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158065" w14:textId="77777777" w:rsidR="00677444" w:rsidRDefault="00683C9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14:paraId="43EB6B5F" w14:textId="77777777" w:rsidR="004C3241" w:rsidRDefault="00683C9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r w:rsidR="004C3241">
        <w:rPr>
          <w:szCs w:val="32"/>
        </w:rPr>
        <w:t xml:space="preserve"> </w:t>
      </w:r>
    </w:p>
    <w:p w14:paraId="3982FCB2" w14:textId="77777777" w:rsidR="00677444" w:rsidRPr="004932A4" w:rsidRDefault="004C3241" w:rsidP="00677444">
      <w:pPr>
        <w:pStyle w:val="01CSTCPLHeading1"/>
        <w:rPr>
          <w:szCs w:val="32"/>
        </w:rPr>
      </w:pPr>
      <w:r>
        <w:rPr>
          <w:szCs w:val="32"/>
        </w:rPr>
        <w:t>ASSESSMENT SUMMARY</w:t>
      </w:r>
    </w:p>
    <w:p w14:paraId="712502B1" w14:textId="77777777" w:rsidR="00677444" w:rsidRPr="004C3241" w:rsidRDefault="00677444" w:rsidP="00677444">
      <w:pPr>
        <w:ind w:left="709" w:right="-24" w:hanging="709"/>
        <w:rPr>
          <w:rFonts w:ascii="Arial" w:hAnsi="Arial" w:cs="Arial"/>
          <w:b/>
          <w:sz w:val="20"/>
        </w:rPr>
      </w:pPr>
    </w:p>
    <w:p w14:paraId="33E52BD3"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79CF0A4D" w14:textId="77777777" w:rsidR="00677444" w:rsidRPr="004C3241" w:rsidRDefault="00677444">
      <w:pPr>
        <w:jc w:val="left"/>
        <w:rPr>
          <w:rFonts w:ascii="Arial" w:hAnsi="Arial" w:cs="Arial"/>
          <w:sz w:val="20"/>
        </w:rPr>
      </w:pPr>
    </w:p>
    <w:p w14:paraId="16CB2536"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0A5F3833" w14:textId="77777777" w:rsidR="007C4FE0" w:rsidRPr="004C3241" w:rsidRDefault="007C4FE0">
      <w:pPr>
        <w:jc w:val="left"/>
        <w:rPr>
          <w:rFonts w:ascii="Arial" w:hAnsi="Arial" w:cs="Arial"/>
          <w:sz w:val="20"/>
        </w:rPr>
      </w:pPr>
    </w:p>
    <w:p w14:paraId="01FBBD1F"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3192F168" w14:textId="77777777" w:rsidR="007C4FE0" w:rsidRPr="004C3241" w:rsidRDefault="007C4FE0">
      <w:pPr>
        <w:jc w:val="left"/>
        <w:rPr>
          <w:rFonts w:ascii="Arial" w:hAnsi="Arial" w:cs="Arial"/>
          <w:sz w:val="20"/>
        </w:rPr>
      </w:pPr>
    </w:p>
    <w:p w14:paraId="6D43DD86"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5F965E1B" w14:textId="77777777" w:rsidR="008B22FC" w:rsidRDefault="008B22FC">
      <w:pPr>
        <w:jc w:val="left"/>
        <w:rPr>
          <w:rFonts w:ascii="Arial" w:hAnsi="Arial" w:cs="Arial"/>
          <w:sz w:val="20"/>
        </w:rPr>
      </w:pPr>
    </w:p>
    <w:p w14:paraId="26A5188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14:paraId="219808B8" w14:textId="77777777" w:rsidTr="00857202">
        <w:trPr>
          <w:trHeight w:val="397"/>
        </w:trPr>
        <w:tc>
          <w:tcPr>
            <w:tcW w:w="3681" w:type="dxa"/>
            <w:shd w:val="clear" w:color="auto" w:fill="D9D9D9" w:themeFill="background1" w:themeFillShade="D9"/>
            <w:vAlign w:val="center"/>
          </w:tcPr>
          <w:p w14:paraId="26AB1ABC" w14:textId="77777777" w:rsidR="0032028A" w:rsidRPr="004C3241" w:rsidRDefault="0032028A" w:rsidP="0085720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0D2D6568" w14:textId="10B8F465" w:rsidR="0032028A" w:rsidRPr="00455CC3" w:rsidRDefault="00966D40" w:rsidP="00857202">
            <w:pPr>
              <w:jc w:val="left"/>
              <w:rPr>
                <w:rFonts w:ascii="Arial" w:hAnsi="Arial" w:cs="Arial"/>
                <w:sz w:val="22"/>
              </w:rPr>
            </w:pPr>
            <w:permStart w:id="1032140054" w:edGrp="everyone"/>
            <w:r>
              <w:rPr>
                <w:rFonts w:ascii="Arial" w:hAnsi="Arial" w:cs="Arial"/>
                <w:sz w:val="22"/>
              </w:rPr>
              <w:t>Patrick Lee</w:t>
            </w:r>
            <w:permEnd w:id="1032140054"/>
          </w:p>
        </w:tc>
      </w:tr>
    </w:tbl>
    <w:p w14:paraId="60934EB0" w14:textId="77777777" w:rsidR="0032028A" w:rsidRDefault="0032028A" w:rsidP="0032028A">
      <w:pPr>
        <w:jc w:val="left"/>
        <w:rPr>
          <w:rFonts w:ascii="Arial" w:hAnsi="Arial" w:cs="Arial"/>
          <w:sz w:val="20"/>
        </w:rPr>
      </w:pPr>
    </w:p>
    <w:p w14:paraId="0E3E9998" w14:textId="77777777" w:rsidR="0032028A" w:rsidRPr="004C3241" w:rsidRDefault="0032028A" w:rsidP="0032028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14:paraId="02CB8D0E" w14:textId="77777777" w:rsidTr="00857202">
        <w:trPr>
          <w:trHeight w:val="283"/>
        </w:trPr>
        <w:tc>
          <w:tcPr>
            <w:tcW w:w="3681" w:type="dxa"/>
            <w:shd w:val="clear" w:color="auto" w:fill="000000" w:themeFill="text1"/>
            <w:vAlign w:val="center"/>
          </w:tcPr>
          <w:p w14:paraId="12972607" w14:textId="77777777" w:rsidR="0032028A" w:rsidRPr="004C3241" w:rsidRDefault="0032028A" w:rsidP="0085720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B9A8ACC" w14:textId="77777777" w:rsidR="0032028A" w:rsidRPr="004C3241" w:rsidRDefault="0032028A" w:rsidP="00857202">
            <w:pPr>
              <w:jc w:val="left"/>
              <w:rPr>
                <w:rFonts w:ascii="Arial" w:hAnsi="Arial" w:cs="Arial"/>
                <w:b/>
                <w:sz w:val="20"/>
              </w:rPr>
            </w:pPr>
            <w:r w:rsidRPr="004C3241">
              <w:rPr>
                <w:rFonts w:ascii="Arial" w:hAnsi="Arial" w:cs="Arial"/>
                <w:b/>
                <w:sz w:val="20"/>
              </w:rPr>
              <w:t xml:space="preserve">Assessment Results </w:t>
            </w:r>
          </w:p>
        </w:tc>
      </w:tr>
      <w:tr w:rsidR="0032028A" w:rsidRPr="004C3241" w14:paraId="026856F5" w14:textId="77777777" w:rsidTr="00857202">
        <w:trPr>
          <w:trHeight w:val="454"/>
        </w:trPr>
        <w:tc>
          <w:tcPr>
            <w:tcW w:w="3681" w:type="dxa"/>
            <w:shd w:val="clear" w:color="auto" w:fill="D9D9D9" w:themeFill="background1" w:themeFillShade="D9"/>
            <w:vAlign w:val="center"/>
          </w:tcPr>
          <w:p w14:paraId="55EEF680" w14:textId="77777777" w:rsidR="0032028A" w:rsidRPr="004C3241" w:rsidRDefault="0032028A" w:rsidP="00857202">
            <w:pPr>
              <w:jc w:val="left"/>
              <w:rPr>
                <w:rFonts w:ascii="Arial" w:hAnsi="Arial" w:cs="Arial"/>
                <w:sz w:val="20"/>
              </w:rPr>
            </w:pPr>
            <w:r w:rsidRPr="004C3241">
              <w:rPr>
                <w:rFonts w:ascii="Arial" w:hAnsi="Arial" w:cs="Arial"/>
                <w:sz w:val="20"/>
              </w:rPr>
              <w:t>Theory Exam</w:t>
            </w:r>
          </w:p>
        </w:tc>
        <w:tc>
          <w:tcPr>
            <w:tcW w:w="2667" w:type="dxa"/>
            <w:vAlign w:val="center"/>
          </w:tcPr>
          <w:p w14:paraId="4B7370FB" w14:textId="77777777" w:rsidR="0032028A" w:rsidRPr="004C3241" w:rsidRDefault="00683C97" w:rsidP="0085720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165449506" w:edGrp="everyone"/>
                <w:r w:rsidR="0032028A" w:rsidRPr="004C3241">
                  <w:rPr>
                    <w:rFonts w:ascii="Arial" w:hAnsi="Arial" w:cs="Arial"/>
                    <w:sz w:val="20"/>
                  </w:rPr>
                  <w:sym w:font="Wingdings" w:char="F0A8"/>
                </w:r>
                <w:permEnd w:id="1165449506"/>
              </w:sdtContent>
            </w:sdt>
            <w:r w:rsidR="0032028A" w:rsidRPr="004C3241">
              <w:rPr>
                <w:rFonts w:ascii="Arial" w:hAnsi="Arial" w:cs="Arial"/>
                <w:sz w:val="20"/>
              </w:rPr>
              <w:t xml:space="preserve"> Satisfactory </w:t>
            </w:r>
          </w:p>
        </w:tc>
        <w:permStart w:id="1351355921" w:edGrp="everyone"/>
        <w:tc>
          <w:tcPr>
            <w:tcW w:w="2668" w:type="dxa"/>
            <w:vAlign w:val="center"/>
          </w:tcPr>
          <w:p w14:paraId="26C22DEB" w14:textId="77777777" w:rsidR="0032028A" w:rsidRPr="004C3241" w:rsidRDefault="00683C97" w:rsidP="0085720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2028A" w:rsidRPr="004C3241">
                  <w:rPr>
                    <w:rFonts w:ascii="Arial" w:hAnsi="Arial" w:cs="Arial"/>
                    <w:sz w:val="20"/>
                  </w:rPr>
                  <w:sym w:font="Wingdings" w:char="F0A8"/>
                </w:r>
                <w:permEnd w:id="1351355921"/>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680BE11E" w14:textId="77777777" w:rsidTr="00857202">
        <w:trPr>
          <w:trHeight w:val="454"/>
        </w:trPr>
        <w:tc>
          <w:tcPr>
            <w:tcW w:w="3681" w:type="dxa"/>
            <w:shd w:val="clear" w:color="auto" w:fill="D9D9D9" w:themeFill="background1" w:themeFillShade="D9"/>
            <w:vAlign w:val="center"/>
          </w:tcPr>
          <w:p w14:paraId="77DCAC86" w14:textId="77777777" w:rsidR="0032028A" w:rsidRPr="004C3241" w:rsidRDefault="0032028A" w:rsidP="00857202">
            <w:pPr>
              <w:jc w:val="left"/>
              <w:rPr>
                <w:rFonts w:ascii="Arial" w:hAnsi="Arial" w:cs="Arial"/>
                <w:sz w:val="20"/>
              </w:rPr>
            </w:pPr>
            <w:r w:rsidRPr="004C3241">
              <w:rPr>
                <w:rFonts w:ascii="Arial" w:hAnsi="Arial" w:cs="Arial"/>
                <w:sz w:val="20"/>
              </w:rPr>
              <w:t>Practical Assessment</w:t>
            </w:r>
          </w:p>
        </w:tc>
        <w:tc>
          <w:tcPr>
            <w:tcW w:w="2667" w:type="dxa"/>
            <w:vAlign w:val="center"/>
          </w:tcPr>
          <w:p w14:paraId="67D3815F" w14:textId="77777777" w:rsidR="0032028A" w:rsidRPr="004C3241" w:rsidRDefault="00683C97" w:rsidP="0085720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388778892" w:edGrp="everyone"/>
                <w:r w:rsidR="0032028A">
                  <w:rPr>
                    <w:rFonts w:ascii="Arial" w:hAnsi="Arial" w:cs="Arial"/>
                    <w:sz w:val="20"/>
                  </w:rPr>
                  <w:sym w:font="Wingdings" w:char="F0A8"/>
                </w:r>
                <w:permEnd w:id="1388778892"/>
              </w:sdtContent>
            </w:sdt>
            <w:r w:rsidR="0032028A" w:rsidRPr="004C3241">
              <w:rPr>
                <w:rFonts w:ascii="Arial" w:hAnsi="Arial" w:cs="Arial"/>
                <w:sz w:val="20"/>
              </w:rPr>
              <w:t xml:space="preserve"> Satisfactory </w:t>
            </w:r>
          </w:p>
        </w:tc>
        <w:tc>
          <w:tcPr>
            <w:tcW w:w="2668" w:type="dxa"/>
            <w:vAlign w:val="center"/>
          </w:tcPr>
          <w:p w14:paraId="3817119F" w14:textId="77777777" w:rsidR="0032028A" w:rsidRPr="004C3241" w:rsidRDefault="00683C97" w:rsidP="0085720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82244942" w:edGrp="everyone"/>
                <w:r w:rsidR="0032028A" w:rsidRPr="004C3241">
                  <w:rPr>
                    <w:rFonts w:ascii="Arial" w:hAnsi="Arial" w:cs="Arial"/>
                    <w:sz w:val="20"/>
                  </w:rPr>
                  <w:sym w:font="Wingdings" w:char="F0A8"/>
                </w:r>
                <w:permEnd w:id="1482244942"/>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14:paraId="27DEED87" w14:textId="77777777" w:rsidTr="00857202">
        <w:trPr>
          <w:trHeight w:val="454"/>
        </w:trPr>
        <w:tc>
          <w:tcPr>
            <w:tcW w:w="3681" w:type="dxa"/>
            <w:shd w:val="clear" w:color="auto" w:fill="000000" w:themeFill="text1"/>
            <w:vAlign w:val="center"/>
          </w:tcPr>
          <w:p w14:paraId="2AC82C5E" w14:textId="77777777"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2094401372" w:edGrp="everyone"/>
        <w:tc>
          <w:tcPr>
            <w:tcW w:w="2667" w:type="dxa"/>
            <w:vAlign w:val="center"/>
          </w:tcPr>
          <w:p w14:paraId="5C5ADE46" w14:textId="77777777" w:rsidR="0032028A" w:rsidRPr="004C3241" w:rsidRDefault="00683C97" w:rsidP="0085720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2028A">
                  <w:rPr>
                    <w:rFonts w:ascii="Arial" w:hAnsi="Arial" w:cs="Arial"/>
                    <w:b/>
                    <w:sz w:val="20"/>
                  </w:rPr>
                  <w:sym w:font="Wingdings" w:char="F0A8"/>
                </w:r>
              </w:sdtContent>
            </w:sdt>
            <w:permEnd w:id="2094401372"/>
            <w:r w:rsidR="0032028A" w:rsidRPr="004C3241">
              <w:rPr>
                <w:rFonts w:ascii="Arial" w:hAnsi="Arial" w:cs="Arial"/>
                <w:b/>
                <w:sz w:val="20"/>
              </w:rPr>
              <w:t xml:space="preserve"> Competent</w:t>
            </w:r>
          </w:p>
        </w:tc>
        <w:tc>
          <w:tcPr>
            <w:tcW w:w="2668" w:type="dxa"/>
            <w:vAlign w:val="center"/>
          </w:tcPr>
          <w:p w14:paraId="250E1240" w14:textId="77777777" w:rsidR="0032028A" w:rsidRPr="004C3241" w:rsidRDefault="00683C97" w:rsidP="0085720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65231580" w:edGrp="everyone"/>
                <w:r w:rsidR="0032028A" w:rsidRPr="004C3241">
                  <w:rPr>
                    <w:rFonts w:ascii="Arial" w:hAnsi="Arial" w:cs="Arial"/>
                    <w:b/>
                    <w:sz w:val="20"/>
                  </w:rPr>
                  <w:sym w:font="Wingdings" w:char="F0A8"/>
                </w:r>
                <w:permEnd w:id="65231580"/>
              </w:sdtContent>
            </w:sdt>
            <w:r w:rsidR="0032028A" w:rsidRPr="004C3241">
              <w:rPr>
                <w:rFonts w:ascii="Arial" w:hAnsi="Arial" w:cs="Arial"/>
                <w:b/>
                <w:sz w:val="20"/>
              </w:rPr>
              <w:t xml:space="preserve"> Not Yet Competent</w:t>
            </w:r>
          </w:p>
        </w:tc>
      </w:tr>
      <w:tr w:rsidR="0013264D" w:rsidRPr="004C3241" w14:paraId="4B0D47B0" w14:textId="77777777" w:rsidTr="00857202">
        <w:trPr>
          <w:trHeight w:val="454"/>
        </w:trPr>
        <w:tc>
          <w:tcPr>
            <w:tcW w:w="3681" w:type="dxa"/>
            <w:shd w:val="clear" w:color="auto" w:fill="000000" w:themeFill="text1"/>
            <w:vAlign w:val="center"/>
          </w:tcPr>
          <w:p w14:paraId="2E4B2A70" w14:textId="77777777"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382669845" w:edGrp="everyone"/>
        <w:tc>
          <w:tcPr>
            <w:tcW w:w="2667" w:type="dxa"/>
            <w:vAlign w:val="center"/>
          </w:tcPr>
          <w:p w14:paraId="14A7CEBA" w14:textId="77777777" w:rsidR="0013264D" w:rsidRPr="004C3241" w:rsidRDefault="00683C97"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EndPr/>
              <w:sdtContent>
                <w:r w:rsidR="0013264D">
                  <w:rPr>
                    <w:rFonts w:ascii="Arial" w:hAnsi="Arial" w:cs="Arial"/>
                    <w:b/>
                    <w:sz w:val="20"/>
                  </w:rPr>
                  <w:sym w:font="Wingdings" w:char="F0A8"/>
                </w:r>
              </w:sdtContent>
            </w:sdt>
            <w:permEnd w:id="382669845"/>
            <w:r w:rsidR="0013264D" w:rsidRPr="004C3241">
              <w:rPr>
                <w:rFonts w:ascii="Arial" w:hAnsi="Arial" w:cs="Arial"/>
                <w:b/>
                <w:sz w:val="20"/>
              </w:rPr>
              <w:t xml:space="preserve"> Competent</w:t>
            </w:r>
          </w:p>
        </w:tc>
        <w:tc>
          <w:tcPr>
            <w:tcW w:w="2668" w:type="dxa"/>
            <w:vAlign w:val="center"/>
          </w:tcPr>
          <w:p w14:paraId="04B2665A" w14:textId="77777777" w:rsidR="0013264D" w:rsidRPr="004C3241" w:rsidRDefault="00683C97"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EndPr/>
              <w:sdtContent>
                <w:permStart w:id="2047148414" w:edGrp="everyone"/>
                <w:r w:rsidR="0013264D" w:rsidRPr="004C3241">
                  <w:rPr>
                    <w:rFonts w:ascii="Arial" w:hAnsi="Arial" w:cs="Arial"/>
                    <w:b/>
                    <w:sz w:val="20"/>
                  </w:rPr>
                  <w:sym w:font="Wingdings" w:char="F0A8"/>
                </w:r>
                <w:permEnd w:id="2047148414"/>
              </w:sdtContent>
            </w:sdt>
            <w:r w:rsidR="0013264D" w:rsidRPr="004C3241">
              <w:rPr>
                <w:rFonts w:ascii="Arial" w:hAnsi="Arial" w:cs="Arial"/>
                <w:b/>
                <w:sz w:val="20"/>
              </w:rPr>
              <w:t xml:space="preserve"> Not Yet Competent</w:t>
            </w:r>
          </w:p>
        </w:tc>
      </w:tr>
    </w:tbl>
    <w:p w14:paraId="5783FF3B" w14:textId="77777777" w:rsidR="0032028A" w:rsidRDefault="0032028A" w:rsidP="0032028A">
      <w:pPr>
        <w:jc w:val="left"/>
        <w:rPr>
          <w:rFonts w:ascii="Arial" w:hAnsi="Arial" w:cs="Arial"/>
          <w:sz w:val="20"/>
        </w:rPr>
      </w:pPr>
    </w:p>
    <w:p w14:paraId="7DE36188" w14:textId="77777777" w:rsidR="0032028A" w:rsidRPr="004C3241" w:rsidRDefault="0032028A" w:rsidP="0032028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14:paraId="6AECE4BA" w14:textId="77777777" w:rsidTr="00857202">
        <w:trPr>
          <w:trHeight w:val="397"/>
        </w:trPr>
        <w:tc>
          <w:tcPr>
            <w:tcW w:w="3681" w:type="dxa"/>
            <w:shd w:val="clear" w:color="auto" w:fill="D9D9D9" w:themeFill="background1" w:themeFillShade="D9"/>
            <w:vAlign w:val="center"/>
          </w:tcPr>
          <w:p w14:paraId="17219C37" w14:textId="77777777" w:rsidR="0032028A" w:rsidRPr="004C3241" w:rsidRDefault="0032028A" w:rsidP="00857202">
            <w:pPr>
              <w:jc w:val="left"/>
              <w:rPr>
                <w:rFonts w:ascii="Arial" w:hAnsi="Arial" w:cs="Arial"/>
                <w:sz w:val="20"/>
              </w:rPr>
            </w:pPr>
            <w:r w:rsidRPr="004C3241">
              <w:rPr>
                <w:rFonts w:ascii="Arial" w:hAnsi="Arial" w:cs="Arial"/>
                <w:sz w:val="20"/>
              </w:rPr>
              <w:t>Assessor Name</w:t>
            </w:r>
          </w:p>
        </w:tc>
        <w:tc>
          <w:tcPr>
            <w:tcW w:w="5335" w:type="dxa"/>
            <w:vAlign w:val="center"/>
          </w:tcPr>
          <w:p w14:paraId="7F729C8E" w14:textId="77777777" w:rsidR="0032028A" w:rsidRPr="00455CC3" w:rsidRDefault="0032028A" w:rsidP="00857202">
            <w:pPr>
              <w:jc w:val="left"/>
              <w:rPr>
                <w:rFonts w:ascii="Arial" w:hAnsi="Arial" w:cs="Arial"/>
                <w:sz w:val="22"/>
              </w:rPr>
            </w:pPr>
            <w:permStart w:id="1735927679" w:edGrp="everyone"/>
            <w:permEnd w:id="1735927679"/>
          </w:p>
        </w:tc>
      </w:tr>
      <w:tr w:rsidR="0032028A" w:rsidRPr="004C3241" w14:paraId="38668971" w14:textId="77777777" w:rsidTr="00857202">
        <w:trPr>
          <w:trHeight w:val="680"/>
        </w:trPr>
        <w:tc>
          <w:tcPr>
            <w:tcW w:w="3681" w:type="dxa"/>
            <w:shd w:val="clear" w:color="auto" w:fill="D9D9D9" w:themeFill="background1" w:themeFillShade="D9"/>
            <w:vAlign w:val="center"/>
          </w:tcPr>
          <w:p w14:paraId="1D0F9834" w14:textId="77777777" w:rsidR="0032028A" w:rsidRPr="004C3241" w:rsidRDefault="0032028A" w:rsidP="00857202">
            <w:pPr>
              <w:jc w:val="left"/>
              <w:rPr>
                <w:rFonts w:ascii="Arial" w:hAnsi="Arial" w:cs="Arial"/>
                <w:sz w:val="20"/>
              </w:rPr>
            </w:pPr>
            <w:r w:rsidRPr="004C3241">
              <w:rPr>
                <w:rFonts w:ascii="Arial" w:hAnsi="Arial" w:cs="Arial"/>
                <w:sz w:val="20"/>
              </w:rPr>
              <w:t>Assessor Signature</w:t>
            </w:r>
          </w:p>
        </w:tc>
        <w:permStart w:id="379079304" w:edGrp="everyone" w:displacedByCustomXml="next"/>
        <w:sdt>
          <w:sdtPr>
            <w:rPr>
              <w:rFonts w:ascii="Arial" w:hAnsi="Arial" w:cs="Arial"/>
              <w:sz w:val="22"/>
              <w:szCs w:val="22"/>
            </w:rPr>
            <w:id w:val="909501784"/>
            <w:showingPlcHdr/>
            <w:picture/>
          </w:sdtPr>
          <w:sdtEndPr/>
          <w:sdtContent>
            <w:tc>
              <w:tcPr>
                <w:tcW w:w="5335" w:type="dxa"/>
                <w:vAlign w:val="center"/>
              </w:tcPr>
              <w:p w14:paraId="7A4EB444" w14:textId="77777777" w:rsidR="0032028A" w:rsidRPr="004C3241" w:rsidRDefault="0032028A" w:rsidP="00857202">
                <w:pPr>
                  <w:jc w:val="left"/>
                  <w:rPr>
                    <w:rFonts w:ascii="Arial" w:hAnsi="Arial" w:cs="Arial"/>
                    <w:sz w:val="20"/>
                  </w:rPr>
                </w:pPr>
                <w:r w:rsidRPr="00553DDB">
                  <w:rPr>
                    <w:rFonts w:ascii="Arial" w:hAnsi="Arial" w:cs="Arial"/>
                    <w:noProof/>
                    <w:sz w:val="22"/>
                    <w:szCs w:val="22"/>
                    <w:lang w:eastAsia="en-AU"/>
                  </w:rPr>
                  <w:drawing>
                    <wp:inline distT="0" distB="0" distL="0" distR="0" wp14:anchorId="427FFE74" wp14:editId="4351910A">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379079304" w:displacedByCustomXml="prev"/>
      </w:tr>
      <w:tr w:rsidR="0032028A" w:rsidRPr="004C3241" w14:paraId="13AC48E4" w14:textId="77777777" w:rsidTr="00857202">
        <w:trPr>
          <w:trHeight w:val="397"/>
        </w:trPr>
        <w:tc>
          <w:tcPr>
            <w:tcW w:w="3681" w:type="dxa"/>
            <w:shd w:val="clear" w:color="auto" w:fill="D9D9D9" w:themeFill="background1" w:themeFillShade="D9"/>
            <w:vAlign w:val="center"/>
          </w:tcPr>
          <w:p w14:paraId="50B38DE4" w14:textId="77777777" w:rsidR="0032028A" w:rsidRPr="004C3241" w:rsidRDefault="0032028A" w:rsidP="0085720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387742264" w:edGrp="everyone"/>
        <w:tc>
          <w:tcPr>
            <w:tcW w:w="5335" w:type="dxa"/>
            <w:tcBorders>
              <w:top w:val="nil"/>
              <w:left w:val="nil"/>
              <w:bottom w:val="single" w:sz="8" w:space="0" w:color="auto"/>
              <w:right w:val="single" w:sz="4" w:space="0" w:color="auto"/>
            </w:tcBorders>
            <w:vAlign w:val="center"/>
          </w:tcPr>
          <w:p w14:paraId="13573581" w14:textId="77777777" w:rsidR="0032028A" w:rsidRPr="00DD7A44" w:rsidRDefault="00683C97" w:rsidP="0085720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EndPr/>
              <w:sdtContent>
                <w:r w:rsidR="0032028A" w:rsidRPr="00DD7A44">
                  <w:rPr>
                    <w:rStyle w:val="PlaceholderText"/>
                    <w:color w:val="auto"/>
                  </w:rPr>
                  <w:t>Click here to enter a date.</w:t>
                </w:r>
              </w:sdtContent>
            </w:sdt>
            <w:permEnd w:id="387742264"/>
          </w:p>
        </w:tc>
      </w:tr>
    </w:tbl>
    <w:p w14:paraId="5375210D"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4F81E1D6" w14:textId="77777777" w:rsidR="00C76B5E" w:rsidRPr="004932A4" w:rsidRDefault="00683C9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14:paraId="44C1C115" w14:textId="77777777" w:rsidR="00C76B5E" w:rsidRPr="004932A4" w:rsidRDefault="00683C9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p>
    <w:p w14:paraId="58192383" w14:textId="77777777" w:rsidR="00C76B5E" w:rsidRDefault="00C76B5E" w:rsidP="00C76B5E">
      <w:pPr>
        <w:ind w:left="709" w:right="-24" w:hanging="709"/>
        <w:rPr>
          <w:rFonts w:ascii="Arial" w:hAnsi="Arial" w:cs="Arial"/>
          <w:sz w:val="22"/>
          <w:szCs w:val="22"/>
        </w:rPr>
      </w:pPr>
    </w:p>
    <w:p w14:paraId="57742D1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08D291D2"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EF360D1"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79D5FD00" w14:textId="77777777" w:rsidR="004C6B3F" w:rsidRPr="0032118C" w:rsidRDefault="004C6B3F" w:rsidP="004C6B3F">
            <w:pPr>
              <w:ind w:right="-24"/>
              <w:jc w:val="center"/>
              <w:rPr>
                <w:rFonts w:ascii="Arial" w:hAnsi="Arial" w:cs="Arial"/>
                <w:b/>
                <w:szCs w:val="24"/>
              </w:rPr>
            </w:pPr>
          </w:p>
          <w:p w14:paraId="2157E95B"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44A00161"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961BE5B"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5D073E9"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8FB9D17"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7C66754"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3176D18A"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65174A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DF5C6A5"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130CBBB" w14:textId="77777777" w:rsidR="00C76B5E" w:rsidRPr="0096656E" w:rsidRDefault="00C76B5E" w:rsidP="00C76B5E">
      <w:pPr>
        <w:ind w:right="-24"/>
        <w:rPr>
          <w:rFonts w:ascii="Arial" w:hAnsi="Arial" w:cs="Arial"/>
          <w:sz w:val="18"/>
          <w:szCs w:val="22"/>
        </w:rPr>
      </w:pPr>
    </w:p>
    <w:p w14:paraId="18047F61" w14:textId="77777777"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14:paraId="2999C0A9" w14:textId="77777777" w:rsidTr="009B56F7">
        <w:tc>
          <w:tcPr>
            <w:tcW w:w="2552" w:type="dxa"/>
            <w:tcBorders>
              <w:top w:val="nil"/>
              <w:left w:val="nil"/>
              <w:bottom w:val="nil"/>
              <w:right w:val="nil"/>
            </w:tcBorders>
          </w:tcPr>
          <w:p w14:paraId="7F9779C9" w14:textId="77777777"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71281425" w14:textId="17386976" w:rsidR="0096656E" w:rsidRPr="001C4084" w:rsidRDefault="00966D40" w:rsidP="009B56F7">
            <w:pPr>
              <w:ind w:right="-24"/>
              <w:rPr>
                <w:rFonts w:ascii="Arial" w:hAnsi="Arial" w:cs="Arial"/>
                <w:sz w:val="22"/>
                <w:szCs w:val="22"/>
              </w:rPr>
            </w:pPr>
            <w:permStart w:id="330238909" w:edGrp="everyone"/>
            <w:r>
              <w:rPr>
                <w:rFonts w:ascii="Arial" w:hAnsi="Arial" w:cs="Arial"/>
                <w:sz w:val="22"/>
                <w:szCs w:val="22"/>
              </w:rPr>
              <w:t>Patrick Lee</w:t>
            </w:r>
            <w:permEnd w:id="330238909"/>
          </w:p>
        </w:tc>
      </w:tr>
      <w:tr w:rsidR="0096656E" w:rsidRPr="004E05D0" w14:paraId="0C0DF32A" w14:textId="77777777" w:rsidTr="009B56F7">
        <w:tc>
          <w:tcPr>
            <w:tcW w:w="2552" w:type="dxa"/>
            <w:tcBorders>
              <w:top w:val="nil"/>
              <w:left w:val="nil"/>
              <w:bottom w:val="nil"/>
              <w:right w:val="nil"/>
            </w:tcBorders>
          </w:tcPr>
          <w:p w14:paraId="0A80D88F"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0C008C2B" w14:textId="77777777" w:rsidR="0096656E" w:rsidRPr="004E05D0" w:rsidRDefault="0096656E" w:rsidP="009B56F7">
            <w:pPr>
              <w:ind w:right="-24"/>
              <w:rPr>
                <w:rFonts w:ascii="Arial" w:hAnsi="Arial" w:cs="Arial"/>
                <w:sz w:val="10"/>
                <w:szCs w:val="10"/>
              </w:rPr>
            </w:pPr>
          </w:p>
        </w:tc>
      </w:tr>
      <w:tr w:rsidR="0096656E" w:rsidRPr="00830749" w14:paraId="31778360" w14:textId="77777777" w:rsidTr="009B56F7">
        <w:tc>
          <w:tcPr>
            <w:tcW w:w="2552" w:type="dxa"/>
            <w:tcBorders>
              <w:top w:val="nil"/>
              <w:left w:val="nil"/>
              <w:bottom w:val="nil"/>
              <w:right w:val="nil"/>
            </w:tcBorders>
          </w:tcPr>
          <w:p w14:paraId="0E3645D0" w14:textId="77777777"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768431584"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5320EED7"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B3611DD" wp14:editId="20C98B4A">
                      <wp:extent cx="4286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428625" cy="428625"/>
                              </a:xfrm>
                              <a:prstGeom prst="rect">
                                <a:avLst/>
                              </a:prstGeom>
                              <a:noFill/>
                              <a:ln>
                                <a:noFill/>
                              </a:ln>
                            </pic:spPr>
                          </pic:pic>
                        </a:graphicData>
                      </a:graphic>
                    </wp:inline>
                  </w:drawing>
                </w:r>
              </w:p>
            </w:tc>
          </w:sdtContent>
        </w:sdt>
        <w:permEnd w:id="768431584" w:displacedByCustomXml="prev"/>
      </w:tr>
      <w:tr w:rsidR="0096656E" w:rsidRPr="00830749" w14:paraId="4AFED6F5" w14:textId="77777777" w:rsidTr="009B56F7">
        <w:tc>
          <w:tcPr>
            <w:tcW w:w="2552" w:type="dxa"/>
            <w:tcBorders>
              <w:top w:val="nil"/>
              <w:left w:val="nil"/>
              <w:bottom w:val="nil"/>
              <w:right w:val="nil"/>
            </w:tcBorders>
          </w:tcPr>
          <w:p w14:paraId="50F7C879"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4CD2B88D" w14:textId="77777777" w:rsidR="0096656E" w:rsidRPr="001C4084" w:rsidRDefault="0096656E" w:rsidP="009B56F7">
            <w:pPr>
              <w:ind w:right="-24"/>
              <w:rPr>
                <w:rFonts w:ascii="Arial" w:hAnsi="Arial" w:cs="Arial"/>
                <w:sz w:val="22"/>
                <w:szCs w:val="22"/>
              </w:rPr>
            </w:pPr>
          </w:p>
        </w:tc>
      </w:tr>
      <w:tr w:rsidR="0096656E" w:rsidRPr="0077428E" w14:paraId="43BC2575" w14:textId="77777777" w:rsidTr="009B56F7">
        <w:tc>
          <w:tcPr>
            <w:tcW w:w="2552" w:type="dxa"/>
            <w:tcBorders>
              <w:top w:val="nil"/>
              <w:left w:val="nil"/>
              <w:bottom w:val="nil"/>
              <w:right w:val="nil"/>
            </w:tcBorders>
          </w:tcPr>
          <w:p w14:paraId="2D8957C3"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833370266" w:edGrp="everyone" w:displacedByCustomXml="next"/>
        <w:sdt>
          <w:sdtPr>
            <w:rPr>
              <w:rFonts w:ascii="Arial" w:hAnsi="Arial" w:cs="Arial"/>
              <w:sz w:val="22"/>
              <w:szCs w:val="22"/>
            </w:rPr>
            <w:id w:val="1824854710"/>
            <w:placeholder>
              <w:docPart w:val="122CBC700F1343DE91D08C22174C8DDA"/>
            </w:placeholder>
            <w:date w:fullDate="2021-12-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08F896C1" w14:textId="25CFCE34" w:rsidR="0096656E" w:rsidRPr="00DD7A44" w:rsidRDefault="00966D40" w:rsidP="009B56F7">
                <w:pPr>
                  <w:ind w:right="-24"/>
                  <w:rPr>
                    <w:rFonts w:ascii="Arial" w:hAnsi="Arial" w:cs="Arial"/>
                    <w:sz w:val="22"/>
                    <w:szCs w:val="22"/>
                  </w:rPr>
                </w:pPr>
                <w:r>
                  <w:rPr>
                    <w:rFonts w:ascii="Arial" w:hAnsi="Arial" w:cs="Arial"/>
                    <w:sz w:val="22"/>
                    <w:szCs w:val="22"/>
                  </w:rPr>
                  <w:t>7/12/2021</w:t>
                </w:r>
              </w:p>
            </w:tc>
          </w:sdtContent>
        </w:sdt>
        <w:permEnd w:id="833370266" w:displacedByCustomXml="prev"/>
      </w:tr>
    </w:tbl>
    <w:p w14:paraId="23F5CDF3" w14:textId="77777777" w:rsidR="0096656E" w:rsidRPr="0096656E" w:rsidRDefault="0096656E" w:rsidP="0096656E">
      <w:pPr>
        <w:ind w:right="-24"/>
        <w:rPr>
          <w:rFonts w:ascii="Arial" w:hAnsi="Arial" w:cs="Arial"/>
          <w:sz w:val="18"/>
          <w:szCs w:val="22"/>
        </w:rPr>
      </w:pPr>
    </w:p>
    <w:p w14:paraId="27EAB1F4" w14:textId="77777777"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14:paraId="5DD1AEF9" w14:textId="77777777" w:rsidTr="009B56F7">
        <w:tc>
          <w:tcPr>
            <w:tcW w:w="2552" w:type="dxa"/>
            <w:tcBorders>
              <w:top w:val="nil"/>
              <w:left w:val="nil"/>
              <w:bottom w:val="nil"/>
              <w:right w:val="nil"/>
            </w:tcBorders>
          </w:tcPr>
          <w:p w14:paraId="71B9ACD6" w14:textId="77777777"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B288DB7" w14:textId="77777777" w:rsidR="0096656E" w:rsidRPr="0032118C" w:rsidRDefault="0096656E" w:rsidP="009B56F7">
            <w:pPr>
              <w:ind w:right="-24"/>
              <w:rPr>
                <w:rFonts w:ascii="Arial" w:hAnsi="Arial" w:cs="Arial"/>
                <w:sz w:val="22"/>
                <w:szCs w:val="22"/>
              </w:rPr>
            </w:pPr>
            <w:permStart w:id="1457980110" w:edGrp="everyone"/>
            <w:permEnd w:id="1457980110"/>
          </w:p>
        </w:tc>
      </w:tr>
      <w:tr w:rsidR="0096656E" w:rsidRPr="004E05D0" w14:paraId="3F30730D" w14:textId="77777777" w:rsidTr="009B56F7">
        <w:trPr>
          <w:trHeight w:val="113"/>
        </w:trPr>
        <w:tc>
          <w:tcPr>
            <w:tcW w:w="2552" w:type="dxa"/>
            <w:tcBorders>
              <w:top w:val="nil"/>
              <w:left w:val="nil"/>
              <w:bottom w:val="nil"/>
              <w:right w:val="nil"/>
            </w:tcBorders>
          </w:tcPr>
          <w:p w14:paraId="50326C49" w14:textId="77777777"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14:paraId="39710097" w14:textId="77777777" w:rsidR="0096656E" w:rsidRPr="004E05D0" w:rsidRDefault="0096656E" w:rsidP="009B56F7">
            <w:pPr>
              <w:ind w:right="-24"/>
              <w:rPr>
                <w:rFonts w:ascii="Arial" w:hAnsi="Arial" w:cs="Arial"/>
                <w:sz w:val="10"/>
                <w:szCs w:val="10"/>
              </w:rPr>
            </w:pPr>
          </w:p>
        </w:tc>
      </w:tr>
      <w:tr w:rsidR="0096656E" w:rsidRPr="0032118C" w14:paraId="1A48BC66" w14:textId="77777777" w:rsidTr="009B56F7">
        <w:tc>
          <w:tcPr>
            <w:tcW w:w="2552" w:type="dxa"/>
            <w:tcBorders>
              <w:top w:val="nil"/>
              <w:left w:val="nil"/>
              <w:bottom w:val="nil"/>
              <w:right w:val="nil"/>
            </w:tcBorders>
          </w:tcPr>
          <w:p w14:paraId="40BA9D87" w14:textId="77777777"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59425331"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523A1BC9" w14:textId="77777777"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11CD642" wp14:editId="5A5482C8">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59425331" w:displacedByCustomXml="prev"/>
      </w:tr>
      <w:tr w:rsidR="0096656E" w:rsidRPr="0032118C" w14:paraId="477513E0" w14:textId="77777777" w:rsidTr="009B56F7">
        <w:tc>
          <w:tcPr>
            <w:tcW w:w="2552" w:type="dxa"/>
            <w:tcBorders>
              <w:top w:val="nil"/>
              <w:left w:val="nil"/>
              <w:bottom w:val="nil"/>
              <w:right w:val="nil"/>
            </w:tcBorders>
          </w:tcPr>
          <w:p w14:paraId="73704861" w14:textId="77777777"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14:paraId="35959B56" w14:textId="77777777" w:rsidR="0096656E" w:rsidRPr="0032118C" w:rsidRDefault="0096656E" w:rsidP="009B56F7">
            <w:pPr>
              <w:ind w:right="-24"/>
              <w:rPr>
                <w:rFonts w:ascii="Arial" w:hAnsi="Arial" w:cs="Arial"/>
                <w:sz w:val="22"/>
                <w:szCs w:val="22"/>
              </w:rPr>
            </w:pPr>
          </w:p>
        </w:tc>
      </w:tr>
      <w:tr w:rsidR="0096656E" w:rsidRPr="0077428E" w14:paraId="7536752C" w14:textId="77777777" w:rsidTr="009B56F7">
        <w:tc>
          <w:tcPr>
            <w:tcW w:w="2552" w:type="dxa"/>
            <w:tcBorders>
              <w:top w:val="nil"/>
              <w:left w:val="nil"/>
              <w:bottom w:val="nil"/>
              <w:right w:val="nil"/>
            </w:tcBorders>
          </w:tcPr>
          <w:p w14:paraId="718845D9" w14:textId="77777777"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407847156" w:edGrp="everyone"/>
        <w:tc>
          <w:tcPr>
            <w:tcW w:w="6520" w:type="dxa"/>
            <w:tcBorders>
              <w:top w:val="nil"/>
              <w:left w:val="nil"/>
              <w:bottom w:val="single" w:sz="8" w:space="0" w:color="auto"/>
              <w:right w:val="nil"/>
            </w:tcBorders>
          </w:tcPr>
          <w:p w14:paraId="13EC8EFE" w14:textId="77777777" w:rsidR="0096656E" w:rsidRPr="00DD7A44" w:rsidRDefault="00683C97"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EndPr/>
              <w:sdtContent>
                <w:r w:rsidR="0096656E" w:rsidRPr="00DD7A44">
                  <w:rPr>
                    <w:rStyle w:val="PlaceholderText"/>
                    <w:color w:val="auto"/>
                  </w:rPr>
                  <w:t>Click here to enter a date.</w:t>
                </w:r>
              </w:sdtContent>
            </w:sdt>
            <w:permEnd w:id="1407847156"/>
          </w:p>
        </w:tc>
      </w:tr>
    </w:tbl>
    <w:p w14:paraId="4539FD17" w14:textId="77777777" w:rsidR="0096656E" w:rsidRPr="0096656E" w:rsidRDefault="0096656E" w:rsidP="0096656E">
      <w:pPr>
        <w:ind w:right="-24"/>
        <w:rPr>
          <w:rFonts w:ascii="Arial" w:hAnsi="Arial" w:cs="Arial"/>
          <w:sz w:val="18"/>
          <w:szCs w:val="22"/>
        </w:rPr>
      </w:pPr>
    </w:p>
    <w:p w14:paraId="5CAF289B" w14:textId="77777777"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14:paraId="5F788486" w14:textId="77777777" w:rsidTr="009B56F7">
        <w:trPr>
          <w:trHeight w:val="217"/>
          <w:jc w:val="center"/>
        </w:trPr>
        <w:tc>
          <w:tcPr>
            <w:tcW w:w="2528" w:type="dxa"/>
            <w:shd w:val="clear" w:color="auto" w:fill="F3F3F3"/>
            <w:vAlign w:val="center"/>
          </w:tcPr>
          <w:p w14:paraId="46B5A690"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41C3BD80" w14:textId="77777777"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D49B384" w14:textId="77777777"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14:paraId="3FA8CE39" w14:textId="77777777" w:rsidTr="009B56F7">
        <w:trPr>
          <w:cantSplit/>
          <w:jc w:val="center"/>
        </w:trPr>
        <w:tc>
          <w:tcPr>
            <w:tcW w:w="2528" w:type="dxa"/>
            <w:vMerge w:val="restart"/>
            <w:vAlign w:val="center"/>
          </w:tcPr>
          <w:p w14:paraId="2D810403"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14:paraId="4983C02E" w14:textId="77777777" w:rsidR="0096656E" w:rsidRPr="004932A4" w:rsidRDefault="0096656E" w:rsidP="009B56F7">
            <w:pPr>
              <w:ind w:right="-24"/>
              <w:jc w:val="center"/>
              <w:rPr>
                <w:rFonts w:ascii="Arial" w:hAnsi="Arial" w:cs="Arial"/>
                <w:sz w:val="22"/>
                <w:szCs w:val="22"/>
              </w:rPr>
            </w:pPr>
            <w:permStart w:id="691689458" w:edGrp="everyone"/>
            <w:permEnd w:id="691689458"/>
          </w:p>
        </w:tc>
        <w:tc>
          <w:tcPr>
            <w:tcW w:w="1346" w:type="dxa"/>
            <w:vAlign w:val="center"/>
          </w:tcPr>
          <w:p w14:paraId="5E707D6D"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C889AD6" w14:textId="77777777"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14:paraId="45CCF047" w14:textId="77777777" w:rsidTr="009B56F7">
        <w:trPr>
          <w:cantSplit/>
          <w:trHeight w:val="454"/>
          <w:jc w:val="center"/>
        </w:trPr>
        <w:tc>
          <w:tcPr>
            <w:tcW w:w="2528" w:type="dxa"/>
            <w:vMerge/>
            <w:vAlign w:val="center"/>
          </w:tcPr>
          <w:p w14:paraId="49FC2950" w14:textId="77777777" w:rsidR="0096656E" w:rsidRPr="004932A4" w:rsidRDefault="0096656E" w:rsidP="009B56F7">
            <w:pPr>
              <w:ind w:right="-24"/>
              <w:jc w:val="center"/>
              <w:rPr>
                <w:rFonts w:ascii="Arial" w:hAnsi="Arial" w:cs="Arial"/>
                <w:sz w:val="22"/>
                <w:szCs w:val="22"/>
              </w:rPr>
            </w:pPr>
          </w:p>
        </w:tc>
        <w:tc>
          <w:tcPr>
            <w:tcW w:w="2411" w:type="dxa"/>
            <w:vMerge/>
            <w:vAlign w:val="center"/>
          </w:tcPr>
          <w:p w14:paraId="69C9BC46" w14:textId="77777777" w:rsidR="0096656E" w:rsidRPr="004932A4" w:rsidRDefault="0096656E" w:rsidP="009B56F7">
            <w:pPr>
              <w:ind w:right="-24"/>
              <w:jc w:val="center"/>
              <w:rPr>
                <w:rFonts w:ascii="Arial" w:hAnsi="Arial" w:cs="Arial"/>
                <w:sz w:val="22"/>
                <w:szCs w:val="22"/>
              </w:rPr>
            </w:pPr>
          </w:p>
        </w:tc>
        <w:permStart w:id="967003072" w:edGrp="everyone"/>
        <w:tc>
          <w:tcPr>
            <w:tcW w:w="1346" w:type="dxa"/>
            <w:vAlign w:val="center"/>
          </w:tcPr>
          <w:p w14:paraId="7B48BDF1" w14:textId="77777777" w:rsidR="0096656E" w:rsidRPr="00533511" w:rsidRDefault="00683C97"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967003072"/>
          </w:p>
        </w:tc>
        <w:permStart w:id="1909093556" w:edGrp="everyone"/>
        <w:tc>
          <w:tcPr>
            <w:tcW w:w="1347" w:type="dxa"/>
            <w:vAlign w:val="center"/>
          </w:tcPr>
          <w:p w14:paraId="30ABB1B3" w14:textId="77777777" w:rsidR="0096656E" w:rsidRPr="00533511" w:rsidRDefault="00683C97"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1909093556"/>
          </w:p>
        </w:tc>
      </w:tr>
    </w:tbl>
    <w:tbl>
      <w:tblPr>
        <w:tblStyle w:val="TableGrid"/>
        <w:tblW w:w="0" w:type="auto"/>
        <w:tblLayout w:type="fixed"/>
        <w:tblLook w:val="04A0" w:firstRow="1" w:lastRow="0" w:firstColumn="1" w:lastColumn="0" w:noHBand="0" w:noVBand="1"/>
      </w:tblPr>
      <w:tblGrid>
        <w:gridCol w:w="9016"/>
      </w:tblGrid>
      <w:tr w:rsidR="0046010F" w:rsidRPr="00DD7A44" w14:paraId="17AAB02D" w14:textId="77777777" w:rsidTr="009B56F7">
        <w:tc>
          <w:tcPr>
            <w:tcW w:w="9016" w:type="dxa"/>
            <w:shd w:val="clear" w:color="auto" w:fill="D9D9D9" w:themeFill="background1" w:themeFillShade="D9"/>
          </w:tcPr>
          <w:bookmarkEnd w:id="0"/>
          <w:p w14:paraId="622A9BDF" w14:textId="77777777"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14:paraId="3F88EFB5" w14:textId="77777777" w:rsidTr="009B56F7">
        <w:trPr>
          <w:trHeight w:val="13602"/>
        </w:trPr>
        <w:tc>
          <w:tcPr>
            <w:tcW w:w="9016" w:type="dxa"/>
          </w:tcPr>
          <w:p w14:paraId="0A3572FC" w14:textId="77777777" w:rsidR="0046010F" w:rsidRPr="00DD7A44" w:rsidRDefault="0046010F" w:rsidP="009B56F7">
            <w:pPr>
              <w:rPr>
                <w:rFonts w:ascii="Arial" w:hAnsi="Arial" w:cs="Arial"/>
                <w:szCs w:val="24"/>
              </w:rPr>
            </w:pPr>
            <w:permStart w:id="1649964125" w:edGrp="everyone"/>
            <w:permEnd w:id="1649964125"/>
          </w:p>
        </w:tc>
      </w:tr>
    </w:tbl>
    <w:p w14:paraId="0360DB82" w14:textId="77777777" w:rsidR="0046010F" w:rsidRPr="0046010F" w:rsidRDefault="0046010F" w:rsidP="0046010F">
      <w:pPr>
        <w:numPr>
          <w:ilvl w:val="0"/>
          <w:numId w:val="65"/>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14:paraId="35D1BB28"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E9BE1D4" w14:textId="77777777" w:rsidTr="009B56F7">
        <w:tc>
          <w:tcPr>
            <w:tcW w:w="610" w:type="pct"/>
            <w:tcBorders>
              <w:top w:val="nil"/>
              <w:left w:val="nil"/>
              <w:bottom w:val="nil"/>
              <w:right w:val="single" w:sz="12" w:space="0" w:color="auto"/>
            </w:tcBorders>
            <w:shd w:val="clear" w:color="auto" w:fill="auto"/>
          </w:tcPr>
          <w:p w14:paraId="4A05B87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88252E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B3E939" w14:textId="77777777" w:rsidR="0046010F" w:rsidRPr="0046010F" w:rsidRDefault="0046010F" w:rsidP="0046010F">
            <w:pPr>
              <w:keepNext/>
              <w:ind w:left="993" w:hanging="993"/>
              <w:jc w:val="center"/>
            </w:pPr>
            <w:r w:rsidRPr="0046010F">
              <w:t>Possible Answers</w:t>
            </w:r>
          </w:p>
        </w:tc>
        <w:permStart w:id="228402024"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307001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28402024" w:displacedByCustomXml="prev"/>
      </w:tr>
      <w:tr w:rsidR="0046010F" w:rsidRPr="0046010F" w14:paraId="0394BB9A" w14:textId="77777777" w:rsidTr="009B56F7">
        <w:trPr>
          <w:trHeight w:val="425"/>
          <w:hidden/>
        </w:trPr>
        <w:tc>
          <w:tcPr>
            <w:tcW w:w="610" w:type="pct"/>
            <w:tcBorders>
              <w:top w:val="nil"/>
              <w:left w:val="nil"/>
              <w:bottom w:val="nil"/>
              <w:right w:val="single" w:sz="12" w:space="0" w:color="auto"/>
            </w:tcBorders>
          </w:tcPr>
          <w:p w14:paraId="7D334992" w14:textId="77777777" w:rsidR="0046010F" w:rsidRPr="0046010F" w:rsidRDefault="0046010F" w:rsidP="0046010F">
            <w:pPr>
              <w:ind w:left="993" w:hanging="993"/>
              <w:jc w:val="center"/>
              <w:rPr>
                <w:vanish/>
              </w:rPr>
            </w:pPr>
          </w:p>
        </w:tc>
        <w:permStart w:id="649857628"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39A68C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49857628" w:displacedByCustomXml="prev"/>
        <w:tc>
          <w:tcPr>
            <w:tcW w:w="3514" w:type="pct"/>
            <w:tcBorders>
              <w:top w:val="single" w:sz="12" w:space="0" w:color="auto"/>
              <w:left w:val="single" w:sz="4" w:space="0" w:color="auto"/>
              <w:right w:val="single" w:sz="12" w:space="0" w:color="auto"/>
            </w:tcBorders>
            <w:shd w:val="clear" w:color="auto" w:fill="auto"/>
            <w:vAlign w:val="center"/>
          </w:tcPr>
          <w:p w14:paraId="45B2E5E0" w14:textId="77777777"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14:paraId="7B2989B4" w14:textId="77777777" w:rsidR="0046010F" w:rsidRPr="0046010F" w:rsidRDefault="0046010F" w:rsidP="0046010F">
            <w:pPr>
              <w:ind w:left="993" w:hanging="993"/>
            </w:pPr>
          </w:p>
        </w:tc>
      </w:tr>
      <w:tr w:rsidR="0046010F" w:rsidRPr="0046010F" w14:paraId="208B3E9E" w14:textId="77777777" w:rsidTr="009B56F7">
        <w:trPr>
          <w:trHeight w:val="425"/>
          <w:hidden/>
        </w:trPr>
        <w:tc>
          <w:tcPr>
            <w:tcW w:w="610" w:type="pct"/>
            <w:tcBorders>
              <w:top w:val="nil"/>
              <w:left w:val="nil"/>
              <w:bottom w:val="nil"/>
              <w:right w:val="single" w:sz="12" w:space="0" w:color="auto"/>
            </w:tcBorders>
          </w:tcPr>
          <w:p w14:paraId="7BEDA423" w14:textId="77777777" w:rsidR="0046010F" w:rsidRPr="0046010F" w:rsidRDefault="0046010F" w:rsidP="0046010F">
            <w:pPr>
              <w:ind w:left="993" w:hanging="993"/>
              <w:jc w:val="center"/>
              <w:rPr>
                <w:vanish/>
              </w:rPr>
            </w:pPr>
          </w:p>
        </w:tc>
        <w:permStart w:id="618077252"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BEBE7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18077252" w:displacedByCustomXml="prev"/>
        <w:tc>
          <w:tcPr>
            <w:tcW w:w="3514" w:type="pct"/>
            <w:tcBorders>
              <w:left w:val="single" w:sz="4" w:space="0" w:color="auto"/>
              <w:right w:val="single" w:sz="12" w:space="0" w:color="auto"/>
            </w:tcBorders>
            <w:shd w:val="clear" w:color="auto" w:fill="auto"/>
            <w:vAlign w:val="center"/>
          </w:tcPr>
          <w:p w14:paraId="3E9D9680" w14:textId="77777777"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14:paraId="3EA379FA" w14:textId="77777777" w:rsidR="0046010F" w:rsidRPr="0046010F" w:rsidRDefault="0046010F" w:rsidP="0046010F">
            <w:pPr>
              <w:ind w:left="993" w:hanging="993"/>
            </w:pPr>
          </w:p>
        </w:tc>
      </w:tr>
      <w:tr w:rsidR="0046010F" w:rsidRPr="0046010F" w14:paraId="71CABCFF" w14:textId="77777777" w:rsidTr="009B56F7">
        <w:trPr>
          <w:trHeight w:val="425"/>
          <w:hidden/>
        </w:trPr>
        <w:tc>
          <w:tcPr>
            <w:tcW w:w="610" w:type="pct"/>
            <w:tcBorders>
              <w:top w:val="nil"/>
              <w:left w:val="nil"/>
              <w:bottom w:val="nil"/>
              <w:right w:val="single" w:sz="12" w:space="0" w:color="auto"/>
            </w:tcBorders>
          </w:tcPr>
          <w:p w14:paraId="18EE023A" w14:textId="77777777" w:rsidR="0046010F" w:rsidRPr="0046010F" w:rsidRDefault="0046010F" w:rsidP="0046010F">
            <w:pPr>
              <w:ind w:left="993" w:hanging="993"/>
              <w:jc w:val="center"/>
              <w:rPr>
                <w:vanish/>
              </w:rPr>
            </w:pPr>
          </w:p>
        </w:tc>
        <w:permStart w:id="593436327"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DD821D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93436327" w:displacedByCustomXml="prev"/>
        <w:tc>
          <w:tcPr>
            <w:tcW w:w="3514" w:type="pct"/>
            <w:tcBorders>
              <w:left w:val="single" w:sz="4" w:space="0" w:color="auto"/>
              <w:right w:val="single" w:sz="12" w:space="0" w:color="auto"/>
            </w:tcBorders>
            <w:shd w:val="clear" w:color="auto" w:fill="auto"/>
            <w:vAlign w:val="center"/>
          </w:tcPr>
          <w:p w14:paraId="67972CD7" w14:textId="77777777"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14:paraId="2DA01823" w14:textId="77777777" w:rsidR="0046010F" w:rsidRPr="0046010F" w:rsidRDefault="0046010F" w:rsidP="0046010F">
            <w:pPr>
              <w:ind w:left="993" w:hanging="993"/>
            </w:pPr>
          </w:p>
        </w:tc>
      </w:tr>
      <w:tr w:rsidR="0046010F" w:rsidRPr="0046010F" w14:paraId="28D56A17" w14:textId="77777777" w:rsidTr="009B56F7">
        <w:trPr>
          <w:trHeight w:val="425"/>
          <w:hidden/>
        </w:trPr>
        <w:tc>
          <w:tcPr>
            <w:tcW w:w="610" w:type="pct"/>
            <w:tcBorders>
              <w:top w:val="nil"/>
              <w:left w:val="nil"/>
              <w:bottom w:val="nil"/>
              <w:right w:val="single" w:sz="12" w:space="0" w:color="auto"/>
            </w:tcBorders>
          </w:tcPr>
          <w:p w14:paraId="09C16B04" w14:textId="77777777" w:rsidR="0046010F" w:rsidRPr="0046010F" w:rsidRDefault="0046010F" w:rsidP="0046010F">
            <w:pPr>
              <w:ind w:left="993" w:hanging="993"/>
              <w:jc w:val="center"/>
              <w:rPr>
                <w:vanish/>
              </w:rPr>
            </w:pPr>
          </w:p>
        </w:tc>
        <w:permStart w:id="617680633"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332CFA" w14:textId="5FDF3C25" w:rsidR="0046010F" w:rsidRPr="0046010F" w:rsidRDefault="000B7FA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7680633" w:displacedByCustomXml="prev"/>
        <w:tc>
          <w:tcPr>
            <w:tcW w:w="3514" w:type="pct"/>
            <w:tcBorders>
              <w:left w:val="single" w:sz="4" w:space="0" w:color="auto"/>
              <w:right w:val="single" w:sz="12" w:space="0" w:color="auto"/>
            </w:tcBorders>
            <w:shd w:val="clear" w:color="auto" w:fill="auto"/>
            <w:vAlign w:val="center"/>
          </w:tcPr>
          <w:p w14:paraId="32515953" w14:textId="77777777"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14:paraId="75DC8B35" w14:textId="77777777" w:rsidR="0046010F" w:rsidRPr="0046010F" w:rsidRDefault="0046010F" w:rsidP="0046010F">
            <w:pPr>
              <w:ind w:left="993" w:hanging="993"/>
            </w:pPr>
          </w:p>
        </w:tc>
      </w:tr>
    </w:tbl>
    <w:p w14:paraId="1E53B552" w14:textId="77777777" w:rsidR="0046010F" w:rsidRPr="0046010F" w:rsidRDefault="0046010F" w:rsidP="0046010F">
      <w:pPr>
        <w:rPr>
          <w:rFonts w:ascii="Arial" w:hAnsi="Arial" w:cs="Arial"/>
          <w:sz w:val="20"/>
          <w:szCs w:val="22"/>
        </w:rPr>
      </w:pPr>
    </w:p>
    <w:p w14:paraId="0C5FD0C7" w14:textId="77777777" w:rsidR="0046010F" w:rsidRPr="0046010F" w:rsidRDefault="0046010F" w:rsidP="0046010F">
      <w:pPr>
        <w:ind w:right="-24"/>
        <w:rPr>
          <w:rFonts w:ascii="Arial" w:hAnsi="Arial" w:cs="Arial"/>
          <w:sz w:val="20"/>
          <w:szCs w:val="22"/>
        </w:rPr>
      </w:pPr>
    </w:p>
    <w:p w14:paraId="52D9086E" w14:textId="77777777" w:rsidR="0046010F" w:rsidRPr="0046010F" w:rsidRDefault="0046010F" w:rsidP="0046010F">
      <w:pPr>
        <w:numPr>
          <w:ilvl w:val="0"/>
          <w:numId w:val="65"/>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14:paraId="6B254F42"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EF3ACEF" w14:textId="77777777" w:rsidTr="009B56F7">
        <w:tc>
          <w:tcPr>
            <w:tcW w:w="610" w:type="pct"/>
            <w:tcBorders>
              <w:top w:val="nil"/>
              <w:left w:val="nil"/>
              <w:bottom w:val="nil"/>
              <w:right w:val="single" w:sz="12" w:space="0" w:color="auto"/>
            </w:tcBorders>
            <w:shd w:val="clear" w:color="auto" w:fill="auto"/>
          </w:tcPr>
          <w:p w14:paraId="115E750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FBBCC6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29E77B9" w14:textId="77777777" w:rsidR="0046010F" w:rsidRPr="0046010F" w:rsidRDefault="0046010F" w:rsidP="0046010F">
            <w:pPr>
              <w:keepNext/>
              <w:ind w:left="993" w:hanging="993"/>
              <w:jc w:val="center"/>
            </w:pPr>
            <w:r w:rsidRPr="0046010F">
              <w:t>Possible Answers</w:t>
            </w:r>
          </w:p>
        </w:tc>
        <w:permStart w:id="39525670"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463AD1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9525670" w:displacedByCustomXml="prev"/>
      </w:tr>
      <w:tr w:rsidR="0046010F" w:rsidRPr="0046010F" w14:paraId="21908354" w14:textId="77777777" w:rsidTr="009B56F7">
        <w:trPr>
          <w:trHeight w:val="425"/>
          <w:hidden/>
        </w:trPr>
        <w:tc>
          <w:tcPr>
            <w:tcW w:w="610" w:type="pct"/>
            <w:tcBorders>
              <w:top w:val="nil"/>
              <w:left w:val="nil"/>
              <w:bottom w:val="nil"/>
              <w:right w:val="single" w:sz="12" w:space="0" w:color="auto"/>
            </w:tcBorders>
          </w:tcPr>
          <w:p w14:paraId="453E3067" w14:textId="77777777" w:rsidR="0046010F" w:rsidRPr="0046010F" w:rsidRDefault="0046010F" w:rsidP="0046010F">
            <w:pPr>
              <w:ind w:left="993" w:hanging="993"/>
              <w:jc w:val="center"/>
              <w:rPr>
                <w:vanish/>
              </w:rPr>
            </w:pPr>
          </w:p>
        </w:tc>
        <w:permStart w:id="671707114"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DD3C89D" w14:textId="2D029899" w:rsidR="0046010F" w:rsidRPr="0046010F" w:rsidRDefault="000B7FA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7170711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0C43023" w14:textId="77777777"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14:paraId="4177875B" w14:textId="77777777" w:rsidR="0046010F" w:rsidRPr="0046010F" w:rsidRDefault="0046010F" w:rsidP="0046010F">
            <w:pPr>
              <w:ind w:left="993" w:hanging="993"/>
            </w:pPr>
          </w:p>
        </w:tc>
      </w:tr>
      <w:tr w:rsidR="0046010F" w:rsidRPr="0046010F" w14:paraId="17ECC71C" w14:textId="77777777" w:rsidTr="009B56F7">
        <w:trPr>
          <w:trHeight w:val="425"/>
          <w:hidden/>
        </w:trPr>
        <w:tc>
          <w:tcPr>
            <w:tcW w:w="610" w:type="pct"/>
            <w:tcBorders>
              <w:top w:val="nil"/>
              <w:left w:val="nil"/>
              <w:bottom w:val="nil"/>
              <w:right w:val="single" w:sz="12" w:space="0" w:color="auto"/>
            </w:tcBorders>
          </w:tcPr>
          <w:p w14:paraId="400AFC1E" w14:textId="77777777" w:rsidR="0046010F" w:rsidRPr="0046010F" w:rsidRDefault="0046010F" w:rsidP="0046010F">
            <w:pPr>
              <w:ind w:left="993" w:hanging="993"/>
              <w:jc w:val="center"/>
              <w:rPr>
                <w:vanish/>
              </w:rPr>
            </w:pPr>
          </w:p>
        </w:tc>
        <w:permStart w:id="34240109"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076D32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4240109" w:displacedByCustomXml="prev"/>
        <w:tc>
          <w:tcPr>
            <w:tcW w:w="3514" w:type="pct"/>
            <w:tcBorders>
              <w:left w:val="single" w:sz="4" w:space="0" w:color="auto"/>
              <w:right w:val="single" w:sz="12" w:space="0" w:color="auto"/>
            </w:tcBorders>
            <w:shd w:val="clear" w:color="auto" w:fill="auto"/>
            <w:vAlign w:val="center"/>
          </w:tcPr>
          <w:p w14:paraId="698E76B9" w14:textId="77777777"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14:paraId="196D79F7" w14:textId="77777777" w:rsidR="0046010F" w:rsidRPr="0046010F" w:rsidRDefault="0046010F" w:rsidP="0046010F">
            <w:pPr>
              <w:ind w:left="993" w:hanging="993"/>
            </w:pPr>
          </w:p>
        </w:tc>
      </w:tr>
      <w:tr w:rsidR="0046010F" w:rsidRPr="0046010F" w14:paraId="5A5C387C" w14:textId="77777777" w:rsidTr="009B56F7">
        <w:trPr>
          <w:trHeight w:val="425"/>
          <w:hidden/>
        </w:trPr>
        <w:tc>
          <w:tcPr>
            <w:tcW w:w="610" w:type="pct"/>
            <w:tcBorders>
              <w:top w:val="nil"/>
              <w:left w:val="nil"/>
              <w:bottom w:val="nil"/>
              <w:right w:val="single" w:sz="12" w:space="0" w:color="auto"/>
            </w:tcBorders>
          </w:tcPr>
          <w:p w14:paraId="719F307F" w14:textId="77777777" w:rsidR="0046010F" w:rsidRPr="0046010F" w:rsidRDefault="0046010F" w:rsidP="0046010F">
            <w:pPr>
              <w:ind w:left="993" w:hanging="993"/>
              <w:jc w:val="center"/>
              <w:rPr>
                <w:vanish/>
              </w:rPr>
            </w:pPr>
          </w:p>
        </w:tc>
        <w:permStart w:id="1134977565"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14623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34977565" w:displacedByCustomXml="prev"/>
        <w:tc>
          <w:tcPr>
            <w:tcW w:w="3514" w:type="pct"/>
            <w:tcBorders>
              <w:left w:val="single" w:sz="4" w:space="0" w:color="auto"/>
              <w:right w:val="single" w:sz="12" w:space="0" w:color="auto"/>
            </w:tcBorders>
            <w:shd w:val="clear" w:color="auto" w:fill="auto"/>
            <w:vAlign w:val="center"/>
          </w:tcPr>
          <w:p w14:paraId="4009796E" w14:textId="77777777"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14:paraId="46843E70" w14:textId="77777777" w:rsidR="0046010F" w:rsidRPr="0046010F" w:rsidRDefault="0046010F" w:rsidP="0046010F">
            <w:pPr>
              <w:ind w:left="993" w:hanging="993"/>
            </w:pPr>
          </w:p>
        </w:tc>
      </w:tr>
      <w:tr w:rsidR="0046010F" w:rsidRPr="0046010F" w14:paraId="424B28EE" w14:textId="77777777" w:rsidTr="009B56F7">
        <w:trPr>
          <w:trHeight w:val="425"/>
          <w:hidden/>
        </w:trPr>
        <w:tc>
          <w:tcPr>
            <w:tcW w:w="610" w:type="pct"/>
            <w:tcBorders>
              <w:top w:val="nil"/>
              <w:left w:val="nil"/>
              <w:bottom w:val="nil"/>
              <w:right w:val="single" w:sz="12" w:space="0" w:color="auto"/>
            </w:tcBorders>
          </w:tcPr>
          <w:p w14:paraId="1EEFD92C" w14:textId="77777777" w:rsidR="0046010F" w:rsidRPr="0046010F" w:rsidRDefault="0046010F" w:rsidP="0046010F">
            <w:pPr>
              <w:ind w:left="993" w:hanging="993"/>
              <w:jc w:val="center"/>
              <w:rPr>
                <w:vanish/>
              </w:rPr>
            </w:pPr>
          </w:p>
        </w:tc>
        <w:permStart w:id="57835281"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26B249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7835281" w:displacedByCustomXml="prev"/>
        <w:tc>
          <w:tcPr>
            <w:tcW w:w="3514" w:type="pct"/>
            <w:tcBorders>
              <w:left w:val="single" w:sz="4" w:space="0" w:color="auto"/>
              <w:right w:val="single" w:sz="12" w:space="0" w:color="auto"/>
            </w:tcBorders>
            <w:shd w:val="clear" w:color="auto" w:fill="auto"/>
            <w:vAlign w:val="center"/>
          </w:tcPr>
          <w:p w14:paraId="1367396E" w14:textId="77777777"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14:paraId="7A12E795" w14:textId="77777777" w:rsidR="0046010F" w:rsidRPr="0046010F" w:rsidRDefault="0046010F" w:rsidP="0046010F">
            <w:pPr>
              <w:ind w:left="993" w:hanging="993"/>
            </w:pPr>
          </w:p>
        </w:tc>
      </w:tr>
    </w:tbl>
    <w:p w14:paraId="586DF838" w14:textId="77777777" w:rsidR="0046010F" w:rsidRPr="0046010F" w:rsidRDefault="0046010F" w:rsidP="0046010F">
      <w:pPr>
        <w:rPr>
          <w:rFonts w:ascii="Arial" w:hAnsi="Arial" w:cs="Arial"/>
          <w:sz w:val="20"/>
          <w:szCs w:val="22"/>
        </w:rPr>
      </w:pPr>
    </w:p>
    <w:p w14:paraId="0DD85A4F" w14:textId="77777777" w:rsidR="0046010F" w:rsidRPr="0046010F" w:rsidRDefault="0046010F" w:rsidP="0046010F">
      <w:pPr>
        <w:rPr>
          <w:rFonts w:ascii="Arial" w:hAnsi="Arial" w:cs="Arial"/>
          <w:sz w:val="20"/>
          <w:szCs w:val="22"/>
        </w:rPr>
      </w:pPr>
    </w:p>
    <w:p w14:paraId="400D33A2" w14:textId="77777777" w:rsidR="0046010F" w:rsidRPr="0046010F" w:rsidRDefault="0046010F" w:rsidP="0046010F">
      <w:pPr>
        <w:numPr>
          <w:ilvl w:val="0"/>
          <w:numId w:val="65"/>
        </w:numPr>
        <w:ind w:left="709" w:hanging="709"/>
        <w:jc w:val="left"/>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14:paraId="5582AAC3"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7E25E707" w14:textId="77777777" w:rsidTr="009B56F7">
        <w:tc>
          <w:tcPr>
            <w:tcW w:w="610" w:type="pct"/>
            <w:tcBorders>
              <w:top w:val="nil"/>
              <w:left w:val="nil"/>
              <w:bottom w:val="nil"/>
              <w:right w:val="single" w:sz="12" w:space="0" w:color="auto"/>
            </w:tcBorders>
            <w:shd w:val="clear" w:color="auto" w:fill="auto"/>
          </w:tcPr>
          <w:p w14:paraId="10DDDDAC"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8DD95E"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ED8A25F" w14:textId="77777777" w:rsidR="0046010F" w:rsidRPr="0046010F" w:rsidRDefault="0046010F" w:rsidP="0046010F">
            <w:pPr>
              <w:keepNext/>
              <w:ind w:left="993" w:hanging="993"/>
              <w:jc w:val="center"/>
            </w:pPr>
            <w:r w:rsidRPr="0046010F">
              <w:t>Possible Answers</w:t>
            </w:r>
          </w:p>
        </w:tc>
        <w:permStart w:id="1676356562"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7D9EB5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76356562" w:displacedByCustomXml="prev"/>
      </w:tr>
      <w:tr w:rsidR="0046010F" w:rsidRPr="0046010F" w14:paraId="5DA57E42" w14:textId="77777777" w:rsidTr="009B56F7">
        <w:trPr>
          <w:trHeight w:val="425"/>
          <w:hidden/>
        </w:trPr>
        <w:tc>
          <w:tcPr>
            <w:tcW w:w="610" w:type="pct"/>
            <w:tcBorders>
              <w:top w:val="nil"/>
              <w:left w:val="nil"/>
              <w:bottom w:val="nil"/>
              <w:right w:val="single" w:sz="12" w:space="0" w:color="auto"/>
            </w:tcBorders>
          </w:tcPr>
          <w:p w14:paraId="0F1CFEF1" w14:textId="77777777" w:rsidR="0046010F" w:rsidRPr="0046010F" w:rsidRDefault="0046010F" w:rsidP="0046010F">
            <w:pPr>
              <w:ind w:left="993" w:hanging="993"/>
              <w:jc w:val="center"/>
              <w:rPr>
                <w:vanish/>
              </w:rPr>
            </w:pPr>
          </w:p>
        </w:tc>
        <w:permStart w:id="293410190"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66D1FB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934101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0366AA38"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149CC7B1" w14:textId="77777777" w:rsidR="0046010F" w:rsidRPr="0046010F" w:rsidRDefault="0046010F" w:rsidP="0046010F">
            <w:pPr>
              <w:ind w:left="993" w:hanging="993"/>
            </w:pPr>
          </w:p>
        </w:tc>
      </w:tr>
      <w:tr w:rsidR="0046010F" w:rsidRPr="0046010F" w14:paraId="489B4860" w14:textId="77777777" w:rsidTr="009B56F7">
        <w:trPr>
          <w:trHeight w:val="425"/>
          <w:hidden/>
        </w:trPr>
        <w:tc>
          <w:tcPr>
            <w:tcW w:w="610" w:type="pct"/>
            <w:tcBorders>
              <w:top w:val="nil"/>
              <w:left w:val="nil"/>
              <w:bottom w:val="nil"/>
              <w:right w:val="single" w:sz="12" w:space="0" w:color="auto"/>
            </w:tcBorders>
          </w:tcPr>
          <w:p w14:paraId="30E98338" w14:textId="77777777" w:rsidR="0046010F" w:rsidRPr="0046010F" w:rsidRDefault="0046010F" w:rsidP="0046010F">
            <w:pPr>
              <w:ind w:left="993" w:hanging="993"/>
              <w:jc w:val="center"/>
              <w:rPr>
                <w:vanish/>
              </w:rPr>
            </w:pPr>
          </w:p>
        </w:tc>
        <w:permStart w:id="271988132"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95BBBA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1988132" w:displacedByCustomXml="prev"/>
        <w:tc>
          <w:tcPr>
            <w:tcW w:w="3514" w:type="pct"/>
            <w:tcBorders>
              <w:left w:val="single" w:sz="4" w:space="0" w:color="auto"/>
              <w:right w:val="single" w:sz="12" w:space="0" w:color="auto"/>
            </w:tcBorders>
            <w:shd w:val="clear" w:color="auto" w:fill="auto"/>
            <w:vAlign w:val="center"/>
          </w:tcPr>
          <w:p w14:paraId="1F3A09D9"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10989510" w14:textId="77777777" w:rsidR="0046010F" w:rsidRPr="0046010F" w:rsidRDefault="0046010F" w:rsidP="0046010F">
            <w:pPr>
              <w:ind w:left="993" w:hanging="993"/>
            </w:pPr>
          </w:p>
        </w:tc>
      </w:tr>
      <w:tr w:rsidR="0046010F" w:rsidRPr="0046010F" w14:paraId="27446600" w14:textId="77777777" w:rsidTr="009B56F7">
        <w:trPr>
          <w:trHeight w:val="425"/>
          <w:hidden/>
        </w:trPr>
        <w:tc>
          <w:tcPr>
            <w:tcW w:w="610" w:type="pct"/>
            <w:tcBorders>
              <w:top w:val="nil"/>
              <w:left w:val="nil"/>
              <w:bottom w:val="nil"/>
              <w:right w:val="single" w:sz="12" w:space="0" w:color="auto"/>
            </w:tcBorders>
          </w:tcPr>
          <w:p w14:paraId="0834623F" w14:textId="77777777" w:rsidR="0046010F" w:rsidRPr="0046010F" w:rsidRDefault="0046010F" w:rsidP="0046010F">
            <w:pPr>
              <w:ind w:left="993" w:hanging="993"/>
              <w:jc w:val="center"/>
              <w:rPr>
                <w:vanish/>
              </w:rPr>
            </w:pPr>
          </w:p>
        </w:tc>
        <w:permStart w:id="1403126085"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CA9B66B" w14:textId="78124F14" w:rsidR="0046010F" w:rsidRPr="0046010F" w:rsidRDefault="000B7FA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3126085" w:displacedByCustomXml="prev"/>
        <w:tc>
          <w:tcPr>
            <w:tcW w:w="3514" w:type="pct"/>
            <w:tcBorders>
              <w:left w:val="single" w:sz="4" w:space="0" w:color="auto"/>
              <w:right w:val="single" w:sz="12" w:space="0" w:color="auto"/>
            </w:tcBorders>
            <w:shd w:val="clear" w:color="auto" w:fill="auto"/>
            <w:vAlign w:val="center"/>
          </w:tcPr>
          <w:p w14:paraId="75C8152A"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17E0D47C" w14:textId="77777777" w:rsidR="0046010F" w:rsidRPr="0046010F" w:rsidRDefault="0046010F" w:rsidP="0046010F">
            <w:pPr>
              <w:ind w:left="993" w:hanging="993"/>
            </w:pPr>
          </w:p>
        </w:tc>
      </w:tr>
      <w:tr w:rsidR="0046010F" w:rsidRPr="0046010F" w14:paraId="10AE1141" w14:textId="77777777" w:rsidTr="009B56F7">
        <w:trPr>
          <w:trHeight w:val="425"/>
          <w:hidden/>
        </w:trPr>
        <w:tc>
          <w:tcPr>
            <w:tcW w:w="610" w:type="pct"/>
            <w:tcBorders>
              <w:top w:val="nil"/>
              <w:left w:val="nil"/>
              <w:bottom w:val="nil"/>
              <w:right w:val="single" w:sz="12" w:space="0" w:color="auto"/>
            </w:tcBorders>
          </w:tcPr>
          <w:p w14:paraId="0609D662" w14:textId="77777777" w:rsidR="0046010F" w:rsidRPr="0046010F" w:rsidRDefault="0046010F" w:rsidP="0046010F">
            <w:pPr>
              <w:ind w:left="993" w:hanging="993"/>
              <w:jc w:val="center"/>
              <w:rPr>
                <w:vanish/>
              </w:rPr>
            </w:pPr>
          </w:p>
        </w:tc>
        <w:permStart w:id="108158274"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27232E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8158274" w:displacedByCustomXml="prev"/>
        <w:tc>
          <w:tcPr>
            <w:tcW w:w="3514" w:type="pct"/>
            <w:tcBorders>
              <w:left w:val="single" w:sz="4" w:space="0" w:color="auto"/>
              <w:right w:val="single" w:sz="12" w:space="0" w:color="auto"/>
            </w:tcBorders>
            <w:shd w:val="clear" w:color="auto" w:fill="auto"/>
            <w:vAlign w:val="center"/>
          </w:tcPr>
          <w:p w14:paraId="3217EF29"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5B3EBB8E" w14:textId="77777777" w:rsidR="0046010F" w:rsidRPr="0046010F" w:rsidRDefault="0046010F" w:rsidP="0046010F">
            <w:pPr>
              <w:ind w:left="993" w:hanging="993"/>
            </w:pPr>
          </w:p>
        </w:tc>
      </w:tr>
    </w:tbl>
    <w:p w14:paraId="00D895DA" w14:textId="77777777" w:rsidR="0046010F" w:rsidRPr="0046010F" w:rsidRDefault="0046010F" w:rsidP="0046010F">
      <w:pPr>
        <w:rPr>
          <w:rFonts w:ascii="Arial" w:hAnsi="Arial" w:cs="Arial"/>
          <w:sz w:val="20"/>
          <w:szCs w:val="22"/>
        </w:rPr>
      </w:pPr>
    </w:p>
    <w:p w14:paraId="0FF97842" w14:textId="77777777" w:rsidR="0046010F" w:rsidRPr="0046010F" w:rsidRDefault="0046010F" w:rsidP="0046010F">
      <w:pPr>
        <w:jc w:val="left"/>
        <w:rPr>
          <w:rFonts w:ascii="Arial" w:hAnsi="Arial" w:cs="Arial"/>
          <w:sz w:val="18"/>
        </w:rPr>
      </w:pPr>
    </w:p>
    <w:p w14:paraId="708727F5" w14:textId="77777777" w:rsidR="0046010F" w:rsidRPr="0046010F" w:rsidRDefault="0046010F" w:rsidP="0046010F">
      <w:pPr>
        <w:numPr>
          <w:ilvl w:val="0"/>
          <w:numId w:val="65"/>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14:paraId="0C14DF40" w14:textId="77777777"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F5F64F3" w14:textId="77777777" w:rsidTr="009B56F7">
        <w:tc>
          <w:tcPr>
            <w:tcW w:w="610" w:type="pct"/>
            <w:tcBorders>
              <w:top w:val="nil"/>
              <w:left w:val="nil"/>
              <w:bottom w:val="nil"/>
              <w:right w:val="single" w:sz="12" w:space="0" w:color="auto"/>
            </w:tcBorders>
            <w:shd w:val="clear" w:color="auto" w:fill="auto"/>
          </w:tcPr>
          <w:p w14:paraId="17C5521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7EA62B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DAE392" w14:textId="77777777" w:rsidR="0046010F" w:rsidRPr="0046010F" w:rsidRDefault="0046010F" w:rsidP="0046010F">
            <w:pPr>
              <w:keepNext/>
              <w:ind w:left="993" w:hanging="993"/>
              <w:jc w:val="center"/>
            </w:pPr>
            <w:r w:rsidRPr="0046010F">
              <w:t>Possible Answers</w:t>
            </w:r>
          </w:p>
        </w:tc>
        <w:permStart w:id="666112211"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9593BF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66112211" w:displacedByCustomXml="prev"/>
      </w:tr>
      <w:tr w:rsidR="0046010F" w:rsidRPr="0046010F" w14:paraId="25D333A5" w14:textId="77777777" w:rsidTr="009B56F7">
        <w:trPr>
          <w:trHeight w:val="425"/>
          <w:hidden/>
        </w:trPr>
        <w:tc>
          <w:tcPr>
            <w:tcW w:w="610" w:type="pct"/>
            <w:tcBorders>
              <w:top w:val="nil"/>
              <w:left w:val="nil"/>
              <w:bottom w:val="nil"/>
              <w:right w:val="single" w:sz="12" w:space="0" w:color="auto"/>
            </w:tcBorders>
          </w:tcPr>
          <w:p w14:paraId="39B0AAD9" w14:textId="77777777" w:rsidR="0046010F" w:rsidRPr="0046010F" w:rsidRDefault="0046010F" w:rsidP="0046010F">
            <w:pPr>
              <w:ind w:left="993" w:hanging="993"/>
              <w:jc w:val="center"/>
              <w:rPr>
                <w:vanish/>
              </w:rPr>
            </w:pPr>
          </w:p>
        </w:tc>
        <w:permStart w:id="1042300616"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997285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4230061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6F26AF7"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5CFE60C4" w14:textId="77777777" w:rsidR="0046010F" w:rsidRPr="0046010F" w:rsidRDefault="0046010F" w:rsidP="0046010F">
            <w:pPr>
              <w:ind w:left="993" w:hanging="993"/>
            </w:pPr>
          </w:p>
        </w:tc>
      </w:tr>
      <w:tr w:rsidR="0046010F" w:rsidRPr="0046010F" w14:paraId="1E76FFFA" w14:textId="77777777" w:rsidTr="009B56F7">
        <w:trPr>
          <w:trHeight w:val="425"/>
          <w:hidden/>
        </w:trPr>
        <w:tc>
          <w:tcPr>
            <w:tcW w:w="610" w:type="pct"/>
            <w:tcBorders>
              <w:top w:val="nil"/>
              <w:left w:val="nil"/>
              <w:bottom w:val="nil"/>
              <w:right w:val="single" w:sz="12" w:space="0" w:color="auto"/>
            </w:tcBorders>
          </w:tcPr>
          <w:p w14:paraId="3270FEC2" w14:textId="77777777" w:rsidR="0046010F" w:rsidRPr="0046010F" w:rsidRDefault="0046010F" w:rsidP="0046010F">
            <w:pPr>
              <w:ind w:left="993" w:hanging="993"/>
              <w:jc w:val="center"/>
              <w:rPr>
                <w:vanish/>
              </w:rPr>
            </w:pPr>
          </w:p>
        </w:tc>
        <w:permStart w:id="1326409586"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EA2CB2" w14:textId="4180D72C" w:rsidR="0046010F" w:rsidRPr="0046010F" w:rsidRDefault="000B7FA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6409586" w:displacedByCustomXml="prev"/>
        <w:tc>
          <w:tcPr>
            <w:tcW w:w="3514" w:type="pct"/>
            <w:tcBorders>
              <w:left w:val="single" w:sz="4" w:space="0" w:color="auto"/>
              <w:right w:val="single" w:sz="12" w:space="0" w:color="auto"/>
            </w:tcBorders>
            <w:shd w:val="clear" w:color="auto" w:fill="auto"/>
            <w:vAlign w:val="center"/>
          </w:tcPr>
          <w:p w14:paraId="39C188CC" w14:textId="77777777"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14:paraId="50A9D5AC" w14:textId="77777777" w:rsidR="0046010F" w:rsidRPr="0046010F" w:rsidRDefault="0046010F" w:rsidP="0046010F">
            <w:pPr>
              <w:ind w:left="993" w:hanging="993"/>
            </w:pPr>
          </w:p>
        </w:tc>
      </w:tr>
      <w:tr w:rsidR="0046010F" w:rsidRPr="0046010F" w14:paraId="58C02E45" w14:textId="77777777" w:rsidTr="009B56F7">
        <w:trPr>
          <w:trHeight w:val="425"/>
          <w:hidden/>
        </w:trPr>
        <w:tc>
          <w:tcPr>
            <w:tcW w:w="610" w:type="pct"/>
            <w:tcBorders>
              <w:top w:val="nil"/>
              <w:left w:val="nil"/>
              <w:bottom w:val="nil"/>
              <w:right w:val="single" w:sz="12" w:space="0" w:color="auto"/>
            </w:tcBorders>
          </w:tcPr>
          <w:p w14:paraId="5646E127" w14:textId="77777777" w:rsidR="0046010F" w:rsidRPr="0046010F" w:rsidRDefault="0046010F" w:rsidP="0046010F">
            <w:pPr>
              <w:ind w:left="993" w:hanging="993"/>
              <w:jc w:val="center"/>
              <w:rPr>
                <w:vanish/>
              </w:rPr>
            </w:pPr>
          </w:p>
        </w:tc>
        <w:permStart w:id="338841175"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8386C0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8841175" w:displacedByCustomXml="prev"/>
        <w:tc>
          <w:tcPr>
            <w:tcW w:w="3514" w:type="pct"/>
            <w:tcBorders>
              <w:left w:val="single" w:sz="4" w:space="0" w:color="auto"/>
              <w:right w:val="single" w:sz="12" w:space="0" w:color="auto"/>
            </w:tcBorders>
            <w:shd w:val="clear" w:color="auto" w:fill="auto"/>
            <w:vAlign w:val="center"/>
          </w:tcPr>
          <w:p w14:paraId="27947693"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0595A3F9" w14:textId="77777777" w:rsidR="0046010F" w:rsidRPr="0046010F" w:rsidRDefault="0046010F" w:rsidP="0046010F">
            <w:pPr>
              <w:ind w:left="993" w:hanging="993"/>
            </w:pPr>
          </w:p>
        </w:tc>
      </w:tr>
    </w:tbl>
    <w:p w14:paraId="5FBBEA5A" w14:textId="77777777" w:rsidR="0046010F" w:rsidRPr="0046010F" w:rsidRDefault="0046010F" w:rsidP="0046010F">
      <w:pPr>
        <w:rPr>
          <w:rFonts w:ascii="Arial" w:hAnsi="Arial" w:cs="Arial"/>
          <w:sz w:val="20"/>
          <w:szCs w:val="22"/>
        </w:rPr>
      </w:pPr>
    </w:p>
    <w:p w14:paraId="471A5E01" w14:textId="77777777" w:rsidR="0046010F" w:rsidRPr="0046010F" w:rsidRDefault="0046010F" w:rsidP="0046010F">
      <w:pPr>
        <w:numPr>
          <w:ilvl w:val="0"/>
          <w:numId w:val="65"/>
        </w:numPr>
        <w:ind w:left="709" w:hanging="709"/>
        <w:jc w:val="left"/>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14:paraId="5995280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0B9C02" w14:textId="77777777" w:rsidTr="009B56F7">
        <w:trPr>
          <w:trHeight w:val="2432"/>
        </w:trPr>
        <w:tc>
          <w:tcPr>
            <w:tcW w:w="1027" w:type="dxa"/>
            <w:tcBorders>
              <w:top w:val="nil"/>
              <w:left w:val="nil"/>
              <w:bottom w:val="nil"/>
              <w:right w:val="single" w:sz="4" w:space="0" w:color="auto"/>
            </w:tcBorders>
          </w:tcPr>
          <w:p w14:paraId="4A2C677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26839F0" w14:textId="77777777" w:rsidR="0046010F" w:rsidRDefault="000B7FA9" w:rsidP="0046010F">
            <w:pPr>
              <w:rPr>
                <w:rFonts w:ascii="Arial" w:hAnsi="Arial" w:cs="Arial"/>
                <w:sz w:val="22"/>
                <w:szCs w:val="22"/>
              </w:rPr>
            </w:pPr>
            <w:permStart w:id="283578555" w:edGrp="everyone"/>
            <w:r>
              <w:rPr>
                <w:rFonts w:ascii="Arial" w:hAnsi="Arial" w:cs="Arial"/>
                <w:sz w:val="22"/>
                <w:szCs w:val="22"/>
              </w:rPr>
              <w:t xml:space="preserve">Architects design buildings through </w:t>
            </w:r>
            <w:r w:rsidR="00E57A86">
              <w:rPr>
                <w:rFonts w:ascii="Arial" w:hAnsi="Arial" w:cs="Arial"/>
                <w:sz w:val="22"/>
                <w:szCs w:val="22"/>
              </w:rPr>
              <w:t>developing client brief, preparing concept sketches, site analysis reports and contract documentation.</w:t>
            </w:r>
          </w:p>
          <w:p w14:paraId="2489DD14" w14:textId="717CEC9C" w:rsidR="0046010F" w:rsidRPr="0046010F" w:rsidRDefault="00E57A86" w:rsidP="0046010F">
            <w:pPr>
              <w:rPr>
                <w:rFonts w:ascii="Arial" w:hAnsi="Arial" w:cs="Arial"/>
                <w:sz w:val="22"/>
                <w:szCs w:val="22"/>
              </w:rPr>
            </w:pPr>
            <w:r>
              <w:rPr>
                <w:rFonts w:ascii="Arial" w:hAnsi="Arial" w:cs="Arial"/>
                <w:sz w:val="22"/>
                <w:szCs w:val="22"/>
              </w:rPr>
              <w:t>They also can supervise construction by organising tender, oversee contract administration, design development, permit applications as well as monitor budget.</w:t>
            </w:r>
            <w:permEnd w:id="283578555"/>
          </w:p>
        </w:tc>
        <w:permStart w:id="110039784"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7F31F7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0039784" w:displacedByCustomXml="prev"/>
      </w:tr>
    </w:tbl>
    <w:p w14:paraId="496CC8E6" w14:textId="77777777" w:rsidR="0046010F" w:rsidRPr="0046010F" w:rsidRDefault="0046010F" w:rsidP="0046010F">
      <w:pPr>
        <w:jc w:val="left"/>
        <w:rPr>
          <w:rFonts w:ascii="Arial" w:hAnsi="Arial" w:cs="Arial"/>
          <w:sz w:val="22"/>
          <w:szCs w:val="22"/>
        </w:rPr>
      </w:pPr>
    </w:p>
    <w:p w14:paraId="6D640707" w14:textId="77777777" w:rsidR="0046010F" w:rsidRPr="0046010F" w:rsidRDefault="0046010F" w:rsidP="0046010F">
      <w:pPr>
        <w:jc w:val="left"/>
        <w:rPr>
          <w:rFonts w:ascii="Arial" w:hAnsi="Arial" w:cs="Arial"/>
          <w:sz w:val="22"/>
          <w:szCs w:val="22"/>
        </w:rPr>
      </w:pPr>
    </w:p>
    <w:p w14:paraId="316E91D4" w14:textId="77777777" w:rsidR="0046010F" w:rsidRPr="0046010F" w:rsidRDefault="0046010F" w:rsidP="0046010F">
      <w:pPr>
        <w:numPr>
          <w:ilvl w:val="0"/>
          <w:numId w:val="65"/>
        </w:numPr>
        <w:ind w:left="709" w:hanging="709"/>
        <w:jc w:val="left"/>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14:paraId="79DD3646"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FFEE2FF" w14:textId="77777777" w:rsidTr="009B56F7">
        <w:trPr>
          <w:trHeight w:val="5647"/>
        </w:trPr>
        <w:tc>
          <w:tcPr>
            <w:tcW w:w="1027" w:type="dxa"/>
            <w:tcBorders>
              <w:top w:val="nil"/>
              <w:left w:val="nil"/>
              <w:bottom w:val="nil"/>
              <w:right w:val="single" w:sz="4" w:space="0" w:color="auto"/>
            </w:tcBorders>
          </w:tcPr>
          <w:p w14:paraId="3678077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C3AA76" w14:textId="195025BC" w:rsidR="0046010F" w:rsidRPr="0046010F" w:rsidRDefault="00E57A86" w:rsidP="0046010F">
            <w:pPr>
              <w:rPr>
                <w:rFonts w:ascii="Arial" w:hAnsi="Arial" w:cs="Arial"/>
                <w:sz w:val="22"/>
                <w:szCs w:val="22"/>
              </w:rPr>
            </w:pPr>
            <w:permStart w:id="696321281" w:edGrp="everyone"/>
            <w:r>
              <w:rPr>
                <w:rFonts w:ascii="Arial" w:hAnsi="Arial" w:cs="Arial"/>
                <w:sz w:val="22"/>
                <w:szCs w:val="22"/>
              </w:rPr>
              <w:t>A building surveyor provide professional advise on property and construction to ensure compliances whereas land surveyor assess the surrounding terrain and landscape for the development.</w:t>
            </w:r>
            <w:permEnd w:id="696321281"/>
          </w:p>
        </w:tc>
        <w:permStart w:id="1908156190"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E6F54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8156190" w:displacedByCustomXml="prev"/>
      </w:tr>
    </w:tbl>
    <w:p w14:paraId="70575E19" w14:textId="77777777" w:rsidR="0046010F" w:rsidRPr="0046010F" w:rsidRDefault="0046010F" w:rsidP="0046010F">
      <w:pPr>
        <w:rPr>
          <w:rFonts w:ascii="Arial" w:hAnsi="Arial" w:cs="Arial"/>
          <w:sz w:val="22"/>
          <w:szCs w:val="22"/>
        </w:rPr>
      </w:pPr>
    </w:p>
    <w:p w14:paraId="62C1E2E3" w14:textId="77777777" w:rsidR="0046010F" w:rsidRPr="0046010F" w:rsidRDefault="0046010F" w:rsidP="0046010F">
      <w:pPr>
        <w:rPr>
          <w:rFonts w:ascii="Arial" w:hAnsi="Arial" w:cs="Arial"/>
          <w:sz w:val="22"/>
          <w:szCs w:val="22"/>
        </w:rPr>
      </w:pPr>
    </w:p>
    <w:p w14:paraId="4329F768" w14:textId="77777777" w:rsidR="0046010F" w:rsidRPr="0046010F" w:rsidRDefault="0046010F" w:rsidP="0046010F">
      <w:pPr>
        <w:numPr>
          <w:ilvl w:val="0"/>
          <w:numId w:val="65"/>
        </w:numPr>
        <w:ind w:left="709" w:hanging="709"/>
        <w:jc w:val="left"/>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14:paraId="3C051B8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838A603" w14:textId="77777777" w:rsidTr="009B56F7">
        <w:tc>
          <w:tcPr>
            <w:tcW w:w="610" w:type="pct"/>
            <w:tcBorders>
              <w:top w:val="nil"/>
              <w:left w:val="nil"/>
              <w:bottom w:val="nil"/>
              <w:right w:val="single" w:sz="12" w:space="0" w:color="auto"/>
            </w:tcBorders>
            <w:shd w:val="clear" w:color="auto" w:fill="auto"/>
          </w:tcPr>
          <w:p w14:paraId="2AFF216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8B242B1"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9B54FF4" w14:textId="77777777" w:rsidR="0046010F" w:rsidRPr="0046010F" w:rsidRDefault="0046010F" w:rsidP="0046010F">
            <w:pPr>
              <w:keepNext/>
              <w:ind w:left="993" w:hanging="993"/>
              <w:jc w:val="center"/>
            </w:pPr>
            <w:r w:rsidRPr="0046010F">
              <w:t>Possible Answers</w:t>
            </w:r>
          </w:p>
        </w:tc>
        <w:permStart w:id="1146624496"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BC8FA5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6624496" w:displacedByCustomXml="prev"/>
      </w:tr>
      <w:tr w:rsidR="0046010F" w:rsidRPr="0046010F" w14:paraId="00943ADD" w14:textId="77777777" w:rsidTr="009B56F7">
        <w:trPr>
          <w:trHeight w:val="425"/>
          <w:hidden/>
        </w:trPr>
        <w:tc>
          <w:tcPr>
            <w:tcW w:w="610" w:type="pct"/>
            <w:tcBorders>
              <w:top w:val="nil"/>
              <w:left w:val="nil"/>
              <w:bottom w:val="nil"/>
              <w:right w:val="single" w:sz="12" w:space="0" w:color="auto"/>
            </w:tcBorders>
          </w:tcPr>
          <w:p w14:paraId="704582B9" w14:textId="77777777" w:rsidR="0046010F" w:rsidRPr="0046010F" w:rsidRDefault="0046010F" w:rsidP="0046010F">
            <w:pPr>
              <w:ind w:left="993" w:hanging="993"/>
              <w:jc w:val="center"/>
              <w:rPr>
                <w:vanish/>
              </w:rPr>
            </w:pPr>
          </w:p>
        </w:tc>
        <w:permStart w:id="1909736178"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B4F7E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97361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974D21" w14:textId="77777777"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14:paraId="1976E0A1" w14:textId="77777777" w:rsidR="0046010F" w:rsidRPr="0046010F" w:rsidRDefault="0046010F" w:rsidP="0046010F">
            <w:pPr>
              <w:ind w:left="993" w:hanging="993"/>
            </w:pPr>
          </w:p>
        </w:tc>
      </w:tr>
      <w:tr w:rsidR="0046010F" w:rsidRPr="0046010F" w14:paraId="3273A935" w14:textId="77777777" w:rsidTr="009B56F7">
        <w:trPr>
          <w:trHeight w:val="425"/>
          <w:hidden/>
        </w:trPr>
        <w:tc>
          <w:tcPr>
            <w:tcW w:w="610" w:type="pct"/>
            <w:tcBorders>
              <w:top w:val="nil"/>
              <w:left w:val="nil"/>
              <w:bottom w:val="nil"/>
              <w:right w:val="single" w:sz="12" w:space="0" w:color="auto"/>
            </w:tcBorders>
          </w:tcPr>
          <w:p w14:paraId="51A2D081" w14:textId="77777777" w:rsidR="0046010F" w:rsidRPr="0046010F" w:rsidRDefault="0046010F" w:rsidP="0046010F">
            <w:pPr>
              <w:ind w:left="993" w:hanging="993"/>
              <w:jc w:val="center"/>
              <w:rPr>
                <w:vanish/>
              </w:rPr>
            </w:pPr>
          </w:p>
        </w:tc>
        <w:permStart w:id="1232435766"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25C2B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32435766" w:displacedByCustomXml="prev"/>
        <w:tc>
          <w:tcPr>
            <w:tcW w:w="3514" w:type="pct"/>
            <w:tcBorders>
              <w:left w:val="single" w:sz="4" w:space="0" w:color="auto"/>
              <w:right w:val="single" w:sz="12" w:space="0" w:color="auto"/>
            </w:tcBorders>
            <w:shd w:val="clear" w:color="auto" w:fill="auto"/>
            <w:vAlign w:val="center"/>
          </w:tcPr>
          <w:p w14:paraId="39AD158B" w14:textId="77777777"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14:paraId="40204E96" w14:textId="77777777" w:rsidR="0046010F" w:rsidRPr="0046010F" w:rsidRDefault="0046010F" w:rsidP="0046010F">
            <w:pPr>
              <w:ind w:left="993" w:hanging="993"/>
            </w:pPr>
          </w:p>
        </w:tc>
      </w:tr>
      <w:tr w:rsidR="0046010F" w:rsidRPr="0046010F" w14:paraId="204F261A" w14:textId="77777777" w:rsidTr="009B56F7">
        <w:trPr>
          <w:trHeight w:val="425"/>
          <w:hidden/>
        </w:trPr>
        <w:tc>
          <w:tcPr>
            <w:tcW w:w="610" w:type="pct"/>
            <w:tcBorders>
              <w:top w:val="nil"/>
              <w:left w:val="nil"/>
              <w:bottom w:val="nil"/>
              <w:right w:val="single" w:sz="12" w:space="0" w:color="auto"/>
            </w:tcBorders>
          </w:tcPr>
          <w:p w14:paraId="1A2F327E" w14:textId="77777777" w:rsidR="0046010F" w:rsidRPr="0046010F" w:rsidRDefault="0046010F" w:rsidP="0046010F">
            <w:pPr>
              <w:ind w:left="993" w:hanging="993"/>
              <w:jc w:val="center"/>
              <w:rPr>
                <w:vanish/>
              </w:rPr>
            </w:pPr>
          </w:p>
        </w:tc>
        <w:permStart w:id="697908695"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B0D64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97908695" w:displacedByCustomXml="prev"/>
        <w:tc>
          <w:tcPr>
            <w:tcW w:w="3514" w:type="pct"/>
            <w:tcBorders>
              <w:left w:val="single" w:sz="4" w:space="0" w:color="auto"/>
              <w:right w:val="single" w:sz="12" w:space="0" w:color="auto"/>
            </w:tcBorders>
            <w:shd w:val="clear" w:color="auto" w:fill="auto"/>
            <w:vAlign w:val="center"/>
          </w:tcPr>
          <w:p w14:paraId="5E184438" w14:textId="77777777"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14:paraId="63FDF28E" w14:textId="77777777" w:rsidR="0046010F" w:rsidRPr="0046010F" w:rsidRDefault="0046010F" w:rsidP="0046010F">
            <w:pPr>
              <w:ind w:left="993" w:hanging="993"/>
            </w:pPr>
          </w:p>
        </w:tc>
      </w:tr>
      <w:tr w:rsidR="0046010F" w:rsidRPr="0046010F" w14:paraId="72389F9B" w14:textId="77777777" w:rsidTr="009B56F7">
        <w:trPr>
          <w:trHeight w:val="425"/>
          <w:hidden/>
        </w:trPr>
        <w:tc>
          <w:tcPr>
            <w:tcW w:w="610" w:type="pct"/>
            <w:tcBorders>
              <w:top w:val="nil"/>
              <w:left w:val="nil"/>
              <w:bottom w:val="nil"/>
              <w:right w:val="single" w:sz="12" w:space="0" w:color="auto"/>
            </w:tcBorders>
          </w:tcPr>
          <w:p w14:paraId="1775783B" w14:textId="77777777" w:rsidR="0046010F" w:rsidRPr="0046010F" w:rsidRDefault="0046010F" w:rsidP="0046010F">
            <w:pPr>
              <w:ind w:left="993" w:hanging="993"/>
              <w:jc w:val="center"/>
              <w:rPr>
                <w:vanish/>
              </w:rPr>
            </w:pPr>
          </w:p>
        </w:tc>
        <w:permStart w:id="994720709"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10923F89" w14:textId="1714665B" w:rsidR="0046010F" w:rsidRPr="0046010F" w:rsidRDefault="00901B6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4720709" w:displacedByCustomXml="prev"/>
        <w:tc>
          <w:tcPr>
            <w:tcW w:w="3514" w:type="pct"/>
            <w:tcBorders>
              <w:left w:val="single" w:sz="4" w:space="0" w:color="auto"/>
              <w:right w:val="single" w:sz="12" w:space="0" w:color="auto"/>
            </w:tcBorders>
            <w:shd w:val="clear" w:color="auto" w:fill="auto"/>
            <w:vAlign w:val="center"/>
          </w:tcPr>
          <w:p w14:paraId="559C24EA" w14:textId="77777777"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14:paraId="6240FD0C" w14:textId="77777777" w:rsidR="0046010F" w:rsidRPr="0046010F" w:rsidRDefault="0046010F" w:rsidP="0046010F">
            <w:pPr>
              <w:ind w:left="993" w:hanging="993"/>
            </w:pPr>
          </w:p>
        </w:tc>
      </w:tr>
    </w:tbl>
    <w:p w14:paraId="014FECE2" w14:textId="77777777" w:rsidR="0046010F" w:rsidRPr="0046010F" w:rsidRDefault="0046010F" w:rsidP="0046010F">
      <w:pPr>
        <w:rPr>
          <w:rFonts w:ascii="Arial" w:hAnsi="Arial" w:cs="Arial"/>
          <w:sz w:val="22"/>
          <w:szCs w:val="22"/>
        </w:rPr>
      </w:pPr>
    </w:p>
    <w:p w14:paraId="723F390B" w14:textId="77777777" w:rsidR="0046010F" w:rsidRPr="0046010F" w:rsidRDefault="0046010F" w:rsidP="0046010F">
      <w:pPr>
        <w:numPr>
          <w:ilvl w:val="0"/>
          <w:numId w:val="65"/>
        </w:numPr>
        <w:ind w:left="709" w:hanging="709"/>
        <w:jc w:val="left"/>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14:paraId="7E7C5BDF"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4C6107B" w14:textId="77777777" w:rsidTr="009B56F7">
        <w:tc>
          <w:tcPr>
            <w:tcW w:w="610" w:type="pct"/>
            <w:tcBorders>
              <w:top w:val="nil"/>
              <w:left w:val="nil"/>
              <w:bottom w:val="nil"/>
              <w:right w:val="single" w:sz="12" w:space="0" w:color="auto"/>
            </w:tcBorders>
            <w:shd w:val="clear" w:color="auto" w:fill="auto"/>
          </w:tcPr>
          <w:p w14:paraId="03DD6F9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10E341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8F14073" w14:textId="77777777" w:rsidR="0046010F" w:rsidRPr="0046010F" w:rsidRDefault="0046010F" w:rsidP="0046010F">
            <w:pPr>
              <w:keepNext/>
              <w:ind w:left="993" w:hanging="993"/>
              <w:jc w:val="center"/>
            </w:pPr>
            <w:r w:rsidRPr="0046010F">
              <w:t>Possible Answers</w:t>
            </w:r>
          </w:p>
        </w:tc>
        <w:permStart w:id="1948090065"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A4283C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48090065" w:displacedByCustomXml="prev"/>
      </w:tr>
      <w:tr w:rsidR="0046010F" w:rsidRPr="0046010F" w14:paraId="258ED09F" w14:textId="77777777" w:rsidTr="009B56F7">
        <w:trPr>
          <w:trHeight w:val="425"/>
          <w:hidden/>
        </w:trPr>
        <w:tc>
          <w:tcPr>
            <w:tcW w:w="610" w:type="pct"/>
            <w:tcBorders>
              <w:top w:val="nil"/>
              <w:left w:val="nil"/>
              <w:bottom w:val="nil"/>
              <w:right w:val="single" w:sz="12" w:space="0" w:color="auto"/>
            </w:tcBorders>
          </w:tcPr>
          <w:p w14:paraId="7D731872" w14:textId="77777777" w:rsidR="0046010F" w:rsidRPr="0046010F" w:rsidRDefault="0046010F" w:rsidP="0046010F">
            <w:pPr>
              <w:ind w:left="993" w:hanging="993"/>
              <w:jc w:val="center"/>
              <w:rPr>
                <w:vanish/>
              </w:rPr>
            </w:pPr>
          </w:p>
        </w:tc>
        <w:permStart w:id="1444636043" w:edGrp="everyone" w:displacedByCustomXml="next"/>
        <w:sdt>
          <w:sdtPr>
            <w:rPr>
              <w:rFonts w:ascii="Arial" w:hAnsi="Arial" w:cs="Arial"/>
              <w:sz w:val="40"/>
              <w:szCs w:val="44"/>
            </w:rPr>
            <w:id w:val="-123569734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37DBE7B" w14:textId="5A96A27A" w:rsidR="0046010F" w:rsidRPr="0046010F" w:rsidRDefault="00EE79C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4636043"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015245" w14:textId="77777777"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14:paraId="2FBDF5E3" w14:textId="77777777" w:rsidR="0046010F" w:rsidRPr="0046010F" w:rsidRDefault="0046010F" w:rsidP="0046010F">
            <w:pPr>
              <w:ind w:left="993" w:hanging="993"/>
            </w:pPr>
          </w:p>
        </w:tc>
      </w:tr>
      <w:tr w:rsidR="0046010F" w:rsidRPr="0046010F" w14:paraId="239D33E9" w14:textId="77777777" w:rsidTr="009B56F7">
        <w:trPr>
          <w:trHeight w:val="425"/>
          <w:hidden/>
        </w:trPr>
        <w:tc>
          <w:tcPr>
            <w:tcW w:w="610" w:type="pct"/>
            <w:tcBorders>
              <w:top w:val="nil"/>
              <w:left w:val="nil"/>
              <w:bottom w:val="nil"/>
              <w:right w:val="single" w:sz="12" w:space="0" w:color="auto"/>
            </w:tcBorders>
          </w:tcPr>
          <w:p w14:paraId="72E61E5A" w14:textId="77777777" w:rsidR="0046010F" w:rsidRPr="0046010F" w:rsidRDefault="0046010F" w:rsidP="0046010F">
            <w:pPr>
              <w:ind w:left="993" w:hanging="993"/>
              <w:jc w:val="center"/>
              <w:rPr>
                <w:vanish/>
              </w:rPr>
            </w:pPr>
          </w:p>
        </w:tc>
        <w:permStart w:id="1616655749" w:edGrp="everyone" w:displacedByCustomXml="next"/>
        <w:sdt>
          <w:sdtPr>
            <w:rPr>
              <w:rFonts w:ascii="Arial" w:hAnsi="Arial" w:cs="Arial"/>
              <w:sz w:val="40"/>
              <w:szCs w:val="44"/>
            </w:rPr>
            <w:id w:val="5949802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27648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16655749" w:displacedByCustomXml="prev"/>
        <w:tc>
          <w:tcPr>
            <w:tcW w:w="3514" w:type="pct"/>
            <w:tcBorders>
              <w:left w:val="single" w:sz="4" w:space="0" w:color="auto"/>
              <w:right w:val="single" w:sz="12" w:space="0" w:color="auto"/>
            </w:tcBorders>
            <w:shd w:val="clear" w:color="auto" w:fill="auto"/>
            <w:vAlign w:val="center"/>
          </w:tcPr>
          <w:p w14:paraId="5F492074" w14:textId="77777777"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14:paraId="136EFAEE" w14:textId="77777777" w:rsidR="0046010F" w:rsidRPr="0046010F" w:rsidRDefault="0046010F" w:rsidP="0046010F">
            <w:pPr>
              <w:ind w:left="993" w:hanging="993"/>
            </w:pPr>
          </w:p>
        </w:tc>
      </w:tr>
      <w:tr w:rsidR="0046010F" w:rsidRPr="0046010F" w14:paraId="4761703C" w14:textId="77777777" w:rsidTr="009B56F7">
        <w:trPr>
          <w:trHeight w:val="425"/>
          <w:hidden/>
        </w:trPr>
        <w:tc>
          <w:tcPr>
            <w:tcW w:w="610" w:type="pct"/>
            <w:tcBorders>
              <w:top w:val="nil"/>
              <w:left w:val="nil"/>
              <w:bottom w:val="nil"/>
              <w:right w:val="single" w:sz="12" w:space="0" w:color="auto"/>
            </w:tcBorders>
          </w:tcPr>
          <w:p w14:paraId="60DD3501" w14:textId="77777777" w:rsidR="0046010F" w:rsidRPr="0046010F" w:rsidRDefault="0046010F" w:rsidP="0046010F">
            <w:pPr>
              <w:ind w:left="993" w:hanging="993"/>
              <w:jc w:val="center"/>
              <w:rPr>
                <w:vanish/>
              </w:rPr>
            </w:pPr>
          </w:p>
        </w:tc>
        <w:permStart w:id="509307678"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474C8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09307678" w:displacedByCustomXml="prev"/>
        <w:tc>
          <w:tcPr>
            <w:tcW w:w="3514" w:type="pct"/>
            <w:tcBorders>
              <w:left w:val="single" w:sz="4" w:space="0" w:color="auto"/>
              <w:right w:val="single" w:sz="12" w:space="0" w:color="auto"/>
            </w:tcBorders>
            <w:shd w:val="clear" w:color="auto" w:fill="auto"/>
            <w:vAlign w:val="center"/>
          </w:tcPr>
          <w:p w14:paraId="474F4609" w14:textId="77777777"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14:paraId="473E9831" w14:textId="77777777" w:rsidR="0046010F" w:rsidRPr="0046010F" w:rsidRDefault="0046010F" w:rsidP="0046010F">
            <w:pPr>
              <w:ind w:left="993" w:hanging="993"/>
            </w:pPr>
          </w:p>
        </w:tc>
      </w:tr>
    </w:tbl>
    <w:p w14:paraId="001B7EE0" w14:textId="77777777" w:rsidR="0046010F" w:rsidRPr="0046010F" w:rsidRDefault="0046010F" w:rsidP="0046010F">
      <w:pPr>
        <w:jc w:val="left"/>
        <w:rPr>
          <w:rFonts w:ascii="Arial" w:hAnsi="Arial"/>
          <w:sz w:val="20"/>
        </w:rPr>
      </w:pPr>
    </w:p>
    <w:p w14:paraId="39DEF905" w14:textId="77777777" w:rsidR="0046010F" w:rsidRPr="0046010F" w:rsidRDefault="0046010F" w:rsidP="0046010F">
      <w:pPr>
        <w:rPr>
          <w:rFonts w:ascii="Arial" w:hAnsi="Arial" w:cs="Arial"/>
          <w:sz w:val="20"/>
        </w:rPr>
      </w:pPr>
    </w:p>
    <w:p w14:paraId="3A03FDA6" w14:textId="77777777" w:rsidR="0046010F" w:rsidRPr="0046010F" w:rsidRDefault="0046010F" w:rsidP="0046010F">
      <w:pPr>
        <w:numPr>
          <w:ilvl w:val="0"/>
          <w:numId w:val="65"/>
        </w:numPr>
        <w:ind w:left="709" w:hanging="709"/>
        <w:jc w:val="left"/>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14:paraId="4626A072"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8B4C1A0" w14:textId="77777777" w:rsidTr="009B56F7">
        <w:tc>
          <w:tcPr>
            <w:tcW w:w="610" w:type="pct"/>
            <w:tcBorders>
              <w:top w:val="nil"/>
              <w:left w:val="nil"/>
              <w:bottom w:val="nil"/>
              <w:right w:val="single" w:sz="12" w:space="0" w:color="auto"/>
            </w:tcBorders>
            <w:shd w:val="clear" w:color="auto" w:fill="auto"/>
          </w:tcPr>
          <w:p w14:paraId="52E618C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05111D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270C07" w14:textId="77777777" w:rsidR="0046010F" w:rsidRPr="0046010F" w:rsidRDefault="0046010F" w:rsidP="0046010F">
            <w:pPr>
              <w:keepNext/>
              <w:ind w:left="993" w:hanging="993"/>
              <w:jc w:val="center"/>
            </w:pPr>
            <w:r w:rsidRPr="0046010F">
              <w:t>Possible Answers</w:t>
            </w:r>
          </w:p>
        </w:tc>
        <w:permStart w:id="466957462"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05199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66957462" w:displacedByCustomXml="prev"/>
      </w:tr>
      <w:tr w:rsidR="0046010F" w:rsidRPr="0046010F" w14:paraId="2A5C5E67" w14:textId="77777777" w:rsidTr="009B56F7">
        <w:trPr>
          <w:trHeight w:val="425"/>
          <w:hidden/>
        </w:trPr>
        <w:tc>
          <w:tcPr>
            <w:tcW w:w="610" w:type="pct"/>
            <w:tcBorders>
              <w:top w:val="nil"/>
              <w:left w:val="nil"/>
              <w:bottom w:val="nil"/>
              <w:right w:val="single" w:sz="12" w:space="0" w:color="auto"/>
            </w:tcBorders>
          </w:tcPr>
          <w:p w14:paraId="59750172" w14:textId="77777777" w:rsidR="0046010F" w:rsidRPr="0046010F" w:rsidRDefault="0046010F" w:rsidP="0046010F">
            <w:pPr>
              <w:ind w:left="993" w:hanging="993"/>
              <w:jc w:val="center"/>
              <w:rPr>
                <w:vanish/>
              </w:rPr>
            </w:pPr>
          </w:p>
        </w:tc>
        <w:permStart w:id="321869095"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8C568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21869095" w:displacedByCustomXml="prev"/>
        <w:tc>
          <w:tcPr>
            <w:tcW w:w="3514" w:type="pct"/>
            <w:tcBorders>
              <w:top w:val="single" w:sz="12" w:space="0" w:color="auto"/>
              <w:left w:val="single" w:sz="4" w:space="0" w:color="auto"/>
              <w:right w:val="single" w:sz="12" w:space="0" w:color="auto"/>
            </w:tcBorders>
            <w:shd w:val="clear" w:color="auto" w:fill="auto"/>
            <w:vAlign w:val="center"/>
          </w:tcPr>
          <w:p w14:paraId="485819C1" w14:textId="77777777"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14:paraId="76E0D51B" w14:textId="77777777" w:rsidR="0046010F" w:rsidRPr="0046010F" w:rsidRDefault="0046010F" w:rsidP="0046010F">
            <w:pPr>
              <w:ind w:left="993" w:hanging="993"/>
            </w:pPr>
          </w:p>
        </w:tc>
      </w:tr>
      <w:tr w:rsidR="0046010F" w:rsidRPr="0046010F" w14:paraId="2A201E07" w14:textId="77777777" w:rsidTr="009B56F7">
        <w:trPr>
          <w:trHeight w:val="425"/>
          <w:hidden/>
        </w:trPr>
        <w:tc>
          <w:tcPr>
            <w:tcW w:w="610" w:type="pct"/>
            <w:tcBorders>
              <w:top w:val="nil"/>
              <w:left w:val="nil"/>
              <w:bottom w:val="nil"/>
              <w:right w:val="single" w:sz="12" w:space="0" w:color="auto"/>
            </w:tcBorders>
          </w:tcPr>
          <w:p w14:paraId="349E56FB" w14:textId="77777777" w:rsidR="0046010F" w:rsidRPr="0046010F" w:rsidRDefault="0046010F" w:rsidP="0046010F">
            <w:pPr>
              <w:ind w:left="993" w:hanging="993"/>
              <w:jc w:val="center"/>
              <w:rPr>
                <w:vanish/>
              </w:rPr>
            </w:pPr>
          </w:p>
        </w:tc>
        <w:permStart w:id="283925193"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7BB28D" w14:textId="59A5DECD" w:rsidR="0046010F" w:rsidRPr="0046010F" w:rsidRDefault="00EE79C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3925193" w:displacedByCustomXml="prev"/>
        <w:tc>
          <w:tcPr>
            <w:tcW w:w="3514" w:type="pct"/>
            <w:tcBorders>
              <w:left w:val="single" w:sz="4" w:space="0" w:color="auto"/>
              <w:right w:val="single" w:sz="12" w:space="0" w:color="auto"/>
            </w:tcBorders>
            <w:shd w:val="clear" w:color="auto" w:fill="auto"/>
            <w:vAlign w:val="center"/>
          </w:tcPr>
          <w:p w14:paraId="597D9D1E"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43017631" w14:textId="77777777" w:rsidR="0046010F" w:rsidRPr="0046010F" w:rsidRDefault="0046010F" w:rsidP="0046010F">
            <w:pPr>
              <w:ind w:left="993" w:hanging="993"/>
            </w:pPr>
          </w:p>
        </w:tc>
      </w:tr>
      <w:tr w:rsidR="0046010F" w:rsidRPr="0046010F" w14:paraId="7AB10DDE" w14:textId="77777777" w:rsidTr="009B56F7">
        <w:trPr>
          <w:trHeight w:val="425"/>
          <w:hidden/>
        </w:trPr>
        <w:tc>
          <w:tcPr>
            <w:tcW w:w="610" w:type="pct"/>
            <w:tcBorders>
              <w:top w:val="nil"/>
              <w:left w:val="nil"/>
              <w:bottom w:val="nil"/>
              <w:right w:val="single" w:sz="12" w:space="0" w:color="auto"/>
            </w:tcBorders>
          </w:tcPr>
          <w:p w14:paraId="2D2CBF6C" w14:textId="77777777" w:rsidR="0046010F" w:rsidRPr="0046010F" w:rsidRDefault="0046010F" w:rsidP="0046010F">
            <w:pPr>
              <w:ind w:left="993" w:hanging="993"/>
              <w:jc w:val="center"/>
              <w:rPr>
                <w:vanish/>
              </w:rPr>
            </w:pPr>
          </w:p>
        </w:tc>
        <w:permStart w:id="1633904452"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B853A6"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33904452" w:displacedByCustomXml="prev"/>
        <w:tc>
          <w:tcPr>
            <w:tcW w:w="3514" w:type="pct"/>
            <w:tcBorders>
              <w:left w:val="single" w:sz="4" w:space="0" w:color="auto"/>
              <w:right w:val="single" w:sz="12" w:space="0" w:color="auto"/>
            </w:tcBorders>
            <w:shd w:val="clear" w:color="auto" w:fill="auto"/>
            <w:vAlign w:val="center"/>
          </w:tcPr>
          <w:p w14:paraId="426DD0BC" w14:textId="77777777"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14:paraId="09ED9670" w14:textId="77777777" w:rsidR="0046010F" w:rsidRPr="0046010F" w:rsidRDefault="0046010F" w:rsidP="0046010F">
            <w:pPr>
              <w:ind w:left="993" w:hanging="993"/>
            </w:pPr>
          </w:p>
        </w:tc>
      </w:tr>
    </w:tbl>
    <w:p w14:paraId="756DECEA" w14:textId="77777777" w:rsidR="0046010F" w:rsidRPr="0046010F" w:rsidRDefault="0046010F" w:rsidP="0046010F">
      <w:pPr>
        <w:jc w:val="left"/>
        <w:rPr>
          <w:rFonts w:ascii="Arial" w:hAnsi="Arial"/>
          <w:sz w:val="20"/>
        </w:rPr>
      </w:pPr>
    </w:p>
    <w:p w14:paraId="1526C32C" w14:textId="77777777" w:rsidR="0046010F" w:rsidRPr="0046010F" w:rsidRDefault="0046010F" w:rsidP="0046010F">
      <w:pPr>
        <w:jc w:val="left"/>
        <w:rPr>
          <w:rFonts w:ascii="Arial" w:hAnsi="Arial" w:cs="Arial"/>
          <w:sz w:val="20"/>
        </w:rPr>
      </w:pPr>
    </w:p>
    <w:p w14:paraId="0B1A33B2" w14:textId="77777777" w:rsidR="0046010F" w:rsidRPr="0046010F" w:rsidRDefault="0046010F" w:rsidP="0046010F">
      <w:pPr>
        <w:numPr>
          <w:ilvl w:val="0"/>
          <w:numId w:val="65"/>
        </w:numPr>
        <w:ind w:left="709" w:hanging="709"/>
        <w:jc w:val="left"/>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14:paraId="073DFCCC"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DDFBD13" w14:textId="77777777" w:rsidTr="009B56F7">
        <w:tc>
          <w:tcPr>
            <w:tcW w:w="610" w:type="pct"/>
            <w:tcBorders>
              <w:top w:val="nil"/>
              <w:left w:val="nil"/>
              <w:bottom w:val="nil"/>
              <w:right w:val="single" w:sz="12" w:space="0" w:color="auto"/>
            </w:tcBorders>
            <w:shd w:val="clear" w:color="auto" w:fill="auto"/>
          </w:tcPr>
          <w:p w14:paraId="7017DC5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6E268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2C96A0E" w14:textId="77777777" w:rsidR="0046010F" w:rsidRPr="0046010F" w:rsidRDefault="0046010F" w:rsidP="0046010F">
            <w:pPr>
              <w:keepNext/>
              <w:ind w:left="993" w:hanging="993"/>
              <w:jc w:val="center"/>
            </w:pPr>
            <w:r w:rsidRPr="0046010F">
              <w:t>Possible Answers</w:t>
            </w:r>
          </w:p>
        </w:tc>
        <w:permStart w:id="597717243"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F6607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97717243" w:displacedByCustomXml="prev"/>
      </w:tr>
      <w:tr w:rsidR="0046010F" w:rsidRPr="0046010F" w14:paraId="562B831D" w14:textId="77777777" w:rsidTr="009B56F7">
        <w:trPr>
          <w:trHeight w:val="425"/>
          <w:hidden/>
        </w:trPr>
        <w:tc>
          <w:tcPr>
            <w:tcW w:w="610" w:type="pct"/>
            <w:tcBorders>
              <w:top w:val="nil"/>
              <w:left w:val="nil"/>
              <w:bottom w:val="nil"/>
              <w:right w:val="single" w:sz="12" w:space="0" w:color="auto"/>
            </w:tcBorders>
          </w:tcPr>
          <w:p w14:paraId="6B6567CD" w14:textId="77777777" w:rsidR="0046010F" w:rsidRPr="0046010F" w:rsidRDefault="0046010F" w:rsidP="0046010F">
            <w:pPr>
              <w:ind w:left="993" w:hanging="993"/>
              <w:jc w:val="center"/>
              <w:rPr>
                <w:vanish/>
              </w:rPr>
            </w:pPr>
          </w:p>
        </w:tc>
        <w:permStart w:id="93742476"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C4C24E0" w14:textId="5DE400A8" w:rsidR="0046010F" w:rsidRPr="0046010F" w:rsidRDefault="00EE79C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3742476" w:displacedByCustomXml="prev"/>
        <w:tc>
          <w:tcPr>
            <w:tcW w:w="3514" w:type="pct"/>
            <w:tcBorders>
              <w:top w:val="single" w:sz="12" w:space="0" w:color="auto"/>
              <w:left w:val="single" w:sz="4" w:space="0" w:color="auto"/>
              <w:right w:val="single" w:sz="12" w:space="0" w:color="auto"/>
            </w:tcBorders>
            <w:shd w:val="clear" w:color="auto" w:fill="auto"/>
            <w:vAlign w:val="center"/>
          </w:tcPr>
          <w:p w14:paraId="002F7388" w14:textId="77777777"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14:paraId="376FC6D4" w14:textId="77777777" w:rsidR="0046010F" w:rsidRPr="0046010F" w:rsidRDefault="0046010F" w:rsidP="0046010F">
            <w:pPr>
              <w:ind w:left="993" w:hanging="993"/>
            </w:pPr>
          </w:p>
        </w:tc>
      </w:tr>
      <w:tr w:rsidR="0046010F" w:rsidRPr="0046010F" w14:paraId="2BABBCD6" w14:textId="77777777" w:rsidTr="009B56F7">
        <w:trPr>
          <w:trHeight w:val="425"/>
          <w:hidden/>
        </w:trPr>
        <w:tc>
          <w:tcPr>
            <w:tcW w:w="610" w:type="pct"/>
            <w:tcBorders>
              <w:top w:val="nil"/>
              <w:left w:val="nil"/>
              <w:bottom w:val="nil"/>
              <w:right w:val="single" w:sz="12" w:space="0" w:color="auto"/>
            </w:tcBorders>
          </w:tcPr>
          <w:p w14:paraId="5E51DE6D" w14:textId="77777777" w:rsidR="0046010F" w:rsidRPr="0046010F" w:rsidRDefault="0046010F" w:rsidP="0046010F">
            <w:pPr>
              <w:ind w:left="993" w:hanging="993"/>
              <w:jc w:val="center"/>
              <w:rPr>
                <w:vanish/>
              </w:rPr>
            </w:pPr>
          </w:p>
        </w:tc>
        <w:permStart w:id="1050296885"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CEF536" w14:textId="70342336" w:rsidR="0046010F" w:rsidRPr="0046010F" w:rsidRDefault="00EE79C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50296885" w:displacedByCustomXml="prev"/>
        <w:tc>
          <w:tcPr>
            <w:tcW w:w="3514" w:type="pct"/>
            <w:tcBorders>
              <w:left w:val="single" w:sz="4" w:space="0" w:color="auto"/>
              <w:right w:val="single" w:sz="12" w:space="0" w:color="auto"/>
            </w:tcBorders>
            <w:shd w:val="clear" w:color="auto" w:fill="auto"/>
            <w:vAlign w:val="center"/>
          </w:tcPr>
          <w:p w14:paraId="6FA1C486" w14:textId="77777777"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14:paraId="2BFD3374" w14:textId="77777777" w:rsidR="0046010F" w:rsidRPr="0046010F" w:rsidRDefault="0046010F" w:rsidP="0046010F">
            <w:pPr>
              <w:ind w:left="993" w:hanging="993"/>
            </w:pPr>
          </w:p>
        </w:tc>
      </w:tr>
      <w:tr w:rsidR="0046010F" w:rsidRPr="0046010F" w14:paraId="6DB1A6CE" w14:textId="77777777" w:rsidTr="009B56F7">
        <w:trPr>
          <w:trHeight w:val="425"/>
          <w:hidden/>
        </w:trPr>
        <w:tc>
          <w:tcPr>
            <w:tcW w:w="610" w:type="pct"/>
            <w:tcBorders>
              <w:top w:val="nil"/>
              <w:left w:val="nil"/>
              <w:bottom w:val="nil"/>
              <w:right w:val="single" w:sz="12" w:space="0" w:color="auto"/>
            </w:tcBorders>
          </w:tcPr>
          <w:p w14:paraId="76783375" w14:textId="77777777" w:rsidR="0046010F" w:rsidRPr="0046010F" w:rsidRDefault="0046010F" w:rsidP="0046010F">
            <w:pPr>
              <w:ind w:left="993" w:hanging="993"/>
              <w:jc w:val="center"/>
              <w:rPr>
                <w:vanish/>
              </w:rPr>
            </w:pPr>
          </w:p>
        </w:tc>
        <w:permStart w:id="1725255624"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C5B07E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5255624" w:displacedByCustomXml="prev"/>
        <w:tc>
          <w:tcPr>
            <w:tcW w:w="3514" w:type="pct"/>
            <w:tcBorders>
              <w:left w:val="single" w:sz="4" w:space="0" w:color="auto"/>
              <w:right w:val="single" w:sz="12" w:space="0" w:color="auto"/>
            </w:tcBorders>
            <w:shd w:val="clear" w:color="auto" w:fill="auto"/>
            <w:vAlign w:val="center"/>
          </w:tcPr>
          <w:p w14:paraId="4B4B71F3" w14:textId="77777777"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14:paraId="285F5E4E" w14:textId="77777777" w:rsidR="0046010F" w:rsidRPr="0046010F" w:rsidRDefault="0046010F" w:rsidP="0046010F">
            <w:pPr>
              <w:ind w:left="993" w:hanging="993"/>
            </w:pPr>
          </w:p>
        </w:tc>
      </w:tr>
      <w:tr w:rsidR="0046010F" w:rsidRPr="0046010F" w14:paraId="3D30BF90" w14:textId="77777777" w:rsidTr="009B56F7">
        <w:trPr>
          <w:trHeight w:val="425"/>
          <w:hidden/>
        </w:trPr>
        <w:tc>
          <w:tcPr>
            <w:tcW w:w="610" w:type="pct"/>
            <w:tcBorders>
              <w:top w:val="nil"/>
              <w:left w:val="nil"/>
              <w:bottom w:val="nil"/>
              <w:right w:val="single" w:sz="12" w:space="0" w:color="auto"/>
            </w:tcBorders>
          </w:tcPr>
          <w:p w14:paraId="5359302F" w14:textId="77777777" w:rsidR="0046010F" w:rsidRPr="0046010F" w:rsidRDefault="0046010F" w:rsidP="0046010F">
            <w:pPr>
              <w:ind w:left="993" w:hanging="993"/>
              <w:jc w:val="center"/>
              <w:rPr>
                <w:vanish/>
              </w:rPr>
            </w:pPr>
          </w:p>
        </w:tc>
        <w:permStart w:id="1556234383"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9A64F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56234383" w:displacedByCustomXml="prev"/>
        <w:tc>
          <w:tcPr>
            <w:tcW w:w="3514" w:type="pct"/>
            <w:tcBorders>
              <w:left w:val="single" w:sz="4" w:space="0" w:color="auto"/>
              <w:right w:val="single" w:sz="12" w:space="0" w:color="auto"/>
            </w:tcBorders>
            <w:shd w:val="clear" w:color="auto" w:fill="auto"/>
            <w:vAlign w:val="center"/>
          </w:tcPr>
          <w:p w14:paraId="011F8B02" w14:textId="77777777"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14:paraId="32247F34" w14:textId="77777777" w:rsidR="0046010F" w:rsidRPr="0046010F" w:rsidRDefault="0046010F" w:rsidP="0046010F">
            <w:pPr>
              <w:ind w:left="993" w:hanging="993"/>
            </w:pPr>
          </w:p>
        </w:tc>
      </w:tr>
    </w:tbl>
    <w:p w14:paraId="1231DC35" w14:textId="77777777" w:rsidR="0046010F" w:rsidRPr="0046010F" w:rsidRDefault="0046010F" w:rsidP="0046010F">
      <w:pPr>
        <w:jc w:val="left"/>
        <w:rPr>
          <w:rFonts w:ascii="Arial" w:hAnsi="Arial"/>
          <w:sz w:val="20"/>
        </w:rPr>
      </w:pPr>
    </w:p>
    <w:p w14:paraId="1DD993CE" w14:textId="77777777" w:rsidR="0046010F" w:rsidRPr="0046010F" w:rsidRDefault="0046010F" w:rsidP="0046010F">
      <w:pPr>
        <w:jc w:val="left"/>
        <w:rPr>
          <w:rFonts w:ascii="Arial" w:hAnsi="Arial" w:cs="Arial"/>
          <w:sz w:val="20"/>
        </w:rPr>
      </w:pPr>
    </w:p>
    <w:p w14:paraId="3F08024E" w14:textId="77777777" w:rsidR="0046010F" w:rsidRPr="0046010F" w:rsidRDefault="0046010F" w:rsidP="0046010F">
      <w:pPr>
        <w:numPr>
          <w:ilvl w:val="0"/>
          <w:numId w:val="65"/>
        </w:numPr>
        <w:ind w:left="709" w:hanging="709"/>
        <w:jc w:val="left"/>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14:paraId="314D3437" w14:textId="77777777"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6757398" w14:textId="77777777" w:rsidTr="009B56F7">
        <w:tc>
          <w:tcPr>
            <w:tcW w:w="610" w:type="pct"/>
            <w:tcBorders>
              <w:top w:val="nil"/>
              <w:left w:val="nil"/>
              <w:bottom w:val="nil"/>
              <w:right w:val="single" w:sz="12" w:space="0" w:color="auto"/>
            </w:tcBorders>
            <w:shd w:val="clear" w:color="auto" w:fill="auto"/>
          </w:tcPr>
          <w:p w14:paraId="79D8FF9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4D1327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8AFD4A" w14:textId="77777777" w:rsidR="0046010F" w:rsidRPr="0046010F" w:rsidRDefault="0046010F" w:rsidP="0046010F">
            <w:pPr>
              <w:keepNext/>
              <w:ind w:left="993" w:hanging="993"/>
              <w:jc w:val="center"/>
            </w:pPr>
            <w:r w:rsidRPr="0046010F">
              <w:t>Possible Answers</w:t>
            </w:r>
          </w:p>
        </w:tc>
        <w:permStart w:id="1772893012"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723E0D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72893012" w:displacedByCustomXml="prev"/>
      </w:tr>
      <w:tr w:rsidR="0046010F" w:rsidRPr="0046010F" w14:paraId="7509E9FC" w14:textId="77777777" w:rsidTr="009B56F7">
        <w:trPr>
          <w:trHeight w:val="425"/>
          <w:hidden/>
        </w:trPr>
        <w:tc>
          <w:tcPr>
            <w:tcW w:w="610" w:type="pct"/>
            <w:tcBorders>
              <w:top w:val="nil"/>
              <w:left w:val="nil"/>
              <w:bottom w:val="nil"/>
              <w:right w:val="single" w:sz="12" w:space="0" w:color="auto"/>
            </w:tcBorders>
          </w:tcPr>
          <w:p w14:paraId="22E05FBE" w14:textId="77777777" w:rsidR="0046010F" w:rsidRPr="0046010F" w:rsidRDefault="0046010F" w:rsidP="0046010F">
            <w:pPr>
              <w:ind w:left="993" w:hanging="993"/>
              <w:jc w:val="center"/>
              <w:rPr>
                <w:vanish/>
              </w:rPr>
            </w:pPr>
          </w:p>
        </w:tc>
        <w:permStart w:id="1905810307"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4C5C77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5810307" w:displacedByCustomXml="prev"/>
        <w:tc>
          <w:tcPr>
            <w:tcW w:w="3514" w:type="pct"/>
            <w:tcBorders>
              <w:top w:val="single" w:sz="12" w:space="0" w:color="auto"/>
              <w:left w:val="single" w:sz="4" w:space="0" w:color="auto"/>
              <w:right w:val="single" w:sz="12" w:space="0" w:color="auto"/>
            </w:tcBorders>
            <w:shd w:val="clear" w:color="auto" w:fill="auto"/>
            <w:vAlign w:val="center"/>
          </w:tcPr>
          <w:p w14:paraId="028269CB"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60213562" w14:textId="77777777" w:rsidR="0046010F" w:rsidRPr="0046010F" w:rsidRDefault="0046010F" w:rsidP="0046010F">
            <w:pPr>
              <w:ind w:left="993" w:hanging="993"/>
            </w:pPr>
          </w:p>
        </w:tc>
      </w:tr>
      <w:tr w:rsidR="0046010F" w:rsidRPr="0046010F" w14:paraId="3B8C49EB" w14:textId="77777777" w:rsidTr="009B56F7">
        <w:trPr>
          <w:trHeight w:val="425"/>
          <w:hidden/>
        </w:trPr>
        <w:tc>
          <w:tcPr>
            <w:tcW w:w="610" w:type="pct"/>
            <w:tcBorders>
              <w:top w:val="nil"/>
              <w:left w:val="nil"/>
              <w:bottom w:val="nil"/>
              <w:right w:val="single" w:sz="12" w:space="0" w:color="auto"/>
            </w:tcBorders>
          </w:tcPr>
          <w:p w14:paraId="18626348" w14:textId="77777777" w:rsidR="0046010F" w:rsidRPr="0046010F" w:rsidRDefault="0046010F" w:rsidP="0046010F">
            <w:pPr>
              <w:ind w:left="993" w:hanging="993"/>
              <w:jc w:val="center"/>
              <w:rPr>
                <w:vanish/>
              </w:rPr>
            </w:pPr>
          </w:p>
        </w:tc>
        <w:permStart w:id="1989880804"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18789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9880804" w:displacedByCustomXml="prev"/>
        <w:tc>
          <w:tcPr>
            <w:tcW w:w="3514" w:type="pct"/>
            <w:tcBorders>
              <w:left w:val="single" w:sz="4" w:space="0" w:color="auto"/>
              <w:right w:val="single" w:sz="12" w:space="0" w:color="auto"/>
            </w:tcBorders>
            <w:shd w:val="clear" w:color="auto" w:fill="auto"/>
            <w:vAlign w:val="center"/>
          </w:tcPr>
          <w:p w14:paraId="17A01959" w14:textId="77777777"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14:paraId="73F93C54" w14:textId="77777777" w:rsidR="0046010F" w:rsidRPr="0046010F" w:rsidRDefault="0046010F" w:rsidP="0046010F">
            <w:pPr>
              <w:ind w:left="993" w:hanging="993"/>
            </w:pPr>
          </w:p>
        </w:tc>
      </w:tr>
      <w:tr w:rsidR="0046010F" w:rsidRPr="0046010F" w14:paraId="4BA9F751" w14:textId="77777777" w:rsidTr="009B56F7">
        <w:trPr>
          <w:trHeight w:val="425"/>
          <w:hidden/>
        </w:trPr>
        <w:tc>
          <w:tcPr>
            <w:tcW w:w="610" w:type="pct"/>
            <w:tcBorders>
              <w:top w:val="nil"/>
              <w:left w:val="nil"/>
              <w:bottom w:val="nil"/>
              <w:right w:val="single" w:sz="12" w:space="0" w:color="auto"/>
            </w:tcBorders>
          </w:tcPr>
          <w:p w14:paraId="0FFC8953" w14:textId="77777777" w:rsidR="0046010F" w:rsidRPr="0046010F" w:rsidRDefault="0046010F" w:rsidP="0046010F">
            <w:pPr>
              <w:ind w:left="993" w:hanging="993"/>
              <w:jc w:val="center"/>
              <w:rPr>
                <w:vanish/>
              </w:rPr>
            </w:pPr>
          </w:p>
        </w:tc>
        <w:permStart w:id="385947199"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62CFD88" w14:textId="112E4116" w:rsidR="0046010F" w:rsidRPr="0046010F" w:rsidRDefault="00EF173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5947199" w:displacedByCustomXml="prev"/>
        <w:tc>
          <w:tcPr>
            <w:tcW w:w="3514" w:type="pct"/>
            <w:tcBorders>
              <w:left w:val="single" w:sz="4" w:space="0" w:color="auto"/>
              <w:right w:val="single" w:sz="12" w:space="0" w:color="auto"/>
            </w:tcBorders>
            <w:shd w:val="clear" w:color="auto" w:fill="auto"/>
            <w:vAlign w:val="center"/>
          </w:tcPr>
          <w:p w14:paraId="67073613" w14:textId="77777777"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14:paraId="1AB277C8" w14:textId="77777777" w:rsidR="0046010F" w:rsidRPr="0046010F" w:rsidRDefault="0046010F" w:rsidP="0046010F">
            <w:pPr>
              <w:ind w:left="993" w:hanging="993"/>
            </w:pPr>
          </w:p>
        </w:tc>
      </w:tr>
    </w:tbl>
    <w:p w14:paraId="5281B917" w14:textId="77777777" w:rsidR="0046010F" w:rsidRPr="0046010F" w:rsidRDefault="0046010F" w:rsidP="0046010F">
      <w:pPr>
        <w:jc w:val="left"/>
        <w:rPr>
          <w:rFonts w:ascii="Arial" w:hAnsi="Arial" w:cs="Arial"/>
          <w:sz w:val="22"/>
          <w:szCs w:val="22"/>
        </w:rPr>
      </w:pPr>
    </w:p>
    <w:p w14:paraId="55A678F4" w14:textId="77777777" w:rsidR="0046010F" w:rsidRPr="0046010F" w:rsidRDefault="0046010F" w:rsidP="0046010F">
      <w:pPr>
        <w:numPr>
          <w:ilvl w:val="0"/>
          <w:numId w:val="65"/>
        </w:numPr>
        <w:ind w:left="709" w:hanging="709"/>
        <w:jc w:val="left"/>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14:paraId="6E7AFB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7B07ABB" w14:textId="77777777" w:rsidTr="009B56F7">
        <w:tc>
          <w:tcPr>
            <w:tcW w:w="610" w:type="pct"/>
            <w:tcBorders>
              <w:top w:val="nil"/>
              <w:left w:val="nil"/>
              <w:bottom w:val="nil"/>
              <w:right w:val="single" w:sz="12" w:space="0" w:color="auto"/>
            </w:tcBorders>
            <w:shd w:val="clear" w:color="auto" w:fill="auto"/>
          </w:tcPr>
          <w:p w14:paraId="7EFE6728"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C85B5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1653BE0" w14:textId="77777777" w:rsidR="0046010F" w:rsidRPr="0046010F" w:rsidRDefault="0046010F" w:rsidP="0046010F">
            <w:pPr>
              <w:keepNext/>
              <w:ind w:left="993" w:hanging="993"/>
              <w:jc w:val="center"/>
            </w:pPr>
            <w:r w:rsidRPr="0046010F">
              <w:t>Possible Answers</w:t>
            </w:r>
          </w:p>
        </w:tc>
        <w:permStart w:id="1386499872"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B6D25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86499872" w:displacedByCustomXml="prev"/>
      </w:tr>
      <w:tr w:rsidR="0046010F" w:rsidRPr="0046010F" w14:paraId="7DACC138" w14:textId="77777777" w:rsidTr="009B56F7">
        <w:trPr>
          <w:trHeight w:val="425"/>
          <w:hidden/>
        </w:trPr>
        <w:tc>
          <w:tcPr>
            <w:tcW w:w="610" w:type="pct"/>
            <w:tcBorders>
              <w:top w:val="nil"/>
              <w:left w:val="nil"/>
              <w:bottom w:val="nil"/>
              <w:right w:val="single" w:sz="12" w:space="0" w:color="auto"/>
            </w:tcBorders>
          </w:tcPr>
          <w:p w14:paraId="28614ABA" w14:textId="77777777" w:rsidR="0046010F" w:rsidRPr="0046010F" w:rsidRDefault="0046010F" w:rsidP="0046010F">
            <w:pPr>
              <w:ind w:left="993" w:hanging="993"/>
              <w:jc w:val="center"/>
              <w:rPr>
                <w:vanish/>
              </w:rPr>
            </w:pPr>
          </w:p>
        </w:tc>
        <w:permStart w:id="1002387464"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77C7F8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02387464" w:displacedByCustomXml="prev"/>
        <w:tc>
          <w:tcPr>
            <w:tcW w:w="3514" w:type="pct"/>
            <w:tcBorders>
              <w:top w:val="single" w:sz="12" w:space="0" w:color="auto"/>
              <w:left w:val="single" w:sz="4" w:space="0" w:color="auto"/>
              <w:right w:val="single" w:sz="12" w:space="0" w:color="auto"/>
            </w:tcBorders>
            <w:shd w:val="clear" w:color="auto" w:fill="auto"/>
            <w:vAlign w:val="center"/>
          </w:tcPr>
          <w:p w14:paraId="3E358CED" w14:textId="77777777"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14:paraId="276C37FE" w14:textId="77777777" w:rsidR="0046010F" w:rsidRPr="0046010F" w:rsidRDefault="0046010F" w:rsidP="0046010F">
            <w:pPr>
              <w:ind w:left="993" w:hanging="993"/>
            </w:pPr>
          </w:p>
        </w:tc>
      </w:tr>
      <w:tr w:rsidR="0046010F" w:rsidRPr="0046010F" w14:paraId="51587CDF" w14:textId="77777777" w:rsidTr="009B56F7">
        <w:trPr>
          <w:trHeight w:val="425"/>
          <w:hidden/>
        </w:trPr>
        <w:tc>
          <w:tcPr>
            <w:tcW w:w="610" w:type="pct"/>
            <w:tcBorders>
              <w:top w:val="nil"/>
              <w:left w:val="nil"/>
              <w:bottom w:val="nil"/>
              <w:right w:val="single" w:sz="12" w:space="0" w:color="auto"/>
            </w:tcBorders>
          </w:tcPr>
          <w:p w14:paraId="677D7927" w14:textId="77777777" w:rsidR="0046010F" w:rsidRPr="0046010F" w:rsidRDefault="0046010F" w:rsidP="0046010F">
            <w:pPr>
              <w:ind w:left="993" w:hanging="993"/>
              <w:jc w:val="center"/>
              <w:rPr>
                <w:vanish/>
              </w:rPr>
            </w:pPr>
          </w:p>
        </w:tc>
        <w:permStart w:id="17972674"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39DB817" w14:textId="5A7FA5DA" w:rsidR="0046010F" w:rsidRPr="0046010F" w:rsidRDefault="00EF173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72674" w:displacedByCustomXml="prev"/>
        <w:tc>
          <w:tcPr>
            <w:tcW w:w="3514" w:type="pct"/>
            <w:tcBorders>
              <w:left w:val="single" w:sz="4" w:space="0" w:color="auto"/>
              <w:right w:val="single" w:sz="12" w:space="0" w:color="auto"/>
            </w:tcBorders>
            <w:shd w:val="clear" w:color="auto" w:fill="auto"/>
            <w:vAlign w:val="center"/>
          </w:tcPr>
          <w:p w14:paraId="64AC2BE9" w14:textId="77777777"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14:paraId="3C1D7684" w14:textId="77777777" w:rsidR="0046010F" w:rsidRPr="0046010F" w:rsidRDefault="0046010F" w:rsidP="0046010F">
            <w:pPr>
              <w:ind w:left="993" w:hanging="993"/>
            </w:pPr>
          </w:p>
        </w:tc>
      </w:tr>
      <w:tr w:rsidR="0046010F" w:rsidRPr="0046010F" w14:paraId="09892697" w14:textId="77777777" w:rsidTr="009B56F7">
        <w:trPr>
          <w:trHeight w:val="425"/>
          <w:hidden/>
        </w:trPr>
        <w:tc>
          <w:tcPr>
            <w:tcW w:w="610" w:type="pct"/>
            <w:tcBorders>
              <w:top w:val="nil"/>
              <w:left w:val="nil"/>
              <w:bottom w:val="nil"/>
              <w:right w:val="single" w:sz="12" w:space="0" w:color="auto"/>
            </w:tcBorders>
          </w:tcPr>
          <w:p w14:paraId="4ABB4576" w14:textId="77777777" w:rsidR="0046010F" w:rsidRPr="0046010F" w:rsidRDefault="0046010F" w:rsidP="0046010F">
            <w:pPr>
              <w:ind w:left="993" w:hanging="993"/>
              <w:jc w:val="center"/>
              <w:rPr>
                <w:vanish/>
              </w:rPr>
            </w:pPr>
          </w:p>
        </w:tc>
        <w:permStart w:id="148070906"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D64A08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070906" w:displacedByCustomXml="prev"/>
        <w:tc>
          <w:tcPr>
            <w:tcW w:w="3514" w:type="pct"/>
            <w:tcBorders>
              <w:left w:val="single" w:sz="4" w:space="0" w:color="auto"/>
              <w:right w:val="single" w:sz="12" w:space="0" w:color="auto"/>
            </w:tcBorders>
            <w:shd w:val="clear" w:color="auto" w:fill="auto"/>
            <w:vAlign w:val="center"/>
          </w:tcPr>
          <w:p w14:paraId="686F1AA8" w14:textId="77777777"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14:paraId="095E810B" w14:textId="77777777" w:rsidR="0046010F" w:rsidRPr="0046010F" w:rsidRDefault="0046010F" w:rsidP="0046010F">
            <w:pPr>
              <w:ind w:left="993" w:hanging="993"/>
            </w:pPr>
          </w:p>
        </w:tc>
      </w:tr>
    </w:tbl>
    <w:p w14:paraId="6D9A2D0B" w14:textId="77777777" w:rsidR="0046010F" w:rsidRPr="0046010F" w:rsidRDefault="0046010F" w:rsidP="0046010F">
      <w:pPr>
        <w:jc w:val="left"/>
        <w:rPr>
          <w:rFonts w:ascii="Arial" w:hAnsi="Arial"/>
          <w:sz w:val="22"/>
        </w:rPr>
      </w:pPr>
    </w:p>
    <w:p w14:paraId="4EBEF60E" w14:textId="77777777" w:rsidR="0046010F" w:rsidRPr="0046010F" w:rsidRDefault="0046010F" w:rsidP="0046010F">
      <w:pPr>
        <w:rPr>
          <w:rFonts w:ascii="Arial" w:hAnsi="Arial" w:cs="Arial"/>
          <w:sz w:val="22"/>
          <w:szCs w:val="22"/>
        </w:rPr>
      </w:pPr>
    </w:p>
    <w:p w14:paraId="0EF2690E" w14:textId="77777777" w:rsidR="0046010F" w:rsidRPr="0046010F" w:rsidRDefault="0046010F" w:rsidP="0046010F">
      <w:pPr>
        <w:numPr>
          <w:ilvl w:val="0"/>
          <w:numId w:val="65"/>
        </w:numPr>
        <w:ind w:left="709" w:hanging="709"/>
        <w:jc w:val="left"/>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14:paraId="04B4FC2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3A783120" w14:textId="77777777" w:rsidTr="009B56F7">
        <w:tc>
          <w:tcPr>
            <w:tcW w:w="610" w:type="pct"/>
            <w:tcBorders>
              <w:top w:val="nil"/>
              <w:left w:val="nil"/>
              <w:bottom w:val="nil"/>
              <w:right w:val="single" w:sz="12" w:space="0" w:color="auto"/>
            </w:tcBorders>
            <w:shd w:val="clear" w:color="auto" w:fill="auto"/>
          </w:tcPr>
          <w:p w14:paraId="2E3940C0"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575D98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526A000" w14:textId="77777777" w:rsidR="0046010F" w:rsidRPr="0046010F" w:rsidRDefault="0046010F" w:rsidP="0046010F">
            <w:pPr>
              <w:keepNext/>
              <w:ind w:left="993" w:hanging="993"/>
              <w:jc w:val="center"/>
            </w:pPr>
            <w:r w:rsidRPr="0046010F">
              <w:t>Possible Answers</w:t>
            </w:r>
          </w:p>
        </w:tc>
        <w:permStart w:id="1099067547"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D5144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99067547" w:displacedByCustomXml="prev"/>
      </w:tr>
      <w:tr w:rsidR="0046010F" w:rsidRPr="0046010F" w14:paraId="00EE14C5" w14:textId="77777777" w:rsidTr="009B56F7">
        <w:trPr>
          <w:trHeight w:val="425"/>
          <w:hidden/>
        </w:trPr>
        <w:tc>
          <w:tcPr>
            <w:tcW w:w="610" w:type="pct"/>
            <w:tcBorders>
              <w:top w:val="nil"/>
              <w:left w:val="nil"/>
              <w:bottom w:val="nil"/>
              <w:right w:val="single" w:sz="12" w:space="0" w:color="auto"/>
            </w:tcBorders>
          </w:tcPr>
          <w:p w14:paraId="30017516" w14:textId="77777777" w:rsidR="0046010F" w:rsidRPr="0046010F" w:rsidRDefault="0046010F" w:rsidP="0046010F">
            <w:pPr>
              <w:ind w:left="993" w:hanging="993"/>
              <w:jc w:val="center"/>
              <w:rPr>
                <w:vanish/>
              </w:rPr>
            </w:pPr>
          </w:p>
        </w:tc>
        <w:permStart w:id="1551065903"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2F5AC60" w14:textId="636EA052" w:rsidR="0046010F" w:rsidRPr="0046010F" w:rsidRDefault="00EF173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10659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65E2C17B" w14:textId="77777777"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14:paraId="47256705" w14:textId="77777777" w:rsidR="0046010F" w:rsidRPr="0046010F" w:rsidRDefault="0046010F" w:rsidP="0046010F">
            <w:pPr>
              <w:ind w:left="993" w:hanging="993"/>
            </w:pPr>
          </w:p>
        </w:tc>
      </w:tr>
      <w:tr w:rsidR="0046010F" w:rsidRPr="0046010F" w14:paraId="0D491EB2" w14:textId="77777777" w:rsidTr="009B56F7">
        <w:trPr>
          <w:trHeight w:val="425"/>
          <w:hidden/>
        </w:trPr>
        <w:tc>
          <w:tcPr>
            <w:tcW w:w="610" w:type="pct"/>
            <w:tcBorders>
              <w:top w:val="nil"/>
              <w:left w:val="nil"/>
              <w:bottom w:val="nil"/>
              <w:right w:val="single" w:sz="12" w:space="0" w:color="auto"/>
            </w:tcBorders>
          </w:tcPr>
          <w:p w14:paraId="489F76E6" w14:textId="77777777" w:rsidR="0046010F" w:rsidRPr="0046010F" w:rsidRDefault="0046010F" w:rsidP="0046010F">
            <w:pPr>
              <w:ind w:left="993" w:hanging="993"/>
              <w:jc w:val="center"/>
              <w:rPr>
                <w:vanish/>
              </w:rPr>
            </w:pPr>
          </w:p>
        </w:tc>
        <w:permStart w:id="1238597368"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A12B4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38597368" w:displacedByCustomXml="prev"/>
        <w:tc>
          <w:tcPr>
            <w:tcW w:w="3514" w:type="pct"/>
            <w:tcBorders>
              <w:left w:val="single" w:sz="4" w:space="0" w:color="auto"/>
              <w:right w:val="single" w:sz="12" w:space="0" w:color="auto"/>
            </w:tcBorders>
            <w:shd w:val="clear" w:color="auto" w:fill="auto"/>
            <w:vAlign w:val="center"/>
          </w:tcPr>
          <w:p w14:paraId="4A05F9F1" w14:textId="77777777"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14:paraId="62526066" w14:textId="77777777" w:rsidR="0046010F" w:rsidRPr="0046010F" w:rsidRDefault="0046010F" w:rsidP="0046010F">
            <w:pPr>
              <w:ind w:left="993" w:hanging="993"/>
            </w:pPr>
          </w:p>
        </w:tc>
      </w:tr>
      <w:tr w:rsidR="0046010F" w:rsidRPr="0046010F" w14:paraId="50ECC54C" w14:textId="77777777" w:rsidTr="009B56F7">
        <w:trPr>
          <w:trHeight w:val="425"/>
          <w:hidden/>
        </w:trPr>
        <w:tc>
          <w:tcPr>
            <w:tcW w:w="610" w:type="pct"/>
            <w:tcBorders>
              <w:top w:val="nil"/>
              <w:left w:val="nil"/>
              <w:bottom w:val="nil"/>
              <w:right w:val="single" w:sz="12" w:space="0" w:color="auto"/>
            </w:tcBorders>
          </w:tcPr>
          <w:p w14:paraId="492B4CE2" w14:textId="77777777" w:rsidR="0046010F" w:rsidRPr="0046010F" w:rsidRDefault="0046010F" w:rsidP="0046010F">
            <w:pPr>
              <w:ind w:left="993" w:hanging="993"/>
              <w:jc w:val="center"/>
              <w:rPr>
                <w:vanish/>
              </w:rPr>
            </w:pPr>
          </w:p>
        </w:tc>
        <w:permStart w:id="1818237972"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D31591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18237972" w:displacedByCustomXml="prev"/>
        <w:tc>
          <w:tcPr>
            <w:tcW w:w="3514" w:type="pct"/>
            <w:tcBorders>
              <w:left w:val="single" w:sz="4" w:space="0" w:color="auto"/>
              <w:right w:val="single" w:sz="12" w:space="0" w:color="auto"/>
            </w:tcBorders>
            <w:shd w:val="clear" w:color="auto" w:fill="auto"/>
            <w:vAlign w:val="center"/>
          </w:tcPr>
          <w:p w14:paraId="09346D4E" w14:textId="77777777"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14:paraId="3B51EC8E" w14:textId="77777777" w:rsidR="0046010F" w:rsidRPr="0046010F" w:rsidRDefault="0046010F" w:rsidP="0046010F">
            <w:pPr>
              <w:ind w:left="993" w:hanging="993"/>
            </w:pPr>
          </w:p>
        </w:tc>
      </w:tr>
    </w:tbl>
    <w:p w14:paraId="2659D9EA" w14:textId="77777777" w:rsidR="0046010F" w:rsidRPr="0046010F" w:rsidRDefault="0046010F" w:rsidP="0046010F">
      <w:pPr>
        <w:rPr>
          <w:rFonts w:ascii="Arial" w:hAnsi="Arial" w:cs="Arial"/>
          <w:sz w:val="22"/>
          <w:szCs w:val="22"/>
        </w:rPr>
      </w:pPr>
    </w:p>
    <w:p w14:paraId="6009AFA9" w14:textId="77777777" w:rsidR="0046010F" w:rsidRPr="0046010F" w:rsidRDefault="0046010F" w:rsidP="0046010F">
      <w:pPr>
        <w:jc w:val="left"/>
        <w:rPr>
          <w:rFonts w:ascii="Arial" w:hAnsi="Arial"/>
          <w:sz w:val="22"/>
        </w:rPr>
      </w:pPr>
    </w:p>
    <w:p w14:paraId="6EA4D570" w14:textId="77777777" w:rsidR="0046010F" w:rsidRPr="0046010F" w:rsidRDefault="0046010F" w:rsidP="0046010F">
      <w:pPr>
        <w:numPr>
          <w:ilvl w:val="0"/>
          <w:numId w:val="65"/>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14:paraId="449D0AD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BD7D130" w14:textId="77777777" w:rsidTr="009B56F7">
        <w:tc>
          <w:tcPr>
            <w:tcW w:w="610" w:type="pct"/>
            <w:tcBorders>
              <w:top w:val="nil"/>
              <w:left w:val="nil"/>
              <w:bottom w:val="nil"/>
              <w:right w:val="single" w:sz="12" w:space="0" w:color="auto"/>
            </w:tcBorders>
            <w:shd w:val="clear" w:color="auto" w:fill="auto"/>
          </w:tcPr>
          <w:p w14:paraId="57B6D71D"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C67660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C1E300" w14:textId="77777777" w:rsidR="0046010F" w:rsidRPr="0046010F" w:rsidRDefault="0046010F" w:rsidP="0046010F">
            <w:pPr>
              <w:keepNext/>
              <w:ind w:left="993" w:hanging="993"/>
              <w:jc w:val="center"/>
            </w:pPr>
            <w:r w:rsidRPr="0046010F">
              <w:t>Possible Answers</w:t>
            </w:r>
          </w:p>
        </w:tc>
        <w:permStart w:id="369500108"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2E434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69500108" w:displacedByCustomXml="prev"/>
      </w:tr>
      <w:tr w:rsidR="0046010F" w:rsidRPr="0046010F" w14:paraId="4A0EC149" w14:textId="77777777" w:rsidTr="009B56F7">
        <w:trPr>
          <w:trHeight w:val="425"/>
          <w:hidden/>
        </w:trPr>
        <w:tc>
          <w:tcPr>
            <w:tcW w:w="610" w:type="pct"/>
            <w:tcBorders>
              <w:top w:val="nil"/>
              <w:left w:val="nil"/>
              <w:bottom w:val="nil"/>
              <w:right w:val="single" w:sz="12" w:space="0" w:color="auto"/>
            </w:tcBorders>
          </w:tcPr>
          <w:p w14:paraId="4180E279" w14:textId="77777777" w:rsidR="0046010F" w:rsidRPr="0046010F" w:rsidRDefault="0046010F" w:rsidP="0046010F">
            <w:pPr>
              <w:ind w:left="993" w:hanging="993"/>
              <w:jc w:val="center"/>
              <w:rPr>
                <w:vanish/>
              </w:rPr>
            </w:pPr>
          </w:p>
        </w:tc>
        <w:permStart w:id="1091707310" w:edGrp="everyone" w:displacedByCustomXml="next"/>
        <w:sdt>
          <w:sdtPr>
            <w:rPr>
              <w:rFonts w:ascii="Arial" w:hAnsi="Arial" w:cs="Arial"/>
              <w:sz w:val="40"/>
              <w:szCs w:val="44"/>
            </w:rPr>
            <w:id w:val="-133545376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87D131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91707310" w:displacedByCustomXml="prev"/>
        <w:tc>
          <w:tcPr>
            <w:tcW w:w="3514" w:type="pct"/>
            <w:tcBorders>
              <w:top w:val="single" w:sz="12" w:space="0" w:color="auto"/>
              <w:left w:val="single" w:sz="4" w:space="0" w:color="auto"/>
              <w:right w:val="single" w:sz="12" w:space="0" w:color="auto"/>
            </w:tcBorders>
            <w:shd w:val="clear" w:color="auto" w:fill="auto"/>
            <w:vAlign w:val="center"/>
          </w:tcPr>
          <w:p w14:paraId="41528970" w14:textId="77777777"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14:paraId="166F61FC" w14:textId="77777777" w:rsidR="0046010F" w:rsidRPr="0046010F" w:rsidRDefault="0046010F" w:rsidP="0046010F">
            <w:pPr>
              <w:ind w:left="993" w:hanging="993"/>
            </w:pPr>
          </w:p>
        </w:tc>
      </w:tr>
      <w:tr w:rsidR="0046010F" w:rsidRPr="0046010F" w14:paraId="29F54900" w14:textId="77777777" w:rsidTr="009B56F7">
        <w:trPr>
          <w:trHeight w:val="425"/>
          <w:hidden/>
        </w:trPr>
        <w:tc>
          <w:tcPr>
            <w:tcW w:w="610" w:type="pct"/>
            <w:tcBorders>
              <w:top w:val="nil"/>
              <w:left w:val="nil"/>
              <w:bottom w:val="nil"/>
              <w:right w:val="single" w:sz="12" w:space="0" w:color="auto"/>
            </w:tcBorders>
          </w:tcPr>
          <w:p w14:paraId="3319E4F6" w14:textId="77777777" w:rsidR="0046010F" w:rsidRPr="0046010F" w:rsidRDefault="0046010F" w:rsidP="0046010F">
            <w:pPr>
              <w:ind w:left="993" w:hanging="993"/>
              <w:jc w:val="center"/>
              <w:rPr>
                <w:vanish/>
              </w:rPr>
            </w:pPr>
          </w:p>
        </w:tc>
        <w:permStart w:id="2026252560"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3718A3C" w14:textId="61A99119" w:rsidR="0046010F" w:rsidRPr="0046010F" w:rsidRDefault="00EF173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6252560" w:displacedByCustomXml="prev"/>
        <w:tc>
          <w:tcPr>
            <w:tcW w:w="3514" w:type="pct"/>
            <w:tcBorders>
              <w:left w:val="single" w:sz="4" w:space="0" w:color="auto"/>
              <w:right w:val="single" w:sz="12" w:space="0" w:color="auto"/>
            </w:tcBorders>
            <w:shd w:val="clear" w:color="auto" w:fill="auto"/>
            <w:vAlign w:val="center"/>
          </w:tcPr>
          <w:p w14:paraId="35D0E39C" w14:textId="77777777"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14:paraId="29B899E9" w14:textId="77777777" w:rsidR="0046010F" w:rsidRPr="0046010F" w:rsidRDefault="0046010F" w:rsidP="0046010F">
            <w:pPr>
              <w:ind w:left="993" w:hanging="993"/>
            </w:pPr>
          </w:p>
        </w:tc>
      </w:tr>
      <w:tr w:rsidR="0046010F" w:rsidRPr="0046010F" w14:paraId="799D5D62" w14:textId="77777777" w:rsidTr="009B56F7">
        <w:trPr>
          <w:trHeight w:val="425"/>
          <w:hidden/>
        </w:trPr>
        <w:tc>
          <w:tcPr>
            <w:tcW w:w="610" w:type="pct"/>
            <w:tcBorders>
              <w:top w:val="nil"/>
              <w:left w:val="nil"/>
              <w:bottom w:val="nil"/>
              <w:right w:val="single" w:sz="12" w:space="0" w:color="auto"/>
            </w:tcBorders>
          </w:tcPr>
          <w:p w14:paraId="41FE582C" w14:textId="77777777" w:rsidR="0046010F" w:rsidRPr="0046010F" w:rsidRDefault="0046010F" w:rsidP="0046010F">
            <w:pPr>
              <w:ind w:left="993" w:hanging="993"/>
              <w:jc w:val="center"/>
              <w:rPr>
                <w:vanish/>
              </w:rPr>
            </w:pPr>
          </w:p>
        </w:tc>
        <w:permStart w:id="1943431367"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5895B49" w14:textId="233BD441" w:rsidR="0046010F" w:rsidRPr="0046010F" w:rsidRDefault="00EF173B"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3431367" w:displacedByCustomXml="prev"/>
        <w:tc>
          <w:tcPr>
            <w:tcW w:w="3514" w:type="pct"/>
            <w:tcBorders>
              <w:left w:val="single" w:sz="4" w:space="0" w:color="auto"/>
              <w:right w:val="single" w:sz="12" w:space="0" w:color="auto"/>
            </w:tcBorders>
            <w:shd w:val="clear" w:color="auto" w:fill="auto"/>
            <w:vAlign w:val="center"/>
          </w:tcPr>
          <w:p w14:paraId="117FEE6B" w14:textId="77777777"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14:paraId="73EA2BC0" w14:textId="77777777" w:rsidR="0046010F" w:rsidRPr="0046010F" w:rsidRDefault="0046010F" w:rsidP="0046010F">
            <w:pPr>
              <w:ind w:left="993" w:hanging="993"/>
            </w:pPr>
          </w:p>
        </w:tc>
      </w:tr>
    </w:tbl>
    <w:p w14:paraId="25146387" w14:textId="77777777" w:rsidR="0046010F" w:rsidRPr="0046010F" w:rsidRDefault="0046010F" w:rsidP="0046010F">
      <w:pPr>
        <w:jc w:val="left"/>
        <w:rPr>
          <w:rFonts w:ascii="Arial" w:hAnsi="Arial" w:cs="Arial"/>
          <w:sz w:val="22"/>
          <w:szCs w:val="22"/>
        </w:rPr>
      </w:pPr>
    </w:p>
    <w:p w14:paraId="1A3AED50" w14:textId="77777777" w:rsidR="0046010F" w:rsidRPr="0046010F" w:rsidRDefault="0046010F" w:rsidP="0046010F">
      <w:pPr>
        <w:rPr>
          <w:rFonts w:ascii="Arial" w:hAnsi="Arial" w:cs="Arial"/>
          <w:sz w:val="22"/>
          <w:szCs w:val="22"/>
        </w:rPr>
      </w:pPr>
    </w:p>
    <w:p w14:paraId="61AEE389" w14:textId="77777777" w:rsidR="0046010F" w:rsidRPr="0046010F" w:rsidRDefault="0046010F" w:rsidP="0046010F">
      <w:pPr>
        <w:numPr>
          <w:ilvl w:val="0"/>
          <w:numId w:val="65"/>
        </w:numPr>
        <w:ind w:left="709" w:hanging="709"/>
        <w:jc w:val="left"/>
        <w:rPr>
          <w:rFonts w:ascii="Arial" w:hAnsi="Arial"/>
          <w:b/>
        </w:rPr>
      </w:pPr>
      <w:bookmarkStart w:id="19" w:name="_Ref427230177"/>
      <w:r w:rsidRPr="0046010F">
        <w:rPr>
          <w:rFonts w:ascii="Arial" w:eastAsiaTheme="minorEastAsia" w:hAnsi="Arial"/>
          <w:b/>
          <w:kern w:val="24"/>
        </w:rPr>
        <w:t>What is the purpose of a footing design?</w:t>
      </w:r>
      <w:bookmarkEnd w:id="19"/>
    </w:p>
    <w:p w14:paraId="0D5BF7E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096924C" w14:textId="77777777" w:rsidTr="009B56F7">
        <w:trPr>
          <w:trHeight w:val="1950"/>
        </w:trPr>
        <w:tc>
          <w:tcPr>
            <w:tcW w:w="1027" w:type="dxa"/>
            <w:tcBorders>
              <w:top w:val="nil"/>
              <w:left w:val="nil"/>
              <w:bottom w:val="nil"/>
              <w:right w:val="single" w:sz="4" w:space="0" w:color="auto"/>
            </w:tcBorders>
          </w:tcPr>
          <w:p w14:paraId="1C43344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39B1A7" w14:textId="4B1B0480" w:rsidR="0046010F" w:rsidRPr="0046010F" w:rsidRDefault="00325132" w:rsidP="0046010F">
            <w:pPr>
              <w:rPr>
                <w:rFonts w:ascii="Arial" w:hAnsi="Arial" w:cs="Arial"/>
                <w:sz w:val="22"/>
                <w:szCs w:val="22"/>
              </w:rPr>
            </w:pPr>
            <w:permStart w:id="332420255" w:edGrp="everyone"/>
            <w:r>
              <w:rPr>
                <w:rFonts w:ascii="Arial" w:hAnsi="Arial" w:cs="Arial"/>
                <w:sz w:val="22"/>
                <w:szCs w:val="22"/>
              </w:rPr>
              <w:t>Footing design is to provide structural requirements to build the footing which will hold up the structure of the building</w:t>
            </w:r>
            <w:permEnd w:id="332420255"/>
          </w:p>
        </w:tc>
        <w:permStart w:id="1954882041"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5614B6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54882041" w:displacedByCustomXml="prev"/>
      </w:tr>
    </w:tbl>
    <w:p w14:paraId="3B774C52" w14:textId="77777777" w:rsidR="0046010F" w:rsidRPr="0046010F" w:rsidRDefault="0046010F" w:rsidP="0046010F">
      <w:pPr>
        <w:ind w:right="-24"/>
        <w:rPr>
          <w:rFonts w:ascii="Arial" w:hAnsi="Arial" w:cs="Arial"/>
          <w:sz w:val="22"/>
          <w:szCs w:val="22"/>
        </w:rPr>
      </w:pPr>
    </w:p>
    <w:p w14:paraId="6AB7B00A" w14:textId="77777777" w:rsidR="0046010F" w:rsidRPr="0046010F" w:rsidRDefault="0046010F" w:rsidP="0046010F">
      <w:pPr>
        <w:jc w:val="left"/>
        <w:rPr>
          <w:rFonts w:ascii="Arial" w:hAnsi="Arial"/>
          <w:sz w:val="22"/>
        </w:rPr>
      </w:pPr>
    </w:p>
    <w:p w14:paraId="23E97010" w14:textId="77777777" w:rsidR="0046010F" w:rsidRPr="0046010F" w:rsidRDefault="0046010F" w:rsidP="0046010F">
      <w:pPr>
        <w:numPr>
          <w:ilvl w:val="0"/>
          <w:numId w:val="65"/>
        </w:numPr>
        <w:ind w:left="709" w:hanging="709"/>
        <w:jc w:val="left"/>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14:paraId="4D7CD60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BE9149B" w14:textId="77777777" w:rsidTr="009B56F7">
        <w:tc>
          <w:tcPr>
            <w:tcW w:w="610" w:type="pct"/>
            <w:tcBorders>
              <w:top w:val="nil"/>
              <w:left w:val="nil"/>
              <w:bottom w:val="nil"/>
              <w:right w:val="single" w:sz="12" w:space="0" w:color="auto"/>
            </w:tcBorders>
            <w:shd w:val="clear" w:color="auto" w:fill="auto"/>
          </w:tcPr>
          <w:p w14:paraId="492B979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8628B64"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78A3C83" w14:textId="77777777" w:rsidR="0046010F" w:rsidRPr="0046010F" w:rsidRDefault="0046010F" w:rsidP="0046010F">
            <w:pPr>
              <w:keepNext/>
              <w:ind w:left="993" w:hanging="993"/>
              <w:jc w:val="center"/>
            </w:pPr>
            <w:r w:rsidRPr="0046010F">
              <w:t>Possible Answers</w:t>
            </w:r>
          </w:p>
        </w:tc>
        <w:permStart w:id="655957868"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D406ED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5957868" w:displacedByCustomXml="prev"/>
      </w:tr>
      <w:tr w:rsidR="0046010F" w:rsidRPr="0046010F" w14:paraId="0D388370" w14:textId="77777777" w:rsidTr="009B56F7">
        <w:trPr>
          <w:trHeight w:val="425"/>
          <w:hidden/>
        </w:trPr>
        <w:tc>
          <w:tcPr>
            <w:tcW w:w="610" w:type="pct"/>
            <w:tcBorders>
              <w:top w:val="nil"/>
              <w:left w:val="nil"/>
              <w:bottom w:val="nil"/>
              <w:right w:val="single" w:sz="12" w:space="0" w:color="auto"/>
            </w:tcBorders>
          </w:tcPr>
          <w:p w14:paraId="67C86ABA" w14:textId="77777777" w:rsidR="0046010F" w:rsidRPr="0046010F" w:rsidRDefault="0046010F" w:rsidP="0046010F">
            <w:pPr>
              <w:ind w:left="993" w:hanging="993"/>
              <w:jc w:val="center"/>
              <w:rPr>
                <w:vanish/>
              </w:rPr>
            </w:pPr>
          </w:p>
        </w:tc>
        <w:permStart w:id="1470651103"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EB35B7B" w14:textId="445FE82D" w:rsidR="0046010F" w:rsidRPr="0046010F" w:rsidRDefault="00BA35C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0651103" w:displacedByCustomXml="prev"/>
        <w:tc>
          <w:tcPr>
            <w:tcW w:w="3514" w:type="pct"/>
            <w:tcBorders>
              <w:top w:val="single" w:sz="12" w:space="0" w:color="auto"/>
              <w:left w:val="single" w:sz="4" w:space="0" w:color="auto"/>
              <w:right w:val="single" w:sz="12" w:space="0" w:color="auto"/>
            </w:tcBorders>
            <w:shd w:val="clear" w:color="auto" w:fill="auto"/>
            <w:vAlign w:val="center"/>
          </w:tcPr>
          <w:p w14:paraId="11C94578" w14:textId="77777777"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14:paraId="717AC084" w14:textId="77777777" w:rsidR="0046010F" w:rsidRPr="0046010F" w:rsidRDefault="0046010F" w:rsidP="0046010F">
            <w:pPr>
              <w:ind w:left="993" w:hanging="993"/>
            </w:pPr>
          </w:p>
        </w:tc>
      </w:tr>
      <w:tr w:rsidR="0046010F" w:rsidRPr="0046010F" w14:paraId="00B4EAEF" w14:textId="77777777" w:rsidTr="009B56F7">
        <w:trPr>
          <w:trHeight w:val="425"/>
          <w:hidden/>
        </w:trPr>
        <w:tc>
          <w:tcPr>
            <w:tcW w:w="610" w:type="pct"/>
            <w:tcBorders>
              <w:top w:val="nil"/>
              <w:left w:val="nil"/>
              <w:bottom w:val="nil"/>
              <w:right w:val="single" w:sz="12" w:space="0" w:color="auto"/>
            </w:tcBorders>
          </w:tcPr>
          <w:p w14:paraId="4C17205A" w14:textId="77777777" w:rsidR="0046010F" w:rsidRPr="0046010F" w:rsidRDefault="0046010F" w:rsidP="0046010F">
            <w:pPr>
              <w:ind w:left="993" w:hanging="993"/>
              <w:jc w:val="center"/>
              <w:rPr>
                <w:vanish/>
              </w:rPr>
            </w:pPr>
          </w:p>
        </w:tc>
        <w:permStart w:id="673332188"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40ED2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73332188" w:displacedByCustomXml="prev"/>
        <w:tc>
          <w:tcPr>
            <w:tcW w:w="3514" w:type="pct"/>
            <w:tcBorders>
              <w:left w:val="single" w:sz="4" w:space="0" w:color="auto"/>
              <w:right w:val="single" w:sz="12" w:space="0" w:color="auto"/>
            </w:tcBorders>
            <w:shd w:val="clear" w:color="auto" w:fill="auto"/>
            <w:vAlign w:val="center"/>
          </w:tcPr>
          <w:p w14:paraId="0BD7679C" w14:textId="77777777"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14:paraId="61AE8F1B" w14:textId="77777777" w:rsidR="0046010F" w:rsidRPr="0046010F" w:rsidRDefault="0046010F" w:rsidP="0046010F">
            <w:pPr>
              <w:ind w:left="993" w:hanging="993"/>
            </w:pPr>
          </w:p>
        </w:tc>
      </w:tr>
      <w:tr w:rsidR="0046010F" w:rsidRPr="0046010F" w14:paraId="24437D21" w14:textId="77777777" w:rsidTr="009B56F7">
        <w:trPr>
          <w:trHeight w:val="425"/>
          <w:hidden/>
        </w:trPr>
        <w:tc>
          <w:tcPr>
            <w:tcW w:w="610" w:type="pct"/>
            <w:tcBorders>
              <w:top w:val="nil"/>
              <w:left w:val="nil"/>
              <w:bottom w:val="nil"/>
              <w:right w:val="single" w:sz="12" w:space="0" w:color="auto"/>
            </w:tcBorders>
          </w:tcPr>
          <w:p w14:paraId="37A58A6C" w14:textId="77777777" w:rsidR="0046010F" w:rsidRPr="0046010F" w:rsidRDefault="0046010F" w:rsidP="0046010F">
            <w:pPr>
              <w:ind w:left="993" w:hanging="993"/>
              <w:jc w:val="center"/>
              <w:rPr>
                <w:vanish/>
              </w:rPr>
            </w:pPr>
          </w:p>
        </w:tc>
        <w:permStart w:id="1151932545"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4BC228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51932545" w:displacedByCustomXml="prev"/>
        <w:tc>
          <w:tcPr>
            <w:tcW w:w="3514" w:type="pct"/>
            <w:tcBorders>
              <w:left w:val="single" w:sz="4" w:space="0" w:color="auto"/>
              <w:right w:val="single" w:sz="12" w:space="0" w:color="auto"/>
            </w:tcBorders>
            <w:shd w:val="clear" w:color="auto" w:fill="auto"/>
            <w:vAlign w:val="center"/>
          </w:tcPr>
          <w:p w14:paraId="2085A3C9" w14:textId="77777777"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14:paraId="41E90A78" w14:textId="77777777" w:rsidR="0046010F" w:rsidRPr="0046010F" w:rsidRDefault="0046010F" w:rsidP="0046010F">
            <w:pPr>
              <w:ind w:left="993" w:hanging="993"/>
            </w:pPr>
          </w:p>
        </w:tc>
      </w:tr>
      <w:tr w:rsidR="0046010F" w:rsidRPr="0046010F" w14:paraId="5654E7A8" w14:textId="77777777" w:rsidTr="009B56F7">
        <w:trPr>
          <w:trHeight w:val="425"/>
          <w:hidden/>
        </w:trPr>
        <w:tc>
          <w:tcPr>
            <w:tcW w:w="610" w:type="pct"/>
            <w:tcBorders>
              <w:top w:val="nil"/>
              <w:left w:val="nil"/>
              <w:bottom w:val="nil"/>
              <w:right w:val="single" w:sz="12" w:space="0" w:color="auto"/>
            </w:tcBorders>
          </w:tcPr>
          <w:p w14:paraId="4C24252B" w14:textId="77777777" w:rsidR="0046010F" w:rsidRPr="0046010F" w:rsidRDefault="0046010F" w:rsidP="0046010F">
            <w:pPr>
              <w:ind w:left="993" w:hanging="993"/>
              <w:jc w:val="center"/>
              <w:rPr>
                <w:vanish/>
              </w:rPr>
            </w:pPr>
          </w:p>
        </w:tc>
        <w:permStart w:id="712317590"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B2B5B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12317590" w:displacedByCustomXml="prev"/>
        <w:tc>
          <w:tcPr>
            <w:tcW w:w="3514" w:type="pct"/>
            <w:tcBorders>
              <w:left w:val="single" w:sz="4" w:space="0" w:color="auto"/>
              <w:right w:val="single" w:sz="12" w:space="0" w:color="auto"/>
            </w:tcBorders>
            <w:shd w:val="clear" w:color="auto" w:fill="auto"/>
            <w:vAlign w:val="center"/>
          </w:tcPr>
          <w:p w14:paraId="5FF2182D" w14:textId="77777777"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14:paraId="6596695C" w14:textId="77777777" w:rsidR="0046010F" w:rsidRPr="0046010F" w:rsidRDefault="0046010F" w:rsidP="0046010F">
            <w:pPr>
              <w:ind w:left="993" w:hanging="993"/>
            </w:pPr>
          </w:p>
        </w:tc>
      </w:tr>
    </w:tbl>
    <w:p w14:paraId="1247EDD4" w14:textId="77777777" w:rsidR="0046010F" w:rsidRPr="0046010F" w:rsidRDefault="0046010F" w:rsidP="0046010F">
      <w:pPr>
        <w:jc w:val="left"/>
        <w:rPr>
          <w:rFonts w:ascii="Arial" w:hAnsi="Arial" w:cs="Arial"/>
          <w:sz w:val="22"/>
          <w:szCs w:val="22"/>
        </w:rPr>
      </w:pPr>
    </w:p>
    <w:p w14:paraId="6C7B90AA" w14:textId="77777777" w:rsidR="0046010F" w:rsidRPr="0046010F" w:rsidRDefault="0046010F" w:rsidP="0046010F">
      <w:pPr>
        <w:ind w:right="-24"/>
        <w:rPr>
          <w:rFonts w:ascii="Arial" w:hAnsi="Arial" w:cs="Arial"/>
          <w:sz w:val="22"/>
          <w:szCs w:val="22"/>
        </w:rPr>
      </w:pPr>
    </w:p>
    <w:p w14:paraId="5B69C1DE" w14:textId="77777777" w:rsidR="0046010F" w:rsidRPr="0046010F" w:rsidRDefault="0046010F" w:rsidP="0046010F">
      <w:pPr>
        <w:numPr>
          <w:ilvl w:val="0"/>
          <w:numId w:val="65"/>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14:paraId="033F421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C23CFEE" w14:textId="77777777" w:rsidTr="009B56F7">
        <w:tc>
          <w:tcPr>
            <w:tcW w:w="610" w:type="pct"/>
            <w:tcBorders>
              <w:top w:val="nil"/>
              <w:left w:val="nil"/>
              <w:bottom w:val="nil"/>
              <w:right w:val="single" w:sz="12" w:space="0" w:color="auto"/>
            </w:tcBorders>
            <w:shd w:val="clear" w:color="auto" w:fill="auto"/>
          </w:tcPr>
          <w:p w14:paraId="2CD6F0B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DCF16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325B5E3" w14:textId="77777777" w:rsidR="0046010F" w:rsidRPr="0046010F" w:rsidRDefault="0046010F" w:rsidP="0046010F">
            <w:pPr>
              <w:keepNext/>
              <w:ind w:left="993" w:hanging="993"/>
              <w:jc w:val="center"/>
            </w:pPr>
            <w:r w:rsidRPr="0046010F">
              <w:t>Possible Answers</w:t>
            </w:r>
          </w:p>
        </w:tc>
        <w:permStart w:id="506803884"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8BFAB8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06803884" w:displacedByCustomXml="prev"/>
      </w:tr>
      <w:tr w:rsidR="0046010F" w:rsidRPr="0046010F" w14:paraId="61B5500A" w14:textId="77777777" w:rsidTr="009B56F7">
        <w:trPr>
          <w:trHeight w:val="425"/>
          <w:hidden/>
        </w:trPr>
        <w:tc>
          <w:tcPr>
            <w:tcW w:w="610" w:type="pct"/>
            <w:tcBorders>
              <w:top w:val="nil"/>
              <w:left w:val="nil"/>
              <w:bottom w:val="nil"/>
              <w:right w:val="single" w:sz="12" w:space="0" w:color="auto"/>
            </w:tcBorders>
          </w:tcPr>
          <w:p w14:paraId="24ECA34C" w14:textId="77777777" w:rsidR="0046010F" w:rsidRPr="0046010F" w:rsidRDefault="0046010F" w:rsidP="0046010F">
            <w:pPr>
              <w:ind w:left="993" w:hanging="993"/>
              <w:jc w:val="center"/>
              <w:rPr>
                <w:vanish/>
              </w:rPr>
            </w:pPr>
          </w:p>
        </w:tc>
        <w:permStart w:id="1519013494"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2541592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190134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706E086" w14:textId="77777777"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14:paraId="3DE051F7" w14:textId="77777777" w:rsidR="0046010F" w:rsidRPr="0046010F" w:rsidRDefault="0046010F" w:rsidP="0046010F">
            <w:pPr>
              <w:ind w:left="993" w:hanging="993"/>
            </w:pPr>
          </w:p>
        </w:tc>
      </w:tr>
      <w:tr w:rsidR="0046010F" w:rsidRPr="0046010F" w14:paraId="5B5A4A56" w14:textId="77777777" w:rsidTr="009B56F7">
        <w:trPr>
          <w:trHeight w:val="425"/>
          <w:hidden/>
        </w:trPr>
        <w:tc>
          <w:tcPr>
            <w:tcW w:w="610" w:type="pct"/>
            <w:tcBorders>
              <w:top w:val="nil"/>
              <w:left w:val="nil"/>
              <w:bottom w:val="nil"/>
              <w:right w:val="single" w:sz="12" w:space="0" w:color="auto"/>
            </w:tcBorders>
          </w:tcPr>
          <w:p w14:paraId="03CC6B46" w14:textId="77777777" w:rsidR="0046010F" w:rsidRPr="0046010F" w:rsidRDefault="0046010F" w:rsidP="0046010F">
            <w:pPr>
              <w:ind w:left="993" w:hanging="993"/>
              <w:jc w:val="center"/>
              <w:rPr>
                <w:vanish/>
              </w:rPr>
            </w:pPr>
          </w:p>
        </w:tc>
        <w:permStart w:id="1780815095"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43C1586" w14:textId="79512FA2" w:rsidR="0046010F" w:rsidRPr="0046010F" w:rsidRDefault="00BA35C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0815095" w:displacedByCustomXml="prev"/>
        <w:tc>
          <w:tcPr>
            <w:tcW w:w="3514" w:type="pct"/>
            <w:tcBorders>
              <w:left w:val="single" w:sz="4" w:space="0" w:color="auto"/>
              <w:right w:val="single" w:sz="12" w:space="0" w:color="auto"/>
            </w:tcBorders>
            <w:shd w:val="clear" w:color="auto" w:fill="auto"/>
            <w:vAlign w:val="center"/>
          </w:tcPr>
          <w:p w14:paraId="20129F42" w14:textId="77777777"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14:paraId="057457D5" w14:textId="77777777" w:rsidR="0046010F" w:rsidRPr="0046010F" w:rsidRDefault="0046010F" w:rsidP="0046010F">
            <w:pPr>
              <w:ind w:left="993" w:hanging="993"/>
            </w:pPr>
          </w:p>
        </w:tc>
      </w:tr>
      <w:tr w:rsidR="0046010F" w:rsidRPr="0046010F" w14:paraId="581BD82B" w14:textId="77777777" w:rsidTr="009B56F7">
        <w:trPr>
          <w:trHeight w:val="425"/>
          <w:hidden/>
        </w:trPr>
        <w:tc>
          <w:tcPr>
            <w:tcW w:w="610" w:type="pct"/>
            <w:tcBorders>
              <w:top w:val="nil"/>
              <w:left w:val="nil"/>
              <w:bottom w:val="nil"/>
              <w:right w:val="single" w:sz="12" w:space="0" w:color="auto"/>
            </w:tcBorders>
          </w:tcPr>
          <w:p w14:paraId="31E2BBC8" w14:textId="77777777" w:rsidR="0046010F" w:rsidRPr="0046010F" w:rsidRDefault="0046010F" w:rsidP="0046010F">
            <w:pPr>
              <w:ind w:left="993" w:hanging="993"/>
              <w:jc w:val="center"/>
              <w:rPr>
                <w:vanish/>
              </w:rPr>
            </w:pPr>
          </w:p>
        </w:tc>
        <w:permStart w:id="1513300822"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4AA8C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13300822" w:displacedByCustomXml="prev"/>
        <w:tc>
          <w:tcPr>
            <w:tcW w:w="3514" w:type="pct"/>
            <w:tcBorders>
              <w:left w:val="single" w:sz="4" w:space="0" w:color="auto"/>
              <w:right w:val="single" w:sz="12" w:space="0" w:color="auto"/>
            </w:tcBorders>
            <w:shd w:val="clear" w:color="auto" w:fill="auto"/>
            <w:vAlign w:val="center"/>
          </w:tcPr>
          <w:p w14:paraId="6539617C" w14:textId="77777777"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14:paraId="655DBCAB" w14:textId="77777777" w:rsidR="0046010F" w:rsidRPr="0046010F" w:rsidRDefault="0046010F" w:rsidP="0046010F">
            <w:pPr>
              <w:ind w:left="993" w:hanging="993"/>
            </w:pPr>
          </w:p>
        </w:tc>
      </w:tr>
      <w:tr w:rsidR="0046010F" w:rsidRPr="0046010F" w14:paraId="10B86404" w14:textId="77777777" w:rsidTr="009B56F7">
        <w:trPr>
          <w:trHeight w:val="425"/>
          <w:hidden/>
        </w:trPr>
        <w:tc>
          <w:tcPr>
            <w:tcW w:w="610" w:type="pct"/>
            <w:tcBorders>
              <w:top w:val="nil"/>
              <w:left w:val="nil"/>
              <w:bottom w:val="nil"/>
              <w:right w:val="single" w:sz="12" w:space="0" w:color="auto"/>
            </w:tcBorders>
          </w:tcPr>
          <w:p w14:paraId="3F40C09D" w14:textId="77777777" w:rsidR="0046010F" w:rsidRPr="0046010F" w:rsidRDefault="0046010F" w:rsidP="0046010F">
            <w:pPr>
              <w:ind w:left="993" w:hanging="993"/>
              <w:jc w:val="center"/>
              <w:rPr>
                <w:vanish/>
              </w:rPr>
            </w:pPr>
          </w:p>
        </w:tc>
        <w:permStart w:id="1429543535"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22A1C7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29543535" w:displacedByCustomXml="prev"/>
        <w:tc>
          <w:tcPr>
            <w:tcW w:w="3514" w:type="pct"/>
            <w:tcBorders>
              <w:left w:val="single" w:sz="4" w:space="0" w:color="auto"/>
              <w:right w:val="single" w:sz="12" w:space="0" w:color="auto"/>
            </w:tcBorders>
            <w:shd w:val="clear" w:color="auto" w:fill="auto"/>
            <w:vAlign w:val="center"/>
          </w:tcPr>
          <w:p w14:paraId="14926AAE" w14:textId="77777777"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14:paraId="50135533" w14:textId="77777777" w:rsidR="0046010F" w:rsidRPr="0046010F" w:rsidRDefault="0046010F" w:rsidP="0046010F">
            <w:pPr>
              <w:ind w:left="993" w:hanging="993"/>
            </w:pPr>
          </w:p>
        </w:tc>
      </w:tr>
    </w:tbl>
    <w:p w14:paraId="0CE1A2CE" w14:textId="77777777" w:rsidR="0046010F" w:rsidRPr="0046010F" w:rsidRDefault="0046010F" w:rsidP="0046010F">
      <w:pPr>
        <w:rPr>
          <w:rFonts w:ascii="Arial" w:hAnsi="Arial" w:cs="Arial"/>
          <w:sz w:val="22"/>
          <w:szCs w:val="22"/>
        </w:rPr>
      </w:pPr>
    </w:p>
    <w:p w14:paraId="472F78E6" w14:textId="77777777" w:rsidR="0046010F" w:rsidRPr="0046010F" w:rsidRDefault="0046010F" w:rsidP="0046010F">
      <w:pPr>
        <w:rPr>
          <w:rFonts w:ascii="Arial" w:hAnsi="Arial" w:cs="Arial"/>
          <w:sz w:val="22"/>
          <w:szCs w:val="22"/>
        </w:rPr>
      </w:pPr>
    </w:p>
    <w:p w14:paraId="033DF503" w14:textId="77777777" w:rsidR="0046010F" w:rsidRPr="0046010F" w:rsidRDefault="0046010F" w:rsidP="0046010F">
      <w:pPr>
        <w:numPr>
          <w:ilvl w:val="0"/>
          <w:numId w:val="65"/>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14:paraId="7AED255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F5DFC34" w14:textId="77777777" w:rsidTr="009B56F7">
        <w:trPr>
          <w:trHeight w:val="1468"/>
        </w:trPr>
        <w:tc>
          <w:tcPr>
            <w:tcW w:w="1027" w:type="dxa"/>
            <w:tcBorders>
              <w:top w:val="nil"/>
              <w:left w:val="nil"/>
              <w:bottom w:val="nil"/>
              <w:right w:val="single" w:sz="4" w:space="0" w:color="auto"/>
            </w:tcBorders>
          </w:tcPr>
          <w:p w14:paraId="76BD7B3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2D5914" w14:textId="41D5D697" w:rsidR="0046010F" w:rsidRPr="0046010F" w:rsidRDefault="00BA35C6" w:rsidP="0046010F">
            <w:pPr>
              <w:rPr>
                <w:rFonts w:ascii="Arial" w:hAnsi="Arial" w:cs="Arial"/>
                <w:sz w:val="22"/>
                <w:szCs w:val="22"/>
              </w:rPr>
            </w:pPr>
            <w:permStart w:id="1641053478" w:edGrp="everyone"/>
            <w:r>
              <w:rPr>
                <w:rFonts w:ascii="Arial" w:hAnsi="Arial" w:cs="Arial"/>
                <w:sz w:val="22"/>
                <w:szCs w:val="22"/>
              </w:rPr>
              <w:t>Dead Load = Volume of member x Unit weight o</w:t>
            </w:r>
            <w:r w:rsidR="00204E78">
              <w:rPr>
                <w:rFonts w:ascii="Arial" w:hAnsi="Arial" w:cs="Arial"/>
                <w:sz w:val="22"/>
                <w:szCs w:val="22"/>
              </w:rPr>
              <w:t>f</w:t>
            </w:r>
            <w:r>
              <w:rPr>
                <w:rFonts w:ascii="Arial" w:hAnsi="Arial" w:cs="Arial"/>
                <w:sz w:val="22"/>
                <w:szCs w:val="22"/>
              </w:rPr>
              <w:t xml:space="preserve"> materials</w:t>
            </w:r>
            <w:permEnd w:id="1641053478"/>
          </w:p>
        </w:tc>
        <w:permStart w:id="25366475"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CBF3B9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366475" w:displacedByCustomXml="prev"/>
      </w:tr>
    </w:tbl>
    <w:p w14:paraId="73A12364" w14:textId="77777777" w:rsidR="0046010F" w:rsidRPr="0046010F" w:rsidRDefault="0046010F" w:rsidP="0046010F">
      <w:pPr>
        <w:rPr>
          <w:rFonts w:ascii="Arial" w:hAnsi="Arial" w:cs="Arial"/>
          <w:sz w:val="22"/>
          <w:szCs w:val="22"/>
        </w:rPr>
      </w:pPr>
    </w:p>
    <w:p w14:paraId="07D79EA1" w14:textId="77777777" w:rsidR="0046010F" w:rsidRPr="0046010F" w:rsidRDefault="0046010F" w:rsidP="0046010F">
      <w:pPr>
        <w:jc w:val="left"/>
        <w:rPr>
          <w:rFonts w:ascii="Arial" w:hAnsi="Arial" w:cs="Arial"/>
          <w:sz w:val="22"/>
          <w:szCs w:val="22"/>
        </w:rPr>
      </w:pPr>
    </w:p>
    <w:p w14:paraId="75ED3E28" w14:textId="77777777" w:rsidR="0046010F" w:rsidRPr="0046010F" w:rsidRDefault="0046010F" w:rsidP="0046010F">
      <w:pPr>
        <w:numPr>
          <w:ilvl w:val="0"/>
          <w:numId w:val="65"/>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14:paraId="2976832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A3518C1" w14:textId="77777777" w:rsidTr="009B56F7">
        <w:tc>
          <w:tcPr>
            <w:tcW w:w="610" w:type="pct"/>
            <w:tcBorders>
              <w:top w:val="nil"/>
              <w:left w:val="nil"/>
              <w:bottom w:val="nil"/>
              <w:right w:val="single" w:sz="12" w:space="0" w:color="auto"/>
            </w:tcBorders>
            <w:shd w:val="clear" w:color="auto" w:fill="auto"/>
          </w:tcPr>
          <w:p w14:paraId="429294D6"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C64A08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B6EF2CC" w14:textId="77777777" w:rsidR="0046010F" w:rsidRPr="0046010F" w:rsidRDefault="0046010F" w:rsidP="0046010F">
            <w:pPr>
              <w:keepNext/>
              <w:ind w:left="993" w:hanging="993"/>
              <w:jc w:val="center"/>
            </w:pPr>
            <w:r w:rsidRPr="0046010F">
              <w:t>Possible Answers</w:t>
            </w:r>
          </w:p>
        </w:tc>
        <w:permStart w:id="456088422"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A6545D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56088422" w:displacedByCustomXml="prev"/>
      </w:tr>
      <w:tr w:rsidR="0046010F" w:rsidRPr="0046010F" w14:paraId="225F7BC5" w14:textId="77777777" w:rsidTr="009B56F7">
        <w:trPr>
          <w:trHeight w:val="425"/>
          <w:hidden/>
        </w:trPr>
        <w:tc>
          <w:tcPr>
            <w:tcW w:w="610" w:type="pct"/>
            <w:tcBorders>
              <w:top w:val="nil"/>
              <w:left w:val="nil"/>
              <w:bottom w:val="nil"/>
              <w:right w:val="single" w:sz="12" w:space="0" w:color="auto"/>
            </w:tcBorders>
          </w:tcPr>
          <w:p w14:paraId="4203812D" w14:textId="77777777" w:rsidR="0046010F" w:rsidRPr="0046010F" w:rsidRDefault="0046010F" w:rsidP="0046010F">
            <w:pPr>
              <w:ind w:left="993" w:hanging="993"/>
              <w:jc w:val="center"/>
              <w:rPr>
                <w:vanish/>
              </w:rPr>
            </w:pPr>
          </w:p>
        </w:tc>
        <w:permStart w:id="1795033954"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1B7F65C1" w14:textId="17C600DF" w:rsidR="0046010F" w:rsidRPr="0046010F" w:rsidRDefault="00761B8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503395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16F5EC1" w14:textId="77777777"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14:paraId="2892CA16" w14:textId="77777777" w:rsidR="0046010F" w:rsidRPr="0046010F" w:rsidRDefault="0046010F" w:rsidP="0046010F">
            <w:pPr>
              <w:ind w:left="993" w:hanging="993"/>
            </w:pPr>
          </w:p>
        </w:tc>
      </w:tr>
      <w:tr w:rsidR="0046010F" w:rsidRPr="0046010F" w14:paraId="79511274" w14:textId="77777777" w:rsidTr="009B56F7">
        <w:trPr>
          <w:trHeight w:val="425"/>
          <w:hidden/>
        </w:trPr>
        <w:tc>
          <w:tcPr>
            <w:tcW w:w="610" w:type="pct"/>
            <w:tcBorders>
              <w:top w:val="nil"/>
              <w:left w:val="nil"/>
              <w:bottom w:val="nil"/>
              <w:right w:val="single" w:sz="12" w:space="0" w:color="auto"/>
            </w:tcBorders>
          </w:tcPr>
          <w:p w14:paraId="441C0860" w14:textId="77777777" w:rsidR="0046010F" w:rsidRPr="0046010F" w:rsidRDefault="0046010F" w:rsidP="0046010F">
            <w:pPr>
              <w:ind w:left="993" w:hanging="993"/>
              <w:jc w:val="center"/>
              <w:rPr>
                <w:vanish/>
              </w:rPr>
            </w:pPr>
          </w:p>
        </w:tc>
        <w:permStart w:id="920468755"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27A17D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20468755" w:displacedByCustomXml="prev"/>
        <w:tc>
          <w:tcPr>
            <w:tcW w:w="3514" w:type="pct"/>
            <w:tcBorders>
              <w:left w:val="single" w:sz="4" w:space="0" w:color="auto"/>
              <w:right w:val="single" w:sz="12" w:space="0" w:color="auto"/>
            </w:tcBorders>
            <w:shd w:val="clear" w:color="auto" w:fill="auto"/>
            <w:vAlign w:val="center"/>
          </w:tcPr>
          <w:p w14:paraId="20F2584C" w14:textId="77777777"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14:paraId="0C321B61" w14:textId="77777777" w:rsidR="0046010F" w:rsidRPr="0046010F" w:rsidRDefault="0046010F" w:rsidP="0046010F">
            <w:pPr>
              <w:ind w:left="993" w:hanging="993"/>
            </w:pPr>
          </w:p>
        </w:tc>
      </w:tr>
      <w:tr w:rsidR="0046010F" w:rsidRPr="0046010F" w14:paraId="1353C278" w14:textId="77777777" w:rsidTr="009B56F7">
        <w:trPr>
          <w:trHeight w:val="425"/>
          <w:hidden/>
        </w:trPr>
        <w:tc>
          <w:tcPr>
            <w:tcW w:w="610" w:type="pct"/>
            <w:tcBorders>
              <w:top w:val="nil"/>
              <w:left w:val="nil"/>
              <w:bottom w:val="nil"/>
              <w:right w:val="single" w:sz="12" w:space="0" w:color="auto"/>
            </w:tcBorders>
          </w:tcPr>
          <w:p w14:paraId="363DF184" w14:textId="77777777" w:rsidR="0046010F" w:rsidRPr="0046010F" w:rsidRDefault="0046010F" w:rsidP="0046010F">
            <w:pPr>
              <w:ind w:left="993" w:hanging="993"/>
              <w:jc w:val="center"/>
              <w:rPr>
                <w:vanish/>
              </w:rPr>
            </w:pPr>
          </w:p>
        </w:tc>
        <w:permStart w:id="1306732177"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6714B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06732177" w:displacedByCustomXml="prev"/>
        <w:tc>
          <w:tcPr>
            <w:tcW w:w="3514" w:type="pct"/>
            <w:tcBorders>
              <w:left w:val="single" w:sz="4" w:space="0" w:color="auto"/>
              <w:right w:val="single" w:sz="12" w:space="0" w:color="auto"/>
            </w:tcBorders>
            <w:shd w:val="clear" w:color="auto" w:fill="auto"/>
            <w:vAlign w:val="center"/>
          </w:tcPr>
          <w:p w14:paraId="6A92A06C" w14:textId="77777777"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14:paraId="16213750" w14:textId="77777777" w:rsidR="0046010F" w:rsidRPr="0046010F" w:rsidRDefault="0046010F" w:rsidP="0046010F">
            <w:pPr>
              <w:ind w:left="993" w:hanging="993"/>
            </w:pPr>
          </w:p>
        </w:tc>
      </w:tr>
      <w:tr w:rsidR="0046010F" w:rsidRPr="0046010F" w14:paraId="5FD31522" w14:textId="77777777" w:rsidTr="009B56F7">
        <w:trPr>
          <w:trHeight w:val="425"/>
          <w:hidden/>
        </w:trPr>
        <w:tc>
          <w:tcPr>
            <w:tcW w:w="610" w:type="pct"/>
            <w:tcBorders>
              <w:top w:val="nil"/>
              <w:left w:val="nil"/>
              <w:bottom w:val="nil"/>
              <w:right w:val="single" w:sz="12" w:space="0" w:color="auto"/>
            </w:tcBorders>
          </w:tcPr>
          <w:p w14:paraId="0F58373C" w14:textId="77777777" w:rsidR="0046010F" w:rsidRPr="0046010F" w:rsidRDefault="0046010F" w:rsidP="0046010F">
            <w:pPr>
              <w:ind w:left="993" w:hanging="993"/>
              <w:jc w:val="center"/>
              <w:rPr>
                <w:vanish/>
              </w:rPr>
            </w:pPr>
          </w:p>
        </w:tc>
        <w:permStart w:id="1214382725"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64BB0C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4382725" w:displacedByCustomXml="prev"/>
        <w:tc>
          <w:tcPr>
            <w:tcW w:w="3514" w:type="pct"/>
            <w:tcBorders>
              <w:left w:val="single" w:sz="4" w:space="0" w:color="auto"/>
              <w:right w:val="single" w:sz="12" w:space="0" w:color="auto"/>
            </w:tcBorders>
            <w:shd w:val="clear" w:color="auto" w:fill="auto"/>
            <w:vAlign w:val="center"/>
          </w:tcPr>
          <w:p w14:paraId="60C94357" w14:textId="77777777"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14:paraId="24294F47" w14:textId="77777777" w:rsidR="0046010F" w:rsidRPr="0046010F" w:rsidRDefault="0046010F" w:rsidP="0046010F">
            <w:pPr>
              <w:ind w:left="993" w:hanging="993"/>
            </w:pPr>
          </w:p>
        </w:tc>
      </w:tr>
    </w:tbl>
    <w:p w14:paraId="3FDE97FD" w14:textId="77777777" w:rsidR="0046010F" w:rsidRPr="0046010F" w:rsidRDefault="0046010F" w:rsidP="0046010F">
      <w:pPr>
        <w:rPr>
          <w:rFonts w:ascii="Arial" w:hAnsi="Arial" w:cs="Arial"/>
          <w:sz w:val="22"/>
          <w:szCs w:val="22"/>
        </w:rPr>
      </w:pPr>
    </w:p>
    <w:p w14:paraId="59798832"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66AC45A"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14:paraId="68FB7088" w14:textId="77777777"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14:paraId="09CC41EB" w14:textId="77777777" w:rsidTr="009B56F7">
        <w:trPr>
          <w:jc w:val="center"/>
        </w:trPr>
        <w:tc>
          <w:tcPr>
            <w:tcW w:w="4678" w:type="dxa"/>
            <w:shd w:val="clear" w:color="auto" w:fill="D9D9D9" w:themeFill="background1" w:themeFillShade="D9"/>
          </w:tcPr>
          <w:p w14:paraId="11190852" w14:textId="77777777" w:rsidR="0046010F" w:rsidRPr="0046010F" w:rsidRDefault="0046010F" w:rsidP="0046010F">
            <w:r w:rsidRPr="0046010F">
              <w:t>Live loads for floors as per building usage</w:t>
            </w:r>
          </w:p>
        </w:tc>
        <w:tc>
          <w:tcPr>
            <w:tcW w:w="3827" w:type="dxa"/>
            <w:shd w:val="clear" w:color="auto" w:fill="D9D9D9" w:themeFill="background1" w:themeFillShade="D9"/>
          </w:tcPr>
          <w:p w14:paraId="0860EF62" w14:textId="77777777" w:rsidR="0046010F" w:rsidRPr="0046010F" w:rsidRDefault="0046010F" w:rsidP="0046010F">
            <w:r w:rsidRPr="0046010F">
              <w:t>Uniformly distributed load (kPa or kN/m²)</w:t>
            </w:r>
          </w:p>
        </w:tc>
      </w:tr>
      <w:tr w:rsidR="0046010F" w:rsidRPr="0046010F" w14:paraId="1CFF6A1B" w14:textId="77777777" w:rsidTr="009B56F7">
        <w:trPr>
          <w:jc w:val="center"/>
        </w:trPr>
        <w:tc>
          <w:tcPr>
            <w:tcW w:w="4678" w:type="dxa"/>
          </w:tcPr>
          <w:p w14:paraId="7C099A80" w14:textId="77777777" w:rsidR="0046010F" w:rsidRPr="0046010F" w:rsidRDefault="0046010F" w:rsidP="0046010F">
            <w:r w:rsidRPr="0046010F">
              <w:t>Houses</w:t>
            </w:r>
          </w:p>
        </w:tc>
        <w:tc>
          <w:tcPr>
            <w:tcW w:w="3827" w:type="dxa"/>
          </w:tcPr>
          <w:p w14:paraId="1779214E" w14:textId="77777777" w:rsidR="0046010F" w:rsidRPr="0046010F" w:rsidRDefault="0046010F" w:rsidP="0046010F">
            <w:r w:rsidRPr="0046010F">
              <w:t>1.5</w:t>
            </w:r>
          </w:p>
        </w:tc>
      </w:tr>
      <w:tr w:rsidR="0046010F" w:rsidRPr="0046010F" w14:paraId="0F3378CF" w14:textId="77777777" w:rsidTr="009B56F7">
        <w:trPr>
          <w:jc w:val="center"/>
        </w:trPr>
        <w:tc>
          <w:tcPr>
            <w:tcW w:w="4678" w:type="dxa"/>
          </w:tcPr>
          <w:p w14:paraId="0D964D34" w14:textId="77777777" w:rsidR="0046010F" w:rsidRPr="0046010F" w:rsidRDefault="0046010F" w:rsidP="0046010F">
            <w:r w:rsidRPr="0046010F">
              <w:t>Flats, motel bedrooms, apartments</w:t>
            </w:r>
          </w:p>
        </w:tc>
        <w:tc>
          <w:tcPr>
            <w:tcW w:w="3827" w:type="dxa"/>
          </w:tcPr>
          <w:p w14:paraId="5A1C6AA1" w14:textId="77777777" w:rsidR="0046010F" w:rsidRPr="0046010F" w:rsidRDefault="0046010F" w:rsidP="0046010F">
            <w:r w:rsidRPr="0046010F">
              <w:t>2.0</w:t>
            </w:r>
          </w:p>
        </w:tc>
      </w:tr>
      <w:tr w:rsidR="0046010F" w:rsidRPr="0046010F" w14:paraId="29898FB6" w14:textId="77777777" w:rsidTr="009B56F7">
        <w:trPr>
          <w:jc w:val="center"/>
        </w:trPr>
        <w:tc>
          <w:tcPr>
            <w:tcW w:w="4678" w:type="dxa"/>
          </w:tcPr>
          <w:p w14:paraId="44AE5A44" w14:textId="77777777" w:rsidR="0046010F" w:rsidRPr="0046010F" w:rsidRDefault="0046010F" w:rsidP="0046010F">
            <w:r w:rsidRPr="0046010F">
              <w:t>Offices</w:t>
            </w:r>
          </w:p>
        </w:tc>
        <w:tc>
          <w:tcPr>
            <w:tcW w:w="3827" w:type="dxa"/>
          </w:tcPr>
          <w:p w14:paraId="6FC9BDF7" w14:textId="77777777" w:rsidR="0046010F" w:rsidRPr="0046010F" w:rsidRDefault="0046010F" w:rsidP="0046010F">
            <w:r w:rsidRPr="0046010F">
              <w:t>3.0</w:t>
            </w:r>
          </w:p>
        </w:tc>
      </w:tr>
      <w:tr w:rsidR="0046010F" w:rsidRPr="0046010F" w14:paraId="59F98F14" w14:textId="77777777" w:rsidTr="009B56F7">
        <w:trPr>
          <w:jc w:val="center"/>
        </w:trPr>
        <w:tc>
          <w:tcPr>
            <w:tcW w:w="4678" w:type="dxa"/>
          </w:tcPr>
          <w:p w14:paraId="1D5B1103" w14:textId="77777777" w:rsidR="0046010F" w:rsidRPr="0046010F" w:rsidRDefault="0046010F" w:rsidP="0046010F">
            <w:r w:rsidRPr="0046010F">
              <w:t>Workshops</w:t>
            </w:r>
          </w:p>
        </w:tc>
        <w:tc>
          <w:tcPr>
            <w:tcW w:w="3827" w:type="dxa"/>
          </w:tcPr>
          <w:p w14:paraId="49A8560A" w14:textId="77777777" w:rsidR="0046010F" w:rsidRPr="0046010F" w:rsidRDefault="0046010F" w:rsidP="0046010F">
            <w:r w:rsidRPr="0046010F">
              <w:t>5.0</w:t>
            </w:r>
          </w:p>
        </w:tc>
      </w:tr>
      <w:tr w:rsidR="0046010F" w:rsidRPr="0046010F" w14:paraId="29BBA241" w14:textId="77777777" w:rsidTr="009B56F7">
        <w:trPr>
          <w:jc w:val="center"/>
        </w:trPr>
        <w:tc>
          <w:tcPr>
            <w:tcW w:w="4678" w:type="dxa"/>
          </w:tcPr>
          <w:p w14:paraId="55F2DD1D" w14:textId="77777777" w:rsidR="0046010F" w:rsidRPr="0046010F" w:rsidRDefault="0046010F" w:rsidP="0046010F">
            <w:r w:rsidRPr="0046010F">
              <w:t>Parking, vehicle &gt;2.5t</w:t>
            </w:r>
          </w:p>
        </w:tc>
        <w:tc>
          <w:tcPr>
            <w:tcW w:w="3827" w:type="dxa"/>
          </w:tcPr>
          <w:p w14:paraId="61197C1F" w14:textId="77777777" w:rsidR="0046010F" w:rsidRPr="0046010F" w:rsidRDefault="0046010F" w:rsidP="0046010F">
            <w:r w:rsidRPr="0046010F">
              <w:t>5.0</w:t>
            </w:r>
          </w:p>
        </w:tc>
      </w:tr>
      <w:tr w:rsidR="0046010F" w:rsidRPr="0046010F" w14:paraId="050E11C4" w14:textId="77777777" w:rsidTr="009B56F7">
        <w:trPr>
          <w:jc w:val="center"/>
        </w:trPr>
        <w:tc>
          <w:tcPr>
            <w:tcW w:w="4678" w:type="dxa"/>
          </w:tcPr>
          <w:p w14:paraId="1E4C6E28" w14:textId="77777777" w:rsidR="0046010F" w:rsidRPr="0046010F" w:rsidRDefault="0046010F" w:rsidP="0046010F">
            <w:r w:rsidRPr="0046010F">
              <w:t>Hospitals, school assembly areas with fixed seating</w:t>
            </w:r>
          </w:p>
        </w:tc>
        <w:tc>
          <w:tcPr>
            <w:tcW w:w="3827" w:type="dxa"/>
          </w:tcPr>
          <w:p w14:paraId="752AC680" w14:textId="77777777" w:rsidR="0046010F" w:rsidRPr="0046010F" w:rsidRDefault="0046010F" w:rsidP="0046010F">
            <w:r w:rsidRPr="0046010F">
              <w:t>3.0</w:t>
            </w:r>
          </w:p>
        </w:tc>
      </w:tr>
      <w:tr w:rsidR="0046010F" w:rsidRPr="0046010F" w14:paraId="1AFD1768" w14:textId="77777777" w:rsidTr="009B56F7">
        <w:trPr>
          <w:jc w:val="center"/>
        </w:trPr>
        <w:tc>
          <w:tcPr>
            <w:tcW w:w="4678" w:type="dxa"/>
          </w:tcPr>
          <w:p w14:paraId="07CC4A06" w14:textId="77777777" w:rsidR="0046010F" w:rsidRPr="0046010F" w:rsidRDefault="0046010F" w:rsidP="0046010F">
            <w:r w:rsidRPr="0046010F">
              <w:t>Dance halls, bars, lounges</w:t>
            </w:r>
          </w:p>
        </w:tc>
        <w:tc>
          <w:tcPr>
            <w:tcW w:w="3827" w:type="dxa"/>
          </w:tcPr>
          <w:p w14:paraId="43407609" w14:textId="77777777" w:rsidR="0046010F" w:rsidRPr="0046010F" w:rsidRDefault="0046010F" w:rsidP="0046010F">
            <w:r w:rsidRPr="0046010F">
              <w:t>5.0</w:t>
            </w:r>
          </w:p>
        </w:tc>
      </w:tr>
    </w:tbl>
    <w:p w14:paraId="7A77A5FA" w14:textId="77777777" w:rsidR="0046010F" w:rsidRPr="0046010F" w:rsidRDefault="0046010F" w:rsidP="0046010F">
      <w:pPr>
        <w:rPr>
          <w:rFonts w:ascii="Arial" w:hAnsi="Arial" w:cs="Arial"/>
          <w:sz w:val="22"/>
          <w:szCs w:val="22"/>
        </w:rPr>
      </w:pPr>
    </w:p>
    <w:p w14:paraId="5B2766AC" w14:textId="77777777" w:rsidR="0046010F" w:rsidRPr="0046010F" w:rsidRDefault="0046010F" w:rsidP="0046010F"/>
    <w:p w14:paraId="119AC242" w14:textId="77777777" w:rsidR="0046010F" w:rsidRPr="0046010F" w:rsidRDefault="0046010F" w:rsidP="0046010F">
      <w:pPr>
        <w:numPr>
          <w:ilvl w:val="0"/>
          <w:numId w:val="65"/>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14:paraId="791B156C"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9863AD8" w14:textId="77777777" w:rsidTr="009B56F7">
        <w:trPr>
          <w:trHeight w:val="1984"/>
        </w:trPr>
        <w:tc>
          <w:tcPr>
            <w:tcW w:w="1027" w:type="dxa"/>
            <w:tcBorders>
              <w:top w:val="nil"/>
              <w:left w:val="nil"/>
              <w:bottom w:val="nil"/>
              <w:right w:val="single" w:sz="4" w:space="0" w:color="auto"/>
            </w:tcBorders>
          </w:tcPr>
          <w:p w14:paraId="1F11B9F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17D13C" w14:textId="470A184D" w:rsidR="0046010F" w:rsidRPr="0046010F" w:rsidRDefault="00761B8F" w:rsidP="0046010F">
            <w:pPr>
              <w:rPr>
                <w:rFonts w:ascii="Arial" w:hAnsi="Arial" w:cs="Arial"/>
                <w:sz w:val="22"/>
                <w:szCs w:val="22"/>
              </w:rPr>
            </w:pPr>
            <w:permStart w:id="1484469193" w:edGrp="everyone"/>
            <w:r>
              <w:rPr>
                <w:rFonts w:ascii="Arial" w:hAnsi="Arial" w:cs="Arial"/>
                <w:sz w:val="22"/>
                <w:szCs w:val="22"/>
              </w:rPr>
              <w:t xml:space="preserve">Live load </w:t>
            </w:r>
            <w:r w:rsidR="009A0371">
              <w:rPr>
                <w:rFonts w:ascii="Arial" w:hAnsi="Arial" w:cs="Arial"/>
                <w:sz w:val="22"/>
                <w:szCs w:val="22"/>
              </w:rPr>
              <w:t>= 23m x 8m x 2.0 kPa = 368 kN</w:t>
            </w:r>
            <w:permEnd w:id="1484469193"/>
          </w:p>
        </w:tc>
        <w:permStart w:id="628776643"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C2AD7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28776643" w:displacedByCustomXml="prev"/>
      </w:tr>
    </w:tbl>
    <w:p w14:paraId="2D8C77A4" w14:textId="77777777" w:rsidR="0046010F" w:rsidRPr="0046010F" w:rsidRDefault="0046010F" w:rsidP="0046010F">
      <w:pPr>
        <w:rPr>
          <w:rFonts w:ascii="Arial" w:hAnsi="Arial" w:cs="Arial"/>
          <w:sz w:val="22"/>
          <w:szCs w:val="22"/>
        </w:rPr>
      </w:pPr>
    </w:p>
    <w:p w14:paraId="00D69C22" w14:textId="77777777" w:rsidR="0046010F" w:rsidRPr="0046010F" w:rsidRDefault="0046010F" w:rsidP="0046010F">
      <w:pPr>
        <w:rPr>
          <w:rFonts w:ascii="Arial" w:hAnsi="Arial" w:cs="Arial"/>
          <w:sz w:val="22"/>
          <w:szCs w:val="22"/>
        </w:rPr>
      </w:pPr>
    </w:p>
    <w:p w14:paraId="443077C1" w14:textId="77777777" w:rsidR="0046010F" w:rsidRPr="0046010F" w:rsidRDefault="0046010F" w:rsidP="0046010F">
      <w:pPr>
        <w:numPr>
          <w:ilvl w:val="0"/>
          <w:numId w:val="65"/>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14:paraId="126EF1D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884064" w14:textId="77777777" w:rsidTr="009B56F7">
        <w:trPr>
          <w:trHeight w:val="1984"/>
        </w:trPr>
        <w:tc>
          <w:tcPr>
            <w:tcW w:w="1027" w:type="dxa"/>
            <w:tcBorders>
              <w:top w:val="nil"/>
              <w:left w:val="nil"/>
              <w:bottom w:val="nil"/>
              <w:right w:val="single" w:sz="4" w:space="0" w:color="auto"/>
            </w:tcBorders>
          </w:tcPr>
          <w:p w14:paraId="453FC7E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AE4AEC0" w14:textId="74606008" w:rsidR="0046010F" w:rsidRPr="0046010F" w:rsidRDefault="00EC4B2E" w:rsidP="0046010F">
            <w:pPr>
              <w:rPr>
                <w:rFonts w:ascii="Arial" w:hAnsi="Arial" w:cs="Arial"/>
                <w:sz w:val="22"/>
                <w:szCs w:val="22"/>
              </w:rPr>
            </w:pPr>
            <w:permStart w:id="1994024322" w:edGrp="everyone"/>
            <w:r>
              <w:rPr>
                <w:rFonts w:ascii="Arial" w:hAnsi="Arial" w:cs="Arial"/>
                <w:sz w:val="22"/>
                <w:szCs w:val="22"/>
              </w:rPr>
              <w:t>Live load = 33m x 11m x 3.0 kPa = 1,089 kN</w:t>
            </w:r>
            <w:permEnd w:id="1994024322"/>
          </w:p>
        </w:tc>
        <w:permStart w:id="559900302"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210E0A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59900302" w:displacedByCustomXml="prev"/>
      </w:tr>
    </w:tbl>
    <w:p w14:paraId="621AF366" w14:textId="77777777" w:rsidR="0046010F" w:rsidRPr="0046010F" w:rsidRDefault="0046010F" w:rsidP="00B24539">
      <w:pPr>
        <w:rPr>
          <w:rFonts w:ascii="Arial" w:hAnsi="Arial" w:cs="Arial"/>
          <w:sz w:val="22"/>
          <w:szCs w:val="22"/>
        </w:rPr>
      </w:pPr>
    </w:p>
    <w:p w14:paraId="3EF87D4D" w14:textId="77777777" w:rsidR="0046010F" w:rsidRPr="00B24539" w:rsidRDefault="0046010F" w:rsidP="00B24539">
      <w:pPr>
        <w:rPr>
          <w:rFonts w:ascii="Arial" w:hAnsi="Arial" w:cs="Arial"/>
          <w:sz w:val="22"/>
          <w:szCs w:val="22"/>
        </w:rPr>
      </w:pPr>
    </w:p>
    <w:p w14:paraId="5DEBC65E" w14:textId="77777777"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Pr="0046010F">
        <w:rPr>
          <w:rFonts w:ascii="Arial" w:hAnsi="Arial" w:cs="Arial"/>
          <w:b/>
          <w:i/>
          <w:sz w:val="22"/>
          <w:szCs w:val="22"/>
        </w:rPr>
        <w:t xml:space="preserve">Q25. </w:t>
      </w:r>
      <w:r w:rsidRPr="0046010F">
        <w:rPr>
          <w:rFonts w:ascii="Arial" w:hAnsi="Arial" w:cs="Arial"/>
          <w:b/>
          <w:i/>
          <w:sz w:val="22"/>
          <w:szCs w:val="22"/>
        </w:rPr>
        <w:fldChar w:fldCharType="end"/>
      </w:r>
    </w:p>
    <w:p w14:paraId="3925E45B" w14:textId="77777777" w:rsidR="0046010F" w:rsidRPr="0046010F" w:rsidRDefault="0046010F" w:rsidP="0046010F">
      <w:pPr>
        <w:rPr>
          <w:rFonts w:ascii="Arial" w:hAnsi="Arial" w:cs="Arial"/>
          <w:sz w:val="22"/>
          <w:szCs w:val="22"/>
        </w:rPr>
      </w:pPr>
    </w:p>
    <w:p w14:paraId="7DB65996" w14:textId="77777777"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772A2691" wp14:editId="271688CE">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14:paraId="0868A368" w14:textId="77777777" w:rsidR="009B56F7" w:rsidRPr="0038263D" w:rsidRDefault="009B56F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3151808F" w14:textId="77777777" w:rsidR="009B56F7" w:rsidRPr="0038263D" w:rsidRDefault="009B56F7" w:rsidP="0046010F">
                            <w:pPr>
                              <w:rPr>
                                <w:szCs w:val="24"/>
                              </w:rPr>
                            </w:pPr>
                          </w:p>
                          <w:p w14:paraId="1EBDB522" w14:textId="77777777" w:rsidR="009B56F7" w:rsidRPr="0038263D" w:rsidRDefault="009B56F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6EDAA241" w14:textId="77777777" w:rsidR="009B56F7" w:rsidRPr="0038263D" w:rsidRDefault="009B56F7" w:rsidP="0046010F">
                            <w:pPr>
                              <w:pStyle w:val="ListParagraph"/>
                              <w:numPr>
                                <w:ilvl w:val="0"/>
                                <w:numId w:val="66"/>
                              </w:numPr>
                              <w:rPr>
                                <w:szCs w:val="24"/>
                              </w:rPr>
                            </w:pPr>
                            <w:r w:rsidRPr="0038263D">
                              <w:rPr>
                                <w:szCs w:val="24"/>
                              </w:rPr>
                              <w:t xml:space="preserve">Windward wall is 21 metres long x 8 metres high with a wind load rate of +1.5KN/m²; </w:t>
                            </w:r>
                          </w:p>
                          <w:p w14:paraId="548F8DB3" w14:textId="77777777" w:rsidR="009B56F7" w:rsidRPr="0038263D" w:rsidRDefault="009B56F7"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23BF00F" w14:textId="77777777" w:rsidR="009B56F7" w:rsidRPr="0038263D" w:rsidRDefault="009B56F7" w:rsidP="0046010F">
                            <w:pPr>
                              <w:pStyle w:val="ListParagraph"/>
                              <w:numPr>
                                <w:ilvl w:val="0"/>
                                <w:numId w:val="66"/>
                              </w:numPr>
                              <w:rPr>
                                <w:szCs w:val="24"/>
                              </w:rPr>
                            </w:pPr>
                            <w:r w:rsidRPr="0038263D">
                              <w:rPr>
                                <w:szCs w:val="24"/>
                              </w:rPr>
                              <w:t xml:space="preserve">Windward roof with a wind load rate of +0.8kN/m²; and </w:t>
                            </w:r>
                          </w:p>
                          <w:p w14:paraId="707535BB" w14:textId="77777777" w:rsidR="009B56F7" w:rsidRPr="0038263D" w:rsidRDefault="009B56F7" w:rsidP="0046010F">
                            <w:pPr>
                              <w:pStyle w:val="ListParagraph"/>
                              <w:numPr>
                                <w:ilvl w:val="0"/>
                                <w:numId w:val="66"/>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772A2691"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" fillcolor="window" strokeweight=".5pt">
                <v:textbox>
                  <w:txbxContent>
                    <w:p w14:paraId="0868A368" w14:textId="77777777" w:rsidR="009B56F7" w:rsidRPr="0038263D" w:rsidRDefault="009B56F7"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14:paraId="3151808F" w14:textId="77777777" w:rsidR="009B56F7" w:rsidRPr="0038263D" w:rsidRDefault="009B56F7" w:rsidP="0046010F">
                      <w:pPr>
                        <w:rPr>
                          <w:szCs w:val="24"/>
                        </w:rPr>
                      </w:pPr>
                    </w:p>
                    <w:p w14:paraId="1EBDB522" w14:textId="77777777" w:rsidR="009B56F7" w:rsidRPr="0038263D" w:rsidRDefault="009B56F7"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14:paraId="6EDAA241" w14:textId="77777777" w:rsidR="009B56F7" w:rsidRPr="0038263D" w:rsidRDefault="009B56F7" w:rsidP="0046010F">
                      <w:pPr>
                        <w:pStyle w:val="ListParagraph"/>
                        <w:numPr>
                          <w:ilvl w:val="0"/>
                          <w:numId w:val="66"/>
                        </w:numPr>
                        <w:rPr>
                          <w:szCs w:val="24"/>
                        </w:rPr>
                      </w:pPr>
                      <w:r w:rsidRPr="0038263D">
                        <w:rPr>
                          <w:szCs w:val="24"/>
                        </w:rPr>
                        <w:t xml:space="preserve">Windward wall is 21 metres long x 8 metres high with a wind load rate of +1.5KN/m²; </w:t>
                      </w:r>
                    </w:p>
                    <w:p w14:paraId="548F8DB3" w14:textId="77777777" w:rsidR="009B56F7" w:rsidRPr="0038263D" w:rsidRDefault="009B56F7"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14:paraId="223BF00F" w14:textId="77777777" w:rsidR="009B56F7" w:rsidRPr="0038263D" w:rsidRDefault="009B56F7" w:rsidP="0046010F">
                      <w:pPr>
                        <w:pStyle w:val="ListParagraph"/>
                        <w:numPr>
                          <w:ilvl w:val="0"/>
                          <w:numId w:val="66"/>
                        </w:numPr>
                        <w:rPr>
                          <w:szCs w:val="24"/>
                        </w:rPr>
                      </w:pPr>
                      <w:r w:rsidRPr="0038263D">
                        <w:rPr>
                          <w:szCs w:val="24"/>
                        </w:rPr>
                        <w:t xml:space="preserve">Windward roof with a wind load rate of +0.8kN/m²; and </w:t>
                      </w:r>
                    </w:p>
                    <w:p w14:paraId="707535BB" w14:textId="77777777" w:rsidR="009B56F7" w:rsidRPr="0038263D" w:rsidRDefault="009B56F7" w:rsidP="0046010F">
                      <w:pPr>
                        <w:pStyle w:val="ListParagraph"/>
                        <w:numPr>
                          <w:ilvl w:val="0"/>
                          <w:numId w:val="66"/>
                        </w:numPr>
                        <w:rPr>
                          <w:szCs w:val="24"/>
                        </w:rPr>
                      </w:pPr>
                      <w:r w:rsidRPr="0038263D">
                        <w:rPr>
                          <w:szCs w:val="24"/>
                        </w:rPr>
                        <w:t>Leeward roof with a wind load rate of -1.5kN/m²</w:t>
                      </w:r>
                    </w:p>
                  </w:txbxContent>
                </v:textbox>
                <w10:anchorlock/>
              </v:shape>
            </w:pict>
          </mc:Fallback>
        </mc:AlternateContent>
      </w:r>
    </w:p>
    <w:p w14:paraId="5797CA39"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7535DAEC" w14:textId="77777777" w:rsidR="0046010F" w:rsidRPr="0046010F" w:rsidRDefault="0046010F" w:rsidP="0046010F">
      <w:pPr>
        <w:numPr>
          <w:ilvl w:val="0"/>
          <w:numId w:val="65"/>
        </w:numPr>
        <w:ind w:left="709" w:hanging="709"/>
        <w:jc w:val="left"/>
        <w:rPr>
          <w:rFonts w:ascii="Arial" w:hAnsi="Arial"/>
          <w:b/>
        </w:rPr>
      </w:pPr>
      <w:bookmarkStart w:id="26" w:name="_Ref427218342"/>
      <w:r w:rsidRPr="0046010F">
        <w:rPr>
          <w:rFonts w:ascii="Arial" w:hAnsi="Arial"/>
          <w:b/>
        </w:rPr>
        <w:lastRenderedPageBreak/>
        <w:t>What is the wind load of the windward wall? Tick your response.</w:t>
      </w:r>
      <w:bookmarkEnd w:id="26"/>
    </w:p>
    <w:p w14:paraId="2E1C975B"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96F04AB" w14:textId="77777777" w:rsidTr="009B56F7">
        <w:tc>
          <w:tcPr>
            <w:tcW w:w="610" w:type="pct"/>
            <w:tcBorders>
              <w:top w:val="nil"/>
              <w:left w:val="nil"/>
              <w:bottom w:val="nil"/>
              <w:right w:val="single" w:sz="12" w:space="0" w:color="auto"/>
            </w:tcBorders>
            <w:shd w:val="clear" w:color="auto" w:fill="auto"/>
          </w:tcPr>
          <w:p w14:paraId="19E74F35"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D6733A"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30F6325" w14:textId="77777777" w:rsidR="0046010F" w:rsidRPr="0046010F" w:rsidRDefault="0046010F" w:rsidP="0046010F">
            <w:pPr>
              <w:keepNext/>
              <w:ind w:left="993" w:hanging="993"/>
              <w:jc w:val="center"/>
            </w:pPr>
            <w:r w:rsidRPr="0046010F">
              <w:t>Possible Answers</w:t>
            </w:r>
          </w:p>
        </w:tc>
        <w:permStart w:id="1382045146"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5B4B9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82045146" w:displacedByCustomXml="prev"/>
      </w:tr>
      <w:tr w:rsidR="0046010F" w:rsidRPr="0046010F" w14:paraId="5A0E28D5" w14:textId="77777777" w:rsidTr="009B56F7">
        <w:trPr>
          <w:trHeight w:val="425"/>
          <w:hidden/>
        </w:trPr>
        <w:tc>
          <w:tcPr>
            <w:tcW w:w="610" w:type="pct"/>
            <w:tcBorders>
              <w:top w:val="nil"/>
              <w:left w:val="nil"/>
              <w:bottom w:val="nil"/>
              <w:right w:val="single" w:sz="12" w:space="0" w:color="auto"/>
            </w:tcBorders>
          </w:tcPr>
          <w:p w14:paraId="1312EBCA" w14:textId="77777777" w:rsidR="0046010F" w:rsidRPr="0046010F" w:rsidRDefault="0046010F" w:rsidP="0046010F">
            <w:pPr>
              <w:ind w:left="993" w:hanging="993"/>
              <w:jc w:val="center"/>
              <w:rPr>
                <w:vanish/>
              </w:rPr>
            </w:pPr>
          </w:p>
        </w:tc>
        <w:permStart w:id="338767978"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7EC6BC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8767978" w:displacedByCustomXml="prev"/>
        <w:tc>
          <w:tcPr>
            <w:tcW w:w="3514" w:type="pct"/>
            <w:tcBorders>
              <w:top w:val="single" w:sz="12" w:space="0" w:color="auto"/>
              <w:left w:val="single" w:sz="4" w:space="0" w:color="auto"/>
              <w:right w:val="single" w:sz="12" w:space="0" w:color="auto"/>
            </w:tcBorders>
            <w:shd w:val="clear" w:color="auto" w:fill="auto"/>
            <w:vAlign w:val="center"/>
          </w:tcPr>
          <w:p w14:paraId="23F00232"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4990FB86" w14:textId="77777777" w:rsidR="0046010F" w:rsidRPr="0046010F" w:rsidRDefault="0046010F" w:rsidP="0046010F">
            <w:pPr>
              <w:ind w:left="993" w:hanging="993"/>
            </w:pPr>
          </w:p>
        </w:tc>
      </w:tr>
      <w:tr w:rsidR="0046010F" w:rsidRPr="0046010F" w14:paraId="23D26C02" w14:textId="77777777" w:rsidTr="009B56F7">
        <w:trPr>
          <w:trHeight w:val="425"/>
          <w:hidden/>
        </w:trPr>
        <w:tc>
          <w:tcPr>
            <w:tcW w:w="610" w:type="pct"/>
            <w:tcBorders>
              <w:top w:val="nil"/>
              <w:left w:val="nil"/>
              <w:bottom w:val="nil"/>
              <w:right w:val="single" w:sz="12" w:space="0" w:color="auto"/>
            </w:tcBorders>
          </w:tcPr>
          <w:p w14:paraId="6C415575" w14:textId="77777777" w:rsidR="0046010F" w:rsidRPr="0046010F" w:rsidRDefault="0046010F" w:rsidP="0046010F">
            <w:pPr>
              <w:ind w:left="993" w:hanging="993"/>
              <w:jc w:val="center"/>
              <w:rPr>
                <w:vanish/>
              </w:rPr>
            </w:pPr>
          </w:p>
        </w:tc>
        <w:permStart w:id="1988897960"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17860C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8897960" w:displacedByCustomXml="prev"/>
        <w:tc>
          <w:tcPr>
            <w:tcW w:w="3514" w:type="pct"/>
            <w:tcBorders>
              <w:left w:val="single" w:sz="4" w:space="0" w:color="auto"/>
              <w:right w:val="single" w:sz="12" w:space="0" w:color="auto"/>
            </w:tcBorders>
            <w:shd w:val="clear" w:color="auto" w:fill="auto"/>
            <w:vAlign w:val="center"/>
          </w:tcPr>
          <w:p w14:paraId="222605D1"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27B9F400" w14:textId="77777777" w:rsidR="0046010F" w:rsidRPr="0046010F" w:rsidRDefault="0046010F" w:rsidP="0046010F">
            <w:pPr>
              <w:ind w:left="993" w:hanging="993"/>
            </w:pPr>
          </w:p>
        </w:tc>
      </w:tr>
      <w:tr w:rsidR="0046010F" w:rsidRPr="0046010F" w14:paraId="6BB9E50E" w14:textId="77777777" w:rsidTr="009B56F7">
        <w:trPr>
          <w:trHeight w:val="425"/>
          <w:hidden/>
        </w:trPr>
        <w:tc>
          <w:tcPr>
            <w:tcW w:w="610" w:type="pct"/>
            <w:tcBorders>
              <w:top w:val="nil"/>
              <w:left w:val="nil"/>
              <w:bottom w:val="nil"/>
              <w:right w:val="single" w:sz="12" w:space="0" w:color="auto"/>
            </w:tcBorders>
          </w:tcPr>
          <w:p w14:paraId="5A86518E" w14:textId="77777777" w:rsidR="0046010F" w:rsidRPr="0046010F" w:rsidRDefault="0046010F" w:rsidP="0046010F">
            <w:pPr>
              <w:ind w:left="993" w:hanging="993"/>
              <w:jc w:val="center"/>
              <w:rPr>
                <w:vanish/>
              </w:rPr>
            </w:pPr>
          </w:p>
        </w:tc>
        <w:permStart w:id="280566038"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DF3A3B4" w14:textId="23BBFF1C" w:rsidR="0046010F" w:rsidRPr="0046010F" w:rsidRDefault="0001132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80566038" w:displacedByCustomXml="prev"/>
        <w:tc>
          <w:tcPr>
            <w:tcW w:w="3514" w:type="pct"/>
            <w:tcBorders>
              <w:left w:val="single" w:sz="4" w:space="0" w:color="auto"/>
              <w:right w:val="single" w:sz="12" w:space="0" w:color="auto"/>
            </w:tcBorders>
            <w:shd w:val="clear" w:color="auto" w:fill="auto"/>
            <w:vAlign w:val="center"/>
          </w:tcPr>
          <w:p w14:paraId="36DC188B"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34A6528E" w14:textId="77777777" w:rsidR="0046010F" w:rsidRPr="0046010F" w:rsidRDefault="0046010F" w:rsidP="0046010F">
            <w:pPr>
              <w:ind w:left="993" w:hanging="993"/>
            </w:pPr>
          </w:p>
        </w:tc>
      </w:tr>
      <w:tr w:rsidR="0046010F" w:rsidRPr="0046010F" w14:paraId="4BCD0E12" w14:textId="77777777" w:rsidTr="00911378">
        <w:trPr>
          <w:trHeight w:val="425"/>
          <w:hidden/>
        </w:trPr>
        <w:tc>
          <w:tcPr>
            <w:tcW w:w="610" w:type="pct"/>
            <w:tcBorders>
              <w:top w:val="nil"/>
              <w:left w:val="nil"/>
              <w:bottom w:val="nil"/>
              <w:right w:val="single" w:sz="12" w:space="0" w:color="auto"/>
            </w:tcBorders>
          </w:tcPr>
          <w:p w14:paraId="55953143" w14:textId="77777777" w:rsidR="0046010F" w:rsidRPr="0046010F" w:rsidRDefault="0046010F" w:rsidP="0046010F">
            <w:pPr>
              <w:ind w:left="993" w:hanging="993"/>
              <w:jc w:val="center"/>
              <w:rPr>
                <w:vanish/>
              </w:rPr>
            </w:pPr>
          </w:p>
        </w:tc>
        <w:permStart w:id="66458040"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578FB5D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458040" w:displacedByCustomXml="prev"/>
        <w:tc>
          <w:tcPr>
            <w:tcW w:w="3514" w:type="pct"/>
            <w:tcBorders>
              <w:left w:val="single" w:sz="4" w:space="0" w:color="auto"/>
              <w:bottom w:val="single" w:sz="12" w:space="0" w:color="auto"/>
              <w:right w:val="single" w:sz="12" w:space="0" w:color="auto"/>
            </w:tcBorders>
            <w:shd w:val="clear" w:color="auto" w:fill="auto"/>
            <w:vAlign w:val="center"/>
          </w:tcPr>
          <w:p w14:paraId="3F3F3B5D" w14:textId="77777777"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14:paraId="77D54536" w14:textId="77777777" w:rsidR="0046010F" w:rsidRPr="0046010F" w:rsidRDefault="0046010F" w:rsidP="0046010F">
            <w:pPr>
              <w:ind w:left="993" w:hanging="993"/>
            </w:pPr>
          </w:p>
        </w:tc>
      </w:tr>
    </w:tbl>
    <w:p w14:paraId="14A1A048" w14:textId="77777777" w:rsidR="0046010F" w:rsidRPr="0046010F" w:rsidRDefault="0046010F" w:rsidP="0046010F">
      <w:pPr>
        <w:ind w:right="-24"/>
        <w:rPr>
          <w:rFonts w:ascii="Arial" w:hAnsi="Arial" w:cs="Arial"/>
          <w:sz w:val="22"/>
          <w:szCs w:val="22"/>
        </w:rPr>
      </w:pPr>
    </w:p>
    <w:p w14:paraId="178EB889" w14:textId="77777777" w:rsidR="0046010F" w:rsidRPr="0046010F" w:rsidRDefault="0046010F" w:rsidP="0046010F">
      <w:pPr>
        <w:jc w:val="left"/>
        <w:rPr>
          <w:rFonts w:ascii="Arial" w:hAnsi="Arial" w:cs="Arial"/>
          <w:sz w:val="22"/>
          <w:szCs w:val="22"/>
        </w:rPr>
      </w:pPr>
    </w:p>
    <w:p w14:paraId="594A1318" w14:textId="77777777" w:rsidR="0046010F" w:rsidRPr="0046010F" w:rsidRDefault="0046010F" w:rsidP="0046010F">
      <w:pPr>
        <w:numPr>
          <w:ilvl w:val="0"/>
          <w:numId w:val="65"/>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14:paraId="09CB69D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1439917" w14:textId="77777777" w:rsidTr="009B56F7">
        <w:tc>
          <w:tcPr>
            <w:tcW w:w="610" w:type="pct"/>
            <w:tcBorders>
              <w:top w:val="nil"/>
              <w:left w:val="nil"/>
              <w:bottom w:val="nil"/>
              <w:right w:val="single" w:sz="12" w:space="0" w:color="auto"/>
            </w:tcBorders>
            <w:shd w:val="clear" w:color="auto" w:fill="auto"/>
          </w:tcPr>
          <w:p w14:paraId="5BA7588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DFD336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5AAAF65" w14:textId="77777777" w:rsidR="0046010F" w:rsidRPr="0046010F" w:rsidRDefault="0046010F" w:rsidP="0046010F">
            <w:pPr>
              <w:keepNext/>
              <w:ind w:left="993" w:hanging="993"/>
              <w:jc w:val="center"/>
            </w:pPr>
            <w:r w:rsidRPr="0046010F">
              <w:t>Possible Answers</w:t>
            </w:r>
          </w:p>
        </w:tc>
        <w:permStart w:id="1065237836"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017848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65237836" w:displacedByCustomXml="prev"/>
      </w:tr>
      <w:tr w:rsidR="0046010F" w:rsidRPr="0046010F" w14:paraId="0E1D0D32" w14:textId="77777777" w:rsidTr="009B56F7">
        <w:trPr>
          <w:trHeight w:val="425"/>
          <w:hidden/>
        </w:trPr>
        <w:tc>
          <w:tcPr>
            <w:tcW w:w="610" w:type="pct"/>
            <w:tcBorders>
              <w:top w:val="nil"/>
              <w:left w:val="nil"/>
              <w:bottom w:val="nil"/>
              <w:right w:val="single" w:sz="12" w:space="0" w:color="auto"/>
            </w:tcBorders>
          </w:tcPr>
          <w:p w14:paraId="2954D8CE" w14:textId="77777777" w:rsidR="0046010F" w:rsidRPr="0046010F" w:rsidRDefault="0046010F" w:rsidP="0046010F">
            <w:pPr>
              <w:ind w:left="993" w:hanging="993"/>
              <w:jc w:val="center"/>
              <w:rPr>
                <w:vanish/>
              </w:rPr>
            </w:pPr>
          </w:p>
        </w:tc>
        <w:permStart w:id="1640171375"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70E1B52" w14:textId="00152B62" w:rsidR="0046010F" w:rsidRPr="0046010F" w:rsidRDefault="006F041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401713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33AF361"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77979ADD" w14:textId="77777777" w:rsidR="0046010F" w:rsidRPr="0046010F" w:rsidRDefault="0046010F" w:rsidP="0046010F">
            <w:pPr>
              <w:ind w:left="993" w:hanging="993"/>
            </w:pPr>
          </w:p>
        </w:tc>
      </w:tr>
      <w:tr w:rsidR="0046010F" w:rsidRPr="0046010F" w14:paraId="4D635C36" w14:textId="77777777" w:rsidTr="009B56F7">
        <w:trPr>
          <w:trHeight w:val="425"/>
          <w:hidden/>
        </w:trPr>
        <w:tc>
          <w:tcPr>
            <w:tcW w:w="610" w:type="pct"/>
            <w:tcBorders>
              <w:top w:val="nil"/>
              <w:left w:val="nil"/>
              <w:bottom w:val="nil"/>
              <w:right w:val="single" w:sz="12" w:space="0" w:color="auto"/>
            </w:tcBorders>
          </w:tcPr>
          <w:p w14:paraId="0B8FE2DA" w14:textId="77777777" w:rsidR="0046010F" w:rsidRPr="0046010F" w:rsidRDefault="0046010F" w:rsidP="0046010F">
            <w:pPr>
              <w:ind w:left="993" w:hanging="993"/>
              <w:jc w:val="center"/>
              <w:rPr>
                <w:vanish/>
              </w:rPr>
            </w:pPr>
          </w:p>
        </w:tc>
        <w:permStart w:id="987645407"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9FE74B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87645407" w:displacedByCustomXml="prev"/>
        <w:tc>
          <w:tcPr>
            <w:tcW w:w="3514" w:type="pct"/>
            <w:tcBorders>
              <w:left w:val="single" w:sz="4" w:space="0" w:color="auto"/>
              <w:right w:val="single" w:sz="12" w:space="0" w:color="auto"/>
            </w:tcBorders>
            <w:shd w:val="clear" w:color="auto" w:fill="auto"/>
            <w:vAlign w:val="center"/>
          </w:tcPr>
          <w:p w14:paraId="21CFD703" w14:textId="77777777"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14:paraId="3D785BB7" w14:textId="77777777" w:rsidR="0046010F" w:rsidRPr="0046010F" w:rsidRDefault="0046010F" w:rsidP="0046010F">
            <w:pPr>
              <w:ind w:left="993" w:hanging="993"/>
            </w:pPr>
          </w:p>
        </w:tc>
      </w:tr>
      <w:tr w:rsidR="0046010F" w:rsidRPr="0046010F" w14:paraId="37BC9F34" w14:textId="77777777" w:rsidTr="009B56F7">
        <w:trPr>
          <w:trHeight w:val="425"/>
          <w:hidden/>
        </w:trPr>
        <w:tc>
          <w:tcPr>
            <w:tcW w:w="610" w:type="pct"/>
            <w:tcBorders>
              <w:top w:val="nil"/>
              <w:left w:val="nil"/>
              <w:bottom w:val="nil"/>
              <w:right w:val="single" w:sz="12" w:space="0" w:color="auto"/>
            </w:tcBorders>
          </w:tcPr>
          <w:p w14:paraId="77D5708F" w14:textId="77777777" w:rsidR="0046010F" w:rsidRPr="0046010F" w:rsidRDefault="0046010F" w:rsidP="0046010F">
            <w:pPr>
              <w:ind w:left="993" w:hanging="993"/>
              <w:jc w:val="center"/>
              <w:rPr>
                <w:vanish/>
              </w:rPr>
            </w:pPr>
          </w:p>
        </w:tc>
        <w:permStart w:id="166477284"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4C223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6477284" w:displacedByCustomXml="prev"/>
        <w:tc>
          <w:tcPr>
            <w:tcW w:w="3514" w:type="pct"/>
            <w:tcBorders>
              <w:left w:val="single" w:sz="4" w:space="0" w:color="auto"/>
              <w:right w:val="single" w:sz="12" w:space="0" w:color="auto"/>
            </w:tcBorders>
            <w:shd w:val="clear" w:color="auto" w:fill="auto"/>
            <w:vAlign w:val="center"/>
          </w:tcPr>
          <w:p w14:paraId="4DC8C8EE"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2AD13A77" w14:textId="77777777" w:rsidR="0046010F" w:rsidRPr="0046010F" w:rsidRDefault="0046010F" w:rsidP="0046010F">
            <w:pPr>
              <w:ind w:left="993" w:hanging="993"/>
            </w:pPr>
          </w:p>
        </w:tc>
      </w:tr>
      <w:tr w:rsidR="0046010F" w:rsidRPr="0046010F" w14:paraId="0C91C8F6" w14:textId="77777777" w:rsidTr="009B56F7">
        <w:trPr>
          <w:trHeight w:val="425"/>
          <w:hidden/>
        </w:trPr>
        <w:tc>
          <w:tcPr>
            <w:tcW w:w="610" w:type="pct"/>
            <w:tcBorders>
              <w:top w:val="nil"/>
              <w:left w:val="nil"/>
              <w:bottom w:val="nil"/>
              <w:right w:val="single" w:sz="12" w:space="0" w:color="auto"/>
            </w:tcBorders>
          </w:tcPr>
          <w:p w14:paraId="5A345BAA" w14:textId="77777777" w:rsidR="0046010F" w:rsidRPr="0046010F" w:rsidRDefault="0046010F" w:rsidP="0046010F">
            <w:pPr>
              <w:ind w:left="993" w:hanging="993"/>
              <w:jc w:val="center"/>
              <w:rPr>
                <w:vanish/>
              </w:rPr>
            </w:pPr>
          </w:p>
        </w:tc>
        <w:permStart w:id="841229301"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25AD776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41229301" w:displacedByCustomXml="prev"/>
        <w:tc>
          <w:tcPr>
            <w:tcW w:w="3514" w:type="pct"/>
            <w:tcBorders>
              <w:left w:val="single" w:sz="4" w:space="0" w:color="auto"/>
              <w:right w:val="single" w:sz="12" w:space="0" w:color="auto"/>
            </w:tcBorders>
            <w:shd w:val="clear" w:color="auto" w:fill="auto"/>
            <w:vAlign w:val="center"/>
          </w:tcPr>
          <w:p w14:paraId="0ACB754E"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3A5FE99C" w14:textId="77777777" w:rsidR="0046010F" w:rsidRPr="0046010F" w:rsidRDefault="0046010F" w:rsidP="0046010F">
            <w:pPr>
              <w:ind w:left="993" w:hanging="993"/>
            </w:pPr>
          </w:p>
        </w:tc>
      </w:tr>
    </w:tbl>
    <w:p w14:paraId="4FD73D30" w14:textId="77777777" w:rsidR="0046010F" w:rsidRPr="0046010F" w:rsidRDefault="0046010F" w:rsidP="0046010F">
      <w:pPr>
        <w:ind w:right="-24"/>
        <w:rPr>
          <w:rFonts w:ascii="Arial" w:hAnsi="Arial" w:cs="Arial"/>
          <w:sz w:val="22"/>
          <w:szCs w:val="22"/>
        </w:rPr>
      </w:pPr>
    </w:p>
    <w:p w14:paraId="0F5340A5" w14:textId="77777777" w:rsidR="0046010F" w:rsidRPr="0046010F" w:rsidRDefault="0046010F" w:rsidP="0046010F">
      <w:pPr>
        <w:ind w:right="-24"/>
        <w:rPr>
          <w:rFonts w:ascii="Arial" w:hAnsi="Arial" w:cs="Arial"/>
          <w:sz w:val="22"/>
          <w:szCs w:val="22"/>
        </w:rPr>
      </w:pPr>
    </w:p>
    <w:p w14:paraId="07E3A421" w14:textId="77777777" w:rsidR="0046010F" w:rsidRPr="0046010F" w:rsidRDefault="0046010F" w:rsidP="0046010F">
      <w:pPr>
        <w:numPr>
          <w:ilvl w:val="0"/>
          <w:numId w:val="65"/>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14:paraId="431C4394"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C7FD48B" w14:textId="77777777" w:rsidTr="009B56F7">
        <w:tc>
          <w:tcPr>
            <w:tcW w:w="610" w:type="pct"/>
            <w:tcBorders>
              <w:top w:val="nil"/>
              <w:left w:val="nil"/>
              <w:bottom w:val="nil"/>
              <w:right w:val="single" w:sz="12" w:space="0" w:color="auto"/>
            </w:tcBorders>
            <w:shd w:val="clear" w:color="auto" w:fill="auto"/>
          </w:tcPr>
          <w:p w14:paraId="2E596A7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555D8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F29E4C" w14:textId="77777777" w:rsidR="0046010F" w:rsidRPr="0046010F" w:rsidRDefault="0046010F" w:rsidP="0046010F">
            <w:pPr>
              <w:keepNext/>
              <w:ind w:left="993" w:hanging="993"/>
              <w:jc w:val="center"/>
            </w:pPr>
            <w:r w:rsidRPr="0046010F">
              <w:t>Possible Answers</w:t>
            </w:r>
          </w:p>
        </w:tc>
        <w:permStart w:id="1491679467"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6AFAC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91679467" w:displacedByCustomXml="prev"/>
      </w:tr>
      <w:tr w:rsidR="0046010F" w:rsidRPr="0046010F" w14:paraId="09848138" w14:textId="77777777" w:rsidTr="009B56F7">
        <w:trPr>
          <w:trHeight w:val="425"/>
          <w:hidden/>
        </w:trPr>
        <w:tc>
          <w:tcPr>
            <w:tcW w:w="610" w:type="pct"/>
            <w:tcBorders>
              <w:top w:val="nil"/>
              <w:left w:val="nil"/>
              <w:bottom w:val="nil"/>
              <w:right w:val="single" w:sz="12" w:space="0" w:color="auto"/>
            </w:tcBorders>
          </w:tcPr>
          <w:p w14:paraId="3F09A9B8" w14:textId="77777777" w:rsidR="0046010F" w:rsidRPr="0046010F" w:rsidRDefault="0046010F" w:rsidP="0046010F">
            <w:pPr>
              <w:ind w:left="993" w:hanging="993"/>
              <w:jc w:val="center"/>
              <w:rPr>
                <w:vanish/>
              </w:rPr>
            </w:pPr>
          </w:p>
        </w:tc>
        <w:permStart w:id="1296448687"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0C0CDC9" w14:textId="7A03D77D" w:rsidR="0046010F" w:rsidRPr="0046010F" w:rsidRDefault="00BB290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6448687" w:displacedByCustomXml="prev"/>
        <w:tc>
          <w:tcPr>
            <w:tcW w:w="3514" w:type="pct"/>
            <w:tcBorders>
              <w:top w:val="single" w:sz="12" w:space="0" w:color="auto"/>
              <w:left w:val="single" w:sz="4" w:space="0" w:color="auto"/>
              <w:right w:val="single" w:sz="12" w:space="0" w:color="auto"/>
            </w:tcBorders>
            <w:shd w:val="clear" w:color="auto" w:fill="auto"/>
            <w:vAlign w:val="center"/>
          </w:tcPr>
          <w:p w14:paraId="2FA37EF9"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2E4AE01D" w14:textId="77777777" w:rsidR="0046010F" w:rsidRPr="0046010F" w:rsidRDefault="0046010F" w:rsidP="0046010F">
            <w:pPr>
              <w:ind w:left="993" w:hanging="993"/>
            </w:pPr>
          </w:p>
        </w:tc>
      </w:tr>
      <w:tr w:rsidR="0046010F" w:rsidRPr="0046010F" w14:paraId="225C1E4F" w14:textId="77777777" w:rsidTr="009B56F7">
        <w:trPr>
          <w:trHeight w:val="425"/>
          <w:hidden/>
        </w:trPr>
        <w:tc>
          <w:tcPr>
            <w:tcW w:w="610" w:type="pct"/>
            <w:tcBorders>
              <w:top w:val="nil"/>
              <w:left w:val="nil"/>
              <w:bottom w:val="nil"/>
              <w:right w:val="single" w:sz="12" w:space="0" w:color="auto"/>
            </w:tcBorders>
          </w:tcPr>
          <w:p w14:paraId="3B5DFC2A" w14:textId="77777777" w:rsidR="0046010F" w:rsidRPr="0046010F" w:rsidRDefault="0046010F" w:rsidP="0046010F">
            <w:pPr>
              <w:ind w:left="993" w:hanging="993"/>
              <w:jc w:val="center"/>
              <w:rPr>
                <w:vanish/>
              </w:rPr>
            </w:pPr>
          </w:p>
        </w:tc>
        <w:permStart w:id="2117091241"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F9FA14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7091241" w:displacedByCustomXml="prev"/>
        <w:tc>
          <w:tcPr>
            <w:tcW w:w="3514" w:type="pct"/>
            <w:tcBorders>
              <w:left w:val="single" w:sz="4" w:space="0" w:color="auto"/>
              <w:right w:val="single" w:sz="12" w:space="0" w:color="auto"/>
            </w:tcBorders>
            <w:shd w:val="clear" w:color="auto" w:fill="auto"/>
            <w:vAlign w:val="center"/>
          </w:tcPr>
          <w:p w14:paraId="49FB590B"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4A93C793" w14:textId="77777777" w:rsidR="0046010F" w:rsidRPr="0046010F" w:rsidRDefault="0046010F" w:rsidP="0046010F">
            <w:pPr>
              <w:ind w:left="993" w:hanging="993"/>
            </w:pPr>
          </w:p>
        </w:tc>
      </w:tr>
      <w:tr w:rsidR="0046010F" w:rsidRPr="0046010F" w14:paraId="130B95A0" w14:textId="77777777" w:rsidTr="009B56F7">
        <w:trPr>
          <w:trHeight w:val="425"/>
          <w:hidden/>
        </w:trPr>
        <w:tc>
          <w:tcPr>
            <w:tcW w:w="610" w:type="pct"/>
            <w:tcBorders>
              <w:top w:val="nil"/>
              <w:left w:val="nil"/>
              <w:bottom w:val="nil"/>
              <w:right w:val="single" w:sz="12" w:space="0" w:color="auto"/>
            </w:tcBorders>
          </w:tcPr>
          <w:p w14:paraId="43037040" w14:textId="77777777" w:rsidR="0046010F" w:rsidRPr="0046010F" w:rsidRDefault="0046010F" w:rsidP="0046010F">
            <w:pPr>
              <w:ind w:left="993" w:hanging="993"/>
              <w:jc w:val="center"/>
              <w:rPr>
                <w:vanish/>
              </w:rPr>
            </w:pPr>
          </w:p>
        </w:tc>
        <w:permStart w:id="1577394029"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F61FE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7394029" w:displacedByCustomXml="prev"/>
        <w:tc>
          <w:tcPr>
            <w:tcW w:w="3514" w:type="pct"/>
            <w:tcBorders>
              <w:left w:val="single" w:sz="4" w:space="0" w:color="auto"/>
              <w:right w:val="single" w:sz="12" w:space="0" w:color="auto"/>
            </w:tcBorders>
            <w:shd w:val="clear" w:color="auto" w:fill="auto"/>
            <w:vAlign w:val="center"/>
          </w:tcPr>
          <w:p w14:paraId="7E324318" w14:textId="77777777"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14:paraId="6944E4D4" w14:textId="77777777" w:rsidR="0046010F" w:rsidRPr="0046010F" w:rsidRDefault="0046010F" w:rsidP="0046010F">
            <w:pPr>
              <w:ind w:left="993" w:hanging="993"/>
            </w:pPr>
          </w:p>
        </w:tc>
      </w:tr>
      <w:tr w:rsidR="0046010F" w:rsidRPr="0046010F" w14:paraId="4C816257" w14:textId="77777777" w:rsidTr="009B56F7">
        <w:trPr>
          <w:trHeight w:val="425"/>
          <w:hidden/>
        </w:trPr>
        <w:tc>
          <w:tcPr>
            <w:tcW w:w="610" w:type="pct"/>
            <w:tcBorders>
              <w:top w:val="nil"/>
              <w:left w:val="nil"/>
              <w:bottom w:val="nil"/>
              <w:right w:val="single" w:sz="12" w:space="0" w:color="auto"/>
            </w:tcBorders>
          </w:tcPr>
          <w:p w14:paraId="3E77D139" w14:textId="77777777" w:rsidR="0046010F" w:rsidRPr="0046010F" w:rsidRDefault="0046010F" w:rsidP="0046010F">
            <w:pPr>
              <w:ind w:left="993" w:hanging="993"/>
              <w:jc w:val="center"/>
              <w:rPr>
                <w:vanish/>
              </w:rPr>
            </w:pPr>
          </w:p>
        </w:tc>
        <w:permStart w:id="781261055"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15A2571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81261055" w:displacedByCustomXml="prev"/>
        <w:tc>
          <w:tcPr>
            <w:tcW w:w="3514" w:type="pct"/>
            <w:tcBorders>
              <w:left w:val="single" w:sz="4" w:space="0" w:color="auto"/>
              <w:right w:val="single" w:sz="12" w:space="0" w:color="auto"/>
            </w:tcBorders>
            <w:shd w:val="clear" w:color="auto" w:fill="auto"/>
            <w:vAlign w:val="center"/>
          </w:tcPr>
          <w:p w14:paraId="0FF3EFF7" w14:textId="77777777"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14:paraId="1C498BB5" w14:textId="77777777" w:rsidR="0046010F" w:rsidRPr="0046010F" w:rsidRDefault="0046010F" w:rsidP="0046010F">
            <w:pPr>
              <w:ind w:left="993" w:hanging="993"/>
            </w:pPr>
          </w:p>
        </w:tc>
      </w:tr>
    </w:tbl>
    <w:p w14:paraId="1AA6774E" w14:textId="77777777" w:rsidR="0046010F" w:rsidRPr="0046010F" w:rsidRDefault="0046010F" w:rsidP="0046010F">
      <w:pPr>
        <w:rPr>
          <w:rFonts w:ascii="Arial" w:hAnsi="Arial" w:cs="Arial"/>
          <w:sz w:val="20"/>
        </w:rPr>
      </w:pPr>
    </w:p>
    <w:p w14:paraId="7F3B9AB0" w14:textId="77777777" w:rsidR="0046010F" w:rsidRPr="0046010F" w:rsidRDefault="0046010F" w:rsidP="0046010F">
      <w:pPr>
        <w:jc w:val="left"/>
        <w:rPr>
          <w:rFonts w:ascii="Arial" w:hAnsi="Arial" w:cs="Arial"/>
          <w:sz w:val="20"/>
        </w:rPr>
      </w:pPr>
    </w:p>
    <w:p w14:paraId="2CAA4A59" w14:textId="77777777" w:rsidR="0046010F" w:rsidRPr="0046010F" w:rsidRDefault="0046010F" w:rsidP="0046010F">
      <w:pPr>
        <w:numPr>
          <w:ilvl w:val="0"/>
          <w:numId w:val="65"/>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14:paraId="1BF30E4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0FDE809B" w14:textId="77777777" w:rsidTr="009B56F7">
        <w:tc>
          <w:tcPr>
            <w:tcW w:w="610" w:type="pct"/>
            <w:tcBorders>
              <w:top w:val="nil"/>
              <w:left w:val="nil"/>
              <w:bottom w:val="nil"/>
              <w:right w:val="single" w:sz="12" w:space="0" w:color="auto"/>
            </w:tcBorders>
            <w:shd w:val="clear" w:color="auto" w:fill="auto"/>
          </w:tcPr>
          <w:p w14:paraId="56777A61"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09ECB1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E2ABEB" w14:textId="77777777" w:rsidR="0046010F" w:rsidRPr="0046010F" w:rsidRDefault="0046010F" w:rsidP="0046010F">
            <w:pPr>
              <w:keepNext/>
              <w:ind w:left="993" w:hanging="993"/>
              <w:jc w:val="center"/>
            </w:pPr>
            <w:r w:rsidRPr="0046010F">
              <w:t>Possible Answers</w:t>
            </w:r>
          </w:p>
        </w:tc>
        <w:permStart w:id="1296384286"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0EA196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96384286" w:displacedByCustomXml="prev"/>
      </w:tr>
      <w:tr w:rsidR="0046010F" w:rsidRPr="0046010F" w14:paraId="55476E90" w14:textId="77777777" w:rsidTr="009B56F7">
        <w:trPr>
          <w:trHeight w:val="425"/>
          <w:hidden/>
        </w:trPr>
        <w:tc>
          <w:tcPr>
            <w:tcW w:w="610" w:type="pct"/>
            <w:tcBorders>
              <w:top w:val="nil"/>
              <w:left w:val="nil"/>
              <w:bottom w:val="nil"/>
              <w:right w:val="single" w:sz="12" w:space="0" w:color="auto"/>
            </w:tcBorders>
          </w:tcPr>
          <w:p w14:paraId="65F88682" w14:textId="77777777" w:rsidR="0046010F" w:rsidRPr="0046010F" w:rsidRDefault="0046010F" w:rsidP="0046010F">
            <w:pPr>
              <w:ind w:left="993" w:hanging="993"/>
              <w:jc w:val="center"/>
              <w:rPr>
                <w:vanish/>
              </w:rPr>
            </w:pPr>
          </w:p>
        </w:tc>
        <w:permStart w:id="665865111"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A4D1F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5865111" w:displacedByCustomXml="prev"/>
        <w:tc>
          <w:tcPr>
            <w:tcW w:w="3514" w:type="pct"/>
            <w:tcBorders>
              <w:top w:val="single" w:sz="12" w:space="0" w:color="auto"/>
              <w:left w:val="single" w:sz="4" w:space="0" w:color="auto"/>
              <w:right w:val="single" w:sz="12" w:space="0" w:color="auto"/>
            </w:tcBorders>
            <w:shd w:val="clear" w:color="auto" w:fill="auto"/>
            <w:vAlign w:val="center"/>
          </w:tcPr>
          <w:p w14:paraId="4BABA49C"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12D6CB71" w14:textId="77777777" w:rsidR="0046010F" w:rsidRPr="0046010F" w:rsidRDefault="0046010F" w:rsidP="0046010F">
            <w:pPr>
              <w:ind w:left="993" w:hanging="993"/>
            </w:pPr>
          </w:p>
        </w:tc>
      </w:tr>
      <w:tr w:rsidR="0046010F" w:rsidRPr="0046010F" w14:paraId="0253DCB6" w14:textId="77777777" w:rsidTr="009B56F7">
        <w:trPr>
          <w:trHeight w:val="425"/>
          <w:hidden/>
        </w:trPr>
        <w:tc>
          <w:tcPr>
            <w:tcW w:w="610" w:type="pct"/>
            <w:tcBorders>
              <w:top w:val="nil"/>
              <w:left w:val="nil"/>
              <w:bottom w:val="nil"/>
              <w:right w:val="single" w:sz="12" w:space="0" w:color="auto"/>
            </w:tcBorders>
          </w:tcPr>
          <w:p w14:paraId="30697337" w14:textId="77777777" w:rsidR="0046010F" w:rsidRPr="0046010F" w:rsidRDefault="0046010F" w:rsidP="0046010F">
            <w:pPr>
              <w:ind w:left="993" w:hanging="993"/>
              <w:jc w:val="center"/>
              <w:rPr>
                <w:vanish/>
              </w:rPr>
            </w:pPr>
          </w:p>
        </w:tc>
        <w:permStart w:id="1752188781"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75C3D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52188781" w:displacedByCustomXml="prev"/>
        <w:tc>
          <w:tcPr>
            <w:tcW w:w="3514" w:type="pct"/>
            <w:tcBorders>
              <w:left w:val="single" w:sz="4" w:space="0" w:color="auto"/>
              <w:right w:val="single" w:sz="12" w:space="0" w:color="auto"/>
            </w:tcBorders>
            <w:shd w:val="clear" w:color="auto" w:fill="auto"/>
            <w:vAlign w:val="center"/>
          </w:tcPr>
          <w:p w14:paraId="38E71E85"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158AA11F" w14:textId="77777777" w:rsidR="0046010F" w:rsidRPr="0046010F" w:rsidRDefault="0046010F" w:rsidP="0046010F">
            <w:pPr>
              <w:ind w:left="993" w:hanging="993"/>
            </w:pPr>
          </w:p>
        </w:tc>
      </w:tr>
      <w:tr w:rsidR="0046010F" w:rsidRPr="0046010F" w14:paraId="64FCEBB5" w14:textId="77777777" w:rsidTr="009B56F7">
        <w:trPr>
          <w:trHeight w:val="425"/>
          <w:hidden/>
        </w:trPr>
        <w:tc>
          <w:tcPr>
            <w:tcW w:w="610" w:type="pct"/>
            <w:tcBorders>
              <w:top w:val="nil"/>
              <w:left w:val="nil"/>
              <w:bottom w:val="nil"/>
              <w:right w:val="single" w:sz="12" w:space="0" w:color="auto"/>
            </w:tcBorders>
          </w:tcPr>
          <w:p w14:paraId="6646D94D" w14:textId="77777777" w:rsidR="0046010F" w:rsidRPr="0046010F" w:rsidRDefault="0046010F" w:rsidP="0046010F">
            <w:pPr>
              <w:ind w:left="993" w:hanging="993"/>
              <w:jc w:val="center"/>
              <w:rPr>
                <w:vanish/>
              </w:rPr>
            </w:pPr>
          </w:p>
        </w:tc>
        <w:permStart w:id="279915646"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0B5F1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9915646" w:displacedByCustomXml="prev"/>
        <w:tc>
          <w:tcPr>
            <w:tcW w:w="3514" w:type="pct"/>
            <w:tcBorders>
              <w:left w:val="single" w:sz="4" w:space="0" w:color="auto"/>
              <w:right w:val="single" w:sz="12" w:space="0" w:color="auto"/>
            </w:tcBorders>
            <w:shd w:val="clear" w:color="auto" w:fill="auto"/>
            <w:vAlign w:val="center"/>
          </w:tcPr>
          <w:p w14:paraId="1A4C4A28" w14:textId="77777777"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14:paraId="7BC58E9C" w14:textId="77777777" w:rsidR="0046010F" w:rsidRPr="0046010F" w:rsidRDefault="0046010F" w:rsidP="0046010F">
            <w:pPr>
              <w:ind w:left="993" w:hanging="993"/>
            </w:pPr>
          </w:p>
        </w:tc>
      </w:tr>
      <w:tr w:rsidR="0046010F" w:rsidRPr="0046010F" w14:paraId="36D5C00F" w14:textId="77777777" w:rsidTr="009B56F7">
        <w:trPr>
          <w:trHeight w:val="425"/>
          <w:hidden/>
        </w:trPr>
        <w:tc>
          <w:tcPr>
            <w:tcW w:w="610" w:type="pct"/>
            <w:tcBorders>
              <w:top w:val="nil"/>
              <w:left w:val="nil"/>
              <w:bottom w:val="nil"/>
              <w:right w:val="single" w:sz="12" w:space="0" w:color="auto"/>
            </w:tcBorders>
          </w:tcPr>
          <w:p w14:paraId="55EB7477" w14:textId="77777777" w:rsidR="0046010F" w:rsidRPr="0046010F" w:rsidRDefault="0046010F" w:rsidP="0046010F">
            <w:pPr>
              <w:ind w:left="993" w:hanging="993"/>
              <w:jc w:val="center"/>
              <w:rPr>
                <w:vanish/>
              </w:rPr>
            </w:pPr>
          </w:p>
        </w:tc>
        <w:permStart w:id="1822693326"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44DFE0C8" w14:textId="20EACFD2" w:rsidR="0046010F" w:rsidRPr="0046010F" w:rsidRDefault="00BB2901"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22693326" w:displacedByCustomXml="prev"/>
        <w:tc>
          <w:tcPr>
            <w:tcW w:w="3514" w:type="pct"/>
            <w:tcBorders>
              <w:left w:val="single" w:sz="4" w:space="0" w:color="auto"/>
              <w:right w:val="single" w:sz="12" w:space="0" w:color="auto"/>
            </w:tcBorders>
            <w:shd w:val="clear" w:color="auto" w:fill="auto"/>
            <w:vAlign w:val="center"/>
          </w:tcPr>
          <w:p w14:paraId="5BBF338B" w14:textId="77777777"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14:paraId="512941FF" w14:textId="77777777" w:rsidR="0046010F" w:rsidRPr="0046010F" w:rsidRDefault="0046010F" w:rsidP="0046010F">
            <w:pPr>
              <w:ind w:left="993" w:hanging="993"/>
            </w:pPr>
          </w:p>
        </w:tc>
      </w:tr>
    </w:tbl>
    <w:p w14:paraId="4135D2EB" w14:textId="77777777" w:rsidR="0046010F" w:rsidRPr="0046010F" w:rsidRDefault="0046010F" w:rsidP="0046010F">
      <w:pPr>
        <w:rPr>
          <w:rFonts w:ascii="Arial" w:hAnsi="Arial" w:cs="Arial"/>
          <w:sz w:val="22"/>
          <w:szCs w:val="22"/>
        </w:rPr>
      </w:pPr>
    </w:p>
    <w:p w14:paraId="48E9688C" w14:textId="77777777"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14:paraId="3D5CA145" w14:textId="77777777" w:rsidR="0046010F" w:rsidRPr="0046010F" w:rsidRDefault="0046010F" w:rsidP="0046010F">
      <w:pPr>
        <w:numPr>
          <w:ilvl w:val="0"/>
          <w:numId w:val="65"/>
        </w:numPr>
        <w:ind w:left="709" w:hanging="709"/>
        <w:jc w:val="left"/>
        <w:rPr>
          <w:rFonts w:ascii="Arial" w:hAnsi="Arial"/>
          <w:b/>
        </w:rPr>
      </w:pPr>
      <w:bookmarkStart w:id="30" w:name="_Ref427217924"/>
      <w:r w:rsidRPr="0046010F">
        <w:rPr>
          <w:rFonts w:ascii="Arial" w:hAnsi="Arial"/>
          <w:b/>
        </w:rPr>
        <w:lastRenderedPageBreak/>
        <w:t>Explain the term ‘load path’ in reference to a building.</w:t>
      </w:r>
      <w:bookmarkEnd w:id="30"/>
    </w:p>
    <w:p w14:paraId="25A3A8D0"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4346C03" w14:textId="77777777" w:rsidTr="009B56F7">
        <w:trPr>
          <w:trHeight w:val="3005"/>
        </w:trPr>
        <w:tc>
          <w:tcPr>
            <w:tcW w:w="1027" w:type="dxa"/>
            <w:tcBorders>
              <w:top w:val="nil"/>
              <w:left w:val="nil"/>
              <w:bottom w:val="nil"/>
              <w:right w:val="single" w:sz="4" w:space="0" w:color="auto"/>
            </w:tcBorders>
          </w:tcPr>
          <w:p w14:paraId="128FF7C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203F77" w14:textId="477A09DA" w:rsidR="0046010F" w:rsidRPr="0046010F" w:rsidRDefault="00FB4282" w:rsidP="0046010F">
            <w:pPr>
              <w:rPr>
                <w:rFonts w:ascii="Arial" w:hAnsi="Arial" w:cs="Arial"/>
                <w:sz w:val="22"/>
                <w:szCs w:val="22"/>
              </w:rPr>
            </w:pPr>
            <w:permStart w:id="1558213078" w:edGrp="everyone"/>
            <w:r>
              <w:rPr>
                <w:rFonts w:ascii="Arial" w:hAnsi="Arial" w:cs="Arial"/>
                <w:sz w:val="22"/>
                <w:szCs w:val="22"/>
              </w:rPr>
              <w:t>Load path is the direction in which each consecutive load will pass through the connected members</w:t>
            </w:r>
            <w:permEnd w:id="1558213078"/>
          </w:p>
        </w:tc>
        <w:permStart w:id="237187865"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82F935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37187865" w:displacedByCustomXml="prev"/>
      </w:tr>
    </w:tbl>
    <w:p w14:paraId="4A208F26" w14:textId="77777777" w:rsidR="0046010F" w:rsidRPr="0046010F" w:rsidRDefault="0046010F" w:rsidP="0046010F">
      <w:pPr>
        <w:jc w:val="left"/>
        <w:rPr>
          <w:rFonts w:ascii="Arial" w:hAnsi="Arial" w:cs="Arial"/>
          <w:sz w:val="22"/>
          <w:szCs w:val="22"/>
        </w:rPr>
      </w:pPr>
    </w:p>
    <w:p w14:paraId="5E207966" w14:textId="77777777" w:rsidR="0046010F" w:rsidRPr="0046010F" w:rsidRDefault="0046010F" w:rsidP="0046010F">
      <w:pPr>
        <w:jc w:val="left"/>
        <w:rPr>
          <w:rFonts w:ascii="Arial" w:hAnsi="Arial" w:cs="Arial"/>
          <w:sz w:val="22"/>
          <w:szCs w:val="22"/>
        </w:rPr>
      </w:pPr>
    </w:p>
    <w:p w14:paraId="1EDE1AAB" w14:textId="77777777" w:rsidR="0046010F" w:rsidRPr="0046010F" w:rsidRDefault="0046010F" w:rsidP="0046010F">
      <w:pPr>
        <w:numPr>
          <w:ilvl w:val="0"/>
          <w:numId w:val="65"/>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14:paraId="49B1D91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3F1EB8C" w14:textId="77777777" w:rsidTr="009B56F7">
        <w:trPr>
          <w:trHeight w:val="1474"/>
        </w:trPr>
        <w:tc>
          <w:tcPr>
            <w:tcW w:w="1027" w:type="dxa"/>
            <w:tcBorders>
              <w:top w:val="nil"/>
              <w:left w:val="nil"/>
              <w:bottom w:val="nil"/>
              <w:right w:val="single" w:sz="4" w:space="0" w:color="auto"/>
            </w:tcBorders>
          </w:tcPr>
          <w:p w14:paraId="46E1AEA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F53293" w14:textId="63CDD2B2" w:rsidR="0046010F" w:rsidRPr="0046010F" w:rsidRDefault="00EE57C4" w:rsidP="0046010F">
            <w:pPr>
              <w:rPr>
                <w:rFonts w:ascii="Arial" w:hAnsi="Arial" w:cs="Arial"/>
                <w:sz w:val="22"/>
                <w:szCs w:val="22"/>
              </w:rPr>
            </w:pPr>
            <w:permStart w:id="1760363488" w:edGrp="everyone"/>
            <w:r>
              <w:rPr>
                <w:rFonts w:ascii="Arial" w:hAnsi="Arial" w:cs="Arial"/>
                <w:sz w:val="22"/>
                <w:szCs w:val="22"/>
              </w:rPr>
              <w:t>Magnitude, Direction and Position</w:t>
            </w:r>
            <w:permEnd w:id="1760363488"/>
          </w:p>
        </w:tc>
        <w:permStart w:id="939614048"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A2145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39614048" w:displacedByCustomXml="prev"/>
      </w:tr>
    </w:tbl>
    <w:p w14:paraId="52E63353" w14:textId="77777777" w:rsidR="0046010F" w:rsidRPr="0046010F" w:rsidRDefault="0046010F" w:rsidP="0046010F">
      <w:pPr>
        <w:rPr>
          <w:rFonts w:ascii="Arial" w:hAnsi="Arial" w:cs="Arial"/>
          <w:sz w:val="22"/>
          <w:szCs w:val="22"/>
        </w:rPr>
      </w:pPr>
    </w:p>
    <w:p w14:paraId="644BCC58" w14:textId="77777777" w:rsidR="0046010F" w:rsidRPr="0046010F" w:rsidRDefault="0046010F" w:rsidP="0046010F">
      <w:pPr>
        <w:rPr>
          <w:rFonts w:ascii="Arial" w:hAnsi="Arial" w:cs="Arial"/>
          <w:sz w:val="22"/>
          <w:szCs w:val="22"/>
        </w:rPr>
      </w:pPr>
    </w:p>
    <w:p w14:paraId="4AEB39F7" w14:textId="77777777" w:rsidR="0046010F" w:rsidRPr="0046010F" w:rsidRDefault="0046010F" w:rsidP="0046010F">
      <w:pPr>
        <w:numPr>
          <w:ilvl w:val="0"/>
          <w:numId w:val="65"/>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14:paraId="3D1B851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DF84779" w14:textId="77777777" w:rsidTr="009B56F7">
        <w:trPr>
          <w:trHeight w:val="6077"/>
        </w:trPr>
        <w:tc>
          <w:tcPr>
            <w:tcW w:w="1027" w:type="dxa"/>
            <w:tcBorders>
              <w:top w:val="nil"/>
              <w:left w:val="nil"/>
              <w:bottom w:val="nil"/>
              <w:right w:val="single" w:sz="4" w:space="0" w:color="auto"/>
            </w:tcBorders>
          </w:tcPr>
          <w:p w14:paraId="63CD53F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BF730" w14:textId="2306A749" w:rsidR="0046010F" w:rsidRPr="0046010F" w:rsidRDefault="00721AA5" w:rsidP="0046010F">
            <w:pPr>
              <w:rPr>
                <w:rFonts w:ascii="Arial" w:hAnsi="Arial" w:cs="Arial"/>
                <w:sz w:val="22"/>
                <w:szCs w:val="22"/>
              </w:rPr>
            </w:pPr>
            <w:permStart w:id="453734217" w:edGrp="everyone"/>
            <w:r>
              <w:rPr>
                <w:rFonts w:ascii="Arial" w:hAnsi="Arial" w:cs="Arial"/>
                <w:sz w:val="22"/>
                <w:szCs w:val="22"/>
              </w:rPr>
              <w:t>Lintels, Roof Truss, Columns, Load bearing walls, Footings</w:t>
            </w:r>
            <w:permEnd w:id="453734217"/>
          </w:p>
        </w:tc>
        <w:permStart w:id="2096776589"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E6C3F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96776589" w:displacedByCustomXml="prev"/>
      </w:tr>
    </w:tbl>
    <w:p w14:paraId="78DAD302" w14:textId="77777777" w:rsidR="0046010F" w:rsidRPr="0046010F" w:rsidRDefault="0046010F" w:rsidP="0046010F">
      <w:pPr>
        <w:jc w:val="left"/>
        <w:rPr>
          <w:rFonts w:ascii="Arial" w:hAnsi="Arial" w:cs="Arial"/>
          <w:sz w:val="22"/>
          <w:szCs w:val="22"/>
        </w:rPr>
      </w:pPr>
    </w:p>
    <w:p w14:paraId="7DDDDCB3" w14:textId="77777777" w:rsidR="0046010F" w:rsidRPr="0046010F" w:rsidRDefault="0046010F" w:rsidP="0046010F">
      <w:pPr>
        <w:numPr>
          <w:ilvl w:val="0"/>
          <w:numId w:val="65"/>
        </w:numPr>
        <w:ind w:left="709" w:hanging="709"/>
        <w:jc w:val="left"/>
        <w:rPr>
          <w:rFonts w:ascii="Arial" w:hAnsi="Arial"/>
          <w:b/>
        </w:rPr>
      </w:pPr>
      <w:bookmarkStart w:id="33" w:name="_Ref427219933"/>
      <w:r w:rsidRPr="0046010F">
        <w:rPr>
          <w:rFonts w:ascii="Arial" w:hAnsi="Arial"/>
          <w:b/>
        </w:rPr>
        <w:lastRenderedPageBreak/>
        <w:t>What should be considered when determining the shape and type of material to use?</w:t>
      </w:r>
      <w:bookmarkEnd w:id="33"/>
    </w:p>
    <w:p w14:paraId="4368AB4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AD5B2EA" w14:textId="77777777" w:rsidTr="009B56F7">
        <w:trPr>
          <w:trHeight w:val="1950"/>
        </w:trPr>
        <w:tc>
          <w:tcPr>
            <w:tcW w:w="1027" w:type="dxa"/>
            <w:tcBorders>
              <w:top w:val="nil"/>
              <w:left w:val="nil"/>
              <w:bottom w:val="nil"/>
              <w:right w:val="single" w:sz="4" w:space="0" w:color="auto"/>
            </w:tcBorders>
          </w:tcPr>
          <w:p w14:paraId="21806E9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1F1A27" w14:textId="0E1A4F0C" w:rsidR="0046010F" w:rsidRPr="0046010F" w:rsidRDefault="00814CFB" w:rsidP="0046010F">
            <w:pPr>
              <w:rPr>
                <w:rFonts w:ascii="Arial" w:hAnsi="Arial" w:cs="Arial"/>
                <w:sz w:val="22"/>
                <w:szCs w:val="22"/>
              </w:rPr>
            </w:pPr>
            <w:permStart w:id="88677674" w:edGrp="everyone"/>
            <w:r>
              <w:rPr>
                <w:rFonts w:ascii="Arial" w:hAnsi="Arial" w:cs="Arial"/>
                <w:sz w:val="22"/>
                <w:szCs w:val="22"/>
              </w:rPr>
              <w:t>Mechanical and section properties impact on structural effectiveness.</w:t>
            </w:r>
            <w:permEnd w:id="88677674"/>
          </w:p>
        </w:tc>
        <w:permStart w:id="1161562954"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F3B23B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61562954" w:displacedByCustomXml="prev"/>
      </w:tr>
    </w:tbl>
    <w:p w14:paraId="733DA4E1" w14:textId="77777777" w:rsidR="0046010F" w:rsidRPr="0046010F" w:rsidRDefault="0046010F" w:rsidP="0046010F">
      <w:pPr>
        <w:jc w:val="left"/>
        <w:rPr>
          <w:rFonts w:ascii="Arial" w:hAnsi="Arial" w:cs="Arial"/>
          <w:sz w:val="22"/>
          <w:szCs w:val="22"/>
        </w:rPr>
      </w:pPr>
    </w:p>
    <w:p w14:paraId="1EEB3EE8" w14:textId="77777777" w:rsidR="0046010F" w:rsidRPr="0046010F" w:rsidRDefault="0046010F" w:rsidP="0046010F">
      <w:pPr>
        <w:jc w:val="left"/>
        <w:rPr>
          <w:rFonts w:ascii="Arial" w:hAnsi="Arial" w:cs="Arial"/>
          <w:sz w:val="22"/>
          <w:szCs w:val="22"/>
        </w:rPr>
      </w:pPr>
    </w:p>
    <w:p w14:paraId="41D904CD" w14:textId="77777777" w:rsidR="0046010F" w:rsidRPr="0046010F" w:rsidRDefault="0046010F" w:rsidP="0046010F">
      <w:pPr>
        <w:numPr>
          <w:ilvl w:val="0"/>
          <w:numId w:val="65"/>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14:paraId="3D9A00F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14:paraId="39CD5B2B" w14:textId="77777777" w:rsidTr="009B56F7">
        <w:tc>
          <w:tcPr>
            <w:tcW w:w="555" w:type="pct"/>
            <w:tcBorders>
              <w:top w:val="nil"/>
              <w:left w:val="nil"/>
              <w:bottom w:val="nil"/>
              <w:right w:val="single" w:sz="12" w:space="0" w:color="auto"/>
            </w:tcBorders>
            <w:shd w:val="clear" w:color="auto" w:fill="auto"/>
          </w:tcPr>
          <w:p w14:paraId="5824E5EA"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A953374" w14:textId="77777777"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14:paraId="68E39CC4"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F01EACF" w14:textId="77777777" w:rsidR="0046010F" w:rsidRPr="0046010F" w:rsidRDefault="0046010F" w:rsidP="0046010F">
            <w:pPr>
              <w:keepNext/>
              <w:ind w:left="993" w:right="82" w:hanging="993"/>
              <w:jc w:val="center"/>
            </w:pPr>
            <w:r w:rsidRPr="0046010F">
              <w:t>Definitions</w:t>
            </w:r>
          </w:p>
        </w:tc>
        <w:permStart w:id="1150779338"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0799FEB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0779338" w:displacedByCustomXml="prev"/>
      </w:tr>
      <w:tr w:rsidR="0046010F" w:rsidRPr="0046010F" w14:paraId="5BBA0C45" w14:textId="77777777" w:rsidTr="009B56F7">
        <w:trPr>
          <w:hidden/>
        </w:trPr>
        <w:tc>
          <w:tcPr>
            <w:tcW w:w="555" w:type="pct"/>
            <w:tcBorders>
              <w:top w:val="nil"/>
              <w:left w:val="nil"/>
              <w:bottom w:val="nil"/>
              <w:right w:val="single" w:sz="12" w:space="0" w:color="auto"/>
            </w:tcBorders>
          </w:tcPr>
          <w:p w14:paraId="162F4C4D"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2F8EEAFC"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18D98431" w14:textId="77777777"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14:paraId="6BB0F994" w14:textId="0FA9C4A8"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811239823" w:edGrp="everyone"/>
            <w:r w:rsidR="00413BA4">
              <w:rPr>
                <w:rFonts w:ascii="Arial" w:hAnsi="Arial" w:cs="Arial"/>
                <w:sz w:val="22"/>
              </w:rPr>
              <w:t>G</w:t>
            </w:r>
            <w:permEnd w:id="1811239823"/>
          </w:p>
        </w:tc>
        <w:tc>
          <w:tcPr>
            <w:tcW w:w="248" w:type="pct"/>
            <w:tcBorders>
              <w:top w:val="single" w:sz="12" w:space="0" w:color="auto"/>
              <w:left w:val="single" w:sz="12" w:space="0" w:color="auto"/>
              <w:right w:val="single" w:sz="4" w:space="0" w:color="auto"/>
            </w:tcBorders>
            <w:shd w:val="clear" w:color="auto" w:fill="auto"/>
            <w:vAlign w:val="center"/>
          </w:tcPr>
          <w:p w14:paraId="7F63A24A"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2C55F715" w14:textId="77777777"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14:paraId="78F4A064" w14:textId="77777777" w:rsidR="0046010F" w:rsidRPr="0046010F" w:rsidRDefault="0046010F" w:rsidP="0046010F">
            <w:pPr>
              <w:ind w:left="993" w:hanging="993"/>
            </w:pPr>
          </w:p>
        </w:tc>
      </w:tr>
      <w:tr w:rsidR="0046010F" w:rsidRPr="0046010F" w14:paraId="78D205AB" w14:textId="77777777" w:rsidTr="009B56F7">
        <w:trPr>
          <w:hidden/>
        </w:trPr>
        <w:tc>
          <w:tcPr>
            <w:tcW w:w="555" w:type="pct"/>
            <w:tcBorders>
              <w:top w:val="nil"/>
              <w:left w:val="nil"/>
              <w:bottom w:val="nil"/>
              <w:right w:val="single" w:sz="12" w:space="0" w:color="auto"/>
            </w:tcBorders>
          </w:tcPr>
          <w:p w14:paraId="0B759B4C"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39D35920"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7C0EE209" w14:textId="77777777"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14:paraId="62026310" w14:textId="289F7458"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79400945" w:edGrp="everyone"/>
            <w:r w:rsidR="00413BA4">
              <w:rPr>
                <w:rFonts w:ascii="Arial" w:hAnsi="Arial" w:cs="Arial"/>
                <w:sz w:val="22"/>
              </w:rPr>
              <w:t>C</w:t>
            </w:r>
            <w:permEnd w:id="179400945"/>
          </w:p>
        </w:tc>
        <w:tc>
          <w:tcPr>
            <w:tcW w:w="248" w:type="pct"/>
            <w:tcBorders>
              <w:left w:val="single" w:sz="12" w:space="0" w:color="auto"/>
              <w:right w:val="single" w:sz="4" w:space="0" w:color="auto"/>
            </w:tcBorders>
            <w:shd w:val="clear" w:color="auto" w:fill="auto"/>
            <w:vAlign w:val="center"/>
          </w:tcPr>
          <w:p w14:paraId="109F36F4"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470BF5D3" w14:textId="77777777"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14:paraId="30E2688F" w14:textId="77777777" w:rsidR="0046010F" w:rsidRPr="0046010F" w:rsidRDefault="0046010F" w:rsidP="0046010F">
            <w:pPr>
              <w:ind w:left="993" w:hanging="993"/>
            </w:pPr>
          </w:p>
        </w:tc>
      </w:tr>
      <w:tr w:rsidR="0046010F" w:rsidRPr="0046010F" w14:paraId="3CCAB410" w14:textId="77777777" w:rsidTr="009B56F7">
        <w:trPr>
          <w:hidden/>
        </w:trPr>
        <w:tc>
          <w:tcPr>
            <w:tcW w:w="555" w:type="pct"/>
            <w:tcBorders>
              <w:top w:val="nil"/>
              <w:left w:val="nil"/>
              <w:bottom w:val="nil"/>
              <w:right w:val="single" w:sz="12" w:space="0" w:color="auto"/>
            </w:tcBorders>
          </w:tcPr>
          <w:p w14:paraId="2C307B8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AFF3D4F"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0CDFEF0C" w14:textId="77777777"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14:paraId="05E24FB1" w14:textId="0D88B5A5"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2019188571" w:edGrp="everyone"/>
            <w:r w:rsidR="00413BA4">
              <w:rPr>
                <w:rFonts w:ascii="Arial" w:hAnsi="Arial" w:cs="Arial"/>
                <w:sz w:val="22"/>
              </w:rPr>
              <w:t>E</w:t>
            </w:r>
            <w:permEnd w:id="2019188571"/>
          </w:p>
        </w:tc>
        <w:tc>
          <w:tcPr>
            <w:tcW w:w="248" w:type="pct"/>
            <w:tcBorders>
              <w:left w:val="single" w:sz="12" w:space="0" w:color="auto"/>
              <w:right w:val="single" w:sz="4" w:space="0" w:color="auto"/>
            </w:tcBorders>
            <w:shd w:val="clear" w:color="auto" w:fill="auto"/>
            <w:vAlign w:val="center"/>
          </w:tcPr>
          <w:p w14:paraId="5617F2D8"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6FCC357D" w14:textId="77777777"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14:paraId="082CE144" w14:textId="77777777" w:rsidR="0046010F" w:rsidRPr="0046010F" w:rsidRDefault="0046010F" w:rsidP="0046010F">
            <w:pPr>
              <w:ind w:left="993" w:hanging="993"/>
            </w:pPr>
          </w:p>
        </w:tc>
      </w:tr>
      <w:tr w:rsidR="0046010F" w:rsidRPr="0046010F" w14:paraId="37EC0747" w14:textId="77777777" w:rsidTr="009B56F7">
        <w:trPr>
          <w:hidden/>
        </w:trPr>
        <w:tc>
          <w:tcPr>
            <w:tcW w:w="555" w:type="pct"/>
            <w:tcBorders>
              <w:top w:val="nil"/>
              <w:left w:val="nil"/>
              <w:bottom w:val="nil"/>
              <w:right w:val="single" w:sz="12" w:space="0" w:color="auto"/>
            </w:tcBorders>
          </w:tcPr>
          <w:p w14:paraId="476A92CB"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E8E4C70" w14:textId="77777777"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14:paraId="14174499" w14:textId="77777777"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14:paraId="5BAF683D" w14:textId="31490806"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2033340327" w:edGrp="everyone"/>
            <w:r w:rsidR="00413BA4">
              <w:rPr>
                <w:rFonts w:ascii="Arial" w:hAnsi="Arial" w:cs="Arial"/>
                <w:sz w:val="22"/>
              </w:rPr>
              <w:t>H</w:t>
            </w:r>
            <w:permEnd w:id="2033340327"/>
          </w:p>
        </w:tc>
        <w:tc>
          <w:tcPr>
            <w:tcW w:w="248" w:type="pct"/>
            <w:tcBorders>
              <w:left w:val="single" w:sz="12" w:space="0" w:color="auto"/>
              <w:right w:val="single" w:sz="4" w:space="0" w:color="auto"/>
            </w:tcBorders>
            <w:shd w:val="clear" w:color="auto" w:fill="auto"/>
            <w:vAlign w:val="center"/>
          </w:tcPr>
          <w:p w14:paraId="733ED103" w14:textId="77777777"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14:paraId="4BE54CA9" w14:textId="77777777"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14:paraId="36BAD0E1" w14:textId="77777777" w:rsidR="0046010F" w:rsidRPr="0046010F" w:rsidRDefault="0046010F" w:rsidP="0046010F">
            <w:pPr>
              <w:ind w:left="993" w:hanging="993"/>
            </w:pPr>
          </w:p>
        </w:tc>
      </w:tr>
      <w:tr w:rsidR="0046010F" w:rsidRPr="0046010F" w14:paraId="1E5AD5AF" w14:textId="77777777" w:rsidTr="009B56F7">
        <w:trPr>
          <w:trHeight w:val="99"/>
          <w:hidden/>
        </w:trPr>
        <w:tc>
          <w:tcPr>
            <w:tcW w:w="555" w:type="pct"/>
            <w:tcBorders>
              <w:top w:val="nil"/>
              <w:left w:val="nil"/>
              <w:bottom w:val="nil"/>
              <w:right w:val="single" w:sz="12" w:space="0" w:color="auto"/>
            </w:tcBorders>
          </w:tcPr>
          <w:p w14:paraId="74E009D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51E5FE74" w14:textId="77777777"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14:paraId="7F5F8C77" w14:textId="77777777"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14:paraId="0F9CB9C1" w14:textId="24658A53"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603036195" w:edGrp="everyone"/>
            <w:r w:rsidR="00413BA4">
              <w:rPr>
                <w:rFonts w:ascii="Arial" w:hAnsi="Arial" w:cs="Arial"/>
                <w:sz w:val="22"/>
              </w:rPr>
              <w:t>F</w:t>
            </w:r>
            <w:permEnd w:id="1603036195"/>
          </w:p>
        </w:tc>
        <w:tc>
          <w:tcPr>
            <w:tcW w:w="248" w:type="pct"/>
            <w:tcBorders>
              <w:left w:val="single" w:sz="12" w:space="0" w:color="auto"/>
              <w:right w:val="single" w:sz="4" w:space="0" w:color="auto"/>
            </w:tcBorders>
            <w:shd w:val="clear" w:color="auto" w:fill="auto"/>
            <w:vAlign w:val="center"/>
          </w:tcPr>
          <w:p w14:paraId="0A8ED2CB" w14:textId="77777777"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14:paraId="243979A2" w14:textId="77777777"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14:paraId="4BFC050E" w14:textId="77777777" w:rsidR="0046010F" w:rsidRPr="0046010F" w:rsidRDefault="0046010F" w:rsidP="0046010F">
            <w:pPr>
              <w:ind w:left="993" w:hanging="993"/>
            </w:pPr>
          </w:p>
        </w:tc>
      </w:tr>
      <w:tr w:rsidR="0046010F" w:rsidRPr="0046010F" w14:paraId="78DB7260" w14:textId="77777777" w:rsidTr="009B56F7">
        <w:trPr>
          <w:hidden/>
        </w:trPr>
        <w:tc>
          <w:tcPr>
            <w:tcW w:w="555" w:type="pct"/>
            <w:tcBorders>
              <w:top w:val="nil"/>
              <w:left w:val="nil"/>
              <w:bottom w:val="nil"/>
              <w:right w:val="single" w:sz="12" w:space="0" w:color="auto"/>
            </w:tcBorders>
          </w:tcPr>
          <w:p w14:paraId="1DC46E1F"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13C1630C" w14:textId="77777777"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14:paraId="7D017748" w14:textId="77777777"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14:paraId="3C4A00A3" w14:textId="46F850E9"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846029821" w:edGrp="everyone"/>
            <w:r w:rsidR="00413BA4">
              <w:rPr>
                <w:rFonts w:ascii="Arial" w:hAnsi="Arial" w:cs="Arial"/>
                <w:sz w:val="22"/>
              </w:rPr>
              <w:t>D</w:t>
            </w:r>
            <w:permEnd w:id="846029821"/>
          </w:p>
        </w:tc>
        <w:tc>
          <w:tcPr>
            <w:tcW w:w="248" w:type="pct"/>
            <w:tcBorders>
              <w:left w:val="single" w:sz="12" w:space="0" w:color="auto"/>
              <w:right w:val="single" w:sz="4" w:space="0" w:color="auto"/>
            </w:tcBorders>
            <w:shd w:val="clear" w:color="auto" w:fill="auto"/>
            <w:vAlign w:val="center"/>
          </w:tcPr>
          <w:p w14:paraId="7E07543D" w14:textId="77777777"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14:paraId="7A379EFE" w14:textId="77777777"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14:paraId="42DB79C6" w14:textId="77777777" w:rsidR="0046010F" w:rsidRPr="0046010F" w:rsidRDefault="0046010F" w:rsidP="0046010F">
            <w:pPr>
              <w:ind w:left="993" w:hanging="993"/>
            </w:pPr>
          </w:p>
        </w:tc>
      </w:tr>
      <w:tr w:rsidR="0046010F" w:rsidRPr="0046010F" w14:paraId="03ECD803" w14:textId="77777777" w:rsidTr="009B56F7">
        <w:trPr>
          <w:hidden/>
        </w:trPr>
        <w:tc>
          <w:tcPr>
            <w:tcW w:w="555" w:type="pct"/>
            <w:tcBorders>
              <w:top w:val="nil"/>
              <w:left w:val="nil"/>
              <w:bottom w:val="nil"/>
              <w:right w:val="single" w:sz="12" w:space="0" w:color="auto"/>
            </w:tcBorders>
          </w:tcPr>
          <w:p w14:paraId="15BFB7BA"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6F80EF1" w14:textId="77777777"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14:paraId="2562327B" w14:textId="77777777"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14:paraId="43376722" w14:textId="084CAF14"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1258509272" w:edGrp="everyone"/>
            <w:r w:rsidR="00413BA4">
              <w:rPr>
                <w:rFonts w:ascii="Arial" w:hAnsi="Arial" w:cs="Arial"/>
                <w:sz w:val="22"/>
              </w:rPr>
              <w:t>A</w:t>
            </w:r>
            <w:permEnd w:id="1258509272"/>
          </w:p>
        </w:tc>
        <w:tc>
          <w:tcPr>
            <w:tcW w:w="248" w:type="pct"/>
            <w:tcBorders>
              <w:left w:val="single" w:sz="12" w:space="0" w:color="auto"/>
              <w:right w:val="single" w:sz="4" w:space="0" w:color="auto"/>
            </w:tcBorders>
            <w:shd w:val="clear" w:color="auto" w:fill="auto"/>
            <w:vAlign w:val="center"/>
          </w:tcPr>
          <w:p w14:paraId="3F7C6402" w14:textId="77777777"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14:paraId="221586B5" w14:textId="77777777"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14:paraId="2EDD8966" w14:textId="77777777" w:rsidR="0046010F" w:rsidRPr="0046010F" w:rsidRDefault="0046010F" w:rsidP="0046010F">
            <w:pPr>
              <w:ind w:left="993" w:hanging="993"/>
            </w:pPr>
          </w:p>
        </w:tc>
      </w:tr>
      <w:tr w:rsidR="0046010F" w:rsidRPr="0046010F" w14:paraId="7660864D" w14:textId="77777777" w:rsidTr="009B56F7">
        <w:trPr>
          <w:hidden/>
        </w:trPr>
        <w:tc>
          <w:tcPr>
            <w:tcW w:w="555" w:type="pct"/>
            <w:tcBorders>
              <w:top w:val="nil"/>
              <w:left w:val="nil"/>
              <w:bottom w:val="nil"/>
              <w:right w:val="single" w:sz="12" w:space="0" w:color="auto"/>
            </w:tcBorders>
          </w:tcPr>
          <w:p w14:paraId="3027A948"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C95FFDA" w14:textId="77777777"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14:paraId="21854017" w14:textId="77777777"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14:paraId="0FF8696E" w14:textId="2D70BA82"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1571845310" w:edGrp="everyone"/>
            <w:r w:rsidR="00413BA4">
              <w:rPr>
                <w:rFonts w:ascii="Arial" w:hAnsi="Arial" w:cs="Arial"/>
                <w:sz w:val="22"/>
              </w:rPr>
              <w:t>B</w:t>
            </w:r>
            <w:permEnd w:id="1571845310"/>
          </w:p>
        </w:tc>
        <w:tc>
          <w:tcPr>
            <w:tcW w:w="248" w:type="pct"/>
            <w:tcBorders>
              <w:left w:val="single" w:sz="12" w:space="0" w:color="auto"/>
              <w:right w:val="single" w:sz="4" w:space="0" w:color="auto"/>
            </w:tcBorders>
            <w:shd w:val="clear" w:color="auto" w:fill="auto"/>
            <w:vAlign w:val="center"/>
          </w:tcPr>
          <w:p w14:paraId="47F167D8" w14:textId="77777777"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14:paraId="13299CDE" w14:textId="77777777"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14:paraId="3E73AA7E" w14:textId="77777777" w:rsidR="0046010F" w:rsidRPr="0046010F" w:rsidRDefault="0046010F" w:rsidP="0046010F">
            <w:pPr>
              <w:ind w:left="993" w:hanging="993"/>
            </w:pPr>
          </w:p>
        </w:tc>
      </w:tr>
    </w:tbl>
    <w:p w14:paraId="700D32B4" w14:textId="77777777" w:rsidR="0046010F" w:rsidRPr="0046010F" w:rsidRDefault="0046010F" w:rsidP="0046010F">
      <w:pPr>
        <w:jc w:val="left"/>
        <w:rPr>
          <w:rFonts w:ascii="Arial" w:hAnsi="Arial"/>
          <w:b/>
          <w:sz w:val="20"/>
        </w:rPr>
      </w:pPr>
    </w:p>
    <w:p w14:paraId="455F119C" w14:textId="77777777" w:rsidR="0046010F" w:rsidRPr="0046010F" w:rsidRDefault="0046010F" w:rsidP="0046010F">
      <w:pPr>
        <w:jc w:val="left"/>
        <w:rPr>
          <w:rFonts w:ascii="Arial" w:hAnsi="Arial" w:cs="Arial"/>
          <w:sz w:val="22"/>
          <w:szCs w:val="22"/>
        </w:rPr>
      </w:pPr>
    </w:p>
    <w:p w14:paraId="6B336F00" w14:textId="77777777" w:rsidR="0046010F" w:rsidRPr="0046010F" w:rsidRDefault="0046010F" w:rsidP="0046010F">
      <w:pPr>
        <w:numPr>
          <w:ilvl w:val="0"/>
          <w:numId w:val="65"/>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14:paraId="2F36515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14:paraId="21852A47" w14:textId="77777777" w:rsidTr="009B56F7">
        <w:tc>
          <w:tcPr>
            <w:tcW w:w="555" w:type="pct"/>
            <w:tcBorders>
              <w:top w:val="nil"/>
              <w:left w:val="nil"/>
              <w:bottom w:val="nil"/>
              <w:right w:val="single" w:sz="12" w:space="0" w:color="auto"/>
            </w:tcBorders>
            <w:shd w:val="clear" w:color="auto" w:fill="auto"/>
          </w:tcPr>
          <w:p w14:paraId="51DAE6F2" w14:textId="77777777"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55DAAD2D" w14:textId="77777777"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14:paraId="41327A54" w14:textId="77777777"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488BC055" w14:textId="77777777" w:rsidR="0046010F" w:rsidRPr="0046010F" w:rsidRDefault="0046010F" w:rsidP="0046010F">
            <w:pPr>
              <w:keepNext/>
              <w:ind w:left="993" w:right="82" w:hanging="993"/>
              <w:jc w:val="center"/>
            </w:pPr>
            <w:r w:rsidRPr="0046010F">
              <w:t>Description</w:t>
            </w:r>
          </w:p>
        </w:tc>
        <w:permStart w:id="146223500"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345E52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6223500" w:displacedByCustomXml="prev"/>
      </w:tr>
      <w:tr w:rsidR="0046010F" w:rsidRPr="0046010F" w14:paraId="18100013" w14:textId="77777777" w:rsidTr="009B56F7">
        <w:trPr>
          <w:hidden/>
        </w:trPr>
        <w:tc>
          <w:tcPr>
            <w:tcW w:w="555" w:type="pct"/>
            <w:tcBorders>
              <w:top w:val="nil"/>
              <w:left w:val="nil"/>
              <w:bottom w:val="nil"/>
              <w:right w:val="single" w:sz="12" w:space="0" w:color="auto"/>
            </w:tcBorders>
          </w:tcPr>
          <w:p w14:paraId="0CB3A9E8" w14:textId="77777777"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6389E107" w14:textId="77777777"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14:paraId="3B8AA8C7" w14:textId="77777777"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14:paraId="5179AEF6" w14:textId="2B5D3019"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64375644" w:edGrp="everyone"/>
            <w:r w:rsidR="009D5BF1">
              <w:rPr>
                <w:rFonts w:ascii="Arial" w:hAnsi="Arial" w:cs="Arial"/>
                <w:sz w:val="22"/>
              </w:rPr>
              <w:t>A</w:t>
            </w:r>
            <w:permEnd w:id="164375644"/>
          </w:p>
        </w:tc>
        <w:tc>
          <w:tcPr>
            <w:tcW w:w="248" w:type="pct"/>
            <w:tcBorders>
              <w:top w:val="single" w:sz="12" w:space="0" w:color="auto"/>
              <w:left w:val="single" w:sz="12" w:space="0" w:color="auto"/>
              <w:right w:val="single" w:sz="4" w:space="0" w:color="auto"/>
            </w:tcBorders>
            <w:shd w:val="clear" w:color="auto" w:fill="auto"/>
            <w:vAlign w:val="center"/>
          </w:tcPr>
          <w:p w14:paraId="4439F6F2" w14:textId="77777777"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14:paraId="7EC38B1C" w14:textId="77777777"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14:paraId="2EBCB246" w14:textId="77777777" w:rsidR="0046010F" w:rsidRPr="0046010F" w:rsidRDefault="0046010F" w:rsidP="0046010F">
            <w:pPr>
              <w:ind w:left="993" w:hanging="993"/>
            </w:pPr>
          </w:p>
        </w:tc>
      </w:tr>
      <w:tr w:rsidR="0046010F" w:rsidRPr="0046010F" w14:paraId="575C6C0D" w14:textId="77777777" w:rsidTr="009B56F7">
        <w:trPr>
          <w:hidden/>
        </w:trPr>
        <w:tc>
          <w:tcPr>
            <w:tcW w:w="555" w:type="pct"/>
            <w:tcBorders>
              <w:top w:val="nil"/>
              <w:left w:val="nil"/>
              <w:bottom w:val="nil"/>
              <w:right w:val="single" w:sz="12" w:space="0" w:color="auto"/>
            </w:tcBorders>
          </w:tcPr>
          <w:p w14:paraId="38DF87CF"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7269DECC" w14:textId="77777777"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14:paraId="629526B4" w14:textId="77777777"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14:paraId="0EFAA521" w14:textId="323DFC67"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993548692" w:edGrp="everyone"/>
            <w:r w:rsidR="009D5BF1">
              <w:rPr>
                <w:rFonts w:ascii="Arial" w:hAnsi="Arial" w:cs="Arial"/>
                <w:sz w:val="22"/>
              </w:rPr>
              <w:t>C</w:t>
            </w:r>
            <w:permEnd w:id="993548692"/>
          </w:p>
        </w:tc>
        <w:tc>
          <w:tcPr>
            <w:tcW w:w="248" w:type="pct"/>
            <w:tcBorders>
              <w:left w:val="single" w:sz="12" w:space="0" w:color="auto"/>
              <w:right w:val="single" w:sz="4" w:space="0" w:color="auto"/>
            </w:tcBorders>
            <w:shd w:val="clear" w:color="auto" w:fill="auto"/>
            <w:vAlign w:val="center"/>
          </w:tcPr>
          <w:p w14:paraId="409D9F61" w14:textId="77777777"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14:paraId="79F83582" w14:textId="77777777"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14:paraId="4229C44C" w14:textId="77777777" w:rsidR="0046010F" w:rsidRPr="0046010F" w:rsidRDefault="0046010F" w:rsidP="0046010F">
            <w:pPr>
              <w:ind w:left="993" w:hanging="993"/>
            </w:pPr>
          </w:p>
        </w:tc>
      </w:tr>
      <w:tr w:rsidR="0046010F" w:rsidRPr="0046010F" w14:paraId="3F4E5816" w14:textId="77777777" w:rsidTr="009B56F7">
        <w:trPr>
          <w:hidden/>
        </w:trPr>
        <w:tc>
          <w:tcPr>
            <w:tcW w:w="555" w:type="pct"/>
            <w:tcBorders>
              <w:top w:val="nil"/>
              <w:left w:val="nil"/>
              <w:bottom w:val="nil"/>
              <w:right w:val="single" w:sz="12" w:space="0" w:color="auto"/>
            </w:tcBorders>
          </w:tcPr>
          <w:p w14:paraId="0FAA23C4" w14:textId="77777777"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14:paraId="0D2ABF0B" w14:textId="77777777"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14:paraId="3BEFBC3F" w14:textId="77777777"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14:paraId="7715A004" w14:textId="59AE3CB4"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747054283" w:edGrp="everyone"/>
            <w:r w:rsidR="009D5BF1">
              <w:rPr>
                <w:rFonts w:ascii="Arial" w:hAnsi="Arial" w:cs="Arial"/>
                <w:sz w:val="22"/>
              </w:rPr>
              <w:t>B</w:t>
            </w:r>
            <w:permEnd w:id="747054283"/>
          </w:p>
        </w:tc>
        <w:tc>
          <w:tcPr>
            <w:tcW w:w="248" w:type="pct"/>
            <w:tcBorders>
              <w:left w:val="single" w:sz="12" w:space="0" w:color="auto"/>
              <w:right w:val="single" w:sz="4" w:space="0" w:color="auto"/>
            </w:tcBorders>
            <w:shd w:val="clear" w:color="auto" w:fill="auto"/>
            <w:vAlign w:val="center"/>
          </w:tcPr>
          <w:p w14:paraId="13A89F35" w14:textId="77777777"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14:paraId="46F08181" w14:textId="77777777"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14:paraId="13A5161F" w14:textId="77777777" w:rsidR="0046010F" w:rsidRPr="0046010F" w:rsidRDefault="0046010F" w:rsidP="0046010F">
            <w:pPr>
              <w:ind w:left="993" w:hanging="993"/>
            </w:pPr>
          </w:p>
        </w:tc>
      </w:tr>
    </w:tbl>
    <w:p w14:paraId="3B962001" w14:textId="77777777" w:rsidR="0046010F" w:rsidRPr="0046010F" w:rsidRDefault="0046010F" w:rsidP="0046010F">
      <w:pPr>
        <w:jc w:val="left"/>
        <w:rPr>
          <w:rFonts w:ascii="Arial" w:hAnsi="Arial" w:cs="Arial"/>
          <w:sz w:val="22"/>
          <w:szCs w:val="22"/>
        </w:rPr>
      </w:pPr>
    </w:p>
    <w:p w14:paraId="0956A24E" w14:textId="77777777" w:rsidR="0046010F" w:rsidRPr="0046010F" w:rsidRDefault="0046010F" w:rsidP="0046010F">
      <w:pPr>
        <w:numPr>
          <w:ilvl w:val="0"/>
          <w:numId w:val="65"/>
        </w:numPr>
        <w:ind w:left="709" w:hanging="709"/>
        <w:jc w:val="left"/>
        <w:rPr>
          <w:rFonts w:ascii="Arial" w:hAnsi="Arial"/>
          <w:b/>
        </w:rPr>
      </w:pPr>
      <w:bookmarkStart w:id="36" w:name="_Ref427225888"/>
      <w:r w:rsidRPr="0046010F">
        <w:rPr>
          <w:rFonts w:ascii="Arial" w:hAnsi="Arial"/>
          <w:b/>
        </w:rPr>
        <w:lastRenderedPageBreak/>
        <w:t>Match the column considerations and explanations by writing the appropriate letter next to each number in the centre column.</w:t>
      </w:r>
      <w:bookmarkEnd w:id="36"/>
    </w:p>
    <w:p w14:paraId="5B9D38F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14:paraId="7D324784" w14:textId="77777777" w:rsidTr="009B56F7">
        <w:tc>
          <w:tcPr>
            <w:tcW w:w="555" w:type="pct"/>
            <w:tcBorders>
              <w:top w:val="nil"/>
              <w:left w:val="nil"/>
              <w:bottom w:val="nil"/>
              <w:right w:val="single" w:sz="12" w:space="0" w:color="auto"/>
            </w:tcBorders>
            <w:shd w:val="clear" w:color="auto" w:fill="auto"/>
          </w:tcPr>
          <w:p w14:paraId="399E4EA4" w14:textId="77777777"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14:paraId="093BC24C" w14:textId="77777777"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14:paraId="5499937B"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22BBC687" w14:textId="77777777" w:rsidR="0046010F" w:rsidRPr="0046010F" w:rsidRDefault="0046010F" w:rsidP="0046010F">
            <w:pPr>
              <w:keepNext/>
              <w:ind w:left="993" w:right="82" w:hanging="993"/>
              <w:jc w:val="center"/>
            </w:pPr>
            <w:r w:rsidRPr="0046010F">
              <w:t>Explanation</w:t>
            </w:r>
          </w:p>
        </w:tc>
        <w:permStart w:id="65619949"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8BBF1A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5619949" w:displacedByCustomXml="prev"/>
      </w:tr>
      <w:tr w:rsidR="0046010F" w:rsidRPr="0046010F" w14:paraId="45BF480A" w14:textId="77777777" w:rsidTr="009B56F7">
        <w:trPr>
          <w:hidden/>
        </w:trPr>
        <w:tc>
          <w:tcPr>
            <w:tcW w:w="555" w:type="pct"/>
            <w:tcBorders>
              <w:top w:val="nil"/>
              <w:left w:val="nil"/>
              <w:bottom w:val="nil"/>
              <w:right w:val="single" w:sz="12" w:space="0" w:color="auto"/>
            </w:tcBorders>
          </w:tcPr>
          <w:p w14:paraId="0CEE8778" w14:textId="77777777"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14:paraId="35CFCB74"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7FBCF834" w14:textId="77777777"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14:paraId="0F8AE5A5" w14:textId="03CF8221"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723424172" w:edGrp="everyone"/>
            <w:r w:rsidR="00FD53E4">
              <w:rPr>
                <w:rFonts w:ascii="Arial" w:hAnsi="Arial" w:cs="Arial"/>
                <w:sz w:val="22"/>
              </w:rPr>
              <w:t>A</w:t>
            </w:r>
            <w:permEnd w:id="1723424172"/>
          </w:p>
        </w:tc>
        <w:tc>
          <w:tcPr>
            <w:tcW w:w="242" w:type="pct"/>
            <w:tcBorders>
              <w:top w:val="single" w:sz="12" w:space="0" w:color="auto"/>
              <w:left w:val="single" w:sz="12" w:space="0" w:color="auto"/>
              <w:right w:val="single" w:sz="4" w:space="0" w:color="auto"/>
            </w:tcBorders>
            <w:shd w:val="clear" w:color="auto" w:fill="auto"/>
            <w:vAlign w:val="center"/>
          </w:tcPr>
          <w:p w14:paraId="5E989D11"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FCE82E0" w14:textId="77777777"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14:paraId="507F7BDA" w14:textId="77777777" w:rsidR="0046010F" w:rsidRPr="0046010F" w:rsidRDefault="0046010F" w:rsidP="0046010F">
            <w:pPr>
              <w:ind w:left="993" w:hanging="993"/>
            </w:pPr>
          </w:p>
        </w:tc>
      </w:tr>
      <w:tr w:rsidR="0046010F" w:rsidRPr="0046010F" w14:paraId="3636C21B" w14:textId="77777777" w:rsidTr="009B56F7">
        <w:trPr>
          <w:hidden/>
        </w:trPr>
        <w:tc>
          <w:tcPr>
            <w:tcW w:w="555" w:type="pct"/>
            <w:tcBorders>
              <w:top w:val="nil"/>
              <w:left w:val="nil"/>
              <w:bottom w:val="nil"/>
              <w:right w:val="single" w:sz="12" w:space="0" w:color="auto"/>
            </w:tcBorders>
          </w:tcPr>
          <w:p w14:paraId="563B8C69"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45867DBF"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5392EDEA" w14:textId="77777777"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14:paraId="46BE0891" w14:textId="650E0AE1"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916353595" w:edGrp="everyone"/>
            <w:r w:rsidR="00FD53E4">
              <w:rPr>
                <w:rFonts w:ascii="Arial" w:hAnsi="Arial" w:cs="Arial"/>
                <w:sz w:val="22"/>
              </w:rPr>
              <w:t>E</w:t>
            </w:r>
            <w:permEnd w:id="1916353595"/>
          </w:p>
        </w:tc>
        <w:tc>
          <w:tcPr>
            <w:tcW w:w="242" w:type="pct"/>
            <w:tcBorders>
              <w:left w:val="single" w:sz="12" w:space="0" w:color="auto"/>
              <w:right w:val="single" w:sz="4" w:space="0" w:color="auto"/>
            </w:tcBorders>
            <w:shd w:val="clear" w:color="auto" w:fill="auto"/>
            <w:vAlign w:val="center"/>
          </w:tcPr>
          <w:p w14:paraId="035B855C"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6917D65D" w14:textId="77777777"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14:paraId="5287939D" w14:textId="77777777" w:rsidR="0046010F" w:rsidRPr="0046010F" w:rsidRDefault="0046010F" w:rsidP="0046010F">
            <w:pPr>
              <w:ind w:left="993" w:hanging="993"/>
            </w:pPr>
          </w:p>
        </w:tc>
      </w:tr>
      <w:tr w:rsidR="0046010F" w:rsidRPr="0046010F" w14:paraId="0EAAFA46" w14:textId="77777777" w:rsidTr="009B56F7">
        <w:trPr>
          <w:hidden/>
        </w:trPr>
        <w:tc>
          <w:tcPr>
            <w:tcW w:w="555" w:type="pct"/>
            <w:tcBorders>
              <w:top w:val="nil"/>
              <w:left w:val="nil"/>
              <w:bottom w:val="nil"/>
              <w:right w:val="single" w:sz="12" w:space="0" w:color="auto"/>
            </w:tcBorders>
          </w:tcPr>
          <w:p w14:paraId="6DC15801"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D5A022B"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7112035C" w14:textId="77777777"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14:paraId="5B17D529" w14:textId="3CD19EEC"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500828924" w:edGrp="everyone"/>
            <w:r w:rsidR="00FD53E4">
              <w:rPr>
                <w:rFonts w:ascii="Arial" w:hAnsi="Arial" w:cs="Arial"/>
                <w:sz w:val="22"/>
              </w:rPr>
              <w:t>C</w:t>
            </w:r>
            <w:permEnd w:id="500828924"/>
          </w:p>
        </w:tc>
        <w:tc>
          <w:tcPr>
            <w:tcW w:w="242" w:type="pct"/>
            <w:tcBorders>
              <w:left w:val="single" w:sz="12" w:space="0" w:color="auto"/>
              <w:right w:val="single" w:sz="4" w:space="0" w:color="auto"/>
            </w:tcBorders>
            <w:shd w:val="clear" w:color="auto" w:fill="auto"/>
            <w:vAlign w:val="center"/>
          </w:tcPr>
          <w:p w14:paraId="3C595FBC"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4BBA80F8" w14:textId="77777777"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14:paraId="4CF2837C" w14:textId="77777777" w:rsidR="0046010F" w:rsidRPr="0046010F" w:rsidRDefault="0046010F" w:rsidP="0046010F">
            <w:pPr>
              <w:ind w:left="993" w:hanging="993"/>
            </w:pPr>
          </w:p>
        </w:tc>
      </w:tr>
      <w:tr w:rsidR="0046010F" w:rsidRPr="0046010F" w14:paraId="3D3CDD99" w14:textId="77777777" w:rsidTr="009B56F7">
        <w:trPr>
          <w:hidden/>
        </w:trPr>
        <w:tc>
          <w:tcPr>
            <w:tcW w:w="555" w:type="pct"/>
            <w:tcBorders>
              <w:top w:val="nil"/>
              <w:left w:val="nil"/>
              <w:bottom w:val="nil"/>
              <w:right w:val="single" w:sz="12" w:space="0" w:color="auto"/>
            </w:tcBorders>
          </w:tcPr>
          <w:p w14:paraId="50501B2E"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C2FA60E" w14:textId="77777777"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14:paraId="3B02219B" w14:textId="77777777"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14:paraId="5BD00BD4" w14:textId="4CF25F59"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857296684" w:edGrp="everyone"/>
            <w:r w:rsidR="00FD53E4">
              <w:rPr>
                <w:rFonts w:ascii="Arial" w:hAnsi="Arial" w:cs="Arial"/>
                <w:sz w:val="22"/>
              </w:rPr>
              <w:t>B</w:t>
            </w:r>
            <w:permEnd w:id="1857296684"/>
          </w:p>
        </w:tc>
        <w:tc>
          <w:tcPr>
            <w:tcW w:w="242" w:type="pct"/>
            <w:tcBorders>
              <w:left w:val="single" w:sz="12" w:space="0" w:color="auto"/>
              <w:right w:val="single" w:sz="4" w:space="0" w:color="auto"/>
            </w:tcBorders>
            <w:shd w:val="clear" w:color="auto" w:fill="auto"/>
            <w:vAlign w:val="center"/>
          </w:tcPr>
          <w:p w14:paraId="576299A8" w14:textId="77777777"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14:paraId="7CADB378" w14:textId="77777777"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14:paraId="2ECB02F3" w14:textId="77777777" w:rsidR="0046010F" w:rsidRPr="0046010F" w:rsidRDefault="0046010F" w:rsidP="0046010F">
            <w:pPr>
              <w:ind w:left="993" w:hanging="993"/>
            </w:pPr>
          </w:p>
        </w:tc>
      </w:tr>
      <w:tr w:rsidR="0046010F" w:rsidRPr="0046010F" w14:paraId="180CA150" w14:textId="77777777" w:rsidTr="009B56F7">
        <w:trPr>
          <w:hidden/>
        </w:trPr>
        <w:tc>
          <w:tcPr>
            <w:tcW w:w="555" w:type="pct"/>
            <w:tcBorders>
              <w:top w:val="nil"/>
              <w:left w:val="nil"/>
              <w:bottom w:val="nil"/>
              <w:right w:val="single" w:sz="12" w:space="0" w:color="auto"/>
            </w:tcBorders>
          </w:tcPr>
          <w:p w14:paraId="630E0EB2" w14:textId="77777777"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14:paraId="2D56B3E2" w14:textId="77777777"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14:paraId="723FAA2F" w14:textId="77777777"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14:paraId="0F70B90D" w14:textId="69F6DC85"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943849676" w:edGrp="everyone"/>
            <w:r w:rsidR="00FD53E4">
              <w:rPr>
                <w:rFonts w:ascii="Arial" w:hAnsi="Arial" w:cs="Arial"/>
                <w:sz w:val="22"/>
              </w:rPr>
              <w:t>D</w:t>
            </w:r>
            <w:permEnd w:id="943849676"/>
          </w:p>
        </w:tc>
        <w:tc>
          <w:tcPr>
            <w:tcW w:w="242" w:type="pct"/>
            <w:tcBorders>
              <w:left w:val="single" w:sz="12" w:space="0" w:color="auto"/>
              <w:right w:val="single" w:sz="4" w:space="0" w:color="auto"/>
            </w:tcBorders>
            <w:shd w:val="clear" w:color="auto" w:fill="auto"/>
            <w:vAlign w:val="center"/>
          </w:tcPr>
          <w:p w14:paraId="7277D174" w14:textId="77777777"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14:paraId="79AB5602" w14:textId="77777777"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14:paraId="3D0F8922" w14:textId="77777777" w:rsidR="0046010F" w:rsidRPr="0046010F" w:rsidRDefault="0046010F" w:rsidP="0046010F">
            <w:pPr>
              <w:ind w:left="993" w:hanging="993"/>
            </w:pPr>
          </w:p>
        </w:tc>
      </w:tr>
    </w:tbl>
    <w:p w14:paraId="37954A3D" w14:textId="77777777" w:rsidR="0046010F" w:rsidRPr="0046010F" w:rsidRDefault="0046010F" w:rsidP="0046010F">
      <w:pPr>
        <w:rPr>
          <w:rFonts w:ascii="Arial" w:hAnsi="Arial" w:cs="Arial"/>
          <w:sz w:val="22"/>
          <w:szCs w:val="22"/>
        </w:rPr>
      </w:pPr>
    </w:p>
    <w:p w14:paraId="754DC745" w14:textId="77777777" w:rsidR="0046010F" w:rsidRPr="0046010F" w:rsidRDefault="0046010F" w:rsidP="0046010F">
      <w:pPr>
        <w:jc w:val="left"/>
        <w:rPr>
          <w:rFonts w:ascii="Arial" w:hAnsi="Arial" w:cs="Arial"/>
          <w:sz w:val="22"/>
          <w:szCs w:val="22"/>
        </w:rPr>
      </w:pPr>
    </w:p>
    <w:p w14:paraId="43E29C59" w14:textId="77777777" w:rsidR="0046010F" w:rsidRPr="0046010F" w:rsidRDefault="0046010F" w:rsidP="0046010F">
      <w:pPr>
        <w:numPr>
          <w:ilvl w:val="0"/>
          <w:numId w:val="65"/>
        </w:numPr>
        <w:ind w:left="709" w:hanging="709"/>
        <w:jc w:val="left"/>
        <w:rPr>
          <w:rFonts w:ascii="Arial" w:hAnsi="Arial"/>
          <w:b/>
        </w:rPr>
      </w:pPr>
      <w:bookmarkStart w:id="37" w:name="_Ref427224602"/>
      <w:r w:rsidRPr="0046010F">
        <w:rPr>
          <w:rFonts w:ascii="Arial" w:hAnsi="Arial"/>
          <w:b/>
        </w:rPr>
        <w:t>Explain how a column is in compression.</w:t>
      </w:r>
      <w:bookmarkEnd w:id="37"/>
    </w:p>
    <w:p w14:paraId="6794ECF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1DAE3547" w14:textId="77777777" w:rsidTr="009B56F7">
        <w:trPr>
          <w:trHeight w:val="3855"/>
        </w:trPr>
        <w:tc>
          <w:tcPr>
            <w:tcW w:w="1027" w:type="dxa"/>
            <w:tcBorders>
              <w:top w:val="nil"/>
              <w:left w:val="nil"/>
              <w:bottom w:val="nil"/>
              <w:right w:val="single" w:sz="4" w:space="0" w:color="auto"/>
            </w:tcBorders>
          </w:tcPr>
          <w:p w14:paraId="575338B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B28EEE" w14:textId="2BE00006" w:rsidR="0046010F" w:rsidRPr="0046010F" w:rsidRDefault="003037E5" w:rsidP="0046010F">
            <w:pPr>
              <w:rPr>
                <w:rFonts w:ascii="Arial" w:hAnsi="Arial" w:cs="Arial"/>
                <w:sz w:val="22"/>
                <w:szCs w:val="22"/>
              </w:rPr>
            </w:pPr>
            <w:permStart w:id="45825748" w:edGrp="everyone"/>
            <w:r>
              <w:rPr>
                <w:rFonts w:ascii="Arial" w:hAnsi="Arial" w:cs="Arial"/>
                <w:sz w:val="22"/>
                <w:szCs w:val="22"/>
              </w:rPr>
              <w:t>Columns are vertical support members which supports loads from above and is subject to compressive loads.</w:t>
            </w:r>
            <w:permEnd w:id="45825748"/>
          </w:p>
        </w:tc>
        <w:permStart w:id="1641494266"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32215E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41494266" w:displacedByCustomXml="prev"/>
      </w:tr>
    </w:tbl>
    <w:p w14:paraId="3F3EA4C8" w14:textId="77777777" w:rsidR="0046010F" w:rsidRPr="0046010F" w:rsidRDefault="0046010F" w:rsidP="0046010F">
      <w:pPr>
        <w:rPr>
          <w:rFonts w:ascii="Arial" w:hAnsi="Arial" w:cs="Arial"/>
          <w:sz w:val="22"/>
          <w:szCs w:val="22"/>
        </w:rPr>
      </w:pPr>
    </w:p>
    <w:p w14:paraId="61446B24" w14:textId="77777777" w:rsidR="0046010F" w:rsidRPr="0046010F" w:rsidRDefault="0046010F" w:rsidP="0046010F">
      <w:pPr>
        <w:rPr>
          <w:rFonts w:ascii="Arial" w:hAnsi="Arial" w:cs="Arial"/>
          <w:sz w:val="22"/>
          <w:szCs w:val="22"/>
        </w:rPr>
      </w:pPr>
    </w:p>
    <w:p w14:paraId="18CF1FCB" w14:textId="77777777" w:rsidR="0046010F" w:rsidRPr="0046010F" w:rsidRDefault="0046010F" w:rsidP="0046010F">
      <w:pPr>
        <w:numPr>
          <w:ilvl w:val="0"/>
          <w:numId w:val="65"/>
        </w:numPr>
        <w:ind w:left="709" w:hanging="709"/>
        <w:jc w:val="left"/>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14:paraId="5D036EC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1C9C43A" w14:textId="77777777" w:rsidTr="009B56F7">
        <w:trPr>
          <w:trHeight w:val="1979"/>
        </w:trPr>
        <w:tc>
          <w:tcPr>
            <w:tcW w:w="1027" w:type="dxa"/>
            <w:tcBorders>
              <w:top w:val="nil"/>
              <w:left w:val="nil"/>
              <w:bottom w:val="nil"/>
              <w:right w:val="single" w:sz="4" w:space="0" w:color="auto"/>
            </w:tcBorders>
          </w:tcPr>
          <w:p w14:paraId="67BEE0A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00F45C" w14:textId="77777777" w:rsidR="0046010F" w:rsidRDefault="003037E5" w:rsidP="0046010F">
            <w:pPr>
              <w:rPr>
                <w:rFonts w:ascii="Arial" w:hAnsi="Arial" w:cs="Arial"/>
                <w:sz w:val="22"/>
                <w:szCs w:val="22"/>
              </w:rPr>
            </w:pPr>
            <w:permStart w:id="1034909128" w:edGrp="everyone"/>
            <w:r>
              <w:rPr>
                <w:rFonts w:ascii="Arial" w:hAnsi="Arial" w:cs="Arial"/>
                <w:sz w:val="22"/>
                <w:szCs w:val="22"/>
              </w:rPr>
              <w:t>CHS refers to Circular hollow section</w:t>
            </w:r>
          </w:p>
          <w:p w14:paraId="20BD3E43" w14:textId="20A38B5F" w:rsidR="0046010F" w:rsidRPr="0046010F" w:rsidRDefault="003037E5" w:rsidP="0046010F">
            <w:pPr>
              <w:rPr>
                <w:rFonts w:ascii="Arial" w:hAnsi="Arial" w:cs="Arial"/>
                <w:sz w:val="22"/>
                <w:szCs w:val="22"/>
              </w:rPr>
            </w:pPr>
            <w:r>
              <w:rPr>
                <w:rFonts w:ascii="Arial" w:hAnsi="Arial" w:cs="Arial"/>
                <w:sz w:val="22"/>
                <w:szCs w:val="22"/>
              </w:rPr>
              <w:t>SHS refers to Square hollow section</w:t>
            </w:r>
            <w:permEnd w:id="1034909128"/>
          </w:p>
        </w:tc>
        <w:permStart w:id="1903438846"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0A50C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3438846" w:displacedByCustomXml="prev"/>
      </w:tr>
    </w:tbl>
    <w:p w14:paraId="3479A80F" w14:textId="77777777" w:rsidR="0046010F" w:rsidRPr="0046010F" w:rsidRDefault="0046010F" w:rsidP="0046010F">
      <w:pPr>
        <w:rPr>
          <w:rFonts w:ascii="Arial" w:hAnsi="Arial" w:cs="Arial"/>
          <w:sz w:val="22"/>
          <w:szCs w:val="22"/>
        </w:rPr>
      </w:pPr>
    </w:p>
    <w:p w14:paraId="3A3109C4" w14:textId="77777777" w:rsidR="0046010F" w:rsidRPr="0046010F" w:rsidRDefault="0046010F" w:rsidP="0046010F">
      <w:pPr>
        <w:rPr>
          <w:rFonts w:ascii="Arial" w:hAnsi="Arial" w:cs="Arial"/>
          <w:sz w:val="22"/>
          <w:szCs w:val="22"/>
        </w:rPr>
      </w:pPr>
    </w:p>
    <w:p w14:paraId="0650652B" w14:textId="77777777" w:rsidR="0046010F" w:rsidRPr="0046010F" w:rsidRDefault="0046010F" w:rsidP="0046010F">
      <w:pPr>
        <w:numPr>
          <w:ilvl w:val="0"/>
          <w:numId w:val="65"/>
        </w:numPr>
        <w:ind w:left="709" w:hanging="709"/>
        <w:jc w:val="left"/>
        <w:rPr>
          <w:rFonts w:ascii="Arial" w:hAnsi="Arial"/>
          <w:b/>
        </w:rPr>
      </w:pPr>
      <w:bookmarkStart w:id="39" w:name="_Ref427227379"/>
      <w:r w:rsidRPr="0046010F">
        <w:rPr>
          <w:rFonts w:ascii="Arial" w:eastAsiaTheme="minorEastAsia" w:hAnsi="Arial"/>
          <w:b/>
          <w:kern w:val="24"/>
        </w:rPr>
        <w:lastRenderedPageBreak/>
        <w:t>Match the retaining wall types and descriptions by writing the appropriate letter next to each number in the centre column</w:t>
      </w:r>
      <w:r w:rsidRPr="0046010F">
        <w:rPr>
          <w:rFonts w:ascii="Arial" w:hAnsi="Arial"/>
          <w:b/>
        </w:rPr>
        <w:t>.</w:t>
      </w:r>
      <w:bookmarkEnd w:id="39"/>
    </w:p>
    <w:p w14:paraId="5545E89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13E210BB" w14:textId="77777777" w:rsidTr="009B56F7">
        <w:tc>
          <w:tcPr>
            <w:tcW w:w="555" w:type="pct"/>
            <w:tcBorders>
              <w:top w:val="nil"/>
              <w:left w:val="nil"/>
              <w:bottom w:val="nil"/>
              <w:right w:val="single" w:sz="12" w:space="0" w:color="auto"/>
            </w:tcBorders>
            <w:shd w:val="clear" w:color="auto" w:fill="auto"/>
          </w:tcPr>
          <w:p w14:paraId="75F94ECF"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7851467E" w14:textId="77777777"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14:paraId="610A542C"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644BF453" w14:textId="77777777" w:rsidR="0046010F" w:rsidRPr="0046010F" w:rsidRDefault="0046010F" w:rsidP="0046010F">
            <w:pPr>
              <w:keepNext/>
              <w:ind w:left="993" w:right="82" w:hanging="993"/>
              <w:jc w:val="center"/>
            </w:pPr>
            <w:r w:rsidRPr="0046010F">
              <w:t>Description</w:t>
            </w:r>
          </w:p>
        </w:tc>
        <w:permStart w:id="1918063447"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0E8F3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18063447" w:displacedByCustomXml="prev"/>
      </w:tr>
      <w:tr w:rsidR="0046010F" w:rsidRPr="0046010F" w14:paraId="3804D528" w14:textId="77777777" w:rsidTr="009B56F7">
        <w:trPr>
          <w:hidden/>
        </w:trPr>
        <w:tc>
          <w:tcPr>
            <w:tcW w:w="555" w:type="pct"/>
            <w:tcBorders>
              <w:top w:val="nil"/>
              <w:left w:val="nil"/>
              <w:bottom w:val="nil"/>
              <w:right w:val="single" w:sz="12" w:space="0" w:color="auto"/>
            </w:tcBorders>
          </w:tcPr>
          <w:p w14:paraId="62A89CAA"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798F1194"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0A24338" w14:textId="77777777"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14:paraId="6BF976E9" w14:textId="0368685D"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627331691" w:edGrp="everyone"/>
            <w:r w:rsidR="007E28DB">
              <w:rPr>
                <w:rFonts w:ascii="Arial" w:hAnsi="Arial" w:cs="Arial"/>
                <w:sz w:val="22"/>
              </w:rPr>
              <w:t>B</w:t>
            </w:r>
            <w:permEnd w:id="627331691"/>
          </w:p>
        </w:tc>
        <w:tc>
          <w:tcPr>
            <w:tcW w:w="242" w:type="pct"/>
            <w:tcBorders>
              <w:top w:val="single" w:sz="12" w:space="0" w:color="auto"/>
              <w:left w:val="single" w:sz="12" w:space="0" w:color="auto"/>
              <w:right w:val="single" w:sz="4" w:space="0" w:color="auto"/>
            </w:tcBorders>
            <w:shd w:val="clear" w:color="auto" w:fill="auto"/>
            <w:vAlign w:val="center"/>
          </w:tcPr>
          <w:p w14:paraId="5C53B1FE"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11E0517E" w14:textId="77777777"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14:paraId="65A2F7AF" w14:textId="77777777" w:rsidR="0046010F" w:rsidRPr="0046010F" w:rsidRDefault="0046010F" w:rsidP="0046010F">
            <w:pPr>
              <w:ind w:left="993" w:hanging="993"/>
            </w:pPr>
          </w:p>
        </w:tc>
      </w:tr>
      <w:tr w:rsidR="0046010F" w:rsidRPr="0046010F" w14:paraId="64091F18" w14:textId="77777777" w:rsidTr="009B56F7">
        <w:trPr>
          <w:hidden/>
        </w:trPr>
        <w:tc>
          <w:tcPr>
            <w:tcW w:w="555" w:type="pct"/>
            <w:tcBorders>
              <w:top w:val="nil"/>
              <w:left w:val="nil"/>
              <w:bottom w:val="nil"/>
              <w:right w:val="single" w:sz="12" w:space="0" w:color="auto"/>
            </w:tcBorders>
          </w:tcPr>
          <w:p w14:paraId="2C723E8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35D61A43"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71BA45EB" w14:textId="77777777"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14:paraId="12193073" w14:textId="6FD3FE29"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881679290" w:edGrp="everyone"/>
            <w:r w:rsidR="007E28DB">
              <w:rPr>
                <w:rFonts w:ascii="Arial" w:hAnsi="Arial" w:cs="Arial"/>
                <w:sz w:val="22"/>
              </w:rPr>
              <w:t>C</w:t>
            </w:r>
            <w:permEnd w:id="881679290"/>
          </w:p>
        </w:tc>
        <w:tc>
          <w:tcPr>
            <w:tcW w:w="242" w:type="pct"/>
            <w:tcBorders>
              <w:left w:val="single" w:sz="12" w:space="0" w:color="auto"/>
              <w:right w:val="single" w:sz="4" w:space="0" w:color="auto"/>
            </w:tcBorders>
            <w:shd w:val="clear" w:color="auto" w:fill="auto"/>
            <w:vAlign w:val="center"/>
          </w:tcPr>
          <w:p w14:paraId="6B646ACA"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0661BE5F" w14:textId="77777777"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14:paraId="6ED10712" w14:textId="77777777" w:rsidR="0046010F" w:rsidRPr="0046010F" w:rsidRDefault="0046010F" w:rsidP="0046010F">
            <w:pPr>
              <w:ind w:left="993" w:hanging="993"/>
            </w:pPr>
          </w:p>
        </w:tc>
      </w:tr>
      <w:tr w:rsidR="0046010F" w:rsidRPr="0046010F" w14:paraId="46B51F73" w14:textId="77777777" w:rsidTr="009B56F7">
        <w:trPr>
          <w:hidden/>
        </w:trPr>
        <w:tc>
          <w:tcPr>
            <w:tcW w:w="555" w:type="pct"/>
            <w:tcBorders>
              <w:top w:val="nil"/>
              <w:left w:val="nil"/>
              <w:bottom w:val="nil"/>
              <w:right w:val="single" w:sz="12" w:space="0" w:color="auto"/>
            </w:tcBorders>
          </w:tcPr>
          <w:p w14:paraId="4CFAC8BD"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4BF3DF83"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65D29129" w14:textId="77777777"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14:paraId="5A17B34D" w14:textId="2BDF56E8"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1660496040" w:edGrp="everyone"/>
            <w:r w:rsidR="007E28DB">
              <w:rPr>
                <w:rFonts w:ascii="Arial" w:hAnsi="Arial" w:cs="Arial"/>
                <w:sz w:val="22"/>
              </w:rPr>
              <w:t>A</w:t>
            </w:r>
            <w:permEnd w:id="1660496040"/>
          </w:p>
        </w:tc>
        <w:tc>
          <w:tcPr>
            <w:tcW w:w="242" w:type="pct"/>
            <w:tcBorders>
              <w:left w:val="single" w:sz="12" w:space="0" w:color="auto"/>
              <w:right w:val="single" w:sz="4" w:space="0" w:color="auto"/>
            </w:tcBorders>
            <w:shd w:val="clear" w:color="auto" w:fill="auto"/>
            <w:vAlign w:val="center"/>
          </w:tcPr>
          <w:p w14:paraId="5A466FE8"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5B3FF670" w14:textId="77777777"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14:paraId="3FDE1AC0" w14:textId="77777777" w:rsidR="0046010F" w:rsidRPr="0046010F" w:rsidRDefault="0046010F" w:rsidP="0046010F">
            <w:pPr>
              <w:ind w:left="993" w:hanging="993"/>
            </w:pPr>
          </w:p>
        </w:tc>
      </w:tr>
    </w:tbl>
    <w:p w14:paraId="2D84679A" w14:textId="77777777" w:rsidR="0046010F" w:rsidRPr="0046010F" w:rsidRDefault="0046010F" w:rsidP="0046010F">
      <w:pPr>
        <w:rPr>
          <w:rFonts w:ascii="Arial" w:hAnsi="Arial" w:cs="Arial"/>
          <w:sz w:val="22"/>
          <w:szCs w:val="22"/>
        </w:rPr>
      </w:pPr>
    </w:p>
    <w:p w14:paraId="4B875D34" w14:textId="77777777" w:rsidR="0046010F" w:rsidRPr="0046010F" w:rsidRDefault="0046010F" w:rsidP="0046010F">
      <w:pPr>
        <w:jc w:val="left"/>
        <w:rPr>
          <w:rFonts w:ascii="Arial" w:hAnsi="Arial" w:cs="Arial"/>
          <w:sz w:val="20"/>
        </w:rPr>
      </w:pPr>
    </w:p>
    <w:p w14:paraId="230F8110" w14:textId="77777777" w:rsidR="0046010F" w:rsidRPr="0046010F" w:rsidRDefault="0046010F" w:rsidP="0046010F">
      <w:pPr>
        <w:numPr>
          <w:ilvl w:val="0"/>
          <w:numId w:val="65"/>
        </w:numPr>
        <w:ind w:left="709" w:hanging="709"/>
        <w:jc w:val="left"/>
        <w:rPr>
          <w:rFonts w:ascii="Arial" w:hAnsi="Arial"/>
          <w:b/>
        </w:rPr>
      </w:pPr>
      <w:bookmarkStart w:id="40" w:name="_Ref427227493"/>
      <w:r w:rsidRPr="0046010F">
        <w:rPr>
          <w:rFonts w:ascii="Arial" w:hAnsi="Arial" w:cs="Arial"/>
          <w:b/>
          <w:lang w:eastAsia="en-AU"/>
        </w:rPr>
        <w:t>What is a ground level concrete slab floor?</w:t>
      </w:r>
      <w:bookmarkEnd w:id="40"/>
    </w:p>
    <w:p w14:paraId="24D70F3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E634CFD" w14:textId="77777777" w:rsidTr="009B56F7">
        <w:trPr>
          <w:trHeight w:val="1514"/>
        </w:trPr>
        <w:tc>
          <w:tcPr>
            <w:tcW w:w="1027" w:type="dxa"/>
            <w:tcBorders>
              <w:top w:val="nil"/>
              <w:left w:val="nil"/>
              <w:bottom w:val="nil"/>
              <w:right w:val="single" w:sz="4" w:space="0" w:color="auto"/>
            </w:tcBorders>
          </w:tcPr>
          <w:p w14:paraId="69707B7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3E4C92" w14:textId="05CC57C1" w:rsidR="0046010F" w:rsidRPr="0046010F" w:rsidRDefault="007E28DB" w:rsidP="0046010F">
            <w:pPr>
              <w:rPr>
                <w:rFonts w:ascii="Arial" w:hAnsi="Arial" w:cs="Arial"/>
                <w:sz w:val="22"/>
                <w:szCs w:val="22"/>
              </w:rPr>
            </w:pPr>
            <w:permStart w:id="1577195316" w:edGrp="everyone"/>
            <w:r>
              <w:rPr>
                <w:rFonts w:ascii="Arial" w:hAnsi="Arial" w:cs="Arial"/>
                <w:sz w:val="22"/>
                <w:szCs w:val="22"/>
              </w:rPr>
              <w:t>Concrete slab directly poured into excavated trenches in ground</w:t>
            </w:r>
            <w:permEnd w:id="1577195316"/>
          </w:p>
        </w:tc>
        <w:permStart w:id="1793279877"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00C2E9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93279877" w:displacedByCustomXml="prev"/>
      </w:tr>
    </w:tbl>
    <w:p w14:paraId="328D575C" w14:textId="77777777" w:rsidR="0046010F" w:rsidRPr="0046010F" w:rsidRDefault="0046010F" w:rsidP="0046010F">
      <w:pPr>
        <w:rPr>
          <w:rFonts w:ascii="Arial" w:hAnsi="Arial" w:cs="Arial"/>
          <w:sz w:val="20"/>
        </w:rPr>
      </w:pPr>
    </w:p>
    <w:p w14:paraId="735D28E7" w14:textId="77777777" w:rsidR="0046010F" w:rsidRPr="0046010F" w:rsidRDefault="0046010F" w:rsidP="0046010F">
      <w:pPr>
        <w:rPr>
          <w:rFonts w:ascii="Arial" w:hAnsi="Arial" w:cs="Arial"/>
          <w:sz w:val="22"/>
          <w:szCs w:val="22"/>
        </w:rPr>
      </w:pPr>
    </w:p>
    <w:p w14:paraId="57F726DE" w14:textId="77777777" w:rsidR="0046010F" w:rsidRPr="0046010F" w:rsidRDefault="0046010F" w:rsidP="0046010F">
      <w:pPr>
        <w:numPr>
          <w:ilvl w:val="0"/>
          <w:numId w:val="65"/>
        </w:numPr>
        <w:ind w:left="709" w:hanging="709"/>
        <w:jc w:val="left"/>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14:paraId="3F9B03B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FDA7822" w14:textId="77777777" w:rsidTr="009B56F7">
        <w:trPr>
          <w:trHeight w:val="1514"/>
        </w:trPr>
        <w:tc>
          <w:tcPr>
            <w:tcW w:w="1027" w:type="dxa"/>
            <w:tcBorders>
              <w:top w:val="nil"/>
              <w:left w:val="nil"/>
              <w:bottom w:val="nil"/>
              <w:right w:val="single" w:sz="4" w:space="0" w:color="auto"/>
            </w:tcBorders>
          </w:tcPr>
          <w:p w14:paraId="38EA60F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297BE21" w14:textId="5B1AF840" w:rsidR="0046010F" w:rsidRPr="0046010F" w:rsidRDefault="002D6BF2" w:rsidP="0046010F">
            <w:pPr>
              <w:rPr>
                <w:rFonts w:ascii="Arial" w:hAnsi="Arial" w:cs="Arial"/>
                <w:sz w:val="22"/>
                <w:szCs w:val="22"/>
              </w:rPr>
            </w:pPr>
            <w:permStart w:id="106912710" w:edGrp="everyone"/>
            <w:r>
              <w:rPr>
                <w:rFonts w:ascii="Arial" w:hAnsi="Arial" w:cs="Arial"/>
                <w:sz w:val="22"/>
                <w:szCs w:val="22"/>
              </w:rPr>
              <w:t xml:space="preserve">Foundation movement, </w:t>
            </w:r>
            <w:r w:rsidR="00BF2988">
              <w:rPr>
                <w:rFonts w:ascii="Arial" w:hAnsi="Arial" w:cs="Arial"/>
                <w:sz w:val="22"/>
                <w:szCs w:val="22"/>
              </w:rPr>
              <w:t>Slab bending and stiffening beams</w:t>
            </w:r>
            <w:r>
              <w:rPr>
                <w:rFonts w:ascii="Arial" w:hAnsi="Arial" w:cs="Arial"/>
                <w:sz w:val="22"/>
                <w:szCs w:val="22"/>
              </w:rPr>
              <w:t>l</w:t>
            </w:r>
            <w:permEnd w:id="106912710"/>
          </w:p>
        </w:tc>
        <w:permStart w:id="2076663473"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65A0E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76663473" w:displacedByCustomXml="prev"/>
      </w:tr>
    </w:tbl>
    <w:p w14:paraId="2B3FB5BA" w14:textId="77777777" w:rsidR="0046010F" w:rsidRPr="0046010F" w:rsidRDefault="0046010F" w:rsidP="0046010F">
      <w:pPr>
        <w:rPr>
          <w:rFonts w:ascii="Arial" w:hAnsi="Arial" w:cs="Arial"/>
          <w:sz w:val="22"/>
          <w:szCs w:val="22"/>
        </w:rPr>
      </w:pPr>
    </w:p>
    <w:p w14:paraId="462B6056" w14:textId="77777777" w:rsidR="0046010F" w:rsidRPr="0046010F" w:rsidRDefault="0046010F" w:rsidP="0046010F">
      <w:pPr>
        <w:ind w:right="-24"/>
        <w:rPr>
          <w:rFonts w:ascii="Arial" w:hAnsi="Arial" w:cs="Arial"/>
          <w:sz w:val="22"/>
          <w:szCs w:val="22"/>
        </w:rPr>
      </w:pPr>
    </w:p>
    <w:p w14:paraId="091B8CD3" w14:textId="77777777" w:rsidR="0046010F" w:rsidRPr="0046010F" w:rsidRDefault="0046010F" w:rsidP="0046010F">
      <w:pPr>
        <w:numPr>
          <w:ilvl w:val="0"/>
          <w:numId w:val="65"/>
        </w:numPr>
        <w:ind w:left="709" w:hanging="709"/>
        <w:jc w:val="left"/>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14:paraId="00F63C5E"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18D84674" w14:textId="77777777" w:rsidTr="00264653">
        <w:trPr>
          <w:trHeight w:val="510"/>
        </w:trPr>
        <w:tc>
          <w:tcPr>
            <w:tcW w:w="1556" w:type="pct"/>
            <w:tcBorders>
              <w:top w:val="nil"/>
              <w:left w:val="nil"/>
              <w:bottom w:val="nil"/>
              <w:right w:val="single" w:sz="12" w:space="0" w:color="auto"/>
            </w:tcBorders>
            <w:shd w:val="clear" w:color="auto" w:fill="auto"/>
          </w:tcPr>
          <w:p w14:paraId="0176A118" w14:textId="77777777" w:rsidR="0046010F" w:rsidRPr="0046010F" w:rsidRDefault="0046010F" w:rsidP="00264653">
            <w:pPr>
              <w:keepNext/>
              <w:ind w:left="993" w:hanging="993"/>
            </w:pPr>
            <w:r w:rsidRPr="0046010F">
              <w:rPr>
                <w:rFonts w:ascii="Arial" w:hAnsi="Arial" w:cs="Arial"/>
                <w:b/>
                <w:sz w:val="22"/>
                <w:szCs w:val="22"/>
              </w:rPr>
              <w:t>Answer</w:t>
            </w:r>
          </w:p>
        </w:tc>
        <w:permStart w:id="1077814162" w:edGrp="everyone" w:displacedByCustomXml="next"/>
        <w:sdt>
          <w:sdtPr>
            <w:rPr>
              <w:rFonts w:ascii="Arial" w:hAnsi="Arial" w:cs="Arial"/>
              <w:sz w:val="40"/>
              <w:szCs w:val="44"/>
            </w:rPr>
            <w:id w:val="72380083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F0EB903"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7781416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2DC7C45"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F983BEE" w14:textId="77777777" w:rsidR="0046010F" w:rsidRPr="0046010F" w:rsidRDefault="0046010F" w:rsidP="00264653">
            <w:pPr>
              <w:keepNext/>
              <w:ind w:left="993" w:hanging="993"/>
              <w:rPr>
                <w:rFonts w:ascii="Arial" w:hAnsi="Arial" w:cs="Arial"/>
                <w:sz w:val="44"/>
                <w:szCs w:val="44"/>
              </w:rPr>
            </w:pPr>
          </w:p>
        </w:tc>
        <w:permStart w:id="1110794154"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E4003A3"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110794154" w:displacedByCustomXml="prev"/>
      </w:tr>
      <w:tr w:rsidR="0046010F" w:rsidRPr="0046010F" w14:paraId="781D26F5" w14:textId="77777777" w:rsidTr="00264653">
        <w:trPr>
          <w:trHeight w:val="510"/>
          <w:hidden/>
        </w:trPr>
        <w:tc>
          <w:tcPr>
            <w:tcW w:w="1556" w:type="pct"/>
            <w:tcBorders>
              <w:top w:val="nil"/>
              <w:left w:val="nil"/>
              <w:bottom w:val="nil"/>
              <w:right w:val="single" w:sz="12" w:space="0" w:color="auto"/>
            </w:tcBorders>
          </w:tcPr>
          <w:p w14:paraId="3C13997F" w14:textId="77777777" w:rsidR="0046010F" w:rsidRPr="0046010F" w:rsidRDefault="0046010F" w:rsidP="00264653">
            <w:pPr>
              <w:ind w:left="993" w:hanging="993"/>
              <w:jc w:val="center"/>
              <w:rPr>
                <w:vanish/>
              </w:rPr>
            </w:pPr>
          </w:p>
        </w:tc>
        <w:permStart w:id="1022766344" w:edGrp="everyone" w:displacedByCustomXml="next"/>
        <w:sdt>
          <w:sdtPr>
            <w:rPr>
              <w:rFonts w:ascii="Arial" w:hAnsi="Arial" w:cs="Arial"/>
              <w:sz w:val="40"/>
              <w:szCs w:val="44"/>
            </w:rPr>
            <w:id w:val="2004551263"/>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F4704E" w14:textId="2CD24901" w:rsidR="0046010F" w:rsidRPr="0046010F" w:rsidRDefault="002D6BF2"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276634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85520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7A7B8E4" w14:textId="77777777" w:rsidR="0046010F" w:rsidRPr="0046010F" w:rsidRDefault="0046010F" w:rsidP="00264653">
            <w:pPr>
              <w:ind w:left="993" w:hanging="993"/>
            </w:pPr>
          </w:p>
        </w:tc>
        <w:tc>
          <w:tcPr>
            <w:tcW w:w="336" w:type="pct"/>
            <w:tcBorders>
              <w:top w:val="nil"/>
              <w:left w:val="nil"/>
              <w:bottom w:val="nil"/>
              <w:right w:val="nil"/>
            </w:tcBorders>
          </w:tcPr>
          <w:p w14:paraId="286CFC70" w14:textId="77777777" w:rsidR="0046010F" w:rsidRPr="0046010F" w:rsidRDefault="0046010F" w:rsidP="00264653">
            <w:pPr>
              <w:ind w:left="993" w:hanging="993"/>
            </w:pPr>
          </w:p>
        </w:tc>
      </w:tr>
    </w:tbl>
    <w:p w14:paraId="116C6FC8" w14:textId="77777777" w:rsidR="0046010F" w:rsidRPr="0046010F" w:rsidRDefault="0046010F" w:rsidP="0046010F">
      <w:pPr>
        <w:rPr>
          <w:rFonts w:ascii="Arial" w:hAnsi="Arial" w:cs="Arial"/>
          <w:sz w:val="22"/>
          <w:szCs w:val="22"/>
        </w:rPr>
      </w:pPr>
    </w:p>
    <w:p w14:paraId="0808F8FE"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5B44D7A0" w14:textId="77777777" w:rsidR="0046010F" w:rsidRPr="0046010F" w:rsidRDefault="0046010F" w:rsidP="0046010F">
      <w:pPr>
        <w:numPr>
          <w:ilvl w:val="0"/>
          <w:numId w:val="65"/>
        </w:numPr>
        <w:ind w:left="709" w:hanging="709"/>
        <w:jc w:val="left"/>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14:paraId="7B110D8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14:paraId="2349FC20" w14:textId="77777777" w:rsidTr="009B56F7">
        <w:tc>
          <w:tcPr>
            <w:tcW w:w="555" w:type="pct"/>
            <w:tcBorders>
              <w:top w:val="nil"/>
              <w:left w:val="nil"/>
              <w:bottom w:val="nil"/>
              <w:right w:val="single" w:sz="12" w:space="0" w:color="auto"/>
            </w:tcBorders>
            <w:shd w:val="clear" w:color="auto" w:fill="auto"/>
          </w:tcPr>
          <w:p w14:paraId="584116A3" w14:textId="77777777"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14:paraId="540E4B59" w14:textId="77777777"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14:paraId="436D70E5" w14:textId="77777777"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14:paraId="5890D9AE" w14:textId="77777777" w:rsidR="0046010F" w:rsidRPr="0046010F" w:rsidRDefault="0046010F" w:rsidP="0046010F">
            <w:pPr>
              <w:keepNext/>
              <w:ind w:left="993" w:right="82" w:hanging="993"/>
              <w:jc w:val="center"/>
            </w:pPr>
            <w:r w:rsidRPr="0046010F">
              <w:t>Description</w:t>
            </w:r>
          </w:p>
        </w:tc>
        <w:permStart w:id="955989043"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47FBD5E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55989043" w:displacedByCustomXml="prev"/>
      </w:tr>
      <w:tr w:rsidR="0046010F" w:rsidRPr="0046010F" w14:paraId="33197702" w14:textId="77777777" w:rsidTr="009B56F7">
        <w:trPr>
          <w:hidden/>
        </w:trPr>
        <w:tc>
          <w:tcPr>
            <w:tcW w:w="555" w:type="pct"/>
            <w:tcBorders>
              <w:top w:val="nil"/>
              <w:left w:val="nil"/>
              <w:bottom w:val="nil"/>
              <w:right w:val="single" w:sz="12" w:space="0" w:color="auto"/>
            </w:tcBorders>
          </w:tcPr>
          <w:p w14:paraId="685A1F1B" w14:textId="77777777"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14:paraId="64683396" w14:textId="77777777"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14:paraId="0C8FE719" w14:textId="77777777"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14:paraId="07A16940" w14:textId="0F695414"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202218155" w:edGrp="everyone"/>
            <w:r w:rsidR="00BF2988">
              <w:rPr>
                <w:rFonts w:ascii="Arial" w:hAnsi="Arial" w:cs="Arial"/>
                <w:sz w:val="22"/>
              </w:rPr>
              <w:t>C</w:t>
            </w:r>
            <w:permEnd w:id="1202218155"/>
          </w:p>
        </w:tc>
        <w:tc>
          <w:tcPr>
            <w:tcW w:w="242" w:type="pct"/>
            <w:tcBorders>
              <w:top w:val="single" w:sz="12" w:space="0" w:color="auto"/>
              <w:left w:val="single" w:sz="12" w:space="0" w:color="auto"/>
              <w:right w:val="single" w:sz="4" w:space="0" w:color="auto"/>
            </w:tcBorders>
            <w:shd w:val="clear" w:color="auto" w:fill="auto"/>
            <w:vAlign w:val="center"/>
          </w:tcPr>
          <w:p w14:paraId="564F7472" w14:textId="77777777"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14:paraId="41331C18" w14:textId="77777777"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14:paraId="60C9A706" w14:textId="77777777" w:rsidR="0046010F" w:rsidRPr="0046010F" w:rsidRDefault="0046010F" w:rsidP="0046010F">
            <w:pPr>
              <w:ind w:left="993" w:hanging="993"/>
            </w:pPr>
          </w:p>
        </w:tc>
      </w:tr>
      <w:tr w:rsidR="0046010F" w:rsidRPr="0046010F" w14:paraId="55862D20" w14:textId="77777777" w:rsidTr="009B56F7">
        <w:trPr>
          <w:hidden/>
        </w:trPr>
        <w:tc>
          <w:tcPr>
            <w:tcW w:w="555" w:type="pct"/>
            <w:tcBorders>
              <w:top w:val="nil"/>
              <w:left w:val="nil"/>
              <w:bottom w:val="nil"/>
              <w:right w:val="single" w:sz="12" w:space="0" w:color="auto"/>
            </w:tcBorders>
          </w:tcPr>
          <w:p w14:paraId="72F75BCB"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1689734F" w14:textId="77777777"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14:paraId="32195B37" w14:textId="77777777"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14:paraId="11CD2BB1" w14:textId="681F5593"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305731235" w:edGrp="everyone"/>
            <w:r w:rsidR="00BF2988">
              <w:rPr>
                <w:rFonts w:ascii="Arial" w:hAnsi="Arial" w:cs="Arial"/>
                <w:sz w:val="22"/>
              </w:rPr>
              <w:t>B</w:t>
            </w:r>
            <w:permEnd w:id="305731235"/>
          </w:p>
        </w:tc>
        <w:tc>
          <w:tcPr>
            <w:tcW w:w="242" w:type="pct"/>
            <w:tcBorders>
              <w:left w:val="single" w:sz="12" w:space="0" w:color="auto"/>
              <w:right w:val="single" w:sz="4" w:space="0" w:color="auto"/>
            </w:tcBorders>
            <w:shd w:val="clear" w:color="auto" w:fill="auto"/>
            <w:vAlign w:val="center"/>
          </w:tcPr>
          <w:p w14:paraId="0711EF8F" w14:textId="77777777"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14:paraId="561FF4A6" w14:textId="77777777"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14:paraId="22F96AE2" w14:textId="77777777" w:rsidR="0046010F" w:rsidRPr="0046010F" w:rsidRDefault="0046010F" w:rsidP="0046010F">
            <w:pPr>
              <w:ind w:left="993" w:hanging="993"/>
            </w:pPr>
          </w:p>
        </w:tc>
      </w:tr>
      <w:tr w:rsidR="0046010F" w:rsidRPr="0046010F" w14:paraId="06140D91" w14:textId="77777777" w:rsidTr="009B56F7">
        <w:trPr>
          <w:hidden/>
        </w:trPr>
        <w:tc>
          <w:tcPr>
            <w:tcW w:w="555" w:type="pct"/>
            <w:tcBorders>
              <w:top w:val="nil"/>
              <w:left w:val="nil"/>
              <w:bottom w:val="nil"/>
              <w:right w:val="single" w:sz="12" w:space="0" w:color="auto"/>
            </w:tcBorders>
          </w:tcPr>
          <w:p w14:paraId="177E1A57" w14:textId="77777777"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14:paraId="5BC53CCB" w14:textId="77777777"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14:paraId="38BA12A3" w14:textId="77777777"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14:paraId="5569B75A" w14:textId="723AD22B"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697056096" w:edGrp="everyone"/>
            <w:r w:rsidR="00BF2988">
              <w:rPr>
                <w:rFonts w:ascii="Arial" w:hAnsi="Arial" w:cs="Arial"/>
                <w:sz w:val="22"/>
              </w:rPr>
              <w:t>A</w:t>
            </w:r>
            <w:permEnd w:id="1697056096"/>
          </w:p>
        </w:tc>
        <w:tc>
          <w:tcPr>
            <w:tcW w:w="242" w:type="pct"/>
            <w:tcBorders>
              <w:left w:val="single" w:sz="12" w:space="0" w:color="auto"/>
              <w:right w:val="single" w:sz="4" w:space="0" w:color="auto"/>
            </w:tcBorders>
            <w:shd w:val="clear" w:color="auto" w:fill="auto"/>
            <w:vAlign w:val="center"/>
          </w:tcPr>
          <w:p w14:paraId="53ABE41E" w14:textId="77777777"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14:paraId="045B265F" w14:textId="77777777"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14:paraId="37DBCB53" w14:textId="77777777" w:rsidR="0046010F" w:rsidRPr="0046010F" w:rsidRDefault="0046010F" w:rsidP="0046010F">
            <w:pPr>
              <w:ind w:left="993" w:hanging="993"/>
            </w:pPr>
          </w:p>
        </w:tc>
      </w:tr>
    </w:tbl>
    <w:p w14:paraId="4A59220E" w14:textId="77777777" w:rsidR="0046010F" w:rsidRPr="0046010F" w:rsidRDefault="0046010F" w:rsidP="0046010F">
      <w:pPr>
        <w:rPr>
          <w:rFonts w:ascii="Arial" w:hAnsi="Arial" w:cs="Arial"/>
          <w:sz w:val="22"/>
          <w:szCs w:val="22"/>
        </w:rPr>
      </w:pPr>
    </w:p>
    <w:p w14:paraId="587C5DA2" w14:textId="77777777" w:rsidR="0046010F" w:rsidRPr="0046010F" w:rsidRDefault="0046010F" w:rsidP="0046010F">
      <w:pPr>
        <w:jc w:val="left"/>
        <w:rPr>
          <w:rFonts w:ascii="Arial" w:hAnsi="Arial" w:cs="Arial"/>
          <w:sz w:val="22"/>
          <w:szCs w:val="22"/>
        </w:rPr>
      </w:pPr>
    </w:p>
    <w:p w14:paraId="3620F4EE" w14:textId="77777777" w:rsidR="0046010F" w:rsidRPr="0046010F" w:rsidRDefault="0046010F" w:rsidP="0046010F">
      <w:pPr>
        <w:numPr>
          <w:ilvl w:val="0"/>
          <w:numId w:val="65"/>
        </w:numPr>
        <w:ind w:left="709" w:hanging="709"/>
        <w:jc w:val="left"/>
        <w:rPr>
          <w:rFonts w:ascii="Arial" w:hAnsi="Arial"/>
          <w:b/>
        </w:rPr>
      </w:pPr>
      <w:bookmarkStart w:id="44" w:name="_Ref531355427"/>
      <w:r w:rsidRPr="0046010F">
        <w:rPr>
          <w:rFonts w:ascii="Arial" w:hAnsi="Arial"/>
          <w:b/>
        </w:rPr>
        <w:t>Which of these terms relate to a roof truss? Tick your response.</w:t>
      </w:r>
      <w:bookmarkEnd w:id="44"/>
    </w:p>
    <w:p w14:paraId="29612993"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60A2192" w14:textId="77777777" w:rsidTr="009B56F7">
        <w:tc>
          <w:tcPr>
            <w:tcW w:w="610" w:type="pct"/>
            <w:tcBorders>
              <w:top w:val="nil"/>
              <w:left w:val="nil"/>
              <w:bottom w:val="nil"/>
              <w:right w:val="single" w:sz="12" w:space="0" w:color="auto"/>
            </w:tcBorders>
            <w:shd w:val="clear" w:color="auto" w:fill="auto"/>
          </w:tcPr>
          <w:p w14:paraId="0F84C17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2FE1278"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817808E" w14:textId="77777777" w:rsidR="0046010F" w:rsidRPr="0046010F" w:rsidRDefault="0046010F" w:rsidP="0046010F">
            <w:pPr>
              <w:keepNext/>
              <w:ind w:left="993" w:hanging="993"/>
              <w:jc w:val="center"/>
            </w:pPr>
            <w:r w:rsidRPr="0046010F">
              <w:t>Possible Answers</w:t>
            </w:r>
          </w:p>
        </w:tc>
        <w:permStart w:id="1852268649"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8AB7DE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52268649" w:displacedByCustomXml="prev"/>
      </w:tr>
      <w:tr w:rsidR="0046010F" w:rsidRPr="0046010F" w14:paraId="1CF392AE" w14:textId="77777777" w:rsidTr="009B56F7">
        <w:trPr>
          <w:trHeight w:val="425"/>
          <w:hidden/>
        </w:trPr>
        <w:tc>
          <w:tcPr>
            <w:tcW w:w="610" w:type="pct"/>
            <w:tcBorders>
              <w:top w:val="nil"/>
              <w:left w:val="nil"/>
              <w:bottom w:val="nil"/>
              <w:right w:val="single" w:sz="12" w:space="0" w:color="auto"/>
            </w:tcBorders>
          </w:tcPr>
          <w:p w14:paraId="0DB6B449" w14:textId="77777777" w:rsidR="0046010F" w:rsidRPr="0046010F" w:rsidRDefault="0046010F" w:rsidP="0046010F">
            <w:pPr>
              <w:ind w:left="993" w:hanging="993"/>
              <w:jc w:val="center"/>
              <w:rPr>
                <w:vanish/>
              </w:rPr>
            </w:pPr>
          </w:p>
        </w:tc>
        <w:permStart w:id="1196189544"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52F0A9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96189544" w:displacedByCustomXml="prev"/>
        <w:tc>
          <w:tcPr>
            <w:tcW w:w="3514" w:type="pct"/>
            <w:tcBorders>
              <w:top w:val="single" w:sz="12" w:space="0" w:color="auto"/>
              <w:left w:val="single" w:sz="4" w:space="0" w:color="auto"/>
              <w:right w:val="single" w:sz="12" w:space="0" w:color="auto"/>
            </w:tcBorders>
            <w:shd w:val="clear" w:color="auto" w:fill="auto"/>
            <w:vAlign w:val="center"/>
          </w:tcPr>
          <w:p w14:paraId="68B72EC8" w14:textId="77777777"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14:paraId="568A9143" w14:textId="77777777" w:rsidR="0046010F" w:rsidRPr="0046010F" w:rsidRDefault="0046010F" w:rsidP="0046010F">
            <w:pPr>
              <w:ind w:left="993" w:hanging="993"/>
            </w:pPr>
          </w:p>
        </w:tc>
      </w:tr>
      <w:tr w:rsidR="0046010F" w:rsidRPr="0046010F" w14:paraId="0CB85EB9" w14:textId="77777777" w:rsidTr="009B56F7">
        <w:trPr>
          <w:trHeight w:val="425"/>
          <w:hidden/>
        </w:trPr>
        <w:tc>
          <w:tcPr>
            <w:tcW w:w="610" w:type="pct"/>
            <w:tcBorders>
              <w:top w:val="nil"/>
              <w:left w:val="nil"/>
              <w:bottom w:val="nil"/>
              <w:right w:val="single" w:sz="12" w:space="0" w:color="auto"/>
            </w:tcBorders>
          </w:tcPr>
          <w:p w14:paraId="474EE0CC" w14:textId="77777777" w:rsidR="0046010F" w:rsidRPr="0046010F" w:rsidRDefault="0046010F" w:rsidP="0046010F">
            <w:pPr>
              <w:ind w:left="993" w:hanging="993"/>
              <w:jc w:val="center"/>
              <w:rPr>
                <w:vanish/>
              </w:rPr>
            </w:pPr>
          </w:p>
        </w:tc>
        <w:permStart w:id="1622085448"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812C5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22085448" w:displacedByCustomXml="prev"/>
        <w:tc>
          <w:tcPr>
            <w:tcW w:w="3514" w:type="pct"/>
            <w:tcBorders>
              <w:left w:val="single" w:sz="4" w:space="0" w:color="auto"/>
              <w:right w:val="single" w:sz="12" w:space="0" w:color="auto"/>
            </w:tcBorders>
            <w:shd w:val="clear" w:color="auto" w:fill="auto"/>
            <w:vAlign w:val="center"/>
          </w:tcPr>
          <w:p w14:paraId="433B458E" w14:textId="77777777"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14:paraId="53E82AA2" w14:textId="77777777" w:rsidR="0046010F" w:rsidRPr="0046010F" w:rsidRDefault="0046010F" w:rsidP="0046010F">
            <w:pPr>
              <w:ind w:left="993" w:hanging="993"/>
            </w:pPr>
          </w:p>
        </w:tc>
      </w:tr>
      <w:tr w:rsidR="0046010F" w:rsidRPr="0046010F" w14:paraId="14AB74D4" w14:textId="77777777" w:rsidTr="009B56F7">
        <w:trPr>
          <w:trHeight w:val="425"/>
          <w:hidden/>
        </w:trPr>
        <w:tc>
          <w:tcPr>
            <w:tcW w:w="610" w:type="pct"/>
            <w:tcBorders>
              <w:top w:val="nil"/>
              <w:left w:val="nil"/>
              <w:bottom w:val="nil"/>
              <w:right w:val="single" w:sz="12" w:space="0" w:color="auto"/>
            </w:tcBorders>
          </w:tcPr>
          <w:p w14:paraId="181698D4" w14:textId="77777777" w:rsidR="0046010F" w:rsidRPr="0046010F" w:rsidRDefault="0046010F" w:rsidP="0046010F">
            <w:pPr>
              <w:ind w:left="993" w:hanging="993"/>
              <w:jc w:val="center"/>
              <w:rPr>
                <w:vanish/>
              </w:rPr>
            </w:pPr>
          </w:p>
        </w:tc>
        <w:permStart w:id="42615091"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F1CAA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2615091" w:displacedByCustomXml="prev"/>
        <w:tc>
          <w:tcPr>
            <w:tcW w:w="3514" w:type="pct"/>
            <w:tcBorders>
              <w:left w:val="single" w:sz="4" w:space="0" w:color="auto"/>
              <w:right w:val="single" w:sz="12" w:space="0" w:color="auto"/>
            </w:tcBorders>
            <w:shd w:val="clear" w:color="auto" w:fill="auto"/>
            <w:vAlign w:val="center"/>
          </w:tcPr>
          <w:p w14:paraId="17F7D650" w14:textId="77777777"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14:paraId="19E581A6" w14:textId="77777777" w:rsidR="0046010F" w:rsidRPr="0046010F" w:rsidRDefault="0046010F" w:rsidP="0046010F">
            <w:pPr>
              <w:ind w:left="993" w:hanging="993"/>
            </w:pPr>
          </w:p>
        </w:tc>
      </w:tr>
      <w:tr w:rsidR="0046010F" w:rsidRPr="0046010F" w14:paraId="1C6E1ADA" w14:textId="77777777" w:rsidTr="009B56F7">
        <w:trPr>
          <w:trHeight w:val="425"/>
          <w:hidden/>
        </w:trPr>
        <w:tc>
          <w:tcPr>
            <w:tcW w:w="610" w:type="pct"/>
            <w:tcBorders>
              <w:top w:val="nil"/>
              <w:left w:val="nil"/>
              <w:bottom w:val="nil"/>
              <w:right w:val="single" w:sz="12" w:space="0" w:color="auto"/>
            </w:tcBorders>
          </w:tcPr>
          <w:p w14:paraId="10ADB359" w14:textId="77777777" w:rsidR="0046010F" w:rsidRPr="0046010F" w:rsidRDefault="0046010F" w:rsidP="0046010F">
            <w:pPr>
              <w:ind w:left="993" w:hanging="993"/>
              <w:jc w:val="center"/>
              <w:rPr>
                <w:vanish/>
              </w:rPr>
            </w:pPr>
          </w:p>
        </w:tc>
        <w:permStart w:id="838345500"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14:paraId="72C61800" w14:textId="64797BFC" w:rsidR="0046010F" w:rsidRPr="0046010F" w:rsidRDefault="00135C0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8345500" w:displacedByCustomXml="prev"/>
        <w:tc>
          <w:tcPr>
            <w:tcW w:w="3514" w:type="pct"/>
            <w:tcBorders>
              <w:left w:val="single" w:sz="4" w:space="0" w:color="auto"/>
              <w:right w:val="single" w:sz="12" w:space="0" w:color="auto"/>
            </w:tcBorders>
            <w:shd w:val="clear" w:color="auto" w:fill="auto"/>
            <w:vAlign w:val="center"/>
          </w:tcPr>
          <w:p w14:paraId="34939A75" w14:textId="77777777"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14:paraId="1D99480F" w14:textId="77777777" w:rsidR="0046010F" w:rsidRPr="0046010F" w:rsidRDefault="0046010F" w:rsidP="0046010F">
            <w:pPr>
              <w:ind w:left="993" w:hanging="993"/>
            </w:pPr>
          </w:p>
        </w:tc>
      </w:tr>
    </w:tbl>
    <w:p w14:paraId="4708E7E6" w14:textId="77777777" w:rsidR="0046010F" w:rsidRPr="0046010F" w:rsidRDefault="0046010F" w:rsidP="0046010F">
      <w:pPr>
        <w:rPr>
          <w:rFonts w:ascii="Arial" w:hAnsi="Arial" w:cs="Arial"/>
          <w:sz w:val="22"/>
          <w:szCs w:val="22"/>
        </w:rPr>
      </w:pPr>
    </w:p>
    <w:p w14:paraId="3BB54011" w14:textId="77777777" w:rsidR="0046010F" w:rsidRPr="0046010F" w:rsidRDefault="0046010F" w:rsidP="0046010F">
      <w:pPr>
        <w:rPr>
          <w:rFonts w:ascii="Arial" w:hAnsi="Arial" w:cs="Arial"/>
          <w:sz w:val="22"/>
          <w:szCs w:val="22"/>
        </w:rPr>
      </w:pPr>
    </w:p>
    <w:p w14:paraId="33679A07" w14:textId="77777777" w:rsidR="0046010F" w:rsidRPr="0046010F" w:rsidRDefault="0046010F" w:rsidP="0046010F">
      <w:pPr>
        <w:numPr>
          <w:ilvl w:val="0"/>
          <w:numId w:val="65"/>
        </w:numPr>
        <w:ind w:left="709" w:hanging="709"/>
        <w:jc w:val="left"/>
        <w:rPr>
          <w:rFonts w:ascii="Arial" w:hAnsi="Arial"/>
          <w:b/>
          <w:szCs w:val="24"/>
        </w:rPr>
      </w:pPr>
      <w:bookmarkStart w:id="45" w:name="_Ref427229422"/>
      <w:bookmarkStart w:id="46" w:name="_Ref531008635"/>
      <w:r w:rsidRPr="0046010F">
        <w:rPr>
          <w:rFonts w:ascii="Arial" w:eastAsiaTheme="minorEastAsia" w:hAnsi="Arial"/>
          <w:b/>
          <w:kern w:val="24"/>
          <w:szCs w:val="24"/>
        </w:rPr>
        <w:t>What are important considerations when undertaking demolition work?</w:t>
      </w:r>
      <w:bookmarkEnd w:id="45"/>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6"/>
    </w:p>
    <w:p w14:paraId="288CCDD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D09C5AE" w14:textId="77777777" w:rsidTr="009B56F7">
        <w:trPr>
          <w:trHeight w:val="4757"/>
        </w:trPr>
        <w:tc>
          <w:tcPr>
            <w:tcW w:w="1027" w:type="dxa"/>
            <w:tcBorders>
              <w:top w:val="nil"/>
              <w:left w:val="nil"/>
              <w:bottom w:val="nil"/>
              <w:right w:val="single" w:sz="4" w:space="0" w:color="auto"/>
            </w:tcBorders>
          </w:tcPr>
          <w:p w14:paraId="3CC0AB8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C7C65EA" w14:textId="77777777" w:rsidR="0046010F" w:rsidRDefault="00135C03" w:rsidP="0046010F">
            <w:pPr>
              <w:rPr>
                <w:rFonts w:ascii="Arial" w:hAnsi="Arial" w:cs="Arial"/>
                <w:sz w:val="22"/>
                <w:szCs w:val="22"/>
              </w:rPr>
            </w:pPr>
            <w:permStart w:id="1024666784" w:edGrp="everyone"/>
            <w:r>
              <w:rPr>
                <w:rFonts w:ascii="Arial" w:hAnsi="Arial" w:cs="Arial"/>
                <w:sz w:val="22"/>
                <w:szCs w:val="22"/>
              </w:rPr>
              <w:t>Method of demolition, extent of hoardings, protection of existing buildings, disconnection notices for utilities, sequence of operations, details of hazardous materials, notification to relevant authorities, onsite amenities, dust, noise and vibration control measures, vermin control, traffic control, truck wash bay and environmental consideration.</w:t>
            </w:r>
          </w:p>
          <w:p w14:paraId="56BFCA02" w14:textId="77777777" w:rsidR="0046010F" w:rsidRDefault="0046010F" w:rsidP="0046010F">
            <w:pPr>
              <w:rPr>
                <w:rFonts w:ascii="Arial" w:hAnsi="Arial" w:cs="Arial"/>
                <w:sz w:val="22"/>
                <w:szCs w:val="22"/>
              </w:rPr>
            </w:pPr>
          </w:p>
          <w:p w14:paraId="7E97DEE8" w14:textId="77777777" w:rsidR="0046010F" w:rsidRDefault="00AA58BD" w:rsidP="0046010F">
            <w:pPr>
              <w:rPr>
                <w:rFonts w:ascii="Arial" w:hAnsi="Arial" w:cs="Arial"/>
                <w:sz w:val="22"/>
                <w:szCs w:val="22"/>
              </w:rPr>
            </w:pPr>
            <w:r>
              <w:rPr>
                <w:rFonts w:ascii="Arial" w:hAnsi="Arial" w:cs="Arial"/>
                <w:sz w:val="22"/>
                <w:szCs w:val="22"/>
              </w:rPr>
              <w:t>Demolition work must be carried out in accordance with laws, Australian standards and planning requirements with appropriate licenses and permit in place.</w:t>
            </w:r>
          </w:p>
          <w:p w14:paraId="7128CDEF" w14:textId="77777777" w:rsidR="0046010F" w:rsidRDefault="0046010F" w:rsidP="0046010F">
            <w:pPr>
              <w:rPr>
                <w:rFonts w:ascii="Arial" w:hAnsi="Arial" w:cs="Arial"/>
                <w:sz w:val="22"/>
                <w:szCs w:val="22"/>
              </w:rPr>
            </w:pPr>
          </w:p>
          <w:p w14:paraId="4680793C" w14:textId="2BEF2DEC" w:rsidR="0046010F" w:rsidRPr="0046010F" w:rsidRDefault="00AA58BD" w:rsidP="0046010F">
            <w:pPr>
              <w:rPr>
                <w:rFonts w:ascii="Arial" w:hAnsi="Arial" w:cs="Arial"/>
                <w:sz w:val="22"/>
                <w:szCs w:val="22"/>
              </w:rPr>
            </w:pPr>
            <w:r>
              <w:rPr>
                <w:rFonts w:ascii="Arial" w:hAnsi="Arial" w:cs="Arial"/>
                <w:sz w:val="22"/>
                <w:szCs w:val="22"/>
              </w:rPr>
              <w:t>Demolition is to be carried out in accordance with Work Health and Safety Regulation 2011 (QLD), Demolition Code of Practice 2013 (QLD), and AS 2601 The demolition of Structures.</w:t>
            </w:r>
            <w:permEnd w:id="1024666784"/>
          </w:p>
        </w:tc>
        <w:permStart w:id="1373399318"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9B7D8E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3399318" w:displacedByCustomXml="prev"/>
      </w:tr>
    </w:tbl>
    <w:p w14:paraId="6AF165EC" w14:textId="77777777" w:rsidR="0046010F" w:rsidRPr="0046010F" w:rsidRDefault="0046010F" w:rsidP="0046010F">
      <w:pPr>
        <w:jc w:val="left"/>
        <w:rPr>
          <w:rFonts w:ascii="Arial" w:hAnsi="Arial" w:cs="Arial"/>
          <w:sz w:val="22"/>
          <w:szCs w:val="22"/>
        </w:rPr>
      </w:pPr>
    </w:p>
    <w:p w14:paraId="49DFF40A" w14:textId="77777777" w:rsidR="0046010F" w:rsidRPr="0046010F" w:rsidRDefault="0046010F" w:rsidP="0046010F">
      <w:pPr>
        <w:numPr>
          <w:ilvl w:val="0"/>
          <w:numId w:val="65"/>
        </w:numPr>
        <w:ind w:left="709" w:hanging="709"/>
        <w:jc w:val="left"/>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14:paraId="2FA1ED4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5B47020" w14:textId="77777777" w:rsidTr="009B56F7">
        <w:tc>
          <w:tcPr>
            <w:tcW w:w="610" w:type="pct"/>
            <w:tcBorders>
              <w:top w:val="nil"/>
              <w:left w:val="nil"/>
              <w:bottom w:val="nil"/>
              <w:right w:val="single" w:sz="12" w:space="0" w:color="auto"/>
            </w:tcBorders>
            <w:shd w:val="clear" w:color="auto" w:fill="auto"/>
          </w:tcPr>
          <w:p w14:paraId="7218F88F"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3048D7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0B50B3E" w14:textId="77777777" w:rsidR="0046010F" w:rsidRPr="0046010F" w:rsidRDefault="0046010F" w:rsidP="0046010F">
            <w:pPr>
              <w:keepNext/>
              <w:ind w:left="993" w:hanging="993"/>
              <w:jc w:val="center"/>
            </w:pPr>
            <w:r w:rsidRPr="0046010F">
              <w:t>Possible Answers</w:t>
            </w:r>
          </w:p>
        </w:tc>
        <w:permStart w:id="117531791"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C7D15A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7531791" w:displacedByCustomXml="prev"/>
      </w:tr>
      <w:tr w:rsidR="0046010F" w:rsidRPr="0046010F" w14:paraId="6042B00F" w14:textId="77777777" w:rsidTr="009B56F7">
        <w:trPr>
          <w:trHeight w:val="425"/>
          <w:hidden/>
        </w:trPr>
        <w:tc>
          <w:tcPr>
            <w:tcW w:w="610" w:type="pct"/>
            <w:tcBorders>
              <w:top w:val="nil"/>
              <w:left w:val="nil"/>
              <w:bottom w:val="nil"/>
              <w:right w:val="single" w:sz="12" w:space="0" w:color="auto"/>
            </w:tcBorders>
          </w:tcPr>
          <w:p w14:paraId="363E47E7" w14:textId="77777777" w:rsidR="0046010F" w:rsidRPr="0046010F" w:rsidRDefault="0046010F" w:rsidP="0046010F">
            <w:pPr>
              <w:ind w:left="993" w:hanging="993"/>
              <w:jc w:val="center"/>
              <w:rPr>
                <w:vanish/>
              </w:rPr>
            </w:pPr>
          </w:p>
        </w:tc>
        <w:permStart w:id="582843504"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0E593F50" w14:textId="28303FC5" w:rsidR="0046010F" w:rsidRPr="0046010F" w:rsidRDefault="00E84E4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8284350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10DEA41A" w14:textId="77777777"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14:paraId="484A2A39" w14:textId="77777777" w:rsidR="0046010F" w:rsidRPr="0046010F" w:rsidRDefault="0046010F" w:rsidP="0046010F">
            <w:pPr>
              <w:ind w:left="993" w:hanging="993"/>
            </w:pPr>
          </w:p>
        </w:tc>
      </w:tr>
      <w:tr w:rsidR="0046010F" w:rsidRPr="0046010F" w14:paraId="174225BC" w14:textId="77777777" w:rsidTr="009B56F7">
        <w:trPr>
          <w:trHeight w:val="425"/>
          <w:hidden/>
        </w:trPr>
        <w:tc>
          <w:tcPr>
            <w:tcW w:w="610" w:type="pct"/>
            <w:tcBorders>
              <w:top w:val="nil"/>
              <w:left w:val="nil"/>
              <w:bottom w:val="nil"/>
              <w:right w:val="single" w:sz="12" w:space="0" w:color="auto"/>
            </w:tcBorders>
          </w:tcPr>
          <w:p w14:paraId="79692A1B" w14:textId="77777777" w:rsidR="0046010F" w:rsidRPr="0046010F" w:rsidRDefault="0046010F" w:rsidP="0046010F">
            <w:pPr>
              <w:ind w:left="993" w:hanging="993"/>
              <w:jc w:val="center"/>
              <w:rPr>
                <w:vanish/>
              </w:rPr>
            </w:pPr>
          </w:p>
        </w:tc>
        <w:permStart w:id="1745908365"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528134E9" w14:textId="1D4CDC98" w:rsidR="0046010F" w:rsidRPr="0046010F" w:rsidRDefault="00B15F8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590836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1D7A616" w14:textId="77777777"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14:paraId="090B72DC" w14:textId="77777777" w:rsidR="0046010F" w:rsidRPr="0046010F" w:rsidRDefault="0046010F" w:rsidP="0046010F">
            <w:pPr>
              <w:ind w:left="993" w:hanging="993"/>
            </w:pPr>
          </w:p>
        </w:tc>
      </w:tr>
      <w:tr w:rsidR="0046010F" w:rsidRPr="0046010F" w14:paraId="05A9A60B" w14:textId="77777777" w:rsidTr="009B56F7">
        <w:trPr>
          <w:trHeight w:val="425"/>
          <w:hidden/>
        </w:trPr>
        <w:tc>
          <w:tcPr>
            <w:tcW w:w="610" w:type="pct"/>
            <w:tcBorders>
              <w:top w:val="nil"/>
              <w:left w:val="nil"/>
              <w:bottom w:val="nil"/>
              <w:right w:val="single" w:sz="12" w:space="0" w:color="auto"/>
            </w:tcBorders>
          </w:tcPr>
          <w:p w14:paraId="5FAE5F88" w14:textId="77777777" w:rsidR="0046010F" w:rsidRPr="0046010F" w:rsidRDefault="0046010F" w:rsidP="0046010F">
            <w:pPr>
              <w:ind w:left="993" w:hanging="993"/>
              <w:jc w:val="center"/>
              <w:rPr>
                <w:vanish/>
              </w:rPr>
            </w:pPr>
          </w:p>
        </w:tc>
        <w:permStart w:id="1089495307"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F93D420" w14:textId="189993EE" w:rsidR="0046010F" w:rsidRPr="0046010F" w:rsidRDefault="00E84E4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949530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253DA2CC" w14:textId="77777777"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14:paraId="489B376A" w14:textId="77777777" w:rsidR="0046010F" w:rsidRPr="0046010F" w:rsidRDefault="0046010F" w:rsidP="0046010F">
            <w:pPr>
              <w:ind w:left="993" w:hanging="993"/>
            </w:pPr>
          </w:p>
        </w:tc>
      </w:tr>
      <w:tr w:rsidR="0046010F" w:rsidRPr="0046010F" w14:paraId="2157AF03" w14:textId="77777777" w:rsidTr="009B56F7">
        <w:trPr>
          <w:trHeight w:val="425"/>
          <w:hidden/>
        </w:trPr>
        <w:tc>
          <w:tcPr>
            <w:tcW w:w="610" w:type="pct"/>
            <w:tcBorders>
              <w:top w:val="nil"/>
              <w:left w:val="nil"/>
              <w:bottom w:val="nil"/>
              <w:right w:val="single" w:sz="12" w:space="0" w:color="auto"/>
            </w:tcBorders>
          </w:tcPr>
          <w:p w14:paraId="5853A0E1" w14:textId="77777777" w:rsidR="0046010F" w:rsidRPr="0046010F" w:rsidRDefault="0046010F" w:rsidP="0046010F">
            <w:pPr>
              <w:ind w:left="993" w:hanging="993"/>
              <w:jc w:val="center"/>
              <w:rPr>
                <w:vanish/>
              </w:rPr>
            </w:pPr>
          </w:p>
        </w:tc>
        <w:permStart w:id="942099341"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1B4FAA03" w14:textId="39ACDB3C" w:rsidR="0046010F" w:rsidRPr="0046010F" w:rsidRDefault="00B15F8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42099341" w:displacedByCustomXml="prev"/>
        <w:tc>
          <w:tcPr>
            <w:tcW w:w="3514" w:type="pct"/>
            <w:tcBorders>
              <w:top w:val="single" w:sz="8" w:space="0" w:color="auto"/>
              <w:left w:val="single" w:sz="4" w:space="0" w:color="auto"/>
              <w:right w:val="single" w:sz="12" w:space="0" w:color="auto"/>
            </w:tcBorders>
            <w:shd w:val="clear" w:color="auto" w:fill="auto"/>
            <w:vAlign w:val="center"/>
          </w:tcPr>
          <w:p w14:paraId="5A39F980" w14:textId="77777777"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14:paraId="7D25771E" w14:textId="77777777" w:rsidR="0046010F" w:rsidRPr="0046010F" w:rsidRDefault="0046010F" w:rsidP="0046010F">
            <w:pPr>
              <w:ind w:left="993" w:hanging="993"/>
            </w:pPr>
          </w:p>
        </w:tc>
      </w:tr>
      <w:tr w:rsidR="0046010F" w:rsidRPr="0046010F" w14:paraId="6B6C804A" w14:textId="77777777" w:rsidTr="009B56F7">
        <w:trPr>
          <w:trHeight w:val="425"/>
          <w:hidden/>
        </w:trPr>
        <w:tc>
          <w:tcPr>
            <w:tcW w:w="610" w:type="pct"/>
            <w:tcBorders>
              <w:top w:val="nil"/>
              <w:left w:val="nil"/>
              <w:bottom w:val="nil"/>
              <w:right w:val="single" w:sz="12" w:space="0" w:color="auto"/>
            </w:tcBorders>
          </w:tcPr>
          <w:p w14:paraId="3BE1DC55" w14:textId="77777777" w:rsidR="0046010F" w:rsidRPr="0046010F" w:rsidRDefault="0046010F" w:rsidP="0046010F">
            <w:pPr>
              <w:ind w:left="993" w:hanging="993"/>
              <w:jc w:val="center"/>
              <w:rPr>
                <w:vanish/>
              </w:rPr>
            </w:pPr>
          </w:p>
        </w:tc>
        <w:permStart w:id="1984789992"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2CE855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4789992" w:displacedByCustomXml="prev"/>
        <w:tc>
          <w:tcPr>
            <w:tcW w:w="3514" w:type="pct"/>
            <w:tcBorders>
              <w:left w:val="single" w:sz="4" w:space="0" w:color="auto"/>
              <w:right w:val="single" w:sz="12" w:space="0" w:color="auto"/>
            </w:tcBorders>
            <w:shd w:val="clear" w:color="auto" w:fill="auto"/>
            <w:vAlign w:val="center"/>
          </w:tcPr>
          <w:p w14:paraId="27DE39FE" w14:textId="77777777"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14:paraId="13638185" w14:textId="77777777" w:rsidR="0046010F" w:rsidRPr="0046010F" w:rsidRDefault="0046010F" w:rsidP="0046010F">
            <w:pPr>
              <w:ind w:left="993" w:hanging="993"/>
            </w:pPr>
          </w:p>
        </w:tc>
      </w:tr>
      <w:tr w:rsidR="0046010F" w:rsidRPr="0046010F" w14:paraId="65800549" w14:textId="77777777" w:rsidTr="009B56F7">
        <w:trPr>
          <w:trHeight w:val="425"/>
          <w:hidden/>
        </w:trPr>
        <w:tc>
          <w:tcPr>
            <w:tcW w:w="610" w:type="pct"/>
            <w:tcBorders>
              <w:top w:val="nil"/>
              <w:left w:val="nil"/>
              <w:bottom w:val="nil"/>
              <w:right w:val="single" w:sz="12" w:space="0" w:color="auto"/>
            </w:tcBorders>
          </w:tcPr>
          <w:p w14:paraId="3C8280D5" w14:textId="77777777" w:rsidR="0046010F" w:rsidRPr="0046010F" w:rsidRDefault="0046010F" w:rsidP="0046010F">
            <w:pPr>
              <w:ind w:left="993" w:hanging="993"/>
              <w:jc w:val="center"/>
              <w:rPr>
                <w:vanish/>
              </w:rPr>
            </w:pPr>
          </w:p>
        </w:tc>
        <w:permStart w:id="227758635"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5953F39" w14:textId="7D4E87F8" w:rsidR="0046010F" w:rsidRPr="0046010F" w:rsidRDefault="00B15F8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7758635" w:displacedByCustomXml="prev"/>
        <w:tc>
          <w:tcPr>
            <w:tcW w:w="3514" w:type="pct"/>
            <w:tcBorders>
              <w:left w:val="single" w:sz="4" w:space="0" w:color="auto"/>
              <w:right w:val="single" w:sz="12" w:space="0" w:color="auto"/>
            </w:tcBorders>
            <w:shd w:val="clear" w:color="auto" w:fill="auto"/>
            <w:vAlign w:val="center"/>
          </w:tcPr>
          <w:p w14:paraId="79A7515C" w14:textId="77777777"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14:paraId="22E926BE" w14:textId="77777777" w:rsidR="0046010F" w:rsidRPr="0046010F" w:rsidRDefault="0046010F" w:rsidP="0046010F">
            <w:pPr>
              <w:ind w:left="993" w:hanging="993"/>
            </w:pPr>
          </w:p>
        </w:tc>
      </w:tr>
      <w:tr w:rsidR="0046010F" w:rsidRPr="0046010F" w14:paraId="3B9BC9CB" w14:textId="77777777" w:rsidTr="009B56F7">
        <w:trPr>
          <w:trHeight w:val="425"/>
          <w:hidden/>
        </w:trPr>
        <w:tc>
          <w:tcPr>
            <w:tcW w:w="610" w:type="pct"/>
            <w:tcBorders>
              <w:top w:val="nil"/>
              <w:left w:val="nil"/>
              <w:bottom w:val="nil"/>
              <w:right w:val="single" w:sz="12" w:space="0" w:color="auto"/>
            </w:tcBorders>
          </w:tcPr>
          <w:p w14:paraId="7B57BF8C" w14:textId="77777777" w:rsidR="0046010F" w:rsidRPr="0046010F" w:rsidRDefault="0046010F" w:rsidP="0046010F">
            <w:pPr>
              <w:ind w:left="993" w:hanging="993"/>
              <w:jc w:val="center"/>
              <w:rPr>
                <w:vanish/>
              </w:rPr>
            </w:pPr>
          </w:p>
        </w:tc>
        <w:permStart w:id="77289187"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05C4BA0" w14:textId="200F28E8" w:rsidR="0046010F" w:rsidRPr="0046010F" w:rsidRDefault="00E84E4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289187" w:displacedByCustomXml="prev"/>
        <w:tc>
          <w:tcPr>
            <w:tcW w:w="3514" w:type="pct"/>
            <w:tcBorders>
              <w:left w:val="single" w:sz="4" w:space="0" w:color="auto"/>
              <w:right w:val="single" w:sz="12" w:space="0" w:color="auto"/>
            </w:tcBorders>
            <w:shd w:val="clear" w:color="auto" w:fill="auto"/>
            <w:vAlign w:val="center"/>
          </w:tcPr>
          <w:p w14:paraId="1FCE3D60" w14:textId="77777777"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14:paraId="46155647" w14:textId="77777777" w:rsidR="0046010F" w:rsidRPr="0046010F" w:rsidRDefault="0046010F" w:rsidP="0046010F">
            <w:pPr>
              <w:ind w:left="993" w:hanging="993"/>
            </w:pPr>
          </w:p>
        </w:tc>
      </w:tr>
      <w:tr w:rsidR="0046010F" w:rsidRPr="0046010F" w14:paraId="07EF074D" w14:textId="77777777" w:rsidTr="009B56F7">
        <w:trPr>
          <w:trHeight w:val="425"/>
          <w:hidden/>
        </w:trPr>
        <w:tc>
          <w:tcPr>
            <w:tcW w:w="610" w:type="pct"/>
            <w:tcBorders>
              <w:top w:val="nil"/>
              <w:left w:val="nil"/>
              <w:bottom w:val="nil"/>
              <w:right w:val="single" w:sz="12" w:space="0" w:color="auto"/>
            </w:tcBorders>
          </w:tcPr>
          <w:p w14:paraId="62994F14" w14:textId="77777777" w:rsidR="0046010F" w:rsidRPr="0046010F" w:rsidRDefault="0046010F" w:rsidP="0046010F">
            <w:pPr>
              <w:ind w:left="993" w:hanging="993"/>
              <w:jc w:val="center"/>
              <w:rPr>
                <w:vanish/>
              </w:rPr>
            </w:pPr>
          </w:p>
        </w:tc>
        <w:permStart w:id="1583559171"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E7BA668" w14:textId="7531EF24" w:rsidR="0046010F" w:rsidRPr="0046010F" w:rsidRDefault="00E84E4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83559171" w:displacedByCustomXml="prev"/>
        <w:tc>
          <w:tcPr>
            <w:tcW w:w="3514" w:type="pct"/>
            <w:tcBorders>
              <w:left w:val="single" w:sz="4" w:space="0" w:color="auto"/>
              <w:right w:val="single" w:sz="12" w:space="0" w:color="auto"/>
            </w:tcBorders>
            <w:shd w:val="clear" w:color="auto" w:fill="auto"/>
            <w:vAlign w:val="center"/>
          </w:tcPr>
          <w:p w14:paraId="58ABAC16" w14:textId="77777777"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14:paraId="4CF5ACB2" w14:textId="77777777" w:rsidR="0046010F" w:rsidRPr="0046010F" w:rsidRDefault="0046010F" w:rsidP="0046010F">
            <w:pPr>
              <w:ind w:left="993" w:hanging="993"/>
            </w:pPr>
          </w:p>
        </w:tc>
      </w:tr>
      <w:tr w:rsidR="0046010F" w:rsidRPr="0046010F" w14:paraId="38000634" w14:textId="77777777" w:rsidTr="009B56F7">
        <w:trPr>
          <w:trHeight w:val="425"/>
          <w:hidden/>
        </w:trPr>
        <w:tc>
          <w:tcPr>
            <w:tcW w:w="610" w:type="pct"/>
            <w:tcBorders>
              <w:top w:val="nil"/>
              <w:left w:val="nil"/>
              <w:bottom w:val="nil"/>
              <w:right w:val="single" w:sz="12" w:space="0" w:color="auto"/>
            </w:tcBorders>
          </w:tcPr>
          <w:p w14:paraId="77F7D841" w14:textId="77777777" w:rsidR="0046010F" w:rsidRPr="0046010F" w:rsidRDefault="0046010F" w:rsidP="0046010F">
            <w:pPr>
              <w:ind w:left="993" w:hanging="993"/>
              <w:jc w:val="center"/>
              <w:rPr>
                <w:vanish/>
              </w:rPr>
            </w:pPr>
          </w:p>
        </w:tc>
        <w:permStart w:id="2135439650"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A303A29"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35439650" w:displacedByCustomXml="prev"/>
        <w:tc>
          <w:tcPr>
            <w:tcW w:w="3514" w:type="pct"/>
            <w:tcBorders>
              <w:left w:val="single" w:sz="4" w:space="0" w:color="auto"/>
              <w:right w:val="single" w:sz="12" w:space="0" w:color="auto"/>
            </w:tcBorders>
            <w:shd w:val="clear" w:color="auto" w:fill="auto"/>
            <w:vAlign w:val="center"/>
          </w:tcPr>
          <w:p w14:paraId="27341D2C" w14:textId="77777777"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14:paraId="154FF894" w14:textId="77777777" w:rsidR="0046010F" w:rsidRPr="0046010F" w:rsidRDefault="0046010F" w:rsidP="0046010F">
            <w:pPr>
              <w:ind w:left="993" w:hanging="993"/>
            </w:pPr>
          </w:p>
        </w:tc>
      </w:tr>
      <w:tr w:rsidR="0046010F" w:rsidRPr="0046010F" w14:paraId="202E25F2" w14:textId="77777777" w:rsidTr="009B56F7">
        <w:trPr>
          <w:trHeight w:val="425"/>
          <w:hidden/>
        </w:trPr>
        <w:tc>
          <w:tcPr>
            <w:tcW w:w="610" w:type="pct"/>
            <w:tcBorders>
              <w:top w:val="nil"/>
              <w:left w:val="nil"/>
              <w:bottom w:val="nil"/>
              <w:right w:val="single" w:sz="12" w:space="0" w:color="auto"/>
            </w:tcBorders>
          </w:tcPr>
          <w:p w14:paraId="73FADAD2" w14:textId="77777777" w:rsidR="0046010F" w:rsidRPr="0046010F" w:rsidRDefault="0046010F" w:rsidP="0046010F">
            <w:pPr>
              <w:ind w:left="993" w:hanging="993"/>
              <w:jc w:val="center"/>
              <w:rPr>
                <w:vanish/>
              </w:rPr>
            </w:pPr>
          </w:p>
        </w:tc>
        <w:permStart w:id="23427196"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9A993A3" w14:textId="57A28C40" w:rsidR="0046010F" w:rsidRPr="0046010F" w:rsidRDefault="00B15F8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427196" w:displacedByCustomXml="prev"/>
        <w:tc>
          <w:tcPr>
            <w:tcW w:w="3514" w:type="pct"/>
            <w:tcBorders>
              <w:left w:val="single" w:sz="4" w:space="0" w:color="auto"/>
              <w:right w:val="single" w:sz="12" w:space="0" w:color="auto"/>
            </w:tcBorders>
            <w:shd w:val="clear" w:color="auto" w:fill="auto"/>
            <w:vAlign w:val="center"/>
          </w:tcPr>
          <w:p w14:paraId="7991BD09" w14:textId="77777777"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14:paraId="670E06F7" w14:textId="77777777" w:rsidR="0046010F" w:rsidRPr="0046010F" w:rsidRDefault="0046010F" w:rsidP="0046010F">
            <w:pPr>
              <w:ind w:left="993" w:hanging="993"/>
            </w:pPr>
          </w:p>
        </w:tc>
      </w:tr>
      <w:tr w:rsidR="0046010F" w:rsidRPr="0046010F" w14:paraId="7453E23C" w14:textId="77777777" w:rsidTr="009B56F7">
        <w:trPr>
          <w:trHeight w:val="425"/>
          <w:hidden/>
        </w:trPr>
        <w:tc>
          <w:tcPr>
            <w:tcW w:w="610" w:type="pct"/>
            <w:tcBorders>
              <w:top w:val="nil"/>
              <w:left w:val="nil"/>
              <w:bottom w:val="nil"/>
              <w:right w:val="single" w:sz="12" w:space="0" w:color="auto"/>
            </w:tcBorders>
          </w:tcPr>
          <w:p w14:paraId="25728431" w14:textId="77777777" w:rsidR="0046010F" w:rsidRPr="0046010F" w:rsidRDefault="0046010F" w:rsidP="0046010F">
            <w:pPr>
              <w:ind w:left="993" w:hanging="993"/>
              <w:jc w:val="center"/>
              <w:rPr>
                <w:vanish/>
              </w:rPr>
            </w:pPr>
          </w:p>
        </w:tc>
        <w:permStart w:id="853760423"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5460605" w14:textId="12E7CDF7" w:rsidR="0046010F" w:rsidRPr="0046010F" w:rsidRDefault="00B15F8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53760423" w:displacedByCustomXml="prev"/>
        <w:tc>
          <w:tcPr>
            <w:tcW w:w="3514" w:type="pct"/>
            <w:tcBorders>
              <w:left w:val="single" w:sz="4" w:space="0" w:color="auto"/>
              <w:right w:val="single" w:sz="12" w:space="0" w:color="auto"/>
            </w:tcBorders>
            <w:shd w:val="clear" w:color="auto" w:fill="auto"/>
            <w:vAlign w:val="center"/>
          </w:tcPr>
          <w:p w14:paraId="5A61CCD3" w14:textId="77777777"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14:paraId="74FBA0C7" w14:textId="77777777" w:rsidR="0046010F" w:rsidRPr="0046010F" w:rsidRDefault="0046010F" w:rsidP="0046010F">
            <w:pPr>
              <w:ind w:left="993" w:hanging="993"/>
            </w:pPr>
          </w:p>
        </w:tc>
      </w:tr>
      <w:tr w:rsidR="0046010F" w:rsidRPr="0046010F" w14:paraId="785A00D2" w14:textId="77777777" w:rsidTr="009B56F7">
        <w:trPr>
          <w:trHeight w:val="425"/>
          <w:hidden/>
        </w:trPr>
        <w:tc>
          <w:tcPr>
            <w:tcW w:w="610" w:type="pct"/>
            <w:tcBorders>
              <w:top w:val="nil"/>
              <w:left w:val="nil"/>
              <w:bottom w:val="nil"/>
              <w:right w:val="single" w:sz="12" w:space="0" w:color="auto"/>
            </w:tcBorders>
          </w:tcPr>
          <w:p w14:paraId="511B0005" w14:textId="77777777" w:rsidR="0046010F" w:rsidRPr="0046010F" w:rsidRDefault="0046010F" w:rsidP="0046010F">
            <w:pPr>
              <w:ind w:left="993" w:hanging="993"/>
              <w:jc w:val="center"/>
              <w:rPr>
                <w:vanish/>
              </w:rPr>
            </w:pPr>
          </w:p>
        </w:tc>
        <w:permStart w:id="211770977"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DCB32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770977" w:displacedByCustomXml="prev"/>
        <w:tc>
          <w:tcPr>
            <w:tcW w:w="3514" w:type="pct"/>
            <w:tcBorders>
              <w:left w:val="single" w:sz="4" w:space="0" w:color="auto"/>
              <w:right w:val="single" w:sz="12" w:space="0" w:color="auto"/>
            </w:tcBorders>
            <w:shd w:val="clear" w:color="auto" w:fill="auto"/>
            <w:vAlign w:val="center"/>
          </w:tcPr>
          <w:p w14:paraId="14D0E7BC" w14:textId="77777777"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14:paraId="2D56DC9B" w14:textId="77777777" w:rsidR="0046010F" w:rsidRPr="0046010F" w:rsidRDefault="0046010F" w:rsidP="0046010F">
            <w:pPr>
              <w:ind w:left="993" w:hanging="993"/>
            </w:pPr>
          </w:p>
        </w:tc>
      </w:tr>
      <w:tr w:rsidR="0046010F" w:rsidRPr="0046010F" w14:paraId="2F82B60B" w14:textId="77777777" w:rsidTr="009B56F7">
        <w:trPr>
          <w:trHeight w:val="425"/>
          <w:hidden/>
        </w:trPr>
        <w:tc>
          <w:tcPr>
            <w:tcW w:w="610" w:type="pct"/>
            <w:tcBorders>
              <w:top w:val="nil"/>
              <w:left w:val="nil"/>
              <w:bottom w:val="nil"/>
              <w:right w:val="single" w:sz="12" w:space="0" w:color="auto"/>
            </w:tcBorders>
          </w:tcPr>
          <w:p w14:paraId="2FDE6250" w14:textId="77777777" w:rsidR="0046010F" w:rsidRPr="0046010F" w:rsidRDefault="0046010F" w:rsidP="0046010F">
            <w:pPr>
              <w:ind w:left="993" w:hanging="993"/>
              <w:jc w:val="center"/>
              <w:rPr>
                <w:vanish/>
              </w:rPr>
            </w:pPr>
          </w:p>
        </w:tc>
        <w:permStart w:id="1210980551"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16E71CE"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10980551" w:displacedByCustomXml="prev"/>
        <w:tc>
          <w:tcPr>
            <w:tcW w:w="3514" w:type="pct"/>
            <w:tcBorders>
              <w:left w:val="single" w:sz="4" w:space="0" w:color="auto"/>
              <w:right w:val="single" w:sz="12" w:space="0" w:color="auto"/>
            </w:tcBorders>
            <w:shd w:val="clear" w:color="auto" w:fill="auto"/>
            <w:vAlign w:val="center"/>
          </w:tcPr>
          <w:p w14:paraId="05109E0B" w14:textId="77777777"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14:paraId="698BB3EF" w14:textId="77777777" w:rsidR="0046010F" w:rsidRPr="0046010F" w:rsidRDefault="0046010F" w:rsidP="0046010F">
            <w:pPr>
              <w:ind w:left="993" w:hanging="993"/>
            </w:pPr>
          </w:p>
        </w:tc>
      </w:tr>
      <w:tr w:rsidR="0046010F" w:rsidRPr="0046010F" w14:paraId="68497089" w14:textId="77777777" w:rsidTr="009B56F7">
        <w:trPr>
          <w:trHeight w:val="425"/>
          <w:hidden/>
        </w:trPr>
        <w:tc>
          <w:tcPr>
            <w:tcW w:w="610" w:type="pct"/>
            <w:tcBorders>
              <w:top w:val="nil"/>
              <w:left w:val="nil"/>
              <w:bottom w:val="nil"/>
              <w:right w:val="single" w:sz="12" w:space="0" w:color="auto"/>
            </w:tcBorders>
          </w:tcPr>
          <w:p w14:paraId="448E92E5" w14:textId="77777777" w:rsidR="0046010F" w:rsidRPr="0046010F" w:rsidRDefault="0046010F" w:rsidP="0046010F">
            <w:pPr>
              <w:ind w:left="993" w:hanging="993"/>
              <w:jc w:val="center"/>
              <w:rPr>
                <w:vanish/>
              </w:rPr>
            </w:pPr>
          </w:p>
        </w:tc>
        <w:permStart w:id="2021665240"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CA63F4C" w14:textId="6B2E8F03" w:rsidR="0046010F" w:rsidRPr="0046010F" w:rsidRDefault="00E84E4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1665240" w:displacedByCustomXml="prev"/>
        <w:tc>
          <w:tcPr>
            <w:tcW w:w="3514" w:type="pct"/>
            <w:tcBorders>
              <w:left w:val="single" w:sz="4" w:space="0" w:color="auto"/>
              <w:right w:val="single" w:sz="12" w:space="0" w:color="auto"/>
            </w:tcBorders>
            <w:shd w:val="clear" w:color="auto" w:fill="auto"/>
            <w:vAlign w:val="center"/>
          </w:tcPr>
          <w:p w14:paraId="00D713DD" w14:textId="77777777"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14:paraId="5621C32D" w14:textId="77777777" w:rsidR="0046010F" w:rsidRPr="0046010F" w:rsidRDefault="0046010F" w:rsidP="0046010F">
            <w:pPr>
              <w:ind w:left="993" w:hanging="993"/>
            </w:pPr>
          </w:p>
        </w:tc>
      </w:tr>
    </w:tbl>
    <w:p w14:paraId="646F1F3E" w14:textId="77777777" w:rsidR="0046010F" w:rsidRPr="0046010F" w:rsidRDefault="0046010F" w:rsidP="0046010F">
      <w:pPr>
        <w:rPr>
          <w:rFonts w:ascii="Arial" w:hAnsi="Arial" w:cs="Arial"/>
          <w:sz w:val="22"/>
          <w:szCs w:val="22"/>
        </w:rPr>
      </w:pPr>
    </w:p>
    <w:p w14:paraId="160E87CF" w14:textId="77777777" w:rsidR="0046010F" w:rsidRPr="0046010F" w:rsidRDefault="0046010F" w:rsidP="0046010F">
      <w:pPr>
        <w:rPr>
          <w:rFonts w:ascii="Arial" w:hAnsi="Arial" w:cs="Arial"/>
          <w:sz w:val="22"/>
          <w:szCs w:val="22"/>
        </w:rPr>
      </w:pPr>
    </w:p>
    <w:p w14:paraId="467CD475" w14:textId="77777777" w:rsidR="0046010F" w:rsidRPr="0046010F" w:rsidRDefault="0046010F" w:rsidP="0046010F">
      <w:pPr>
        <w:numPr>
          <w:ilvl w:val="0"/>
          <w:numId w:val="65"/>
        </w:numPr>
        <w:ind w:left="709" w:hanging="709"/>
        <w:jc w:val="left"/>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14:paraId="3DEF788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4A0B349" w14:textId="77777777" w:rsidTr="009B56F7">
        <w:trPr>
          <w:trHeight w:val="3402"/>
        </w:trPr>
        <w:tc>
          <w:tcPr>
            <w:tcW w:w="1027" w:type="dxa"/>
            <w:tcBorders>
              <w:top w:val="nil"/>
              <w:left w:val="nil"/>
              <w:bottom w:val="nil"/>
              <w:right w:val="single" w:sz="4" w:space="0" w:color="auto"/>
            </w:tcBorders>
          </w:tcPr>
          <w:p w14:paraId="26F0903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5D96365" w14:textId="1EA5FD51" w:rsidR="0046010F" w:rsidRPr="0046010F" w:rsidRDefault="000C3186" w:rsidP="0046010F">
            <w:pPr>
              <w:rPr>
                <w:rFonts w:ascii="Arial" w:hAnsi="Arial" w:cs="Arial"/>
                <w:sz w:val="22"/>
                <w:szCs w:val="22"/>
              </w:rPr>
            </w:pPr>
            <w:permStart w:id="916075113" w:edGrp="everyone"/>
            <w:r>
              <w:rPr>
                <w:rFonts w:ascii="Arial" w:hAnsi="Arial" w:cs="Arial"/>
                <w:sz w:val="22"/>
                <w:szCs w:val="22"/>
              </w:rPr>
              <w:t>Construct building to provide resistance to bushfire to reduce danger to life and reduce the risk of the loss of building</w:t>
            </w:r>
            <w:permEnd w:id="916075113"/>
          </w:p>
        </w:tc>
        <w:permStart w:id="1129607714"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FC71C9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29607714" w:displacedByCustomXml="prev"/>
      </w:tr>
    </w:tbl>
    <w:p w14:paraId="240AB69C" w14:textId="77777777" w:rsidR="0046010F" w:rsidRPr="0046010F" w:rsidRDefault="0046010F" w:rsidP="0046010F">
      <w:pPr>
        <w:rPr>
          <w:rFonts w:ascii="Arial" w:hAnsi="Arial" w:cs="Arial"/>
          <w:sz w:val="22"/>
          <w:szCs w:val="22"/>
        </w:rPr>
      </w:pPr>
    </w:p>
    <w:p w14:paraId="4A0C5643" w14:textId="77777777" w:rsidR="0046010F" w:rsidRPr="0046010F" w:rsidRDefault="0046010F" w:rsidP="0046010F">
      <w:pPr>
        <w:rPr>
          <w:rFonts w:ascii="Arial" w:hAnsi="Arial" w:cs="Arial"/>
          <w:sz w:val="22"/>
          <w:szCs w:val="22"/>
        </w:rPr>
      </w:pPr>
    </w:p>
    <w:p w14:paraId="56562F24" w14:textId="77777777" w:rsidR="0046010F" w:rsidRPr="0046010F" w:rsidRDefault="0046010F" w:rsidP="0046010F">
      <w:pPr>
        <w:numPr>
          <w:ilvl w:val="0"/>
          <w:numId w:val="65"/>
        </w:numPr>
        <w:ind w:left="709" w:hanging="709"/>
        <w:jc w:val="left"/>
        <w:rPr>
          <w:rFonts w:ascii="Arial" w:hAnsi="Arial"/>
          <w:b/>
        </w:rPr>
      </w:pPr>
      <w:bookmarkStart w:id="49" w:name="_Ref427231195"/>
      <w:r w:rsidRPr="0046010F">
        <w:rPr>
          <w:rFonts w:ascii="Arial" w:eastAsiaTheme="minorEastAsia" w:hAnsi="Arial"/>
          <w:b/>
          <w:kern w:val="24"/>
        </w:rPr>
        <w:t>What does AS3959 refer to?</w:t>
      </w:r>
      <w:bookmarkEnd w:id="49"/>
    </w:p>
    <w:p w14:paraId="435B5A0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2929867" w14:textId="77777777" w:rsidTr="009B56F7">
        <w:trPr>
          <w:trHeight w:val="1457"/>
        </w:trPr>
        <w:tc>
          <w:tcPr>
            <w:tcW w:w="1027" w:type="dxa"/>
            <w:tcBorders>
              <w:top w:val="nil"/>
              <w:left w:val="nil"/>
              <w:bottom w:val="nil"/>
              <w:right w:val="single" w:sz="4" w:space="0" w:color="auto"/>
            </w:tcBorders>
          </w:tcPr>
          <w:p w14:paraId="2298E81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0C0993" w14:textId="34430EA7" w:rsidR="0046010F" w:rsidRPr="0046010F" w:rsidRDefault="00853686" w:rsidP="0046010F">
            <w:pPr>
              <w:rPr>
                <w:rFonts w:ascii="Arial" w:hAnsi="Arial" w:cs="Arial"/>
                <w:sz w:val="22"/>
                <w:szCs w:val="22"/>
              </w:rPr>
            </w:pPr>
            <w:permStart w:id="373437727" w:edGrp="everyone"/>
            <w:r>
              <w:rPr>
                <w:rFonts w:ascii="Arial" w:hAnsi="Arial" w:cs="Arial"/>
                <w:sz w:val="22"/>
                <w:szCs w:val="22"/>
              </w:rPr>
              <w:t>Construction of buildings in bushfire prone areas</w:t>
            </w:r>
            <w:permEnd w:id="373437727"/>
          </w:p>
        </w:tc>
        <w:permStart w:id="1140873193"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BD8431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0873193" w:displacedByCustomXml="prev"/>
      </w:tr>
    </w:tbl>
    <w:p w14:paraId="2CED9989" w14:textId="77777777" w:rsidR="0046010F" w:rsidRPr="0046010F" w:rsidRDefault="0046010F" w:rsidP="0046010F">
      <w:pPr>
        <w:rPr>
          <w:rFonts w:ascii="Arial" w:hAnsi="Arial" w:cs="Arial"/>
          <w:sz w:val="22"/>
          <w:szCs w:val="22"/>
        </w:rPr>
      </w:pPr>
    </w:p>
    <w:p w14:paraId="3227E8BF" w14:textId="77777777" w:rsidR="0046010F" w:rsidRPr="0046010F" w:rsidRDefault="0046010F" w:rsidP="0046010F">
      <w:pPr>
        <w:jc w:val="left"/>
        <w:rPr>
          <w:rFonts w:ascii="Arial" w:hAnsi="Arial" w:cs="Arial"/>
          <w:sz w:val="22"/>
          <w:szCs w:val="22"/>
        </w:rPr>
      </w:pPr>
    </w:p>
    <w:p w14:paraId="4018C845" w14:textId="77777777" w:rsidR="0046010F" w:rsidRPr="0046010F" w:rsidRDefault="0046010F" w:rsidP="0046010F">
      <w:pPr>
        <w:numPr>
          <w:ilvl w:val="0"/>
          <w:numId w:val="65"/>
        </w:numPr>
        <w:ind w:left="709" w:hanging="709"/>
        <w:jc w:val="left"/>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14:paraId="11C7D39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7FD956D" w14:textId="77777777" w:rsidTr="009B56F7">
        <w:tc>
          <w:tcPr>
            <w:tcW w:w="610" w:type="pct"/>
            <w:tcBorders>
              <w:top w:val="nil"/>
              <w:left w:val="nil"/>
              <w:bottom w:val="nil"/>
              <w:right w:val="single" w:sz="12" w:space="0" w:color="auto"/>
            </w:tcBorders>
            <w:shd w:val="clear" w:color="auto" w:fill="auto"/>
          </w:tcPr>
          <w:p w14:paraId="3A0CF72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71C4C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D9779BD" w14:textId="77777777" w:rsidR="0046010F" w:rsidRPr="0046010F" w:rsidRDefault="0046010F" w:rsidP="0046010F">
            <w:pPr>
              <w:keepNext/>
              <w:ind w:left="993" w:hanging="993"/>
              <w:jc w:val="center"/>
            </w:pPr>
            <w:r w:rsidRPr="0046010F">
              <w:t>Possible Answers</w:t>
            </w:r>
          </w:p>
        </w:tc>
        <w:permStart w:id="1513175355"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2600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13175355" w:displacedByCustomXml="prev"/>
      </w:tr>
      <w:tr w:rsidR="0046010F" w:rsidRPr="0046010F" w14:paraId="1D01CAA2" w14:textId="77777777" w:rsidTr="009B56F7">
        <w:trPr>
          <w:trHeight w:val="425"/>
          <w:hidden/>
        </w:trPr>
        <w:tc>
          <w:tcPr>
            <w:tcW w:w="610" w:type="pct"/>
            <w:tcBorders>
              <w:top w:val="nil"/>
              <w:left w:val="nil"/>
              <w:bottom w:val="nil"/>
              <w:right w:val="single" w:sz="12" w:space="0" w:color="auto"/>
            </w:tcBorders>
          </w:tcPr>
          <w:p w14:paraId="365A6BF0" w14:textId="77777777" w:rsidR="0046010F" w:rsidRPr="0046010F" w:rsidRDefault="0046010F" w:rsidP="0046010F">
            <w:pPr>
              <w:ind w:left="993" w:hanging="993"/>
              <w:jc w:val="center"/>
              <w:rPr>
                <w:vanish/>
              </w:rPr>
            </w:pPr>
          </w:p>
        </w:tc>
        <w:permStart w:id="186527490"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45EB9AE6" w14:textId="09EC96EE" w:rsidR="0046010F" w:rsidRPr="0046010F" w:rsidRDefault="00D3186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527490" w:displacedByCustomXml="prev"/>
        <w:tc>
          <w:tcPr>
            <w:tcW w:w="3514" w:type="pct"/>
            <w:tcBorders>
              <w:top w:val="single" w:sz="12" w:space="0" w:color="auto"/>
              <w:left w:val="single" w:sz="4" w:space="0" w:color="auto"/>
              <w:right w:val="single" w:sz="12" w:space="0" w:color="auto"/>
            </w:tcBorders>
            <w:shd w:val="clear" w:color="auto" w:fill="auto"/>
            <w:vAlign w:val="center"/>
          </w:tcPr>
          <w:p w14:paraId="7AA232AE" w14:textId="77777777"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14:paraId="3B7F4834" w14:textId="77777777" w:rsidR="0046010F" w:rsidRPr="0046010F" w:rsidRDefault="0046010F" w:rsidP="0046010F">
            <w:pPr>
              <w:ind w:left="993" w:hanging="993"/>
            </w:pPr>
          </w:p>
        </w:tc>
      </w:tr>
      <w:tr w:rsidR="0046010F" w:rsidRPr="0046010F" w14:paraId="414A80D2" w14:textId="77777777" w:rsidTr="009B56F7">
        <w:trPr>
          <w:trHeight w:val="425"/>
          <w:hidden/>
        </w:trPr>
        <w:tc>
          <w:tcPr>
            <w:tcW w:w="610" w:type="pct"/>
            <w:tcBorders>
              <w:top w:val="nil"/>
              <w:left w:val="nil"/>
              <w:bottom w:val="nil"/>
              <w:right w:val="single" w:sz="12" w:space="0" w:color="auto"/>
            </w:tcBorders>
          </w:tcPr>
          <w:p w14:paraId="68C77739" w14:textId="77777777" w:rsidR="0046010F" w:rsidRPr="0046010F" w:rsidRDefault="0046010F" w:rsidP="0046010F">
            <w:pPr>
              <w:ind w:left="993" w:hanging="993"/>
              <w:jc w:val="center"/>
              <w:rPr>
                <w:vanish/>
              </w:rPr>
            </w:pPr>
          </w:p>
        </w:tc>
        <w:permStart w:id="2048791425"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735C5C2" w14:textId="134B3F1A" w:rsidR="0046010F" w:rsidRPr="0046010F" w:rsidRDefault="00D3186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48791425" w:displacedByCustomXml="prev"/>
        <w:tc>
          <w:tcPr>
            <w:tcW w:w="3514" w:type="pct"/>
            <w:tcBorders>
              <w:left w:val="single" w:sz="4" w:space="0" w:color="auto"/>
              <w:right w:val="single" w:sz="12" w:space="0" w:color="auto"/>
            </w:tcBorders>
            <w:shd w:val="clear" w:color="auto" w:fill="auto"/>
            <w:vAlign w:val="center"/>
          </w:tcPr>
          <w:p w14:paraId="74F08D92" w14:textId="77777777"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14:paraId="4B742209" w14:textId="77777777" w:rsidR="0046010F" w:rsidRPr="0046010F" w:rsidRDefault="0046010F" w:rsidP="0046010F">
            <w:pPr>
              <w:ind w:left="993" w:hanging="993"/>
            </w:pPr>
          </w:p>
        </w:tc>
      </w:tr>
      <w:tr w:rsidR="0046010F" w:rsidRPr="0046010F" w14:paraId="32864B45" w14:textId="77777777" w:rsidTr="009B56F7">
        <w:trPr>
          <w:trHeight w:val="425"/>
          <w:hidden/>
        </w:trPr>
        <w:tc>
          <w:tcPr>
            <w:tcW w:w="610" w:type="pct"/>
            <w:tcBorders>
              <w:top w:val="nil"/>
              <w:left w:val="nil"/>
              <w:bottom w:val="nil"/>
              <w:right w:val="single" w:sz="12" w:space="0" w:color="auto"/>
            </w:tcBorders>
          </w:tcPr>
          <w:p w14:paraId="623CD20D" w14:textId="77777777" w:rsidR="0046010F" w:rsidRPr="0046010F" w:rsidRDefault="0046010F" w:rsidP="0046010F">
            <w:pPr>
              <w:ind w:left="993" w:hanging="993"/>
              <w:jc w:val="center"/>
              <w:rPr>
                <w:vanish/>
              </w:rPr>
            </w:pPr>
          </w:p>
        </w:tc>
        <w:permStart w:id="951124936"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2532DCA" w14:textId="391CC64C" w:rsidR="0046010F" w:rsidRPr="0046010F" w:rsidRDefault="00D31864"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51124936" w:displacedByCustomXml="prev"/>
        <w:tc>
          <w:tcPr>
            <w:tcW w:w="3514" w:type="pct"/>
            <w:tcBorders>
              <w:left w:val="single" w:sz="4" w:space="0" w:color="auto"/>
              <w:right w:val="single" w:sz="12" w:space="0" w:color="auto"/>
            </w:tcBorders>
            <w:shd w:val="clear" w:color="auto" w:fill="auto"/>
            <w:vAlign w:val="center"/>
          </w:tcPr>
          <w:p w14:paraId="5C107BE4" w14:textId="77777777"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14:paraId="7F6DCE0A" w14:textId="77777777" w:rsidR="0046010F" w:rsidRPr="0046010F" w:rsidRDefault="0046010F" w:rsidP="0046010F">
            <w:pPr>
              <w:ind w:left="993" w:hanging="993"/>
            </w:pPr>
          </w:p>
        </w:tc>
      </w:tr>
    </w:tbl>
    <w:p w14:paraId="650276CC" w14:textId="77777777" w:rsidR="0046010F" w:rsidRPr="0046010F" w:rsidRDefault="0046010F" w:rsidP="0046010F">
      <w:pPr>
        <w:rPr>
          <w:rFonts w:ascii="Arial" w:hAnsi="Arial" w:cs="Arial"/>
          <w:sz w:val="22"/>
          <w:szCs w:val="22"/>
        </w:rPr>
      </w:pPr>
    </w:p>
    <w:p w14:paraId="2A945D0F" w14:textId="77777777" w:rsidR="0046010F" w:rsidRPr="0046010F" w:rsidRDefault="0046010F" w:rsidP="0046010F">
      <w:pPr>
        <w:rPr>
          <w:rFonts w:ascii="Arial" w:hAnsi="Arial" w:cs="Arial"/>
          <w:sz w:val="22"/>
          <w:szCs w:val="22"/>
        </w:rPr>
      </w:pPr>
    </w:p>
    <w:p w14:paraId="18C2BFF9" w14:textId="77777777" w:rsidR="0046010F" w:rsidRPr="0046010F" w:rsidRDefault="0046010F" w:rsidP="0046010F">
      <w:pPr>
        <w:numPr>
          <w:ilvl w:val="0"/>
          <w:numId w:val="65"/>
        </w:numPr>
        <w:ind w:left="709" w:hanging="709"/>
        <w:jc w:val="left"/>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14:paraId="024B7DC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CC090A8" w14:textId="77777777" w:rsidTr="009B56F7">
        <w:trPr>
          <w:trHeight w:val="510"/>
        </w:trPr>
        <w:tc>
          <w:tcPr>
            <w:tcW w:w="1027" w:type="dxa"/>
            <w:tcBorders>
              <w:top w:val="nil"/>
              <w:left w:val="nil"/>
              <w:bottom w:val="nil"/>
              <w:right w:val="single" w:sz="4" w:space="0" w:color="auto"/>
            </w:tcBorders>
          </w:tcPr>
          <w:p w14:paraId="2525690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3BFA2F" w14:textId="06E78AB1" w:rsidR="0046010F" w:rsidRPr="0046010F" w:rsidRDefault="00E438D0" w:rsidP="0046010F">
            <w:pPr>
              <w:rPr>
                <w:rFonts w:ascii="Arial" w:hAnsi="Arial" w:cs="Arial"/>
                <w:sz w:val="22"/>
                <w:szCs w:val="22"/>
              </w:rPr>
            </w:pPr>
            <w:permStart w:id="815747351" w:edGrp="everyone"/>
            <w:r>
              <w:rPr>
                <w:rFonts w:ascii="Arial" w:hAnsi="Arial" w:cs="Arial"/>
                <w:sz w:val="22"/>
                <w:szCs w:val="22"/>
              </w:rPr>
              <w:t>AS 1170.2</w:t>
            </w:r>
            <w:permEnd w:id="815747351"/>
          </w:p>
        </w:tc>
        <w:permStart w:id="15472811"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F99B1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472811" w:displacedByCustomXml="prev"/>
      </w:tr>
    </w:tbl>
    <w:p w14:paraId="027A772B" w14:textId="77777777" w:rsidR="0046010F" w:rsidRPr="0046010F" w:rsidRDefault="0046010F" w:rsidP="0046010F">
      <w:pPr>
        <w:rPr>
          <w:rFonts w:ascii="Arial" w:hAnsi="Arial" w:cs="Arial"/>
          <w:sz w:val="22"/>
          <w:szCs w:val="22"/>
        </w:rPr>
      </w:pPr>
    </w:p>
    <w:p w14:paraId="2F3A6318" w14:textId="77777777" w:rsidR="0046010F" w:rsidRPr="0046010F" w:rsidRDefault="0046010F" w:rsidP="0046010F">
      <w:pPr>
        <w:rPr>
          <w:rFonts w:ascii="Arial" w:hAnsi="Arial" w:cs="Arial"/>
          <w:sz w:val="22"/>
          <w:szCs w:val="22"/>
        </w:rPr>
      </w:pPr>
    </w:p>
    <w:p w14:paraId="6DF86B95" w14:textId="77777777" w:rsidR="0046010F" w:rsidRPr="0046010F" w:rsidRDefault="0046010F" w:rsidP="0046010F">
      <w:pPr>
        <w:numPr>
          <w:ilvl w:val="0"/>
          <w:numId w:val="65"/>
        </w:numPr>
        <w:ind w:left="709" w:hanging="709"/>
        <w:jc w:val="left"/>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14:paraId="6E44182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BFE710A" w14:textId="77777777" w:rsidTr="009B56F7">
        <w:trPr>
          <w:trHeight w:val="510"/>
        </w:trPr>
        <w:tc>
          <w:tcPr>
            <w:tcW w:w="1027" w:type="dxa"/>
            <w:tcBorders>
              <w:top w:val="nil"/>
              <w:left w:val="nil"/>
              <w:bottom w:val="nil"/>
              <w:right w:val="single" w:sz="4" w:space="0" w:color="auto"/>
            </w:tcBorders>
          </w:tcPr>
          <w:p w14:paraId="455EA47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D97560" w14:textId="3C2EDBFC" w:rsidR="0046010F" w:rsidRPr="0046010F" w:rsidRDefault="00161965" w:rsidP="0046010F">
            <w:pPr>
              <w:rPr>
                <w:rFonts w:ascii="Arial" w:hAnsi="Arial" w:cs="Arial"/>
                <w:sz w:val="22"/>
                <w:szCs w:val="22"/>
              </w:rPr>
            </w:pPr>
            <w:permStart w:id="1067068760" w:edGrp="everyone"/>
            <w:r>
              <w:rPr>
                <w:rFonts w:ascii="Arial" w:hAnsi="Arial" w:cs="Arial"/>
                <w:sz w:val="22"/>
                <w:szCs w:val="22"/>
              </w:rPr>
              <w:t>AS 1170.4</w:t>
            </w:r>
            <w:permEnd w:id="1067068760"/>
          </w:p>
        </w:tc>
        <w:permStart w:id="150427823"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78CA8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0427823" w:displacedByCustomXml="prev"/>
      </w:tr>
    </w:tbl>
    <w:p w14:paraId="5B4357DC" w14:textId="77777777" w:rsidR="0046010F" w:rsidRPr="0046010F" w:rsidRDefault="0046010F" w:rsidP="0046010F">
      <w:pPr>
        <w:rPr>
          <w:rFonts w:ascii="Arial" w:hAnsi="Arial" w:cs="Arial"/>
          <w:sz w:val="22"/>
          <w:szCs w:val="22"/>
        </w:rPr>
      </w:pPr>
    </w:p>
    <w:p w14:paraId="418E7AD9" w14:textId="77777777" w:rsidR="0046010F" w:rsidRPr="0046010F" w:rsidRDefault="0046010F" w:rsidP="0046010F">
      <w:pPr>
        <w:ind w:right="-24"/>
        <w:rPr>
          <w:rFonts w:ascii="Arial" w:hAnsi="Arial" w:cs="Arial"/>
          <w:sz w:val="22"/>
          <w:szCs w:val="22"/>
        </w:rPr>
      </w:pPr>
    </w:p>
    <w:p w14:paraId="120BAE34" w14:textId="77777777" w:rsidR="0046010F" w:rsidRPr="0046010F" w:rsidRDefault="0046010F" w:rsidP="0046010F">
      <w:pPr>
        <w:numPr>
          <w:ilvl w:val="0"/>
          <w:numId w:val="65"/>
        </w:numPr>
        <w:ind w:left="709" w:hanging="709"/>
        <w:jc w:val="left"/>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14:paraId="6526AC6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2565750E" w14:textId="77777777" w:rsidTr="00264653">
        <w:trPr>
          <w:trHeight w:val="510"/>
        </w:trPr>
        <w:tc>
          <w:tcPr>
            <w:tcW w:w="1556" w:type="pct"/>
            <w:tcBorders>
              <w:top w:val="nil"/>
              <w:left w:val="nil"/>
              <w:bottom w:val="nil"/>
              <w:right w:val="single" w:sz="12" w:space="0" w:color="auto"/>
            </w:tcBorders>
            <w:shd w:val="clear" w:color="auto" w:fill="auto"/>
          </w:tcPr>
          <w:p w14:paraId="17B19988" w14:textId="77777777" w:rsidR="0046010F" w:rsidRPr="0046010F" w:rsidRDefault="0046010F" w:rsidP="00264653">
            <w:pPr>
              <w:keepNext/>
              <w:ind w:left="993" w:hanging="993"/>
            </w:pPr>
            <w:r w:rsidRPr="0046010F">
              <w:rPr>
                <w:rFonts w:ascii="Arial" w:hAnsi="Arial" w:cs="Arial"/>
                <w:b/>
                <w:sz w:val="22"/>
                <w:szCs w:val="22"/>
              </w:rPr>
              <w:t>Answer</w:t>
            </w:r>
          </w:p>
        </w:tc>
        <w:permStart w:id="1743214053"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35BB845" w14:textId="1476F9DF" w:rsidR="0046010F" w:rsidRPr="0046010F" w:rsidRDefault="00161965"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321405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0B8FBF1"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13A63454" w14:textId="77777777" w:rsidR="0046010F" w:rsidRPr="0046010F" w:rsidRDefault="0046010F" w:rsidP="00264653">
            <w:pPr>
              <w:keepNext/>
              <w:ind w:left="993" w:hanging="993"/>
              <w:rPr>
                <w:rFonts w:ascii="Arial" w:hAnsi="Arial" w:cs="Arial"/>
                <w:sz w:val="44"/>
                <w:szCs w:val="44"/>
              </w:rPr>
            </w:pPr>
          </w:p>
        </w:tc>
        <w:permStart w:id="2090228534"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3243F1"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090228534" w:displacedByCustomXml="prev"/>
      </w:tr>
      <w:tr w:rsidR="0046010F" w:rsidRPr="0046010F" w14:paraId="22303FB7" w14:textId="77777777" w:rsidTr="00264653">
        <w:trPr>
          <w:trHeight w:val="510"/>
          <w:hidden/>
        </w:trPr>
        <w:tc>
          <w:tcPr>
            <w:tcW w:w="1556" w:type="pct"/>
            <w:tcBorders>
              <w:top w:val="nil"/>
              <w:left w:val="nil"/>
              <w:bottom w:val="nil"/>
              <w:right w:val="single" w:sz="12" w:space="0" w:color="auto"/>
            </w:tcBorders>
          </w:tcPr>
          <w:p w14:paraId="40486145" w14:textId="77777777" w:rsidR="0046010F" w:rsidRPr="0046010F" w:rsidRDefault="0046010F" w:rsidP="00264653">
            <w:pPr>
              <w:ind w:left="993" w:hanging="993"/>
              <w:jc w:val="center"/>
              <w:rPr>
                <w:vanish/>
              </w:rPr>
            </w:pPr>
          </w:p>
        </w:tc>
        <w:permStart w:id="1489796790"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C85CF9"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8979679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8A38C2F"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545A4BE" w14:textId="77777777" w:rsidR="0046010F" w:rsidRPr="0046010F" w:rsidRDefault="0046010F" w:rsidP="00264653">
            <w:pPr>
              <w:ind w:left="993" w:hanging="993"/>
            </w:pPr>
          </w:p>
        </w:tc>
        <w:tc>
          <w:tcPr>
            <w:tcW w:w="336" w:type="pct"/>
            <w:tcBorders>
              <w:top w:val="nil"/>
              <w:left w:val="nil"/>
              <w:bottom w:val="nil"/>
              <w:right w:val="nil"/>
            </w:tcBorders>
          </w:tcPr>
          <w:p w14:paraId="7BCDD34E" w14:textId="77777777" w:rsidR="0046010F" w:rsidRPr="0046010F" w:rsidRDefault="0046010F" w:rsidP="00264653">
            <w:pPr>
              <w:ind w:left="993" w:hanging="993"/>
            </w:pPr>
          </w:p>
        </w:tc>
      </w:tr>
    </w:tbl>
    <w:p w14:paraId="30090402" w14:textId="77777777" w:rsidR="0046010F" w:rsidRPr="0046010F" w:rsidRDefault="0046010F" w:rsidP="0046010F">
      <w:pPr>
        <w:rPr>
          <w:rFonts w:ascii="Arial" w:hAnsi="Arial" w:cs="Arial"/>
          <w:sz w:val="22"/>
          <w:szCs w:val="22"/>
        </w:rPr>
      </w:pPr>
    </w:p>
    <w:p w14:paraId="64EB80D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9BB8AB5" w14:textId="77777777" w:rsidR="0046010F" w:rsidRPr="0046010F" w:rsidRDefault="0046010F" w:rsidP="0046010F">
      <w:pPr>
        <w:numPr>
          <w:ilvl w:val="0"/>
          <w:numId w:val="65"/>
        </w:numPr>
        <w:ind w:left="709" w:hanging="709"/>
        <w:jc w:val="left"/>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14:paraId="6AC5153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8C239E1" w14:textId="77777777" w:rsidTr="009B56F7">
        <w:tc>
          <w:tcPr>
            <w:tcW w:w="610" w:type="pct"/>
            <w:tcBorders>
              <w:top w:val="nil"/>
              <w:left w:val="nil"/>
              <w:bottom w:val="nil"/>
              <w:right w:val="single" w:sz="12" w:space="0" w:color="auto"/>
            </w:tcBorders>
            <w:shd w:val="clear" w:color="auto" w:fill="auto"/>
          </w:tcPr>
          <w:p w14:paraId="25CC12E3"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0FD4697"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F89C435" w14:textId="77777777" w:rsidR="0046010F" w:rsidRPr="0046010F" w:rsidRDefault="0046010F" w:rsidP="0046010F">
            <w:pPr>
              <w:keepNext/>
              <w:ind w:left="993" w:hanging="993"/>
              <w:jc w:val="center"/>
            </w:pPr>
            <w:r w:rsidRPr="0046010F">
              <w:t>Possible Answers</w:t>
            </w:r>
          </w:p>
        </w:tc>
        <w:permStart w:id="409033137"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338E55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09033137" w:displacedByCustomXml="prev"/>
      </w:tr>
      <w:tr w:rsidR="0046010F" w:rsidRPr="0046010F" w14:paraId="5F401C53" w14:textId="77777777" w:rsidTr="009B56F7">
        <w:trPr>
          <w:trHeight w:val="425"/>
          <w:hidden/>
        </w:trPr>
        <w:tc>
          <w:tcPr>
            <w:tcW w:w="610" w:type="pct"/>
            <w:tcBorders>
              <w:top w:val="nil"/>
              <w:left w:val="nil"/>
              <w:bottom w:val="nil"/>
              <w:right w:val="single" w:sz="12" w:space="0" w:color="auto"/>
            </w:tcBorders>
          </w:tcPr>
          <w:p w14:paraId="5E334454" w14:textId="77777777" w:rsidR="0046010F" w:rsidRPr="0046010F" w:rsidRDefault="0046010F" w:rsidP="0046010F">
            <w:pPr>
              <w:ind w:left="993" w:hanging="993"/>
              <w:jc w:val="center"/>
              <w:rPr>
                <w:vanish/>
              </w:rPr>
            </w:pPr>
          </w:p>
        </w:tc>
        <w:permStart w:id="428871994"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6FD13151" w14:textId="0E91F0E0" w:rsidR="0046010F" w:rsidRPr="0046010F" w:rsidRDefault="005B104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28871994" w:displacedByCustomXml="prev"/>
        <w:tc>
          <w:tcPr>
            <w:tcW w:w="3514" w:type="pct"/>
            <w:tcBorders>
              <w:top w:val="single" w:sz="12" w:space="0" w:color="auto"/>
              <w:left w:val="single" w:sz="4" w:space="0" w:color="auto"/>
              <w:right w:val="single" w:sz="12" w:space="0" w:color="auto"/>
            </w:tcBorders>
            <w:shd w:val="clear" w:color="auto" w:fill="auto"/>
            <w:vAlign w:val="center"/>
          </w:tcPr>
          <w:p w14:paraId="475DD25B" w14:textId="77777777"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14:paraId="755BD67B" w14:textId="77777777" w:rsidR="0046010F" w:rsidRPr="0046010F" w:rsidRDefault="0046010F" w:rsidP="0046010F">
            <w:pPr>
              <w:ind w:left="993" w:hanging="993"/>
            </w:pPr>
          </w:p>
        </w:tc>
      </w:tr>
      <w:tr w:rsidR="0046010F" w:rsidRPr="0046010F" w14:paraId="5F002392" w14:textId="77777777" w:rsidTr="009B56F7">
        <w:trPr>
          <w:trHeight w:val="425"/>
          <w:hidden/>
        </w:trPr>
        <w:tc>
          <w:tcPr>
            <w:tcW w:w="610" w:type="pct"/>
            <w:tcBorders>
              <w:top w:val="nil"/>
              <w:left w:val="nil"/>
              <w:bottom w:val="nil"/>
              <w:right w:val="single" w:sz="12" w:space="0" w:color="auto"/>
            </w:tcBorders>
          </w:tcPr>
          <w:p w14:paraId="398B8EDE" w14:textId="77777777" w:rsidR="0046010F" w:rsidRPr="0046010F" w:rsidRDefault="0046010F" w:rsidP="0046010F">
            <w:pPr>
              <w:ind w:left="993" w:hanging="993"/>
              <w:jc w:val="center"/>
              <w:rPr>
                <w:vanish/>
              </w:rPr>
            </w:pPr>
          </w:p>
        </w:tc>
        <w:permStart w:id="350487632"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F4B803" w14:textId="639CBCB2" w:rsidR="0046010F" w:rsidRPr="0046010F" w:rsidRDefault="005B104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50487632" w:displacedByCustomXml="prev"/>
        <w:tc>
          <w:tcPr>
            <w:tcW w:w="3514" w:type="pct"/>
            <w:tcBorders>
              <w:left w:val="single" w:sz="4" w:space="0" w:color="auto"/>
              <w:right w:val="single" w:sz="12" w:space="0" w:color="auto"/>
            </w:tcBorders>
            <w:shd w:val="clear" w:color="auto" w:fill="auto"/>
            <w:vAlign w:val="center"/>
          </w:tcPr>
          <w:p w14:paraId="7C440B00" w14:textId="77777777"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14:paraId="5966FCE1" w14:textId="77777777" w:rsidR="0046010F" w:rsidRPr="0046010F" w:rsidRDefault="0046010F" w:rsidP="0046010F">
            <w:pPr>
              <w:ind w:left="993" w:hanging="993"/>
            </w:pPr>
          </w:p>
        </w:tc>
      </w:tr>
      <w:tr w:rsidR="0046010F" w:rsidRPr="0046010F" w14:paraId="34BCEF89" w14:textId="77777777" w:rsidTr="009B56F7">
        <w:trPr>
          <w:trHeight w:val="425"/>
          <w:hidden/>
        </w:trPr>
        <w:tc>
          <w:tcPr>
            <w:tcW w:w="610" w:type="pct"/>
            <w:tcBorders>
              <w:top w:val="nil"/>
              <w:left w:val="nil"/>
              <w:bottom w:val="nil"/>
              <w:right w:val="single" w:sz="12" w:space="0" w:color="auto"/>
            </w:tcBorders>
          </w:tcPr>
          <w:p w14:paraId="23617E18" w14:textId="77777777" w:rsidR="0046010F" w:rsidRPr="0046010F" w:rsidRDefault="0046010F" w:rsidP="0046010F">
            <w:pPr>
              <w:ind w:left="993" w:hanging="993"/>
              <w:jc w:val="center"/>
              <w:rPr>
                <w:vanish/>
              </w:rPr>
            </w:pPr>
          </w:p>
        </w:tc>
        <w:permStart w:id="742269661"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6E2F2154" w14:textId="29492237" w:rsidR="0046010F" w:rsidRPr="0046010F" w:rsidRDefault="005B104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2269661" w:displacedByCustomXml="prev"/>
        <w:tc>
          <w:tcPr>
            <w:tcW w:w="3514" w:type="pct"/>
            <w:tcBorders>
              <w:left w:val="single" w:sz="4" w:space="0" w:color="auto"/>
              <w:right w:val="single" w:sz="12" w:space="0" w:color="auto"/>
            </w:tcBorders>
            <w:shd w:val="clear" w:color="auto" w:fill="auto"/>
            <w:vAlign w:val="center"/>
          </w:tcPr>
          <w:p w14:paraId="211E7FB7" w14:textId="77777777"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14:paraId="2A164E0C" w14:textId="77777777" w:rsidR="0046010F" w:rsidRPr="0046010F" w:rsidRDefault="0046010F" w:rsidP="0046010F">
            <w:pPr>
              <w:ind w:left="993" w:hanging="993"/>
            </w:pPr>
          </w:p>
        </w:tc>
      </w:tr>
      <w:tr w:rsidR="0046010F" w:rsidRPr="0046010F" w14:paraId="0BAEB909" w14:textId="77777777" w:rsidTr="009B56F7">
        <w:trPr>
          <w:trHeight w:val="425"/>
          <w:hidden/>
        </w:trPr>
        <w:tc>
          <w:tcPr>
            <w:tcW w:w="610" w:type="pct"/>
            <w:tcBorders>
              <w:top w:val="nil"/>
              <w:left w:val="nil"/>
              <w:bottom w:val="nil"/>
              <w:right w:val="single" w:sz="12" w:space="0" w:color="auto"/>
            </w:tcBorders>
          </w:tcPr>
          <w:p w14:paraId="4F3E380E" w14:textId="77777777" w:rsidR="0046010F" w:rsidRPr="0046010F" w:rsidRDefault="0046010F" w:rsidP="0046010F">
            <w:pPr>
              <w:ind w:left="993" w:hanging="993"/>
              <w:jc w:val="center"/>
              <w:rPr>
                <w:vanish/>
              </w:rPr>
            </w:pPr>
          </w:p>
        </w:tc>
        <w:permStart w:id="1170041934"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0F95066" w14:textId="5990CDAD" w:rsidR="0046010F" w:rsidRPr="0046010F" w:rsidRDefault="005B104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0041934" w:displacedByCustomXml="prev"/>
        <w:tc>
          <w:tcPr>
            <w:tcW w:w="3514" w:type="pct"/>
            <w:tcBorders>
              <w:left w:val="single" w:sz="4" w:space="0" w:color="auto"/>
              <w:right w:val="single" w:sz="12" w:space="0" w:color="auto"/>
            </w:tcBorders>
            <w:shd w:val="clear" w:color="auto" w:fill="auto"/>
            <w:vAlign w:val="center"/>
          </w:tcPr>
          <w:p w14:paraId="178E0E55" w14:textId="77777777"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14:paraId="3FC88BF9" w14:textId="77777777" w:rsidR="0046010F" w:rsidRPr="0046010F" w:rsidRDefault="0046010F" w:rsidP="0046010F">
            <w:pPr>
              <w:ind w:left="993" w:hanging="993"/>
            </w:pPr>
          </w:p>
        </w:tc>
      </w:tr>
    </w:tbl>
    <w:p w14:paraId="48FD3F1F" w14:textId="77777777" w:rsidR="0046010F" w:rsidRPr="0046010F" w:rsidRDefault="0046010F" w:rsidP="0046010F">
      <w:pPr>
        <w:rPr>
          <w:rFonts w:ascii="Arial" w:hAnsi="Arial" w:cs="Arial"/>
          <w:sz w:val="22"/>
          <w:szCs w:val="22"/>
        </w:rPr>
      </w:pPr>
    </w:p>
    <w:p w14:paraId="366B7296" w14:textId="77777777" w:rsidR="0046010F" w:rsidRPr="0046010F" w:rsidRDefault="0046010F" w:rsidP="0046010F">
      <w:pPr>
        <w:rPr>
          <w:rFonts w:ascii="Arial" w:hAnsi="Arial" w:cs="Arial"/>
          <w:sz w:val="22"/>
          <w:szCs w:val="22"/>
        </w:rPr>
      </w:pPr>
    </w:p>
    <w:p w14:paraId="5317B4AA" w14:textId="77777777" w:rsidR="0046010F" w:rsidRPr="0046010F" w:rsidRDefault="0046010F" w:rsidP="0046010F">
      <w:pPr>
        <w:numPr>
          <w:ilvl w:val="0"/>
          <w:numId w:val="65"/>
        </w:numPr>
        <w:ind w:left="709" w:hanging="709"/>
        <w:jc w:val="left"/>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14:paraId="4F7AC53C"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14:paraId="7338E24C" w14:textId="77777777" w:rsidTr="009B56F7">
        <w:tc>
          <w:tcPr>
            <w:tcW w:w="612" w:type="pct"/>
            <w:tcBorders>
              <w:top w:val="nil"/>
              <w:left w:val="nil"/>
              <w:bottom w:val="nil"/>
              <w:right w:val="single" w:sz="12" w:space="0" w:color="auto"/>
            </w:tcBorders>
            <w:shd w:val="clear" w:color="auto" w:fill="auto"/>
          </w:tcPr>
          <w:p w14:paraId="33ED62B8" w14:textId="77777777"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14:paraId="34F0F11B" w14:textId="77777777"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14:paraId="1A5E5E7F" w14:textId="77777777"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14:paraId="315BDEC4" w14:textId="77777777" w:rsidR="0046010F" w:rsidRPr="0046010F" w:rsidRDefault="0046010F" w:rsidP="0046010F">
            <w:pPr>
              <w:ind w:right="82"/>
              <w:jc w:val="center"/>
            </w:pPr>
            <w:r w:rsidRPr="0046010F">
              <w:t>Classes 2 to 9</w:t>
            </w:r>
          </w:p>
        </w:tc>
        <w:permStart w:id="1411334500"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C7DDA9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11334500" w:displacedByCustomXml="prev"/>
      </w:tr>
      <w:tr w:rsidR="0046010F" w:rsidRPr="0046010F" w14:paraId="613F9274" w14:textId="77777777" w:rsidTr="009B56F7">
        <w:trPr>
          <w:trHeight w:val="850"/>
          <w:hidden/>
        </w:trPr>
        <w:tc>
          <w:tcPr>
            <w:tcW w:w="612" w:type="pct"/>
            <w:tcBorders>
              <w:top w:val="nil"/>
              <w:left w:val="nil"/>
              <w:bottom w:val="nil"/>
              <w:right w:val="single" w:sz="12" w:space="0" w:color="auto"/>
            </w:tcBorders>
          </w:tcPr>
          <w:p w14:paraId="684E63F6" w14:textId="77777777"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14:paraId="225DB301" w14:textId="77777777"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14:paraId="7FA8F0A5" w14:textId="29EBD448" w:rsidR="0046010F" w:rsidRPr="0046010F" w:rsidRDefault="00542751" w:rsidP="0046010F">
            <w:pPr>
              <w:rPr>
                <w:rFonts w:ascii="Arial" w:hAnsi="Arial" w:cs="Arial"/>
                <w:sz w:val="22"/>
                <w:szCs w:val="22"/>
              </w:rPr>
            </w:pPr>
            <w:permStart w:id="320686595" w:edGrp="everyone"/>
            <w:r>
              <w:rPr>
                <w:rFonts w:ascii="Arial" w:hAnsi="Arial" w:cs="Arial"/>
                <w:sz w:val="22"/>
                <w:szCs w:val="22"/>
              </w:rPr>
              <w:t>Volume 2, Part 3.10.5</w:t>
            </w:r>
            <w:permEnd w:id="320686595"/>
          </w:p>
        </w:tc>
        <w:tc>
          <w:tcPr>
            <w:tcW w:w="1625" w:type="pct"/>
            <w:tcBorders>
              <w:left w:val="single" w:sz="4" w:space="0" w:color="auto"/>
            </w:tcBorders>
            <w:shd w:val="clear" w:color="auto" w:fill="auto"/>
            <w:vAlign w:val="center"/>
          </w:tcPr>
          <w:p w14:paraId="0F24EE7E" w14:textId="24CAB273" w:rsidR="0046010F" w:rsidRPr="0046010F" w:rsidRDefault="00E96DA1" w:rsidP="0046010F">
            <w:pPr>
              <w:rPr>
                <w:rFonts w:ascii="Arial" w:hAnsi="Arial" w:cs="Arial"/>
                <w:sz w:val="22"/>
                <w:szCs w:val="22"/>
              </w:rPr>
            </w:pPr>
            <w:permStart w:id="922901357" w:edGrp="everyone"/>
            <w:r>
              <w:rPr>
                <w:rFonts w:ascii="Arial" w:hAnsi="Arial" w:cs="Arial"/>
                <w:sz w:val="22"/>
                <w:szCs w:val="22"/>
              </w:rPr>
              <w:t>Volume 1, Part G</w:t>
            </w:r>
            <w:r>
              <w:rPr>
                <w:rFonts w:ascii="Arial" w:hAnsi="Arial" w:cs="Arial"/>
                <w:sz w:val="22"/>
                <w:szCs w:val="22"/>
              </w:rPr>
              <w:t>5</w:t>
            </w:r>
            <w:permEnd w:id="922901357"/>
          </w:p>
        </w:tc>
        <w:tc>
          <w:tcPr>
            <w:tcW w:w="335" w:type="pct"/>
            <w:tcBorders>
              <w:top w:val="nil"/>
              <w:left w:val="single" w:sz="12" w:space="0" w:color="auto"/>
              <w:bottom w:val="nil"/>
              <w:right w:val="nil"/>
            </w:tcBorders>
          </w:tcPr>
          <w:p w14:paraId="16DE17B1" w14:textId="77777777" w:rsidR="0046010F" w:rsidRPr="0046010F" w:rsidRDefault="0046010F" w:rsidP="0046010F">
            <w:pPr>
              <w:ind w:left="993" w:hanging="993"/>
            </w:pPr>
          </w:p>
        </w:tc>
      </w:tr>
      <w:tr w:rsidR="0046010F" w:rsidRPr="0046010F" w14:paraId="4BC9FAF7" w14:textId="77777777" w:rsidTr="009B56F7">
        <w:trPr>
          <w:trHeight w:val="850"/>
          <w:hidden/>
        </w:trPr>
        <w:tc>
          <w:tcPr>
            <w:tcW w:w="612" w:type="pct"/>
            <w:tcBorders>
              <w:top w:val="nil"/>
              <w:left w:val="nil"/>
              <w:bottom w:val="nil"/>
              <w:right w:val="single" w:sz="12" w:space="0" w:color="auto"/>
            </w:tcBorders>
          </w:tcPr>
          <w:p w14:paraId="5EE24BF9"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2A897583" w14:textId="77777777"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14:paraId="766DE533" w14:textId="56BC48B8" w:rsidR="0046010F" w:rsidRPr="0046010F" w:rsidRDefault="001F0023" w:rsidP="0046010F">
            <w:pPr>
              <w:rPr>
                <w:rFonts w:ascii="Arial" w:hAnsi="Arial" w:cs="Arial"/>
                <w:sz w:val="22"/>
                <w:szCs w:val="22"/>
              </w:rPr>
            </w:pPr>
            <w:permStart w:id="1891182843" w:edGrp="everyone"/>
            <w:r>
              <w:rPr>
                <w:rFonts w:ascii="Arial" w:hAnsi="Arial" w:cs="Arial"/>
                <w:sz w:val="22"/>
                <w:szCs w:val="22"/>
              </w:rPr>
              <w:t xml:space="preserve">Volume 2, </w:t>
            </w:r>
            <w:r w:rsidR="005B587A">
              <w:rPr>
                <w:rFonts w:ascii="Arial" w:hAnsi="Arial" w:cs="Arial"/>
                <w:sz w:val="22"/>
                <w:szCs w:val="22"/>
              </w:rPr>
              <w:t>Part 3.0</w:t>
            </w:r>
            <w:permEnd w:id="1891182843"/>
          </w:p>
        </w:tc>
        <w:tc>
          <w:tcPr>
            <w:tcW w:w="1625" w:type="pct"/>
            <w:tcBorders>
              <w:left w:val="single" w:sz="4" w:space="0" w:color="auto"/>
            </w:tcBorders>
            <w:shd w:val="clear" w:color="auto" w:fill="auto"/>
            <w:vAlign w:val="center"/>
          </w:tcPr>
          <w:p w14:paraId="70FEC1B9" w14:textId="3D15A244" w:rsidR="0046010F" w:rsidRPr="0046010F" w:rsidRDefault="005B587A" w:rsidP="0046010F">
            <w:pPr>
              <w:rPr>
                <w:rFonts w:ascii="Arial" w:hAnsi="Arial" w:cs="Arial"/>
                <w:sz w:val="22"/>
                <w:szCs w:val="22"/>
              </w:rPr>
            </w:pPr>
            <w:permStart w:id="2088792891" w:edGrp="everyone"/>
            <w:r>
              <w:rPr>
                <w:rFonts w:ascii="Arial" w:hAnsi="Arial" w:cs="Arial"/>
                <w:sz w:val="22"/>
                <w:szCs w:val="22"/>
              </w:rPr>
              <w:t>Volume 2, Part 3.0</w:t>
            </w:r>
            <w:permEnd w:id="2088792891"/>
          </w:p>
        </w:tc>
        <w:tc>
          <w:tcPr>
            <w:tcW w:w="335" w:type="pct"/>
            <w:tcBorders>
              <w:top w:val="nil"/>
              <w:left w:val="single" w:sz="12" w:space="0" w:color="auto"/>
              <w:bottom w:val="nil"/>
              <w:right w:val="nil"/>
            </w:tcBorders>
          </w:tcPr>
          <w:p w14:paraId="785ABB22" w14:textId="77777777" w:rsidR="0046010F" w:rsidRPr="0046010F" w:rsidRDefault="0046010F" w:rsidP="0046010F">
            <w:pPr>
              <w:ind w:left="993" w:hanging="993"/>
            </w:pPr>
          </w:p>
        </w:tc>
      </w:tr>
      <w:tr w:rsidR="0046010F" w:rsidRPr="0046010F" w14:paraId="503F4E25" w14:textId="77777777" w:rsidTr="009B56F7">
        <w:trPr>
          <w:trHeight w:val="850"/>
          <w:hidden/>
        </w:trPr>
        <w:tc>
          <w:tcPr>
            <w:tcW w:w="612" w:type="pct"/>
            <w:tcBorders>
              <w:top w:val="nil"/>
              <w:left w:val="nil"/>
              <w:bottom w:val="nil"/>
              <w:right w:val="single" w:sz="12" w:space="0" w:color="auto"/>
            </w:tcBorders>
          </w:tcPr>
          <w:p w14:paraId="1EADBA10"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09C7B39C" w14:textId="77777777"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14:paraId="4D421933" w14:textId="190AA394" w:rsidR="0046010F" w:rsidRPr="0046010F" w:rsidRDefault="001F0023" w:rsidP="0046010F">
            <w:pPr>
              <w:rPr>
                <w:rFonts w:ascii="Arial" w:hAnsi="Arial" w:cs="Arial"/>
                <w:sz w:val="22"/>
                <w:szCs w:val="22"/>
              </w:rPr>
            </w:pPr>
            <w:permStart w:id="2017286549" w:edGrp="everyone"/>
            <w:r>
              <w:rPr>
                <w:rFonts w:ascii="Arial" w:hAnsi="Arial" w:cs="Arial"/>
                <w:sz w:val="22"/>
                <w:szCs w:val="22"/>
              </w:rPr>
              <w:t>Volume 2, Part 3.10.2</w:t>
            </w:r>
            <w:permEnd w:id="2017286549"/>
          </w:p>
        </w:tc>
        <w:tc>
          <w:tcPr>
            <w:tcW w:w="1625" w:type="pct"/>
            <w:tcBorders>
              <w:left w:val="single" w:sz="4" w:space="0" w:color="auto"/>
            </w:tcBorders>
            <w:shd w:val="clear" w:color="auto" w:fill="auto"/>
            <w:vAlign w:val="center"/>
          </w:tcPr>
          <w:p w14:paraId="7BCD95D6" w14:textId="62715E1F" w:rsidR="0046010F" w:rsidRPr="0046010F" w:rsidRDefault="00E96DA1" w:rsidP="0046010F">
            <w:pPr>
              <w:rPr>
                <w:rFonts w:ascii="Arial" w:hAnsi="Arial" w:cs="Arial"/>
                <w:sz w:val="22"/>
                <w:szCs w:val="22"/>
              </w:rPr>
            </w:pPr>
            <w:permStart w:id="1396256519" w:edGrp="everyone"/>
            <w:r>
              <w:rPr>
                <w:rFonts w:ascii="Arial" w:hAnsi="Arial" w:cs="Arial"/>
                <w:sz w:val="22"/>
                <w:szCs w:val="22"/>
              </w:rPr>
              <w:t xml:space="preserve">Volume 1, Part </w:t>
            </w:r>
            <w:r w:rsidR="00AB3C39">
              <w:rPr>
                <w:rFonts w:ascii="Arial" w:hAnsi="Arial" w:cs="Arial"/>
                <w:sz w:val="22"/>
                <w:szCs w:val="22"/>
              </w:rPr>
              <w:t>B1</w:t>
            </w:r>
            <w:permEnd w:id="1396256519"/>
          </w:p>
        </w:tc>
        <w:tc>
          <w:tcPr>
            <w:tcW w:w="335" w:type="pct"/>
            <w:tcBorders>
              <w:top w:val="nil"/>
              <w:left w:val="single" w:sz="12" w:space="0" w:color="auto"/>
              <w:bottom w:val="nil"/>
              <w:right w:val="nil"/>
            </w:tcBorders>
          </w:tcPr>
          <w:p w14:paraId="18FA2A8E" w14:textId="77777777" w:rsidR="0046010F" w:rsidRPr="0046010F" w:rsidRDefault="0046010F" w:rsidP="0046010F">
            <w:pPr>
              <w:ind w:left="993" w:hanging="993"/>
            </w:pPr>
          </w:p>
        </w:tc>
      </w:tr>
      <w:tr w:rsidR="0046010F" w:rsidRPr="0046010F" w14:paraId="7B682205" w14:textId="77777777" w:rsidTr="009B56F7">
        <w:trPr>
          <w:trHeight w:val="850"/>
          <w:hidden/>
        </w:trPr>
        <w:tc>
          <w:tcPr>
            <w:tcW w:w="612" w:type="pct"/>
            <w:tcBorders>
              <w:top w:val="nil"/>
              <w:left w:val="nil"/>
              <w:bottom w:val="nil"/>
              <w:right w:val="single" w:sz="12" w:space="0" w:color="auto"/>
            </w:tcBorders>
          </w:tcPr>
          <w:p w14:paraId="27A5C300"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D369D83" w14:textId="77777777"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14:paraId="53455B24" w14:textId="1EF56077" w:rsidR="0046010F" w:rsidRPr="0046010F" w:rsidRDefault="001F0023" w:rsidP="0046010F">
            <w:pPr>
              <w:rPr>
                <w:rFonts w:ascii="Arial" w:hAnsi="Arial" w:cs="Arial"/>
                <w:sz w:val="22"/>
                <w:szCs w:val="22"/>
              </w:rPr>
            </w:pPr>
            <w:permStart w:id="1144523294" w:edGrp="everyone"/>
            <w:r>
              <w:rPr>
                <w:rFonts w:ascii="Arial" w:hAnsi="Arial" w:cs="Arial"/>
                <w:sz w:val="22"/>
                <w:szCs w:val="22"/>
              </w:rPr>
              <w:t>Volume 2, Part 3.10.</w:t>
            </w:r>
            <w:r>
              <w:rPr>
                <w:rFonts w:ascii="Arial" w:hAnsi="Arial" w:cs="Arial"/>
                <w:sz w:val="22"/>
                <w:szCs w:val="22"/>
              </w:rPr>
              <w:t>4</w:t>
            </w:r>
            <w:permEnd w:id="1144523294"/>
          </w:p>
        </w:tc>
        <w:tc>
          <w:tcPr>
            <w:tcW w:w="1625" w:type="pct"/>
            <w:tcBorders>
              <w:left w:val="single" w:sz="4" w:space="0" w:color="auto"/>
            </w:tcBorders>
            <w:shd w:val="clear" w:color="auto" w:fill="auto"/>
            <w:vAlign w:val="center"/>
          </w:tcPr>
          <w:p w14:paraId="26C668E5" w14:textId="0CF0F043" w:rsidR="0046010F" w:rsidRPr="0046010F" w:rsidRDefault="00E96DA1" w:rsidP="0046010F">
            <w:pPr>
              <w:rPr>
                <w:rFonts w:ascii="Arial" w:hAnsi="Arial" w:cs="Arial"/>
                <w:sz w:val="22"/>
                <w:szCs w:val="22"/>
              </w:rPr>
            </w:pPr>
            <w:permStart w:id="1153849938" w:edGrp="everyone"/>
            <w:r>
              <w:rPr>
                <w:rFonts w:ascii="Arial" w:hAnsi="Arial" w:cs="Arial"/>
                <w:sz w:val="22"/>
                <w:szCs w:val="22"/>
              </w:rPr>
              <w:t>Volume 1, Part G4</w:t>
            </w:r>
            <w:permEnd w:id="1153849938"/>
          </w:p>
        </w:tc>
        <w:tc>
          <w:tcPr>
            <w:tcW w:w="335" w:type="pct"/>
            <w:tcBorders>
              <w:top w:val="nil"/>
              <w:left w:val="single" w:sz="12" w:space="0" w:color="auto"/>
              <w:bottom w:val="nil"/>
              <w:right w:val="nil"/>
            </w:tcBorders>
          </w:tcPr>
          <w:p w14:paraId="24B2D37D" w14:textId="77777777" w:rsidR="0046010F" w:rsidRPr="0046010F" w:rsidRDefault="0046010F" w:rsidP="0046010F">
            <w:pPr>
              <w:ind w:left="993" w:hanging="993"/>
            </w:pPr>
          </w:p>
        </w:tc>
      </w:tr>
      <w:tr w:rsidR="0046010F" w:rsidRPr="0046010F" w14:paraId="70D6346F" w14:textId="77777777" w:rsidTr="009B56F7">
        <w:trPr>
          <w:trHeight w:val="850"/>
          <w:hidden/>
        </w:trPr>
        <w:tc>
          <w:tcPr>
            <w:tcW w:w="612" w:type="pct"/>
            <w:tcBorders>
              <w:top w:val="nil"/>
              <w:left w:val="nil"/>
              <w:bottom w:val="nil"/>
              <w:right w:val="single" w:sz="12" w:space="0" w:color="auto"/>
            </w:tcBorders>
          </w:tcPr>
          <w:p w14:paraId="64EE222F" w14:textId="77777777"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14:paraId="1EA25565" w14:textId="77777777"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14:paraId="54B2C1E2" w14:textId="40FF72BC" w:rsidR="0046010F" w:rsidRPr="0046010F" w:rsidRDefault="00E96DA1" w:rsidP="0046010F">
            <w:pPr>
              <w:rPr>
                <w:rFonts w:ascii="Arial" w:hAnsi="Arial" w:cs="Arial"/>
                <w:sz w:val="22"/>
                <w:szCs w:val="22"/>
              </w:rPr>
            </w:pPr>
            <w:permStart w:id="1032796715" w:edGrp="everyone"/>
            <w:r>
              <w:rPr>
                <w:rFonts w:ascii="Arial" w:hAnsi="Arial" w:cs="Arial"/>
                <w:sz w:val="22"/>
                <w:szCs w:val="22"/>
              </w:rPr>
              <w:t>Volume 2, Part A2.2 &amp; A5</w:t>
            </w:r>
            <w:permEnd w:id="1032796715"/>
          </w:p>
        </w:tc>
        <w:tc>
          <w:tcPr>
            <w:tcW w:w="1625" w:type="pct"/>
            <w:tcBorders>
              <w:left w:val="single" w:sz="4" w:space="0" w:color="auto"/>
              <w:bottom w:val="single" w:sz="8" w:space="0" w:color="auto"/>
            </w:tcBorders>
            <w:shd w:val="clear" w:color="auto" w:fill="auto"/>
            <w:vAlign w:val="center"/>
          </w:tcPr>
          <w:p w14:paraId="68C4CBCC" w14:textId="12156C74" w:rsidR="0046010F" w:rsidRPr="0046010F" w:rsidRDefault="00E96DA1" w:rsidP="0046010F">
            <w:pPr>
              <w:rPr>
                <w:rFonts w:ascii="Arial" w:hAnsi="Arial" w:cs="Arial"/>
                <w:sz w:val="22"/>
                <w:szCs w:val="22"/>
              </w:rPr>
            </w:pPr>
            <w:permStart w:id="652021304" w:edGrp="everyone"/>
            <w:r>
              <w:rPr>
                <w:rFonts w:ascii="Arial" w:hAnsi="Arial" w:cs="Arial"/>
                <w:sz w:val="22"/>
                <w:szCs w:val="22"/>
              </w:rPr>
              <w:t xml:space="preserve">Volume </w:t>
            </w:r>
            <w:r>
              <w:rPr>
                <w:rFonts w:ascii="Arial" w:hAnsi="Arial" w:cs="Arial"/>
                <w:sz w:val="22"/>
                <w:szCs w:val="22"/>
              </w:rPr>
              <w:t>1</w:t>
            </w:r>
            <w:r>
              <w:rPr>
                <w:rFonts w:ascii="Arial" w:hAnsi="Arial" w:cs="Arial"/>
                <w:sz w:val="22"/>
                <w:szCs w:val="22"/>
              </w:rPr>
              <w:t>, Part A2.2 &amp; A5</w:t>
            </w:r>
            <w:permEnd w:id="652021304"/>
          </w:p>
        </w:tc>
        <w:tc>
          <w:tcPr>
            <w:tcW w:w="335" w:type="pct"/>
            <w:tcBorders>
              <w:top w:val="nil"/>
              <w:left w:val="single" w:sz="12" w:space="0" w:color="auto"/>
              <w:bottom w:val="nil"/>
              <w:right w:val="nil"/>
            </w:tcBorders>
          </w:tcPr>
          <w:p w14:paraId="60CB4300" w14:textId="77777777" w:rsidR="0046010F" w:rsidRPr="0046010F" w:rsidRDefault="0046010F" w:rsidP="0046010F">
            <w:pPr>
              <w:ind w:left="993" w:hanging="993"/>
            </w:pPr>
          </w:p>
        </w:tc>
      </w:tr>
    </w:tbl>
    <w:p w14:paraId="64A67391" w14:textId="77777777" w:rsidR="0046010F" w:rsidRPr="0046010F" w:rsidRDefault="0046010F" w:rsidP="0046010F">
      <w:pPr>
        <w:rPr>
          <w:rFonts w:ascii="Arial" w:hAnsi="Arial" w:cs="Arial"/>
          <w:sz w:val="22"/>
          <w:szCs w:val="22"/>
        </w:rPr>
      </w:pPr>
    </w:p>
    <w:p w14:paraId="60AC7B95" w14:textId="77777777" w:rsidR="0046010F" w:rsidRPr="0046010F" w:rsidRDefault="0046010F" w:rsidP="0046010F">
      <w:pPr>
        <w:rPr>
          <w:rFonts w:ascii="Arial" w:hAnsi="Arial" w:cs="Arial"/>
          <w:sz w:val="22"/>
          <w:szCs w:val="22"/>
        </w:rPr>
      </w:pPr>
    </w:p>
    <w:p w14:paraId="540DF146" w14:textId="77777777" w:rsidR="0046010F" w:rsidRPr="0046010F" w:rsidRDefault="0046010F" w:rsidP="0046010F">
      <w:pPr>
        <w:numPr>
          <w:ilvl w:val="0"/>
          <w:numId w:val="65"/>
        </w:numPr>
        <w:ind w:left="709" w:hanging="709"/>
        <w:jc w:val="left"/>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14:paraId="35EDE4B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5FF8A2A5" w14:textId="77777777" w:rsidTr="009B56F7">
        <w:tc>
          <w:tcPr>
            <w:tcW w:w="610" w:type="pct"/>
            <w:tcBorders>
              <w:top w:val="nil"/>
              <w:left w:val="nil"/>
              <w:bottom w:val="nil"/>
              <w:right w:val="single" w:sz="12" w:space="0" w:color="auto"/>
            </w:tcBorders>
            <w:shd w:val="clear" w:color="auto" w:fill="auto"/>
          </w:tcPr>
          <w:p w14:paraId="026C3BF7"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D453366"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2D17A2B" w14:textId="77777777" w:rsidR="0046010F" w:rsidRPr="0046010F" w:rsidRDefault="0046010F" w:rsidP="0046010F">
            <w:pPr>
              <w:keepNext/>
              <w:ind w:left="993" w:hanging="993"/>
              <w:jc w:val="center"/>
            </w:pPr>
            <w:r w:rsidRPr="0046010F">
              <w:t>Possible Answers</w:t>
            </w:r>
          </w:p>
        </w:tc>
        <w:permStart w:id="488311912"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48913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8311912" w:displacedByCustomXml="prev"/>
      </w:tr>
      <w:tr w:rsidR="0046010F" w:rsidRPr="0046010F" w14:paraId="4742480A" w14:textId="77777777" w:rsidTr="009B56F7">
        <w:trPr>
          <w:trHeight w:val="425"/>
          <w:hidden/>
        </w:trPr>
        <w:tc>
          <w:tcPr>
            <w:tcW w:w="610" w:type="pct"/>
            <w:tcBorders>
              <w:top w:val="nil"/>
              <w:left w:val="nil"/>
              <w:bottom w:val="nil"/>
              <w:right w:val="single" w:sz="12" w:space="0" w:color="auto"/>
            </w:tcBorders>
          </w:tcPr>
          <w:p w14:paraId="60846F17" w14:textId="77777777" w:rsidR="0046010F" w:rsidRPr="0046010F" w:rsidRDefault="0046010F" w:rsidP="0046010F">
            <w:pPr>
              <w:ind w:left="993" w:hanging="993"/>
              <w:jc w:val="center"/>
              <w:rPr>
                <w:vanish/>
              </w:rPr>
            </w:pPr>
          </w:p>
        </w:tc>
        <w:permStart w:id="2129033477"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53A6B11A" w14:textId="5B8E1FC9" w:rsidR="0046010F" w:rsidRPr="0046010F" w:rsidRDefault="0091196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9033477" w:displacedByCustomXml="prev"/>
        <w:tc>
          <w:tcPr>
            <w:tcW w:w="3514" w:type="pct"/>
            <w:tcBorders>
              <w:top w:val="single" w:sz="12" w:space="0" w:color="auto"/>
              <w:left w:val="single" w:sz="4" w:space="0" w:color="auto"/>
              <w:right w:val="single" w:sz="12" w:space="0" w:color="auto"/>
            </w:tcBorders>
            <w:shd w:val="clear" w:color="auto" w:fill="auto"/>
            <w:vAlign w:val="center"/>
          </w:tcPr>
          <w:p w14:paraId="3CE513ED" w14:textId="77777777"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14:paraId="3B3A5100" w14:textId="77777777" w:rsidR="0046010F" w:rsidRPr="0046010F" w:rsidRDefault="0046010F" w:rsidP="0046010F">
            <w:pPr>
              <w:ind w:left="993" w:hanging="993"/>
            </w:pPr>
          </w:p>
        </w:tc>
      </w:tr>
      <w:tr w:rsidR="0046010F" w:rsidRPr="0046010F" w14:paraId="45439C8D" w14:textId="77777777" w:rsidTr="009B56F7">
        <w:trPr>
          <w:trHeight w:val="425"/>
          <w:hidden/>
        </w:trPr>
        <w:tc>
          <w:tcPr>
            <w:tcW w:w="610" w:type="pct"/>
            <w:tcBorders>
              <w:top w:val="nil"/>
              <w:left w:val="nil"/>
              <w:bottom w:val="nil"/>
              <w:right w:val="single" w:sz="12" w:space="0" w:color="auto"/>
            </w:tcBorders>
          </w:tcPr>
          <w:p w14:paraId="54D275B5" w14:textId="77777777" w:rsidR="0046010F" w:rsidRPr="0046010F" w:rsidRDefault="0046010F" w:rsidP="0046010F">
            <w:pPr>
              <w:ind w:left="993" w:hanging="993"/>
              <w:jc w:val="center"/>
              <w:rPr>
                <w:vanish/>
              </w:rPr>
            </w:pPr>
          </w:p>
        </w:tc>
        <w:permStart w:id="1576883841"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FA84EF" w14:textId="3C01CCC7" w:rsidR="0046010F" w:rsidRPr="0046010F" w:rsidRDefault="0091196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76883841" w:displacedByCustomXml="prev"/>
        <w:tc>
          <w:tcPr>
            <w:tcW w:w="3514" w:type="pct"/>
            <w:tcBorders>
              <w:left w:val="single" w:sz="4" w:space="0" w:color="auto"/>
              <w:right w:val="single" w:sz="12" w:space="0" w:color="auto"/>
            </w:tcBorders>
            <w:shd w:val="clear" w:color="auto" w:fill="auto"/>
            <w:vAlign w:val="center"/>
          </w:tcPr>
          <w:p w14:paraId="2DCA990C" w14:textId="77777777"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14:paraId="505E1B21" w14:textId="77777777" w:rsidR="0046010F" w:rsidRPr="0046010F" w:rsidRDefault="0046010F" w:rsidP="0046010F">
            <w:pPr>
              <w:ind w:left="993" w:hanging="993"/>
            </w:pPr>
          </w:p>
        </w:tc>
      </w:tr>
      <w:tr w:rsidR="0046010F" w:rsidRPr="0046010F" w14:paraId="33EDFE1F" w14:textId="77777777" w:rsidTr="009B56F7">
        <w:trPr>
          <w:trHeight w:val="425"/>
          <w:hidden/>
        </w:trPr>
        <w:tc>
          <w:tcPr>
            <w:tcW w:w="610" w:type="pct"/>
            <w:tcBorders>
              <w:top w:val="nil"/>
              <w:left w:val="nil"/>
              <w:bottom w:val="nil"/>
              <w:right w:val="single" w:sz="12" w:space="0" w:color="auto"/>
            </w:tcBorders>
          </w:tcPr>
          <w:p w14:paraId="4DD9A5B6" w14:textId="77777777" w:rsidR="0046010F" w:rsidRPr="0046010F" w:rsidRDefault="0046010F" w:rsidP="0046010F">
            <w:pPr>
              <w:ind w:left="993" w:hanging="993"/>
              <w:jc w:val="center"/>
              <w:rPr>
                <w:vanish/>
              </w:rPr>
            </w:pPr>
          </w:p>
        </w:tc>
        <w:permStart w:id="160117216"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1B724D0" w14:textId="5D5702F6" w:rsidR="0046010F" w:rsidRPr="0046010F" w:rsidRDefault="0091196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117216" w:displacedByCustomXml="prev"/>
        <w:tc>
          <w:tcPr>
            <w:tcW w:w="3514" w:type="pct"/>
            <w:tcBorders>
              <w:left w:val="single" w:sz="4" w:space="0" w:color="auto"/>
              <w:right w:val="single" w:sz="12" w:space="0" w:color="auto"/>
            </w:tcBorders>
            <w:shd w:val="clear" w:color="auto" w:fill="auto"/>
            <w:vAlign w:val="center"/>
          </w:tcPr>
          <w:p w14:paraId="5A0C1667" w14:textId="77777777"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14:paraId="1CC45B44" w14:textId="77777777" w:rsidR="0046010F" w:rsidRPr="0046010F" w:rsidRDefault="0046010F" w:rsidP="0046010F">
            <w:pPr>
              <w:ind w:left="993" w:hanging="993"/>
            </w:pPr>
          </w:p>
        </w:tc>
      </w:tr>
    </w:tbl>
    <w:p w14:paraId="4C3AAA80" w14:textId="77777777" w:rsidR="0046010F" w:rsidRPr="0046010F" w:rsidRDefault="0046010F" w:rsidP="0046010F">
      <w:pPr>
        <w:rPr>
          <w:rFonts w:ascii="Arial" w:hAnsi="Arial" w:cs="Arial"/>
          <w:sz w:val="22"/>
          <w:szCs w:val="22"/>
        </w:rPr>
      </w:pPr>
    </w:p>
    <w:p w14:paraId="01ABD608"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83EA91A" w14:textId="77777777" w:rsidR="0046010F" w:rsidRPr="0046010F" w:rsidRDefault="0046010F" w:rsidP="0046010F">
      <w:pPr>
        <w:numPr>
          <w:ilvl w:val="0"/>
          <w:numId w:val="65"/>
        </w:numPr>
        <w:ind w:left="709" w:hanging="709"/>
        <w:jc w:val="left"/>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14:paraId="56EA2D21"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00E4524A" w14:textId="77777777" w:rsidTr="00264653">
        <w:trPr>
          <w:trHeight w:val="510"/>
        </w:trPr>
        <w:tc>
          <w:tcPr>
            <w:tcW w:w="1556" w:type="pct"/>
            <w:tcBorders>
              <w:top w:val="nil"/>
              <w:left w:val="nil"/>
              <w:bottom w:val="nil"/>
              <w:right w:val="single" w:sz="12" w:space="0" w:color="auto"/>
            </w:tcBorders>
            <w:shd w:val="clear" w:color="auto" w:fill="auto"/>
          </w:tcPr>
          <w:p w14:paraId="70D21DEE" w14:textId="77777777" w:rsidR="0046010F" w:rsidRPr="0046010F" w:rsidRDefault="0046010F" w:rsidP="00264653">
            <w:pPr>
              <w:keepNext/>
              <w:ind w:left="993" w:hanging="993"/>
            </w:pPr>
            <w:r w:rsidRPr="0046010F">
              <w:rPr>
                <w:rFonts w:ascii="Arial" w:hAnsi="Arial" w:cs="Arial"/>
                <w:b/>
                <w:sz w:val="22"/>
                <w:szCs w:val="22"/>
              </w:rPr>
              <w:t>Answer</w:t>
            </w:r>
          </w:p>
        </w:tc>
        <w:permStart w:id="211039452"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7D33696" w14:textId="28A8569F" w:rsidR="0046010F" w:rsidRPr="0046010F" w:rsidRDefault="0091196D"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10394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CE1ED8A"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26280D4" w14:textId="77777777" w:rsidR="0046010F" w:rsidRPr="0046010F" w:rsidRDefault="0046010F" w:rsidP="00264653">
            <w:pPr>
              <w:keepNext/>
              <w:ind w:left="993" w:hanging="993"/>
              <w:rPr>
                <w:rFonts w:ascii="Arial" w:hAnsi="Arial" w:cs="Arial"/>
                <w:sz w:val="44"/>
                <w:szCs w:val="44"/>
              </w:rPr>
            </w:pPr>
          </w:p>
        </w:tc>
        <w:permStart w:id="239491801"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7F5199D"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39491801" w:displacedByCustomXml="prev"/>
      </w:tr>
      <w:tr w:rsidR="0046010F" w:rsidRPr="0046010F" w14:paraId="3863F0C7" w14:textId="77777777" w:rsidTr="00264653">
        <w:trPr>
          <w:trHeight w:val="510"/>
          <w:hidden/>
        </w:trPr>
        <w:tc>
          <w:tcPr>
            <w:tcW w:w="1556" w:type="pct"/>
            <w:tcBorders>
              <w:top w:val="nil"/>
              <w:left w:val="nil"/>
              <w:bottom w:val="nil"/>
              <w:right w:val="single" w:sz="12" w:space="0" w:color="auto"/>
            </w:tcBorders>
          </w:tcPr>
          <w:p w14:paraId="5235817A" w14:textId="77777777" w:rsidR="0046010F" w:rsidRPr="0046010F" w:rsidRDefault="0046010F" w:rsidP="00264653">
            <w:pPr>
              <w:ind w:left="993" w:hanging="993"/>
              <w:jc w:val="center"/>
              <w:rPr>
                <w:vanish/>
              </w:rPr>
            </w:pPr>
          </w:p>
        </w:tc>
        <w:permStart w:id="1576363397"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B4FFAF"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763633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C1C420"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78DDA84" w14:textId="77777777" w:rsidR="0046010F" w:rsidRPr="0046010F" w:rsidRDefault="0046010F" w:rsidP="00264653">
            <w:pPr>
              <w:ind w:left="993" w:hanging="993"/>
            </w:pPr>
          </w:p>
        </w:tc>
        <w:tc>
          <w:tcPr>
            <w:tcW w:w="336" w:type="pct"/>
            <w:tcBorders>
              <w:top w:val="nil"/>
              <w:left w:val="nil"/>
              <w:bottom w:val="nil"/>
              <w:right w:val="nil"/>
            </w:tcBorders>
          </w:tcPr>
          <w:p w14:paraId="0804BA18" w14:textId="77777777" w:rsidR="0046010F" w:rsidRPr="0046010F" w:rsidRDefault="0046010F" w:rsidP="00264653">
            <w:pPr>
              <w:ind w:left="993" w:hanging="993"/>
            </w:pPr>
          </w:p>
        </w:tc>
      </w:tr>
    </w:tbl>
    <w:p w14:paraId="6D18D5C3" w14:textId="77777777" w:rsidR="0046010F" w:rsidRPr="0046010F" w:rsidRDefault="0046010F" w:rsidP="0046010F">
      <w:pPr>
        <w:rPr>
          <w:rFonts w:ascii="Arial" w:hAnsi="Arial" w:cs="Arial"/>
          <w:sz w:val="22"/>
          <w:szCs w:val="22"/>
        </w:rPr>
      </w:pPr>
    </w:p>
    <w:p w14:paraId="6CCD8104" w14:textId="77777777" w:rsidR="0046010F" w:rsidRPr="0046010F" w:rsidRDefault="0046010F" w:rsidP="0046010F">
      <w:pPr>
        <w:rPr>
          <w:rFonts w:ascii="Arial" w:hAnsi="Arial" w:cs="Arial"/>
          <w:sz w:val="22"/>
          <w:szCs w:val="22"/>
        </w:rPr>
      </w:pPr>
    </w:p>
    <w:p w14:paraId="22DB54F1" w14:textId="77777777" w:rsidR="0046010F" w:rsidRPr="0046010F" w:rsidRDefault="0046010F" w:rsidP="0046010F">
      <w:pPr>
        <w:numPr>
          <w:ilvl w:val="0"/>
          <w:numId w:val="65"/>
        </w:numPr>
        <w:ind w:left="709" w:hanging="709"/>
        <w:jc w:val="left"/>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14:paraId="535656F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6DE9C0D" w14:textId="77777777" w:rsidTr="009B56F7">
        <w:tc>
          <w:tcPr>
            <w:tcW w:w="611" w:type="pct"/>
            <w:tcBorders>
              <w:top w:val="nil"/>
              <w:left w:val="nil"/>
              <w:bottom w:val="nil"/>
              <w:right w:val="single" w:sz="12" w:space="0" w:color="auto"/>
            </w:tcBorders>
            <w:shd w:val="clear" w:color="auto" w:fill="auto"/>
          </w:tcPr>
          <w:p w14:paraId="32537BDA"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7C33B8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7CF8203" w14:textId="77777777" w:rsidR="0046010F" w:rsidRPr="0046010F" w:rsidRDefault="0046010F" w:rsidP="0046010F">
            <w:pPr>
              <w:ind w:right="82"/>
              <w:jc w:val="center"/>
            </w:pPr>
            <w:r w:rsidRPr="0046010F">
              <w:t>Classes 2 to 9</w:t>
            </w:r>
          </w:p>
        </w:tc>
        <w:permStart w:id="809128189"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EBB6A0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09128189" w:displacedByCustomXml="prev"/>
      </w:tr>
      <w:tr w:rsidR="0046010F" w:rsidRPr="0046010F" w14:paraId="7620D9DD" w14:textId="77777777" w:rsidTr="009B56F7">
        <w:trPr>
          <w:trHeight w:val="2551"/>
          <w:hidden/>
        </w:trPr>
        <w:tc>
          <w:tcPr>
            <w:tcW w:w="611" w:type="pct"/>
            <w:tcBorders>
              <w:top w:val="nil"/>
              <w:left w:val="nil"/>
              <w:bottom w:val="nil"/>
              <w:right w:val="single" w:sz="12" w:space="0" w:color="auto"/>
            </w:tcBorders>
          </w:tcPr>
          <w:p w14:paraId="351589F2"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3904046" w14:textId="77777777" w:rsidR="0046010F" w:rsidRDefault="003D71D6" w:rsidP="0046010F">
            <w:pPr>
              <w:rPr>
                <w:rFonts w:ascii="Arial" w:hAnsi="Arial" w:cs="Arial"/>
                <w:sz w:val="22"/>
                <w:szCs w:val="22"/>
              </w:rPr>
            </w:pPr>
            <w:permStart w:id="1167603516" w:edGrp="everyone"/>
            <w:r>
              <w:rPr>
                <w:rFonts w:ascii="Arial" w:hAnsi="Arial" w:cs="Arial"/>
                <w:sz w:val="22"/>
                <w:szCs w:val="22"/>
              </w:rPr>
              <w:t>Stumps</w:t>
            </w:r>
          </w:p>
          <w:p w14:paraId="01DFF65A" w14:textId="25C3C3BE" w:rsidR="0046010F" w:rsidRDefault="003D71D6" w:rsidP="0046010F">
            <w:pPr>
              <w:rPr>
                <w:rFonts w:ascii="Arial" w:hAnsi="Arial" w:cs="Arial"/>
                <w:sz w:val="22"/>
                <w:szCs w:val="22"/>
              </w:rPr>
            </w:pPr>
            <w:r>
              <w:rPr>
                <w:rFonts w:ascii="Arial" w:hAnsi="Arial" w:cs="Arial"/>
                <w:sz w:val="22"/>
                <w:szCs w:val="22"/>
              </w:rPr>
              <w:t>Concrete slab floors</w:t>
            </w:r>
          </w:p>
          <w:p w14:paraId="6239285D" w14:textId="4BF6B1F8" w:rsidR="004158A8" w:rsidRDefault="004158A8" w:rsidP="0046010F">
            <w:pPr>
              <w:rPr>
                <w:rFonts w:ascii="Arial" w:hAnsi="Arial" w:cs="Arial"/>
                <w:sz w:val="22"/>
                <w:szCs w:val="22"/>
              </w:rPr>
            </w:pPr>
            <w:r>
              <w:rPr>
                <w:rFonts w:ascii="Arial" w:hAnsi="Arial" w:cs="Arial"/>
                <w:sz w:val="22"/>
                <w:szCs w:val="22"/>
              </w:rPr>
              <w:t>Waffle pod slab</w:t>
            </w:r>
          </w:p>
          <w:permEnd w:id="1167603516"/>
          <w:p w14:paraId="1659DFFC" w14:textId="28B6EBB6"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789FC953" w14:textId="0E9BBB4A" w:rsidR="0046010F" w:rsidRDefault="004158A8" w:rsidP="0046010F">
            <w:pPr>
              <w:rPr>
                <w:rFonts w:ascii="Arial" w:hAnsi="Arial" w:cs="Arial"/>
                <w:sz w:val="22"/>
                <w:szCs w:val="22"/>
              </w:rPr>
            </w:pPr>
            <w:permStart w:id="1370576816" w:edGrp="everyone"/>
            <w:r>
              <w:rPr>
                <w:rFonts w:ascii="Arial" w:hAnsi="Arial" w:cs="Arial"/>
                <w:sz w:val="22"/>
                <w:szCs w:val="22"/>
              </w:rPr>
              <w:t>Screw piles</w:t>
            </w:r>
          </w:p>
          <w:p w14:paraId="4D6A9EB6" w14:textId="77777777" w:rsidR="0046010F" w:rsidRDefault="003D71D6" w:rsidP="0046010F">
            <w:pPr>
              <w:rPr>
                <w:rFonts w:ascii="Arial" w:hAnsi="Arial" w:cs="Arial"/>
                <w:sz w:val="22"/>
                <w:szCs w:val="22"/>
              </w:rPr>
            </w:pPr>
            <w:r>
              <w:rPr>
                <w:rFonts w:ascii="Arial" w:hAnsi="Arial" w:cs="Arial"/>
                <w:sz w:val="22"/>
                <w:szCs w:val="22"/>
              </w:rPr>
              <w:t>Concrete slab floors</w:t>
            </w:r>
          </w:p>
          <w:p w14:paraId="10F27C93" w14:textId="4557E1D8" w:rsidR="0046010F" w:rsidRPr="0046010F" w:rsidRDefault="0019009E" w:rsidP="0046010F">
            <w:pPr>
              <w:rPr>
                <w:rFonts w:ascii="Arial" w:hAnsi="Arial" w:cs="Arial"/>
                <w:sz w:val="22"/>
                <w:szCs w:val="22"/>
              </w:rPr>
            </w:pPr>
            <w:r>
              <w:rPr>
                <w:rFonts w:ascii="Arial" w:hAnsi="Arial" w:cs="Arial"/>
                <w:sz w:val="22"/>
                <w:szCs w:val="22"/>
              </w:rPr>
              <w:t>Reinforced concrete piers and b</w:t>
            </w:r>
            <w:r w:rsidR="003D71D6">
              <w:rPr>
                <w:rFonts w:ascii="Arial" w:hAnsi="Arial" w:cs="Arial"/>
                <w:sz w:val="22"/>
                <w:szCs w:val="22"/>
              </w:rPr>
              <w:t>eams</w:t>
            </w:r>
            <w:permEnd w:id="1370576816"/>
          </w:p>
        </w:tc>
        <w:tc>
          <w:tcPr>
            <w:tcW w:w="335" w:type="pct"/>
            <w:tcBorders>
              <w:top w:val="nil"/>
              <w:left w:val="single" w:sz="12" w:space="0" w:color="auto"/>
              <w:bottom w:val="nil"/>
              <w:right w:val="nil"/>
            </w:tcBorders>
          </w:tcPr>
          <w:p w14:paraId="41A1C574" w14:textId="77777777" w:rsidR="0046010F" w:rsidRPr="0046010F" w:rsidRDefault="0046010F" w:rsidP="0046010F">
            <w:pPr>
              <w:ind w:left="993" w:hanging="993"/>
            </w:pPr>
          </w:p>
        </w:tc>
      </w:tr>
    </w:tbl>
    <w:p w14:paraId="6552F49C" w14:textId="77777777" w:rsidR="0046010F" w:rsidRPr="0046010F" w:rsidRDefault="0046010F" w:rsidP="0046010F">
      <w:pPr>
        <w:rPr>
          <w:rFonts w:ascii="Arial" w:hAnsi="Arial" w:cs="Arial"/>
          <w:sz w:val="22"/>
          <w:szCs w:val="22"/>
        </w:rPr>
      </w:pPr>
    </w:p>
    <w:p w14:paraId="3A7EF24B" w14:textId="77777777" w:rsidR="0046010F" w:rsidRPr="0046010F" w:rsidRDefault="0046010F" w:rsidP="0046010F">
      <w:pPr>
        <w:rPr>
          <w:rFonts w:ascii="Arial" w:hAnsi="Arial" w:cs="Arial"/>
          <w:sz w:val="22"/>
          <w:szCs w:val="22"/>
        </w:rPr>
      </w:pPr>
    </w:p>
    <w:p w14:paraId="3321F71F" w14:textId="77777777" w:rsidR="0046010F" w:rsidRPr="0046010F" w:rsidRDefault="0046010F" w:rsidP="0046010F">
      <w:pPr>
        <w:numPr>
          <w:ilvl w:val="0"/>
          <w:numId w:val="65"/>
        </w:numPr>
        <w:ind w:left="709" w:hanging="709"/>
        <w:jc w:val="left"/>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14:paraId="39122BD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71AD2ED9" w14:textId="77777777" w:rsidTr="009B56F7">
        <w:tc>
          <w:tcPr>
            <w:tcW w:w="611" w:type="pct"/>
            <w:tcBorders>
              <w:top w:val="nil"/>
              <w:left w:val="nil"/>
              <w:bottom w:val="nil"/>
              <w:right w:val="single" w:sz="12" w:space="0" w:color="auto"/>
            </w:tcBorders>
            <w:shd w:val="clear" w:color="auto" w:fill="auto"/>
          </w:tcPr>
          <w:p w14:paraId="0929A1B1"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D2CC610"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59B72795" w14:textId="77777777" w:rsidR="0046010F" w:rsidRPr="0046010F" w:rsidRDefault="0046010F" w:rsidP="0046010F">
            <w:pPr>
              <w:ind w:right="82"/>
              <w:jc w:val="center"/>
            </w:pPr>
            <w:r w:rsidRPr="0046010F">
              <w:t>Classes 2 to 9</w:t>
            </w:r>
          </w:p>
        </w:tc>
        <w:permStart w:id="686236895"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2765BD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86236895" w:displacedByCustomXml="prev"/>
      </w:tr>
      <w:tr w:rsidR="0046010F" w:rsidRPr="0046010F" w14:paraId="12E40E9D" w14:textId="77777777" w:rsidTr="009B56F7">
        <w:trPr>
          <w:trHeight w:val="850"/>
          <w:hidden/>
        </w:trPr>
        <w:tc>
          <w:tcPr>
            <w:tcW w:w="611" w:type="pct"/>
            <w:tcBorders>
              <w:top w:val="nil"/>
              <w:left w:val="nil"/>
              <w:bottom w:val="nil"/>
              <w:right w:val="single" w:sz="12" w:space="0" w:color="auto"/>
            </w:tcBorders>
          </w:tcPr>
          <w:p w14:paraId="1BEB3771"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9BAA03A" w14:textId="0B0461BA" w:rsidR="0046010F" w:rsidRPr="0046010F" w:rsidRDefault="00415210" w:rsidP="0046010F">
            <w:pPr>
              <w:rPr>
                <w:rFonts w:ascii="Arial" w:hAnsi="Arial" w:cs="Arial"/>
                <w:sz w:val="22"/>
                <w:szCs w:val="22"/>
              </w:rPr>
            </w:pPr>
            <w:permStart w:id="1692669822" w:edGrp="everyone"/>
            <w:r>
              <w:rPr>
                <w:rFonts w:ascii="Arial" w:hAnsi="Arial" w:cs="Arial"/>
                <w:sz w:val="22"/>
                <w:szCs w:val="22"/>
              </w:rPr>
              <w:t>Volume 2, Part 3</w:t>
            </w:r>
            <w:permEnd w:id="1692669822"/>
          </w:p>
        </w:tc>
        <w:tc>
          <w:tcPr>
            <w:tcW w:w="2027" w:type="pct"/>
            <w:tcBorders>
              <w:left w:val="single" w:sz="4" w:space="0" w:color="auto"/>
            </w:tcBorders>
            <w:shd w:val="clear" w:color="auto" w:fill="auto"/>
            <w:vAlign w:val="center"/>
          </w:tcPr>
          <w:p w14:paraId="77A1910E" w14:textId="1160016A" w:rsidR="0046010F" w:rsidRPr="0046010F" w:rsidRDefault="00415210" w:rsidP="0046010F">
            <w:pPr>
              <w:rPr>
                <w:rFonts w:ascii="Arial" w:hAnsi="Arial" w:cs="Arial"/>
                <w:sz w:val="22"/>
                <w:szCs w:val="22"/>
              </w:rPr>
            </w:pPr>
            <w:permStart w:id="1233219376" w:edGrp="everyone"/>
            <w:r>
              <w:rPr>
                <w:rFonts w:ascii="Arial" w:hAnsi="Arial" w:cs="Arial"/>
                <w:sz w:val="22"/>
                <w:szCs w:val="22"/>
              </w:rPr>
              <w:t>Volume 1, Part</w:t>
            </w:r>
            <w:r w:rsidR="00EC5384">
              <w:rPr>
                <w:rFonts w:ascii="Arial" w:hAnsi="Arial" w:cs="Arial"/>
                <w:sz w:val="22"/>
                <w:szCs w:val="22"/>
              </w:rPr>
              <w:t xml:space="preserve"> </w:t>
            </w:r>
            <w:r w:rsidR="0049391F">
              <w:rPr>
                <w:rFonts w:ascii="Arial" w:hAnsi="Arial" w:cs="Arial"/>
                <w:sz w:val="22"/>
                <w:szCs w:val="22"/>
              </w:rPr>
              <w:t>B1.4, F1.9 and F1.10</w:t>
            </w:r>
            <w:permEnd w:id="1233219376"/>
          </w:p>
        </w:tc>
        <w:tc>
          <w:tcPr>
            <w:tcW w:w="335" w:type="pct"/>
            <w:tcBorders>
              <w:top w:val="nil"/>
              <w:left w:val="single" w:sz="12" w:space="0" w:color="auto"/>
              <w:bottom w:val="nil"/>
              <w:right w:val="nil"/>
            </w:tcBorders>
          </w:tcPr>
          <w:p w14:paraId="0C46CAF0" w14:textId="77777777" w:rsidR="0046010F" w:rsidRPr="0046010F" w:rsidRDefault="0046010F" w:rsidP="0046010F">
            <w:pPr>
              <w:ind w:left="993" w:hanging="993"/>
            </w:pPr>
          </w:p>
        </w:tc>
      </w:tr>
    </w:tbl>
    <w:p w14:paraId="52116411" w14:textId="77777777" w:rsidR="0046010F" w:rsidRPr="0046010F" w:rsidRDefault="0046010F" w:rsidP="0046010F">
      <w:pPr>
        <w:rPr>
          <w:rFonts w:ascii="Arial" w:hAnsi="Arial" w:cs="Arial"/>
          <w:sz w:val="22"/>
          <w:szCs w:val="22"/>
        </w:rPr>
      </w:pPr>
    </w:p>
    <w:p w14:paraId="0038C183" w14:textId="77777777" w:rsidR="0046010F" w:rsidRPr="0046010F" w:rsidRDefault="0046010F" w:rsidP="0046010F">
      <w:pPr>
        <w:rPr>
          <w:rFonts w:ascii="Arial" w:hAnsi="Arial" w:cs="Arial"/>
          <w:sz w:val="22"/>
          <w:szCs w:val="22"/>
        </w:rPr>
      </w:pPr>
    </w:p>
    <w:p w14:paraId="1C647032" w14:textId="77777777" w:rsidR="0046010F" w:rsidRPr="0046010F" w:rsidRDefault="0046010F" w:rsidP="0046010F">
      <w:pPr>
        <w:numPr>
          <w:ilvl w:val="0"/>
          <w:numId w:val="65"/>
        </w:numPr>
        <w:ind w:left="709" w:hanging="709"/>
        <w:jc w:val="left"/>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14:paraId="5430EB1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F0628C8" w14:textId="77777777" w:rsidTr="009B56F7">
        <w:tc>
          <w:tcPr>
            <w:tcW w:w="611" w:type="pct"/>
            <w:tcBorders>
              <w:top w:val="nil"/>
              <w:left w:val="nil"/>
              <w:bottom w:val="nil"/>
              <w:right w:val="single" w:sz="12" w:space="0" w:color="auto"/>
            </w:tcBorders>
            <w:shd w:val="clear" w:color="auto" w:fill="auto"/>
          </w:tcPr>
          <w:p w14:paraId="73B76057"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CF7D00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9F4A870" w14:textId="77777777" w:rsidR="0046010F" w:rsidRPr="0046010F" w:rsidRDefault="0046010F" w:rsidP="0046010F">
            <w:pPr>
              <w:ind w:right="82"/>
              <w:jc w:val="center"/>
            </w:pPr>
            <w:r w:rsidRPr="0046010F">
              <w:t>Classes 2 to 9</w:t>
            </w:r>
          </w:p>
        </w:tc>
        <w:permStart w:id="997270878"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9EE88E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97270878" w:displacedByCustomXml="prev"/>
      </w:tr>
      <w:tr w:rsidR="0046010F" w:rsidRPr="0046010F" w14:paraId="7B6D5A26" w14:textId="77777777" w:rsidTr="009B56F7">
        <w:trPr>
          <w:trHeight w:val="850"/>
          <w:hidden/>
        </w:trPr>
        <w:tc>
          <w:tcPr>
            <w:tcW w:w="611" w:type="pct"/>
            <w:tcBorders>
              <w:top w:val="nil"/>
              <w:left w:val="nil"/>
              <w:bottom w:val="nil"/>
              <w:right w:val="single" w:sz="12" w:space="0" w:color="auto"/>
            </w:tcBorders>
          </w:tcPr>
          <w:p w14:paraId="6A5762F6"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57C5D32" w14:textId="3747FE23" w:rsidR="0046010F" w:rsidRPr="0046010F" w:rsidRDefault="00101883" w:rsidP="0046010F">
            <w:pPr>
              <w:rPr>
                <w:rFonts w:ascii="Arial" w:hAnsi="Arial" w:cs="Arial"/>
                <w:sz w:val="22"/>
                <w:szCs w:val="22"/>
              </w:rPr>
            </w:pPr>
            <w:permStart w:id="316636101" w:edGrp="everyone"/>
            <w:r>
              <w:rPr>
                <w:rFonts w:ascii="Arial" w:hAnsi="Arial" w:cs="Arial"/>
                <w:sz w:val="22"/>
                <w:szCs w:val="22"/>
              </w:rPr>
              <w:t>AS 2870, AS 1684</w:t>
            </w:r>
            <w:permEnd w:id="316636101"/>
          </w:p>
        </w:tc>
        <w:tc>
          <w:tcPr>
            <w:tcW w:w="2027" w:type="pct"/>
            <w:tcBorders>
              <w:left w:val="single" w:sz="4" w:space="0" w:color="auto"/>
            </w:tcBorders>
            <w:shd w:val="clear" w:color="auto" w:fill="auto"/>
            <w:vAlign w:val="center"/>
          </w:tcPr>
          <w:p w14:paraId="7F101B3B" w14:textId="53A7B746" w:rsidR="0046010F" w:rsidRPr="0046010F" w:rsidRDefault="001D5CF8" w:rsidP="0046010F">
            <w:pPr>
              <w:rPr>
                <w:rFonts w:ascii="Arial" w:hAnsi="Arial" w:cs="Arial"/>
                <w:sz w:val="22"/>
                <w:szCs w:val="22"/>
              </w:rPr>
            </w:pPr>
            <w:permStart w:id="1502347552" w:edGrp="everyone"/>
            <w:r>
              <w:rPr>
                <w:rFonts w:ascii="Arial" w:hAnsi="Arial" w:cs="Arial"/>
                <w:sz w:val="22"/>
                <w:szCs w:val="22"/>
              </w:rPr>
              <w:t xml:space="preserve">AS </w:t>
            </w:r>
            <w:r w:rsidR="00B62853">
              <w:rPr>
                <w:rFonts w:ascii="Arial" w:hAnsi="Arial" w:cs="Arial"/>
                <w:sz w:val="22"/>
                <w:szCs w:val="22"/>
              </w:rPr>
              <w:t>287</w:t>
            </w:r>
            <w:r>
              <w:rPr>
                <w:rFonts w:ascii="Arial" w:hAnsi="Arial" w:cs="Arial"/>
                <w:sz w:val="22"/>
                <w:szCs w:val="22"/>
              </w:rPr>
              <w:t xml:space="preserve">0, </w:t>
            </w:r>
            <w:r w:rsidR="00B62853">
              <w:rPr>
                <w:rFonts w:ascii="Arial" w:hAnsi="Arial" w:cs="Arial"/>
                <w:sz w:val="22"/>
                <w:szCs w:val="22"/>
              </w:rPr>
              <w:t xml:space="preserve">AS </w:t>
            </w:r>
            <w:r w:rsidR="00FE07BC">
              <w:rPr>
                <w:rFonts w:ascii="Arial" w:hAnsi="Arial" w:cs="Arial"/>
                <w:sz w:val="22"/>
                <w:szCs w:val="22"/>
              </w:rPr>
              <w:t>2159</w:t>
            </w:r>
            <w:permEnd w:id="1502347552"/>
          </w:p>
        </w:tc>
        <w:tc>
          <w:tcPr>
            <w:tcW w:w="335" w:type="pct"/>
            <w:tcBorders>
              <w:top w:val="nil"/>
              <w:left w:val="single" w:sz="12" w:space="0" w:color="auto"/>
              <w:bottom w:val="nil"/>
              <w:right w:val="nil"/>
            </w:tcBorders>
          </w:tcPr>
          <w:p w14:paraId="27F19EFF" w14:textId="77777777" w:rsidR="0046010F" w:rsidRPr="0046010F" w:rsidRDefault="0046010F" w:rsidP="0046010F">
            <w:pPr>
              <w:ind w:left="993" w:hanging="993"/>
            </w:pPr>
          </w:p>
        </w:tc>
      </w:tr>
    </w:tbl>
    <w:p w14:paraId="2D2868E1" w14:textId="77777777" w:rsidR="0046010F" w:rsidRPr="0046010F" w:rsidRDefault="0046010F" w:rsidP="0046010F">
      <w:pPr>
        <w:rPr>
          <w:rFonts w:ascii="Arial" w:hAnsi="Arial" w:cs="Arial"/>
          <w:sz w:val="22"/>
          <w:szCs w:val="22"/>
        </w:rPr>
      </w:pPr>
    </w:p>
    <w:p w14:paraId="024C49FF"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43BF6F56" w14:textId="77777777" w:rsidR="0046010F" w:rsidRPr="0046010F" w:rsidRDefault="0046010F" w:rsidP="0046010F">
      <w:pPr>
        <w:numPr>
          <w:ilvl w:val="0"/>
          <w:numId w:val="65"/>
        </w:numPr>
        <w:ind w:left="709" w:hanging="709"/>
        <w:jc w:val="left"/>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14:paraId="221F1CD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B9C15D2" w14:textId="77777777" w:rsidTr="009B56F7">
        <w:trPr>
          <w:trHeight w:val="1077"/>
        </w:trPr>
        <w:tc>
          <w:tcPr>
            <w:tcW w:w="1027" w:type="dxa"/>
            <w:tcBorders>
              <w:top w:val="nil"/>
              <w:left w:val="nil"/>
              <w:bottom w:val="nil"/>
              <w:right w:val="single" w:sz="4" w:space="0" w:color="auto"/>
            </w:tcBorders>
          </w:tcPr>
          <w:p w14:paraId="1EA18852"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F77813" w14:textId="1C3B120E" w:rsidR="0046010F" w:rsidRPr="0046010F" w:rsidRDefault="00E94FC4" w:rsidP="0046010F">
            <w:pPr>
              <w:rPr>
                <w:rFonts w:ascii="Arial" w:hAnsi="Arial" w:cs="Arial"/>
                <w:sz w:val="22"/>
                <w:szCs w:val="22"/>
              </w:rPr>
            </w:pPr>
            <w:permStart w:id="911693764" w:edGrp="everyone"/>
            <w:r>
              <w:rPr>
                <w:rFonts w:ascii="Arial" w:hAnsi="Arial" w:cs="Arial"/>
                <w:sz w:val="22"/>
                <w:szCs w:val="22"/>
              </w:rPr>
              <w:t>Aluminium and polyethylene</w:t>
            </w:r>
            <w:permEnd w:id="911693764"/>
          </w:p>
        </w:tc>
        <w:permStart w:id="1317435938"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1C632E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17435938" w:displacedByCustomXml="prev"/>
      </w:tr>
    </w:tbl>
    <w:p w14:paraId="0DFDF8D3" w14:textId="77777777" w:rsidR="0046010F" w:rsidRPr="0046010F" w:rsidRDefault="0046010F" w:rsidP="0046010F">
      <w:pPr>
        <w:rPr>
          <w:rFonts w:ascii="Arial" w:hAnsi="Arial" w:cs="Arial"/>
          <w:sz w:val="22"/>
          <w:szCs w:val="22"/>
        </w:rPr>
      </w:pPr>
    </w:p>
    <w:p w14:paraId="633F80D4" w14:textId="77777777" w:rsidR="0046010F" w:rsidRPr="0046010F" w:rsidRDefault="0046010F" w:rsidP="0046010F">
      <w:pPr>
        <w:rPr>
          <w:rFonts w:ascii="Arial" w:hAnsi="Arial" w:cs="Arial"/>
          <w:sz w:val="22"/>
          <w:szCs w:val="22"/>
        </w:rPr>
      </w:pPr>
    </w:p>
    <w:p w14:paraId="163E3E7A" w14:textId="77777777" w:rsidR="0046010F" w:rsidRPr="0046010F" w:rsidRDefault="0046010F" w:rsidP="0046010F">
      <w:pPr>
        <w:numPr>
          <w:ilvl w:val="0"/>
          <w:numId w:val="65"/>
        </w:numPr>
        <w:ind w:left="709" w:hanging="709"/>
        <w:jc w:val="left"/>
        <w:rPr>
          <w:rFonts w:ascii="Arial" w:hAnsi="Arial"/>
          <w:b/>
        </w:rPr>
      </w:pPr>
      <w:bookmarkStart w:id="63" w:name="_Ref531356392"/>
      <w:r w:rsidRPr="0046010F">
        <w:rPr>
          <w:rFonts w:ascii="Arial" w:hAnsi="Arial" w:cs="Arial"/>
          <w:b/>
          <w:lang w:eastAsia="en-AU"/>
        </w:rPr>
        <w:t>Name two (2) termite resistant materials.</w:t>
      </w:r>
      <w:bookmarkEnd w:id="63"/>
    </w:p>
    <w:p w14:paraId="6CEF92A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E3A0E4F" w14:textId="77777777" w:rsidTr="009B56F7">
        <w:trPr>
          <w:trHeight w:val="1077"/>
        </w:trPr>
        <w:tc>
          <w:tcPr>
            <w:tcW w:w="1027" w:type="dxa"/>
            <w:tcBorders>
              <w:top w:val="nil"/>
              <w:left w:val="nil"/>
              <w:bottom w:val="nil"/>
              <w:right w:val="single" w:sz="4" w:space="0" w:color="auto"/>
            </w:tcBorders>
          </w:tcPr>
          <w:p w14:paraId="3DDA03AF"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CC2384" w14:textId="642FBE22" w:rsidR="0046010F" w:rsidRPr="0046010F" w:rsidRDefault="00E94FC4" w:rsidP="0046010F">
            <w:pPr>
              <w:rPr>
                <w:rFonts w:ascii="Arial" w:hAnsi="Arial" w:cs="Arial"/>
                <w:sz w:val="22"/>
                <w:szCs w:val="22"/>
              </w:rPr>
            </w:pPr>
            <w:permStart w:id="1861764967" w:edGrp="everyone"/>
            <w:r>
              <w:rPr>
                <w:rFonts w:ascii="Arial" w:hAnsi="Arial" w:cs="Arial"/>
                <w:sz w:val="22"/>
                <w:szCs w:val="22"/>
              </w:rPr>
              <w:t>Steel and concrete</w:t>
            </w:r>
            <w:permEnd w:id="1861764967"/>
          </w:p>
        </w:tc>
        <w:permStart w:id="156706284"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57B821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6706284" w:displacedByCustomXml="prev"/>
      </w:tr>
    </w:tbl>
    <w:p w14:paraId="4443CCC2" w14:textId="77777777" w:rsidR="0046010F" w:rsidRPr="0046010F" w:rsidRDefault="0046010F" w:rsidP="0046010F">
      <w:pPr>
        <w:rPr>
          <w:rFonts w:ascii="Arial" w:hAnsi="Arial" w:cs="Arial"/>
          <w:sz w:val="22"/>
          <w:szCs w:val="22"/>
        </w:rPr>
      </w:pPr>
    </w:p>
    <w:p w14:paraId="78130338" w14:textId="77777777" w:rsidR="0046010F" w:rsidRPr="0046010F" w:rsidRDefault="0046010F" w:rsidP="0046010F">
      <w:pPr>
        <w:rPr>
          <w:rFonts w:ascii="Arial" w:hAnsi="Arial" w:cs="Arial"/>
          <w:sz w:val="22"/>
          <w:szCs w:val="22"/>
        </w:rPr>
      </w:pPr>
    </w:p>
    <w:p w14:paraId="0C6F65E5" w14:textId="77777777" w:rsidR="0046010F" w:rsidRPr="0046010F" w:rsidRDefault="0046010F" w:rsidP="0046010F">
      <w:pPr>
        <w:numPr>
          <w:ilvl w:val="0"/>
          <w:numId w:val="65"/>
        </w:numPr>
        <w:ind w:left="709" w:hanging="709"/>
        <w:jc w:val="left"/>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14:paraId="28A4C1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55337217" w14:textId="77777777" w:rsidTr="009B56F7">
        <w:tc>
          <w:tcPr>
            <w:tcW w:w="611" w:type="pct"/>
            <w:tcBorders>
              <w:top w:val="nil"/>
              <w:left w:val="nil"/>
              <w:bottom w:val="nil"/>
              <w:right w:val="single" w:sz="12" w:space="0" w:color="auto"/>
            </w:tcBorders>
            <w:shd w:val="clear" w:color="auto" w:fill="auto"/>
          </w:tcPr>
          <w:p w14:paraId="538F1F22"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4AA4E84"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0492FEC4" w14:textId="77777777" w:rsidR="0046010F" w:rsidRPr="0046010F" w:rsidRDefault="0046010F" w:rsidP="0046010F">
            <w:pPr>
              <w:ind w:right="82"/>
              <w:jc w:val="center"/>
            </w:pPr>
            <w:r w:rsidRPr="0046010F">
              <w:t>Classes 2 to 9</w:t>
            </w:r>
          </w:p>
        </w:tc>
        <w:permStart w:id="790895531"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6444C6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0895531" w:displacedByCustomXml="prev"/>
      </w:tr>
      <w:tr w:rsidR="0046010F" w:rsidRPr="0046010F" w14:paraId="41A7F7E8" w14:textId="77777777" w:rsidTr="009B56F7">
        <w:trPr>
          <w:trHeight w:val="2551"/>
          <w:hidden/>
        </w:trPr>
        <w:tc>
          <w:tcPr>
            <w:tcW w:w="611" w:type="pct"/>
            <w:tcBorders>
              <w:top w:val="nil"/>
              <w:left w:val="nil"/>
              <w:bottom w:val="nil"/>
              <w:right w:val="single" w:sz="12" w:space="0" w:color="auto"/>
            </w:tcBorders>
          </w:tcPr>
          <w:p w14:paraId="31ACCD6C"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4B843965" w14:textId="77777777" w:rsidR="0046010F" w:rsidRDefault="009142CB" w:rsidP="0046010F">
            <w:pPr>
              <w:rPr>
                <w:rFonts w:ascii="Arial" w:hAnsi="Arial" w:cs="Arial"/>
                <w:sz w:val="22"/>
                <w:szCs w:val="22"/>
              </w:rPr>
            </w:pPr>
            <w:permStart w:id="1305224973" w:edGrp="everyone"/>
            <w:r>
              <w:rPr>
                <w:rFonts w:ascii="Arial" w:hAnsi="Arial" w:cs="Arial"/>
                <w:sz w:val="22"/>
                <w:szCs w:val="22"/>
              </w:rPr>
              <w:t>Concrete slabs</w:t>
            </w:r>
          </w:p>
          <w:p w14:paraId="760EA3E2" w14:textId="77777777" w:rsidR="0046010F" w:rsidRDefault="009142CB" w:rsidP="0046010F">
            <w:pPr>
              <w:rPr>
                <w:rFonts w:ascii="Arial" w:hAnsi="Arial" w:cs="Arial"/>
                <w:sz w:val="22"/>
                <w:szCs w:val="22"/>
              </w:rPr>
            </w:pPr>
            <w:r>
              <w:rPr>
                <w:rFonts w:ascii="Arial" w:hAnsi="Arial" w:cs="Arial"/>
                <w:sz w:val="22"/>
                <w:szCs w:val="22"/>
              </w:rPr>
              <w:t>Compressed sheet wet area flooring</w:t>
            </w:r>
          </w:p>
          <w:p w14:paraId="62D41CCE" w14:textId="77777777" w:rsidR="0046010F" w:rsidRDefault="009142CB" w:rsidP="0046010F">
            <w:pPr>
              <w:rPr>
                <w:rFonts w:ascii="Arial" w:hAnsi="Arial" w:cs="Arial"/>
                <w:sz w:val="22"/>
                <w:szCs w:val="22"/>
              </w:rPr>
            </w:pPr>
            <w:r>
              <w:rPr>
                <w:rFonts w:ascii="Arial" w:hAnsi="Arial" w:cs="Arial"/>
                <w:sz w:val="22"/>
                <w:szCs w:val="22"/>
              </w:rPr>
              <w:t>Tongue and groove flooring</w:t>
            </w:r>
          </w:p>
          <w:permEnd w:id="1305224973"/>
          <w:p w14:paraId="4D5185BF" w14:textId="26D29339" w:rsidR="0046010F" w:rsidRPr="0046010F" w:rsidRDefault="0046010F" w:rsidP="0046010F">
            <w:pPr>
              <w:rPr>
                <w:rFonts w:ascii="Arial" w:hAnsi="Arial" w:cs="Arial"/>
                <w:sz w:val="22"/>
                <w:szCs w:val="22"/>
              </w:rPr>
            </w:pPr>
          </w:p>
        </w:tc>
        <w:tc>
          <w:tcPr>
            <w:tcW w:w="2027" w:type="pct"/>
            <w:tcBorders>
              <w:left w:val="single" w:sz="4" w:space="0" w:color="auto"/>
            </w:tcBorders>
            <w:shd w:val="clear" w:color="auto" w:fill="auto"/>
            <w:vAlign w:val="center"/>
          </w:tcPr>
          <w:p w14:paraId="15966563" w14:textId="77777777" w:rsidR="0046010F" w:rsidRDefault="009142CB" w:rsidP="0046010F">
            <w:pPr>
              <w:rPr>
                <w:rFonts w:ascii="Arial" w:hAnsi="Arial" w:cs="Arial"/>
                <w:sz w:val="22"/>
                <w:szCs w:val="22"/>
              </w:rPr>
            </w:pPr>
            <w:permStart w:id="1283085425" w:edGrp="everyone"/>
            <w:r>
              <w:rPr>
                <w:rFonts w:ascii="Arial" w:hAnsi="Arial" w:cs="Arial"/>
                <w:sz w:val="22"/>
                <w:szCs w:val="22"/>
              </w:rPr>
              <w:t>Concrete slabs</w:t>
            </w:r>
          </w:p>
          <w:p w14:paraId="13986E83" w14:textId="0788BCBD" w:rsidR="0046010F" w:rsidRDefault="00237FF9" w:rsidP="0046010F">
            <w:pPr>
              <w:rPr>
                <w:rFonts w:ascii="Arial" w:hAnsi="Arial" w:cs="Arial"/>
                <w:sz w:val="22"/>
                <w:szCs w:val="22"/>
              </w:rPr>
            </w:pPr>
            <w:r>
              <w:rPr>
                <w:rFonts w:ascii="Arial" w:hAnsi="Arial" w:cs="Arial"/>
                <w:sz w:val="22"/>
                <w:szCs w:val="22"/>
              </w:rPr>
              <w:t>Brick bases</w:t>
            </w:r>
          </w:p>
          <w:p w14:paraId="4B84BE3D" w14:textId="0B4272AC" w:rsidR="0046010F" w:rsidRPr="0046010F" w:rsidRDefault="00237FF9" w:rsidP="0046010F">
            <w:pPr>
              <w:rPr>
                <w:rFonts w:ascii="Arial" w:hAnsi="Arial" w:cs="Arial"/>
                <w:sz w:val="22"/>
                <w:szCs w:val="22"/>
              </w:rPr>
            </w:pPr>
            <w:r>
              <w:rPr>
                <w:rFonts w:ascii="Arial" w:hAnsi="Arial" w:cs="Arial"/>
                <w:sz w:val="22"/>
                <w:szCs w:val="22"/>
              </w:rPr>
              <w:t>Engineered timber product</w:t>
            </w:r>
            <w:permEnd w:id="1283085425"/>
          </w:p>
        </w:tc>
        <w:tc>
          <w:tcPr>
            <w:tcW w:w="335" w:type="pct"/>
            <w:tcBorders>
              <w:top w:val="nil"/>
              <w:left w:val="single" w:sz="12" w:space="0" w:color="auto"/>
              <w:bottom w:val="nil"/>
              <w:right w:val="nil"/>
            </w:tcBorders>
          </w:tcPr>
          <w:p w14:paraId="3E82F96F" w14:textId="77777777" w:rsidR="0046010F" w:rsidRPr="0046010F" w:rsidRDefault="0046010F" w:rsidP="0046010F">
            <w:pPr>
              <w:ind w:left="993" w:hanging="993"/>
            </w:pPr>
          </w:p>
        </w:tc>
      </w:tr>
    </w:tbl>
    <w:p w14:paraId="63DE5E4A" w14:textId="77777777" w:rsidR="0046010F" w:rsidRPr="0046010F" w:rsidRDefault="0046010F" w:rsidP="0046010F">
      <w:pPr>
        <w:rPr>
          <w:rFonts w:ascii="Arial" w:hAnsi="Arial" w:cs="Arial"/>
          <w:sz w:val="22"/>
          <w:szCs w:val="22"/>
        </w:rPr>
      </w:pPr>
    </w:p>
    <w:p w14:paraId="64D42302" w14:textId="77777777" w:rsidR="0046010F" w:rsidRPr="0046010F" w:rsidRDefault="0046010F" w:rsidP="0046010F">
      <w:pPr>
        <w:rPr>
          <w:rFonts w:ascii="Arial" w:hAnsi="Arial" w:cs="Arial"/>
          <w:sz w:val="22"/>
          <w:szCs w:val="22"/>
        </w:rPr>
      </w:pPr>
    </w:p>
    <w:p w14:paraId="394FF3AC" w14:textId="77777777" w:rsidR="0046010F" w:rsidRPr="0046010F" w:rsidRDefault="0046010F" w:rsidP="0046010F">
      <w:pPr>
        <w:numPr>
          <w:ilvl w:val="0"/>
          <w:numId w:val="65"/>
        </w:numPr>
        <w:ind w:left="709" w:hanging="709"/>
        <w:jc w:val="left"/>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14:paraId="4B43CF3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A67A9A4" w14:textId="77777777" w:rsidTr="009B56F7">
        <w:trPr>
          <w:trHeight w:val="2460"/>
        </w:trPr>
        <w:tc>
          <w:tcPr>
            <w:tcW w:w="1027" w:type="dxa"/>
            <w:tcBorders>
              <w:top w:val="nil"/>
              <w:left w:val="nil"/>
              <w:bottom w:val="nil"/>
              <w:right w:val="single" w:sz="4" w:space="0" w:color="auto"/>
            </w:tcBorders>
          </w:tcPr>
          <w:p w14:paraId="0370967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1494340" w14:textId="4178376B" w:rsidR="0046010F" w:rsidRPr="0046010F" w:rsidRDefault="005234E2" w:rsidP="0046010F">
            <w:pPr>
              <w:rPr>
                <w:rFonts w:ascii="Arial" w:hAnsi="Arial" w:cs="Arial"/>
                <w:sz w:val="22"/>
                <w:szCs w:val="22"/>
              </w:rPr>
            </w:pPr>
            <w:permStart w:id="255792012" w:edGrp="everyone"/>
            <w:r>
              <w:rPr>
                <w:rFonts w:ascii="Arial" w:hAnsi="Arial" w:cs="Arial"/>
                <w:sz w:val="22"/>
                <w:szCs w:val="22"/>
              </w:rPr>
              <w:t>Type of flooring, laying of pipes and reinforcement</w:t>
            </w:r>
            <w:permEnd w:id="255792012"/>
          </w:p>
        </w:tc>
        <w:permStart w:id="602360747"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2A5B6E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02360747" w:displacedByCustomXml="prev"/>
      </w:tr>
    </w:tbl>
    <w:p w14:paraId="25E3E8F9" w14:textId="77777777" w:rsidR="0046010F" w:rsidRPr="0046010F" w:rsidRDefault="0046010F" w:rsidP="0046010F">
      <w:pPr>
        <w:rPr>
          <w:rFonts w:ascii="Arial" w:hAnsi="Arial" w:cs="Arial"/>
          <w:sz w:val="22"/>
          <w:szCs w:val="22"/>
        </w:rPr>
      </w:pPr>
    </w:p>
    <w:p w14:paraId="336D5D9E" w14:textId="77777777" w:rsidR="0046010F" w:rsidRPr="0046010F" w:rsidRDefault="0046010F" w:rsidP="0046010F">
      <w:pPr>
        <w:rPr>
          <w:rFonts w:ascii="Arial" w:hAnsi="Arial" w:cs="Arial"/>
          <w:sz w:val="22"/>
          <w:szCs w:val="22"/>
        </w:rPr>
      </w:pPr>
    </w:p>
    <w:p w14:paraId="05AD42FB" w14:textId="77777777" w:rsidR="0046010F" w:rsidRPr="0046010F" w:rsidRDefault="0046010F" w:rsidP="0046010F">
      <w:pPr>
        <w:numPr>
          <w:ilvl w:val="0"/>
          <w:numId w:val="65"/>
        </w:numPr>
        <w:ind w:left="709" w:hanging="709"/>
        <w:jc w:val="left"/>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14:paraId="62EF3CB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D7DC709" w14:textId="77777777" w:rsidTr="009B56F7">
        <w:trPr>
          <w:trHeight w:val="510"/>
        </w:trPr>
        <w:tc>
          <w:tcPr>
            <w:tcW w:w="1027" w:type="dxa"/>
            <w:tcBorders>
              <w:top w:val="nil"/>
              <w:left w:val="nil"/>
              <w:bottom w:val="nil"/>
              <w:right w:val="single" w:sz="4" w:space="0" w:color="auto"/>
            </w:tcBorders>
          </w:tcPr>
          <w:p w14:paraId="0EF95F2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FC300E8" w14:textId="16721DD7" w:rsidR="0046010F" w:rsidRPr="0046010F" w:rsidRDefault="006211E8" w:rsidP="0046010F">
            <w:pPr>
              <w:rPr>
                <w:rFonts w:ascii="Arial" w:hAnsi="Arial" w:cs="Arial"/>
                <w:sz w:val="22"/>
                <w:szCs w:val="22"/>
              </w:rPr>
            </w:pPr>
            <w:permStart w:id="1303345799" w:edGrp="everyone"/>
            <w:r>
              <w:rPr>
                <w:rFonts w:ascii="Arial" w:hAnsi="Arial" w:cs="Arial"/>
                <w:sz w:val="22"/>
                <w:szCs w:val="22"/>
              </w:rPr>
              <w:t>AS 2870</w:t>
            </w:r>
            <w:permEnd w:id="1303345799"/>
          </w:p>
        </w:tc>
        <w:permStart w:id="1228227666"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7067330"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28227666" w:displacedByCustomXml="prev"/>
      </w:tr>
    </w:tbl>
    <w:p w14:paraId="3D4992DD" w14:textId="77777777" w:rsidR="0046010F" w:rsidRPr="0046010F" w:rsidRDefault="0046010F" w:rsidP="0046010F">
      <w:pPr>
        <w:rPr>
          <w:rFonts w:ascii="Arial" w:hAnsi="Arial" w:cs="Arial"/>
          <w:sz w:val="22"/>
          <w:szCs w:val="22"/>
        </w:rPr>
      </w:pPr>
    </w:p>
    <w:p w14:paraId="4A940605" w14:textId="77777777" w:rsidR="0046010F" w:rsidRPr="0046010F" w:rsidRDefault="0046010F" w:rsidP="0046010F">
      <w:pPr>
        <w:rPr>
          <w:rFonts w:ascii="Arial" w:hAnsi="Arial" w:cs="Arial"/>
          <w:sz w:val="22"/>
          <w:szCs w:val="22"/>
        </w:rPr>
      </w:pPr>
    </w:p>
    <w:p w14:paraId="2BB7D093" w14:textId="77777777" w:rsidR="0046010F" w:rsidRPr="0046010F" w:rsidRDefault="0046010F" w:rsidP="0046010F">
      <w:pPr>
        <w:numPr>
          <w:ilvl w:val="0"/>
          <w:numId w:val="65"/>
        </w:numPr>
        <w:ind w:left="709" w:hanging="709"/>
        <w:jc w:val="left"/>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14:paraId="45C95A5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3EB5A09" w14:textId="77777777" w:rsidTr="009B56F7">
        <w:tc>
          <w:tcPr>
            <w:tcW w:w="611" w:type="pct"/>
            <w:tcBorders>
              <w:top w:val="nil"/>
              <w:left w:val="nil"/>
              <w:bottom w:val="nil"/>
              <w:right w:val="single" w:sz="12" w:space="0" w:color="auto"/>
            </w:tcBorders>
            <w:shd w:val="clear" w:color="auto" w:fill="auto"/>
          </w:tcPr>
          <w:p w14:paraId="589A90C5"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CB0AA03"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07703C3" w14:textId="77777777" w:rsidR="0046010F" w:rsidRPr="0046010F" w:rsidRDefault="0046010F" w:rsidP="0046010F">
            <w:pPr>
              <w:ind w:right="82"/>
              <w:jc w:val="center"/>
            </w:pPr>
            <w:r w:rsidRPr="0046010F">
              <w:t>Classes 2 to 9</w:t>
            </w:r>
          </w:p>
        </w:tc>
        <w:permStart w:id="1143429007"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50D8456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43429007" w:displacedByCustomXml="prev"/>
      </w:tr>
      <w:tr w:rsidR="0046010F" w:rsidRPr="0046010F" w14:paraId="66303363" w14:textId="77777777" w:rsidTr="009B56F7">
        <w:trPr>
          <w:trHeight w:val="2551"/>
          <w:hidden/>
        </w:trPr>
        <w:tc>
          <w:tcPr>
            <w:tcW w:w="611" w:type="pct"/>
            <w:tcBorders>
              <w:top w:val="nil"/>
              <w:left w:val="nil"/>
              <w:bottom w:val="nil"/>
              <w:right w:val="single" w:sz="12" w:space="0" w:color="auto"/>
            </w:tcBorders>
          </w:tcPr>
          <w:p w14:paraId="46E9C809"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77381A2" w14:textId="77777777" w:rsidR="0046010F" w:rsidRDefault="004A40C7" w:rsidP="0046010F">
            <w:pPr>
              <w:rPr>
                <w:rFonts w:ascii="Arial" w:hAnsi="Arial" w:cs="Arial"/>
                <w:sz w:val="22"/>
                <w:szCs w:val="22"/>
              </w:rPr>
            </w:pPr>
            <w:permStart w:id="90643290" w:edGrp="everyone"/>
            <w:r>
              <w:rPr>
                <w:rFonts w:ascii="Arial" w:hAnsi="Arial" w:cs="Arial"/>
                <w:sz w:val="22"/>
                <w:szCs w:val="22"/>
              </w:rPr>
              <w:t>Timber</w:t>
            </w:r>
          </w:p>
          <w:p w14:paraId="50F4D46D" w14:textId="77777777" w:rsidR="0046010F" w:rsidRDefault="004A40C7" w:rsidP="0046010F">
            <w:pPr>
              <w:rPr>
                <w:rFonts w:ascii="Arial" w:hAnsi="Arial" w:cs="Arial"/>
                <w:sz w:val="22"/>
                <w:szCs w:val="22"/>
              </w:rPr>
            </w:pPr>
            <w:r>
              <w:rPr>
                <w:rFonts w:ascii="Arial" w:hAnsi="Arial" w:cs="Arial"/>
                <w:sz w:val="22"/>
                <w:szCs w:val="22"/>
              </w:rPr>
              <w:t>Structural steel</w:t>
            </w:r>
          </w:p>
          <w:p w14:paraId="11ABE706" w14:textId="4B933F0E" w:rsidR="0046010F" w:rsidRPr="0046010F" w:rsidRDefault="004A40C7" w:rsidP="0046010F">
            <w:pPr>
              <w:rPr>
                <w:rFonts w:ascii="Arial" w:hAnsi="Arial" w:cs="Arial"/>
                <w:sz w:val="22"/>
                <w:szCs w:val="22"/>
              </w:rPr>
            </w:pPr>
            <w:r>
              <w:rPr>
                <w:rFonts w:ascii="Arial" w:hAnsi="Arial" w:cs="Arial"/>
                <w:sz w:val="22"/>
                <w:szCs w:val="22"/>
              </w:rPr>
              <w:t>Cavity brick</w:t>
            </w:r>
            <w:permEnd w:id="90643290"/>
          </w:p>
        </w:tc>
        <w:tc>
          <w:tcPr>
            <w:tcW w:w="2027" w:type="pct"/>
            <w:tcBorders>
              <w:left w:val="single" w:sz="4" w:space="0" w:color="auto"/>
            </w:tcBorders>
            <w:shd w:val="clear" w:color="auto" w:fill="auto"/>
            <w:vAlign w:val="center"/>
          </w:tcPr>
          <w:p w14:paraId="17ACE6F4" w14:textId="77777777" w:rsidR="0046010F" w:rsidRDefault="00B2255D" w:rsidP="0046010F">
            <w:pPr>
              <w:rPr>
                <w:rFonts w:ascii="Arial" w:hAnsi="Arial" w:cs="Arial"/>
                <w:sz w:val="22"/>
                <w:szCs w:val="22"/>
              </w:rPr>
            </w:pPr>
            <w:permStart w:id="1074888176" w:edGrp="everyone"/>
            <w:r>
              <w:rPr>
                <w:rFonts w:ascii="Arial" w:hAnsi="Arial" w:cs="Arial"/>
                <w:sz w:val="22"/>
                <w:szCs w:val="22"/>
              </w:rPr>
              <w:t>Composite walls</w:t>
            </w:r>
          </w:p>
          <w:p w14:paraId="349A655B" w14:textId="0C4FEDB0" w:rsidR="0046010F" w:rsidRDefault="00B2255D" w:rsidP="0046010F">
            <w:pPr>
              <w:rPr>
                <w:rFonts w:ascii="Arial" w:hAnsi="Arial" w:cs="Arial"/>
                <w:sz w:val="22"/>
                <w:szCs w:val="22"/>
              </w:rPr>
            </w:pPr>
            <w:r>
              <w:rPr>
                <w:rFonts w:ascii="Arial" w:hAnsi="Arial" w:cs="Arial"/>
                <w:sz w:val="22"/>
                <w:szCs w:val="22"/>
              </w:rPr>
              <w:t>Framed walls</w:t>
            </w:r>
          </w:p>
          <w:p w14:paraId="0ACA9E49" w14:textId="043EE341" w:rsidR="0046010F" w:rsidRPr="0046010F" w:rsidRDefault="00B2255D" w:rsidP="0046010F">
            <w:pPr>
              <w:rPr>
                <w:rFonts w:ascii="Arial" w:hAnsi="Arial" w:cs="Arial"/>
                <w:sz w:val="22"/>
                <w:szCs w:val="22"/>
              </w:rPr>
            </w:pPr>
            <w:r>
              <w:rPr>
                <w:rFonts w:ascii="Arial" w:hAnsi="Arial" w:cs="Arial"/>
                <w:sz w:val="22"/>
                <w:szCs w:val="22"/>
              </w:rPr>
              <w:t>Masonry walls</w:t>
            </w:r>
            <w:permEnd w:id="1074888176"/>
          </w:p>
        </w:tc>
        <w:tc>
          <w:tcPr>
            <w:tcW w:w="335" w:type="pct"/>
            <w:tcBorders>
              <w:top w:val="nil"/>
              <w:left w:val="single" w:sz="12" w:space="0" w:color="auto"/>
              <w:bottom w:val="nil"/>
              <w:right w:val="nil"/>
            </w:tcBorders>
          </w:tcPr>
          <w:p w14:paraId="1A27067A" w14:textId="77777777" w:rsidR="0046010F" w:rsidRPr="0046010F" w:rsidRDefault="0046010F" w:rsidP="0046010F">
            <w:pPr>
              <w:ind w:left="993" w:hanging="993"/>
            </w:pPr>
          </w:p>
        </w:tc>
      </w:tr>
    </w:tbl>
    <w:p w14:paraId="6230383A" w14:textId="77777777" w:rsidR="0046010F" w:rsidRPr="0046010F" w:rsidRDefault="0046010F" w:rsidP="0046010F">
      <w:pPr>
        <w:rPr>
          <w:rFonts w:ascii="Arial" w:hAnsi="Arial" w:cs="Arial"/>
          <w:sz w:val="22"/>
          <w:szCs w:val="22"/>
        </w:rPr>
      </w:pPr>
    </w:p>
    <w:p w14:paraId="6EE9EC0C" w14:textId="77777777" w:rsidR="0046010F" w:rsidRPr="0046010F" w:rsidRDefault="0046010F" w:rsidP="0046010F">
      <w:pPr>
        <w:rPr>
          <w:rFonts w:ascii="Arial" w:hAnsi="Arial" w:cs="Arial"/>
          <w:sz w:val="22"/>
          <w:szCs w:val="22"/>
        </w:rPr>
      </w:pPr>
    </w:p>
    <w:p w14:paraId="1F11868A" w14:textId="77777777" w:rsidR="0046010F" w:rsidRPr="0046010F" w:rsidRDefault="0046010F" w:rsidP="0046010F">
      <w:pPr>
        <w:numPr>
          <w:ilvl w:val="0"/>
          <w:numId w:val="65"/>
        </w:numPr>
        <w:ind w:left="709" w:hanging="709"/>
        <w:jc w:val="left"/>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14:paraId="7E63317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31B6BA8B" w14:textId="77777777" w:rsidTr="009B56F7">
        <w:tc>
          <w:tcPr>
            <w:tcW w:w="611" w:type="pct"/>
            <w:tcBorders>
              <w:top w:val="nil"/>
              <w:left w:val="nil"/>
              <w:bottom w:val="nil"/>
              <w:right w:val="single" w:sz="12" w:space="0" w:color="auto"/>
            </w:tcBorders>
            <w:shd w:val="clear" w:color="auto" w:fill="auto"/>
          </w:tcPr>
          <w:p w14:paraId="3E6DEAE4"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9D8F117"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32A5C50A" w14:textId="77777777" w:rsidR="0046010F" w:rsidRPr="0046010F" w:rsidRDefault="0046010F" w:rsidP="0046010F">
            <w:pPr>
              <w:ind w:right="82"/>
              <w:jc w:val="center"/>
            </w:pPr>
            <w:r w:rsidRPr="0046010F">
              <w:t>Classes 2 to 9</w:t>
            </w:r>
          </w:p>
        </w:tc>
        <w:permStart w:id="824401029"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84E7A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24401029" w:displacedByCustomXml="prev"/>
      </w:tr>
      <w:tr w:rsidR="0046010F" w:rsidRPr="0046010F" w14:paraId="6B18B831" w14:textId="77777777" w:rsidTr="009B56F7">
        <w:trPr>
          <w:trHeight w:val="850"/>
          <w:hidden/>
        </w:trPr>
        <w:tc>
          <w:tcPr>
            <w:tcW w:w="611" w:type="pct"/>
            <w:tcBorders>
              <w:top w:val="nil"/>
              <w:left w:val="nil"/>
              <w:bottom w:val="nil"/>
              <w:right w:val="single" w:sz="12" w:space="0" w:color="auto"/>
            </w:tcBorders>
          </w:tcPr>
          <w:p w14:paraId="4A1F430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C5B7043" w14:textId="6EB8E657" w:rsidR="0046010F" w:rsidRPr="0046010F" w:rsidRDefault="004A40C7" w:rsidP="0046010F">
            <w:pPr>
              <w:rPr>
                <w:rFonts w:ascii="Arial" w:hAnsi="Arial" w:cs="Arial"/>
                <w:sz w:val="22"/>
                <w:szCs w:val="22"/>
              </w:rPr>
            </w:pPr>
            <w:permStart w:id="500460848" w:edGrp="everyone"/>
            <w:r>
              <w:rPr>
                <w:rFonts w:ascii="Arial" w:hAnsi="Arial" w:cs="Arial"/>
                <w:sz w:val="22"/>
                <w:szCs w:val="22"/>
              </w:rPr>
              <w:t>Volume 2 Part 3.3.1</w:t>
            </w:r>
            <w:permEnd w:id="500460848"/>
          </w:p>
        </w:tc>
        <w:tc>
          <w:tcPr>
            <w:tcW w:w="2027" w:type="pct"/>
            <w:tcBorders>
              <w:left w:val="single" w:sz="4" w:space="0" w:color="auto"/>
            </w:tcBorders>
            <w:shd w:val="clear" w:color="auto" w:fill="auto"/>
            <w:vAlign w:val="center"/>
          </w:tcPr>
          <w:p w14:paraId="4AEE7276" w14:textId="4A1AA90D" w:rsidR="0046010F" w:rsidRPr="0046010F" w:rsidRDefault="00584C4E" w:rsidP="0046010F">
            <w:pPr>
              <w:rPr>
                <w:rFonts w:ascii="Arial" w:hAnsi="Arial" w:cs="Arial"/>
                <w:sz w:val="22"/>
                <w:szCs w:val="22"/>
              </w:rPr>
            </w:pPr>
            <w:permStart w:id="701173497" w:edGrp="everyone"/>
            <w:r>
              <w:rPr>
                <w:rFonts w:ascii="Arial" w:hAnsi="Arial" w:cs="Arial"/>
                <w:sz w:val="22"/>
                <w:szCs w:val="22"/>
              </w:rPr>
              <w:t>Volume 1 Part B1.4</w:t>
            </w:r>
            <w:permEnd w:id="701173497"/>
          </w:p>
        </w:tc>
        <w:tc>
          <w:tcPr>
            <w:tcW w:w="335" w:type="pct"/>
            <w:tcBorders>
              <w:top w:val="nil"/>
              <w:left w:val="single" w:sz="12" w:space="0" w:color="auto"/>
              <w:bottom w:val="nil"/>
              <w:right w:val="nil"/>
            </w:tcBorders>
          </w:tcPr>
          <w:p w14:paraId="38A9F495" w14:textId="77777777" w:rsidR="0046010F" w:rsidRPr="0046010F" w:rsidRDefault="0046010F" w:rsidP="0046010F">
            <w:pPr>
              <w:ind w:left="993" w:hanging="993"/>
            </w:pPr>
          </w:p>
        </w:tc>
      </w:tr>
    </w:tbl>
    <w:p w14:paraId="2E5F1541" w14:textId="77777777" w:rsidR="0046010F" w:rsidRPr="0046010F" w:rsidRDefault="0046010F" w:rsidP="0046010F">
      <w:pPr>
        <w:rPr>
          <w:rFonts w:ascii="Arial" w:hAnsi="Arial" w:cs="Arial"/>
          <w:sz w:val="22"/>
          <w:szCs w:val="22"/>
        </w:rPr>
      </w:pPr>
    </w:p>
    <w:p w14:paraId="10BF365C" w14:textId="77777777" w:rsidR="0046010F" w:rsidRPr="0046010F" w:rsidRDefault="0046010F" w:rsidP="0046010F">
      <w:pPr>
        <w:rPr>
          <w:rFonts w:ascii="Arial" w:hAnsi="Arial" w:cs="Arial"/>
          <w:sz w:val="22"/>
          <w:szCs w:val="22"/>
        </w:rPr>
      </w:pPr>
    </w:p>
    <w:p w14:paraId="12950F70" w14:textId="77777777" w:rsidR="0046010F" w:rsidRPr="0046010F" w:rsidRDefault="0046010F" w:rsidP="0046010F">
      <w:pPr>
        <w:numPr>
          <w:ilvl w:val="0"/>
          <w:numId w:val="65"/>
        </w:numPr>
        <w:ind w:left="709" w:hanging="709"/>
        <w:jc w:val="left"/>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14:paraId="7B7DEF0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A5CC73F" w14:textId="77777777" w:rsidTr="009B56F7">
        <w:trPr>
          <w:trHeight w:val="510"/>
        </w:trPr>
        <w:tc>
          <w:tcPr>
            <w:tcW w:w="1027" w:type="dxa"/>
            <w:tcBorders>
              <w:top w:val="nil"/>
              <w:left w:val="nil"/>
              <w:bottom w:val="nil"/>
              <w:right w:val="single" w:sz="4" w:space="0" w:color="auto"/>
            </w:tcBorders>
          </w:tcPr>
          <w:p w14:paraId="29473031"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108312" w14:textId="7D4B90CF" w:rsidR="0046010F" w:rsidRPr="0046010F" w:rsidRDefault="003F6D74" w:rsidP="0046010F">
            <w:pPr>
              <w:rPr>
                <w:rFonts w:ascii="Arial" w:hAnsi="Arial" w:cs="Arial"/>
                <w:sz w:val="22"/>
                <w:szCs w:val="22"/>
              </w:rPr>
            </w:pPr>
            <w:permStart w:id="1531919512" w:edGrp="everyone"/>
            <w:r>
              <w:rPr>
                <w:rFonts w:ascii="Arial" w:hAnsi="Arial" w:cs="Arial"/>
                <w:sz w:val="22"/>
                <w:szCs w:val="22"/>
              </w:rPr>
              <w:t>AS 3700</w:t>
            </w:r>
            <w:permEnd w:id="1531919512"/>
          </w:p>
        </w:tc>
        <w:permStart w:id="605763404"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381170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05763404" w:displacedByCustomXml="prev"/>
      </w:tr>
    </w:tbl>
    <w:p w14:paraId="5454B113" w14:textId="77777777" w:rsidR="0046010F" w:rsidRPr="0046010F" w:rsidRDefault="0046010F" w:rsidP="0046010F">
      <w:pPr>
        <w:rPr>
          <w:rFonts w:ascii="Arial" w:hAnsi="Arial" w:cs="Arial"/>
          <w:sz w:val="22"/>
          <w:szCs w:val="22"/>
        </w:rPr>
      </w:pPr>
    </w:p>
    <w:p w14:paraId="501A030A" w14:textId="77777777" w:rsidR="0046010F" w:rsidRPr="0046010F" w:rsidRDefault="0046010F" w:rsidP="0046010F">
      <w:pPr>
        <w:rPr>
          <w:rFonts w:ascii="Arial" w:hAnsi="Arial" w:cs="Arial"/>
          <w:sz w:val="22"/>
          <w:szCs w:val="22"/>
        </w:rPr>
      </w:pPr>
    </w:p>
    <w:p w14:paraId="10F36802" w14:textId="77777777" w:rsidR="0046010F" w:rsidRPr="0046010F" w:rsidRDefault="0046010F" w:rsidP="0046010F">
      <w:pPr>
        <w:numPr>
          <w:ilvl w:val="0"/>
          <w:numId w:val="65"/>
        </w:numPr>
        <w:ind w:left="851" w:hanging="851"/>
        <w:jc w:val="left"/>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14:paraId="64E9D23E"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B714878" w14:textId="77777777" w:rsidTr="009B56F7">
        <w:trPr>
          <w:trHeight w:val="3402"/>
        </w:trPr>
        <w:tc>
          <w:tcPr>
            <w:tcW w:w="1027" w:type="dxa"/>
            <w:tcBorders>
              <w:top w:val="nil"/>
              <w:left w:val="nil"/>
              <w:bottom w:val="nil"/>
              <w:right w:val="single" w:sz="4" w:space="0" w:color="auto"/>
            </w:tcBorders>
          </w:tcPr>
          <w:p w14:paraId="7933733B"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5D88F0D" w14:textId="0EFA6CD2" w:rsidR="0046010F" w:rsidRPr="0046010F" w:rsidRDefault="00430BFD" w:rsidP="0046010F">
            <w:pPr>
              <w:rPr>
                <w:rFonts w:ascii="Arial" w:hAnsi="Arial" w:cs="Arial"/>
                <w:sz w:val="22"/>
                <w:szCs w:val="22"/>
              </w:rPr>
            </w:pPr>
            <w:permStart w:id="77158629" w:edGrp="everyone"/>
            <w:r>
              <w:rPr>
                <w:rFonts w:ascii="Arial" w:hAnsi="Arial" w:cs="Arial"/>
                <w:sz w:val="22"/>
                <w:szCs w:val="22"/>
              </w:rPr>
              <w:t>To provide lateral support to wall framing</w:t>
            </w:r>
            <w:permEnd w:id="77158629"/>
          </w:p>
        </w:tc>
        <w:permStart w:id="1597076042"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F4BFD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97076042" w:displacedByCustomXml="prev"/>
      </w:tr>
    </w:tbl>
    <w:p w14:paraId="13F5EC81" w14:textId="77777777" w:rsidR="0046010F" w:rsidRPr="0046010F" w:rsidRDefault="0046010F" w:rsidP="0046010F">
      <w:pPr>
        <w:rPr>
          <w:rFonts w:ascii="Arial" w:hAnsi="Arial" w:cs="Arial"/>
          <w:sz w:val="22"/>
          <w:szCs w:val="22"/>
        </w:rPr>
      </w:pPr>
    </w:p>
    <w:p w14:paraId="5C7EBA39" w14:textId="77777777" w:rsidR="0046010F" w:rsidRPr="0046010F" w:rsidRDefault="0046010F" w:rsidP="0046010F">
      <w:pPr>
        <w:rPr>
          <w:rFonts w:ascii="Arial" w:hAnsi="Arial" w:cs="Arial"/>
          <w:sz w:val="22"/>
          <w:szCs w:val="22"/>
        </w:rPr>
      </w:pPr>
    </w:p>
    <w:p w14:paraId="04BB00BE" w14:textId="77777777" w:rsidR="0046010F" w:rsidRPr="0046010F" w:rsidRDefault="0046010F" w:rsidP="0046010F">
      <w:pPr>
        <w:numPr>
          <w:ilvl w:val="0"/>
          <w:numId w:val="65"/>
        </w:numPr>
        <w:ind w:left="851" w:hanging="851"/>
        <w:jc w:val="left"/>
        <w:rPr>
          <w:rFonts w:ascii="Arial" w:hAnsi="Arial"/>
          <w:b/>
        </w:rPr>
      </w:pPr>
      <w:bookmarkStart w:id="73" w:name="_Ref531357045"/>
      <w:r w:rsidRPr="0046010F">
        <w:rPr>
          <w:rFonts w:ascii="Arial" w:eastAsiaTheme="minorEastAsia" w:hAnsi="Arial"/>
          <w:b/>
          <w:bCs/>
          <w:kern w:val="24"/>
        </w:rPr>
        <w:lastRenderedPageBreak/>
        <w:t>Explain the purpose of fixings and tie-downs.</w:t>
      </w:r>
      <w:bookmarkEnd w:id="73"/>
      <w:r w:rsidRPr="0046010F">
        <w:rPr>
          <w:rFonts w:ascii="Arial" w:eastAsiaTheme="minorEastAsia" w:hAnsi="Arial"/>
          <w:b/>
          <w:bCs/>
          <w:kern w:val="24"/>
        </w:rPr>
        <w:t xml:space="preserve"> </w:t>
      </w:r>
    </w:p>
    <w:p w14:paraId="151818F2"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0FC8FE4" w14:textId="77777777" w:rsidTr="009B56F7">
        <w:trPr>
          <w:trHeight w:val="3345"/>
        </w:trPr>
        <w:tc>
          <w:tcPr>
            <w:tcW w:w="1027" w:type="dxa"/>
            <w:tcBorders>
              <w:top w:val="nil"/>
              <w:left w:val="nil"/>
              <w:bottom w:val="nil"/>
              <w:right w:val="single" w:sz="4" w:space="0" w:color="auto"/>
            </w:tcBorders>
          </w:tcPr>
          <w:p w14:paraId="5881BDE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46007EA" w14:textId="30DBEB89" w:rsidR="0046010F" w:rsidRPr="0046010F" w:rsidRDefault="005D3924" w:rsidP="0046010F">
            <w:pPr>
              <w:rPr>
                <w:rFonts w:ascii="Arial" w:hAnsi="Arial" w:cs="Arial"/>
                <w:sz w:val="22"/>
                <w:szCs w:val="22"/>
              </w:rPr>
            </w:pPr>
            <w:permStart w:id="86451338" w:edGrp="everyone"/>
            <w:r>
              <w:rPr>
                <w:rFonts w:ascii="Arial" w:hAnsi="Arial" w:cs="Arial"/>
                <w:sz w:val="22"/>
                <w:szCs w:val="22"/>
              </w:rPr>
              <w:t>Fixings are to ensure structural adequacy of interconnection of framing members.  Tie down provide structural connection to resist uplift and shear forces for floor, wall and roof framing.</w:t>
            </w:r>
            <w:permEnd w:id="86451338"/>
          </w:p>
        </w:tc>
        <w:permStart w:id="358958525"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1C552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58958525" w:displacedByCustomXml="prev"/>
      </w:tr>
    </w:tbl>
    <w:p w14:paraId="1428F114" w14:textId="77777777" w:rsidR="0046010F" w:rsidRPr="0046010F" w:rsidRDefault="0046010F" w:rsidP="0046010F">
      <w:pPr>
        <w:rPr>
          <w:rFonts w:ascii="Arial" w:hAnsi="Arial" w:cs="Arial"/>
          <w:sz w:val="22"/>
          <w:szCs w:val="22"/>
        </w:rPr>
      </w:pPr>
    </w:p>
    <w:p w14:paraId="01B5382E" w14:textId="77777777" w:rsidR="0046010F" w:rsidRPr="0046010F" w:rsidRDefault="0046010F" w:rsidP="0046010F">
      <w:pPr>
        <w:rPr>
          <w:rFonts w:ascii="Arial" w:hAnsi="Arial" w:cs="Arial"/>
          <w:sz w:val="22"/>
          <w:szCs w:val="22"/>
        </w:rPr>
      </w:pPr>
    </w:p>
    <w:p w14:paraId="2038DAC2" w14:textId="77777777" w:rsidR="0046010F" w:rsidRPr="0046010F" w:rsidRDefault="0046010F" w:rsidP="0046010F">
      <w:pPr>
        <w:numPr>
          <w:ilvl w:val="0"/>
          <w:numId w:val="65"/>
        </w:numPr>
        <w:ind w:left="709" w:hanging="709"/>
        <w:jc w:val="left"/>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14:paraId="402D181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55B0074" w14:textId="77777777" w:rsidTr="009B56F7">
        <w:trPr>
          <w:trHeight w:val="510"/>
        </w:trPr>
        <w:tc>
          <w:tcPr>
            <w:tcW w:w="1027" w:type="dxa"/>
            <w:tcBorders>
              <w:top w:val="nil"/>
              <w:left w:val="nil"/>
              <w:bottom w:val="nil"/>
              <w:right w:val="single" w:sz="4" w:space="0" w:color="auto"/>
            </w:tcBorders>
          </w:tcPr>
          <w:p w14:paraId="1D025CD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B04AD7" w14:textId="51CB827F" w:rsidR="0046010F" w:rsidRPr="0046010F" w:rsidRDefault="005D3924" w:rsidP="0046010F">
            <w:pPr>
              <w:rPr>
                <w:rFonts w:ascii="Arial" w:hAnsi="Arial" w:cs="Arial"/>
                <w:sz w:val="22"/>
                <w:szCs w:val="22"/>
              </w:rPr>
            </w:pPr>
            <w:permStart w:id="1866485097" w:edGrp="everyone"/>
            <w:r>
              <w:rPr>
                <w:rFonts w:ascii="Arial" w:hAnsi="Arial" w:cs="Arial"/>
                <w:sz w:val="22"/>
                <w:szCs w:val="22"/>
              </w:rPr>
              <w:t>AS 1684.2</w:t>
            </w:r>
            <w:permEnd w:id="1866485097"/>
          </w:p>
        </w:tc>
        <w:permStart w:id="612323904"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C3416C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12323904" w:displacedByCustomXml="prev"/>
      </w:tr>
    </w:tbl>
    <w:p w14:paraId="0F2D170B" w14:textId="77777777" w:rsidR="0046010F" w:rsidRPr="0046010F" w:rsidRDefault="0046010F" w:rsidP="0046010F">
      <w:pPr>
        <w:rPr>
          <w:rFonts w:ascii="Arial" w:hAnsi="Arial" w:cs="Arial"/>
          <w:sz w:val="22"/>
          <w:szCs w:val="22"/>
        </w:rPr>
      </w:pPr>
    </w:p>
    <w:p w14:paraId="4FD9BD9D" w14:textId="77777777" w:rsidR="0046010F" w:rsidRPr="0046010F" w:rsidRDefault="0046010F" w:rsidP="0046010F">
      <w:pPr>
        <w:rPr>
          <w:rFonts w:ascii="Arial" w:hAnsi="Arial" w:cs="Arial"/>
          <w:sz w:val="22"/>
          <w:szCs w:val="22"/>
        </w:rPr>
      </w:pPr>
    </w:p>
    <w:p w14:paraId="6F4C07D9" w14:textId="77777777" w:rsidR="0046010F" w:rsidRPr="0046010F" w:rsidRDefault="0046010F" w:rsidP="0046010F">
      <w:pPr>
        <w:numPr>
          <w:ilvl w:val="0"/>
          <w:numId w:val="65"/>
        </w:numPr>
        <w:ind w:left="709" w:hanging="709"/>
        <w:jc w:val="left"/>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Pr="0046010F">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14:paraId="52D60B8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4CA9ADA" w14:textId="77777777" w:rsidTr="009B56F7">
        <w:trPr>
          <w:trHeight w:val="510"/>
        </w:trPr>
        <w:tc>
          <w:tcPr>
            <w:tcW w:w="1027" w:type="dxa"/>
            <w:tcBorders>
              <w:top w:val="nil"/>
              <w:left w:val="nil"/>
              <w:bottom w:val="nil"/>
              <w:right w:val="single" w:sz="4" w:space="0" w:color="auto"/>
            </w:tcBorders>
          </w:tcPr>
          <w:p w14:paraId="788582C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4F6D75F" w14:textId="65C37C00" w:rsidR="0046010F" w:rsidRPr="0046010F" w:rsidRDefault="00865E13" w:rsidP="0046010F">
            <w:pPr>
              <w:rPr>
                <w:rFonts w:ascii="Arial" w:hAnsi="Arial" w:cs="Arial"/>
                <w:sz w:val="22"/>
                <w:szCs w:val="22"/>
              </w:rPr>
            </w:pPr>
            <w:permStart w:id="2030721229" w:edGrp="everyone"/>
            <w:r>
              <w:rPr>
                <w:rFonts w:ascii="Arial" w:hAnsi="Arial" w:cs="Arial"/>
                <w:sz w:val="22"/>
                <w:szCs w:val="22"/>
              </w:rPr>
              <w:t>Part 3</w:t>
            </w:r>
            <w:permEnd w:id="2030721229"/>
          </w:p>
        </w:tc>
        <w:permStart w:id="1200054363"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CB131A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00054363" w:displacedByCustomXml="prev"/>
      </w:tr>
    </w:tbl>
    <w:p w14:paraId="5BA36640" w14:textId="77777777" w:rsidR="0046010F" w:rsidRPr="0046010F" w:rsidRDefault="0046010F" w:rsidP="0046010F">
      <w:pPr>
        <w:rPr>
          <w:rFonts w:ascii="Arial" w:hAnsi="Arial" w:cs="Arial"/>
          <w:sz w:val="22"/>
          <w:szCs w:val="22"/>
        </w:rPr>
      </w:pPr>
    </w:p>
    <w:p w14:paraId="269682EA" w14:textId="77777777" w:rsidR="0046010F" w:rsidRPr="0046010F" w:rsidRDefault="0046010F" w:rsidP="0046010F">
      <w:pPr>
        <w:rPr>
          <w:rFonts w:ascii="Arial" w:hAnsi="Arial" w:cs="Arial"/>
          <w:sz w:val="22"/>
          <w:szCs w:val="22"/>
        </w:rPr>
      </w:pPr>
    </w:p>
    <w:p w14:paraId="7729006E" w14:textId="77777777" w:rsidR="0046010F" w:rsidRPr="0046010F" w:rsidRDefault="0046010F" w:rsidP="0046010F">
      <w:pPr>
        <w:numPr>
          <w:ilvl w:val="0"/>
          <w:numId w:val="65"/>
        </w:numPr>
        <w:ind w:left="709" w:hanging="709"/>
        <w:jc w:val="left"/>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14:paraId="7B02695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276C7693" w14:textId="77777777" w:rsidTr="009B56F7">
        <w:tc>
          <w:tcPr>
            <w:tcW w:w="610" w:type="pct"/>
            <w:tcBorders>
              <w:top w:val="nil"/>
              <w:left w:val="nil"/>
              <w:bottom w:val="nil"/>
              <w:right w:val="single" w:sz="12" w:space="0" w:color="auto"/>
            </w:tcBorders>
            <w:shd w:val="clear" w:color="auto" w:fill="auto"/>
          </w:tcPr>
          <w:p w14:paraId="2690A964"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BF395F"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108B566" w14:textId="77777777" w:rsidR="0046010F" w:rsidRPr="0046010F" w:rsidRDefault="0046010F" w:rsidP="0046010F">
            <w:pPr>
              <w:keepNext/>
              <w:ind w:left="993" w:hanging="993"/>
              <w:jc w:val="center"/>
            </w:pPr>
            <w:r w:rsidRPr="0046010F">
              <w:t>Possible Answers</w:t>
            </w:r>
          </w:p>
        </w:tc>
        <w:permStart w:id="1262183795"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623D34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62183795" w:displacedByCustomXml="prev"/>
      </w:tr>
      <w:tr w:rsidR="0046010F" w:rsidRPr="0046010F" w14:paraId="1478B753" w14:textId="77777777" w:rsidTr="009B56F7">
        <w:trPr>
          <w:trHeight w:val="425"/>
          <w:hidden/>
        </w:trPr>
        <w:tc>
          <w:tcPr>
            <w:tcW w:w="610" w:type="pct"/>
            <w:tcBorders>
              <w:top w:val="nil"/>
              <w:left w:val="nil"/>
              <w:bottom w:val="nil"/>
              <w:right w:val="single" w:sz="12" w:space="0" w:color="auto"/>
            </w:tcBorders>
          </w:tcPr>
          <w:p w14:paraId="070DB8F4" w14:textId="77777777" w:rsidR="0046010F" w:rsidRPr="0046010F" w:rsidRDefault="0046010F" w:rsidP="0046010F">
            <w:pPr>
              <w:ind w:left="993" w:hanging="993"/>
              <w:jc w:val="center"/>
              <w:rPr>
                <w:vanish/>
              </w:rPr>
            </w:pPr>
          </w:p>
        </w:tc>
        <w:permStart w:id="274955806" w:edGrp="everyone" w:displacedByCustomXml="next"/>
        <w:sdt>
          <w:sdtPr>
            <w:rPr>
              <w:rFonts w:ascii="Arial" w:hAnsi="Arial" w:cs="Arial"/>
              <w:sz w:val="40"/>
              <w:szCs w:val="44"/>
            </w:rPr>
            <w:id w:val="-21106550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47D0A0F"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7495580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BF7BBBD" w14:textId="77777777"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14:paraId="29EA16C8" w14:textId="77777777" w:rsidR="0046010F" w:rsidRPr="0046010F" w:rsidRDefault="0046010F" w:rsidP="0046010F">
            <w:pPr>
              <w:ind w:left="993" w:hanging="993"/>
            </w:pPr>
          </w:p>
        </w:tc>
      </w:tr>
      <w:tr w:rsidR="0046010F" w:rsidRPr="0046010F" w14:paraId="67B2D7E7" w14:textId="77777777" w:rsidTr="009B56F7">
        <w:trPr>
          <w:trHeight w:val="425"/>
          <w:hidden/>
        </w:trPr>
        <w:tc>
          <w:tcPr>
            <w:tcW w:w="610" w:type="pct"/>
            <w:tcBorders>
              <w:top w:val="nil"/>
              <w:left w:val="nil"/>
              <w:bottom w:val="nil"/>
              <w:right w:val="single" w:sz="12" w:space="0" w:color="auto"/>
            </w:tcBorders>
          </w:tcPr>
          <w:p w14:paraId="761D9542" w14:textId="77777777" w:rsidR="0046010F" w:rsidRPr="0046010F" w:rsidRDefault="0046010F" w:rsidP="0046010F">
            <w:pPr>
              <w:ind w:left="993" w:hanging="993"/>
              <w:jc w:val="center"/>
              <w:rPr>
                <w:vanish/>
              </w:rPr>
            </w:pPr>
          </w:p>
        </w:tc>
        <w:permStart w:id="1509325287" w:edGrp="everyone" w:displacedByCustomXml="next"/>
        <w:sdt>
          <w:sdtPr>
            <w:rPr>
              <w:rFonts w:ascii="Arial" w:hAnsi="Arial" w:cs="Arial"/>
              <w:sz w:val="40"/>
              <w:szCs w:val="44"/>
            </w:rPr>
            <w:id w:val="-38895978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67F40853"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0932528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17F04207" w14:textId="77777777"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14:paraId="7721D344" w14:textId="77777777" w:rsidR="0046010F" w:rsidRPr="0046010F" w:rsidRDefault="0046010F" w:rsidP="0046010F">
            <w:pPr>
              <w:ind w:left="993" w:hanging="993"/>
            </w:pPr>
          </w:p>
        </w:tc>
      </w:tr>
      <w:tr w:rsidR="0046010F" w:rsidRPr="0046010F" w14:paraId="62CD0E27" w14:textId="77777777" w:rsidTr="009B56F7">
        <w:trPr>
          <w:trHeight w:val="425"/>
          <w:hidden/>
        </w:trPr>
        <w:tc>
          <w:tcPr>
            <w:tcW w:w="610" w:type="pct"/>
            <w:tcBorders>
              <w:top w:val="nil"/>
              <w:left w:val="nil"/>
              <w:bottom w:val="nil"/>
              <w:right w:val="single" w:sz="12" w:space="0" w:color="auto"/>
            </w:tcBorders>
          </w:tcPr>
          <w:p w14:paraId="5311B107" w14:textId="77777777" w:rsidR="0046010F" w:rsidRPr="0046010F" w:rsidRDefault="0046010F" w:rsidP="0046010F">
            <w:pPr>
              <w:ind w:left="993" w:hanging="993"/>
              <w:jc w:val="center"/>
              <w:rPr>
                <w:vanish/>
              </w:rPr>
            </w:pPr>
          </w:p>
        </w:tc>
        <w:permStart w:id="2097028367"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68C139E6" w14:textId="5FED1438" w:rsidR="0046010F" w:rsidRPr="0046010F" w:rsidRDefault="002C6AB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7028367" w:displacedByCustomXml="prev"/>
        <w:tc>
          <w:tcPr>
            <w:tcW w:w="3514" w:type="pct"/>
            <w:tcBorders>
              <w:top w:val="single" w:sz="8" w:space="0" w:color="auto"/>
              <w:left w:val="single" w:sz="4" w:space="0" w:color="auto"/>
              <w:right w:val="single" w:sz="12" w:space="0" w:color="auto"/>
            </w:tcBorders>
            <w:shd w:val="clear" w:color="auto" w:fill="auto"/>
            <w:vAlign w:val="center"/>
          </w:tcPr>
          <w:p w14:paraId="57D71D05" w14:textId="77777777"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14:paraId="72813B4E" w14:textId="77777777" w:rsidR="0046010F" w:rsidRPr="0046010F" w:rsidRDefault="0046010F" w:rsidP="0046010F">
            <w:pPr>
              <w:ind w:left="993" w:hanging="993"/>
            </w:pPr>
          </w:p>
        </w:tc>
      </w:tr>
      <w:tr w:rsidR="0046010F" w:rsidRPr="0046010F" w14:paraId="38B888C5" w14:textId="77777777" w:rsidTr="009B56F7">
        <w:trPr>
          <w:trHeight w:val="425"/>
          <w:hidden/>
        </w:trPr>
        <w:tc>
          <w:tcPr>
            <w:tcW w:w="610" w:type="pct"/>
            <w:tcBorders>
              <w:top w:val="nil"/>
              <w:left w:val="nil"/>
              <w:bottom w:val="nil"/>
              <w:right w:val="single" w:sz="12" w:space="0" w:color="auto"/>
            </w:tcBorders>
          </w:tcPr>
          <w:p w14:paraId="6FA4E0E1" w14:textId="77777777" w:rsidR="0046010F" w:rsidRPr="0046010F" w:rsidRDefault="0046010F" w:rsidP="0046010F">
            <w:pPr>
              <w:ind w:left="993" w:hanging="993"/>
              <w:jc w:val="center"/>
              <w:rPr>
                <w:vanish/>
              </w:rPr>
            </w:pPr>
          </w:p>
        </w:tc>
        <w:permStart w:id="1724516271" w:edGrp="everyone" w:displacedByCustomXml="next"/>
        <w:sdt>
          <w:sdtPr>
            <w:rPr>
              <w:rFonts w:ascii="Arial" w:hAnsi="Arial" w:cs="Arial"/>
              <w:sz w:val="40"/>
              <w:szCs w:val="44"/>
            </w:rPr>
            <w:id w:val="192460662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541B77"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24516271" w:displacedByCustomXml="prev"/>
        <w:tc>
          <w:tcPr>
            <w:tcW w:w="3514" w:type="pct"/>
            <w:tcBorders>
              <w:left w:val="single" w:sz="4" w:space="0" w:color="auto"/>
              <w:right w:val="single" w:sz="12" w:space="0" w:color="auto"/>
            </w:tcBorders>
            <w:shd w:val="clear" w:color="auto" w:fill="auto"/>
            <w:vAlign w:val="center"/>
          </w:tcPr>
          <w:p w14:paraId="6CAE644B" w14:textId="77777777"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14:paraId="794A76B2" w14:textId="77777777" w:rsidR="0046010F" w:rsidRPr="0046010F" w:rsidRDefault="0046010F" w:rsidP="0046010F">
            <w:pPr>
              <w:ind w:left="993" w:hanging="993"/>
            </w:pPr>
          </w:p>
        </w:tc>
      </w:tr>
      <w:tr w:rsidR="0046010F" w:rsidRPr="0046010F" w14:paraId="4287F263" w14:textId="77777777" w:rsidTr="009B56F7">
        <w:trPr>
          <w:trHeight w:val="425"/>
          <w:hidden/>
        </w:trPr>
        <w:tc>
          <w:tcPr>
            <w:tcW w:w="610" w:type="pct"/>
            <w:tcBorders>
              <w:top w:val="nil"/>
              <w:left w:val="nil"/>
              <w:bottom w:val="nil"/>
              <w:right w:val="single" w:sz="12" w:space="0" w:color="auto"/>
            </w:tcBorders>
          </w:tcPr>
          <w:p w14:paraId="1A63BC05" w14:textId="77777777" w:rsidR="0046010F" w:rsidRPr="0046010F" w:rsidRDefault="0046010F" w:rsidP="0046010F">
            <w:pPr>
              <w:ind w:left="993" w:hanging="993"/>
              <w:jc w:val="center"/>
              <w:rPr>
                <w:vanish/>
              </w:rPr>
            </w:pPr>
          </w:p>
        </w:tc>
        <w:permStart w:id="189077358"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30C61B" w14:textId="76E14C7A" w:rsidR="0046010F" w:rsidRPr="0046010F" w:rsidRDefault="002C6AB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9077358" w:displacedByCustomXml="prev"/>
        <w:tc>
          <w:tcPr>
            <w:tcW w:w="3514" w:type="pct"/>
            <w:tcBorders>
              <w:left w:val="single" w:sz="4" w:space="0" w:color="auto"/>
              <w:right w:val="single" w:sz="12" w:space="0" w:color="auto"/>
            </w:tcBorders>
            <w:shd w:val="clear" w:color="auto" w:fill="auto"/>
            <w:vAlign w:val="center"/>
          </w:tcPr>
          <w:p w14:paraId="0D2D0627" w14:textId="77777777"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14:paraId="1351C1E4" w14:textId="77777777" w:rsidR="0046010F" w:rsidRPr="0046010F" w:rsidRDefault="0046010F" w:rsidP="0046010F">
            <w:pPr>
              <w:ind w:left="993" w:hanging="993"/>
            </w:pPr>
          </w:p>
        </w:tc>
      </w:tr>
      <w:tr w:rsidR="0046010F" w:rsidRPr="0046010F" w14:paraId="23D49E22" w14:textId="77777777" w:rsidTr="009B56F7">
        <w:trPr>
          <w:trHeight w:val="425"/>
          <w:hidden/>
        </w:trPr>
        <w:tc>
          <w:tcPr>
            <w:tcW w:w="610" w:type="pct"/>
            <w:tcBorders>
              <w:top w:val="nil"/>
              <w:left w:val="nil"/>
              <w:bottom w:val="nil"/>
              <w:right w:val="single" w:sz="12" w:space="0" w:color="auto"/>
            </w:tcBorders>
          </w:tcPr>
          <w:p w14:paraId="746AA065" w14:textId="77777777" w:rsidR="0046010F" w:rsidRPr="0046010F" w:rsidRDefault="0046010F" w:rsidP="0046010F">
            <w:pPr>
              <w:ind w:left="993" w:hanging="993"/>
              <w:jc w:val="center"/>
              <w:rPr>
                <w:vanish/>
              </w:rPr>
            </w:pPr>
          </w:p>
        </w:tc>
        <w:permStart w:id="393557989" w:edGrp="everyone" w:displacedByCustomXml="next"/>
        <w:sdt>
          <w:sdtPr>
            <w:rPr>
              <w:rFonts w:ascii="Arial" w:hAnsi="Arial" w:cs="Arial"/>
              <w:sz w:val="40"/>
              <w:szCs w:val="44"/>
            </w:rPr>
            <w:id w:val="10750861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983A2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93557989" w:displacedByCustomXml="prev"/>
        <w:tc>
          <w:tcPr>
            <w:tcW w:w="3514" w:type="pct"/>
            <w:tcBorders>
              <w:left w:val="single" w:sz="4" w:space="0" w:color="auto"/>
              <w:right w:val="single" w:sz="12" w:space="0" w:color="auto"/>
            </w:tcBorders>
            <w:shd w:val="clear" w:color="auto" w:fill="auto"/>
            <w:vAlign w:val="center"/>
          </w:tcPr>
          <w:p w14:paraId="1FFACC26" w14:textId="77777777"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14:paraId="73767E35" w14:textId="77777777" w:rsidR="0046010F" w:rsidRPr="0046010F" w:rsidRDefault="0046010F" w:rsidP="0046010F">
            <w:pPr>
              <w:ind w:left="993" w:hanging="993"/>
            </w:pPr>
          </w:p>
        </w:tc>
      </w:tr>
      <w:tr w:rsidR="0046010F" w:rsidRPr="0046010F" w14:paraId="16263977" w14:textId="77777777" w:rsidTr="009B56F7">
        <w:trPr>
          <w:trHeight w:val="425"/>
          <w:hidden/>
        </w:trPr>
        <w:tc>
          <w:tcPr>
            <w:tcW w:w="610" w:type="pct"/>
            <w:tcBorders>
              <w:top w:val="nil"/>
              <w:left w:val="nil"/>
              <w:bottom w:val="nil"/>
              <w:right w:val="single" w:sz="12" w:space="0" w:color="auto"/>
            </w:tcBorders>
          </w:tcPr>
          <w:p w14:paraId="2EC340F7" w14:textId="77777777" w:rsidR="0046010F" w:rsidRPr="0046010F" w:rsidRDefault="0046010F" w:rsidP="0046010F">
            <w:pPr>
              <w:ind w:left="993" w:hanging="993"/>
              <w:jc w:val="center"/>
              <w:rPr>
                <w:vanish/>
              </w:rPr>
            </w:pPr>
          </w:p>
        </w:tc>
        <w:permStart w:id="1709931337"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3A00991" w14:textId="71656D40" w:rsidR="0046010F" w:rsidRPr="0046010F" w:rsidRDefault="002C6AB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9931337" w:displacedByCustomXml="prev"/>
        <w:tc>
          <w:tcPr>
            <w:tcW w:w="3514" w:type="pct"/>
            <w:tcBorders>
              <w:left w:val="single" w:sz="4" w:space="0" w:color="auto"/>
              <w:right w:val="single" w:sz="12" w:space="0" w:color="auto"/>
            </w:tcBorders>
            <w:shd w:val="clear" w:color="auto" w:fill="auto"/>
            <w:vAlign w:val="center"/>
          </w:tcPr>
          <w:p w14:paraId="7D9BBE3D" w14:textId="77777777"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14:paraId="5ADE1DB3" w14:textId="77777777" w:rsidR="0046010F" w:rsidRPr="0046010F" w:rsidRDefault="0046010F" w:rsidP="0046010F">
            <w:pPr>
              <w:ind w:left="993" w:hanging="993"/>
            </w:pPr>
          </w:p>
        </w:tc>
      </w:tr>
      <w:tr w:rsidR="0046010F" w:rsidRPr="0046010F" w14:paraId="7C5B6709" w14:textId="77777777" w:rsidTr="009B56F7">
        <w:trPr>
          <w:trHeight w:val="425"/>
          <w:hidden/>
        </w:trPr>
        <w:tc>
          <w:tcPr>
            <w:tcW w:w="610" w:type="pct"/>
            <w:tcBorders>
              <w:top w:val="nil"/>
              <w:left w:val="nil"/>
              <w:bottom w:val="nil"/>
              <w:right w:val="single" w:sz="12" w:space="0" w:color="auto"/>
            </w:tcBorders>
          </w:tcPr>
          <w:p w14:paraId="5377511D" w14:textId="77777777" w:rsidR="0046010F" w:rsidRPr="0046010F" w:rsidRDefault="0046010F" w:rsidP="0046010F">
            <w:pPr>
              <w:ind w:left="993" w:hanging="993"/>
              <w:jc w:val="center"/>
              <w:rPr>
                <w:vanish/>
              </w:rPr>
            </w:pPr>
          </w:p>
        </w:tc>
        <w:permStart w:id="1009473059"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36F98EF" w14:textId="09915BDD" w:rsidR="0046010F" w:rsidRPr="0046010F" w:rsidRDefault="002C6AB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9473059" w:displacedByCustomXml="prev"/>
        <w:tc>
          <w:tcPr>
            <w:tcW w:w="3514" w:type="pct"/>
            <w:tcBorders>
              <w:left w:val="single" w:sz="4" w:space="0" w:color="auto"/>
              <w:right w:val="single" w:sz="12" w:space="0" w:color="auto"/>
            </w:tcBorders>
            <w:shd w:val="clear" w:color="auto" w:fill="auto"/>
            <w:vAlign w:val="center"/>
          </w:tcPr>
          <w:p w14:paraId="0B4AC2AC" w14:textId="77777777"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14:paraId="4E1AFCA7" w14:textId="77777777" w:rsidR="0046010F" w:rsidRPr="0046010F" w:rsidRDefault="0046010F" w:rsidP="0046010F">
            <w:pPr>
              <w:ind w:left="993" w:hanging="993"/>
            </w:pPr>
          </w:p>
        </w:tc>
      </w:tr>
      <w:tr w:rsidR="0046010F" w:rsidRPr="0046010F" w14:paraId="422E1D64" w14:textId="77777777" w:rsidTr="009B56F7">
        <w:trPr>
          <w:trHeight w:val="425"/>
          <w:hidden/>
        </w:trPr>
        <w:tc>
          <w:tcPr>
            <w:tcW w:w="610" w:type="pct"/>
            <w:tcBorders>
              <w:top w:val="nil"/>
              <w:left w:val="nil"/>
              <w:bottom w:val="nil"/>
              <w:right w:val="single" w:sz="12" w:space="0" w:color="auto"/>
            </w:tcBorders>
          </w:tcPr>
          <w:p w14:paraId="598CB257" w14:textId="77777777" w:rsidR="0046010F" w:rsidRPr="0046010F" w:rsidRDefault="0046010F" w:rsidP="0046010F">
            <w:pPr>
              <w:ind w:left="993" w:hanging="993"/>
              <w:jc w:val="center"/>
              <w:rPr>
                <w:vanish/>
              </w:rPr>
            </w:pPr>
          </w:p>
        </w:tc>
        <w:permStart w:id="1103451593"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A28701" w14:textId="7435EF13" w:rsidR="0046010F" w:rsidRPr="0046010F" w:rsidRDefault="002C6AB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03451593" w:displacedByCustomXml="prev"/>
        <w:tc>
          <w:tcPr>
            <w:tcW w:w="3514" w:type="pct"/>
            <w:tcBorders>
              <w:left w:val="single" w:sz="4" w:space="0" w:color="auto"/>
              <w:right w:val="single" w:sz="12" w:space="0" w:color="auto"/>
            </w:tcBorders>
            <w:shd w:val="clear" w:color="auto" w:fill="auto"/>
            <w:vAlign w:val="center"/>
          </w:tcPr>
          <w:p w14:paraId="4721EB35" w14:textId="77777777"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14:paraId="7B4932C8" w14:textId="77777777" w:rsidR="0046010F" w:rsidRPr="0046010F" w:rsidRDefault="0046010F" w:rsidP="0046010F">
            <w:pPr>
              <w:ind w:left="993" w:hanging="993"/>
            </w:pPr>
          </w:p>
        </w:tc>
      </w:tr>
    </w:tbl>
    <w:p w14:paraId="7E2A4D2E" w14:textId="77777777" w:rsidR="0046010F" w:rsidRPr="0046010F" w:rsidRDefault="0046010F" w:rsidP="0046010F">
      <w:pPr>
        <w:jc w:val="left"/>
        <w:rPr>
          <w:rFonts w:ascii="Arial" w:hAnsi="Arial" w:cs="Arial"/>
          <w:sz w:val="22"/>
          <w:szCs w:val="22"/>
        </w:rPr>
      </w:pPr>
    </w:p>
    <w:p w14:paraId="37DFE555" w14:textId="77777777" w:rsidR="0046010F" w:rsidRPr="0046010F" w:rsidRDefault="0046010F" w:rsidP="0046010F">
      <w:pPr>
        <w:numPr>
          <w:ilvl w:val="0"/>
          <w:numId w:val="65"/>
        </w:numPr>
        <w:ind w:left="709" w:hanging="709"/>
        <w:jc w:val="left"/>
        <w:rPr>
          <w:rFonts w:ascii="Arial" w:hAnsi="Arial"/>
          <w:b/>
        </w:rPr>
      </w:pPr>
      <w:bookmarkStart w:id="77" w:name="_Ref531357185"/>
      <w:r w:rsidRPr="0046010F">
        <w:rPr>
          <w:rFonts w:ascii="Arial" w:hAnsi="Arial"/>
          <w:b/>
        </w:rPr>
        <w:lastRenderedPageBreak/>
        <w:t>True or False (Tick your response): Sarking is a substitute for cladding and is regarded as the principal means of weatherproofing.</w:t>
      </w:r>
      <w:bookmarkEnd w:id="77"/>
    </w:p>
    <w:p w14:paraId="236DBF07"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101F74B" w14:textId="77777777" w:rsidTr="00264653">
        <w:trPr>
          <w:trHeight w:val="510"/>
        </w:trPr>
        <w:tc>
          <w:tcPr>
            <w:tcW w:w="1556" w:type="pct"/>
            <w:tcBorders>
              <w:top w:val="nil"/>
              <w:left w:val="nil"/>
              <w:bottom w:val="nil"/>
              <w:right w:val="single" w:sz="12" w:space="0" w:color="auto"/>
            </w:tcBorders>
            <w:shd w:val="clear" w:color="auto" w:fill="auto"/>
          </w:tcPr>
          <w:p w14:paraId="44463E84" w14:textId="77777777" w:rsidR="0046010F" w:rsidRPr="0046010F" w:rsidRDefault="0046010F" w:rsidP="00264653">
            <w:pPr>
              <w:keepNext/>
              <w:ind w:left="993" w:hanging="993"/>
            </w:pPr>
            <w:r w:rsidRPr="0046010F">
              <w:rPr>
                <w:rFonts w:ascii="Arial" w:hAnsi="Arial" w:cs="Arial"/>
                <w:b/>
                <w:sz w:val="22"/>
                <w:szCs w:val="22"/>
              </w:rPr>
              <w:t>Answer</w:t>
            </w:r>
          </w:p>
        </w:tc>
        <w:permStart w:id="229268723"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5D93906"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292687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6D8AAD"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A6DCD1D" w14:textId="77777777" w:rsidR="0046010F" w:rsidRPr="0046010F" w:rsidRDefault="0046010F" w:rsidP="00264653">
            <w:pPr>
              <w:keepNext/>
              <w:ind w:left="993" w:hanging="993"/>
              <w:rPr>
                <w:rFonts w:ascii="Arial" w:hAnsi="Arial" w:cs="Arial"/>
                <w:sz w:val="44"/>
                <w:szCs w:val="44"/>
              </w:rPr>
            </w:pPr>
          </w:p>
        </w:tc>
        <w:permStart w:id="1230273929"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162A933"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230273929" w:displacedByCustomXml="prev"/>
      </w:tr>
      <w:tr w:rsidR="0046010F" w:rsidRPr="0046010F" w14:paraId="7B77AFFC" w14:textId="77777777" w:rsidTr="00264653">
        <w:trPr>
          <w:trHeight w:val="510"/>
          <w:hidden/>
        </w:trPr>
        <w:tc>
          <w:tcPr>
            <w:tcW w:w="1556" w:type="pct"/>
            <w:tcBorders>
              <w:top w:val="nil"/>
              <w:left w:val="nil"/>
              <w:bottom w:val="nil"/>
              <w:right w:val="single" w:sz="12" w:space="0" w:color="auto"/>
            </w:tcBorders>
          </w:tcPr>
          <w:p w14:paraId="7378FC7E" w14:textId="77777777" w:rsidR="0046010F" w:rsidRPr="0046010F" w:rsidRDefault="0046010F" w:rsidP="00264653">
            <w:pPr>
              <w:ind w:left="993" w:hanging="993"/>
              <w:jc w:val="center"/>
              <w:rPr>
                <w:vanish/>
              </w:rPr>
            </w:pPr>
          </w:p>
        </w:tc>
        <w:permStart w:id="1174734252"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37B5E8B" w14:textId="4F512D9E" w:rsidR="0046010F" w:rsidRPr="0046010F" w:rsidRDefault="00D43DC4"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473425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EE6BC36"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4CF228E" w14:textId="77777777" w:rsidR="0046010F" w:rsidRPr="0046010F" w:rsidRDefault="0046010F" w:rsidP="00264653">
            <w:pPr>
              <w:ind w:left="993" w:hanging="993"/>
            </w:pPr>
          </w:p>
        </w:tc>
        <w:tc>
          <w:tcPr>
            <w:tcW w:w="336" w:type="pct"/>
            <w:tcBorders>
              <w:top w:val="nil"/>
              <w:left w:val="nil"/>
              <w:bottom w:val="nil"/>
              <w:right w:val="nil"/>
            </w:tcBorders>
          </w:tcPr>
          <w:p w14:paraId="796D919A" w14:textId="77777777" w:rsidR="0046010F" w:rsidRPr="0046010F" w:rsidRDefault="0046010F" w:rsidP="00264653">
            <w:pPr>
              <w:ind w:left="993" w:hanging="993"/>
            </w:pPr>
          </w:p>
        </w:tc>
      </w:tr>
    </w:tbl>
    <w:p w14:paraId="39A75E3E" w14:textId="77777777" w:rsidR="0046010F" w:rsidRPr="0046010F" w:rsidRDefault="0046010F" w:rsidP="0046010F">
      <w:pPr>
        <w:rPr>
          <w:rFonts w:ascii="Arial" w:hAnsi="Arial" w:cs="Arial"/>
          <w:sz w:val="22"/>
          <w:szCs w:val="22"/>
        </w:rPr>
      </w:pPr>
    </w:p>
    <w:p w14:paraId="64D74890" w14:textId="77777777" w:rsidR="0046010F" w:rsidRPr="0046010F" w:rsidRDefault="0046010F" w:rsidP="0046010F">
      <w:pPr>
        <w:rPr>
          <w:rFonts w:ascii="Arial" w:hAnsi="Arial" w:cs="Arial"/>
          <w:sz w:val="22"/>
          <w:szCs w:val="22"/>
        </w:rPr>
      </w:pPr>
    </w:p>
    <w:p w14:paraId="3207A690" w14:textId="77777777" w:rsidR="0046010F" w:rsidRPr="0046010F" w:rsidRDefault="0046010F" w:rsidP="0046010F">
      <w:pPr>
        <w:numPr>
          <w:ilvl w:val="0"/>
          <w:numId w:val="65"/>
        </w:numPr>
        <w:ind w:left="993" w:hanging="993"/>
        <w:jc w:val="left"/>
        <w:rPr>
          <w:rFonts w:ascii="Arial" w:hAnsi="Arial"/>
          <w:b/>
        </w:rPr>
      </w:pPr>
      <w:bookmarkStart w:id="78" w:name="_Ref427237737"/>
      <w:r w:rsidRPr="0046010F">
        <w:rPr>
          <w:rFonts w:ascii="Arial" w:eastAsiaTheme="minorEastAsia" w:hAnsi="Arial"/>
          <w:b/>
          <w:bCs/>
          <w:kern w:val="24"/>
        </w:rPr>
        <w:t>What is flashing?</w:t>
      </w:r>
      <w:bookmarkEnd w:id="78"/>
    </w:p>
    <w:p w14:paraId="6A8DAB8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5A3D79F" w14:textId="77777777" w:rsidTr="009B56F7">
        <w:trPr>
          <w:trHeight w:val="2494"/>
        </w:trPr>
        <w:tc>
          <w:tcPr>
            <w:tcW w:w="1027" w:type="dxa"/>
            <w:tcBorders>
              <w:top w:val="nil"/>
              <w:left w:val="nil"/>
              <w:bottom w:val="nil"/>
              <w:right w:val="single" w:sz="4" w:space="0" w:color="auto"/>
            </w:tcBorders>
          </w:tcPr>
          <w:p w14:paraId="57F9D28D"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0F3EC5" w14:textId="3B3DA009" w:rsidR="0046010F" w:rsidRPr="0046010F" w:rsidRDefault="00BB7AFC" w:rsidP="0046010F">
            <w:pPr>
              <w:rPr>
                <w:rFonts w:ascii="Arial" w:hAnsi="Arial" w:cs="Arial"/>
                <w:sz w:val="22"/>
                <w:szCs w:val="22"/>
              </w:rPr>
            </w:pPr>
            <w:permStart w:id="2022917490" w:edGrp="everyone"/>
            <w:r>
              <w:rPr>
                <w:rFonts w:ascii="Arial" w:hAnsi="Arial" w:cs="Arial"/>
                <w:sz w:val="22"/>
                <w:szCs w:val="22"/>
              </w:rPr>
              <w:t>Flashing are thin pieces of non permeable material to prevent water penetrating cavity of wall frame</w:t>
            </w:r>
            <w:permEnd w:id="2022917490"/>
          </w:p>
        </w:tc>
        <w:permStart w:id="1019965065"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E7D35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19965065" w:displacedByCustomXml="prev"/>
      </w:tr>
    </w:tbl>
    <w:p w14:paraId="1993C3E2" w14:textId="77777777" w:rsidR="0046010F" w:rsidRPr="0046010F" w:rsidRDefault="0046010F" w:rsidP="0046010F">
      <w:pPr>
        <w:rPr>
          <w:rFonts w:ascii="Arial" w:hAnsi="Arial" w:cs="Arial"/>
          <w:b/>
          <w:i/>
          <w:sz w:val="22"/>
          <w:szCs w:val="22"/>
        </w:rPr>
      </w:pPr>
    </w:p>
    <w:p w14:paraId="54CE75C4" w14:textId="77777777" w:rsidR="0046010F" w:rsidRPr="0046010F" w:rsidRDefault="0046010F" w:rsidP="0046010F">
      <w:pPr>
        <w:rPr>
          <w:rFonts w:ascii="Arial" w:hAnsi="Arial" w:cs="Arial"/>
          <w:sz w:val="22"/>
          <w:szCs w:val="22"/>
        </w:rPr>
      </w:pPr>
    </w:p>
    <w:p w14:paraId="0F88B0AE" w14:textId="77777777" w:rsidR="0046010F" w:rsidRPr="0046010F" w:rsidRDefault="0046010F" w:rsidP="0046010F">
      <w:pPr>
        <w:numPr>
          <w:ilvl w:val="0"/>
          <w:numId w:val="65"/>
        </w:numPr>
        <w:ind w:left="709" w:hanging="709"/>
        <w:jc w:val="left"/>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14:paraId="09EEB9D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19EB5004" w14:textId="77777777" w:rsidTr="009B56F7">
        <w:tc>
          <w:tcPr>
            <w:tcW w:w="611" w:type="pct"/>
            <w:tcBorders>
              <w:top w:val="nil"/>
              <w:left w:val="nil"/>
              <w:bottom w:val="nil"/>
              <w:right w:val="single" w:sz="12" w:space="0" w:color="auto"/>
            </w:tcBorders>
            <w:shd w:val="clear" w:color="auto" w:fill="auto"/>
          </w:tcPr>
          <w:p w14:paraId="265C0A2E"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3FF4C78"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6425758D" w14:textId="77777777" w:rsidR="0046010F" w:rsidRPr="0046010F" w:rsidRDefault="0046010F" w:rsidP="0046010F">
            <w:pPr>
              <w:ind w:right="82"/>
              <w:jc w:val="center"/>
            </w:pPr>
            <w:r w:rsidRPr="0046010F">
              <w:t>Classes 2 to 9</w:t>
            </w:r>
          </w:p>
        </w:tc>
        <w:permStart w:id="336610021"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C1B99E3"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36610021" w:displacedByCustomXml="prev"/>
      </w:tr>
      <w:tr w:rsidR="0046010F" w:rsidRPr="0046010F" w14:paraId="1A6EB711" w14:textId="77777777" w:rsidTr="009B56F7">
        <w:trPr>
          <w:trHeight w:val="850"/>
          <w:hidden/>
        </w:trPr>
        <w:tc>
          <w:tcPr>
            <w:tcW w:w="611" w:type="pct"/>
            <w:tcBorders>
              <w:top w:val="nil"/>
              <w:left w:val="nil"/>
              <w:bottom w:val="nil"/>
              <w:right w:val="single" w:sz="12" w:space="0" w:color="auto"/>
            </w:tcBorders>
          </w:tcPr>
          <w:p w14:paraId="736965EB"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2D77D89D" w14:textId="2AC41C12" w:rsidR="0046010F" w:rsidRPr="0046010F" w:rsidRDefault="00766FD5" w:rsidP="0046010F">
            <w:pPr>
              <w:rPr>
                <w:rFonts w:ascii="Arial" w:hAnsi="Arial" w:cs="Arial"/>
                <w:sz w:val="22"/>
                <w:szCs w:val="22"/>
              </w:rPr>
            </w:pPr>
            <w:permStart w:id="1207045469" w:edGrp="everyone"/>
            <w:r>
              <w:rPr>
                <w:rFonts w:ascii="Arial" w:hAnsi="Arial" w:cs="Arial"/>
                <w:sz w:val="22"/>
                <w:szCs w:val="22"/>
              </w:rPr>
              <w:t>Volume 2, Part 3.5.4</w:t>
            </w:r>
            <w:permEnd w:id="1207045469"/>
          </w:p>
        </w:tc>
        <w:tc>
          <w:tcPr>
            <w:tcW w:w="2027" w:type="pct"/>
            <w:tcBorders>
              <w:left w:val="single" w:sz="4" w:space="0" w:color="auto"/>
            </w:tcBorders>
            <w:shd w:val="clear" w:color="auto" w:fill="auto"/>
            <w:vAlign w:val="center"/>
          </w:tcPr>
          <w:p w14:paraId="69BDDCC5" w14:textId="1815B1E7" w:rsidR="0046010F" w:rsidRPr="0046010F" w:rsidRDefault="001419C0" w:rsidP="0046010F">
            <w:pPr>
              <w:rPr>
                <w:rFonts w:ascii="Arial" w:hAnsi="Arial" w:cs="Arial"/>
                <w:sz w:val="22"/>
                <w:szCs w:val="22"/>
              </w:rPr>
            </w:pPr>
            <w:permStart w:id="167455156" w:edGrp="everyone"/>
            <w:r>
              <w:rPr>
                <w:rFonts w:ascii="Arial" w:hAnsi="Arial" w:cs="Arial"/>
                <w:sz w:val="22"/>
                <w:szCs w:val="22"/>
              </w:rPr>
              <w:t xml:space="preserve">Volume 1, Specification </w:t>
            </w:r>
            <w:r w:rsidR="00954F52">
              <w:rPr>
                <w:rFonts w:ascii="Arial" w:hAnsi="Arial" w:cs="Arial"/>
                <w:sz w:val="22"/>
                <w:szCs w:val="22"/>
              </w:rPr>
              <w:t>J1.2</w:t>
            </w:r>
            <w:permEnd w:id="167455156"/>
          </w:p>
        </w:tc>
        <w:tc>
          <w:tcPr>
            <w:tcW w:w="335" w:type="pct"/>
            <w:tcBorders>
              <w:top w:val="nil"/>
              <w:left w:val="single" w:sz="12" w:space="0" w:color="auto"/>
              <w:bottom w:val="nil"/>
              <w:right w:val="nil"/>
            </w:tcBorders>
          </w:tcPr>
          <w:p w14:paraId="33CB5453" w14:textId="77777777" w:rsidR="0046010F" w:rsidRPr="0046010F" w:rsidRDefault="0046010F" w:rsidP="0046010F">
            <w:pPr>
              <w:ind w:left="993" w:hanging="993"/>
            </w:pPr>
          </w:p>
        </w:tc>
      </w:tr>
    </w:tbl>
    <w:p w14:paraId="2471C285" w14:textId="77777777" w:rsidR="0046010F" w:rsidRPr="0046010F" w:rsidRDefault="0046010F" w:rsidP="0046010F">
      <w:pPr>
        <w:rPr>
          <w:rFonts w:ascii="Arial" w:hAnsi="Arial" w:cs="Arial"/>
          <w:sz w:val="22"/>
          <w:szCs w:val="22"/>
        </w:rPr>
      </w:pPr>
    </w:p>
    <w:p w14:paraId="3B403CC3" w14:textId="77777777" w:rsidR="0046010F" w:rsidRPr="0046010F" w:rsidRDefault="0046010F" w:rsidP="0046010F">
      <w:pPr>
        <w:jc w:val="left"/>
        <w:rPr>
          <w:rFonts w:ascii="Arial" w:hAnsi="Arial" w:cs="Arial"/>
          <w:sz w:val="22"/>
          <w:szCs w:val="22"/>
        </w:rPr>
      </w:pPr>
    </w:p>
    <w:p w14:paraId="2A67D384" w14:textId="77777777" w:rsidR="0046010F" w:rsidRPr="0046010F" w:rsidRDefault="0046010F" w:rsidP="0046010F">
      <w:pPr>
        <w:numPr>
          <w:ilvl w:val="0"/>
          <w:numId w:val="65"/>
        </w:numPr>
        <w:ind w:left="709" w:hanging="709"/>
        <w:jc w:val="left"/>
        <w:rPr>
          <w:rFonts w:ascii="Arial" w:hAnsi="Arial"/>
          <w:b/>
        </w:rPr>
      </w:pPr>
      <w:bookmarkStart w:id="80" w:name="_Ref531357076"/>
      <w:r w:rsidRPr="0046010F">
        <w:rPr>
          <w:rFonts w:ascii="Arial" w:hAnsi="Arial"/>
          <w:b/>
        </w:rPr>
        <w:t>True or False (Tick your response): Timber can stand greater stresses than brickwork.</w:t>
      </w:r>
      <w:bookmarkEnd w:id="80"/>
    </w:p>
    <w:p w14:paraId="6C2A3E2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670D7E23" w14:textId="77777777" w:rsidTr="009B56F7">
        <w:trPr>
          <w:trHeight w:val="510"/>
        </w:trPr>
        <w:tc>
          <w:tcPr>
            <w:tcW w:w="1556" w:type="pct"/>
            <w:tcBorders>
              <w:top w:val="nil"/>
              <w:left w:val="nil"/>
              <w:bottom w:val="nil"/>
              <w:right w:val="single" w:sz="12" w:space="0" w:color="auto"/>
            </w:tcBorders>
            <w:shd w:val="clear" w:color="auto" w:fill="auto"/>
          </w:tcPr>
          <w:p w14:paraId="2B9F37C9" w14:textId="77777777" w:rsidR="0046010F" w:rsidRPr="0046010F" w:rsidRDefault="0046010F" w:rsidP="0046010F">
            <w:pPr>
              <w:keepNext/>
              <w:ind w:left="993" w:hanging="993"/>
            </w:pPr>
            <w:r w:rsidRPr="0046010F">
              <w:rPr>
                <w:rFonts w:ascii="Arial" w:hAnsi="Arial" w:cs="Arial"/>
                <w:b/>
                <w:sz w:val="22"/>
                <w:szCs w:val="22"/>
              </w:rPr>
              <w:t>Answer</w:t>
            </w:r>
          </w:p>
        </w:tc>
        <w:permStart w:id="452033738" w:edGrp="everyone" w:displacedByCustomXml="next"/>
        <w:sdt>
          <w:sdtPr>
            <w:rPr>
              <w:rFonts w:ascii="Arial" w:hAnsi="Arial" w:cs="Arial"/>
              <w:sz w:val="40"/>
              <w:szCs w:val="44"/>
            </w:rPr>
            <w:id w:val="-31001801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62BD6C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520337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DBC2C6"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BCBF308" w14:textId="77777777" w:rsidR="0046010F" w:rsidRPr="0046010F" w:rsidRDefault="0046010F" w:rsidP="0046010F">
            <w:pPr>
              <w:keepNext/>
              <w:ind w:left="993" w:hanging="993"/>
              <w:rPr>
                <w:rFonts w:ascii="Arial" w:hAnsi="Arial" w:cs="Arial"/>
                <w:sz w:val="44"/>
                <w:szCs w:val="44"/>
              </w:rPr>
            </w:pPr>
          </w:p>
        </w:tc>
        <w:permStart w:id="1688427651"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A375039"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88427651" w:displacedByCustomXml="prev"/>
      </w:tr>
      <w:tr w:rsidR="0046010F" w:rsidRPr="0046010F" w14:paraId="5563B60F" w14:textId="77777777" w:rsidTr="009B56F7">
        <w:trPr>
          <w:trHeight w:val="510"/>
          <w:hidden/>
        </w:trPr>
        <w:tc>
          <w:tcPr>
            <w:tcW w:w="1556" w:type="pct"/>
            <w:tcBorders>
              <w:top w:val="nil"/>
              <w:left w:val="nil"/>
              <w:bottom w:val="nil"/>
              <w:right w:val="single" w:sz="12" w:space="0" w:color="auto"/>
            </w:tcBorders>
          </w:tcPr>
          <w:p w14:paraId="0BACDFFB" w14:textId="77777777" w:rsidR="0046010F" w:rsidRPr="0046010F" w:rsidRDefault="0046010F" w:rsidP="0046010F">
            <w:pPr>
              <w:ind w:left="993" w:hanging="993"/>
              <w:jc w:val="center"/>
              <w:rPr>
                <w:vanish/>
              </w:rPr>
            </w:pPr>
          </w:p>
        </w:tc>
        <w:permStart w:id="1247509707" w:edGrp="everyone" w:displacedByCustomXml="next"/>
        <w:sdt>
          <w:sdtPr>
            <w:rPr>
              <w:rFonts w:ascii="Arial" w:hAnsi="Arial" w:cs="Arial"/>
              <w:sz w:val="40"/>
              <w:szCs w:val="44"/>
            </w:rPr>
            <w:id w:val="-669949334"/>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195CCE" w14:textId="660E946E" w:rsidR="0046010F" w:rsidRPr="0046010F" w:rsidRDefault="00F95B9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750970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09FC4A"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420783A" w14:textId="77777777" w:rsidR="0046010F" w:rsidRPr="0046010F" w:rsidRDefault="0046010F" w:rsidP="0046010F">
            <w:pPr>
              <w:ind w:left="993" w:hanging="993"/>
            </w:pPr>
          </w:p>
        </w:tc>
        <w:tc>
          <w:tcPr>
            <w:tcW w:w="336" w:type="pct"/>
            <w:tcBorders>
              <w:top w:val="nil"/>
              <w:left w:val="nil"/>
              <w:bottom w:val="nil"/>
              <w:right w:val="nil"/>
            </w:tcBorders>
          </w:tcPr>
          <w:p w14:paraId="1CB135A5" w14:textId="77777777" w:rsidR="0046010F" w:rsidRPr="0046010F" w:rsidRDefault="0046010F" w:rsidP="0046010F">
            <w:pPr>
              <w:ind w:left="993" w:hanging="993"/>
            </w:pPr>
          </w:p>
        </w:tc>
      </w:tr>
    </w:tbl>
    <w:p w14:paraId="6D4C4359" w14:textId="77777777" w:rsidR="0046010F" w:rsidRPr="0046010F" w:rsidRDefault="0046010F" w:rsidP="0046010F">
      <w:pPr>
        <w:rPr>
          <w:rFonts w:ascii="Arial" w:hAnsi="Arial" w:cs="Arial"/>
          <w:sz w:val="22"/>
          <w:szCs w:val="22"/>
        </w:rPr>
      </w:pPr>
    </w:p>
    <w:p w14:paraId="21C0AEBC" w14:textId="77777777" w:rsidR="0046010F" w:rsidRPr="0046010F" w:rsidRDefault="0046010F" w:rsidP="0046010F">
      <w:pPr>
        <w:jc w:val="left"/>
        <w:rPr>
          <w:rFonts w:ascii="Arial" w:hAnsi="Arial" w:cs="Arial"/>
          <w:sz w:val="22"/>
          <w:szCs w:val="22"/>
        </w:rPr>
      </w:pPr>
    </w:p>
    <w:p w14:paraId="77FC3072" w14:textId="77777777" w:rsidR="0046010F" w:rsidRPr="0046010F" w:rsidRDefault="0046010F" w:rsidP="0046010F">
      <w:pPr>
        <w:numPr>
          <w:ilvl w:val="0"/>
          <w:numId w:val="65"/>
        </w:numPr>
        <w:ind w:left="709" w:hanging="709"/>
        <w:jc w:val="left"/>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14:paraId="20DB7090"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63578F9" w14:textId="77777777" w:rsidTr="009B56F7">
        <w:trPr>
          <w:trHeight w:val="510"/>
        </w:trPr>
        <w:tc>
          <w:tcPr>
            <w:tcW w:w="1556" w:type="pct"/>
            <w:tcBorders>
              <w:top w:val="nil"/>
              <w:left w:val="nil"/>
              <w:bottom w:val="nil"/>
              <w:right w:val="single" w:sz="12" w:space="0" w:color="auto"/>
            </w:tcBorders>
            <w:shd w:val="clear" w:color="auto" w:fill="auto"/>
          </w:tcPr>
          <w:p w14:paraId="1D7A1490" w14:textId="77777777" w:rsidR="0046010F" w:rsidRPr="0046010F" w:rsidRDefault="0046010F" w:rsidP="0046010F">
            <w:pPr>
              <w:keepNext/>
              <w:ind w:left="993" w:hanging="993"/>
            </w:pPr>
            <w:r w:rsidRPr="0046010F">
              <w:rPr>
                <w:rFonts w:ascii="Arial" w:hAnsi="Arial" w:cs="Arial"/>
                <w:b/>
                <w:sz w:val="22"/>
                <w:szCs w:val="22"/>
              </w:rPr>
              <w:t>Answer</w:t>
            </w:r>
          </w:p>
        </w:tc>
        <w:permStart w:id="2116114871"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73A06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1611487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DD127E" w14:textId="77777777"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591B307B" w14:textId="77777777" w:rsidR="0046010F" w:rsidRPr="0046010F" w:rsidRDefault="0046010F" w:rsidP="0046010F">
            <w:pPr>
              <w:keepNext/>
              <w:ind w:left="993" w:hanging="993"/>
              <w:rPr>
                <w:rFonts w:ascii="Arial" w:hAnsi="Arial" w:cs="Arial"/>
                <w:sz w:val="44"/>
                <w:szCs w:val="44"/>
              </w:rPr>
            </w:pPr>
          </w:p>
        </w:tc>
        <w:permStart w:id="79444942"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031FCE2E"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9444942" w:displacedByCustomXml="prev"/>
      </w:tr>
      <w:tr w:rsidR="0046010F" w:rsidRPr="0046010F" w14:paraId="57FD4F07" w14:textId="77777777" w:rsidTr="009B56F7">
        <w:trPr>
          <w:trHeight w:val="510"/>
          <w:hidden/>
        </w:trPr>
        <w:tc>
          <w:tcPr>
            <w:tcW w:w="1556" w:type="pct"/>
            <w:tcBorders>
              <w:top w:val="nil"/>
              <w:left w:val="nil"/>
              <w:bottom w:val="nil"/>
              <w:right w:val="single" w:sz="12" w:space="0" w:color="auto"/>
            </w:tcBorders>
          </w:tcPr>
          <w:p w14:paraId="7C6EE67C" w14:textId="77777777" w:rsidR="0046010F" w:rsidRPr="0046010F" w:rsidRDefault="0046010F" w:rsidP="0046010F">
            <w:pPr>
              <w:ind w:left="993" w:hanging="993"/>
              <w:jc w:val="center"/>
              <w:rPr>
                <w:vanish/>
              </w:rPr>
            </w:pPr>
          </w:p>
        </w:tc>
        <w:permStart w:id="181085876"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8D27E5" w14:textId="785E68BA" w:rsidR="0046010F" w:rsidRPr="0046010F" w:rsidRDefault="00497B0F"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0858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34057FA" w14:textId="77777777"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667BFF37" w14:textId="77777777" w:rsidR="0046010F" w:rsidRPr="0046010F" w:rsidRDefault="0046010F" w:rsidP="0046010F">
            <w:pPr>
              <w:ind w:left="993" w:hanging="993"/>
            </w:pPr>
          </w:p>
        </w:tc>
        <w:tc>
          <w:tcPr>
            <w:tcW w:w="336" w:type="pct"/>
            <w:tcBorders>
              <w:top w:val="nil"/>
              <w:left w:val="nil"/>
              <w:bottom w:val="nil"/>
              <w:right w:val="nil"/>
            </w:tcBorders>
          </w:tcPr>
          <w:p w14:paraId="3DFAC250" w14:textId="77777777" w:rsidR="0046010F" w:rsidRPr="0046010F" w:rsidRDefault="0046010F" w:rsidP="0046010F">
            <w:pPr>
              <w:ind w:left="993" w:hanging="993"/>
            </w:pPr>
          </w:p>
        </w:tc>
      </w:tr>
    </w:tbl>
    <w:p w14:paraId="2BCDA2D3" w14:textId="77777777" w:rsidR="0046010F" w:rsidRPr="0046010F" w:rsidRDefault="0046010F" w:rsidP="0046010F">
      <w:pPr>
        <w:rPr>
          <w:rFonts w:ascii="Arial" w:hAnsi="Arial" w:cs="Arial"/>
          <w:sz w:val="22"/>
          <w:szCs w:val="22"/>
        </w:rPr>
      </w:pPr>
    </w:p>
    <w:p w14:paraId="0AEC45FB" w14:textId="77777777" w:rsidR="0046010F" w:rsidRPr="0046010F" w:rsidRDefault="0046010F" w:rsidP="0046010F">
      <w:pPr>
        <w:rPr>
          <w:rFonts w:ascii="Arial" w:hAnsi="Arial" w:cs="Arial"/>
          <w:sz w:val="22"/>
          <w:szCs w:val="22"/>
        </w:rPr>
      </w:pPr>
    </w:p>
    <w:p w14:paraId="2545730B" w14:textId="77777777" w:rsidR="0046010F" w:rsidRPr="0046010F" w:rsidRDefault="0046010F" w:rsidP="0046010F">
      <w:pPr>
        <w:numPr>
          <w:ilvl w:val="0"/>
          <w:numId w:val="65"/>
        </w:numPr>
        <w:ind w:left="709" w:hanging="709"/>
        <w:jc w:val="left"/>
        <w:rPr>
          <w:rFonts w:ascii="Arial" w:hAnsi="Arial"/>
          <w:b/>
        </w:rPr>
      </w:pPr>
      <w:bookmarkStart w:id="82" w:name="_Ref531357461"/>
      <w:r w:rsidRPr="0046010F">
        <w:rPr>
          <w:rFonts w:ascii="Arial" w:eastAsiaTheme="minorEastAsia" w:hAnsi="Arial"/>
          <w:b/>
          <w:kern w:val="24"/>
        </w:rPr>
        <w:lastRenderedPageBreak/>
        <w:t xml:space="preserve">When should flashing materials be fixed to plywood cladding? </w:t>
      </w:r>
      <w:r w:rsidRPr="0046010F">
        <w:rPr>
          <w:rFonts w:ascii="Arial" w:eastAsiaTheme="minorEastAsia" w:hAnsi="Arial"/>
          <w:b/>
          <w:kern w:val="24"/>
        </w:rPr>
        <w:br/>
        <w:t>Tick your response.</w:t>
      </w:r>
      <w:bookmarkEnd w:id="82"/>
    </w:p>
    <w:p w14:paraId="745B440F"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1420BFAE" w14:textId="77777777" w:rsidTr="009B56F7">
        <w:tc>
          <w:tcPr>
            <w:tcW w:w="610" w:type="pct"/>
            <w:tcBorders>
              <w:top w:val="nil"/>
              <w:left w:val="nil"/>
              <w:bottom w:val="nil"/>
              <w:right w:val="single" w:sz="12" w:space="0" w:color="auto"/>
            </w:tcBorders>
            <w:shd w:val="clear" w:color="auto" w:fill="auto"/>
          </w:tcPr>
          <w:p w14:paraId="6C4EF632"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C47DB0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BAA1639" w14:textId="77777777" w:rsidR="0046010F" w:rsidRPr="0046010F" w:rsidRDefault="0046010F" w:rsidP="0046010F">
            <w:pPr>
              <w:keepNext/>
              <w:ind w:left="993" w:hanging="993"/>
              <w:jc w:val="center"/>
            </w:pPr>
            <w:r w:rsidRPr="0046010F">
              <w:t>Possible Answers</w:t>
            </w:r>
          </w:p>
        </w:tc>
        <w:permStart w:id="1151035160"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7236685"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1035160" w:displacedByCustomXml="prev"/>
      </w:tr>
      <w:tr w:rsidR="0046010F" w:rsidRPr="0046010F" w14:paraId="7C61301A" w14:textId="77777777" w:rsidTr="009B56F7">
        <w:trPr>
          <w:trHeight w:val="425"/>
          <w:hidden/>
        </w:trPr>
        <w:tc>
          <w:tcPr>
            <w:tcW w:w="610" w:type="pct"/>
            <w:tcBorders>
              <w:top w:val="nil"/>
              <w:left w:val="nil"/>
              <w:bottom w:val="nil"/>
              <w:right w:val="single" w:sz="12" w:space="0" w:color="auto"/>
            </w:tcBorders>
          </w:tcPr>
          <w:p w14:paraId="47663500" w14:textId="77777777" w:rsidR="0046010F" w:rsidRPr="0046010F" w:rsidRDefault="0046010F" w:rsidP="0046010F">
            <w:pPr>
              <w:ind w:left="993" w:hanging="993"/>
              <w:jc w:val="center"/>
              <w:rPr>
                <w:vanish/>
              </w:rPr>
            </w:pPr>
          </w:p>
        </w:tc>
        <w:permStart w:id="1856047343"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70C231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5604734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67AAAD8D" w14:textId="77777777"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14:paraId="19D0DAA8" w14:textId="77777777" w:rsidR="0046010F" w:rsidRPr="0046010F" w:rsidRDefault="0046010F" w:rsidP="0046010F">
            <w:pPr>
              <w:ind w:left="993" w:hanging="993"/>
            </w:pPr>
          </w:p>
        </w:tc>
      </w:tr>
      <w:tr w:rsidR="0046010F" w:rsidRPr="0046010F" w14:paraId="1C431B9B" w14:textId="77777777" w:rsidTr="009B56F7">
        <w:trPr>
          <w:trHeight w:val="425"/>
          <w:hidden/>
        </w:trPr>
        <w:tc>
          <w:tcPr>
            <w:tcW w:w="610" w:type="pct"/>
            <w:tcBorders>
              <w:top w:val="nil"/>
              <w:left w:val="nil"/>
              <w:bottom w:val="nil"/>
              <w:right w:val="single" w:sz="12" w:space="0" w:color="auto"/>
            </w:tcBorders>
          </w:tcPr>
          <w:p w14:paraId="377F43D1" w14:textId="77777777" w:rsidR="0046010F" w:rsidRPr="0046010F" w:rsidRDefault="0046010F" w:rsidP="0046010F">
            <w:pPr>
              <w:ind w:left="993" w:hanging="993"/>
              <w:jc w:val="center"/>
              <w:rPr>
                <w:vanish/>
              </w:rPr>
            </w:pPr>
          </w:p>
        </w:tc>
        <w:permStart w:id="193875879"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85971D5" w14:textId="3FACF8CC" w:rsidR="0046010F" w:rsidRPr="0046010F" w:rsidRDefault="0085541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387587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A70C81B" w14:textId="77777777"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14:paraId="23B9717A" w14:textId="77777777" w:rsidR="0046010F" w:rsidRPr="0046010F" w:rsidRDefault="0046010F" w:rsidP="0046010F">
            <w:pPr>
              <w:ind w:left="993" w:hanging="993"/>
            </w:pPr>
          </w:p>
        </w:tc>
      </w:tr>
      <w:tr w:rsidR="0046010F" w:rsidRPr="0046010F" w14:paraId="04CC8362" w14:textId="77777777" w:rsidTr="009B56F7">
        <w:trPr>
          <w:trHeight w:val="425"/>
          <w:hidden/>
        </w:trPr>
        <w:tc>
          <w:tcPr>
            <w:tcW w:w="610" w:type="pct"/>
            <w:tcBorders>
              <w:top w:val="nil"/>
              <w:left w:val="nil"/>
              <w:bottom w:val="nil"/>
              <w:right w:val="single" w:sz="12" w:space="0" w:color="auto"/>
            </w:tcBorders>
          </w:tcPr>
          <w:p w14:paraId="5586CB52" w14:textId="77777777" w:rsidR="0046010F" w:rsidRPr="0046010F" w:rsidRDefault="0046010F" w:rsidP="0046010F">
            <w:pPr>
              <w:ind w:left="993" w:hanging="993"/>
              <w:jc w:val="center"/>
              <w:rPr>
                <w:vanish/>
              </w:rPr>
            </w:pPr>
          </w:p>
        </w:tc>
        <w:permStart w:id="1244231723"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F32E39A"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44231723" w:displacedByCustomXml="prev"/>
        <w:tc>
          <w:tcPr>
            <w:tcW w:w="3514" w:type="pct"/>
            <w:tcBorders>
              <w:top w:val="single" w:sz="8" w:space="0" w:color="auto"/>
              <w:left w:val="single" w:sz="4" w:space="0" w:color="auto"/>
              <w:right w:val="single" w:sz="12" w:space="0" w:color="auto"/>
            </w:tcBorders>
            <w:shd w:val="clear" w:color="auto" w:fill="auto"/>
            <w:vAlign w:val="center"/>
          </w:tcPr>
          <w:p w14:paraId="4E526A7A" w14:textId="77777777"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14:paraId="4ACBBADD" w14:textId="77777777" w:rsidR="0046010F" w:rsidRPr="0046010F" w:rsidRDefault="0046010F" w:rsidP="0046010F">
            <w:pPr>
              <w:ind w:left="993" w:hanging="993"/>
            </w:pPr>
          </w:p>
        </w:tc>
      </w:tr>
      <w:tr w:rsidR="0046010F" w:rsidRPr="0046010F" w14:paraId="11F3CF0E" w14:textId="77777777" w:rsidTr="009B56F7">
        <w:trPr>
          <w:trHeight w:val="425"/>
          <w:hidden/>
        </w:trPr>
        <w:tc>
          <w:tcPr>
            <w:tcW w:w="610" w:type="pct"/>
            <w:tcBorders>
              <w:top w:val="nil"/>
              <w:left w:val="nil"/>
              <w:bottom w:val="nil"/>
              <w:right w:val="single" w:sz="12" w:space="0" w:color="auto"/>
            </w:tcBorders>
          </w:tcPr>
          <w:p w14:paraId="34D90AF0" w14:textId="77777777" w:rsidR="0046010F" w:rsidRPr="0046010F" w:rsidRDefault="0046010F" w:rsidP="0046010F">
            <w:pPr>
              <w:ind w:left="993" w:hanging="993"/>
              <w:jc w:val="center"/>
              <w:rPr>
                <w:vanish/>
              </w:rPr>
            </w:pPr>
          </w:p>
        </w:tc>
        <w:permStart w:id="1358193986"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058565D8"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58193986" w:displacedByCustomXml="prev"/>
        <w:tc>
          <w:tcPr>
            <w:tcW w:w="3514" w:type="pct"/>
            <w:tcBorders>
              <w:left w:val="single" w:sz="4" w:space="0" w:color="auto"/>
              <w:right w:val="single" w:sz="12" w:space="0" w:color="auto"/>
            </w:tcBorders>
            <w:shd w:val="clear" w:color="auto" w:fill="auto"/>
            <w:vAlign w:val="center"/>
          </w:tcPr>
          <w:p w14:paraId="69A0BBF9" w14:textId="77777777"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14:paraId="56583B9D" w14:textId="77777777" w:rsidR="0046010F" w:rsidRPr="0046010F" w:rsidRDefault="0046010F" w:rsidP="0046010F">
            <w:pPr>
              <w:ind w:left="993" w:hanging="993"/>
            </w:pPr>
          </w:p>
        </w:tc>
      </w:tr>
    </w:tbl>
    <w:p w14:paraId="515AF778" w14:textId="77777777" w:rsidR="0046010F" w:rsidRPr="0046010F" w:rsidRDefault="0046010F" w:rsidP="0046010F">
      <w:pPr>
        <w:rPr>
          <w:rFonts w:ascii="Arial" w:hAnsi="Arial" w:cs="Arial"/>
          <w:sz w:val="22"/>
          <w:szCs w:val="22"/>
        </w:rPr>
      </w:pPr>
    </w:p>
    <w:p w14:paraId="29D496F4" w14:textId="77777777" w:rsidR="0046010F" w:rsidRPr="0046010F" w:rsidRDefault="0046010F" w:rsidP="0046010F">
      <w:pPr>
        <w:rPr>
          <w:rFonts w:ascii="Arial" w:hAnsi="Arial" w:cs="Arial"/>
          <w:sz w:val="22"/>
          <w:szCs w:val="22"/>
        </w:rPr>
      </w:pPr>
    </w:p>
    <w:p w14:paraId="5BAFD8BE" w14:textId="77777777" w:rsidR="0046010F" w:rsidRPr="0046010F" w:rsidRDefault="0046010F" w:rsidP="0046010F">
      <w:pPr>
        <w:numPr>
          <w:ilvl w:val="0"/>
          <w:numId w:val="65"/>
        </w:numPr>
        <w:ind w:left="709" w:hanging="709"/>
        <w:jc w:val="left"/>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14:paraId="041AE385"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1C60BD2" w14:textId="77777777" w:rsidTr="009B56F7">
        <w:tc>
          <w:tcPr>
            <w:tcW w:w="610" w:type="pct"/>
            <w:tcBorders>
              <w:top w:val="nil"/>
              <w:left w:val="nil"/>
              <w:bottom w:val="nil"/>
              <w:right w:val="single" w:sz="12" w:space="0" w:color="auto"/>
            </w:tcBorders>
            <w:shd w:val="clear" w:color="auto" w:fill="auto"/>
          </w:tcPr>
          <w:p w14:paraId="16970769"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B04136C"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69ECA1" w14:textId="77777777" w:rsidR="0046010F" w:rsidRPr="0046010F" w:rsidRDefault="0046010F" w:rsidP="0046010F">
            <w:pPr>
              <w:keepNext/>
              <w:ind w:left="993" w:hanging="993"/>
              <w:jc w:val="center"/>
            </w:pPr>
            <w:r w:rsidRPr="0046010F">
              <w:t>Possible Answers</w:t>
            </w:r>
          </w:p>
        </w:tc>
        <w:permStart w:id="2144489236"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A7A08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44489236" w:displacedByCustomXml="prev"/>
      </w:tr>
      <w:tr w:rsidR="0046010F" w:rsidRPr="0046010F" w14:paraId="4965A980" w14:textId="77777777" w:rsidTr="009B56F7">
        <w:trPr>
          <w:trHeight w:val="425"/>
          <w:hidden/>
        </w:trPr>
        <w:tc>
          <w:tcPr>
            <w:tcW w:w="610" w:type="pct"/>
            <w:tcBorders>
              <w:top w:val="nil"/>
              <w:left w:val="nil"/>
              <w:bottom w:val="nil"/>
              <w:right w:val="single" w:sz="12" w:space="0" w:color="auto"/>
            </w:tcBorders>
          </w:tcPr>
          <w:p w14:paraId="05C05AA6" w14:textId="77777777" w:rsidR="0046010F" w:rsidRPr="0046010F" w:rsidRDefault="0046010F" w:rsidP="0046010F">
            <w:pPr>
              <w:ind w:left="993" w:hanging="993"/>
              <w:jc w:val="center"/>
              <w:rPr>
                <w:vanish/>
              </w:rPr>
            </w:pPr>
          </w:p>
        </w:tc>
        <w:permStart w:id="156835321"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F62403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683532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374724E6" w14:textId="77777777"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14:paraId="3F5F62FF" w14:textId="77777777" w:rsidR="0046010F" w:rsidRPr="0046010F" w:rsidRDefault="0046010F" w:rsidP="0046010F">
            <w:pPr>
              <w:ind w:left="993" w:hanging="993"/>
            </w:pPr>
          </w:p>
        </w:tc>
      </w:tr>
      <w:tr w:rsidR="0046010F" w:rsidRPr="0046010F" w14:paraId="2569DA0A" w14:textId="77777777" w:rsidTr="009B56F7">
        <w:trPr>
          <w:trHeight w:val="425"/>
          <w:hidden/>
        </w:trPr>
        <w:tc>
          <w:tcPr>
            <w:tcW w:w="610" w:type="pct"/>
            <w:tcBorders>
              <w:top w:val="nil"/>
              <w:left w:val="nil"/>
              <w:bottom w:val="nil"/>
              <w:right w:val="single" w:sz="12" w:space="0" w:color="auto"/>
            </w:tcBorders>
          </w:tcPr>
          <w:p w14:paraId="5C247DAC" w14:textId="77777777" w:rsidR="0046010F" w:rsidRPr="0046010F" w:rsidRDefault="0046010F" w:rsidP="0046010F">
            <w:pPr>
              <w:ind w:left="993" w:hanging="993"/>
              <w:jc w:val="center"/>
              <w:rPr>
                <w:vanish/>
              </w:rPr>
            </w:pPr>
          </w:p>
        </w:tc>
        <w:permStart w:id="1338131352"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EF61815"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38131352"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4206CD59" w14:textId="77777777"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14:paraId="1A00A294" w14:textId="77777777" w:rsidR="0046010F" w:rsidRPr="0046010F" w:rsidRDefault="0046010F" w:rsidP="0046010F">
            <w:pPr>
              <w:ind w:left="993" w:hanging="993"/>
            </w:pPr>
          </w:p>
        </w:tc>
      </w:tr>
      <w:tr w:rsidR="0046010F" w:rsidRPr="0046010F" w14:paraId="64113FF3" w14:textId="77777777" w:rsidTr="009B56F7">
        <w:trPr>
          <w:trHeight w:val="425"/>
          <w:hidden/>
        </w:trPr>
        <w:tc>
          <w:tcPr>
            <w:tcW w:w="610" w:type="pct"/>
            <w:tcBorders>
              <w:top w:val="nil"/>
              <w:left w:val="nil"/>
              <w:bottom w:val="nil"/>
              <w:right w:val="single" w:sz="12" w:space="0" w:color="auto"/>
            </w:tcBorders>
          </w:tcPr>
          <w:p w14:paraId="68DE760A" w14:textId="77777777" w:rsidR="0046010F" w:rsidRPr="0046010F" w:rsidRDefault="0046010F" w:rsidP="0046010F">
            <w:pPr>
              <w:ind w:left="993" w:hanging="993"/>
              <w:jc w:val="center"/>
              <w:rPr>
                <w:vanish/>
              </w:rPr>
            </w:pPr>
          </w:p>
        </w:tc>
        <w:permStart w:id="617764289"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3963579E" w14:textId="3D6B82B6" w:rsidR="0046010F" w:rsidRPr="0046010F" w:rsidRDefault="00D86519"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7764289" w:displacedByCustomXml="prev"/>
        <w:tc>
          <w:tcPr>
            <w:tcW w:w="3514" w:type="pct"/>
            <w:tcBorders>
              <w:top w:val="single" w:sz="8" w:space="0" w:color="auto"/>
              <w:left w:val="single" w:sz="4" w:space="0" w:color="auto"/>
              <w:right w:val="single" w:sz="12" w:space="0" w:color="auto"/>
            </w:tcBorders>
            <w:shd w:val="clear" w:color="auto" w:fill="auto"/>
            <w:vAlign w:val="center"/>
          </w:tcPr>
          <w:p w14:paraId="33251726" w14:textId="77777777"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14:paraId="30F5E2F9" w14:textId="77777777" w:rsidR="0046010F" w:rsidRPr="0046010F" w:rsidRDefault="0046010F" w:rsidP="0046010F">
            <w:pPr>
              <w:ind w:left="993" w:hanging="993"/>
            </w:pPr>
          </w:p>
        </w:tc>
      </w:tr>
      <w:tr w:rsidR="0046010F" w:rsidRPr="0046010F" w14:paraId="7FFCD6C9" w14:textId="77777777" w:rsidTr="009B56F7">
        <w:trPr>
          <w:trHeight w:val="425"/>
          <w:hidden/>
        </w:trPr>
        <w:tc>
          <w:tcPr>
            <w:tcW w:w="610" w:type="pct"/>
            <w:tcBorders>
              <w:top w:val="nil"/>
              <w:left w:val="nil"/>
              <w:bottom w:val="nil"/>
              <w:right w:val="single" w:sz="12" w:space="0" w:color="auto"/>
            </w:tcBorders>
          </w:tcPr>
          <w:p w14:paraId="04CF30C9" w14:textId="77777777" w:rsidR="0046010F" w:rsidRPr="0046010F" w:rsidRDefault="0046010F" w:rsidP="0046010F">
            <w:pPr>
              <w:ind w:left="993" w:hanging="993"/>
              <w:jc w:val="center"/>
              <w:rPr>
                <w:vanish/>
              </w:rPr>
            </w:pPr>
          </w:p>
        </w:tc>
        <w:permStart w:id="1127495214"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1B8F4AE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27495214" w:displacedByCustomXml="prev"/>
        <w:tc>
          <w:tcPr>
            <w:tcW w:w="3514" w:type="pct"/>
            <w:tcBorders>
              <w:left w:val="single" w:sz="4" w:space="0" w:color="auto"/>
              <w:right w:val="single" w:sz="12" w:space="0" w:color="auto"/>
            </w:tcBorders>
            <w:shd w:val="clear" w:color="auto" w:fill="auto"/>
            <w:vAlign w:val="center"/>
          </w:tcPr>
          <w:p w14:paraId="6338C552" w14:textId="77777777"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14:paraId="13F6D959" w14:textId="77777777" w:rsidR="0046010F" w:rsidRPr="0046010F" w:rsidRDefault="0046010F" w:rsidP="0046010F">
            <w:pPr>
              <w:ind w:left="993" w:hanging="993"/>
            </w:pPr>
          </w:p>
        </w:tc>
      </w:tr>
    </w:tbl>
    <w:p w14:paraId="21C8EAB6" w14:textId="77777777" w:rsidR="0046010F" w:rsidRPr="0046010F" w:rsidRDefault="0046010F" w:rsidP="0046010F">
      <w:pPr>
        <w:rPr>
          <w:rFonts w:ascii="Arial" w:hAnsi="Arial" w:cs="Arial"/>
          <w:sz w:val="22"/>
          <w:szCs w:val="22"/>
        </w:rPr>
      </w:pPr>
    </w:p>
    <w:p w14:paraId="33E10E2D" w14:textId="77777777" w:rsidR="0046010F" w:rsidRPr="0046010F" w:rsidRDefault="0046010F" w:rsidP="0046010F">
      <w:pPr>
        <w:rPr>
          <w:rFonts w:ascii="Arial" w:hAnsi="Arial" w:cs="Arial"/>
          <w:sz w:val="22"/>
          <w:szCs w:val="22"/>
        </w:rPr>
      </w:pPr>
    </w:p>
    <w:p w14:paraId="5BE9A7D1" w14:textId="77777777" w:rsidR="0046010F" w:rsidRPr="0046010F" w:rsidRDefault="0046010F" w:rsidP="0046010F">
      <w:pPr>
        <w:numPr>
          <w:ilvl w:val="0"/>
          <w:numId w:val="65"/>
        </w:numPr>
        <w:ind w:left="709" w:hanging="709"/>
        <w:jc w:val="left"/>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14:paraId="2DD7E41A"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643DFD8B" w14:textId="77777777" w:rsidTr="009B56F7">
        <w:tc>
          <w:tcPr>
            <w:tcW w:w="610" w:type="pct"/>
            <w:tcBorders>
              <w:top w:val="nil"/>
              <w:left w:val="nil"/>
              <w:bottom w:val="nil"/>
              <w:right w:val="single" w:sz="12" w:space="0" w:color="auto"/>
            </w:tcBorders>
            <w:shd w:val="clear" w:color="auto" w:fill="auto"/>
          </w:tcPr>
          <w:p w14:paraId="4E5697DB"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B0C814D"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C95185" w14:textId="77777777" w:rsidR="0046010F" w:rsidRPr="0046010F" w:rsidRDefault="0046010F" w:rsidP="0046010F">
            <w:pPr>
              <w:keepNext/>
              <w:ind w:left="993" w:hanging="993"/>
              <w:jc w:val="center"/>
            </w:pPr>
            <w:r w:rsidRPr="0046010F">
              <w:t>Possible Answers</w:t>
            </w:r>
          </w:p>
        </w:tc>
        <w:permStart w:id="251018597"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B49408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51018597" w:displacedByCustomXml="prev"/>
      </w:tr>
      <w:tr w:rsidR="0046010F" w:rsidRPr="0046010F" w14:paraId="6343D0A1" w14:textId="77777777" w:rsidTr="009B56F7">
        <w:trPr>
          <w:trHeight w:val="425"/>
          <w:hidden/>
        </w:trPr>
        <w:tc>
          <w:tcPr>
            <w:tcW w:w="610" w:type="pct"/>
            <w:tcBorders>
              <w:top w:val="nil"/>
              <w:left w:val="nil"/>
              <w:bottom w:val="nil"/>
              <w:right w:val="single" w:sz="12" w:space="0" w:color="auto"/>
            </w:tcBorders>
          </w:tcPr>
          <w:p w14:paraId="3934B0A9" w14:textId="77777777" w:rsidR="0046010F" w:rsidRPr="0046010F" w:rsidRDefault="0046010F" w:rsidP="0046010F">
            <w:pPr>
              <w:ind w:left="993" w:hanging="993"/>
              <w:jc w:val="center"/>
              <w:rPr>
                <w:vanish/>
              </w:rPr>
            </w:pPr>
          </w:p>
        </w:tc>
        <w:permStart w:id="2085553628" w:edGrp="everyone" w:displacedByCustomXml="next"/>
        <w:sdt>
          <w:sdtPr>
            <w:rPr>
              <w:rFonts w:ascii="Arial" w:hAnsi="Arial" w:cs="Arial"/>
              <w:sz w:val="40"/>
              <w:szCs w:val="44"/>
            </w:rPr>
            <w:id w:val="16452399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356A243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85553628"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3FBAC71" w14:textId="77777777"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14:paraId="291344D1" w14:textId="77777777" w:rsidR="0046010F" w:rsidRPr="0046010F" w:rsidRDefault="0046010F" w:rsidP="0046010F">
            <w:pPr>
              <w:ind w:left="993" w:hanging="993"/>
            </w:pPr>
          </w:p>
        </w:tc>
      </w:tr>
      <w:tr w:rsidR="0046010F" w:rsidRPr="0046010F" w14:paraId="560D425B" w14:textId="77777777" w:rsidTr="009B56F7">
        <w:trPr>
          <w:trHeight w:val="425"/>
          <w:hidden/>
        </w:trPr>
        <w:tc>
          <w:tcPr>
            <w:tcW w:w="610" w:type="pct"/>
            <w:tcBorders>
              <w:top w:val="nil"/>
              <w:left w:val="nil"/>
              <w:bottom w:val="nil"/>
              <w:right w:val="single" w:sz="12" w:space="0" w:color="auto"/>
            </w:tcBorders>
          </w:tcPr>
          <w:p w14:paraId="3BA78E00" w14:textId="77777777" w:rsidR="0046010F" w:rsidRPr="0046010F" w:rsidRDefault="0046010F" w:rsidP="0046010F">
            <w:pPr>
              <w:ind w:left="993" w:hanging="993"/>
              <w:jc w:val="center"/>
              <w:rPr>
                <w:vanish/>
              </w:rPr>
            </w:pPr>
          </w:p>
        </w:tc>
        <w:permStart w:id="100942345" w:edGrp="everyone" w:displacedByCustomXml="next"/>
        <w:sdt>
          <w:sdtPr>
            <w:rPr>
              <w:rFonts w:ascii="Arial" w:hAnsi="Arial" w:cs="Arial"/>
              <w:sz w:val="40"/>
              <w:szCs w:val="44"/>
            </w:rPr>
            <w:id w:val="-1947987511"/>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25FF63DA" w14:textId="50A0C938" w:rsidR="0046010F" w:rsidRPr="0046010F" w:rsidRDefault="00744822"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094234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51A67178" w14:textId="77777777"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14:paraId="795BE92C" w14:textId="77777777" w:rsidR="0046010F" w:rsidRPr="0046010F" w:rsidRDefault="0046010F" w:rsidP="0046010F">
            <w:pPr>
              <w:ind w:left="993" w:hanging="993"/>
            </w:pPr>
          </w:p>
        </w:tc>
      </w:tr>
      <w:tr w:rsidR="0046010F" w:rsidRPr="0046010F" w14:paraId="0ABFC2F0" w14:textId="77777777" w:rsidTr="009B56F7">
        <w:trPr>
          <w:trHeight w:val="425"/>
          <w:hidden/>
        </w:trPr>
        <w:tc>
          <w:tcPr>
            <w:tcW w:w="610" w:type="pct"/>
            <w:tcBorders>
              <w:top w:val="nil"/>
              <w:left w:val="nil"/>
              <w:bottom w:val="nil"/>
              <w:right w:val="single" w:sz="12" w:space="0" w:color="auto"/>
            </w:tcBorders>
          </w:tcPr>
          <w:p w14:paraId="55B7832F" w14:textId="77777777" w:rsidR="0046010F" w:rsidRPr="0046010F" w:rsidRDefault="0046010F" w:rsidP="0046010F">
            <w:pPr>
              <w:ind w:left="993" w:hanging="993"/>
              <w:jc w:val="center"/>
              <w:rPr>
                <w:vanish/>
              </w:rPr>
            </w:pPr>
          </w:p>
        </w:tc>
        <w:permStart w:id="1843532303"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7C309204"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4353230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6E5E8B87" w14:textId="77777777"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14:paraId="3C1B9F6C" w14:textId="77777777" w:rsidR="0046010F" w:rsidRPr="0046010F" w:rsidRDefault="0046010F" w:rsidP="0046010F">
            <w:pPr>
              <w:ind w:left="993" w:hanging="993"/>
            </w:pPr>
          </w:p>
        </w:tc>
      </w:tr>
      <w:tr w:rsidR="0046010F" w:rsidRPr="0046010F" w14:paraId="20413DC6" w14:textId="77777777" w:rsidTr="009B56F7">
        <w:trPr>
          <w:trHeight w:val="425"/>
          <w:hidden/>
        </w:trPr>
        <w:tc>
          <w:tcPr>
            <w:tcW w:w="610" w:type="pct"/>
            <w:tcBorders>
              <w:top w:val="nil"/>
              <w:left w:val="nil"/>
              <w:bottom w:val="nil"/>
              <w:right w:val="single" w:sz="12" w:space="0" w:color="auto"/>
            </w:tcBorders>
          </w:tcPr>
          <w:p w14:paraId="79A61659" w14:textId="77777777" w:rsidR="0046010F" w:rsidRPr="0046010F" w:rsidRDefault="0046010F" w:rsidP="0046010F">
            <w:pPr>
              <w:ind w:left="993" w:hanging="993"/>
              <w:jc w:val="center"/>
              <w:rPr>
                <w:vanish/>
              </w:rPr>
            </w:pPr>
          </w:p>
        </w:tc>
        <w:permStart w:id="214699238"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73B45821"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14699238" w:displacedByCustomXml="prev"/>
        <w:tc>
          <w:tcPr>
            <w:tcW w:w="3514" w:type="pct"/>
            <w:tcBorders>
              <w:top w:val="single" w:sz="8" w:space="0" w:color="auto"/>
              <w:left w:val="single" w:sz="4" w:space="0" w:color="auto"/>
              <w:right w:val="single" w:sz="12" w:space="0" w:color="auto"/>
            </w:tcBorders>
            <w:shd w:val="clear" w:color="auto" w:fill="auto"/>
            <w:vAlign w:val="center"/>
          </w:tcPr>
          <w:p w14:paraId="68A5D74E" w14:textId="77777777"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14:paraId="3D41CC23" w14:textId="77777777" w:rsidR="0046010F" w:rsidRPr="0046010F" w:rsidRDefault="0046010F" w:rsidP="0046010F">
            <w:pPr>
              <w:ind w:left="993" w:hanging="993"/>
            </w:pPr>
          </w:p>
        </w:tc>
      </w:tr>
    </w:tbl>
    <w:p w14:paraId="01EB8D5B" w14:textId="77777777" w:rsidR="0046010F" w:rsidRPr="0046010F" w:rsidRDefault="0046010F" w:rsidP="0046010F">
      <w:pPr>
        <w:rPr>
          <w:rFonts w:ascii="Arial" w:hAnsi="Arial" w:cs="Arial"/>
          <w:sz w:val="22"/>
          <w:szCs w:val="22"/>
        </w:rPr>
      </w:pPr>
    </w:p>
    <w:p w14:paraId="449A86EB" w14:textId="77777777" w:rsidR="0046010F" w:rsidRPr="0046010F" w:rsidRDefault="0046010F" w:rsidP="0046010F">
      <w:pPr>
        <w:rPr>
          <w:rFonts w:ascii="Arial" w:hAnsi="Arial" w:cs="Arial"/>
          <w:sz w:val="22"/>
          <w:szCs w:val="22"/>
        </w:rPr>
      </w:pPr>
    </w:p>
    <w:p w14:paraId="7736BB50" w14:textId="77777777" w:rsidR="0046010F" w:rsidRPr="0046010F" w:rsidRDefault="0046010F" w:rsidP="0046010F">
      <w:pPr>
        <w:numPr>
          <w:ilvl w:val="0"/>
          <w:numId w:val="65"/>
        </w:numPr>
        <w:ind w:left="993" w:hanging="993"/>
        <w:jc w:val="left"/>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14:paraId="09BCEA0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5D93A158" w14:textId="77777777" w:rsidTr="009B56F7">
        <w:trPr>
          <w:trHeight w:val="1984"/>
        </w:trPr>
        <w:tc>
          <w:tcPr>
            <w:tcW w:w="1027" w:type="dxa"/>
            <w:tcBorders>
              <w:top w:val="nil"/>
              <w:left w:val="nil"/>
              <w:bottom w:val="nil"/>
              <w:right w:val="single" w:sz="4" w:space="0" w:color="auto"/>
            </w:tcBorders>
          </w:tcPr>
          <w:p w14:paraId="2F6A825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16B96B" w14:textId="456B9505" w:rsidR="0046010F" w:rsidRPr="0046010F" w:rsidRDefault="00BF6BA6" w:rsidP="0046010F">
            <w:pPr>
              <w:rPr>
                <w:rFonts w:ascii="Arial" w:hAnsi="Arial" w:cs="Arial"/>
                <w:sz w:val="22"/>
                <w:szCs w:val="22"/>
              </w:rPr>
            </w:pPr>
            <w:permStart w:id="734135907" w:edGrp="everyone"/>
            <w:r>
              <w:rPr>
                <w:rFonts w:ascii="Arial" w:hAnsi="Arial" w:cs="Arial"/>
                <w:sz w:val="22"/>
                <w:szCs w:val="22"/>
              </w:rPr>
              <w:t>Passive and active fire detection and prevention systems, Communication systems, Heating and Cooling systems and powered system for operating doors and windows.</w:t>
            </w:r>
            <w:permEnd w:id="734135907"/>
          </w:p>
        </w:tc>
        <w:permStart w:id="2090932738"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6D3FCB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90932738" w:displacedByCustomXml="prev"/>
      </w:tr>
    </w:tbl>
    <w:p w14:paraId="03A1A023" w14:textId="77777777" w:rsidR="0046010F" w:rsidRPr="0046010F" w:rsidRDefault="0046010F" w:rsidP="0046010F">
      <w:pPr>
        <w:rPr>
          <w:rFonts w:ascii="Arial" w:hAnsi="Arial" w:cs="Arial"/>
          <w:sz w:val="22"/>
          <w:szCs w:val="22"/>
        </w:rPr>
      </w:pPr>
    </w:p>
    <w:p w14:paraId="6A891928" w14:textId="77777777" w:rsidR="0046010F" w:rsidRPr="0046010F" w:rsidRDefault="0046010F" w:rsidP="0046010F">
      <w:pPr>
        <w:numPr>
          <w:ilvl w:val="0"/>
          <w:numId w:val="65"/>
        </w:numPr>
        <w:ind w:left="709" w:hanging="709"/>
        <w:jc w:val="left"/>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14:paraId="28970772"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27FC6D66" w14:textId="77777777" w:rsidTr="009B56F7">
        <w:tc>
          <w:tcPr>
            <w:tcW w:w="611" w:type="pct"/>
            <w:tcBorders>
              <w:top w:val="nil"/>
              <w:left w:val="nil"/>
              <w:bottom w:val="nil"/>
              <w:right w:val="single" w:sz="12" w:space="0" w:color="auto"/>
            </w:tcBorders>
            <w:shd w:val="clear" w:color="auto" w:fill="auto"/>
          </w:tcPr>
          <w:p w14:paraId="45057A2E"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E2D0169"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1F9C1D05" w14:textId="77777777" w:rsidR="0046010F" w:rsidRPr="0046010F" w:rsidRDefault="0046010F" w:rsidP="0046010F">
            <w:pPr>
              <w:ind w:right="82"/>
              <w:jc w:val="center"/>
            </w:pPr>
            <w:r w:rsidRPr="0046010F">
              <w:t>Classes 2 to 9</w:t>
            </w:r>
          </w:p>
        </w:tc>
        <w:permStart w:id="925793736"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1216AB"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25793736" w:displacedByCustomXml="prev"/>
      </w:tr>
      <w:tr w:rsidR="0046010F" w:rsidRPr="0046010F" w14:paraId="6910D216" w14:textId="77777777" w:rsidTr="009B56F7">
        <w:trPr>
          <w:trHeight w:val="850"/>
          <w:hidden/>
        </w:trPr>
        <w:tc>
          <w:tcPr>
            <w:tcW w:w="611" w:type="pct"/>
            <w:tcBorders>
              <w:top w:val="nil"/>
              <w:left w:val="nil"/>
              <w:bottom w:val="nil"/>
              <w:right w:val="single" w:sz="12" w:space="0" w:color="auto"/>
            </w:tcBorders>
          </w:tcPr>
          <w:p w14:paraId="19FD9C47"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31610871" w14:textId="0C6D6757" w:rsidR="0046010F" w:rsidRPr="0046010F" w:rsidRDefault="009740BC" w:rsidP="0046010F">
            <w:pPr>
              <w:rPr>
                <w:rFonts w:ascii="Arial" w:hAnsi="Arial" w:cs="Arial"/>
                <w:sz w:val="22"/>
                <w:szCs w:val="22"/>
              </w:rPr>
            </w:pPr>
            <w:permStart w:id="1331894325" w:edGrp="everyone"/>
            <w:r>
              <w:rPr>
                <w:rFonts w:ascii="Arial" w:hAnsi="Arial" w:cs="Arial"/>
                <w:sz w:val="22"/>
                <w:szCs w:val="22"/>
              </w:rPr>
              <w:t>Volume 2, Part 3.6</w:t>
            </w:r>
            <w:permEnd w:id="1331894325"/>
          </w:p>
        </w:tc>
        <w:tc>
          <w:tcPr>
            <w:tcW w:w="2027" w:type="pct"/>
            <w:tcBorders>
              <w:left w:val="single" w:sz="4" w:space="0" w:color="auto"/>
            </w:tcBorders>
            <w:shd w:val="clear" w:color="auto" w:fill="auto"/>
            <w:vAlign w:val="center"/>
          </w:tcPr>
          <w:p w14:paraId="728D96D0" w14:textId="6C5FF2B6" w:rsidR="0046010F" w:rsidRPr="0046010F" w:rsidRDefault="009740BC" w:rsidP="0046010F">
            <w:pPr>
              <w:rPr>
                <w:rFonts w:ascii="Arial" w:hAnsi="Arial" w:cs="Arial"/>
                <w:sz w:val="22"/>
                <w:szCs w:val="22"/>
              </w:rPr>
            </w:pPr>
            <w:permStart w:id="108745883" w:edGrp="everyone"/>
            <w:r>
              <w:rPr>
                <w:rFonts w:ascii="Arial" w:hAnsi="Arial" w:cs="Arial"/>
                <w:sz w:val="22"/>
                <w:szCs w:val="22"/>
              </w:rPr>
              <w:t xml:space="preserve">Volume 1, </w:t>
            </w:r>
            <w:r w:rsidR="001D5E63">
              <w:rPr>
                <w:rFonts w:ascii="Arial" w:hAnsi="Arial" w:cs="Arial"/>
                <w:sz w:val="22"/>
                <w:szCs w:val="22"/>
              </w:rPr>
              <w:t>B1.4</w:t>
            </w:r>
            <w:r w:rsidR="002B6D3A">
              <w:rPr>
                <w:rFonts w:ascii="Arial" w:hAnsi="Arial" w:cs="Arial"/>
                <w:sz w:val="22"/>
                <w:szCs w:val="22"/>
              </w:rPr>
              <w:t>, F1.13, J3.4</w:t>
            </w:r>
            <w:permEnd w:id="108745883"/>
          </w:p>
        </w:tc>
        <w:tc>
          <w:tcPr>
            <w:tcW w:w="335" w:type="pct"/>
            <w:tcBorders>
              <w:top w:val="nil"/>
              <w:left w:val="single" w:sz="12" w:space="0" w:color="auto"/>
              <w:bottom w:val="nil"/>
              <w:right w:val="nil"/>
            </w:tcBorders>
          </w:tcPr>
          <w:p w14:paraId="3CDF9982" w14:textId="77777777" w:rsidR="0046010F" w:rsidRPr="0046010F" w:rsidRDefault="0046010F" w:rsidP="0046010F">
            <w:pPr>
              <w:ind w:left="993" w:hanging="993"/>
            </w:pPr>
          </w:p>
        </w:tc>
      </w:tr>
    </w:tbl>
    <w:p w14:paraId="4558893B" w14:textId="77777777" w:rsidR="0046010F" w:rsidRPr="0046010F" w:rsidRDefault="0046010F" w:rsidP="0046010F">
      <w:pPr>
        <w:rPr>
          <w:rFonts w:ascii="Arial" w:hAnsi="Arial" w:cs="Arial"/>
          <w:sz w:val="22"/>
          <w:szCs w:val="22"/>
        </w:rPr>
      </w:pPr>
    </w:p>
    <w:p w14:paraId="70958435" w14:textId="77777777" w:rsidR="0046010F" w:rsidRPr="0046010F" w:rsidRDefault="0046010F" w:rsidP="0046010F">
      <w:pPr>
        <w:rPr>
          <w:rFonts w:ascii="Arial" w:hAnsi="Arial" w:cs="Arial"/>
          <w:sz w:val="22"/>
          <w:szCs w:val="22"/>
        </w:rPr>
      </w:pPr>
    </w:p>
    <w:p w14:paraId="32FDD50C" w14:textId="77777777" w:rsidR="0046010F" w:rsidRPr="0046010F" w:rsidRDefault="0046010F" w:rsidP="0046010F">
      <w:pPr>
        <w:numPr>
          <w:ilvl w:val="0"/>
          <w:numId w:val="65"/>
        </w:numPr>
        <w:ind w:left="709" w:hanging="709"/>
        <w:jc w:val="left"/>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14:paraId="4EE3077F"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1F8F1C2" w14:textId="77777777" w:rsidTr="009B56F7">
        <w:trPr>
          <w:trHeight w:val="1020"/>
        </w:trPr>
        <w:tc>
          <w:tcPr>
            <w:tcW w:w="1027" w:type="dxa"/>
            <w:tcBorders>
              <w:top w:val="nil"/>
              <w:left w:val="nil"/>
              <w:bottom w:val="nil"/>
              <w:right w:val="single" w:sz="4" w:space="0" w:color="auto"/>
            </w:tcBorders>
          </w:tcPr>
          <w:p w14:paraId="76A380AE"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8C827A" w14:textId="17DF23B0" w:rsidR="0046010F" w:rsidRPr="0046010F" w:rsidRDefault="00D0047F" w:rsidP="0046010F">
            <w:pPr>
              <w:rPr>
                <w:rFonts w:ascii="Arial" w:hAnsi="Arial" w:cs="Arial"/>
                <w:sz w:val="22"/>
                <w:szCs w:val="22"/>
              </w:rPr>
            </w:pPr>
            <w:permStart w:id="493813950" w:edGrp="everyone"/>
            <w:r>
              <w:rPr>
                <w:rFonts w:ascii="Arial" w:hAnsi="Arial" w:cs="Arial"/>
                <w:sz w:val="22"/>
                <w:szCs w:val="22"/>
              </w:rPr>
              <w:t>AS 1288 and AS 2047</w:t>
            </w:r>
            <w:permEnd w:id="493813950"/>
          </w:p>
        </w:tc>
        <w:permStart w:id="487067742"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E76787C"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7067742" w:displacedByCustomXml="prev"/>
      </w:tr>
    </w:tbl>
    <w:p w14:paraId="065F689C" w14:textId="77777777" w:rsidR="0046010F" w:rsidRPr="0046010F" w:rsidRDefault="0046010F" w:rsidP="0046010F">
      <w:pPr>
        <w:rPr>
          <w:rFonts w:ascii="Arial" w:hAnsi="Arial" w:cs="Arial"/>
          <w:sz w:val="22"/>
          <w:szCs w:val="22"/>
        </w:rPr>
      </w:pPr>
    </w:p>
    <w:p w14:paraId="153CE6F1" w14:textId="77777777" w:rsidR="0046010F" w:rsidRPr="0046010F" w:rsidRDefault="0046010F" w:rsidP="0046010F">
      <w:pPr>
        <w:rPr>
          <w:rFonts w:ascii="Arial" w:hAnsi="Arial" w:cs="Arial"/>
          <w:sz w:val="22"/>
          <w:szCs w:val="22"/>
        </w:rPr>
      </w:pPr>
    </w:p>
    <w:p w14:paraId="5C745CDA" w14:textId="77777777" w:rsidR="0046010F" w:rsidRPr="0046010F" w:rsidRDefault="0046010F" w:rsidP="0046010F">
      <w:pPr>
        <w:numPr>
          <w:ilvl w:val="0"/>
          <w:numId w:val="65"/>
        </w:numPr>
        <w:ind w:left="709" w:hanging="709"/>
        <w:jc w:val="left"/>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14:paraId="771B04F6"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1AF3B73" w14:textId="77777777" w:rsidTr="009B56F7">
        <w:tc>
          <w:tcPr>
            <w:tcW w:w="610" w:type="pct"/>
            <w:tcBorders>
              <w:top w:val="nil"/>
              <w:left w:val="nil"/>
              <w:bottom w:val="nil"/>
              <w:right w:val="single" w:sz="12" w:space="0" w:color="auto"/>
            </w:tcBorders>
            <w:shd w:val="clear" w:color="auto" w:fill="auto"/>
          </w:tcPr>
          <w:p w14:paraId="629A558A"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D078DB"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B94EB6" w14:textId="77777777" w:rsidR="0046010F" w:rsidRPr="0046010F" w:rsidRDefault="0046010F" w:rsidP="0046010F">
            <w:pPr>
              <w:keepNext/>
              <w:ind w:left="993" w:hanging="993"/>
              <w:jc w:val="center"/>
            </w:pPr>
            <w:r w:rsidRPr="0046010F">
              <w:t>Possible Answers</w:t>
            </w:r>
          </w:p>
        </w:tc>
        <w:permStart w:id="302590258"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50D7E3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02590258" w:displacedByCustomXml="prev"/>
      </w:tr>
      <w:tr w:rsidR="0046010F" w:rsidRPr="0046010F" w14:paraId="6DBB01F1" w14:textId="77777777" w:rsidTr="009B56F7">
        <w:trPr>
          <w:trHeight w:val="425"/>
          <w:hidden/>
        </w:trPr>
        <w:tc>
          <w:tcPr>
            <w:tcW w:w="610" w:type="pct"/>
            <w:tcBorders>
              <w:top w:val="nil"/>
              <w:left w:val="nil"/>
              <w:bottom w:val="nil"/>
              <w:right w:val="single" w:sz="12" w:space="0" w:color="auto"/>
            </w:tcBorders>
          </w:tcPr>
          <w:p w14:paraId="7A888B35" w14:textId="77777777" w:rsidR="0046010F" w:rsidRPr="0046010F" w:rsidRDefault="0046010F" w:rsidP="0046010F">
            <w:pPr>
              <w:ind w:left="993" w:hanging="993"/>
              <w:jc w:val="center"/>
              <w:rPr>
                <w:vanish/>
              </w:rPr>
            </w:pPr>
          </w:p>
        </w:tc>
        <w:permStart w:id="593635484" w:edGrp="everyone" w:displacedByCustomXml="next"/>
        <w:sdt>
          <w:sdtPr>
            <w:rPr>
              <w:rFonts w:ascii="Arial" w:hAnsi="Arial" w:cs="Arial"/>
              <w:sz w:val="40"/>
              <w:szCs w:val="44"/>
            </w:rPr>
            <w:id w:val="-111097872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635167B0" w14:textId="423B9ADC" w:rsidR="0046010F" w:rsidRPr="0046010F" w:rsidRDefault="000C283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93635484"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503B975" w14:textId="77777777"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14:paraId="3AEE9446" w14:textId="77777777" w:rsidR="0046010F" w:rsidRPr="0046010F" w:rsidRDefault="0046010F" w:rsidP="0046010F">
            <w:pPr>
              <w:ind w:left="993" w:hanging="993"/>
            </w:pPr>
          </w:p>
        </w:tc>
      </w:tr>
      <w:tr w:rsidR="0046010F" w:rsidRPr="0046010F" w14:paraId="527C8982" w14:textId="77777777" w:rsidTr="009B56F7">
        <w:trPr>
          <w:trHeight w:val="425"/>
          <w:hidden/>
        </w:trPr>
        <w:tc>
          <w:tcPr>
            <w:tcW w:w="610" w:type="pct"/>
            <w:tcBorders>
              <w:top w:val="nil"/>
              <w:left w:val="nil"/>
              <w:bottom w:val="nil"/>
              <w:right w:val="single" w:sz="12" w:space="0" w:color="auto"/>
            </w:tcBorders>
          </w:tcPr>
          <w:p w14:paraId="3A466373" w14:textId="77777777" w:rsidR="0046010F" w:rsidRPr="0046010F" w:rsidRDefault="0046010F" w:rsidP="0046010F">
            <w:pPr>
              <w:ind w:left="993" w:hanging="993"/>
              <w:jc w:val="center"/>
              <w:rPr>
                <w:vanish/>
              </w:rPr>
            </w:pPr>
          </w:p>
        </w:tc>
        <w:permStart w:id="1699819715" w:edGrp="everyone" w:displacedByCustomXml="next"/>
        <w:sdt>
          <w:sdtPr>
            <w:rPr>
              <w:rFonts w:ascii="Arial" w:hAnsi="Arial" w:cs="Arial"/>
              <w:sz w:val="40"/>
              <w:szCs w:val="44"/>
            </w:rPr>
            <w:id w:val="121392650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14:paraId="39621802"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99819715"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14:paraId="033FC76B" w14:textId="77777777"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14:paraId="40D1FA4F" w14:textId="77777777" w:rsidR="0046010F" w:rsidRPr="0046010F" w:rsidRDefault="0046010F" w:rsidP="0046010F">
            <w:pPr>
              <w:ind w:left="993" w:hanging="993"/>
            </w:pPr>
          </w:p>
        </w:tc>
      </w:tr>
      <w:tr w:rsidR="0046010F" w:rsidRPr="0046010F" w14:paraId="2E52BB58" w14:textId="77777777" w:rsidTr="009B56F7">
        <w:trPr>
          <w:trHeight w:val="425"/>
          <w:hidden/>
        </w:trPr>
        <w:tc>
          <w:tcPr>
            <w:tcW w:w="610" w:type="pct"/>
            <w:tcBorders>
              <w:top w:val="nil"/>
              <w:left w:val="nil"/>
              <w:bottom w:val="nil"/>
              <w:right w:val="single" w:sz="12" w:space="0" w:color="auto"/>
            </w:tcBorders>
          </w:tcPr>
          <w:p w14:paraId="0EB424C9" w14:textId="77777777" w:rsidR="0046010F" w:rsidRPr="0046010F" w:rsidRDefault="0046010F" w:rsidP="0046010F">
            <w:pPr>
              <w:ind w:left="993" w:hanging="993"/>
              <w:jc w:val="center"/>
              <w:rPr>
                <w:vanish/>
              </w:rPr>
            </w:pPr>
          </w:p>
        </w:tc>
        <w:permStart w:id="395144643" w:edGrp="everyone" w:displacedByCustomXml="next"/>
        <w:sdt>
          <w:sdtPr>
            <w:rPr>
              <w:rFonts w:ascii="Arial" w:hAnsi="Arial" w:cs="Arial"/>
              <w:sz w:val="40"/>
              <w:szCs w:val="44"/>
            </w:rPr>
            <w:id w:val="82686077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2FF3DD5B"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95144643" w:displacedByCustomXml="prev"/>
        <w:tc>
          <w:tcPr>
            <w:tcW w:w="3514" w:type="pct"/>
            <w:tcBorders>
              <w:top w:val="single" w:sz="8" w:space="0" w:color="auto"/>
              <w:left w:val="single" w:sz="4" w:space="0" w:color="auto"/>
              <w:right w:val="single" w:sz="12" w:space="0" w:color="auto"/>
            </w:tcBorders>
            <w:shd w:val="clear" w:color="auto" w:fill="auto"/>
            <w:vAlign w:val="center"/>
          </w:tcPr>
          <w:p w14:paraId="397FB796" w14:textId="77777777"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14:paraId="73B2D2ED" w14:textId="77777777" w:rsidR="0046010F" w:rsidRPr="0046010F" w:rsidRDefault="0046010F" w:rsidP="0046010F">
            <w:pPr>
              <w:ind w:left="993" w:hanging="993"/>
            </w:pPr>
          </w:p>
        </w:tc>
      </w:tr>
      <w:tr w:rsidR="0046010F" w:rsidRPr="0046010F" w14:paraId="550D0DB3" w14:textId="77777777" w:rsidTr="009B56F7">
        <w:trPr>
          <w:trHeight w:val="425"/>
          <w:hidden/>
        </w:trPr>
        <w:tc>
          <w:tcPr>
            <w:tcW w:w="610" w:type="pct"/>
            <w:tcBorders>
              <w:top w:val="nil"/>
              <w:left w:val="nil"/>
              <w:bottom w:val="nil"/>
              <w:right w:val="single" w:sz="12" w:space="0" w:color="auto"/>
            </w:tcBorders>
          </w:tcPr>
          <w:p w14:paraId="36E9F284" w14:textId="77777777" w:rsidR="0046010F" w:rsidRPr="0046010F" w:rsidRDefault="0046010F" w:rsidP="0046010F">
            <w:pPr>
              <w:ind w:left="993" w:hanging="993"/>
              <w:jc w:val="center"/>
              <w:rPr>
                <w:vanish/>
              </w:rPr>
            </w:pPr>
          </w:p>
        </w:tc>
        <w:permStart w:id="1908566549" w:edGrp="everyone" w:displacedByCustomXml="next"/>
        <w:sdt>
          <w:sdtPr>
            <w:rPr>
              <w:rFonts w:ascii="Arial" w:hAnsi="Arial" w:cs="Arial"/>
              <w:sz w:val="40"/>
              <w:szCs w:val="44"/>
            </w:rPr>
            <w:id w:val="-9942628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80979BC"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08566549" w:displacedByCustomXml="prev"/>
        <w:tc>
          <w:tcPr>
            <w:tcW w:w="3514" w:type="pct"/>
            <w:tcBorders>
              <w:left w:val="single" w:sz="4" w:space="0" w:color="auto"/>
              <w:right w:val="single" w:sz="12" w:space="0" w:color="auto"/>
            </w:tcBorders>
            <w:shd w:val="clear" w:color="auto" w:fill="auto"/>
            <w:vAlign w:val="center"/>
          </w:tcPr>
          <w:p w14:paraId="2E8FFB96" w14:textId="77777777"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14:paraId="64B37E9C" w14:textId="77777777" w:rsidR="0046010F" w:rsidRPr="0046010F" w:rsidRDefault="0046010F" w:rsidP="0046010F">
            <w:pPr>
              <w:ind w:left="993" w:hanging="993"/>
            </w:pPr>
          </w:p>
        </w:tc>
      </w:tr>
    </w:tbl>
    <w:p w14:paraId="70D35C7F" w14:textId="77777777" w:rsidR="0046010F" w:rsidRPr="0046010F" w:rsidRDefault="0046010F" w:rsidP="0046010F">
      <w:pPr>
        <w:rPr>
          <w:rFonts w:ascii="Arial" w:hAnsi="Arial" w:cs="Arial"/>
          <w:sz w:val="22"/>
          <w:szCs w:val="22"/>
        </w:rPr>
      </w:pPr>
    </w:p>
    <w:p w14:paraId="7790777C" w14:textId="77777777" w:rsidR="0046010F" w:rsidRPr="0046010F" w:rsidRDefault="0046010F" w:rsidP="0046010F">
      <w:pPr>
        <w:rPr>
          <w:rFonts w:ascii="Arial" w:hAnsi="Arial" w:cs="Arial"/>
          <w:sz w:val="22"/>
          <w:szCs w:val="22"/>
        </w:rPr>
      </w:pPr>
    </w:p>
    <w:p w14:paraId="7C44B9EB" w14:textId="77777777" w:rsidR="0046010F" w:rsidRPr="0046010F" w:rsidRDefault="0046010F" w:rsidP="0046010F">
      <w:pPr>
        <w:numPr>
          <w:ilvl w:val="0"/>
          <w:numId w:val="65"/>
        </w:numPr>
        <w:ind w:left="709" w:hanging="709"/>
        <w:jc w:val="left"/>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14:paraId="739D5F88"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14:paraId="637184D6" w14:textId="77777777" w:rsidTr="009B56F7">
        <w:tc>
          <w:tcPr>
            <w:tcW w:w="611" w:type="pct"/>
            <w:tcBorders>
              <w:top w:val="nil"/>
              <w:left w:val="nil"/>
              <w:bottom w:val="nil"/>
              <w:right w:val="single" w:sz="12" w:space="0" w:color="auto"/>
            </w:tcBorders>
            <w:shd w:val="clear" w:color="auto" w:fill="auto"/>
          </w:tcPr>
          <w:p w14:paraId="7766EBA6" w14:textId="77777777"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26B3A43" w14:textId="77777777"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14:paraId="26A6F907" w14:textId="77777777" w:rsidR="0046010F" w:rsidRPr="0046010F" w:rsidRDefault="0046010F" w:rsidP="0046010F">
            <w:pPr>
              <w:ind w:right="82"/>
              <w:jc w:val="center"/>
            </w:pPr>
            <w:r w:rsidRPr="0046010F">
              <w:t>Classes 2 to 9</w:t>
            </w:r>
          </w:p>
        </w:tc>
        <w:permStart w:id="370488116"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EAC4F77"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70488116" w:displacedByCustomXml="prev"/>
      </w:tr>
      <w:tr w:rsidR="0046010F" w:rsidRPr="0046010F" w14:paraId="2B8F13A1" w14:textId="77777777" w:rsidTr="009B56F7">
        <w:trPr>
          <w:trHeight w:val="850"/>
          <w:hidden/>
        </w:trPr>
        <w:tc>
          <w:tcPr>
            <w:tcW w:w="611" w:type="pct"/>
            <w:tcBorders>
              <w:top w:val="nil"/>
              <w:left w:val="nil"/>
              <w:bottom w:val="nil"/>
              <w:right w:val="single" w:sz="12" w:space="0" w:color="auto"/>
            </w:tcBorders>
          </w:tcPr>
          <w:p w14:paraId="1501E248" w14:textId="77777777"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452A426" w14:textId="58C0079E" w:rsidR="0046010F" w:rsidRPr="0046010F" w:rsidRDefault="00CC66C3" w:rsidP="0046010F">
            <w:pPr>
              <w:rPr>
                <w:rFonts w:ascii="Arial" w:hAnsi="Arial" w:cs="Arial"/>
                <w:sz w:val="22"/>
                <w:szCs w:val="22"/>
              </w:rPr>
            </w:pPr>
            <w:permStart w:id="1978863669" w:edGrp="everyone"/>
            <w:r>
              <w:rPr>
                <w:rFonts w:ascii="Arial" w:hAnsi="Arial" w:cs="Arial"/>
                <w:sz w:val="22"/>
                <w:szCs w:val="22"/>
              </w:rPr>
              <w:t>Volume 2, Part 3.6.4.1</w:t>
            </w:r>
            <w:permEnd w:id="1978863669"/>
          </w:p>
        </w:tc>
        <w:tc>
          <w:tcPr>
            <w:tcW w:w="2027" w:type="pct"/>
            <w:tcBorders>
              <w:left w:val="single" w:sz="4" w:space="0" w:color="auto"/>
            </w:tcBorders>
            <w:shd w:val="clear" w:color="auto" w:fill="auto"/>
            <w:vAlign w:val="center"/>
          </w:tcPr>
          <w:p w14:paraId="716FFDEC" w14:textId="7F46299A" w:rsidR="0046010F" w:rsidRPr="0046010F" w:rsidRDefault="008C338F" w:rsidP="0046010F">
            <w:pPr>
              <w:rPr>
                <w:rFonts w:ascii="Arial" w:hAnsi="Arial" w:cs="Arial"/>
                <w:sz w:val="22"/>
                <w:szCs w:val="22"/>
              </w:rPr>
            </w:pPr>
            <w:permStart w:id="287125747" w:edGrp="everyone"/>
            <w:r>
              <w:rPr>
                <w:rFonts w:ascii="Arial" w:hAnsi="Arial" w:cs="Arial"/>
                <w:sz w:val="22"/>
                <w:szCs w:val="22"/>
              </w:rPr>
              <w:t>Volume 1, B1.4, F1.13, J3.4</w:t>
            </w:r>
            <w:permEnd w:id="287125747"/>
          </w:p>
        </w:tc>
        <w:tc>
          <w:tcPr>
            <w:tcW w:w="335" w:type="pct"/>
            <w:tcBorders>
              <w:top w:val="nil"/>
              <w:left w:val="single" w:sz="12" w:space="0" w:color="auto"/>
              <w:bottom w:val="nil"/>
              <w:right w:val="nil"/>
            </w:tcBorders>
          </w:tcPr>
          <w:p w14:paraId="706D48CF" w14:textId="77777777" w:rsidR="0046010F" w:rsidRPr="0046010F" w:rsidRDefault="0046010F" w:rsidP="0046010F">
            <w:pPr>
              <w:ind w:left="993" w:hanging="993"/>
            </w:pPr>
          </w:p>
        </w:tc>
      </w:tr>
    </w:tbl>
    <w:p w14:paraId="2AF0C6A8" w14:textId="77777777" w:rsidR="0046010F" w:rsidRPr="0046010F" w:rsidRDefault="0046010F" w:rsidP="0046010F">
      <w:pPr>
        <w:rPr>
          <w:rFonts w:ascii="Arial" w:hAnsi="Arial" w:cs="Arial"/>
          <w:sz w:val="22"/>
          <w:szCs w:val="22"/>
        </w:rPr>
      </w:pPr>
    </w:p>
    <w:p w14:paraId="7201D33A" w14:textId="77777777" w:rsidR="0046010F" w:rsidRPr="0046010F" w:rsidRDefault="0046010F" w:rsidP="0046010F">
      <w:pPr>
        <w:rPr>
          <w:rFonts w:ascii="Arial" w:hAnsi="Arial" w:cs="Arial"/>
          <w:sz w:val="22"/>
          <w:szCs w:val="22"/>
        </w:rPr>
      </w:pPr>
    </w:p>
    <w:p w14:paraId="4B113AC0" w14:textId="77777777" w:rsidR="0046010F" w:rsidRPr="0046010F" w:rsidRDefault="0046010F" w:rsidP="0046010F">
      <w:pPr>
        <w:numPr>
          <w:ilvl w:val="0"/>
          <w:numId w:val="65"/>
        </w:numPr>
        <w:ind w:left="851" w:hanging="851"/>
        <w:jc w:val="left"/>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14:paraId="6F07BA21"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80FF40A" w14:textId="77777777" w:rsidTr="009B56F7">
        <w:trPr>
          <w:trHeight w:val="1020"/>
        </w:trPr>
        <w:tc>
          <w:tcPr>
            <w:tcW w:w="1027" w:type="dxa"/>
            <w:tcBorders>
              <w:top w:val="nil"/>
              <w:left w:val="nil"/>
              <w:bottom w:val="nil"/>
              <w:right w:val="single" w:sz="4" w:space="0" w:color="auto"/>
            </w:tcBorders>
          </w:tcPr>
          <w:p w14:paraId="167C70C9"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FF9EF8" w14:textId="0B856927" w:rsidR="0046010F" w:rsidRPr="0046010F" w:rsidRDefault="008C338F" w:rsidP="0046010F">
            <w:pPr>
              <w:rPr>
                <w:rFonts w:ascii="Arial" w:hAnsi="Arial" w:cs="Arial"/>
                <w:sz w:val="22"/>
                <w:szCs w:val="22"/>
              </w:rPr>
            </w:pPr>
            <w:permStart w:id="811336941" w:edGrp="everyone"/>
            <w:r>
              <w:rPr>
                <w:rFonts w:ascii="Arial" w:hAnsi="Arial" w:cs="Arial"/>
                <w:sz w:val="22"/>
                <w:szCs w:val="22"/>
              </w:rPr>
              <w:t>AS 1720.1</w:t>
            </w:r>
            <w:permEnd w:id="811336941"/>
          </w:p>
        </w:tc>
        <w:permStart w:id="1051528564"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F8262AA"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51528564" w:displacedByCustomXml="prev"/>
      </w:tr>
    </w:tbl>
    <w:p w14:paraId="17120D36"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2A91818C" w14:textId="77777777" w:rsidR="0046010F" w:rsidRPr="0046010F" w:rsidRDefault="0046010F" w:rsidP="0046010F">
      <w:pPr>
        <w:numPr>
          <w:ilvl w:val="0"/>
          <w:numId w:val="65"/>
        </w:numPr>
        <w:ind w:left="851" w:hanging="851"/>
        <w:jc w:val="left"/>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14:paraId="2B23A2CA"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5CFFC67" w14:textId="77777777" w:rsidTr="009B56F7">
        <w:trPr>
          <w:trHeight w:val="3515"/>
        </w:trPr>
        <w:tc>
          <w:tcPr>
            <w:tcW w:w="1027" w:type="dxa"/>
            <w:tcBorders>
              <w:top w:val="nil"/>
              <w:left w:val="nil"/>
              <w:bottom w:val="nil"/>
              <w:right w:val="single" w:sz="4" w:space="0" w:color="auto"/>
            </w:tcBorders>
          </w:tcPr>
          <w:p w14:paraId="1128EB7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6A51EA6" w14:textId="77777777" w:rsidR="0046010F" w:rsidRDefault="00F74AAC" w:rsidP="0046010F">
            <w:pPr>
              <w:rPr>
                <w:rFonts w:ascii="Arial" w:hAnsi="Arial" w:cs="Arial"/>
                <w:sz w:val="22"/>
                <w:szCs w:val="22"/>
              </w:rPr>
            </w:pPr>
            <w:permStart w:id="301497259" w:edGrp="everyone"/>
            <w:r>
              <w:rPr>
                <w:rFonts w:ascii="Arial" w:hAnsi="Arial" w:cs="Arial"/>
                <w:sz w:val="22"/>
                <w:szCs w:val="22"/>
              </w:rPr>
              <w:t>Gable</w:t>
            </w:r>
          </w:p>
          <w:p w14:paraId="1B6BB2CF" w14:textId="77777777" w:rsidR="0046010F" w:rsidRDefault="00F74AAC" w:rsidP="0046010F">
            <w:pPr>
              <w:rPr>
                <w:rFonts w:ascii="Arial" w:hAnsi="Arial" w:cs="Arial"/>
                <w:sz w:val="22"/>
                <w:szCs w:val="22"/>
              </w:rPr>
            </w:pPr>
            <w:r>
              <w:rPr>
                <w:rFonts w:ascii="Arial" w:hAnsi="Arial" w:cs="Arial"/>
                <w:sz w:val="22"/>
                <w:szCs w:val="22"/>
              </w:rPr>
              <w:t>Hip</w:t>
            </w:r>
          </w:p>
          <w:p w14:paraId="69DCE92C" w14:textId="64FAA788" w:rsidR="0046010F" w:rsidRPr="0046010F" w:rsidRDefault="00F74AAC" w:rsidP="0046010F">
            <w:pPr>
              <w:rPr>
                <w:rFonts w:ascii="Arial" w:hAnsi="Arial" w:cs="Arial"/>
                <w:sz w:val="22"/>
                <w:szCs w:val="22"/>
              </w:rPr>
            </w:pPr>
            <w:r>
              <w:rPr>
                <w:rFonts w:ascii="Arial" w:hAnsi="Arial" w:cs="Arial"/>
                <w:sz w:val="22"/>
                <w:szCs w:val="22"/>
              </w:rPr>
              <w:t>Skillion</w:t>
            </w:r>
            <w:permEnd w:id="301497259"/>
          </w:p>
        </w:tc>
        <w:permStart w:id="2088966795"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AEA33BF"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88966795" w:displacedByCustomXml="prev"/>
      </w:tr>
    </w:tbl>
    <w:p w14:paraId="7712E956" w14:textId="77777777" w:rsidR="0046010F" w:rsidRPr="0046010F" w:rsidRDefault="0046010F" w:rsidP="0046010F">
      <w:pPr>
        <w:rPr>
          <w:rFonts w:ascii="Arial" w:hAnsi="Arial" w:cs="Arial"/>
          <w:sz w:val="20"/>
          <w:szCs w:val="22"/>
        </w:rPr>
      </w:pPr>
    </w:p>
    <w:p w14:paraId="2B8E73FE" w14:textId="77777777" w:rsidR="0046010F" w:rsidRPr="0046010F" w:rsidRDefault="0046010F" w:rsidP="0046010F">
      <w:pPr>
        <w:jc w:val="left"/>
        <w:rPr>
          <w:rFonts w:ascii="Arial" w:hAnsi="Arial" w:cs="Arial"/>
          <w:sz w:val="22"/>
          <w:szCs w:val="22"/>
        </w:rPr>
      </w:pPr>
    </w:p>
    <w:p w14:paraId="1304928B" w14:textId="77777777" w:rsidR="0046010F" w:rsidRPr="0046010F" w:rsidRDefault="0046010F" w:rsidP="0046010F">
      <w:pPr>
        <w:numPr>
          <w:ilvl w:val="0"/>
          <w:numId w:val="65"/>
        </w:numPr>
        <w:ind w:left="709" w:hanging="709"/>
        <w:jc w:val="left"/>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14:paraId="3176ABF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5CC5790C" w14:textId="77777777" w:rsidTr="00264653">
        <w:trPr>
          <w:trHeight w:val="510"/>
        </w:trPr>
        <w:tc>
          <w:tcPr>
            <w:tcW w:w="1556" w:type="pct"/>
            <w:tcBorders>
              <w:top w:val="nil"/>
              <w:left w:val="nil"/>
              <w:bottom w:val="nil"/>
              <w:right w:val="single" w:sz="12" w:space="0" w:color="auto"/>
            </w:tcBorders>
            <w:shd w:val="clear" w:color="auto" w:fill="auto"/>
          </w:tcPr>
          <w:p w14:paraId="30B04241" w14:textId="77777777" w:rsidR="0046010F" w:rsidRPr="0046010F" w:rsidRDefault="0046010F" w:rsidP="00264653">
            <w:pPr>
              <w:keepNext/>
              <w:ind w:left="993" w:hanging="993"/>
            </w:pPr>
            <w:r w:rsidRPr="0046010F">
              <w:rPr>
                <w:rFonts w:ascii="Arial" w:hAnsi="Arial" w:cs="Arial"/>
                <w:b/>
                <w:sz w:val="22"/>
                <w:szCs w:val="22"/>
              </w:rPr>
              <w:t>Answer</w:t>
            </w:r>
          </w:p>
        </w:tc>
        <w:permStart w:id="1609968941"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4EA866F"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0996894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3453D2"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46809719" w14:textId="77777777" w:rsidR="0046010F" w:rsidRPr="0046010F" w:rsidRDefault="0046010F" w:rsidP="00264653">
            <w:pPr>
              <w:keepNext/>
              <w:ind w:left="993" w:hanging="993"/>
              <w:rPr>
                <w:rFonts w:ascii="Arial" w:hAnsi="Arial" w:cs="Arial"/>
                <w:sz w:val="44"/>
                <w:szCs w:val="44"/>
              </w:rPr>
            </w:pPr>
          </w:p>
        </w:tc>
        <w:permStart w:id="661215588"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E3184EE"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661215588" w:displacedByCustomXml="prev"/>
      </w:tr>
      <w:tr w:rsidR="0046010F" w:rsidRPr="0046010F" w14:paraId="57AAD94F" w14:textId="77777777" w:rsidTr="00264653">
        <w:trPr>
          <w:trHeight w:val="510"/>
          <w:hidden/>
        </w:trPr>
        <w:tc>
          <w:tcPr>
            <w:tcW w:w="1556" w:type="pct"/>
            <w:tcBorders>
              <w:top w:val="nil"/>
              <w:left w:val="nil"/>
              <w:bottom w:val="nil"/>
              <w:right w:val="single" w:sz="12" w:space="0" w:color="auto"/>
            </w:tcBorders>
          </w:tcPr>
          <w:p w14:paraId="1EC1B25B" w14:textId="77777777" w:rsidR="0046010F" w:rsidRPr="0046010F" w:rsidRDefault="0046010F" w:rsidP="00264653">
            <w:pPr>
              <w:ind w:left="993" w:hanging="993"/>
              <w:jc w:val="center"/>
              <w:rPr>
                <w:vanish/>
              </w:rPr>
            </w:pPr>
          </w:p>
        </w:tc>
        <w:permStart w:id="1709323983" w:edGrp="everyone" w:displacedByCustomXml="next"/>
        <w:sdt>
          <w:sdtPr>
            <w:rPr>
              <w:rFonts w:ascii="Arial" w:hAnsi="Arial" w:cs="Arial"/>
              <w:sz w:val="40"/>
              <w:szCs w:val="44"/>
            </w:rPr>
            <w:id w:val="-67688276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7E3FD3E" w14:textId="37839BA0" w:rsidR="0046010F" w:rsidRPr="0046010F" w:rsidRDefault="00F74AAC"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932398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076DF22"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7B5AEA3F" w14:textId="77777777" w:rsidR="0046010F" w:rsidRPr="0046010F" w:rsidRDefault="0046010F" w:rsidP="00264653">
            <w:pPr>
              <w:ind w:left="993" w:hanging="993"/>
            </w:pPr>
          </w:p>
        </w:tc>
        <w:tc>
          <w:tcPr>
            <w:tcW w:w="336" w:type="pct"/>
            <w:tcBorders>
              <w:top w:val="nil"/>
              <w:left w:val="nil"/>
              <w:bottom w:val="nil"/>
              <w:right w:val="nil"/>
            </w:tcBorders>
          </w:tcPr>
          <w:p w14:paraId="69D97D5A" w14:textId="77777777" w:rsidR="0046010F" w:rsidRPr="0046010F" w:rsidRDefault="0046010F" w:rsidP="00264653">
            <w:pPr>
              <w:ind w:left="993" w:hanging="993"/>
            </w:pPr>
          </w:p>
        </w:tc>
      </w:tr>
    </w:tbl>
    <w:p w14:paraId="505F8FF4" w14:textId="77777777" w:rsidR="0046010F" w:rsidRPr="0046010F" w:rsidRDefault="0046010F" w:rsidP="0046010F">
      <w:pPr>
        <w:rPr>
          <w:rFonts w:ascii="Arial" w:hAnsi="Arial" w:cs="Arial"/>
          <w:sz w:val="22"/>
          <w:szCs w:val="22"/>
        </w:rPr>
      </w:pPr>
    </w:p>
    <w:p w14:paraId="7D225ED3" w14:textId="77777777" w:rsidR="0046010F" w:rsidRPr="0046010F" w:rsidRDefault="0046010F" w:rsidP="0046010F">
      <w:pPr>
        <w:jc w:val="left"/>
        <w:rPr>
          <w:rFonts w:ascii="Arial" w:hAnsi="Arial" w:cs="Arial"/>
          <w:sz w:val="22"/>
          <w:szCs w:val="22"/>
        </w:rPr>
      </w:pPr>
    </w:p>
    <w:p w14:paraId="2A9CC707" w14:textId="77777777" w:rsidR="0046010F" w:rsidRPr="0046010F" w:rsidRDefault="0046010F" w:rsidP="0046010F">
      <w:pPr>
        <w:numPr>
          <w:ilvl w:val="0"/>
          <w:numId w:val="65"/>
        </w:numPr>
        <w:ind w:left="993" w:hanging="993"/>
        <w:jc w:val="left"/>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14:paraId="5B8C337B"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0C7E9C0A" w14:textId="77777777" w:rsidTr="009B56F7">
        <w:trPr>
          <w:trHeight w:val="5783"/>
        </w:trPr>
        <w:tc>
          <w:tcPr>
            <w:tcW w:w="1027" w:type="dxa"/>
            <w:tcBorders>
              <w:top w:val="nil"/>
              <w:left w:val="nil"/>
              <w:bottom w:val="nil"/>
              <w:right w:val="single" w:sz="4" w:space="0" w:color="auto"/>
            </w:tcBorders>
          </w:tcPr>
          <w:p w14:paraId="2C9FCAA7"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5612C0" w14:textId="77777777" w:rsidR="0046010F" w:rsidRDefault="00F74AAC" w:rsidP="0046010F">
            <w:pPr>
              <w:rPr>
                <w:rFonts w:ascii="Arial" w:hAnsi="Arial" w:cs="Arial"/>
                <w:sz w:val="22"/>
                <w:szCs w:val="22"/>
              </w:rPr>
            </w:pPr>
            <w:permStart w:id="1843616282" w:edGrp="everyone"/>
            <w:r>
              <w:rPr>
                <w:rFonts w:ascii="Arial" w:hAnsi="Arial" w:cs="Arial"/>
                <w:sz w:val="22"/>
                <w:szCs w:val="22"/>
              </w:rPr>
              <w:t>Check the rise and pitch of roof against plan</w:t>
            </w:r>
          </w:p>
          <w:p w14:paraId="0C6D1DC3" w14:textId="77777777" w:rsidR="0046010F" w:rsidRDefault="00F74AAC" w:rsidP="0046010F">
            <w:pPr>
              <w:rPr>
                <w:rFonts w:ascii="Arial" w:hAnsi="Arial" w:cs="Arial"/>
                <w:sz w:val="22"/>
                <w:szCs w:val="22"/>
              </w:rPr>
            </w:pPr>
            <w:r>
              <w:rPr>
                <w:rFonts w:ascii="Arial" w:hAnsi="Arial" w:cs="Arial"/>
                <w:sz w:val="22"/>
                <w:szCs w:val="22"/>
              </w:rPr>
              <w:t>Are the propping of ridge, hips, valleys, rafters and under purlins at correct centres</w:t>
            </w:r>
          </w:p>
          <w:p w14:paraId="3853D1E7" w14:textId="77777777" w:rsidR="0046010F" w:rsidRDefault="00F74AAC" w:rsidP="0046010F">
            <w:pPr>
              <w:rPr>
                <w:rFonts w:ascii="Arial" w:hAnsi="Arial" w:cs="Arial"/>
                <w:sz w:val="22"/>
                <w:szCs w:val="22"/>
              </w:rPr>
            </w:pPr>
            <w:r>
              <w:rPr>
                <w:rFonts w:ascii="Arial" w:hAnsi="Arial" w:cs="Arial"/>
                <w:sz w:val="22"/>
                <w:szCs w:val="22"/>
              </w:rPr>
              <w:t>Are there adequate collar ties</w:t>
            </w:r>
          </w:p>
          <w:p w14:paraId="19E38F3C" w14:textId="77777777" w:rsidR="0046010F" w:rsidRDefault="00F74AAC" w:rsidP="0046010F">
            <w:pPr>
              <w:rPr>
                <w:rFonts w:ascii="Arial" w:hAnsi="Arial" w:cs="Arial"/>
                <w:sz w:val="22"/>
                <w:szCs w:val="22"/>
              </w:rPr>
            </w:pPr>
            <w:r>
              <w:rPr>
                <w:rFonts w:ascii="Arial" w:hAnsi="Arial" w:cs="Arial"/>
                <w:sz w:val="22"/>
                <w:szCs w:val="22"/>
              </w:rPr>
              <w:t>Check the line of rafter, hips and valleys</w:t>
            </w:r>
          </w:p>
          <w:p w14:paraId="6A5A4A7B" w14:textId="77777777" w:rsidR="0046010F" w:rsidRDefault="00F74AAC" w:rsidP="0046010F">
            <w:pPr>
              <w:rPr>
                <w:rFonts w:ascii="Arial" w:hAnsi="Arial" w:cs="Arial"/>
                <w:sz w:val="22"/>
                <w:szCs w:val="22"/>
              </w:rPr>
            </w:pPr>
            <w:r>
              <w:rPr>
                <w:rFonts w:ascii="Arial" w:hAnsi="Arial" w:cs="Arial"/>
                <w:sz w:val="22"/>
                <w:szCs w:val="22"/>
              </w:rPr>
              <w:t>Are there support to strutting beams</w:t>
            </w:r>
          </w:p>
          <w:p w14:paraId="7CB532C2" w14:textId="77777777" w:rsidR="0046010F" w:rsidRDefault="00F74AAC" w:rsidP="0046010F">
            <w:pPr>
              <w:rPr>
                <w:rFonts w:ascii="Arial" w:hAnsi="Arial" w:cs="Arial"/>
                <w:sz w:val="22"/>
                <w:szCs w:val="22"/>
              </w:rPr>
            </w:pPr>
            <w:r>
              <w:rPr>
                <w:rFonts w:ascii="Arial" w:hAnsi="Arial" w:cs="Arial"/>
                <w:sz w:val="22"/>
                <w:szCs w:val="22"/>
              </w:rPr>
              <w:t>Check fascia and barge boards</w:t>
            </w:r>
          </w:p>
          <w:p w14:paraId="28F55865" w14:textId="77777777" w:rsidR="0046010F" w:rsidRDefault="00F74AAC" w:rsidP="0046010F">
            <w:pPr>
              <w:rPr>
                <w:rFonts w:ascii="Arial" w:hAnsi="Arial" w:cs="Arial"/>
                <w:sz w:val="22"/>
                <w:szCs w:val="22"/>
              </w:rPr>
            </w:pPr>
            <w:r>
              <w:rPr>
                <w:rFonts w:ascii="Arial" w:hAnsi="Arial" w:cs="Arial"/>
                <w:sz w:val="22"/>
                <w:szCs w:val="22"/>
              </w:rPr>
              <w:t>Are all tie-downs and fixings in place</w:t>
            </w:r>
          </w:p>
          <w:p w14:paraId="3E49946E" w14:textId="77777777" w:rsidR="0046010F" w:rsidRDefault="00F74AAC" w:rsidP="0046010F">
            <w:pPr>
              <w:rPr>
                <w:rFonts w:ascii="Arial" w:hAnsi="Arial" w:cs="Arial"/>
                <w:sz w:val="22"/>
                <w:szCs w:val="22"/>
              </w:rPr>
            </w:pPr>
            <w:r>
              <w:rPr>
                <w:rFonts w:ascii="Arial" w:hAnsi="Arial" w:cs="Arial"/>
                <w:sz w:val="22"/>
                <w:szCs w:val="22"/>
              </w:rPr>
              <w:t>Check ceiling joist and alignment with rafters</w:t>
            </w:r>
          </w:p>
          <w:p w14:paraId="3B11B666" w14:textId="77777777" w:rsidR="0046010F" w:rsidRDefault="00F74AAC" w:rsidP="0046010F">
            <w:pPr>
              <w:rPr>
                <w:rFonts w:ascii="Arial" w:hAnsi="Arial" w:cs="Arial"/>
                <w:sz w:val="22"/>
                <w:szCs w:val="22"/>
              </w:rPr>
            </w:pPr>
            <w:r>
              <w:rPr>
                <w:rFonts w:ascii="Arial" w:hAnsi="Arial" w:cs="Arial"/>
                <w:sz w:val="22"/>
                <w:szCs w:val="22"/>
              </w:rPr>
              <w:t>Check hanging beams</w:t>
            </w:r>
          </w:p>
          <w:p w14:paraId="092E41C3" w14:textId="1811740F" w:rsidR="0046010F" w:rsidRPr="0046010F" w:rsidRDefault="00F74AAC" w:rsidP="0046010F">
            <w:pPr>
              <w:rPr>
                <w:rFonts w:ascii="Arial" w:hAnsi="Arial" w:cs="Arial"/>
                <w:sz w:val="22"/>
                <w:szCs w:val="22"/>
              </w:rPr>
            </w:pPr>
            <w:r>
              <w:rPr>
                <w:rFonts w:ascii="Arial" w:hAnsi="Arial" w:cs="Arial"/>
                <w:sz w:val="22"/>
                <w:szCs w:val="22"/>
              </w:rPr>
              <w:t>Check trimmers for location and manhole</w:t>
            </w:r>
            <w:permEnd w:id="1843616282"/>
          </w:p>
        </w:tc>
        <w:permStart w:id="860628027"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9D8831"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60628027" w:displacedByCustomXml="prev"/>
      </w:tr>
    </w:tbl>
    <w:p w14:paraId="7034F61C" w14:textId="77777777" w:rsidR="0046010F" w:rsidRPr="0046010F" w:rsidRDefault="0046010F" w:rsidP="0046010F">
      <w:pPr>
        <w:rPr>
          <w:rFonts w:ascii="Arial" w:hAnsi="Arial" w:cs="Arial"/>
          <w:sz w:val="22"/>
          <w:szCs w:val="22"/>
        </w:rPr>
      </w:pPr>
    </w:p>
    <w:p w14:paraId="3AD27F24" w14:textId="77777777" w:rsidR="0046010F" w:rsidRPr="0046010F" w:rsidRDefault="0046010F" w:rsidP="0046010F">
      <w:pPr>
        <w:rPr>
          <w:rFonts w:ascii="Arial" w:hAnsi="Arial" w:cs="Arial"/>
          <w:sz w:val="22"/>
          <w:szCs w:val="22"/>
        </w:rPr>
      </w:pPr>
    </w:p>
    <w:p w14:paraId="3864625E" w14:textId="77777777" w:rsidR="0046010F" w:rsidRPr="0046010F" w:rsidRDefault="0046010F" w:rsidP="0046010F">
      <w:pPr>
        <w:numPr>
          <w:ilvl w:val="0"/>
          <w:numId w:val="65"/>
        </w:numPr>
        <w:ind w:left="993" w:hanging="993"/>
        <w:jc w:val="left"/>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14:paraId="7E1E8543"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239C0AC4" w14:textId="77777777" w:rsidTr="009B56F7">
        <w:trPr>
          <w:trHeight w:val="5839"/>
        </w:trPr>
        <w:tc>
          <w:tcPr>
            <w:tcW w:w="1027" w:type="dxa"/>
            <w:tcBorders>
              <w:top w:val="nil"/>
              <w:left w:val="nil"/>
              <w:bottom w:val="nil"/>
              <w:right w:val="single" w:sz="4" w:space="0" w:color="auto"/>
            </w:tcBorders>
          </w:tcPr>
          <w:p w14:paraId="73EB68BA"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2DE53A" w14:textId="77777777" w:rsidR="0046010F" w:rsidRDefault="004F0D36" w:rsidP="0046010F">
            <w:pPr>
              <w:rPr>
                <w:rFonts w:ascii="Arial" w:hAnsi="Arial" w:cs="Arial"/>
                <w:sz w:val="22"/>
                <w:szCs w:val="22"/>
              </w:rPr>
            </w:pPr>
            <w:permStart w:id="1885606078" w:edGrp="everyone"/>
            <w:r>
              <w:rPr>
                <w:rFonts w:ascii="Arial" w:hAnsi="Arial" w:cs="Arial"/>
                <w:sz w:val="22"/>
                <w:szCs w:val="22"/>
              </w:rPr>
              <w:t>Check truss layout plan</w:t>
            </w:r>
          </w:p>
          <w:p w14:paraId="73ECC599" w14:textId="77777777" w:rsidR="0046010F" w:rsidRDefault="004F0D36" w:rsidP="0046010F">
            <w:pPr>
              <w:rPr>
                <w:rFonts w:ascii="Arial" w:hAnsi="Arial" w:cs="Arial"/>
                <w:sz w:val="22"/>
                <w:szCs w:val="22"/>
              </w:rPr>
            </w:pPr>
            <w:r>
              <w:rPr>
                <w:rFonts w:ascii="Arial" w:hAnsi="Arial" w:cs="Arial"/>
                <w:sz w:val="22"/>
                <w:szCs w:val="22"/>
              </w:rPr>
              <w:t>Check on manufacturers specifications for tie downs, bracing and lateral stability.</w:t>
            </w:r>
          </w:p>
          <w:p w14:paraId="67A5AA3A" w14:textId="77777777" w:rsidR="0046010F" w:rsidRDefault="004F0D36" w:rsidP="0046010F">
            <w:pPr>
              <w:rPr>
                <w:rFonts w:ascii="Arial" w:hAnsi="Arial" w:cs="Arial"/>
                <w:sz w:val="22"/>
                <w:szCs w:val="22"/>
              </w:rPr>
            </w:pPr>
            <w:r>
              <w:rPr>
                <w:rFonts w:ascii="Arial" w:hAnsi="Arial" w:cs="Arial"/>
                <w:sz w:val="22"/>
                <w:szCs w:val="22"/>
              </w:rPr>
              <w:t>Check roof truss certification</w:t>
            </w:r>
          </w:p>
          <w:p w14:paraId="1678400B" w14:textId="77777777" w:rsidR="0046010F" w:rsidRDefault="004F0D36" w:rsidP="0046010F">
            <w:pPr>
              <w:rPr>
                <w:rFonts w:ascii="Arial" w:hAnsi="Arial" w:cs="Arial"/>
                <w:sz w:val="22"/>
                <w:szCs w:val="22"/>
              </w:rPr>
            </w:pPr>
            <w:r>
              <w:rPr>
                <w:rFonts w:ascii="Arial" w:hAnsi="Arial" w:cs="Arial"/>
                <w:sz w:val="22"/>
                <w:szCs w:val="22"/>
              </w:rPr>
              <w:t>Check the adequacy of supporting structure</w:t>
            </w:r>
          </w:p>
          <w:p w14:paraId="63F2DED5" w14:textId="77777777" w:rsidR="004F0D36" w:rsidRDefault="004F0D36" w:rsidP="0046010F">
            <w:pPr>
              <w:rPr>
                <w:rFonts w:ascii="Arial" w:hAnsi="Arial" w:cs="Arial"/>
                <w:sz w:val="22"/>
                <w:szCs w:val="22"/>
              </w:rPr>
            </w:pPr>
            <w:r>
              <w:rPr>
                <w:rFonts w:ascii="Arial" w:hAnsi="Arial" w:cs="Arial"/>
                <w:sz w:val="22"/>
                <w:szCs w:val="22"/>
              </w:rPr>
              <w:t>Check the dimension, overall width and length of wall for fit</w:t>
            </w:r>
          </w:p>
          <w:p w14:paraId="5D7F968A" w14:textId="77777777" w:rsidR="004F0D36" w:rsidRDefault="004F0D36" w:rsidP="0046010F">
            <w:pPr>
              <w:rPr>
                <w:rFonts w:ascii="Arial" w:hAnsi="Arial" w:cs="Arial"/>
                <w:sz w:val="22"/>
                <w:szCs w:val="22"/>
              </w:rPr>
            </w:pPr>
            <w:r>
              <w:rPr>
                <w:rFonts w:ascii="Arial" w:hAnsi="Arial" w:cs="Arial"/>
                <w:sz w:val="22"/>
                <w:szCs w:val="22"/>
              </w:rPr>
              <w:t>Check support to girder trusses</w:t>
            </w:r>
          </w:p>
          <w:p w14:paraId="4D3319E3" w14:textId="77777777" w:rsidR="004F0D36" w:rsidRDefault="004F0D36" w:rsidP="0046010F">
            <w:pPr>
              <w:rPr>
                <w:rFonts w:ascii="Arial" w:hAnsi="Arial" w:cs="Arial"/>
                <w:sz w:val="22"/>
                <w:szCs w:val="22"/>
              </w:rPr>
            </w:pPr>
            <w:r>
              <w:rPr>
                <w:rFonts w:ascii="Arial" w:hAnsi="Arial" w:cs="Arial"/>
                <w:sz w:val="22"/>
                <w:szCs w:val="22"/>
              </w:rPr>
              <w:t>Check plum and spacings</w:t>
            </w:r>
          </w:p>
          <w:p w14:paraId="4532AF35" w14:textId="77777777" w:rsidR="004F0D36" w:rsidRDefault="004F0D36" w:rsidP="0046010F">
            <w:pPr>
              <w:rPr>
                <w:rFonts w:ascii="Arial" w:hAnsi="Arial" w:cs="Arial"/>
                <w:sz w:val="22"/>
                <w:szCs w:val="22"/>
              </w:rPr>
            </w:pPr>
            <w:r>
              <w:rPr>
                <w:rFonts w:ascii="Arial" w:hAnsi="Arial" w:cs="Arial"/>
                <w:sz w:val="22"/>
                <w:szCs w:val="22"/>
              </w:rPr>
              <w:t>Checl all tie-downs and fixings</w:t>
            </w:r>
          </w:p>
          <w:p w14:paraId="430267E5" w14:textId="77777777" w:rsidR="004F0D36" w:rsidRDefault="004F0D36" w:rsidP="0046010F">
            <w:pPr>
              <w:rPr>
                <w:rFonts w:ascii="Arial" w:hAnsi="Arial" w:cs="Arial"/>
                <w:sz w:val="22"/>
                <w:szCs w:val="22"/>
              </w:rPr>
            </w:pPr>
            <w:r>
              <w:rPr>
                <w:rFonts w:ascii="Arial" w:hAnsi="Arial" w:cs="Arial"/>
                <w:sz w:val="22"/>
                <w:szCs w:val="22"/>
              </w:rPr>
              <w:t>Check location of specialised trusses</w:t>
            </w:r>
          </w:p>
          <w:p w14:paraId="728FD002" w14:textId="77777777" w:rsidR="004F0D36" w:rsidRDefault="004F0D36" w:rsidP="0046010F">
            <w:pPr>
              <w:rPr>
                <w:rFonts w:ascii="Arial" w:hAnsi="Arial" w:cs="Arial"/>
                <w:sz w:val="22"/>
                <w:szCs w:val="22"/>
              </w:rPr>
            </w:pPr>
            <w:r>
              <w:rPr>
                <w:rFonts w:ascii="Arial" w:hAnsi="Arial" w:cs="Arial"/>
                <w:sz w:val="22"/>
                <w:szCs w:val="22"/>
              </w:rPr>
              <w:t>Check trusses have not been modified on-site</w:t>
            </w:r>
          </w:p>
          <w:p w14:paraId="56483B0A" w14:textId="77777777" w:rsidR="004F0D36" w:rsidRDefault="004F0D36" w:rsidP="0046010F">
            <w:pPr>
              <w:rPr>
                <w:rFonts w:ascii="Arial" w:hAnsi="Arial" w:cs="Arial"/>
                <w:sz w:val="22"/>
                <w:szCs w:val="22"/>
              </w:rPr>
            </w:pPr>
            <w:r>
              <w:rPr>
                <w:rFonts w:ascii="Arial" w:hAnsi="Arial" w:cs="Arial"/>
                <w:sz w:val="22"/>
                <w:szCs w:val="22"/>
              </w:rPr>
              <w:t>Check eave overhang</w:t>
            </w:r>
          </w:p>
          <w:p w14:paraId="291D9E7C" w14:textId="56344C28" w:rsidR="0046010F" w:rsidRPr="0046010F" w:rsidRDefault="004F0D36" w:rsidP="0046010F">
            <w:pPr>
              <w:rPr>
                <w:rFonts w:ascii="Arial" w:hAnsi="Arial" w:cs="Arial"/>
                <w:sz w:val="22"/>
                <w:szCs w:val="22"/>
              </w:rPr>
            </w:pPr>
            <w:r>
              <w:rPr>
                <w:rFonts w:ascii="Arial" w:hAnsi="Arial" w:cs="Arial"/>
                <w:sz w:val="22"/>
                <w:szCs w:val="22"/>
              </w:rPr>
              <w:t>Check trimming to manholel</w:t>
            </w:r>
            <w:permEnd w:id="1885606078"/>
          </w:p>
        </w:tc>
        <w:permStart w:id="2005472339"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55B8B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05472339" w:displacedByCustomXml="prev"/>
      </w:tr>
    </w:tbl>
    <w:p w14:paraId="3455C35E" w14:textId="77777777" w:rsidR="0046010F" w:rsidRPr="0046010F" w:rsidRDefault="0046010F" w:rsidP="0046010F">
      <w:pPr>
        <w:rPr>
          <w:rFonts w:ascii="Arial" w:hAnsi="Arial" w:cs="Arial"/>
          <w:sz w:val="22"/>
          <w:szCs w:val="22"/>
        </w:rPr>
      </w:pPr>
    </w:p>
    <w:p w14:paraId="5934AF89" w14:textId="77777777" w:rsidR="0046010F" w:rsidRPr="0046010F" w:rsidRDefault="0046010F" w:rsidP="0046010F">
      <w:pPr>
        <w:rPr>
          <w:rFonts w:ascii="Arial" w:hAnsi="Arial" w:cs="Arial"/>
          <w:sz w:val="22"/>
          <w:szCs w:val="22"/>
        </w:rPr>
      </w:pPr>
    </w:p>
    <w:p w14:paraId="553EF20F" w14:textId="77777777" w:rsidR="0046010F" w:rsidRPr="0046010F" w:rsidRDefault="0046010F" w:rsidP="0046010F">
      <w:pPr>
        <w:numPr>
          <w:ilvl w:val="0"/>
          <w:numId w:val="65"/>
        </w:numPr>
        <w:ind w:left="851" w:hanging="851"/>
        <w:jc w:val="left"/>
        <w:rPr>
          <w:rFonts w:ascii="Arial" w:hAnsi="Arial"/>
          <w:b/>
        </w:rPr>
      </w:pPr>
      <w:bookmarkStart w:id="97" w:name="_Ref531357807"/>
      <w:r w:rsidRPr="0046010F">
        <w:rPr>
          <w:rFonts w:ascii="Arial" w:hAnsi="Arial"/>
          <w:b/>
        </w:rPr>
        <w:t>Name three (3) roof cladding materials.</w:t>
      </w:r>
      <w:bookmarkEnd w:id="97"/>
    </w:p>
    <w:p w14:paraId="6AD91ABD"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33008080" w14:textId="77777777" w:rsidTr="009B56F7">
        <w:trPr>
          <w:trHeight w:val="1531"/>
        </w:trPr>
        <w:tc>
          <w:tcPr>
            <w:tcW w:w="1027" w:type="dxa"/>
            <w:tcBorders>
              <w:top w:val="nil"/>
              <w:left w:val="nil"/>
              <w:bottom w:val="nil"/>
              <w:right w:val="single" w:sz="4" w:space="0" w:color="auto"/>
            </w:tcBorders>
          </w:tcPr>
          <w:p w14:paraId="25E3B714"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F33BD4" w14:textId="2A32A62A" w:rsidR="0046010F" w:rsidRPr="0046010F" w:rsidRDefault="00720953" w:rsidP="0046010F">
            <w:pPr>
              <w:rPr>
                <w:rFonts w:ascii="Arial" w:hAnsi="Arial" w:cs="Arial"/>
                <w:sz w:val="22"/>
                <w:szCs w:val="22"/>
              </w:rPr>
            </w:pPr>
            <w:permStart w:id="1490290877" w:edGrp="everyone"/>
            <w:r>
              <w:rPr>
                <w:rFonts w:ascii="Arial" w:hAnsi="Arial" w:cs="Arial"/>
                <w:sz w:val="22"/>
                <w:szCs w:val="22"/>
              </w:rPr>
              <w:t>Terracotta Tiles, Concrete Tiles, Aluminium Sheets</w:t>
            </w:r>
            <w:permEnd w:id="1490290877"/>
          </w:p>
        </w:tc>
        <w:permStart w:id="1158444117"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4B0B6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58444117" w:displacedByCustomXml="prev"/>
      </w:tr>
    </w:tbl>
    <w:p w14:paraId="354E766F" w14:textId="77777777" w:rsidR="0046010F" w:rsidRPr="0046010F" w:rsidRDefault="0046010F" w:rsidP="0046010F">
      <w:pPr>
        <w:rPr>
          <w:rFonts w:ascii="Arial" w:hAnsi="Arial" w:cs="Arial"/>
          <w:sz w:val="20"/>
          <w:szCs w:val="22"/>
        </w:rPr>
      </w:pPr>
    </w:p>
    <w:p w14:paraId="1E224230" w14:textId="77777777" w:rsidR="0046010F" w:rsidRPr="0046010F" w:rsidRDefault="0046010F" w:rsidP="0046010F">
      <w:pPr>
        <w:rPr>
          <w:rFonts w:ascii="Arial" w:hAnsi="Arial" w:cs="Arial"/>
          <w:sz w:val="22"/>
          <w:szCs w:val="22"/>
        </w:rPr>
      </w:pPr>
    </w:p>
    <w:p w14:paraId="2351F851" w14:textId="77777777" w:rsidR="0046010F" w:rsidRPr="0046010F" w:rsidRDefault="0046010F" w:rsidP="0046010F">
      <w:pPr>
        <w:numPr>
          <w:ilvl w:val="0"/>
          <w:numId w:val="65"/>
        </w:numPr>
        <w:ind w:left="993" w:hanging="993"/>
        <w:jc w:val="left"/>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14:paraId="1AAFFCD7"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7C54A4CA" w14:textId="77777777" w:rsidTr="009B56F7">
        <w:trPr>
          <w:trHeight w:val="2041"/>
        </w:trPr>
        <w:tc>
          <w:tcPr>
            <w:tcW w:w="1027" w:type="dxa"/>
            <w:tcBorders>
              <w:top w:val="nil"/>
              <w:left w:val="nil"/>
              <w:bottom w:val="nil"/>
              <w:right w:val="single" w:sz="4" w:space="0" w:color="auto"/>
            </w:tcBorders>
          </w:tcPr>
          <w:p w14:paraId="6C838D88"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0692B7" w14:textId="77777777" w:rsidR="0046010F" w:rsidRDefault="00104B7D" w:rsidP="0046010F">
            <w:pPr>
              <w:rPr>
                <w:rFonts w:ascii="Arial" w:hAnsi="Arial" w:cs="Arial"/>
                <w:sz w:val="22"/>
                <w:szCs w:val="22"/>
              </w:rPr>
            </w:pPr>
            <w:permStart w:id="564883730" w:edGrp="everyone"/>
            <w:r>
              <w:rPr>
                <w:rFonts w:ascii="Arial" w:hAnsi="Arial" w:cs="Arial"/>
                <w:sz w:val="22"/>
                <w:szCs w:val="22"/>
              </w:rPr>
              <w:t>15 degrees or greater pitch, some materials and methods of manufacture will require 25 degrees or greater pitch.</w:t>
            </w:r>
          </w:p>
          <w:permEnd w:id="564883730"/>
          <w:p w14:paraId="0DD99AE9" w14:textId="70B5D703" w:rsidR="0046010F" w:rsidRPr="0046010F" w:rsidRDefault="0046010F" w:rsidP="0046010F">
            <w:pPr>
              <w:rPr>
                <w:rFonts w:ascii="Arial" w:hAnsi="Arial" w:cs="Arial"/>
                <w:sz w:val="22"/>
                <w:szCs w:val="22"/>
              </w:rPr>
            </w:pPr>
          </w:p>
        </w:tc>
        <w:permStart w:id="823810692"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18A3E6"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23810692" w:displacedByCustomXml="prev"/>
      </w:tr>
    </w:tbl>
    <w:p w14:paraId="5642CB7F" w14:textId="77777777" w:rsidR="0046010F" w:rsidRPr="0046010F" w:rsidRDefault="0046010F" w:rsidP="0046010F">
      <w:pPr>
        <w:rPr>
          <w:rFonts w:ascii="Arial" w:hAnsi="Arial" w:cs="Arial"/>
          <w:sz w:val="22"/>
          <w:szCs w:val="22"/>
        </w:rPr>
      </w:pPr>
    </w:p>
    <w:p w14:paraId="5B85B98D" w14:textId="77777777"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14:paraId="342C3E13" w14:textId="77777777" w:rsidR="0046010F" w:rsidRPr="0046010F" w:rsidRDefault="0046010F" w:rsidP="0046010F">
      <w:pPr>
        <w:numPr>
          <w:ilvl w:val="0"/>
          <w:numId w:val="65"/>
        </w:numPr>
        <w:ind w:left="709" w:hanging="709"/>
        <w:jc w:val="left"/>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14:paraId="20562F4D"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14:paraId="4BA916B1" w14:textId="77777777" w:rsidTr="009B56F7">
        <w:tc>
          <w:tcPr>
            <w:tcW w:w="610" w:type="pct"/>
            <w:tcBorders>
              <w:top w:val="nil"/>
              <w:left w:val="nil"/>
              <w:bottom w:val="nil"/>
              <w:right w:val="single" w:sz="12" w:space="0" w:color="auto"/>
            </w:tcBorders>
            <w:shd w:val="clear" w:color="auto" w:fill="auto"/>
          </w:tcPr>
          <w:p w14:paraId="256172FE" w14:textId="77777777"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68541D5" w14:textId="77777777"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13B4DC3" w14:textId="77777777" w:rsidR="0046010F" w:rsidRPr="0046010F" w:rsidRDefault="0046010F" w:rsidP="0046010F">
            <w:pPr>
              <w:keepNext/>
              <w:ind w:left="993" w:hanging="993"/>
              <w:jc w:val="center"/>
            </w:pPr>
            <w:r w:rsidRPr="0046010F">
              <w:t>Possible Answers</w:t>
            </w:r>
          </w:p>
        </w:tc>
        <w:permStart w:id="1671525849"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B231352"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71525849" w:displacedByCustomXml="prev"/>
      </w:tr>
      <w:tr w:rsidR="0046010F" w:rsidRPr="0046010F" w14:paraId="2F69FBDD" w14:textId="77777777" w:rsidTr="009B56F7">
        <w:trPr>
          <w:trHeight w:val="425"/>
          <w:hidden/>
        </w:trPr>
        <w:tc>
          <w:tcPr>
            <w:tcW w:w="610" w:type="pct"/>
            <w:tcBorders>
              <w:top w:val="nil"/>
              <w:left w:val="nil"/>
              <w:bottom w:val="nil"/>
              <w:right w:val="single" w:sz="12" w:space="0" w:color="auto"/>
            </w:tcBorders>
          </w:tcPr>
          <w:p w14:paraId="30D85F57" w14:textId="77777777" w:rsidR="0046010F" w:rsidRPr="0046010F" w:rsidRDefault="0046010F" w:rsidP="0046010F">
            <w:pPr>
              <w:ind w:left="993" w:hanging="993"/>
              <w:jc w:val="center"/>
              <w:rPr>
                <w:vanish/>
              </w:rPr>
            </w:pPr>
          </w:p>
        </w:tc>
        <w:permStart w:id="1898058295"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14:paraId="77CE5AAD"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9805829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14:paraId="4279A964" w14:textId="77777777"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14:paraId="5064359F" w14:textId="77777777" w:rsidR="0046010F" w:rsidRPr="0046010F" w:rsidRDefault="0046010F" w:rsidP="0046010F">
            <w:pPr>
              <w:ind w:left="993" w:hanging="993"/>
            </w:pPr>
          </w:p>
        </w:tc>
      </w:tr>
      <w:tr w:rsidR="0046010F" w:rsidRPr="0046010F" w14:paraId="63073403" w14:textId="77777777" w:rsidTr="009B56F7">
        <w:trPr>
          <w:trHeight w:val="425"/>
          <w:hidden/>
        </w:trPr>
        <w:tc>
          <w:tcPr>
            <w:tcW w:w="610" w:type="pct"/>
            <w:tcBorders>
              <w:top w:val="nil"/>
              <w:left w:val="nil"/>
              <w:bottom w:val="nil"/>
              <w:right w:val="single" w:sz="12" w:space="0" w:color="auto"/>
            </w:tcBorders>
          </w:tcPr>
          <w:p w14:paraId="0FF024BB" w14:textId="77777777" w:rsidR="0046010F" w:rsidRPr="0046010F" w:rsidRDefault="0046010F" w:rsidP="0046010F">
            <w:pPr>
              <w:ind w:left="993" w:hanging="993"/>
              <w:jc w:val="center"/>
              <w:rPr>
                <w:vanish/>
              </w:rPr>
            </w:pPr>
          </w:p>
        </w:tc>
        <w:permStart w:id="233913251"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14:paraId="0ABDCC70" w14:textId="77777777"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33913251" w:displacedByCustomXml="prev"/>
        <w:tc>
          <w:tcPr>
            <w:tcW w:w="3514" w:type="pct"/>
            <w:tcBorders>
              <w:top w:val="single" w:sz="8" w:space="0" w:color="auto"/>
              <w:left w:val="single" w:sz="4" w:space="0" w:color="auto"/>
              <w:right w:val="single" w:sz="12" w:space="0" w:color="auto"/>
            </w:tcBorders>
            <w:shd w:val="clear" w:color="auto" w:fill="auto"/>
            <w:vAlign w:val="center"/>
          </w:tcPr>
          <w:p w14:paraId="2E58A880" w14:textId="77777777"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14:paraId="1A44F8BD" w14:textId="77777777" w:rsidR="0046010F" w:rsidRPr="0046010F" w:rsidRDefault="0046010F" w:rsidP="0046010F">
            <w:pPr>
              <w:ind w:left="993" w:hanging="993"/>
            </w:pPr>
          </w:p>
        </w:tc>
      </w:tr>
      <w:tr w:rsidR="0046010F" w:rsidRPr="0046010F" w14:paraId="3882E017" w14:textId="77777777" w:rsidTr="009B56F7">
        <w:trPr>
          <w:trHeight w:val="425"/>
          <w:hidden/>
        </w:trPr>
        <w:tc>
          <w:tcPr>
            <w:tcW w:w="610" w:type="pct"/>
            <w:tcBorders>
              <w:top w:val="nil"/>
              <w:left w:val="nil"/>
              <w:bottom w:val="nil"/>
              <w:right w:val="single" w:sz="12" w:space="0" w:color="auto"/>
            </w:tcBorders>
          </w:tcPr>
          <w:p w14:paraId="266350A0" w14:textId="77777777" w:rsidR="0046010F" w:rsidRPr="0046010F" w:rsidRDefault="0046010F" w:rsidP="0046010F">
            <w:pPr>
              <w:ind w:left="993" w:hanging="993"/>
              <w:jc w:val="center"/>
              <w:rPr>
                <w:vanish/>
              </w:rPr>
            </w:pPr>
          </w:p>
        </w:tc>
        <w:permStart w:id="883844871"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4B18D56D" w14:textId="2C3BA49A" w:rsidR="0046010F" w:rsidRPr="0046010F" w:rsidRDefault="0065413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83844871" w:displacedByCustomXml="prev"/>
        <w:tc>
          <w:tcPr>
            <w:tcW w:w="3514" w:type="pct"/>
            <w:tcBorders>
              <w:left w:val="single" w:sz="4" w:space="0" w:color="auto"/>
              <w:right w:val="single" w:sz="12" w:space="0" w:color="auto"/>
            </w:tcBorders>
            <w:shd w:val="clear" w:color="auto" w:fill="auto"/>
            <w:vAlign w:val="center"/>
          </w:tcPr>
          <w:p w14:paraId="12C0A57F" w14:textId="77777777"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14:paraId="0399A606" w14:textId="77777777" w:rsidR="0046010F" w:rsidRPr="0046010F" w:rsidRDefault="0046010F" w:rsidP="0046010F">
            <w:pPr>
              <w:ind w:left="993" w:hanging="993"/>
            </w:pPr>
          </w:p>
        </w:tc>
      </w:tr>
    </w:tbl>
    <w:p w14:paraId="0FDB96C5" w14:textId="77777777" w:rsidR="0046010F" w:rsidRPr="0046010F" w:rsidRDefault="0046010F" w:rsidP="0046010F">
      <w:pPr>
        <w:rPr>
          <w:rFonts w:ascii="Arial" w:hAnsi="Arial" w:cs="Arial"/>
          <w:sz w:val="22"/>
          <w:szCs w:val="22"/>
        </w:rPr>
      </w:pPr>
    </w:p>
    <w:p w14:paraId="7633B0D2" w14:textId="77777777" w:rsidR="0046010F" w:rsidRPr="0046010F" w:rsidRDefault="0046010F" w:rsidP="0046010F">
      <w:pPr>
        <w:jc w:val="left"/>
        <w:rPr>
          <w:rFonts w:ascii="Arial" w:hAnsi="Arial" w:cs="Arial"/>
          <w:sz w:val="22"/>
          <w:szCs w:val="22"/>
        </w:rPr>
      </w:pPr>
    </w:p>
    <w:p w14:paraId="38135D67" w14:textId="77777777" w:rsidR="0046010F" w:rsidRPr="0046010F" w:rsidRDefault="0046010F" w:rsidP="0046010F">
      <w:pPr>
        <w:numPr>
          <w:ilvl w:val="0"/>
          <w:numId w:val="65"/>
        </w:numPr>
        <w:ind w:left="709" w:hanging="709"/>
        <w:jc w:val="left"/>
        <w:rPr>
          <w:rFonts w:ascii="Arial" w:hAnsi="Arial"/>
          <w:b/>
        </w:rPr>
      </w:pPr>
      <w:bookmarkStart w:id="100" w:name="_Ref531358025"/>
      <w:r w:rsidRPr="0046010F">
        <w:rPr>
          <w:rFonts w:ascii="Arial" w:hAnsi="Arial"/>
          <w:b/>
        </w:rPr>
        <w:t>True or False (Tick your response): Sarking is advisable under any roof.</w:t>
      </w:r>
      <w:bookmarkEnd w:id="100"/>
    </w:p>
    <w:p w14:paraId="59F30EA9" w14:textId="77777777"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14:paraId="73CB6946" w14:textId="77777777" w:rsidTr="00264653">
        <w:trPr>
          <w:trHeight w:val="510"/>
        </w:trPr>
        <w:tc>
          <w:tcPr>
            <w:tcW w:w="1556" w:type="pct"/>
            <w:tcBorders>
              <w:top w:val="nil"/>
              <w:left w:val="nil"/>
              <w:bottom w:val="nil"/>
              <w:right w:val="single" w:sz="12" w:space="0" w:color="auto"/>
            </w:tcBorders>
            <w:shd w:val="clear" w:color="auto" w:fill="auto"/>
          </w:tcPr>
          <w:p w14:paraId="5C8645DB" w14:textId="77777777" w:rsidR="0046010F" w:rsidRPr="0046010F" w:rsidRDefault="0046010F" w:rsidP="00264653">
            <w:pPr>
              <w:keepNext/>
              <w:ind w:left="993" w:hanging="993"/>
            </w:pPr>
            <w:r w:rsidRPr="0046010F">
              <w:rPr>
                <w:rFonts w:ascii="Arial" w:hAnsi="Arial" w:cs="Arial"/>
                <w:b/>
                <w:sz w:val="22"/>
                <w:szCs w:val="22"/>
              </w:rPr>
              <w:t>Answer</w:t>
            </w:r>
          </w:p>
        </w:tc>
        <w:permStart w:id="545853738"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32C1F2" w14:textId="62C29EDB" w:rsidR="0046010F" w:rsidRPr="0046010F" w:rsidRDefault="004518BD"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58537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4471D29" w14:textId="77777777"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373662DF" w14:textId="77777777" w:rsidR="0046010F" w:rsidRPr="0046010F" w:rsidRDefault="0046010F" w:rsidP="00264653">
            <w:pPr>
              <w:ind w:left="993" w:hanging="993"/>
            </w:pPr>
          </w:p>
        </w:tc>
        <w:permStart w:id="1037061219"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C7BC899" w14:textId="77777777"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037061219" w:displacedByCustomXml="prev"/>
      </w:tr>
      <w:tr w:rsidR="0046010F" w:rsidRPr="0046010F" w14:paraId="4BAF1D20" w14:textId="77777777" w:rsidTr="00264653">
        <w:trPr>
          <w:trHeight w:val="510"/>
          <w:hidden/>
        </w:trPr>
        <w:tc>
          <w:tcPr>
            <w:tcW w:w="1556" w:type="pct"/>
            <w:tcBorders>
              <w:top w:val="nil"/>
              <w:left w:val="nil"/>
              <w:bottom w:val="nil"/>
              <w:right w:val="single" w:sz="12" w:space="0" w:color="auto"/>
            </w:tcBorders>
          </w:tcPr>
          <w:p w14:paraId="5D929E82" w14:textId="77777777" w:rsidR="0046010F" w:rsidRPr="0046010F" w:rsidRDefault="0046010F" w:rsidP="00264653">
            <w:pPr>
              <w:ind w:left="993" w:hanging="993"/>
              <w:jc w:val="center"/>
              <w:rPr>
                <w:vanish/>
              </w:rPr>
            </w:pPr>
          </w:p>
        </w:tc>
        <w:permStart w:id="333995614"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CD7D9A3" w14:textId="77777777"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3399561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FC51815" w14:textId="77777777"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14:paraId="2739BD9D" w14:textId="77777777" w:rsidR="0046010F" w:rsidRPr="0046010F" w:rsidRDefault="0046010F" w:rsidP="00264653">
            <w:pPr>
              <w:ind w:left="993" w:hanging="993"/>
            </w:pPr>
          </w:p>
        </w:tc>
        <w:tc>
          <w:tcPr>
            <w:tcW w:w="336" w:type="pct"/>
            <w:tcBorders>
              <w:top w:val="nil"/>
              <w:left w:val="nil"/>
              <w:bottom w:val="nil"/>
              <w:right w:val="nil"/>
            </w:tcBorders>
          </w:tcPr>
          <w:p w14:paraId="6D2BFDA9" w14:textId="77777777" w:rsidR="0046010F" w:rsidRPr="0046010F" w:rsidRDefault="0046010F" w:rsidP="00264653">
            <w:pPr>
              <w:ind w:left="993" w:hanging="993"/>
            </w:pPr>
          </w:p>
        </w:tc>
      </w:tr>
    </w:tbl>
    <w:p w14:paraId="17FD41A6" w14:textId="77777777" w:rsidR="0046010F" w:rsidRPr="0046010F" w:rsidRDefault="0046010F" w:rsidP="0046010F">
      <w:pPr>
        <w:rPr>
          <w:rFonts w:ascii="Arial" w:hAnsi="Arial" w:cs="Arial"/>
          <w:sz w:val="22"/>
          <w:szCs w:val="22"/>
        </w:rPr>
      </w:pPr>
    </w:p>
    <w:p w14:paraId="69CC3BCB" w14:textId="77777777" w:rsidR="0046010F" w:rsidRPr="0046010F" w:rsidRDefault="0046010F" w:rsidP="0046010F">
      <w:pPr>
        <w:rPr>
          <w:rFonts w:ascii="Arial" w:hAnsi="Arial" w:cs="Arial"/>
          <w:sz w:val="22"/>
          <w:szCs w:val="22"/>
        </w:rPr>
      </w:pPr>
    </w:p>
    <w:p w14:paraId="5B1EC751" w14:textId="77777777" w:rsidR="0046010F" w:rsidRPr="0046010F" w:rsidRDefault="0046010F" w:rsidP="0046010F">
      <w:pPr>
        <w:numPr>
          <w:ilvl w:val="0"/>
          <w:numId w:val="65"/>
        </w:numPr>
        <w:ind w:left="851" w:hanging="851"/>
        <w:jc w:val="left"/>
        <w:rPr>
          <w:rFonts w:ascii="Arial" w:hAnsi="Arial"/>
          <w:b/>
        </w:rPr>
      </w:pPr>
      <w:bookmarkStart w:id="101" w:name="_Ref531358038"/>
      <w:r w:rsidRPr="0046010F">
        <w:rPr>
          <w:rFonts w:ascii="Arial" w:eastAsiaTheme="minorEastAsia" w:hAnsi="Arial"/>
          <w:b/>
          <w:kern w:val="24"/>
        </w:rPr>
        <w:t>What Australian Standard relates to sarking?</w:t>
      </w:r>
      <w:bookmarkEnd w:id="101"/>
    </w:p>
    <w:p w14:paraId="46D14FD5"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D38A27B" w14:textId="77777777" w:rsidTr="009B56F7">
        <w:trPr>
          <w:trHeight w:val="522"/>
        </w:trPr>
        <w:tc>
          <w:tcPr>
            <w:tcW w:w="1027" w:type="dxa"/>
            <w:tcBorders>
              <w:top w:val="nil"/>
              <w:left w:val="nil"/>
              <w:bottom w:val="nil"/>
              <w:right w:val="single" w:sz="4" w:space="0" w:color="auto"/>
            </w:tcBorders>
          </w:tcPr>
          <w:p w14:paraId="66F07D50"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044539" w14:textId="1D5A4FB6" w:rsidR="0046010F" w:rsidRPr="0046010F" w:rsidRDefault="004518BD" w:rsidP="0046010F">
            <w:pPr>
              <w:rPr>
                <w:rFonts w:ascii="Arial" w:hAnsi="Arial" w:cs="Arial"/>
                <w:sz w:val="22"/>
                <w:szCs w:val="22"/>
              </w:rPr>
            </w:pPr>
            <w:permStart w:id="18761525" w:edGrp="everyone"/>
            <w:r>
              <w:rPr>
                <w:rFonts w:ascii="Arial" w:hAnsi="Arial" w:cs="Arial"/>
                <w:sz w:val="22"/>
                <w:szCs w:val="22"/>
              </w:rPr>
              <w:t>AS 4256</w:t>
            </w:r>
            <w:permEnd w:id="18761525"/>
          </w:p>
        </w:tc>
        <w:permStart w:id="1750672371"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5E06968"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50672371" w:displacedByCustomXml="prev"/>
      </w:tr>
    </w:tbl>
    <w:p w14:paraId="10BE3183" w14:textId="77777777" w:rsidR="0046010F" w:rsidRPr="0046010F" w:rsidRDefault="0046010F" w:rsidP="0046010F">
      <w:pPr>
        <w:jc w:val="left"/>
        <w:rPr>
          <w:rFonts w:ascii="Arial" w:hAnsi="Arial" w:cs="Arial"/>
          <w:sz w:val="22"/>
          <w:szCs w:val="22"/>
        </w:rPr>
      </w:pPr>
    </w:p>
    <w:p w14:paraId="6B7E267C" w14:textId="77777777" w:rsidR="0046010F" w:rsidRPr="0046010F" w:rsidRDefault="0046010F" w:rsidP="0046010F">
      <w:pPr>
        <w:rPr>
          <w:rFonts w:ascii="Arial" w:hAnsi="Arial" w:cs="Arial"/>
          <w:sz w:val="22"/>
          <w:szCs w:val="22"/>
        </w:rPr>
      </w:pPr>
    </w:p>
    <w:p w14:paraId="61975037" w14:textId="77777777" w:rsidR="0046010F" w:rsidRPr="0046010F" w:rsidRDefault="0046010F" w:rsidP="0046010F">
      <w:pPr>
        <w:numPr>
          <w:ilvl w:val="0"/>
          <w:numId w:val="65"/>
        </w:numPr>
        <w:ind w:left="851" w:hanging="851"/>
        <w:jc w:val="left"/>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14:paraId="04ED40D9"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4A104C8A" w14:textId="77777777" w:rsidTr="009B56F7">
        <w:trPr>
          <w:trHeight w:val="1542"/>
        </w:trPr>
        <w:tc>
          <w:tcPr>
            <w:tcW w:w="1027" w:type="dxa"/>
            <w:tcBorders>
              <w:top w:val="nil"/>
              <w:left w:val="nil"/>
              <w:bottom w:val="nil"/>
              <w:right w:val="single" w:sz="4" w:space="0" w:color="auto"/>
            </w:tcBorders>
          </w:tcPr>
          <w:p w14:paraId="1CDD89C5"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FB023C" w14:textId="2E391753" w:rsidR="0046010F" w:rsidRPr="0046010F" w:rsidRDefault="006C6984" w:rsidP="0046010F">
            <w:pPr>
              <w:rPr>
                <w:rFonts w:ascii="Arial" w:hAnsi="Arial" w:cs="Arial"/>
                <w:sz w:val="22"/>
                <w:szCs w:val="22"/>
              </w:rPr>
            </w:pPr>
            <w:permStart w:id="53354364" w:edGrp="everyone"/>
            <w:r>
              <w:rPr>
                <w:rFonts w:ascii="Arial" w:hAnsi="Arial" w:cs="Arial"/>
                <w:sz w:val="22"/>
                <w:szCs w:val="22"/>
              </w:rPr>
              <w:t>Service penetrations, skylights and roof ventilators</w:t>
            </w:r>
            <w:permEnd w:id="53354364"/>
          </w:p>
        </w:tc>
        <w:permStart w:id="134036457"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D91B66D"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4036457" w:displacedByCustomXml="prev"/>
      </w:tr>
    </w:tbl>
    <w:p w14:paraId="6E5514E9" w14:textId="77777777" w:rsidR="0046010F" w:rsidRPr="0046010F" w:rsidRDefault="0046010F" w:rsidP="0046010F">
      <w:pPr>
        <w:jc w:val="left"/>
        <w:rPr>
          <w:rFonts w:ascii="Arial" w:hAnsi="Arial" w:cs="Arial"/>
          <w:sz w:val="22"/>
          <w:szCs w:val="22"/>
        </w:rPr>
      </w:pPr>
    </w:p>
    <w:p w14:paraId="5110131F" w14:textId="77777777" w:rsidR="0046010F" w:rsidRPr="0046010F" w:rsidRDefault="0046010F" w:rsidP="0046010F">
      <w:pPr>
        <w:rPr>
          <w:rFonts w:ascii="Arial" w:hAnsi="Arial" w:cs="Arial"/>
          <w:sz w:val="22"/>
          <w:szCs w:val="22"/>
        </w:rPr>
      </w:pPr>
    </w:p>
    <w:p w14:paraId="70BA7C6D" w14:textId="77777777" w:rsidR="0046010F" w:rsidRPr="0046010F" w:rsidRDefault="0046010F" w:rsidP="0046010F">
      <w:pPr>
        <w:numPr>
          <w:ilvl w:val="0"/>
          <w:numId w:val="65"/>
        </w:numPr>
        <w:ind w:left="851" w:hanging="851"/>
        <w:jc w:val="left"/>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14:paraId="3D445E94" w14:textId="77777777"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14:paraId="639D8C32" w14:textId="77777777" w:rsidTr="009B56F7">
        <w:trPr>
          <w:trHeight w:val="1032"/>
        </w:trPr>
        <w:tc>
          <w:tcPr>
            <w:tcW w:w="1027" w:type="dxa"/>
            <w:tcBorders>
              <w:top w:val="nil"/>
              <w:left w:val="nil"/>
              <w:bottom w:val="nil"/>
              <w:right w:val="single" w:sz="4" w:space="0" w:color="auto"/>
            </w:tcBorders>
          </w:tcPr>
          <w:p w14:paraId="02ED2CB6" w14:textId="77777777"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D8E688" w14:textId="62FB25E2" w:rsidR="0046010F" w:rsidRPr="0046010F" w:rsidRDefault="00700988" w:rsidP="0046010F">
            <w:pPr>
              <w:rPr>
                <w:rFonts w:ascii="Arial" w:hAnsi="Arial" w:cs="Arial"/>
                <w:sz w:val="22"/>
                <w:szCs w:val="22"/>
              </w:rPr>
            </w:pPr>
            <w:permStart w:id="312108399" w:edGrp="everyone"/>
            <w:r>
              <w:rPr>
                <w:rFonts w:ascii="Arial" w:hAnsi="Arial" w:cs="Arial"/>
                <w:sz w:val="22"/>
                <w:szCs w:val="22"/>
              </w:rPr>
              <w:t xml:space="preserve">Section J </w:t>
            </w:r>
            <w:r w:rsidR="00A7138D">
              <w:rPr>
                <w:rFonts w:ascii="Arial" w:hAnsi="Arial" w:cs="Arial"/>
                <w:sz w:val="22"/>
                <w:szCs w:val="22"/>
              </w:rPr>
              <w:t xml:space="preserve">Part </w:t>
            </w:r>
            <w:r>
              <w:rPr>
                <w:rFonts w:ascii="Arial" w:hAnsi="Arial" w:cs="Arial"/>
                <w:sz w:val="22"/>
                <w:szCs w:val="22"/>
              </w:rPr>
              <w:t>F4</w:t>
            </w:r>
            <w:permEnd w:id="312108399"/>
          </w:p>
        </w:tc>
        <w:permStart w:id="1368157159"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F10D3E4" w14:textId="77777777"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68157159" w:displacedByCustomXml="prev"/>
      </w:tr>
    </w:tbl>
    <w:p w14:paraId="2E18471C" w14:textId="77777777" w:rsidR="00C76B5E" w:rsidRDefault="00C76B5E" w:rsidP="00C76B5E">
      <w:pPr>
        <w:rPr>
          <w:rFonts w:ascii="Arial" w:hAnsi="Arial" w:cs="Arial"/>
          <w:sz w:val="22"/>
          <w:szCs w:val="22"/>
        </w:rPr>
      </w:pPr>
    </w:p>
    <w:p w14:paraId="746CDB0E" w14:textId="77777777" w:rsidR="0096656E" w:rsidRDefault="0096656E" w:rsidP="00C76B5E">
      <w:pPr>
        <w:rPr>
          <w:rFonts w:ascii="Arial" w:hAnsi="Arial" w:cs="Arial"/>
          <w:sz w:val="22"/>
          <w:szCs w:val="22"/>
        </w:rPr>
      </w:pPr>
    </w:p>
    <w:p w14:paraId="0F1C98C8"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571DEB53" w14:textId="77777777" w:rsidR="00A333FC" w:rsidRPr="004932A4" w:rsidRDefault="00683C97"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End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14:paraId="31D9B19C" w14:textId="77777777" w:rsidR="00A333FC" w:rsidRPr="004932A4" w:rsidRDefault="00683C97"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EndPr/>
        <w:sdtContent>
          <w:r w:rsidR="00A333FC">
            <w:rPr>
              <w:szCs w:val="32"/>
            </w:rPr>
            <w:t>CPCCBC4011B Apply structural principles to commercial low rise constructions</w:t>
          </w:r>
        </w:sdtContent>
      </w:sdt>
    </w:p>
    <w:p w14:paraId="077F7B14" w14:textId="77777777" w:rsidR="00A333FC" w:rsidRDefault="00A333FC" w:rsidP="00A333FC">
      <w:pPr>
        <w:ind w:left="709" w:right="-24" w:hanging="709"/>
        <w:rPr>
          <w:rFonts w:ascii="Arial" w:hAnsi="Arial" w:cs="Arial"/>
          <w:sz w:val="22"/>
          <w:szCs w:val="22"/>
        </w:rPr>
      </w:pPr>
    </w:p>
    <w:p w14:paraId="40A153BB" w14:textId="77777777"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14:paraId="2EC74DD6" w14:textId="77777777"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815FFE2" w14:textId="77777777"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14:paraId="4F063780" w14:textId="77777777" w:rsidR="00A333FC" w:rsidRPr="00F01505" w:rsidRDefault="00A333FC" w:rsidP="009B56F7">
            <w:pPr>
              <w:ind w:right="-24"/>
              <w:jc w:val="center"/>
              <w:rPr>
                <w:rFonts w:ascii="Arial" w:hAnsi="Arial" w:cs="Arial"/>
                <w:b/>
                <w:szCs w:val="24"/>
              </w:rPr>
            </w:pPr>
          </w:p>
          <w:p w14:paraId="3C8BFE65"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1AB3AD0" w14:textId="77777777"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0FC1A67" w14:textId="77777777" w:rsidR="00A333FC"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28D96EA" w14:textId="77777777" w:rsidR="00A333FC" w:rsidRPr="00F01505" w:rsidRDefault="00A333FC" w:rsidP="00A333F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6CE3835F" w14:textId="77777777" w:rsidR="00A333FC" w:rsidRPr="00F01505" w:rsidRDefault="00A333FC" w:rsidP="00A333F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6F33BC2F" w14:textId="77777777" w:rsidR="00A333FC" w:rsidRPr="00F01505" w:rsidRDefault="00A333FC" w:rsidP="00A333F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F01E0D6" w14:textId="77777777" w:rsidR="00A333FC" w:rsidRDefault="00A333FC" w:rsidP="00A333FC">
      <w:pPr>
        <w:ind w:right="-24"/>
        <w:rPr>
          <w:rFonts w:ascii="Arial" w:hAnsi="Arial" w:cs="Arial"/>
          <w:sz w:val="22"/>
          <w:szCs w:val="22"/>
        </w:rPr>
      </w:pPr>
    </w:p>
    <w:p w14:paraId="761B4044" w14:textId="77777777" w:rsidR="00A333FC" w:rsidRDefault="00A333FC" w:rsidP="00A333FC">
      <w:pPr>
        <w:ind w:right="-24"/>
        <w:rPr>
          <w:rFonts w:ascii="Arial" w:hAnsi="Arial" w:cs="Arial"/>
          <w:sz w:val="22"/>
          <w:szCs w:val="22"/>
        </w:rPr>
      </w:pPr>
    </w:p>
    <w:p w14:paraId="0E7D5855" w14:textId="77777777"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14:paraId="428D57AA" w14:textId="77777777" w:rsidTr="00857202">
        <w:tc>
          <w:tcPr>
            <w:tcW w:w="2552" w:type="dxa"/>
            <w:tcBorders>
              <w:top w:val="nil"/>
              <w:left w:val="nil"/>
              <w:bottom w:val="nil"/>
              <w:right w:val="nil"/>
            </w:tcBorders>
          </w:tcPr>
          <w:p w14:paraId="79B27072" w14:textId="77777777" w:rsidR="00A92E5B" w:rsidRPr="001C4084" w:rsidRDefault="00A92E5B" w:rsidP="0085720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D90AEC3" w14:textId="18BE47DF" w:rsidR="00A92E5B" w:rsidRPr="001C4084" w:rsidRDefault="00BE312C" w:rsidP="00857202">
            <w:pPr>
              <w:ind w:right="-24"/>
              <w:rPr>
                <w:rFonts w:ascii="Arial" w:hAnsi="Arial" w:cs="Arial"/>
                <w:sz w:val="22"/>
                <w:szCs w:val="22"/>
              </w:rPr>
            </w:pPr>
            <w:permStart w:id="498827016" w:edGrp="everyone"/>
            <w:r>
              <w:rPr>
                <w:rFonts w:ascii="Arial" w:hAnsi="Arial" w:cs="Arial"/>
                <w:sz w:val="22"/>
                <w:szCs w:val="22"/>
              </w:rPr>
              <w:t>Patrick Lee</w:t>
            </w:r>
            <w:permEnd w:id="498827016"/>
          </w:p>
        </w:tc>
      </w:tr>
      <w:tr w:rsidR="00A92E5B" w:rsidRPr="0047156F" w14:paraId="26C03F8E" w14:textId="77777777" w:rsidTr="00857202">
        <w:tc>
          <w:tcPr>
            <w:tcW w:w="2552" w:type="dxa"/>
            <w:tcBorders>
              <w:top w:val="nil"/>
              <w:left w:val="nil"/>
              <w:bottom w:val="nil"/>
              <w:right w:val="nil"/>
            </w:tcBorders>
          </w:tcPr>
          <w:p w14:paraId="4368F305"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2C3FCDA0" w14:textId="77777777" w:rsidR="00A92E5B" w:rsidRPr="0047156F" w:rsidRDefault="00A92E5B" w:rsidP="00857202">
            <w:pPr>
              <w:ind w:right="-24"/>
              <w:rPr>
                <w:rFonts w:ascii="Arial" w:hAnsi="Arial" w:cs="Arial"/>
                <w:sz w:val="22"/>
                <w:szCs w:val="22"/>
              </w:rPr>
            </w:pPr>
          </w:p>
        </w:tc>
      </w:tr>
      <w:tr w:rsidR="00A92E5B" w:rsidRPr="00830749" w14:paraId="0948A022" w14:textId="77777777" w:rsidTr="00857202">
        <w:tc>
          <w:tcPr>
            <w:tcW w:w="2552" w:type="dxa"/>
            <w:tcBorders>
              <w:top w:val="nil"/>
              <w:left w:val="nil"/>
              <w:bottom w:val="nil"/>
              <w:right w:val="nil"/>
            </w:tcBorders>
          </w:tcPr>
          <w:p w14:paraId="3852E88D" w14:textId="77777777" w:rsidR="00A92E5B" w:rsidRPr="001C4084" w:rsidRDefault="00A92E5B" w:rsidP="00857202">
            <w:pPr>
              <w:ind w:right="-24"/>
              <w:rPr>
                <w:rFonts w:ascii="Arial" w:hAnsi="Arial" w:cs="Arial"/>
                <w:sz w:val="22"/>
                <w:szCs w:val="22"/>
              </w:rPr>
            </w:pPr>
            <w:r>
              <w:rPr>
                <w:rFonts w:ascii="Arial" w:hAnsi="Arial" w:cs="Arial"/>
                <w:sz w:val="22"/>
                <w:szCs w:val="22"/>
              </w:rPr>
              <w:t>Participant signature</w:t>
            </w:r>
          </w:p>
        </w:tc>
        <w:permStart w:id="546507453"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5FB04B61" w14:textId="77777777" w:rsidR="00A92E5B" w:rsidRPr="00DD7A44" w:rsidRDefault="00A92E5B" w:rsidP="008572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8B11B1" wp14:editId="42FD4964">
                      <wp:extent cx="4286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428625" cy="428625"/>
                              </a:xfrm>
                              <a:prstGeom prst="rect">
                                <a:avLst/>
                              </a:prstGeom>
                              <a:noFill/>
                              <a:ln>
                                <a:noFill/>
                              </a:ln>
                            </pic:spPr>
                          </pic:pic>
                        </a:graphicData>
                      </a:graphic>
                    </wp:inline>
                  </w:drawing>
                </w:r>
              </w:p>
            </w:tc>
          </w:sdtContent>
        </w:sdt>
        <w:permEnd w:id="546507453" w:displacedByCustomXml="prev"/>
      </w:tr>
      <w:tr w:rsidR="00A92E5B" w:rsidRPr="00830749" w14:paraId="73F3E0B7" w14:textId="77777777" w:rsidTr="00857202">
        <w:tc>
          <w:tcPr>
            <w:tcW w:w="2552" w:type="dxa"/>
            <w:tcBorders>
              <w:top w:val="nil"/>
              <w:left w:val="nil"/>
              <w:bottom w:val="nil"/>
              <w:right w:val="nil"/>
            </w:tcBorders>
          </w:tcPr>
          <w:p w14:paraId="4233EE4D"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5D49D16B" w14:textId="77777777" w:rsidR="00A92E5B" w:rsidRPr="001C4084" w:rsidRDefault="00A92E5B" w:rsidP="00857202">
            <w:pPr>
              <w:ind w:right="-24"/>
              <w:rPr>
                <w:rFonts w:ascii="Arial" w:hAnsi="Arial" w:cs="Arial"/>
                <w:sz w:val="22"/>
                <w:szCs w:val="22"/>
              </w:rPr>
            </w:pPr>
          </w:p>
        </w:tc>
      </w:tr>
      <w:tr w:rsidR="00A92E5B" w:rsidRPr="0077428E" w14:paraId="3BE67821" w14:textId="77777777" w:rsidTr="00857202">
        <w:tc>
          <w:tcPr>
            <w:tcW w:w="2552" w:type="dxa"/>
            <w:tcBorders>
              <w:top w:val="nil"/>
              <w:left w:val="nil"/>
              <w:bottom w:val="nil"/>
              <w:right w:val="nil"/>
            </w:tcBorders>
          </w:tcPr>
          <w:p w14:paraId="6E00CD6E"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1354976956" w:edGrp="everyone" w:displacedByCustomXml="next"/>
        <w:sdt>
          <w:sdtPr>
            <w:rPr>
              <w:rFonts w:ascii="Arial" w:hAnsi="Arial" w:cs="Arial"/>
              <w:sz w:val="22"/>
              <w:szCs w:val="22"/>
            </w:rPr>
            <w:id w:val="-1582360681"/>
            <w:placeholder>
              <w:docPart w:val="B7A90C1AF78847C386444AB9363B4E3A"/>
            </w:placeholder>
            <w:date w:fullDate="2021-12-0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FD5E607" w14:textId="4373AF68" w:rsidR="00A92E5B" w:rsidRPr="00DD7A44" w:rsidRDefault="00BE312C" w:rsidP="00857202">
                <w:pPr>
                  <w:ind w:right="-24"/>
                  <w:rPr>
                    <w:rFonts w:ascii="Arial" w:hAnsi="Arial" w:cs="Arial"/>
                    <w:sz w:val="22"/>
                    <w:szCs w:val="22"/>
                  </w:rPr>
                </w:pPr>
                <w:r>
                  <w:rPr>
                    <w:rFonts w:ascii="Arial" w:hAnsi="Arial" w:cs="Arial"/>
                    <w:sz w:val="22"/>
                    <w:szCs w:val="22"/>
                  </w:rPr>
                  <w:t>7/12/2021</w:t>
                </w:r>
              </w:p>
            </w:tc>
          </w:sdtContent>
        </w:sdt>
        <w:permEnd w:id="1354976956" w:displacedByCustomXml="prev"/>
      </w:tr>
    </w:tbl>
    <w:p w14:paraId="139B5ECF" w14:textId="77777777" w:rsidR="00A92E5B" w:rsidRDefault="00A92E5B" w:rsidP="00A92E5B">
      <w:pPr>
        <w:ind w:right="-24"/>
        <w:rPr>
          <w:rFonts w:ascii="Arial" w:hAnsi="Arial" w:cs="Arial"/>
          <w:sz w:val="22"/>
          <w:szCs w:val="22"/>
        </w:rPr>
      </w:pPr>
    </w:p>
    <w:p w14:paraId="4A90F65A" w14:textId="77777777"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14:paraId="2FC2BD0E" w14:textId="77777777" w:rsidTr="00857202">
        <w:tc>
          <w:tcPr>
            <w:tcW w:w="2552" w:type="dxa"/>
            <w:tcBorders>
              <w:top w:val="nil"/>
              <w:left w:val="nil"/>
              <w:bottom w:val="nil"/>
              <w:right w:val="nil"/>
            </w:tcBorders>
          </w:tcPr>
          <w:p w14:paraId="3647BBA7" w14:textId="77777777" w:rsidR="00A92E5B" w:rsidRPr="0032118C" w:rsidRDefault="00A92E5B" w:rsidP="0085720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8F6D127" w14:textId="77777777" w:rsidR="00A92E5B" w:rsidRPr="0032118C" w:rsidRDefault="00A92E5B" w:rsidP="00857202">
            <w:pPr>
              <w:ind w:right="-24"/>
              <w:rPr>
                <w:rFonts w:ascii="Arial" w:hAnsi="Arial" w:cs="Arial"/>
                <w:sz w:val="22"/>
                <w:szCs w:val="22"/>
              </w:rPr>
            </w:pPr>
            <w:permStart w:id="1086403415" w:edGrp="everyone"/>
            <w:permEnd w:id="1086403415"/>
          </w:p>
        </w:tc>
      </w:tr>
      <w:tr w:rsidR="00A92E5B" w:rsidRPr="0047156F" w14:paraId="226387F3" w14:textId="77777777" w:rsidTr="00857202">
        <w:trPr>
          <w:trHeight w:val="113"/>
        </w:trPr>
        <w:tc>
          <w:tcPr>
            <w:tcW w:w="2552" w:type="dxa"/>
            <w:tcBorders>
              <w:top w:val="nil"/>
              <w:left w:val="nil"/>
              <w:bottom w:val="nil"/>
              <w:right w:val="nil"/>
            </w:tcBorders>
          </w:tcPr>
          <w:p w14:paraId="5CDB8D8A" w14:textId="77777777" w:rsidR="00A92E5B" w:rsidRPr="0047156F"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6DD1BD99" w14:textId="77777777" w:rsidR="00A92E5B" w:rsidRPr="0047156F" w:rsidRDefault="00A92E5B" w:rsidP="00857202">
            <w:pPr>
              <w:ind w:right="-24"/>
              <w:rPr>
                <w:rFonts w:ascii="Arial" w:hAnsi="Arial" w:cs="Arial"/>
                <w:sz w:val="22"/>
                <w:szCs w:val="22"/>
              </w:rPr>
            </w:pPr>
          </w:p>
        </w:tc>
      </w:tr>
      <w:tr w:rsidR="00A92E5B" w:rsidRPr="0032118C" w14:paraId="64D79744" w14:textId="77777777" w:rsidTr="00857202">
        <w:tc>
          <w:tcPr>
            <w:tcW w:w="2552" w:type="dxa"/>
            <w:tcBorders>
              <w:top w:val="nil"/>
              <w:left w:val="nil"/>
              <w:bottom w:val="nil"/>
              <w:right w:val="nil"/>
            </w:tcBorders>
          </w:tcPr>
          <w:p w14:paraId="5F63485F" w14:textId="77777777" w:rsidR="00A92E5B" w:rsidRPr="0032118C" w:rsidRDefault="00A92E5B" w:rsidP="0085720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47270537"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7EDC4F35" w14:textId="77777777" w:rsidR="00A92E5B" w:rsidRPr="00DD7A44" w:rsidRDefault="00A92E5B" w:rsidP="0085720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B413392" wp14:editId="3F645E6D">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47270537" w:displacedByCustomXml="prev"/>
      </w:tr>
      <w:tr w:rsidR="00A92E5B" w:rsidRPr="0032118C" w14:paraId="791D2016" w14:textId="77777777" w:rsidTr="00857202">
        <w:tc>
          <w:tcPr>
            <w:tcW w:w="2552" w:type="dxa"/>
            <w:tcBorders>
              <w:top w:val="nil"/>
              <w:left w:val="nil"/>
              <w:bottom w:val="nil"/>
              <w:right w:val="nil"/>
            </w:tcBorders>
          </w:tcPr>
          <w:p w14:paraId="3DD30503" w14:textId="77777777" w:rsidR="00A92E5B" w:rsidRDefault="00A92E5B" w:rsidP="00857202">
            <w:pPr>
              <w:ind w:right="-24"/>
              <w:rPr>
                <w:rFonts w:ascii="Arial" w:hAnsi="Arial" w:cs="Arial"/>
                <w:sz w:val="22"/>
                <w:szCs w:val="22"/>
              </w:rPr>
            </w:pPr>
          </w:p>
        </w:tc>
        <w:tc>
          <w:tcPr>
            <w:tcW w:w="6520" w:type="dxa"/>
            <w:tcBorders>
              <w:top w:val="single" w:sz="8" w:space="0" w:color="auto"/>
              <w:left w:val="nil"/>
              <w:bottom w:val="nil"/>
              <w:right w:val="nil"/>
            </w:tcBorders>
          </w:tcPr>
          <w:p w14:paraId="637420D9" w14:textId="77777777" w:rsidR="00A92E5B" w:rsidRPr="0032118C" w:rsidRDefault="00A92E5B" w:rsidP="00857202">
            <w:pPr>
              <w:ind w:right="-24"/>
              <w:rPr>
                <w:rFonts w:ascii="Arial" w:hAnsi="Arial" w:cs="Arial"/>
                <w:sz w:val="22"/>
                <w:szCs w:val="22"/>
              </w:rPr>
            </w:pPr>
          </w:p>
        </w:tc>
      </w:tr>
      <w:tr w:rsidR="00A92E5B" w:rsidRPr="0077428E" w14:paraId="116C4F79" w14:textId="77777777" w:rsidTr="00857202">
        <w:tc>
          <w:tcPr>
            <w:tcW w:w="2552" w:type="dxa"/>
            <w:tcBorders>
              <w:top w:val="nil"/>
              <w:left w:val="nil"/>
              <w:bottom w:val="nil"/>
              <w:right w:val="nil"/>
            </w:tcBorders>
          </w:tcPr>
          <w:p w14:paraId="6D64E479" w14:textId="77777777" w:rsidR="00A92E5B" w:rsidRPr="0077428E" w:rsidRDefault="00A92E5B" w:rsidP="00857202">
            <w:pPr>
              <w:ind w:right="-24"/>
              <w:rPr>
                <w:rFonts w:ascii="Arial" w:hAnsi="Arial" w:cs="Arial"/>
                <w:sz w:val="22"/>
                <w:szCs w:val="22"/>
              </w:rPr>
            </w:pPr>
            <w:r w:rsidRPr="0077428E">
              <w:rPr>
                <w:rFonts w:ascii="Arial" w:hAnsi="Arial" w:cs="Arial"/>
                <w:sz w:val="22"/>
                <w:szCs w:val="22"/>
              </w:rPr>
              <w:t>Date</w:t>
            </w:r>
          </w:p>
        </w:tc>
        <w:permStart w:id="1837183758" w:edGrp="everyone"/>
        <w:tc>
          <w:tcPr>
            <w:tcW w:w="6520" w:type="dxa"/>
            <w:tcBorders>
              <w:top w:val="nil"/>
              <w:left w:val="nil"/>
              <w:bottom w:val="single" w:sz="8" w:space="0" w:color="auto"/>
              <w:right w:val="nil"/>
            </w:tcBorders>
          </w:tcPr>
          <w:p w14:paraId="529DF928" w14:textId="77777777" w:rsidR="00A92E5B" w:rsidRPr="00DD7A44" w:rsidRDefault="00683C97" w:rsidP="00857202">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EndPr/>
              <w:sdtContent>
                <w:r w:rsidR="00A92E5B" w:rsidRPr="00DD7A44">
                  <w:rPr>
                    <w:rStyle w:val="PlaceholderText"/>
                    <w:color w:val="auto"/>
                  </w:rPr>
                  <w:t>Click here to enter a date.</w:t>
                </w:r>
              </w:sdtContent>
            </w:sdt>
            <w:permEnd w:id="1837183758"/>
          </w:p>
        </w:tc>
      </w:tr>
    </w:tbl>
    <w:p w14:paraId="03318391" w14:textId="77777777" w:rsidR="00A92E5B" w:rsidRPr="0077428E" w:rsidRDefault="00A92E5B" w:rsidP="00A92E5B">
      <w:pPr>
        <w:ind w:right="-24"/>
        <w:rPr>
          <w:rFonts w:ascii="Arial" w:hAnsi="Arial" w:cs="Arial"/>
          <w:sz w:val="22"/>
          <w:szCs w:val="22"/>
        </w:rPr>
      </w:pPr>
    </w:p>
    <w:p w14:paraId="1D910468" w14:textId="77777777" w:rsidR="00A92E5B" w:rsidRDefault="00A92E5B" w:rsidP="00A92E5B">
      <w:pPr>
        <w:ind w:right="-24"/>
        <w:rPr>
          <w:rFonts w:ascii="Arial" w:hAnsi="Arial" w:cs="Arial"/>
          <w:sz w:val="22"/>
          <w:szCs w:val="22"/>
        </w:rPr>
      </w:pPr>
    </w:p>
    <w:p w14:paraId="5F62BC22" w14:textId="77777777"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14:paraId="7954C747" w14:textId="77777777" w:rsidTr="00857202">
        <w:trPr>
          <w:trHeight w:val="217"/>
          <w:jc w:val="center"/>
        </w:trPr>
        <w:tc>
          <w:tcPr>
            <w:tcW w:w="2528" w:type="dxa"/>
            <w:vMerge w:val="restart"/>
            <w:shd w:val="clear" w:color="auto" w:fill="F3F3F3"/>
            <w:vAlign w:val="center"/>
          </w:tcPr>
          <w:p w14:paraId="69D85797"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BA523A2" w14:textId="77777777" w:rsidR="00A92E5B" w:rsidRPr="004932A4" w:rsidRDefault="00A92E5B" w:rsidP="00857202">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14:paraId="7AAEC947" w14:textId="77777777" w:rsidTr="00857202">
        <w:trPr>
          <w:cantSplit/>
          <w:jc w:val="center"/>
        </w:trPr>
        <w:tc>
          <w:tcPr>
            <w:tcW w:w="2528" w:type="dxa"/>
            <w:vMerge/>
            <w:tcBorders>
              <w:bottom w:val="single" w:sz="4" w:space="0" w:color="auto"/>
            </w:tcBorders>
            <w:vAlign w:val="center"/>
          </w:tcPr>
          <w:p w14:paraId="446DEF4C" w14:textId="77777777" w:rsidR="00A92E5B" w:rsidRPr="004932A4" w:rsidRDefault="00A92E5B" w:rsidP="00857202">
            <w:pPr>
              <w:ind w:right="-24"/>
              <w:jc w:val="center"/>
              <w:rPr>
                <w:rFonts w:ascii="Arial" w:hAnsi="Arial" w:cs="Arial"/>
                <w:sz w:val="22"/>
                <w:szCs w:val="22"/>
              </w:rPr>
            </w:pPr>
          </w:p>
        </w:tc>
        <w:tc>
          <w:tcPr>
            <w:tcW w:w="2552" w:type="dxa"/>
            <w:shd w:val="clear" w:color="auto" w:fill="F2F2F2" w:themeFill="background1" w:themeFillShade="F2"/>
            <w:vAlign w:val="center"/>
          </w:tcPr>
          <w:p w14:paraId="4881FDDE"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DF4FD86" w14:textId="77777777" w:rsidR="00A92E5B" w:rsidRPr="004932A4" w:rsidRDefault="00A92E5B" w:rsidP="00857202">
            <w:pPr>
              <w:ind w:right="-24"/>
              <w:jc w:val="center"/>
              <w:rPr>
                <w:rFonts w:ascii="Arial" w:hAnsi="Arial" w:cs="Arial"/>
                <w:sz w:val="22"/>
                <w:szCs w:val="22"/>
              </w:rPr>
            </w:pPr>
            <w:r>
              <w:rPr>
                <w:rFonts w:ascii="Arial" w:hAnsi="Arial" w:cs="Arial"/>
                <w:sz w:val="22"/>
                <w:szCs w:val="22"/>
              </w:rPr>
              <w:t>Not Yet Satisfactory</w:t>
            </w:r>
          </w:p>
        </w:tc>
      </w:tr>
      <w:tr w:rsidR="00A92E5B" w:rsidRPr="004932A4" w14:paraId="6188ED2B" w14:textId="77777777" w:rsidTr="00857202">
        <w:trPr>
          <w:cantSplit/>
          <w:jc w:val="center"/>
        </w:trPr>
        <w:tc>
          <w:tcPr>
            <w:tcW w:w="2528" w:type="dxa"/>
            <w:tcBorders>
              <w:top w:val="single" w:sz="4" w:space="0" w:color="auto"/>
            </w:tcBorders>
            <w:shd w:val="clear" w:color="auto" w:fill="auto"/>
            <w:vAlign w:val="center"/>
          </w:tcPr>
          <w:p w14:paraId="1E6CB390"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45975316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B315E13"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59753163" w:displacedByCustomXml="prev"/>
        <w:permStart w:id="414860559"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3FF2D2AC"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14860559" w:displacedByCustomXml="prev"/>
      </w:tr>
      <w:tr w:rsidR="00A92E5B" w:rsidRPr="004932A4" w14:paraId="0F22F97C" w14:textId="77777777" w:rsidTr="00857202">
        <w:trPr>
          <w:cantSplit/>
          <w:trHeight w:val="454"/>
          <w:jc w:val="center"/>
        </w:trPr>
        <w:tc>
          <w:tcPr>
            <w:tcW w:w="2528" w:type="dxa"/>
            <w:shd w:val="clear" w:color="auto" w:fill="auto"/>
            <w:vAlign w:val="center"/>
          </w:tcPr>
          <w:p w14:paraId="5CFF7EE9" w14:textId="77777777"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149916083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0B486E3"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1499160837" w:displacedByCustomXml="prev"/>
        <w:permStart w:id="40725461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38A78EED" w14:textId="77777777" w:rsidR="00A92E5B" w:rsidRPr="00553DDB" w:rsidRDefault="00A92E5B" w:rsidP="00857202">
                <w:pPr>
                  <w:jc w:val="center"/>
                  <w:rPr>
                    <w:rFonts w:ascii="Arial" w:hAnsi="Arial" w:cs="Arial"/>
                    <w:sz w:val="44"/>
                    <w:szCs w:val="44"/>
                  </w:rPr>
                </w:pPr>
                <w:r>
                  <w:rPr>
                    <w:rFonts w:ascii="Arial" w:hAnsi="Arial" w:cs="Arial"/>
                    <w:sz w:val="44"/>
                    <w:szCs w:val="44"/>
                  </w:rPr>
                  <w:sym w:font="Wingdings" w:char="F0A8"/>
                </w:r>
              </w:p>
            </w:tc>
          </w:sdtContent>
        </w:sdt>
        <w:permEnd w:id="407254610" w:displacedByCustomXml="prev"/>
      </w:tr>
    </w:tbl>
    <w:p w14:paraId="4BC9C64A" w14:textId="77777777" w:rsidR="00A333FC" w:rsidRDefault="00A333FC" w:rsidP="00A333F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A59A1" w:rsidRPr="00553DDB" w14:paraId="334EAE4B" w14:textId="77777777" w:rsidTr="00857202">
        <w:tc>
          <w:tcPr>
            <w:tcW w:w="9016" w:type="dxa"/>
            <w:shd w:val="clear" w:color="auto" w:fill="D9D9D9" w:themeFill="background1" w:themeFillShade="D9"/>
          </w:tcPr>
          <w:p w14:paraId="16C8E039" w14:textId="77777777" w:rsidR="003A59A1" w:rsidRPr="00553DDB" w:rsidRDefault="003A59A1" w:rsidP="00857202">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14:paraId="368B6145" w14:textId="77777777" w:rsidTr="00857202">
        <w:trPr>
          <w:trHeight w:val="13602"/>
        </w:trPr>
        <w:tc>
          <w:tcPr>
            <w:tcW w:w="9016" w:type="dxa"/>
          </w:tcPr>
          <w:p w14:paraId="6C8146F0" w14:textId="77777777" w:rsidR="003A59A1" w:rsidRPr="00553DDB" w:rsidRDefault="003A59A1" w:rsidP="00857202">
            <w:pPr>
              <w:rPr>
                <w:rFonts w:ascii="Arial" w:hAnsi="Arial" w:cs="Arial"/>
                <w:szCs w:val="24"/>
              </w:rPr>
            </w:pPr>
            <w:permStart w:id="1120880729" w:edGrp="everyone"/>
            <w:permEnd w:id="1120880729"/>
          </w:p>
        </w:tc>
      </w:tr>
    </w:tbl>
    <w:p w14:paraId="1C1F661E" w14:textId="77777777" w:rsidR="006774E6" w:rsidRPr="00765796" w:rsidRDefault="00683C97"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Black" w:hAnsi="Arial Black"/>
            </w:rPr>
            <w:t>CPCCBC4010B Apply structural principles to residential low rise constructions</w:t>
          </w:r>
        </w:sdtContent>
      </w:sdt>
    </w:p>
    <w:p w14:paraId="7B9D3C66" w14:textId="77777777"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0FDF0C1F"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A231B66"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14:paraId="2EAB13D7"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7AE0C299" w14:textId="77777777" w:rsidR="00EF4EE6" w:rsidRPr="00386BA2" w:rsidRDefault="00EF4EE6" w:rsidP="00EF4EE6">
            <w:pPr>
              <w:jc w:val="left"/>
              <w:rPr>
                <w:rFonts w:cs="Arial"/>
                <w:b/>
                <w:sz w:val="20"/>
              </w:rPr>
            </w:pPr>
            <w:r w:rsidRPr="00386BA2">
              <w:rPr>
                <w:rFonts w:cs="Arial"/>
                <w:b/>
                <w:sz w:val="20"/>
              </w:rPr>
              <w:t>Description of task:</w:t>
            </w:r>
          </w:p>
          <w:p w14:paraId="1B965069" w14:textId="77777777"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14:paraId="7097841D" w14:textId="77777777" w:rsidR="00EF4EE6" w:rsidRPr="00386BA2" w:rsidRDefault="00EF4EE6" w:rsidP="00EF4EE6">
            <w:pPr>
              <w:jc w:val="left"/>
              <w:rPr>
                <w:rFonts w:cs="Arial"/>
                <w:sz w:val="20"/>
              </w:rPr>
            </w:pPr>
          </w:p>
          <w:p w14:paraId="7FB440AC" w14:textId="77777777"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121F54E"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Photographic evidence of projects, including detailed descriptions of all structural elements </w:t>
            </w:r>
          </w:p>
          <w:p w14:paraId="4ECC7DB0"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project structurally designed; for example a garage, small extension, etc. including: </w:t>
            </w:r>
          </w:p>
          <w:p w14:paraId="15FEA64D"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653E97E2"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Identification of site classification, uplift forces, wind ratings, </w:t>
            </w:r>
          </w:p>
          <w:p w14:paraId="2D55B6FC"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4C599B04" w14:textId="77777777" w:rsidR="00EF4EE6" w:rsidRPr="00386BA2" w:rsidRDefault="00EF4EE6" w:rsidP="00EF4EE6">
            <w:pPr>
              <w:jc w:val="left"/>
              <w:rPr>
                <w:rFonts w:cs="Arial"/>
                <w:sz w:val="20"/>
              </w:rPr>
            </w:pPr>
          </w:p>
          <w:p w14:paraId="249CCE82" w14:textId="77777777"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45C43C26"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7424E4F0" w14:textId="77777777" w:rsidR="00EF4EE6" w:rsidRPr="0047390E" w:rsidRDefault="00EF4EE6" w:rsidP="00EF4EE6">
            <w:pPr>
              <w:jc w:val="left"/>
              <w:rPr>
                <w:rFonts w:cs="Arial"/>
                <w:b/>
                <w:sz w:val="20"/>
              </w:rPr>
            </w:pPr>
            <w:r w:rsidRPr="0047390E">
              <w:rPr>
                <w:rFonts w:cs="Arial"/>
                <w:b/>
                <w:sz w:val="20"/>
              </w:rPr>
              <w:t xml:space="preserve">Resources required: </w:t>
            </w:r>
          </w:p>
          <w:p w14:paraId="466FB01E"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1E72B4A4"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4446210"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03D82FB3"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3188AD3A"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36A6601" w14:textId="45871B59" w:rsidR="00EF4EE6" w:rsidRPr="00DE6B06" w:rsidRDefault="0035303B" w:rsidP="00EF4EE6">
            <w:pPr>
              <w:jc w:val="left"/>
              <w:rPr>
                <w:rFonts w:ascii="Arial" w:hAnsi="Arial" w:cs="Arial"/>
                <w:sz w:val="22"/>
              </w:rPr>
            </w:pPr>
            <w:permStart w:id="683019371" w:edGrp="everyone"/>
            <w:r>
              <w:rPr>
                <w:rFonts w:ascii="Arial" w:hAnsi="Arial" w:cs="Arial"/>
                <w:sz w:val="22"/>
              </w:rPr>
              <w:t>Patrick Lee</w:t>
            </w:r>
            <w:permEnd w:id="683019371"/>
          </w:p>
        </w:tc>
      </w:tr>
      <w:tr w:rsidR="00EF4EE6" w:rsidRPr="00683908" w14:paraId="1B9A2D41" w14:textId="77777777" w:rsidTr="00857202">
        <w:trPr>
          <w:trHeight w:val="454"/>
        </w:trPr>
        <w:tc>
          <w:tcPr>
            <w:tcW w:w="2603" w:type="dxa"/>
            <w:tcBorders>
              <w:left w:val="single" w:sz="12" w:space="0" w:color="000000"/>
              <w:right w:val="single" w:sz="4" w:space="0" w:color="000000"/>
            </w:tcBorders>
            <w:vAlign w:val="center"/>
          </w:tcPr>
          <w:p w14:paraId="17AA98C2"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6B2FCD5" w14:textId="775E2E61" w:rsidR="00EF4EE6" w:rsidRPr="00DE6B06" w:rsidRDefault="0035303B" w:rsidP="00EF4EE6">
            <w:pPr>
              <w:jc w:val="left"/>
              <w:rPr>
                <w:rFonts w:ascii="Arial" w:hAnsi="Arial" w:cs="Arial"/>
                <w:sz w:val="22"/>
              </w:rPr>
            </w:pPr>
            <w:permStart w:id="829106589" w:edGrp="everyone"/>
            <w:r>
              <w:rPr>
                <w:rFonts w:ascii="Arial" w:hAnsi="Arial" w:cs="Arial"/>
                <w:sz w:val="22"/>
              </w:rPr>
              <w:t>Jason Wang</w:t>
            </w:r>
            <w:permEnd w:id="829106589"/>
          </w:p>
        </w:tc>
      </w:tr>
      <w:tr w:rsidR="00EF4EE6" w:rsidRPr="00683908" w14:paraId="556A544C" w14:textId="77777777" w:rsidTr="00857202">
        <w:trPr>
          <w:trHeight w:val="454"/>
        </w:trPr>
        <w:tc>
          <w:tcPr>
            <w:tcW w:w="2603" w:type="dxa"/>
            <w:tcBorders>
              <w:left w:val="single" w:sz="12" w:space="0" w:color="000000"/>
              <w:right w:val="single" w:sz="4" w:space="0" w:color="000000"/>
            </w:tcBorders>
            <w:vAlign w:val="center"/>
          </w:tcPr>
          <w:p w14:paraId="04C6E119" w14:textId="77777777" w:rsidR="00EF4EE6" w:rsidRDefault="00EF4EE6" w:rsidP="00EF4EE6">
            <w:pPr>
              <w:jc w:val="right"/>
              <w:rPr>
                <w:rFonts w:cs="Arial"/>
                <w:b/>
                <w:sz w:val="20"/>
              </w:rPr>
            </w:pPr>
            <w:r>
              <w:rPr>
                <w:rFonts w:cs="Arial"/>
                <w:b/>
                <w:sz w:val="20"/>
              </w:rPr>
              <w:t xml:space="preserve">Role of observer </w:t>
            </w:r>
          </w:p>
          <w:p w14:paraId="5CB61E53"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1B6305E" w14:textId="3DFE2745" w:rsidR="00EF4EE6" w:rsidRPr="00DE6B06" w:rsidRDefault="0035303B" w:rsidP="00EF4EE6">
            <w:pPr>
              <w:jc w:val="left"/>
              <w:rPr>
                <w:rFonts w:ascii="Arial" w:hAnsi="Arial" w:cs="Arial"/>
                <w:sz w:val="22"/>
              </w:rPr>
            </w:pPr>
            <w:permStart w:id="1004223286" w:edGrp="everyone"/>
            <w:r>
              <w:rPr>
                <w:rFonts w:ascii="Arial" w:hAnsi="Arial" w:cs="Arial"/>
                <w:sz w:val="22"/>
              </w:rPr>
              <w:t>General Manager</w:t>
            </w:r>
            <w:permEnd w:id="1004223286"/>
          </w:p>
        </w:tc>
      </w:tr>
      <w:tr w:rsidR="00EF4EE6" w:rsidRPr="00683908" w14:paraId="1344E3FD" w14:textId="77777777" w:rsidTr="00857202">
        <w:trPr>
          <w:trHeight w:val="454"/>
        </w:trPr>
        <w:tc>
          <w:tcPr>
            <w:tcW w:w="2603" w:type="dxa"/>
            <w:tcBorders>
              <w:left w:val="single" w:sz="12" w:space="0" w:color="000000"/>
              <w:right w:val="single" w:sz="4" w:space="0" w:color="000000"/>
            </w:tcBorders>
            <w:vAlign w:val="center"/>
          </w:tcPr>
          <w:p w14:paraId="6B30D2C1"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4B122C93" w14:textId="76D30FBC" w:rsidR="00EF4EE6" w:rsidRPr="00DE6B06" w:rsidRDefault="0035303B" w:rsidP="00EF4EE6">
            <w:pPr>
              <w:jc w:val="left"/>
              <w:rPr>
                <w:rFonts w:ascii="Arial" w:hAnsi="Arial" w:cs="Arial"/>
                <w:sz w:val="22"/>
              </w:rPr>
            </w:pPr>
            <w:permStart w:id="1931886448" w:edGrp="everyone"/>
            <w:r>
              <w:rPr>
                <w:rFonts w:ascii="Arial" w:hAnsi="Arial" w:cs="Arial"/>
                <w:sz w:val="22"/>
              </w:rPr>
              <w:t>Jason.W@ckon.com.au</w:t>
            </w:r>
            <w:permEnd w:id="1931886448"/>
          </w:p>
        </w:tc>
      </w:tr>
      <w:tr w:rsidR="00EF4EE6" w:rsidRPr="00683908" w14:paraId="6E4C300F" w14:textId="77777777" w:rsidTr="00857202">
        <w:trPr>
          <w:trHeight w:val="850"/>
        </w:trPr>
        <w:tc>
          <w:tcPr>
            <w:tcW w:w="2603" w:type="dxa"/>
            <w:tcBorders>
              <w:left w:val="single" w:sz="12" w:space="0" w:color="000000"/>
              <w:right w:val="single" w:sz="4" w:space="0" w:color="000000"/>
            </w:tcBorders>
            <w:vAlign w:val="center"/>
          </w:tcPr>
          <w:p w14:paraId="54EB198E"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1141379137" w:edGrp="everyone" w:displacedByCustomXml="next"/>
        <w:sdt>
          <w:sdtPr>
            <w:rPr>
              <w:rFonts w:ascii="Arial" w:hAnsi="Arial" w:cs="Arial"/>
              <w:sz w:val="22"/>
              <w:szCs w:val="22"/>
            </w:rPr>
            <w:id w:val="157583666"/>
            <w:picture/>
          </w:sdtPr>
          <w:sdtEndPr/>
          <w:sdtContent>
            <w:tc>
              <w:tcPr>
                <w:tcW w:w="6474" w:type="dxa"/>
                <w:gridSpan w:val="2"/>
                <w:tcBorders>
                  <w:left w:val="single" w:sz="4" w:space="0" w:color="000000"/>
                  <w:right w:val="single" w:sz="12" w:space="0" w:color="000000"/>
                </w:tcBorders>
                <w:vAlign w:val="center"/>
              </w:tcPr>
              <w:p w14:paraId="5A4042B6"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08875524" wp14:editId="7F53C962">
                      <wp:extent cx="4286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17"/>
                              <a:stretch>
                                <a:fillRect/>
                              </a:stretch>
                            </pic:blipFill>
                            <pic:spPr bwMode="auto">
                              <a:xfrm>
                                <a:off x="0" y="0"/>
                                <a:ext cx="428625" cy="428625"/>
                              </a:xfrm>
                              <a:prstGeom prst="rect">
                                <a:avLst/>
                              </a:prstGeom>
                              <a:noFill/>
                              <a:ln>
                                <a:noFill/>
                              </a:ln>
                            </pic:spPr>
                          </pic:pic>
                        </a:graphicData>
                      </a:graphic>
                    </wp:inline>
                  </w:drawing>
                </w:r>
              </w:p>
            </w:tc>
          </w:sdtContent>
        </w:sdt>
        <w:permEnd w:id="1141379137" w:displacedByCustomXml="prev"/>
      </w:tr>
      <w:tr w:rsidR="00EF4EE6" w:rsidRPr="00683908" w14:paraId="1FD37126" w14:textId="77777777" w:rsidTr="00857202">
        <w:trPr>
          <w:trHeight w:val="454"/>
        </w:trPr>
        <w:tc>
          <w:tcPr>
            <w:tcW w:w="2603" w:type="dxa"/>
            <w:tcBorders>
              <w:left w:val="single" w:sz="12" w:space="0" w:color="000000"/>
              <w:right w:val="single" w:sz="4" w:space="0" w:color="000000"/>
            </w:tcBorders>
            <w:vAlign w:val="center"/>
          </w:tcPr>
          <w:p w14:paraId="7BDC9785" w14:textId="77777777" w:rsidR="00EF4EE6" w:rsidRPr="00696855" w:rsidRDefault="00EF4EE6" w:rsidP="00EF4EE6">
            <w:pPr>
              <w:jc w:val="right"/>
              <w:rPr>
                <w:rFonts w:cs="Arial"/>
                <w:b/>
                <w:sz w:val="20"/>
              </w:rPr>
            </w:pPr>
            <w:r w:rsidRPr="00696855">
              <w:rPr>
                <w:rFonts w:cs="Arial"/>
                <w:b/>
                <w:sz w:val="20"/>
              </w:rPr>
              <w:t>Date:</w:t>
            </w:r>
          </w:p>
        </w:tc>
        <w:permStart w:id="1383409741" w:edGrp="everyone" w:displacedByCustomXml="next"/>
        <w:sdt>
          <w:sdtPr>
            <w:rPr>
              <w:rFonts w:ascii="Arial" w:hAnsi="Arial" w:cs="Arial"/>
              <w:sz w:val="22"/>
              <w:szCs w:val="22"/>
            </w:rPr>
            <w:id w:val="-686058928"/>
            <w:placeholder>
              <w:docPart w:val="612D2BE6AC494056B21BD8C182DEB44E"/>
            </w:placeholder>
            <w:date w:fullDate="2021-12-1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58ADD50E" w14:textId="26AE40F5" w:rsidR="00EF4EE6" w:rsidRPr="00DE6B06" w:rsidRDefault="0035303B" w:rsidP="00EF4EE6">
                <w:pPr>
                  <w:jc w:val="left"/>
                  <w:rPr>
                    <w:rFonts w:ascii="Arial" w:hAnsi="Arial" w:cs="Arial"/>
                    <w:sz w:val="22"/>
                  </w:rPr>
                </w:pPr>
                <w:r>
                  <w:rPr>
                    <w:rFonts w:ascii="Arial" w:hAnsi="Arial" w:cs="Arial"/>
                    <w:sz w:val="22"/>
                    <w:szCs w:val="22"/>
                  </w:rPr>
                  <w:t>14/12/2021</w:t>
                </w:r>
              </w:p>
            </w:tc>
          </w:sdtContent>
        </w:sdt>
        <w:permEnd w:id="1383409741" w:displacedByCustomXml="prev"/>
      </w:tr>
      <w:tr w:rsidR="00EF4EE6" w:rsidRPr="00683908" w14:paraId="5D78364E" w14:textId="77777777" w:rsidTr="00857202">
        <w:tc>
          <w:tcPr>
            <w:tcW w:w="7371" w:type="dxa"/>
            <w:gridSpan w:val="2"/>
            <w:tcBorders>
              <w:left w:val="single" w:sz="12" w:space="0" w:color="000000"/>
            </w:tcBorders>
            <w:vAlign w:val="center"/>
          </w:tcPr>
          <w:p w14:paraId="0DA88A56"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15CFBC51"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0982A0EE"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67C84818"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3EAD99C7" w14:textId="77777777" w:rsidTr="00857202">
        <w:trPr>
          <w:trHeight w:val="27"/>
        </w:trPr>
        <w:tc>
          <w:tcPr>
            <w:tcW w:w="7371" w:type="dxa"/>
            <w:gridSpan w:val="2"/>
            <w:tcBorders>
              <w:left w:val="single" w:sz="12" w:space="0" w:color="000000"/>
            </w:tcBorders>
          </w:tcPr>
          <w:p w14:paraId="736486A0" w14:textId="77777777" w:rsidR="00EF4EE6" w:rsidRPr="00D70329" w:rsidRDefault="00EF4EE6" w:rsidP="00EF4EE6">
            <w:pPr>
              <w:pStyle w:val="ListParagraph"/>
              <w:numPr>
                <w:ilvl w:val="0"/>
                <w:numId w:val="50"/>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1465196304"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28DA2DB" w14:textId="4D943AFA"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1465196304" w:displacedByCustomXml="prev"/>
      </w:tr>
      <w:tr w:rsidR="00EF4EE6" w:rsidRPr="00696855" w14:paraId="4A3627A3" w14:textId="77777777" w:rsidTr="00857202">
        <w:trPr>
          <w:trHeight w:val="25"/>
        </w:trPr>
        <w:tc>
          <w:tcPr>
            <w:tcW w:w="7371" w:type="dxa"/>
            <w:gridSpan w:val="2"/>
            <w:tcBorders>
              <w:left w:val="single" w:sz="12" w:space="0" w:color="000000"/>
            </w:tcBorders>
          </w:tcPr>
          <w:p w14:paraId="24F148A0" w14:textId="77777777" w:rsidR="00EF4EE6" w:rsidRPr="00D70329" w:rsidRDefault="00EF4EE6" w:rsidP="00EF4EE6">
            <w:pPr>
              <w:pStyle w:val="ListParagraph"/>
              <w:numPr>
                <w:ilvl w:val="0"/>
                <w:numId w:val="50"/>
              </w:numPr>
              <w:ind w:left="601" w:hanging="601"/>
              <w:jc w:val="left"/>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950468869" w:edGrp="everyone" w:displacedByCustomXml="next"/>
        <w:sdt>
          <w:sdtPr>
            <w:rPr>
              <w:rFonts w:ascii="Arial" w:hAnsi="Arial" w:cs="Arial"/>
              <w:sz w:val="44"/>
              <w:szCs w:val="44"/>
            </w:rPr>
            <w:id w:val="16377617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7BFA17" w14:textId="621D09DB"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950468869" w:displacedByCustomXml="prev"/>
      </w:tr>
      <w:tr w:rsidR="00EF4EE6" w:rsidRPr="00696855" w14:paraId="6B985C1F" w14:textId="77777777" w:rsidTr="00857202">
        <w:trPr>
          <w:trHeight w:val="25"/>
        </w:trPr>
        <w:tc>
          <w:tcPr>
            <w:tcW w:w="7371" w:type="dxa"/>
            <w:gridSpan w:val="2"/>
            <w:tcBorders>
              <w:left w:val="single" w:sz="12" w:space="0" w:color="000000"/>
              <w:bottom w:val="single" w:sz="4" w:space="0" w:color="auto"/>
            </w:tcBorders>
          </w:tcPr>
          <w:p w14:paraId="1A9B658B" w14:textId="77777777" w:rsidR="00EF4EE6" w:rsidRPr="00A5577E" w:rsidRDefault="00EF4EE6" w:rsidP="00EF4EE6">
            <w:pPr>
              <w:pStyle w:val="ListParagraph"/>
              <w:numPr>
                <w:ilvl w:val="0"/>
                <w:numId w:val="50"/>
              </w:numPr>
              <w:ind w:left="601" w:hanging="601"/>
              <w:jc w:val="left"/>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864488786" w:edGrp="everyone" w:displacedByCustomXml="next"/>
        <w:sdt>
          <w:sdtPr>
            <w:rPr>
              <w:rFonts w:ascii="Arial" w:hAnsi="Arial" w:cs="Arial"/>
              <w:sz w:val="44"/>
              <w:szCs w:val="44"/>
            </w:rPr>
            <w:id w:val="17032805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6934A5B" w14:textId="2263C685"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864488786" w:displacedByCustomXml="prev"/>
      </w:tr>
      <w:tr w:rsidR="00EF4EE6" w:rsidRPr="00696855" w14:paraId="7FD80E75" w14:textId="77777777" w:rsidTr="00857202">
        <w:trPr>
          <w:trHeight w:val="27"/>
        </w:trPr>
        <w:tc>
          <w:tcPr>
            <w:tcW w:w="7371" w:type="dxa"/>
            <w:gridSpan w:val="2"/>
            <w:tcBorders>
              <w:left w:val="single" w:sz="12" w:space="0" w:color="000000"/>
            </w:tcBorders>
          </w:tcPr>
          <w:p w14:paraId="4F131403" w14:textId="77777777" w:rsidR="00EF4EE6" w:rsidRPr="00D70329" w:rsidRDefault="00EF4EE6" w:rsidP="00EF4EE6">
            <w:pPr>
              <w:pStyle w:val="ListParagraph"/>
              <w:numPr>
                <w:ilvl w:val="0"/>
                <w:numId w:val="50"/>
              </w:numPr>
              <w:ind w:left="601" w:hanging="601"/>
              <w:jc w:val="left"/>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412573679" w:edGrp="everyone" w:displacedByCustomXml="next"/>
        <w:sdt>
          <w:sdtPr>
            <w:rPr>
              <w:rFonts w:ascii="Arial" w:hAnsi="Arial" w:cs="Arial"/>
              <w:sz w:val="44"/>
              <w:szCs w:val="44"/>
            </w:rPr>
            <w:id w:val="-9130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9F38F95" w14:textId="33C66A7A"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412573679" w:displacedByCustomXml="prev"/>
      </w:tr>
      <w:tr w:rsidR="00EF4EE6" w:rsidRPr="005E24F1" w14:paraId="51F55CAC"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EAF9BB6" w14:textId="77777777"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14:paraId="79DA5CE8" w14:textId="77777777" w:rsidTr="00857202">
        <w:trPr>
          <w:trHeight w:val="25"/>
        </w:trPr>
        <w:tc>
          <w:tcPr>
            <w:tcW w:w="7371" w:type="dxa"/>
            <w:gridSpan w:val="2"/>
            <w:tcBorders>
              <w:left w:val="single" w:sz="12" w:space="0" w:color="000000"/>
            </w:tcBorders>
          </w:tcPr>
          <w:p w14:paraId="4CF11E3B" w14:textId="77777777" w:rsidR="00EF4EE6" w:rsidRPr="00D70329" w:rsidRDefault="00EF4EE6" w:rsidP="00EF4EE6">
            <w:pPr>
              <w:pStyle w:val="ListParagraph"/>
              <w:numPr>
                <w:ilvl w:val="0"/>
                <w:numId w:val="10"/>
              </w:numPr>
              <w:ind w:left="601" w:hanging="601"/>
              <w:jc w:val="left"/>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2071422101" w:edGrp="everyone" w:displacedByCustomXml="next"/>
        <w:sdt>
          <w:sdtPr>
            <w:rPr>
              <w:rFonts w:ascii="Arial" w:hAnsi="Arial" w:cs="Arial"/>
              <w:sz w:val="44"/>
              <w:szCs w:val="44"/>
            </w:rPr>
            <w:id w:val="16412314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219EEA" w14:textId="2BFC8CC9"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2071422101" w:displacedByCustomXml="prev"/>
      </w:tr>
      <w:tr w:rsidR="00EF4EE6" w:rsidRPr="00696855" w14:paraId="2876A85B" w14:textId="77777777" w:rsidTr="00857202">
        <w:trPr>
          <w:trHeight w:val="25"/>
        </w:trPr>
        <w:tc>
          <w:tcPr>
            <w:tcW w:w="7371" w:type="dxa"/>
            <w:gridSpan w:val="2"/>
            <w:tcBorders>
              <w:left w:val="single" w:sz="12" w:space="0" w:color="000000"/>
            </w:tcBorders>
          </w:tcPr>
          <w:p w14:paraId="492B31AF" w14:textId="77777777" w:rsidR="00EF4EE6" w:rsidRPr="00D70329" w:rsidRDefault="00EF4EE6" w:rsidP="00EF4EE6">
            <w:pPr>
              <w:pStyle w:val="ListParagraph"/>
              <w:numPr>
                <w:ilvl w:val="0"/>
                <w:numId w:val="10"/>
              </w:numPr>
              <w:ind w:left="601" w:hanging="601"/>
              <w:jc w:val="left"/>
              <w:rPr>
                <w:rFonts w:cs="Arial"/>
                <w:sz w:val="20"/>
              </w:rPr>
            </w:pPr>
            <w:bookmarkStart w:id="109" w:name="_Ref530725791"/>
            <w:r>
              <w:rPr>
                <w:rFonts w:cs="Arial"/>
                <w:sz w:val="20"/>
              </w:rPr>
              <w:lastRenderedPageBreak/>
              <w:t>Collect and analyse project documentation to assist with the analysis of plans and specifications.</w:t>
            </w:r>
            <w:bookmarkEnd w:id="109"/>
            <w:r>
              <w:rPr>
                <w:rFonts w:cs="Arial"/>
                <w:sz w:val="20"/>
              </w:rPr>
              <w:t xml:space="preserve"> </w:t>
            </w:r>
          </w:p>
        </w:tc>
        <w:permStart w:id="945564368" w:edGrp="everyone" w:displacedByCustomXml="next"/>
        <w:sdt>
          <w:sdtPr>
            <w:rPr>
              <w:rFonts w:ascii="Arial" w:hAnsi="Arial" w:cs="Arial"/>
              <w:sz w:val="44"/>
              <w:szCs w:val="44"/>
            </w:rPr>
            <w:id w:val="11408513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91DD4BA" w14:textId="0ABA9DFA"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945564368" w:displacedByCustomXml="prev"/>
      </w:tr>
      <w:tr w:rsidR="00EF4EE6" w:rsidRPr="00696855" w14:paraId="4F3FEDAC" w14:textId="77777777" w:rsidTr="00857202">
        <w:trPr>
          <w:trHeight w:val="25"/>
        </w:trPr>
        <w:tc>
          <w:tcPr>
            <w:tcW w:w="7371" w:type="dxa"/>
            <w:gridSpan w:val="2"/>
            <w:tcBorders>
              <w:left w:val="single" w:sz="12" w:space="0" w:color="000000"/>
            </w:tcBorders>
          </w:tcPr>
          <w:p w14:paraId="6B257B28" w14:textId="77777777" w:rsidR="00EF4EE6" w:rsidRPr="00EB18EC" w:rsidRDefault="00EF4EE6" w:rsidP="00EF4EE6">
            <w:pPr>
              <w:pStyle w:val="ListParagraph"/>
              <w:numPr>
                <w:ilvl w:val="0"/>
                <w:numId w:val="10"/>
              </w:numPr>
              <w:ind w:left="601" w:hanging="601"/>
              <w:jc w:val="left"/>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722873214" w:edGrp="everyone" w:displacedByCustomXml="next"/>
        <w:sdt>
          <w:sdtPr>
            <w:rPr>
              <w:rFonts w:ascii="Arial" w:hAnsi="Arial" w:cs="Arial"/>
              <w:sz w:val="44"/>
              <w:szCs w:val="44"/>
            </w:rPr>
            <w:id w:val="-15724217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F28E0B" w14:textId="6034BC15"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722873214" w:displacedByCustomXml="prev"/>
      </w:tr>
      <w:tr w:rsidR="00EF4EE6" w:rsidRPr="00696855" w14:paraId="1316EC1A" w14:textId="77777777" w:rsidTr="00857202">
        <w:trPr>
          <w:trHeight w:val="25"/>
        </w:trPr>
        <w:tc>
          <w:tcPr>
            <w:tcW w:w="7371" w:type="dxa"/>
            <w:gridSpan w:val="2"/>
            <w:tcBorders>
              <w:left w:val="single" w:sz="12" w:space="0" w:color="000000"/>
            </w:tcBorders>
          </w:tcPr>
          <w:p w14:paraId="628DC9BB" w14:textId="77777777" w:rsidR="00EF4EE6" w:rsidRPr="00EB18EC" w:rsidRDefault="00EF4EE6" w:rsidP="00EF4EE6">
            <w:pPr>
              <w:pStyle w:val="ListParagraph"/>
              <w:numPr>
                <w:ilvl w:val="0"/>
                <w:numId w:val="10"/>
              </w:numPr>
              <w:ind w:left="601" w:hanging="601"/>
              <w:jc w:val="left"/>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326436393" w:edGrp="everyone" w:displacedByCustomXml="next"/>
        <w:sdt>
          <w:sdtPr>
            <w:rPr>
              <w:rFonts w:ascii="Arial" w:hAnsi="Arial" w:cs="Arial"/>
              <w:sz w:val="44"/>
              <w:szCs w:val="44"/>
            </w:rPr>
            <w:id w:val="-5035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80FA80" w14:textId="79593A4E"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326436393" w:displacedByCustomXml="prev"/>
      </w:tr>
      <w:tr w:rsidR="00EF4EE6" w:rsidRPr="00696855" w14:paraId="278EB782" w14:textId="77777777" w:rsidTr="00857202">
        <w:trPr>
          <w:trHeight w:val="25"/>
        </w:trPr>
        <w:tc>
          <w:tcPr>
            <w:tcW w:w="7371" w:type="dxa"/>
            <w:gridSpan w:val="2"/>
            <w:tcBorders>
              <w:left w:val="single" w:sz="12" w:space="0" w:color="000000"/>
            </w:tcBorders>
          </w:tcPr>
          <w:p w14:paraId="716C4EA0" w14:textId="77777777" w:rsidR="00EF4EE6" w:rsidRPr="00EB18EC" w:rsidRDefault="00EF4EE6" w:rsidP="00EF4EE6">
            <w:pPr>
              <w:pStyle w:val="ListParagraph"/>
              <w:numPr>
                <w:ilvl w:val="0"/>
                <w:numId w:val="10"/>
              </w:numPr>
              <w:ind w:left="601" w:hanging="601"/>
              <w:jc w:val="left"/>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86787009" w:edGrp="everyone" w:displacedByCustomXml="next"/>
        <w:sdt>
          <w:sdtPr>
            <w:rPr>
              <w:rFonts w:ascii="Arial" w:hAnsi="Arial" w:cs="Arial"/>
              <w:sz w:val="44"/>
              <w:szCs w:val="44"/>
            </w:rPr>
            <w:id w:val="-4965798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3113E45" w14:textId="1251CFEB"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86787009" w:displacedByCustomXml="prev"/>
      </w:tr>
      <w:tr w:rsidR="00EF4EE6" w:rsidRPr="005E24F1" w14:paraId="3336C028"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922B2EC"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7AFC10A" w14:textId="77777777" w:rsidTr="00857202">
        <w:trPr>
          <w:trHeight w:val="25"/>
        </w:trPr>
        <w:tc>
          <w:tcPr>
            <w:tcW w:w="7371" w:type="dxa"/>
            <w:gridSpan w:val="2"/>
            <w:tcBorders>
              <w:left w:val="single" w:sz="12" w:space="0" w:color="000000"/>
            </w:tcBorders>
          </w:tcPr>
          <w:p w14:paraId="56768FC1" w14:textId="77777777" w:rsidR="00EF4EE6" w:rsidRPr="00D70329" w:rsidRDefault="00EF4EE6" w:rsidP="00EF4EE6">
            <w:pPr>
              <w:pStyle w:val="ListParagraph"/>
              <w:numPr>
                <w:ilvl w:val="0"/>
                <w:numId w:val="14"/>
              </w:numPr>
              <w:ind w:left="601" w:hanging="601"/>
              <w:jc w:val="left"/>
              <w:rPr>
                <w:rFonts w:cs="Arial"/>
                <w:sz w:val="20"/>
              </w:rPr>
            </w:pPr>
            <w:bookmarkStart w:id="113" w:name="_Ref530725808"/>
            <w:r>
              <w:rPr>
                <w:rFonts w:cs="Arial"/>
                <w:sz w:val="20"/>
              </w:rPr>
              <w:t>Set out footings in accordance with building plans.</w:t>
            </w:r>
            <w:bookmarkEnd w:id="113"/>
          </w:p>
        </w:tc>
        <w:permStart w:id="546056705" w:edGrp="everyone" w:displacedByCustomXml="next"/>
        <w:sdt>
          <w:sdtPr>
            <w:rPr>
              <w:rFonts w:ascii="Arial" w:hAnsi="Arial" w:cs="Arial"/>
              <w:sz w:val="44"/>
              <w:szCs w:val="44"/>
            </w:rPr>
            <w:id w:val="-5352017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D75B50F" w14:textId="36F56967"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546056705" w:displacedByCustomXml="prev"/>
      </w:tr>
      <w:tr w:rsidR="00EF4EE6" w:rsidRPr="00696855" w14:paraId="2AAEBAB7" w14:textId="77777777" w:rsidTr="00857202">
        <w:trPr>
          <w:trHeight w:val="25"/>
        </w:trPr>
        <w:tc>
          <w:tcPr>
            <w:tcW w:w="7371" w:type="dxa"/>
            <w:gridSpan w:val="2"/>
            <w:tcBorders>
              <w:left w:val="single" w:sz="12" w:space="0" w:color="000000"/>
            </w:tcBorders>
          </w:tcPr>
          <w:p w14:paraId="3C8D6623" w14:textId="77777777" w:rsidR="00EF4EE6" w:rsidRPr="00D70329" w:rsidRDefault="00EF4EE6" w:rsidP="00EF4EE6">
            <w:pPr>
              <w:pStyle w:val="ListParagraph"/>
              <w:numPr>
                <w:ilvl w:val="0"/>
                <w:numId w:val="14"/>
              </w:numPr>
              <w:ind w:left="601" w:hanging="601"/>
              <w:jc w:val="left"/>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1816623064" w:edGrp="everyone" w:displacedByCustomXml="next"/>
        <w:sdt>
          <w:sdtPr>
            <w:rPr>
              <w:rFonts w:ascii="Arial" w:hAnsi="Arial" w:cs="Arial"/>
              <w:sz w:val="44"/>
              <w:szCs w:val="44"/>
            </w:rPr>
            <w:id w:val="1460686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7942DD3" w14:textId="7689F69C"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1816623064" w:displacedByCustomXml="prev"/>
      </w:tr>
      <w:tr w:rsidR="00EF4EE6" w:rsidRPr="00696855" w14:paraId="677C856B" w14:textId="77777777" w:rsidTr="00857202">
        <w:trPr>
          <w:trHeight w:val="25"/>
        </w:trPr>
        <w:tc>
          <w:tcPr>
            <w:tcW w:w="7371" w:type="dxa"/>
            <w:gridSpan w:val="2"/>
            <w:tcBorders>
              <w:left w:val="single" w:sz="12" w:space="0" w:color="000000"/>
            </w:tcBorders>
          </w:tcPr>
          <w:p w14:paraId="0C3DC7C4" w14:textId="77777777" w:rsidR="00EF4EE6" w:rsidRPr="00D70329" w:rsidRDefault="00EF4EE6" w:rsidP="00EF4EE6">
            <w:pPr>
              <w:pStyle w:val="ListParagraph"/>
              <w:numPr>
                <w:ilvl w:val="0"/>
                <w:numId w:val="14"/>
              </w:numPr>
              <w:ind w:left="601" w:hanging="601"/>
              <w:jc w:val="left"/>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65740151" w:edGrp="everyone" w:displacedByCustomXml="next"/>
        <w:sdt>
          <w:sdtPr>
            <w:rPr>
              <w:rFonts w:ascii="Arial" w:hAnsi="Arial" w:cs="Arial"/>
              <w:sz w:val="44"/>
              <w:szCs w:val="44"/>
            </w:rPr>
            <w:id w:val="-11581559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25500B" w14:textId="1837853B"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65740151" w:displacedByCustomXml="prev"/>
      </w:tr>
      <w:tr w:rsidR="00EF4EE6" w:rsidRPr="00696855" w14:paraId="76EDAE98" w14:textId="77777777" w:rsidTr="00857202">
        <w:trPr>
          <w:trHeight w:val="25"/>
        </w:trPr>
        <w:tc>
          <w:tcPr>
            <w:tcW w:w="7371" w:type="dxa"/>
            <w:gridSpan w:val="2"/>
            <w:tcBorders>
              <w:left w:val="single" w:sz="12" w:space="0" w:color="000000"/>
            </w:tcBorders>
          </w:tcPr>
          <w:p w14:paraId="2F174864" w14:textId="77777777" w:rsidR="00EF4EE6" w:rsidRPr="00D70329" w:rsidRDefault="00EF4EE6" w:rsidP="00EF4EE6">
            <w:pPr>
              <w:pStyle w:val="ListParagraph"/>
              <w:numPr>
                <w:ilvl w:val="0"/>
                <w:numId w:val="14"/>
              </w:numPr>
              <w:ind w:left="601" w:hanging="601"/>
              <w:jc w:val="left"/>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907165491" w:edGrp="everyone" w:displacedByCustomXml="next"/>
        <w:sdt>
          <w:sdtPr>
            <w:rPr>
              <w:rFonts w:ascii="Arial" w:hAnsi="Arial" w:cs="Arial"/>
              <w:sz w:val="44"/>
              <w:szCs w:val="44"/>
            </w:rPr>
            <w:id w:val="7610317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B40FB19" w14:textId="490A6DCD"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907165491" w:displacedByCustomXml="prev"/>
      </w:tr>
      <w:tr w:rsidR="00EF4EE6" w:rsidRPr="005E24F1" w14:paraId="6F3BF22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74FE61F"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4DB8C3DA" w14:textId="77777777" w:rsidTr="00857202">
        <w:trPr>
          <w:trHeight w:val="25"/>
        </w:trPr>
        <w:tc>
          <w:tcPr>
            <w:tcW w:w="7371" w:type="dxa"/>
            <w:gridSpan w:val="2"/>
            <w:tcBorders>
              <w:left w:val="single" w:sz="12" w:space="0" w:color="000000"/>
            </w:tcBorders>
          </w:tcPr>
          <w:p w14:paraId="69C49EAC" w14:textId="77777777" w:rsidR="00EF4EE6" w:rsidRPr="00FB203E" w:rsidRDefault="00EF4EE6" w:rsidP="00EF4EE6">
            <w:pPr>
              <w:pStyle w:val="ListParagraph"/>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883643318" w:edGrp="everyone" w:displacedByCustomXml="next"/>
        <w:sdt>
          <w:sdtPr>
            <w:rPr>
              <w:rFonts w:ascii="Arial" w:hAnsi="Arial" w:cs="Arial"/>
              <w:sz w:val="44"/>
              <w:szCs w:val="44"/>
            </w:rPr>
            <w:id w:val="19707827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7081FCD" w14:textId="6BEAD5F6"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883643318" w:displacedByCustomXml="prev"/>
      </w:tr>
      <w:tr w:rsidR="00EF4EE6" w:rsidRPr="00696855" w14:paraId="51EAE6EB" w14:textId="77777777" w:rsidTr="00857202">
        <w:trPr>
          <w:trHeight w:val="25"/>
        </w:trPr>
        <w:tc>
          <w:tcPr>
            <w:tcW w:w="7371" w:type="dxa"/>
            <w:gridSpan w:val="2"/>
            <w:tcBorders>
              <w:left w:val="single" w:sz="12" w:space="0" w:color="000000"/>
            </w:tcBorders>
          </w:tcPr>
          <w:p w14:paraId="443E6DDE" w14:textId="77777777" w:rsidR="00EF4EE6" w:rsidRPr="00FB203E" w:rsidRDefault="00EF4EE6" w:rsidP="00EF4EE6">
            <w:pPr>
              <w:pStyle w:val="ListParagraph"/>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1166607811" w:edGrp="everyone" w:displacedByCustomXml="next"/>
        <w:sdt>
          <w:sdtPr>
            <w:rPr>
              <w:rFonts w:ascii="Arial" w:hAnsi="Arial" w:cs="Arial"/>
              <w:sz w:val="44"/>
              <w:szCs w:val="44"/>
            </w:rPr>
            <w:id w:val="-12303704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09B82A" w14:textId="77678658"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1166607811" w:displacedByCustomXml="prev"/>
      </w:tr>
      <w:tr w:rsidR="00EF4EE6" w:rsidRPr="005E24F1" w14:paraId="756D4ADD"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BA9A009" w14:textId="77777777"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14:paraId="6F8744EA" w14:textId="77777777" w:rsidTr="00857202">
        <w:trPr>
          <w:trHeight w:val="25"/>
        </w:trPr>
        <w:tc>
          <w:tcPr>
            <w:tcW w:w="7371" w:type="dxa"/>
            <w:gridSpan w:val="2"/>
            <w:tcBorders>
              <w:left w:val="single" w:sz="12" w:space="0" w:color="000000"/>
            </w:tcBorders>
          </w:tcPr>
          <w:p w14:paraId="7CDDF911" w14:textId="77777777" w:rsidR="00EF4EE6" w:rsidRPr="00FB203E" w:rsidRDefault="00EF4EE6" w:rsidP="00EF4EE6">
            <w:pPr>
              <w:pStyle w:val="ListParagraph"/>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841569306" w:edGrp="everyone" w:displacedByCustomXml="next"/>
        <w:sdt>
          <w:sdtPr>
            <w:rPr>
              <w:rFonts w:ascii="Arial" w:hAnsi="Arial" w:cs="Arial"/>
              <w:sz w:val="44"/>
              <w:szCs w:val="44"/>
            </w:rPr>
            <w:id w:val="-14236218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AA8F9E2" w14:textId="154B3E41"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841569306" w:displacedByCustomXml="prev"/>
      </w:tr>
      <w:tr w:rsidR="00EF4EE6" w:rsidRPr="00696855" w14:paraId="14FA64F0" w14:textId="77777777" w:rsidTr="00857202">
        <w:trPr>
          <w:trHeight w:val="25"/>
        </w:trPr>
        <w:tc>
          <w:tcPr>
            <w:tcW w:w="7371" w:type="dxa"/>
            <w:gridSpan w:val="2"/>
            <w:tcBorders>
              <w:left w:val="single" w:sz="12" w:space="0" w:color="000000"/>
            </w:tcBorders>
          </w:tcPr>
          <w:p w14:paraId="336BC1D7" w14:textId="77777777" w:rsidR="00EF4EE6" w:rsidRPr="00FB203E" w:rsidRDefault="00EF4EE6" w:rsidP="00EF4EE6">
            <w:pPr>
              <w:pStyle w:val="ListParagraph"/>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1434021446" w:edGrp="everyone" w:displacedByCustomXml="next"/>
        <w:sdt>
          <w:sdtPr>
            <w:rPr>
              <w:rFonts w:ascii="Arial" w:hAnsi="Arial" w:cs="Arial"/>
              <w:sz w:val="44"/>
              <w:szCs w:val="44"/>
            </w:rPr>
            <w:id w:val="-14430704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7F82042" w14:textId="134C56BF"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1434021446" w:displacedByCustomXml="prev"/>
      </w:tr>
      <w:tr w:rsidR="00EF4EE6" w:rsidRPr="00696855" w14:paraId="30F11BF2" w14:textId="77777777" w:rsidTr="00857202">
        <w:trPr>
          <w:trHeight w:val="25"/>
        </w:trPr>
        <w:tc>
          <w:tcPr>
            <w:tcW w:w="7371" w:type="dxa"/>
            <w:gridSpan w:val="2"/>
            <w:tcBorders>
              <w:left w:val="single" w:sz="12" w:space="0" w:color="000000"/>
            </w:tcBorders>
          </w:tcPr>
          <w:p w14:paraId="64FF004F" w14:textId="77777777" w:rsidR="00EF4EE6" w:rsidRPr="00FB203E" w:rsidRDefault="00EF4EE6" w:rsidP="00EF4EE6">
            <w:pPr>
              <w:pStyle w:val="ListParagraph"/>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1934112901" w:edGrp="everyone" w:displacedByCustomXml="next"/>
        <w:sdt>
          <w:sdtPr>
            <w:rPr>
              <w:rFonts w:ascii="Arial" w:hAnsi="Arial" w:cs="Arial"/>
              <w:sz w:val="44"/>
              <w:szCs w:val="44"/>
            </w:rPr>
            <w:id w:val="1976560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5BBCE96" w14:textId="684D3AC6"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1934112901" w:displacedByCustomXml="prev"/>
      </w:tr>
      <w:tr w:rsidR="00EF4EE6" w:rsidRPr="00696855" w14:paraId="1AC85055" w14:textId="77777777" w:rsidTr="00857202">
        <w:trPr>
          <w:trHeight w:val="25"/>
        </w:trPr>
        <w:tc>
          <w:tcPr>
            <w:tcW w:w="7371" w:type="dxa"/>
            <w:gridSpan w:val="2"/>
            <w:tcBorders>
              <w:left w:val="single" w:sz="12" w:space="0" w:color="000000"/>
            </w:tcBorders>
          </w:tcPr>
          <w:p w14:paraId="2CC9E962" w14:textId="77777777" w:rsidR="00EF4EE6" w:rsidRPr="00FB203E" w:rsidRDefault="00EF4EE6" w:rsidP="00EF4EE6">
            <w:pPr>
              <w:pStyle w:val="ListParagraph"/>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457468992" w:edGrp="everyone" w:displacedByCustomXml="next"/>
        <w:sdt>
          <w:sdtPr>
            <w:rPr>
              <w:rFonts w:ascii="Arial" w:hAnsi="Arial" w:cs="Arial"/>
              <w:sz w:val="44"/>
              <w:szCs w:val="44"/>
            </w:rPr>
            <w:id w:val="-20199194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0B1F9B" w14:textId="0BF0F89B"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457468992" w:displacedByCustomXml="prev"/>
      </w:tr>
      <w:tr w:rsidR="00EF4EE6" w:rsidRPr="00696855" w14:paraId="505E1CE4" w14:textId="77777777" w:rsidTr="00857202">
        <w:trPr>
          <w:trHeight w:val="25"/>
        </w:trPr>
        <w:tc>
          <w:tcPr>
            <w:tcW w:w="7371" w:type="dxa"/>
            <w:gridSpan w:val="2"/>
            <w:tcBorders>
              <w:left w:val="single" w:sz="12" w:space="0" w:color="000000"/>
            </w:tcBorders>
          </w:tcPr>
          <w:p w14:paraId="11BE8A40" w14:textId="77777777" w:rsidR="00EF4EE6" w:rsidRPr="00FB203E" w:rsidRDefault="00EF4EE6" w:rsidP="00EF4EE6">
            <w:pPr>
              <w:pStyle w:val="ListParagraph"/>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1726639687" w:edGrp="everyone" w:displacedByCustomXml="next"/>
        <w:sdt>
          <w:sdtPr>
            <w:rPr>
              <w:rFonts w:ascii="Arial" w:hAnsi="Arial" w:cs="Arial"/>
              <w:sz w:val="44"/>
              <w:szCs w:val="44"/>
            </w:rPr>
            <w:id w:val="-5675026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CA63A9" w14:textId="6D023730"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1726639687" w:displacedByCustomXml="prev"/>
      </w:tr>
      <w:tr w:rsidR="00EF4EE6" w:rsidRPr="005E24F1" w14:paraId="6E4EC2B2"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45873025" w14:textId="77777777" w:rsidR="00EF4EE6" w:rsidRPr="005E24F1" w:rsidRDefault="00EF4EE6" w:rsidP="00EF4EE6">
            <w:pPr>
              <w:ind w:left="601" w:hanging="567"/>
              <w:jc w:val="center"/>
              <w:rPr>
                <w:rFonts w:cs="Arial"/>
                <w:b/>
                <w:sz w:val="20"/>
              </w:rPr>
            </w:pPr>
            <w:r>
              <w:rPr>
                <w:rFonts w:cs="Arial"/>
                <w:b/>
                <w:sz w:val="20"/>
              </w:rPr>
              <w:t>6 Roof system</w:t>
            </w:r>
          </w:p>
        </w:tc>
      </w:tr>
      <w:tr w:rsidR="00EF4EE6" w:rsidRPr="00696855" w14:paraId="0CC7B377" w14:textId="77777777" w:rsidTr="00857202">
        <w:trPr>
          <w:trHeight w:val="25"/>
        </w:trPr>
        <w:tc>
          <w:tcPr>
            <w:tcW w:w="7371" w:type="dxa"/>
            <w:gridSpan w:val="2"/>
            <w:tcBorders>
              <w:left w:val="single" w:sz="12" w:space="0" w:color="000000"/>
            </w:tcBorders>
          </w:tcPr>
          <w:p w14:paraId="5E901CE6" w14:textId="77777777" w:rsidR="00EF4EE6" w:rsidRPr="00FB203E" w:rsidRDefault="00EF4EE6" w:rsidP="00EF4EE6">
            <w:pPr>
              <w:pStyle w:val="ListParagraph"/>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849375353" w:edGrp="everyone" w:displacedByCustomXml="next"/>
        <w:sdt>
          <w:sdtPr>
            <w:rPr>
              <w:rFonts w:ascii="Arial" w:hAnsi="Arial" w:cs="Arial"/>
              <w:sz w:val="44"/>
              <w:szCs w:val="44"/>
            </w:rPr>
            <w:id w:val="21121663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9B195AB" w14:textId="6B39AF0D"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849375353" w:displacedByCustomXml="prev"/>
      </w:tr>
      <w:tr w:rsidR="00EF4EE6" w:rsidRPr="00AF28A2" w14:paraId="7E5FE4B5" w14:textId="77777777" w:rsidTr="00857202">
        <w:trPr>
          <w:trHeight w:val="25"/>
        </w:trPr>
        <w:tc>
          <w:tcPr>
            <w:tcW w:w="7371" w:type="dxa"/>
            <w:gridSpan w:val="2"/>
            <w:tcBorders>
              <w:left w:val="single" w:sz="12" w:space="0" w:color="000000"/>
            </w:tcBorders>
          </w:tcPr>
          <w:p w14:paraId="643C96BF" w14:textId="77777777" w:rsidR="00EF4EE6" w:rsidRPr="00FB203E" w:rsidRDefault="00EF4EE6" w:rsidP="00EF4EE6">
            <w:pPr>
              <w:pStyle w:val="ListParagraph"/>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604920882" w:edGrp="everyone" w:displacedByCustomXml="next"/>
        <w:sdt>
          <w:sdtPr>
            <w:rPr>
              <w:rFonts w:ascii="Arial" w:hAnsi="Arial" w:cs="Arial"/>
              <w:sz w:val="44"/>
              <w:szCs w:val="44"/>
            </w:rPr>
            <w:id w:val="-5909273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3701846" w14:textId="087FE389"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604920882" w:displacedByCustomXml="prev"/>
      </w:tr>
      <w:tr w:rsidR="00EF4EE6" w:rsidRPr="00AF28A2" w14:paraId="5A8E3C84" w14:textId="77777777" w:rsidTr="00857202">
        <w:trPr>
          <w:trHeight w:val="25"/>
        </w:trPr>
        <w:tc>
          <w:tcPr>
            <w:tcW w:w="7371" w:type="dxa"/>
            <w:gridSpan w:val="2"/>
            <w:tcBorders>
              <w:left w:val="single" w:sz="12" w:space="0" w:color="000000"/>
            </w:tcBorders>
          </w:tcPr>
          <w:p w14:paraId="3FD5E532" w14:textId="77777777" w:rsidR="00EF4EE6" w:rsidRPr="00FB203E" w:rsidRDefault="00EF4EE6" w:rsidP="00EF4EE6">
            <w:pPr>
              <w:pStyle w:val="ListParagraph"/>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216557635" w:edGrp="everyone" w:displacedByCustomXml="next"/>
        <w:sdt>
          <w:sdtPr>
            <w:rPr>
              <w:rFonts w:ascii="Arial" w:hAnsi="Arial" w:cs="Arial"/>
              <w:sz w:val="44"/>
              <w:szCs w:val="44"/>
            </w:rPr>
            <w:id w:val="-13430810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BC6894E" w14:textId="4245AC27"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216557635" w:displacedByCustomXml="prev"/>
      </w:tr>
      <w:tr w:rsidR="00EF4EE6" w:rsidRPr="00696855" w14:paraId="71ACECFD" w14:textId="77777777" w:rsidTr="00857202">
        <w:trPr>
          <w:trHeight w:val="25"/>
        </w:trPr>
        <w:tc>
          <w:tcPr>
            <w:tcW w:w="7371" w:type="dxa"/>
            <w:gridSpan w:val="2"/>
            <w:tcBorders>
              <w:left w:val="single" w:sz="12" w:space="0" w:color="000000"/>
            </w:tcBorders>
          </w:tcPr>
          <w:p w14:paraId="1DB48339" w14:textId="77777777" w:rsidR="00EF4EE6" w:rsidRPr="00FB203E" w:rsidRDefault="00EF4EE6" w:rsidP="00EF4EE6">
            <w:pPr>
              <w:pStyle w:val="ListParagraph"/>
              <w:numPr>
                <w:ilvl w:val="0"/>
                <w:numId w:val="22"/>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804139976" w:edGrp="everyone" w:displacedByCustomXml="next"/>
        <w:sdt>
          <w:sdtPr>
            <w:rPr>
              <w:rFonts w:ascii="Arial" w:hAnsi="Arial" w:cs="Arial"/>
              <w:sz w:val="44"/>
              <w:szCs w:val="44"/>
            </w:rPr>
            <w:id w:val="-42303216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11AF16F" w14:textId="12CCC0AC"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804139976" w:displacedByCustomXml="prev"/>
      </w:tr>
      <w:tr w:rsidR="00EF4EE6" w:rsidRPr="005E24F1" w14:paraId="075F3A1D"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20C928F" w14:textId="77777777"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14:paraId="423AA48C" w14:textId="77777777" w:rsidTr="00857202">
        <w:trPr>
          <w:trHeight w:val="25"/>
        </w:trPr>
        <w:tc>
          <w:tcPr>
            <w:tcW w:w="7371" w:type="dxa"/>
            <w:gridSpan w:val="2"/>
            <w:tcBorders>
              <w:left w:val="single" w:sz="12" w:space="0" w:color="000000"/>
            </w:tcBorders>
          </w:tcPr>
          <w:p w14:paraId="6B452CEB" w14:textId="77777777" w:rsidR="00EF4EE6" w:rsidRPr="00FB203E" w:rsidRDefault="00EF4EE6" w:rsidP="00EF4EE6">
            <w:pPr>
              <w:pStyle w:val="ListParagraph"/>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1356799773" w:edGrp="everyone" w:displacedByCustomXml="next"/>
        <w:sdt>
          <w:sdtPr>
            <w:rPr>
              <w:rFonts w:ascii="Arial" w:hAnsi="Arial" w:cs="Arial"/>
              <w:sz w:val="44"/>
              <w:szCs w:val="44"/>
            </w:rPr>
            <w:id w:val="-151745231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7D93106" w14:textId="51DC68AF"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1356799773" w:displacedByCustomXml="prev"/>
      </w:tr>
      <w:tr w:rsidR="00EF4EE6" w:rsidRPr="00AF28A2" w14:paraId="6237445D" w14:textId="77777777" w:rsidTr="00857202">
        <w:trPr>
          <w:trHeight w:val="25"/>
        </w:trPr>
        <w:tc>
          <w:tcPr>
            <w:tcW w:w="7371" w:type="dxa"/>
            <w:gridSpan w:val="2"/>
            <w:tcBorders>
              <w:left w:val="single" w:sz="12" w:space="0" w:color="000000"/>
            </w:tcBorders>
          </w:tcPr>
          <w:p w14:paraId="5EC761E1" w14:textId="77777777" w:rsidR="00EF4EE6" w:rsidRPr="00FB203E" w:rsidRDefault="00EF4EE6" w:rsidP="00EF4EE6">
            <w:pPr>
              <w:pStyle w:val="ListParagraph"/>
              <w:numPr>
                <w:ilvl w:val="0"/>
                <w:numId w:val="23"/>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1689543995" w:edGrp="everyone" w:displacedByCustomXml="next"/>
        <w:sdt>
          <w:sdtPr>
            <w:rPr>
              <w:rFonts w:ascii="Arial" w:hAnsi="Arial" w:cs="Arial"/>
              <w:sz w:val="44"/>
              <w:szCs w:val="44"/>
            </w:rPr>
            <w:id w:val="89524240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202D878" w14:textId="22D06EDD"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1689543995" w:displacedByCustomXml="prev"/>
      </w:tr>
      <w:tr w:rsidR="00EF4EE6" w:rsidRPr="00AF28A2" w14:paraId="6D2B8E3B" w14:textId="77777777" w:rsidTr="00857202">
        <w:trPr>
          <w:trHeight w:val="25"/>
        </w:trPr>
        <w:tc>
          <w:tcPr>
            <w:tcW w:w="7371" w:type="dxa"/>
            <w:gridSpan w:val="2"/>
            <w:tcBorders>
              <w:left w:val="single" w:sz="12" w:space="0" w:color="000000"/>
            </w:tcBorders>
          </w:tcPr>
          <w:p w14:paraId="7D469CA4" w14:textId="77777777" w:rsidR="00EF4EE6" w:rsidRPr="00FB203E" w:rsidRDefault="00EF4EE6" w:rsidP="00EF4EE6">
            <w:pPr>
              <w:pStyle w:val="ListParagraph"/>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1292585803" w:edGrp="everyone" w:displacedByCustomXml="next"/>
        <w:sdt>
          <w:sdtPr>
            <w:rPr>
              <w:rFonts w:ascii="Arial" w:hAnsi="Arial" w:cs="Arial"/>
              <w:sz w:val="44"/>
              <w:szCs w:val="44"/>
            </w:rPr>
            <w:id w:val="259036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F43F42" w14:textId="0A3B1BDE" w:rsidR="00EF4EE6" w:rsidRPr="00696855" w:rsidRDefault="0035303B" w:rsidP="00EF4EE6">
                <w:pPr>
                  <w:jc w:val="center"/>
                  <w:rPr>
                    <w:rFonts w:cs="Arial"/>
                    <w:sz w:val="20"/>
                  </w:rPr>
                </w:pPr>
                <w:r>
                  <w:rPr>
                    <w:rFonts w:ascii="Arial" w:hAnsi="Arial" w:cs="Arial"/>
                    <w:sz w:val="44"/>
                    <w:szCs w:val="44"/>
                  </w:rPr>
                  <w:sym w:font="Wingdings" w:char="F0FE"/>
                </w:r>
              </w:p>
            </w:tc>
          </w:sdtContent>
        </w:sdt>
        <w:permEnd w:id="1292585803" w:displacedByCustomXml="prev"/>
      </w:tr>
      <w:tr w:rsidR="00EF4EE6" w:rsidRPr="00683908" w14:paraId="7F88893C" w14:textId="77777777"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3AFC63AC" w14:textId="1A7B1BDF"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51254437"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35303B">
                  <w:rPr>
                    <w:rFonts w:ascii="Arial" w:hAnsi="Arial" w:cs="Arial"/>
                    <w:sz w:val="44"/>
                    <w:szCs w:val="44"/>
                  </w:rPr>
                  <w:sym w:font="Wingdings" w:char="F0FE"/>
                </w:r>
              </w:sdtContent>
            </w:sdt>
            <w:permEnd w:id="1551254437"/>
            <w:r w:rsidRPr="001D07E7">
              <w:rPr>
                <w:rFonts w:cs="Arial"/>
                <w:b/>
                <w:szCs w:val="22"/>
              </w:rPr>
              <w:t xml:space="preserve"> Satisfactory    </w:t>
            </w:r>
            <w:permStart w:id="1274898337"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74898337"/>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5A02E0BF" w14:textId="77777777" w:rsidTr="00857202">
        <w:tc>
          <w:tcPr>
            <w:tcW w:w="9057" w:type="dxa"/>
            <w:shd w:val="clear" w:color="auto" w:fill="D9D9D9" w:themeFill="background1" w:themeFillShade="D9"/>
          </w:tcPr>
          <w:p w14:paraId="3405B523" w14:textId="77777777" w:rsidR="00276A6E" w:rsidRPr="00553DDB" w:rsidRDefault="00276A6E" w:rsidP="0085720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0E08E8E0" w14:textId="77777777" w:rsidTr="00857202">
        <w:trPr>
          <w:trHeight w:val="13446"/>
        </w:trPr>
        <w:tc>
          <w:tcPr>
            <w:tcW w:w="9057" w:type="dxa"/>
          </w:tcPr>
          <w:p w14:paraId="3B74E1D8" w14:textId="366CF4ED" w:rsidR="00276A6E" w:rsidRPr="00553DDB" w:rsidRDefault="00EF706C" w:rsidP="00857202">
            <w:pPr>
              <w:rPr>
                <w:rFonts w:ascii="Arial" w:hAnsi="Arial" w:cs="Arial"/>
                <w:szCs w:val="24"/>
              </w:rPr>
            </w:pPr>
            <w:permStart w:id="852166944" w:edGrp="everyone"/>
            <w:r>
              <w:rPr>
                <w:rFonts w:ascii="Arial" w:hAnsi="Arial" w:cs="Arial"/>
                <w:szCs w:val="24"/>
              </w:rPr>
              <w:t xml:space="preserve">Patrick has shown the ability to apply structural principles to the erection and demolition of low rise residential structures. </w:t>
            </w:r>
            <w:r w:rsidR="002B6F15">
              <w:rPr>
                <w:rFonts w:ascii="Arial" w:hAnsi="Arial" w:cs="Arial"/>
                <w:szCs w:val="24"/>
              </w:rPr>
              <w:t xml:space="preserve">Attached is a project drawing example of which he </w:t>
            </w:r>
            <w:r w:rsidR="007E5982">
              <w:rPr>
                <w:rFonts w:ascii="Arial" w:hAnsi="Arial" w:cs="Arial"/>
                <w:szCs w:val="24"/>
              </w:rPr>
              <w:t>was</w:t>
            </w:r>
            <w:r w:rsidR="002B6F15">
              <w:rPr>
                <w:rFonts w:ascii="Arial" w:hAnsi="Arial" w:cs="Arial"/>
                <w:szCs w:val="24"/>
              </w:rPr>
              <w:t xml:space="preserve"> involved in.</w:t>
            </w:r>
            <w:permEnd w:id="852166944"/>
          </w:p>
        </w:tc>
      </w:tr>
    </w:tbl>
    <w:p w14:paraId="06DA7ED8" w14:textId="77777777"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14:paraId="0740D10E" w14:textId="77777777" w:rsidR="00276A6E" w:rsidRPr="00195EE7" w:rsidRDefault="00683C97"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EndPr/>
        <w:sdtContent>
          <w:r w:rsidR="003B3E65">
            <w:rPr>
              <w:sz w:val="28"/>
              <w:szCs w:val="28"/>
            </w:rPr>
            <w:t>CPCCBC4011B Apply structural principles to commercial low rise constructions</w:t>
          </w:r>
        </w:sdtContent>
      </w:sdt>
    </w:p>
    <w:p w14:paraId="5CA0BC7C" w14:textId="77777777"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14:paraId="482FB0AC" w14:textId="77777777" w:rsidTr="00857202">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D6BB5F1" w14:textId="77777777" w:rsidR="00276A6E" w:rsidRPr="00696855" w:rsidRDefault="00276A6E" w:rsidP="00857202">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14:paraId="15277409" w14:textId="77777777" w:rsidTr="00857202">
        <w:trPr>
          <w:trHeight w:val="50"/>
        </w:trPr>
        <w:tc>
          <w:tcPr>
            <w:tcW w:w="9077" w:type="dxa"/>
            <w:gridSpan w:val="3"/>
            <w:tcBorders>
              <w:left w:val="single" w:sz="12" w:space="0" w:color="000000"/>
              <w:bottom w:val="single" w:sz="4" w:space="0" w:color="000000"/>
              <w:right w:val="single" w:sz="12" w:space="0" w:color="000000"/>
            </w:tcBorders>
            <w:vAlign w:val="center"/>
          </w:tcPr>
          <w:p w14:paraId="68999352" w14:textId="77777777" w:rsidR="00EF4EE6" w:rsidRPr="00256C86" w:rsidRDefault="00EF4EE6" w:rsidP="00EF4EE6">
            <w:pPr>
              <w:jc w:val="left"/>
              <w:rPr>
                <w:rFonts w:cs="Arial"/>
                <w:b/>
                <w:sz w:val="20"/>
              </w:rPr>
            </w:pPr>
            <w:r w:rsidRPr="00256C86">
              <w:rPr>
                <w:rFonts w:cs="Arial"/>
                <w:b/>
                <w:sz w:val="20"/>
              </w:rPr>
              <w:t>Description of task:</w:t>
            </w:r>
          </w:p>
          <w:p w14:paraId="66B58CA6" w14:textId="77777777"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14:paraId="5DE1B0AB" w14:textId="77777777" w:rsidR="00EF4EE6" w:rsidRDefault="00EF4EE6" w:rsidP="00EF4EE6">
            <w:pPr>
              <w:jc w:val="left"/>
              <w:rPr>
                <w:rFonts w:cs="Arial"/>
                <w:sz w:val="20"/>
              </w:rPr>
            </w:pPr>
          </w:p>
          <w:p w14:paraId="36436D55" w14:textId="77777777"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14:paraId="53C62E38" w14:textId="77777777" w:rsidR="00EF4EE6" w:rsidRPr="00386BA2" w:rsidRDefault="00EF4EE6" w:rsidP="00EF4EE6">
            <w:pPr>
              <w:pStyle w:val="ListParagraph"/>
              <w:numPr>
                <w:ilvl w:val="0"/>
                <w:numId w:val="33"/>
              </w:numPr>
              <w:jc w:val="left"/>
              <w:rPr>
                <w:rFonts w:cs="Arial"/>
                <w:sz w:val="20"/>
              </w:rPr>
            </w:pPr>
            <w:r w:rsidRPr="00386BA2">
              <w:rPr>
                <w:rFonts w:cs="Arial"/>
                <w:sz w:val="20"/>
              </w:rPr>
              <w:t>Photographic evidence of projects, including detailed descriptions of all structural elements</w:t>
            </w:r>
          </w:p>
          <w:p w14:paraId="74E7FA19" w14:textId="77777777"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commercial works structurally designed; including: </w:t>
            </w:r>
          </w:p>
          <w:p w14:paraId="02729689"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14:paraId="0105A638"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Identification of site classification, uplift forces, wind ratings</w:t>
            </w:r>
          </w:p>
          <w:p w14:paraId="50C65869" w14:textId="77777777"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14:paraId="643A891B" w14:textId="77777777" w:rsidR="00EF4EE6" w:rsidRDefault="00EF4EE6" w:rsidP="00EF4EE6">
            <w:pPr>
              <w:jc w:val="left"/>
              <w:rPr>
                <w:rFonts w:cs="Arial"/>
                <w:sz w:val="20"/>
              </w:rPr>
            </w:pPr>
          </w:p>
          <w:p w14:paraId="34AABD28" w14:textId="77777777"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14:paraId="6742365C" w14:textId="77777777" w:rsidTr="00857202">
        <w:trPr>
          <w:trHeight w:val="70"/>
        </w:trPr>
        <w:tc>
          <w:tcPr>
            <w:tcW w:w="9077" w:type="dxa"/>
            <w:gridSpan w:val="3"/>
            <w:tcBorders>
              <w:left w:val="single" w:sz="12" w:space="0" w:color="000000"/>
              <w:bottom w:val="single" w:sz="12" w:space="0" w:color="000000"/>
              <w:right w:val="single" w:sz="12" w:space="0" w:color="000000"/>
            </w:tcBorders>
            <w:vAlign w:val="center"/>
          </w:tcPr>
          <w:p w14:paraId="259B4235" w14:textId="77777777" w:rsidR="00EF4EE6" w:rsidRPr="0047390E" w:rsidRDefault="00EF4EE6" w:rsidP="00EF4EE6">
            <w:pPr>
              <w:jc w:val="left"/>
              <w:rPr>
                <w:rFonts w:cs="Arial"/>
                <w:b/>
                <w:sz w:val="20"/>
              </w:rPr>
            </w:pPr>
            <w:r w:rsidRPr="0047390E">
              <w:rPr>
                <w:rFonts w:cs="Arial"/>
                <w:b/>
                <w:sz w:val="20"/>
              </w:rPr>
              <w:t xml:space="preserve">Resources required: </w:t>
            </w:r>
          </w:p>
          <w:p w14:paraId="5047A2ED" w14:textId="77777777"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14:paraId="2C67F89C" w14:textId="77777777" w:rsidTr="00857202">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22C6693" w14:textId="77777777" w:rsidR="00EF4EE6" w:rsidRPr="00696855" w:rsidRDefault="00EF4EE6" w:rsidP="00EF4EE6">
            <w:pPr>
              <w:jc w:val="center"/>
              <w:rPr>
                <w:rFonts w:cs="Arial"/>
                <w:b/>
                <w:sz w:val="20"/>
              </w:rPr>
            </w:pPr>
            <w:r w:rsidRPr="00696855">
              <w:rPr>
                <w:rFonts w:cs="Arial"/>
                <w:b/>
                <w:sz w:val="20"/>
              </w:rPr>
              <w:t>Assessment of task</w:t>
            </w:r>
          </w:p>
        </w:tc>
      </w:tr>
      <w:tr w:rsidR="00EF4EE6" w:rsidRPr="00683908" w14:paraId="1B7A8129" w14:textId="77777777" w:rsidTr="00857202">
        <w:trPr>
          <w:trHeight w:val="454"/>
        </w:trPr>
        <w:tc>
          <w:tcPr>
            <w:tcW w:w="2603" w:type="dxa"/>
            <w:tcBorders>
              <w:top w:val="single" w:sz="12" w:space="0" w:color="auto"/>
              <w:left w:val="single" w:sz="12" w:space="0" w:color="000000"/>
              <w:right w:val="single" w:sz="4" w:space="0" w:color="000000"/>
            </w:tcBorders>
            <w:vAlign w:val="center"/>
          </w:tcPr>
          <w:p w14:paraId="2BB93F08"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7CB3DEE2" w14:textId="3A598941" w:rsidR="00EF4EE6" w:rsidRPr="00DE6B06" w:rsidRDefault="00EF706C" w:rsidP="00EF4EE6">
            <w:pPr>
              <w:jc w:val="left"/>
              <w:rPr>
                <w:rFonts w:ascii="Arial" w:hAnsi="Arial" w:cs="Arial"/>
                <w:sz w:val="22"/>
              </w:rPr>
            </w:pPr>
            <w:permStart w:id="490745025" w:edGrp="everyone"/>
            <w:r>
              <w:rPr>
                <w:rFonts w:ascii="Arial" w:hAnsi="Arial" w:cs="Arial"/>
                <w:sz w:val="22"/>
              </w:rPr>
              <w:t>Patrick Lee</w:t>
            </w:r>
            <w:permEnd w:id="490745025"/>
          </w:p>
        </w:tc>
      </w:tr>
      <w:tr w:rsidR="00EF4EE6" w:rsidRPr="00683908" w14:paraId="2EFA0280" w14:textId="77777777" w:rsidTr="00857202">
        <w:trPr>
          <w:trHeight w:val="454"/>
        </w:trPr>
        <w:tc>
          <w:tcPr>
            <w:tcW w:w="2603" w:type="dxa"/>
            <w:tcBorders>
              <w:left w:val="single" w:sz="12" w:space="0" w:color="000000"/>
              <w:right w:val="single" w:sz="4" w:space="0" w:color="000000"/>
            </w:tcBorders>
            <w:vAlign w:val="center"/>
          </w:tcPr>
          <w:p w14:paraId="45B9BB84" w14:textId="77777777"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015B8495" w14:textId="228E0B22" w:rsidR="00EF4EE6" w:rsidRPr="00DE6B06" w:rsidRDefault="00EF706C" w:rsidP="00EF4EE6">
            <w:pPr>
              <w:jc w:val="left"/>
              <w:rPr>
                <w:rFonts w:ascii="Arial" w:hAnsi="Arial" w:cs="Arial"/>
                <w:sz w:val="22"/>
              </w:rPr>
            </w:pPr>
            <w:permStart w:id="2043693637" w:edGrp="everyone"/>
            <w:r>
              <w:rPr>
                <w:rFonts w:ascii="Arial" w:hAnsi="Arial" w:cs="Arial"/>
                <w:sz w:val="22"/>
              </w:rPr>
              <w:t>Jason Wang</w:t>
            </w:r>
            <w:permEnd w:id="2043693637"/>
          </w:p>
        </w:tc>
      </w:tr>
      <w:tr w:rsidR="00EF4EE6" w:rsidRPr="00683908" w14:paraId="588D6957" w14:textId="77777777" w:rsidTr="00857202">
        <w:trPr>
          <w:trHeight w:val="454"/>
        </w:trPr>
        <w:tc>
          <w:tcPr>
            <w:tcW w:w="2603" w:type="dxa"/>
            <w:tcBorders>
              <w:left w:val="single" w:sz="12" w:space="0" w:color="000000"/>
              <w:right w:val="single" w:sz="4" w:space="0" w:color="000000"/>
            </w:tcBorders>
            <w:vAlign w:val="center"/>
          </w:tcPr>
          <w:p w14:paraId="483EAF15" w14:textId="77777777" w:rsidR="00EF4EE6" w:rsidRDefault="00EF4EE6" w:rsidP="00EF4EE6">
            <w:pPr>
              <w:jc w:val="right"/>
              <w:rPr>
                <w:rFonts w:cs="Arial"/>
                <w:b/>
                <w:sz w:val="20"/>
              </w:rPr>
            </w:pPr>
            <w:r>
              <w:rPr>
                <w:rFonts w:cs="Arial"/>
                <w:b/>
                <w:sz w:val="20"/>
              </w:rPr>
              <w:t xml:space="preserve">Role of observer </w:t>
            </w:r>
          </w:p>
          <w:p w14:paraId="27CFA204" w14:textId="77777777"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63874C77" w14:textId="7DEACC52" w:rsidR="00EF4EE6" w:rsidRPr="00DE6B06" w:rsidRDefault="00EF706C" w:rsidP="00EF4EE6">
            <w:pPr>
              <w:jc w:val="left"/>
              <w:rPr>
                <w:rFonts w:ascii="Arial" w:hAnsi="Arial" w:cs="Arial"/>
                <w:sz w:val="22"/>
              </w:rPr>
            </w:pPr>
            <w:permStart w:id="654132425" w:edGrp="everyone"/>
            <w:r>
              <w:rPr>
                <w:rFonts w:ascii="Arial" w:hAnsi="Arial" w:cs="Arial"/>
                <w:sz w:val="22"/>
              </w:rPr>
              <w:t>General Manager</w:t>
            </w:r>
            <w:permEnd w:id="654132425"/>
          </w:p>
        </w:tc>
      </w:tr>
      <w:tr w:rsidR="00EF4EE6" w:rsidRPr="00683908" w14:paraId="5FDA54DE" w14:textId="77777777" w:rsidTr="00857202">
        <w:trPr>
          <w:trHeight w:val="454"/>
        </w:trPr>
        <w:tc>
          <w:tcPr>
            <w:tcW w:w="2603" w:type="dxa"/>
            <w:tcBorders>
              <w:left w:val="single" w:sz="12" w:space="0" w:color="000000"/>
              <w:right w:val="single" w:sz="4" w:space="0" w:color="000000"/>
            </w:tcBorders>
            <w:vAlign w:val="center"/>
          </w:tcPr>
          <w:p w14:paraId="440F0EF7" w14:textId="77777777"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10BDE3D6" w14:textId="01C3FE05" w:rsidR="00EF4EE6" w:rsidRPr="00DE6B06" w:rsidRDefault="00EF706C" w:rsidP="00EF4EE6">
            <w:pPr>
              <w:jc w:val="left"/>
              <w:rPr>
                <w:rFonts w:ascii="Arial" w:hAnsi="Arial" w:cs="Arial"/>
                <w:sz w:val="22"/>
              </w:rPr>
            </w:pPr>
            <w:permStart w:id="1469253944" w:edGrp="everyone"/>
            <w:r>
              <w:rPr>
                <w:rFonts w:ascii="Arial" w:hAnsi="Arial" w:cs="Arial"/>
                <w:sz w:val="22"/>
              </w:rPr>
              <w:t>Jason.w@ckon.com.au</w:t>
            </w:r>
            <w:permEnd w:id="1469253944"/>
          </w:p>
        </w:tc>
      </w:tr>
      <w:tr w:rsidR="00EF4EE6" w:rsidRPr="00683908" w14:paraId="33B73B68" w14:textId="77777777" w:rsidTr="00857202">
        <w:trPr>
          <w:trHeight w:val="850"/>
        </w:trPr>
        <w:tc>
          <w:tcPr>
            <w:tcW w:w="2603" w:type="dxa"/>
            <w:tcBorders>
              <w:left w:val="single" w:sz="12" w:space="0" w:color="000000"/>
              <w:right w:val="single" w:sz="4" w:space="0" w:color="000000"/>
            </w:tcBorders>
            <w:vAlign w:val="center"/>
          </w:tcPr>
          <w:p w14:paraId="55F6B777" w14:textId="77777777"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561793156" w:edGrp="everyone" w:displacedByCustomXml="next"/>
        <w:sdt>
          <w:sdtPr>
            <w:rPr>
              <w:rFonts w:ascii="Arial" w:hAnsi="Arial" w:cs="Arial"/>
              <w:sz w:val="22"/>
              <w:szCs w:val="22"/>
            </w:rPr>
            <w:id w:val="1114790674"/>
            <w:picture/>
          </w:sdtPr>
          <w:sdtEndPr/>
          <w:sdtContent>
            <w:tc>
              <w:tcPr>
                <w:tcW w:w="6474" w:type="dxa"/>
                <w:gridSpan w:val="2"/>
                <w:tcBorders>
                  <w:left w:val="single" w:sz="4" w:space="0" w:color="000000"/>
                  <w:right w:val="single" w:sz="12" w:space="0" w:color="000000"/>
                </w:tcBorders>
                <w:vAlign w:val="center"/>
              </w:tcPr>
              <w:p w14:paraId="74E942DE" w14:textId="77777777" w:rsidR="00EF4EE6" w:rsidRPr="00DE6B06" w:rsidRDefault="00EF4EE6" w:rsidP="00EF4EE6">
                <w:pPr>
                  <w:jc w:val="left"/>
                  <w:rPr>
                    <w:rFonts w:ascii="Arial" w:hAnsi="Arial" w:cs="Arial"/>
                    <w:sz w:val="22"/>
                  </w:rPr>
                </w:pPr>
                <w:r w:rsidRPr="00553DDB">
                  <w:rPr>
                    <w:rFonts w:ascii="Arial" w:hAnsi="Arial" w:cs="Arial"/>
                    <w:noProof/>
                    <w:sz w:val="22"/>
                    <w:szCs w:val="22"/>
                    <w:lang w:eastAsia="en-AU"/>
                  </w:rPr>
                  <w:drawing>
                    <wp:inline distT="0" distB="0" distL="0" distR="0" wp14:anchorId="27A0AA40" wp14:editId="11E1FA6D">
                      <wp:extent cx="428625" cy="428625"/>
                      <wp:effectExtent l="0" t="0" r="9525" b="9525"/>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1"/>
                              <pic:cNvPicPr>
                                <a:picLocks noChangeAspect="1" noChangeArrowheads="1"/>
                              </pic:cNvPicPr>
                            </pic:nvPicPr>
                            <pic:blipFill>
                              <a:blip r:embed="rId17"/>
                              <a:stretch>
                                <a:fillRect/>
                              </a:stretch>
                            </pic:blipFill>
                            <pic:spPr bwMode="auto">
                              <a:xfrm>
                                <a:off x="0" y="0"/>
                                <a:ext cx="428625" cy="428625"/>
                              </a:xfrm>
                              <a:prstGeom prst="rect">
                                <a:avLst/>
                              </a:prstGeom>
                              <a:noFill/>
                              <a:ln>
                                <a:noFill/>
                              </a:ln>
                            </pic:spPr>
                          </pic:pic>
                        </a:graphicData>
                      </a:graphic>
                    </wp:inline>
                  </w:drawing>
                </w:r>
              </w:p>
            </w:tc>
          </w:sdtContent>
        </w:sdt>
        <w:permEnd w:id="561793156" w:displacedByCustomXml="prev"/>
      </w:tr>
      <w:tr w:rsidR="00EF4EE6" w:rsidRPr="00683908" w14:paraId="5E19C66B" w14:textId="77777777" w:rsidTr="00857202">
        <w:trPr>
          <w:trHeight w:val="454"/>
        </w:trPr>
        <w:tc>
          <w:tcPr>
            <w:tcW w:w="2603" w:type="dxa"/>
            <w:tcBorders>
              <w:left w:val="single" w:sz="12" w:space="0" w:color="000000"/>
              <w:right w:val="single" w:sz="4" w:space="0" w:color="000000"/>
            </w:tcBorders>
            <w:vAlign w:val="center"/>
          </w:tcPr>
          <w:p w14:paraId="176EC8E5" w14:textId="77777777" w:rsidR="00EF4EE6" w:rsidRPr="00696855" w:rsidRDefault="00EF4EE6" w:rsidP="00EF4EE6">
            <w:pPr>
              <w:jc w:val="right"/>
              <w:rPr>
                <w:rFonts w:cs="Arial"/>
                <w:b/>
                <w:sz w:val="20"/>
              </w:rPr>
            </w:pPr>
            <w:r w:rsidRPr="00696855">
              <w:rPr>
                <w:rFonts w:cs="Arial"/>
                <w:b/>
                <w:sz w:val="20"/>
              </w:rPr>
              <w:t>Date:</w:t>
            </w:r>
          </w:p>
        </w:tc>
        <w:permStart w:id="1061428700" w:edGrp="everyone" w:displacedByCustomXml="next"/>
        <w:sdt>
          <w:sdtPr>
            <w:rPr>
              <w:rFonts w:ascii="Arial" w:hAnsi="Arial" w:cs="Arial"/>
              <w:sz w:val="22"/>
              <w:szCs w:val="22"/>
            </w:rPr>
            <w:id w:val="101000531"/>
            <w:placeholder>
              <w:docPart w:val="0B02112359EE488BAEE8A03CF1F5C89D"/>
            </w:placeholder>
            <w:date w:fullDate="2021-12-1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01DB0F1" w14:textId="61EE9279" w:rsidR="00EF4EE6" w:rsidRPr="00DE6B06" w:rsidRDefault="00EF706C" w:rsidP="00EF4EE6">
                <w:pPr>
                  <w:jc w:val="left"/>
                  <w:rPr>
                    <w:rFonts w:ascii="Arial" w:hAnsi="Arial" w:cs="Arial"/>
                    <w:sz w:val="22"/>
                  </w:rPr>
                </w:pPr>
                <w:r>
                  <w:rPr>
                    <w:rFonts w:ascii="Arial" w:hAnsi="Arial" w:cs="Arial"/>
                    <w:sz w:val="22"/>
                    <w:szCs w:val="22"/>
                  </w:rPr>
                  <w:t>14/12/2021</w:t>
                </w:r>
              </w:p>
            </w:tc>
          </w:sdtContent>
        </w:sdt>
        <w:permEnd w:id="1061428700" w:displacedByCustomXml="prev"/>
      </w:tr>
      <w:tr w:rsidR="00EF4EE6" w:rsidRPr="00683908" w14:paraId="25B70757" w14:textId="77777777" w:rsidTr="00857202">
        <w:tc>
          <w:tcPr>
            <w:tcW w:w="7371" w:type="dxa"/>
            <w:gridSpan w:val="2"/>
            <w:tcBorders>
              <w:left w:val="single" w:sz="12" w:space="0" w:color="000000"/>
            </w:tcBorders>
            <w:vAlign w:val="center"/>
          </w:tcPr>
          <w:p w14:paraId="1DDDF1E8" w14:textId="77777777"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66960E7F" w14:textId="77777777"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14:paraId="3B799DC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9A148FA" w14:textId="77777777" w:rsidR="00EF4EE6" w:rsidRPr="005E24F1" w:rsidRDefault="00EF4EE6" w:rsidP="00EF4EE6">
            <w:pPr>
              <w:jc w:val="center"/>
              <w:rPr>
                <w:rFonts w:cs="Arial"/>
                <w:b/>
                <w:sz w:val="20"/>
              </w:rPr>
            </w:pPr>
            <w:r>
              <w:rPr>
                <w:rFonts w:cs="Arial"/>
                <w:b/>
                <w:sz w:val="20"/>
              </w:rPr>
              <w:t>1 Apply structural principles to planning</w:t>
            </w:r>
          </w:p>
        </w:tc>
      </w:tr>
      <w:tr w:rsidR="00EF4EE6" w:rsidRPr="00696855" w14:paraId="0237870E" w14:textId="77777777" w:rsidTr="00857202">
        <w:trPr>
          <w:trHeight w:val="27"/>
        </w:trPr>
        <w:tc>
          <w:tcPr>
            <w:tcW w:w="7371" w:type="dxa"/>
            <w:gridSpan w:val="2"/>
            <w:tcBorders>
              <w:left w:val="single" w:sz="12" w:space="0" w:color="000000"/>
            </w:tcBorders>
          </w:tcPr>
          <w:p w14:paraId="43A59D33" w14:textId="77777777" w:rsidR="00EF4EE6" w:rsidRPr="00D70329" w:rsidRDefault="00EF4EE6" w:rsidP="00EF4EE6">
            <w:pPr>
              <w:pStyle w:val="ListParagraph"/>
              <w:numPr>
                <w:ilvl w:val="0"/>
                <w:numId w:val="69"/>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595408980"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38C8E2F" w14:textId="68015E99"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595408980" w:displacedByCustomXml="prev"/>
      </w:tr>
      <w:tr w:rsidR="00EF4EE6" w:rsidRPr="00696855" w14:paraId="16724A06" w14:textId="77777777" w:rsidTr="00857202">
        <w:trPr>
          <w:trHeight w:val="25"/>
        </w:trPr>
        <w:tc>
          <w:tcPr>
            <w:tcW w:w="7371" w:type="dxa"/>
            <w:gridSpan w:val="2"/>
            <w:tcBorders>
              <w:left w:val="single" w:sz="12" w:space="0" w:color="000000"/>
            </w:tcBorders>
          </w:tcPr>
          <w:p w14:paraId="2744DFBB" w14:textId="77777777" w:rsidR="00EF4EE6" w:rsidRPr="00D70329" w:rsidRDefault="00EF4EE6" w:rsidP="00EF4EE6">
            <w:pPr>
              <w:pStyle w:val="ListParagraph"/>
              <w:numPr>
                <w:ilvl w:val="0"/>
                <w:numId w:val="69"/>
              </w:numPr>
              <w:ind w:left="601" w:hanging="601"/>
              <w:jc w:val="left"/>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808868760" w:edGrp="everyone" w:displacedByCustomXml="next"/>
        <w:sdt>
          <w:sdtPr>
            <w:rPr>
              <w:rFonts w:ascii="Arial" w:hAnsi="Arial" w:cs="Arial"/>
              <w:sz w:val="44"/>
              <w:szCs w:val="44"/>
            </w:rPr>
            <w:id w:val="967790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847D2E5" w14:textId="18ACD455"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808868760" w:displacedByCustomXml="prev"/>
      </w:tr>
      <w:tr w:rsidR="00EF4EE6" w:rsidRPr="00696855" w14:paraId="2253F05F" w14:textId="77777777" w:rsidTr="00857202">
        <w:trPr>
          <w:trHeight w:val="25"/>
        </w:trPr>
        <w:tc>
          <w:tcPr>
            <w:tcW w:w="7371" w:type="dxa"/>
            <w:gridSpan w:val="2"/>
            <w:tcBorders>
              <w:left w:val="single" w:sz="12" w:space="0" w:color="000000"/>
              <w:bottom w:val="single" w:sz="4" w:space="0" w:color="auto"/>
            </w:tcBorders>
          </w:tcPr>
          <w:p w14:paraId="398E8FD0" w14:textId="77777777" w:rsidR="00EF4EE6" w:rsidRPr="00831834" w:rsidRDefault="00EF4EE6" w:rsidP="00EF4EE6">
            <w:pPr>
              <w:pStyle w:val="ListParagraph"/>
              <w:numPr>
                <w:ilvl w:val="0"/>
                <w:numId w:val="69"/>
              </w:numPr>
              <w:ind w:left="601" w:hanging="601"/>
              <w:jc w:val="left"/>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1887329552" w:edGrp="everyone" w:displacedByCustomXml="next"/>
        <w:sdt>
          <w:sdtPr>
            <w:rPr>
              <w:rFonts w:ascii="Arial" w:hAnsi="Arial" w:cs="Arial"/>
              <w:sz w:val="44"/>
              <w:szCs w:val="44"/>
            </w:rPr>
            <w:id w:val="10597458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2FEAEA" w14:textId="4BA3D48B"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1887329552" w:displacedByCustomXml="prev"/>
      </w:tr>
      <w:tr w:rsidR="00EF4EE6" w:rsidRPr="00696855" w14:paraId="10B81D5F" w14:textId="77777777" w:rsidTr="00857202">
        <w:trPr>
          <w:trHeight w:val="27"/>
        </w:trPr>
        <w:tc>
          <w:tcPr>
            <w:tcW w:w="7371" w:type="dxa"/>
            <w:gridSpan w:val="2"/>
            <w:tcBorders>
              <w:left w:val="single" w:sz="12" w:space="0" w:color="000000"/>
            </w:tcBorders>
          </w:tcPr>
          <w:p w14:paraId="09392C6E" w14:textId="77777777" w:rsidR="00EF4EE6" w:rsidRPr="00D70329" w:rsidRDefault="00EF4EE6" w:rsidP="00EF4EE6">
            <w:pPr>
              <w:pStyle w:val="ListParagraph"/>
              <w:numPr>
                <w:ilvl w:val="0"/>
                <w:numId w:val="69"/>
              </w:numPr>
              <w:ind w:left="601" w:hanging="601"/>
              <w:jc w:val="left"/>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566829235" w:edGrp="everyone" w:displacedByCustomXml="next"/>
        <w:sdt>
          <w:sdtPr>
            <w:rPr>
              <w:rFonts w:ascii="Arial" w:hAnsi="Arial" w:cs="Arial"/>
              <w:sz w:val="44"/>
              <w:szCs w:val="44"/>
            </w:rPr>
            <w:id w:val="646833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16A291C" w14:textId="0E63A80D"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566829235" w:displacedByCustomXml="prev"/>
      </w:tr>
      <w:tr w:rsidR="00EF4EE6" w:rsidRPr="005E24F1" w14:paraId="2644BE60"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24B8548" w14:textId="77777777"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14:paraId="763C510F" w14:textId="77777777" w:rsidTr="00857202">
        <w:trPr>
          <w:trHeight w:val="25"/>
        </w:trPr>
        <w:tc>
          <w:tcPr>
            <w:tcW w:w="7371" w:type="dxa"/>
            <w:gridSpan w:val="2"/>
            <w:tcBorders>
              <w:left w:val="single" w:sz="12" w:space="0" w:color="000000"/>
            </w:tcBorders>
          </w:tcPr>
          <w:p w14:paraId="36482A97" w14:textId="77777777" w:rsidR="00EF4EE6" w:rsidRPr="00D70329" w:rsidRDefault="00EF4EE6" w:rsidP="00EF4EE6">
            <w:pPr>
              <w:pStyle w:val="ListParagraph"/>
              <w:numPr>
                <w:ilvl w:val="0"/>
                <w:numId w:val="70"/>
              </w:numPr>
              <w:ind w:left="601" w:hanging="601"/>
              <w:jc w:val="left"/>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773613792" w:edGrp="everyone" w:displacedByCustomXml="next"/>
        <w:sdt>
          <w:sdtPr>
            <w:rPr>
              <w:rFonts w:ascii="Arial" w:hAnsi="Arial" w:cs="Arial"/>
              <w:sz w:val="44"/>
              <w:szCs w:val="44"/>
            </w:rPr>
            <w:id w:val="-7576009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996B8CD" w14:textId="5C4B7DAA"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773613792" w:displacedByCustomXml="prev"/>
      </w:tr>
      <w:tr w:rsidR="00EF4EE6" w:rsidRPr="00696855" w14:paraId="60E71AB4" w14:textId="77777777" w:rsidTr="00857202">
        <w:trPr>
          <w:trHeight w:val="25"/>
        </w:trPr>
        <w:tc>
          <w:tcPr>
            <w:tcW w:w="7371" w:type="dxa"/>
            <w:gridSpan w:val="2"/>
            <w:tcBorders>
              <w:left w:val="single" w:sz="12" w:space="0" w:color="000000"/>
            </w:tcBorders>
          </w:tcPr>
          <w:p w14:paraId="02FE9C52" w14:textId="77777777" w:rsidR="00EF4EE6" w:rsidRPr="00D70329" w:rsidRDefault="00EF4EE6" w:rsidP="00EF4EE6">
            <w:pPr>
              <w:pStyle w:val="ListParagraph"/>
              <w:numPr>
                <w:ilvl w:val="0"/>
                <w:numId w:val="70"/>
              </w:numPr>
              <w:ind w:left="601" w:hanging="601"/>
              <w:jc w:val="left"/>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1935896589" w:edGrp="everyone" w:displacedByCustomXml="next"/>
        <w:sdt>
          <w:sdtPr>
            <w:rPr>
              <w:rFonts w:ascii="Arial" w:hAnsi="Arial" w:cs="Arial"/>
              <w:sz w:val="44"/>
              <w:szCs w:val="44"/>
            </w:rPr>
            <w:id w:val="-210680151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BFB09B" w14:textId="604B7A28"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1935896589" w:displacedByCustomXml="prev"/>
      </w:tr>
      <w:tr w:rsidR="00EF4EE6" w:rsidRPr="00696855" w14:paraId="76B1B3B2" w14:textId="77777777" w:rsidTr="00857202">
        <w:trPr>
          <w:trHeight w:val="25"/>
        </w:trPr>
        <w:tc>
          <w:tcPr>
            <w:tcW w:w="7371" w:type="dxa"/>
            <w:gridSpan w:val="2"/>
            <w:tcBorders>
              <w:left w:val="single" w:sz="12" w:space="0" w:color="000000"/>
            </w:tcBorders>
          </w:tcPr>
          <w:p w14:paraId="1CF847A1" w14:textId="77777777" w:rsidR="00EF4EE6" w:rsidRPr="00EB18EC" w:rsidRDefault="00EF4EE6" w:rsidP="00EF4EE6">
            <w:pPr>
              <w:pStyle w:val="ListParagraph"/>
              <w:numPr>
                <w:ilvl w:val="0"/>
                <w:numId w:val="70"/>
              </w:numPr>
              <w:ind w:left="601" w:hanging="601"/>
              <w:jc w:val="left"/>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57624333" w:edGrp="everyone" w:displacedByCustomXml="next"/>
        <w:sdt>
          <w:sdtPr>
            <w:rPr>
              <w:rFonts w:ascii="Arial" w:hAnsi="Arial" w:cs="Arial"/>
              <w:sz w:val="44"/>
              <w:szCs w:val="44"/>
            </w:rPr>
            <w:id w:val="20129209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E0B5F7" w14:textId="530BE12B"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57624333" w:displacedByCustomXml="prev"/>
      </w:tr>
      <w:tr w:rsidR="00EF4EE6" w:rsidRPr="00696855" w14:paraId="06370766" w14:textId="77777777" w:rsidTr="00857202">
        <w:trPr>
          <w:trHeight w:val="25"/>
        </w:trPr>
        <w:tc>
          <w:tcPr>
            <w:tcW w:w="7371" w:type="dxa"/>
            <w:gridSpan w:val="2"/>
            <w:tcBorders>
              <w:left w:val="single" w:sz="12" w:space="0" w:color="000000"/>
            </w:tcBorders>
          </w:tcPr>
          <w:p w14:paraId="1A47B452" w14:textId="77777777" w:rsidR="00EF4EE6" w:rsidRPr="00EB18EC" w:rsidRDefault="00EF4EE6" w:rsidP="00EF4EE6">
            <w:pPr>
              <w:pStyle w:val="ListParagraph"/>
              <w:numPr>
                <w:ilvl w:val="0"/>
                <w:numId w:val="70"/>
              </w:numPr>
              <w:ind w:left="601" w:hanging="601"/>
              <w:jc w:val="left"/>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1457223553" w:edGrp="everyone" w:displacedByCustomXml="next"/>
        <w:sdt>
          <w:sdtPr>
            <w:rPr>
              <w:rFonts w:ascii="Arial" w:hAnsi="Arial" w:cs="Arial"/>
              <w:sz w:val="44"/>
              <w:szCs w:val="44"/>
            </w:rPr>
            <w:id w:val="-172358806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BDD5C9E" w14:textId="44D80489"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1457223553" w:displacedByCustomXml="prev"/>
      </w:tr>
      <w:tr w:rsidR="00EF4EE6" w:rsidRPr="00696855" w14:paraId="31BEEA56" w14:textId="77777777" w:rsidTr="00857202">
        <w:trPr>
          <w:trHeight w:val="25"/>
        </w:trPr>
        <w:tc>
          <w:tcPr>
            <w:tcW w:w="7371" w:type="dxa"/>
            <w:gridSpan w:val="2"/>
            <w:tcBorders>
              <w:left w:val="single" w:sz="12" w:space="0" w:color="000000"/>
            </w:tcBorders>
          </w:tcPr>
          <w:p w14:paraId="08237A0C" w14:textId="77777777" w:rsidR="00EF4EE6" w:rsidRPr="00EB18EC" w:rsidRDefault="00EF4EE6" w:rsidP="00EF4EE6">
            <w:pPr>
              <w:pStyle w:val="ListParagraph"/>
              <w:numPr>
                <w:ilvl w:val="0"/>
                <w:numId w:val="70"/>
              </w:numPr>
              <w:ind w:left="601" w:hanging="601"/>
              <w:jc w:val="left"/>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1795759344" w:edGrp="everyone" w:displacedByCustomXml="next"/>
        <w:sdt>
          <w:sdtPr>
            <w:rPr>
              <w:rFonts w:ascii="Arial" w:hAnsi="Arial" w:cs="Arial"/>
              <w:sz w:val="44"/>
              <w:szCs w:val="44"/>
            </w:rPr>
            <w:id w:val="-9213350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40DD55B" w14:textId="5C8E0DC2"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1795759344" w:displacedByCustomXml="prev"/>
      </w:tr>
      <w:tr w:rsidR="00EF4EE6" w:rsidRPr="005E24F1" w14:paraId="5CC63E4F"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430BCC3" w14:textId="77777777" w:rsidR="00EF4EE6" w:rsidRPr="005E24F1" w:rsidRDefault="00EF4EE6" w:rsidP="00EF4EE6">
            <w:pPr>
              <w:ind w:left="601" w:hanging="567"/>
              <w:jc w:val="center"/>
              <w:rPr>
                <w:rFonts w:cs="Arial"/>
                <w:b/>
                <w:sz w:val="20"/>
              </w:rPr>
            </w:pPr>
            <w:r>
              <w:rPr>
                <w:rFonts w:cs="Arial"/>
                <w:b/>
                <w:sz w:val="20"/>
              </w:rPr>
              <w:t>3 Footing system</w:t>
            </w:r>
          </w:p>
        </w:tc>
      </w:tr>
      <w:tr w:rsidR="00EF4EE6" w:rsidRPr="00696855" w14:paraId="40A7AD67" w14:textId="77777777" w:rsidTr="00857202">
        <w:trPr>
          <w:trHeight w:val="25"/>
        </w:trPr>
        <w:tc>
          <w:tcPr>
            <w:tcW w:w="7371" w:type="dxa"/>
            <w:gridSpan w:val="2"/>
            <w:tcBorders>
              <w:left w:val="single" w:sz="12" w:space="0" w:color="000000"/>
            </w:tcBorders>
          </w:tcPr>
          <w:p w14:paraId="3C5142C1" w14:textId="77777777" w:rsidR="00EF4EE6" w:rsidRPr="00D70329" w:rsidRDefault="00EF4EE6" w:rsidP="00EF4EE6">
            <w:pPr>
              <w:pStyle w:val="ListParagraph"/>
              <w:numPr>
                <w:ilvl w:val="0"/>
                <w:numId w:val="71"/>
              </w:numPr>
              <w:ind w:left="601" w:hanging="601"/>
              <w:jc w:val="left"/>
              <w:rPr>
                <w:rFonts w:cs="Arial"/>
                <w:sz w:val="20"/>
              </w:rPr>
            </w:pPr>
            <w:bookmarkStart w:id="140" w:name="_Ref530737066"/>
            <w:r>
              <w:rPr>
                <w:rFonts w:cs="Arial"/>
                <w:sz w:val="20"/>
              </w:rPr>
              <w:t>Set out footing systems in accordance with building plans.</w:t>
            </w:r>
            <w:bookmarkEnd w:id="140"/>
          </w:p>
        </w:tc>
        <w:permStart w:id="365107895" w:edGrp="everyone" w:displacedByCustomXml="next"/>
        <w:sdt>
          <w:sdtPr>
            <w:rPr>
              <w:rFonts w:ascii="Arial" w:hAnsi="Arial" w:cs="Arial"/>
              <w:sz w:val="44"/>
              <w:szCs w:val="44"/>
            </w:rPr>
            <w:id w:val="-18536414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47AA8BA" w14:textId="686DDD22"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365107895" w:displacedByCustomXml="prev"/>
      </w:tr>
      <w:tr w:rsidR="00EF4EE6" w:rsidRPr="00696855" w14:paraId="0D8164AA" w14:textId="77777777" w:rsidTr="00857202">
        <w:trPr>
          <w:trHeight w:val="25"/>
        </w:trPr>
        <w:tc>
          <w:tcPr>
            <w:tcW w:w="7371" w:type="dxa"/>
            <w:gridSpan w:val="2"/>
            <w:tcBorders>
              <w:left w:val="single" w:sz="12" w:space="0" w:color="000000"/>
            </w:tcBorders>
          </w:tcPr>
          <w:p w14:paraId="7BB42D58" w14:textId="77777777" w:rsidR="00EF4EE6" w:rsidRPr="00D70329" w:rsidRDefault="00EF4EE6" w:rsidP="00EF4EE6">
            <w:pPr>
              <w:pStyle w:val="ListParagraph"/>
              <w:numPr>
                <w:ilvl w:val="0"/>
                <w:numId w:val="71"/>
              </w:numPr>
              <w:ind w:left="601" w:hanging="601"/>
              <w:jc w:val="left"/>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1419080063" w:edGrp="everyone" w:displacedByCustomXml="next"/>
        <w:sdt>
          <w:sdtPr>
            <w:rPr>
              <w:rFonts w:ascii="Arial" w:hAnsi="Arial" w:cs="Arial"/>
              <w:sz w:val="44"/>
              <w:szCs w:val="44"/>
            </w:rPr>
            <w:id w:val="-6517458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A3C7C82" w14:textId="348BCFFB"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1419080063" w:displacedByCustomXml="prev"/>
      </w:tr>
      <w:tr w:rsidR="00EF4EE6" w:rsidRPr="00696855" w14:paraId="18DB72AB" w14:textId="77777777" w:rsidTr="00857202">
        <w:trPr>
          <w:trHeight w:val="25"/>
        </w:trPr>
        <w:tc>
          <w:tcPr>
            <w:tcW w:w="7371" w:type="dxa"/>
            <w:gridSpan w:val="2"/>
            <w:tcBorders>
              <w:left w:val="single" w:sz="12" w:space="0" w:color="000000"/>
            </w:tcBorders>
          </w:tcPr>
          <w:p w14:paraId="37FF94A4" w14:textId="77777777" w:rsidR="00EF4EE6" w:rsidRPr="00D70329" w:rsidRDefault="00EF4EE6" w:rsidP="00EF4EE6">
            <w:pPr>
              <w:pStyle w:val="ListParagraph"/>
              <w:numPr>
                <w:ilvl w:val="0"/>
                <w:numId w:val="71"/>
              </w:numPr>
              <w:ind w:left="601" w:hanging="601"/>
              <w:jc w:val="left"/>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1947948390" w:edGrp="everyone" w:displacedByCustomXml="next"/>
        <w:sdt>
          <w:sdtPr>
            <w:rPr>
              <w:rFonts w:ascii="Arial" w:hAnsi="Arial" w:cs="Arial"/>
              <w:sz w:val="44"/>
              <w:szCs w:val="44"/>
            </w:rPr>
            <w:id w:val="-13249655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2F62AF9" w14:textId="3166D28C"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1947948390" w:displacedByCustomXml="prev"/>
      </w:tr>
      <w:tr w:rsidR="00EF4EE6" w:rsidRPr="00696855" w14:paraId="2A0C5A52" w14:textId="77777777" w:rsidTr="00857202">
        <w:trPr>
          <w:trHeight w:val="25"/>
        </w:trPr>
        <w:tc>
          <w:tcPr>
            <w:tcW w:w="7371" w:type="dxa"/>
            <w:gridSpan w:val="2"/>
            <w:tcBorders>
              <w:left w:val="single" w:sz="12" w:space="0" w:color="000000"/>
            </w:tcBorders>
          </w:tcPr>
          <w:p w14:paraId="35CAC64A" w14:textId="77777777" w:rsidR="00EF4EE6" w:rsidRPr="00D70329" w:rsidRDefault="00EF4EE6" w:rsidP="00EF4EE6">
            <w:pPr>
              <w:pStyle w:val="ListParagraph"/>
              <w:numPr>
                <w:ilvl w:val="0"/>
                <w:numId w:val="71"/>
              </w:numPr>
              <w:ind w:left="601" w:hanging="601"/>
              <w:jc w:val="left"/>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449202024" w:edGrp="everyone" w:displacedByCustomXml="next"/>
        <w:sdt>
          <w:sdtPr>
            <w:rPr>
              <w:rFonts w:ascii="Arial" w:hAnsi="Arial" w:cs="Arial"/>
              <w:sz w:val="44"/>
              <w:szCs w:val="44"/>
            </w:rPr>
            <w:id w:val="-26037205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25D941" w14:textId="59419725"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449202024" w:displacedByCustomXml="prev"/>
      </w:tr>
      <w:tr w:rsidR="00EF4EE6" w:rsidRPr="005E24F1" w14:paraId="75A33E69"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6F1CF1C" w14:textId="77777777" w:rsidR="00EF4EE6" w:rsidRPr="005E24F1" w:rsidRDefault="00EF4EE6" w:rsidP="00EF4EE6">
            <w:pPr>
              <w:ind w:left="601" w:hanging="567"/>
              <w:jc w:val="center"/>
              <w:rPr>
                <w:rFonts w:cs="Arial"/>
                <w:b/>
                <w:sz w:val="20"/>
              </w:rPr>
            </w:pPr>
            <w:r>
              <w:rPr>
                <w:rFonts w:cs="Arial"/>
                <w:b/>
                <w:sz w:val="20"/>
              </w:rPr>
              <w:t>4 Floor system</w:t>
            </w:r>
          </w:p>
        </w:tc>
      </w:tr>
      <w:tr w:rsidR="00EF4EE6" w:rsidRPr="00696855" w14:paraId="24B40CC8" w14:textId="77777777" w:rsidTr="00857202">
        <w:trPr>
          <w:trHeight w:val="25"/>
        </w:trPr>
        <w:tc>
          <w:tcPr>
            <w:tcW w:w="7371" w:type="dxa"/>
            <w:gridSpan w:val="2"/>
            <w:tcBorders>
              <w:left w:val="single" w:sz="12" w:space="0" w:color="000000"/>
            </w:tcBorders>
          </w:tcPr>
          <w:p w14:paraId="129E28CD" w14:textId="77777777" w:rsidR="00EF4EE6" w:rsidRPr="00FB203E" w:rsidRDefault="00EF4EE6" w:rsidP="00EF4EE6">
            <w:pPr>
              <w:pStyle w:val="ListParagraph"/>
              <w:numPr>
                <w:ilvl w:val="0"/>
                <w:numId w:val="72"/>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1059856523" w:edGrp="everyone" w:displacedByCustomXml="next"/>
        <w:sdt>
          <w:sdtPr>
            <w:rPr>
              <w:rFonts w:ascii="Arial" w:hAnsi="Arial" w:cs="Arial"/>
              <w:sz w:val="44"/>
              <w:szCs w:val="44"/>
            </w:rPr>
            <w:id w:val="-144593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88FEE41" w14:textId="4C8123C5"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1059856523" w:displacedByCustomXml="prev"/>
      </w:tr>
      <w:tr w:rsidR="00EF4EE6" w:rsidRPr="00696855" w14:paraId="21214D0B" w14:textId="77777777" w:rsidTr="00857202">
        <w:trPr>
          <w:trHeight w:val="25"/>
        </w:trPr>
        <w:tc>
          <w:tcPr>
            <w:tcW w:w="7371" w:type="dxa"/>
            <w:gridSpan w:val="2"/>
            <w:tcBorders>
              <w:left w:val="single" w:sz="12" w:space="0" w:color="000000"/>
            </w:tcBorders>
          </w:tcPr>
          <w:p w14:paraId="2A5B0DFA" w14:textId="77777777" w:rsidR="00EF4EE6" w:rsidRPr="00FB203E" w:rsidRDefault="00EF4EE6" w:rsidP="00EF4EE6">
            <w:pPr>
              <w:pStyle w:val="ListParagraph"/>
              <w:numPr>
                <w:ilvl w:val="0"/>
                <w:numId w:val="72"/>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1055023555" w:edGrp="everyone" w:displacedByCustomXml="next"/>
        <w:sdt>
          <w:sdtPr>
            <w:rPr>
              <w:rFonts w:ascii="Arial" w:hAnsi="Arial" w:cs="Arial"/>
              <w:sz w:val="44"/>
              <w:szCs w:val="44"/>
            </w:rPr>
            <w:id w:val="5869704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23407F1" w14:textId="5B98B391"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1055023555" w:displacedByCustomXml="prev"/>
      </w:tr>
      <w:tr w:rsidR="00EF4EE6" w:rsidRPr="005E24F1" w14:paraId="1F2D563E"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15956416" w14:textId="77777777"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14:paraId="41353472" w14:textId="77777777" w:rsidTr="00857202">
        <w:trPr>
          <w:trHeight w:val="25"/>
        </w:trPr>
        <w:tc>
          <w:tcPr>
            <w:tcW w:w="7371" w:type="dxa"/>
            <w:gridSpan w:val="2"/>
            <w:tcBorders>
              <w:left w:val="single" w:sz="12" w:space="0" w:color="000000"/>
            </w:tcBorders>
          </w:tcPr>
          <w:p w14:paraId="29524F7B" w14:textId="77777777" w:rsidR="00EF4EE6" w:rsidRPr="00FB203E" w:rsidRDefault="00EF4EE6" w:rsidP="00EF4EE6">
            <w:pPr>
              <w:pStyle w:val="ListParagraph"/>
              <w:numPr>
                <w:ilvl w:val="0"/>
                <w:numId w:val="67"/>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849170698" w:edGrp="everyone" w:displacedByCustomXml="next"/>
        <w:sdt>
          <w:sdtPr>
            <w:rPr>
              <w:rFonts w:ascii="Arial" w:hAnsi="Arial" w:cs="Arial"/>
              <w:sz w:val="44"/>
              <w:szCs w:val="44"/>
            </w:rPr>
            <w:id w:val="-182134279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5BFFC0C" w14:textId="69C475B8"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849170698" w:displacedByCustomXml="prev"/>
      </w:tr>
      <w:tr w:rsidR="00EF4EE6" w:rsidRPr="00696855" w14:paraId="526974AE" w14:textId="77777777" w:rsidTr="00857202">
        <w:trPr>
          <w:trHeight w:val="25"/>
        </w:trPr>
        <w:tc>
          <w:tcPr>
            <w:tcW w:w="7371" w:type="dxa"/>
            <w:gridSpan w:val="2"/>
            <w:tcBorders>
              <w:left w:val="single" w:sz="12" w:space="0" w:color="000000"/>
            </w:tcBorders>
          </w:tcPr>
          <w:p w14:paraId="3129DC52" w14:textId="77777777" w:rsidR="00EF4EE6" w:rsidRPr="00FB203E" w:rsidRDefault="00EF4EE6" w:rsidP="00EF4EE6">
            <w:pPr>
              <w:pStyle w:val="ListParagraph"/>
              <w:numPr>
                <w:ilvl w:val="0"/>
                <w:numId w:val="67"/>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1946962708" w:edGrp="everyone" w:displacedByCustomXml="next"/>
        <w:sdt>
          <w:sdtPr>
            <w:rPr>
              <w:rFonts w:ascii="Arial" w:hAnsi="Arial" w:cs="Arial"/>
              <w:sz w:val="44"/>
              <w:szCs w:val="44"/>
            </w:rPr>
            <w:id w:val="-180753942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DF606A3" w14:textId="26C97119"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1946962708" w:displacedByCustomXml="prev"/>
      </w:tr>
      <w:tr w:rsidR="00EF4EE6" w:rsidRPr="00696855" w14:paraId="67BBE3DC" w14:textId="77777777" w:rsidTr="00857202">
        <w:trPr>
          <w:trHeight w:val="25"/>
        </w:trPr>
        <w:tc>
          <w:tcPr>
            <w:tcW w:w="7371" w:type="dxa"/>
            <w:gridSpan w:val="2"/>
            <w:tcBorders>
              <w:left w:val="single" w:sz="12" w:space="0" w:color="000000"/>
            </w:tcBorders>
          </w:tcPr>
          <w:p w14:paraId="32AE0C68" w14:textId="77777777" w:rsidR="00EF4EE6" w:rsidRPr="00FB203E" w:rsidRDefault="00EF4EE6" w:rsidP="00EF4EE6">
            <w:pPr>
              <w:pStyle w:val="ListParagraph"/>
              <w:numPr>
                <w:ilvl w:val="0"/>
                <w:numId w:val="67"/>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570497032" w:edGrp="everyone" w:displacedByCustomXml="next"/>
        <w:sdt>
          <w:sdtPr>
            <w:rPr>
              <w:rFonts w:ascii="Arial" w:hAnsi="Arial" w:cs="Arial"/>
              <w:sz w:val="44"/>
              <w:szCs w:val="44"/>
            </w:rPr>
            <w:id w:val="7873994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A1EB969" w14:textId="5EA9693F"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570497032" w:displacedByCustomXml="prev"/>
      </w:tr>
      <w:tr w:rsidR="00EF4EE6" w:rsidRPr="00696855" w14:paraId="781915D6" w14:textId="77777777" w:rsidTr="00857202">
        <w:trPr>
          <w:trHeight w:val="25"/>
        </w:trPr>
        <w:tc>
          <w:tcPr>
            <w:tcW w:w="7371" w:type="dxa"/>
            <w:gridSpan w:val="2"/>
            <w:tcBorders>
              <w:left w:val="single" w:sz="12" w:space="0" w:color="000000"/>
            </w:tcBorders>
          </w:tcPr>
          <w:p w14:paraId="2E214C49" w14:textId="77777777" w:rsidR="00EF4EE6" w:rsidRPr="00FB203E" w:rsidRDefault="00EF4EE6" w:rsidP="00EF4EE6">
            <w:pPr>
              <w:pStyle w:val="ListParagraph"/>
              <w:numPr>
                <w:ilvl w:val="0"/>
                <w:numId w:val="67"/>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1089553840" w:edGrp="everyone" w:displacedByCustomXml="next"/>
        <w:sdt>
          <w:sdtPr>
            <w:rPr>
              <w:rFonts w:ascii="Arial" w:hAnsi="Arial" w:cs="Arial"/>
              <w:sz w:val="44"/>
              <w:szCs w:val="44"/>
            </w:rPr>
            <w:id w:val="1555718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E784C6F" w14:textId="37B4F66C"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1089553840" w:displacedByCustomXml="prev"/>
      </w:tr>
      <w:tr w:rsidR="00EF4EE6" w:rsidRPr="005E24F1" w14:paraId="272EB551" w14:textId="77777777" w:rsidTr="00857202">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7567B8F0" w14:textId="77777777"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14:paraId="3E12CBE2" w14:textId="77777777" w:rsidTr="00857202">
        <w:trPr>
          <w:trHeight w:val="25"/>
        </w:trPr>
        <w:tc>
          <w:tcPr>
            <w:tcW w:w="7371" w:type="dxa"/>
            <w:gridSpan w:val="2"/>
            <w:tcBorders>
              <w:left w:val="single" w:sz="12" w:space="0" w:color="000000"/>
            </w:tcBorders>
          </w:tcPr>
          <w:p w14:paraId="45EEAE15" w14:textId="77777777" w:rsidR="00EF4EE6" w:rsidRPr="00FB203E" w:rsidRDefault="00EF4EE6" w:rsidP="00EF4EE6">
            <w:pPr>
              <w:pStyle w:val="ListParagraph"/>
              <w:numPr>
                <w:ilvl w:val="0"/>
                <w:numId w:val="68"/>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1094401402" w:edGrp="everyone" w:displacedByCustomXml="next"/>
        <w:sdt>
          <w:sdtPr>
            <w:rPr>
              <w:rFonts w:ascii="Arial" w:hAnsi="Arial" w:cs="Arial"/>
              <w:sz w:val="44"/>
              <w:szCs w:val="44"/>
            </w:rPr>
            <w:id w:val="9252228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099244F" w14:textId="4BCC4E3F"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1094401402" w:displacedByCustomXml="prev"/>
      </w:tr>
      <w:tr w:rsidR="00EF4EE6" w:rsidRPr="00AF28A2" w14:paraId="5D52000E" w14:textId="77777777" w:rsidTr="00857202">
        <w:trPr>
          <w:trHeight w:val="25"/>
        </w:trPr>
        <w:tc>
          <w:tcPr>
            <w:tcW w:w="7371" w:type="dxa"/>
            <w:gridSpan w:val="2"/>
            <w:tcBorders>
              <w:left w:val="single" w:sz="12" w:space="0" w:color="000000"/>
            </w:tcBorders>
          </w:tcPr>
          <w:p w14:paraId="72246734" w14:textId="77777777" w:rsidR="00EF4EE6" w:rsidRPr="00FB203E" w:rsidRDefault="00EF4EE6" w:rsidP="00EF4EE6">
            <w:pPr>
              <w:pStyle w:val="ListParagraph"/>
              <w:numPr>
                <w:ilvl w:val="0"/>
                <w:numId w:val="68"/>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870082928" w:edGrp="everyone" w:displacedByCustomXml="next"/>
        <w:sdt>
          <w:sdtPr>
            <w:rPr>
              <w:rFonts w:ascii="Arial" w:hAnsi="Arial" w:cs="Arial"/>
              <w:sz w:val="44"/>
              <w:szCs w:val="44"/>
            </w:rPr>
            <w:id w:val="-7274560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9982861" w14:textId="263B5004"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870082928" w:displacedByCustomXml="prev"/>
      </w:tr>
      <w:tr w:rsidR="00EF4EE6" w:rsidRPr="00AF28A2" w14:paraId="63A895A7" w14:textId="77777777" w:rsidTr="00857202">
        <w:trPr>
          <w:trHeight w:val="25"/>
        </w:trPr>
        <w:tc>
          <w:tcPr>
            <w:tcW w:w="7371" w:type="dxa"/>
            <w:gridSpan w:val="2"/>
            <w:tcBorders>
              <w:left w:val="single" w:sz="12" w:space="0" w:color="000000"/>
            </w:tcBorders>
          </w:tcPr>
          <w:p w14:paraId="2DD90BCD" w14:textId="77777777" w:rsidR="00EF4EE6" w:rsidRPr="00FB203E" w:rsidRDefault="00EF4EE6" w:rsidP="00EF4EE6">
            <w:pPr>
              <w:pStyle w:val="ListParagraph"/>
              <w:numPr>
                <w:ilvl w:val="0"/>
                <w:numId w:val="68"/>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1533114041" w:edGrp="everyone" w:displacedByCustomXml="next"/>
        <w:sdt>
          <w:sdtPr>
            <w:rPr>
              <w:rFonts w:ascii="Arial" w:hAnsi="Arial" w:cs="Arial"/>
              <w:sz w:val="44"/>
              <w:szCs w:val="44"/>
            </w:rPr>
            <w:id w:val="136955927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A694D4" w14:textId="75CFBA97" w:rsidR="00EF4EE6" w:rsidRPr="00696855" w:rsidRDefault="00EF706C" w:rsidP="00EF4EE6">
                <w:pPr>
                  <w:jc w:val="center"/>
                  <w:rPr>
                    <w:rFonts w:cs="Arial"/>
                    <w:sz w:val="20"/>
                  </w:rPr>
                </w:pPr>
                <w:r>
                  <w:rPr>
                    <w:rFonts w:ascii="Arial" w:hAnsi="Arial" w:cs="Arial"/>
                    <w:sz w:val="44"/>
                    <w:szCs w:val="44"/>
                  </w:rPr>
                  <w:sym w:font="Wingdings" w:char="F0FE"/>
                </w:r>
              </w:p>
            </w:tc>
          </w:sdtContent>
        </w:sdt>
        <w:permEnd w:id="1533114041" w:displacedByCustomXml="prev"/>
      </w:tr>
      <w:tr w:rsidR="00EF4EE6" w:rsidRPr="00683908" w14:paraId="7CEA2B8F" w14:textId="77777777" w:rsidTr="00857202">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5582259F" w14:textId="4A8E2E48"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79950249" w:edGrp="everyone"/>
            <w:sdt>
              <w:sdtPr>
                <w:rPr>
                  <w:rFonts w:ascii="Arial" w:hAnsi="Arial" w:cs="Arial"/>
                  <w:sz w:val="44"/>
                  <w:szCs w:val="44"/>
                </w:rPr>
                <w:id w:val="18756946"/>
                <w14:checkbox>
                  <w14:checked w14:val="1"/>
                  <w14:checkedState w14:val="00FE" w14:font="Wingdings"/>
                  <w14:uncheckedState w14:val="00A8" w14:font="Wingdings"/>
                </w14:checkbox>
              </w:sdtPr>
              <w:sdtEndPr/>
              <w:sdtContent>
                <w:r w:rsidR="00EF706C">
                  <w:rPr>
                    <w:rFonts w:ascii="Arial" w:hAnsi="Arial" w:cs="Arial"/>
                    <w:sz w:val="44"/>
                    <w:szCs w:val="44"/>
                  </w:rPr>
                  <w:sym w:font="Wingdings" w:char="F0FE"/>
                </w:r>
              </w:sdtContent>
            </w:sdt>
            <w:permEnd w:id="1679950249"/>
            <w:r w:rsidRPr="001D07E7">
              <w:rPr>
                <w:rFonts w:cs="Arial"/>
                <w:b/>
                <w:szCs w:val="22"/>
              </w:rPr>
              <w:t xml:space="preserve"> Satisfactory    </w:t>
            </w:r>
            <w:permStart w:id="1648184233" w:edGrp="everyone"/>
            <w:sdt>
              <w:sdtPr>
                <w:rPr>
                  <w:rFonts w:ascii="Arial" w:hAnsi="Arial" w:cs="Arial"/>
                  <w:sz w:val="44"/>
                  <w:szCs w:val="44"/>
                </w:rPr>
                <w:id w:val="-630703019"/>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48184233"/>
            <w:r w:rsidRPr="00993DFF">
              <w:rPr>
                <w:rFonts w:cs="Arial"/>
                <w:b/>
                <w:sz w:val="36"/>
                <w:szCs w:val="36"/>
              </w:rPr>
              <w:t xml:space="preserve"> </w:t>
            </w:r>
            <w:r w:rsidRPr="001D07E7">
              <w:rPr>
                <w:rFonts w:cs="Arial"/>
                <w:b/>
                <w:szCs w:val="22"/>
              </w:rPr>
              <w:t>Not Satisfactory</w:t>
            </w:r>
          </w:p>
        </w:tc>
      </w:tr>
    </w:tbl>
    <w:p w14:paraId="3E96153F" w14:textId="77777777" w:rsidR="00276A6E" w:rsidRDefault="00276A6E" w:rsidP="00276A6E"/>
    <w:p w14:paraId="1EB9D4F3" w14:textId="77777777"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14:paraId="46FF3527" w14:textId="77777777" w:rsidTr="00857202">
        <w:tc>
          <w:tcPr>
            <w:tcW w:w="9057" w:type="dxa"/>
            <w:shd w:val="clear" w:color="auto" w:fill="D9D9D9" w:themeFill="background1" w:themeFillShade="D9"/>
          </w:tcPr>
          <w:p w14:paraId="5A2B378E" w14:textId="77777777" w:rsidR="00276A6E" w:rsidRPr="00553DDB" w:rsidRDefault="00276A6E" w:rsidP="00857202">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14:paraId="6935D75F" w14:textId="77777777" w:rsidTr="00857202">
        <w:trPr>
          <w:trHeight w:val="13446"/>
        </w:trPr>
        <w:tc>
          <w:tcPr>
            <w:tcW w:w="9057" w:type="dxa"/>
          </w:tcPr>
          <w:p w14:paraId="47A6E898" w14:textId="43F8D079" w:rsidR="00276A6E" w:rsidRPr="00553DDB" w:rsidRDefault="00EF706C" w:rsidP="00857202">
            <w:pPr>
              <w:rPr>
                <w:rFonts w:ascii="Arial" w:hAnsi="Arial" w:cs="Arial"/>
                <w:szCs w:val="24"/>
              </w:rPr>
            </w:pPr>
            <w:permStart w:id="1731467077" w:edGrp="everyone"/>
            <w:r>
              <w:rPr>
                <w:rFonts w:ascii="Arial" w:hAnsi="Arial" w:cs="Arial"/>
                <w:szCs w:val="24"/>
              </w:rPr>
              <w:t xml:space="preserve">Patrick has shown the ability to apply structural principles to the erection and demolition of low rise commercial structure. Attached is </w:t>
            </w:r>
            <w:r w:rsidR="00333C33">
              <w:rPr>
                <w:rFonts w:ascii="Arial" w:hAnsi="Arial" w:cs="Arial"/>
                <w:szCs w:val="24"/>
              </w:rPr>
              <w:t xml:space="preserve">a project structural drawing which Patrick </w:t>
            </w:r>
            <w:r w:rsidR="00DE5EE5">
              <w:rPr>
                <w:rFonts w:ascii="Arial" w:hAnsi="Arial" w:cs="Arial"/>
                <w:szCs w:val="24"/>
              </w:rPr>
              <w:t>was</w:t>
            </w:r>
            <w:r w:rsidR="00333C33">
              <w:rPr>
                <w:rFonts w:ascii="Arial" w:hAnsi="Arial" w:cs="Arial"/>
                <w:szCs w:val="24"/>
              </w:rPr>
              <w:t xml:space="preserve"> involved in.</w:t>
            </w:r>
            <w:permEnd w:id="1731467077"/>
          </w:p>
        </w:tc>
      </w:tr>
    </w:tbl>
    <w:p w14:paraId="519454A4" w14:textId="77777777" w:rsidR="00276A6E" w:rsidRPr="00276A6E" w:rsidRDefault="00276A6E" w:rsidP="00276A6E">
      <w:pPr>
        <w:rPr>
          <w:sz w:val="4"/>
          <w:szCs w:val="4"/>
        </w:rPr>
      </w:pPr>
    </w:p>
    <w:sectPr w:rsidR="00276A6E" w:rsidRPr="00276A6E" w:rsidSect="00EF4EE6">
      <w:headerReference w:type="even" r:id="rId18"/>
      <w:headerReference w:type="default" r:id="rId19"/>
      <w:footerReference w:type="default" r:id="rId20"/>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7A0E83" w14:textId="77777777" w:rsidR="00683C97" w:rsidRDefault="00683C97" w:rsidP="00A67754">
      <w:r>
        <w:separator/>
      </w:r>
    </w:p>
  </w:endnote>
  <w:endnote w:type="continuationSeparator" w:id="0">
    <w:p w14:paraId="1636F088" w14:textId="77777777" w:rsidR="00683C97" w:rsidRDefault="00683C9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F8BBE" w14:textId="77777777" w:rsidR="009B56F7" w:rsidRPr="00830749" w:rsidRDefault="009B56F7" w:rsidP="00830749">
    <w:pPr>
      <w:pBdr>
        <w:top w:val="single" w:sz="4" w:space="1" w:color="auto"/>
      </w:pBdr>
      <w:rPr>
        <w:rFonts w:ascii="Arial" w:hAnsi="Arial" w:cs="Arial"/>
        <w:b/>
        <w:sz w:val="16"/>
        <w:szCs w:val="16"/>
      </w:rPr>
    </w:pPr>
  </w:p>
  <w:p w14:paraId="74A0DCA6" w14:textId="3A8B2EA2" w:rsidR="009B56F7" w:rsidRPr="00830749" w:rsidRDefault="00683C97"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9B56F7" w:rsidRPr="004932A4">
              <w:rPr>
                <w:rFonts w:ascii="Arial" w:hAnsi="Arial" w:cs="Arial"/>
                <w:b/>
                <w:sz w:val="16"/>
                <w:szCs w:val="16"/>
              </w:rPr>
              <w:t xml:space="preserve">Page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PAGE </w:instrText>
            </w:r>
            <w:r w:rsidR="009B56F7" w:rsidRPr="004932A4">
              <w:rPr>
                <w:rFonts w:ascii="Arial" w:hAnsi="Arial" w:cs="Arial"/>
                <w:b/>
                <w:bCs/>
                <w:sz w:val="16"/>
                <w:szCs w:val="16"/>
              </w:rPr>
              <w:fldChar w:fldCharType="separate"/>
            </w:r>
            <w:r w:rsidR="00BF3E6C">
              <w:rPr>
                <w:rFonts w:ascii="Arial" w:hAnsi="Arial" w:cs="Arial"/>
                <w:b/>
                <w:bCs/>
                <w:noProof/>
                <w:sz w:val="16"/>
                <w:szCs w:val="16"/>
              </w:rPr>
              <w:t>8</w:t>
            </w:r>
            <w:r w:rsidR="009B56F7" w:rsidRPr="004932A4">
              <w:rPr>
                <w:rFonts w:ascii="Arial" w:hAnsi="Arial" w:cs="Arial"/>
                <w:b/>
                <w:sz w:val="16"/>
                <w:szCs w:val="16"/>
              </w:rPr>
              <w:fldChar w:fldCharType="end"/>
            </w:r>
            <w:r w:rsidR="009B56F7" w:rsidRPr="004932A4">
              <w:rPr>
                <w:rFonts w:ascii="Arial" w:hAnsi="Arial" w:cs="Arial"/>
                <w:b/>
                <w:sz w:val="16"/>
                <w:szCs w:val="16"/>
              </w:rPr>
              <w:t xml:space="preserve"> of </w:t>
            </w:r>
            <w:r w:rsidR="009B56F7" w:rsidRPr="004932A4">
              <w:rPr>
                <w:rFonts w:ascii="Arial" w:hAnsi="Arial" w:cs="Arial"/>
                <w:b/>
                <w:bCs/>
                <w:sz w:val="16"/>
                <w:szCs w:val="16"/>
              </w:rPr>
              <w:fldChar w:fldCharType="begin"/>
            </w:r>
            <w:r w:rsidR="009B56F7" w:rsidRPr="004932A4">
              <w:rPr>
                <w:rFonts w:ascii="Arial" w:hAnsi="Arial" w:cs="Arial"/>
                <w:b/>
                <w:bCs/>
                <w:sz w:val="16"/>
                <w:szCs w:val="16"/>
              </w:rPr>
              <w:instrText xml:space="preserve"> SECTIONPAGES  </w:instrText>
            </w:r>
            <w:r w:rsidR="009B56F7" w:rsidRPr="004932A4">
              <w:rPr>
                <w:rFonts w:ascii="Arial" w:hAnsi="Arial" w:cs="Arial"/>
                <w:b/>
                <w:bCs/>
                <w:sz w:val="16"/>
                <w:szCs w:val="16"/>
              </w:rPr>
              <w:fldChar w:fldCharType="separate"/>
            </w:r>
            <w:r w:rsidR="007E5982">
              <w:rPr>
                <w:rFonts w:ascii="Arial" w:hAnsi="Arial" w:cs="Arial"/>
                <w:b/>
                <w:bCs/>
                <w:noProof/>
                <w:sz w:val="16"/>
                <w:szCs w:val="16"/>
              </w:rPr>
              <w:t>9</w:t>
            </w:r>
            <w:r w:rsidR="009B56F7" w:rsidRPr="004932A4">
              <w:rPr>
                <w:rFonts w:ascii="Arial" w:hAnsi="Arial" w:cs="Arial"/>
                <w:b/>
                <w:sz w:val="16"/>
                <w:szCs w:val="16"/>
              </w:rPr>
              <w:fldChar w:fldCharType="end"/>
            </w:r>
          </w:sdtContent>
        </w:sdt>
      </w:sdtContent>
    </w:sdt>
    <w:r w:rsidR="009B56F7">
      <w:rPr>
        <w:rFonts w:ascii="Arial" w:hAnsi="Arial" w:cs="Arial"/>
        <w:b/>
        <w:sz w:val="16"/>
        <w:szCs w:val="16"/>
      </w:rPr>
      <w:ptab w:relativeTo="margin" w:alignment="right" w:leader="none"/>
    </w:r>
    <w:r w:rsidR="009B56F7" w:rsidRPr="00B115D7">
      <w:rPr>
        <w:rFonts w:ascii="Arial" w:hAnsi="Arial" w:cs="Arial"/>
        <w:b/>
        <w:sz w:val="16"/>
        <w:szCs w:val="16"/>
      </w:rPr>
      <w:t>CSTC Pty Ltd_</w:t>
    </w:r>
    <w:r w:rsidR="009B56F7">
      <w:rPr>
        <w:rFonts w:ascii="Arial" w:hAnsi="Arial" w:cs="Arial"/>
        <w:b/>
        <w:sz w:val="16"/>
        <w:szCs w:val="16"/>
      </w:rPr>
      <w:t>RTO#</w:t>
    </w:r>
    <w:r w:rsidR="009B56F7"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9B56F7">
          <w:rPr>
            <w:rFonts w:ascii="Arial" w:hAnsi="Arial" w:cs="Arial"/>
            <w:b/>
            <w:sz w:val="16"/>
            <w:szCs w:val="16"/>
          </w:rPr>
          <w:t>v1-</w:t>
        </w:r>
        <w:r w:rsidR="001F71F1">
          <w:rPr>
            <w:rFonts w:ascii="Arial" w:hAnsi="Arial" w:cs="Arial"/>
            <w:b/>
            <w:sz w:val="16"/>
            <w:szCs w:val="16"/>
          </w:rPr>
          <w:t>5</w:t>
        </w:r>
        <w:r w:rsidR="009B56F7">
          <w:rPr>
            <w:rFonts w:ascii="Arial" w:hAnsi="Arial" w:cs="Arial"/>
            <w:b/>
            <w:sz w:val="16"/>
            <w:szCs w:val="16"/>
          </w:rPr>
          <w:t>_0</w:t>
        </w:r>
        <w:r w:rsidR="001F71F1">
          <w:rPr>
            <w:rFonts w:ascii="Arial" w:hAnsi="Arial" w:cs="Arial"/>
            <w:b/>
            <w:sz w:val="16"/>
            <w:szCs w:val="16"/>
          </w:rPr>
          <w:t>1</w:t>
        </w:r>
        <w:r w:rsidR="009B56F7">
          <w:rPr>
            <w:rFonts w:ascii="Arial" w:hAnsi="Arial" w:cs="Arial"/>
            <w:b/>
            <w:sz w:val="16"/>
            <w:szCs w:val="16"/>
          </w:rPr>
          <w:t>/</w:t>
        </w:r>
        <w:r w:rsidR="001F71F1">
          <w:rPr>
            <w:rFonts w:ascii="Arial" w:hAnsi="Arial" w:cs="Arial"/>
            <w:b/>
            <w:sz w:val="16"/>
            <w:szCs w:val="16"/>
          </w:rPr>
          <w:t>07</w:t>
        </w:r>
        <w:r w:rsidR="009B56F7">
          <w:rPr>
            <w:rFonts w:ascii="Arial" w:hAnsi="Arial" w:cs="Arial"/>
            <w:b/>
            <w:sz w:val="16"/>
            <w:szCs w:val="16"/>
          </w:rPr>
          <w:t>/20</w:t>
        </w:r>
        <w:r w:rsidR="001F71F1">
          <w:rPr>
            <w:rFonts w:ascii="Arial" w:hAnsi="Arial" w:cs="Arial"/>
            <w:b/>
            <w:sz w:val="16"/>
            <w:szCs w:val="16"/>
          </w:rPr>
          <w:t>21</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80CCD" w14:textId="77777777" w:rsidR="009B56F7" w:rsidRPr="00830749" w:rsidRDefault="009B56F7" w:rsidP="00830749">
    <w:pPr>
      <w:pBdr>
        <w:top w:val="single" w:sz="4" w:space="1" w:color="auto"/>
      </w:pBdr>
      <w:rPr>
        <w:rFonts w:ascii="Arial" w:hAnsi="Arial" w:cs="Arial"/>
        <w:b/>
        <w:sz w:val="16"/>
        <w:szCs w:val="16"/>
      </w:rPr>
    </w:pPr>
  </w:p>
  <w:p w14:paraId="715FD9DB" w14:textId="690015EB"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9127D">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DE5EE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23B44" w14:textId="77777777" w:rsidR="009B56F7" w:rsidRPr="00830749" w:rsidRDefault="009B56F7" w:rsidP="00830749">
    <w:pPr>
      <w:pBdr>
        <w:top w:val="single" w:sz="4" w:space="1" w:color="auto"/>
      </w:pBdr>
      <w:rPr>
        <w:rFonts w:ascii="Arial" w:hAnsi="Arial" w:cs="Arial"/>
        <w:b/>
        <w:sz w:val="16"/>
        <w:szCs w:val="16"/>
      </w:rPr>
    </w:pPr>
  </w:p>
  <w:p w14:paraId="760844DD" w14:textId="4EE4767E" w:rsidR="009B56F7" w:rsidRPr="00830749" w:rsidRDefault="009B56F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BF3E6C">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E5982">
          <w:rPr>
            <w:rFonts w:ascii="Arial" w:hAnsi="Arial" w:cs="Arial"/>
            <w:b/>
            <w:bCs/>
            <w:noProof/>
            <w:sz w:val="16"/>
            <w:szCs w:val="16"/>
          </w:rPr>
          <w:t>27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BE09B" w14:textId="77777777" w:rsidR="009B56F7" w:rsidRPr="00830749" w:rsidRDefault="009B56F7" w:rsidP="00830749">
    <w:pPr>
      <w:pBdr>
        <w:top w:val="single" w:sz="4" w:space="1" w:color="auto"/>
      </w:pBdr>
      <w:rPr>
        <w:rFonts w:ascii="Arial" w:hAnsi="Arial" w:cs="Arial"/>
        <w:b/>
        <w:sz w:val="16"/>
        <w:szCs w:val="16"/>
      </w:rPr>
    </w:pPr>
  </w:p>
  <w:p w14:paraId="32D47B31" w14:textId="34A4BCFD" w:rsidR="009B56F7" w:rsidRPr="00830749" w:rsidRDefault="009B56F7"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EndPr/>
      <w:sdtContent>
        <w:r w:rsidR="001F71F1">
          <w:rPr>
            <w:rFonts w:ascii="Arial" w:hAnsi="Arial" w:cs="Arial"/>
            <w:b/>
            <w:sz w:val="16"/>
            <w:szCs w:val="16"/>
          </w:rPr>
          <w:t>v1-5_01/07/2021</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BF3E6C">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E5982">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654C9" w14:textId="77777777" w:rsidR="00683C97" w:rsidRDefault="00683C97" w:rsidP="00A67754">
      <w:r>
        <w:separator/>
      </w:r>
    </w:p>
  </w:footnote>
  <w:footnote w:type="continuationSeparator" w:id="0">
    <w:p w14:paraId="101EA6DF" w14:textId="77777777" w:rsidR="00683C97" w:rsidRDefault="00683C9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7927B6" w14:textId="77777777" w:rsidR="009B56F7" w:rsidRDefault="009B56F7"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60F53C32" w14:textId="77777777" w:rsidR="009B56F7" w:rsidRDefault="00683C97"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3B132427" w14:textId="77777777" w:rsidR="009B56F7" w:rsidRPr="00830749" w:rsidRDefault="009B56F7"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BC6271" w14:textId="77777777" w:rsidR="009B56F7" w:rsidRDefault="009B56F7"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CPCCBC4011B Apply structural principles to commercial low rise constructions</w:t>
        </w:r>
      </w:sdtContent>
    </w:sdt>
  </w:p>
  <w:p w14:paraId="31195807"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0CD9C" w14:textId="77777777" w:rsidR="009B56F7" w:rsidRDefault="009B56F7"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14:paraId="26CCBBAE" w14:textId="77777777" w:rsidR="009B56F7" w:rsidRPr="007441C7" w:rsidRDefault="00683C97"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1748CC2B" w14:textId="77777777" w:rsidR="009B56F7" w:rsidRPr="00830749" w:rsidRDefault="009B56F7"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FD0F3" w14:textId="77777777" w:rsidR="009B56F7" w:rsidRDefault="009B56F7"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14:paraId="664FD4A4" w14:textId="77777777" w:rsidR="009B56F7" w:rsidRDefault="00683C97"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1F9D73AB" w14:textId="77777777" w:rsidR="009B56F7" w:rsidRPr="00830749" w:rsidRDefault="009B56F7"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4019C" w14:textId="77777777" w:rsidR="009B56F7" w:rsidRDefault="009B56F7"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14:paraId="56FE70D9" w14:textId="77777777" w:rsidR="009B56F7" w:rsidRDefault="00683C97"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EndPr/>
      <w:sdtContent>
        <w:r w:rsidR="009B56F7">
          <w:rPr>
            <w:rFonts w:ascii="Arial" w:hAnsi="Arial" w:cs="Arial"/>
            <w:b/>
            <w:sz w:val="16"/>
            <w:szCs w:val="16"/>
          </w:rPr>
          <w:t>CPCCBC4011B Apply structural principles to commercial low rise constructions</w:t>
        </w:r>
      </w:sdtContent>
    </w:sdt>
  </w:p>
  <w:p w14:paraId="7A3C10FE" w14:textId="77777777" w:rsidR="009B56F7" w:rsidRPr="00830749" w:rsidRDefault="009B56F7"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0"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1"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42"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3"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0"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3"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4"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7"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2"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7"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8"/>
  </w:num>
  <w:num w:numId="4">
    <w:abstractNumId w:val="57"/>
  </w:num>
  <w:num w:numId="5">
    <w:abstractNumId w:val="12"/>
  </w:num>
  <w:num w:numId="6">
    <w:abstractNumId w:val="33"/>
  </w:num>
  <w:num w:numId="7">
    <w:abstractNumId w:val="49"/>
  </w:num>
  <w:num w:numId="8">
    <w:abstractNumId w:val="27"/>
  </w:num>
  <w:num w:numId="9">
    <w:abstractNumId w:val="29"/>
  </w:num>
  <w:num w:numId="10">
    <w:abstractNumId w:val="46"/>
  </w:num>
  <w:num w:numId="11">
    <w:abstractNumId w:val="44"/>
  </w:num>
  <w:num w:numId="12">
    <w:abstractNumId w:val="67"/>
  </w:num>
  <w:num w:numId="13">
    <w:abstractNumId w:val="18"/>
  </w:num>
  <w:num w:numId="14">
    <w:abstractNumId w:val="8"/>
  </w:num>
  <w:num w:numId="15">
    <w:abstractNumId w:val="43"/>
  </w:num>
  <w:num w:numId="16">
    <w:abstractNumId w:val="32"/>
  </w:num>
  <w:num w:numId="17">
    <w:abstractNumId w:val="42"/>
  </w:num>
  <w:num w:numId="18">
    <w:abstractNumId w:val="52"/>
  </w:num>
  <w:num w:numId="19">
    <w:abstractNumId w:val="11"/>
  </w:num>
  <w:num w:numId="20">
    <w:abstractNumId w:val="62"/>
  </w:num>
  <w:num w:numId="21">
    <w:abstractNumId w:val="60"/>
  </w:num>
  <w:num w:numId="22">
    <w:abstractNumId w:val="50"/>
  </w:num>
  <w:num w:numId="23">
    <w:abstractNumId w:val="65"/>
  </w:num>
  <w:num w:numId="24">
    <w:abstractNumId w:val="25"/>
  </w:num>
  <w:num w:numId="25">
    <w:abstractNumId w:val="71"/>
  </w:num>
  <w:num w:numId="26">
    <w:abstractNumId w:val="59"/>
  </w:num>
  <w:num w:numId="27">
    <w:abstractNumId w:val="0"/>
  </w:num>
  <w:num w:numId="28">
    <w:abstractNumId w:val="48"/>
  </w:num>
  <w:num w:numId="29">
    <w:abstractNumId w:val="69"/>
  </w:num>
  <w:num w:numId="30">
    <w:abstractNumId w:val="58"/>
  </w:num>
  <w:num w:numId="31">
    <w:abstractNumId w:val="68"/>
  </w:num>
  <w:num w:numId="32">
    <w:abstractNumId w:val="23"/>
  </w:num>
  <w:num w:numId="33">
    <w:abstractNumId w:val="56"/>
  </w:num>
  <w:num w:numId="34">
    <w:abstractNumId w:val="3"/>
  </w:num>
  <w:num w:numId="35">
    <w:abstractNumId w:val="14"/>
  </w:num>
  <w:num w:numId="36">
    <w:abstractNumId w:val="17"/>
  </w:num>
  <w:num w:numId="37">
    <w:abstractNumId w:val="35"/>
  </w:num>
  <w:num w:numId="38">
    <w:abstractNumId w:val="47"/>
  </w:num>
  <w:num w:numId="39">
    <w:abstractNumId w:val="45"/>
  </w:num>
  <w:num w:numId="40">
    <w:abstractNumId w:val="63"/>
  </w:num>
  <w:num w:numId="41">
    <w:abstractNumId w:val="2"/>
  </w:num>
  <w:num w:numId="42">
    <w:abstractNumId w:val="30"/>
  </w:num>
  <w:num w:numId="43">
    <w:abstractNumId w:val="34"/>
  </w:num>
  <w:num w:numId="44">
    <w:abstractNumId w:val="64"/>
  </w:num>
  <w:num w:numId="45">
    <w:abstractNumId w:val="26"/>
  </w:num>
  <w:num w:numId="46">
    <w:abstractNumId w:val="22"/>
  </w:num>
  <w:num w:numId="47">
    <w:abstractNumId w:val="5"/>
  </w:num>
  <w:num w:numId="48">
    <w:abstractNumId w:val="66"/>
  </w:num>
  <w:num w:numId="49">
    <w:abstractNumId w:val="39"/>
  </w:num>
  <w:num w:numId="50">
    <w:abstractNumId w:val="16"/>
  </w:num>
  <w:num w:numId="51">
    <w:abstractNumId w:val="4"/>
  </w:num>
  <w:num w:numId="52">
    <w:abstractNumId w:val="6"/>
  </w:num>
  <w:num w:numId="53">
    <w:abstractNumId w:val="36"/>
  </w:num>
  <w:num w:numId="54">
    <w:abstractNumId w:val="20"/>
  </w:num>
  <w:num w:numId="55">
    <w:abstractNumId w:val="9"/>
  </w:num>
  <w:num w:numId="56">
    <w:abstractNumId w:val="31"/>
  </w:num>
  <w:num w:numId="57">
    <w:abstractNumId w:val="40"/>
  </w:num>
  <w:num w:numId="58">
    <w:abstractNumId w:val="53"/>
  </w:num>
  <w:num w:numId="59">
    <w:abstractNumId w:val="61"/>
  </w:num>
  <w:num w:numId="60">
    <w:abstractNumId w:val="55"/>
  </w:num>
  <w:num w:numId="61">
    <w:abstractNumId w:val="21"/>
  </w:num>
  <w:num w:numId="62">
    <w:abstractNumId w:val="37"/>
  </w:num>
  <w:num w:numId="63">
    <w:abstractNumId w:val="38"/>
  </w:num>
  <w:num w:numId="64">
    <w:abstractNumId w:val="24"/>
  </w:num>
  <w:num w:numId="65">
    <w:abstractNumId w:val="1"/>
  </w:num>
  <w:num w:numId="66">
    <w:abstractNumId w:val="51"/>
  </w:num>
  <w:num w:numId="67">
    <w:abstractNumId w:val="7"/>
  </w:num>
  <w:num w:numId="68">
    <w:abstractNumId w:val="54"/>
  </w:num>
  <w:num w:numId="69">
    <w:abstractNumId w:val="15"/>
  </w:num>
  <w:num w:numId="70">
    <w:abstractNumId w:val="19"/>
  </w:num>
  <w:num w:numId="71">
    <w:abstractNumId w:val="41"/>
  </w:num>
  <w:num w:numId="72">
    <w:abstractNumId w:val="7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1u0CHNexjGOWzpva4cohdGkDAv+DM5v71z2nz7E8p+Huxs/dZHU+DDkql+3YVBZafCpSYraeXUpPHQO9aEpIQ==" w:salt="ATC4oo15dP/cwfJMWHBDX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132C"/>
    <w:rsid w:val="00020BB6"/>
    <w:rsid w:val="00024F65"/>
    <w:rsid w:val="00027B47"/>
    <w:rsid w:val="00031BE4"/>
    <w:rsid w:val="00035243"/>
    <w:rsid w:val="0004368E"/>
    <w:rsid w:val="00043AB3"/>
    <w:rsid w:val="0004675B"/>
    <w:rsid w:val="00052041"/>
    <w:rsid w:val="00054D7B"/>
    <w:rsid w:val="00061726"/>
    <w:rsid w:val="000636A4"/>
    <w:rsid w:val="000653FD"/>
    <w:rsid w:val="000672EE"/>
    <w:rsid w:val="00067A5F"/>
    <w:rsid w:val="00074457"/>
    <w:rsid w:val="00076AD6"/>
    <w:rsid w:val="0008344B"/>
    <w:rsid w:val="0008468E"/>
    <w:rsid w:val="00090D03"/>
    <w:rsid w:val="00091491"/>
    <w:rsid w:val="000A2303"/>
    <w:rsid w:val="000A7B07"/>
    <w:rsid w:val="000B346C"/>
    <w:rsid w:val="000B7B64"/>
    <w:rsid w:val="000B7FA9"/>
    <w:rsid w:val="000C233D"/>
    <w:rsid w:val="000C2830"/>
    <w:rsid w:val="000C3186"/>
    <w:rsid w:val="000C4F46"/>
    <w:rsid w:val="000C6FB4"/>
    <w:rsid w:val="000C7FA2"/>
    <w:rsid w:val="000E680F"/>
    <w:rsid w:val="000F0FCA"/>
    <w:rsid w:val="000F6AFC"/>
    <w:rsid w:val="00101883"/>
    <w:rsid w:val="00101E97"/>
    <w:rsid w:val="00103A5E"/>
    <w:rsid w:val="00104B7D"/>
    <w:rsid w:val="00106585"/>
    <w:rsid w:val="0011218C"/>
    <w:rsid w:val="001157AF"/>
    <w:rsid w:val="00116C30"/>
    <w:rsid w:val="0012562F"/>
    <w:rsid w:val="001266C6"/>
    <w:rsid w:val="00126C85"/>
    <w:rsid w:val="0013264D"/>
    <w:rsid w:val="00132977"/>
    <w:rsid w:val="00133A08"/>
    <w:rsid w:val="00135C03"/>
    <w:rsid w:val="001419C0"/>
    <w:rsid w:val="001457FC"/>
    <w:rsid w:val="00152592"/>
    <w:rsid w:val="00154A40"/>
    <w:rsid w:val="00154DAE"/>
    <w:rsid w:val="0015733E"/>
    <w:rsid w:val="001578F8"/>
    <w:rsid w:val="00161965"/>
    <w:rsid w:val="00166E7F"/>
    <w:rsid w:val="001709EB"/>
    <w:rsid w:val="0017484E"/>
    <w:rsid w:val="00175F6C"/>
    <w:rsid w:val="00184237"/>
    <w:rsid w:val="0018673D"/>
    <w:rsid w:val="00187D1C"/>
    <w:rsid w:val="0019009E"/>
    <w:rsid w:val="00191E86"/>
    <w:rsid w:val="0019250A"/>
    <w:rsid w:val="001A77CF"/>
    <w:rsid w:val="001B09BC"/>
    <w:rsid w:val="001C0B34"/>
    <w:rsid w:val="001C2477"/>
    <w:rsid w:val="001C4084"/>
    <w:rsid w:val="001D01D1"/>
    <w:rsid w:val="001D5CF8"/>
    <w:rsid w:val="001D5E63"/>
    <w:rsid w:val="001E05E8"/>
    <w:rsid w:val="001E600A"/>
    <w:rsid w:val="001F0023"/>
    <w:rsid w:val="001F3555"/>
    <w:rsid w:val="001F6FA5"/>
    <w:rsid w:val="001F71F1"/>
    <w:rsid w:val="00201769"/>
    <w:rsid w:val="00201E01"/>
    <w:rsid w:val="00202782"/>
    <w:rsid w:val="00204C77"/>
    <w:rsid w:val="00204E78"/>
    <w:rsid w:val="0021139D"/>
    <w:rsid w:val="00213294"/>
    <w:rsid w:val="0021337C"/>
    <w:rsid w:val="0021376B"/>
    <w:rsid w:val="00214096"/>
    <w:rsid w:val="002168EB"/>
    <w:rsid w:val="00220F44"/>
    <w:rsid w:val="0022264D"/>
    <w:rsid w:val="00222B64"/>
    <w:rsid w:val="00233402"/>
    <w:rsid w:val="002337BA"/>
    <w:rsid w:val="00237FF9"/>
    <w:rsid w:val="00252300"/>
    <w:rsid w:val="00252494"/>
    <w:rsid w:val="00257541"/>
    <w:rsid w:val="0025778A"/>
    <w:rsid w:val="00264653"/>
    <w:rsid w:val="00265A8F"/>
    <w:rsid w:val="0026676B"/>
    <w:rsid w:val="00267C62"/>
    <w:rsid w:val="00271B12"/>
    <w:rsid w:val="0027392A"/>
    <w:rsid w:val="002762BF"/>
    <w:rsid w:val="00276A6E"/>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6D3A"/>
    <w:rsid w:val="002B6F15"/>
    <w:rsid w:val="002B7054"/>
    <w:rsid w:val="002C4301"/>
    <w:rsid w:val="002C66FA"/>
    <w:rsid w:val="002C6AB0"/>
    <w:rsid w:val="002D1837"/>
    <w:rsid w:val="002D3E2B"/>
    <w:rsid w:val="002D4C72"/>
    <w:rsid w:val="002D6BF2"/>
    <w:rsid w:val="002E052A"/>
    <w:rsid w:val="002F0174"/>
    <w:rsid w:val="00301207"/>
    <w:rsid w:val="00301C4E"/>
    <w:rsid w:val="003037E5"/>
    <w:rsid w:val="00304897"/>
    <w:rsid w:val="003050B6"/>
    <w:rsid w:val="00305282"/>
    <w:rsid w:val="00311E5D"/>
    <w:rsid w:val="00314915"/>
    <w:rsid w:val="00315805"/>
    <w:rsid w:val="00315AAA"/>
    <w:rsid w:val="00317391"/>
    <w:rsid w:val="00317404"/>
    <w:rsid w:val="0032028A"/>
    <w:rsid w:val="00324DB2"/>
    <w:rsid w:val="00325132"/>
    <w:rsid w:val="00325875"/>
    <w:rsid w:val="003259FD"/>
    <w:rsid w:val="00333C33"/>
    <w:rsid w:val="0033666D"/>
    <w:rsid w:val="00336763"/>
    <w:rsid w:val="00336B6E"/>
    <w:rsid w:val="00340FD1"/>
    <w:rsid w:val="003430D8"/>
    <w:rsid w:val="00347500"/>
    <w:rsid w:val="00347A6D"/>
    <w:rsid w:val="0035303B"/>
    <w:rsid w:val="00354498"/>
    <w:rsid w:val="003548CB"/>
    <w:rsid w:val="00357A1E"/>
    <w:rsid w:val="003614DC"/>
    <w:rsid w:val="00361CE5"/>
    <w:rsid w:val="00362760"/>
    <w:rsid w:val="00374DDE"/>
    <w:rsid w:val="003758B4"/>
    <w:rsid w:val="00376162"/>
    <w:rsid w:val="00384FFD"/>
    <w:rsid w:val="0039160D"/>
    <w:rsid w:val="00396581"/>
    <w:rsid w:val="003A59A1"/>
    <w:rsid w:val="003B0DC7"/>
    <w:rsid w:val="003B3E65"/>
    <w:rsid w:val="003B5C02"/>
    <w:rsid w:val="003C173C"/>
    <w:rsid w:val="003C33FB"/>
    <w:rsid w:val="003C3E0C"/>
    <w:rsid w:val="003C6A1A"/>
    <w:rsid w:val="003D2DB8"/>
    <w:rsid w:val="003D337A"/>
    <w:rsid w:val="003D3B69"/>
    <w:rsid w:val="003D6EB8"/>
    <w:rsid w:val="003D71D6"/>
    <w:rsid w:val="003D7CD7"/>
    <w:rsid w:val="003E1DAB"/>
    <w:rsid w:val="003E41CD"/>
    <w:rsid w:val="003F4120"/>
    <w:rsid w:val="003F4E60"/>
    <w:rsid w:val="003F6D74"/>
    <w:rsid w:val="00400774"/>
    <w:rsid w:val="00401C9F"/>
    <w:rsid w:val="00402AD2"/>
    <w:rsid w:val="00402F76"/>
    <w:rsid w:val="00410BC8"/>
    <w:rsid w:val="00410EFE"/>
    <w:rsid w:val="00413BA4"/>
    <w:rsid w:val="00415210"/>
    <w:rsid w:val="004158A8"/>
    <w:rsid w:val="004163B0"/>
    <w:rsid w:val="00417106"/>
    <w:rsid w:val="00420D74"/>
    <w:rsid w:val="00430BFD"/>
    <w:rsid w:val="004316FB"/>
    <w:rsid w:val="00433D65"/>
    <w:rsid w:val="00435D5B"/>
    <w:rsid w:val="004403AD"/>
    <w:rsid w:val="004518BD"/>
    <w:rsid w:val="00454B97"/>
    <w:rsid w:val="004559DC"/>
    <w:rsid w:val="004575AD"/>
    <w:rsid w:val="0046010F"/>
    <w:rsid w:val="004624D6"/>
    <w:rsid w:val="0046338F"/>
    <w:rsid w:val="00466598"/>
    <w:rsid w:val="004676B1"/>
    <w:rsid w:val="00467952"/>
    <w:rsid w:val="004768EA"/>
    <w:rsid w:val="00482720"/>
    <w:rsid w:val="0049391F"/>
    <w:rsid w:val="00497B0F"/>
    <w:rsid w:val="004A3499"/>
    <w:rsid w:val="004A40C7"/>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0D36"/>
    <w:rsid w:val="00500AE6"/>
    <w:rsid w:val="00502063"/>
    <w:rsid w:val="0050226B"/>
    <w:rsid w:val="005025D4"/>
    <w:rsid w:val="00503E80"/>
    <w:rsid w:val="005054E9"/>
    <w:rsid w:val="005075AF"/>
    <w:rsid w:val="005102BD"/>
    <w:rsid w:val="00512B1D"/>
    <w:rsid w:val="0051331A"/>
    <w:rsid w:val="005227F4"/>
    <w:rsid w:val="005234E2"/>
    <w:rsid w:val="00530668"/>
    <w:rsid w:val="00531973"/>
    <w:rsid w:val="00532738"/>
    <w:rsid w:val="005334E1"/>
    <w:rsid w:val="00533511"/>
    <w:rsid w:val="005362A7"/>
    <w:rsid w:val="00536B74"/>
    <w:rsid w:val="00536CB1"/>
    <w:rsid w:val="00542751"/>
    <w:rsid w:val="00543100"/>
    <w:rsid w:val="00544F28"/>
    <w:rsid w:val="00545C50"/>
    <w:rsid w:val="00555130"/>
    <w:rsid w:val="00573C4A"/>
    <w:rsid w:val="00583840"/>
    <w:rsid w:val="00584C4E"/>
    <w:rsid w:val="005868D2"/>
    <w:rsid w:val="005948F5"/>
    <w:rsid w:val="005A14DB"/>
    <w:rsid w:val="005B104A"/>
    <w:rsid w:val="005B3783"/>
    <w:rsid w:val="005B3D52"/>
    <w:rsid w:val="005B424E"/>
    <w:rsid w:val="005B4B38"/>
    <w:rsid w:val="005B587A"/>
    <w:rsid w:val="005C1FB7"/>
    <w:rsid w:val="005C20EC"/>
    <w:rsid w:val="005C48AD"/>
    <w:rsid w:val="005C684E"/>
    <w:rsid w:val="005D0D43"/>
    <w:rsid w:val="005D3924"/>
    <w:rsid w:val="005D6DBE"/>
    <w:rsid w:val="005E26ED"/>
    <w:rsid w:val="005E2B40"/>
    <w:rsid w:val="005E2C83"/>
    <w:rsid w:val="005F3093"/>
    <w:rsid w:val="005F48A3"/>
    <w:rsid w:val="005F48BB"/>
    <w:rsid w:val="005F55E6"/>
    <w:rsid w:val="00601B14"/>
    <w:rsid w:val="00601C41"/>
    <w:rsid w:val="00602BB0"/>
    <w:rsid w:val="00603400"/>
    <w:rsid w:val="006040AF"/>
    <w:rsid w:val="0060728C"/>
    <w:rsid w:val="00607DE8"/>
    <w:rsid w:val="0061390C"/>
    <w:rsid w:val="00614655"/>
    <w:rsid w:val="00616E96"/>
    <w:rsid w:val="006211E8"/>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4133"/>
    <w:rsid w:val="006555C5"/>
    <w:rsid w:val="00655694"/>
    <w:rsid w:val="00655F6F"/>
    <w:rsid w:val="00666379"/>
    <w:rsid w:val="0066767E"/>
    <w:rsid w:val="00672D43"/>
    <w:rsid w:val="00672FAE"/>
    <w:rsid w:val="00674DE6"/>
    <w:rsid w:val="00675E17"/>
    <w:rsid w:val="00677444"/>
    <w:rsid w:val="006774E6"/>
    <w:rsid w:val="00680BFE"/>
    <w:rsid w:val="00683C97"/>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6984"/>
    <w:rsid w:val="006C7661"/>
    <w:rsid w:val="006D4449"/>
    <w:rsid w:val="006D4794"/>
    <w:rsid w:val="006E0BDE"/>
    <w:rsid w:val="006E0F89"/>
    <w:rsid w:val="006E1B60"/>
    <w:rsid w:val="006F01CB"/>
    <w:rsid w:val="006F041D"/>
    <w:rsid w:val="006F1570"/>
    <w:rsid w:val="006F1E14"/>
    <w:rsid w:val="006F5046"/>
    <w:rsid w:val="006F5707"/>
    <w:rsid w:val="006F7D66"/>
    <w:rsid w:val="00700988"/>
    <w:rsid w:val="00703DE3"/>
    <w:rsid w:val="007045DB"/>
    <w:rsid w:val="00705A06"/>
    <w:rsid w:val="007070CF"/>
    <w:rsid w:val="00707741"/>
    <w:rsid w:val="007128AF"/>
    <w:rsid w:val="00714EB8"/>
    <w:rsid w:val="00720953"/>
    <w:rsid w:val="00720E1B"/>
    <w:rsid w:val="0072118A"/>
    <w:rsid w:val="0072174F"/>
    <w:rsid w:val="0072177C"/>
    <w:rsid w:val="00721AA5"/>
    <w:rsid w:val="00730FAA"/>
    <w:rsid w:val="007317A7"/>
    <w:rsid w:val="00732F50"/>
    <w:rsid w:val="007339D1"/>
    <w:rsid w:val="00734157"/>
    <w:rsid w:val="00734580"/>
    <w:rsid w:val="00740FE9"/>
    <w:rsid w:val="00743307"/>
    <w:rsid w:val="00743AEF"/>
    <w:rsid w:val="00744822"/>
    <w:rsid w:val="00747137"/>
    <w:rsid w:val="007518B1"/>
    <w:rsid w:val="00754C46"/>
    <w:rsid w:val="00757B27"/>
    <w:rsid w:val="00761876"/>
    <w:rsid w:val="00761B8F"/>
    <w:rsid w:val="00764294"/>
    <w:rsid w:val="007649A3"/>
    <w:rsid w:val="00765796"/>
    <w:rsid w:val="00766FD5"/>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8DB"/>
    <w:rsid w:val="007E2C77"/>
    <w:rsid w:val="007E3F41"/>
    <w:rsid w:val="007E57E8"/>
    <w:rsid w:val="007E5982"/>
    <w:rsid w:val="007E72A0"/>
    <w:rsid w:val="007E7CAC"/>
    <w:rsid w:val="007F1F7F"/>
    <w:rsid w:val="007F575E"/>
    <w:rsid w:val="008121F4"/>
    <w:rsid w:val="008133D3"/>
    <w:rsid w:val="00814CFB"/>
    <w:rsid w:val="00817A2D"/>
    <w:rsid w:val="008264AD"/>
    <w:rsid w:val="0083003D"/>
    <w:rsid w:val="00830749"/>
    <w:rsid w:val="00833553"/>
    <w:rsid w:val="00835B05"/>
    <w:rsid w:val="00842AE4"/>
    <w:rsid w:val="00843997"/>
    <w:rsid w:val="00847C7B"/>
    <w:rsid w:val="00853686"/>
    <w:rsid w:val="00855410"/>
    <w:rsid w:val="00855F97"/>
    <w:rsid w:val="00860AFB"/>
    <w:rsid w:val="00864D30"/>
    <w:rsid w:val="00865E13"/>
    <w:rsid w:val="008748CE"/>
    <w:rsid w:val="00881F05"/>
    <w:rsid w:val="00882B9D"/>
    <w:rsid w:val="008868DF"/>
    <w:rsid w:val="008876AF"/>
    <w:rsid w:val="008A082C"/>
    <w:rsid w:val="008A257C"/>
    <w:rsid w:val="008A3A99"/>
    <w:rsid w:val="008B22FC"/>
    <w:rsid w:val="008B39C9"/>
    <w:rsid w:val="008C338F"/>
    <w:rsid w:val="008C48F6"/>
    <w:rsid w:val="008F0BA8"/>
    <w:rsid w:val="008F26E5"/>
    <w:rsid w:val="008F464C"/>
    <w:rsid w:val="00901593"/>
    <w:rsid w:val="00901B6C"/>
    <w:rsid w:val="009025D4"/>
    <w:rsid w:val="009030D3"/>
    <w:rsid w:val="009046CD"/>
    <w:rsid w:val="009055FD"/>
    <w:rsid w:val="009056E2"/>
    <w:rsid w:val="009109F5"/>
    <w:rsid w:val="00911378"/>
    <w:rsid w:val="00911465"/>
    <w:rsid w:val="0091196D"/>
    <w:rsid w:val="009142CB"/>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4F52"/>
    <w:rsid w:val="0095645B"/>
    <w:rsid w:val="009606F6"/>
    <w:rsid w:val="00961ADD"/>
    <w:rsid w:val="0096656E"/>
    <w:rsid w:val="00966D40"/>
    <w:rsid w:val="00970627"/>
    <w:rsid w:val="00970B74"/>
    <w:rsid w:val="00971AC8"/>
    <w:rsid w:val="009740BC"/>
    <w:rsid w:val="0098186A"/>
    <w:rsid w:val="00986974"/>
    <w:rsid w:val="00986BC7"/>
    <w:rsid w:val="0099127D"/>
    <w:rsid w:val="00993997"/>
    <w:rsid w:val="00996BEA"/>
    <w:rsid w:val="009A0371"/>
    <w:rsid w:val="009A34C4"/>
    <w:rsid w:val="009A4937"/>
    <w:rsid w:val="009B2C5D"/>
    <w:rsid w:val="009B56F7"/>
    <w:rsid w:val="009B750D"/>
    <w:rsid w:val="009C7961"/>
    <w:rsid w:val="009D1E85"/>
    <w:rsid w:val="009D5BF1"/>
    <w:rsid w:val="009E08FC"/>
    <w:rsid w:val="009E3CED"/>
    <w:rsid w:val="009E4376"/>
    <w:rsid w:val="009E78AF"/>
    <w:rsid w:val="009F34EB"/>
    <w:rsid w:val="00A07F94"/>
    <w:rsid w:val="00A2147E"/>
    <w:rsid w:val="00A25B81"/>
    <w:rsid w:val="00A2624A"/>
    <w:rsid w:val="00A265D7"/>
    <w:rsid w:val="00A333FC"/>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138D"/>
    <w:rsid w:val="00A7628D"/>
    <w:rsid w:val="00A763CE"/>
    <w:rsid w:val="00A76EA1"/>
    <w:rsid w:val="00A773FD"/>
    <w:rsid w:val="00A80ACC"/>
    <w:rsid w:val="00A81BDD"/>
    <w:rsid w:val="00A81FCA"/>
    <w:rsid w:val="00A8283F"/>
    <w:rsid w:val="00A86913"/>
    <w:rsid w:val="00A877AF"/>
    <w:rsid w:val="00A92E5B"/>
    <w:rsid w:val="00A93221"/>
    <w:rsid w:val="00A93CB5"/>
    <w:rsid w:val="00A93E84"/>
    <w:rsid w:val="00A9666F"/>
    <w:rsid w:val="00A96EE8"/>
    <w:rsid w:val="00AA212D"/>
    <w:rsid w:val="00AA517E"/>
    <w:rsid w:val="00AA58BD"/>
    <w:rsid w:val="00AA653D"/>
    <w:rsid w:val="00AB15C0"/>
    <w:rsid w:val="00AB3C39"/>
    <w:rsid w:val="00AB5FF9"/>
    <w:rsid w:val="00AC6BE2"/>
    <w:rsid w:val="00AC79B9"/>
    <w:rsid w:val="00AD147B"/>
    <w:rsid w:val="00AD2C30"/>
    <w:rsid w:val="00AD390C"/>
    <w:rsid w:val="00AD7FAE"/>
    <w:rsid w:val="00AE25FB"/>
    <w:rsid w:val="00AE73D8"/>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15F8A"/>
    <w:rsid w:val="00B21A3B"/>
    <w:rsid w:val="00B21CC5"/>
    <w:rsid w:val="00B2255D"/>
    <w:rsid w:val="00B23004"/>
    <w:rsid w:val="00B23116"/>
    <w:rsid w:val="00B24539"/>
    <w:rsid w:val="00B24E19"/>
    <w:rsid w:val="00B370F6"/>
    <w:rsid w:val="00B37A11"/>
    <w:rsid w:val="00B42201"/>
    <w:rsid w:val="00B44885"/>
    <w:rsid w:val="00B45123"/>
    <w:rsid w:val="00B45485"/>
    <w:rsid w:val="00B46CA0"/>
    <w:rsid w:val="00B50D23"/>
    <w:rsid w:val="00B60A8E"/>
    <w:rsid w:val="00B61114"/>
    <w:rsid w:val="00B62853"/>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35C6"/>
    <w:rsid w:val="00BA45C3"/>
    <w:rsid w:val="00BA7D5F"/>
    <w:rsid w:val="00BB0BCC"/>
    <w:rsid w:val="00BB2901"/>
    <w:rsid w:val="00BB3713"/>
    <w:rsid w:val="00BB7AFC"/>
    <w:rsid w:val="00BD1359"/>
    <w:rsid w:val="00BD2445"/>
    <w:rsid w:val="00BD4B75"/>
    <w:rsid w:val="00BD5D83"/>
    <w:rsid w:val="00BE1F60"/>
    <w:rsid w:val="00BE312C"/>
    <w:rsid w:val="00BE5659"/>
    <w:rsid w:val="00BF15FF"/>
    <w:rsid w:val="00BF2988"/>
    <w:rsid w:val="00BF3E6C"/>
    <w:rsid w:val="00BF51EE"/>
    <w:rsid w:val="00BF6BA6"/>
    <w:rsid w:val="00BF721E"/>
    <w:rsid w:val="00C02070"/>
    <w:rsid w:val="00C05340"/>
    <w:rsid w:val="00C0790A"/>
    <w:rsid w:val="00C116AB"/>
    <w:rsid w:val="00C145EE"/>
    <w:rsid w:val="00C1477C"/>
    <w:rsid w:val="00C16E8D"/>
    <w:rsid w:val="00C17076"/>
    <w:rsid w:val="00C21B79"/>
    <w:rsid w:val="00C25494"/>
    <w:rsid w:val="00C25E0C"/>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66C3"/>
    <w:rsid w:val="00CD0491"/>
    <w:rsid w:val="00CE1002"/>
    <w:rsid w:val="00CE17A5"/>
    <w:rsid w:val="00CE1EBF"/>
    <w:rsid w:val="00CE2955"/>
    <w:rsid w:val="00CE2C2D"/>
    <w:rsid w:val="00CE2FD4"/>
    <w:rsid w:val="00CE4DB2"/>
    <w:rsid w:val="00CE77FE"/>
    <w:rsid w:val="00CF476A"/>
    <w:rsid w:val="00CF687B"/>
    <w:rsid w:val="00CF777A"/>
    <w:rsid w:val="00D0047F"/>
    <w:rsid w:val="00D02DC1"/>
    <w:rsid w:val="00D05B7F"/>
    <w:rsid w:val="00D060EB"/>
    <w:rsid w:val="00D07170"/>
    <w:rsid w:val="00D073B2"/>
    <w:rsid w:val="00D10C1C"/>
    <w:rsid w:val="00D12E1D"/>
    <w:rsid w:val="00D157D2"/>
    <w:rsid w:val="00D20EA7"/>
    <w:rsid w:val="00D238C2"/>
    <w:rsid w:val="00D25838"/>
    <w:rsid w:val="00D26665"/>
    <w:rsid w:val="00D31864"/>
    <w:rsid w:val="00D323A9"/>
    <w:rsid w:val="00D342DF"/>
    <w:rsid w:val="00D402D1"/>
    <w:rsid w:val="00D41220"/>
    <w:rsid w:val="00D43DC4"/>
    <w:rsid w:val="00D44406"/>
    <w:rsid w:val="00D445AA"/>
    <w:rsid w:val="00D448E3"/>
    <w:rsid w:val="00D44AC7"/>
    <w:rsid w:val="00D51F14"/>
    <w:rsid w:val="00D521B0"/>
    <w:rsid w:val="00D52AE9"/>
    <w:rsid w:val="00D612CD"/>
    <w:rsid w:val="00D72E53"/>
    <w:rsid w:val="00D74F43"/>
    <w:rsid w:val="00D762CD"/>
    <w:rsid w:val="00D86519"/>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E5EE5"/>
    <w:rsid w:val="00DF0328"/>
    <w:rsid w:val="00DF5671"/>
    <w:rsid w:val="00DF71FB"/>
    <w:rsid w:val="00DF7EAF"/>
    <w:rsid w:val="00E015C8"/>
    <w:rsid w:val="00E0429C"/>
    <w:rsid w:val="00E06C7B"/>
    <w:rsid w:val="00E07F3E"/>
    <w:rsid w:val="00E106BF"/>
    <w:rsid w:val="00E14FDF"/>
    <w:rsid w:val="00E20A05"/>
    <w:rsid w:val="00E264E3"/>
    <w:rsid w:val="00E26E31"/>
    <w:rsid w:val="00E3181C"/>
    <w:rsid w:val="00E36EDD"/>
    <w:rsid w:val="00E42777"/>
    <w:rsid w:val="00E42E04"/>
    <w:rsid w:val="00E438D0"/>
    <w:rsid w:val="00E441DD"/>
    <w:rsid w:val="00E50AAD"/>
    <w:rsid w:val="00E51079"/>
    <w:rsid w:val="00E51C4F"/>
    <w:rsid w:val="00E548A5"/>
    <w:rsid w:val="00E572E5"/>
    <w:rsid w:val="00E57A86"/>
    <w:rsid w:val="00E62A2B"/>
    <w:rsid w:val="00E7090F"/>
    <w:rsid w:val="00E77A19"/>
    <w:rsid w:val="00E82629"/>
    <w:rsid w:val="00E83A7C"/>
    <w:rsid w:val="00E84E47"/>
    <w:rsid w:val="00E85228"/>
    <w:rsid w:val="00E909B8"/>
    <w:rsid w:val="00E91CA9"/>
    <w:rsid w:val="00E91E23"/>
    <w:rsid w:val="00E930E5"/>
    <w:rsid w:val="00E94FC4"/>
    <w:rsid w:val="00E96DA1"/>
    <w:rsid w:val="00EA2593"/>
    <w:rsid w:val="00EA4ACC"/>
    <w:rsid w:val="00EA4C21"/>
    <w:rsid w:val="00EA5ACC"/>
    <w:rsid w:val="00EB0AA2"/>
    <w:rsid w:val="00EB100E"/>
    <w:rsid w:val="00EB2F5E"/>
    <w:rsid w:val="00EB5CE4"/>
    <w:rsid w:val="00EB6DD1"/>
    <w:rsid w:val="00EB7E28"/>
    <w:rsid w:val="00EC4B2E"/>
    <w:rsid w:val="00EC5384"/>
    <w:rsid w:val="00EE0EDC"/>
    <w:rsid w:val="00EE235C"/>
    <w:rsid w:val="00EE272B"/>
    <w:rsid w:val="00EE4CDC"/>
    <w:rsid w:val="00EE57C4"/>
    <w:rsid w:val="00EE79C9"/>
    <w:rsid w:val="00EE7D05"/>
    <w:rsid w:val="00EF173B"/>
    <w:rsid w:val="00EF2F06"/>
    <w:rsid w:val="00EF4EE6"/>
    <w:rsid w:val="00EF529A"/>
    <w:rsid w:val="00EF69A4"/>
    <w:rsid w:val="00EF706C"/>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1B6D"/>
    <w:rsid w:val="00F715C5"/>
    <w:rsid w:val="00F7213B"/>
    <w:rsid w:val="00F72340"/>
    <w:rsid w:val="00F739DD"/>
    <w:rsid w:val="00F73AD5"/>
    <w:rsid w:val="00F74AAC"/>
    <w:rsid w:val="00F7673C"/>
    <w:rsid w:val="00F769F2"/>
    <w:rsid w:val="00F84646"/>
    <w:rsid w:val="00F8647F"/>
    <w:rsid w:val="00F8706B"/>
    <w:rsid w:val="00F92D00"/>
    <w:rsid w:val="00F92F09"/>
    <w:rsid w:val="00F95B9D"/>
    <w:rsid w:val="00F97200"/>
    <w:rsid w:val="00F97320"/>
    <w:rsid w:val="00FA33EB"/>
    <w:rsid w:val="00FA5265"/>
    <w:rsid w:val="00FB203E"/>
    <w:rsid w:val="00FB4282"/>
    <w:rsid w:val="00FB4E1E"/>
    <w:rsid w:val="00FB5100"/>
    <w:rsid w:val="00FB5C12"/>
    <w:rsid w:val="00FC083A"/>
    <w:rsid w:val="00FC2BA4"/>
    <w:rsid w:val="00FC4794"/>
    <w:rsid w:val="00FC73DB"/>
    <w:rsid w:val="00FD01E7"/>
    <w:rsid w:val="00FD095A"/>
    <w:rsid w:val="00FD51DF"/>
    <w:rsid w:val="00FD53E4"/>
    <w:rsid w:val="00FE07BC"/>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1CC0B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D2341"/>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B233A"/>
    <w:rsid w:val="008C1EB3"/>
    <w:rsid w:val="009133ED"/>
    <w:rsid w:val="0092096F"/>
    <w:rsid w:val="009662BC"/>
    <w:rsid w:val="009A5338"/>
    <w:rsid w:val="009A7ADB"/>
    <w:rsid w:val="009B3343"/>
    <w:rsid w:val="009D1912"/>
    <w:rsid w:val="00A12C05"/>
    <w:rsid w:val="00A27A86"/>
    <w:rsid w:val="00B06821"/>
    <w:rsid w:val="00B4136F"/>
    <w:rsid w:val="00B50BE1"/>
    <w:rsid w:val="00B50CCC"/>
    <w:rsid w:val="00B54662"/>
    <w:rsid w:val="00B92AE2"/>
    <w:rsid w:val="00BB03B3"/>
    <w:rsid w:val="00C10BE1"/>
    <w:rsid w:val="00C86AC1"/>
    <w:rsid w:val="00C942CC"/>
    <w:rsid w:val="00CF3EAC"/>
    <w:rsid w:val="00D1199A"/>
    <w:rsid w:val="00DA1A2F"/>
    <w:rsid w:val="00DC0AEB"/>
    <w:rsid w:val="00DC549C"/>
    <w:rsid w:val="00E04351"/>
    <w:rsid w:val="00E45AA5"/>
    <w:rsid w:val="00E94F3E"/>
    <w:rsid w:val="00EA1D00"/>
    <w:rsid w:val="00EC27D2"/>
    <w:rsid w:val="00EF49E4"/>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A2800AB8BDB147F38CD0185CF700A6D7">
    <w:name w:val="A2800AB8BDB147F38CD0185CF700A6D7"/>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customXml/itemProps2.xml><?xml version="1.0" encoding="utf-8"?>
<ds:datastoreItem xmlns:ds="http://schemas.openxmlformats.org/officeDocument/2006/customXml" ds:itemID="{CF8C72F6-1967-4A67-A979-A93CB9528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10759</TotalTime>
  <Pages>39</Pages>
  <Words>6141</Words>
  <Characters>35005</Characters>
  <Application>Microsoft Office Word</Application>
  <DocSecurity>8</DocSecurity>
  <Lines>291</Lines>
  <Paragraphs>82</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41064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Office365-08</cp:lastModifiedBy>
  <cp:revision>121</cp:revision>
  <cp:lastPrinted>2019-05-27T02:31:00Z</cp:lastPrinted>
  <dcterms:created xsi:type="dcterms:W3CDTF">2019-07-16T21:36:00Z</dcterms:created>
  <dcterms:modified xsi:type="dcterms:W3CDTF">2021-12-14T23:57:00Z</dcterms:modified>
  <cp:contentStatus>v1-5_01/07/2021</cp:contentStatus>
</cp:coreProperties>
</file>