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1427EB0E" w:rsidR="00677444" w:rsidRPr="004932A4" w:rsidRDefault="00114097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64D7F">
            <w:rPr>
              <w:szCs w:val="32"/>
            </w:rPr>
            <w:t>CPCCBC6016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2F77E69" w:rsidR="004C3241" w:rsidRDefault="00114097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660DB">
            <w:rPr>
              <w:szCs w:val="32"/>
            </w:rPr>
            <w:t>Assess construction faults in large building projects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AA7FBC3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64D7F">
            <w:rPr>
              <w:rFonts w:ascii="Arial" w:hAnsi="Arial" w:cs="Arial"/>
              <w:i/>
              <w:sz w:val="18"/>
              <w:szCs w:val="18"/>
            </w:rPr>
            <w:t>CPCCBC6016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660DB">
            <w:rPr>
              <w:rFonts w:ascii="Arial" w:hAnsi="Arial" w:cs="Arial"/>
              <w:i/>
              <w:sz w:val="18"/>
              <w:szCs w:val="18"/>
            </w:rPr>
            <w:t>Assess construction faults in large building projects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4E2377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4E2377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2B8335F9" w:rsidR="00DE303D" w:rsidRPr="00C15CA8" w:rsidRDefault="00DE303D" w:rsidP="004E2377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They consent to any photo/video recording of their work that occurs during assessment.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6F25AF" w:rsidRDefault="00750D30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221709398" w:edGrp="everyone"/>
            <w:permEnd w:id="221709398"/>
          </w:p>
        </w:tc>
      </w:tr>
      <w:tr w:rsidR="006F25AF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6F25AF" w:rsidRPr="00C15CA8" w:rsidRDefault="006F25AF" w:rsidP="006F25AF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17698116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045D9B6F" w:rsidR="006F25AF" w:rsidRPr="00C15CA8" w:rsidRDefault="006F25AF" w:rsidP="006F25AF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1620A900" wp14:editId="7E0016E6">
                      <wp:extent cx="3913549" cy="360000"/>
                      <wp:effectExtent l="0" t="0" r="0" b="2540"/>
                      <wp:docPr id="107119319" name="Picture 1071193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76981163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3B71794" w:rsidR="00A4462D" w:rsidRPr="004C3241" w:rsidRDefault="00114097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4462D" w:rsidRPr="004660DB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r w:rsidR="00A4462D" w:rsidRPr="004660DB">
              <w:rPr>
                <w:rFonts w:ascii="Arial" w:hAnsi="Arial" w:cs="Arial"/>
                <w:sz w:val="20"/>
              </w:rPr>
              <w:t xml:space="preserve"> </w:t>
            </w:r>
            <w:r w:rsidR="00A4462D" w:rsidRPr="004660DB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4660D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F25AF" w:rsidRPr="004C3241" w14:paraId="7F3F0CED" w14:textId="77777777" w:rsidTr="00D204A4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6F25AF" w:rsidRPr="00C15CA8" w:rsidRDefault="006F25AF" w:rsidP="006F25A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326336006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24310DA9" w:rsidR="006F25AF" w:rsidRPr="00C15CA8" w:rsidRDefault="00114097" w:rsidP="006F25A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21E78706FB324A7996FD97653322ED21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F25AF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326336006"/>
          </w:p>
        </w:tc>
        <w:permStart w:id="1624980252" w:edGrp="everyone"/>
        <w:tc>
          <w:tcPr>
            <w:tcW w:w="2095" w:type="dxa"/>
            <w:vAlign w:val="center"/>
          </w:tcPr>
          <w:p w14:paraId="7AEB95E0" w14:textId="7D6488B5" w:rsidR="006F25AF" w:rsidRPr="004C3241" w:rsidRDefault="00114097" w:rsidP="006F25A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25A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24980252"/>
              </w:sdtContent>
            </w:sdt>
            <w:r w:rsidR="006F25AF" w:rsidRPr="004C3241">
              <w:rPr>
                <w:rFonts w:ascii="Arial" w:hAnsi="Arial" w:cs="Arial"/>
                <w:sz w:val="20"/>
              </w:rPr>
              <w:t xml:space="preserve"> </w:t>
            </w:r>
            <w:r w:rsidR="006F25AF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3C913BCD" w:rsidR="006F25AF" w:rsidRPr="004C3241" w:rsidRDefault="00114097" w:rsidP="006F25A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46187991" w:edGrp="everyone"/>
                <w:r w:rsidR="006F25A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446187991"/>
            <w:r w:rsidR="006F25AF" w:rsidRPr="004C3241">
              <w:rPr>
                <w:rFonts w:ascii="Arial" w:hAnsi="Arial" w:cs="Arial"/>
                <w:sz w:val="20"/>
              </w:rPr>
              <w:t xml:space="preserve"> </w:t>
            </w:r>
            <w:r w:rsidR="006F25AF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25AF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6F25AF" w:rsidRPr="00C15CA8" w:rsidRDefault="006F25AF" w:rsidP="006F25A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04583441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34023F6D" w:rsidR="006F25AF" w:rsidRPr="00C15CA8" w:rsidRDefault="00114097" w:rsidP="006F25A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AE0AF20140E14CE4AFDF8B3331641CB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F25AF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045834415"/>
          </w:p>
        </w:tc>
        <w:permStart w:id="758861493" w:edGrp="everyone"/>
        <w:tc>
          <w:tcPr>
            <w:tcW w:w="2095" w:type="dxa"/>
            <w:vAlign w:val="center"/>
          </w:tcPr>
          <w:p w14:paraId="1708E32B" w14:textId="61B46B97" w:rsidR="006F25AF" w:rsidRPr="004C3241" w:rsidRDefault="00114097" w:rsidP="006F25A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25A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58861493"/>
              </w:sdtContent>
            </w:sdt>
            <w:r w:rsidR="006F25AF" w:rsidRPr="004C3241">
              <w:rPr>
                <w:rFonts w:ascii="Arial" w:hAnsi="Arial" w:cs="Arial"/>
                <w:sz w:val="20"/>
              </w:rPr>
              <w:t xml:space="preserve"> </w:t>
            </w:r>
            <w:r w:rsidR="006F25AF" w:rsidRPr="00C15CA8">
              <w:rPr>
                <w:rFonts w:ascii="Arial" w:hAnsi="Arial" w:cs="Arial"/>
                <w:sz w:val="18"/>
                <w:szCs w:val="18"/>
              </w:rPr>
              <w:t>Satisfactory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1FFD3098" w:rsidR="006F25AF" w:rsidRPr="004C3241" w:rsidRDefault="00114097" w:rsidP="006F25A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37218485" w:edGrp="everyone"/>
                <w:r w:rsidR="006F25A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037218485"/>
            <w:r w:rsidR="006F25AF" w:rsidRPr="004C3241">
              <w:rPr>
                <w:rFonts w:ascii="Arial" w:hAnsi="Arial" w:cs="Arial"/>
                <w:sz w:val="20"/>
              </w:rPr>
              <w:t xml:space="preserve"> </w:t>
            </w:r>
            <w:r w:rsidR="006F25AF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25AF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4462274C" w:rsidR="006F25AF" w:rsidRPr="00C15CA8" w:rsidRDefault="006F25AF" w:rsidP="006F25AF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BEA23683E7E547789AF81248B4F3D2F8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CPCCBC6016</w:t>
                </w:r>
              </w:sdtContent>
            </w:sdt>
          </w:p>
        </w:tc>
        <w:permStart w:id="441601853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618B3C86" w:rsidR="006F25AF" w:rsidRPr="00C15CA8" w:rsidRDefault="00114097" w:rsidP="006F25AF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FF3F082B389944A0AE2442DAE1C822A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6F25AF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41601853"/>
          </w:p>
        </w:tc>
        <w:permStart w:id="671156281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76901E7C" w:rsidR="006F25AF" w:rsidRPr="004C3241" w:rsidRDefault="00114097" w:rsidP="006F25A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25AF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671156281"/>
              </w:sdtContent>
            </w:sdt>
            <w:r w:rsidR="006F25AF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F25AF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628636382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632AEBB6" w:rsidR="006F25AF" w:rsidRPr="004C3241" w:rsidRDefault="00114097" w:rsidP="006F25A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25AF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628636382"/>
              </w:sdtContent>
            </w:sdt>
            <w:r w:rsidR="006F25AF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F25AF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32776794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1F60E55" w14:textId="61B798C0" w:rsidR="00416046" w:rsidRPr="00892A03" w:rsidRDefault="00114097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892A03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32776794"/>
            <w:r w:rsidR="00416046" w:rsidRPr="00892A03">
              <w:rPr>
                <w:rFonts w:ascii="Arial" w:hAnsi="Arial" w:cs="Arial"/>
                <w:sz w:val="20"/>
              </w:rPr>
              <w:t xml:space="preserve"> </w:t>
            </w:r>
            <w:r w:rsidR="00416046" w:rsidRPr="00892A03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703151685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77777777" w:rsidR="00416046" w:rsidRPr="00892A03" w:rsidRDefault="00114097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892A03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03151685"/>
            <w:r w:rsidR="00416046" w:rsidRPr="00892A03">
              <w:rPr>
                <w:rFonts w:ascii="Arial" w:hAnsi="Arial" w:cs="Arial"/>
                <w:sz w:val="20"/>
              </w:rPr>
              <w:t xml:space="preserve"> </w:t>
            </w:r>
            <w:r w:rsidR="00416046" w:rsidRPr="00892A03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ermStart w:id="861674204" w:edGrp="everyone"/>
          <w:p w14:paraId="4790AC45" w14:textId="67A5042A" w:rsidR="00416046" w:rsidRPr="00892A03" w:rsidRDefault="00114097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892A03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61674204"/>
            <w:r w:rsidR="00416046" w:rsidRPr="00892A03">
              <w:rPr>
                <w:rFonts w:ascii="Arial" w:hAnsi="Arial" w:cs="Arial"/>
                <w:sz w:val="20"/>
              </w:rPr>
              <w:t xml:space="preserve"> </w:t>
            </w:r>
            <w:r w:rsidR="00892A03">
              <w:rPr>
                <w:rFonts w:ascii="Arial" w:hAnsi="Arial" w:cs="Arial"/>
                <w:sz w:val="18"/>
                <w:szCs w:val="18"/>
              </w:rPr>
              <w:t>Rectification report with detailed sketches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D8638A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51112464" w:edGrp="everyone"/>
            <w:permEnd w:id="2051112464"/>
          </w:p>
        </w:tc>
      </w:tr>
      <w:tr w:rsidR="00D8638A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D8638A" w:rsidRPr="00C15CA8" w:rsidRDefault="00D8638A" w:rsidP="00D8638A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77838253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39043268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268AD562" w:rsidR="00D8638A" w:rsidRPr="004C3241" w:rsidRDefault="00D8638A" w:rsidP="00D8638A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728D4CA" wp14:editId="34780819">
                      <wp:extent cx="3913549" cy="360000"/>
                      <wp:effectExtent l="0" t="0" r="0" b="2540"/>
                      <wp:docPr id="736270535" name="Picture 73627053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78382539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51D43C97" w:rsidR="00C76B5E" w:rsidRPr="004932A4" w:rsidRDefault="00114097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64D7F">
            <w:rPr>
              <w:szCs w:val="32"/>
            </w:rPr>
            <w:t>CPCCBC6016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04233BB8" w:rsidR="00C76B5E" w:rsidRDefault="00114097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660DB">
            <w:rPr>
              <w:szCs w:val="32"/>
            </w:rPr>
            <w:t>Assess construction faults in large building projects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D85705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8986978" w:edGrp="everyone"/>
            <w:permEnd w:id="418986978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4660DB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4E2377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4E2377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4E2377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289F7A58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85705" w:rsidRPr="00BA4D9F" w14:paraId="07C37F65" w14:textId="77777777" w:rsidTr="00F21BC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49CA06F" w14:textId="77777777" w:rsidR="00D85705" w:rsidRPr="00750D30" w:rsidRDefault="00D85705" w:rsidP="00F21BC6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D85705" w:rsidRPr="00BA4D9F" w14:paraId="43DB852A" w14:textId="77777777" w:rsidTr="00F21BC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FAFA97" w14:textId="77777777" w:rsidR="00D85705" w:rsidRPr="00DE303D" w:rsidRDefault="00D85705" w:rsidP="00F21BC6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446C55D6" w14:textId="77777777" w:rsidR="00D85705" w:rsidRPr="00DE303D" w:rsidRDefault="00D85705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B25CAA3" w14:textId="77777777" w:rsidR="00D85705" w:rsidRPr="00750D30" w:rsidRDefault="00D85705" w:rsidP="004E2377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D85705" w:rsidRPr="00BA4D9F" w14:paraId="5ACD7D3D" w14:textId="77777777" w:rsidTr="00F21BC6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906DB4" w14:textId="77777777" w:rsidR="00D85705" w:rsidRPr="001A3ED6" w:rsidRDefault="00D85705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816080970" w:edGrp="everyone"/>
            <w:permEnd w:id="1816080970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0B461F2C" w:rsidR="00B115D7" w:rsidRPr="00830749" w:rsidRDefault="00DC1AD3" w:rsidP="00136E8C">
      <w:pPr>
        <w:pStyle w:val="20TAQuestionNumber"/>
        <w:ind w:left="709" w:hanging="709"/>
      </w:pPr>
      <w:bookmarkStart w:id="2" w:name="_Ref128379385"/>
      <w:bookmarkEnd w:id="0"/>
      <w:r>
        <w:lastRenderedPageBreak/>
        <w:t>Explain the purpose of the Building Act 1975</w:t>
      </w:r>
      <w:r w:rsidR="00B115D7">
        <w:t>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D85705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6C479855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384658569" w:edGrp="everyone"/>
            <w:permEnd w:id="384658569"/>
          </w:p>
        </w:tc>
        <w:permStart w:id="203732022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114097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7320223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4A7C308" w14:textId="77777777" w:rsidR="00FC3B5B" w:rsidRPr="000E310E" w:rsidRDefault="00FC3B5B" w:rsidP="00FC3B5B">
      <w:pPr>
        <w:jc w:val="left"/>
        <w:rPr>
          <w:rFonts w:ascii="Arial" w:hAnsi="Arial"/>
          <w:bCs/>
          <w:sz w:val="22"/>
          <w:szCs w:val="22"/>
        </w:rPr>
      </w:pPr>
    </w:p>
    <w:p w14:paraId="52F1D7C2" w14:textId="6BCA724F" w:rsidR="00FC3B5B" w:rsidRPr="00830749" w:rsidRDefault="00FC3B5B" w:rsidP="00FC3B5B">
      <w:pPr>
        <w:pStyle w:val="20TAQuestionNumber"/>
        <w:ind w:left="709" w:hanging="709"/>
      </w:pPr>
      <w:bookmarkStart w:id="4" w:name="_Ref128379387"/>
      <w:r>
        <w:t>Explain the purpose of the Plumbing and Drainage Act 2018.</w:t>
      </w:r>
      <w:bookmarkEnd w:id="4"/>
    </w:p>
    <w:p w14:paraId="22EEFCC1" w14:textId="77777777" w:rsidR="00FC3B5B" w:rsidRPr="00830749" w:rsidRDefault="00FC3B5B" w:rsidP="00FC3B5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C3B5B" w:rsidRPr="00830749" w14:paraId="55743FCC" w14:textId="77777777" w:rsidTr="00D85705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633255" w14:textId="77777777" w:rsidR="00FC3B5B" w:rsidRPr="001C4084" w:rsidRDefault="00FC3B5B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C5E4" w14:textId="598C69EE" w:rsidR="00FC3B5B" w:rsidRPr="001C4084" w:rsidRDefault="00FC3B5B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611721458" w:edGrp="everyone"/>
            <w:permEnd w:id="611721458"/>
          </w:p>
        </w:tc>
        <w:permStart w:id="12831524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4A7B98" w14:textId="77777777" w:rsidR="00FC3B5B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208104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C3B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83152443"/>
          </w:p>
        </w:tc>
      </w:tr>
    </w:tbl>
    <w:p w14:paraId="67C05D2F" w14:textId="77777777" w:rsidR="00FC3B5B" w:rsidRDefault="00FC3B5B" w:rsidP="00FC3B5B">
      <w:pPr>
        <w:rPr>
          <w:rFonts w:ascii="Arial" w:hAnsi="Arial" w:cs="Arial"/>
          <w:sz w:val="22"/>
          <w:szCs w:val="22"/>
        </w:rPr>
      </w:pPr>
    </w:p>
    <w:p w14:paraId="3A6B82C3" w14:textId="77777777" w:rsidR="00FC3B5B" w:rsidRPr="000E310E" w:rsidRDefault="00FC3B5B" w:rsidP="00FC3B5B">
      <w:pPr>
        <w:jc w:val="left"/>
        <w:rPr>
          <w:rFonts w:ascii="Arial" w:hAnsi="Arial"/>
          <w:bCs/>
          <w:sz w:val="22"/>
          <w:szCs w:val="22"/>
        </w:rPr>
      </w:pPr>
    </w:p>
    <w:p w14:paraId="0D6B2688" w14:textId="063419CB" w:rsidR="00FC3B5B" w:rsidRDefault="00FC3B5B" w:rsidP="00FC3B5B">
      <w:pPr>
        <w:pStyle w:val="20TAQuestionNumber"/>
        <w:ind w:left="709" w:hanging="709"/>
      </w:pPr>
      <w:bookmarkStart w:id="5" w:name="_Ref127798726"/>
      <w:bookmarkStart w:id="6" w:name="_Ref128379391"/>
      <w:r>
        <w:t xml:space="preserve">a) What is the </w:t>
      </w:r>
      <w:bookmarkEnd w:id="5"/>
      <w:r>
        <w:t>name of the Environmental Protection Act in your State/Territory</w:t>
      </w:r>
      <w:bookmarkEnd w:id="6"/>
      <w:r w:rsidR="00C64D7F">
        <w:t>?</w:t>
      </w:r>
    </w:p>
    <w:p w14:paraId="4984487C" w14:textId="674913A4" w:rsidR="00FC3B5B" w:rsidRPr="00830749" w:rsidRDefault="00FC3B5B" w:rsidP="00FC3B5B">
      <w:pPr>
        <w:pStyle w:val="20TAQuestionNumber"/>
        <w:numPr>
          <w:ilvl w:val="0"/>
          <w:numId w:val="0"/>
        </w:numPr>
        <w:ind w:left="709"/>
      </w:pPr>
      <w:r>
        <w:t>b) What is the purpose of this Act and its regulations?</w:t>
      </w:r>
    </w:p>
    <w:p w14:paraId="72DD9396" w14:textId="77777777" w:rsidR="00FC3B5B" w:rsidRPr="00830749" w:rsidRDefault="00FC3B5B" w:rsidP="00FC3B5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C3B5B" w:rsidRPr="00830749" w14:paraId="5DB9A291" w14:textId="77777777" w:rsidTr="00D85705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73D9D4" w14:textId="1ABBB28D" w:rsidR="00FC3B5B" w:rsidRPr="001C4084" w:rsidRDefault="00FC3B5B" w:rsidP="00F6718C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2DA2" w14:textId="6F8E36DB" w:rsidR="00FC3B5B" w:rsidRDefault="00FC3B5B" w:rsidP="00F6718C">
            <w:pPr>
              <w:pStyle w:val="ListParagraph"/>
              <w:numPr>
                <w:ilvl w:val="0"/>
                <w:numId w:val="25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1076520794" w:edGrp="everyone"/>
            <w:permEnd w:id="1076520794"/>
          </w:p>
          <w:p w14:paraId="13F8CC07" w14:textId="77777777" w:rsidR="00F6718C" w:rsidRDefault="00F6718C" w:rsidP="00F6718C">
            <w:pPr>
              <w:pStyle w:val="ListParagraph"/>
              <w:ind w:left="276"/>
              <w:rPr>
                <w:rFonts w:ascii="Arial" w:hAnsi="Arial" w:cs="Arial"/>
                <w:sz w:val="22"/>
                <w:szCs w:val="22"/>
              </w:rPr>
            </w:pPr>
          </w:p>
          <w:p w14:paraId="2C786911" w14:textId="7CA6F4C5" w:rsidR="00F6718C" w:rsidRPr="00F6718C" w:rsidRDefault="00F6718C" w:rsidP="00F6718C">
            <w:pPr>
              <w:pStyle w:val="ListParagraph"/>
              <w:numPr>
                <w:ilvl w:val="0"/>
                <w:numId w:val="25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1933181200" w:edGrp="everyone"/>
            <w:permEnd w:id="1933181200"/>
          </w:p>
        </w:tc>
        <w:permStart w:id="119203932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2637CDB" w14:textId="77777777" w:rsidR="00FC3B5B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732735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C3B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2039326"/>
          </w:p>
        </w:tc>
      </w:tr>
    </w:tbl>
    <w:p w14:paraId="359E79AE" w14:textId="77777777" w:rsidR="00FC3B5B" w:rsidRDefault="00FC3B5B" w:rsidP="00FC3B5B">
      <w:pPr>
        <w:rPr>
          <w:rFonts w:ascii="Arial" w:hAnsi="Arial" w:cs="Arial"/>
          <w:sz w:val="22"/>
          <w:szCs w:val="22"/>
        </w:rPr>
      </w:pPr>
    </w:p>
    <w:p w14:paraId="35B077D2" w14:textId="77777777" w:rsidR="00DC1AD3" w:rsidRPr="000E310E" w:rsidRDefault="00DC1AD3" w:rsidP="00DC1AD3">
      <w:pPr>
        <w:jc w:val="left"/>
        <w:rPr>
          <w:rFonts w:ascii="Arial" w:hAnsi="Arial"/>
          <w:bCs/>
          <w:sz w:val="22"/>
          <w:szCs w:val="22"/>
        </w:rPr>
      </w:pPr>
    </w:p>
    <w:p w14:paraId="4DF176A6" w14:textId="46762DC3" w:rsidR="00DC1AD3" w:rsidRPr="00830749" w:rsidRDefault="005319F0" w:rsidP="00DC1AD3">
      <w:pPr>
        <w:pStyle w:val="20TAQuestionNumber"/>
        <w:ind w:left="709" w:hanging="709"/>
      </w:pPr>
      <w:bookmarkStart w:id="7" w:name="_Ref128379941"/>
      <w:r w:rsidRPr="005319F0">
        <w:lastRenderedPageBreak/>
        <w:t>What are the requirements for compliance and conformance according to National Construction Code (NCC)?</w:t>
      </w:r>
      <w:bookmarkEnd w:id="7"/>
    </w:p>
    <w:p w14:paraId="4361A375" w14:textId="77777777" w:rsidR="00DC1AD3" w:rsidRPr="00830749" w:rsidRDefault="00DC1AD3" w:rsidP="00DC1A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5F37709F" w14:textId="77777777" w:rsidTr="00D85705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C8A197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C86B" w14:textId="688BF0A1" w:rsidR="00DC1AD3" w:rsidRPr="001C4084" w:rsidRDefault="00DC1AD3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429032216" w:edGrp="everyone"/>
            <w:permEnd w:id="1429032216"/>
          </w:p>
        </w:tc>
        <w:permStart w:id="88908627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746AF0" w14:textId="77777777" w:rsidR="00DC1AD3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323760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89086273"/>
          </w:p>
        </w:tc>
      </w:tr>
    </w:tbl>
    <w:p w14:paraId="6CE87247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6618C624" w14:textId="77777777" w:rsidR="00DC1AD3" w:rsidRPr="000E310E" w:rsidRDefault="00DC1AD3" w:rsidP="00DC1AD3">
      <w:pPr>
        <w:jc w:val="left"/>
        <w:rPr>
          <w:rFonts w:ascii="Arial" w:hAnsi="Arial"/>
          <w:bCs/>
          <w:sz w:val="22"/>
          <w:szCs w:val="22"/>
        </w:rPr>
      </w:pPr>
    </w:p>
    <w:p w14:paraId="5F764558" w14:textId="530898E7" w:rsidR="00DC1AD3" w:rsidRPr="00830749" w:rsidRDefault="005319F0" w:rsidP="00DC1AD3">
      <w:pPr>
        <w:pStyle w:val="20TAQuestionNumber"/>
        <w:ind w:left="709" w:hanging="709"/>
      </w:pPr>
      <w:bookmarkStart w:id="8" w:name="_Ref128379961"/>
      <w:r>
        <w:t>Discuss the purpose of Work Health and Safety ‘Codes of Practice’</w:t>
      </w:r>
      <w:r w:rsidR="00DC1AD3">
        <w:t>.</w:t>
      </w:r>
      <w:bookmarkEnd w:id="8"/>
    </w:p>
    <w:p w14:paraId="574F1AE2" w14:textId="77777777" w:rsidR="00DC1AD3" w:rsidRPr="00830749" w:rsidRDefault="00DC1AD3" w:rsidP="00DC1A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6BB35210" w14:textId="77777777" w:rsidTr="00D85705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C728BF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D64B" w14:textId="0A446513" w:rsidR="00DC1AD3" w:rsidRPr="001C4084" w:rsidRDefault="00DC1AD3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086280099" w:edGrp="everyone"/>
            <w:permEnd w:id="2086280099"/>
          </w:p>
        </w:tc>
        <w:permStart w:id="210746147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93C9D9" w14:textId="77777777" w:rsidR="00DC1AD3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39074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7461470"/>
          </w:p>
        </w:tc>
      </w:tr>
    </w:tbl>
    <w:p w14:paraId="59600D8C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18774A6B" w14:textId="77777777" w:rsidR="00DC1AD3" w:rsidRPr="000E310E" w:rsidRDefault="00DC1AD3" w:rsidP="00DC1AD3">
      <w:pPr>
        <w:jc w:val="left"/>
        <w:rPr>
          <w:rFonts w:ascii="Arial" w:hAnsi="Arial"/>
          <w:bCs/>
          <w:sz w:val="22"/>
          <w:szCs w:val="22"/>
        </w:rPr>
      </w:pPr>
    </w:p>
    <w:p w14:paraId="336EA53E" w14:textId="185D8B57" w:rsidR="00DC1AD3" w:rsidRPr="00830749" w:rsidRDefault="00705673" w:rsidP="006030D9">
      <w:pPr>
        <w:pStyle w:val="20TAQuestionNumber"/>
        <w:ind w:left="709" w:hanging="709"/>
      </w:pPr>
      <w:bookmarkStart w:id="9" w:name="_Ref128382608"/>
      <w:r w:rsidRPr="00705673">
        <w:t xml:space="preserve">The National Construction Code (NCC) Volume One Structural provisions </w:t>
      </w:r>
      <w:proofErr w:type="gramStart"/>
      <w:r w:rsidRPr="00705673">
        <w:t>discusses</w:t>
      </w:r>
      <w:proofErr w:type="gramEnd"/>
      <w:r w:rsidRPr="00705673">
        <w:t xml:space="preserve"> the Deemed-to-Satisfy Provisions related to ‘Resistance to </w:t>
      </w:r>
      <w:proofErr w:type="gramStart"/>
      <w:r w:rsidRPr="00705673">
        <w:t>actions’</w:t>
      </w:r>
      <w:proofErr w:type="gramEnd"/>
      <w:r w:rsidRPr="00705673">
        <w:t>. Explain what is stated.</w:t>
      </w:r>
      <w:bookmarkEnd w:id="9"/>
    </w:p>
    <w:p w14:paraId="36C6021B" w14:textId="77777777" w:rsidR="00DC1AD3" w:rsidRPr="00830749" w:rsidRDefault="00DC1AD3" w:rsidP="00DC1A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754BF4CA" w14:textId="77777777" w:rsidTr="00D85705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4BA3B1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ADFF" w14:textId="4B0214FD" w:rsidR="00DC1AD3" w:rsidRPr="001C4084" w:rsidRDefault="00DC1AD3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72945651" w:edGrp="everyone"/>
            <w:permEnd w:id="72945651"/>
          </w:p>
        </w:tc>
        <w:permStart w:id="1306942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0C6CA4E" w14:textId="77777777" w:rsidR="00DC1AD3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348865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0694257"/>
          </w:p>
        </w:tc>
      </w:tr>
    </w:tbl>
    <w:p w14:paraId="7DFADD25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11602605" w14:textId="77777777" w:rsidR="006F25AF" w:rsidRDefault="006F25AF" w:rsidP="00DC1AD3">
      <w:pPr>
        <w:rPr>
          <w:rFonts w:ascii="Arial" w:hAnsi="Arial" w:cs="Arial"/>
          <w:sz w:val="22"/>
          <w:szCs w:val="22"/>
        </w:rPr>
      </w:pPr>
    </w:p>
    <w:p w14:paraId="7CC7C85A" w14:textId="0F30903F" w:rsidR="00DC1AD3" w:rsidRPr="00830749" w:rsidRDefault="005D0830" w:rsidP="006F25AF">
      <w:pPr>
        <w:pStyle w:val="20TAQuestionNumber"/>
        <w:keepNext/>
        <w:ind w:left="709" w:hanging="709"/>
      </w:pPr>
      <w:bookmarkStart w:id="10" w:name="_Ref128382655"/>
      <w:r>
        <w:lastRenderedPageBreak/>
        <w:t>What is covered in AS/NZS 1170 series?</w:t>
      </w:r>
      <w:bookmarkEnd w:id="10"/>
    </w:p>
    <w:p w14:paraId="175E2E7E" w14:textId="77777777" w:rsidR="00DC1AD3" w:rsidRPr="00830749" w:rsidRDefault="00DC1AD3" w:rsidP="00DC1A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0880F7E9" w14:textId="77777777" w:rsidTr="00D85705">
        <w:trPr>
          <w:trHeight w:val="669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2A4CC0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2556" w14:textId="07940D6D" w:rsidR="00DC1AD3" w:rsidRPr="001C4084" w:rsidRDefault="00DC1AD3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58866496" w:edGrp="everyone"/>
            <w:permEnd w:id="158866496"/>
          </w:p>
        </w:tc>
        <w:permStart w:id="195431611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D827F1" w14:textId="77777777" w:rsidR="00DC1AD3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222116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54316112"/>
          </w:p>
        </w:tc>
      </w:tr>
    </w:tbl>
    <w:p w14:paraId="56B35154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0F8B48EE" w14:textId="77777777" w:rsidR="00DC1AD3" w:rsidRPr="000E310E" w:rsidRDefault="00DC1AD3" w:rsidP="00DC1AD3">
      <w:pPr>
        <w:jc w:val="left"/>
        <w:rPr>
          <w:rFonts w:ascii="Arial" w:hAnsi="Arial"/>
          <w:bCs/>
          <w:sz w:val="22"/>
          <w:szCs w:val="22"/>
        </w:rPr>
      </w:pPr>
    </w:p>
    <w:p w14:paraId="6D79820A" w14:textId="26BE0830" w:rsidR="00DC1AD3" w:rsidRPr="00830749" w:rsidRDefault="005C7802" w:rsidP="00DC1AD3">
      <w:pPr>
        <w:pStyle w:val="20TAQuestionNumber"/>
        <w:ind w:left="709" w:hanging="709"/>
      </w:pPr>
      <w:bookmarkStart w:id="11" w:name="_Ref128383115"/>
      <w:r>
        <w:t>Explain why you should review</w:t>
      </w:r>
      <w:r w:rsidR="00DC1AD3">
        <w:t xml:space="preserve"> </w:t>
      </w:r>
      <w:r w:rsidRPr="00C14475">
        <w:t>project drawings, details and specifications</w:t>
      </w:r>
      <w:r>
        <w:t xml:space="preserve"> when assessing construction faults in buildings</w:t>
      </w:r>
      <w:r w:rsidR="00DC1AD3">
        <w:t>.</w:t>
      </w:r>
      <w:bookmarkEnd w:id="11"/>
    </w:p>
    <w:p w14:paraId="697EA095" w14:textId="77777777" w:rsidR="00DC1AD3" w:rsidRPr="00830749" w:rsidRDefault="00DC1AD3" w:rsidP="00DC1A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402C3D77" w14:textId="77777777" w:rsidTr="00D85705">
        <w:trPr>
          <w:trHeight w:val="46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E36426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CE7C" w14:textId="3DDB6574" w:rsidR="00DC1AD3" w:rsidRPr="001C4084" w:rsidRDefault="00DC1AD3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096842846" w:edGrp="everyone"/>
            <w:permEnd w:id="2096842846"/>
          </w:p>
        </w:tc>
        <w:permStart w:id="112344176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4F4C3B" w14:textId="77777777" w:rsidR="00DC1AD3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63603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3441761"/>
          </w:p>
        </w:tc>
      </w:tr>
    </w:tbl>
    <w:p w14:paraId="7C3EC363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51F6A032" w14:textId="77777777" w:rsidR="007A19D8" w:rsidRDefault="007A19D8" w:rsidP="007A19D8">
      <w:pPr>
        <w:jc w:val="left"/>
        <w:rPr>
          <w:rFonts w:ascii="Arial" w:hAnsi="Arial"/>
          <w:bCs/>
          <w:sz w:val="22"/>
          <w:szCs w:val="22"/>
        </w:rPr>
      </w:pPr>
    </w:p>
    <w:p w14:paraId="7D6C7C0C" w14:textId="77777777" w:rsidR="007A19D8" w:rsidRPr="00830749" w:rsidRDefault="007A19D8" w:rsidP="007A19D8">
      <w:pPr>
        <w:pStyle w:val="20TAQuestionNumber"/>
        <w:ind w:left="709" w:hanging="709"/>
      </w:pPr>
      <w:bookmarkStart w:id="12" w:name="_Ref127863024"/>
      <w:r w:rsidRPr="000D1EC6">
        <w:lastRenderedPageBreak/>
        <w:t>Discuss the basic principles of structural design</w:t>
      </w:r>
      <w:r>
        <w:t xml:space="preserve"> that must be considered in any building design.</w:t>
      </w:r>
      <w:bookmarkEnd w:id="12"/>
    </w:p>
    <w:p w14:paraId="45DFC90D" w14:textId="77777777" w:rsidR="007A19D8" w:rsidRPr="00830749" w:rsidRDefault="007A19D8" w:rsidP="007A19D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19D8" w:rsidRPr="00830749" w14:paraId="3A27E6E1" w14:textId="77777777" w:rsidTr="00D85705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30D8C1" w14:textId="77777777" w:rsidR="007A19D8" w:rsidRPr="001C4084" w:rsidRDefault="007A19D8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4692" w14:textId="49B106E6" w:rsidR="007A19D8" w:rsidRPr="001C4084" w:rsidRDefault="007A19D8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092303540" w:edGrp="everyone"/>
            <w:permEnd w:id="1092303540"/>
          </w:p>
        </w:tc>
        <w:permStart w:id="9203525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B81C71" w14:textId="77777777" w:rsidR="007A19D8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850081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19D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0352550"/>
          </w:p>
        </w:tc>
      </w:tr>
    </w:tbl>
    <w:p w14:paraId="27D118B0" w14:textId="77777777" w:rsidR="007A19D8" w:rsidRDefault="007A19D8" w:rsidP="007A19D8">
      <w:pPr>
        <w:rPr>
          <w:rFonts w:ascii="Arial" w:hAnsi="Arial" w:cs="Arial"/>
          <w:sz w:val="22"/>
          <w:szCs w:val="22"/>
        </w:rPr>
      </w:pPr>
    </w:p>
    <w:p w14:paraId="1BACCE57" w14:textId="77777777" w:rsidR="007A19D8" w:rsidRDefault="007A19D8" w:rsidP="007A19D8">
      <w:pPr>
        <w:rPr>
          <w:rFonts w:ascii="Arial" w:hAnsi="Arial" w:cs="Arial"/>
          <w:sz w:val="22"/>
          <w:szCs w:val="22"/>
        </w:rPr>
      </w:pPr>
    </w:p>
    <w:p w14:paraId="4F748E23" w14:textId="115160C5" w:rsidR="007A19D8" w:rsidRPr="00830749" w:rsidRDefault="007A19D8" w:rsidP="007A19D8">
      <w:pPr>
        <w:pStyle w:val="20TAQuestionNumber"/>
        <w:ind w:left="709" w:hanging="709"/>
      </w:pPr>
      <w:bookmarkStart w:id="13" w:name="_Ref127253785"/>
      <w:r>
        <w:t>Discuss compressive and tensile stresses on buildings</w:t>
      </w:r>
      <w:bookmarkEnd w:id="13"/>
      <w:r w:rsidR="00BB79D7">
        <w:t>.</w:t>
      </w:r>
    </w:p>
    <w:p w14:paraId="457DA6D6" w14:textId="77777777" w:rsidR="007A19D8" w:rsidRPr="00830749" w:rsidRDefault="007A19D8" w:rsidP="007A19D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19D8" w:rsidRPr="00830749" w14:paraId="2B345716" w14:textId="77777777" w:rsidTr="00D85705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763C95" w14:textId="77777777" w:rsidR="007A19D8" w:rsidRPr="001C4084" w:rsidRDefault="007A19D8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D5A0" w14:textId="683B3D5A" w:rsidR="007A19D8" w:rsidRPr="001C4084" w:rsidRDefault="007A19D8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459736528" w:edGrp="everyone"/>
            <w:permEnd w:id="459736528"/>
          </w:p>
        </w:tc>
        <w:permStart w:id="31420344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564F7E" w14:textId="77777777" w:rsidR="007A19D8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820323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19D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4203442"/>
          </w:p>
        </w:tc>
      </w:tr>
    </w:tbl>
    <w:p w14:paraId="11FDB752" w14:textId="77777777" w:rsidR="007A19D8" w:rsidRDefault="007A19D8" w:rsidP="007A19D8">
      <w:pPr>
        <w:rPr>
          <w:rFonts w:ascii="Arial" w:hAnsi="Arial" w:cs="Arial"/>
          <w:sz w:val="22"/>
          <w:szCs w:val="22"/>
        </w:rPr>
      </w:pPr>
    </w:p>
    <w:p w14:paraId="4D6E6D7A" w14:textId="77777777" w:rsidR="007A19D8" w:rsidRPr="000E310E" w:rsidRDefault="007A19D8" w:rsidP="007A19D8">
      <w:pPr>
        <w:jc w:val="left"/>
        <w:rPr>
          <w:rFonts w:ascii="Arial" w:hAnsi="Arial"/>
          <w:bCs/>
          <w:sz w:val="22"/>
          <w:szCs w:val="22"/>
        </w:rPr>
      </w:pPr>
    </w:p>
    <w:p w14:paraId="206AAD00" w14:textId="77777777" w:rsidR="007A19D8" w:rsidRPr="00830749" w:rsidRDefault="007A19D8" w:rsidP="007A19D8">
      <w:pPr>
        <w:pStyle w:val="20TAQuestionNumber"/>
        <w:ind w:left="709" w:hanging="709"/>
      </w:pPr>
      <w:bookmarkStart w:id="14" w:name="_Ref127865252"/>
      <w:r>
        <w:lastRenderedPageBreak/>
        <w:t>Discuss the structural significance of building basements in tall buildings.</w:t>
      </w:r>
      <w:bookmarkEnd w:id="14"/>
    </w:p>
    <w:p w14:paraId="377B9E03" w14:textId="77777777" w:rsidR="007A19D8" w:rsidRPr="00830749" w:rsidRDefault="007A19D8" w:rsidP="007A19D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A19D8" w:rsidRPr="00830749" w14:paraId="6CFBF0A4" w14:textId="77777777" w:rsidTr="00D85705">
        <w:trPr>
          <w:trHeight w:val="46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6997BB" w14:textId="77777777" w:rsidR="007A19D8" w:rsidRPr="001C4084" w:rsidRDefault="007A19D8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EB515" w14:textId="0CE29765" w:rsidR="007A19D8" w:rsidRPr="001C4084" w:rsidRDefault="007A19D8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309202718" w:edGrp="everyone"/>
            <w:permEnd w:id="309202718"/>
          </w:p>
        </w:tc>
        <w:permStart w:id="19512116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A5996D" w14:textId="77777777" w:rsidR="007A19D8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224975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A19D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51211688"/>
          </w:p>
        </w:tc>
      </w:tr>
    </w:tbl>
    <w:p w14:paraId="184BC222" w14:textId="77777777" w:rsidR="007A19D8" w:rsidRDefault="007A19D8" w:rsidP="007A19D8">
      <w:pPr>
        <w:rPr>
          <w:rFonts w:ascii="Arial" w:hAnsi="Arial" w:cs="Arial"/>
          <w:sz w:val="22"/>
          <w:szCs w:val="22"/>
        </w:rPr>
      </w:pPr>
    </w:p>
    <w:p w14:paraId="2F359A7E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3674ABF7" w14:textId="77777777" w:rsidR="00652B71" w:rsidRPr="00830749" w:rsidRDefault="00652B71" w:rsidP="00652B71">
      <w:pPr>
        <w:pStyle w:val="20TAQuestionNumber"/>
      </w:pPr>
      <w:bookmarkStart w:id="15" w:name="_Ref127865985"/>
      <w:r>
        <w:t>What is meant by the term the ‘</w:t>
      </w:r>
      <w:r w:rsidRPr="00CE6C24">
        <w:t>aesthetics</w:t>
      </w:r>
      <w:r>
        <w:t>’ of a structural design?</w:t>
      </w:r>
      <w:bookmarkEnd w:id="15"/>
    </w:p>
    <w:p w14:paraId="34F5F48E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1BCC3B6A" w14:textId="77777777" w:rsidTr="00D85705">
        <w:trPr>
          <w:trHeight w:val="65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B3AC8C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6335" w14:textId="3CAB7B72" w:rsidR="00652B71" w:rsidRPr="001C4084" w:rsidRDefault="00652B7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327830552" w:edGrp="everyone"/>
            <w:permEnd w:id="1327830552"/>
          </w:p>
        </w:tc>
        <w:permStart w:id="154830544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BDB4C2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198045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8305447"/>
          </w:p>
        </w:tc>
      </w:tr>
    </w:tbl>
    <w:p w14:paraId="0510092F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533D01FA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6681AC9C" w14:textId="77777777" w:rsidR="00652B71" w:rsidRPr="00830749" w:rsidRDefault="00652B71" w:rsidP="006F25AF">
      <w:pPr>
        <w:pStyle w:val="20TAQuestionNumber"/>
        <w:keepNext/>
        <w:ind w:left="709" w:hanging="709"/>
      </w:pPr>
      <w:bookmarkStart w:id="16" w:name="_Ref127867388"/>
      <w:r>
        <w:lastRenderedPageBreak/>
        <w:t xml:space="preserve">Explain </w:t>
      </w:r>
      <w:r w:rsidRPr="004C6A16">
        <w:t>economic factors</w:t>
      </w:r>
      <w:r>
        <w:t xml:space="preserve"> and how these affect</w:t>
      </w:r>
      <w:r w:rsidRPr="004C6A16">
        <w:t xml:space="preserve"> design</w:t>
      </w:r>
      <w:r>
        <w:t>.</w:t>
      </w:r>
      <w:bookmarkEnd w:id="16"/>
    </w:p>
    <w:p w14:paraId="17C7BFE1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7B382DC5" w14:textId="77777777" w:rsidTr="00D85705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18E118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4511" w14:textId="4067F683" w:rsidR="00652B71" w:rsidRPr="001C4084" w:rsidRDefault="00652B7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784554150" w:edGrp="everyone"/>
            <w:permEnd w:id="1784554150"/>
          </w:p>
        </w:tc>
        <w:permStart w:id="117815704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1E64D82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50735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78157048"/>
          </w:p>
        </w:tc>
      </w:tr>
    </w:tbl>
    <w:p w14:paraId="3540CB97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11CF355A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553E7AD6" w14:textId="26E09181" w:rsidR="00652B71" w:rsidRPr="00830749" w:rsidRDefault="00652B71" w:rsidP="00652B71">
      <w:pPr>
        <w:pStyle w:val="20TAQuestionNumber"/>
        <w:ind w:left="709" w:hanging="709"/>
      </w:pPr>
      <w:bookmarkStart w:id="17" w:name="_Ref127869450"/>
      <w:r>
        <w:t>‘</w:t>
      </w:r>
      <w:r w:rsidRPr="00620ADB">
        <w:t>The function of a structure is to resist forces in equilibrium</w:t>
      </w:r>
      <w:r>
        <w:t>’ - what does this mean</w:t>
      </w:r>
      <w:bookmarkEnd w:id="17"/>
      <w:r w:rsidR="008930ED">
        <w:t>?</w:t>
      </w:r>
    </w:p>
    <w:p w14:paraId="58FB45F9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36B6C1AC" w14:textId="77777777" w:rsidTr="00D85705">
        <w:trPr>
          <w:trHeight w:val="277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B84051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3B9E" w14:textId="176CB776" w:rsidR="00652B71" w:rsidRPr="001C4084" w:rsidRDefault="00652B7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077573851" w:edGrp="everyone"/>
            <w:permEnd w:id="1077573851"/>
          </w:p>
        </w:tc>
        <w:permStart w:id="12902275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63EE39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957236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0227578"/>
          </w:p>
        </w:tc>
      </w:tr>
    </w:tbl>
    <w:p w14:paraId="1C30A978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11E22D19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2CE8DD04" w14:textId="615D1107" w:rsidR="00652B71" w:rsidRPr="00830749" w:rsidRDefault="009B4F05" w:rsidP="00652B71">
      <w:pPr>
        <w:pStyle w:val="20TAQuestionNumber"/>
        <w:ind w:left="709" w:hanging="709"/>
      </w:pPr>
      <w:bookmarkStart w:id="18" w:name="_Ref127875143"/>
      <w:r>
        <w:t>W</w:t>
      </w:r>
      <w:r w:rsidR="00652B71">
        <w:t>hy</w:t>
      </w:r>
      <w:r>
        <w:t xml:space="preserve"> is</w:t>
      </w:r>
      <w:r w:rsidR="00652B71">
        <w:t xml:space="preserve"> reinforced concrete commonly used for the construction of high-rise buildings</w:t>
      </w:r>
      <w:bookmarkEnd w:id="18"/>
      <w:r w:rsidR="008930ED">
        <w:t>?</w:t>
      </w:r>
    </w:p>
    <w:p w14:paraId="7C73C07C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5232053E" w14:textId="77777777" w:rsidTr="00D85705">
        <w:trPr>
          <w:trHeight w:val="32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AC53AC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ECCA" w14:textId="663F8262" w:rsidR="00652B71" w:rsidRPr="001C4084" w:rsidRDefault="00652B7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70146154" w:edGrp="everyone"/>
            <w:permEnd w:id="270146154"/>
          </w:p>
        </w:tc>
        <w:permStart w:id="9044216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12CC3D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419743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04421680"/>
          </w:p>
        </w:tc>
      </w:tr>
    </w:tbl>
    <w:p w14:paraId="6400077E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702C6328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71E4F56E" w14:textId="7F4D19D2" w:rsidR="00652B71" w:rsidRPr="00830749" w:rsidRDefault="009B4F05" w:rsidP="00652B71">
      <w:pPr>
        <w:pStyle w:val="20TAQuestionNumber"/>
        <w:ind w:left="709" w:hanging="709"/>
      </w:pPr>
      <w:bookmarkStart w:id="19" w:name="_Ref127877716"/>
      <w:r>
        <w:lastRenderedPageBreak/>
        <w:t>Discuss w</w:t>
      </w:r>
      <w:r w:rsidR="00652B71">
        <w:t xml:space="preserve">hy you </w:t>
      </w:r>
      <w:r w:rsidR="008930ED">
        <w:t xml:space="preserve">might </w:t>
      </w:r>
      <w:r w:rsidR="00652B71">
        <w:t>need to consult the structural engineer regarding the loads and forces acting on a beam or column</w:t>
      </w:r>
      <w:bookmarkEnd w:id="19"/>
      <w:r w:rsidR="00BB79D7">
        <w:t>.</w:t>
      </w:r>
    </w:p>
    <w:p w14:paraId="77A87F8F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0B2C09E4" w14:textId="77777777" w:rsidTr="00D85705">
        <w:trPr>
          <w:trHeight w:val="368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3281DE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F14D" w14:textId="4ECAF392" w:rsidR="00652B71" w:rsidRPr="001C4084" w:rsidRDefault="00652B7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895759724" w:edGrp="everyone"/>
            <w:permEnd w:id="895759724"/>
          </w:p>
        </w:tc>
        <w:permStart w:id="69412042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B1CDAC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47248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4120422"/>
          </w:p>
        </w:tc>
      </w:tr>
    </w:tbl>
    <w:p w14:paraId="33843177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716A8090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1DD30874" w14:textId="297C2CA0" w:rsidR="00652B71" w:rsidRPr="00830749" w:rsidRDefault="00652B71" w:rsidP="00652B71">
      <w:pPr>
        <w:pStyle w:val="20TAQuestionNumber"/>
        <w:ind w:left="709" w:hanging="709"/>
      </w:pPr>
      <w:bookmarkStart w:id="20" w:name="_Ref127882513"/>
      <w:r w:rsidRPr="007137B0">
        <w:t xml:space="preserve">Determine the bending behaviour of </w:t>
      </w:r>
      <w:r>
        <w:t xml:space="preserve">a </w:t>
      </w:r>
      <w:r w:rsidRPr="007137B0">
        <w:t>column under axial load</w:t>
      </w:r>
      <w:bookmarkEnd w:id="20"/>
      <w:r w:rsidR="008930ED">
        <w:t>.</w:t>
      </w:r>
    </w:p>
    <w:p w14:paraId="43F81299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77807E01" w14:textId="77777777" w:rsidTr="00D85705">
        <w:trPr>
          <w:trHeight w:val="76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EE43DD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2551" w14:textId="15B9298E" w:rsidR="00652B71" w:rsidRPr="001C4084" w:rsidRDefault="00652B7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338977578" w:edGrp="everyone"/>
            <w:permEnd w:id="1338977578"/>
          </w:p>
        </w:tc>
        <w:permStart w:id="95101692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4DA5875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1564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1016925"/>
          </w:p>
        </w:tc>
      </w:tr>
    </w:tbl>
    <w:p w14:paraId="176EF629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16E637DF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18FA299A" w14:textId="3BE8218C" w:rsidR="00652B71" w:rsidRPr="00830749" w:rsidRDefault="00161B9B" w:rsidP="00652B71">
      <w:pPr>
        <w:pStyle w:val="20TAQuestionNumber"/>
        <w:ind w:left="709" w:hanging="709"/>
      </w:pPr>
      <w:bookmarkStart w:id="21" w:name="_Ref127882514"/>
      <w:r>
        <w:lastRenderedPageBreak/>
        <w:t>Describe</w:t>
      </w:r>
      <w:r w:rsidR="00652B71">
        <w:t xml:space="preserve"> the performance characteristic</w:t>
      </w:r>
      <w:r>
        <w:t>s</w:t>
      </w:r>
      <w:r w:rsidR="00652B71">
        <w:t xml:space="preserve"> of columns under eccentric load</w:t>
      </w:r>
      <w:bookmarkEnd w:id="21"/>
      <w:r w:rsidR="008930ED">
        <w:t>.</w:t>
      </w:r>
    </w:p>
    <w:p w14:paraId="501AA647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05758A9E" w14:textId="77777777" w:rsidTr="00D85705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969C783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BEA3" w14:textId="334AC0E8" w:rsidR="00652B71" w:rsidRPr="001C4084" w:rsidRDefault="00652B7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014323783" w:edGrp="everyone"/>
            <w:permEnd w:id="2014323783"/>
          </w:p>
        </w:tc>
        <w:permStart w:id="18261145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F94915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150181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26114514"/>
          </w:p>
        </w:tc>
      </w:tr>
    </w:tbl>
    <w:p w14:paraId="095376AA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61FC1220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1E504293" w14:textId="77777777" w:rsidR="00652B71" w:rsidRPr="00830749" w:rsidRDefault="00652B71" w:rsidP="00652B71">
      <w:pPr>
        <w:pStyle w:val="20TAQuestionNumber"/>
        <w:ind w:left="709" w:hanging="709"/>
      </w:pPr>
      <w:bookmarkStart w:id="22" w:name="_Ref127947260"/>
      <w:r>
        <w:t xml:space="preserve">Discuss </w:t>
      </w:r>
      <w:r w:rsidRPr="00104B10">
        <w:t>bending moments, shear forces, deflection and torsion of beams and slabs</w:t>
      </w:r>
      <w:r>
        <w:t>.</w:t>
      </w:r>
      <w:bookmarkEnd w:id="22"/>
    </w:p>
    <w:p w14:paraId="0816B8EE" w14:textId="77777777" w:rsidR="00652B71" w:rsidRPr="00803718" w:rsidRDefault="00652B71" w:rsidP="00652B71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1727"/>
        <w:gridCol w:w="5643"/>
        <w:gridCol w:w="609"/>
      </w:tblGrid>
      <w:tr w:rsidR="00652B71" w14:paraId="5EB6C240" w14:textId="77777777" w:rsidTr="00844185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AC1266D" w14:textId="77777777" w:rsidR="00652B71" w:rsidRDefault="00652B71" w:rsidP="0084418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EC04A2" w14:textId="77777777" w:rsidR="00652B71" w:rsidRDefault="00652B71" w:rsidP="00844185">
            <w:pPr>
              <w:keepNext/>
              <w:ind w:left="993" w:hanging="993"/>
              <w:jc w:val="center"/>
            </w:pPr>
            <w:r>
              <w:t>Beams/Slabs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F7A76F3" w14:textId="77777777" w:rsidR="00652B71" w:rsidRDefault="00652B71" w:rsidP="00844185">
            <w:pPr>
              <w:pStyle w:val="TableHeading"/>
              <w:framePr w:hSpace="0" w:wrap="auto" w:vAnchor="margin" w:hAnchor="text" w:yAlign="inline"/>
            </w:pPr>
            <w:r>
              <w:t>Response</w:t>
            </w:r>
          </w:p>
        </w:tc>
        <w:permStart w:id="187698239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831EF50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6264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76982397"/>
          </w:p>
        </w:tc>
      </w:tr>
      <w:tr w:rsidR="00652B71" w14:paraId="16854313" w14:textId="77777777" w:rsidTr="00844185">
        <w:trPr>
          <w:trHeight w:val="3969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470A90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CECB6" w14:textId="77777777" w:rsidR="00652B71" w:rsidRPr="00447473" w:rsidRDefault="00652B71" w:rsidP="00844185">
            <w:pPr>
              <w:jc w:val="center"/>
            </w:pPr>
            <w:r>
              <w:t>Beams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104200" w14:textId="373FFD89" w:rsidR="00652B71" w:rsidRPr="006F25AF" w:rsidRDefault="00652B71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137700317" w:edGrp="everyone"/>
            <w:permEnd w:id="1377003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C0EE5D" w14:textId="77777777" w:rsidR="00652B71" w:rsidRDefault="00652B71" w:rsidP="00844185">
            <w:pPr>
              <w:ind w:left="993" w:hanging="993"/>
            </w:pPr>
          </w:p>
        </w:tc>
      </w:tr>
      <w:tr w:rsidR="00652B71" w14:paraId="64DAF29E" w14:textId="77777777" w:rsidTr="00844185">
        <w:trPr>
          <w:trHeight w:val="3969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6AE8DA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3A878" w14:textId="77777777" w:rsidR="00652B71" w:rsidRPr="00803718" w:rsidRDefault="00652B71" w:rsidP="00844185">
            <w:pPr>
              <w:jc w:val="center"/>
            </w:pPr>
            <w:r>
              <w:t>Slabs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62C5FA" w14:textId="2CEE3FAC" w:rsidR="00652B71" w:rsidRPr="006F25AF" w:rsidRDefault="00652B71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1850025525" w:edGrp="everyone"/>
            <w:permEnd w:id="18500255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51D812" w14:textId="77777777" w:rsidR="00652B71" w:rsidRDefault="00652B71" w:rsidP="00844185">
            <w:pPr>
              <w:ind w:left="993" w:hanging="993"/>
            </w:pPr>
          </w:p>
        </w:tc>
      </w:tr>
    </w:tbl>
    <w:p w14:paraId="3E9A8D90" w14:textId="77777777" w:rsidR="00652B71" w:rsidRPr="00803718" w:rsidRDefault="00652B71" w:rsidP="00652B71">
      <w:pPr>
        <w:rPr>
          <w:rFonts w:ascii="Arial" w:hAnsi="Arial" w:cs="Arial"/>
          <w:sz w:val="20"/>
        </w:rPr>
      </w:pPr>
    </w:p>
    <w:p w14:paraId="042CD971" w14:textId="77777777" w:rsidR="00652B71" w:rsidRPr="00830749" w:rsidRDefault="00652B71" w:rsidP="00652B71">
      <w:pPr>
        <w:pStyle w:val="20TAQuestionNumber"/>
        <w:ind w:left="709" w:hanging="709"/>
      </w:pPr>
      <w:bookmarkStart w:id="23" w:name="_Ref127948698"/>
      <w:r>
        <w:lastRenderedPageBreak/>
        <w:t>Discuss how beams are connected to columns. Explain your answer.</w:t>
      </w:r>
      <w:bookmarkEnd w:id="23"/>
    </w:p>
    <w:p w14:paraId="479E8670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5E329F57" w14:textId="77777777" w:rsidTr="00D85705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984DFB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611D" w14:textId="07355008" w:rsidR="00652B71" w:rsidRPr="001C4084" w:rsidRDefault="00652B7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039643314" w:edGrp="everyone"/>
            <w:permEnd w:id="2039643314"/>
          </w:p>
        </w:tc>
        <w:permStart w:id="179956614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23E6196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157752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9566148"/>
          </w:p>
        </w:tc>
      </w:tr>
    </w:tbl>
    <w:p w14:paraId="5717C384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45B482E8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390EE3F6" w14:textId="77777777" w:rsidR="00652B71" w:rsidRPr="00830749" w:rsidRDefault="00652B71" w:rsidP="00652B71">
      <w:pPr>
        <w:pStyle w:val="20TAQuestionNumber"/>
        <w:ind w:left="709" w:hanging="709"/>
      </w:pPr>
      <w:bookmarkStart w:id="24" w:name="_Ref127948968"/>
      <w:r>
        <w:t>Describe the slenderness ratio and its effect on columns.</w:t>
      </w:r>
      <w:bookmarkEnd w:id="24"/>
    </w:p>
    <w:p w14:paraId="0B4C1A81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0A00246D" w14:textId="77777777" w:rsidTr="00D85705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A17AF1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2C3F" w14:textId="0FA49DF0" w:rsidR="00652B71" w:rsidRPr="001C4084" w:rsidRDefault="00652B7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831425382" w:edGrp="everyone"/>
            <w:permEnd w:id="1831425382"/>
          </w:p>
        </w:tc>
        <w:permStart w:id="198977040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0C254F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069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9770404"/>
          </w:p>
        </w:tc>
      </w:tr>
    </w:tbl>
    <w:p w14:paraId="428227CA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163D4115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46F68E28" w14:textId="77777777" w:rsidR="00652B71" w:rsidRPr="00830749" w:rsidRDefault="00652B71" w:rsidP="00652B71">
      <w:pPr>
        <w:pStyle w:val="20TAQuestionNumber"/>
        <w:ind w:left="709" w:hanging="709"/>
      </w:pPr>
      <w:bookmarkStart w:id="25" w:name="_Ref127950616"/>
      <w:r>
        <w:lastRenderedPageBreak/>
        <w:t>Discuss the characteristics of dead loads and live loads. Include how each is calculated.</w:t>
      </w:r>
      <w:bookmarkEnd w:id="25"/>
    </w:p>
    <w:p w14:paraId="7BB871F7" w14:textId="77777777" w:rsidR="00652B71" w:rsidRPr="00803718" w:rsidRDefault="00652B71" w:rsidP="00652B71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1727"/>
        <w:gridCol w:w="5643"/>
        <w:gridCol w:w="609"/>
      </w:tblGrid>
      <w:tr w:rsidR="00652B71" w14:paraId="03C57CC3" w14:textId="77777777" w:rsidTr="00844185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DF8FDF9" w14:textId="77777777" w:rsidR="00652B71" w:rsidRDefault="00652B71" w:rsidP="0084418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434335F" w14:textId="77777777" w:rsidR="00652B71" w:rsidRDefault="00652B71" w:rsidP="00844185">
            <w:pPr>
              <w:keepNext/>
              <w:ind w:left="993" w:hanging="993"/>
              <w:jc w:val="center"/>
            </w:pPr>
            <w:r>
              <w:t>Load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1A36501" w14:textId="77777777" w:rsidR="00652B71" w:rsidRDefault="00652B71" w:rsidP="00844185">
            <w:pPr>
              <w:pStyle w:val="TableHeading"/>
              <w:framePr w:hSpace="0" w:wrap="auto" w:vAnchor="margin" w:hAnchor="text" w:yAlign="inline"/>
            </w:pPr>
            <w:r>
              <w:t>Characteristics and calculations</w:t>
            </w:r>
          </w:p>
        </w:tc>
        <w:permStart w:id="8786611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466B89F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07260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78661174"/>
          </w:p>
        </w:tc>
      </w:tr>
      <w:tr w:rsidR="00652B71" w14:paraId="01BD9499" w14:textId="77777777" w:rsidTr="00844185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5005E1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E55B0" w14:textId="281A355B" w:rsidR="00652B71" w:rsidRPr="00447473" w:rsidRDefault="00652B71" w:rsidP="00844185">
            <w:pPr>
              <w:jc w:val="center"/>
            </w:pPr>
            <w:r>
              <w:t>Dead load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4A55A" w14:textId="1ECCBC24" w:rsidR="00652B71" w:rsidRPr="006F25AF" w:rsidRDefault="00652B71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1010333171" w:edGrp="everyone"/>
            <w:permEnd w:id="101033317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A875D7" w14:textId="77777777" w:rsidR="00652B71" w:rsidRDefault="00652B71" w:rsidP="00844185">
            <w:pPr>
              <w:ind w:left="993" w:hanging="993"/>
            </w:pPr>
          </w:p>
        </w:tc>
      </w:tr>
      <w:tr w:rsidR="00652B71" w14:paraId="4FA411B0" w14:textId="77777777" w:rsidTr="00844185">
        <w:trPr>
          <w:trHeight w:val="300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FA5CBD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4B07A" w14:textId="77777777" w:rsidR="00652B71" w:rsidRPr="00803718" w:rsidRDefault="00652B71" w:rsidP="00844185">
            <w:pPr>
              <w:jc w:val="center"/>
            </w:pPr>
            <w:r>
              <w:t>Live load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081D6C" w14:textId="2F5A7471" w:rsidR="00652B71" w:rsidRPr="006F25AF" w:rsidRDefault="00652B71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138303453" w:edGrp="everyone"/>
            <w:permEnd w:id="1383034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5D5C21" w14:textId="77777777" w:rsidR="00652B71" w:rsidRDefault="00652B71" w:rsidP="00844185">
            <w:pPr>
              <w:ind w:left="993" w:hanging="993"/>
            </w:pPr>
          </w:p>
        </w:tc>
      </w:tr>
    </w:tbl>
    <w:p w14:paraId="64477383" w14:textId="77777777" w:rsidR="00652B71" w:rsidRPr="00670BB6" w:rsidRDefault="00652B71" w:rsidP="00652B71">
      <w:pPr>
        <w:rPr>
          <w:rFonts w:ascii="Arial" w:hAnsi="Arial" w:cs="Arial"/>
          <w:sz w:val="22"/>
          <w:szCs w:val="22"/>
        </w:rPr>
      </w:pPr>
    </w:p>
    <w:p w14:paraId="24275BFB" w14:textId="77777777" w:rsidR="00652B71" w:rsidRPr="000E310E" w:rsidRDefault="00652B71" w:rsidP="00652B71">
      <w:pPr>
        <w:jc w:val="left"/>
        <w:rPr>
          <w:rFonts w:ascii="Arial" w:hAnsi="Arial"/>
          <w:bCs/>
          <w:sz w:val="22"/>
          <w:szCs w:val="22"/>
        </w:rPr>
      </w:pPr>
    </w:p>
    <w:p w14:paraId="15007B89" w14:textId="278142BC" w:rsidR="00652B71" w:rsidRPr="00830749" w:rsidRDefault="00161B9B" w:rsidP="00652B71">
      <w:pPr>
        <w:pStyle w:val="20TAQuestionNumber"/>
        <w:ind w:left="709" w:hanging="709"/>
      </w:pPr>
      <w:bookmarkStart w:id="26" w:name="_Ref127952775"/>
      <w:r>
        <w:t>What is the</w:t>
      </w:r>
      <w:r w:rsidR="00652B71">
        <w:t xml:space="preserve"> advantage of using composite floor systems </w:t>
      </w:r>
      <w:r w:rsidR="00652B71" w:rsidRPr="00670BB6">
        <w:t>consisting of steel beams, profiled metal decking, and reinforced concrete slabs</w:t>
      </w:r>
      <w:bookmarkEnd w:id="26"/>
      <w:r w:rsidR="00BB79D7">
        <w:t>?</w:t>
      </w:r>
    </w:p>
    <w:p w14:paraId="4E8FF7F5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376BD9A9" w14:textId="77777777" w:rsidTr="00D85705">
        <w:trPr>
          <w:trHeight w:val="45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284CE5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AD55" w14:textId="49497A8F" w:rsidR="00652B71" w:rsidRPr="001C4084" w:rsidRDefault="00652B7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127090074" w:edGrp="everyone"/>
            <w:permEnd w:id="1127090074"/>
          </w:p>
        </w:tc>
        <w:permStart w:id="6952215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785BF0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037272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5221576"/>
          </w:p>
        </w:tc>
      </w:tr>
    </w:tbl>
    <w:p w14:paraId="3F89E935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150C973F" w14:textId="77777777" w:rsidR="006F25AF" w:rsidRDefault="006F25AF" w:rsidP="00652B71">
      <w:pPr>
        <w:rPr>
          <w:rFonts w:ascii="Arial" w:hAnsi="Arial" w:cs="Arial"/>
          <w:sz w:val="22"/>
          <w:szCs w:val="22"/>
        </w:rPr>
      </w:pPr>
    </w:p>
    <w:p w14:paraId="28C474AA" w14:textId="77777777" w:rsidR="00652B71" w:rsidRPr="00830749" w:rsidRDefault="00652B71" w:rsidP="00652B71">
      <w:pPr>
        <w:pStyle w:val="20TAQuestionNumber"/>
        <w:ind w:left="709" w:hanging="709"/>
      </w:pPr>
      <w:bookmarkStart w:id="27" w:name="_Ref127959362"/>
      <w:r>
        <w:lastRenderedPageBreak/>
        <w:t>Discuss the characteristics of the following high performance structural elements.</w:t>
      </w:r>
      <w:bookmarkEnd w:id="27"/>
    </w:p>
    <w:p w14:paraId="13BC7281" w14:textId="77777777" w:rsidR="00652B71" w:rsidRPr="00803718" w:rsidRDefault="00652B71" w:rsidP="00652B71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7"/>
        <w:gridCol w:w="1910"/>
        <w:gridCol w:w="5551"/>
        <w:gridCol w:w="609"/>
      </w:tblGrid>
      <w:tr w:rsidR="00652B71" w14:paraId="727F4402" w14:textId="77777777" w:rsidTr="00844185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F81830C" w14:textId="77777777" w:rsidR="00652B71" w:rsidRDefault="00652B71" w:rsidP="0084418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8D4870" w14:textId="77777777" w:rsidR="00652B71" w:rsidRDefault="00652B71" w:rsidP="00844185">
            <w:pPr>
              <w:keepNext/>
              <w:ind w:left="993" w:hanging="993"/>
              <w:jc w:val="center"/>
            </w:pPr>
            <w:r>
              <w:t>Structural element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520CBCD" w14:textId="77777777" w:rsidR="00652B71" w:rsidRDefault="00652B71" w:rsidP="00844185">
            <w:pPr>
              <w:pStyle w:val="TableHeading"/>
              <w:framePr w:hSpace="0" w:wrap="auto" w:vAnchor="margin" w:hAnchor="text" w:yAlign="inline"/>
            </w:pPr>
            <w:r>
              <w:t>Characteristics</w:t>
            </w:r>
          </w:p>
        </w:tc>
        <w:permStart w:id="49200901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6374C84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287578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2009010"/>
          </w:p>
        </w:tc>
      </w:tr>
      <w:tr w:rsidR="00652B71" w14:paraId="094A0522" w14:textId="77777777" w:rsidTr="008441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60FBB0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4542" w14:textId="77777777" w:rsidR="00652B71" w:rsidRPr="00447473" w:rsidRDefault="00652B71" w:rsidP="00844185">
            <w:pPr>
              <w:jc w:val="center"/>
            </w:pPr>
            <w:r>
              <w:t>C</w:t>
            </w:r>
            <w:r w:rsidRPr="003E451A">
              <w:t>astellated beams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EABF3" w14:textId="5536A849" w:rsidR="00652B71" w:rsidRPr="006F25AF" w:rsidRDefault="00652B71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1577209463" w:edGrp="everyone"/>
            <w:permEnd w:id="15772094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F73F73" w14:textId="77777777" w:rsidR="00652B71" w:rsidRDefault="00652B71" w:rsidP="00844185">
            <w:pPr>
              <w:ind w:left="993" w:hanging="993"/>
            </w:pPr>
          </w:p>
        </w:tc>
      </w:tr>
      <w:tr w:rsidR="00652B71" w14:paraId="1D84CCA8" w14:textId="77777777" w:rsidTr="008441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B3A178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67AAB" w14:textId="77777777" w:rsidR="00652B71" w:rsidRPr="00803718" w:rsidRDefault="00652B71" w:rsidP="00844185">
            <w:pPr>
              <w:jc w:val="center"/>
            </w:pPr>
            <w:r>
              <w:t>Laminated beams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DCD88C" w14:textId="2CE2CD0A" w:rsidR="00652B71" w:rsidRPr="006F25AF" w:rsidRDefault="00652B71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1422463429" w:edGrp="everyone"/>
            <w:permEnd w:id="14224634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6C584F" w14:textId="77777777" w:rsidR="00652B71" w:rsidRDefault="00652B71" w:rsidP="00844185">
            <w:pPr>
              <w:ind w:left="993" w:hanging="993"/>
            </w:pPr>
          </w:p>
        </w:tc>
      </w:tr>
      <w:tr w:rsidR="00652B71" w14:paraId="0BE8250A" w14:textId="77777777" w:rsidTr="008441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AC098C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0266" w14:textId="77777777" w:rsidR="00652B71" w:rsidRPr="00803718" w:rsidRDefault="00652B71" w:rsidP="00844185">
            <w:pPr>
              <w:jc w:val="center"/>
            </w:pPr>
            <w:r>
              <w:t>Pre-stressed concrete beams</w:t>
            </w:r>
          </w:p>
        </w:tc>
        <w:tc>
          <w:tcPr>
            <w:tcW w:w="310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3C1EC" w14:textId="13E0CE47" w:rsidR="00652B71" w:rsidRPr="006F25AF" w:rsidRDefault="00652B71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338043128" w:edGrp="everyone"/>
            <w:permEnd w:id="3380431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D33D6B" w14:textId="77777777" w:rsidR="00652B71" w:rsidRDefault="00652B71" w:rsidP="00844185">
            <w:pPr>
              <w:ind w:left="993" w:hanging="993"/>
            </w:pPr>
          </w:p>
        </w:tc>
      </w:tr>
      <w:tr w:rsidR="00652B71" w14:paraId="0E80CAE1" w14:textId="77777777" w:rsidTr="00844185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E1AB13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CEBD1" w14:textId="77777777" w:rsidR="00652B71" w:rsidRPr="00803718" w:rsidRDefault="00652B71" w:rsidP="00844185">
            <w:pPr>
              <w:jc w:val="center"/>
            </w:pPr>
            <w:r>
              <w:t>Trusses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9F8AB0" w14:textId="325644DF" w:rsidR="00652B71" w:rsidRPr="006F25AF" w:rsidRDefault="00652B71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2143765631" w:edGrp="everyone"/>
            <w:permEnd w:id="21437656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987301" w14:textId="77777777" w:rsidR="00652B71" w:rsidRDefault="00652B71" w:rsidP="00844185">
            <w:pPr>
              <w:ind w:left="993" w:hanging="993"/>
            </w:pPr>
          </w:p>
        </w:tc>
      </w:tr>
      <w:tr w:rsidR="00652B71" w14:paraId="3BDBE41D" w14:textId="77777777" w:rsidTr="00844185">
        <w:trPr>
          <w:trHeight w:val="243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F3C139" w14:textId="77777777" w:rsidR="00652B71" w:rsidRPr="00FE608E" w:rsidRDefault="00652B71" w:rsidP="008441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89D59" w14:textId="77777777" w:rsidR="00652B71" w:rsidRPr="00803718" w:rsidRDefault="00652B71" w:rsidP="00844185">
            <w:pPr>
              <w:jc w:val="center"/>
            </w:pPr>
            <w:r>
              <w:t>Waffle slabs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EBD4F8" w14:textId="329CF900" w:rsidR="00652B71" w:rsidRPr="006F25AF" w:rsidRDefault="00652B71" w:rsidP="006F25AF">
            <w:pPr>
              <w:rPr>
                <w:rFonts w:ascii="Arial" w:hAnsi="Arial" w:cs="Arial"/>
                <w:sz w:val="22"/>
                <w:szCs w:val="22"/>
              </w:rPr>
            </w:pPr>
            <w:permStart w:id="925134946" w:edGrp="everyone"/>
            <w:permEnd w:id="9251349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56327E" w14:textId="77777777" w:rsidR="00652B71" w:rsidRDefault="00652B71" w:rsidP="00844185">
            <w:pPr>
              <w:ind w:left="993" w:hanging="993"/>
            </w:pPr>
          </w:p>
        </w:tc>
      </w:tr>
    </w:tbl>
    <w:p w14:paraId="7DCB0C4A" w14:textId="77777777" w:rsidR="00652B71" w:rsidRPr="00803718" w:rsidRDefault="00652B71" w:rsidP="00652B71">
      <w:pPr>
        <w:rPr>
          <w:rFonts w:ascii="Arial" w:hAnsi="Arial" w:cs="Arial"/>
          <w:sz w:val="20"/>
        </w:rPr>
      </w:pPr>
    </w:p>
    <w:p w14:paraId="57727047" w14:textId="77777777" w:rsidR="005800E4" w:rsidRPr="000E310E" w:rsidRDefault="005800E4" w:rsidP="005800E4">
      <w:pPr>
        <w:jc w:val="left"/>
        <w:rPr>
          <w:rFonts w:ascii="Arial" w:hAnsi="Arial"/>
          <w:bCs/>
          <w:sz w:val="22"/>
          <w:szCs w:val="22"/>
        </w:rPr>
      </w:pPr>
    </w:p>
    <w:p w14:paraId="5C4A435C" w14:textId="1E0CD71E" w:rsidR="005800E4" w:rsidRPr="00830749" w:rsidRDefault="005800E4" w:rsidP="005800E4">
      <w:pPr>
        <w:pStyle w:val="20TAQuestionNumber"/>
        <w:ind w:left="709" w:hanging="709"/>
      </w:pPr>
      <w:bookmarkStart w:id="28" w:name="_Ref128390190"/>
      <w:r w:rsidRPr="005800E4">
        <w:lastRenderedPageBreak/>
        <w:t>How does thermal impact affect a load on structure?</w:t>
      </w:r>
      <w:bookmarkEnd w:id="28"/>
    </w:p>
    <w:p w14:paraId="28070C05" w14:textId="77777777" w:rsidR="005800E4" w:rsidRPr="00830749" w:rsidRDefault="005800E4" w:rsidP="005800E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800E4" w:rsidRPr="00830749" w14:paraId="717EF6D9" w14:textId="77777777" w:rsidTr="00D85705">
        <w:trPr>
          <w:trHeight w:val="45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64EF5D" w14:textId="77777777" w:rsidR="005800E4" w:rsidRPr="001C4084" w:rsidRDefault="005800E4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F8A92" w14:textId="30359B7A" w:rsidR="005800E4" w:rsidRPr="001C4084" w:rsidRDefault="005800E4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094273653" w:edGrp="everyone"/>
            <w:permEnd w:id="1094273653"/>
          </w:p>
        </w:tc>
        <w:permStart w:id="159574435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B3B6F8" w14:textId="77777777" w:rsidR="005800E4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4843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800E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95744353"/>
          </w:p>
        </w:tc>
      </w:tr>
    </w:tbl>
    <w:p w14:paraId="2ED0C9DC" w14:textId="77777777" w:rsidR="005800E4" w:rsidRDefault="005800E4" w:rsidP="005800E4">
      <w:pPr>
        <w:rPr>
          <w:rFonts w:ascii="Arial" w:hAnsi="Arial" w:cs="Arial"/>
          <w:sz w:val="22"/>
          <w:szCs w:val="22"/>
        </w:rPr>
      </w:pPr>
    </w:p>
    <w:p w14:paraId="71A37854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274C1BB0" w14:textId="77777777" w:rsidR="00652B71" w:rsidRPr="00830749" w:rsidRDefault="00652B71" w:rsidP="00652B71">
      <w:pPr>
        <w:pStyle w:val="20TAQuestionNumber"/>
        <w:ind w:left="709" w:hanging="709"/>
      </w:pPr>
      <w:bookmarkStart w:id="29" w:name="_Ref127960136"/>
      <w:r>
        <w:t>Describe the process associated with fabricating and installing tilt-up concrete panels.</w:t>
      </w:r>
      <w:bookmarkEnd w:id="29"/>
    </w:p>
    <w:p w14:paraId="2DCEFB71" w14:textId="77777777" w:rsidR="00652B71" w:rsidRPr="00830749" w:rsidRDefault="00652B71" w:rsidP="00652B7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52B71" w:rsidRPr="00830749" w14:paraId="5B6FAA5A" w14:textId="77777777" w:rsidTr="00D85705">
        <w:trPr>
          <w:trHeight w:val="65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90E2FB" w14:textId="77777777" w:rsidR="00652B71" w:rsidRPr="001C4084" w:rsidRDefault="00652B71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BB94" w14:textId="58E451A3" w:rsidR="00652B71" w:rsidRPr="001C4084" w:rsidRDefault="00652B71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041924089" w:edGrp="everyone"/>
            <w:permEnd w:id="1041924089"/>
          </w:p>
        </w:tc>
        <w:permStart w:id="8370986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091B78" w14:textId="77777777" w:rsidR="00652B71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459869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52B7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7098628"/>
          </w:p>
        </w:tc>
      </w:tr>
    </w:tbl>
    <w:p w14:paraId="65E71DC7" w14:textId="77777777" w:rsidR="00652B71" w:rsidRDefault="00652B71" w:rsidP="00652B71">
      <w:pPr>
        <w:rPr>
          <w:rFonts w:ascii="Arial" w:hAnsi="Arial" w:cs="Arial"/>
          <w:sz w:val="22"/>
          <w:szCs w:val="22"/>
        </w:rPr>
      </w:pPr>
    </w:p>
    <w:p w14:paraId="692DDDB0" w14:textId="77777777" w:rsidR="00DC1AD3" w:rsidRPr="000E310E" w:rsidRDefault="00DC1AD3" w:rsidP="00DC1AD3">
      <w:pPr>
        <w:jc w:val="left"/>
        <w:rPr>
          <w:rFonts w:ascii="Arial" w:hAnsi="Arial"/>
          <w:bCs/>
          <w:sz w:val="22"/>
          <w:szCs w:val="22"/>
        </w:rPr>
      </w:pPr>
    </w:p>
    <w:p w14:paraId="1F9E92AA" w14:textId="66C3B781" w:rsidR="00DC1AD3" w:rsidRPr="00830749" w:rsidRDefault="00161B9B" w:rsidP="00D85705">
      <w:pPr>
        <w:pStyle w:val="20TAQuestionNumber"/>
        <w:keepNext/>
        <w:ind w:left="709" w:hanging="709"/>
      </w:pPr>
      <w:bookmarkStart w:id="30" w:name="_Ref128389400"/>
      <w:r w:rsidRPr="00161B9B">
        <w:lastRenderedPageBreak/>
        <w:t>What are the impacts of creep and shrinkage on concrete structures?</w:t>
      </w:r>
      <w:bookmarkEnd w:id="30"/>
    </w:p>
    <w:p w14:paraId="216D428D" w14:textId="77777777" w:rsidR="00DC1AD3" w:rsidRPr="00830749" w:rsidRDefault="00DC1AD3" w:rsidP="00D85705">
      <w:pPr>
        <w:keepNext/>
        <w:ind w:left="709" w:hanging="709"/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6A169366" w14:textId="77777777" w:rsidTr="00D85705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79ED6F0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AC7A" w14:textId="3004520A" w:rsidR="00DC1AD3" w:rsidRPr="001C4084" w:rsidRDefault="00DC1AD3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409114353" w:edGrp="everyone"/>
            <w:permEnd w:id="1409114353"/>
          </w:p>
        </w:tc>
        <w:permStart w:id="6398412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ED7E64" w14:textId="77777777" w:rsidR="00DC1AD3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189639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9841283"/>
          </w:p>
        </w:tc>
      </w:tr>
    </w:tbl>
    <w:p w14:paraId="7F219E6C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09B56BCD" w14:textId="77777777" w:rsidR="00E97D20" w:rsidRPr="000E310E" w:rsidRDefault="00E97D20" w:rsidP="00E97D20">
      <w:pPr>
        <w:jc w:val="left"/>
        <w:rPr>
          <w:rFonts w:ascii="Arial" w:hAnsi="Arial"/>
          <w:bCs/>
          <w:sz w:val="22"/>
          <w:szCs w:val="22"/>
        </w:rPr>
      </w:pPr>
    </w:p>
    <w:p w14:paraId="0FF53CB7" w14:textId="77777777" w:rsidR="00E97D20" w:rsidRPr="00830749" w:rsidRDefault="00E97D20" w:rsidP="00E97D20">
      <w:pPr>
        <w:pStyle w:val="20TAQuestionNumber"/>
        <w:ind w:left="709" w:hanging="709"/>
      </w:pPr>
      <w:bookmarkStart w:id="31" w:name="_Ref127961644"/>
      <w:r>
        <w:t>Discuss considerations that must be made when using masonry in the construction of high-rise buildings.</w:t>
      </w:r>
      <w:bookmarkEnd w:id="31"/>
    </w:p>
    <w:p w14:paraId="4E26F685" w14:textId="77777777" w:rsidR="00E97D20" w:rsidRPr="00830749" w:rsidRDefault="00E97D20" w:rsidP="00E97D2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97D20" w:rsidRPr="00830749" w14:paraId="2EC123C0" w14:textId="77777777" w:rsidTr="00D85705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CC3571" w14:textId="77777777" w:rsidR="00E97D20" w:rsidRPr="001C4084" w:rsidRDefault="00E97D20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03D3" w14:textId="64D03269" w:rsidR="00E97D20" w:rsidRPr="001C4084" w:rsidRDefault="00E97D20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356555879" w:edGrp="everyone"/>
            <w:permEnd w:id="1356555879"/>
          </w:p>
        </w:tc>
        <w:permStart w:id="7967509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3E6BFB" w14:textId="77777777" w:rsidR="00E97D20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206081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97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6750903"/>
          </w:p>
        </w:tc>
      </w:tr>
    </w:tbl>
    <w:p w14:paraId="49A12FF8" w14:textId="77777777" w:rsidR="00711A8F" w:rsidRDefault="00711A8F" w:rsidP="00711A8F">
      <w:pPr>
        <w:rPr>
          <w:rFonts w:ascii="Arial" w:hAnsi="Arial" w:cs="Arial"/>
          <w:sz w:val="22"/>
          <w:szCs w:val="22"/>
        </w:rPr>
      </w:pPr>
    </w:p>
    <w:p w14:paraId="1E1D46E8" w14:textId="77777777" w:rsidR="00D85705" w:rsidRDefault="00D85705" w:rsidP="00711A8F">
      <w:pPr>
        <w:rPr>
          <w:rFonts w:ascii="Arial" w:hAnsi="Arial" w:cs="Arial"/>
          <w:sz w:val="22"/>
          <w:szCs w:val="22"/>
        </w:rPr>
      </w:pPr>
    </w:p>
    <w:p w14:paraId="47BA088C" w14:textId="77777777" w:rsidR="00711A8F" w:rsidRPr="00830749" w:rsidRDefault="00711A8F" w:rsidP="00711A8F">
      <w:pPr>
        <w:pStyle w:val="20TAQuestionNumber"/>
        <w:ind w:left="709" w:hanging="709"/>
      </w:pPr>
      <w:bookmarkStart w:id="32" w:name="_Ref128032470"/>
      <w:r>
        <w:lastRenderedPageBreak/>
        <w:t>Explain the differences between structural steel and cold-formed steel.</w:t>
      </w:r>
      <w:bookmarkEnd w:id="32"/>
    </w:p>
    <w:p w14:paraId="46E6B954" w14:textId="77777777" w:rsidR="00711A8F" w:rsidRPr="00830749" w:rsidRDefault="00711A8F" w:rsidP="00711A8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11A8F" w:rsidRPr="00830749" w14:paraId="663A863A" w14:textId="77777777" w:rsidTr="00D85705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609685" w14:textId="77777777" w:rsidR="00711A8F" w:rsidRPr="001C4084" w:rsidRDefault="00711A8F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B3F56" w14:textId="34CE1412" w:rsidR="00711A8F" w:rsidRPr="001C4084" w:rsidRDefault="00711A8F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771325537" w:edGrp="everyone"/>
            <w:permEnd w:id="771325537"/>
          </w:p>
        </w:tc>
        <w:permStart w:id="14248257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39A9F9" w14:textId="77777777" w:rsidR="00711A8F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332690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1A8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2482570"/>
          </w:p>
        </w:tc>
      </w:tr>
    </w:tbl>
    <w:p w14:paraId="6E3C57ED" w14:textId="77777777" w:rsidR="00711A8F" w:rsidRDefault="00711A8F" w:rsidP="00711A8F">
      <w:pPr>
        <w:rPr>
          <w:rFonts w:ascii="Arial" w:hAnsi="Arial" w:cs="Arial"/>
          <w:sz w:val="22"/>
          <w:szCs w:val="22"/>
        </w:rPr>
      </w:pPr>
    </w:p>
    <w:p w14:paraId="1C061EC7" w14:textId="77777777" w:rsidR="00711A8F" w:rsidRDefault="00711A8F" w:rsidP="00711A8F">
      <w:pPr>
        <w:rPr>
          <w:rFonts w:ascii="Arial" w:hAnsi="Arial" w:cs="Arial"/>
          <w:sz w:val="22"/>
          <w:szCs w:val="22"/>
        </w:rPr>
      </w:pPr>
    </w:p>
    <w:p w14:paraId="31D77F8D" w14:textId="77777777" w:rsidR="00711A8F" w:rsidRPr="00830749" w:rsidRDefault="00711A8F" w:rsidP="00711A8F">
      <w:pPr>
        <w:pStyle w:val="20TAQuestionNumber"/>
        <w:ind w:left="709" w:hanging="709"/>
      </w:pPr>
      <w:bookmarkStart w:id="33" w:name="_Ref128033216"/>
      <w:r>
        <w:t>Discuss three (3) uses of aluminium in the construction industry and why it is used.</w:t>
      </w:r>
      <w:bookmarkEnd w:id="33"/>
    </w:p>
    <w:p w14:paraId="33451419" w14:textId="77777777" w:rsidR="00711A8F" w:rsidRPr="00830749" w:rsidRDefault="00711A8F" w:rsidP="00711A8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11A8F" w:rsidRPr="00830749" w14:paraId="4971F4F0" w14:textId="77777777" w:rsidTr="00D85705">
        <w:trPr>
          <w:trHeight w:val="56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138751" w14:textId="055BB190" w:rsidR="00711A8F" w:rsidRPr="001C4084" w:rsidRDefault="00711A8F" w:rsidP="004E2377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DF60" w14:textId="145842B3" w:rsidR="00711A8F" w:rsidRDefault="00711A8F" w:rsidP="004E2377">
            <w:pPr>
              <w:pStyle w:val="ListParagraph"/>
              <w:numPr>
                <w:ilvl w:val="0"/>
                <w:numId w:val="24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1429231650" w:edGrp="everyone"/>
            <w:permEnd w:id="1429231650"/>
          </w:p>
          <w:p w14:paraId="0289C27F" w14:textId="77777777" w:rsidR="004E2377" w:rsidRDefault="004E2377" w:rsidP="004E2377">
            <w:pPr>
              <w:pStyle w:val="ListParagraph"/>
              <w:ind w:left="276"/>
              <w:rPr>
                <w:rFonts w:ascii="Arial" w:hAnsi="Arial" w:cs="Arial"/>
                <w:sz w:val="22"/>
                <w:szCs w:val="22"/>
              </w:rPr>
            </w:pPr>
          </w:p>
          <w:p w14:paraId="280F0FA8" w14:textId="372EEA15" w:rsidR="004E2377" w:rsidRDefault="004E2377" w:rsidP="004E2377">
            <w:pPr>
              <w:pStyle w:val="ListParagraph"/>
              <w:numPr>
                <w:ilvl w:val="0"/>
                <w:numId w:val="24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993665564" w:edGrp="everyone"/>
            <w:permEnd w:id="993665564"/>
          </w:p>
          <w:p w14:paraId="627042E3" w14:textId="77777777" w:rsidR="004E2377" w:rsidRPr="004E2377" w:rsidRDefault="004E2377" w:rsidP="004E2377">
            <w:pPr>
              <w:pStyle w:val="ListParagraph"/>
              <w:ind w:left="276"/>
              <w:rPr>
                <w:rFonts w:ascii="Arial" w:hAnsi="Arial" w:cs="Arial"/>
                <w:sz w:val="22"/>
                <w:szCs w:val="22"/>
              </w:rPr>
            </w:pPr>
          </w:p>
          <w:p w14:paraId="2D3B0D49" w14:textId="152D763D" w:rsidR="004E2377" w:rsidRPr="004E2377" w:rsidRDefault="004E2377" w:rsidP="004E2377">
            <w:pPr>
              <w:pStyle w:val="ListParagraph"/>
              <w:numPr>
                <w:ilvl w:val="0"/>
                <w:numId w:val="24"/>
              </w:numPr>
              <w:ind w:left="276"/>
              <w:rPr>
                <w:rFonts w:ascii="Arial" w:hAnsi="Arial" w:cs="Arial"/>
                <w:sz w:val="22"/>
                <w:szCs w:val="22"/>
              </w:rPr>
            </w:pPr>
            <w:permStart w:id="1970386" w:edGrp="everyone"/>
            <w:permEnd w:id="1970386"/>
          </w:p>
        </w:tc>
        <w:permStart w:id="11897631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7981B6" w14:textId="77777777" w:rsidR="00711A8F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1735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1A8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9763129"/>
          </w:p>
        </w:tc>
      </w:tr>
    </w:tbl>
    <w:p w14:paraId="3F9B78A7" w14:textId="77777777" w:rsidR="000E296B" w:rsidRDefault="000E296B" w:rsidP="000E296B">
      <w:pPr>
        <w:rPr>
          <w:rFonts w:ascii="Arial" w:hAnsi="Arial" w:cs="Arial"/>
          <w:sz w:val="22"/>
          <w:szCs w:val="22"/>
        </w:rPr>
      </w:pPr>
    </w:p>
    <w:p w14:paraId="4A708099" w14:textId="25D30F4D" w:rsidR="000E296B" w:rsidRPr="00830749" w:rsidRDefault="00306D3D" w:rsidP="000E296B">
      <w:pPr>
        <w:pStyle w:val="20TAQuestionNumber"/>
        <w:ind w:left="709" w:hanging="709"/>
      </w:pPr>
      <w:bookmarkStart w:id="34" w:name="_Ref128031152"/>
      <w:r>
        <w:lastRenderedPageBreak/>
        <w:t>Briefly d</w:t>
      </w:r>
      <w:r w:rsidR="000E296B">
        <w:t>iscuss the use of the following temporary structures and components in the construction of large and complex buildings.</w:t>
      </w:r>
      <w:bookmarkEnd w:id="34"/>
    </w:p>
    <w:p w14:paraId="590256EE" w14:textId="77777777" w:rsidR="000E296B" w:rsidRPr="00803718" w:rsidRDefault="000E296B" w:rsidP="000E296B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1727"/>
        <w:gridCol w:w="5643"/>
        <w:gridCol w:w="609"/>
      </w:tblGrid>
      <w:tr w:rsidR="000E296B" w14:paraId="73065D91" w14:textId="77777777" w:rsidTr="00306D3D">
        <w:trPr>
          <w:tblHeader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9CDD123" w14:textId="77777777" w:rsidR="000E296B" w:rsidRDefault="000E296B" w:rsidP="00306D3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7DCFC09" w14:textId="77777777" w:rsidR="000E296B" w:rsidRDefault="000E296B" w:rsidP="00BB79D7">
            <w:pPr>
              <w:jc w:val="center"/>
            </w:pPr>
            <w:r>
              <w:t>Temporary structure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3BDDAAE" w14:textId="77777777" w:rsidR="000E296B" w:rsidRDefault="000E296B" w:rsidP="000335E9">
            <w:pPr>
              <w:pStyle w:val="TableHeading"/>
              <w:keepNext w:val="0"/>
              <w:framePr w:hSpace="0" w:wrap="auto" w:vAnchor="margin" w:hAnchor="text" w:yAlign="inline"/>
              <w:ind w:left="0" w:firstLine="0"/>
            </w:pPr>
            <w:r>
              <w:t>Use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57B3753" w14:textId="77777777" w:rsidR="000E296B" w:rsidRPr="00533511" w:rsidRDefault="000E296B" w:rsidP="00306D3D">
            <w:pPr>
              <w:rPr>
                <w:rFonts w:ascii="Arial" w:hAnsi="Arial" w:cs="Arial"/>
                <w:sz w:val="44"/>
                <w:szCs w:val="44"/>
              </w:rPr>
            </w:pPr>
            <w:permStart w:id="1284114060" w:edGrp="everyone"/>
            <w:r>
              <w:rPr>
                <w:rFonts w:ascii="Arial" w:hAnsi="Arial" w:cs="Arial"/>
                <w:sz w:val="44"/>
                <w:szCs w:val="44"/>
              </w:rPr>
              <w:sym w:font="Wingdings" w:char="F0A8"/>
            </w:r>
            <w:permEnd w:id="1284114060"/>
          </w:p>
        </w:tc>
      </w:tr>
      <w:tr w:rsidR="000E296B" w14:paraId="0176CD7F" w14:textId="77777777" w:rsidTr="00306D3D">
        <w:trPr>
          <w:trHeight w:val="147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406B86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EA98" w14:textId="77777777" w:rsidR="000E296B" w:rsidRPr="00447473" w:rsidRDefault="000E296B" w:rsidP="00306D3D">
            <w:pPr>
              <w:jc w:val="center"/>
            </w:pPr>
            <w:r>
              <w:t>Bracing</w:t>
            </w:r>
          </w:p>
        </w:tc>
        <w:tc>
          <w:tcPr>
            <w:tcW w:w="310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9598E1" w14:textId="5B077E4F" w:rsidR="000E296B" w:rsidRPr="00D85705" w:rsidRDefault="000E296B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601582579" w:edGrp="everyone"/>
            <w:permEnd w:id="6015825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16C456" w14:textId="77777777" w:rsidR="000E296B" w:rsidRDefault="000E296B" w:rsidP="00306D3D">
            <w:pPr>
              <w:ind w:left="993" w:hanging="993"/>
            </w:pPr>
          </w:p>
        </w:tc>
      </w:tr>
      <w:tr w:rsidR="000E296B" w14:paraId="552775E6" w14:textId="77777777" w:rsidTr="00306D3D">
        <w:trPr>
          <w:trHeight w:val="147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B621BB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DD4C" w14:textId="77777777" w:rsidR="000E296B" w:rsidRPr="00803718" w:rsidRDefault="000E296B" w:rsidP="00306D3D">
            <w:pPr>
              <w:jc w:val="center"/>
            </w:pPr>
            <w:r>
              <w:t>Closed Sheeting</w:t>
            </w:r>
          </w:p>
        </w:tc>
        <w:tc>
          <w:tcPr>
            <w:tcW w:w="310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8E9429" w14:textId="49858886" w:rsidR="000E296B" w:rsidRPr="00D85705" w:rsidRDefault="000E296B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565805765" w:edGrp="everyone"/>
            <w:permEnd w:id="15658057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D6C3F0" w14:textId="77777777" w:rsidR="000E296B" w:rsidRDefault="000E296B" w:rsidP="00306D3D">
            <w:pPr>
              <w:ind w:left="993" w:hanging="993"/>
            </w:pPr>
          </w:p>
        </w:tc>
      </w:tr>
      <w:tr w:rsidR="000E296B" w14:paraId="1AFCCF14" w14:textId="77777777" w:rsidTr="00306D3D">
        <w:trPr>
          <w:trHeight w:val="158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E2DCBB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EC84" w14:textId="77777777" w:rsidR="000E296B" w:rsidRPr="00803718" w:rsidRDefault="000E296B" w:rsidP="00306D3D">
            <w:pPr>
              <w:jc w:val="center"/>
            </w:pPr>
            <w:r w:rsidRPr="007B008A">
              <w:t>Formwork props</w:t>
            </w:r>
          </w:p>
        </w:tc>
        <w:tc>
          <w:tcPr>
            <w:tcW w:w="3105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906416" w14:textId="22D34A3C" w:rsidR="000E296B" w:rsidRPr="00D85705" w:rsidRDefault="000E296B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90197272" w:edGrp="everyone"/>
            <w:permEnd w:id="1901972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5C7B8D" w14:textId="77777777" w:rsidR="000E296B" w:rsidRDefault="000E296B" w:rsidP="00306D3D">
            <w:pPr>
              <w:ind w:left="993" w:hanging="993"/>
            </w:pPr>
          </w:p>
        </w:tc>
      </w:tr>
      <w:tr w:rsidR="000E296B" w14:paraId="48FF191E" w14:textId="77777777" w:rsidTr="00306D3D">
        <w:trPr>
          <w:trHeight w:val="147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A0F9AB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194C" w14:textId="77777777" w:rsidR="000E296B" w:rsidRPr="00803718" w:rsidRDefault="000E296B" w:rsidP="00306D3D">
            <w:pPr>
              <w:jc w:val="center"/>
            </w:pPr>
            <w:r w:rsidRPr="00080F94">
              <w:t>Pressure resistant formwork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B23BF7" w14:textId="1ED39333" w:rsidR="000E296B" w:rsidRPr="00D85705" w:rsidRDefault="000E296B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899897720" w:edGrp="everyone"/>
            <w:permEnd w:id="18998977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B37E3F" w14:textId="77777777" w:rsidR="000E296B" w:rsidRDefault="000E296B" w:rsidP="00306D3D">
            <w:pPr>
              <w:ind w:left="993" w:hanging="993"/>
            </w:pPr>
          </w:p>
        </w:tc>
      </w:tr>
      <w:tr w:rsidR="000E296B" w14:paraId="7536B89C" w14:textId="77777777" w:rsidTr="00306D3D">
        <w:trPr>
          <w:trHeight w:val="147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7372C1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54AB" w14:textId="77777777" w:rsidR="000E296B" w:rsidRPr="00803718" w:rsidRDefault="000E296B" w:rsidP="00306D3D">
            <w:pPr>
              <w:jc w:val="center"/>
            </w:pPr>
            <w:r w:rsidRPr="00080F94">
              <w:t>Scaffolding sole plates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EAF604" w14:textId="35C2D63B" w:rsidR="000E296B" w:rsidRPr="00D85705" w:rsidRDefault="000E296B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835339011" w:edGrp="everyone"/>
            <w:permEnd w:id="18353390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ECE5C0" w14:textId="77777777" w:rsidR="000E296B" w:rsidRDefault="000E296B" w:rsidP="00306D3D">
            <w:pPr>
              <w:ind w:left="993" w:hanging="993"/>
            </w:pPr>
          </w:p>
        </w:tc>
      </w:tr>
      <w:tr w:rsidR="000E296B" w14:paraId="46B0F324" w14:textId="77777777" w:rsidTr="00306D3D">
        <w:trPr>
          <w:trHeight w:val="147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552BE9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27193" w14:textId="77777777" w:rsidR="000E296B" w:rsidRPr="00080F94" w:rsidRDefault="000E296B" w:rsidP="00306D3D">
            <w:pPr>
              <w:jc w:val="center"/>
            </w:pPr>
            <w:r>
              <w:t>Shields</w:t>
            </w:r>
          </w:p>
        </w:tc>
        <w:tc>
          <w:tcPr>
            <w:tcW w:w="310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BC568" w14:textId="0EA172F3" w:rsidR="000E296B" w:rsidRPr="00D85705" w:rsidRDefault="000E296B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614552118" w:edGrp="everyone"/>
            <w:permEnd w:id="6145521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E0F8AD" w14:textId="77777777" w:rsidR="000E296B" w:rsidRDefault="000E296B" w:rsidP="00306D3D">
            <w:pPr>
              <w:ind w:left="993" w:hanging="993"/>
            </w:pPr>
          </w:p>
        </w:tc>
      </w:tr>
      <w:tr w:rsidR="000E296B" w14:paraId="7350B766" w14:textId="77777777" w:rsidTr="00306D3D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6C944F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24137" w14:textId="77777777" w:rsidR="000E296B" w:rsidRPr="00080F94" w:rsidRDefault="000E296B" w:rsidP="00306D3D">
            <w:pPr>
              <w:jc w:val="center"/>
            </w:pPr>
            <w:r>
              <w:t>Shoring collar set</w:t>
            </w:r>
          </w:p>
        </w:tc>
        <w:tc>
          <w:tcPr>
            <w:tcW w:w="3105" w:type="pct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0C9C65" w14:textId="62C37BC3" w:rsidR="000E296B" w:rsidRPr="00D85705" w:rsidRDefault="000E296B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770463666" w:edGrp="everyone"/>
            <w:permEnd w:id="17704636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D8981F" w14:textId="77777777" w:rsidR="000E296B" w:rsidRDefault="000E296B" w:rsidP="00306D3D">
            <w:pPr>
              <w:ind w:left="993" w:hanging="993"/>
            </w:pPr>
          </w:p>
        </w:tc>
      </w:tr>
      <w:tr w:rsidR="000E296B" w14:paraId="09B0A600" w14:textId="77777777" w:rsidTr="00306D3D">
        <w:trPr>
          <w:trHeight w:val="147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98B199" w14:textId="77777777" w:rsidR="000E296B" w:rsidRPr="00FE608E" w:rsidRDefault="000E296B" w:rsidP="00306D3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950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2A00" w14:textId="77777777" w:rsidR="000E296B" w:rsidRPr="00080F94" w:rsidRDefault="000E296B" w:rsidP="00306D3D">
            <w:pPr>
              <w:jc w:val="center"/>
            </w:pPr>
            <w:r>
              <w:t>Soldier set</w:t>
            </w:r>
          </w:p>
        </w:tc>
        <w:tc>
          <w:tcPr>
            <w:tcW w:w="310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721FBC" w14:textId="006FDD7B" w:rsidR="000E296B" w:rsidRPr="00D85705" w:rsidRDefault="000E296B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60833442" w:edGrp="everyone"/>
            <w:permEnd w:id="608334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38520E" w14:textId="77777777" w:rsidR="000E296B" w:rsidRDefault="000E296B" w:rsidP="00306D3D">
            <w:pPr>
              <w:ind w:left="993" w:hanging="993"/>
            </w:pPr>
          </w:p>
        </w:tc>
      </w:tr>
    </w:tbl>
    <w:p w14:paraId="50C68745" w14:textId="77777777" w:rsidR="000E296B" w:rsidRPr="00803718" w:rsidRDefault="000E296B" w:rsidP="000E296B">
      <w:pPr>
        <w:rPr>
          <w:rFonts w:ascii="Arial" w:hAnsi="Arial" w:cs="Arial"/>
          <w:sz w:val="20"/>
        </w:rPr>
      </w:pPr>
    </w:p>
    <w:p w14:paraId="1E449EDE" w14:textId="2EC9DE49" w:rsidR="00DC1AD3" w:rsidRPr="00830749" w:rsidRDefault="00BB2DD2" w:rsidP="00DC1AD3">
      <w:pPr>
        <w:pStyle w:val="20TAQuestionNumber"/>
        <w:ind w:left="709" w:hanging="709"/>
      </w:pPr>
      <w:bookmarkStart w:id="35" w:name="_Ref128394640"/>
      <w:r>
        <w:lastRenderedPageBreak/>
        <w:t xml:space="preserve">How do you determine which document to use when </w:t>
      </w:r>
      <w:r w:rsidRPr="00B71F33">
        <w:t>communicat</w:t>
      </w:r>
      <w:r>
        <w:t>ing</w:t>
      </w:r>
      <w:r w:rsidRPr="00B71F33">
        <w:t xml:space="preserve"> construction problems to relevant personnel</w:t>
      </w:r>
      <w:r>
        <w:t>?</w:t>
      </w:r>
      <w:bookmarkEnd w:id="35"/>
    </w:p>
    <w:p w14:paraId="498F7C3F" w14:textId="77777777" w:rsidR="00DC1AD3" w:rsidRPr="00830749" w:rsidRDefault="00DC1AD3" w:rsidP="00DC1AD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C1AD3" w:rsidRPr="00830749" w14:paraId="19D13950" w14:textId="77777777" w:rsidTr="00866327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09E4F4F" w14:textId="77777777" w:rsidR="00DC1AD3" w:rsidRPr="001C4084" w:rsidRDefault="00DC1AD3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555C0B" w14:textId="1E3AF303" w:rsidR="00DC1AD3" w:rsidRPr="001C4084" w:rsidRDefault="00DC1AD3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1298992817" w:edGrp="everyone"/>
            <w:permEnd w:id="1298992817"/>
          </w:p>
        </w:tc>
        <w:permStart w:id="145820353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9B903BE" w14:textId="77777777" w:rsidR="00DC1AD3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898347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C1AD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58203530"/>
          </w:p>
        </w:tc>
      </w:tr>
    </w:tbl>
    <w:p w14:paraId="0A9068C4" w14:textId="77777777" w:rsidR="00DC1AD3" w:rsidRDefault="00DC1AD3" w:rsidP="00DC1AD3">
      <w:pPr>
        <w:rPr>
          <w:rFonts w:ascii="Arial" w:hAnsi="Arial" w:cs="Arial"/>
          <w:sz w:val="22"/>
          <w:szCs w:val="22"/>
        </w:rPr>
      </w:pPr>
    </w:p>
    <w:p w14:paraId="5347B7DB" w14:textId="77777777" w:rsidR="00BB2DD2" w:rsidRPr="00803718" w:rsidRDefault="00BB2DD2" w:rsidP="00BB2DD2">
      <w:pPr>
        <w:rPr>
          <w:rFonts w:ascii="Arial" w:hAnsi="Arial" w:cs="Arial"/>
          <w:sz w:val="20"/>
        </w:rPr>
      </w:pPr>
    </w:p>
    <w:p w14:paraId="01654008" w14:textId="7916FEFE" w:rsidR="00BB2DD2" w:rsidRPr="00830749" w:rsidRDefault="00BB2DD2" w:rsidP="00BB2DD2">
      <w:pPr>
        <w:pStyle w:val="20TAQuestionNumber"/>
        <w:ind w:left="709" w:hanging="709"/>
      </w:pPr>
      <w:bookmarkStart w:id="36" w:name="_Ref128395041"/>
      <w:r>
        <w:t>You are contracted to undertake refurbishment of an inner-city hotel</w:t>
      </w:r>
      <w:r w:rsidR="00601386">
        <w:t>.</w:t>
      </w:r>
      <w:r>
        <w:t xml:space="preserve"> </w:t>
      </w:r>
      <w:r w:rsidR="00601386">
        <w:t>E</w:t>
      </w:r>
      <w:r>
        <w:t xml:space="preserve">xplain how this is different </w:t>
      </w:r>
      <w:r w:rsidR="00601386">
        <w:t>from</w:t>
      </w:r>
      <w:r>
        <w:t xml:space="preserve"> a restoration or renovation</w:t>
      </w:r>
      <w:bookmarkEnd w:id="36"/>
      <w:r w:rsidR="00601386">
        <w:t>.</w:t>
      </w:r>
    </w:p>
    <w:p w14:paraId="24561381" w14:textId="77777777" w:rsidR="00BB2DD2" w:rsidRPr="00830749" w:rsidRDefault="00BB2DD2" w:rsidP="00BB2DD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B2DD2" w:rsidRPr="00830749" w14:paraId="3A3F8FF9" w14:textId="77777777" w:rsidTr="00866327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1536EFDE" w14:textId="77777777" w:rsidR="00BB2DD2" w:rsidRPr="001C4084" w:rsidRDefault="00BB2DD2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9CD8DF" w14:textId="24260F5B" w:rsidR="00BB2DD2" w:rsidRPr="001C4084" w:rsidRDefault="00BB2DD2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203502111" w:edGrp="everyone"/>
            <w:permEnd w:id="203502111"/>
          </w:p>
        </w:tc>
        <w:permStart w:id="1970431365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738D491" w14:textId="77777777" w:rsidR="00BB2DD2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02348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2DD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0431365"/>
          </w:p>
        </w:tc>
      </w:tr>
    </w:tbl>
    <w:p w14:paraId="3383205F" w14:textId="77777777" w:rsidR="00BB2DD2" w:rsidRDefault="00BB2DD2" w:rsidP="00BB2DD2">
      <w:pPr>
        <w:rPr>
          <w:rFonts w:ascii="Arial" w:hAnsi="Arial" w:cs="Arial"/>
          <w:sz w:val="22"/>
          <w:szCs w:val="22"/>
        </w:rPr>
      </w:pPr>
    </w:p>
    <w:p w14:paraId="4F1663DE" w14:textId="77777777" w:rsidR="00283B18" w:rsidRPr="00803718" w:rsidRDefault="00283B18" w:rsidP="00283B18">
      <w:pPr>
        <w:rPr>
          <w:rFonts w:ascii="Arial" w:hAnsi="Arial" w:cs="Arial"/>
          <w:sz w:val="20"/>
        </w:rPr>
      </w:pPr>
    </w:p>
    <w:p w14:paraId="2902103F" w14:textId="18BC7FDB" w:rsidR="00283B18" w:rsidRPr="00830749" w:rsidRDefault="00283B18" w:rsidP="00283B18">
      <w:pPr>
        <w:pStyle w:val="20TAQuestionNumber"/>
        <w:ind w:left="709" w:hanging="709"/>
      </w:pPr>
      <w:bookmarkStart w:id="37" w:name="_Ref128395659"/>
      <w:r>
        <w:lastRenderedPageBreak/>
        <w:t>Discuss why you might suggest refurbishing using fire-resistant building materials where possible.</w:t>
      </w:r>
      <w:bookmarkEnd w:id="37"/>
    </w:p>
    <w:p w14:paraId="4F35F722" w14:textId="77777777" w:rsidR="00283B18" w:rsidRPr="00830749" w:rsidRDefault="00283B18" w:rsidP="00283B1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83B18" w:rsidRPr="00830749" w14:paraId="68115A59" w14:textId="77777777" w:rsidTr="00866327">
        <w:trPr>
          <w:trHeight w:val="311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456C0AC" w14:textId="77777777" w:rsidR="00283B18" w:rsidRPr="001C4084" w:rsidRDefault="00283B18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2A60D8" w14:textId="16DC7C9E" w:rsidR="00283B18" w:rsidRPr="001C4084" w:rsidRDefault="00283B18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867248278" w:edGrp="everyone"/>
            <w:permEnd w:id="867248278"/>
          </w:p>
        </w:tc>
        <w:permStart w:id="44958346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7D240EB" w14:textId="77777777" w:rsidR="00283B18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519951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83B1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9583466"/>
          </w:p>
        </w:tc>
      </w:tr>
    </w:tbl>
    <w:p w14:paraId="16DC0A15" w14:textId="7C6E40AE" w:rsidR="002D67B4" w:rsidRDefault="002D67B4" w:rsidP="00B115D7">
      <w:pPr>
        <w:rPr>
          <w:rFonts w:ascii="Arial" w:hAnsi="Arial" w:cs="Arial"/>
          <w:sz w:val="22"/>
          <w:szCs w:val="22"/>
        </w:rPr>
      </w:pPr>
    </w:p>
    <w:p w14:paraId="4A05007F" w14:textId="77777777" w:rsidR="006D12D5" w:rsidRPr="00522AFC" w:rsidRDefault="006D12D5" w:rsidP="006D12D5">
      <w:pPr>
        <w:rPr>
          <w:rFonts w:ascii="Arial" w:hAnsi="Arial" w:cs="Arial"/>
          <w:sz w:val="22"/>
          <w:szCs w:val="22"/>
        </w:rPr>
      </w:pPr>
    </w:p>
    <w:p w14:paraId="3CF0DB9B" w14:textId="0292801E" w:rsidR="006D12D5" w:rsidRPr="00241E8A" w:rsidRDefault="006D12D5" w:rsidP="006D12D5">
      <w:pPr>
        <w:pStyle w:val="20TAQuestionNumber"/>
        <w:ind w:left="709" w:hanging="709"/>
      </w:pPr>
      <w:bookmarkStart w:id="38" w:name="_Ref128122625"/>
      <w:r>
        <w:t xml:space="preserve">Complete the table below by identifying the type of fire-resisting </w:t>
      </w:r>
      <w:r w:rsidRPr="00B033BD">
        <w:t>construction (i.e. Type A, Type B, or Type C) given the following</w:t>
      </w:r>
      <w:r>
        <w:t xml:space="preserve"> class of building and number of storeys each class of building has.</w:t>
      </w:r>
      <w:bookmarkEnd w:id="38"/>
    </w:p>
    <w:p w14:paraId="7F25B07B" w14:textId="77777777" w:rsidR="006D12D5" w:rsidRPr="003E65E1" w:rsidRDefault="006D12D5" w:rsidP="006D12D5">
      <w:pPr>
        <w:pStyle w:val="20TAQuestionNumber"/>
        <w:numPr>
          <w:ilvl w:val="0"/>
          <w:numId w:val="0"/>
        </w:numPr>
        <w:ind w:left="1429"/>
        <w:rPr>
          <w:rFonts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83"/>
        <w:gridCol w:w="2642"/>
        <w:gridCol w:w="2642"/>
        <w:gridCol w:w="609"/>
      </w:tblGrid>
      <w:tr w:rsidR="006D12D5" w14:paraId="692C3756" w14:textId="77777777" w:rsidTr="006D12D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3F06374" w14:textId="77777777" w:rsidR="006D12D5" w:rsidRDefault="006D12D5" w:rsidP="006D12D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8245440" w14:textId="77777777" w:rsidR="006D12D5" w:rsidRDefault="006D12D5" w:rsidP="000335E9">
            <w:pPr>
              <w:keepNext/>
              <w:jc w:val="center"/>
            </w:pPr>
            <w:r>
              <w:t>Rise in Storeys</w:t>
            </w:r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C0DF6F" w14:textId="77777777" w:rsidR="006D12D5" w:rsidRDefault="006D12D5" w:rsidP="000335E9">
            <w:pPr>
              <w:pStyle w:val="TableHeading"/>
              <w:framePr w:hSpace="0" w:wrap="auto" w:vAnchor="margin" w:hAnchor="text" w:yAlign="inline"/>
              <w:ind w:left="0" w:firstLine="0"/>
            </w:pPr>
            <w:r>
              <w:t>Class of building:</w:t>
            </w:r>
          </w:p>
          <w:p w14:paraId="36488A67" w14:textId="77777777" w:rsidR="006D12D5" w:rsidRDefault="006D12D5" w:rsidP="000335E9">
            <w:pPr>
              <w:pStyle w:val="TableHeading"/>
              <w:framePr w:hSpace="0" w:wrap="auto" w:vAnchor="margin" w:hAnchor="text" w:yAlign="inline"/>
              <w:ind w:left="0" w:firstLine="0"/>
            </w:pPr>
            <w:r>
              <w:t>2,3,9</w:t>
            </w:r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7F26C89" w14:textId="77777777" w:rsidR="006D12D5" w:rsidRDefault="006D12D5" w:rsidP="006D12D5">
            <w:pPr>
              <w:pStyle w:val="TableHeading"/>
              <w:framePr w:hSpace="0" w:wrap="auto" w:vAnchor="margin" w:hAnchor="text" w:yAlign="inline"/>
            </w:pPr>
            <w:r>
              <w:t>Class of building:</w:t>
            </w:r>
          </w:p>
          <w:p w14:paraId="4A3A7273" w14:textId="77777777" w:rsidR="006D12D5" w:rsidRDefault="006D12D5" w:rsidP="000335E9">
            <w:pPr>
              <w:pStyle w:val="TableHeading"/>
              <w:framePr w:hSpace="0" w:wrap="auto" w:vAnchor="margin" w:hAnchor="text" w:yAlign="inline"/>
              <w:ind w:left="3" w:hanging="3"/>
            </w:pPr>
            <w:r>
              <w:t>5,6,7,8</w:t>
            </w:r>
          </w:p>
        </w:tc>
        <w:permStart w:id="95526521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F4585D6" w14:textId="77777777" w:rsidR="006D12D5" w:rsidRPr="00533511" w:rsidRDefault="00114097" w:rsidP="006D12D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542222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D12D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55265211"/>
          </w:p>
        </w:tc>
      </w:tr>
      <w:tr w:rsidR="006D12D5" w14:paraId="701D57DA" w14:textId="77777777" w:rsidTr="006D12D5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53BADA" w14:textId="77777777" w:rsidR="006D12D5" w:rsidRPr="00FE608E" w:rsidRDefault="006D12D5" w:rsidP="006D12D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2A85" w14:textId="77777777" w:rsidR="006D12D5" w:rsidRPr="003E65E1" w:rsidRDefault="006D12D5" w:rsidP="00474A54">
            <w:pPr>
              <w:pStyle w:val="23TATick"/>
              <w:framePr w:hSpace="0" w:wrap="auto" w:vAnchor="margin" w:hAnchor="text" w:yAlign="inline"/>
              <w:ind w:left="0" w:firstLine="0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4 or more</w:t>
            </w:r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E450" w14:textId="7D8ABA34" w:rsidR="006D12D5" w:rsidRPr="00D85705" w:rsidRDefault="006D12D5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874734619" w:edGrp="everyone"/>
            <w:permEnd w:id="874734619"/>
          </w:p>
        </w:tc>
        <w:tc>
          <w:tcPr>
            <w:tcW w:w="145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F6D383" w14:textId="42BA3B88" w:rsidR="006D12D5" w:rsidRPr="00D85705" w:rsidRDefault="006D12D5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721774198" w:edGrp="everyone"/>
            <w:permEnd w:id="17217741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1D2B91" w14:textId="77777777" w:rsidR="006D12D5" w:rsidRDefault="006D12D5" w:rsidP="006D12D5">
            <w:pPr>
              <w:ind w:left="993" w:hanging="993"/>
            </w:pPr>
          </w:p>
        </w:tc>
      </w:tr>
      <w:tr w:rsidR="006D12D5" w14:paraId="010D326C" w14:textId="77777777" w:rsidTr="006D12D5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C041E7" w14:textId="77777777" w:rsidR="006D12D5" w:rsidRPr="00FE608E" w:rsidRDefault="006D12D5" w:rsidP="006D12D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D108F" w14:textId="77777777" w:rsidR="006D12D5" w:rsidRPr="003E65E1" w:rsidRDefault="006D12D5" w:rsidP="00474A54">
            <w:pPr>
              <w:jc w:val="center"/>
            </w:pPr>
            <w:r>
              <w:t>3</w:t>
            </w:r>
          </w:p>
        </w:tc>
        <w:tc>
          <w:tcPr>
            <w:tcW w:w="145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2F64" w14:textId="47FBD620" w:rsidR="006D12D5" w:rsidRPr="00D85705" w:rsidRDefault="006D12D5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042155628" w:edGrp="everyone"/>
            <w:permEnd w:id="1042155628"/>
          </w:p>
        </w:tc>
        <w:tc>
          <w:tcPr>
            <w:tcW w:w="1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63E950" w14:textId="4E164903" w:rsidR="006D12D5" w:rsidRPr="00D85705" w:rsidRDefault="006D12D5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025143520" w:edGrp="everyone"/>
            <w:permEnd w:id="10251435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FAA809" w14:textId="77777777" w:rsidR="006D12D5" w:rsidRDefault="006D12D5" w:rsidP="006D12D5">
            <w:pPr>
              <w:ind w:left="993" w:hanging="993"/>
            </w:pPr>
          </w:p>
        </w:tc>
      </w:tr>
      <w:tr w:rsidR="006D12D5" w14:paraId="457E0B7E" w14:textId="77777777" w:rsidTr="006D12D5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5401D8" w14:textId="77777777" w:rsidR="006D12D5" w:rsidRPr="00FE608E" w:rsidRDefault="006D12D5" w:rsidP="006D12D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A68C" w14:textId="77777777" w:rsidR="006D12D5" w:rsidRPr="003E65E1" w:rsidRDefault="006D12D5" w:rsidP="00474A54">
            <w:pPr>
              <w:jc w:val="center"/>
            </w:pPr>
            <w:r>
              <w:t>2</w:t>
            </w:r>
          </w:p>
        </w:tc>
        <w:tc>
          <w:tcPr>
            <w:tcW w:w="145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F73E" w14:textId="2A82409F" w:rsidR="006D12D5" w:rsidRPr="00D85705" w:rsidRDefault="006D12D5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298144683" w:edGrp="everyone"/>
            <w:permEnd w:id="1298144683"/>
          </w:p>
        </w:tc>
        <w:tc>
          <w:tcPr>
            <w:tcW w:w="145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45C9B5" w14:textId="235261E5" w:rsidR="006D12D5" w:rsidRPr="00D85705" w:rsidRDefault="006D12D5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1002255728" w:edGrp="everyone"/>
            <w:permEnd w:id="10022557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5809D5" w14:textId="77777777" w:rsidR="006D12D5" w:rsidRDefault="006D12D5" w:rsidP="006D12D5">
            <w:pPr>
              <w:ind w:left="993" w:hanging="993"/>
            </w:pPr>
          </w:p>
        </w:tc>
      </w:tr>
      <w:tr w:rsidR="006D12D5" w14:paraId="67319419" w14:textId="77777777" w:rsidTr="006D12D5">
        <w:trPr>
          <w:trHeight w:val="680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8BB5D2" w14:textId="77777777" w:rsidR="006D12D5" w:rsidRPr="00FE608E" w:rsidRDefault="006D12D5" w:rsidP="006D12D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1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AF2FB" w14:textId="77777777" w:rsidR="006D12D5" w:rsidRPr="003E65E1" w:rsidRDefault="006D12D5" w:rsidP="00474A54">
            <w:pPr>
              <w:jc w:val="center"/>
            </w:pPr>
            <w:r>
              <w:t>1</w:t>
            </w:r>
          </w:p>
        </w:tc>
        <w:tc>
          <w:tcPr>
            <w:tcW w:w="1454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88223" w14:textId="2E5090AB" w:rsidR="006D12D5" w:rsidRPr="00D85705" w:rsidRDefault="006D12D5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91976117" w:edGrp="everyone"/>
            <w:permEnd w:id="91976117"/>
          </w:p>
        </w:tc>
        <w:tc>
          <w:tcPr>
            <w:tcW w:w="1454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057BC4" w14:textId="61F5D09A" w:rsidR="006D12D5" w:rsidRPr="00D85705" w:rsidRDefault="006D12D5" w:rsidP="00D85705">
            <w:pPr>
              <w:rPr>
                <w:rFonts w:ascii="Arial" w:hAnsi="Arial" w:cs="Arial"/>
                <w:sz w:val="22"/>
                <w:szCs w:val="22"/>
              </w:rPr>
            </w:pPr>
            <w:permStart w:id="820393244" w:edGrp="everyone"/>
            <w:permEnd w:id="8203932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69DC34" w14:textId="77777777" w:rsidR="006D12D5" w:rsidRDefault="006D12D5" w:rsidP="006D12D5">
            <w:pPr>
              <w:ind w:left="993" w:hanging="993"/>
            </w:pPr>
          </w:p>
        </w:tc>
      </w:tr>
    </w:tbl>
    <w:p w14:paraId="740B81C8" w14:textId="77777777" w:rsidR="006D12D5" w:rsidRDefault="006D12D5" w:rsidP="006D12D5">
      <w:pPr>
        <w:rPr>
          <w:rFonts w:ascii="Arial" w:hAnsi="Arial" w:cs="Arial"/>
          <w:sz w:val="22"/>
          <w:szCs w:val="22"/>
        </w:rPr>
      </w:pPr>
    </w:p>
    <w:p w14:paraId="0941B117" w14:textId="77777777" w:rsidR="006D12D5" w:rsidRPr="00803718" w:rsidRDefault="006D12D5" w:rsidP="006D12D5">
      <w:pPr>
        <w:rPr>
          <w:rFonts w:ascii="Arial" w:hAnsi="Arial" w:cs="Arial"/>
          <w:sz w:val="20"/>
        </w:rPr>
      </w:pPr>
    </w:p>
    <w:p w14:paraId="3833736E" w14:textId="33F95769" w:rsidR="006D12D5" w:rsidRPr="00830749" w:rsidRDefault="006D12D5" w:rsidP="006D12D5">
      <w:pPr>
        <w:pStyle w:val="20TAQuestionNumber"/>
        <w:ind w:left="709" w:hanging="709"/>
      </w:pPr>
      <w:bookmarkStart w:id="39" w:name="_Ref128396034"/>
      <w:r>
        <w:t xml:space="preserve">Describe how you would </w:t>
      </w:r>
      <w:r w:rsidRPr="006D12D5">
        <w:t>monitor alternative forms of construction to ensure compliance</w:t>
      </w:r>
      <w:r>
        <w:t>.</w:t>
      </w:r>
      <w:bookmarkEnd w:id="39"/>
    </w:p>
    <w:p w14:paraId="28E02605" w14:textId="77777777" w:rsidR="006D12D5" w:rsidRPr="00830749" w:rsidRDefault="006D12D5" w:rsidP="006D12D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D12D5" w:rsidRPr="00830749" w14:paraId="1249C773" w14:textId="77777777" w:rsidTr="00D85705">
        <w:trPr>
          <w:trHeight w:val="277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1F463D" w14:textId="77777777" w:rsidR="006D12D5" w:rsidRPr="001C4084" w:rsidRDefault="006D12D5" w:rsidP="0084418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66362" w14:textId="641E34E3" w:rsidR="006D12D5" w:rsidRPr="001C4084" w:rsidRDefault="006D12D5" w:rsidP="00844185">
            <w:pPr>
              <w:rPr>
                <w:rFonts w:ascii="Arial" w:hAnsi="Arial" w:cs="Arial"/>
                <w:sz w:val="22"/>
                <w:szCs w:val="22"/>
              </w:rPr>
            </w:pPr>
            <w:permStart w:id="842091996" w:edGrp="everyone"/>
            <w:permEnd w:id="842091996"/>
          </w:p>
        </w:tc>
        <w:permStart w:id="186522475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AF7C8C" w14:textId="77777777" w:rsidR="006D12D5" w:rsidRPr="00533511" w:rsidRDefault="00114097" w:rsidP="0084418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88663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D12D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5224759"/>
          </w:p>
        </w:tc>
      </w:tr>
    </w:tbl>
    <w:p w14:paraId="2A32C90B" w14:textId="1A877E08" w:rsidR="004E67D0" w:rsidRDefault="004E67D0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A9F1B88" w:rsidR="004E699E" w:rsidRPr="004932A4" w:rsidRDefault="00114097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64D7F">
            <w:rPr>
              <w:szCs w:val="32"/>
            </w:rPr>
            <w:t>CPCCBC6016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5FE31CF6" w:rsidR="004E699E" w:rsidRDefault="00114097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4660DB">
            <w:rPr>
              <w:szCs w:val="32"/>
            </w:rPr>
            <w:t>Assess construction faults in large building projects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1FA6F9E5" w:rsidR="00902BF8" w:rsidRPr="00FA323F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51854573" w:edGrp="everyone"/>
            <w:permEnd w:id="951854573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00CB5BD5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4FDC445B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6CAC0F17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4D27DE46" w:rsidR="00D82F1D" w:rsidRPr="00750D30" w:rsidRDefault="002342BE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4E2377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4E2377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4E2377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4E2377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4E2377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4E2377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9158C0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9158C0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23595D" w:rsidRPr="004932A4" w14:paraId="33EE888A" w14:textId="77777777" w:rsidTr="009158C0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34FE1158" w:rsidR="0023595D" w:rsidRPr="00906AB7" w:rsidRDefault="0023595D" w:rsidP="0023595D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4660DB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649156687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59EFBB2A" w:rsidR="0023595D" w:rsidRPr="00906AB7" w:rsidRDefault="00114097" w:rsidP="0023595D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23595D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649156687"/>
          </w:p>
        </w:tc>
        <w:permStart w:id="580271071" w:edGrp="everyone"/>
        <w:tc>
          <w:tcPr>
            <w:tcW w:w="1417" w:type="dxa"/>
            <w:vAlign w:val="center"/>
          </w:tcPr>
          <w:p w14:paraId="31486E0E" w14:textId="77777777" w:rsidR="0023595D" w:rsidRPr="00906AB7" w:rsidRDefault="00114097" w:rsidP="0023595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580271071"/>
            <w:r w:rsidR="0023595D" w:rsidRPr="00D06775">
              <w:rPr>
                <w:rFonts w:ascii="Arial" w:hAnsi="Arial" w:cs="Arial"/>
                <w:sz w:val="28"/>
              </w:rPr>
              <w:t xml:space="preserve"> </w:t>
            </w:r>
            <w:r w:rsidR="0023595D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42B2CE40" w:rsidR="0023595D" w:rsidRPr="00A44CB5" w:rsidRDefault="00114097" w:rsidP="002359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41482205" w:edGrp="everyone"/>
                <w:r w:rsidR="0023595D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641482205"/>
              </w:sdtContent>
            </w:sdt>
            <w:r w:rsidR="0023595D" w:rsidRPr="00D06775">
              <w:rPr>
                <w:rFonts w:ascii="Arial" w:hAnsi="Arial" w:cs="Arial"/>
                <w:sz w:val="28"/>
              </w:rPr>
              <w:t xml:space="preserve"> </w:t>
            </w:r>
            <w:r w:rsidR="0023595D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23595D" w:rsidRPr="00A44CB5" w:rsidRDefault="0023595D" w:rsidP="0023595D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1639560" w:edGrp="everyone"/>
            <w:permEnd w:id="141639560"/>
          </w:p>
        </w:tc>
        <w:permStart w:id="1792760363" w:edGrp="everyone"/>
        <w:tc>
          <w:tcPr>
            <w:tcW w:w="1287" w:type="dxa"/>
            <w:vAlign w:val="center"/>
          </w:tcPr>
          <w:p w14:paraId="70611D39" w14:textId="249053D3" w:rsidR="0023595D" w:rsidRPr="00533511" w:rsidRDefault="00114097" w:rsidP="0023595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792760363"/>
          </w:p>
        </w:tc>
        <w:permStart w:id="788142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2498F9A7" w:rsidR="0023595D" w:rsidRPr="00533511" w:rsidRDefault="00114097" w:rsidP="0023595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881428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23595D" w:rsidRPr="00C92642" w14:paraId="50FA9902" w14:textId="77777777" w:rsidTr="00F21BC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4F9B02" w14:textId="77777777" w:rsidR="0023595D" w:rsidRPr="00DE303D" w:rsidRDefault="0023595D" w:rsidP="00F21BC6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23595D" w:rsidRPr="00C92642" w14:paraId="53E98E9C" w14:textId="77777777" w:rsidTr="00F21BC6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CCB02D" w14:textId="77777777" w:rsidR="0023595D" w:rsidRPr="00DE303D" w:rsidRDefault="0023595D" w:rsidP="00F21BC6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1F8F8F02" w14:textId="77777777" w:rsidR="0023595D" w:rsidRPr="00DE303D" w:rsidRDefault="0023595D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616DFF57" w14:textId="77777777" w:rsidR="0023595D" w:rsidRPr="00DE303D" w:rsidRDefault="0023595D" w:rsidP="004E2377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23595D" w:rsidRPr="00BA4D9F" w14:paraId="1D7A5C77" w14:textId="77777777" w:rsidTr="0023595D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10E6FD" w14:textId="77777777" w:rsidR="0023595D" w:rsidRPr="00466359" w:rsidRDefault="0023595D" w:rsidP="00F21BC6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986275547" w:edGrp="everyone"/>
            <w:permEnd w:id="986275547"/>
          </w:p>
        </w:tc>
      </w:tr>
    </w:tbl>
    <w:p w14:paraId="235D7A67" w14:textId="77777777" w:rsidR="0023595D" w:rsidRDefault="0023595D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4"/>
        <w:gridCol w:w="7968"/>
      </w:tblGrid>
      <w:tr w:rsidR="00E6168D" w:rsidRPr="00BA4D9F" w14:paraId="788D9B59" w14:textId="34CD404B" w:rsidTr="00632392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4732E47B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4660DB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tr w:rsidR="0023595D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721DFA4C" w14:textId="77777777" w:rsidR="0023595D" w:rsidRDefault="00114097" w:rsidP="0023595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52641235" w:edGrp="everyone"/>
                <w:r w:rsidR="0023595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652641235"/>
              </w:sdtContent>
            </w:sdt>
            <w:r w:rsidR="0023595D" w:rsidRPr="006C1A6C">
              <w:rPr>
                <w:rFonts w:ascii="Arial" w:hAnsi="Arial" w:cs="Arial"/>
                <w:szCs w:val="18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03181F1D" w:rsidR="0023595D" w:rsidRDefault="00114097" w:rsidP="0023595D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88849072" w:edGrp="everyone"/>
                <w:r w:rsidR="0023595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488849072"/>
              </w:sdtContent>
            </w:sdt>
            <w:r w:rsidR="0023595D" w:rsidRPr="006C1A6C">
              <w:rPr>
                <w:rFonts w:ascii="Arial" w:hAnsi="Arial" w:cs="Arial"/>
                <w:szCs w:val="18"/>
              </w:rPr>
              <w:t xml:space="preserve"> </w:t>
            </w:r>
            <w:r w:rsidR="0023595D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23595D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23595D">
              <w:rPr>
                <w:rFonts w:ascii="Arial" w:hAnsi="Arial" w:cs="Arial"/>
                <w:sz w:val="19"/>
                <w:szCs w:val="19"/>
              </w:rPr>
              <w:t>[</w:t>
            </w:r>
            <w:permStart w:id="159825441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98254413"/>
              </w:sdtContent>
            </w:sdt>
            <w:r w:rsidR="0023595D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79397912" w:edGrp="everyone"/>
                <w:r w:rsidR="0023595D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79397912"/>
              </w:sdtContent>
            </w:sdt>
            <w:r w:rsidR="0023595D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23595D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23595D" w:rsidRPr="00BA4D9F" w14:paraId="52227B5E" w14:textId="3EB974F1" w:rsidTr="00892A03">
        <w:trPr>
          <w:trHeight w:val="75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23595D" w:rsidRPr="00BD2F22" w:rsidRDefault="0023595D" w:rsidP="0023595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23595D" w:rsidRPr="00BD2F22" w:rsidRDefault="0023595D" w:rsidP="0023595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23595D" w:rsidRPr="00BA4D9F" w14:paraId="46CF6A7D" w14:textId="77777777" w:rsidTr="00892A03">
        <w:trPr>
          <w:trHeight w:val="850"/>
        </w:trPr>
        <w:tc>
          <w:tcPr>
            <w:tcW w:w="110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C32325" w14:textId="4764C00D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_Ref128400094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7EFB7A" w14:textId="308E69CA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FC5B92">
              <w:rPr>
                <w:rFonts w:ascii="Arial" w:hAnsi="Arial" w:cs="Arial"/>
                <w:sz w:val="19"/>
                <w:szCs w:val="19"/>
              </w:rPr>
              <w:t>specific construction fault</w:t>
            </w:r>
            <w:r>
              <w:rPr>
                <w:rFonts w:ascii="Arial" w:hAnsi="Arial" w:cs="Arial"/>
                <w:sz w:val="19"/>
                <w:szCs w:val="19"/>
              </w:rPr>
              <w:t>/s on Type A building requiring rectification.</w:t>
            </w:r>
          </w:p>
          <w:p w14:paraId="1C280834" w14:textId="43FA5FCC" w:rsidR="0023595D" w:rsidRPr="00FA323F" w:rsidRDefault="0023595D" w:rsidP="0023595D">
            <w:pPr>
              <w:pStyle w:val="38PASBenchmark"/>
              <w:rPr>
                <w:vanish w:val="0"/>
                <w:color w:val="auto"/>
              </w:rPr>
            </w:pPr>
            <w:permStart w:id="1977313546" w:edGrp="everyone"/>
            <w:permEnd w:id="1977313546"/>
          </w:p>
        </w:tc>
      </w:tr>
      <w:tr w:rsidR="0023595D" w:rsidRPr="00BA4D9F" w14:paraId="2835A828" w14:textId="77777777" w:rsidTr="007C0227">
        <w:trPr>
          <w:trHeight w:val="972"/>
        </w:trPr>
        <w:tc>
          <w:tcPr>
            <w:tcW w:w="110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7F287BDA" w:rsidR="0023595D" w:rsidRPr="004660DB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_Ref128400094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C88951" w14:textId="199C5F14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4660DB">
              <w:rPr>
                <w:rFonts w:ascii="Arial" w:hAnsi="Arial" w:cs="Arial"/>
                <w:sz w:val="19"/>
                <w:szCs w:val="19"/>
              </w:rPr>
              <w:t>)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FC5B92">
              <w:rPr>
                <w:rFonts w:ascii="Arial" w:hAnsi="Arial" w:cs="Arial"/>
                <w:sz w:val="19"/>
                <w:szCs w:val="19"/>
              </w:rPr>
              <w:t>construction faults associated with two</w:t>
            </w:r>
            <w:r>
              <w:rPr>
                <w:rFonts w:ascii="Arial" w:hAnsi="Arial" w:cs="Arial"/>
                <w:sz w:val="19"/>
                <w:szCs w:val="19"/>
              </w:rPr>
              <w:t xml:space="preserve"> (2)</w:t>
            </w:r>
            <w:r w:rsidRPr="00FC5B92">
              <w:rPr>
                <w:rFonts w:ascii="Arial" w:hAnsi="Arial" w:cs="Arial"/>
                <w:sz w:val="19"/>
                <w:szCs w:val="19"/>
              </w:rPr>
              <w:t xml:space="preserve"> of</w:t>
            </w:r>
            <w:r w:rsidRPr="004660DB">
              <w:rPr>
                <w:rFonts w:ascii="Arial" w:hAnsi="Arial" w:cs="Arial"/>
                <w:sz w:val="19"/>
                <w:szCs w:val="19"/>
              </w:rPr>
              <w:t>:</w:t>
            </w:r>
          </w:p>
          <w:permStart w:id="1289686815" w:edGrp="everyone"/>
          <w:p w14:paraId="084C1180" w14:textId="77777777" w:rsidR="0023595D" w:rsidRDefault="00114097" w:rsidP="0023595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55247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89686815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 xml:space="preserve">Structural </w:t>
            </w:r>
            <w:permStart w:id="9556813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4779955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95568136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>Installation</w:t>
            </w:r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2077704442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57369174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077704442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>Refurbishment</w:t>
            </w:r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48826258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9667871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88262588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>Renovation</w:t>
            </w:r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258510053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673894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58510053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>Restoration</w:t>
            </w:r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ermStart w:id="66200134" w:edGrp="everyone"/>
          <w:p w14:paraId="0D9BAC82" w14:textId="3C49EED0" w:rsidR="0023595D" w:rsidRPr="009158C0" w:rsidRDefault="00114097" w:rsidP="0023595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3613559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6200134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23595D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219743628" w:edGrp="everyone"/>
            <w:permEnd w:id="219743628"/>
          </w:p>
        </w:tc>
      </w:tr>
      <w:tr w:rsidR="0023595D" w:rsidRPr="00BA4D9F" w14:paraId="7969BE78" w14:textId="77777777" w:rsidTr="00892A03">
        <w:trPr>
          <w:trHeight w:val="850"/>
        </w:trPr>
        <w:tc>
          <w:tcPr>
            <w:tcW w:w="110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E33716" w14:textId="4D7D53FF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_Ref128400649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_Ref128400651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_Ref128402465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_Ref128402470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5F80F5" w14:textId="77777777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workplace practices adhered to when documenting and communicating c</w:t>
            </w:r>
            <w:r w:rsidRPr="006837C6">
              <w:rPr>
                <w:rFonts w:ascii="Arial" w:hAnsi="Arial" w:cs="Arial"/>
                <w:sz w:val="19"/>
                <w:szCs w:val="19"/>
              </w:rPr>
              <w:t>onstruction problems to relevant personnel</w:t>
            </w:r>
            <w:r>
              <w:rPr>
                <w:rFonts w:ascii="Arial" w:hAnsi="Arial" w:cs="Arial"/>
                <w:sz w:val="19"/>
                <w:szCs w:val="19"/>
              </w:rPr>
              <w:t xml:space="preserve"> and external professionals.</w:t>
            </w:r>
          </w:p>
          <w:p w14:paraId="64C52001" w14:textId="73515573" w:rsidR="0023595D" w:rsidRPr="00FA323F" w:rsidRDefault="0023595D" w:rsidP="0023595D">
            <w:pPr>
              <w:pStyle w:val="38PASBenchmark"/>
              <w:rPr>
                <w:vanish w:val="0"/>
                <w:color w:val="auto"/>
              </w:rPr>
            </w:pPr>
            <w:permStart w:id="1214126259" w:edGrp="everyone"/>
            <w:permEnd w:id="1214126259"/>
          </w:p>
        </w:tc>
      </w:tr>
      <w:tr w:rsidR="0023595D" w:rsidRPr="00BA4D9F" w14:paraId="473FFD16" w14:textId="2463FF27" w:rsidTr="00892A03">
        <w:trPr>
          <w:trHeight w:val="85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5C0C45A3" w:rsidR="0023595D" w:rsidRPr="004660DB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_Ref128400934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B5AD19" w14:textId="77777777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problem-solving techniques applied:</w:t>
            </w:r>
          </w:p>
          <w:p w14:paraId="2B404400" w14:textId="04D14068" w:rsidR="0023595D" w:rsidRPr="00FA323F" w:rsidRDefault="0023595D" w:rsidP="0023595D">
            <w:pPr>
              <w:pStyle w:val="38PASBenchmark"/>
              <w:rPr>
                <w:vanish w:val="0"/>
                <w:color w:val="auto"/>
              </w:rPr>
            </w:pPr>
            <w:permStart w:id="696475314" w:edGrp="everyone"/>
            <w:permEnd w:id="696475314"/>
          </w:p>
        </w:tc>
      </w:tr>
      <w:tr w:rsidR="0023595D" w:rsidRPr="00BA4D9F" w14:paraId="564248C2" w14:textId="07D8BF3B" w:rsidTr="00892A03">
        <w:trPr>
          <w:trHeight w:val="85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5DD85C8C" w:rsidR="0023595D" w:rsidRPr="004660DB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_Ref128401565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EB23FC" w14:textId="28DA92BE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 w:rsidRPr="00632392">
              <w:rPr>
                <w:rFonts w:ascii="Arial" w:hAnsi="Arial" w:cs="Arial"/>
                <w:sz w:val="19"/>
                <w:szCs w:val="19"/>
              </w:rPr>
              <w:t>existing or designed-in construction</w:t>
            </w:r>
            <w:r>
              <w:rPr>
                <w:rFonts w:ascii="Arial" w:hAnsi="Arial" w:cs="Arial"/>
                <w:sz w:val="19"/>
                <w:szCs w:val="19"/>
              </w:rPr>
              <w:t xml:space="preserve"> common/ not common</w:t>
            </w:r>
            <w:r w:rsidRPr="00632392">
              <w:rPr>
                <w:rFonts w:ascii="Arial" w:hAnsi="Arial" w:cs="Arial"/>
                <w:sz w:val="19"/>
                <w:szCs w:val="19"/>
              </w:rPr>
              <w:t xml:space="preserve"> problems</w:t>
            </w:r>
            <w:r>
              <w:rPr>
                <w:rFonts w:ascii="Arial" w:hAnsi="Arial" w:cs="Arial"/>
                <w:sz w:val="19"/>
                <w:szCs w:val="19"/>
              </w:rPr>
              <w:t xml:space="preserve"> identified.</w:t>
            </w:r>
          </w:p>
          <w:permStart w:id="1156593221" w:edGrp="everyone"/>
          <w:p w14:paraId="212CFDF2" w14:textId="54525C3E" w:rsidR="0023595D" w:rsidRPr="004660DB" w:rsidRDefault="00114097" w:rsidP="0023595D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5686942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156593221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23595D">
              <w:rPr>
                <w:rFonts w:ascii="Arial" w:hAnsi="Arial" w:cs="Arial"/>
                <w:sz w:val="19"/>
                <w:szCs w:val="19"/>
              </w:rPr>
              <w:t xml:space="preserve">None </w:t>
            </w:r>
            <w:permStart w:id="72269141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4022107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595D" w:rsidRPr="004660DB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22691419"/>
            <w:r w:rsidR="0023595D" w:rsidRPr="004660DB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23595D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158226363" w:edGrp="everyone"/>
            <w:permEnd w:id="1158226363"/>
          </w:p>
        </w:tc>
      </w:tr>
      <w:tr w:rsidR="0023595D" w:rsidRPr="00BA4D9F" w14:paraId="75F39E7E" w14:textId="77777777" w:rsidTr="00892A03">
        <w:trPr>
          <w:trHeight w:val="85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304629" w14:textId="50635AFF" w:rsidR="0023595D" w:rsidRPr="004660DB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_Ref128401776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6A62D7" w14:textId="77777777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alternative methods or materials suggested.</w:t>
            </w:r>
          </w:p>
          <w:p w14:paraId="47006A1C" w14:textId="347A44AC" w:rsidR="0023595D" w:rsidRPr="00FA323F" w:rsidRDefault="0023595D" w:rsidP="0023595D">
            <w:pPr>
              <w:pStyle w:val="38PASBenchmark"/>
              <w:rPr>
                <w:vanish w:val="0"/>
                <w:color w:val="auto"/>
              </w:rPr>
            </w:pPr>
            <w:permStart w:id="154669610" w:edGrp="everyone"/>
            <w:permEnd w:id="154669610"/>
          </w:p>
        </w:tc>
      </w:tr>
      <w:tr w:rsidR="0023595D" w:rsidRPr="00BA4D9F" w14:paraId="70F50602" w14:textId="77777777" w:rsidTr="00892A03">
        <w:trPr>
          <w:trHeight w:val="85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143E50" w14:textId="0EA6D74F" w:rsidR="0023595D" w:rsidRPr="004660DB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_Ref128401838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9215F7" w14:textId="77777777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equipment and programs accessed to extract information:</w:t>
            </w:r>
          </w:p>
          <w:p w14:paraId="09A74454" w14:textId="7C83DFBD" w:rsidR="0023595D" w:rsidRPr="00FA323F" w:rsidRDefault="0023595D" w:rsidP="0023595D">
            <w:pPr>
              <w:pStyle w:val="38PASBenchmark"/>
              <w:rPr>
                <w:vanish w:val="0"/>
                <w:color w:val="auto"/>
              </w:rPr>
            </w:pPr>
            <w:permStart w:id="930173685" w:edGrp="everyone"/>
            <w:permEnd w:id="930173685"/>
          </w:p>
        </w:tc>
      </w:tr>
      <w:tr w:rsidR="0023595D" w:rsidRPr="00BA4D9F" w14:paraId="020026A0" w14:textId="77777777" w:rsidTr="00892A03">
        <w:trPr>
          <w:trHeight w:val="1020"/>
        </w:trPr>
        <w:tc>
          <w:tcPr>
            <w:tcW w:w="11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2043CCF" w14:textId="2FD44E45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_Ref128402317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_Ref128402479 \r \h </w:instrText>
            </w:r>
            <w:r w:rsidR="00FA32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79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4A6408A" w14:textId="77777777" w:rsidR="0023595D" w:rsidRDefault="0023595D" w:rsidP="0023595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alternative method of construction will be managed and monitored.</w:t>
            </w:r>
          </w:p>
          <w:p w14:paraId="479D8B91" w14:textId="395CD742" w:rsidR="0023595D" w:rsidRPr="00FA323F" w:rsidRDefault="0023595D" w:rsidP="0023595D">
            <w:pPr>
              <w:pStyle w:val="38PASBenchmark"/>
              <w:rPr>
                <w:vanish w:val="0"/>
                <w:color w:val="auto"/>
              </w:rPr>
            </w:pPr>
            <w:permStart w:id="1378102610" w:edGrp="everyone"/>
            <w:permEnd w:id="1378102610"/>
          </w:p>
        </w:tc>
      </w:tr>
    </w:tbl>
    <w:p w14:paraId="4FB885F7" w14:textId="3281AED7" w:rsidR="00DB5E55" w:rsidRDefault="002908D0" w:rsidP="004660DB">
      <w:pPr>
        <w:jc w:val="left"/>
        <w:rPr>
          <w:rFonts w:ascii="Arial" w:hAnsi="Arial" w:cs="Arial"/>
          <w:sz w:val="22"/>
          <w:szCs w:val="22"/>
        </w:rPr>
      </w:pPr>
      <w:r>
        <w:br w:type="page"/>
      </w:r>
    </w:p>
    <w:p w14:paraId="74F82739" w14:textId="1DD860AD" w:rsidR="00FC083A" w:rsidRPr="00BF7956" w:rsidRDefault="00114097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64D7F">
            <w:rPr>
              <w:rFonts w:ascii="Arial Black" w:hAnsi="Arial Black"/>
            </w:rPr>
            <w:t>CPCCBC6016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1AC2749F" w:rsidR="00FC083A" w:rsidRPr="00BF7956" w:rsidRDefault="004660DB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Assess construction faults in large building projects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D85705">
        <w:trPr>
          <w:trHeight w:val="567"/>
          <w:tblHeader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0F802401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4660DB">
              <w:rPr>
                <w:rFonts w:cs="Arial"/>
                <w:b/>
                <w:sz w:val="28"/>
                <w:szCs w:val="28"/>
              </w:rPr>
              <w:t xml:space="preserve">Practical Task 1 </w:t>
            </w:r>
          </w:p>
        </w:tc>
      </w:tr>
      <w:tr w:rsidR="00FC083A" w:rsidRPr="000559FC" w14:paraId="64EBEA44" w14:textId="77777777" w:rsidTr="00A80ACC">
        <w:trPr>
          <w:trHeight w:val="5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27ABBE60" w:rsidR="00FC083A" w:rsidRDefault="00F1416F" w:rsidP="00F141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skills and ability to assess construction faults </w:t>
            </w:r>
            <w:r w:rsidRPr="00F1416F">
              <w:rPr>
                <w:rFonts w:cs="Arial"/>
                <w:sz w:val="20"/>
              </w:rPr>
              <w:t>and determine remedial action for construction faults associated with at least two</w:t>
            </w:r>
            <w:r>
              <w:rPr>
                <w:rFonts w:cs="Arial"/>
                <w:sz w:val="20"/>
              </w:rPr>
              <w:t xml:space="preserve"> (2)</w:t>
            </w:r>
            <w:r w:rsidRPr="00F1416F">
              <w:rPr>
                <w:rFonts w:cs="Arial"/>
                <w:sz w:val="20"/>
              </w:rPr>
              <w:t xml:space="preserve"> of</w:t>
            </w:r>
            <w:r>
              <w:rPr>
                <w:rFonts w:cs="Arial"/>
                <w:sz w:val="20"/>
              </w:rPr>
              <w:t xml:space="preserve"> the following: </w:t>
            </w:r>
            <w:r w:rsidRPr="00F1416F">
              <w:rPr>
                <w:rFonts w:cs="Arial"/>
                <w:sz w:val="20"/>
              </w:rPr>
              <w:t>structural</w:t>
            </w:r>
            <w:r>
              <w:rPr>
                <w:rFonts w:cs="Arial"/>
                <w:sz w:val="20"/>
              </w:rPr>
              <w:t xml:space="preserve">; </w:t>
            </w:r>
            <w:r w:rsidRPr="00F1416F">
              <w:rPr>
                <w:rFonts w:cs="Arial"/>
                <w:sz w:val="20"/>
              </w:rPr>
              <w:t>installation</w:t>
            </w:r>
            <w:r>
              <w:rPr>
                <w:rFonts w:cs="Arial"/>
                <w:sz w:val="20"/>
              </w:rPr>
              <w:t xml:space="preserve">; </w:t>
            </w:r>
            <w:r w:rsidRPr="00F1416F">
              <w:rPr>
                <w:rFonts w:cs="Arial"/>
                <w:sz w:val="20"/>
              </w:rPr>
              <w:t>refurbishment</w:t>
            </w:r>
            <w:r>
              <w:rPr>
                <w:rFonts w:cs="Arial"/>
                <w:sz w:val="20"/>
              </w:rPr>
              <w:t xml:space="preserve">; </w:t>
            </w:r>
            <w:r w:rsidRPr="00F1416F">
              <w:rPr>
                <w:rFonts w:cs="Arial"/>
                <w:sz w:val="20"/>
              </w:rPr>
              <w:t>renovation</w:t>
            </w:r>
            <w:r>
              <w:rPr>
                <w:rFonts w:cs="Arial"/>
                <w:sz w:val="20"/>
              </w:rPr>
              <w:t xml:space="preserve"> or </w:t>
            </w:r>
            <w:r w:rsidRPr="00F1416F">
              <w:rPr>
                <w:rFonts w:cs="Arial"/>
                <w:sz w:val="20"/>
              </w:rPr>
              <w:t>restoration</w:t>
            </w:r>
            <w:r>
              <w:rPr>
                <w:rFonts w:cs="Arial"/>
                <w:sz w:val="20"/>
              </w:rPr>
              <w:t xml:space="preserve"> </w:t>
            </w:r>
            <w:r w:rsidRPr="00F1416F">
              <w:rPr>
                <w:rFonts w:cs="Arial"/>
                <w:sz w:val="20"/>
              </w:rPr>
              <w:t>on a Type A building project</w:t>
            </w:r>
            <w:r w:rsidR="00FC083A" w:rsidRPr="00F1416F">
              <w:rPr>
                <w:rFonts w:cs="Arial"/>
                <w:sz w:val="20"/>
              </w:rPr>
              <w:t>.</w:t>
            </w:r>
            <w:r>
              <w:rPr>
                <w:rFonts w:cs="Arial"/>
                <w:sz w:val="20"/>
              </w:rPr>
              <w:t xml:space="preserve"> The assessor will be seeking evidence of:</w:t>
            </w:r>
          </w:p>
          <w:p w14:paraId="02B32A84" w14:textId="65723A9D" w:rsidR="00F1416F" w:rsidRDefault="00F1416F" w:rsidP="004E2377">
            <w:pPr>
              <w:pStyle w:val="ListParagraph"/>
              <w:numPr>
                <w:ilvl w:val="0"/>
                <w:numId w:val="23"/>
              </w:numPr>
              <w:ind w:left="458"/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Identify and analyse construction faults</w:t>
            </w:r>
            <w:r>
              <w:rPr>
                <w:rFonts w:cs="Arial"/>
                <w:sz w:val="20"/>
              </w:rPr>
              <w:t>.</w:t>
            </w:r>
          </w:p>
          <w:p w14:paraId="795EEFC3" w14:textId="1C2A6931" w:rsidR="00F1416F" w:rsidRPr="00F1416F" w:rsidRDefault="00F1416F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Collect information relating to specific construction faults.</w:t>
            </w:r>
          </w:p>
          <w:p w14:paraId="005652EE" w14:textId="1ABEA492" w:rsidR="00F1416F" w:rsidRPr="00F1416F" w:rsidRDefault="00F1416F" w:rsidP="004E2377">
            <w:pPr>
              <w:pStyle w:val="ListParagraph"/>
              <w:numPr>
                <w:ilvl w:val="1"/>
                <w:numId w:val="23"/>
              </w:numPr>
              <w:ind w:left="884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Analyse original construction project plans and specifications to identify potential causes of construction faults or problems. Use problem-solving techniques to identify typical faults and problems.</w:t>
            </w:r>
          </w:p>
          <w:p w14:paraId="2BE62854" w14:textId="3058DB3E" w:rsidR="00F1416F" w:rsidRPr="00F1416F" w:rsidRDefault="00F1416F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Adhere to workplace practices when d</w:t>
            </w:r>
            <w:r w:rsidRPr="00F1416F">
              <w:rPr>
                <w:rFonts w:cs="Arial"/>
                <w:sz w:val="20"/>
              </w:rPr>
              <w:t>ocument</w:t>
            </w:r>
            <w:r>
              <w:rPr>
                <w:rFonts w:cs="Arial"/>
                <w:sz w:val="20"/>
              </w:rPr>
              <w:t xml:space="preserve">ing </w:t>
            </w:r>
            <w:r w:rsidRPr="00F1416F">
              <w:rPr>
                <w:rFonts w:cs="Arial"/>
                <w:sz w:val="20"/>
              </w:rPr>
              <w:t>and communicat</w:t>
            </w:r>
            <w:r>
              <w:rPr>
                <w:rFonts w:cs="Arial"/>
                <w:sz w:val="20"/>
              </w:rPr>
              <w:t>ing</w:t>
            </w:r>
            <w:r w:rsidRPr="00F1416F">
              <w:rPr>
                <w:rFonts w:cs="Arial"/>
                <w:sz w:val="20"/>
              </w:rPr>
              <w:t xml:space="preserve"> construction problems to relevant personnel.</w:t>
            </w:r>
          </w:p>
          <w:p w14:paraId="59049B89" w14:textId="179A6ADC" w:rsidR="00F1416F" w:rsidRDefault="00F1416F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Make contact with project team members and external professionals to elicit </w:t>
            </w:r>
            <w:r w:rsidRPr="00F1416F">
              <w:rPr>
                <w:rFonts w:cs="Arial"/>
                <w:sz w:val="20"/>
              </w:rPr>
              <w:t>expert analysis and opinions.</w:t>
            </w:r>
          </w:p>
          <w:p w14:paraId="1A022FA6" w14:textId="31E6395A" w:rsidR="006837C6" w:rsidRPr="00F1416F" w:rsidRDefault="006837C6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 w:rsidRPr="006837C6">
              <w:rPr>
                <w:rFonts w:cs="Arial"/>
                <w:sz w:val="20"/>
              </w:rPr>
              <w:t>Use problem-solving techniques to identify typical faults and problems.</w:t>
            </w:r>
          </w:p>
          <w:p w14:paraId="22AE2C5B" w14:textId="03D6E441" w:rsidR="00F1416F" w:rsidRDefault="00F1416F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Develop</w:t>
            </w:r>
            <w:r>
              <w:rPr>
                <w:rFonts w:cs="Arial"/>
                <w:sz w:val="20"/>
              </w:rPr>
              <w:t xml:space="preserve"> and document</w:t>
            </w:r>
            <w:r w:rsidRPr="00F1416F">
              <w:rPr>
                <w:rFonts w:cs="Arial"/>
                <w:sz w:val="20"/>
              </w:rPr>
              <w:t xml:space="preserve"> a rectification action that meets the Performance Requirements of the National Construction Code (NCC).</w:t>
            </w:r>
          </w:p>
          <w:p w14:paraId="6E0A47AC" w14:textId="3FA7CBDD" w:rsidR="00F1416F" w:rsidRDefault="00F1416F" w:rsidP="004E2377">
            <w:pPr>
              <w:pStyle w:val="ListParagraph"/>
              <w:numPr>
                <w:ilvl w:val="0"/>
                <w:numId w:val="23"/>
              </w:numPr>
              <w:ind w:left="458"/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Analyse construction techniques, methods and materials.</w:t>
            </w:r>
          </w:p>
          <w:p w14:paraId="461C3F78" w14:textId="638B4E2F" w:rsidR="00F1416F" w:rsidRPr="00F1416F" w:rsidRDefault="006961EC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Analyse</w:t>
            </w:r>
            <w:r w:rsidR="00F1416F" w:rsidRPr="00F1416F">
              <w:rPr>
                <w:rFonts w:cs="Arial"/>
                <w:sz w:val="20"/>
              </w:rPr>
              <w:t xml:space="preserve"> working drawings and specifications to identify any existing or designed-in construction problems.</w:t>
            </w:r>
          </w:p>
          <w:p w14:paraId="2344AFEF" w14:textId="5A2195BB" w:rsidR="00F1416F" w:rsidRDefault="00F1416F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Prepare alternative methods and materials to meet the project specification objectives and comply with the NCC and relevant building legislation.</w:t>
            </w:r>
          </w:p>
          <w:p w14:paraId="557A0D82" w14:textId="1B29A6E1" w:rsidR="006456BF" w:rsidRPr="006456BF" w:rsidRDefault="006456BF" w:rsidP="004E2377">
            <w:pPr>
              <w:pStyle w:val="ListParagraph"/>
              <w:numPr>
                <w:ilvl w:val="1"/>
                <w:numId w:val="23"/>
              </w:numPr>
              <w:ind w:left="88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</w:t>
            </w:r>
            <w:r w:rsidRPr="006456BF">
              <w:rPr>
                <w:rFonts w:cs="Arial"/>
                <w:sz w:val="20"/>
              </w:rPr>
              <w:t>se equipment and programs to access, extract information and develop relevant documentation.</w:t>
            </w:r>
          </w:p>
          <w:p w14:paraId="215D3A1A" w14:textId="77777777" w:rsidR="00F1416F" w:rsidRPr="00F1416F" w:rsidRDefault="00F1416F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Use building terminology accurately in the communication of issues.</w:t>
            </w:r>
          </w:p>
          <w:p w14:paraId="57A29E72" w14:textId="59500108" w:rsidR="00F1416F" w:rsidRDefault="00F1416F" w:rsidP="004E2377">
            <w:pPr>
              <w:pStyle w:val="ListParagraph"/>
              <w:numPr>
                <w:ilvl w:val="0"/>
                <w:numId w:val="23"/>
              </w:numPr>
              <w:ind w:left="458"/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Evaluate alternative construction solutions.</w:t>
            </w:r>
          </w:p>
          <w:p w14:paraId="1C13C514" w14:textId="4D09F6FA" w:rsidR="00F1416F" w:rsidRPr="006961EC" w:rsidRDefault="00F1416F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 xml:space="preserve">Consider and </w:t>
            </w:r>
            <w:r w:rsidR="006961EC">
              <w:rPr>
                <w:rFonts w:cs="Arial"/>
                <w:sz w:val="20"/>
              </w:rPr>
              <w:t xml:space="preserve">analyse </w:t>
            </w:r>
            <w:r w:rsidRPr="00F1416F">
              <w:rPr>
                <w:rFonts w:cs="Arial"/>
                <w:sz w:val="20"/>
              </w:rPr>
              <w:t>commonly occurring on-site problems with building materials and their causes.</w:t>
            </w:r>
          </w:p>
          <w:p w14:paraId="02491845" w14:textId="5FA9442E" w:rsidR="00F1416F" w:rsidRPr="006961EC" w:rsidRDefault="00F1416F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Prepare reports identifying available alternative methods and materials available to meet the construction aims and objectives of the specifications.</w:t>
            </w:r>
          </w:p>
          <w:p w14:paraId="6D447AC0" w14:textId="75F34AAE" w:rsidR="00F1416F" w:rsidRDefault="00F1416F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 w:rsidRPr="00F1416F">
              <w:rPr>
                <w:rFonts w:cs="Arial"/>
                <w:sz w:val="20"/>
              </w:rPr>
              <w:t>Prepare detailed sketches of available alternative methods and materials that meet the construction aims and objectives of the specification.</w:t>
            </w:r>
          </w:p>
          <w:p w14:paraId="1184F0FF" w14:textId="5CC518A9" w:rsidR="006961EC" w:rsidRDefault="006961EC" w:rsidP="004E2377">
            <w:pPr>
              <w:pStyle w:val="ListParagraph"/>
              <w:numPr>
                <w:ilvl w:val="0"/>
                <w:numId w:val="23"/>
              </w:numPr>
              <w:ind w:left="458"/>
              <w:jc w:val="left"/>
              <w:rPr>
                <w:rFonts w:cs="Arial"/>
                <w:sz w:val="20"/>
              </w:rPr>
            </w:pPr>
            <w:r w:rsidRPr="006961EC">
              <w:rPr>
                <w:rFonts w:cs="Arial"/>
                <w:sz w:val="20"/>
              </w:rPr>
              <w:t>Resolve construction faults using alternative construction methods.</w:t>
            </w:r>
          </w:p>
          <w:p w14:paraId="697D7981" w14:textId="6BB4FF8E" w:rsidR="006961EC" w:rsidRPr="006961EC" w:rsidRDefault="006961EC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Consider and document </w:t>
            </w:r>
            <w:r w:rsidRPr="006961EC">
              <w:rPr>
                <w:rFonts w:cs="Arial"/>
                <w:sz w:val="20"/>
              </w:rPr>
              <w:t>solutions and recommend suitable alternative methods to resolve the problem and meet project aims and objectives and organisational processes.</w:t>
            </w:r>
          </w:p>
          <w:p w14:paraId="382B5E5B" w14:textId="665BF5A7" w:rsidR="006961EC" w:rsidRPr="006961EC" w:rsidRDefault="006961EC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 w:rsidRPr="006961EC">
              <w:rPr>
                <w:rFonts w:cs="Arial"/>
                <w:sz w:val="20"/>
              </w:rPr>
              <w:t>Integrate selected methods into the project construction works to align with construction schedules and timeframes.</w:t>
            </w:r>
          </w:p>
          <w:p w14:paraId="104FEA7B" w14:textId="1AE2619F" w:rsidR="006961EC" w:rsidRDefault="006961EC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 w:rsidRPr="006961EC">
              <w:rPr>
                <w:rFonts w:cs="Arial"/>
                <w:sz w:val="20"/>
              </w:rPr>
              <w:t>Manage and monitor alternative forms of construction to ensure compliance.</w:t>
            </w:r>
          </w:p>
          <w:p w14:paraId="79C7E0C8" w14:textId="1F28FA88" w:rsidR="006456BF" w:rsidRDefault="006456BF" w:rsidP="004E2377">
            <w:pPr>
              <w:pStyle w:val="ListParagraph"/>
              <w:numPr>
                <w:ilvl w:val="0"/>
                <w:numId w:val="23"/>
              </w:numPr>
              <w:ind w:left="458"/>
              <w:jc w:val="left"/>
              <w:rPr>
                <w:rFonts w:cs="Arial"/>
                <w:sz w:val="20"/>
              </w:rPr>
            </w:pPr>
            <w:r w:rsidRPr="006456BF">
              <w:rPr>
                <w:rFonts w:cs="Arial"/>
                <w:sz w:val="20"/>
              </w:rPr>
              <w:t>Communicate preferred solution to construction problem.</w:t>
            </w:r>
          </w:p>
          <w:p w14:paraId="326D5184" w14:textId="7A5F3797" w:rsidR="006456BF" w:rsidRPr="006456BF" w:rsidRDefault="006456BF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Use digital tools to d</w:t>
            </w:r>
            <w:r w:rsidRPr="006456BF">
              <w:rPr>
                <w:rFonts w:cs="Arial"/>
                <w:sz w:val="20"/>
              </w:rPr>
              <w:t>ocument technical resolution in detail of identified problem.</w:t>
            </w:r>
          </w:p>
          <w:p w14:paraId="40A84953" w14:textId="5DE6ED89" w:rsidR="006456BF" w:rsidRPr="006456BF" w:rsidRDefault="006456BF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 w:rsidRPr="006456BF">
              <w:rPr>
                <w:rFonts w:cs="Arial"/>
                <w:sz w:val="20"/>
              </w:rPr>
              <w:t>Lodge appropriate documentation and communicate with appropriate project and other construction professionals.</w:t>
            </w:r>
          </w:p>
          <w:p w14:paraId="022001EF" w14:textId="63EF3505" w:rsidR="006456BF" w:rsidRPr="006456BF" w:rsidRDefault="006456BF" w:rsidP="004E2377">
            <w:pPr>
              <w:pStyle w:val="ListParagraph"/>
              <w:numPr>
                <w:ilvl w:val="1"/>
                <w:numId w:val="23"/>
              </w:numPr>
              <w:ind w:left="884"/>
              <w:jc w:val="left"/>
              <w:rPr>
                <w:rFonts w:cs="Arial"/>
                <w:sz w:val="20"/>
              </w:rPr>
            </w:pPr>
            <w:r w:rsidRPr="006456BF">
              <w:rPr>
                <w:rFonts w:cs="Arial"/>
                <w:sz w:val="20"/>
              </w:rPr>
              <w:t>Determine and implement strategies to monitor corrective action processes and procedures.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80ACC">
        <w:trPr>
          <w:trHeight w:val="70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5F1E0977" w14:textId="68804789" w:rsidR="00FC083A" w:rsidRPr="000861CC" w:rsidRDefault="006456BF" w:rsidP="006456B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Type A building project; access to </w:t>
            </w:r>
            <w:r w:rsidRPr="006456BF">
              <w:rPr>
                <w:rFonts w:cs="Arial"/>
                <w:sz w:val="20"/>
              </w:rPr>
              <w:t>equipment, technology and software to assess and remediate construction faults in large building projects and collaborate effectively with external professionals</w:t>
            </w:r>
            <w:r>
              <w:rPr>
                <w:rFonts w:cs="Arial"/>
                <w:sz w:val="20"/>
              </w:rPr>
              <w:t xml:space="preserve">; access to </w:t>
            </w:r>
            <w:r w:rsidRPr="006456BF">
              <w:rPr>
                <w:rFonts w:cs="Arial"/>
                <w:sz w:val="20"/>
              </w:rPr>
              <w:t>relevant government building legislation codes and standards</w:t>
            </w:r>
            <w:r>
              <w:rPr>
                <w:rFonts w:cs="Arial"/>
                <w:sz w:val="20"/>
              </w:rPr>
              <w:t xml:space="preserve">; access to </w:t>
            </w:r>
            <w:r w:rsidRPr="006456BF">
              <w:rPr>
                <w:rFonts w:cs="Arial"/>
                <w:sz w:val="20"/>
              </w:rPr>
              <w:t>environmental and sustainability requirements</w:t>
            </w:r>
            <w:r>
              <w:rPr>
                <w:rFonts w:cs="Arial"/>
                <w:sz w:val="20"/>
              </w:rPr>
              <w:t xml:space="preserve">; access to </w:t>
            </w:r>
            <w:r w:rsidRPr="006456BF">
              <w:rPr>
                <w:rFonts w:cs="Arial"/>
                <w:sz w:val="20"/>
              </w:rPr>
              <w:t>manufacturer specifications and installation instructions</w:t>
            </w:r>
            <w:r>
              <w:rPr>
                <w:rFonts w:cs="Arial"/>
                <w:sz w:val="20"/>
              </w:rPr>
              <w:t>; workplace</w:t>
            </w:r>
            <w:r w:rsidRPr="006456BF">
              <w:rPr>
                <w:rFonts w:cs="Arial"/>
                <w:sz w:val="20"/>
              </w:rPr>
              <w:t xml:space="preserve"> policies, procedures and </w:t>
            </w:r>
            <w:r>
              <w:rPr>
                <w:rFonts w:cs="Arial"/>
                <w:sz w:val="20"/>
              </w:rPr>
              <w:t>site</w:t>
            </w:r>
            <w:r w:rsidRPr="006456BF">
              <w:rPr>
                <w:rFonts w:cs="Arial"/>
                <w:sz w:val="20"/>
              </w:rPr>
              <w:t xml:space="preserve"> safety requirements</w:t>
            </w:r>
            <w:r>
              <w:rPr>
                <w:rFonts w:cs="Arial"/>
                <w:sz w:val="20"/>
              </w:rPr>
              <w:t xml:space="preserve">; </w:t>
            </w:r>
            <w:r w:rsidRPr="006456BF">
              <w:rPr>
                <w:rFonts w:cs="Arial"/>
                <w:sz w:val="20"/>
              </w:rPr>
              <w:t>project plans and specifications</w:t>
            </w:r>
            <w:r>
              <w:rPr>
                <w:rFonts w:cs="Arial"/>
                <w:sz w:val="20"/>
              </w:rPr>
              <w:t>.</w:t>
            </w:r>
          </w:p>
        </w:tc>
      </w:tr>
      <w:tr w:rsidR="00FC083A" w:rsidRPr="00683908" w14:paraId="4E8228A8" w14:textId="77777777" w:rsidTr="00D85705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551577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551577" w:rsidRPr="00696855" w:rsidRDefault="00551577" w:rsidP="0055157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551577" w:rsidRPr="00DE6B06" w:rsidRDefault="00551577" w:rsidP="00551577">
            <w:pPr>
              <w:jc w:val="left"/>
              <w:rPr>
                <w:rFonts w:ascii="Arial" w:hAnsi="Arial" w:cs="Arial"/>
                <w:sz w:val="22"/>
              </w:rPr>
            </w:pPr>
            <w:permStart w:id="432939974" w:edGrp="everyone"/>
            <w:permEnd w:id="432939974"/>
          </w:p>
        </w:tc>
      </w:tr>
      <w:tr w:rsidR="00551577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551577" w:rsidRDefault="00551577" w:rsidP="0055157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551577" w:rsidRPr="00696855" w:rsidRDefault="00551577" w:rsidP="0055157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551577" w:rsidRPr="00DE6B06" w:rsidRDefault="00551577" w:rsidP="00551577">
            <w:pPr>
              <w:jc w:val="left"/>
              <w:rPr>
                <w:rFonts w:ascii="Arial" w:hAnsi="Arial" w:cs="Arial"/>
                <w:sz w:val="22"/>
              </w:rPr>
            </w:pPr>
            <w:permStart w:id="87060594" w:edGrp="everyone"/>
            <w:permEnd w:id="87060594"/>
          </w:p>
        </w:tc>
      </w:tr>
      <w:tr w:rsidR="00551577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551577" w:rsidRDefault="00551577" w:rsidP="0055157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551577" w:rsidRPr="00DE6B06" w:rsidRDefault="00551577" w:rsidP="00551577">
            <w:pPr>
              <w:jc w:val="left"/>
              <w:rPr>
                <w:rFonts w:ascii="Arial" w:hAnsi="Arial" w:cs="Arial"/>
                <w:sz w:val="22"/>
              </w:rPr>
            </w:pPr>
            <w:permStart w:id="1543963976" w:edGrp="everyone"/>
            <w:permEnd w:id="1543963976"/>
          </w:p>
        </w:tc>
      </w:tr>
      <w:tr w:rsidR="00551577" w:rsidRPr="00683908" w14:paraId="1BEE3403" w14:textId="77777777" w:rsidTr="00551577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551577" w:rsidRPr="00696855" w:rsidRDefault="00551577" w:rsidP="0055157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208222068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024C2D44" w:rsidR="00551577" w:rsidRPr="00DE6B06" w:rsidRDefault="00551577" w:rsidP="00551577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F7137A2" wp14:editId="757028F4">
                      <wp:extent cx="3913549" cy="360000"/>
                      <wp:effectExtent l="0" t="0" r="0" b="2540"/>
                      <wp:docPr id="698657934" name="Picture 6986579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82220687" w:displacedByCustomXml="prev"/>
      </w:tr>
      <w:tr w:rsidR="00551577" w:rsidRPr="00683908" w14:paraId="6BD19315" w14:textId="77777777" w:rsidTr="00551577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551577" w:rsidRPr="00696855" w:rsidRDefault="00551577" w:rsidP="0055157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796682975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5C1D3E32" w:rsidR="00551577" w:rsidRPr="00DE6B06" w:rsidRDefault="00114097" w:rsidP="00551577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551577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796682975"/>
          </w:p>
        </w:tc>
      </w:tr>
    </w:tbl>
    <w:p w14:paraId="521FB641" w14:textId="32AB61F1" w:rsidR="004C68EC" w:rsidRPr="00D85705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B71F33" w:rsidRPr="00683908" w14:paraId="456C7FB6" w14:textId="77777777" w:rsidTr="00844185">
        <w:trPr>
          <w:trHeight w:val="826"/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1F95B789" w14:textId="77777777" w:rsidR="00B71F33" w:rsidRPr="0019760F" w:rsidRDefault="00B71F33" w:rsidP="00844185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DAEC947" w14:textId="77777777" w:rsidR="00B71F33" w:rsidRPr="00696855" w:rsidRDefault="00B71F33" w:rsidP="00844185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B71F33" w:rsidRPr="00696855" w14:paraId="489C9655" w14:textId="77777777" w:rsidTr="00844185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6E6C3791" w14:textId="65BC04D1" w:rsidR="00B71F33" w:rsidRPr="005A68BC" w:rsidRDefault="00B71F33" w:rsidP="00844185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6456BF" w:rsidRPr="006456BF">
              <w:rPr>
                <w:rFonts w:cs="Arial"/>
                <w:b/>
                <w:sz w:val="20"/>
              </w:rPr>
              <w:t>Identify and analyse construction faults.</w:t>
            </w:r>
          </w:p>
        </w:tc>
      </w:tr>
      <w:tr w:rsidR="00D85705" w:rsidRPr="00696855" w14:paraId="13D47F6A" w14:textId="77777777" w:rsidTr="004B55F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A402102" w14:textId="1621FAB4" w:rsidR="00D85705" w:rsidRPr="00FC5B92" w:rsidRDefault="00D85705" w:rsidP="00D85705">
            <w:pPr>
              <w:pStyle w:val="331PASListTask1"/>
            </w:pPr>
            <w:bookmarkStart w:id="40" w:name="_Ref128400094"/>
            <w:r w:rsidRPr="00FC5B92">
              <w:t>Collect information relating to specific construction faults.</w:t>
            </w:r>
            <w:bookmarkEnd w:id="40"/>
          </w:p>
        </w:tc>
        <w:permStart w:id="1684871728" w:edGrp="everyone" w:displacedByCustomXml="next"/>
        <w:sdt>
          <w:sdtPr>
            <w:rPr>
              <w:rFonts w:cs="Arial"/>
              <w:sz w:val="36"/>
              <w:szCs w:val="36"/>
            </w:rPr>
            <w:id w:val="11204994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493F134E" w14:textId="69FED0ED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84871728" w:displacedByCustomXml="prev"/>
      </w:tr>
      <w:tr w:rsidR="00D85705" w:rsidRPr="00696855" w14:paraId="08792002" w14:textId="77777777" w:rsidTr="004B55F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A28C472" w14:textId="309B7BCC" w:rsidR="00D85705" w:rsidRPr="00FC5B92" w:rsidRDefault="00D85705" w:rsidP="00D85705">
            <w:pPr>
              <w:pStyle w:val="331PASListTask1"/>
            </w:pPr>
            <w:bookmarkStart w:id="41" w:name="_Ref128402815"/>
            <w:r w:rsidRPr="00FC5B92">
              <w:t>Analyse original construction project plans and specifications to identify potential causes of construction faults or problems. Use problem-solving techniques to identify typical faults and problems.</w:t>
            </w:r>
            <w:bookmarkEnd w:id="41"/>
          </w:p>
        </w:tc>
        <w:permStart w:id="1345283384" w:edGrp="everyone" w:displacedByCustomXml="next"/>
        <w:sdt>
          <w:sdtPr>
            <w:rPr>
              <w:rFonts w:cs="Arial"/>
              <w:sz w:val="36"/>
              <w:szCs w:val="36"/>
            </w:rPr>
            <w:id w:val="-5492288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6905396E" w14:textId="65D2F127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5283384" w:displacedByCustomXml="prev"/>
      </w:tr>
      <w:tr w:rsidR="00D85705" w:rsidRPr="00696855" w14:paraId="72AA5EF3" w14:textId="77777777" w:rsidTr="004B55F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C992A52" w14:textId="57E9019F" w:rsidR="00D85705" w:rsidRPr="00FC5B92" w:rsidRDefault="00D85705" w:rsidP="00D85705">
            <w:pPr>
              <w:pStyle w:val="331PASListTask1"/>
            </w:pPr>
            <w:bookmarkStart w:id="42" w:name="_Ref128400649"/>
            <w:r w:rsidRPr="00FC5B92">
              <w:t>Adhere to workplace practices when documenting and communicating construction problems to relevant personnel.</w:t>
            </w:r>
            <w:bookmarkEnd w:id="42"/>
          </w:p>
        </w:tc>
        <w:permStart w:id="1227445148" w:edGrp="everyone" w:displacedByCustomXml="next"/>
        <w:sdt>
          <w:sdtPr>
            <w:rPr>
              <w:rFonts w:cs="Arial"/>
              <w:sz w:val="36"/>
              <w:szCs w:val="36"/>
            </w:rPr>
            <w:id w:val="-7893523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AF98D31" w14:textId="77D8C765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27445148" w:displacedByCustomXml="prev"/>
      </w:tr>
      <w:tr w:rsidR="00D85705" w:rsidRPr="00696855" w14:paraId="5D6DDE98" w14:textId="77777777" w:rsidTr="004B55F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D6D4D50" w14:textId="20F019AA" w:rsidR="00D85705" w:rsidRPr="00FC5B92" w:rsidRDefault="00D85705" w:rsidP="00D85705">
            <w:pPr>
              <w:pStyle w:val="331PASListTask1"/>
            </w:pPr>
            <w:bookmarkStart w:id="43" w:name="_Ref128400651"/>
            <w:r w:rsidRPr="00FC5B92">
              <w:t>Make contact with project team members and external professionals to elicit expert analysis and opinions.</w:t>
            </w:r>
            <w:bookmarkEnd w:id="43"/>
          </w:p>
        </w:tc>
        <w:permStart w:id="21510617" w:edGrp="everyone" w:displacedByCustomXml="next"/>
        <w:sdt>
          <w:sdtPr>
            <w:rPr>
              <w:rFonts w:cs="Arial"/>
              <w:sz w:val="36"/>
              <w:szCs w:val="36"/>
            </w:rPr>
            <w:id w:val="-15301025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053BAD24" w14:textId="5C8A03F4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510617" w:displacedByCustomXml="prev"/>
      </w:tr>
      <w:tr w:rsidR="00D85705" w:rsidRPr="00696855" w14:paraId="6610715E" w14:textId="77777777" w:rsidTr="004B55F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8D9A68A" w14:textId="1A57206D" w:rsidR="00D85705" w:rsidRPr="00FC5B92" w:rsidRDefault="00D85705" w:rsidP="00D85705">
            <w:pPr>
              <w:pStyle w:val="331PASListTask1"/>
            </w:pPr>
            <w:bookmarkStart w:id="44" w:name="_Ref128400934"/>
            <w:r w:rsidRPr="006837C6">
              <w:t>Use problem-solving techniques to identify typical faults and problems.</w:t>
            </w:r>
            <w:bookmarkEnd w:id="44"/>
          </w:p>
        </w:tc>
        <w:permStart w:id="1243751314" w:edGrp="everyone" w:displacedByCustomXml="next"/>
        <w:sdt>
          <w:sdtPr>
            <w:rPr>
              <w:rFonts w:cs="Arial"/>
              <w:sz w:val="36"/>
              <w:szCs w:val="36"/>
            </w:rPr>
            <w:id w:val="18043515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0D6A8A4" w14:textId="303502B5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43751314" w:displacedByCustomXml="prev"/>
      </w:tr>
      <w:tr w:rsidR="00D85705" w:rsidRPr="00696855" w14:paraId="394E42FD" w14:textId="77777777" w:rsidTr="004B55FD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9CDA78C" w14:textId="5C244A50" w:rsidR="00D85705" w:rsidRPr="00FC5B92" w:rsidRDefault="00D85705" w:rsidP="00D85705">
            <w:pPr>
              <w:pStyle w:val="331PASListTask1"/>
            </w:pPr>
            <w:bookmarkStart w:id="45" w:name="_Ref128402845"/>
            <w:r w:rsidRPr="00FC5B92">
              <w:t>Develop and document a rectification action that meets the Performance Requirements of the National Construction Code (NCC).</w:t>
            </w:r>
            <w:r w:rsidRPr="004F5D52">
              <w:rPr>
                <w:i/>
                <w:iCs/>
              </w:rPr>
              <w:t xml:space="preserve">(attach rectification </w:t>
            </w:r>
            <w:r>
              <w:rPr>
                <w:i/>
                <w:iCs/>
              </w:rPr>
              <w:t>request/ report</w:t>
            </w:r>
            <w:r w:rsidRPr="004F5D52">
              <w:rPr>
                <w:i/>
                <w:iCs/>
              </w:rPr>
              <w:t>)</w:t>
            </w:r>
            <w:bookmarkEnd w:id="45"/>
          </w:p>
        </w:tc>
        <w:permStart w:id="1550328188" w:edGrp="everyone" w:displacedByCustomXml="next"/>
        <w:sdt>
          <w:sdtPr>
            <w:rPr>
              <w:rFonts w:cs="Arial"/>
              <w:sz w:val="36"/>
              <w:szCs w:val="36"/>
            </w:rPr>
            <w:id w:val="-1104438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1A16FE3" w14:textId="5E5942D0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50328188" w:displacedByCustomXml="prev"/>
      </w:tr>
      <w:tr w:rsidR="00B71F33" w:rsidRPr="00696855" w14:paraId="06BB7751" w14:textId="77777777" w:rsidTr="00844185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0A6CB07E" w14:textId="08FA33BC" w:rsidR="00B71F33" w:rsidRPr="004E1BC5" w:rsidRDefault="006456BF" w:rsidP="00844185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2. </w:t>
            </w:r>
            <w:r w:rsidRPr="006456BF">
              <w:rPr>
                <w:rFonts w:cs="Arial"/>
                <w:b/>
                <w:sz w:val="20"/>
              </w:rPr>
              <w:t>Analyse construction techniques, methods and materials.</w:t>
            </w:r>
          </w:p>
        </w:tc>
      </w:tr>
      <w:tr w:rsidR="00D85705" w:rsidRPr="00696855" w14:paraId="663E9022" w14:textId="77777777" w:rsidTr="00C2237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0DD11FA" w14:textId="0DB2D93B" w:rsidR="00D85705" w:rsidRPr="00632392" w:rsidRDefault="00D85705" w:rsidP="00D85705">
            <w:pPr>
              <w:pStyle w:val="332PASListTask1"/>
            </w:pPr>
            <w:bookmarkStart w:id="46" w:name="_Ref128401565"/>
            <w:r w:rsidRPr="00632392">
              <w:t>Analyse working drawings and specifications to identify any existing or designed-in construction problems.</w:t>
            </w:r>
            <w:bookmarkEnd w:id="46"/>
          </w:p>
        </w:tc>
        <w:permStart w:id="1788099229" w:edGrp="everyone" w:displacedByCustomXml="next"/>
        <w:sdt>
          <w:sdtPr>
            <w:rPr>
              <w:rFonts w:cs="Arial"/>
              <w:sz w:val="36"/>
              <w:szCs w:val="36"/>
            </w:rPr>
            <w:id w:val="-1780103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1C077C77" w14:textId="72EF0C5F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88099229" w:displacedByCustomXml="prev"/>
      </w:tr>
      <w:tr w:rsidR="00D85705" w:rsidRPr="00696855" w14:paraId="7D936EC3" w14:textId="77777777" w:rsidTr="00C2237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092C5D51" w14:textId="21446861" w:rsidR="00D85705" w:rsidRPr="00632392" w:rsidRDefault="00D85705" w:rsidP="00D85705">
            <w:pPr>
              <w:pStyle w:val="332PASListTask1"/>
            </w:pPr>
            <w:bookmarkStart w:id="47" w:name="_Ref128401776"/>
            <w:r w:rsidRPr="00632392">
              <w:t>Prepare alternative methods and materials to meet the project specification objectives and comply with the NCC and relevant building legislation.</w:t>
            </w:r>
            <w:bookmarkEnd w:id="47"/>
          </w:p>
        </w:tc>
        <w:permStart w:id="1826370318" w:edGrp="everyone" w:displacedByCustomXml="next"/>
        <w:sdt>
          <w:sdtPr>
            <w:rPr>
              <w:rFonts w:cs="Arial"/>
              <w:sz w:val="36"/>
              <w:szCs w:val="36"/>
            </w:rPr>
            <w:id w:val="-13513302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0604B4A9" w14:textId="0285596F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26370318" w:displacedByCustomXml="prev"/>
      </w:tr>
      <w:tr w:rsidR="00D85705" w:rsidRPr="00696855" w14:paraId="2ADF943E" w14:textId="77777777" w:rsidTr="00C2237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C0D37F6" w14:textId="39267D83" w:rsidR="00D85705" w:rsidRPr="00632392" w:rsidRDefault="00D85705" w:rsidP="00D85705">
            <w:pPr>
              <w:pStyle w:val="332PASListTask1"/>
            </w:pPr>
            <w:bookmarkStart w:id="48" w:name="_Ref128401838"/>
            <w:r w:rsidRPr="00632392">
              <w:t>Use equipm</w:t>
            </w:r>
            <w:r>
              <w:t xml:space="preserve"> </w:t>
            </w:r>
            <w:r w:rsidRPr="00632392">
              <w:t>ent and programs to access, extract information and develop relevant documentation.</w:t>
            </w:r>
            <w:bookmarkEnd w:id="48"/>
          </w:p>
        </w:tc>
        <w:permStart w:id="1026310883" w:edGrp="everyone" w:displacedByCustomXml="next"/>
        <w:sdt>
          <w:sdtPr>
            <w:rPr>
              <w:rFonts w:cs="Arial"/>
              <w:sz w:val="36"/>
              <w:szCs w:val="36"/>
            </w:rPr>
            <w:id w:val="-15849045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42289B6E" w14:textId="74FE1AD4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26310883" w:displacedByCustomXml="prev"/>
      </w:tr>
      <w:tr w:rsidR="00D85705" w:rsidRPr="00696855" w14:paraId="7D615ECA" w14:textId="77777777" w:rsidTr="00C2237A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E46DAB9" w14:textId="383E9D76" w:rsidR="00D85705" w:rsidRPr="00632392" w:rsidRDefault="00D85705" w:rsidP="00D85705">
            <w:pPr>
              <w:pStyle w:val="332PASListTask1"/>
            </w:pPr>
            <w:r w:rsidRPr="00632392">
              <w:t>Use building terminology accurately in the communication of issues.</w:t>
            </w:r>
          </w:p>
        </w:tc>
        <w:permStart w:id="301092222" w:edGrp="everyone" w:displacedByCustomXml="next"/>
        <w:sdt>
          <w:sdtPr>
            <w:rPr>
              <w:rFonts w:cs="Arial"/>
              <w:sz w:val="36"/>
              <w:szCs w:val="36"/>
            </w:rPr>
            <w:id w:val="-1498418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F41E0FE" w14:textId="282267BF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01092222" w:displacedByCustomXml="prev"/>
      </w:tr>
      <w:tr w:rsidR="00B71F33" w:rsidRPr="00696855" w14:paraId="3469A070" w14:textId="77777777" w:rsidTr="00844185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DA88100" w14:textId="0C2AD830" w:rsidR="00B71F33" w:rsidRPr="004E1BC5" w:rsidRDefault="00B71F33" w:rsidP="00844185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3</w:t>
            </w:r>
            <w:r w:rsidRPr="00E2561B">
              <w:rPr>
                <w:rFonts w:cs="Arial"/>
                <w:b/>
                <w:sz w:val="20"/>
              </w:rPr>
              <w:t>.</w:t>
            </w:r>
            <w:r w:rsidR="006456BF">
              <w:t xml:space="preserve"> </w:t>
            </w:r>
            <w:r w:rsidR="006456BF" w:rsidRPr="006456BF">
              <w:rPr>
                <w:rFonts w:cs="Arial"/>
                <w:b/>
                <w:sz w:val="20"/>
              </w:rPr>
              <w:t>Evaluate alternative construction solutions.</w:t>
            </w:r>
          </w:p>
        </w:tc>
      </w:tr>
      <w:tr w:rsidR="00D85705" w:rsidRPr="00696855" w14:paraId="6029192C" w14:textId="77777777" w:rsidTr="00DE277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33CAE72" w14:textId="155341DA" w:rsidR="00D85705" w:rsidRPr="00632392" w:rsidRDefault="00D85705" w:rsidP="00D85705">
            <w:pPr>
              <w:pStyle w:val="333PASListTask1"/>
            </w:pPr>
            <w:bookmarkStart w:id="49" w:name="_Ref128402134"/>
            <w:r w:rsidRPr="00632392">
              <w:t>Consider and analyse commonly occurring on-site problems with building materials and their causes.</w:t>
            </w:r>
            <w:bookmarkEnd w:id="49"/>
          </w:p>
        </w:tc>
        <w:permStart w:id="907373532" w:edGrp="everyone" w:displacedByCustomXml="next"/>
        <w:sdt>
          <w:sdtPr>
            <w:rPr>
              <w:rFonts w:cs="Arial"/>
              <w:sz w:val="36"/>
              <w:szCs w:val="36"/>
            </w:rPr>
            <w:id w:val="-19082987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9FD295F" w14:textId="786D401F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07373532" w:displacedByCustomXml="prev"/>
      </w:tr>
      <w:tr w:rsidR="00D85705" w:rsidRPr="00696855" w14:paraId="3F2B250F" w14:textId="77777777" w:rsidTr="00DE277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3B789E6" w14:textId="022EAF10" w:rsidR="00D85705" w:rsidRPr="00632392" w:rsidRDefault="00D85705" w:rsidP="00D85705">
            <w:pPr>
              <w:pStyle w:val="333PASListTask1"/>
            </w:pPr>
            <w:bookmarkStart w:id="50" w:name="_Ref128403063"/>
            <w:r w:rsidRPr="00632392">
              <w:t xml:space="preserve">Prepare reports identifying available alternative methods and materials available to meet the construction </w:t>
            </w:r>
            <w:r>
              <w:t>schedule and objectives</w:t>
            </w:r>
            <w:r w:rsidRPr="00632392">
              <w:t xml:space="preserve"> of the specifications.</w:t>
            </w:r>
            <w:r w:rsidRPr="004F5D52">
              <w:rPr>
                <w:i/>
                <w:iCs/>
              </w:rPr>
              <w:t>(attach</w:t>
            </w:r>
            <w:r>
              <w:rPr>
                <w:i/>
                <w:iCs/>
              </w:rPr>
              <w:t xml:space="preserve"> report/s)</w:t>
            </w:r>
            <w:bookmarkEnd w:id="50"/>
          </w:p>
        </w:tc>
        <w:permStart w:id="1475022320" w:edGrp="everyone" w:displacedByCustomXml="next"/>
        <w:sdt>
          <w:sdtPr>
            <w:rPr>
              <w:rFonts w:cs="Arial"/>
              <w:sz w:val="36"/>
              <w:szCs w:val="36"/>
            </w:rPr>
            <w:id w:val="612567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5331F905" w14:textId="09F0FFBF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75022320" w:displacedByCustomXml="prev"/>
      </w:tr>
      <w:tr w:rsidR="00D85705" w:rsidRPr="00696855" w14:paraId="04117183" w14:textId="77777777" w:rsidTr="00DE2772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5398E08" w14:textId="70CC6DE4" w:rsidR="00D85705" w:rsidRPr="00632392" w:rsidRDefault="00D85705" w:rsidP="00D85705">
            <w:pPr>
              <w:pStyle w:val="333PASListTask1"/>
            </w:pPr>
            <w:bookmarkStart w:id="51" w:name="_Ref128403069"/>
            <w:r w:rsidRPr="00632392">
              <w:t>Prepare detailed sketches of available alternative methods and materials that meet the construction aims and objectives of the specification.</w:t>
            </w:r>
            <w:r w:rsidRPr="00FC5B92">
              <w:t xml:space="preserve"> ).</w:t>
            </w:r>
            <w:r w:rsidRPr="004F5D52">
              <w:rPr>
                <w:i/>
                <w:iCs/>
              </w:rPr>
              <w:t>(attach</w:t>
            </w:r>
            <w:r>
              <w:rPr>
                <w:i/>
                <w:iCs/>
              </w:rPr>
              <w:t xml:space="preserve"> detailed sketches)</w:t>
            </w:r>
            <w:bookmarkEnd w:id="51"/>
          </w:p>
        </w:tc>
        <w:permStart w:id="1768233080" w:edGrp="everyone" w:displacedByCustomXml="next"/>
        <w:sdt>
          <w:sdtPr>
            <w:rPr>
              <w:rFonts w:cs="Arial"/>
              <w:sz w:val="36"/>
              <w:szCs w:val="36"/>
            </w:rPr>
            <w:id w:val="-81842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3C0AC417" w14:textId="1DE07624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68233080" w:displacedByCustomXml="prev"/>
      </w:tr>
      <w:tr w:rsidR="00B71F33" w:rsidRPr="00696855" w14:paraId="616521A1" w14:textId="77777777" w:rsidTr="00844185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394D3132" w14:textId="27C66F4D" w:rsidR="00B71F33" w:rsidRPr="004E1BC5" w:rsidRDefault="00B71F33" w:rsidP="00844185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6456BF">
              <w:rPr>
                <w:rFonts w:cs="Arial"/>
                <w:b/>
                <w:sz w:val="20"/>
              </w:rPr>
              <w:t xml:space="preserve">. </w:t>
            </w:r>
            <w:r w:rsidR="006456BF" w:rsidRPr="006456BF">
              <w:rPr>
                <w:rFonts w:cs="Arial"/>
                <w:b/>
                <w:sz w:val="20"/>
              </w:rPr>
              <w:t>Resolve construction faults using alternative construction methods</w:t>
            </w:r>
          </w:p>
        </w:tc>
      </w:tr>
      <w:tr w:rsidR="00D85705" w:rsidRPr="00696855" w14:paraId="3978A37F" w14:textId="77777777" w:rsidTr="005D4384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7FC80EDA" w14:textId="3897FC5D" w:rsidR="00D85705" w:rsidRPr="00892A03" w:rsidRDefault="00D85705" w:rsidP="00D85705">
            <w:pPr>
              <w:pStyle w:val="334PASListTask1"/>
            </w:pPr>
            <w:bookmarkStart w:id="52" w:name="_Ref128403078"/>
            <w:r w:rsidRPr="00892A03">
              <w:t>Consider and document solutions and recommend suitable alternative methods to resolve the problem and meet project aims and objectives and organisational processes.</w:t>
            </w:r>
            <w:r w:rsidRPr="004F5D52">
              <w:rPr>
                <w:i/>
                <w:iCs/>
              </w:rPr>
              <w:t xml:space="preserve"> (attach</w:t>
            </w:r>
            <w:r>
              <w:rPr>
                <w:i/>
                <w:iCs/>
              </w:rPr>
              <w:t xml:space="preserve"> report/s)</w:t>
            </w:r>
            <w:bookmarkEnd w:id="52"/>
          </w:p>
        </w:tc>
        <w:permStart w:id="951665369" w:edGrp="everyone" w:displacedByCustomXml="next"/>
        <w:sdt>
          <w:sdtPr>
            <w:rPr>
              <w:rFonts w:cs="Arial"/>
              <w:sz w:val="36"/>
              <w:szCs w:val="36"/>
            </w:rPr>
            <w:id w:val="14114228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38EEBA94" w14:textId="4B92B893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1665369" w:displacedByCustomXml="prev"/>
      </w:tr>
      <w:tr w:rsidR="00D85705" w:rsidRPr="00696855" w14:paraId="3FA3AE65" w14:textId="77777777" w:rsidTr="005D4384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64250FE8" w14:textId="794DECFD" w:rsidR="00D85705" w:rsidRPr="00892A03" w:rsidRDefault="00D85705" w:rsidP="00D85705">
            <w:pPr>
              <w:pStyle w:val="334PASListTask1"/>
            </w:pPr>
            <w:bookmarkStart w:id="53" w:name="_Ref128403085"/>
            <w:r w:rsidRPr="00892A03">
              <w:t>Integrate selected methods into the project construction works to align with construction schedules and timeframes.</w:t>
            </w:r>
            <w:bookmarkEnd w:id="53"/>
          </w:p>
        </w:tc>
        <w:permStart w:id="1394491998" w:edGrp="everyone" w:displacedByCustomXml="next"/>
        <w:sdt>
          <w:sdtPr>
            <w:rPr>
              <w:rFonts w:cs="Arial"/>
              <w:sz w:val="36"/>
              <w:szCs w:val="36"/>
            </w:rPr>
            <w:id w:val="-13842422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7CE03023" w14:textId="7F7A3A83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94491998" w:displacedByCustomXml="prev"/>
      </w:tr>
      <w:tr w:rsidR="00D85705" w:rsidRPr="00696855" w14:paraId="0DA20CC6" w14:textId="77777777" w:rsidTr="005D4384">
        <w:trPr>
          <w:trHeight w:val="25"/>
        </w:trPr>
        <w:tc>
          <w:tcPr>
            <w:tcW w:w="7371" w:type="dxa"/>
            <w:tcBorders>
              <w:top w:val="single" w:sz="12" w:space="0" w:color="000000"/>
              <w:left w:val="single" w:sz="12" w:space="0" w:color="000000"/>
            </w:tcBorders>
          </w:tcPr>
          <w:p w14:paraId="05661FF4" w14:textId="3D89970D" w:rsidR="00D85705" w:rsidRPr="00892A03" w:rsidRDefault="00D85705" w:rsidP="00D85705">
            <w:pPr>
              <w:pStyle w:val="334PASListTask1"/>
            </w:pPr>
            <w:bookmarkStart w:id="54" w:name="_Ref128402317"/>
            <w:r w:rsidRPr="00892A03">
              <w:lastRenderedPageBreak/>
              <w:t>Manage and monitor alternative forms of construction to ensure compliance.</w:t>
            </w:r>
            <w:bookmarkEnd w:id="54"/>
          </w:p>
        </w:tc>
        <w:permStart w:id="2104494747" w:edGrp="everyone" w:displacedByCustomXml="next"/>
        <w:sdt>
          <w:sdtPr>
            <w:rPr>
              <w:rFonts w:cs="Arial"/>
              <w:sz w:val="36"/>
              <w:szCs w:val="36"/>
            </w:rPr>
            <w:id w:val="5080228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top w:val="single" w:sz="12" w:space="0" w:color="000000"/>
                  <w:right w:val="single" w:sz="12" w:space="0" w:color="000000"/>
                </w:tcBorders>
                <w:vAlign w:val="center"/>
              </w:tcPr>
              <w:p w14:paraId="39E47D27" w14:textId="14C37947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104494747" w:displacedByCustomXml="prev"/>
      </w:tr>
      <w:tr w:rsidR="00B71F33" w:rsidRPr="00696855" w14:paraId="1047A439" w14:textId="77777777" w:rsidTr="009158C0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</w:tcPr>
          <w:p w14:paraId="1CD0C5F9" w14:textId="24130DDD" w:rsidR="00B71F33" w:rsidRPr="00E2561B" w:rsidRDefault="00B71F33" w:rsidP="009158C0">
            <w:pPr>
              <w:keepNext/>
              <w:jc w:val="center"/>
              <w:rPr>
                <w:rFonts w:cs="Arial"/>
                <w:b/>
                <w:bCs/>
                <w:sz w:val="20"/>
              </w:rPr>
            </w:pPr>
            <w:r w:rsidRPr="00E2561B">
              <w:rPr>
                <w:rFonts w:cs="Arial"/>
                <w:b/>
                <w:bCs/>
                <w:sz w:val="20"/>
              </w:rPr>
              <w:t xml:space="preserve">5. </w:t>
            </w:r>
            <w:r w:rsidR="006456BF" w:rsidRPr="006456BF">
              <w:rPr>
                <w:rFonts w:cs="Arial"/>
                <w:b/>
                <w:bCs/>
                <w:sz w:val="20"/>
              </w:rPr>
              <w:t>Communicate preferred solution to construction problem.</w:t>
            </w:r>
          </w:p>
        </w:tc>
      </w:tr>
      <w:tr w:rsidR="00D85705" w:rsidRPr="00696855" w14:paraId="29BAC5A2" w14:textId="77777777" w:rsidTr="00803DB5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2773CC1E" w14:textId="63FF9F4D" w:rsidR="00D85705" w:rsidRPr="00892A03" w:rsidRDefault="00D85705" w:rsidP="00D85705">
            <w:pPr>
              <w:pStyle w:val="335PASListTask1"/>
            </w:pPr>
            <w:bookmarkStart w:id="55" w:name="_Ref128402465"/>
            <w:r w:rsidRPr="00892A03">
              <w:t>Use digital tools to document technical resolution in detail of identified problem.</w:t>
            </w:r>
            <w:bookmarkEnd w:id="55"/>
          </w:p>
        </w:tc>
        <w:permStart w:id="1560544004" w:edGrp="everyone" w:displacedByCustomXml="next"/>
        <w:sdt>
          <w:sdtPr>
            <w:rPr>
              <w:rFonts w:cs="Arial"/>
              <w:sz w:val="36"/>
              <w:szCs w:val="36"/>
            </w:rPr>
            <w:id w:val="-3906516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right w:val="single" w:sz="12" w:space="0" w:color="000000"/>
                </w:tcBorders>
                <w:vAlign w:val="center"/>
              </w:tcPr>
              <w:p w14:paraId="206A5139" w14:textId="1EF7D868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60544004" w:displacedByCustomXml="prev"/>
      </w:tr>
      <w:tr w:rsidR="00D85705" w:rsidRPr="00696855" w14:paraId="5486E33E" w14:textId="77777777" w:rsidTr="005D4384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7D3CAE17" w14:textId="608F32A6" w:rsidR="00D85705" w:rsidRPr="00892A03" w:rsidRDefault="00D85705" w:rsidP="00D85705">
            <w:pPr>
              <w:pStyle w:val="335PASListTask1"/>
            </w:pPr>
            <w:bookmarkStart w:id="56" w:name="_Ref128402470"/>
            <w:r w:rsidRPr="00892A03">
              <w:t>Lodge appropriate documentation and communicate with appropriate project and other construction professionals.</w:t>
            </w:r>
            <w:bookmarkEnd w:id="56"/>
          </w:p>
        </w:tc>
        <w:permStart w:id="1772846367" w:edGrp="everyone" w:displacedByCustomXml="next"/>
        <w:sdt>
          <w:sdtPr>
            <w:rPr>
              <w:rFonts w:cs="Arial"/>
              <w:sz w:val="36"/>
              <w:szCs w:val="36"/>
            </w:rPr>
            <w:id w:val="1248542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1BEFAB2F" w14:textId="19BD602A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72846367" w:displacedByCustomXml="prev"/>
      </w:tr>
      <w:tr w:rsidR="00D85705" w:rsidRPr="00696855" w14:paraId="0BC486C5" w14:textId="77777777" w:rsidTr="00803DB5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55C8B211" w14:textId="7096F6CC" w:rsidR="00D85705" w:rsidRPr="00892A03" w:rsidRDefault="00D85705" w:rsidP="00D85705">
            <w:pPr>
              <w:pStyle w:val="335PASListTask1"/>
            </w:pPr>
            <w:bookmarkStart w:id="57" w:name="_Ref128402479"/>
            <w:r w:rsidRPr="00892A03">
              <w:t>Determine and implement strategies to monitor corrective action processes and procedures.</w:t>
            </w:r>
            <w:bookmarkEnd w:id="57"/>
          </w:p>
        </w:tc>
        <w:permStart w:id="657351990" w:edGrp="everyone" w:displacedByCustomXml="next"/>
        <w:sdt>
          <w:sdtPr>
            <w:rPr>
              <w:rFonts w:cs="Arial"/>
              <w:sz w:val="36"/>
              <w:szCs w:val="36"/>
            </w:rPr>
            <w:id w:val="5744784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bottom w:val="single" w:sz="12" w:space="0" w:color="000000"/>
                  <w:right w:val="single" w:sz="12" w:space="0" w:color="000000"/>
                </w:tcBorders>
                <w:vAlign w:val="center"/>
              </w:tcPr>
              <w:p w14:paraId="0F640946" w14:textId="57A9B739" w:rsidR="00D85705" w:rsidRPr="004E1BC5" w:rsidRDefault="00D85705" w:rsidP="00D8570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57351990" w:displacedByCustomXml="prev"/>
      </w:tr>
    </w:tbl>
    <w:p w14:paraId="73D93297" w14:textId="77777777" w:rsidR="00B71F33" w:rsidRPr="004C68EC" w:rsidRDefault="00B71F33">
      <w:pPr>
        <w:rPr>
          <w:sz w:val="19"/>
          <w:szCs w:val="19"/>
        </w:rPr>
      </w:pPr>
    </w:p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23595D" w:rsidRPr="00BA4D9F" w14:paraId="1EAB4532" w14:textId="77777777" w:rsidTr="00F21BC6">
        <w:tc>
          <w:tcPr>
            <w:tcW w:w="9072" w:type="dxa"/>
          </w:tcPr>
          <w:p w14:paraId="33DF757E" w14:textId="77777777" w:rsidR="0023595D" w:rsidRPr="00BA4D9F" w:rsidRDefault="0023595D" w:rsidP="00F21BC6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23595D" w:rsidRPr="00F73091" w14:paraId="72A8699F" w14:textId="77777777" w:rsidTr="00F21BC6">
        <w:trPr>
          <w:trHeight w:val="13030"/>
        </w:trPr>
        <w:tc>
          <w:tcPr>
            <w:tcW w:w="9072" w:type="dxa"/>
          </w:tcPr>
          <w:p w14:paraId="2B8A45E7" w14:textId="77777777" w:rsidR="0023595D" w:rsidRPr="00F73091" w:rsidRDefault="0023595D" w:rsidP="00F21BC6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573309121" w:edGrp="everyone"/>
            <w:permEnd w:id="573309121"/>
          </w:p>
        </w:tc>
      </w:tr>
    </w:tbl>
    <w:p w14:paraId="1200A142" w14:textId="77777777" w:rsidR="005227F4" w:rsidRPr="00FF75BE" w:rsidRDefault="005227F4" w:rsidP="006F25AF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6F25AF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B77A724" w:rsidR="006E5B7D" w:rsidRPr="00830749" w:rsidRDefault="00114097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19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E08DD">
          <w:rPr>
            <w:rFonts w:ascii="Arial" w:hAnsi="Arial" w:cs="Arial"/>
            <w:b/>
            <w:sz w:val="16"/>
            <w:szCs w:val="16"/>
          </w:rPr>
          <w:t>v2-0_06/05/2025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4B4CDA4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E08DD">
          <w:rPr>
            <w:rFonts w:ascii="Arial" w:hAnsi="Arial" w:cs="Arial"/>
            <w:b/>
            <w:sz w:val="16"/>
            <w:szCs w:val="16"/>
          </w:rPr>
          <w:t>v2-0_06/05/2025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14097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7747492D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E08DD">
          <w:rPr>
            <w:rFonts w:ascii="Arial" w:hAnsi="Arial" w:cs="Arial"/>
            <w:b/>
            <w:sz w:val="16"/>
            <w:szCs w:val="16"/>
          </w:rPr>
          <w:t>v2-0_06/05/2025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14097">
          <w:rPr>
            <w:rFonts w:ascii="Arial" w:hAnsi="Arial" w:cs="Arial"/>
            <w:b/>
            <w:bCs/>
            <w:noProof/>
            <w:sz w:val="16"/>
            <w:szCs w:val="16"/>
          </w:rPr>
          <w:t>19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505742FC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E08DD">
          <w:rPr>
            <w:rFonts w:ascii="Arial" w:hAnsi="Arial" w:cs="Arial"/>
            <w:b/>
            <w:sz w:val="16"/>
            <w:szCs w:val="16"/>
          </w:rPr>
          <w:t>v2-0_06/05/2025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6718C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5072C01D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64D7F">
          <w:rPr>
            <w:rFonts w:ascii="Arial" w:hAnsi="Arial" w:cs="Arial"/>
            <w:b/>
            <w:sz w:val="16"/>
            <w:szCs w:val="16"/>
          </w:rPr>
          <w:t>CPCCBC6016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660DB">
          <w:rPr>
            <w:rFonts w:ascii="Arial" w:hAnsi="Arial" w:cs="Arial"/>
            <w:b/>
            <w:sz w:val="16"/>
            <w:szCs w:val="16"/>
          </w:rPr>
          <w:t>Assess construction faults in large building projects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5237B8C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60DB" w:rsidRPr="004660DB">
          <w:rPr>
            <w:rFonts w:ascii="Arial" w:hAnsi="Arial" w:cs="Arial"/>
            <w:b/>
            <w:sz w:val="16"/>
            <w:szCs w:val="16"/>
          </w:rPr>
          <w:t>CPCCBC6016</w:t>
        </w:r>
      </w:sdtContent>
    </w:sdt>
    <w:r w:rsidRPr="004660DB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660DB" w:rsidRPr="004660DB">
          <w:rPr>
            <w:rFonts w:ascii="Arial" w:hAnsi="Arial" w:cs="Arial"/>
            <w:b/>
            <w:sz w:val="16"/>
            <w:szCs w:val="16"/>
          </w:rPr>
          <w:t>Assess construction faults in large building projects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613E66DE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64D7F">
          <w:rPr>
            <w:rFonts w:ascii="Arial" w:hAnsi="Arial" w:cs="Arial"/>
            <w:b/>
            <w:sz w:val="16"/>
            <w:szCs w:val="16"/>
          </w:rPr>
          <w:t>CPCCBC6016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660DB">
          <w:rPr>
            <w:rFonts w:ascii="Arial" w:hAnsi="Arial" w:cs="Arial"/>
            <w:b/>
            <w:sz w:val="16"/>
            <w:szCs w:val="16"/>
          </w:rPr>
          <w:t>Assess construction faults in large building projects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7A81D69E" w:rsidR="006E5B7D" w:rsidRDefault="006F25A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64D7F">
          <w:rPr>
            <w:rFonts w:ascii="Arial" w:hAnsi="Arial" w:cs="Arial"/>
            <w:b/>
            <w:sz w:val="16"/>
            <w:szCs w:val="16"/>
          </w:rPr>
          <w:t>CPCCBC6016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660DB">
          <w:rPr>
            <w:rFonts w:ascii="Arial" w:hAnsi="Arial" w:cs="Arial"/>
            <w:b/>
            <w:sz w:val="16"/>
            <w:szCs w:val="16"/>
          </w:rPr>
          <w:t>Assess construction faults in large building projects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4FB0377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6F25AF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64D7F">
          <w:rPr>
            <w:rFonts w:ascii="Arial" w:hAnsi="Arial" w:cs="Arial"/>
            <w:b/>
            <w:sz w:val="16"/>
            <w:szCs w:val="16"/>
          </w:rPr>
          <w:t>CPCCBC6016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660DB">
          <w:rPr>
            <w:rFonts w:ascii="Arial" w:hAnsi="Arial" w:cs="Arial"/>
            <w:b/>
            <w:sz w:val="16"/>
            <w:szCs w:val="16"/>
          </w:rPr>
          <w:t>Assess construction faults in large building projects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2254E"/>
    <w:multiLevelType w:val="hybridMultilevel"/>
    <w:tmpl w:val="8ADE0BEA"/>
    <w:lvl w:ilvl="0" w:tplc="895E60D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12E04CD3"/>
    <w:multiLevelType w:val="hybridMultilevel"/>
    <w:tmpl w:val="74CC59CC"/>
    <w:lvl w:ilvl="0" w:tplc="4656CC7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F55F60"/>
    <w:multiLevelType w:val="hybridMultilevel"/>
    <w:tmpl w:val="94FAB6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8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9"/>
  </w:num>
  <w:num w:numId="2" w16cid:durableId="938607714">
    <w:abstractNumId w:val="15"/>
  </w:num>
  <w:num w:numId="3" w16cid:durableId="958145445">
    <w:abstractNumId w:val="7"/>
  </w:num>
  <w:num w:numId="4" w16cid:durableId="1196194321">
    <w:abstractNumId w:val="13"/>
  </w:num>
  <w:num w:numId="5" w16cid:durableId="1867134969">
    <w:abstractNumId w:val="12"/>
  </w:num>
  <w:num w:numId="6" w16cid:durableId="1025326758">
    <w:abstractNumId w:val="19"/>
  </w:num>
  <w:num w:numId="7" w16cid:durableId="1482577371">
    <w:abstractNumId w:val="4"/>
  </w:num>
  <w:num w:numId="8" w16cid:durableId="1085491312">
    <w:abstractNumId w:val="2"/>
  </w:num>
  <w:num w:numId="9" w16cid:durableId="1369525979">
    <w:abstractNumId w:val="11"/>
  </w:num>
  <w:num w:numId="10" w16cid:durableId="744459">
    <w:abstractNumId w:val="8"/>
  </w:num>
  <w:num w:numId="11" w16cid:durableId="255016049">
    <w:abstractNumId w:val="6"/>
  </w:num>
  <w:num w:numId="12" w16cid:durableId="926841987">
    <w:abstractNumId w:val="24"/>
  </w:num>
  <w:num w:numId="13" w16cid:durableId="1303079462">
    <w:abstractNumId w:val="18"/>
  </w:num>
  <w:num w:numId="14" w16cid:durableId="1959607258">
    <w:abstractNumId w:val="0"/>
  </w:num>
  <w:num w:numId="15" w16cid:durableId="788476904">
    <w:abstractNumId w:val="14"/>
  </w:num>
  <w:num w:numId="16" w16cid:durableId="738527274">
    <w:abstractNumId w:val="22"/>
  </w:num>
  <w:num w:numId="17" w16cid:durableId="347292598">
    <w:abstractNumId w:val="17"/>
  </w:num>
  <w:num w:numId="18" w16cid:durableId="775098443">
    <w:abstractNumId w:val="21"/>
  </w:num>
  <w:num w:numId="19" w16cid:durableId="246036738">
    <w:abstractNumId w:val="16"/>
  </w:num>
  <w:num w:numId="20" w16cid:durableId="1151870601">
    <w:abstractNumId w:val="23"/>
  </w:num>
  <w:num w:numId="21" w16cid:durableId="1397627776">
    <w:abstractNumId w:val="20"/>
  </w:num>
  <w:num w:numId="22" w16cid:durableId="519197551">
    <w:abstractNumId w:val="10"/>
  </w:num>
  <w:num w:numId="23" w16cid:durableId="1468861074">
    <w:abstractNumId w:val="5"/>
  </w:num>
  <w:num w:numId="24" w16cid:durableId="1739787758">
    <w:abstractNumId w:val="1"/>
  </w:num>
  <w:num w:numId="25" w16cid:durableId="1641962729">
    <w:abstractNumId w:val="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6YYnXok0ne38HXpTf+ZnhoXYdrW3ooeJgj+0zFrsMmk+4mI3cnxWB/wlBQ0PtcFRcl1iFvve0LBqBSeytgcn7w==" w:salt="Y8cUe+a824xXAx6tj3Zxp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2C7F"/>
    <w:rsid w:val="00004086"/>
    <w:rsid w:val="000058E5"/>
    <w:rsid w:val="0000698A"/>
    <w:rsid w:val="0000720C"/>
    <w:rsid w:val="00010145"/>
    <w:rsid w:val="00010AAE"/>
    <w:rsid w:val="00020BB6"/>
    <w:rsid w:val="00024F65"/>
    <w:rsid w:val="00026578"/>
    <w:rsid w:val="00027B47"/>
    <w:rsid w:val="000335E9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296B"/>
    <w:rsid w:val="000E310E"/>
    <w:rsid w:val="000E42A0"/>
    <w:rsid w:val="000E680F"/>
    <w:rsid w:val="000F0FCA"/>
    <w:rsid w:val="000F6AFC"/>
    <w:rsid w:val="00101E97"/>
    <w:rsid w:val="00103A5E"/>
    <w:rsid w:val="00106585"/>
    <w:rsid w:val="0011218C"/>
    <w:rsid w:val="00114097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1B9B"/>
    <w:rsid w:val="00162AE6"/>
    <w:rsid w:val="00166E7F"/>
    <w:rsid w:val="001709EB"/>
    <w:rsid w:val="00175F6C"/>
    <w:rsid w:val="00184237"/>
    <w:rsid w:val="0018673D"/>
    <w:rsid w:val="00186E15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3595D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3B1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2E69B5"/>
    <w:rsid w:val="00301207"/>
    <w:rsid w:val="00301C4E"/>
    <w:rsid w:val="00304897"/>
    <w:rsid w:val="003050B6"/>
    <w:rsid w:val="00305282"/>
    <w:rsid w:val="00306D3D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47BA"/>
    <w:rsid w:val="0039160D"/>
    <w:rsid w:val="00396581"/>
    <w:rsid w:val="003B0094"/>
    <w:rsid w:val="003B0DC7"/>
    <w:rsid w:val="003B1942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36A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303C"/>
    <w:rsid w:val="00454B97"/>
    <w:rsid w:val="004559DC"/>
    <w:rsid w:val="004575AD"/>
    <w:rsid w:val="004624D6"/>
    <w:rsid w:val="0046338F"/>
    <w:rsid w:val="004660DB"/>
    <w:rsid w:val="00466598"/>
    <w:rsid w:val="004676B1"/>
    <w:rsid w:val="00467952"/>
    <w:rsid w:val="00474A54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377"/>
    <w:rsid w:val="004E3B40"/>
    <w:rsid w:val="004E3FB7"/>
    <w:rsid w:val="004E5C7F"/>
    <w:rsid w:val="004E6613"/>
    <w:rsid w:val="004E67D0"/>
    <w:rsid w:val="004E699E"/>
    <w:rsid w:val="004E7502"/>
    <w:rsid w:val="004E79AD"/>
    <w:rsid w:val="004F06CC"/>
    <w:rsid w:val="004F5D52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19F0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0755"/>
    <w:rsid w:val="00551577"/>
    <w:rsid w:val="005539E1"/>
    <w:rsid w:val="00555130"/>
    <w:rsid w:val="00555943"/>
    <w:rsid w:val="00560324"/>
    <w:rsid w:val="00573C4A"/>
    <w:rsid w:val="0057509D"/>
    <w:rsid w:val="005800E4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C7802"/>
    <w:rsid w:val="005D0830"/>
    <w:rsid w:val="005D0D43"/>
    <w:rsid w:val="005D4384"/>
    <w:rsid w:val="005D6DBE"/>
    <w:rsid w:val="005E26ED"/>
    <w:rsid w:val="005E2B40"/>
    <w:rsid w:val="005E2C83"/>
    <w:rsid w:val="005F3093"/>
    <w:rsid w:val="005F48A3"/>
    <w:rsid w:val="005F55E6"/>
    <w:rsid w:val="005F56A8"/>
    <w:rsid w:val="00601386"/>
    <w:rsid w:val="00601B14"/>
    <w:rsid w:val="00601C41"/>
    <w:rsid w:val="00602BB0"/>
    <w:rsid w:val="006030D9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392"/>
    <w:rsid w:val="00632918"/>
    <w:rsid w:val="00633CAE"/>
    <w:rsid w:val="0063511D"/>
    <w:rsid w:val="00640395"/>
    <w:rsid w:val="006407D6"/>
    <w:rsid w:val="00640DDA"/>
    <w:rsid w:val="006420A5"/>
    <w:rsid w:val="006456BF"/>
    <w:rsid w:val="00650C50"/>
    <w:rsid w:val="0065179C"/>
    <w:rsid w:val="00651B97"/>
    <w:rsid w:val="00652B71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37C6"/>
    <w:rsid w:val="0068582E"/>
    <w:rsid w:val="006862FA"/>
    <w:rsid w:val="00691ED4"/>
    <w:rsid w:val="006923AD"/>
    <w:rsid w:val="006961EC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12D5"/>
    <w:rsid w:val="006D4449"/>
    <w:rsid w:val="006D4794"/>
    <w:rsid w:val="006E0BDE"/>
    <w:rsid w:val="006E5B7D"/>
    <w:rsid w:val="006F01CB"/>
    <w:rsid w:val="006F1570"/>
    <w:rsid w:val="006F1E14"/>
    <w:rsid w:val="006F25AF"/>
    <w:rsid w:val="006F5046"/>
    <w:rsid w:val="006F5707"/>
    <w:rsid w:val="006F7D66"/>
    <w:rsid w:val="00702F50"/>
    <w:rsid w:val="00703DE3"/>
    <w:rsid w:val="007045DB"/>
    <w:rsid w:val="00705673"/>
    <w:rsid w:val="007070CF"/>
    <w:rsid w:val="00707741"/>
    <w:rsid w:val="00711A8F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1658"/>
    <w:rsid w:val="007956AF"/>
    <w:rsid w:val="00795D87"/>
    <w:rsid w:val="007A19D8"/>
    <w:rsid w:val="007A1BB4"/>
    <w:rsid w:val="007A5008"/>
    <w:rsid w:val="007B48B1"/>
    <w:rsid w:val="007C0227"/>
    <w:rsid w:val="007C1D61"/>
    <w:rsid w:val="007C4FE0"/>
    <w:rsid w:val="007C52E8"/>
    <w:rsid w:val="007C63F4"/>
    <w:rsid w:val="007D3292"/>
    <w:rsid w:val="007D3954"/>
    <w:rsid w:val="007D3BDB"/>
    <w:rsid w:val="007E0151"/>
    <w:rsid w:val="007E08DD"/>
    <w:rsid w:val="007E2C77"/>
    <w:rsid w:val="007E57E8"/>
    <w:rsid w:val="007E6831"/>
    <w:rsid w:val="007E72A0"/>
    <w:rsid w:val="007E7CAC"/>
    <w:rsid w:val="007F1F7F"/>
    <w:rsid w:val="007F575E"/>
    <w:rsid w:val="007F78F8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E11"/>
    <w:rsid w:val="008643F9"/>
    <w:rsid w:val="00864D30"/>
    <w:rsid w:val="00866327"/>
    <w:rsid w:val="00872007"/>
    <w:rsid w:val="008748CE"/>
    <w:rsid w:val="00875329"/>
    <w:rsid w:val="00881F05"/>
    <w:rsid w:val="00882B9D"/>
    <w:rsid w:val="0088349C"/>
    <w:rsid w:val="008868DF"/>
    <w:rsid w:val="00886C09"/>
    <w:rsid w:val="00892A03"/>
    <w:rsid w:val="008930ED"/>
    <w:rsid w:val="008937CE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58C0"/>
    <w:rsid w:val="00917FD2"/>
    <w:rsid w:val="00921288"/>
    <w:rsid w:val="00925912"/>
    <w:rsid w:val="009304CA"/>
    <w:rsid w:val="0093060F"/>
    <w:rsid w:val="0093095D"/>
    <w:rsid w:val="00931795"/>
    <w:rsid w:val="009324BA"/>
    <w:rsid w:val="00932A45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49E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4F05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7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37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71F33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2DD2"/>
    <w:rsid w:val="00BB3713"/>
    <w:rsid w:val="00BB79D7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583D"/>
    <w:rsid w:val="00C0790A"/>
    <w:rsid w:val="00C116AB"/>
    <w:rsid w:val="00C14475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4D7F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2D07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85705"/>
    <w:rsid w:val="00D8638A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1AD3"/>
    <w:rsid w:val="00DC25CE"/>
    <w:rsid w:val="00DC2D4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11E1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97D20"/>
    <w:rsid w:val="00EA2593"/>
    <w:rsid w:val="00EA4ACC"/>
    <w:rsid w:val="00EA4C21"/>
    <w:rsid w:val="00EA5ACC"/>
    <w:rsid w:val="00EA7937"/>
    <w:rsid w:val="00EB0AA2"/>
    <w:rsid w:val="00EB100E"/>
    <w:rsid w:val="00EB246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24ED"/>
    <w:rsid w:val="00F03457"/>
    <w:rsid w:val="00F04BBE"/>
    <w:rsid w:val="00F06E9D"/>
    <w:rsid w:val="00F07185"/>
    <w:rsid w:val="00F1416F"/>
    <w:rsid w:val="00F212C3"/>
    <w:rsid w:val="00F213C4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6718C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23F"/>
    <w:rsid w:val="00FA33EB"/>
    <w:rsid w:val="00FA5265"/>
    <w:rsid w:val="00FB203E"/>
    <w:rsid w:val="00FB4E1E"/>
    <w:rsid w:val="00FB5100"/>
    <w:rsid w:val="00FB5C12"/>
    <w:rsid w:val="00FC083A"/>
    <w:rsid w:val="00FC2BA4"/>
    <w:rsid w:val="00FC3B5B"/>
    <w:rsid w:val="00FC4794"/>
    <w:rsid w:val="00FC5B92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392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1E78706FB324A7996FD97653322E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BA603-DEDD-4F8E-857E-2AF7E3868789}"/>
      </w:docPartPr>
      <w:docPartBody>
        <w:p w:rsidR="00C646A9" w:rsidRDefault="005A18E7" w:rsidP="005A18E7">
          <w:pPr>
            <w:pStyle w:val="21E78706FB324A7996FD97653322ED21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AE0AF20140E14CE4AFDF8B333164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64F5D-BBAA-4EF1-BD08-0CECB1DCD8C4}"/>
      </w:docPartPr>
      <w:docPartBody>
        <w:p w:rsidR="00C646A9" w:rsidRDefault="005A18E7" w:rsidP="005A18E7">
          <w:pPr>
            <w:pStyle w:val="AE0AF20140E14CE4AFDF8B3331641CB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BEA23683E7E547789AF81248B4F3D2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27FC14-8356-4FCE-808E-32AF161D7303}"/>
      </w:docPartPr>
      <w:docPartBody>
        <w:p w:rsidR="00C646A9" w:rsidRDefault="005A18E7" w:rsidP="005A18E7">
          <w:pPr>
            <w:pStyle w:val="BEA23683E7E547789AF81248B4F3D2F8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FF3F082B389944A0AE2442DAE1C822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8705C-A892-4E8D-A0FB-DEB24AABA831}"/>
      </w:docPartPr>
      <w:docPartBody>
        <w:p w:rsidR="00C646A9" w:rsidRDefault="005A18E7" w:rsidP="005A18E7">
          <w:pPr>
            <w:pStyle w:val="FF3F082B389944A0AE2442DAE1C822A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D511B"/>
    <w:rsid w:val="001E4222"/>
    <w:rsid w:val="001F2D33"/>
    <w:rsid w:val="00216485"/>
    <w:rsid w:val="00217293"/>
    <w:rsid w:val="00247826"/>
    <w:rsid w:val="0026412C"/>
    <w:rsid w:val="002A67A7"/>
    <w:rsid w:val="003D7AF8"/>
    <w:rsid w:val="00530616"/>
    <w:rsid w:val="00550755"/>
    <w:rsid w:val="005A18E7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646A9"/>
    <w:rsid w:val="00C86AC1"/>
    <w:rsid w:val="00C942CC"/>
    <w:rsid w:val="00CE3E1A"/>
    <w:rsid w:val="00CF3EAC"/>
    <w:rsid w:val="00D1199A"/>
    <w:rsid w:val="00DC0AEB"/>
    <w:rsid w:val="00DC549C"/>
    <w:rsid w:val="00DD1CB8"/>
    <w:rsid w:val="00DE2120"/>
    <w:rsid w:val="00E04351"/>
    <w:rsid w:val="00E45AA5"/>
    <w:rsid w:val="00E94F3E"/>
    <w:rsid w:val="00EA1D00"/>
    <w:rsid w:val="00EB246E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18E7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21E78706FB324A7996FD97653322ED21">
    <w:name w:val="21E78706FB324A7996FD97653322ED21"/>
    <w:rsid w:val="005A18E7"/>
    <w:pPr>
      <w:spacing w:after="160" w:line="259" w:lineRule="auto"/>
    </w:pPr>
    <w:rPr>
      <w:kern w:val="2"/>
      <w14:ligatures w14:val="standardContextual"/>
    </w:rPr>
  </w:style>
  <w:style w:type="paragraph" w:customStyle="1" w:styleId="AE0AF20140E14CE4AFDF8B3331641CB9">
    <w:name w:val="AE0AF20140E14CE4AFDF8B3331641CB9"/>
    <w:rsid w:val="005A18E7"/>
    <w:pPr>
      <w:spacing w:after="160" w:line="259" w:lineRule="auto"/>
    </w:pPr>
    <w:rPr>
      <w:kern w:val="2"/>
      <w14:ligatures w14:val="standardContextual"/>
    </w:rPr>
  </w:style>
  <w:style w:type="paragraph" w:customStyle="1" w:styleId="BEA23683E7E547789AF81248B4F3D2F8">
    <w:name w:val="BEA23683E7E547789AF81248B4F3D2F8"/>
    <w:rsid w:val="005A18E7"/>
    <w:pPr>
      <w:spacing w:after="160" w:line="259" w:lineRule="auto"/>
    </w:pPr>
    <w:rPr>
      <w:kern w:val="2"/>
      <w14:ligatures w14:val="standardContextual"/>
    </w:rPr>
  </w:style>
  <w:style w:type="paragraph" w:customStyle="1" w:styleId="FF3F082B389944A0AE2442DAE1C822AC">
    <w:name w:val="FF3F082B389944A0AE2442DAE1C822AC"/>
    <w:rsid w:val="005A18E7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6</TotalTime>
  <Pages>28</Pages>
  <Words>2983</Words>
  <Characters>17006</Characters>
  <Application>Microsoft Office Word</Application>
  <DocSecurity>8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CPCCBC6016</vt:lpstr>
    </vt:vector>
  </TitlesOfParts>
  <Company/>
  <LinksUpToDate>false</LinksUpToDate>
  <CharactersWithSpaces>19950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CPCCBC6016</dc:title>
  <dc:subject>Assess construction faults in large building projects</dc:subject>
  <dc:creator>Author Name</dc:creator>
  <cp:lastModifiedBy>Jonathan Curro</cp:lastModifiedBy>
  <cp:revision>8</cp:revision>
  <cp:lastPrinted>2023-07-05T01:52:00Z</cp:lastPrinted>
  <dcterms:created xsi:type="dcterms:W3CDTF">2025-05-05T21:27:00Z</dcterms:created>
  <dcterms:modified xsi:type="dcterms:W3CDTF">2025-07-11T01:31:00Z</dcterms:modified>
  <cp:contentStatus>v2-0_06/05/2025</cp:contentStatus>
</cp:coreProperties>
</file>