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:rsidR="00F2765C" w:rsidRPr="00827129" w:rsidRDefault="009B32F9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0929055ED294FEBA770347BE8E4C85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2765C" w:rsidRPr="00827129">
            <w:rPr>
              <w:szCs w:val="32"/>
            </w:rPr>
            <w:t>CPCCBC4013A</w:t>
          </w:r>
        </w:sdtContent>
      </w:sdt>
      <w:r w:rsidR="00F2765C" w:rsidRPr="00827129">
        <w:rPr>
          <w:szCs w:val="32"/>
        </w:rPr>
        <w:t xml:space="preserve"> </w:t>
      </w:r>
    </w:p>
    <w:p w:rsidR="00F2765C" w:rsidRPr="00827129" w:rsidRDefault="009B32F9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A0C3D69985E4F64969D91AB24499D8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2765C" w:rsidRPr="00827129">
            <w:rPr>
              <w:szCs w:val="32"/>
            </w:rPr>
            <w:t>Prepare and evaluate tender documentation</w:t>
          </w:r>
        </w:sdtContent>
      </w:sdt>
    </w:p>
    <w:p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2765C" w:rsidRPr="00827129" w:rsidTr="009B32F9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2765C" w:rsidRPr="00827129" w:rsidRDefault="00F2765C" w:rsidP="009B32F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827129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2765C" w:rsidRPr="00827129" w:rsidRDefault="00F2765C" w:rsidP="009B32F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2765C" w:rsidRPr="00827129" w:rsidRDefault="00F2765C" w:rsidP="009B32F9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2765C" w:rsidRPr="00827129" w:rsidRDefault="00F2765C" w:rsidP="009B32F9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27129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2765C" w:rsidRPr="00827129" w:rsidRDefault="00F2765C" w:rsidP="009B32F9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2765C" w:rsidRPr="00827129" w:rsidRDefault="00F2765C" w:rsidP="009B32F9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2765C" w:rsidRPr="00827129" w:rsidRDefault="00F2765C" w:rsidP="009B32F9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2765C" w:rsidRPr="00827129" w:rsidRDefault="00F2765C" w:rsidP="009B32F9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2765C" w:rsidRPr="00827129" w:rsidRDefault="00F2765C" w:rsidP="009B32F9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2765C" w:rsidRPr="00827129" w:rsidRDefault="00F2765C" w:rsidP="009B32F9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:rsidTr="009B32F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9B32F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2765C" w:rsidRPr="00827129" w:rsidRDefault="00864F2C" w:rsidP="009B32F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6422704" w:edGrp="everyone"/>
            <w:r>
              <w:rPr>
                <w:rFonts w:ascii="Arial" w:hAnsi="Arial" w:cs="Arial"/>
                <w:sz w:val="22"/>
                <w:szCs w:val="22"/>
              </w:rPr>
              <w:t>Justin Skehan</w:t>
            </w:r>
            <w:permEnd w:id="146422704"/>
          </w:p>
        </w:tc>
      </w:tr>
      <w:tr w:rsidR="00F2765C" w:rsidRPr="00827129" w:rsidTr="009B32F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9B32F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2765C" w:rsidRPr="00827129" w:rsidRDefault="00F2765C" w:rsidP="009B32F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2765C" w:rsidRPr="00827129" w:rsidRDefault="00F2765C" w:rsidP="009B32F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:rsidTr="009B32F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9B32F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4991963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2765C" w:rsidRPr="00827129" w:rsidRDefault="00F2765C" w:rsidP="009B32F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1B63D5" wp14:editId="0DD1C357">
                      <wp:extent cx="762000" cy="428625"/>
                      <wp:effectExtent l="0" t="0" r="0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6200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49919636" w:displacedByCustomXml="prev"/>
      </w:tr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:rsidTr="009B32F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9B32F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2765C" w:rsidRPr="00827129" w:rsidRDefault="00F2765C" w:rsidP="009B32F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05244476" w:edGrp="everyone"/>
            <w:permEnd w:id="2105244476"/>
          </w:p>
        </w:tc>
      </w:tr>
      <w:tr w:rsidR="00F2765C" w:rsidRPr="00827129" w:rsidTr="009B32F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9B32F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2765C" w:rsidRPr="00827129" w:rsidRDefault="00F2765C" w:rsidP="009B32F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2765C" w:rsidRPr="00827129" w:rsidRDefault="00F2765C" w:rsidP="009B32F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:rsidTr="009B32F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9B32F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2387369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2765C" w:rsidRPr="00827129" w:rsidRDefault="00F2765C" w:rsidP="009B32F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33F95BB" wp14:editId="795FF874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23873696" w:displacedByCustomXml="next"/>
          </w:sdtContent>
        </w:sdt>
      </w:tr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:rsidTr="009B32F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2765C" w:rsidRPr="00827129" w:rsidRDefault="00F2765C" w:rsidP="009B32F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19429657" w:edGrp="everyone" w:colFirst="1" w:colLast="1"/>
            <w:r w:rsidRPr="0082712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85CDE43501D4143917FF11948FD4774"/>
            </w:placeholder>
            <w:date w:fullDate="2018-09-1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2765C" w:rsidRPr="00827129" w:rsidRDefault="003368CF" w:rsidP="009B32F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15/09/2018</w:t>
                </w:r>
              </w:p>
            </w:tc>
          </w:sdtContent>
        </w:sdt>
      </w:tr>
      <w:permEnd w:id="319429657"/>
    </w:tbl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2765C" w:rsidRPr="00827129" w:rsidTr="009B32F9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2765C" w:rsidRPr="00827129" w:rsidRDefault="00F2765C" w:rsidP="009B32F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2765C" w:rsidRPr="00827129" w:rsidRDefault="00F2765C" w:rsidP="009B32F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2765C" w:rsidRPr="00827129" w:rsidRDefault="00F2765C" w:rsidP="009B32F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2765C" w:rsidRPr="00827129" w:rsidTr="009B32F9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2765C" w:rsidRPr="00827129" w:rsidRDefault="00F2765C" w:rsidP="009B32F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559" w:type="dxa"/>
            <w:vMerge w:val="restart"/>
            <w:vAlign w:val="center"/>
          </w:tcPr>
          <w:p w:rsidR="00F2765C" w:rsidRPr="00827129" w:rsidRDefault="00F2765C" w:rsidP="009B32F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6003747" w:edGrp="everyone"/>
            <w:permEnd w:id="116003747"/>
          </w:p>
        </w:tc>
        <w:tc>
          <w:tcPr>
            <w:tcW w:w="1272" w:type="dxa"/>
            <w:vAlign w:val="center"/>
          </w:tcPr>
          <w:p w:rsidR="00F2765C" w:rsidRPr="00827129" w:rsidRDefault="00F2765C" w:rsidP="009B32F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2765C" w:rsidRPr="00827129" w:rsidRDefault="00F2765C" w:rsidP="009B32F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2765C" w:rsidRPr="00827129" w:rsidTr="009B32F9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2765C" w:rsidRPr="00827129" w:rsidRDefault="00F2765C" w:rsidP="009B32F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2765C" w:rsidRPr="00827129" w:rsidRDefault="00F2765C" w:rsidP="009B32F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487663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2765C" w:rsidRPr="00827129" w:rsidRDefault="00F2765C" w:rsidP="009B32F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8766371" w:displacedByCustomXml="prev"/>
        <w:permStart w:id="2170015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2765C" w:rsidRPr="00827129" w:rsidRDefault="00F2765C" w:rsidP="009B32F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700158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765C" w:rsidRPr="00827129" w:rsidTr="009B32F9">
        <w:tc>
          <w:tcPr>
            <w:tcW w:w="9016" w:type="dxa"/>
            <w:shd w:val="clear" w:color="auto" w:fill="D9D9D9" w:themeFill="background1" w:themeFillShade="D9"/>
          </w:tcPr>
          <w:p w:rsidR="00F2765C" w:rsidRPr="00827129" w:rsidRDefault="00F2765C" w:rsidP="009B32F9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27129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2765C" w:rsidRPr="00827129" w:rsidTr="009B32F9">
        <w:trPr>
          <w:trHeight w:val="13602"/>
        </w:trPr>
        <w:tc>
          <w:tcPr>
            <w:tcW w:w="9016" w:type="dxa"/>
          </w:tcPr>
          <w:p w:rsidR="00F2765C" w:rsidRPr="00827129" w:rsidRDefault="00F2765C" w:rsidP="009B32F9">
            <w:pPr>
              <w:rPr>
                <w:rFonts w:ascii="Arial" w:hAnsi="Arial" w:cs="Arial"/>
                <w:szCs w:val="24"/>
              </w:rPr>
            </w:pPr>
            <w:permStart w:id="1011679332" w:edGrp="everyone"/>
            <w:permEnd w:id="1011679332"/>
          </w:p>
        </w:tc>
      </w:tr>
    </w:tbl>
    <w:p w:rsidR="001A36C6" w:rsidRPr="00827129" w:rsidRDefault="001712FD" w:rsidP="001A36C6">
      <w:pPr>
        <w:pStyle w:val="11CSTCPLQuestionBullet"/>
        <w:ind w:left="709" w:hanging="709"/>
      </w:pPr>
      <w:bookmarkStart w:id="1" w:name="_Ref515968645"/>
      <w:bookmarkEnd w:id="0"/>
      <w:r w:rsidRPr="00827129">
        <w:lastRenderedPageBreak/>
        <w:t>Describe each of the listed types of building contract</w:t>
      </w:r>
      <w:r w:rsidR="001A36C6" w:rsidRPr="00827129">
        <w:t>.</w:t>
      </w:r>
      <w:bookmarkEnd w:id="1"/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1712FD" w:rsidRPr="00827129" w:rsidTr="001A36C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A36C6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A36C6" w:rsidRPr="00827129" w:rsidRDefault="001A36C6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504481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0448143" w:displacedByCustomXml="prev"/>
      </w:tr>
      <w:tr w:rsidR="001712FD" w:rsidRPr="00827129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864F2C" w:rsidRPr="00864F2C" w:rsidRDefault="00864F2C" w:rsidP="00864F2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9354974" w:edGrp="everyone"/>
            <w:r w:rsidRPr="00864F2C">
              <w:rPr>
                <w:rFonts w:ascii="Arial" w:hAnsi="Arial" w:cs="Arial"/>
                <w:sz w:val="22"/>
              </w:rPr>
              <w:t xml:space="preserve">The builder is entitled to be paid the cost of the work plus a commission </w:t>
            </w:r>
          </w:p>
          <w:p w:rsidR="001712FD" w:rsidRPr="00827129" w:rsidRDefault="00864F2C" w:rsidP="001712F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864F2C">
              <w:rPr>
                <w:rFonts w:ascii="Arial" w:hAnsi="Arial" w:cs="Arial"/>
                <w:sz w:val="22"/>
              </w:rPr>
              <w:t>The builder is paid the cost plus a fixed fee (which also may be reduced if the estimated cost of the work is exceeded by the actual cost)</w:t>
            </w:r>
            <w:permEnd w:id="993549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864F2C" w:rsidRPr="00864F2C" w:rsidRDefault="00864F2C" w:rsidP="00864F2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08405206" w:edGrp="everyone"/>
            <w:r w:rsidRPr="00864F2C">
              <w:rPr>
                <w:rFonts w:ascii="Arial" w:hAnsi="Arial" w:cs="Arial"/>
                <w:sz w:val="22"/>
              </w:rPr>
              <w:t>Where the builder is to complete the works according to specification, within an agreed timeframe and for an agreed sum. Lump-sum contracts can be of two types:</w:t>
            </w:r>
          </w:p>
          <w:p w:rsidR="00864F2C" w:rsidRPr="00864F2C" w:rsidRDefault="00864F2C" w:rsidP="00864F2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864F2C">
              <w:rPr>
                <w:rFonts w:ascii="Arial" w:hAnsi="Arial" w:cs="Arial"/>
                <w:sz w:val="22"/>
              </w:rPr>
              <w:t>‘Fixed’ or ‘firm’ price – which have no provision for variation on price due to cost fluctuations</w:t>
            </w:r>
          </w:p>
          <w:p w:rsidR="001A36C6" w:rsidRPr="00827129" w:rsidRDefault="00864F2C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864F2C">
              <w:rPr>
                <w:rFonts w:ascii="Arial" w:hAnsi="Arial" w:cs="Arial"/>
                <w:sz w:val="22"/>
              </w:rPr>
              <w:t>‘Subject to rise and fall’ – which allows for price variations</w:t>
            </w:r>
            <w:permEnd w:id="16084052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A36C6" w:rsidRPr="00827129" w:rsidRDefault="00864F2C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76921499" w:edGrp="everyone"/>
            <w:r w:rsidRPr="00864F2C">
              <w:rPr>
                <w:rFonts w:ascii="Arial" w:hAnsi="Arial" w:cs="Arial"/>
                <w:sz w:val="22"/>
              </w:rPr>
              <w:t>A subcontract within the scope of the main contract for works, whereby the subcontractor is chosen by the architect.</w:t>
            </w:r>
            <w:permEnd w:id="14769214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  <w:tr w:rsidR="001712FD" w:rsidRPr="00827129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A36C6" w:rsidRPr="00827129" w:rsidRDefault="001712FD" w:rsidP="00A84E29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A36C6" w:rsidRPr="00827129" w:rsidRDefault="00864F2C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11383986" w:edGrp="everyone"/>
            <w:r w:rsidRPr="00864F2C">
              <w:rPr>
                <w:rFonts w:ascii="Arial" w:hAnsi="Arial" w:cs="Arial"/>
                <w:sz w:val="22"/>
              </w:rPr>
              <w:t xml:space="preserve">The cost of the work is calculated by applying an agreed schedule of rates to the work </w:t>
            </w:r>
            <w:proofErr w:type="gramStart"/>
            <w:r w:rsidRPr="00864F2C">
              <w:rPr>
                <w:rFonts w:ascii="Arial" w:hAnsi="Arial" w:cs="Arial"/>
                <w:sz w:val="22"/>
              </w:rPr>
              <w:t>actually performed</w:t>
            </w:r>
            <w:proofErr w:type="gramEnd"/>
            <w:r w:rsidRPr="00864F2C">
              <w:rPr>
                <w:rFonts w:ascii="Arial" w:hAnsi="Arial" w:cs="Arial"/>
                <w:sz w:val="22"/>
              </w:rPr>
              <w:t>, which is measured</w:t>
            </w:r>
            <w:permEnd w:id="10113839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A84E29">
            <w:pPr>
              <w:ind w:left="993" w:hanging="993"/>
            </w:pPr>
          </w:p>
        </w:tc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712FD" w:rsidRPr="00827129" w:rsidRDefault="001712FD" w:rsidP="001A36C6">
      <w:pPr>
        <w:rPr>
          <w:rFonts w:ascii="Arial" w:hAnsi="Arial" w:cs="Arial"/>
          <w:sz w:val="22"/>
          <w:szCs w:val="22"/>
        </w:rPr>
      </w:pPr>
    </w:p>
    <w:p w:rsidR="001712FD" w:rsidRPr="00827129" w:rsidRDefault="001712FD" w:rsidP="001712FD">
      <w:pPr>
        <w:pStyle w:val="11CSTCPLQuestionBullet"/>
        <w:ind w:left="709" w:hanging="709"/>
      </w:pPr>
      <w:bookmarkStart w:id="2" w:name="_Ref516047220"/>
      <w:r w:rsidRPr="00827129">
        <w:t>Name and describe four (4) documents that may be referred to by a builder considering submitting a tender.</w:t>
      </w:r>
      <w:bookmarkEnd w:id="2"/>
    </w:p>
    <w:p w:rsidR="001712FD" w:rsidRPr="00827129" w:rsidRDefault="001712FD" w:rsidP="001712F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1712FD" w:rsidRPr="00827129" w:rsidTr="00A84E2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5553206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1712FD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5320659" w:displacedByCustomXml="prev"/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712FD" w:rsidRPr="00827129" w:rsidRDefault="00864F2C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45594747" w:edGrp="everyone"/>
            <w:r w:rsidRPr="00864F2C">
              <w:rPr>
                <w:rFonts w:ascii="Arial" w:hAnsi="Arial" w:cs="Arial"/>
                <w:sz w:val="22"/>
              </w:rPr>
              <w:t>Drawings and specifications</w:t>
            </w:r>
            <w:permEnd w:id="1145594747"/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12FD" w:rsidRPr="00827129" w:rsidRDefault="00864F2C" w:rsidP="008B60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86010440" w:edGrp="everyone"/>
            <w:r>
              <w:rPr>
                <w:rFonts w:ascii="Arial" w:hAnsi="Arial" w:cs="Arial"/>
                <w:sz w:val="22"/>
              </w:rPr>
              <w:t>These will</w:t>
            </w:r>
            <w:r w:rsidR="009B32F9">
              <w:rPr>
                <w:rFonts w:ascii="Arial" w:hAnsi="Arial" w:cs="Arial"/>
                <w:sz w:val="22"/>
              </w:rPr>
              <w:t xml:space="preserve"> s</w:t>
            </w:r>
            <w:r>
              <w:rPr>
                <w:rFonts w:ascii="Arial" w:hAnsi="Arial" w:cs="Arial"/>
                <w:sz w:val="22"/>
              </w:rPr>
              <w:t xml:space="preserve">how the builder the actual structure and how it is to be built </w:t>
            </w:r>
            <w:permEnd w:id="9860104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712FD" w:rsidRPr="00827129" w:rsidRDefault="00864F2C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88400933" w:edGrp="everyone"/>
            <w:r w:rsidRPr="00864F2C">
              <w:rPr>
                <w:rFonts w:ascii="Arial" w:hAnsi="Arial" w:cs="Arial"/>
                <w:sz w:val="22"/>
              </w:rPr>
              <w:t>Bill of quantities</w:t>
            </w:r>
            <w:permEnd w:id="488400933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12FD" w:rsidRPr="00827129" w:rsidRDefault="009B32F9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34282321" w:edGrp="everyone"/>
            <w:r w:rsidRPr="009B32F9">
              <w:rPr>
                <w:rFonts w:ascii="Arial" w:hAnsi="Arial" w:cs="Arial"/>
                <w:sz w:val="22"/>
              </w:rPr>
              <w:t>Formal quantities determined by a professional quantity surveyor using the architect’s specifications and drawings</w:t>
            </w:r>
            <w:permEnd w:id="9342823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1712FD" w:rsidRPr="00827129" w:rsidRDefault="00864F2C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13231375" w:edGrp="everyone"/>
            <w:r w:rsidRPr="00864F2C">
              <w:rPr>
                <w:rFonts w:ascii="Arial" w:hAnsi="Arial" w:cs="Arial"/>
                <w:sz w:val="22"/>
              </w:rPr>
              <w:t>Project parameters</w:t>
            </w:r>
            <w:permEnd w:id="613231375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12FD" w:rsidRPr="00827129" w:rsidRDefault="009B32F9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58025752" w:edGrp="everyone"/>
            <w:r>
              <w:rPr>
                <w:rFonts w:ascii="Arial" w:hAnsi="Arial" w:cs="Arial"/>
                <w:sz w:val="22"/>
              </w:rPr>
              <w:t xml:space="preserve">Such as cost schedules, time frames </w:t>
            </w:r>
            <w:permEnd w:id="8580257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712FD" w:rsidRPr="00827129" w:rsidRDefault="00864F2C" w:rsidP="00A84E29">
            <w:pPr>
              <w:jc w:val="center"/>
              <w:rPr>
                <w:rFonts w:ascii="Arial" w:hAnsi="Arial" w:cs="Arial"/>
                <w:sz w:val="22"/>
              </w:rPr>
            </w:pPr>
            <w:permStart w:id="673916010" w:edGrp="everyone"/>
            <w:r>
              <w:rPr>
                <w:rFonts w:ascii="Arial" w:hAnsi="Arial" w:cs="Arial"/>
                <w:sz w:val="22"/>
              </w:rPr>
              <w:t>Scope of works</w:t>
            </w:r>
            <w:permEnd w:id="673916010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712FD" w:rsidRPr="00827129" w:rsidRDefault="009B32F9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79792305" w:edGrp="everyone"/>
            <w:r>
              <w:rPr>
                <w:rFonts w:ascii="Arial" w:hAnsi="Arial" w:cs="Arial"/>
                <w:sz w:val="22"/>
              </w:rPr>
              <w:t xml:space="preserve">This outline what is required for the overall project </w:t>
            </w:r>
            <w:permEnd w:id="11797923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12FD" w:rsidRPr="00827129" w:rsidRDefault="001712FD" w:rsidP="00A84E29">
            <w:pPr>
              <w:ind w:left="993" w:hanging="993"/>
            </w:pPr>
          </w:p>
        </w:tc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A36C6" w:rsidRPr="00827129" w:rsidRDefault="001A36C6" w:rsidP="001A36C6">
      <w:pPr>
        <w:pStyle w:val="11CSTCPLQuestionBullet"/>
        <w:ind w:left="709" w:hanging="709"/>
      </w:pPr>
      <w:bookmarkStart w:id="3" w:name="_Ref428791704"/>
      <w:r w:rsidRPr="00827129">
        <w:t>Identify five (5) risks that should be considered by a builder interested in submitting a tender.</w:t>
      </w:r>
      <w:bookmarkEnd w:id="3"/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36C6" w:rsidRPr="00827129" w:rsidTr="00827129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36C6" w:rsidRPr="00827129" w:rsidRDefault="001A36C6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C6" w:rsidRDefault="009B32F9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42366159" w:edGrp="everyone"/>
            <w:r>
              <w:rPr>
                <w:rFonts w:ascii="Arial" w:hAnsi="Arial" w:cs="Arial"/>
                <w:sz w:val="22"/>
                <w:szCs w:val="22"/>
              </w:rPr>
              <w:t>Five of the risks that should be considered are,</w:t>
            </w:r>
          </w:p>
          <w:p w:rsidR="001A36C6" w:rsidRDefault="001A36C6" w:rsidP="00A84E29">
            <w:pPr>
              <w:rPr>
                <w:rFonts w:ascii="Arial" w:hAnsi="Arial" w:cs="Arial"/>
                <w:sz w:val="22"/>
                <w:szCs w:val="22"/>
              </w:rPr>
            </w:pPr>
          </w:p>
          <w:p w:rsidR="009B32F9" w:rsidRDefault="009B32F9" w:rsidP="009B32F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Breach of Contract </w:t>
            </w:r>
          </w:p>
          <w:p w:rsidR="009B32F9" w:rsidRDefault="009B32F9" w:rsidP="009B32F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Disputes over payments </w:t>
            </w:r>
          </w:p>
          <w:p w:rsidR="009B32F9" w:rsidRDefault="009B32F9" w:rsidP="009B32F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9B32F9">
              <w:rPr>
                <w:rFonts w:ascii="Arial" w:hAnsi="Arial" w:cs="Arial"/>
                <w:sz w:val="22"/>
                <w:szCs w:val="22"/>
              </w:rPr>
              <w:t>Failure to adequately anticipate labour or materials costs</w:t>
            </w:r>
          </w:p>
          <w:p w:rsidR="009B32F9" w:rsidRDefault="009B32F9" w:rsidP="009B32F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9B32F9">
              <w:rPr>
                <w:rFonts w:ascii="Arial" w:hAnsi="Arial" w:cs="Arial"/>
                <w:sz w:val="22"/>
                <w:szCs w:val="22"/>
              </w:rPr>
              <w:t>Inappropriate funding levels and funding shortfalls</w:t>
            </w:r>
          </w:p>
          <w:p w:rsidR="009B32F9" w:rsidRDefault="009B32F9" w:rsidP="009B32F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9B32F9">
              <w:rPr>
                <w:rFonts w:ascii="Arial" w:hAnsi="Arial" w:cs="Arial"/>
                <w:sz w:val="22"/>
                <w:szCs w:val="22"/>
              </w:rPr>
              <w:t>Risk of default or non-performance of key players</w:t>
            </w:r>
          </w:p>
          <w:p w:rsidR="009B32F9" w:rsidRPr="009B32F9" w:rsidRDefault="009B32F9" w:rsidP="009B32F9">
            <w:pPr>
              <w:rPr>
                <w:rFonts w:ascii="Arial" w:hAnsi="Arial" w:cs="Arial"/>
                <w:sz w:val="22"/>
                <w:szCs w:val="22"/>
              </w:rPr>
            </w:pPr>
          </w:p>
          <w:p w:rsidR="001A36C6" w:rsidRDefault="001A36C6" w:rsidP="00A84E29">
            <w:pPr>
              <w:rPr>
                <w:rFonts w:ascii="Arial" w:hAnsi="Arial" w:cs="Arial"/>
                <w:sz w:val="22"/>
                <w:szCs w:val="22"/>
              </w:rPr>
            </w:pPr>
          </w:p>
          <w:permEnd w:id="42366159"/>
          <w:p w:rsidR="001A36C6" w:rsidRPr="00827129" w:rsidRDefault="001A36C6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140643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36C6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4064346" w:displacedByCustomXml="prev"/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1A36C6" w:rsidRPr="00827129" w:rsidRDefault="001A36C6" w:rsidP="001A36C6">
      <w:pPr>
        <w:pStyle w:val="11CSTCPLQuestionBullet"/>
        <w:ind w:left="709" w:hanging="709"/>
      </w:pPr>
      <w:bookmarkStart w:id="4" w:name="_Ref496191791"/>
      <w:r w:rsidRPr="00827129">
        <w:t>Describe two (2) company policies that may impact on whether a contract is selected for tender.</w:t>
      </w:r>
      <w:bookmarkEnd w:id="4"/>
    </w:p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1A36C6" w:rsidRPr="00827129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100238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0023861" w:displacedByCustomXml="prev"/>
      </w:tr>
      <w:tr w:rsidR="001A36C6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A36C6" w:rsidRPr="00827129" w:rsidRDefault="001A36C6" w:rsidP="00B24DAA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1A36C6" w:rsidRPr="00827129" w:rsidRDefault="009B32F9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8867422" w:edGrp="everyone"/>
            <w:r w:rsidRPr="009B32F9">
              <w:rPr>
                <w:rFonts w:ascii="Arial" w:hAnsi="Arial" w:cs="Arial"/>
                <w:sz w:val="22"/>
                <w:szCs w:val="22"/>
              </w:rPr>
              <w:t>Financial guidelines</w:t>
            </w:r>
            <w:permEnd w:id="788674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B24DAA">
            <w:pPr>
              <w:ind w:left="993" w:hanging="993"/>
            </w:pPr>
          </w:p>
        </w:tc>
      </w:tr>
      <w:tr w:rsidR="001A36C6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A36C6" w:rsidRPr="00827129" w:rsidRDefault="001A36C6" w:rsidP="00B24DAA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A36C6" w:rsidRPr="00827129" w:rsidRDefault="009B32F9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33795398" w:edGrp="everyone"/>
            <w:r w:rsidRPr="009B32F9">
              <w:rPr>
                <w:rFonts w:ascii="Arial" w:hAnsi="Arial" w:cs="Arial"/>
                <w:sz w:val="22"/>
                <w:szCs w:val="22"/>
              </w:rPr>
              <w:t>Administrative guidelines</w:t>
            </w:r>
            <w:permEnd w:id="2337953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36C6" w:rsidRPr="00827129" w:rsidRDefault="001A36C6" w:rsidP="00B24DAA">
            <w:pPr>
              <w:ind w:left="993" w:hanging="993"/>
            </w:pPr>
          </w:p>
        </w:tc>
      </w:tr>
    </w:tbl>
    <w:p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pStyle w:val="11CSTCPLQuestionBullet"/>
        <w:ind w:left="709" w:hanging="709"/>
      </w:pPr>
      <w:bookmarkStart w:id="5" w:name="_Ref516420356"/>
      <w:r w:rsidRPr="00827129">
        <w:t>Identify two (2) financial guidelines and two (2) administrative guidelines that must be observed when considering a tender.</w:t>
      </w:r>
      <w:bookmarkEnd w:id="5"/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B24DAA" w:rsidRPr="00827129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24DAA" w:rsidRPr="00827129" w:rsidRDefault="00B24DAA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337779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B24DAA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777964" w:displacedByCustomXml="prev"/>
      </w:tr>
      <w:tr w:rsidR="00B24DAA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B24DAA" w:rsidRPr="00827129" w:rsidRDefault="00B24DAA" w:rsidP="00B24DAA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B24DAA" w:rsidRDefault="009B32F9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5022443" w:edGrp="everyone"/>
            <w:r w:rsidRPr="009B32F9">
              <w:rPr>
                <w:rFonts w:ascii="Arial" w:hAnsi="Arial" w:cs="Arial"/>
                <w:sz w:val="22"/>
              </w:rPr>
              <w:t>Check your calculations</w:t>
            </w:r>
          </w:p>
          <w:p w:rsidR="009B32F9" w:rsidRDefault="009B32F9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9B32F9">
              <w:rPr>
                <w:rFonts w:ascii="Arial" w:hAnsi="Arial" w:cs="Arial"/>
                <w:sz w:val="22"/>
              </w:rPr>
              <w:t>Be sure to verify costs</w:t>
            </w:r>
          </w:p>
          <w:permEnd w:id="135022443"/>
          <w:p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24DAA" w:rsidRPr="00827129" w:rsidRDefault="00B24DAA" w:rsidP="00B24DAA">
            <w:pPr>
              <w:ind w:left="993" w:hanging="993"/>
            </w:pPr>
          </w:p>
        </w:tc>
      </w:tr>
      <w:tr w:rsidR="00B24DAA" w:rsidRPr="00827129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B24DAA" w:rsidRPr="00827129" w:rsidRDefault="00B24DAA" w:rsidP="00B24DAA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B24DAA" w:rsidRDefault="009B32F9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11922895" w:edGrp="everyone"/>
            <w:r w:rsidRPr="009B32F9">
              <w:rPr>
                <w:rFonts w:ascii="Arial" w:hAnsi="Arial" w:cs="Arial"/>
                <w:sz w:val="22"/>
              </w:rPr>
              <w:t>Ensure that the documentation meets the quality standards established by the organisation</w:t>
            </w:r>
          </w:p>
          <w:p w:rsidR="009B32F9" w:rsidRDefault="009B32F9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9B32F9">
              <w:rPr>
                <w:rFonts w:ascii="Arial" w:hAnsi="Arial" w:cs="Arial"/>
                <w:sz w:val="22"/>
              </w:rPr>
              <w:t>Check the tender documents against the contract</w:t>
            </w:r>
          </w:p>
          <w:permEnd w:id="2111922895"/>
          <w:p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24DAA" w:rsidRPr="00827129" w:rsidRDefault="00B24DAA" w:rsidP="00B24DAA">
            <w:pPr>
              <w:ind w:left="993" w:hanging="993"/>
            </w:pPr>
          </w:p>
        </w:tc>
      </w:tr>
    </w:tbl>
    <w:p w:rsidR="00711F88" w:rsidRPr="00827129" w:rsidRDefault="00711F88">
      <w:pPr>
        <w:jc w:val="left"/>
        <w:rPr>
          <w:rFonts w:ascii="Arial" w:hAnsi="Arial" w:cs="Arial"/>
          <w:sz w:val="22"/>
          <w:szCs w:val="22"/>
        </w:rPr>
      </w:pPr>
    </w:p>
    <w:p w:rsidR="00711F88" w:rsidRPr="00827129" w:rsidRDefault="00711F88" w:rsidP="00711F88">
      <w:pPr>
        <w:pStyle w:val="11CSTCPLQuestionBullet"/>
        <w:ind w:left="709" w:hanging="709"/>
      </w:pPr>
      <w:bookmarkStart w:id="6" w:name="_Ref497317156"/>
      <w:r w:rsidRPr="00827129">
        <w:t xml:space="preserve">Which of the following </w:t>
      </w:r>
      <w:r w:rsidR="00171292" w:rsidRPr="00827129">
        <w:t xml:space="preserve">are considered direct costs? </w:t>
      </w:r>
      <w:r w:rsidRPr="00827129">
        <w:t>Tick all that apply.</w:t>
      </w:r>
      <w:bookmarkEnd w:id="6"/>
    </w:p>
    <w:p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11F88" w:rsidRPr="00827129" w:rsidTr="00D854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11F88" w:rsidRPr="00827129" w:rsidRDefault="00711F88" w:rsidP="00D8547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0369812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11F88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6981230" w:displacedByCustomXml="prev"/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5524962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731E58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5249627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0756548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731E58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56548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3883757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731E58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883757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762472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731E58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2472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239212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731E58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392126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4192717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731E58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192717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6468129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731E58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468129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</w:tbl>
    <w:p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p w:rsidR="00171292" w:rsidRPr="00827129" w:rsidRDefault="00171292" w:rsidP="00171292">
      <w:pPr>
        <w:jc w:val="left"/>
        <w:rPr>
          <w:rFonts w:ascii="Arial" w:hAnsi="Arial" w:cs="Arial"/>
          <w:sz w:val="22"/>
          <w:szCs w:val="22"/>
        </w:rPr>
      </w:pPr>
    </w:p>
    <w:p w:rsidR="00171292" w:rsidRPr="00827129" w:rsidRDefault="00171292" w:rsidP="00171292">
      <w:pPr>
        <w:pStyle w:val="11CSTCPLQuestionBullet"/>
        <w:ind w:left="709" w:hanging="709"/>
      </w:pPr>
      <w:bookmarkStart w:id="7" w:name="_Ref516237612"/>
      <w:r w:rsidRPr="00827129">
        <w:t>Which of the following are considered indirect costs? Tick all that apply.</w:t>
      </w:r>
      <w:bookmarkEnd w:id="7"/>
    </w:p>
    <w:p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171292" w:rsidRPr="00827129" w:rsidTr="00A84E2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71292" w:rsidRPr="00827129" w:rsidRDefault="00171292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5971143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71292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7114353" w:displacedByCustomXml="prev"/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704738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047381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7114275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114275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2473471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731E58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473471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20702295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702295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9640089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40089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9794150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731E58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794150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45A60" w:rsidRPr="00827129" w:rsidRDefault="00D45A60" w:rsidP="00D45A60">
            <w:pPr>
              <w:ind w:left="993" w:hanging="993"/>
              <w:jc w:val="center"/>
            </w:pPr>
          </w:p>
        </w:tc>
        <w:permStart w:id="11727911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727911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45A60" w:rsidRPr="00827129" w:rsidRDefault="00D45A60" w:rsidP="00D45A60">
            <w:pPr>
              <w:ind w:left="993" w:hanging="993"/>
            </w:pPr>
          </w:p>
        </w:tc>
      </w:tr>
    </w:tbl>
    <w:p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171292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8" w:name="_Ref516420096"/>
      <w:r w:rsidRPr="00827129">
        <w:t>Explain how labour costs are established, referring to:</w:t>
      </w:r>
      <w:bookmarkEnd w:id="8"/>
    </w:p>
    <w:p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constant</w:t>
      </w:r>
    </w:p>
    <w:p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quantities</w:t>
      </w:r>
    </w:p>
    <w:p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rates</w:t>
      </w: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D45A60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E58" w:rsidRDefault="00731E58" w:rsidP="00731E58">
            <w:pPr>
              <w:rPr>
                <w:rFonts w:ascii="Arial" w:hAnsi="Arial" w:cs="Arial"/>
                <w:sz w:val="22"/>
                <w:szCs w:val="22"/>
              </w:rPr>
            </w:pPr>
            <w:permStart w:id="952918834" w:edGrp="everyone"/>
            <w:r w:rsidRPr="00731E58">
              <w:rPr>
                <w:rFonts w:ascii="Arial" w:hAnsi="Arial" w:cs="Arial"/>
                <w:sz w:val="22"/>
                <w:szCs w:val="22"/>
              </w:rPr>
              <w:t xml:space="preserve">Labour constant: </w:t>
            </w:r>
          </w:p>
          <w:p w:rsidR="00731E58" w:rsidRPr="00731E58" w:rsidRDefault="00731E58" w:rsidP="00731E5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731E58">
              <w:rPr>
                <w:rFonts w:ascii="Arial" w:hAnsi="Arial" w:cs="Arial"/>
                <w:sz w:val="22"/>
                <w:szCs w:val="22"/>
              </w:rPr>
              <w:t xml:space="preserve">Anticipated time required for a </w:t>
            </w:r>
            <w:proofErr w:type="gramStart"/>
            <w:r w:rsidRPr="00731E58">
              <w:rPr>
                <w:rFonts w:ascii="Arial" w:hAnsi="Arial" w:cs="Arial"/>
                <w:sz w:val="22"/>
                <w:szCs w:val="22"/>
              </w:rPr>
              <w:t>particular item</w:t>
            </w:r>
            <w:proofErr w:type="gramEnd"/>
            <w:r w:rsidRPr="00731E58">
              <w:rPr>
                <w:rFonts w:ascii="Arial" w:hAnsi="Arial" w:cs="Arial"/>
                <w:sz w:val="22"/>
                <w:szCs w:val="22"/>
              </w:rPr>
              <w:t xml:space="preserve"> of work (e.g. 2 hours/m3 to excavate trench)</w:t>
            </w:r>
          </w:p>
          <w:p w:rsidR="00731E58" w:rsidRDefault="00731E58" w:rsidP="00731E58">
            <w:pPr>
              <w:rPr>
                <w:rFonts w:ascii="Arial" w:hAnsi="Arial" w:cs="Arial"/>
                <w:sz w:val="22"/>
                <w:szCs w:val="22"/>
              </w:rPr>
            </w:pPr>
            <w:r w:rsidRPr="00731E58">
              <w:rPr>
                <w:rFonts w:ascii="Arial" w:hAnsi="Arial" w:cs="Arial"/>
                <w:sz w:val="22"/>
                <w:szCs w:val="22"/>
              </w:rPr>
              <w:t xml:space="preserve">Labour quantities: </w:t>
            </w:r>
          </w:p>
          <w:p w:rsidR="00731E58" w:rsidRPr="00731E58" w:rsidRDefault="00731E58" w:rsidP="00731E5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731E58">
              <w:rPr>
                <w:rFonts w:ascii="Arial" w:hAnsi="Arial" w:cs="Arial"/>
                <w:sz w:val="22"/>
                <w:szCs w:val="22"/>
              </w:rPr>
              <w:t>Quantity of work required for the item of work in question (e.g. 20m3 to be excavated)</w:t>
            </w:r>
          </w:p>
          <w:p w:rsidR="00731E58" w:rsidRDefault="00731E58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731E58">
              <w:rPr>
                <w:rFonts w:ascii="Arial" w:hAnsi="Arial" w:cs="Arial"/>
                <w:sz w:val="22"/>
                <w:szCs w:val="22"/>
              </w:rPr>
              <w:t xml:space="preserve">Labour rates: </w:t>
            </w:r>
          </w:p>
          <w:p w:rsidR="00731E58" w:rsidRPr="00731E58" w:rsidRDefault="00731E58" w:rsidP="00731E5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731E58">
              <w:rPr>
                <w:rFonts w:ascii="Arial" w:hAnsi="Arial" w:cs="Arial"/>
                <w:sz w:val="22"/>
                <w:szCs w:val="22"/>
              </w:rPr>
              <w:t>Monetary rate for work performed (e.g. $x per m3 of trench excavated or $y per hour</w:t>
            </w:r>
          </w:p>
          <w:p w:rsidR="003B69C3" w:rsidRPr="00827129" w:rsidRDefault="00731E58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731E58">
              <w:rPr>
                <w:rFonts w:ascii="Arial" w:hAnsi="Arial" w:cs="Arial"/>
                <w:sz w:val="22"/>
                <w:szCs w:val="22"/>
              </w:rPr>
              <w:t>)</w:t>
            </w:r>
            <w:permEnd w:id="952918834"/>
          </w:p>
        </w:tc>
        <w:permStart w:id="3585000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8500046" w:displacedByCustomXml="prev"/>
      </w:tr>
    </w:tbl>
    <w:p w:rsidR="003B69C3" w:rsidRPr="00D45A60" w:rsidRDefault="003B69C3" w:rsidP="003B69C3">
      <w:pPr>
        <w:rPr>
          <w:rFonts w:ascii="Arial" w:hAnsi="Arial" w:cs="Arial"/>
          <w:sz w:val="4"/>
          <w:szCs w:val="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9" w:name="_Ref516420098"/>
      <w:r w:rsidRPr="00827129">
        <w:t>Explain the following types of direct material waste that must be considered when calculating material costs.</w:t>
      </w:r>
      <w:bookmarkEnd w:id="9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0104038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0403885" w:displacedByCustomXml="prev"/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731E58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11037514" w:edGrp="everyone"/>
            <w:r>
              <w:rPr>
                <w:rFonts w:ascii="Arial" w:hAnsi="Arial" w:cs="Arial"/>
                <w:sz w:val="22"/>
              </w:rPr>
              <w:t xml:space="preserve">Caused by </w:t>
            </w:r>
            <w:r w:rsidRPr="00731E58">
              <w:rPr>
                <w:rFonts w:ascii="Arial" w:hAnsi="Arial" w:cs="Arial"/>
                <w:sz w:val="22"/>
              </w:rPr>
              <w:t xml:space="preserve">having to purchase a </w:t>
            </w:r>
            <w:proofErr w:type="gramStart"/>
            <w:r w:rsidRPr="00731E58">
              <w:rPr>
                <w:rFonts w:ascii="Arial" w:hAnsi="Arial" w:cs="Arial"/>
                <w:sz w:val="22"/>
              </w:rPr>
              <w:t>particular amount</w:t>
            </w:r>
            <w:proofErr w:type="gramEnd"/>
            <w:r w:rsidRPr="00731E58">
              <w:rPr>
                <w:rFonts w:ascii="Arial" w:hAnsi="Arial" w:cs="Arial"/>
                <w:sz w:val="22"/>
              </w:rPr>
              <w:t>, but not all is needed</w:t>
            </w:r>
            <w:permEnd w:id="11110375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731E58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65171778" w:edGrp="everyone"/>
            <w:r>
              <w:rPr>
                <w:rFonts w:ascii="Arial" w:hAnsi="Arial" w:cs="Arial"/>
                <w:sz w:val="22"/>
              </w:rPr>
              <w:t xml:space="preserve">Quality of material  </w:t>
            </w:r>
            <w:permEnd w:id="18651717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3B69C3" w:rsidRPr="008C700C" w:rsidRDefault="00731E58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44861905" w:edGrp="everyone"/>
            <w:r>
              <w:rPr>
                <w:rFonts w:ascii="Arial" w:hAnsi="Arial" w:cs="Arial"/>
                <w:sz w:val="22"/>
              </w:rPr>
              <w:t>Damage due to poor handling of materials</w:t>
            </w:r>
            <w:permEnd w:id="3448619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0" w:name="_Ref516420099"/>
      <w:r w:rsidRPr="00827129">
        <w:t>Explain the following types of indirect material waste that must be considered when calculating material costs.</w:t>
      </w:r>
      <w:bookmarkEnd w:id="10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4929001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2900106" w:displacedByCustomXml="prev"/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731E58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17165231" w:edGrp="everyone"/>
            <w:r>
              <w:rPr>
                <w:rFonts w:ascii="Arial" w:hAnsi="Arial" w:cs="Arial"/>
                <w:sz w:val="22"/>
              </w:rPr>
              <w:t xml:space="preserve">Waste cause by the material being used for purposes other than intended </w:t>
            </w:r>
            <w:permEnd w:id="5171652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731E58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54243912" w:edGrp="everyone"/>
            <w:r>
              <w:rPr>
                <w:rFonts w:ascii="Arial" w:hAnsi="Arial" w:cs="Arial"/>
                <w:sz w:val="22"/>
              </w:rPr>
              <w:t xml:space="preserve">Caused by having to use a </w:t>
            </w:r>
            <w:r w:rsidRPr="00731E58">
              <w:rPr>
                <w:rFonts w:ascii="Arial" w:hAnsi="Arial" w:cs="Arial"/>
                <w:sz w:val="22"/>
              </w:rPr>
              <w:t>construction technique different from originally planned</w:t>
            </w:r>
            <w:permEnd w:id="20542439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3B69C3" w:rsidRPr="008C700C" w:rsidRDefault="0002112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00657" w:edGrp="everyone"/>
            <w:r>
              <w:rPr>
                <w:rFonts w:ascii="Arial" w:hAnsi="Arial" w:cs="Arial"/>
                <w:sz w:val="22"/>
              </w:rPr>
              <w:t xml:space="preserve">Caused by </w:t>
            </w:r>
            <w:r w:rsidRPr="0002112A">
              <w:rPr>
                <w:rFonts w:ascii="Arial" w:hAnsi="Arial" w:cs="Arial"/>
                <w:sz w:val="22"/>
              </w:rPr>
              <w:t>mistakes in production or estimating</w:t>
            </w:r>
            <w:permEnd w:id="21006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3B69C3" w:rsidRPr="00827129" w:rsidRDefault="003B69C3" w:rsidP="00B24DAA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3B69C3" w:rsidRPr="008C700C" w:rsidRDefault="0002112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31437041" w:edGrp="everyone"/>
            <w:r>
              <w:rPr>
                <w:rFonts w:ascii="Arial" w:hAnsi="Arial" w:cs="Arial"/>
                <w:sz w:val="22"/>
              </w:rPr>
              <w:t>Caused by theft or vandalism</w:t>
            </w:r>
            <w:permEnd w:id="10314370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B69C3" w:rsidRPr="00827129" w:rsidRDefault="003B69C3" w:rsidP="00B24DAA">
            <w:pPr>
              <w:ind w:left="993" w:hanging="993"/>
            </w:pPr>
          </w:p>
        </w:tc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1" w:name="_Ref516420101"/>
      <w:r w:rsidRPr="00827129">
        <w:lastRenderedPageBreak/>
        <w:t>Identify three (3) costs that must be considered when calculating plant costs.</w:t>
      </w:r>
      <w:bookmarkEnd w:id="11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3F178D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Default="0002112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291722491" w:edGrp="everyone"/>
            <w:r>
              <w:rPr>
                <w:rFonts w:ascii="Arial" w:hAnsi="Arial" w:cs="Arial"/>
                <w:sz w:val="22"/>
                <w:szCs w:val="22"/>
              </w:rPr>
              <w:t>Three costs that should be consider with plant are,</w:t>
            </w:r>
          </w:p>
          <w:p w:rsidR="0002112A" w:rsidRPr="0002112A" w:rsidRDefault="0002112A" w:rsidP="0002112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02112A">
              <w:rPr>
                <w:rFonts w:ascii="Arial" w:hAnsi="Arial" w:cs="Arial"/>
                <w:sz w:val="22"/>
                <w:szCs w:val="22"/>
              </w:rPr>
              <w:t>Plant purchase or hire costs</w:t>
            </w:r>
          </w:p>
          <w:p w:rsidR="0002112A" w:rsidRPr="0002112A" w:rsidRDefault="0002112A" w:rsidP="0002112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02112A">
              <w:rPr>
                <w:rFonts w:ascii="Arial" w:hAnsi="Arial" w:cs="Arial"/>
                <w:sz w:val="22"/>
                <w:szCs w:val="22"/>
              </w:rPr>
              <w:t>Running and maintenance</w:t>
            </w:r>
          </w:p>
          <w:p w:rsidR="003B69C3" w:rsidRPr="0002112A" w:rsidRDefault="0002112A" w:rsidP="0002112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02112A">
              <w:rPr>
                <w:rFonts w:ascii="Arial" w:hAnsi="Arial" w:cs="Arial"/>
                <w:sz w:val="22"/>
                <w:szCs w:val="22"/>
              </w:rPr>
              <w:t>Labour or operator costs</w:t>
            </w:r>
          </w:p>
          <w:p w:rsidR="0002112A" w:rsidRDefault="0002112A" w:rsidP="0002112A">
            <w:pPr>
              <w:rPr>
                <w:rFonts w:ascii="Arial" w:hAnsi="Arial" w:cs="Arial"/>
                <w:sz w:val="22"/>
                <w:szCs w:val="22"/>
              </w:rPr>
            </w:pPr>
          </w:p>
          <w:permEnd w:id="1291722491"/>
          <w:p w:rsidR="003B69C3" w:rsidRPr="003F178D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537386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3738606" w:displacedByCustomXml="prev"/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2" w:name="_Ref516420103"/>
      <w:r w:rsidRPr="00827129">
        <w:t>List the two ways in which subcontractors may provide a price for their work.</w:t>
      </w:r>
      <w:bookmarkEnd w:id="12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Default="0002112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168667183" w:edGrp="everyone"/>
            <w:r>
              <w:rPr>
                <w:rFonts w:ascii="Arial" w:hAnsi="Arial" w:cs="Arial"/>
                <w:sz w:val="22"/>
                <w:szCs w:val="22"/>
              </w:rPr>
              <w:t>The two ways are,</w:t>
            </w:r>
          </w:p>
          <w:p w:rsidR="0002112A" w:rsidRPr="0002112A" w:rsidRDefault="0002112A" w:rsidP="0002112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02112A">
              <w:rPr>
                <w:rFonts w:ascii="Arial" w:hAnsi="Arial" w:cs="Arial"/>
                <w:sz w:val="22"/>
                <w:szCs w:val="22"/>
              </w:rPr>
              <w:t>An all-inclusive price</w:t>
            </w:r>
          </w:p>
          <w:p w:rsidR="0002112A" w:rsidRPr="0002112A" w:rsidRDefault="0002112A" w:rsidP="00A84E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02112A">
              <w:rPr>
                <w:rFonts w:ascii="Arial" w:hAnsi="Arial" w:cs="Arial"/>
                <w:sz w:val="22"/>
                <w:szCs w:val="22"/>
              </w:rPr>
              <w:t>A schedule of unit rates</w:t>
            </w:r>
          </w:p>
          <w:permEnd w:id="1168667183"/>
          <w:p w:rsidR="003B69C3" w:rsidRPr="00827129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362940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6294075" w:displacedByCustomXml="prev"/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3B69C3" w:rsidRPr="00827129" w:rsidRDefault="003B69C3" w:rsidP="003B69C3">
      <w:pPr>
        <w:pStyle w:val="11CSTCPLQuestionBullet"/>
        <w:ind w:left="709" w:hanging="709"/>
      </w:pPr>
      <w:bookmarkStart w:id="13" w:name="_Ref516420106"/>
      <w:r w:rsidRPr="00827129">
        <w:t>Identify ten (10) trades that may be required for a residential or commercial building project.</w:t>
      </w:r>
      <w:bookmarkEnd w:id="13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:rsidTr="00C36523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C3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035169657" w:edGrp="everyone"/>
          </w:p>
          <w:p w:rsidR="0002112A" w:rsidRDefault="0002112A" w:rsidP="0002112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Form worker </w:t>
            </w:r>
          </w:p>
          <w:p w:rsidR="0002112A" w:rsidRDefault="0002112A" w:rsidP="0002112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Concreter </w:t>
            </w:r>
          </w:p>
          <w:p w:rsidR="0002112A" w:rsidRDefault="0002112A" w:rsidP="0002112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Carpenter </w:t>
            </w:r>
          </w:p>
          <w:p w:rsidR="0002112A" w:rsidRDefault="0002112A" w:rsidP="0002112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Electrician </w:t>
            </w:r>
          </w:p>
          <w:p w:rsidR="0002112A" w:rsidRDefault="0002112A" w:rsidP="0002112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Plumber </w:t>
            </w:r>
          </w:p>
          <w:p w:rsidR="0002112A" w:rsidRDefault="0002112A" w:rsidP="0002112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Water proofer </w:t>
            </w:r>
          </w:p>
          <w:p w:rsidR="0002112A" w:rsidRDefault="0002112A" w:rsidP="0002112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Tiler</w:t>
            </w:r>
          </w:p>
          <w:p w:rsidR="0002112A" w:rsidRDefault="0002112A" w:rsidP="0002112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C67DC">
              <w:rPr>
                <w:rFonts w:ascii="Arial" w:hAnsi="Arial" w:cs="Arial"/>
                <w:sz w:val="22"/>
                <w:szCs w:val="22"/>
              </w:rPr>
              <w:t xml:space="preserve">Painter </w:t>
            </w:r>
          </w:p>
          <w:p w:rsidR="00EC67DC" w:rsidRDefault="00EC67DC" w:rsidP="0002112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Block-Brick Layer </w:t>
            </w:r>
          </w:p>
          <w:p w:rsidR="00EC67DC" w:rsidRPr="0002112A" w:rsidRDefault="00EC67DC" w:rsidP="0002112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Plasterer</w:t>
            </w:r>
          </w:p>
          <w:p w:rsidR="003B69C3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  <w:permEnd w:id="1035169657"/>
          <w:p w:rsidR="003B69C3" w:rsidRPr="00827129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386892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8689275" w:displacedByCustomXml="prev"/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:rsidR="007C2A88" w:rsidRPr="00827129" w:rsidRDefault="007C2A88" w:rsidP="007C2A88">
      <w:pPr>
        <w:pStyle w:val="11CSTCPLQuestionBullet"/>
        <w:ind w:left="709" w:hanging="709"/>
      </w:pPr>
      <w:bookmarkStart w:id="14" w:name="_Ref497317794"/>
      <w:r w:rsidRPr="00827129">
        <w:t xml:space="preserve">True or False (Tick your response): </w:t>
      </w:r>
      <w:r w:rsidR="003B69C3" w:rsidRPr="00827129">
        <w:t>Each subcontractor is individually responsible to the client for a job tendered by a builder</w:t>
      </w:r>
      <w:r w:rsidRPr="00827129">
        <w:t>.</w:t>
      </w:r>
      <w:bookmarkEnd w:id="14"/>
    </w:p>
    <w:p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D4BDD" w:rsidRPr="00827129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234600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C36523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2346001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42086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208690" w:displacedByCustomXml="prev"/>
      </w:tr>
      <w:tr w:rsidR="002D4BDD" w:rsidRPr="00827129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14207200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EC67DC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2072000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:rsidR="00EB50D9" w:rsidRPr="00827129" w:rsidRDefault="00EB50D9" w:rsidP="007C2A88">
      <w:pPr>
        <w:rPr>
          <w:rFonts w:ascii="Arial" w:hAnsi="Arial" w:cs="Arial"/>
          <w:sz w:val="22"/>
          <w:szCs w:val="22"/>
        </w:rPr>
      </w:pPr>
    </w:p>
    <w:p w:rsidR="00EB50D9" w:rsidRPr="00827129" w:rsidRDefault="00EB50D9" w:rsidP="00EB50D9">
      <w:pPr>
        <w:pStyle w:val="11CSTCPLQuestionBullet"/>
        <w:ind w:left="709" w:hanging="709"/>
      </w:pPr>
      <w:bookmarkStart w:id="15" w:name="_Ref516421466"/>
      <w:r w:rsidRPr="00827129">
        <w:lastRenderedPageBreak/>
        <w:t>Name one (1) type of project costing software.</w:t>
      </w:r>
      <w:bookmarkEnd w:id="15"/>
    </w:p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B50D9" w:rsidRPr="00827129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50D9" w:rsidRPr="00827129" w:rsidRDefault="00EB50D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D9" w:rsidRPr="00827129" w:rsidRDefault="00EC67DC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876045846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Databuild</w:t>
            </w:r>
            <w:permEnd w:id="1876045846"/>
            <w:proofErr w:type="spellEnd"/>
          </w:p>
        </w:tc>
        <w:permStart w:id="13711084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50D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1108498" w:displacedByCustomXml="prev"/>
      </w:tr>
    </w:tbl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:rsidR="003B69C3" w:rsidRPr="00827129" w:rsidRDefault="003B69C3" w:rsidP="003B69C3">
      <w:pPr>
        <w:pStyle w:val="11CSTCPLQuestionBullet"/>
        <w:ind w:left="709" w:hanging="709"/>
      </w:pPr>
      <w:bookmarkStart w:id="16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6"/>
    </w:p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988102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EC67DC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881023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196502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9650210" w:displacedByCustomXml="prev"/>
      </w:tr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12178800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1788000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:rsidR="00495E11" w:rsidRPr="00827129" w:rsidRDefault="00495E11" w:rsidP="00495E11">
      <w:pPr>
        <w:pStyle w:val="11CSTCPLQuestionBullet"/>
        <w:ind w:left="709" w:hanging="709"/>
      </w:pPr>
      <w:bookmarkStart w:id="17" w:name="_Ref516420157"/>
      <w:r w:rsidRPr="00827129">
        <w:t>True or False (Tick your response): Profit is usually calculated as a percentage of the total, rather than on each item throughout the tender.</w:t>
      </w:r>
      <w:bookmarkEnd w:id="17"/>
    </w:p>
    <w:p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799043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EC67DC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7990437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544038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4403841" w:displacedByCustomXml="prev"/>
      </w:tr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6014320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0143202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pStyle w:val="11CSTCPLQuestionBullet"/>
        <w:ind w:left="709" w:hanging="709"/>
      </w:pPr>
      <w:bookmarkStart w:id="18" w:name="_Ref516420161"/>
      <w:r w:rsidRPr="00827129">
        <w:t>True or False (Tick your response): Each level of government (i.e. federal, state and local) has its own rules regarding tender submissions.</w:t>
      </w:r>
      <w:bookmarkEnd w:id="18"/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672946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C41700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6729468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607089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4BDD" w:rsidRPr="00827129" w:rsidRDefault="002B763F" w:rsidP="002D4BDD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0708910" w:displacedByCustomXml="prev"/>
      </w:tr>
      <w:tr w:rsidR="002D4BDD" w:rsidRPr="00827129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D4BDD" w:rsidRPr="00827129" w:rsidRDefault="002D4BDD" w:rsidP="002D4BDD">
            <w:pPr>
              <w:ind w:left="993" w:hanging="993"/>
              <w:jc w:val="center"/>
            </w:pPr>
          </w:p>
        </w:tc>
        <w:permStart w:id="21281680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D4BDD" w:rsidRPr="00827129" w:rsidRDefault="002B763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2816800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D4BDD" w:rsidRPr="00827129" w:rsidRDefault="002D4BDD" w:rsidP="002D4BDD">
            <w:pPr>
              <w:ind w:left="993" w:hanging="993"/>
            </w:pPr>
          </w:p>
        </w:tc>
      </w:tr>
    </w:tbl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:rsidR="00EE1B67" w:rsidRPr="00827129" w:rsidRDefault="00EE1B67" w:rsidP="00EE1B67">
      <w:pPr>
        <w:pStyle w:val="11CSTCPLQuestionBullet"/>
        <w:ind w:left="709" w:hanging="709"/>
      </w:pPr>
      <w:bookmarkStart w:id="19" w:name="_Ref516425355"/>
      <w:r w:rsidRPr="00827129">
        <w:t>Identify one (1) example of each of the following documents that impacts on building work conducted in Queensland.</w:t>
      </w:r>
      <w:bookmarkEnd w:id="19"/>
    </w:p>
    <w:p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EE1B67" w:rsidRPr="00827129" w:rsidTr="00EE1B6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6947058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EE1B67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4705802" w:displacedByCustomXml="prev"/>
      </w:tr>
      <w:tr w:rsidR="00EE1B67" w:rsidRPr="00827129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E1B67" w:rsidRPr="00827129" w:rsidRDefault="00EE1B67" w:rsidP="00EE1B67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EE1B67" w:rsidRPr="008C700C" w:rsidRDefault="00BD04C6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89883553" w:edGrp="everyone"/>
            <w:r>
              <w:rPr>
                <w:rFonts w:ascii="Arial" w:hAnsi="Arial" w:cs="Arial"/>
                <w:sz w:val="22"/>
              </w:rPr>
              <w:t xml:space="preserve">National Code of Compliance </w:t>
            </w:r>
            <w:permEnd w:id="3898835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E1B67" w:rsidRPr="00827129" w:rsidRDefault="00EE1B67" w:rsidP="00EE1B67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EE1B67" w:rsidRPr="008C700C" w:rsidRDefault="00BD04C6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4936915" w:edGrp="everyone"/>
            <w:r>
              <w:rPr>
                <w:rFonts w:ascii="Arial" w:hAnsi="Arial" w:cs="Arial"/>
                <w:sz w:val="22"/>
              </w:rPr>
              <w:t xml:space="preserve">AS1684 Residential Timber Framed Construction </w:t>
            </w:r>
            <w:permEnd w:id="1549369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EE1B67" w:rsidRPr="00827129" w:rsidRDefault="00EE1B67" w:rsidP="00EE1B67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EE1B67" w:rsidRPr="008C700C" w:rsidRDefault="00BD04C6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70557643" w:edGrp="everyone"/>
            <w:r>
              <w:rPr>
                <w:rFonts w:ascii="Arial" w:hAnsi="Arial" w:cs="Arial"/>
                <w:sz w:val="22"/>
              </w:rPr>
              <w:t>Queensland Building Regulation 2006</w:t>
            </w:r>
            <w:permEnd w:id="5705576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1B67" w:rsidRPr="00827129" w:rsidRDefault="00EE1B67" w:rsidP="00EE1B67">
            <w:pPr>
              <w:ind w:left="993" w:hanging="993"/>
            </w:pPr>
          </w:p>
        </w:tc>
      </w:tr>
    </w:tbl>
    <w:p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E91BC8" w:rsidRPr="00827129" w:rsidRDefault="00E91BC8" w:rsidP="00E91BC8">
      <w:pPr>
        <w:pStyle w:val="11CSTCPLQuestionBullet"/>
        <w:ind w:left="709" w:hanging="709"/>
      </w:pPr>
      <w:bookmarkStart w:id="20" w:name="_Ref516420166"/>
      <w:r w:rsidRPr="00827129">
        <w:lastRenderedPageBreak/>
        <w:t>Identify four (4) types of supporting documentation that you may include with a tender submission.</w:t>
      </w:r>
      <w:bookmarkEnd w:id="20"/>
    </w:p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1BC8" w:rsidRPr="00827129" w:rsidTr="006912AA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1BC8" w:rsidRPr="00827129" w:rsidRDefault="00E91BC8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F9" w:rsidRDefault="00EA5CF9" w:rsidP="008E66CB">
            <w:pPr>
              <w:rPr>
                <w:rFonts w:ascii="Arial" w:hAnsi="Arial" w:cs="Arial"/>
                <w:sz w:val="22"/>
                <w:szCs w:val="22"/>
              </w:rPr>
            </w:pPr>
            <w:permStart w:id="698961228" w:edGrp="everyone"/>
            <w:r>
              <w:rPr>
                <w:rFonts w:ascii="Arial" w:hAnsi="Arial" w:cs="Arial"/>
                <w:sz w:val="22"/>
                <w:szCs w:val="22"/>
              </w:rPr>
              <w:t>Four supporting documents you may include are,</w:t>
            </w:r>
          </w:p>
          <w:p w:rsidR="008E66CB" w:rsidRPr="00EA5CF9" w:rsidRDefault="008E66CB" w:rsidP="00EA5CF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EA5CF9">
              <w:rPr>
                <w:rFonts w:ascii="Arial" w:hAnsi="Arial" w:cs="Arial"/>
                <w:sz w:val="22"/>
                <w:szCs w:val="22"/>
              </w:rPr>
              <w:t>Termite Management Documentation</w:t>
            </w:r>
          </w:p>
          <w:p w:rsidR="008E66CB" w:rsidRPr="00EA5CF9" w:rsidRDefault="008E66CB" w:rsidP="00EA5CF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EA5CF9">
              <w:rPr>
                <w:rFonts w:ascii="Arial" w:hAnsi="Arial" w:cs="Arial"/>
                <w:sz w:val="22"/>
                <w:szCs w:val="22"/>
              </w:rPr>
              <w:t>Engineering Specification Confirmation</w:t>
            </w:r>
          </w:p>
          <w:p w:rsidR="00E91BC8" w:rsidRPr="00EA5CF9" w:rsidRDefault="008E66CB" w:rsidP="00EA5CF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EA5CF9">
              <w:rPr>
                <w:rFonts w:ascii="Arial" w:hAnsi="Arial" w:cs="Arial"/>
                <w:sz w:val="22"/>
                <w:szCs w:val="22"/>
              </w:rPr>
              <w:t>Foundation Maintenance Declarations</w:t>
            </w:r>
          </w:p>
          <w:p w:rsidR="00E91BC8" w:rsidRPr="00EA5CF9" w:rsidRDefault="00EA5CF9" w:rsidP="00EA5CF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EA5CF9">
              <w:rPr>
                <w:rFonts w:ascii="Arial" w:hAnsi="Arial" w:cs="Arial"/>
                <w:sz w:val="22"/>
                <w:szCs w:val="22"/>
              </w:rPr>
              <w:t>Organisational information</w:t>
            </w:r>
          </w:p>
          <w:permEnd w:id="698961228"/>
          <w:p w:rsidR="00E91BC8" w:rsidRPr="00827129" w:rsidRDefault="00E91BC8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346932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1BC8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4693255" w:displacedByCustomXml="prev"/>
      </w:tr>
    </w:tbl>
    <w:p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pStyle w:val="11CSTCPLQuestionBullet"/>
        <w:ind w:left="709" w:hanging="709"/>
      </w:pPr>
      <w:bookmarkStart w:id="21" w:name="_Ref516420272"/>
      <w:r w:rsidRPr="00827129">
        <w:t>Explain the importance of checking the accuracy of a tender.</w:t>
      </w:r>
      <w:bookmarkEnd w:id="21"/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:rsidTr="006912A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AA" w:rsidRPr="00827129" w:rsidRDefault="00EA5CF9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718710602" w:edGrp="everyone"/>
            <w:r>
              <w:rPr>
                <w:rFonts w:ascii="Arial" w:hAnsi="Arial" w:cs="Arial"/>
                <w:sz w:val="22"/>
                <w:szCs w:val="22"/>
              </w:rPr>
              <w:t xml:space="preserve">It is important to check the accuracy of the tender to insure you have </w:t>
            </w:r>
            <w:r w:rsidRPr="00EA5CF9">
              <w:rPr>
                <w:rFonts w:ascii="Arial" w:hAnsi="Arial" w:cs="Arial"/>
                <w:sz w:val="22"/>
                <w:szCs w:val="22"/>
              </w:rPr>
              <w:t xml:space="preserve">observed all relevant building and construction codes, standards and regulations relevant to the form of building </w:t>
            </w:r>
            <w:r>
              <w:rPr>
                <w:rFonts w:ascii="Arial" w:hAnsi="Arial" w:cs="Arial"/>
                <w:sz w:val="22"/>
                <w:szCs w:val="22"/>
              </w:rPr>
              <w:t xml:space="preserve">and to ensure you have covered all the aspects of the project </w:t>
            </w:r>
            <w:permEnd w:id="1718710602"/>
          </w:p>
        </w:tc>
        <w:permStart w:id="18575842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7584215" w:displacedByCustomXml="prev"/>
      </w:tr>
    </w:tbl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B24DAA" w:rsidRPr="00827129" w:rsidRDefault="00B24DAA" w:rsidP="00B24DAA">
      <w:pPr>
        <w:pStyle w:val="11CSTCPLQuestionBullet"/>
        <w:ind w:left="709" w:hanging="709"/>
      </w:pPr>
      <w:bookmarkStart w:id="22" w:name="_Ref516420201"/>
      <w:r w:rsidRPr="00827129">
        <w:t xml:space="preserve">Identify an appropriate staff member within an </w:t>
      </w:r>
      <w:r w:rsidR="009F4D4A" w:rsidRPr="00827129">
        <w:t>organisation who may approve/</w:t>
      </w:r>
      <w:r w:rsidRPr="00827129">
        <w:t>endorse</w:t>
      </w:r>
      <w:r w:rsidR="009F4D4A" w:rsidRPr="00827129">
        <w:t>/modify</w:t>
      </w:r>
      <w:r w:rsidRPr="00827129">
        <w:t xml:space="preserve"> a tender prior to submission to the client.</w:t>
      </w:r>
      <w:bookmarkEnd w:id="22"/>
    </w:p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:rsidTr="006912A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AA" w:rsidRPr="00827129" w:rsidRDefault="00BD04C6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423920158" w:edGrp="everyone"/>
            <w:r>
              <w:rPr>
                <w:rFonts w:ascii="Arial" w:hAnsi="Arial" w:cs="Arial"/>
                <w:sz w:val="22"/>
                <w:szCs w:val="22"/>
              </w:rPr>
              <w:t>This would generally be the manager or a designated person such as your contracts administrator</w:t>
            </w:r>
            <w:permEnd w:id="1423920158"/>
          </w:p>
        </w:tc>
        <w:permStart w:id="18803596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0359684" w:displacedByCustomXml="prev"/>
      </w:tr>
    </w:tbl>
    <w:p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</w:p>
    <w:p w:rsidR="00EB50D9" w:rsidRPr="00827129" w:rsidRDefault="00EB50D9" w:rsidP="00EB50D9">
      <w:pPr>
        <w:pStyle w:val="11CSTCPLQuestionBullet"/>
        <w:ind w:left="709" w:hanging="709"/>
      </w:pPr>
      <w:bookmarkStart w:id="23" w:name="_Ref516421208"/>
      <w:r w:rsidRPr="00827129">
        <w:t>True or False (Tick your response): There is a general rule for how long tenders are called for, so specific due dates are not listed.</w:t>
      </w:r>
      <w:bookmarkEnd w:id="23"/>
    </w:p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EB50D9" w:rsidRPr="00827129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B50D9" w:rsidRPr="00827129" w:rsidRDefault="00EB50D9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549793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B50D9" w:rsidRPr="00827129" w:rsidRDefault="00A9287C" w:rsidP="00A84E2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54979324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50D9" w:rsidRPr="00827129" w:rsidRDefault="00EB50D9" w:rsidP="00A84E29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B50D9" w:rsidRPr="00827129" w:rsidRDefault="00EB50D9" w:rsidP="00A84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624757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B50D9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2475743" w:displacedByCustomXml="prev"/>
      </w:tr>
      <w:tr w:rsidR="00EB50D9" w:rsidRPr="00827129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B50D9" w:rsidRPr="00827129" w:rsidRDefault="00EB50D9" w:rsidP="00A84E29">
            <w:pPr>
              <w:ind w:left="993" w:hanging="993"/>
              <w:jc w:val="center"/>
            </w:pPr>
          </w:p>
        </w:tc>
        <w:permStart w:id="11278094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B50D9" w:rsidRPr="00827129" w:rsidRDefault="00BD04C6" w:rsidP="00A84E29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27809492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50D9" w:rsidRPr="00827129" w:rsidRDefault="00EB50D9" w:rsidP="00A84E29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B50D9" w:rsidRPr="00827129" w:rsidRDefault="00EB50D9" w:rsidP="00A84E29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:rsidR="00EB50D9" w:rsidRPr="00827129" w:rsidRDefault="00EB50D9" w:rsidP="00A84E29">
            <w:pPr>
              <w:ind w:left="993" w:hanging="993"/>
            </w:pPr>
          </w:p>
        </w:tc>
      </w:tr>
    </w:tbl>
    <w:p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:rsidR="00EE1B67" w:rsidRPr="00827129" w:rsidRDefault="00EE1B67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:rsidR="00A84E29" w:rsidRPr="00827129" w:rsidRDefault="00A84E29" w:rsidP="00A84E29">
      <w:pPr>
        <w:pStyle w:val="11CSTCPLQuestionBullet"/>
        <w:ind w:left="709" w:hanging="709"/>
      </w:pPr>
      <w:bookmarkStart w:id="24" w:name="_Ref516423005"/>
      <w:r w:rsidRPr="00827129">
        <w:lastRenderedPageBreak/>
        <w:t xml:space="preserve">You have a formwork job that will take three (3) weeks to complete. </w:t>
      </w:r>
      <w:r w:rsidR="00CB57F0" w:rsidRPr="00827129">
        <w:br/>
      </w:r>
      <w:r w:rsidRPr="00827129">
        <w:t xml:space="preserve">You are required to hire a range of materials, according to the Bill of Quantities listed below. </w:t>
      </w:r>
      <w:r w:rsidR="00CB57F0" w:rsidRPr="00827129">
        <w:t>Allow 15% for loss and damage.</w:t>
      </w:r>
      <w:r w:rsidRPr="00827129">
        <w:br/>
      </w:r>
      <w:r w:rsidRPr="00827129">
        <w:br/>
      </w:r>
      <w:r w:rsidR="00CB57F0" w:rsidRPr="00827129">
        <w:t>C</w:t>
      </w:r>
      <w:r w:rsidRPr="00827129">
        <w:t xml:space="preserve">omplete the </w:t>
      </w:r>
      <w:r w:rsidR="00CB57F0" w:rsidRPr="00827129">
        <w:t xml:space="preserve">calculations to determine the costs for the required </w:t>
      </w:r>
      <w:r w:rsidRPr="00827129">
        <w:t>materials.</w:t>
      </w:r>
      <w:bookmarkEnd w:id="24"/>
    </w:p>
    <w:p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84E29" w:rsidRPr="00827129" w:rsidTr="00A84E29">
        <w:tc>
          <w:tcPr>
            <w:tcW w:w="3005" w:type="dxa"/>
            <w:shd w:val="clear" w:color="auto" w:fill="D9D9D9" w:themeFill="background1" w:themeFillShade="D9"/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:rsidTr="00A84E29"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84E29" w:rsidRPr="00827129" w:rsidTr="006912AA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E29" w:rsidRDefault="00AA24D7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385632287" w:edGrp="everyone"/>
            <w:r>
              <w:rPr>
                <w:rFonts w:ascii="Arial" w:hAnsi="Arial" w:cs="Arial"/>
                <w:sz w:val="22"/>
                <w:szCs w:val="22"/>
              </w:rPr>
              <w:t xml:space="preserve">Frame 1. </w:t>
            </w:r>
            <w:r w:rsidR="001013E1">
              <w:rPr>
                <w:rFonts w:ascii="Arial" w:hAnsi="Arial" w:cs="Arial"/>
                <w:sz w:val="22"/>
                <w:szCs w:val="22"/>
              </w:rPr>
              <w:t xml:space="preserve">18 x $0.60 x 3 </w:t>
            </w:r>
            <w:r w:rsidR="00EE7928">
              <w:rPr>
                <w:rFonts w:ascii="Arial" w:hAnsi="Arial" w:cs="Arial"/>
                <w:sz w:val="22"/>
                <w:szCs w:val="22"/>
              </w:rPr>
              <w:t xml:space="preserve">+ 15% </w:t>
            </w:r>
            <w:r w:rsidR="001013E1">
              <w:rPr>
                <w:rFonts w:ascii="Arial" w:hAnsi="Arial" w:cs="Arial"/>
                <w:sz w:val="22"/>
                <w:szCs w:val="22"/>
              </w:rPr>
              <w:t>= $3</w:t>
            </w:r>
            <w:r w:rsidR="00EE7928">
              <w:rPr>
                <w:rFonts w:ascii="Arial" w:hAnsi="Arial" w:cs="Arial"/>
                <w:sz w:val="22"/>
                <w:szCs w:val="22"/>
              </w:rPr>
              <w:t>7.26</w:t>
            </w:r>
          </w:p>
          <w:p w:rsidR="00A84E29" w:rsidRDefault="001013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Frame 2. 18 x $0.55 x 3 </w:t>
            </w:r>
            <w:r w:rsidR="00EE7928" w:rsidRPr="00EE7928">
              <w:rPr>
                <w:rFonts w:ascii="Arial" w:hAnsi="Arial" w:cs="Arial"/>
                <w:sz w:val="22"/>
                <w:szCs w:val="22"/>
              </w:rPr>
              <w:t xml:space="preserve">+ 15% </w:t>
            </w:r>
            <w:r>
              <w:rPr>
                <w:rFonts w:ascii="Arial" w:hAnsi="Arial" w:cs="Arial"/>
                <w:sz w:val="22"/>
                <w:szCs w:val="22"/>
              </w:rPr>
              <w:t>= $</w:t>
            </w:r>
            <w:r w:rsidR="00EE7928">
              <w:rPr>
                <w:rFonts w:ascii="Arial" w:hAnsi="Arial" w:cs="Arial"/>
                <w:sz w:val="22"/>
                <w:szCs w:val="22"/>
              </w:rPr>
              <w:t>34.15</w:t>
            </w:r>
          </w:p>
          <w:p w:rsidR="00A84E29" w:rsidRDefault="001013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Brace. (2x 30 = 60) 60 x $0.20 x 3 </w:t>
            </w:r>
            <w:r w:rsidR="00EE7928" w:rsidRPr="00EE7928">
              <w:rPr>
                <w:rFonts w:ascii="Arial" w:hAnsi="Arial" w:cs="Arial"/>
                <w:sz w:val="22"/>
                <w:szCs w:val="22"/>
              </w:rPr>
              <w:t xml:space="preserve">+ 15% </w:t>
            </w:r>
            <w:r>
              <w:rPr>
                <w:rFonts w:ascii="Arial" w:hAnsi="Arial" w:cs="Arial"/>
                <w:sz w:val="22"/>
                <w:szCs w:val="22"/>
              </w:rPr>
              <w:t>= $</w:t>
            </w:r>
            <w:r w:rsidR="00EE7928">
              <w:rPr>
                <w:rFonts w:ascii="Arial" w:hAnsi="Arial" w:cs="Arial"/>
                <w:sz w:val="22"/>
                <w:szCs w:val="22"/>
              </w:rPr>
              <w:t>41.40</w:t>
            </w:r>
          </w:p>
          <w:p w:rsidR="00A84E29" w:rsidRDefault="001013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Base Plate. </w:t>
            </w:r>
            <w:r w:rsidRPr="001013E1">
              <w:rPr>
                <w:rFonts w:ascii="Arial" w:hAnsi="Arial" w:cs="Arial"/>
                <w:sz w:val="22"/>
                <w:szCs w:val="22"/>
              </w:rPr>
              <w:t xml:space="preserve">36 x $0.10 x 3 </w:t>
            </w:r>
            <w:r w:rsidR="00EE7928" w:rsidRPr="00EE7928">
              <w:rPr>
                <w:rFonts w:ascii="Arial" w:hAnsi="Arial" w:cs="Arial"/>
                <w:sz w:val="22"/>
                <w:szCs w:val="22"/>
              </w:rPr>
              <w:t xml:space="preserve">+ 15% </w:t>
            </w:r>
            <w:r w:rsidRPr="001013E1">
              <w:rPr>
                <w:rFonts w:ascii="Arial" w:hAnsi="Arial" w:cs="Arial"/>
                <w:sz w:val="22"/>
                <w:szCs w:val="22"/>
              </w:rPr>
              <w:t>= $1</w:t>
            </w:r>
            <w:r w:rsidR="00EE7928">
              <w:rPr>
                <w:rFonts w:ascii="Arial" w:hAnsi="Arial" w:cs="Arial"/>
                <w:sz w:val="22"/>
                <w:szCs w:val="22"/>
              </w:rPr>
              <w:t>2.42</w:t>
            </w:r>
          </w:p>
          <w:p w:rsidR="00A84E29" w:rsidRDefault="001013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 Plate. 36 x $0.30 x 3 </w:t>
            </w:r>
            <w:r w:rsidR="00EE7928" w:rsidRPr="00EE7928">
              <w:rPr>
                <w:rFonts w:ascii="Arial" w:hAnsi="Arial" w:cs="Arial"/>
                <w:sz w:val="22"/>
                <w:szCs w:val="22"/>
              </w:rPr>
              <w:t xml:space="preserve">+ 15% </w:t>
            </w:r>
            <w:r>
              <w:rPr>
                <w:rFonts w:ascii="Arial" w:hAnsi="Arial" w:cs="Arial"/>
                <w:sz w:val="22"/>
                <w:szCs w:val="22"/>
              </w:rPr>
              <w:t>= $</w:t>
            </w:r>
            <w:r w:rsidR="00EE7928">
              <w:rPr>
                <w:rFonts w:ascii="Arial" w:hAnsi="Arial" w:cs="Arial"/>
                <w:sz w:val="22"/>
                <w:szCs w:val="22"/>
              </w:rPr>
              <w:t>37.26</w:t>
            </w:r>
          </w:p>
          <w:p w:rsidR="00A84E29" w:rsidRDefault="001013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Pin. </w:t>
            </w:r>
            <w:r w:rsidRPr="001013E1">
              <w:rPr>
                <w:rFonts w:ascii="Arial" w:hAnsi="Arial" w:cs="Arial"/>
                <w:sz w:val="22"/>
                <w:szCs w:val="22"/>
              </w:rPr>
              <w:t xml:space="preserve">36 x $0.10 x 3 </w:t>
            </w:r>
            <w:r w:rsidR="00EE7928" w:rsidRPr="00EE7928">
              <w:rPr>
                <w:rFonts w:ascii="Arial" w:hAnsi="Arial" w:cs="Arial"/>
                <w:sz w:val="22"/>
                <w:szCs w:val="22"/>
              </w:rPr>
              <w:t xml:space="preserve">+ 15% </w:t>
            </w:r>
            <w:r w:rsidRPr="001013E1">
              <w:rPr>
                <w:rFonts w:ascii="Arial" w:hAnsi="Arial" w:cs="Arial"/>
                <w:sz w:val="22"/>
                <w:szCs w:val="22"/>
              </w:rPr>
              <w:t>= $1</w:t>
            </w:r>
            <w:r w:rsidR="00EE7928">
              <w:rPr>
                <w:rFonts w:ascii="Arial" w:hAnsi="Arial" w:cs="Arial"/>
                <w:sz w:val="22"/>
                <w:szCs w:val="22"/>
              </w:rPr>
              <w:t>2.42</w:t>
            </w:r>
          </w:p>
          <w:p w:rsidR="00A84E29" w:rsidRDefault="001013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Bearer. 39.6 x $0.20 x 3</w:t>
            </w:r>
            <w:r w:rsidR="00EE792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7928" w:rsidRPr="00EE7928">
              <w:rPr>
                <w:rFonts w:ascii="Arial" w:hAnsi="Arial" w:cs="Arial"/>
                <w:sz w:val="22"/>
                <w:szCs w:val="22"/>
              </w:rPr>
              <w:t xml:space="preserve">+ 15% </w:t>
            </w:r>
            <w:r w:rsidR="00EE7928">
              <w:rPr>
                <w:rFonts w:ascii="Arial" w:hAnsi="Arial" w:cs="Arial"/>
                <w:sz w:val="22"/>
                <w:szCs w:val="22"/>
              </w:rPr>
              <w:t>=</w:t>
            </w:r>
            <w:r>
              <w:rPr>
                <w:rFonts w:ascii="Arial" w:hAnsi="Arial" w:cs="Arial"/>
                <w:sz w:val="22"/>
                <w:szCs w:val="22"/>
              </w:rPr>
              <w:t xml:space="preserve"> $</w:t>
            </w:r>
            <w:r w:rsidR="00EE7928">
              <w:rPr>
                <w:rFonts w:ascii="Arial" w:hAnsi="Arial" w:cs="Arial"/>
                <w:sz w:val="22"/>
                <w:szCs w:val="22"/>
              </w:rPr>
              <w:t>27.32</w:t>
            </w:r>
          </w:p>
          <w:p w:rsidR="00A84E29" w:rsidRDefault="001013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Joints.</w:t>
            </w:r>
            <w:r w:rsidR="00DC111D">
              <w:rPr>
                <w:rFonts w:ascii="Arial" w:hAnsi="Arial" w:cs="Arial"/>
                <w:sz w:val="22"/>
                <w:szCs w:val="22"/>
              </w:rPr>
              <w:t xml:space="preserve"> 165 x $</w:t>
            </w:r>
            <w:r w:rsidR="00EE7928">
              <w:rPr>
                <w:rFonts w:ascii="Arial" w:hAnsi="Arial" w:cs="Arial"/>
                <w:sz w:val="22"/>
                <w:szCs w:val="22"/>
              </w:rPr>
              <w:t xml:space="preserve">0.15 x 3 </w:t>
            </w:r>
            <w:r w:rsidR="00EE7928" w:rsidRPr="00EE7928">
              <w:rPr>
                <w:rFonts w:ascii="Arial" w:hAnsi="Arial" w:cs="Arial"/>
                <w:sz w:val="22"/>
                <w:szCs w:val="22"/>
              </w:rPr>
              <w:t xml:space="preserve">+ 15% </w:t>
            </w:r>
            <w:r w:rsidR="00EE7928">
              <w:rPr>
                <w:rFonts w:ascii="Arial" w:hAnsi="Arial" w:cs="Arial"/>
                <w:sz w:val="22"/>
                <w:szCs w:val="22"/>
              </w:rPr>
              <w:t>= $85.39</w:t>
            </w:r>
          </w:p>
          <w:p w:rsidR="00A84E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</w:p>
          <w:p w:rsidR="00A84E29" w:rsidRPr="00827129" w:rsidRDefault="00EE7928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Cost = $287.62</w:t>
            </w:r>
            <w:permEnd w:id="385632287"/>
          </w:p>
        </w:tc>
        <w:permStart w:id="9075725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84E2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7572549" w:displacedByCustomXml="prev"/>
      </w:tr>
    </w:tbl>
    <w:p w:rsidR="00EE1B67" w:rsidRPr="006912AA" w:rsidRDefault="00EE1B67" w:rsidP="00CB57F0">
      <w:pPr>
        <w:rPr>
          <w:rFonts w:ascii="Arial" w:hAnsi="Arial" w:cs="Arial"/>
          <w:sz w:val="20"/>
        </w:rPr>
      </w:pPr>
    </w:p>
    <w:p w:rsidR="00CB57F0" w:rsidRPr="00827129" w:rsidRDefault="00CB57F0" w:rsidP="00CB57F0">
      <w:pPr>
        <w:pStyle w:val="11CSTCPLQuestionBullet"/>
        <w:ind w:left="709" w:hanging="709"/>
      </w:pPr>
      <w:bookmarkStart w:id="25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="00EE1B67" w:rsidRPr="00827129">
        <w:br/>
        <w:t>C</w:t>
      </w:r>
      <w:r w:rsidRPr="00827129">
        <w:t>omplete the labour calculations.</w:t>
      </w:r>
      <w:bookmarkEnd w:id="25"/>
    </w:p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57F0" w:rsidRPr="00827129" w:rsidRDefault="00CB57F0" w:rsidP="009B32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7F0" w:rsidRPr="00827129" w:rsidRDefault="00EE7928" w:rsidP="009B32F9">
            <w:pPr>
              <w:rPr>
                <w:rFonts w:ascii="Arial" w:hAnsi="Arial" w:cs="Arial"/>
                <w:sz w:val="22"/>
                <w:szCs w:val="22"/>
              </w:rPr>
            </w:pPr>
            <w:permStart w:id="476579780" w:edGrp="everyone"/>
            <w:r>
              <w:rPr>
                <w:rFonts w:ascii="Arial" w:hAnsi="Arial" w:cs="Arial"/>
                <w:sz w:val="22"/>
                <w:szCs w:val="22"/>
              </w:rPr>
              <w:t>70 x 1.1 x $15.00 = $1155.00</w:t>
            </w:r>
            <w:permEnd w:id="476579780"/>
          </w:p>
        </w:tc>
        <w:permStart w:id="12554265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5426594" w:displacedByCustomXml="prev"/>
      </w:tr>
    </w:tbl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:rsidR="00CB57F0" w:rsidRPr="00827129" w:rsidRDefault="00CB57F0" w:rsidP="00CB57F0">
      <w:pPr>
        <w:pStyle w:val="11CSTCPLQuestionBullet"/>
        <w:ind w:left="709" w:hanging="709"/>
      </w:pPr>
      <w:bookmarkStart w:id="26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6"/>
    </w:p>
    <w:p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57F0" w:rsidRPr="00827129" w:rsidRDefault="00CB57F0" w:rsidP="009B32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7F0" w:rsidRDefault="00EE7928" w:rsidP="009B32F9">
            <w:pPr>
              <w:rPr>
                <w:rFonts w:ascii="Arial" w:hAnsi="Arial" w:cs="Arial"/>
                <w:sz w:val="22"/>
                <w:szCs w:val="22"/>
              </w:rPr>
            </w:pPr>
            <w:permStart w:id="1339325777" w:edGrp="everyone"/>
            <w:r>
              <w:rPr>
                <w:rFonts w:ascii="Arial" w:hAnsi="Arial" w:cs="Arial"/>
                <w:sz w:val="22"/>
                <w:szCs w:val="22"/>
              </w:rPr>
              <w:t>Materials $287.62</w:t>
            </w:r>
          </w:p>
          <w:p w:rsidR="00CB57F0" w:rsidRDefault="009F3CF0" w:rsidP="009B32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Labour $1155.00</w:t>
            </w:r>
          </w:p>
          <w:p w:rsidR="00CB57F0" w:rsidRDefault="009F3CF0" w:rsidP="009B32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$1442.62</w:t>
            </w:r>
          </w:p>
          <w:p w:rsidR="00CB57F0" w:rsidRDefault="009F3CF0" w:rsidP="009B32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Profit (10%) $144.26</w:t>
            </w:r>
          </w:p>
          <w:p w:rsidR="00CB57F0" w:rsidRDefault="00CB57F0" w:rsidP="009B32F9">
            <w:pPr>
              <w:rPr>
                <w:rFonts w:ascii="Arial" w:hAnsi="Arial" w:cs="Arial"/>
                <w:sz w:val="22"/>
                <w:szCs w:val="22"/>
              </w:rPr>
            </w:pPr>
          </w:p>
          <w:p w:rsidR="00CB57F0" w:rsidRPr="00827129" w:rsidRDefault="009F3CF0" w:rsidP="009B32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Cost 1586.88</w:t>
            </w:r>
            <w:permEnd w:id="1339325777"/>
          </w:p>
        </w:tc>
        <w:permStart w:id="6159916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5991691" w:displacedByCustomXml="prev"/>
      </w:tr>
    </w:tbl>
    <w:p w:rsidR="00970B74" w:rsidRPr="006912AA" w:rsidRDefault="00970B74" w:rsidP="006619D5">
      <w:pPr>
        <w:rPr>
          <w:rFonts w:ascii="Arial" w:hAnsi="Arial" w:cs="Arial"/>
          <w:sz w:val="2"/>
          <w:szCs w:val="2"/>
        </w:rPr>
      </w:pPr>
    </w:p>
    <w:sectPr w:rsidR="00970B74" w:rsidRPr="006912AA" w:rsidSect="006619D5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77D0" w:rsidRDefault="00ED77D0" w:rsidP="00A67754">
      <w:r>
        <w:separator/>
      </w:r>
    </w:p>
  </w:endnote>
  <w:endnote w:type="continuationSeparator" w:id="0">
    <w:p w:rsidR="00ED77D0" w:rsidRDefault="00ED77D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3E1" w:rsidRPr="00830749" w:rsidRDefault="001013E1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013E1" w:rsidRPr="00830749" w:rsidRDefault="001013E1" w:rsidP="006619D5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368C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3E1" w:rsidRPr="00830749" w:rsidRDefault="001013E1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013E1" w:rsidRPr="00830749" w:rsidRDefault="001013E1" w:rsidP="006619D5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368CF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77D0" w:rsidRDefault="00ED77D0" w:rsidP="00A67754">
      <w:r>
        <w:separator/>
      </w:r>
    </w:p>
  </w:footnote>
  <w:footnote w:type="continuationSeparator" w:id="0">
    <w:p w:rsidR="00ED77D0" w:rsidRDefault="00ED77D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3E1" w:rsidRDefault="001013E1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1013E1" w:rsidRPr="00830749" w:rsidRDefault="001013E1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3E1" w:rsidRDefault="001013E1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1013E1" w:rsidRPr="00830749" w:rsidRDefault="001013E1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84CB8"/>
    <w:multiLevelType w:val="hybridMultilevel"/>
    <w:tmpl w:val="9C12E92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EF399A"/>
    <w:multiLevelType w:val="hybridMultilevel"/>
    <w:tmpl w:val="55089F14"/>
    <w:lvl w:ilvl="0" w:tplc="3CEEDA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3"/>
  </w:num>
  <w:num w:numId="4">
    <w:abstractNumId w:val="26"/>
  </w:num>
  <w:num w:numId="5">
    <w:abstractNumId w:val="4"/>
  </w:num>
  <w:num w:numId="6">
    <w:abstractNumId w:val="15"/>
  </w:num>
  <w:num w:numId="7">
    <w:abstractNumId w:val="22"/>
  </w:num>
  <w:num w:numId="8">
    <w:abstractNumId w:val="12"/>
  </w:num>
  <w:num w:numId="9">
    <w:abstractNumId w:val="14"/>
  </w:num>
  <w:num w:numId="10">
    <w:abstractNumId w:val="11"/>
  </w:num>
  <w:num w:numId="11">
    <w:abstractNumId w:val="10"/>
  </w:num>
  <w:num w:numId="12">
    <w:abstractNumId w:val="32"/>
  </w:num>
  <w:num w:numId="13">
    <w:abstractNumId w:val="0"/>
  </w:num>
  <w:num w:numId="14">
    <w:abstractNumId w:val="6"/>
  </w:num>
  <w:num w:numId="15">
    <w:abstractNumId w:val="23"/>
  </w:num>
  <w:num w:numId="16">
    <w:abstractNumId w:val="31"/>
  </w:num>
  <w:num w:numId="17">
    <w:abstractNumId w:val="24"/>
  </w:num>
  <w:num w:numId="18">
    <w:abstractNumId w:val="17"/>
  </w:num>
  <w:num w:numId="19">
    <w:abstractNumId w:val="9"/>
  </w:num>
  <w:num w:numId="20">
    <w:abstractNumId w:val="3"/>
  </w:num>
  <w:num w:numId="21">
    <w:abstractNumId w:val="8"/>
  </w:num>
  <w:num w:numId="22">
    <w:abstractNumId w:val="20"/>
  </w:num>
  <w:num w:numId="23">
    <w:abstractNumId w:val="30"/>
  </w:num>
  <w:num w:numId="24">
    <w:abstractNumId w:val="16"/>
  </w:num>
  <w:num w:numId="25">
    <w:abstractNumId w:val="29"/>
  </w:num>
  <w:num w:numId="26">
    <w:abstractNumId w:val="18"/>
  </w:num>
  <w:num w:numId="27">
    <w:abstractNumId w:val="27"/>
  </w:num>
  <w:num w:numId="28">
    <w:abstractNumId w:val="28"/>
  </w:num>
  <w:num w:numId="29">
    <w:abstractNumId w:val="25"/>
  </w:num>
  <w:num w:numId="30">
    <w:abstractNumId w:val="5"/>
  </w:num>
  <w:num w:numId="31">
    <w:abstractNumId w:val="19"/>
  </w:num>
  <w:num w:numId="32">
    <w:abstractNumId w:val="21"/>
  </w:num>
  <w:num w:numId="33">
    <w:abstractNumId w:val="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PLBv2IkkCR10TzyY5kXVIk+T7UwDOp7Tc7Uk/OalKzEPqLuiJsLuIUQpLjVj8NsuMYlF75M2jDaAPpLqI5Gcw==" w:salt="Jw3Qsx91wur0N87yl0y1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112A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6F47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1013E1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5F6C"/>
    <w:rsid w:val="00184237"/>
    <w:rsid w:val="0018673D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C0776"/>
    <w:rsid w:val="001C0B34"/>
    <w:rsid w:val="001C4084"/>
    <w:rsid w:val="001D01D1"/>
    <w:rsid w:val="001E05E8"/>
    <w:rsid w:val="001F147C"/>
    <w:rsid w:val="001F2AD0"/>
    <w:rsid w:val="001F3555"/>
    <w:rsid w:val="001F5661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682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63F"/>
    <w:rsid w:val="002B7A43"/>
    <w:rsid w:val="002C4301"/>
    <w:rsid w:val="002C4D10"/>
    <w:rsid w:val="002C66FA"/>
    <w:rsid w:val="002D1837"/>
    <w:rsid w:val="002D3E2B"/>
    <w:rsid w:val="002D4BDD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368CF"/>
    <w:rsid w:val="00343ECE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2ABE"/>
    <w:rsid w:val="00396581"/>
    <w:rsid w:val="003965FE"/>
    <w:rsid w:val="00397E79"/>
    <w:rsid w:val="003A5AD4"/>
    <w:rsid w:val="003A5D32"/>
    <w:rsid w:val="003B0DC7"/>
    <w:rsid w:val="003B5C02"/>
    <w:rsid w:val="003B69C3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178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68EA"/>
    <w:rsid w:val="00482720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39AD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50C50"/>
    <w:rsid w:val="0065179C"/>
    <w:rsid w:val="00652FA9"/>
    <w:rsid w:val="00653936"/>
    <w:rsid w:val="006555C5"/>
    <w:rsid w:val="00655694"/>
    <w:rsid w:val="00655F6F"/>
    <w:rsid w:val="006566F5"/>
    <w:rsid w:val="006619D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2A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1E58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A1BB4"/>
    <w:rsid w:val="007A5008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27129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64F2C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6083"/>
    <w:rsid w:val="008C48F6"/>
    <w:rsid w:val="008C700C"/>
    <w:rsid w:val="008D53C6"/>
    <w:rsid w:val="008E66CB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A7D1E"/>
    <w:rsid w:val="009B32F9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3CF0"/>
    <w:rsid w:val="009F4D4A"/>
    <w:rsid w:val="00A0464B"/>
    <w:rsid w:val="00A07F94"/>
    <w:rsid w:val="00A127FB"/>
    <w:rsid w:val="00A2147E"/>
    <w:rsid w:val="00A25B81"/>
    <w:rsid w:val="00A2624A"/>
    <w:rsid w:val="00A265D7"/>
    <w:rsid w:val="00A3113D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287C"/>
    <w:rsid w:val="00A93221"/>
    <w:rsid w:val="00A93CB5"/>
    <w:rsid w:val="00A93E84"/>
    <w:rsid w:val="00A96EE8"/>
    <w:rsid w:val="00AA24D7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7E0E"/>
    <w:rsid w:val="00AF07FD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3E35"/>
    <w:rsid w:val="00B84397"/>
    <w:rsid w:val="00B8536D"/>
    <w:rsid w:val="00B876C2"/>
    <w:rsid w:val="00B91399"/>
    <w:rsid w:val="00B91D3A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04C6"/>
    <w:rsid w:val="00BD2445"/>
    <w:rsid w:val="00BD4B75"/>
    <w:rsid w:val="00BD5D83"/>
    <w:rsid w:val="00BE1F60"/>
    <w:rsid w:val="00BE5659"/>
    <w:rsid w:val="00BF15FF"/>
    <w:rsid w:val="00BF51EE"/>
    <w:rsid w:val="00BF5315"/>
    <w:rsid w:val="00BF6C6D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36523"/>
    <w:rsid w:val="00C41700"/>
    <w:rsid w:val="00C41923"/>
    <w:rsid w:val="00C42B02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8C3"/>
    <w:rsid w:val="00CB57F0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3D33"/>
    <w:rsid w:val="00D157D2"/>
    <w:rsid w:val="00D235EF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45A60"/>
    <w:rsid w:val="00D521B0"/>
    <w:rsid w:val="00D52AE9"/>
    <w:rsid w:val="00D612CD"/>
    <w:rsid w:val="00D63DFA"/>
    <w:rsid w:val="00D66338"/>
    <w:rsid w:val="00D74F43"/>
    <w:rsid w:val="00D762CD"/>
    <w:rsid w:val="00D8453E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11D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393D"/>
    <w:rsid w:val="00E14BFA"/>
    <w:rsid w:val="00E14FDF"/>
    <w:rsid w:val="00E20A05"/>
    <w:rsid w:val="00E2279E"/>
    <w:rsid w:val="00E27D91"/>
    <w:rsid w:val="00E3181C"/>
    <w:rsid w:val="00E36EDD"/>
    <w:rsid w:val="00E441DD"/>
    <w:rsid w:val="00E50AAD"/>
    <w:rsid w:val="00E50CBE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1BC8"/>
    <w:rsid w:val="00EA4ACC"/>
    <w:rsid w:val="00EA4C21"/>
    <w:rsid w:val="00EA5ACC"/>
    <w:rsid w:val="00EA5CF9"/>
    <w:rsid w:val="00EA76DB"/>
    <w:rsid w:val="00EB0AA2"/>
    <w:rsid w:val="00EB100E"/>
    <w:rsid w:val="00EB2F5E"/>
    <w:rsid w:val="00EB50D9"/>
    <w:rsid w:val="00EB7E28"/>
    <w:rsid w:val="00EB7F48"/>
    <w:rsid w:val="00EC67DC"/>
    <w:rsid w:val="00EC73A1"/>
    <w:rsid w:val="00ED77D0"/>
    <w:rsid w:val="00EE0EDC"/>
    <w:rsid w:val="00EE1B67"/>
    <w:rsid w:val="00EE235C"/>
    <w:rsid w:val="00EE2576"/>
    <w:rsid w:val="00EE272B"/>
    <w:rsid w:val="00EE346C"/>
    <w:rsid w:val="00EE4CDC"/>
    <w:rsid w:val="00EE7928"/>
    <w:rsid w:val="00EF28D1"/>
    <w:rsid w:val="00EF2F06"/>
    <w:rsid w:val="00EF529A"/>
    <w:rsid w:val="00EF69A4"/>
    <w:rsid w:val="00EF75E4"/>
    <w:rsid w:val="00F023CE"/>
    <w:rsid w:val="00F03457"/>
    <w:rsid w:val="00F04BBE"/>
    <w:rsid w:val="00F06E9D"/>
    <w:rsid w:val="00F07185"/>
    <w:rsid w:val="00F212C3"/>
    <w:rsid w:val="00F21DF2"/>
    <w:rsid w:val="00F23659"/>
    <w:rsid w:val="00F2765C"/>
    <w:rsid w:val="00F30473"/>
    <w:rsid w:val="00F4286F"/>
    <w:rsid w:val="00F44003"/>
    <w:rsid w:val="00F46E9C"/>
    <w:rsid w:val="00F4706B"/>
    <w:rsid w:val="00F47987"/>
    <w:rsid w:val="00F56D33"/>
    <w:rsid w:val="00F61035"/>
    <w:rsid w:val="00F656D7"/>
    <w:rsid w:val="00F67121"/>
    <w:rsid w:val="00F70ACE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C01FD"/>
    <w:rsid w:val="00FC2BA4"/>
    <w:rsid w:val="00FC31D5"/>
    <w:rsid w:val="00FC4794"/>
    <w:rsid w:val="00FC73DB"/>
    <w:rsid w:val="00FD01E7"/>
    <w:rsid w:val="00FD095A"/>
    <w:rsid w:val="00FD38B5"/>
    <w:rsid w:val="00FD51DF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AE5632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0929055ED294FEBA770347BE8E4C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C4E66-9559-418B-8BC5-F83BFF802A64}"/>
      </w:docPartPr>
      <w:docPartBody>
        <w:p w:rsidR="0091188E" w:rsidRDefault="00CF5E51" w:rsidP="00CF5E51">
          <w:pPr>
            <w:pStyle w:val="F0929055ED294FEBA770347BE8E4C85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A0C3D69985E4F64969D91AB244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AB56C-F06C-4789-A35F-2AA91AA7CC0D}"/>
      </w:docPartPr>
      <w:docPartBody>
        <w:p w:rsidR="0091188E" w:rsidRDefault="00CF5E51" w:rsidP="00CF5E51">
          <w:pPr>
            <w:pStyle w:val="BA0C3D69985E4F64969D91AB24499D8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85CDE43501D4143917FF11948FD4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5DF37-64BE-46F7-AFD8-DD484D4867BC}"/>
      </w:docPartPr>
      <w:docPartBody>
        <w:p w:rsidR="0091188E" w:rsidRDefault="00CF5E51" w:rsidP="00CF5E51">
          <w:pPr>
            <w:pStyle w:val="085CDE43501D4143917FF11948FD477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C1546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2E4D"/>
    <w:rsid w:val="008B6B71"/>
    <w:rsid w:val="008C1EB3"/>
    <w:rsid w:val="0091188E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C51F7"/>
    <w:rsid w:val="00BC6EB0"/>
    <w:rsid w:val="00BC7467"/>
    <w:rsid w:val="00C05D35"/>
    <w:rsid w:val="00C17E87"/>
    <w:rsid w:val="00C639A0"/>
    <w:rsid w:val="00C77B3A"/>
    <w:rsid w:val="00CC3708"/>
    <w:rsid w:val="00CF5E51"/>
    <w:rsid w:val="00D46746"/>
    <w:rsid w:val="00DC549C"/>
    <w:rsid w:val="00E04351"/>
    <w:rsid w:val="00E26A3D"/>
    <w:rsid w:val="00E42023"/>
    <w:rsid w:val="00E45AA5"/>
    <w:rsid w:val="00E862EA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5E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F0929055ED294FEBA770347BE8E4C85E">
    <w:name w:val="F0929055ED294FEBA770347BE8E4C85E"/>
    <w:rsid w:val="00CF5E51"/>
    <w:pPr>
      <w:spacing w:after="160" w:line="259" w:lineRule="auto"/>
    </w:pPr>
  </w:style>
  <w:style w:type="paragraph" w:customStyle="1" w:styleId="BA0C3D69985E4F64969D91AB24499D87">
    <w:name w:val="BA0C3D69985E4F64969D91AB24499D87"/>
    <w:rsid w:val="00CF5E51"/>
    <w:pPr>
      <w:spacing w:after="160" w:line="259" w:lineRule="auto"/>
    </w:pPr>
  </w:style>
  <w:style w:type="paragraph" w:customStyle="1" w:styleId="085CDE43501D4143917FF11948FD4774">
    <w:name w:val="085CDE43501D4143917FF11948FD4774"/>
    <w:rsid w:val="00CF5E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31DB-470B-42A9-B71F-7A9FFA83E20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71B19E2-32F8-411E-B552-0AC366232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8932</TotalTime>
  <Pages>12</Pages>
  <Words>1426</Words>
  <Characters>8130</Characters>
  <Application>Microsoft Office Word</Application>
  <DocSecurity>8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9537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Justin Skehan</cp:lastModifiedBy>
  <cp:revision>85</cp:revision>
  <cp:lastPrinted>2018-05-29T00:12:00Z</cp:lastPrinted>
  <dcterms:created xsi:type="dcterms:W3CDTF">2017-10-13T01:57:00Z</dcterms:created>
  <dcterms:modified xsi:type="dcterms:W3CDTF">2018-09-15T07:47:00Z</dcterms:modified>
  <cp:contentStatus>v1-0_10/06/2018</cp:contentStatus>
</cp:coreProperties>
</file>