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006C4E92" w:rsidR="00677444" w:rsidRPr="004932A4" w:rsidRDefault="00E75035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26102D1" w:rsidR="004C3241" w:rsidRDefault="00E75035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FE833FC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" w:hAnsi="Arial" w:cs="Arial"/>
              <w:i/>
              <w:sz w:val="18"/>
              <w:szCs w:val="18"/>
            </w:rPr>
            <w:t>RIICPL401E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rFonts w:ascii="Arial" w:hAnsi="Arial" w:cs="Arial"/>
              <w:i/>
              <w:sz w:val="18"/>
              <w:szCs w:val="18"/>
            </w:rPr>
            <w:t>Supervise the installation of underground services using open excavation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487AB431" w:rsidR="00DE303D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5F9AF6" w14:textId="0D53F826" w:rsid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6F78EE" w:rsidRPr="007956AF" w14:paraId="65887109" w14:textId="77777777" w:rsidTr="00927D69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0E033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25E9D5" w14:textId="19C96539" w:rsidR="006F78EE" w:rsidRPr="00F705E1" w:rsidRDefault="00051A47" w:rsidP="00927D69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4499202" w:edGrp="everyone"/>
            <w:r>
              <w:rPr>
                <w:rFonts w:ascii="Arial" w:hAnsi="Arial" w:cs="Arial"/>
                <w:sz w:val="22"/>
                <w:szCs w:val="22"/>
              </w:rPr>
              <w:t>Brodie Page</w:t>
            </w:r>
            <w:permEnd w:id="1854499202"/>
          </w:p>
        </w:tc>
      </w:tr>
      <w:tr w:rsidR="006F78EE" w:rsidRPr="007956AF" w14:paraId="3D1B9125" w14:textId="77777777" w:rsidTr="00927D69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54C3F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7103261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2AEEE4" w14:textId="77777777" w:rsidR="006F78EE" w:rsidRPr="00C15CA8" w:rsidRDefault="00E75035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picture/>
              </w:sdtPr>
              <w:sdtEndPr/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45B708C" wp14:editId="6387FFB1">
                      <wp:extent cx="726573" cy="431800"/>
                      <wp:effectExtent l="0" t="0" r="0" b="6350"/>
                      <wp:docPr id="5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6573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571032610"/>
          </w:p>
        </w:tc>
      </w:tr>
    </w:tbl>
    <w:p w14:paraId="659C1CFE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F78EE" w:rsidRPr="004C3241" w14:paraId="7BEB35C4" w14:textId="77777777" w:rsidTr="00927D69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1113356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6F78EE" w:rsidRPr="004C3241" w14:paraId="40F28152" w14:textId="77777777" w:rsidTr="00927D69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AA401" w14:textId="77777777" w:rsidR="006F78EE" w:rsidRPr="004C3241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6F78EE" w:rsidRPr="00EA4901">
              <w:rPr>
                <w:rFonts w:ascii="Arial" w:hAnsi="Arial" w:cs="Arial"/>
                <w:sz w:val="20"/>
              </w:rPr>
              <w:t xml:space="preserve"> </w:t>
            </w:r>
            <w:r w:rsidR="006F78EE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3258012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F78EE" w:rsidRPr="004C3241" w14:paraId="4D737CCC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531114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66FCD84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2C382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78EE" w:rsidRPr="004C3241" w14:paraId="1F8A2C87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77A45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26A92F2" w14:textId="77777777" w:rsidR="006F78EE" w:rsidRPr="00C15CA8" w:rsidRDefault="00E75035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20167290F9DF43BA9C1E77F097C6285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92388309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92388309"/>
              </w:sdtContent>
            </w:sdt>
          </w:p>
        </w:tc>
        <w:permStart w:id="66298161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4D93F447" w14:textId="77777777" w:rsidR="006F78EE" w:rsidRPr="004C3241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29816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29900656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00F21A2" w14:textId="77777777" w:rsidR="006F78EE" w:rsidRPr="004C3241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29900656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1C72ED16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B075F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77B67032" w14:textId="77777777" w:rsidR="006F78EE" w:rsidRPr="00C15CA8" w:rsidRDefault="00E75035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2F197A38DA1F47B592A20E27A1A103E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11975660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11975660"/>
              </w:sdtContent>
            </w:sdt>
          </w:p>
        </w:tc>
        <w:permStart w:id="1839353203" w:edGrp="everyone"/>
        <w:tc>
          <w:tcPr>
            <w:tcW w:w="2095" w:type="dxa"/>
            <w:vAlign w:val="center"/>
          </w:tcPr>
          <w:p w14:paraId="2CFB2035" w14:textId="77777777" w:rsidR="006F78EE" w:rsidRPr="004C3241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39353203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183001517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90F566A" w14:textId="77777777" w:rsidR="006F78EE" w:rsidRPr="004C3241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30015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5670D31C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FFE30E4" w14:textId="63AB11AC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C62117102654B11B490AFDA7B58876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RIICPL401E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5A69B1B" w14:textId="77777777" w:rsidR="006F78EE" w:rsidRPr="00C15CA8" w:rsidRDefault="00E75035" w:rsidP="00927D6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799D642008524BFBAC2F908F8E5F48B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304761053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304761053"/>
              </w:sdtContent>
            </w:sdt>
          </w:p>
        </w:tc>
        <w:permStart w:id="176468891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3993372" w14:textId="77777777" w:rsidR="006F78EE" w:rsidRPr="004C3241" w:rsidRDefault="00E75035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764688915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96443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57980B" w14:textId="77777777" w:rsidR="006F78EE" w:rsidRPr="004C3241" w:rsidRDefault="00E75035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96443263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415FAF5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6F78EE" w:rsidRPr="004C3241" w14:paraId="53E40C96" w14:textId="77777777" w:rsidTr="00927D69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D6721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58186345" w:edGrp="everyone"/>
      <w:tr w:rsidR="006F78EE" w:rsidRPr="004C3241" w14:paraId="2539EBB7" w14:textId="77777777" w:rsidTr="00927D69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6EC3B8B8" w14:textId="77777777" w:rsidR="006F78EE" w:rsidRPr="00D26D47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58186345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34387890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3DE21484" w14:textId="4ACAF5C7" w:rsidR="006F78EE" w:rsidRPr="00D26D47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34387890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3A148434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6575"/>
      </w:tblGrid>
      <w:tr w:rsidR="006F78EE" w:rsidRPr="004C3241" w14:paraId="02900C95" w14:textId="77777777" w:rsidTr="006F78EE">
        <w:trPr>
          <w:trHeight w:val="397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2085A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65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B31096" w14:textId="77777777" w:rsidR="006F78EE" w:rsidRPr="00F705E1" w:rsidRDefault="006F78EE" w:rsidP="00927D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7556787" w:edGrp="everyone"/>
            <w:permEnd w:id="1907556787"/>
          </w:p>
        </w:tc>
      </w:tr>
      <w:tr w:rsidR="006F78EE" w:rsidRPr="004C3241" w14:paraId="57F0200F" w14:textId="77777777" w:rsidTr="006F78EE">
        <w:trPr>
          <w:trHeight w:val="737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3F6B8B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42083338" w:edGrp="everyone"/>
        <w:tc>
          <w:tcPr>
            <w:tcW w:w="65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0DB545" w14:textId="77777777" w:rsidR="006F78EE" w:rsidRPr="004C3241" w:rsidRDefault="00E75035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CDFB09B" wp14:editId="23368518">
                      <wp:extent cx="3990975" cy="431800"/>
                      <wp:effectExtent l="0" t="0" r="9525" b="6350"/>
                      <wp:docPr id="54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097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42083338"/>
          </w:p>
        </w:tc>
      </w:tr>
    </w:tbl>
    <w:p w14:paraId="69638692" w14:textId="77777777" w:rsidR="006F78EE" w:rsidRP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p w14:paraId="3AD079C1" w14:textId="74F5CDEE" w:rsidR="006F78EE" w:rsidRDefault="006F78EE">
      <w:pPr>
        <w:jc w:val="left"/>
        <w:rPr>
          <w:szCs w:val="32"/>
        </w:rPr>
        <w:sectPr w:rsidR="006F78EE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CD0AA1C" w:rsidR="00C76B5E" w:rsidRPr="004932A4" w:rsidRDefault="00E75035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4BE7E6D" w:rsidR="00C76B5E" w:rsidRDefault="00E75035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120C4285" w:rsidR="00750D30" w:rsidRPr="00F705E1" w:rsidRDefault="00051A47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1995977" w:edGrp="everyone"/>
            <w:r>
              <w:rPr>
                <w:rFonts w:ascii="Arial" w:hAnsi="Arial" w:cs="Arial"/>
                <w:sz w:val="22"/>
                <w:szCs w:val="22"/>
              </w:rPr>
              <w:t>Brodie Page</w:t>
            </w:r>
            <w:permEnd w:id="163199597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F72F3B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A67685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8EE" w:rsidRPr="00BA4D9F" w14:paraId="45334C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9EC317D" w14:textId="77777777" w:rsidR="006F78EE" w:rsidRPr="00750D30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F78EE" w:rsidRPr="00BA4D9F" w14:paraId="59605827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CA7A6" w14:textId="77777777" w:rsidR="006F78EE" w:rsidRPr="00DE303D" w:rsidRDefault="006F78EE" w:rsidP="00927D69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258782D" w14:textId="77777777" w:rsidR="006F78EE" w:rsidRPr="00DE303D" w:rsidRDefault="006F78EE" w:rsidP="006F78E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7072D44" w14:textId="77777777" w:rsidR="006F78EE" w:rsidRPr="00750D30" w:rsidRDefault="006F78EE" w:rsidP="006F78E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F78EE" w:rsidRPr="00BA4D9F" w14:paraId="2DE674A2" w14:textId="77777777" w:rsidTr="00927D69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2B0D3" w14:textId="77777777" w:rsidR="006F78EE" w:rsidRPr="006614E5" w:rsidRDefault="006F78EE" w:rsidP="00927D69">
            <w:pPr>
              <w:rPr>
                <w:rFonts w:ascii="Arial" w:hAnsi="Arial" w:cs="Arial"/>
                <w:bCs/>
                <w:szCs w:val="24"/>
              </w:rPr>
            </w:pPr>
            <w:permStart w:id="1000563636" w:edGrp="everyone"/>
            <w:permEnd w:id="1000563636"/>
          </w:p>
        </w:tc>
      </w:tr>
      <w:bookmarkEnd w:id="1"/>
    </w:tbl>
    <w:p w14:paraId="1F5CABE8" w14:textId="77777777" w:rsidR="006A3822" w:rsidRDefault="00C76B5E" w:rsidP="006A3822">
      <w:pPr>
        <w:rPr>
          <w:rFonts w:ascii="Arial" w:hAnsi="Arial" w:cs="Arial"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2551C85D" w14:textId="3E216FD4" w:rsidR="006A3822" w:rsidRPr="00830749" w:rsidRDefault="006A3822" w:rsidP="006A3822">
      <w:pPr>
        <w:pStyle w:val="20TAQuestionNumber"/>
        <w:ind w:left="709" w:hanging="709"/>
      </w:pPr>
      <w:bookmarkStart w:id="2" w:name="_Ref95744510"/>
      <w:r>
        <w:lastRenderedPageBreak/>
        <w:t xml:space="preserve">You have been assigned the task of supervising </w:t>
      </w:r>
      <w:r w:rsidR="00526956">
        <w:t xml:space="preserve">open excavation for installing services. </w:t>
      </w:r>
      <w:r>
        <w:t>Complete the table below describing documents you need to review to confirm the work activity and compliance</w:t>
      </w:r>
      <w:bookmarkEnd w:id="2"/>
      <w:r w:rsidR="00F705E1">
        <w:t>.</w:t>
      </w:r>
    </w:p>
    <w:p w14:paraId="28244A5B" w14:textId="77777777" w:rsidR="006A3822" w:rsidRPr="00830749" w:rsidRDefault="006A3822" w:rsidP="006A38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72"/>
        <w:gridCol w:w="5295"/>
        <w:gridCol w:w="609"/>
      </w:tblGrid>
      <w:tr w:rsidR="000A3ADD" w14:paraId="56D67D9C" w14:textId="77777777" w:rsidTr="0032457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454114" w14:textId="77777777" w:rsidR="006A3822" w:rsidRDefault="006A3822" w:rsidP="003245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DE62B2" w14:textId="1F1CA33B" w:rsidR="006A3822" w:rsidRDefault="000A3ADD" w:rsidP="00324571">
            <w:pPr>
              <w:keepNext/>
              <w:ind w:left="993" w:hanging="993"/>
              <w:jc w:val="center"/>
            </w:pPr>
            <w:r>
              <w:t>Type of document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7D3CFB" w14:textId="0DD15CCC" w:rsidR="006A3822" w:rsidRDefault="000A3ADD" w:rsidP="00324571">
            <w:pPr>
              <w:pStyle w:val="TableHeading"/>
              <w:framePr w:hSpace="0" w:wrap="auto" w:vAnchor="margin" w:hAnchor="text" w:yAlign="inline"/>
            </w:pPr>
            <w:r>
              <w:t>Documents required</w:t>
            </w:r>
          </w:p>
        </w:tc>
        <w:permStart w:id="125594289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991564" w14:textId="77777777" w:rsidR="006A3822" w:rsidRPr="00533511" w:rsidRDefault="00E75035" w:rsidP="003245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3430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A38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942898"/>
          </w:p>
        </w:tc>
      </w:tr>
      <w:tr w:rsidR="000A3ADD" w14:paraId="6C46BFCE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DB32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5EF6F3C" w14:textId="406F1598" w:rsidR="006A3822" w:rsidRPr="000A3ADD" w:rsidRDefault="000A3ADD" w:rsidP="00324571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Project documents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D8B18F3" w14:textId="11606938" w:rsidR="009F2E3B" w:rsidRPr="006F78EE" w:rsidRDefault="00051A47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642680824" w:edGrp="everyone"/>
            <w:r w:rsidRPr="00051A47">
              <w:rPr>
                <w:vanish w:val="0"/>
                <w:color w:val="auto"/>
              </w:rPr>
              <w:t>Drawings, specifications, IFC plans, job plans, permits, SWMS, environmental plans.</w:t>
            </w:r>
            <w:permEnd w:id="1642680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491F69" w14:textId="77777777" w:rsidR="006A3822" w:rsidRDefault="006A3822" w:rsidP="00324571">
            <w:pPr>
              <w:ind w:left="993" w:hanging="993"/>
            </w:pPr>
          </w:p>
        </w:tc>
      </w:tr>
      <w:tr w:rsidR="000A3ADD" w14:paraId="083B200A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38A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B3FFB9F" w14:textId="616D0AC0" w:rsidR="006A3822" w:rsidRPr="000A3ADD" w:rsidRDefault="000A3ADD" w:rsidP="00324571">
            <w:pPr>
              <w:ind w:left="993" w:hanging="993"/>
              <w:jc w:val="center"/>
            </w:pPr>
            <w:r>
              <w:t>Guidance documents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0A4D436" w14:textId="20F6688D" w:rsidR="000A3ADD" w:rsidRPr="006F78EE" w:rsidRDefault="00051A47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292328807" w:edGrp="everyone"/>
            <w:r w:rsidRPr="00051A47">
              <w:rPr>
                <w:vanish w:val="0"/>
                <w:color w:val="auto"/>
              </w:rPr>
              <w:t>Codes of practice, Australian Standards, manufacturer instructions, industry guidelines.</w:t>
            </w:r>
            <w:permEnd w:id="1292328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6DE019" w14:textId="77777777" w:rsidR="006A3822" w:rsidRDefault="006A3822" w:rsidP="00324571">
            <w:pPr>
              <w:ind w:left="993" w:hanging="993"/>
            </w:pPr>
          </w:p>
        </w:tc>
      </w:tr>
      <w:tr w:rsidR="000A3ADD" w14:paraId="0E4EFC2C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8C3F9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59304F9" w14:textId="12A263A8" w:rsidR="006A3822" w:rsidRPr="000A3ADD" w:rsidRDefault="000A3ADD" w:rsidP="00324571">
            <w:pPr>
              <w:ind w:left="993" w:hanging="993"/>
              <w:jc w:val="center"/>
            </w:pPr>
            <w:r>
              <w:t>Legislation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4326BF1" w14:textId="60B833CE" w:rsidR="000A3ADD" w:rsidRPr="006F78EE" w:rsidRDefault="00051A47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8023173" w:edGrp="everyone"/>
            <w:r w:rsidRPr="00051A47">
              <w:rPr>
                <w:vanish w:val="0"/>
                <w:color w:val="auto"/>
              </w:rPr>
              <w:t>Work Health &amp; Safety Act/Regulations, environmental legislation, excavation regulations, local council requirements.</w:t>
            </w:r>
            <w:permEnd w:id="8023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3F230" w14:textId="77777777" w:rsidR="006A3822" w:rsidRDefault="006A3822" w:rsidP="00324571">
            <w:pPr>
              <w:ind w:left="993" w:hanging="993"/>
            </w:pPr>
          </w:p>
        </w:tc>
      </w:tr>
    </w:tbl>
    <w:p w14:paraId="12B8D40A" w14:textId="77777777" w:rsidR="006A3822" w:rsidRDefault="006A3822" w:rsidP="006A3822">
      <w:pPr>
        <w:rPr>
          <w:rFonts w:ascii="Arial" w:hAnsi="Arial" w:cs="Arial"/>
          <w:sz w:val="22"/>
          <w:szCs w:val="22"/>
        </w:rPr>
      </w:pPr>
    </w:p>
    <w:p w14:paraId="69641849" w14:textId="57AB366F" w:rsidR="00C76B5E" w:rsidRPr="00A06101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0353912D" w:rsidR="00B115D7" w:rsidRPr="00830749" w:rsidRDefault="000A3ADD" w:rsidP="00136E8C">
      <w:pPr>
        <w:pStyle w:val="20TAQuestionNumber"/>
        <w:ind w:left="709" w:hanging="709"/>
      </w:pPr>
      <w:bookmarkStart w:id="3" w:name="_Ref95745058"/>
      <w:bookmarkEnd w:id="0"/>
      <w:r>
        <w:lastRenderedPageBreak/>
        <w:t xml:space="preserve">What type of information are you expecting to locate from the documents listed in </w:t>
      </w:r>
      <w:r>
        <w:fldChar w:fldCharType="begin"/>
      </w:r>
      <w:r>
        <w:instrText xml:space="preserve"> REF _Ref95744510 \r \h </w:instrText>
      </w:r>
      <w:r>
        <w:fldChar w:fldCharType="separate"/>
      </w:r>
      <w:r w:rsidR="004234B0">
        <w:t xml:space="preserve">Q1. </w:t>
      </w:r>
      <w:r>
        <w:fldChar w:fldCharType="end"/>
      </w:r>
      <w:bookmarkEnd w:id="3"/>
      <w:r w:rsidR="00F705E1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025261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7BBFEA45" w:rsidR="00B115D7" w:rsidRPr="001C4084" w:rsidRDefault="00051A4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67689870" w:edGrp="everyone"/>
            <w:r w:rsidRPr="00051A47">
              <w:rPr>
                <w:rFonts w:ascii="Arial" w:hAnsi="Arial" w:cs="Arial"/>
                <w:sz w:val="22"/>
                <w:szCs w:val="22"/>
              </w:rPr>
              <w:t>Scope of works, dimensions, alignment, depths, materials, safety requirements, underground service locations, environmental controls, traffic management requirements.</w:t>
            </w:r>
            <w:permEnd w:id="1267689870"/>
          </w:p>
        </w:tc>
        <w:permStart w:id="11665460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E75035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546089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FBB2C1E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A9856C3" w14:textId="27D40C8D" w:rsidR="00A06101" w:rsidRPr="00830749" w:rsidRDefault="00686463" w:rsidP="00A06101">
      <w:pPr>
        <w:pStyle w:val="20TAQuestionNumber"/>
        <w:ind w:left="709" w:hanging="709"/>
      </w:pPr>
      <w:bookmarkStart w:id="5" w:name="_Ref95819177"/>
      <w:r>
        <w:t>What are three (3) considerations you make as part of risk assessment processes during the ‘walk-through’ of the work area?</w:t>
      </w:r>
      <w:bookmarkEnd w:id="5"/>
    </w:p>
    <w:p w14:paraId="014544D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4940EAA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6EC951" w14:textId="3897B1EA" w:rsidR="00366809" w:rsidRPr="001C4084" w:rsidRDefault="00A06101" w:rsidP="009D437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09A7" w14:textId="07516F8B" w:rsidR="00A06101" w:rsidRDefault="00051A47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21279339" w:edGrp="everyone"/>
            <w:r w:rsidRPr="00051A47">
              <w:rPr>
                <w:rFonts w:ascii="Arial" w:hAnsi="Arial" w:cs="Arial"/>
                <w:sz w:val="22"/>
                <w:szCs w:val="22"/>
              </w:rPr>
              <w:t>Identification of underground/overhead services.</w:t>
            </w:r>
            <w:permEnd w:id="1221279339"/>
          </w:p>
          <w:p w14:paraId="4C17F896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5D07D5C4" w14:textId="40BAE33B" w:rsidR="009D4373" w:rsidRPr="009D4373" w:rsidRDefault="00323440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671205" w:edGrp="everyone"/>
            <w:r w:rsidRPr="00323440">
              <w:rPr>
                <w:rFonts w:ascii="Arial" w:hAnsi="Arial" w:cs="Arial"/>
                <w:sz w:val="22"/>
                <w:szCs w:val="22"/>
              </w:rPr>
              <w:t>Ground conditions, water, stability of excavation area.</w:t>
            </w:r>
            <w:permEnd w:id="19671205"/>
          </w:p>
          <w:p w14:paraId="259A29D1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0A2E00C5" w14:textId="376C7394" w:rsidR="009D4373" w:rsidRPr="009D4373" w:rsidRDefault="00323440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356146341" w:edGrp="everyone"/>
            <w:r w:rsidRPr="00323440">
              <w:rPr>
                <w:rFonts w:ascii="Arial" w:hAnsi="Arial" w:cs="Arial"/>
                <w:sz w:val="22"/>
                <w:szCs w:val="22"/>
              </w:rPr>
              <w:t>Site hazards such as plant movements, public interface, access/egress.</w:t>
            </w:r>
            <w:permEnd w:id="1356146341"/>
          </w:p>
        </w:tc>
        <w:permStart w:id="20614557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04A6D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3914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1455738"/>
          </w:p>
        </w:tc>
      </w:tr>
    </w:tbl>
    <w:p w14:paraId="2F036C2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78BBFE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74D6199" w14:textId="6A2AEB11" w:rsidR="00A06101" w:rsidRPr="00830749" w:rsidRDefault="00366809" w:rsidP="00A06101">
      <w:pPr>
        <w:pStyle w:val="20TAQuestionNumber"/>
        <w:ind w:left="709" w:hanging="709"/>
      </w:pPr>
      <w:bookmarkStart w:id="6" w:name="_Ref95819180"/>
      <w:r>
        <w:t>How would you divert runoff around stockpiles unavoidably located in drainage paths?</w:t>
      </w:r>
      <w:bookmarkEnd w:id="6"/>
    </w:p>
    <w:p w14:paraId="2EA6074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10556E4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1AFF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7984" w14:textId="36A17D36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5908238" w:edGrp="everyone"/>
            <w:r w:rsidRPr="00323440">
              <w:rPr>
                <w:rFonts w:ascii="Arial" w:hAnsi="Arial" w:cs="Arial"/>
                <w:sz w:val="22"/>
                <w:szCs w:val="22"/>
              </w:rPr>
              <w:t>Install bunding, silt socks, or diversion drains to redirect water around the stockpile and prevent erosion or sediment runoff.</w:t>
            </w:r>
            <w:permEnd w:id="5908238"/>
          </w:p>
        </w:tc>
        <w:permStart w:id="2112230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37996B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69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230313"/>
          </w:p>
        </w:tc>
      </w:tr>
    </w:tbl>
    <w:p w14:paraId="24E34B70" w14:textId="1D733F7F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9579EE7" w14:textId="77777777" w:rsidR="00124CA1" w:rsidRDefault="00124CA1" w:rsidP="00A06101">
      <w:pPr>
        <w:rPr>
          <w:rFonts w:ascii="Arial" w:hAnsi="Arial" w:cs="Arial"/>
          <w:sz w:val="22"/>
          <w:szCs w:val="22"/>
        </w:rPr>
      </w:pPr>
    </w:p>
    <w:p w14:paraId="697428DE" w14:textId="619954FD" w:rsidR="00A06101" w:rsidRPr="00830749" w:rsidRDefault="00B0137E" w:rsidP="00A06101">
      <w:pPr>
        <w:pStyle w:val="20TAQuestionNumber"/>
        <w:ind w:left="709" w:hanging="709"/>
      </w:pPr>
      <w:bookmarkStart w:id="7" w:name="_Ref95819182"/>
      <w:r>
        <w:lastRenderedPageBreak/>
        <w:t>All workers must wear the PPE required by the site. Why is it particularly important for supervisors?</w:t>
      </w:r>
      <w:bookmarkEnd w:id="7"/>
    </w:p>
    <w:p w14:paraId="2850B793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A8855E2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F3D9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D16" w14:textId="70EE9D0B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83213061" w:edGrp="everyone"/>
            <w:r w:rsidRPr="00323440">
              <w:rPr>
                <w:rFonts w:ascii="Arial" w:hAnsi="Arial" w:cs="Arial"/>
                <w:sz w:val="22"/>
                <w:szCs w:val="22"/>
              </w:rPr>
              <w:t>Supervisors must lead by example, maintain compliance, and ensure credibility when enforcing safety requirements.</w:t>
            </w:r>
            <w:permEnd w:id="1283213061"/>
          </w:p>
        </w:tc>
        <w:permStart w:id="1857304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D09246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6234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7304051"/>
          </w:p>
        </w:tc>
      </w:tr>
    </w:tbl>
    <w:p w14:paraId="4B53796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A160C9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AED5EA9" w14:textId="73B19B9E" w:rsidR="00A06101" w:rsidRPr="00830749" w:rsidRDefault="00B0137E" w:rsidP="00A06101">
      <w:pPr>
        <w:pStyle w:val="20TAQuestionNumber"/>
        <w:ind w:left="709" w:hanging="709"/>
      </w:pPr>
      <w:bookmarkStart w:id="8" w:name="_Ref95819184"/>
      <w:r>
        <w:t>Where does the use of PPE fit in the risk management process?</w:t>
      </w:r>
      <w:bookmarkEnd w:id="8"/>
    </w:p>
    <w:p w14:paraId="0F554B8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443BFAC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EE3C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983F" w14:textId="3D3CDC47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909004819" w:edGrp="everyone"/>
            <w:r w:rsidRPr="00323440">
              <w:rPr>
                <w:rFonts w:ascii="Arial" w:hAnsi="Arial" w:cs="Arial"/>
                <w:sz w:val="22"/>
                <w:szCs w:val="22"/>
              </w:rPr>
              <w:t>It's the last line of defence in the hierarchy of controls (after elimination, substitution, engineering, and administrative controls).</w:t>
            </w:r>
            <w:permEnd w:id="909004819"/>
          </w:p>
        </w:tc>
        <w:permStart w:id="927997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E76E3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4951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7997918"/>
          </w:p>
        </w:tc>
      </w:tr>
    </w:tbl>
    <w:p w14:paraId="661D2830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09DD545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020B85D9" w14:textId="47323208" w:rsidR="00A06101" w:rsidRPr="00830749" w:rsidRDefault="000435EA" w:rsidP="00A06101">
      <w:pPr>
        <w:pStyle w:val="20TAQuestionNumber"/>
        <w:ind w:left="709" w:hanging="709"/>
      </w:pPr>
      <w:bookmarkStart w:id="9" w:name="_Ref95820646"/>
      <w:r>
        <w:t>What would you read in the job plan to confirm the plan meets task requirements?</w:t>
      </w:r>
      <w:bookmarkEnd w:id="9"/>
    </w:p>
    <w:p w14:paraId="0F1A77C7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B09515C" w14:textId="77777777" w:rsidTr="00025261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1CBA4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B7C" w14:textId="1647F424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75300439" w:edGrp="everyone"/>
            <w:r w:rsidRPr="00323440">
              <w:rPr>
                <w:rFonts w:ascii="Arial" w:hAnsi="Arial" w:cs="Arial"/>
                <w:sz w:val="22"/>
                <w:szCs w:val="22"/>
              </w:rPr>
              <w:t>Correct service alignments, excavation dimensions, required materials, sequence of works, hold points, safety controls, and resources.</w:t>
            </w:r>
            <w:permEnd w:id="1475300439"/>
          </w:p>
        </w:tc>
        <w:permStart w:id="14950187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5CAFE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3097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5018767"/>
          </w:p>
        </w:tc>
      </w:tr>
    </w:tbl>
    <w:p w14:paraId="47E43116" w14:textId="77777777" w:rsidR="000435EA" w:rsidRPr="007F4E9B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183C04AB" w14:textId="1E01F038" w:rsidR="000435EA" w:rsidRPr="00830749" w:rsidRDefault="000435EA" w:rsidP="000435EA">
      <w:pPr>
        <w:pStyle w:val="20TAQuestionNumber"/>
        <w:ind w:left="709" w:hanging="709"/>
      </w:pPr>
      <w:bookmarkStart w:id="10" w:name="_Ref95395099"/>
      <w:r>
        <w:lastRenderedPageBreak/>
        <w:t>Why is it important to understand the</w:t>
      </w:r>
      <w:r w:rsidRPr="00383ED9">
        <w:t xml:space="preserve"> relationship of </w:t>
      </w:r>
      <w:r>
        <w:t>the job</w:t>
      </w:r>
      <w:r w:rsidRPr="00383ED9">
        <w:t xml:space="preserve"> to other </w:t>
      </w:r>
      <w:r>
        <w:t>jobs within the project?</w:t>
      </w:r>
      <w:bookmarkEnd w:id="10"/>
    </w:p>
    <w:p w14:paraId="518BC845" w14:textId="77777777" w:rsidR="000435EA" w:rsidRPr="00830749" w:rsidRDefault="000435EA" w:rsidP="000435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435EA" w:rsidRPr="00830749" w14:paraId="440E23AC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8EE916" w14:textId="77777777" w:rsidR="000435EA" w:rsidRPr="001C4084" w:rsidRDefault="000435EA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F205" w14:textId="19BCB348" w:rsidR="000435EA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51222429" w:edGrp="everyone"/>
            <w:r w:rsidRPr="00323440">
              <w:rPr>
                <w:rFonts w:ascii="Arial" w:hAnsi="Arial" w:cs="Arial"/>
                <w:sz w:val="22"/>
                <w:szCs w:val="22"/>
              </w:rPr>
              <w:t>Avoids clashes, ensures sequencing, prevents rework, and helps coordinate with other crews or contractors.</w:t>
            </w:r>
            <w:permEnd w:id="1851222429"/>
          </w:p>
        </w:tc>
        <w:permStart w:id="21268492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A17B90" w14:textId="77777777" w:rsidR="000435EA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327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35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6849286"/>
          </w:p>
        </w:tc>
      </w:tr>
    </w:tbl>
    <w:p w14:paraId="6D7B47BC" w14:textId="77777777" w:rsidR="000435EA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7F82FD2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D06EB94" w14:textId="6142E243" w:rsidR="00A06101" w:rsidRPr="00830749" w:rsidRDefault="000A0D97" w:rsidP="00A06101">
      <w:pPr>
        <w:pStyle w:val="20TAQuestionNumber"/>
        <w:ind w:left="709" w:hanging="709"/>
      </w:pPr>
      <w:bookmarkStart w:id="11" w:name="_Ref95822160"/>
      <w:r>
        <w:t xml:space="preserve">How do you confirm that </w:t>
      </w:r>
      <w:r w:rsidRPr="00F72F3B">
        <w:t>required resources are available to meet job requirements</w:t>
      </w:r>
      <w:r>
        <w:t>?</w:t>
      </w:r>
      <w:bookmarkEnd w:id="11"/>
    </w:p>
    <w:p w14:paraId="3D888DD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B5D95CB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7564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A27" w14:textId="7CBBC52C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199659285" w:edGrp="everyone"/>
            <w:r w:rsidRPr="00323440">
              <w:rPr>
                <w:rFonts w:ascii="Arial" w:hAnsi="Arial" w:cs="Arial"/>
                <w:sz w:val="22"/>
                <w:szCs w:val="22"/>
              </w:rPr>
              <w:t>Cross</w:t>
            </w:r>
            <w:r w:rsidRPr="00323440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323440">
              <w:rPr>
                <w:rFonts w:ascii="Arial" w:hAnsi="Arial" w:cs="Arial"/>
                <w:sz w:val="22"/>
                <w:szCs w:val="22"/>
              </w:rPr>
              <w:t>check schedule, booking logs, delivery dockets, and conduct pre</w:t>
            </w:r>
            <w:r w:rsidRPr="00323440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323440">
              <w:rPr>
                <w:rFonts w:ascii="Arial" w:hAnsi="Arial" w:cs="Arial"/>
                <w:sz w:val="22"/>
                <w:szCs w:val="22"/>
              </w:rPr>
              <w:t>start inspections of plant, materials, and workforce availability.</w:t>
            </w:r>
            <w:permEnd w:id="1199659285"/>
          </w:p>
        </w:tc>
        <w:permStart w:id="2911171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BE8C5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4330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1117144"/>
          </w:p>
        </w:tc>
      </w:tr>
    </w:tbl>
    <w:p w14:paraId="504890D8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375C8909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7401EF6A" w14:textId="3D85F201" w:rsidR="00A06101" w:rsidRPr="00830749" w:rsidRDefault="00CF6FBB" w:rsidP="00A06101">
      <w:pPr>
        <w:pStyle w:val="20TAQuestionNumber"/>
        <w:ind w:left="709" w:hanging="709"/>
      </w:pPr>
      <w:bookmarkStart w:id="12" w:name="_Ref95822122"/>
      <w:r>
        <w:t>Two (2) labourers</w:t>
      </w:r>
      <w:r w:rsidR="00BB0AE0">
        <w:t xml:space="preserve"> assigned to your team</w:t>
      </w:r>
      <w:r>
        <w:t xml:space="preserve"> have called in sick and are unable to attend site as allocated</w:t>
      </w:r>
      <w:r w:rsidR="00A06101">
        <w:t>.</w:t>
      </w:r>
      <w:r>
        <w:t xml:space="preserve"> How would you respond?</w:t>
      </w:r>
      <w:bookmarkEnd w:id="12"/>
    </w:p>
    <w:p w14:paraId="094AAAD9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CAD8643" w14:textId="77777777" w:rsidTr="00025261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90BB2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C5D" w14:textId="1C072FDE" w:rsidR="00385EE5" w:rsidRPr="004D1B06" w:rsidRDefault="00323440" w:rsidP="004D1B06">
            <w:pPr>
              <w:rPr>
                <w:rFonts w:ascii="Arial" w:hAnsi="Arial" w:cs="Arial"/>
                <w:sz w:val="22"/>
                <w:szCs w:val="22"/>
              </w:rPr>
            </w:pPr>
            <w:permStart w:id="486746968" w:edGrp="everyone"/>
            <w:r w:rsidRPr="00323440">
              <w:rPr>
                <w:rFonts w:ascii="Arial" w:hAnsi="Arial" w:cs="Arial"/>
                <w:sz w:val="22"/>
                <w:szCs w:val="22"/>
              </w:rPr>
              <w:t>Reallocate available workers, request backup labour, adjust the schedule, or modify tasks to maintain safe staffing levels.</w:t>
            </w:r>
            <w:permEnd w:id="486746968"/>
          </w:p>
        </w:tc>
        <w:permStart w:id="4600783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5E89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929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078367"/>
          </w:p>
        </w:tc>
      </w:tr>
    </w:tbl>
    <w:p w14:paraId="18047FA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9419AA0" w14:textId="6157AAB3" w:rsidR="00A06101" w:rsidRPr="00830749" w:rsidRDefault="00C733FA" w:rsidP="00A06101">
      <w:pPr>
        <w:pStyle w:val="20TAQuestionNumber"/>
        <w:ind w:left="709" w:hanging="709"/>
      </w:pPr>
      <w:bookmarkStart w:id="13" w:name="_Ref95823167"/>
      <w:r>
        <w:lastRenderedPageBreak/>
        <w:t>Once your team members have arrived on-site, how do you confirm that they understand their roles and all requirements?</w:t>
      </w:r>
      <w:bookmarkEnd w:id="13"/>
    </w:p>
    <w:p w14:paraId="04D5A9B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504243D" w14:textId="77777777" w:rsidTr="00025261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CB7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608" w14:textId="0099365F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22057577" w:edGrp="everyone"/>
            <w:r w:rsidRPr="00323440">
              <w:rPr>
                <w:rFonts w:ascii="Arial" w:hAnsi="Arial" w:cs="Arial"/>
                <w:sz w:val="22"/>
                <w:szCs w:val="22"/>
              </w:rPr>
              <w:t>Conduct pre</w:t>
            </w:r>
            <w:r w:rsidRPr="00323440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323440">
              <w:rPr>
                <w:rFonts w:ascii="Arial" w:hAnsi="Arial" w:cs="Arial"/>
                <w:sz w:val="22"/>
                <w:szCs w:val="22"/>
              </w:rPr>
              <w:t>start, ask confirmatory questions, explain tasks step</w:t>
            </w:r>
            <w:r w:rsidRPr="00323440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323440">
              <w:rPr>
                <w:rFonts w:ascii="Arial" w:hAnsi="Arial" w:cs="Arial"/>
                <w:sz w:val="22"/>
                <w:szCs w:val="22"/>
              </w:rPr>
              <w:t>by</w:t>
            </w:r>
            <w:r w:rsidRPr="00323440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323440">
              <w:rPr>
                <w:rFonts w:ascii="Arial" w:hAnsi="Arial" w:cs="Arial"/>
                <w:sz w:val="22"/>
                <w:szCs w:val="22"/>
              </w:rPr>
              <w:t>step, and ensure SWMS are read and signed.</w:t>
            </w:r>
            <w:permEnd w:id="1822057577"/>
          </w:p>
        </w:tc>
        <w:permStart w:id="21150732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35F4FB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41696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5073231"/>
          </w:p>
        </w:tc>
      </w:tr>
    </w:tbl>
    <w:p w14:paraId="7AEF16F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AC0BB1F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6ED751DA" w14:textId="437F2A9A" w:rsidR="00A06101" w:rsidRPr="00830749" w:rsidRDefault="00393B37" w:rsidP="00A06101">
      <w:pPr>
        <w:pStyle w:val="20TAQuestionNumber"/>
        <w:ind w:left="709" w:hanging="709"/>
      </w:pPr>
      <w:bookmarkStart w:id="14" w:name="_Ref95823171"/>
      <w:r>
        <w:t xml:space="preserve">What emergency response information should you </w:t>
      </w:r>
      <w:r w:rsidR="00BB0AE0">
        <w:t>be sure your</w:t>
      </w:r>
      <w:r>
        <w:t xml:space="preserve"> team </w:t>
      </w:r>
      <w:r w:rsidR="00BB0AE0">
        <w:t xml:space="preserve">understands </w:t>
      </w:r>
      <w:r>
        <w:t>before undertaking work tasks?</w:t>
      </w:r>
      <w:bookmarkEnd w:id="14"/>
    </w:p>
    <w:p w14:paraId="556BFDD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407C38E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F74096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589" w14:textId="3DBAF58B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8365626" w:edGrp="everyone"/>
            <w:r w:rsidRPr="00323440">
              <w:rPr>
                <w:rFonts w:ascii="Arial" w:hAnsi="Arial" w:cs="Arial"/>
                <w:sz w:val="22"/>
                <w:szCs w:val="22"/>
              </w:rPr>
              <w:t>Site evacuation routes, muster points, who the first aiders are, communication methods, trench collapse rescue procedures.</w:t>
            </w:r>
            <w:permEnd w:id="168365626"/>
          </w:p>
        </w:tc>
        <w:permStart w:id="15209158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2AE7B4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7867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0915830"/>
          </w:p>
        </w:tc>
      </w:tr>
    </w:tbl>
    <w:p w14:paraId="38E5C5E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7B0CD2CA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5FF81A6" w14:textId="62BAA54A" w:rsidR="00A06101" w:rsidRPr="00830749" w:rsidRDefault="00670FCB" w:rsidP="00A06101">
      <w:pPr>
        <w:pStyle w:val="20TAQuestionNumber"/>
        <w:ind w:left="709" w:hanging="709"/>
      </w:pPr>
      <w:bookmarkStart w:id="15" w:name="_Ref95823276"/>
      <w:r>
        <w:t>How do you encourage</w:t>
      </w:r>
      <w:r w:rsidR="00393B37">
        <w:t xml:space="preserve"> workers</w:t>
      </w:r>
      <w:r>
        <w:t xml:space="preserve"> to</w:t>
      </w:r>
      <w:r w:rsidR="00393B37">
        <w:t xml:space="preserve"> adhere to work zone traffic management controls such as exclusion zones and traffic routes?</w:t>
      </w:r>
      <w:bookmarkEnd w:id="15"/>
    </w:p>
    <w:p w14:paraId="261D974C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2AE45CB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1F7D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5DB4" w14:textId="5AE0E199" w:rsidR="00A06101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59218222" w:edGrp="everyone"/>
            <w:r w:rsidRPr="00323440">
              <w:rPr>
                <w:rFonts w:ascii="Arial" w:hAnsi="Arial" w:cs="Arial"/>
                <w:sz w:val="22"/>
                <w:szCs w:val="22"/>
              </w:rPr>
              <w:t>Reinforce requirements in pre</w:t>
            </w:r>
            <w:r w:rsidRPr="00323440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323440">
              <w:rPr>
                <w:rFonts w:ascii="Arial" w:hAnsi="Arial" w:cs="Arial"/>
                <w:sz w:val="22"/>
                <w:szCs w:val="22"/>
              </w:rPr>
              <w:t>start, install clear signage and barriers, monitor behaviour, and correct unsafe actions immediately.</w:t>
            </w:r>
            <w:permEnd w:id="2059218222"/>
          </w:p>
        </w:tc>
        <w:permStart w:id="4261302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EDB7BB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54004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130205"/>
          </w:p>
        </w:tc>
      </w:tr>
    </w:tbl>
    <w:p w14:paraId="12B853D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0D42EE3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BB9BE72" w14:textId="77777777" w:rsidR="00F22907" w:rsidRPr="00830749" w:rsidRDefault="00F22907" w:rsidP="00F22907">
      <w:pPr>
        <w:pStyle w:val="20TAQuestionNumber"/>
        <w:ind w:left="709" w:hanging="709"/>
      </w:pPr>
      <w:bookmarkStart w:id="16" w:name="_Ref89768019"/>
      <w:bookmarkStart w:id="17" w:name="_Ref95825228"/>
      <w:r>
        <w:lastRenderedPageBreak/>
        <w:t>How can you support sub-contractors to achieve their responsibilities</w:t>
      </w:r>
      <w:bookmarkEnd w:id="16"/>
      <w:r>
        <w:t>?</w:t>
      </w:r>
      <w:bookmarkEnd w:id="17"/>
    </w:p>
    <w:p w14:paraId="7FCC0F06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2AD2EA7B" w14:textId="77777777" w:rsidTr="0002526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963CC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2A75" w14:textId="77777777" w:rsidR="00323440" w:rsidRPr="00323440" w:rsidRDefault="00323440" w:rsidP="00323440">
            <w:pPr>
              <w:rPr>
                <w:rFonts w:ascii="Arial" w:hAnsi="Arial" w:cs="Arial"/>
                <w:sz w:val="22"/>
                <w:szCs w:val="22"/>
              </w:rPr>
            </w:pPr>
            <w:permStart w:id="264660358" w:edGrp="everyone"/>
            <w:r w:rsidRPr="00323440">
              <w:rPr>
                <w:rFonts w:ascii="Arial" w:hAnsi="Arial" w:cs="Arial"/>
                <w:sz w:val="22"/>
                <w:szCs w:val="22"/>
              </w:rPr>
              <w:t>Provide clear instructions, share plans and SWMS, hold coordination meetings, monitor progress, and give feedback.</w:t>
            </w:r>
          </w:p>
          <w:permEnd w:id="264660358"/>
          <w:p w14:paraId="30266473" w14:textId="3E24E3FC" w:rsidR="00F22907" w:rsidRPr="001C4084" w:rsidRDefault="00F22907" w:rsidP="00087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2991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8535D" w14:textId="77777777" w:rsidR="00F22907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4642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99114"/>
          </w:p>
        </w:tc>
      </w:tr>
    </w:tbl>
    <w:p w14:paraId="787A4666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05EBAF78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3DB73E2C" w14:textId="77777777" w:rsidR="00F22907" w:rsidRPr="00830749" w:rsidRDefault="00F22907" w:rsidP="00F22907">
      <w:pPr>
        <w:pStyle w:val="20TAQuestionNumber"/>
        <w:ind w:left="709" w:hanging="709"/>
      </w:pPr>
      <w:bookmarkStart w:id="18" w:name="_Ref89769346"/>
      <w:bookmarkStart w:id="19" w:name="_Ref95825323"/>
      <w:r>
        <w:t>How do supervisors determine human resources and sub-contractors needed for the job plan</w:t>
      </w:r>
      <w:bookmarkEnd w:id="18"/>
      <w:r>
        <w:t>?</w:t>
      </w:r>
      <w:bookmarkEnd w:id="19"/>
    </w:p>
    <w:p w14:paraId="39D904F0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59FFC088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F34B1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4B68" w14:textId="35DB1E8B" w:rsidR="00F22907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469844536" w:edGrp="everyone"/>
            <w:r w:rsidRPr="00323440">
              <w:rPr>
                <w:rFonts w:ascii="Arial" w:hAnsi="Arial" w:cs="Arial"/>
                <w:sz w:val="22"/>
                <w:szCs w:val="22"/>
              </w:rPr>
              <w:t>Review job plan, work scope, required competencies, and duration of tasks to match personnel with task requirements.</w:t>
            </w:r>
            <w:permEnd w:id="469844536"/>
          </w:p>
        </w:tc>
        <w:permStart w:id="6690796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ABE34" w14:textId="77777777" w:rsidR="00F22907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36326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9079638"/>
          </w:p>
        </w:tc>
      </w:tr>
    </w:tbl>
    <w:p w14:paraId="438A13F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E7CB0B9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70948E6F" w14:textId="77777777" w:rsidR="00861CED" w:rsidRDefault="00861CED" w:rsidP="00861CED">
      <w:pPr>
        <w:pStyle w:val="20TAQuestionNumber"/>
        <w:ind w:left="709" w:hanging="709"/>
      </w:pPr>
      <w:bookmarkStart w:id="20" w:name="_Ref95825718"/>
      <w:r>
        <w:lastRenderedPageBreak/>
        <w:t xml:space="preserve">What is </w:t>
      </w:r>
      <w:r w:rsidRPr="006B6880">
        <w:t xml:space="preserve">the relationship between various areas of civil work and </w:t>
      </w:r>
      <w:r>
        <w:t xml:space="preserve">how are these relationships relevant when </w:t>
      </w:r>
      <w:r w:rsidRPr="006B6880">
        <w:t>developing job plans and work schedules</w:t>
      </w:r>
      <w:r>
        <w:t>?</w:t>
      </w:r>
      <w:bookmarkEnd w:id="20"/>
    </w:p>
    <w:p w14:paraId="0E292161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488E714C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F22CD3" w14:textId="77777777" w:rsidR="00861CED" w:rsidRPr="001C4084" w:rsidRDefault="00861CED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8966" w14:textId="36643219" w:rsidR="00861CED" w:rsidRPr="001C4084" w:rsidRDefault="0032344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15924327" w:edGrp="everyone"/>
            <w:r w:rsidRPr="00323440">
              <w:rPr>
                <w:rFonts w:ascii="Arial" w:hAnsi="Arial" w:cs="Arial"/>
                <w:sz w:val="22"/>
                <w:szCs w:val="22"/>
              </w:rPr>
              <w:t>Earthworks, drainage, services, pavements and reinstatement all depend on correct sequencing. Poor coordination leads to delays and rework.</w:t>
            </w:r>
            <w:permEnd w:id="1515924327"/>
          </w:p>
        </w:tc>
        <w:permStart w:id="2122022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9D35E" w14:textId="77777777" w:rsidR="00861CED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5591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022680"/>
          </w:p>
        </w:tc>
      </w:tr>
    </w:tbl>
    <w:p w14:paraId="1B9D5AA3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615B366A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03435807" w14:textId="77777777" w:rsidR="00861CED" w:rsidRDefault="00861CED" w:rsidP="00861CED">
      <w:pPr>
        <w:pStyle w:val="20TAQuestionNumber"/>
        <w:ind w:left="709" w:hanging="709"/>
      </w:pPr>
      <w:bookmarkStart w:id="21" w:name="_Ref89775621"/>
      <w:r>
        <w:t>Elaborate on four (4) different types of estimates used when developing job plans.</w:t>
      </w:r>
      <w:bookmarkEnd w:id="21"/>
    </w:p>
    <w:p w14:paraId="4994BE03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05E3869E" w14:textId="77777777" w:rsidTr="00025261">
        <w:trPr>
          <w:trHeight w:val="68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12D19C" w14:textId="5BA925D7" w:rsidR="00861CED" w:rsidRPr="001C4084" w:rsidRDefault="00861CED" w:rsidP="00385EE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6E1E" w14:textId="57E23921" w:rsidR="00861CED" w:rsidRDefault="00323440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71023158" w:edGrp="everyone"/>
            <w:r w:rsidRPr="00323440">
              <w:rPr>
                <w:rFonts w:ascii="Arial" w:hAnsi="Arial" w:cs="Arial"/>
                <w:sz w:val="22"/>
                <w:szCs w:val="22"/>
              </w:rPr>
              <w:t>Quantity estimate: Volumes, lengths, materials.</w:t>
            </w:r>
            <w:permEnd w:id="1971023158"/>
          </w:p>
          <w:p w14:paraId="2EA2038F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1E715874" w14:textId="79CF553B" w:rsidR="00385EE5" w:rsidRDefault="00E73094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061775427" w:edGrp="everyone"/>
            <w:r w:rsidRPr="00E73094">
              <w:rPr>
                <w:rFonts w:ascii="Arial" w:hAnsi="Arial" w:cs="Arial"/>
                <w:sz w:val="22"/>
                <w:szCs w:val="22"/>
              </w:rPr>
              <w:t>Time estimate: Duration of tasks.</w:t>
            </w:r>
            <w:permEnd w:id="2061775427"/>
          </w:p>
          <w:p w14:paraId="52B1BC86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59707AEA" w14:textId="3E272D8A" w:rsidR="00385EE5" w:rsidRDefault="00E73094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855737740" w:edGrp="everyone"/>
            <w:r w:rsidRPr="00E73094">
              <w:rPr>
                <w:rFonts w:ascii="Arial" w:hAnsi="Arial" w:cs="Arial"/>
                <w:sz w:val="22"/>
                <w:szCs w:val="22"/>
              </w:rPr>
              <w:t>Cost estimate: Labour, plant, materials.</w:t>
            </w:r>
            <w:permEnd w:id="1855737740"/>
          </w:p>
          <w:p w14:paraId="18390EBE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29003F7D" w14:textId="5F738A43" w:rsidR="00385EE5" w:rsidRPr="00385EE5" w:rsidRDefault="00E73094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753356535" w:edGrp="everyone"/>
            <w:r w:rsidRPr="00E73094">
              <w:rPr>
                <w:rFonts w:ascii="Arial" w:hAnsi="Arial" w:cs="Arial"/>
                <w:sz w:val="22"/>
                <w:szCs w:val="22"/>
              </w:rPr>
              <w:t>Resource estimate: Personnel and plant allocation.</w:t>
            </w:r>
            <w:permEnd w:id="753356535"/>
          </w:p>
        </w:tc>
        <w:permStart w:id="2706103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9074F5" w14:textId="77777777" w:rsidR="00861CED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6133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10385"/>
          </w:p>
        </w:tc>
      </w:tr>
    </w:tbl>
    <w:p w14:paraId="04B003F0" w14:textId="647CE1EF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25F476E0" w14:textId="1E8C6290" w:rsidR="002006A1" w:rsidRDefault="00A92E17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19056C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</w:t>
      </w:r>
      <w:r w:rsidR="002006A1"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espond to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_Ref95826391 \r \h  \* MERGEFORMAT </w:instrTex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Q18.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_Ref95826904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Q19.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and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_Ref95826914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Q20.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2568D6B6" w14:textId="0D4C3BF8" w:rsidR="00A92E17" w:rsidRDefault="00037710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24F2265" wp14:editId="64CD15A0">
                <wp:simplePos x="0" y="0"/>
                <wp:positionH relativeFrom="column">
                  <wp:posOffset>66675</wp:posOffset>
                </wp:positionH>
                <wp:positionV relativeFrom="paragraph">
                  <wp:posOffset>289560</wp:posOffset>
                </wp:positionV>
                <wp:extent cx="5731510" cy="2191385"/>
                <wp:effectExtent l="0" t="38100" r="21590" b="184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191385"/>
                          <a:chOff x="0" y="0"/>
                          <a:chExt cx="5658842" cy="1935834"/>
                        </a:xfrm>
                      </wpg:grpSpPr>
                      <wps:wsp>
                        <wps:cNvPr id="16" name="Cube 1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C6765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1.85m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F862EF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3.725m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E73778" w14:textId="77777777" w:rsidR="0019056C" w:rsidRPr="00BC6F8A" w:rsidRDefault="0019056C" w:rsidP="0019056C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1.56m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F2265" id="Group 11" o:spid="_x0000_s1026" style="position:absolute;left:0;text-align:left;margin-left:5.25pt;margin-top:22.8pt;width:451.3pt;height:172.55pt;z-index:251675648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16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" fillcolor="#fbcaa2 [1625]" strokecolor="#f68c36 [3049]" strokeweight="1.5pt">
                  <v:fill color2="#fdefe3 [505]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" fillcolor="white [3201]" strokecolor="black [3213]" strokeweight="2pt">
                  <v:textbox>
                    <w:txbxContent>
                      <w:p w14:paraId="403C6765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1.85m</w:t>
                        </w:r>
                      </w:p>
                    </w:txbxContent>
                  </v:textbox>
                </v:shape>
                <v:shape id="Text Box 21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" fillcolor="white [3201]" strokecolor="black [3213]" strokeweight="2pt">
                  <v:textbox>
                    <w:txbxContent>
                      <w:p w14:paraId="78F862EF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3.725m</w:t>
                        </w:r>
                      </w:p>
                    </w:txbxContent>
                  </v:textbox>
                </v:shape>
                <v:shape id="Text Box 24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" fillcolor="white [3201]" strokecolor="black [3213]" strokeweight="2pt">
                  <v:textbox>
                    <w:txbxContent>
                      <w:p w14:paraId="31E73778" w14:textId="77777777" w:rsidR="0019056C" w:rsidRPr="00BC6F8A" w:rsidRDefault="0019056C" w:rsidP="0019056C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1.56m</w:t>
                        </w:r>
                      </w:p>
                    </w:txbxContent>
                  </v:textbox>
                </v:shape>
                <v:line id="Straight Connector 29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4285C21A" w14:textId="77777777" w:rsidR="002006A1" w:rsidRDefault="002006A1" w:rsidP="00861CED">
      <w:pPr>
        <w:rPr>
          <w:rFonts w:ascii="Arial" w:hAnsi="Arial" w:cs="Arial"/>
          <w:sz w:val="22"/>
          <w:szCs w:val="22"/>
        </w:rPr>
      </w:pPr>
    </w:p>
    <w:p w14:paraId="5A8DD414" w14:textId="24BA465D" w:rsidR="00A06101" w:rsidRPr="00830749" w:rsidRDefault="00037710" w:rsidP="00A06101">
      <w:pPr>
        <w:pStyle w:val="20TAQuestionNumber"/>
        <w:ind w:left="709" w:hanging="709"/>
      </w:pPr>
      <w:bookmarkStart w:id="22" w:name="_Ref95826391"/>
      <w:r>
        <w:t>What is the total volume of the shape?</w:t>
      </w:r>
      <w:bookmarkEnd w:id="22"/>
    </w:p>
    <w:p w14:paraId="0E0DEC6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EA74E04" w14:textId="77777777" w:rsidTr="00025261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28C1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77C4" w14:textId="1E0F6B8E" w:rsidR="00A06101" w:rsidRPr="001C4084" w:rsidRDefault="00E7309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348848481" w:edGrp="everyone"/>
            <w:r>
              <w:rPr>
                <w:rFonts w:ascii="Arial" w:hAnsi="Arial" w:cs="Arial"/>
                <w:sz w:val="22"/>
                <w:szCs w:val="22"/>
              </w:rPr>
              <w:t>10.78m3</w:t>
            </w:r>
            <w:permEnd w:id="348848481"/>
          </w:p>
        </w:tc>
        <w:permStart w:id="791703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408E7F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2123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70376"/>
          </w:p>
        </w:tc>
      </w:tr>
    </w:tbl>
    <w:p w14:paraId="6368CBEA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D6F1763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9E0E4BD" w14:textId="462C1003" w:rsidR="00A06101" w:rsidRPr="00830749" w:rsidRDefault="00A92E17" w:rsidP="00A06101">
      <w:pPr>
        <w:pStyle w:val="20TAQuestionNumber"/>
        <w:ind w:left="709" w:hanging="709"/>
      </w:pPr>
      <w:bookmarkStart w:id="23" w:name="_Ref95826904"/>
      <w:r>
        <w:t xml:space="preserve">Calculate the </w:t>
      </w:r>
      <w:r w:rsidR="00037710">
        <w:t>surface area of the shape</w:t>
      </w:r>
      <w:r>
        <w:t>.</w:t>
      </w:r>
      <w:bookmarkEnd w:id="23"/>
    </w:p>
    <w:p w14:paraId="53B41434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1B9793F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7FE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3A9F" w14:textId="10872BE4" w:rsidR="00A06101" w:rsidRPr="001C4084" w:rsidRDefault="00E7309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95849867" w:edGrp="everyone"/>
            <w:r>
              <w:rPr>
                <w:rFonts w:ascii="Arial" w:hAnsi="Arial" w:cs="Arial"/>
                <w:sz w:val="22"/>
                <w:szCs w:val="22"/>
              </w:rPr>
              <w:t>28.28m2</w:t>
            </w:r>
            <w:permEnd w:id="1095849867"/>
          </w:p>
        </w:tc>
        <w:permStart w:id="12515727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FBA36D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6954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572765"/>
          </w:p>
        </w:tc>
      </w:tr>
    </w:tbl>
    <w:p w14:paraId="436D27E6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A8A86CB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1F61E87F" w14:textId="60D82557" w:rsidR="00A06101" w:rsidRPr="00830749" w:rsidRDefault="00A92E17" w:rsidP="00A06101">
      <w:pPr>
        <w:pStyle w:val="20TAQuestionNumber"/>
        <w:ind w:left="709" w:hanging="709"/>
      </w:pPr>
      <w:bookmarkStart w:id="24" w:name="_Ref95826914"/>
      <w:r>
        <w:t xml:space="preserve">Calculate the </w:t>
      </w:r>
      <w:r w:rsidR="00572D63">
        <w:t xml:space="preserve">percent </w:t>
      </w:r>
      <w:r>
        <w:t xml:space="preserve">grade </w:t>
      </w:r>
      <w:r w:rsidR="00572D63">
        <w:t xml:space="preserve">of the </w:t>
      </w:r>
      <w:r w:rsidR="00572D63" w:rsidRPr="00572D63">
        <w:rPr>
          <w:u w:val="dash"/>
        </w:rPr>
        <w:t>dotted line</w:t>
      </w:r>
      <w:r>
        <w:t>.</w:t>
      </w:r>
      <w:bookmarkEnd w:id="24"/>
    </w:p>
    <w:p w14:paraId="0A21264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4C1F0B8" w14:textId="77777777" w:rsidTr="00025261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753D5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F85" w14:textId="18ED5E37" w:rsidR="00A06101" w:rsidRPr="001C4084" w:rsidRDefault="00772DE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08481432" w:edGrp="everyone"/>
            <w:r>
              <w:rPr>
                <w:rFonts w:ascii="Arial" w:hAnsi="Arial" w:cs="Arial"/>
                <w:sz w:val="22"/>
                <w:szCs w:val="22"/>
              </w:rPr>
              <w:t>49.6%</w:t>
            </w:r>
            <w:permEnd w:id="1608481432"/>
          </w:p>
        </w:tc>
        <w:permStart w:id="1033064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11038D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7237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06488"/>
          </w:p>
        </w:tc>
      </w:tr>
    </w:tbl>
    <w:p w14:paraId="5498C9B3" w14:textId="5EAA09B5" w:rsidR="00A92E17" w:rsidRDefault="00A92E17" w:rsidP="00A06101">
      <w:pPr>
        <w:rPr>
          <w:rFonts w:ascii="Arial" w:hAnsi="Arial" w:cs="Arial"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E32524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respond to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_Ref95826969 \r \h </w:instrTex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Q21.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>and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_Ref95826894 \r \h </w:instrTex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Q22.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1A5E62FF" w14:textId="3F2A345A" w:rsidR="00A06101" w:rsidRDefault="001C2383" w:rsidP="00A06101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36B6E1D" wp14:editId="28A1E001">
                <wp:simplePos x="0" y="0"/>
                <wp:positionH relativeFrom="column">
                  <wp:posOffset>266700</wp:posOffset>
                </wp:positionH>
                <wp:positionV relativeFrom="paragraph">
                  <wp:posOffset>277495</wp:posOffset>
                </wp:positionV>
                <wp:extent cx="5353050" cy="1885950"/>
                <wp:effectExtent l="0" t="38100" r="19050" b="1905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885950"/>
                          <a:chOff x="0" y="0"/>
                          <a:chExt cx="5658842" cy="1935834"/>
                        </a:xfrm>
                      </wpg:grpSpPr>
                      <wps:wsp>
                        <wps:cNvPr id="46" name="Cube 4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68C07F" w14:textId="0D974D72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1.58m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80524F" w14:textId="7268AF0F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3.545m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189D1D" w14:textId="4FDC2321" w:rsidR="001C2383" w:rsidRPr="00BC6F8A" w:rsidRDefault="001C2383" w:rsidP="001C2383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1.34m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6E1D" id="Group 45" o:spid="_x0000_s1032" style="position:absolute;margin-left:21pt;margin-top:21.85pt;width:421.5pt;height:148.5pt;z-index:251677696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">
                <v:shape id="Cube 46" o:spid="_x0000_s1033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" fillcolor="#c6d9f1 [671]" strokecolor="#8db3e2 [1311]" strokeweight="1.5pt">
                  <v:shadow on="t" color="black" opacity="24903f" origin=",.5" offset="0,.55556mm"/>
                </v:shape>
                <v:shape id="Text Box 47" o:spid="_x0000_s1034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" fillcolor="white [3201]" strokecolor="black [3213]" strokeweight="2pt">
                  <v:textbox>
                    <w:txbxContent>
                      <w:p w14:paraId="1A68C07F" w14:textId="0D974D72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1.58m</w:t>
                        </w:r>
                      </w:p>
                    </w:txbxContent>
                  </v:textbox>
                </v:shape>
                <v:shape id="Text Box 48" o:spid="_x0000_s1035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" fillcolor="white [3201]" strokecolor="black [3213]" strokeweight="2pt">
                  <v:textbox>
                    <w:txbxContent>
                      <w:p w14:paraId="7C80524F" w14:textId="7268AF0F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3.545m</w:t>
                        </w:r>
                      </w:p>
                    </w:txbxContent>
                  </v:textbox>
                </v:shape>
                <v:shape id="Text Box 49" o:spid="_x0000_s1036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" fillcolor="white [3201]" strokecolor="black [3213]" strokeweight="2pt">
                  <v:textbox>
                    <w:txbxContent>
                      <w:p w14:paraId="4D189D1D" w14:textId="4FDC2321" w:rsidR="001C2383" w:rsidRPr="00BC6F8A" w:rsidRDefault="001C2383" w:rsidP="001C2383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1.34m</w:t>
                        </w:r>
                      </w:p>
                    </w:txbxContent>
                  </v:textbox>
                </v:shape>
                <v:line id="Straight Connector 50" o:spid="_x0000_s1037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5433E58A" w14:textId="5DD13D51" w:rsidR="00A92E17" w:rsidRDefault="00A92E17" w:rsidP="00A06101">
      <w:pPr>
        <w:jc w:val="left"/>
        <w:rPr>
          <w:rFonts w:ascii="Arial" w:hAnsi="Arial"/>
          <w:bCs/>
          <w:sz w:val="22"/>
          <w:szCs w:val="22"/>
        </w:rPr>
      </w:pPr>
    </w:p>
    <w:p w14:paraId="6F86E3A5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24D81F17" w14:textId="43425B9C" w:rsidR="00A92E17" w:rsidRPr="00830749" w:rsidRDefault="00A92E17" w:rsidP="00A92E17">
      <w:pPr>
        <w:pStyle w:val="20TAQuestionNumber"/>
        <w:ind w:left="709" w:hanging="709"/>
      </w:pPr>
      <w:bookmarkStart w:id="25" w:name="_Ref95826969"/>
      <w:r>
        <w:t xml:space="preserve">Calculate the </w:t>
      </w:r>
      <w:r w:rsidR="001C2383">
        <w:t>volume of the shape</w:t>
      </w:r>
      <w:r>
        <w:t>.</w:t>
      </w:r>
      <w:bookmarkEnd w:id="25"/>
    </w:p>
    <w:p w14:paraId="122D696F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6EBE327D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28403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6C3C" w14:textId="620E11D7" w:rsidR="00A92E17" w:rsidRPr="001C4084" w:rsidRDefault="00772DE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873095652" w:edGrp="everyone"/>
            <w:r>
              <w:rPr>
                <w:rFonts w:ascii="Arial" w:hAnsi="Arial" w:cs="Arial"/>
                <w:sz w:val="22"/>
                <w:szCs w:val="22"/>
              </w:rPr>
              <w:t>7.51m3</w:t>
            </w:r>
            <w:permEnd w:id="873095652"/>
          </w:p>
        </w:tc>
        <w:permStart w:id="2143167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83176" w14:textId="77777777" w:rsidR="00A92E17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801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3167529"/>
          </w:p>
        </w:tc>
      </w:tr>
    </w:tbl>
    <w:p w14:paraId="11A3CF36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54511060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44EE10D6" w14:textId="24D806B9" w:rsidR="00A92E17" w:rsidRPr="00830749" w:rsidRDefault="001C2383" w:rsidP="001C2383">
      <w:pPr>
        <w:pStyle w:val="20TAQuestionNumber"/>
        <w:ind w:left="709" w:hanging="709"/>
      </w:pPr>
      <w:bookmarkStart w:id="26" w:name="_Ref95826894"/>
      <w:r>
        <w:t xml:space="preserve">Calculate the grade of the </w:t>
      </w:r>
      <w:r w:rsidRPr="00572D63">
        <w:rPr>
          <w:u w:val="dash"/>
        </w:rPr>
        <w:t>dotted line</w:t>
      </w:r>
      <w:r w:rsidR="007F4343">
        <w:rPr>
          <w:u w:val="dash"/>
        </w:rPr>
        <w:t xml:space="preserve"> as a percentage</w:t>
      </w:r>
      <w:r>
        <w:t>.</w:t>
      </w:r>
      <w:bookmarkEnd w:id="26"/>
    </w:p>
    <w:p w14:paraId="7C08B309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8715E39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9638A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E53" w14:textId="3E262288" w:rsidR="00A92E17" w:rsidRPr="001C4084" w:rsidRDefault="00772DE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77990445" w:edGrp="everyone"/>
            <w:r>
              <w:rPr>
                <w:rFonts w:ascii="Arial" w:hAnsi="Arial" w:cs="Arial"/>
                <w:sz w:val="22"/>
                <w:szCs w:val="22"/>
              </w:rPr>
              <w:t>44.6%</w:t>
            </w:r>
            <w:permEnd w:id="1677990445"/>
          </w:p>
        </w:tc>
        <w:permStart w:id="3191679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B89679" w14:textId="77777777" w:rsidR="00A92E17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81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9167966"/>
          </w:p>
        </w:tc>
      </w:tr>
    </w:tbl>
    <w:p w14:paraId="20388860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33D49248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621D5AC7" w14:textId="77777777" w:rsidR="009A229B" w:rsidRDefault="007F4343" w:rsidP="009A229B">
      <w:pPr>
        <w:pStyle w:val="20TAQuestionNumber"/>
        <w:ind w:left="709" w:hanging="709"/>
      </w:pPr>
      <w:bookmarkStart w:id="27" w:name="_Ref102633881"/>
      <w:bookmarkStart w:id="28" w:name="_Ref95826917"/>
      <w:r w:rsidRPr="007F4343">
        <w:t>You need an excavator for 3 days and have been asked to make sure there is enough diesel to last the whole 3 days.</w:t>
      </w:r>
      <w:bookmarkEnd w:id="27"/>
      <w:r w:rsidRPr="007F4343">
        <w:t xml:space="preserve">  </w:t>
      </w:r>
    </w:p>
    <w:p w14:paraId="2706F2C3" w14:textId="77777777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7CFCB1F7" w14:textId="572150C7" w:rsidR="00A92E17" w:rsidRDefault="007F4343" w:rsidP="009A229B">
      <w:pPr>
        <w:pStyle w:val="20TAQuestionNumber"/>
        <w:numPr>
          <w:ilvl w:val="0"/>
          <w:numId w:val="0"/>
        </w:numPr>
        <w:ind w:left="709"/>
      </w:pPr>
      <w:r w:rsidRPr="007F4343">
        <w:t xml:space="preserve">The excavator uses 15 litres per hour and will be operating for approximately 6 hours per day.  The company buys its diesel at cost ($1.10 p/l) and it has a policy that requires all orders </w:t>
      </w:r>
      <w:r w:rsidR="009A229B">
        <w:t xml:space="preserve">to </w:t>
      </w:r>
      <w:r w:rsidRPr="007F4343">
        <w:t xml:space="preserve">include a contingency of 10%. </w:t>
      </w:r>
      <w:bookmarkEnd w:id="28"/>
    </w:p>
    <w:p w14:paraId="3A8F941B" w14:textId="2981493C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5FE3531E" w14:textId="0D00E6AF" w:rsidR="009A229B" w:rsidRPr="00830749" w:rsidRDefault="009A229B" w:rsidP="009A229B">
      <w:pPr>
        <w:pStyle w:val="20TAQuestionNumber"/>
        <w:numPr>
          <w:ilvl w:val="0"/>
          <w:numId w:val="0"/>
        </w:numPr>
        <w:ind w:left="709"/>
      </w:pPr>
      <w:r>
        <w:t>How much diesel will you need to order?</w:t>
      </w:r>
    </w:p>
    <w:p w14:paraId="05443A75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5DA7853" w14:textId="77777777" w:rsidTr="0003009C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3595F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433" w14:textId="28C9E983" w:rsidR="00A92E17" w:rsidRPr="001C4084" w:rsidRDefault="00772DE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132699419" w:edGrp="everyone"/>
            <w:r>
              <w:rPr>
                <w:rFonts w:ascii="Arial" w:hAnsi="Arial" w:cs="Arial"/>
                <w:sz w:val="22"/>
                <w:szCs w:val="22"/>
              </w:rPr>
              <w:t>297L</w:t>
            </w:r>
            <w:permEnd w:id="2132699419"/>
          </w:p>
        </w:tc>
        <w:permStart w:id="6095694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2F554" w14:textId="77777777" w:rsidR="00A92E17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4576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9569413"/>
          </w:p>
        </w:tc>
      </w:tr>
    </w:tbl>
    <w:p w14:paraId="57D08DC3" w14:textId="77777777" w:rsidR="0051061E" w:rsidRPr="00A06101" w:rsidRDefault="0051061E" w:rsidP="0051061E">
      <w:pPr>
        <w:jc w:val="left"/>
        <w:rPr>
          <w:rFonts w:ascii="Arial" w:hAnsi="Arial"/>
          <w:bCs/>
          <w:sz w:val="22"/>
          <w:szCs w:val="22"/>
        </w:rPr>
      </w:pPr>
    </w:p>
    <w:p w14:paraId="76DB4C33" w14:textId="7450CEFF" w:rsidR="0051061E" w:rsidRPr="00830749" w:rsidRDefault="0051061E" w:rsidP="0051061E">
      <w:pPr>
        <w:pStyle w:val="20TAQuestionNumber"/>
        <w:ind w:left="709" w:hanging="709"/>
      </w:pPr>
      <w:bookmarkStart w:id="29" w:name="_Ref95891933"/>
      <w:r>
        <w:lastRenderedPageBreak/>
        <w:t>Clearly explain the steps you undertake when setting out the site for a trench.</w:t>
      </w:r>
      <w:bookmarkEnd w:id="29"/>
    </w:p>
    <w:p w14:paraId="560742FA" w14:textId="77777777" w:rsidR="0051061E" w:rsidRPr="00830749" w:rsidRDefault="0051061E" w:rsidP="005106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61E" w:rsidRPr="00830749" w14:paraId="0E50F1A4" w14:textId="77777777" w:rsidTr="0003009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153CC" w14:textId="77777777" w:rsidR="0051061E" w:rsidRPr="001C4084" w:rsidRDefault="005106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CA8D" w14:textId="7973E1CD" w:rsidR="00772DE3" w:rsidRPr="00A33078" w:rsidRDefault="00772DE3" w:rsidP="00A330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permStart w:id="2022834989" w:edGrp="everyone"/>
            <w:r w:rsidRPr="00A33078">
              <w:rPr>
                <w:rFonts w:ascii="Arial" w:hAnsi="Arial" w:cs="Arial"/>
                <w:sz w:val="22"/>
                <w:szCs w:val="22"/>
              </w:rPr>
              <w:t>Review plans and confirm alignments and offsets.</w:t>
            </w:r>
          </w:p>
          <w:p w14:paraId="46736D2C" w14:textId="74041984" w:rsidR="00772DE3" w:rsidRPr="00A33078" w:rsidRDefault="00772DE3" w:rsidP="00A330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A33078">
              <w:rPr>
                <w:rFonts w:ascii="Arial" w:hAnsi="Arial" w:cs="Arial"/>
                <w:sz w:val="22"/>
                <w:szCs w:val="22"/>
              </w:rPr>
              <w:t>Mark centreline with pegs/stringline.</w:t>
            </w:r>
          </w:p>
          <w:p w14:paraId="55301BAE" w14:textId="145CF11B" w:rsidR="00772DE3" w:rsidRPr="00A33078" w:rsidRDefault="00772DE3" w:rsidP="00A330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A33078">
              <w:rPr>
                <w:rFonts w:ascii="Arial" w:hAnsi="Arial" w:cs="Arial"/>
                <w:sz w:val="22"/>
                <w:szCs w:val="22"/>
              </w:rPr>
              <w:t>Mark trench width, batter lines, and any exclusion zones.</w:t>
            </w:r>
          </w:p>
          <w:p w14:paraId="31A2D53A" w14:textId="2C8A846B" w:rsidR="00772DE3" w:rsidRPr="00A33078" w:rsidRDefault="00772DE3" w:rsidP="00A330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A33078">
              <w:rPr>
                <w:rFonts w:ascii="Arial" w:hAnsi="Arial" w:cs="Arial"/>
                <w:sz w:val="22"/>
                <w:szCs w:val="22"/>
              </w:rPr>
              <w:t>Confirm levels with laser/total station.</w:t>
            </w:r>
          </w:p>
          <w:p w14:paraId="3B3B4E90" w14:textId="2834BF75" w:rsidR="0051061E" w:rsidRPr="00772DE3" w:rsidRDefault="00772DE3" w:rsidP="00772DE3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772DE3">
              <w:rPr>
                <w:rFonts w:ascii="Arial" w:hAnsi="Arial" w:cs="Arial"/>
                <w:sz w:val="22"/>
                <w:szCs w:val="22"/>
              </w:rPr>
              <w:t>Install control points and verify with survey if required.</w:t>
            </w:r>
          </w:p>
          <w:permEnd w:id="2022834989"/>
          <w:p w14:paraId="1B18B74B" w14:textId="4EDAE4F1" w:rsidR="0051061E" w:rsidRPr="001C4084" w:rsidRDefault="0051061E" w:rsidP="00087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797044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C673B" w14:textId="77777777" w:rsidR="0051061E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665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06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704478"/>
          </w:p>
        </w:tc>
      </w:tr>
    </w:tbl>
    <w:p w14:paraId="5252E4B0" w14:textId="77777777" w:rsidR="0051061E" w:rsidRDefault="0051061E" w:rsidP="0051061E">
      <w:pPr>
        <w:rPr>
          <w:rFonts w:ascii="Arial" w:hAnsi="Arial" w:cs="Arial"/>
          <w:sz w:val="22"/>
          <w:szCs w:val="22"/>
        </w:rPr>
      </w:pPr>
    </w:p>
    <w:p w14:paraId="4997B69D" w14:textId="77777777" w:rsidR="00D2711E" w:rsidRPr="00A06101" w:rsidRDefault="00D2711E" w:rsidP="00D2711E">
      <w:pPr>
        <w:jc w:val="left"/>
        <w:rPr>
          <w:rFonts w:ascii="Arial" w:hAnsi="Arial"/>
          <w:bCs/>
          <w:sz w:val="22"/>
          <w:szCs w:val="22"/>
        </w:rPr>
      </w:pPr>
    </w:p>
    <w:p w14:paraId="5C4582FE" w14:textId="28286CF6" w:rsidR="00D2711E" w:rsidRPr="00830749" w:rsidRDefault="00D2711E" w:rsidP="00D2711E">
      <w:pPr>
        <w:pStyle w:val="20TAQuestionNumber"/>
        <w:ind w:left="709" w:hanging="709"/>
      </w:pPr>
      <w:bookmarkStart w:id="30" w:name="_Ref95892261"/>
      <w:r>
        <w:t>A hold point may be required following the set out. Why would this be necessary?</w:t>
      </w:r>
      <w:bookmarkEnd w:id="30"/>
    </w:p>
    <w:p w14:paraId="71BF41EE" w14:textId="77777777" w:rsidR="00D2711E" w:rsidRPr="00830749" w:rsidRDefault="00D2711E" w:rsidP="00D271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711E" w:rsidRPr="00830749" w14:paraId="7D174A3B" w14:textId="77777777" w:rsidTr="003841BF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14ABC" w14:textId="77777777" w:rsidR="00D2711E" w:rsidRPr="001C4084" w:rsidRDefault="00D271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F121" w14:textId="3A667E85" w:rsidR="00D2711E" w:rsidRPr="001C4084" w:rsidRDefault="00A3307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71232318" w:edGrp="everyone"/>
            <w:r w:rsidRPr="00A33078">
              <w:rPr>
                <w:rFonts w:ascii="Arial" w:hAnsi="Arial" w:cs="Arial"/>
                <w:sz w:val="22"/>
                <w:szCs w:val="22"/>
              </w:rPr>
              <w:t>To allow for inspection and approval before digging begins—confirming services, survey, environmental controls, and compliance.</w:t>
            </w:r>
            <w:permEnd w:id="1271232318"/>
          </w:p>
        </w:tc>
        <w:permStart w:id="9781388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AB48DF" w14:textId="77777777" w:rsidR="00D2711E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748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271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8138803"/>
          </w:p>
        </w:tc>
      </w:tr>
    </w:tbl>
    <w:p w14:paraId="0187B49F" w14:textId="77777777" w:rsidR="00D2711E" w:rsidRDefault="00D2711E" w:rsidP="00D2711E">
      <w:pPr>
        <w:rPr>
          <w:rFonts w:ascii="Arial" w:hAnsi="Arial" w:cs="Arial"/>
          <w:sz w:val="22"/>
          <w:szCs w:val="22"/>
        </w:rPr>
      </w:pPr>
    </w:p>
    <w:p w14:paraId="2B3ECC46" w14:textId="77777777" w:rsidR="00D2711E" w:rsidRDefault="00D2711E" w:rsidP="00A92E17">
      <w:pPr>
        <w:rPr>
          <w:rFonts w:ascii="Arial" w:hAnsi="Arial" w:cs="Arial"/>
          <w:sz w:val="22"/>
          <w:szCs w:val="22"/>
        </w:rPr>
      </w:pPr>
    </w:p>
    <w:p w14:paraId="32088B58" w14:textId="7C8F213B" w:rsidR="00A06101" w:rsidRPr="00830749" w:rsidRDefault="00B144C1" w:rsidP="00A06101">
      <w:pPr>
        <w:pStyle w:val="20TAQuestionNumber"/>
        <w:ind w:left="709" w:hanging="709"/>
      </w:pPr>
      <w:bookmarkStart w:id="31" w:name="_Ref95826743"/>
      <w:r>
        <w:lastRenderedPageBreak/>
        <w:t>Write a description for each of the following trench collapse prevention methods (1) shoring, (2) benching (3) battering</w:t>
      </w:r>
      <w:r w:rsidR="00A06101">
        <w:t>.</w:t>
      </w:r>
      <w:bookmarkEnd w:id="31"/>
    </w:p>
    <w:p w14:paraId="0CD681BB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385C849" w14:textId="77777777" w:rsidTr="00F41FDD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B9B18" w14:textId="066E9E1C" w:rsidR="00B144C1" w:rsidRPr="001C4084" w:rsidRDefault="00A06101" w:rsidP="00C42F6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5F74" w14:textId="652F98CD" w:rsidR="00A06101" w:rsidRDefault="00A33078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81389831" w:edGrp="everyone"/>
            <w:r w:rsidRPr="00A33078">
              <w:rPr>
                <w:rFonts w:ascii="Arial" w:hAnsi="Arial" w:cs="Arial"/>
                <w:sz w:val="22"/>
                <w:szCs w:val="22"/>
              </w:rPr>
              <w:t>Shoring: Using shields/frames to physically support trench walls.</w:t>
            </w:r>
            <w:permEnd w:id="1281389831"/>
          </w:p>
          <w:p w14:paraId="6E344E1B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99F35B8" w14:textId="063DDB45" w:rsidR="006F7472" w:rsidRDefault="00A33078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26757345" w:edGrp="everyone"/>
            <w:r w:rsidRPr="00A33078">
              <w:rPr>
                <w:rFonts w:ascii="Arial" w:hAnsi="Arial" w:cs="Arial"/>
                <w:sz w:val="22"/>
                <w:szCs w:val="22"/>
              </w:rPr>
              <w:t>Benching: Cutting steps into the trench wall to reduce collapse risk.</w:t>
            </w:r>
            <w:permEnd w:id="226757345"/>
          </w:p>
          <w:p w14:paraId="038313F0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35B9B3BC" w14:textId="43E78C2F" w:rsidR="006F7472" w:rsidRPr="006F7472" w:rsidRDefault="00A33078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899695988" w:edGrp="everyone"/>
            <w:r w:rsidRPr="00A33078">
              <w:rPr>
                <w:rFonts w:ascii="Arial" w:hAnsi="Arial" w:cs="Arial"/>
                <w:sz w:val="22"/>
                <w:szCs w:val="22"/>
              </w:rPr>
              <w:t>Battering: Sloping trench sides back at a safe angle.</w:t>
            </w:r>
            <w:permEnd w:id="899695988"/>
          </w:p>
        </w:tc>
        <w:permStart w:id="5040553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31047C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31798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4055316"/>
          </w:p>
        </w:tc>
      </w:tr>
    </w:tbl>
    <w:p w14:paraId="1E617E0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FA004DD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58E76587" w14:textId="61B30442" w:rsidR="00A06101" w:rsidRPr="00830749" w:rsidRDefault="001F1D4D" w:rsidP="00A06101">
      <w:pPr>
        <w:pStyle w:val="20TAQuestionNumber"/>
        <w:ind w:left="709" w:hanging="709"/>
      </w:pPr>
      <w:bookmarkStart w:id="32" w:name="_Ref95826745"/>
      <w:bookmarkStart w:id="33" w:name="_Ref95889290"/>
      <w:r>
        <w:t>Why is it important that the slope ratio not exceed the prescribed maximum value</w:t>
      </w:r>
      <w:bookmarkEnd w:id="32"/>
      <w:r w:rsidR="00B564FF">
        <w:t>?</w:t>
      </w:r>
      <w:bookmarkEnd w:id="33"/>
    </w:p>
    <w:p w14:paraId="402EE4A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599B8EDD" w14:textId="77777777" w:rsidTr="00F41FD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07AB9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C661" w14:textId="6B73ED29" w:rsidR="00A06101" w:rsidRPr="001C4084" w:rsidRDefault="00A3307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789410974" w:edGrp="everyone"/>
            <w:r w:rsidRPr="00A33078">
              <w:rPr>
                <w:rFonts w:ascii="Arial" w:hAnsi="Arial" w:cs="Arial"/>
                <w:sz w:val="22"/>
                <w:szCs w:val="22"/>
              </w:rPr>
              <w:t>Ensures stability of trench walls and prevents collapse, protecting workers from serious injury.</w:t>
            </w:r>
            <w:permEnd w:id="789410974"/>
          </w:p>
        </w:tc>
        <w:permStart w:id="15614820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A6C5B" w14:textId="77777777" w:rsidR="00A0610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05794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482050"/>
          </w:p>
        </w:tc>
      </w:tr>
    </w:tbl>
    <w:p w14:paraId="3FC489C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5BB14D3F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ED5B67" w14:textId="0567E759" w:rsidR="00B925C1" w:rsidRPr="00830749" w:rsidRDefault="008319FE" w:rsidP="00B925C1">
      <w:pPr>
        <w:pStyle w:val="20TAQuestionNumber"/>
        <w:ind w:left="709" w:hanging="709"/>
      </w:pPr>
      <w:bookmarkStart w:id="34" w:name="_Ref95893527"/>
      <w:r>
        <w:t xml:space="preserve">What does it mean, to monitor the </w:t>
      </w:r>
      <w:r w:rsidR="00AE59DC">
        <w:t xml:space="preserve">excavation and </w:t>
      </w:r>
      <w:r>
        <w:t xml:space="preserve">installation </w:t>
      </w:r>
      <w:r w:rsidR="00AE59DC">
        <w:t>process</w:t>
      </w:r>
      <w:r>
        <w:t>?</w:t>
      </w:r>
      <w:bookmarkEnd w:id="34"/>
    </w:p>
    <w:p w14:paraId="1BD85F61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666D6B6" w14:textId="77777777" w:rsidTr="00F41FDD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CFC15D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E4E" w14:textId="1461190C" w:rsidR="00B925C1" w:rsidRPr="001C4084" w:rsidRDefault="00A3307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53207402" w:edGrp="everyone"/>
            <w:r w:rsidRPr="00A33078">
              <w:rPr>
                <w:rFonts w:ascii="Arial" w:hAnsi="Arial" w:cs="Arial"/>
                <w:sz w:val="22"/>
                <w:szCs w:val="22"/>
              </w:rPr>
              <w:t>Supervising progress, measuring depths/grades, ensuring safety systems are used, checking compliance with plans.</w:t>
            </w:r>
            <w:permEnd w:id="1553207402"/>
          </w:p>
        </w:tc>
        <w:permStart w:id="1798250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124826" w14:textId="77777777" w:rsidR="00B925C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8002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8250663"/>
          </w:p>
        </w:tc>
      </w:tr>
    </w:tbl>
    <w:p w14:paraId="2247D62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397103E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FAEFDB2" w14:textId="78BF13B5" w:rsidR="00B925C1" w:rsidRPr="00830749" w:rsidRDefault="00AE59DC" w:rsidP="00B925C1">
      <w:pPr>
        <w:pStyle w:val="20TAQuestionNumber"/>
        <w:ind w:left="709" w:hanging="709"/>
      </w:pPr>
      <w:bookmarkStart w:id="35" w:name="_Ref95893530"/>
      <w:r>
        <w:lastRenderedPageBreak/>
        <w:t>What methods do you use to confirm the outcomes are being achieved according to the job requirements?</w:t>
      </w:r>
      <w:bookmarkEnd w:id="35"/>
    </w:p>
    <w:p w14:paraId="37477486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43B9BBE" w14:textId="77777777" w:rsidTr="00F41FD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4E10DF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0CD6" w14:textId="4358EBBA" w:rsidR="00B925C1" w:rsidRPr="001C4084" w:rsidRDefault="00A3307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82107244" w:edGrp="everyone"/>
            <w:r w:rsidRPr="00A33078">
              <w:rPr>
                <w:rFonts w:ascii="Arial" w:hAnsi="Arial" w:cs="Arial"/>
                <w:sz w:val="22"/>
                <w:szCs w:val="22"/>
              </w:rPr>
              <w:t>Survey checks, visual inspections, measuring depths/grades, recording results, comparing against specifications.</w:t>
            </w:r>
            <w:permEnd w:id="1482107244"/>
          </w:p>
        </w:tc>
        <w:permStart w:id="118062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FB2EB5" w14:textId="77777777" w:rsidR="00B925C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6954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214"/>
          </w:p>
        </w:tc>
      </w:tr>
    </w:tbl>
    <w:p w14:paraId="7DD26E29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145C0A2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29FD91CB" w14:textId="291E941C" w:rsidR="00B925C1" w:rsidRPr="00830749" w:rsidRDefault="00D728AD" w:rsidP="00B925C1">
      <w:pPr>
        <w:pStyle w:val="20TAQuestionNumber"/>
        <w:ind w:left="709" w:hanging="709"/>
      </w:pPr>
      <w:bookmarkStart w:id="36" w:name="_Ref95894785"/>
      <w:r>
        <w:t>What is one (1) reason you may have to adjust the work practices and (2) what effect can this have on your work plan?</w:t>
      </w:r>
      <w:bookmarkEnd w:id="36"/>
    </w:p>
    <w:p w14:paraId="7FCEF19C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1BE2F42" w14:textId="77777777" w:rsidTr="00F41FDD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7D7D8" w14:textId="3F9681E6" w:rsidR="00D728AD" w:rsidRPr="001C4084" w:rsidRDefault="00B925C1" w:rsidP="007B2EC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43F3" w14:textId="0CE1D61F" w:rsidR="00B925C1" w:rsidRDefault="00A33078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528446818" w:edGrp="everyone"/>
            <w:r w:rsidRPr="00A33078">
              <w:rPr>
                <w:rFonts w:ascii="Arial" w:hAnsi="Arial" w:cs="Arial"/>
                <w:sz w:val="22"/>
                <w:szCs w:val="22"/>
              </w:rPr>
              <w:t>Unexpected ground conditions or service clashes.</w:t>
            </w:r>
            <w:permEnd w:id="1528446818"/>
          </w:p>
          <w:p w14:paraId="77538657" w14:textId="39FB879A" w:rsidR="007B2EC6" w:rsidRDefault="007B2EC6" w:rsidP="007B2EC6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AC06225" w14:textId="52C58FA8" w:rsidR="007B2EC6" w:rsidRPr="007B2EC6" w:rsidRDefault="00A33078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401565266" w:edGrp="everyone"/>
            <w:r w:rsidRPr="00A33078">
              <w:rPr>
                <w:rFonts w:ascii="Arial" w:hAnsi="Arial" w:cs="Arial"/>
                <w:sz w:val="22"/>
                <w:szCs w:val="22"/>
              </w:rPr>
              <w:t>May change sequencing, extend the schedule, or require extra resources.</w:t>
            </w:r>
            <w:permEnd w:id="401565266"/>
          </w:p>
        </w:tc>
        <w:permStart w:id="20799971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81F5C4" w14:textId="77777777" w:rsidR="00B925C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7073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9997128"/>
          </w:p>
        </w:tc>
      </w:tr>
    </w:tbl>
    <w:p w14:paraId="78279C4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254DFA37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84C7E1" w14:textId="18DBC567" w:rsidR="00B925C1" w:rsidRPr="00830749" w:rsidRDefault="00B025FC" w:rsidP="00B925C1">
      <w:pPr>
        <w:pStyle w:val="20TAQuestionNumber"/>
        <w:ind w:left="709" w:hanging="709"/>
      </w:pPr>
      <w:bookmarkStart w:id="37" w:name="_Ref95895456"/>
      <w:r>
        <w:t xml:space="preserve">How do you record the changes and adjustments made to work practices mentioned in </w:t>
      </w:r>
      <w:r>
        <w:fldChar w:fldCharType="begin"/>
      </w:r>
      <w:r>
        <w:instrText xml:space="preserve"> REF _Ref95894785 \r \h </w:instrText>
      </w:r>
      <w:r>
        <w:fldChar w:fldCharType="separate"/>
      </w:r>
      <w:r w:rsidR="004234B0">
        <w:t xml:space="preserve">Q30. </w:t>
      </w:r>
      <w:r>
        <w:fldChar w:fldCharType="end"/>
      </w:r>
      <w:bookmarkEnd w:id="37"/>
      <w:r w:rsidR="001A41A7">
        <w:t>?</w:t>
      </w:r>
    </w:p>
    <w:p w14:paraId="6FF4C98B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4E63FCD" w14:textId="77777777" w:rsidTr="00F41FDD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4CC4A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F0DA" w14:textId="75057001" w:rsidR="00B925C1" w:rsidRPr="001C4084" w:rsidRDefault="006D157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50883000" w:edGrp="everyone"/>
            <w:r w:rsidRPr="006D157A">
              <w:rPr>
                <w:rFonts w:ascii="Arial" w:hAnsi="Arial" w:cs="Arial"/>
                <w:sz w:val="22"/>
                <w:szCs w:val="22"/>
              </w:rPr>
              <w:t>Update daily site diary, revise job plan, record changes in TQ/RFI forms, update SWMS if required.</w:t>
            </w:r>
            <w:permEnd w:id="1650883000"/>
          </w:p>
        </w:tc>
        <w:permStart w:id="15410796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8D96FD" w14:textId="77777777" w:rsidR="00B925C1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0667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1079655"/>
          </w:p>
        </w:tc>
      </w:tr>
    </w:tbl>
    <w:p w14:paraId="002A77C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06485BF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20FC39F1" w14:textId="1153A536" w:rsidR="00034A16" w:rsidRPr="00830749" w:rsidRDefault="00034A16" w:rsidP="00034A16">
      <w:pPr>
        <w:pStyle w:val="20TAQuestionNumber"/>
        <w:ind w:left="709" w:hanging="709"/>
      </w:pPr>
      <w:bookmarkStart w:id="38" w:name="_Ref95897233"/>
      <w:r>
        <w:lastRenderedPageBreak/>
        <w:t>If you come across an unidentified existing service during excavation work, which methods or procedures would you use to identify the service?</w:t>
      </w:r>
      <w:bookmarkEnd w:id="38"/>
    </w:p>
    <w:p w14:paraId="0747A307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4A2B1F37" w14:textId="77777777" w:rsidTr="00F41FDD">
        <w:trPr>
          <w:trHeight w:val="19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5FA2A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070F" w14:textId="21BDC06A" w:rsidR="00034A16" w:rsidRPr="001C4084" w:rsidRDefault="006D157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08685547" w:edGrp="everyone"/>
            <w:r w:rsidRPr="006D157A">
              <w:rPr>
                <w:rFonts w:ascii="Arial" w:hAnsi="Arial" w:cs="Arial"/>
                <w:sz w:val="22"/>
                <w:szCs w:val="22"/>
              </w:rPr>
              <w:t>Stop work, hand dig, use vacuum excavation, check BYDA plans, contact service providers, engage a locator.</w:t>
            </w:r>
            <w:permEnd w:id="1208685547"/>
          </w:p>
        </w:tc>
        <w:permStart w:id="1673545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A9036" w14:textId="77777777" w:rsidR="00034A16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496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545040"/>
          </w:p>
        </w:tc>
      </w:tr>
    </w:tbl>
    <w:p w14:paraId="73595246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7F17B01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4ACAB52C" w14:textId="29562424" w:rsidR="00034A16" w:rsidRPr="00830749" w:rsidRDefault="00034A16" w:rsidP="00034A16">
      <w:pPr>
        <w:pStyle w:val="20TAQuestionNumber"/>
        <w:ind w:left="709" w:hanging="709"/>
      </w:pPr>
      <w:bookmarkStart w:id="39" w:name="_Ref95897235"/>
      <w:r>
        <w:t>What is the BYD</w:t>
      </w:r>
      <w:r w:rsidR="00E41828">
        <w:t>A</w:t>
      </w:r>
      <w:r>
        <w:t xml:space="preserve"> system and how would you go about getting the information sent out to you and by what means</w:t>
      </w:r>
      <w:bookmarkEnd w:id="39"/>
      <w:r w:rsidR="00E41828">
        <w:t>?</w:t>
      </w:r>
    </w:p>
    <w:p w14:paraId="5D9544F4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5E814941" w14:textId="77777777" w:rsidTr="00F41FDD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833B07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0601" w14:textId="77777777" w:rsidR="006D157A" w:rsidRPr="006D157A" w:rsidRDefault="006D157A" w:rsidP="006D157A">
            <w:pPr>
              <w:rPr>
                <w:rFonts w:ascii="Arial" w:hAnsi="Arial" w:cs="Arial"/>
                <w:sz w:val="22"/>
                <w:szCs w:val="22"/>
              </w:rPr>
            </w:pPr>
            <w:permStart w:id="1024277315" w:edGrp="everyone"/>
            <w:r w:rsidRPr="006D157A">
              <w:rPr>
                <w:rFonts w:ascii="Arial" w:hAnsi="Arial" w:cs="Arial"/>
                <w:sz w:val="22"/>
                <w:szCs w:val="22"/>
              </w:rPr>
              <w:t>BYDA = "Before You Dig Australia."</w:t>
            </w:r>
          </w:p>
          <w:p w14:paraId="205B3100" w14:textId="77777777" w:rsidR="006D157A" w:rsidRDefault="006D157A" w:rsidP="000878F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7C5515" w14:textId="2C10ECDA" w:rsidR="00034A16" w:rsidRPr="001C4084" w:rsidRDefault="006D157A" w:rsidP="000878F9">
            <w:pPr>
              <w:rPr>
                <w:rFonts w:ascii="Arial" w:hAnsi="Arial" w:cs="Arial"/>
                <w:sz w:val="22"/>
                <w:szCs w:val="22"/>
              </w:rPr>
            </w:pPr>
            <w:r w:rsidRPr="006D157A">
              <w:rPr>
                <w:rFonts w:ascii="Arial" w:hAnsi="Arial" w:cs="Arial"/>
                <w:sz w:val="22"/>
                <w:szCs w:val="22"/>
              </w:rPr>
              <w:t>Submit an enquiry online; service owners send plans via email as PDFs or web links.</w:t>
            </w:r>
            <w:permEnd w:id="1024277315"/>
          </w:p>
        </w:tc>
        <w:permStart w:id="6404975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D8E2CB" w14:textId="77777777" w:rsidR="00034A16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4493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0497598"/>
          </w:p>
        </w:tc>
      </w:tr>
    </w:tbl>
    <w:p w14:paraId="20E435B5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30A9E14A" w14:textId="77777777" w:rsidR="006753CC" w:rsidRPr="00A06101" w:rsidRDefault="006753CC" w:rsidP="006753CC">
      <w:pPr>
        <w:jc w:val="left"/>
        <w:rPr>
          <w:rFonts w:ascii="Arial" w:hAnsi="Arial"/>
          <w:bCs/>
          <w:sz w:val="22"/>
          <w:szCs w:val="22"/>
        </w:rPr>
      </w:pPr>
    </w:p>
    <w:p w14:paraId="00349E5E" w14:textId="773BD77C" w:rsidR="006753CC" w:rsidRPr="00830749" w:rsidRDefault="006753CC" w:rsidP="006753CC">
      <w:pPr>
        <w:pStyle w:val="20TAQuestionNumber"/>
        <w:ind w:left="709" w:hanging="709"/>
      </w:pPr>
      <w:bookmarkStart w:id="40" w:name="_Ref95899267"/>
      <w:r>
        <w:t xml:space="preserve">What </w:t>
      </w:r>
      <w:r w:rsidR="0058129C">
        <w:t>are some characteristics, technical capabilities and limitations related to one (1) item of plant or equipment you should be monitoring during installation works?</w:t>
      </w:r>
      <w:bookmarkEnd w:id="40"/>
    </w:p>
    <w:p w14:paraId="7DAC1E63" w14:textId="77777777" w:rsidR="006753CC" w:rsidRPr="00830749" w:rsidRDefault="006753CC" w:rsidP="006753C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53CC" w:rsidRPr="00830749" w14:paraId="055E7C77" w14:textId="77777777" w:rsidTr="00F41FDD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6BC8B" w14:textId="77777777" w:rsidR="006753CC" w:rsidRPr="001C4084" w:rsidRDefault="006753CC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11F7" w14:textId="77777777" w:rsidR="006753CC" w:rsidRDefault="00194B6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690973377" w:edGrp="everyone"/>
            <w:r>
              <w:rPr>
                <w:rFonts w:ascii="Arial" w:hAnsi="Arial" w:cs="Arial"/>
                <w:sz w:val="22"/>
                <w:szCs w:val="22"/>
              </w:rPr>
              <w:t>Excavator:</w:t>
            </w:r>
          </w:p>
          <w:p w14:paraId="0BC30ACC" w14:textId="49061E40" w:rsidR="00194B68" w:rsidRPr="00194B68" w:rsidRDefault="00194B68" w:rsidP="00194B6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194B68">
              <w:rPr>
                <w:rFonts w:ascii="Arial" w:hAnsi="Arial" w:cs="Arial"/>
                <w:sz w:val="22"/>
                <w:szCs w:val="22"/>
              </w:rPr>
              <w:t>Characteristics: Fuel use, hydraulic pressure, track condition, lift limits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6EB6A11" w14:textId="6224856B" w:rsidR="00194B68" w:rsidRPr="00194B68" w:rsidRDefault="00194B68" w:rsidP="00194B6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194B68">
              <w:rPr>
                <w:rFonts w:ascii="Arial" w:hAnsi="Arial" w:cs="Arial"/>
                <w:sz w:val="22"/>
                <w:szCs w:val="22"/>
              </w:rPr>
              <w:t>Capabilities: Efficient digging, good reach, multiple attachments.</w:t>
            </w:r>
          </w:p>
          <w:p w14:paraId="0050E805" w14:textId="2E7BDDF4" w:rsidR="00194B68" w:rsidRPr="00194B68" w:rsidRDefault="00194B68" w:rsidP="00194B6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194B68">
              <w:rPr>
                <w:rFonts w:ascii="Arial" w:hAnsi="Arial" w:cs="Arial"/>
                <w:sz w:val="22"/>
                <w:szCs w:val="22"/>
              </w:rPr>
              <w:t xml:space="preserve">Limitations: </w:t>
            </w:r>
            <w:proofErr w:type="gramStart"/>
            <w:r w:rsidRPr="00194B68">
              <w:rPr>
                <w:rFonts w:ascii="Arial" w:hAnsi="Arial" w:cs="Arial"/>
                <w:sz w:val="22"/>
                <w:szCs w:val="22"/>
              </w:rPr>
              <w:t>Restricted swing area,</w:t>
            </w:r>
            <w:proofErr w:type="gramEnd"/>
            <w:r w:rsidRPr="00194B68">
              <w:rPr>
                <w:rFonts w:ascii="Arial" w:hAnsi="Arial" w:cs="Arial"/>
                <w:sz w:val="22"/>
                <w:szCs w:val="22"/>
              </w:rPr>
              <w:t xml:space="preserve"> requires stable ground, blind spots.</w:t>
            </w:r>
          </w:p>
          <w:permEnd w:id="690973377"/>
          <w:p w14:paraId="364BFD09" w14:textId="03ADDD33" w:rsidR="006753CC" w:rsidRPr="001C4084" w:rsidRDefault="006753CC" w:rsidP="00087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0539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370243" w14:textId="77777777" w:rsidR="006753CC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4930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53C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5395307"/>
          </w:p>
        </w:tc>
      </w:tr>
    </w:tbl>
    <w:p w14:paraId="14D99695" w14:textId="77777777" w:rsidR="006753CC" w:rsidRDefault="006753CC" w:rsidP="006753CC">
      <w:pPr>
        <w:rPr>
          <w:rFonts w:ascii="Arial" w:hAnsi="Arial" w:cs="Arial"/>
          <w:sz w:val="22"/>
          <w:szCs w:val="22"/>
        </w:rPr>
      </w:pPr>
    </w:p>
    <w:p w14:paraId="5794C667" w14:textId="77777777" w:rsidR="00254814" w:rsidRPr="00A06101" w:rsidRDefault="00254814" w:rsidP="00254814">
      <w:pPr>
        <w:jc w:val="left"/>
        <w:rPr>
          <w:rFonts w:ascii="Arial" w:hAnsi="Arial"/>
          <w:bCs/>
          <w:sz w:val="22"/>
          <w:szCs w:val="22"/>
        </w:rPr>
      </w:pPr>
    </w:p>
    <w:p w14:paraId="018C40ED" w14:textId="169F618E" w:rsidR="00254814" w:rsidRPr="00830749" w:rsidRDefault="00254814" w:rsidP="00254814">
      <w:pPr>
        <w:pStyle w:val="20TAQuestionNumber"/>
        <w:ind w:left="709" w:hanging="709"/>
      </w:pPr>
      <w:bookmarkStart w:id="41" w:name="_Ref95899697"/>
      <w:r>
        <w:lastRenderedPageBreak/>
        <w:t>How do you, as the supervisor</w:t>
      </w:r>
      <w:r w:rsidR="001A41A7">
        <w:t>,</w:t>
      </w:r>
      <w:r>
        <w:t xml:space="preserve"> c</w:t>
      </w:r>
      <w:r w:rsidRPr="00254814">
        <w:t>onfirm plant, equipment and tools maintenance requirements are carried out and recorded according to job requirements and manufacturer specifications</w:t>
      </w:r>
      <w:r>
        <w:t>?</w:t>
      </w:r>
      <w:bookmarkEnd w:id="41"/>
    </w:p>
    <w:p w14:paraId="7CA37FF6" w14:textId="77777777" w:rsidR="00254814" w:rsidRPr="00830749" w:rsidRDefault="00254814" w:rsidP="002548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4814" w:rsidRPr="00830749" w14:paraId="677EFF32" w14:textId="77777777" w:rsidTr="00F41FDD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10598" w14:textId="77777777" w:rsidR="00254814" w:rsidRPr="001C4084" w:rsidRDefault="00254814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596" w14:textId="4FE933C3" w:rsidR="00254814" w:rsidRPr="001C4084" w:rsidRDefault="00194B6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320028355" w:edGrp="everyone"/>
            <w:r w:rsidRPr="00194B68">
              <w:rPr>
                <w:rFonts w:ascii="Arial" w:hAnsi="Arial" w:cs="Arial"/>
                <w:sz w:val="22"/>
                <w:szCs w:val="22"/>
              </w:rPr>
              <w:t>Check plant pre</w:t>
            </w:r>
            <w:r w:rsidRPr="00194B68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194B68">
              <w:rPr>
                <w:rFonts w:ascii="Arial" w:hAnsi="Arial" w:cs="Arial"/>
                <w:sz w:val="22"/>
                <w:szCs w:val="22"/>
              </w:rPr>
              <w:t>start books, review service tags, follow manufacturer schedules, report defects, ensure documentation is completed and filed.</w:t>
            </w:r>
            <w:permEnd w:id="1320028355"/>
          </w:p>
        </w:tc>
        <w:permStart w:id="534781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102C43" w14:textId="77777777" w:rsidR="00254814" w:rsidRPr="00533511" w:rsidRDefault="00E75035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7418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48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4781160"/>
          </w:p>
        </w:tc>
      </w:tr>
    </w:tbl>
    <w:p w14:paraId="0E1120D8" w14:textId="77777777" w:rsidR="00254814" w:rsidRDefault="00254814" w:rsidP="00254814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E0721D5" w:rsidR="004E699E" w:rsidRPr="004932A4" w:rsidRDefault="00E75035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BE5B805" w:rsidR="004E699E" w:rsidRDefault="00E75035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2CF46B4C" w:rsidR="00750D30" w:rsidRPr="00663764" w:rsidRDefault="00194B68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6290122" w:edGrp="everyone"/>
            <w:r>
              <w:rPr>
                <w:rFonts w:ascii="Arial" w:hAnsi="Arial" w:cs="Arial"/>
                <w:sz w:val="22"/>
                <w:szCs w:val="22"/>
              </w:rPr>
              <w:t>Brodie Page</w:t>
            </w:r>
            <w:permEnd w:id="486290122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DEB1C12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1363F621" w:rsidR="00BE45C9" w:rsidRPr="00750D30" w:rsidRDefault="00BE45C9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6C64F2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87157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87157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53FD2" w:rsidRPr="004932A4" w14:paraId="33EE888A" w14:textId="77777777" w:rsidTr="00787157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339044138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70E14064" w:rsidR="00853FD2" w:rsidRPr="00906AB7" w:rsidRDefault="00E75035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339044138"/>
              </w:sdtContent>
            </w:sdt>
          </w:p>
        </w:tc>
        <w:permStart w:id="351815811" w:edGrp="everyone"/>
        <w:tc>
          <w:tcPr>
            <w:tcW w:w="1417" w:type="dxa"/>
            <w:vAlign w:val="center"/>
          </w:tcPr>
          <w:p w14:paraId="2665EAB7" w14:textId="3C177EA2" w:rsidR="00853FD2" w:rsidRPr="00906AB7" w:rsidRDefault="00E75035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51815811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548099654" w:edGrp="everyone"/>
          <w:p w14:paraId="2E502A3F" w14:textId="2EEA306B" w:rsidR="00853FD2" w:rsidRPr="00A44CB5" w:rsidRDefault="00E75035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48099654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853FD2" w:rsidRPr="00A44CB5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1426714" w:edGrp="everyone"/>
            <w:permEnd w:id="1711426714"/>
          </w:p>
        </w:tc>
        <w:permStart w:id="784230844" w:edGrp="everyone"/>
        <w:tc>
          <w:tcPr>
            <w:tcW w:w="1287" w:type="dxa"/>
            <w:vAlign w:val="center"/>
          </w:tcPr>
          <w:p w14:paraId="70611D39" w14:textId="5E0B78D6" w:rsidR="00853FD2" w:rsidRPr="00533511" w:rsidRDefault="00E75035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4230844"/>
          </w:p>
        </w:tc>
        <w:permStart w:id="21875931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7F7E975" w:rsidR="00853FD2" w:rsidRPr="00533511" w:rsidRDefault="00E75035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8759317"/>
          </w:p>
        </w:tc>
      </w:tr>
      <w:tr w:rsidR="00853FD2" w:rsidRPr="004932A4" w14:paraId="4C05266E" w14:textId="77777777" w:rsidTr="00787157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367679166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1BABC1C4" w:rsidR="00853FD2" w:rsidRPr="00906AB7" w:rsidRDefault="00E75035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6129453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67679166"/>
              </w:sdtContent>
            </w:sdt>
          </w:p>
        </w:tc>
        <w:permStart w:id="710755099" w:edGrp="everyone"/>
        <w:tc>
          <w:tcPr>
            <w:tcW w:w="1417" w:type="dxa"/>
            <w:vAlign w:val="center"/>
          </w:tcPr>
          <w:p w14:paraId="0465547E" w14:textId="77777777" w:rsidR="00853FD2" w:rsidRPr="00906AB7" w:rsidRDefault="00E75035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8236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0755099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890331150" w:edGrp="everyone"/>
          <w:p w14:paraId="208A2BC4" w14:textId="3E67241D" w:rsidR="00853FD2" w:rsidRPr="00162AE6" w:rsidRDefault="00E75035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2765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90331150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853FD2" w:rsidRPr="00162AE6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3562661" w:edGrp="everyone"/>
            <w:permEnd w:id="413562661"/>
          </w:p>
        </w:tc>
        <w:permStart w:id="1644787718" w:edGrp="everyone"/>
        <w:tc>
          <w:tcPr>
            <w:tcW w:w="1287" w:type="dxa"/>
            <w:vAlign w:val="center"/>
          </w:tcPr>
          <w:p w14:paraId="45B9BC0E" w14:textId="3AC74326" w:rsidR="00853FD2" w:rsidRPr="00533511" w:rsidRDefault="00E75035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84077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44787718"/>
          </w:p>
        </w:tc>
        <w:permStart w:id="80990126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DD45B1A" w:rsidR="00853FD2" w:rsidRPr="00533511" w:rsidRDefault="00E75035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301312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0990126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25261" w:rsidRPr="00C92642" w14:paraId="031CEF3D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0C14FBE" w14:textId="77777777" w:rsidR="00025261" w:rsidRPr="00DE303D" w:rsidRDefault="00025261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025261" w:rsidRPr="00C92642" w14:paraId="6C360D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12A804" w14:textId="77777777" w:rsidR="00025261" w:rsidRPr="00DE303D" w:rsidRDefault="00025261" w:rsidP="00927D69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EC4656A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F737AAC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025261" w:rsidRPr="00BA4D9F" w14:paraId="7E82B8C5" w14:textId="77777777" w:rsidTr="00025261">
        <w:trPr>
          <w:trHeight w:val="2718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2DC1A" w14:textId="77777777" w:rsidR="00025261" w:rsidRPr="006614E5" w:rsidRDefault="00025261" w:rsidP="00927D69">
            <w:pPr>
              <w:rPr>
                <w:rFonts w:ascii="Arial" w:hAnsi="Arial" w:cs="Arial"/>
                <w:bCs/>
                <w:szCs w:val="24"/>
              </w:rPr>
            </w:pPr>
            <w:permStart w:id="1857715691" w:edGrp="everyone"/>
            <w:permEnd w:id="1857715691"/>
          </w:p>
        </w:tc>
      </w:tr>
    </w:tbl>
    <w:p w14:paraId="234581C5" w14:textId="77777777" w:rsidR="00025261" w:rsidRPr="00025261" w:rsidRDefault="00025261">
      <w:pPr>
        <w:rPr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BD7ED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7787BF4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998325189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F7E67DE" w14:textId="77777777" w:rsidR="00AC0794" w:rsidRDefault="00E7503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98325189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E75035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0292023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80292023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0527500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9052750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17358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17358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9557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9A673F" w14:paraId="2835A828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C96347F" w:rsidR="00795D87" w:rsidRPr="00F3545B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00D596" w14:textId="25B14324" w:rsidR="00795D87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F7BEC">
              <w:rPr>
                <w:rFonts w:ascii="Arial" w:hAnsi="Arial" w:cs="Arial"/>
                <w:sz w:val="19"/>
                <w:szCs w:val="19"/>
              </w:rPr>
              <w:t>Specify documents located, read and applied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C698B82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61B7CE29" w:rsidR="000F7BEC" w:rsidRPr="009A673F" w:rsidRDefault="000F7BEC" w:rsidP="00E128BB">
            <w:pPr>
              <w:pStyle w:val="38PASBenchmark"/>
              <w:ind w:left="0"/>
              <w:rPr>
                <w:rFonts w:ascii="Arial" w:hAnsi="Arial"/>
                <w:vanish w:val="0"/>
                <w:highlight w:val="yellow"/>
              </w:rPr>
            </w:pPr>
            <w:permStart w:id="1908867598" w:edGrp="everyone"/>
            <w:permEnd w:id="1908867598"/>
          </w:p>
        </w:tc>
      </w:tr>
      <w:tr w:rsidR="00DD0F30" w:rsidRPr="009A673F" w14:paraId="1D94348C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A599D" w14:textId="63465C14" w:rsidR="00DD0F30" w:rsidRP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1B254E" w14:textId="7C9DBAF3" w:rsid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4A19F1C4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AC99C6" w14:textId="349BAD6C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6361238" w:edGrp="everyone"/>
            <w:permEnd w:id="6361238"/>
          </w:p>
        </w:tc>
      </w:tr>
      <w:tr w:rsidR="005C663F" w:rsidRPr="009A673F" w14:paraId="56FB7CD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3D4E2" w14:textId="52FC256D" w:rsidR="005C663F" w:rsidRPr="00DD0F30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3A173" w14:textId="3809207A" w:rsidR="005C663F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512FCC93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2AC604" w14:textId="0C41D939" w:rsidR="005C663F" w:rsidRPr="009A673F" w:rsidRDefault="005C66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141528963" w:edGrp="everyone"/>
            <w:permEnd w:id="2141528963"/>
          </w:p>
        </w:tc>
      </w:tr>
      <w:tr w:rsidR="00BD7ED9" w:rsidRPr="009A673F" w14:paraId="5FC3CEA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BA912D" w14:textId="36AD9B52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F0CB8" w14:textId="228795E1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468DA577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3604855" w14:textId="0B8289F0" w:rsidR="00BD7ED9" w:rsidRPr="009A673F" w:rsidRDefault="00BD7ED9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178552" w:edGrp="everyone"/>
            <w:permEnd w:id="17178552"/>
          </w:p>
        </w:tc>
      </w:tr>
      <w:tr w:rsidR="00BD7ED9" w:rsidRPr="00BA4D9F" w14:paraId="46D0F6D0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6BBE3" w14:textId="6E670E73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F0778" w14:textId="6D05961E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method of communication used</w:t>
            </w:r>
            <w:r w:rsidR="00A24249">
              <w:rPr>
                <w:rFonts w:ascii="Arial" w:hAnsi="Arial" w:cs="Arial"/>
                <w:sz w:val="19"/>
                <w:szCs w:val="19"/>
              </w:rPr>
              <w:t xml:space="preserve"> with operators:</w:t>
            </w:r>
          </w:p>
          <w:p w14:paraId="0A5CF354" w14:textId="77777777" w:rsidR="00DA5097" w:rsidRDefault="00DA509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272BD32" w14:textId="6D8F540A" w:rsidR="00A24249" w:rsidRPr="009A673F" w:rsidRDefault="00A24249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6235715" w:edGrp="everyone"/>
            <w:permEnd w:id="26235715"/>
          </w:p>
        </w:tc>
      </w:tr>
      <w:tr w:rsidR="009A673F" w:rsidRPr="00BA4D9F" w14:paraId="4DE36E93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F21C68" w14:textId="25E57651" w:rsidR="009A673F" w:rsidRPr="00DD0F30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5F8DB8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59CCBA10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B386765" w14:textId="744B15AC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519845474" w:edGrp="everyone"/>
            <w:permEnd w:id="519845474"/>
          </w:p>
        </w:tc>
      </w:tr>
      <w:tr w:rsidR="009A673F" w:rsidRPr="00BA4D9F" w14:paraId="5409F027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A15DDC" w14:textId="56BC8508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AD912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2136588A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9AB477" w14:textId="7D375E0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811627632" w:edGrp="everyone"/>
            <w:permEnd w:id="811627632"/>
          </w:p>
        </w:tc>
      </w:tr>
      <w:tr w:rsidR="009A673F" w:rsidRPr="00BA4D9F" w14:paraId="6831AC76" w14:textId="77777777" w:rsidTr="00F95577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4EE77B" w14:textId="0904B145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EF672C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4755CFF0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A130EF6" w14:textId="13C711C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1649411928" w:edGrp="everyone"/>
            <w:permEnd w:id="1649411928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F95577" w:rsidRPr="00BA4D9F" w14:paraId="016C76A6" w14:textId="77777777" w:rsidTr="000878F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1742D9" w14:textId="394A4785" w:rsidR="00F95577" w:rsidRPr="0011416F" w:rsidRDefault="00F95577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1: OCCASION </w:t>
            </w:r>
            <w:r w:rsidR="005620DD"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849231165" w:edGrp="everyone"/>
      <w:tr w:rsidR="00F95577" w:rsidRPr="00BA4D9F" w14:paraId="3DD91D6C" w14:textId="77777777" w:rsidTr="000878F9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9105C80" w14:textId="77777777" w:rsidR="00F95577" w:rsidRDefault="00E75035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43049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49231165"/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B97C0F" w14:textId="77777777" w:rsidR="00F95577" w:rsidRDefault="00E75035" w:rsidP="000878F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960852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0027044" w:edGrp="everyone"/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00027044"/>
              </w:sdtContent>
            </w:sdt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F95577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128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615947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615947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75972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0098178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0098178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F9557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F95577" w:rsidRPr="00BA4D9F" w14:paraId="0A3DE0C2" w14:textId="77777777" w:rsidTr="000878F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4A8722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2F0775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95577" w:rsidRPr="009A673F" w14:paraId="7D238381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4305F" w14:textId="7686961E" w:rsidR="00F95577" w:rsidRPr="00F3545B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06157" w14:textId="1716C2F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documents located, read and applied:</w:t>
            </w:r>
          </w:p>
          <w:p w14:paraId="5F42B754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4D43C8C" w14:textId="45041D28" w:rsidR="00F95577" w:rsidRPr="009A673F" w:rsidRDefault="00F95577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180641694" w:edGrp="everyone"/>
            <w:permEnd w:id="1180641694"/>
          </w:p>
        </w:tc>
      </w:tr>
      <w:tr w:rsidR="00F95577" w:rsidRPr="009A673F" w14:paraId="0ECFE462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8D972" w14:textId="5C2EC88A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3ACA18" w14:textId="51099ADD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7886E62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B67F932" w14:textId="564FECA1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38214539" w:edGrp="everyone"/>
            <w:permEnd w:id="1738214539"/>
          </w:p>
        </w:tc>
      </w:tr>
      <w:tr w:rsidR="00F95577" w:rsidRPr="009A673F" w14:paraId="2368DED9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948C2" w14:textId="16BE27BD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E92D6B" w14:textId="21D8DA80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17432570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802DC5" w14:textId="3E25C4E4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578593276" w:edGrp="everyone"/>
            <w:permEnd w:id="1578593276"/>
          </w:p>
        </w:tc>
      </w:tr>
      <w:tr w:rsidR="00F95577" w:rsidRPr="009A673F" w14:paraId="745447E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9DD1D" w14:textId="6895AAA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45072" w14:textId="6656D13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2BA5856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0EECDA6" w14:textId="5163630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095897724" w:edGrp="everyone"/>
            <w:permEnd w:id="1095897724"/>
          </w:p>
        </w:tc>
      </w:tr>
      <w:tr w:rsidR="00F95577" w:rsidRPr="009A673F" w14:paraId="03156603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57204A" w14:textId="6EC6F6AF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E99B8" w14:textId="59F3D549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method of communication used with operators:</w:t>
            </w:r>
          </w:p>
          <w:p w14:paraId="7A4A44FC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8DBCB5C" w14:textId="1662CE85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26099469" w:edGrp="everyone"/>
            <w:permEnd w:id="226099469"/>
          </w:p>
        </w:tc>
      </w:tr>
      <w:tr w:rsidR="00F95577" w:rsidRPr="00BA4D9F" w14:paraId="400F052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F72F8B" w14:textId="5940585C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7D904" w14:textId="3C584612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2306E035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607D400C" w14:textId="55A1E4B9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102539884" w:edGrp="everyone"/>
            <w:permEnd w:id="1102539884"/>
          </w:p>
        </w:tc>
      </w:tr>
      <w:tr w:rsidR="00F95577" w:rsidRPr="00BA4D9F" w14:paraId="447836BB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52ECA" w14:textId="148AADB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0C6C3" w14:textId="14D765E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6153C421" w14:textId="351AA8E9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2C75F657" w14:textId="1D0939CF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778062753" w:edGrp="everyone"/>
            <w:permEnd w:id="1778062753"/>
          </w:p>
        </w:tc>
      </w:tr>
      <w:tr w:rsidR="00F95577" w:rsidRPr="009A673F" w14:paraId="4C3E4D00" w14:textId="77777777" w:rsidTr="000878F9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87694" w14:textId="7541D2FB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A673F"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 w:rsidR="009A673F" w:rsidRP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9A673F">
              <w:rPr>
                <w:rFonts w:ascii="Arial" w:hAnsi="Arial" w:cs="Arial"/>
                <w:sz w:val="19"/>
                <w:szCs w:val="19"/>
              </w:rPr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 w:rsidRPr="009A673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49F304" w14:textId="7FF1120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13BB7CEF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10FCC5D6" w14:textId="311D38E0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494747758" w:edGrp="everyone"/>
            <w:permEnd w:id="1494747758"/>
          </w:p>
        </w:tc>
      </w:tr>
    </w:tbl>
    <w:p w14:paraId="6D0EFAF6" w14:textId="75415B67" w:rsidR="002908D0" w:rsidRDefault="002908D0" w:rsidP="00AC0794"/>
    <w:p w14:paraId="3D87AE85" w14:textId="3D252F6C" w:rsidR="00A9666F" w:rsidRDefault="002908D0" w:rsidP="00F72F3B">
      <w:pPr>
        <w:jc w:val="left"/>
      </w:pPr>
      <w:r>
        <w:br w:type="page"/>
      </w:r>
    </w:p>
    <w:p w14:paraId="193F09C6" w14:textId="4314447E" w:rsidR="00A9666F" w:rsidRPr="00BF7956" w:rsidRDefault="00E75035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 Black" w:hAnsi="Arial Black"/>
            </w:rPr>
            <w:t>RIICPL401E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38F90768" w:rsidR="00A9666F" w:rsidRPr="00BF7956" w:rsidRDefault="005164C2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the installation of underground services using open excavation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B0985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2F1DD799" w:rsidR="00A9666F" w:rsidRDefault="001B0985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1B0985">
              <w:rPr>
                <w:rFonts w:cs="Arial"/>
                <w:sz w:val="20"/>
              </w:rPr>
              <w:t>supervise the installation of underground service using open excavation on two</w:t>
            </w:r>
            <w:r>
              <w:rPr>
                <w:rFonts w:cs="Arial"/>
                <w:sz w:val="20"/>
              </w:rPr>
              <w:t xml:space="preserve"> (2)</w:t>
            </w:r>
            <w:r w:rsidRPr="001B0985">
              <w:rPr>
                <w:rFonts w:cs="Arial"/>
                <w:sz w:val="20"/>
              </w:rPr>
              <w:t xml:space="preserve"> occasions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26E4DE87" w14:textId="29A1B4F5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plan and prepare for underground service installation</w:t>
            </w:r>
          </w:p>
          <w:p w14:paraId="3BA7E02A" w14:textId="4297BDEA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job plan and all associated documentation to confirm work requirements and compliance</w:t>
            </w:r>
          </w:p>
          <w:p w14:paraId="525D9EA3" w14:textId="52D94E1E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all risk controls required to address identified risks and hazards, including wearing PPE</w:t>
            </w:r>
          </w:p>
          <w:p w14:paraId="4A07B4B3" w14:textId="2DF3FFEC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team members to execute tasks</w:t>
            </w:r>
          </w:p>
          <w:p w14:paraId="04ADD2DC" w14:textId="0C00CFB9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and confirm resource availability including human resources</w:t>
            </w:r>
            <w:r w:rsidR="00A57FF6">
              <w:rPr>
                <w:rFonts w:cs="Arial"/>
                <w:sz w:val="20"/>
              </w:rPr>
              <w:t>, organising as required</w:t>
            </w:r>
          </w:p>
          <w:p w14:paraId="27E5DAE4" w14:textId="35C47ADF" w:rsidR="001B0985" w:rsidRDefault="00A57FF6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prepare for and </w:t>
            </w:r>
            <w:r w:rsidR="001B0985">
              <w:rPr>
                <w:rFonts w:cs="Arial"/>
                <w:sz w:val="20"/>
              </w:rPr>
              <w:t>facilitate a pre-start meeting and walk the site with team to confirm roles and responsibilities</w:t>
            </w:r>
            <w:r>
              <w:rPr>
                <w:rFonts w:cs="Arial"/>
                <w:sz w:val="20"/>
              </w:rPr>
              <w:t>, provide instruction</w:t>
            </w:r>
            <w:r w:rsidR="001B0985">
              <w:rPr>
                <w:rFonts w:cs="Arial"/>
                <w:sz w:val="20"/>
              </w:rPr>
              <w:t xml:space="preserve"> and clarify questions</w:t>
            </w:r>
          </w:p>
          <w:p w14:paraId="7B7A680E" w14:textId="2C32D666" w:rsidR="00A57FF6" w:rsidRPr="00A57FF6" w:rsidRDefault="00A57FF6" w:rsidP="009B1DF1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A57FF6">
              <w:rPr>
                <w:rFonts w:cs="Arial"/>
                <w:sz w:val="20"/>
              </w:rPr>
              <w:t>set out task</w:t>
            </w:r>
            <w:r>
              <w:rPr>
                <w:rFonts w:cs="Arial"/>
                <w:sz w:val="20"/>
              </w:rPr>
              <w:t xml:space="preserve"> from plans and specifications </w:t>
            </w:r>
            <w:r w:rsidRPr="00A57FF6">
              <w:rPr>
                <w:rFonts w:cs="Arial"/>
                <w:sz w:val="20"/>
              </w:rPr>
              <w:t>using control lines, cleared width, batters and off-sets</w:t>
            </w:r>
            <w:r>
              <w:rPr>
                <w:rFonts w:cs="Arial"/>
                <w:sz w:val="20"/>
              </w:rPr>
              <w:t xml:space="preserve"> as required</w:t>
            </w:r>
          </w:p>
          <w:p w14:paraId="56C77CE0" w14:textId="17147460" w:rsidR="001B0985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the execution of tasks</w:t>
            </w:r>
          </w:p>
          <w:p w14:paraId="06C13C3A" w14:textId="0EA4BE27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monitoring, measuring, testing according to task requirements to </w:t>
            </w:r>
            <w:r w:rsidRPr="00A57FF6">
              <w:rPr>
                <w:rFonts w:cs="Arial"/>
                <w:sz w:val="20"/>
              </w:rPr>
              <w:t>confirm outcomes are achieved according to job requirements</w:t>
            </w:r>
          </w:p>
          <w:p w14:paraId="611FA69F" w14:textId="4232C62A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perform calculations to confirm volumes, grades, percentages, area and resource consumption figures and supply rates</w:t>
            </w:r>
          </w:p>
          <w:p w14:paraId="54267365" w14:textId="5DE6E8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57FF6">
              <w:rPr>
                <w:rFonts w:cs="Arial"/>
                <w:sz w:val="20"/>
              </w:rPr>
              <w:t>nitiate adjustments to work practice and job plans as required to meet job requirements</w:t>
            </w:r>
          </w:p>
          <w:p w14:paraId="7E6BDF8A" w14:textId="383519B3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A57FF6">
              <w:rPr>
                <w:rFonts w:cs="Arial"/>
                <w:sz w:val="20"/>
              </w:rPr>
              <w:t>onfirm plant, equipment and tools maintenance requirements are carried out and recorded according to job requirements and manufacturer specifications</w:t>
            </w:r>
          </w:p>
          <w:p w14:paraId="6827C097" w14:textId="1CCB23CA" w:rsidR="00A57FF6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 on execution of tasks</w:t>
            </w:r>
          </w:p>
          <w:p w14:paraId="3828B64E" w14:textId="6F19FA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and submit reports as required by organisational, authority and site requirements</w:t>
            </w:r>
          </w:p>
          <w:p w14:paraId="52A56E90" w14:textId="26361643" w:rsidR="00A57FF6" w:rsidRPr="001B0985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r</w:t>
            </w:r>
            <w:r w:rsidRPr="00A57FF6">
              <w:rPr>
                <w:rFonts w:cs="Arial"/>
                <w:sz w:val="20"/>
              </w:rPr>
              <w:t>ecommend</w:t>
            </w:r>
            <w:r>
              <w:rPr>
                <w:rFonts w:cs="Arial"/>
                <w:sz w:val="20"/>
              </w:rPr>
              <w:t>ations related to</w:t>
            </w:r>
            <w:r w:rsidRPr="00A57FF6">
              <w:rPr>
                <w:rFonts w:cs="Arial"/>
                <w:sz w:val="20"/>
              </w:rPr>
              <w:t xml:space="preserve"> required changes to confirm task execution meets job requirements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0E7882CD" w:rsidR="00A9666F" w:rsidRPr="000861CC" w:rsidRDefault="00A57FF6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site, work team, job plan and all associated documents (e.g. SWMS</w:t>
            </w:r>
            <w:r w:rsidR="000F7BEC">
              <w:rPr>
                <w:rFonts w:cs="Arial"/>
                <w:sz w:val="20"/>
              </w:rPr>
              <w:t xml:space="preserve">, permit to excavate) </w:t>
            </w:r>
            <w:r>
              <w:rPr>
                <w:rFonts w:cs="Arial"/>
                <w:sz w:val="20"/>
              </w:rPr>
              <w:t>all plant, tools and equipment required for the task</w:t>
            </w:r>
            <w:r w:rsidR="000F7BE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0102834C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F7BEC" w:rsidRPr="000F7BEC">
              <w:rPr>
                <w:rFonts w:cs="Arial"/>
                <w:b/>
                <w:sz w:val="20"/>
              </w:rPr>
              <w:t>Plan and prepare for underground service installation</w:t>
            </w:r>
          </w:p>
        </w:tc>
      </w:tr>
      <w:tr w:rsidR="00DC15B7" w:rsidRPr="00696855" w14:paraId="4ACB551B" w14:textId="77777777" w:rsidTr="00F366DA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3894C885" w:rsidR="00DC15B7" w:rsidRPr="000F7BEC" w:rsidRDefault="00DC15B7" w:rsidP="00DC15B7">
            <w:pPr>
              <w:pStyle w:val="331PASListTask1"/>
            </w:pPr>
            <w:bookmarkStart w:id="42" w:name="_Ref95901072"/>
            <w:r>
              <w:t>L</w:t>
            </w:r>
            <w:r w:rsidRPr="000F7BEC">
              <w:t xml:space="preserve">ocate </w:t>
            </w:r>
            <w:r>
              <w:t xml:space="preserve">the </w:t>
            </w:r>
            <w:r w:rsidRPr="000F7BEC">
              <w:t>job plan and all associated documentation to confirm work requirements and compliance</w:t>
            </w:r>
            <w:r>
              <w:t>.</w:t>
            </w:r>
            <w:bookmarkEnd w:id="42"/>
          </w:p>
        </w:tc>
        <w:permStart w:id="81418484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5E5965D6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1285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4184847"/>
          </w:p>
        </w:tc>
        <w:permStart w:id="174091327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DD42B74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55340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0913276"/>
          </w:p>
        </w:tc>
      </w:tr>
      <w:tr w:rsidR="00DC15B7" w:rsidRPr="00696855" w14:paraId="73A7F198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16F3699D" w:rsidR="00DC15B7" w:rsidRPr="00486541" w:rsidRDefault="00DC15B7" w:rsidP="00DC15B7">
            <w:pPr>
              <w:pStyle w:val="331PASListTask1"/>
            </w:pPr>
            <w:bookmarkStart w:id="43" w:name="_Ref95902918"/>
            <w:r>
              <w:t xml:space="preserve">Check contents of job plan against related documentation to </w:t>
            </w:r>
            <w:r w:rsidRPr="000F7BEC">
              <w:t xml:space="preserve">confirm </w:t>
            </w:r>
            <w:r>
              <w:t>t</w:t>
            </w:r>
            <w:r w:rsidRPr="000F7BEC">
              <w:t>he installation of underground services using open excavatio</w:t>
            </w:r>
            <w:r>
              <w:t xml:space="preserve">n and any related </w:t>
            </w:r>
            <w:r w:rsidRPr="000F7BEC">
              <w:t xml:space="preserve">pavement maintenance </w:t>
            </w:r>
            <w:r>
              <w:t>meets legislated and industry requirements.</w:t>
            </w:r>
            <w:bookmarkEnd w:id="43"/>
          </w:p>
        </w:tc>
        <w:permStart w:id="29055231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727392CA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66422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0552316"/>
          </w:p>
        </w:tc>
        <w:permStart w:id="109294946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6CC29334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51148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949468"/>
          </w:p>
        </w:tc>
      </w:tr>
      <w:tr w:rsidR="00DC15B7" w:rsidRPr="00696855" w14:paraId="42C4F2E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69CBDD18" w:rsidR="00DC15B7" w:rsidRPr="00486541" w:rsidRDefault="00DC15B7" w:rsidP="00DC15B7">
            <w:pPr>
              <w:pStyle w:val="331PASListTask1"/>
            </w:pPr>
            <w:bookmarkStart w:id="44" w:name="_Ref95903685"/>
            <w:r>
              <w:t>Read and confirm contents of SWMS and permit (as required) and facilitate implementation of required controls.</w:t>
            </w:r>
            <w:bookmarkEnd w:id="44"/>
          </w:p>
        </w:tc>
        <w:permStart w:id="76738983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1D70053" w14:textId="7695B97B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1695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389834"/>
          </w:p>
        </w:tc>
        <w:permStart w:id="169478177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23F75881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261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4781771"/>
          </w:p>
        </w:tc>
      </w:tr>
      <w:tr w:rsidR="00DC15B7" w:rsidRPr="00696855" w14:paraId="62A97FA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44F86CC8" w:rsidR="00DC15B7" w:rsidRPr="00486541" w:rsidRDefault="00DC15B7" w:rsidP="00DC15B7">
            <w:pPr>
              <w:pStyle w:val="331PASListTask1"/>
            </w:pPr>
            <w:bookmarkStart w:id="45" w:name="_Ref95903710"/>
            <w:r>
              <w:t>Meet site requirements for personal  protective equipment.</w:t>
            </w:r>
            <w:bookmarkEnd w:id="45"/>
          </w:p>
        </w:tc>
        <w:permStart w:id="93841122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48FACFD" w14:textId="1972E076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2632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8411225"/>
          </w:p>
        </w:tc>
        <w:permStart w:id="5035172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1C11778E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16715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3517291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0992D35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DD0F30" w:rsidRPr="00DD0F30">
              <w:rPr>
                <w:rFonts w:cs="Arial"/>
                <w:b/>
                <w:sz w:val="20"/>
              </w:rPr>
              <w:t>Prepare team members to execute tasks</w:t>
            </w:r>
          </w:p>
        </w:tc>
      </w:tr>
      <w:tr w:rsidR="00DC15B7" w:rsidRPr="00696855" w14:paraId="4C52CBAC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303BF45C" w:rsidR="00DC15B7" w:rsidRPr="00486541" w:rsidRDefault="00DC15B7" w:rsidP="00DC15B7">
            <w:pPr>
              <w:pStyle w:val="332PASListTask1"/>
            </w:pPr>
            <w:bookmarkStart w:id="46" w:name="_Ref95903740"/>
            <w:r w:rsidRPr="00DD0F30">
              <w:t>Prepare notes or presentation material for prestart meeting.</w:t>
            </w:r>
            <w:bookmarkEnd w:id="46"/>
          </w:p>
        </w:tc>
        <w:permStart w:id="207798030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5CF0F5A7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64687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7980302"/>
          </w:p>
        </w:tc>
        <w:permStart w:id="28622784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17E950AD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56913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6227848"/>
          </w:p>
        </w:tc>
      </w:tr>
      <w:tr w:rsidR="00DC15B7" w:rsidRPr="00696855" w14:paraId="5F585CCB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73341BE0" w:rsidR="00DC15B7" w:rsidRPr="00486541" w:rsidRDefault="00DC15B7" w:rsidP="00DC15B7">
            <w:pPr>
              <w:pStyle w:val="332PASListTask1"/>
            </w:pPr>
            <w:bookmarkStart w:id="47" w:name="_Ref95903486"/>
            <w:r>
              <w:lastRenderedPageBreak/>
              <w:t>Check availability of plant, equipment and tools for the tasks against schedule and potential conflicting requirements.</w:t>
            </w:r>
            <w:bookmarkEnd w:id="47"/>
          </w:p>
        </w:tc>
        <w:permStart w:id="165684531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3F2B3635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7607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845318"/>
          </w:p>
        </w:tc>
        <w:permStart w:id="138806886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4B593182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4820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8068869"/>
          </w:p>
        </w:tc>
      </w:tr>
      <w:tr w:rsidR="00DC15B7" w:rsidRPr="00696855" w14:paraId="103A7D73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3ABA44C3" w:rsidR="00DC15B7" w:rsidRPr="00486541" w:rsidRDefault="00DC15B7" w:rsidP="00DC15B7">
            <w:pPr>
              <w:pStyle w:val="332PASListTask1"/>
            </w:pPr>
            <w:bookmarkStart w:id="48" w:name="_Ref95903753"/>
            <w:r>
              <w:t>Check human resources for availability of competent workers and confirm availability.</w:t>
            </w:r>
            <w:bookmarkEnd w:id="48"/>
          </w:p>
        </w:tc>
        <w:permStart w:id="163337137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0F5D0C" w14:textId="34F51C7D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540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3371379"/>
          </w:p>
        </w:tc>
        <w:permStart w:id="16222445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15444BD1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23421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224450"/>
          </w:p>
        </w:tc>
      </w:tr>
      <w:tr w:rsidR="00DC15B7" w:rsidRPr="00696855" w14:paraId="7451C504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26C47C32" w:rsidR="00DC15B7" w:rsidRPr="00486541" w:rsidRDefault="00DC15B7" w:rsidP="00DC15B7">
            <w:pPr>
              <w:pStyle w:val="332PASListTask1"/>
            </w:pPr>
            <w:bookmarkStart w:id="49" w:name="_Ref95903757"/>
            <w:r>
              <w:t>Estimate material requirements using specifications for work and confirm availability onsite when required.</w:t>
            </w:r>
            <w:bookmarkEnd w:id="49"/>
          </w:p>
        </w:tc>
        <w:permStart w:id="26943531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DEADAE" w14:textId="4B46D468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3388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435317"/>
          </w:p>
        </w:tc>
        <w:permStart w:id="111492239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1871AB8E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5991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922395"/>
          </w:p>
        </w:tc>
      </w:tr>
      <w:tr w:rsidR="00DC15B7" w:rsidRPr="00696855" w14:paraId="5960B030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68379B14" w:rsidR="00DC15B7" w:rsidRPr="00486541" w:rsidRDefault="00DC15B7" w:rsidP="00DC15B7">
            <w:pPr>
              <w:pStyle w:val="332PASListTask1"/>
            </w:pPr>
            <w:bookmarkStart w:id="50" w:name="_Ref95903767"/>
            <w:r>
              <w:t>Facilitate a pre-start meeting and walk the site with team to confirm roles and responsibilities and check for new or unexpected hazards.</w:t>
            </w:r>
            <w:bookmarkEnd w:id="50"/>
          </w:p>
        </w:tc>
        <w:permStart w:id="61578995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5224BC" w14:textId="572D98B7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1668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5789952"/>
          </w:p>
        </w:tc>
        <w:permStart w:id="79180634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4509EA16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4420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806342"/>
          </w:p>
        </w:tc>
      </w:tr>
      <w:tr w:rsidR="00DC15B7" w:rsidRPr="00696855" w14:paraId="5ECA287C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5411AD" w14:textId="460028F4" w:rsidR="00DC15B7" w:rsidRPr="00486541" w:rsidRDefault="00DC15B7" w:rsidP="00DC15B7">
            <w:pPr>
              <w:pStyle w:val="332PASListTask1"/>
            </w:pPr>
            <w:bookmarkStart w:id="51" w:name="_Ref95903769"/>
            <w:r>
              <w:t>Use appropriate questioning and answering techniques to confirm worker understanding of tasks, roles and responsibilities.</w:t>
            </w:r>
            <w:bookmarkEnd w:id="51"/>
          </w:p>
        </w:tc>
        <w:permStart w:id="24084586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D371DCC" w14:textId="7717E09A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8597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0845867"/>
          </w:p>
        </w:tc>
        <w:permStart w:id="32024017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7EF001" w14:textId="607DF6A7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55385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0240174"/>
          </w:p>
        </w:tc>
      </w:tr>
      <w:tr w:rsidR="00DC15B7" w:rsidRPr="00696855" w14:paraId="6E3326D2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4EA7A38" w14:textId="6340CA3B" w:rsidR="00DC15B7" w:rsidRDefault="00DC15B7" w:rsidP="00DC15B7">
            <w:pPr>
              <w:pStyle w:val="332PASListTask1"/>
            </w:pPr>
            <w:bookmarkStart w:id="52" w:name="_Ref95904177"/>
            <w:r>
              <w:t>Clarify emergency response procedures including emergency rescue as required.</w:t>
            </w:r>
            <w:bookmarkEnd w:id="52"/>
          </w:p>
        </w:tc>
        <w:permStart w:id="175069281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5F8D6A" w14:textId="6696931F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60903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692814"/>
          </w:p>
        </w:tc>
        <w:permStart w:id="112757849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C0D188" w14:textId="041A5463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7372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7578493"/>
          </w:p>
        </w:tc>
      </w:tr>
      <w:tr w:rsidR="00DC15B7" w:rsidRPr="00696855" w14:paraId="2CFFF103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52D04" w14:textId="4E418DB5" w:rsidR="00DC15B7" w:rsidRDefault="00DC15B7" w:rsidP="00DC15B7">
            <w:pPr>
              <w:pStyle w:val="332PASListTask1"/>
            </w:pPr>
            <w:bookmarkStart w:id="53" w:name="_Ref95904179"/>
            <w:r>
              <w:t xml:space="preserve">Discuss and confirm worker understanding of </w:t>
            </w:r>
            <w:r w:rsidRPr="00F501CE">
              <w:t>work zone traffic management</w:t>
            </w:r>
            <w:r>
              <w:t xml:space="preserve"> and safety</w:t>
            </w:r>
            <w:bookmarkEnd w:id="53"/>
          </w:p>
        </w:tc>
        <w:permStart w:id="179156447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37CCD7E" w14:textId="7EC73E75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2384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1564470"/>
          </w:p>
        </w:tc>
        <w:permStart w:id="186209692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5E428D9" w14:textId="2547A814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83224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096921"/>
          </w:p>
        </w:tc>
      </w:tr>
      <w:tr w:rsidR="00DC15B7" w:rsidRPr="00696855" w14:paraId="3293EE25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7FF9E3" w14:textId="2597D154" w:rsidR="00DC15B7" w:rsidRPr="00486541" w:rsidRDefault="00DC15B7" w:rsidP="00DC15B7">
            <w:pPr>
              <w:pStyle w:val="332PASListTask1"/>
            </w:pPr>
            <w:bookmarkStart w:id="54" w:name="_Ref95903771"/>
            <w:r>
              <w:t>Have workers read and sign understanding of SWMS related to tasks as applicable.</w:t>
            </w:r>
            <w:bookmarkEnd w:id="54"/>
            <w:r>
              <w:t xml:space="preserve"> </w:t>
            </w:r>
          </w:p>
        </w:tc>
        <w:permStart w:id="21380540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4A22EF7" w14:textId="50791971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6842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54093"/>
          </w:p>
        </w:tc>
        <w:permStart w:id="13318047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087BA" w14:textId="3782B86D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4538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180475"/>
          </w:p>
        </w:tc>
      </w:tr>
      <w:tr w:rsidR="00DC15B7" w:rsidRPr="00696855" w14:paraId="64983FB1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023D9C7" w14:textId="257E1997" w:rsidR="00DC15B7" w:rsidRPr="00486541" w:rsidRDefault="00DC15B7" w:rsidP="00DC15B7">
            <w:pPr>
              <w:pStyle w:val="332PASListTask1"/>
            </w:pPr>
            <w:bookmarkStart w:id="55" w:name="_Ref95903628"/>
            <w:r>
              <w:t>Set out tasks from plans and specifications.</w:t>
            </w:r>
            <w:bookmarkEnd w:id="55"/>
          </w:p>
        </w:tc>
        <w:permStart w:id="76743036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A66AD6B" w14:textId="17A38C11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3136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430360"/>
          </w:p>
        </w:tc>
        <w:permStart w:id="16982620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179ABE" w14:textId="0B8189E3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021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8262082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170AC12D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D7ED9">
              <w:rPr>
                <w:rFonts w:cs="Arial"/>
                <w:b/>
                <w:sz w:val="20"/>
              </w:rPr>
              <w:t>Oversee execution of tasks</w:t>
            </w:r>
          </w:p>
        </w:tc>
      </w:tr>
      <w:tr w:rsidR="00DC15B7" w:rsidRPr="00696855" w14:paraId="6ADBB981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0F22CEF0" w:rsidR="00DC15B7" w:rsidRPr="00486541" w:rsidRDefault="00DC15B7" w:rsidP="00DC15B7">
            <w:pPr>
              <w:pStyle w:val="333PASListTask1"/>
            </w:pPr>
            <w:bookmarkStart w:id="56" w:name="_Ref95904519"/>
            <w:r>
              <w:t>Confirm workers understand how to respond and refer client or public query.</w:t>
            </w:r>
            <w:bookmarkEnd w:id="56"/>
          </w:p>
        </w:tc>
        <w:permStart w:id="123399445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5C274968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9186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3994451"/>
          </w:p>
        </w:tc>
        <w:permStart w:id="75091322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36FDFB01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52682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0913226"/>
          </w:p>
        </w:tc>
      </w:tr>
      <w:tr w:rsidR="00DC15B7" w:rsidRPr="00696855" w14:paraId="34E06BA6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6AEA799F" w:rsidR="00DC15B7" w:rsidRPr="00486541" w:rsidRDefault="00DC15B7" w:rsidP="00DC15B7">
            <w:pPr>
              <w:pStyle w:val="333PASListTask1"/>
            </w:pPr>
            <w:bookmarkStart w:id="57" w:name="_Ref95905354"/>
            <w:r>
              <w:t>Watch work in progress, measuring consistently to ensure outcomes are achieved.</w:t>
            </w:r>
            <w:bookmarkEnd w:id="57"/>
          </w:p>
        </w:tc>
        <w:permStart w:id="4488023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7F2DFD50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921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8802388"/>
          </w:p>
        </w:tc>
        <w:permStart w:id="71080551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1D5E6A2C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98052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0805518"/>
          </w:p>
        </w:tc>
      </w:tr>
      <w:tr w:rsidR="00DC15B7" w:rsidRPr="00696855" w14:paraId="5D83977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2A112FC" w14:textId="7FC2E09A" w:rsidR="00DC15B7" w:rsidRDefault="00DC15B7" w:rsidP="00DC15B7">
            <w:pPr>
              <w:pStyle w:val="333PASListTask1"/>
            </w:pPr>
            <w:bookmarkStart w:id="58" w:name="_Ref95906253"/>
            <w:r>
              <w:t>Ensure trench collapse prevention methods are applied as required.</w:t>
            </w:r>
            <w:bookmarkEnd w:id="58"/>
          </w:p>
        </w:tc>
        <w:permStart w:id="11314165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8624BCD" w14:textId="698D6EA3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2872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141653"/>
          </w:p>
        </w:tc>
        <w:permStart w:id="123217291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02D3C9" w14:textId="25513E62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08312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172915"/>
          </w:p>
        </w:tc>
      </w:tr>
      <w:tr w:rsidR="00DC15B7" w:rsidRPr="00696855" w14:paraId="4C3530B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73F23C7F" w:rsidR="00DC15B7" w:rsidRPr="00486541" w:rsidRDefault="00DC15B7" w:rsidP="00DC15B7">
            <w:pPr>
              <w:pStyle w:val="333PASListTask1"/>
            </w:pPr>
            <w:bookmarkStart w:id="59" w:name="_Ref95904981"/>
            <w:r>
              <w:t>Record measurements as taken.</w:t>
            </w:r>
            <w:bookmarkEnd w:id="59"/>
          </w:p>
        </w:tc>
        <w:permStart w:id="91070408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1AEE3077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4759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0704081"/>
          </w:p>
        </w:tc>
        <w:permStart w:id="13466626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AB167C6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6470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6662696"/>
          </w:p>
        </w:tc>
      </w:tr>
      <w:tr w:rsidR="00DC15B7" w:rsidRPr="00696855" w14:paraId="253621AC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046A3A62" w:rsidR="00DC15B7" w:rsidRPr="00486541" w:rsidRDefault="00DC15B7" w:rsidP="00DC15B7">
            <w:pPr>
              <w:pStyle w:val="333PASListTask1"/>
            </w:pPr>
            <w:bookmarkStart w:id="60" w:name="_Ref95905011"/>
            <w:r>
              <w:t>A</w:t>
            </w:r>
            <w:r w:rsidRPr="00BD7ED9">
              <w:t>ssess operational techniques</w:t>
            </w:r>
            <w:r>
              <w:t xml:space="preserve"> and apply approved method of communication to operators to ensure </w:t>
            </w:r>
            <w:r w:rsidRPr="00BD7ED9">
              <w:t>outcomes are achieved according to job requirements</w:t>
            </w:r>
            <w:r>
              <w:t>.</w:t>
            </w:r>
            <w:bookmarkEnd w:id="60"/>
          </w:p>
        </w:tc>
        <w:permStart w:id="166778452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5A569864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6302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7784529"/>
          </w:p>
        </w:tc>
        <w:permStart w:id="100030699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7C444602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3227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0306994"/>
          </w:p>
        </w:tc>
      </w:tr>
      <w:tr w:rsidR="00DC15B7" w:rsidRPr="00696855" w14:paraId="0303B0C0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32DF1E6D" w:rsidR="00DC15B7" w:rsidRPr="00486541" w:rsidRDefault="00DC15B7" w:rsidP="00DC15B7">
            <w:pPr>
              <w:pStyle w:val="333PASListTask1"/>
            </w:pPr>
            <w:bookmarkStart w:id="61" w:name="_Ref95905126"/>
            <w:r w:rsidRPr="00A24249">
              <w:t>Initiate adjustments to work practice and job plans as required to meet job requirements</w:t>
            </w:r>
            <w:r>
              <w:t>.</w:t>
            </w:r>
            <w:bookmarkEnd w:id="61"/>
          </w:p>
        </w:tc>
        <w:permStart w:id="111157102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6B05D390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829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1571027"/>
          </w:p>
        </w:tc>
        <w:permStart w:id="4583774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460C86FB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984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377424"/>
          </w:p>
        </w:tc>
      </w:tr>
      <w:tr w:rsidR="00DC15B7" w:rsidRPr="00696855" w14:paraId="17F77D05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A0791C" w14:textId="437F533F" w:rsidR="00DC15B7" w:rsidRPr="00486541" w:rsidRDefault="00DC15B7" w:rsidP="00DC15B7">
            <w:pPr>
              <w:pStyle w:val="333PASListTask1"/>
            </w:pPr>
            <w:bookmarkStart w:id="62" w:name="_Ref95905401"/>
            <w:r>
              <w:t>Adhere to measuring and testing requirements, hold and witness points, recording and reporting as applicable in specifications.</w:t>
            </w:r>
            <w:bookmarkEnd w:id="62"/>
          </w:p>
        </w:tc>
        <w:permStart w:id="152325887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A530C55" w14:textId="79B55B17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9508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3258878"/>
          </w:p>
        </w:tc>
        <w:permStart w:id="83185654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CC53D" w14:textId="52717DAE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0425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856549"/>
          </w:p>
        </w:tc>
      </w:tr>
      <w:tr w:rsidR="00DC15B7" w:rsidRPr="00696855" w14:paraId="752F2523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83E3B7" w14:textId="6FC74306" w:rsidR="00DC15B7" w:rsidRPr="00486541" w:rsidRDefault="00DC15B7" w:rsidP="00DC15B7">
            <w:pPr>
              <w:pStyle w:val="333PASListTask1"/>
            </w:pPr>
            <w:bookmarkStart w:id="63" w:name="_Ref95905408"/>
            <w:r w:rsidRPr="00A24249">
              <w:t>C</w:t>
            </w:r>
            <w:r>
              <w:t>heck that</w:t>
            </w:r>
            <w:r w:rsidRPr="00A24249">
              <w:t xml:space="preserve"> plant, equipment and tools maintenance requirements are carried out</w:t>
            </w:r>
            <w:r>
              <w:t xml:space="preserve"> and recorded as required by site and manufacturer requirements.</w:t>
            </w:r>
            <w:bookmarkEnd w:id="63"/>
          </w:p>
        </w:tc>
        <w:permStart w:id="5600854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AC38E1E" w14:textId="60C90613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2054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085493"/>
          </w:p>
        </w:tc>
        <w:permStart w:id="3289272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2FD5EF" w14:textId="612578CD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1151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8927282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70DA87D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A24249">
              <w:rPr>
                <w:rFonts w:cs="Arial"/>
                <w:b/>
                <w:sz w:val="20"/>
              </w:rPr>
              <w:t xml:space="preserve"> Report on execution of tasks</w:t>
            </w:r>
          </w:p>
        </w:tc>
      </w:tr>
      <w:tr w:rsidR="00DC15B7" w:rsidRPr="00696855" w14:paraId="168B8B01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439102A" w14:textId="6337890B" w:rsidR="00DC15B7" w:rsidRPr="00486541" w:rsidRDefault="00DC15B7" w:rsidP="00DC15B7">
            <w:pPr>
              <w:pStyle w:val="334PASListTask1"/>
            </w:pPr>
            <w:bookmarkStart w:id="64" w:name="_Ref95905589"/>
            <w:r w:rsidRPr="00A24249">
              <w:t>Complete and submit reports according to site requirements</w:t>
            </w:r>
            <w:r>
              <w:t>.</w:t>
            </w:r>
            <w:bookmarkEnd w:id="64"/>
          </w:p>
        </w:tc>
        <w:permStart w:id="1431007978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2DF8EA" w14:textId="730F1A2D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4851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1007978"/>
          </w:p>
        </w:tc>
        <w:permStart w:id="1979530143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0AB32B29" w14:textId="366C9F5C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809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530143"/>
          </w:p>
        </w:tc>
      </w:tr>
      <w:tr w:rsidR="00DC15B7" w:rsidRPr="00696855" w14:paraId="7D53D804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0C26309" w14:textId="6F64B60F" w:rsidR="00DC15B7" w:rsidRPr="00A24249" w:rsidRDefault="00DC15B7" w:rsidP="00DC15B7">
            <w:pPr>
              <w:pStyle w:val="334PASListTask1"/>
            </w:pPr>
            <w:bookmarkStart w:id="65" w:name="_Ref95906507"/>
            <w:r>
              <w:t>U</w:t>
            </w:r>
            <w:r w:rsidRPr="00DB3440">
              <w:t>s</w:t>
            </w:r>
            <w:r>
              <w:t>e</w:t>
            </w:r>
            <w:r w:rsidRPr="00DB3440">
              <w:t xml:space="preserve"> sector-specific vocabulary, grammatical structures and conventions</w:t>
            </w:r>
            <w:r>
              <w:t xml:space="preserve"> when writing reports.</w:t>
            </w:r>
            <w:bookmarkEnd w:id="65"/>
          </w:p>
        </w:tc>
        <w:permStart w:id="237924519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5E3711" w14:textId="3B45385C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637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7924519"/>
          </w:p>
        </w:tc>
        <w:permStart w:id="1350514840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738F78" w14:textId="587945A3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56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0514840"/>
          </w:p>
        </w:tc>
      </w:tr>
      <w:tr w:rsidR="00DC15B7" w:rsidRPr="00696855" w14:paraId="71347DEF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260674E" w14:textId="68BF5CEA" w:rsidR="00DC15B7" w:rsidRPr="00486541" w:rsidRDefault="00DC15B7" w:rsidP="00DC15B7">
            <w:pPr>
              <w:pStyle w:val="334PASListTask1"/>
            </w:pPr>
            <w:bookmarkStart w:id="66" w:name="_Ref95905708"/>
            <w:r w:rsidRPr="00F95577">
              <w:t>Recommend changes</w:t>
            </w:r>
            <w:r>
              <w:t xml:space="preserve"> as required</w:t>
            </w:r>
            <w:r w:rsidRPr="00F95577">
              <w:t xml:space="preserve"> to confirm task execution meets job requirements</w:t>
            </w:r>
            <w:r>
              <w:t>.</w:t>
            </w:r>
            <w:bookmarkEnd w:id="66"/>
          </w:p>
        </w:tc>
        <w:permStart w:id="1607932708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4767C8D1" w14:textId="10E86964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2900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7932708"/>
          </w:p>
        </w:tc>
        <w:permStart w:id="97331836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38FDD94" w14:textId="389B09FD" w:rsidR="00DC15B7" w:rsidRPr="004E1BC5" w:rsidRDefault="00E75035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8803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331836"/>
          </w:p>
        </w:tc>
      </w:tr>
    </w:tbl>
    <w:p w14:paraId="1200A142" w14:textId="77777777" w:rsidR="005227F4" w:rsidRPr="00FF75BE" w:rsidRDefault="005227F4" w:rsidP="00D97571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97571">
      <w:headerReference w:type="even" r:id="rId17"/>
      <w:headerReference w:type="default" r:id="rId18"/>
      <w:footerReference w:type="default" r:id="rId19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A2D02AB" w:rsidR="006E5B7D" w:rsidRPr="00830749" w:rsidRDefault="00E7503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34A987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</w:t>
        </w:r>
        <w:r w:rsidR="00E41828">
          <w:rPr>
            <w:rFonts w:ascii="Arial" w:hAnsi="Arial" w:cs="Arial"/>
            <w:b/>
            <w:sz w:val="16"/>
            <w:szCs w:val="16"/>
          </w:rPr>
          <w:t>1</w:t>
        </w:r>
        <w:r w:rsidR="006E46D2">
          <w:rPr>
            <w:rFonts w:ascii="Arial" w:hAnsi="Arial" w:cs="Arial"/>
            <w:b/>
            <w:sz w:val="16"/>
            <w:szCs w:val="16"/>
          </w:rPr>
          <w:t>_</w:t>
        </w:r>
        <w:r w:rsidR="00E41828">
          <w:rPr>
            <w:rFonts w:ascii="Arial" w:hAnsi="Arial" w:cs="Arial"/>
            <w:b/>
            <w:sz w:val="16"/>
            <w:szCs w:val="16"/>
          </w:rPr>
          <w:t>23</w:t>
        </w:r>
        <w:r w:rsidR="006E46D2">
          <w:rPr>
            <w:rFonts w:ascii="Arial" w:hAnsi="Arial" w:cs="Arial"/>
            <w:b/>
            <w:sz w:val="16"/>
            <w:szCs w:val="16"/>
          </w:rPr>
          <w:t>/0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  <w:r w:rsidR="006E46D2">
          <w:rPr>
            <w:rFonts w:ascii="Arial" w:hAnsi="Arial" w:cs="Arial"/>
            <w:b/>
            <w:sz w:val="16"/>
            <w:szCs w:val="16"/>
          </w:rPr>
          <w:t>/202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75035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72AF5E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75035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7474623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75035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43681380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19E730B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 w:rsidRP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F72F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DFD6223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0881FD5" w:rsidR="006E5B7D" w:rsidRDefault="00D9757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448D2F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9757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675581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6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43433"/>
    <w:multiLevelType w:val="multilevel"/>
    <w:tmpl w:val="8C9C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6D20EE"/>
    <w:multiLevelType w:val="hybridMultilevel"/>
    <w:tmpl w:val="3B020C62"/>
    <w:lvl w:ilvl="0" w:tplc="1C207522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E40DB"/>
    <w:multiLevelType w:val="hybridMultilevel"/>
    <w:tmpl w:val="06E248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B244075"/>
    <w:multiLevelType w:val="hybridMultilevel"/>
    <w:tmpl w:val="06E24854"/>
    <w:lvl w:ilvl="0" w:tplc="02280A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C32A8"/>
    <w:multiLevelType w:val="hybridMultilevel"/>
    <w:tmpl w:val="39C825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06A6E6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508F38D0"/>
    <w:multiLevelType w:val="hybridMultilevel"/>
    <w:tmpl w:val="7F24013E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8F1489"/>
    <w:multiLevelType w:val="hybridMultilevel"/>
    <w:tmpl w:val="4762CD6C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475D24"/>
    <w:multiLevelType w:val="hybridMultilevel"/>
    <w:tmpl w:val="A53430A2"/>
    <w:lvl w:ilvl="0" w:tplc="3992E2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232006"/>
    <w:multiLevelType w:val="hybridMultilevel"/>
    <w:tmpl w:val="A53430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82BD4"/>
    <w:multiLevelType w:val="hybridMultilevel"/>
    <w:tmpl w:val="13B0CB84"/>
    <w:lvl w:ilvl="0" w:tplc="029088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38D498C"/>
    <w:multiLevelType w:val="hybridMultilevel"/>
    <w:tmpl w:val="62BC583A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32927175">
    <w:abstractNumId w:val="18"/>
  </w:num>
  <w:num w:numId="2" w16cid:durableId="1392075469">
    <w:abstractNumId w:val="27"/>
  </w:num>
  <w:num w:numId="3" w16cid:durableId="1429884447">
    <w:abstractNumId w:val="14"/>
  </w:num>
  <w:num w:numId="4" w16cid:durableId="2066373818">
    <w:abstractNumId w:val="25"/>
  </w:num>
  <w:num w:numId="5" w16cid:durableId="356128658">
    <w:abstractNumId w:val="24"/>
  </w:num>
  <w:num w:numId="6" w16cid:durableId="2045905598">
    <w:abstractNumId w:val="36"/>
  </w:num>
  <w:num w:numId="7" w16cid:durableId="1324235547">
    <w:abstractNumId w:val="11"/>
  </w:num>
  <w:num w:numId="8" w16cid:durableId="237516754">
    <w:abstractNumId w:val="5"/>
  </w:num>
  <w:num w:numId="9" w16cid:durableId="446585745">
    <w:abstractNumId w:val="23"/>
  </w:num>
  <w:num w:numId="10" w16cid:durableId="1189757381">
    <w:abstractNumId w:val="17"/>
  </w:num>
  <w:num w:numId="11" w16cid:durableId="1157764882">
    <w:abstractNumId w:val="13"/>
  </w:num>
  <w:num w:numId="12" w16cid:durableId="1395155679">
    <w:abstractNumId w:val="42"/>
  </w:num>
  <w:num w:numId="13" w16cid:durableId="1260331100">
    <w:abstractNumId w:val="32"/>
  </w:num>
  <w:num w:numId="14" w16cid:durableId="1406801941">
    <w:abstractNumId w:val="0"/>
  </w:num>
  <w:num w:numId="15" w16cid:durableId="2064058322">
    <w:abstractNumId w:val="26"/>
  </w:num>
  <w:num w:numId="16" w16cid:durableId="183133448">
    <w:abstractNumId w:val="40"/>
  </w:num>
  <w:num w:numId="17" w16cid:durableId="706873045">
    <w:abstractNumId w:val="30"/>
  </w:num>
  <w:num w:numId="18" w16cid:durableId="1444570890">
    <w:abstractNumId w:val="38"/>
  </w:num>
  <w:num w:numId="19" w16cid:durableId="905383574">
    <w:abstractNumId w:val="29"/>
  </w:num>
  <w:num w:numId="20" w16cid:durableId="989677556">
    <w:abstractNumId w:val="1"/>
  </w:num>
  <w:num w:numId="21" w16cid:durableId="613251906">
    <w:abstractNumId w:val="41"/>
  </w:num>
  <w:num w:numId="22" w16cid:durableId="1815758987">
    <w:abstractNumId w:val="37"/>
  </w:num>
  <w:num w:numId="23" w16cid:durableId="311953483">
    <w:abstractNumId w:val="21"/>
  </w:num>
  <w:num w:numId="24" w16cid:durableId="235434032">
    <w:abstractNumId w:val="10"/>
  </w:num>
  <w:num w:numId="25" w16cid:durableId="1880433437">
    <w:abstractNumId w:val="2"/>
  </w:num>
  <w:num w:numId="26" w16cid:durableId="1809395681">
    <w:abstractNumId w:val="3"/>
  </w:num>
  <w:num w:numId="27" w16cid:durableId="1176850346">
    <w:abstractNumId w:val="19"/>
  </w:num>
  <w:num w:numId="28" w16cid:durableId="321548205">
    <w:abstractNumId w:val="12"/>
  </w:num>
  <w:num w:numId="29" w16cid:durableId="1868904131">
    <w:abstractNumId w:val="6"/>
  </w:num>
  <w:num w:numId="30" w16cid:durableId="46807022">
    <w:abstractNumId w:val="16"/>
  </w:num>
  <w:num w:numId="31" w16cid:durableId="14291538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18864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2315140">
    <w:abstractNumId w:val="22"/>
  </w:num>
  <w:num w:numId="34" w16cid:durableId="152674658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4751280">
    <w:abstractNumId w:val="20"/>
  </w:num>
  <w:num w:numId="36" w16cid:durableId="1469932079">
    <w:abstractNumId w:val="31"/>
  </w:num>
  <w:num w:numId="37" w16cid:durableId="452482157">
    <w:abstractNumId w:val="28"/>
  </w:num>
  <w:num w:numId="38" w16cid:durableId="151066712">
    <w:abstractNumId w:val="7"/>
  </w:num>
  <w:num w:numId="39" w16cid:durableId="1621910947">
    <w:abstractNumId w:val="39"/>
  </w:num>
  <w:num w:numId="40" w16cid:durableId="1528562900">
    <w:abstractNumId w:val="4"/>
  </w:num>
  <w:num w:numId="41" w16cid:durableId="217514944">
    <w:abstractNumId w:val="11"/>
  </w:num>
  <w:num w:numId="42" w16cid:durableId="944920533">
    <w:abstractNumId w:val="35"/>
  </w:num>
  <w:num w:numId="43" w16cid:durableId="1815835101">
    <w:abstractNumId w:val="33"/>
  </w:num>
  <w:num w:numId="44" w16cid:durableId="1251625433">
    <w:abstractNumId w:val="34"/>
  </w:num>
  <w:num w:numId="45" w16cid:durableId="413746542">
    <w:abstractNumId w:val="15"/>
  </w:num>
  <w:num w:numId="46" w16cid:durableId="1485194132">
    <w:abstractNumId w:val="9"/>
  </w:num>
  <w:num w:numId="47" w16cid:durableId="1707439782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WbnaW2Xq7gBr64a/1QLn/bHDjlc2e4OlNaiISQFK9PTJQO5MNOg2jbt74a4byfsKdRZaCQpo6k6Z3tPQORYYHw==" w:salt="ETENBaMM2dIynDQUoT4mL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5261"/>
    <w:rsid w:val="00027B47"/>
    <w:rsid w:val="0003009C"/>
    <w:rsid w:val="00034A16"/>
    <w:rsid w:val="00035243"/>
    <w:rsid w:val="00037710"/>
    <w:rsid w:val="00041FA8"/>
    <w:rsid w:val="000435EA"/>
    <w:rsid w:val="0004368E"/>
    <w:rsid w:val="00043AB3"/>
    <w:rsid w:val="0004675B"/>
    <w:rsid w:val="00051A47"/>
    <w:rsid w:val="00052041"/>
    <w:rsid w:val="000543C2"/>
    <w:rsid w:val="00054D7B"/>
    <w:rsid w:val="00061726"/>
    <w:rsid w:val="000636A4"/>
    <w:rsid w:val="000653FD"/>
    <w:rsid w:val="000672EE"/>
    <w:rsid w:val="000674E6"/>
    <w:rsid w:val="00067A5F"/>
    <w:rsid w:val="00074457"/>
    <w:rsid w:val="00076AD6"/>
    <w:rsid w:val="0008468E"/>
    <w:rsid w:val="00084A4C"/>
    <w:rsid w:val="00090D03"/>
    <w:rsid w:val="00091491"/>
    <w:rsid w:val="0009164E"/>
    <w:rsid w:val="0009411E"/>
    <w:rsid w:val="000A0D97"/>
    <w:rsid w:val="000A2303"/>
    <w:rsid w:val="000A3ADD"/>
    <w:rsid w:val="000A7B07"/>
    <w:rsid w:val="000B346C"/>
    <w:rsid w:val="000B7B64"/>
    <w:rsid w:val="000C233D"/>
    <w:rsid w:val="000C4F46"/>
    <w:rsid w:val="000C5322"/>
    <w:rsid w:val="000C6FB4"/>
    <w:rsid w:val="000C7FA2"/>
    <w:rsid w:val="000E680F"/>
    <w:rsid w:val="000F0FCA"/>
    <w:rsid w:val="000F6AFC"/>
    <w:rsid w:val="000F7BEC"/>
    <w:rsid w:val="00101E97"/>
    <w:rsid w:val="00103A5E"/>
    <w:rsid w:val="00103CD7"/>
    <w:rsid w:val="00106585"/>
    <w:rsid w:val="0011218C"/>
    <w:rsid w:val="0011416F"/>
    <w:rsid w:val="001157AF"/>
    <w:rsid w:val="00116C30"/>
    <w:rsid w:val="00120C7D"/>
    <w:rsid w:val="00124CA1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056C"/>
    <w:rsid w:val="00191E86"/>
    <w:rsid w:val="0019250A"/>
    <w:rsid w:val="00194B68"/>
    <w:rsid w:val="001A41A7"/>
    <w:rsid w:val="001A77CF"/>
    <w:rsid w:val="001B0445"/>
    <w:rsid w:val="001B0985"/>
    <w:rsid w:val="001B09BC"/>
    <w:rsid w:val="001B28E5"/>
    <w:rsid w:val="001C0B34"/>
    <w:rsid w:val="001C2383"/>
    <w:rsid w:val="001C4084"/>
    <w:rsid w:val="001D01D1"/>
    <w:rsid w:val="001D5CA4"/>
    <w:rsid w:val="001E05E8"/>
    <w:rsid w:val="001E600A"/>
    <w:rsid w:val="001F1D4D"/>
    <w:rsid w:val="001F2227"/>
    <w:rsid w:val="001F3555"/>
    <w:rsid w:val="001F6FA5"/>
    <w:rsid w:val="002006A1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481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4A4E"/>
    <w:rsid w:val="003050B6"/>
    <w:rsid w:val="00305282"/>
    <w:rsid w:val="00311E5D"/>
    <w:rsid w:val="00314915"/>
    <w:rsid w:val="00315805"/>
    <w:rsid w:val="00315AAA"/>
    <w:rsid w:val="00317391"/>
    <w:rsid w:val="00317404"/>
    <w:rsid w:val="00323440"/>
    <w:rsid w:val="00324571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462"/>
    <w:rsid w:val="00366809"/>
    <w:rsid w:val="00374DDE"/>
    <w:rsid w:val="003758B4"/>
    <w:rsid w:val="00376162"/>
    <w:rsid w:val="003841BF"/>
    <w:rsid w:val="00385EE5"/>
    <w:rsid w:val="0039160D"/>
    <w:rsid w:val="00393B37"/>
    <w:rsid w:val="00396581"/>
    <w:rsid w:val="003A5E9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34B0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1B06"/>
    <w:rsid w:val="004D5194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61E"/>
    <w:rsid w:val="00512B1D"/>
    <w:rsid w:val="0051331A"/>
    <w:rsid w:val="005164C2"/>
    <w:rsid w:val="005227F4"/>
    <w:rsid w:val="00526956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47B"/>
    <w:rsid w:val="005539E1"/>
    <w:rsid w:val="00555130"/>
    <w:rsid w:val="00555943"/>
    <w:rsid w:val="005620DD"/>
    <w:rsid w:val="00572D63"/>
    <w:rsid w:val="00573C4A"/>
    <w:rsid w:val="0057509D"/>
    <w:rsid w:val="0058129C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663F"/>
    <w:rsid w:val="005D0D43"/>
    <w:rsid w:val="005D234A"/>
    <w:rsid w:val="005D6DBE"/>
    <w:rsid w:val="005E17EA"/>
    <w:rsid w:val="005E26ED"/>
    <w:rsid w:val="005E2B40"/>
    <w:rsid w:val="005E2C83"/>
    <w:rsid w:val="005F3093"/>
    <w:rsid w:val="005F373B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1578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137F"/>
    <w:rsid w:val="00663764"/>
    <w:rsid w:val="00665AEF"/>
    <w:rsid w:val="00666379"/>
    <w:rsid w:val="0066767E"/>
    <w:rsid w:val="00670FCB"/>
    <w:rsid w:val="00672D43"/>
    <w:rsid w:val="00672FAE"/>
    <w:rsid w:val="00674DE6"/>
    <w:rsid w:val="006753CC"/>
    <w:rsid w:val="00675E17"/>
    <w:rsid w:val="00677444"/>
    <w:rsid w:val="006774E6"/>
    <w:rsid w:val="00680BFE"/>
    <w:rsid w:val="0068582E"/>
    <w:rsid w:val="006862FA"/>
    <w:rsid w:val="00686463"/>
    <w:rsid w:val="00691ED4"/>
    <w:rsid w:val="006923AD"/>
    <w:rsid w:val="00697DC1"/>
    <w:rsid w:val="00697EDC"/>
    <w:rsid w:val="006A3822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64F2"/>
    <w:rsid w:val="006C7661"/>
    <w:rsid w:val="006D157A"/>
    <w:rsid w:val="006D4449"/>
    <w:rsid w:val="006D4794"/>
    <w:rsid w:val="006E0BDE"/>
    <w:rsid w:val="006E46D2"/>
    <w:rsid w:val="006E5B7D"/>
    <w:rsid w:val="006F01CB"/>
    <w:rsid w:val="006F1570"/>
    <w:rsid w:val="006F1E14"/>
    <w:rsid w:val="006F5046"/>
    <w:rsid w:val="006F5707"/>
    <w:rsid w:val="006F7472"/>
    <w:rsid w:val="006F78EE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3957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2DE3"/>
    <w:rsid w:val="007750F4"/>
    <w:rsid w:val="00775598"/>
    <w:rsid w:val="007830B6"/>
    <w:rsid w:val="00785E9A"/>
    <w:rsid w:val="00787157"/>
    <w:rsid w:val="00791658"/>
    <w:rsid w:val="007956AF"/>
    <w:rsid w:val="00795D87"/>
    <w:rsid w:val="007A1BB4"/>
    <w:rsid w:val="007A5008"/>
    <w:rsid w:val="007B2EC6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4343"/>
    <w:rsid w:val="007F575E"/>
    <w:rsid w:val="008121F4"/>
    <w:rsid w:val="008133D3"/>
    <w:rsid w:val="00817A2D"/>
    <w:rsid w:val="008264AD"/>
    <w:rsid w:val="00827AA9"/>
    <w:rsid w:val="0083003D"/>
    <w:rsid w:val="00830749"/>
    <w:rsid w:val="008319FE"/>
    <w:rsid w:val="00833553"/>
    <w:rsid w:val="00835B05"/>
    <w:rsid w:val="00842AE4"/>
    <w:rsid w:val="00843997"/>
    <w:rsid w:val="00847C7B"/>
    <w:rsid w:val="00853FD2"/>
    <w:rsid w:val="008543D7"/>
    <w:rsid w:val="00855F97"/>
    <w:rsid w:val="00860AFB"/>
    <w:rsid w:val="00861CED"/>
    <w:rsid w:val="008643F9"/>
    <w:rsid w:val="00864D30"/>
    <w:rsid w:val="00872007"/>
    <w:rsid w:val="008748CE"/>
    <w:rsid w:val="00877FBB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8F6E38"/>
    <w:rsid w:val="00901593"/>
    <w:rsid w:val="009025D4"/>
    <w:rsid w:val="009030D3"/>
    <w:rsid w:val="009046CD"/>
    <w:rsid w:val="0090489A"/>
    <w:rsid w:val="009055FD"/>
    <w:rsid w:val="009056E2"/>
    <w:rsid w:val="00906AB7"/>
    <w:rsid w:val="00914CA4"/>
    <w:rsid w:val="00917FD2"/>
    <w:rsid w:val="00921288"/>
    <w:rsid w:val="0092436D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65E2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229B"/>
    <w:rsid w:val="009A34C4"/>
    <w:rsid w:val="009A4937"/>
    <w:rsid w:val="009A673F"/>
    <w:rsid w:val="009B2C5D"/>
    <w:rsid w:val="009B3F27"/>
    <w:rsid w:val="009B750D"/>
    <w:rsid w:val="009C4D48"/>
    <w:rsid w:val="009C7961"/>
    <w:rsid w:val="009D06DA"/>
    <w:rsid w:val="009D1E85"/>
    <w:rsid w:val="009D4373"/>
    <w:rsid w:val="009E08FC"/>
    <w:rsid w:val="009E3CED"/>
    <w:rsid w:val="009E4376"/>
    <w:rsid w:val="009E78AF"/>
    <w:rsid w:val="009F2E3B"/>
    <w:rsid w:val="009F34EB"/>
    <w:rsid w:val="00A06101"/>
    <w:rsid w:val="00A07F94"/>
    <w:rsid w:val="00A2147E"/>
    <w:rsid w:val="00A24249"/>
    <w:rsid w:val="00A25B81"/>
    <w:rsid w:val="00A2624A"/>
    <w:rsid w:val="00A265D7"/>
    <w:rsid w:val="00A33078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57FF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2E17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59DC"/>
    <w:rsid w:val="00AE7E0E"/>
    <w:rsid w:val="00AF272A"/>
    <w:rsid w:val="00AF28A2"/>
    <w:rsid w:val="00AF41C0"/>
    <w:rsid w:val="00AF5A03"/>
    <w:rsid w:val="00AF7DE7"/>
    <w:rsid w:val="00B001FD"/>
    <w:rsid w:val="00B01066"/>
    <w:rsid w:val="00B0137E"/>
    <w:rsid w:val="00B01E5D"/>
    <w:rsid w:val="00B025FC"/>
    <w:rsid w:val="00B0452D"/>
    <w:rsid w:val="00B0469A"/>
    <w:rsid w:val="00B065B4"/>
    <w:rsid w:val="00B10211"/>
    <w:rsid w:val="00B115D7"/>
    <w:rsid w:val="00B11880"/>
    <w:rsid w:val="00B141EE"/>
    <w:rsid w:val="00B144C1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64FF"/>
    <w:rsid w:val="00B6094B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25C1"/>
    <w:rsid w:val="00B930C4"/>
    <w:rsid w:val="00B93C88"/>
    <w:rsid w:val="00B96243"/>
    <w:rsid w:val="00B9778C"/>
    <w:rsid w:val="00BA235F"/>
    <w:rsid w:val="00BA45C3"/>
    <w:rsid w:val="00BA7D5F"/>
    <w:rsid w:val="00BB0AE0"/>
    <w:rsid w:val="00BB112E"/>
    <w:rsid w:val="00BB14F2"/>
    <w:rsid w:val="00BB3713"/>
    <w:rsid w:val="00BD1359"/>
    <w:rsid w:val="00BD2445"/>
    <w:rsid w:val="00BD2F22"/>
    <w:rsid w:val="00BD4B75"/>
    <w:rsid w:val="00BD5D83"/>
    <w:rsid w:val="00BD7141"/>
    <w:rsid w:val="00BD7ED9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2F63"/>
    <w:rsid w:val="00C478B5"/>
    <w:rsid w:val="00C53DA4"/>
    <w:rsid w:val="00C547D1"/>
    <w:rsid w:val="00C55618"/>
    <w:rsid w:val="00C55A27"/>
    <w:rsid w:val="00C60356"/>
    <w:rsid w:val="00C65EC9"/>
    <w:rsid w:val="00C665B1"/>
    <w:rsid w:val="00C731E3"/>
    <w:rsid w:val="00C733FA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458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6FB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2711E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8AD"/>
    <w:rsid w:val="00D72E53"/>
    <w:rsid w:val="00D74F43"/>
    <w:rsid w:val="00D762CD"/>
    <w:rsid w:val="00D82F1D"/>
    <w:rsid w:val="00D936AE"/>
    <w:rsid w:val="00D952D8"/>
    <w:rsid w:val="00D95463"/>
    <w:rsid w:val="00D95679"/>
    <w:rsid w:val="00D97571"/>
    <w:rsid w:val="00DA162F"/>
    <w:rsid w:val="00DA2CF0"/>
    <w:rsid w:val="00DA34F5"/>
    <w:rsid w:val="00DA44D3"/>
    <w:rsid w:val="00DA5097"/>
    <w:rsid w:val="00DA7219"/>
    <w:rsid w:val="00DB20FD"/>
    <w:rsid w:val="00DB24CF"/>
    <w:rsid w:val="00DB3440"/>
    <w:rsid w:val="00DB572F"/>
    <w:rsid w:val="00DB5E55"/>
    <w:rsid w:val="00DB620A"/>
    <w:rsid w:val="00DC123B"/>
    <w:rsid w:val="00DC15B7"/>
    <w:rsid w:val="00DC25CE"/>
    <w:rsid w:val="00DC54AD"/>
    <w:rsid w:val="00DC763D"/>
    <w:rsid w:val="00DD0BB5"/>
    <w:rsid w:val="00DD0F3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28BB"/>
    <w:rsid w:val="00E14FDF"/>
    <w:rsid w:val="00E20A05"/>
    <w:rsid w:val="00E264E3"/>
    <w:rsid w:val="00E26E31"/>
    <w:rsid w:val="00E3181C"/>
    <w:rsid w:val="00E32524"/>
    <w:rsid w:val="00E33277"/>
    <w:rsid w:val="00E36EDD"/>
    <w:rsid w:val="00E41828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3094"/>
    <w:rsid w:val="00E75035"/>
    <w:rsid w:val="00E77A19"/>
    <w:rsid w:val="00E83A7C"/>
    <w:rsid w:val="00E85228"/>
    <w:rsid w:val="00E909B8"/>
    <w:rsid w:val="00E90CAF"/>
    <w:rsid w:val="00E91CA9"/>
    <w:rsid w:val="00E930E5"/>
    <w:rsid w:val="00EA2593"/>
    <w:rsid w:val="00EA3502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39DD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907"/>
    <w:rsid w:val="00F22B42"/>
    <w:rsid w:val="00F23659"/>
    <w:rsid w:val="00F30473"/>
    <w:rsid w:val="00F3545B"/>
    <w:rsid w:val="00F41FDD"/>
    <w:rsid w:val="00F425D4"/>
    <w:rsid w:val="00F4286F"/>
    <w:rsid w:val="00F46E9C"/>
    <w:rsid w:val="00F4706B"/>
    <w:rsid w:val="00F47987"/>
    <w:rsid w:val="00F501CE"/>
    <w:rsid w:val="00F56D33"/>
    <w:rsid w:val="00F705E1"/>
    <w:rsid w:val="00F715C5"/>
    <w:rsid w:val="00F7213B"/>
    <w:rsid w:val="00F72340"/>
    <w:rsid w:val="00F72F3B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5577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57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0A3AD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A3ADD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0137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B01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0167290F9DF43BA9C1E77F097C62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BE7F3-B872-4BAE-8677-4FF11CF773E4}"/>
      </w:docPartPr>
      <w:docPartBody>
        <w:p w:rsidR="00E45B73" w:rsidRDefault="00497999" w:rsidP="00497999">
          <w:pPr>
            <w:pStyle w:val="20167290F9DF43BA9C1E77F097C6285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97A38DA1F47B592A20E27A1A10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178BB-211B-4DFC-AE86-6E4E3B19B63E}"/>
      </w:docPartPr>
      <w:docPartBody>
        <w:p w:rsidR="00E45B73" w:rsidRDefault="00497999" w:rsidP="00497999">
          <w:pPr>
            <w:pStyle w:val="2F197A38DA1F47B592A20E27A1A103E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C62117102654B11B490AFDA7B58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3B3D6-C225-4FD3-9F94-923FDE90382F}"/>
      </w:docPartPr>
      <w:docPartBody>
        <w:p w:rsidR="00E45B73" w:rsidRDefault="00497999" w:rsidP="00497999">
          <w:pPr>
            <w:pStyle w:val="0C62117102654B11B490AFDA7B58876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99D642008524BFBAC2F908F8E5F4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B89C-07AC-4722-89C7-E5437C63EC75}"/>
      </w:docPartPr>
      <w:docPartBody>
        <w:p w:rsidR="00E45B73" w:rsidRDefault="00497999" w:rsidP="00497999">
          <w:pPr>
            <w:pStyle w:val="799D642008524BFBAC2F908F8E5F48B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1EC9"/>
    <w:rsid w:val="001F2D33"/>
    <w:rsid w:val="00216485"/>
    <w:rsid w:val="00217293"/>
    <w:rsid w:val="00247826"/>
    <w:rsid w:val="0026412C"/>
    <w:rsid w:val="002A67A7"/>
    <w:rsid w:val="003D7AF8"/>
    <w:rsid w:val="00497999"/>
    <w:rsid w:val="00530616"/>
    <w:rsid w:val="005D3BC9"/>
    <w:rsid w:val="006206DC"/>
    <w:rsid w:val="00640B8E"/>
    <w:rsid w:val="00645E48"/>
    <w:rsid w:val="00654A91"/>
    <w:rsid w:val="006A5ED9"/>
    <w:rsid w:val="00776B89"/>
    <w:rsid w:val="00785E9A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5548"/>
    <w:rsid w:val="00955000"/>
    <w:rsid w:val="009662BC"/>
    <w:rsid w:val="0098441D"/>
    <w:rsid w:val="0098538E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45B73"/>
    <w:rsid w:val="00E94F3E"/>
    <w:rsid w:val="00EA1D00"/>
    <w:rsid w:val="00EC27D2"/>
    <w:rsid w:val="00EC39DD"/>
    <w:rsid w:val="00F21F00"/>
    <w:rsid w:val="00F27999"/>
    <w:rsid w:val="00F34F30"/>
    <w:rsid w:val="00F53755"/>
    <w:rsid w:val="00FA7C23"/>
    <w:rsid w:val="00FC3B9B"/>
    <w:rsid w:val="00FF2740"/>
    <w:rsid w:val="00FF3AA1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999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20167290F9DF43BA9C1E77F097C6285A">
    <w:name w:val="20167290F9DF43BA9C1E77F097C6285A"/>
    <w:rsid w:val="00497999"/>
    <w:pPr>
      <w:spacing w:after="160" w:line="259" w:lineRule="auto"/>
    </w:pPr>
  </w:style>
  <w:style w:type="paragraph" w:customStyle="1" w:styleId="2F197A38DA1F47B592A20E27A1A103E2">
    <w:name w:val="2F197A38DA1F47B592A20E27A1A103E2"/>
    <w:rsid w:val="00497999"/>
    <w:pPr>
      <w:spacing w:after="160" w:line="259" w:lineRule="auto"/>
    </w:pPr>
  </w:style>
  <w:style w:type="paragraph" w:customStyle="1" w:styleId="0C62117102654B11B490AFDA7B58876A">
    <w:name w:val="0C62117102654B11B490AFDA7B58876A"/>
    <w:rsid w:val="00497999"/>
    <w:pPr>
      <w:spacing w:after="160" w:line="259" w:lineRule="auto"/>
    </w:pPr>
  </w:style>
  <w:style w:type="paragraph" w:customStyle="1" w:styleId="799D642008524BFBAC2F908F8E5F48BA">
    <w:name w:val="799D642008524BFBAC2F908F8E5F48BA"/>
    <w:rsid w:val="004979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239</TotalTime>
  <Pages>24</Pages>
  <Words>3313</Words>
  <Characters>19580</Characters>
  <Application>Microsoft Office Word</Application>
  <DocSecurity>8</DocSecurity>
  <Lines>851</Lines>
  <Paragraphs>408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RIICPL401E</vt:lpstr>
    </vt:vector>
  </TitlesOfParts>
  <Company/>
  <LinksUpToDate>false</LinksUpToDate>
  <CharactersWithSpaces>22485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RIICPL401E</dc:title>
  <dc:subject>Supervise the installation of underground services using open excavation</dc:subject>
  <dc:creator>Author Name</dc:creator>
  <cp:lastModifiedBy>Mitchell Smith</cp:lastModifiedBy>
  <cp:revision>36</cp:revision>
  <cp:lastPrinted>2022-05-05T23:18:00Z</cp:lastPrinted>
  <dcterms:created xsi:type="dcterms:W3CDTF">2022-05-05T01:11:00Z</dcterms:created>
  <dcterms:modified xsi:type="dcterms:W3CDTF">2026-03-26T01:39:00Z</dcterms:modified>
  <cp:contentStatus>v2-1_23/04/2024</cp:contentStatus>
</cp:coreProperties>
</file>