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9B" w:rsidRPr="004932A4" w:rsidRDefault="00BA1C0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BA1C0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CB6BF3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B6BF3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CB6BF3" w:rsidP="00CB6BF3">
            <w:pPr>
              <w:jc w:val="left"/>
              <w:rPr>
                <w:rFonts w:ascii="Arial" w:hAnsi="Arial" w:cs="Arial"/>
                <w:sz w:val="22"/>
              </w:rPr>
            </w:pPr>
            <w:permStart w:id="1111760308" w:edGrp="everyone"/>
            <w:r>
              <w:rPr>
                <w:rFonts w:ascii="Arial" w:hAnsi="Arial" w:cs="Arial"/>
                <w:sz w:val="22"/>
              </w:rPr>
              <w:t>Caitlin Reid</w:t>
            </w:r>
            <w:permEnd w:id="1111760308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CB6BF3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CB6BF3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CB6BF3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CB6BF3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B6BF3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BA1C0E" w:rsidP="00CB6BF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4354563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4354563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732783179" w:edGrp="everyone"/>
        <w:tc>
          <w:tcPr>
            <w:tcW w:w="2668" w:type="dxa"/>
            <w:vAlign w:val="center"/>
          </w:tcPr>
          <w:p w:rsidR="00D6659B" w:rsidRPr="004C3241" w:rsidRDefault="00BA1C0E" w:rsidP="00CB6BF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3278317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CB6BF3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B6BF3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BA1C0E" w:rsidP="00CB6BF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5818006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581800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BA1C0E" w:rsidP="00CB6BF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57612095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5761209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CB6BF3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CB6BF3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839340895" w:edGrp="everyone"/>
        <w:tc>
          <w:tcPr>
            <w:tcW w:w="2667" w:type="dxa"/>
            <w:vAlign w:val="center"/>
          </w:tcPr>
          <w:p w:rsidR="00D6659B" w:rsidRPr="004C3241" w:rsidRDefault="00BA1C0E" w:rsidP="00CB6BF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839340895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BA1C0E" w:rsidP="00CB6BF3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54341436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854341436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CB6BF3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B6BF3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CB6BF3">
            <w:pPr>
              <w:jc w:val="left"/>
              <w:rPr>
                <w:rFonts w:ascii="Arial" w:hAnsi="Arial" w:cs="Arial"/>
                <w:sz w:val="22"/>
              </w:rPr>
            </w:pPr>
            <w:permStart w:id="2127196630" w:edGrp="everyone"/>
            <w:permEnd w:id="2127196630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B6BF3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0668708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CB6BF3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66870844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CB6BF3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419196685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BA1C0E" w:rsidP="00CB6BF3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419196685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BA1C0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BA1C0E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CB6BF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CB6BF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CB6BF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CB6BF3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CB6BF3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CB6BF3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CB6BF3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CB6BF3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CB6BF3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CB6BF3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CB6BF3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CB6BF3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CB6B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CB6BF3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997517" w:edGrp="everyone"/>
            <w:r>
              <w:rPr>
                <w:rFonts w:ascii="Arial" w:hAnsi="Arial" w:cs="Arial"/>
                <w:sz w:val="22"/>
                <w:szCs w:val="22"/>
              </w:rPr>
              <w:t>Caitlin Reid</w:t>
            </w:r>
            <w:permEnd w:id="19997517"/>
          </w:p>
        </w:tc>
      </w:tr>
      <w:tr w:rsidR="00D6659B" w:rsidRPr="004E05D0" w:rsidTr="00CB6B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CB6BF3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CB6BF3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CB6B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7062617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CB6BF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400FFE48">
                      <wp:extent cx="904875" cy="527844"/>
                      <wp:effectExtent l="0" t="0" r="0" b="571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30281" cy="5426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70626175" w:displacedByCustomXml="prev"/>
      </w:tr>
      <w:tr w:rsidR="00D6659B" w:rsidRPr="00830749" w:rsidTr="00CB6B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GoBack"/>
            <w:bookmarkEnd w:id="1"/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CB6B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54969400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19-10-2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CB6BF3" w:rsidP="00CB6BF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28/10/2019</w:t>
                </w:r>
              </w:p>
            </w:tc>
          </w:sdtContent>
        </w:sdt>
        <w:permEnd w:id="1549694008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CB6B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07130925" w:edGrp="everyone"/>
            <w:permEnd w:id="2007130925"/>
          </w:p>
        </w:tc>
      </w:tr>
      <w:tr w:rsidR="00D6659B" w:rsidRPr="004E05D0" w:rsidTr="00CB6BF3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CB6BF3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CB6BF3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CB6B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34862421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CB6BF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348624215" w:displacedByCustomXml="prev"/>
      </w:tr>
      <w:tr w:rsidR="00D6659B" w:rsidRPr="0032118C" w:rsidTr="00CB6B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CB6BF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CB6BF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32634170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BA1C0E" w:rsidP="00CB6BF3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532634170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CB6BF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CB6BF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CB6BF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CB6BF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CB6BF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CB6B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CB6B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10929530" w:edGrp="everyone"/>
            <w:permEnd w:id="1410929530"/>
          </w:p>
        </w:tc>
        <w:tc>
          <w:tcPr>
            <w:tcW w:w="1346" w:type="dxa"/>
            <w:vAlign w:val="center"/>
          </w:tcPr>
          <w:p w:rsidR="00D6659B" w:rsidRPr="004932A4" w:rsidRDefault="00D6659B" w:rsidP="00CB6B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CB6B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CB6BF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CB6B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CB6BF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16246351" w:edGrp="everyone"/>
        <w:tc>
          <w:tcPr>
            <w:tcW w:w="1346" w:type="dxa"/>
            <w:vAlign w:val="center"/>
          </w:tcPr>
          <w:p w:rsidR="00D6659B" w:rsidRPr="00533511" w:rsidRDefault="00BA1C0E" w:rsidP="00CB6BF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016246351"/>
          </w:p>
        </w:tc>
        <w:permStart w:id="912136374" w:edGrp="everyone"/>
        <w:tc>
          <w:tcPr>
            <w:tcW w:w="1347" w:type="dxa"/>
            <w:vAlign w:val="center"/>
          </w:tcPr>
          <w:p w:rsidR="00D6659B" w:rsidRPr="00533511" w:rsidRDefault="00BA1C0E" w:rsidP="00CB6BF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912136374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CB6BF3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CB6BF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CB6BF3">
        <w:trPr>
          <w:trHeight w:val="13433"/>
        </w:trPr>
        <w:tc>
          <w:tcPr>
            <w:tcW w:w="9057" w:type="dxa"/>
          </w:tcPr>
          <w:p w:rsidR="00D6659B" w:rsidRPr="000C0B14" w:rsidRDefault="00D6659B" w:rsidP="00CB6BF3">
            <w:pPr>
              <w:rPr>
                <w:rFonts w:ascii="Arial" w:hAnsi="Arial" w:cs="Arial"/>
                <w:szCs w:val="24"/>
              </w:rPr>
            </w:pPr>
            <w:permStart w:id="947810572" w:edGrp="everyone"/>
            <w:permEnd w:id="947810572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CB6B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B6B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029980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9980328" w:displacedByCustomXml="prev"/>
      </w:tr>
      <w:tr w:rsidR="00D6659B" w:rsidRPr="00553DDB" w:rsidTr="00CB6B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26076240" w:edGrp="everyone"/>
            <w:r w:rsidR="008F278E">
              <w:rPr>
                <w:rFonts w:ascii="Arial" w:hAnsi="Arial" w:cs="Arial"/>
                <w:sz w:val="22"/>
              </w:rPr>
              <w:t>F</w:t>
            </w:r>
            <w:permEnd w:id="2026076240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520509599" w:edGrp="everyone"/>
            <w:r w:rsidR="000D7F61">
              <w:rPr>
                <w:rFonts w:ascii="Arial" w:hAnsi="Arial" w:cs="Arial"/>
                <w:sz w:val="22"/>
              </w:rPr>
              <w:t>E</w:t>
            </w:r>
            <w:permEnd w:id="152050959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84369638" w:edGrp="everyone"/>
            <w:r w:rsidR="008C408F">
              <w:rPr>
                <w:rFonts w:ascii="Arial" w:hAnsi="Arial" w:cs="Arial"/>
                <w:sz w:val="22"/>
              </w:rPr>
              <w:t>A</w:t>
            </w:r>
            <w:permEnd w:id="28436963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00827075" w:edGrp="everyone"/>
            <w:r w:rsidR="008C408F">
              <w:rPr>
                <w:rFonts w:ascii="Arial" w:hAnsi="Arial" w:cs="Arial"/>
                <w:sz w:val="22"/>
              </w:rPr>
              <w:t>D</w:t>
            </w:r>
            <w:permEnd w:id="100082707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37051085" w:edGrp="everyone"/>
            <w:r w:rsidR="000D7F61">
              <w:rPr>
                <w:rFonts w:ascii="Arial" w:hAnsi="Arial" w:cs="Arial"/>
                <w:sz w:val="22"/>
              </w:rPr>
              <w:t>C</w:t>
            </w:r>
            <w:permEnd w:id="183705108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966093455" w:edGrp="everyone"/>
            <w:r w:rsidR="000D7F61">
              <w:rPr>
                <w:rFonts w:ascii="Arial" w:hAnsi="Arial" w:cs="Arial"/>
                <w:sz w:val="22"/>
              </w:rPr>
              <w:t>B</w:t>
            </w:r>
            <w:permEnd w:id="96609345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CB6BF3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B6B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4371370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7137047" w:displacedByCustomXml="prev"/>
      </w:tr>
      <w:tr w:rsidR="00D6659B" w:rsidRPr="00553DDB" w:rsidTr="00CB6BF3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0D7F61" w:rsidP="00CB6B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0862705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1108627055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0D7F61" w:rsidP="00CB6B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5015639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The best way to protect workers is to remove or eliminate the hazardous chemical or substitute dangerous chemicals with safer ones to eliminate the hazard altogether</w:t>
            </w:r>
            <w:permEnd w:id="9501563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0D7F61" w:rsidP="00CB6B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518294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Hearing damage, headaches, fatigue </w:t>
            </w:r>
            <w:permEnd w:id="4518294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0D7F61" w:rsidP="00CB6B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0508884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Adding noise barriers, noise enclosures, vibration isolation mountings, laggings, mufflers and silencers </w:t>
            </w:r>
            <w:r w:rsidR="008F278E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where appropriate to reduce the noise</w:t>
            </w:r>
            <w:permEnd w:id="18050888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0D7F61" w:rsidP="00CB6B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473844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Sprains, strains</w:t>
            </w:r>
            <w:permEnd w:id="5473844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8F278E" w:rsidP="00CB6BF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3349446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Neck in an upright position, back naturally curved, feet flat and facing load, shoulders level, knees bent, hands good grip on object to prevent injury </w:t>
            </w:r>
            <w:permEnd w:id="6334944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B6BF3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8F278E" w:rsidP="00CB6BF3">
            <w:pPr>
              <w:rPr>
                <w:rFonts w:ascii="Arial" w:hAnsi="Arial" w:cs="Arial"/>
                <w:sz w:val="22"/>
                <w:szCs w:val="22"/>
              </w:rPr>
            </w:pPr>
            <w:permStart w:id="710556773" w:edGrp="everyone"/>
            <w:r>
              <w:rPr>
                <w:rFonts w:ascii="Arial" w:hAnsi="Arial" w:cs="Arial"/>
                <w:sz w:val="22"/>
                <w:szCs w:val="22"/>
              </w:rPr>
              <w:t xml:space="preserve">Your supervisor, site/project manager or </w:t>
            </w:r>
            <w:r w:rsidR="00D33CAA">
              <w:rPr>
                <w:rFonts w:ascii="Arial" w:hAnsi="Arial" w:cs="Arial"/>
                <w:sz w:val="22"/>
                <w:szCs w:val="22"/>
              </w:rPr>
              <w:t>health</w:t>
            </w:r>
            <w:r>
              <w:rPr>
                <w:rFonts w:ascii="Arial" w:hAnsi="Arial" w:cs="Arial"/>
                <w:sz w:val="22"/>
                <w:szCs w:val="22"/>
              </w:rPr>
              <w:t xml:space="preserve"> and safety representative</w:t>
            </w:r>
            <w:permEnd w:id="710556773"/>
          </w:p>
        </w:tc>
        <w:permStart w:id="4775834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7583472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5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5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CB6BF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169181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6918170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106134925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10613492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8860671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860671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7802233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8F278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802233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9887055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87055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B6B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4163624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6362475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226317744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22631774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3991359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8261E0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991359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2586277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586277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CB6BF3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9291961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291961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426477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A352B7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4264772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962048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6204822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5408765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4087650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749773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8261E0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7497736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692975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9297554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7725620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7256205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CB6BF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B6B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5390537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9053738" w:displacedByCustomXml="prev"/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261E0" w:rsidP="00CB6BF3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0384266" w:edGrp="everyone"/>
            <w:r>
              <w:rPr>
                <w:rFonts w:ascii="Arial" w:hAnsi="Arial" w:cs="Arial"/>
                <w:sz w:val="22"/>
                <w:szCs w:val="22"/>
              </w:rPr>
              <w:t>Hazmat required</w:t>
            </w:r>
            <w:permEnd w:id="16603842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261E0" w:rsidP="00CB6BF3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28142710" w:edGrp="everyone"/>
            <w:r>
              <w:rPr>
                <w:rFonts w:ascii="Arial" w:hAnsi="Arial" w:cs="Arial"/>
                <w:sz w:val="22"/>
                <w:szCs w:val="22"/>
              </w:rPr>
              <w:t>Gloves required</w:t>
            </w:r>
            <w:permEnd w:id="8281427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261E0" w:rsidP="00CB6BF3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50814977" w:edGrp="everyone"/>
            <w:r>
              <w:rPr>
                <w:rFonts w:ascii="Arial" w:hAnsi="Arial" w:cs="Arial"/>
                <w:sz w:val="22"/>
                <w:szCs w:val="22"/>
              </w:rPr>
              <w:t>Safety glasses/googles required</w:t>
            </w:r>
            <w:permEnd w:id="17508149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CB6BF3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8261E0" w:rsidP="00CB6BF3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8198500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781985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CB6BF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B6B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8945453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4545311" w:displacedByCustomXml="prev"/>
      </w:tr>
      <w:tr w:rsidR="00D6659B" w:rsidRPr="00553DDB" w:rsidTr="00CB6BF3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8261E0" w:rsidP="00CB6BF3">
            <w:pPr>
              <w:rPr>
                <w:rFonts w:ascii="Arial" w:hAnsi="Arial" w:cs="Arial"/>
                <w:sz w:val="22"/>
              </w:rPr>
            </w:pPr>
            <w:permStart w:id="287074437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28707443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8261E0" w:rsidP="00CB6BF3">
            <w:pPr>
              <w:rPr>
                <w:rFonts w:ascii="Arial" w:hAnsi="Arial" w:cs="Arial"/>
                <w:sz w:val="22"/>
              </w:rPr>
            </w:pPr>
            <w:permStart w:id="273357251" w:edGrp="everyone"/>
            <w:r>
              <w:rPr>
                <w:rFonts w:ascii="Arial" w:hAnsi="Arial" w:cs="Arial"/>
                <w:sz w:val="22"/>
              </w:rPr>
              <w:t xml:space="preserve">Warns off unauthorised persons from entering the area </w:t>
            </w:r>
            <w:permEnd w:id="27335725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8261E0" w:rsidP="00CB6BF3">
            <w:pPr>
              <w:rPr>
                <w:rFonts w:ascii="Arial" w:hAnsi="Arial" w:cs="Arial"/>
                <w:sz w:val="22"/>
              </w:rPr>
            </w:pPr>
            <w:permStart w:id="858278647" w:edGrp="everyone"/>
            <w:r>
              <w:rPr>
                <w:rFonts w:ascii="Arial" w:hAnsi="Arial" w:cs="Arial"/>
                <w:sz w:val="22"/>
              </w:rPr>
              <w:t>Location of fire extinguisher/fighting facilities</w:t>
            </w:r>
            <w:permEnd w:id="85827864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CB6B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CB6B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CB6B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CB6B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CB6B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CB6BF3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CB6BF3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CB6BF3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B6BF3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8261E0" w:rsidRPr="006215FC" w:rsidRDefault="008261E0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893349645" w:edGrp="everyone"/>
                                  <w:r>
                                    <w:rPr>
                                      <w:vanish w:val="0"/>
                                    </w:rPr>
                                    <w:t>Very likely – death or permanent disability</w:t>
                                  </w:r>
                                  <w:permEnd w:id="1893349645"/>
                                </w:p>
                                <w:p w:rsidR="008261E0" w:rsidRPr="006215FC" w:rsidRDefault="008261E0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794370701" w:edGrp="everyone"/>
                                  <w:r>
                                    <w:rPr>
                                      <w:vanish w:val="0"/>
                                    </w:rPr>
                                    <w:t>Very unlikely – first aid</w:t>
                                  </w:r>
                                  <w:permEnd w:id="79437070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:rsidR="008261E0" w:rsidRPr="006215FC" w:rsidRDefault="008261E0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893349645" w:edGrp="everyone"/>
                            <w:r>
                              <w:rPr>
                                <w:vanish w:val="0"/>
                              </w:rPr>
                              <w:t>Very likely – death or permanent disability</w:t>
                            </w:r>
                            <w:permEnd w:id="1893349645"/>
                          </w:p>
                          <w:p w:rsidR="008261E0" w:rsidRPr="006215FC" w:rsidRDefault="008261E0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794370701" w:edGrp="everyone"/>
                            <w:r>
                              <w:rPr>
                                <w:vanish w:val="0"/>
                              </w:rPr>
                              <w:t>Very unlikely – first aid</w:t>
                            </w:r>
                            <w:permEnd w:id="794370701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598409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840916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B6BF3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C97925" w:rsidP="00CB6BF3">
            <w:pPr>
              <w:rPr>
                <w:rFonts w:ascii="Arial" w:hAnsi="Arial" w:cs="Arial"/>
                <w:sz w:val="22"/>
                <w:szCs w:val="22"/>
              </w:rPr>
            </w:pPr>
            <w:permStart w:id="40121390" w:edGrp="everyone"/>
            <w:r>
              <w:rPr>
                <w:rFonts w:ascii="Arial" w:hAnsi="Arial" w:cs="Arial"/>
                <w:sz w:val="22"/>
                <w:szCs w:val="22"/>
              </w:rPr>
              <w:t xml:space="preserve">First Aid </w:t>
            </w:r>
            <w:permEnd w:id="40121390"/>
          </w:p>
        </w:tc>
        <w:permStart w:id="7854082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5408267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B6BF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C97925" w:rsidP="00CB6BF3">
            <w:pPr>
              <w:rPr>
                <w:rFonts w:ascii="Arial" w:hAnsi="Arial" w:cs="Arial"/>
                <w:sz w:val="22"/>
                <w:szCs w:val="22"/>
              </w:rPr>
            </w:pPr>
            <w:permStart w:id="138368125" w:edGrp="everyone"/>
            <w:r>
              <w:rPr>
                <w:rFonts w:ascii="Arial" w:hAnsi="Arial" w:cs="Arial"/>
                <w:sz w:val="22"/>
                <w:szCs w:val="22"/>
              </w:rPr>
              <w:t>Death or permanent disability</w:t>
            </w:r>
            <w:permEnd w:id="138368125"/>
          </w:p>
        </w:tc>
        <w:permStart w:id="17582750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8275055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CB6BF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B6B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686120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8612025" w:displacedByCustomXml="prev"/>
      </w:tr>
      <w:tr w:rsidR="00D979B9" w:rsidRPr="00553DDB" w:rsidTr="00CB6B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3110659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106599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CB6B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2339194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391946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CB6B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7137863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C97925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137863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27"/>
      <w:r w:rsidRPr="00553DDB">
        <w:lastRenderedPageBreak/>
        <w:t>Order the elements of the hierarchy of control, from 1 to 6 (i.e. most effective to least effective).</w:t>
      </w:r>
      <w:bookmarkEnd w:id="16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CB6BF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B6B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8618856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1885666" w:displacedByCustomXml="prev"/>
      </w:tr>
      <w:tr w:rsidR="00D6659B" w:rsidRPr="00553DDB" w:rsidTr="00CB6B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97925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53461628" w:edGrp="everyone"/>
            <w:r>
              <w:rPr>
                <w:rFonts w:ascii="Arial" w:hAnsi="Arial" w:cs="Arial"/>
                <w:sz w:val="22"/>
              </w:rPr>
              <w:t>3</w:t>
            </w:r>
            <w:permEnd w:id="65346162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97925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51755505" w:edGrp="everyone"/>
            <w:r>
              <w:rPr>
                <w:rFonts w:ascii="Arial" w:hAnsi="Arial" w:cs="Arial"/>
                <w:sz w:val="22"/>
              </w:rPr>
              <w:t>6</w:t>
            </w:r>
            <w:permEnd w:id="11517555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97925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37065354" w:edGrp="everyone"/>
            <w:r>
              <w:rPr>
                <w:rFonts w:ascii="Arial" w:hAnsi="Arial" w:cs="Arial"/>
                <w:sz w:val="22"/>
              </w:rPr>
              <w:t>1</w:t>
            </w:r>
            <w:permEnd w:id="19370653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97925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38971227" w:edGrp="everyone"/>
            <w:r>
              <w:rPr>
                <w:rFonts w:ascii="Arial" w:hAnsi="Arial" w:cs="Arial"/>
                <w:sz w:val="22"/>
              </w:rPr>
              <w:t>4</w:t>
            </w:r>
            <w:permEnd w:id="21389712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97925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68610543" w:edGrp="everyone"/>
            <w:r>
              <w:rPr>
                <w:rFonts w:ascii="Arial" w:hAnsi="Arial" w:cs="Arial"/>
                <w:sz w:val="22"/>
              </w:rPr>
              <w:t>5</w:t>
            </w:r>
            <w:permEnd w:id="136861054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C97925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76449547" w:edGrp="everyone"/>
            <w:r>
              <w:rPr>
                <w:rFonts w:ascii="Arial" w:hAnsi="Arial" w:cs="Arial"/>
                <w:sz w:val="22"/>
              </w:rPr>
              <w:t>2</w:t>
            </w:r>
            <w:permEnd w:id="197644954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B6BF3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C97925" w:rsidP="00CB6BF3">
            <w:pPr>
              <w:rPr>
                <w:rFonts w:ascii="Arial" w:hAnsi="Arial" w:cs="Arial"/>
                <w:sz w:val="22"/>
                <w:szCs w:val="22"/>
              </w:rPr>
            </w:pPr>
            <w:permStart w:id="1033452048" w:edGrp="everyone"/>
            <w:r>
              <w:rPr>
                <w:rFonts w:ascii="Arial" w:hAnsi="Arial" w:cs="Arial"/>
                <w:sz w:val="22"/>
                <w:szCs w:val="22"/>
              </w:rPr>
              <w:t xml:space="preserve">By eliminating the hazard, you are not putting anyone in further risk, PPE is always required and should be worn at all times, thus meaning the person/s at risk should be wearing PPE for the required tasks. </w:t>
            </w:r>
            <w:permEnd w:id="1033452048"/>
          </w:p>
        </w:tc>
        <w:permStart w:id="6244584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4458400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B6BF3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C97925" w:rsidP="00CB6BF3">
            <w:pPr>
              <w:rPr>
                <w:rFonts w:ascii="Arial" w:hAnsi="Arial" w:cs="Arial"/>
                <w:sz w:val="22"/>
                <w:szCs w:val="22"/>
              </w:rPr>
            </w:pPr>
            <w:permStart w:id="1837717922" w:edGrp="everyone"/>
            <w:r>
              <w:rPr>
                <w:rFonts w:ascii="Arial" w:hAnsi="Arial" w:cs="Arial"/>
                <w:sz w:val="22"/>
                <w:szCs w:val="22"/>
              </w:rPr>
              <w:t>Substitute the hazard</w:t>
            </w:r>
            <w:permEnd w:id="1837717922"/>
          </w:p>
        </w:tc>
        <w:permStart w:id="2701697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0169726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61E0" w:rsidRPr="00441559" w:rsidRDefault="008261E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8261E0" w:rsidRPr="00441559" w:rsidRDefault="008261E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61E0" w:rsidRPr="00441559" w:rsidRDefault="008261E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8261E0" w:rsidRPr="00441559" w:rsidRDefault="008261E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61E0" w:rsidRPr="00441559" w:rsidRDefault="008261E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8261E0" w:rsidRPr="00441559" w:rsidRDefault="008261E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61E0" w:rsidRPr="00441559" w:rsidRDefault="008261E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8261E0" w:rsidRPr="00441559" w:rsidRDefault="008261E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61E0" w:rsidRPr="00441559" w:rsidRDefault="008261E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8261E0" w:rsidRPr="00441559" w:rsidRDefault="008261E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61E0" w:rsidRPr="00441559" w:rsidRDefault="008261E0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8261E0" w:rsidRPr="00441559" w:rsidRDefault="008261E0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CB6BF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B6B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20412574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1257498" w:displacedByCustomXml="prev"/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E3BD2" w:rsidP="00CB6B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7282744" w:edGrp="everyone"/>
            <w:r>
              <w:rPr>
                <w:rFonts w:ascii="Arial" w:hAnsi="Arial" w:cs="Arial"/>
                <w:sz w:val="22"/>
              </w:rPr>
              <w:t>D</w:t>
            </w:r>
            <w:permEnd w:id="21728274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E3BD2" w:rsidP="00CB6B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30617453" w:edGrp="everyone"/>
            <w:r>
              <w:rPr>
                <w:rFonts w:ascii="Arial" w:hAnsi="Arial" w:cs="Arial"/>
                <w:sz w:val="22"/>
              </w:rPr>
              <w:t>A</w:t>
            </w:r>
            <w:permEnd w:id="63061745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E3BD2" w:rsidP="00CB6B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80209935" w:edGrp="everyone"/>
            <w:r>
              <w:rPr>
                <w:rFonts w:ascii="Arial" w:hAnsi="Arial" w:cs="Arial"/>
                <w:sz w:val="22"/>
              </w:rPr>
              <w:t>F</w:t>
            </w:r>
            <w:permEnd w:id="68020993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E3BD2" w:rsidP="00CB6B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72439457" w:edGrp="everyone"/>
            <w:r>
              <w:rPr>
                <w:rFonts w:ascii="Arial" w:hAnsi="Arial" w:cs="Arial"/>
                <w:sz w:val="22"/>
              </w:rPr>
              <w:t>B</w:t>
            </w:r>
            <w:permEnd w:id="2724394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E3BD2" w:rsidP="00CB6B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392589329" w:edGrp="everyone"/>
            <w:r>
              <w:rPr>
                <w:rFonts w:ascii="Arial" w:hAnsi="Arial" w:cs="Arial"/>
                <w:sz w:val="22"/>
              </w:rPr>
              <w:t>E</w:t>
            </w:r>
            <w:permEnd w:id="139258932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FE3BD2" w:rsidP="00CB6BF3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68796209" w:edGrp="everyone"/>
            <w:r>
              <w:rPr>
                <w:rFonts w:ascii="Arial" w:hAnsi="Arial" w:cs="Arial"/>
                <w:sz w:val="22"/>
              </w:rPr>
              <w:t>C</w:t>
            </w:r>
            <w:permEnd w:id="56879620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B6BF3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FE3BD2" w:rsidP="00CB6BF3">
            <w:pPr>
              <w:rPr>
                <w:rFonts w:ascii="Arial" w:hAnsi="Arial" w:cs="Arial"/>
                <w:sz w:val="22"/>
                <w:szCs w:val="22"/>
              </w:rPr>
            </w:pPr>
            <w:permStart w:id="2052613506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2052613506"/>
          </w:p>
        </w:tc>
        <w:permStart w:id="936147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614794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CB6BF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B6B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622951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2295116" w:displacedByCustomXml="prev"/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E3BD2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6548665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665486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E3BD2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0283654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802836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E3BD2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60245252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7602452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  <w:tr w:rsidR="00D6659B" w:rsidRPr="00553DDB" w:rsidTr="00CB6BF3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CB6BF3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CB6BF3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FE3BD2" w:rsidP="00CB6BF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09043170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6090431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CB6BF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CB6BF3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CB6BF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CB6BF3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738625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8625398" w:displacedByCustomXml="prev"/>
      </w:tr>
      <w:tr w:rsidR="00B5022D" w:rsidRPr="00553DDB" w:rsidTr="00CB6B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9765564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765564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CB6B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1623715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FE3BD2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6237157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CB6B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6955698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FE3BD2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9556984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CB6B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6442427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FE3BD2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424275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CB6BF3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6383332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FE3BD2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383332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261E0" w:rsidRPr="00DE05E2" w:rsidRDefault="008261E0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8261E0" w:rsidRPr="00D94A32" w:rsidRDefault="008261E0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8261E0" w:rsidRPr="00D94A32" w:rsidRDefault="008261E0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8261E0" w:rsidRPr="00D94A32" w:rsidRDefault="008261E0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8261E0" w:rsidRPr="00DE05E2" w:rsidRDefault="008261E0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8261E0" w:rsidRPr="00D94A32" w:rsidRDefault="008261E0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8261E0" w:rsidRPr="00D94A32" w:rsidRDefault="008261E0" w:rsidP="00D6659B">
                      <w:pPr>
                        <w:rPr>
                          <w:sz w:val="22"/>
                        </w:rPr>
                      </w:pPr>
                    </w:p>
                    <w:p w:rsidR="008261E0" w:rsidRPr="00D94A32" w:rsidRDefault="008261E0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CB6BF3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CB6B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CB6BF3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B6B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FE3BD2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74753541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D33CAA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>/10/2019</w:t>
            </w:r>
            <w:permEnd w:id="374753541"/>
          </w:p>
        </w:tc>
      </w:tr>
      <w:tr w:rsidR="00D6659B" w:rsidRPr="00553DDB" w:rsidTr="00CB6BF3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B6B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FE3BD2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15692128" w:edGrp="everyone"/>
            <w:r>
              <w:rPr>
                <w:rFonts w:ascii="Arial" w:hAnsi="Arial" w:cs="Arial"/>
                <w:sz w:val="22"/>
                <w:szCs w:val="22"/>
              </w:rPr>
              <w:t>Caitlin Reid</w:t>
            </w:r>
            <w:permEnd w:id="1115692128"/>
          </w:p>
        </w:tc>
      </w:tr>
      <w:tr w:rsidR="00D6659B" w:rsidRPr="00553DDB" w:rsidTr="00CB6BF3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CB6B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CB6BF3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B6B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FE3BD2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7081919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507081919"/>
          </w:p>
        </w:tc>
      </w:tr>
      <w:tr w:rsidR="00D6659B" w:rsidRPr="00553DDB" w:rsidTr="00CB6BF3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B6B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FE3BD2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08533237" w:edGrp="everyone"/>
            <w:r>
              <w:rPr>
                <w:rFonts w:ascii="Arial" w:hAnsi="Arial" w:cs="Arial"/>
                <w:sz w:val="22"/>
                <w:szCs w:val="22"/>
              </w:rPr>
              <w:t xml:space="preserve">Today at 10:45am a delivery truck reversed into a car park to deliver gardening materials. There was nobody in the car park to guide the driver and he backed into a number of drums of diesel located to the left of the car park. One drum was pierced and its contents erupted from the container.  </w:t>
            </w:r>
            <w:permEnd w:id="1708533237"/>
          </w:p>
        </w:tc>
      </w:tr>
      <w:tr w:rsidR="00D6659B" w:rsidRPr="00553DDB" w:rsidTr="00CB6BF3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B6B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BA1C0E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7918012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67918012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BA1C0E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36560162" w:edGrp="everyone"/>
                <w:r w:rsidR="00F56FC2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43656016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BA1C0E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5407759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95407759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BA1C0E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1079321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8107932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CB6BF3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CB6B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CB6BF3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B6B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D33CAA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77138213" w:edGrp="everyone"/>
            <w:r>
              <w:rPr>
                <w:rFonts w:ascii="Arial" w:hAnsi="Arial" w:cs="Arial"/>
                <w:sz w:val="22"/>
                <w:szCs w:val="22"/>
              </w:rPr>
              <w:t>Removal of pierced drum, appropriate cleaning up of spilt drum, store drums in a safe place away from potential hazards.</w:t>
            </w:r>
            <w:permEnd w:id="1677138213"/>
          </w:p>
        </w:tc>
      </w:tr>
      <w:tr w:rsidR="00D6659B" w:rsidRPr="00553DDB" w:rsidTr="00CB6BF3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B6B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D33CAA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50195212" w:edGrp="everyone"/>
            <w:r>
              <w:rPr>
                <w:rFonts w:ascii="Arial" w:hAnsi="Arial" w:cs="Arial"/>
                <w:sz w:val="22"/>
                <w:szCs w:val="22"/>
              </w:rPr>
              <w:t xml:space="preserve">Supervisor </w:t>
            </w:r>
            <w:permEnd w:id="550195212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CB6BF3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BA1C0E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40334456" w:edGrp="everyone"/>
                <w:r w:rsidR="00D33CAA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174033445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BA1C0E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82921753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68292175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BA1C0E" w:rsidP="00CB6BF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65204355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6520435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B6BF3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731396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3139681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B6BF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D33CAA" w:rsidP="00CB6BF3">
            <w:pPr>
              <w:rPr>
                <w:rFonts w:ascii="Arial" w:hAnsi="Arial" w:cs="Arial"/>
                <w:sz w:val="22"/>
                <w:szCs w:val="22"/>
              </w:rPr>
            </w:pPr>
            <w:permStart w:id="1143754561" w:edGrp="everyone"/>
            <w:r>
              <w:rPr>
                <w:rFonts w:ascii="Arial" w:hAnsi="Arial" w:cs="Arial"/>
                <w:sz w:val="22"/>
                <w:szCs w:val="22"/>
              </w:rPr>
              <w:t xml:space="preserve">Your supervisor </w:t>
            </w:r>
            <w:permEnd w:id="1143754561"/>
          </w:p>
        </w:tc>
        <w:permStart w:id="9546684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4668404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B6BF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D33CAA" w:rsidP="00CB6BF3">
            <w:pPr>
              <w:rPr>
                <w:rFonts w:ascii="Arial" w:hAnsi="Arial" w:cs="Arial"/>
                <w:sz w:val="22"/>
                <w:szCs w:val="22"/>
              </w:rPr>
            </w:pPr>
            <w:permStart w:id="1109986042" w:edGrp="everyone"/>
            <w:r>
              <w:rPr>
                <w:rFonts w:ascii="Arial" w:hAnsi="Arial" w:cs="Arial"/>
                <w:sz w:val="22"/>
                <w:szCs w:val="22"/>
              </w:rPr>
              <w:t>Site/project manager</w:t>
            </w:r>
            <w:permEnd w:id="1109986042"/>
          </w:p>
        </w:tc>
        <w:permStart w:id="8579431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7943147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CB6BF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CB6BF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BA1DC5" w:rsidP="00CB6BF3">
            <w:pPr>
              <w:rPr>
                <w:rFonts w:ascii="Arial" w:hAnsi="Arial" w:cs="Arial"/>
                <w:sz w:val="22"/>
                <w:szCs w:val="22"/>
              </w:rPr>
            </w:pPr>
            <w:permStart w:id="1618500109" w:edGrp="everyone"/>
            <w:r>
              <w:rPr>
                <w:rFonts w:ascii="Arial" w:hAnsi="Arial" w:cs="Arial"/>
                <w:sz w:val="22"/>
                <w:szCs w:val="22"/>
              </w:rPr>
              <w:t>Ensure all workers and new workers are up-to-date with their training and competency.</w:t>
            </w:r>
            <w:permEnd w:id="1618500109"/>
          </w:p>
        </w:tc>
        <w:permStart w:id="9065736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CB6BF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6573651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1C0E" w:rsidRDefault="00BA1C0E" w:rsidP="00A67754">
      <w:r>
        <w:separator/>
      </w:r>
    </w:p>
  </w:endnote>
  <w:endnote w:type="continuationSeparator" w:id="0">
    <w:p w:rsidR="00BA1C0E" w:rsidRDefault="00BA1C0E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1E0" w:rsidRPr="00830749" w:rsidRDefault="008261E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261E0" w:rsidRPr="00830749" w:rsidRDefault="00BA1C0E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8261E0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8261E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8261E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8261E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261E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8261E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8261E0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8261E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8261E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8261E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1746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8261E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8261E0">
      <w:rPr>
        <w:rFonts w:ascii="Arial" w:hAnsi="Arial" w:cs="Arial"/>
        <w:b/>
        <w:sz w:val="16"/>
        <w:szCs w:val="16"/>
      </w:rPr>
      <w:ptab w:relativeTo="margin" w:alignment="right" w:leader="none"/>
    </w:r>
    <w:r w:rsidR="008261E0" w:rsidRPr="00B115D7">
      <w:rPr>
        <w:rFonts w:ascii="Arial" w:hAnsi="Arial" w:cs="Arial"/>
        <w:b/>
        <w:sz w:val="16"/>
        <w:szCs w:val="16"/>
      </w:rPr>
      <w:t>CSTC Pty Ltd_</w:t>
    </w:r>
    <w:r w:rsidR="008261E0">
      <w:rPr>
        <w:rFonts w:ascii="Arial" w:hAnsi="Arial" w:cs="Arial"/>
        <w:b/>
        <w:sz w:val="16"/>
        <w:szCs w:val="16"/>
      </w:rPr>
      <w:t>RTO#</w:t>
    </w:r>
    <w:r w:rsidR="008261E0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8261E0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1E0" w:rsidRPr="00830749" w:rsidRDefault="008261E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261E0" w:rsidRPr="00830749" w:rsidRDefault="008261E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17463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1E0" w:rsidRDefault="008261E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1E0" w:rsidRPr="00830749" w:rsidRDefault="008261E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261E0" w:rsidRPr="00830749" w:rsidRDefault="008261E0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17463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1C0E" w:rsidRDefault="00BA1C0E" w:rsidP="00A67754">
      <w:r>
        <w:separator/>
      </w:r>
    </w:p>
  </w:footnote>
  <w:footnote w:type="continuationSeparator" w:id="0">
    <w:p w:rsidR="00BA1C0E" w:rsidRDefault="00BA1C0E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1E0" w:rsidRDefault="008261E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261E0" w:rsidRPr="00830749" w:rsidRDefault="008261E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1E0" w:rsidRDefault="008261E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261E0" w:rsidRPr="00830749" w:rsidRDefault="008261E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1E0" w:rsidRDefault="008261E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1E0" w:rsidRDefault="008261E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261E0" w:rsidRPr="00830749" w:rsidRDefault="008261E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61E0" w:rsidRDefault="008261E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8261E0" w:rsidRPr="00830749" w:rsidRDefault="008261E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D7F61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197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463"/>
    <w:rsid w:val="00817A2D"/>
    <w:rsid w:val="008261E0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08F"/>
    <w:rsid w:val="008C48F6"/>
    <w:rsid w:val="008F0BA8"/>
    <w:rsid w:val="008F278E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52B7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1C0E"/>
    <w:rsid w:val="00BA1DC5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925"/>
    <w:rsid w:val="00C97C42"/>
    <w:rsid w:val="00CA0F42"/>
    <w:rsid w:val="00CA78C3"/>
    <w:rsid w:val="00CB6BF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3CAA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17F16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56FC2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3BD2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2F019E"/>
    <w:rsid w:val="00360B6C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4C3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3534D4C-DE0F-49E2-B7CC-977582505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</TotalTime>
  <Pages>13</Pages>
  <Words>1632</Words>
  <Characters>9307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admin</cp:lastModifiedBy>
  <cp:revision>3</cp:revision>
  <cp:lastPrinted>2019-05-27T02:31:00Z</cp:lastPrinted>
  <dcterms:created xsi:type="dcterms:W3CDTF">2019-10-28T23:20:00Z</dcterms:created>
  <dcterms:modified xsi:type="dcterms:W3CDTF">2019-10-29T04:32:00Z</dcterms:modified>
  <cp:contentStatus>v1-1_01/10/2019</cp:contentStatus>
</cp:coreProperties>
</file>