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652181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652181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370C8B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97130040" w:edGrp="everyone"/>
            <w:r>
              <w:rPr>
                <w:rFonts w:ascii="Arial" w:hAnsi="Arial" w:cs="Arial"/>
                <w:sz w:val="22"/>
                <w:szCs w:val="22"/>
              </w:rPr>
              <w:t>AnneMarie Dempsey</w:t>
            </w:r>
            <w:permEnd w:id="1697130040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2" w:name="_GoBack"/>
            <w:bookmarkEnd w:id="2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44011901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1385887" cy="428414"/>
                      <wp:effectExtent l="0" t="0" r="5080" b="0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89319" cy="429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40119017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370C8B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1288890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151288890"/>
            <w:proofErr w:type="spellEnd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401173167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401173167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43694700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1-20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370C8B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20/11/2018</w:t>
                </w:r>
              </w:p>
            </w:tc>
          </w:sdtContent>
        </w:sdt>
      </w:tr>
      <w:permEnd w:id="543694700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368095" w:edGrp="everyone"/>
            <w:permEnd w:id="3368095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9138573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3857346" w:displacedByCustomXml="prev"/>
        <w:permStart w:id="5697255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972550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580475587" w:edGrp="everyone"/>
            <w:permEnd w:id="580475587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2722081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2208164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938703464" w:edGrp="everyone"/>
            <w:r w:rsidR="00652181">
              <w:rPr>
                <w:rFonts w:ascii="Arial" w:hAnsi="Arial" w:cs="Arial"/>
                <w:sz w:val="22"/>
              </w:rPr>
              <w:t>F</w:t>
            </w:r>
            <w:permEnd w:id="938703464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977086771" w:edGrp="everyone"/>
            <w:r w:rsidR="00652181">
              <w:rPr>
                <w:rFonts w:ascii="Arial" w:hAnsi="Arial" w:cs="Arial"/>
                <w:sz w:val="22"/>
              </w:rPr>
              <w:t>E</w:t>
            </w:r>
            <w:permEnd w:id="97708677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201025095" w:edGrp="everyone"/>
            <w:r w:rsidR="00652181">
              <w:rPr>
                <w:rFonts w:ascii="Arial" w:hAnsi="Arial" w:cs="Arial"/>
                <w:sz w:val="22"/>
              </w:rPr>
              <w:t>A</w:t>
            </w:r>
            <w:permEnd w:id="20102509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733378057" w:edGrp="everyone"/>
            <w:r w:rsidR="00652181">
              <w:rPr>
                <w:rFonts w:ascii="Arial" w:hAnsi="Arial" w:cs="Arial"/>
                <w:sz w:val="22"/>
              </w:rPr>
              <w:t>D</w:t>
            </w:r>
            <w:permEnd w:id="173337805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403199392" w:edGrp="everyone"/>
            <w:r w:rsidR="00652181">
              <w:rPr>
                <w:rFonts w:ascii="Arial" w:hAnsi="Arial" w:cs="Arial"/>
                <w:sz w:val="22"/>
              </w:rPr>
              <w:t>C</w:t>
            </w:r>
            <w:permEnd w:id="40319939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335622580" w:edGrp="everyone"/>
            <w:r w:rsidR="00652181">
              <w:rPr>
                <w:rFonts w:ascii="Arial" w:hAnsi="Arial" w:cs="Arial"/>
                <w:sz w:val="22"/>
              </w:rPr>
              <w:t>B</w:t>
            </w:r>
            <w:permEnd w:id="33562258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3" w:name="_Ref424210309"/>
      <w:bookmarkStart w:id="4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3"/>
      <w:r w:rsidRPr="00553DDB">
        <w:br/>
      </w:r>
      <w:bookmarkEnd w:id="4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5431208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3120800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5218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1240846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Burn or Rash</w:t>
            </w:r>
            <w:permEnd w:id="1812408465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5218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5898563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Wear Gloves</w:t>
            </w:r>
            <w:permEnd w:id="16589856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5218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49463411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</w:t>
            </w:r>
            <w:permEnd w:id="1494634112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5218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45465433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Wear a noise prevention apparatus</w:t>
            </w:r>
            <w:permEnd w:id="4546543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5218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1641561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Sprains, strains, back injury</w:t>
            </w:r>
            <w:permEnd w:id="1016415618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5218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8997823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Manual Handling course </w:t>
            </w:r>
            <w:permEnd w:id="13899782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5" w:name="_Ref415045277"/>
      <w:r w:rsidRPr="00553DDB">
        <w:t>Who should you speak to if you find problems (e.g. hazards, accidents and emergencies)?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652181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520947495" w:edGrp="everyone"/>
            <w:r>
              <w:rPr>
                <w:rFonts w:ascii="Arial" w:hAnsi="Arial" w:cs="Arial"/>
                <w:sz w:val="22"/>
                <w:szCs w:val="22"/>
              </w:rPr>
              <w:t>Supervisor or Safety Representative</w:t>
            </w:r>
            <w:permEnd w:id="520947495"/>
          </w:p>
        </w:tc>
        <w:permStart w:id="12233614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3361470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6" w:name="_Ref406591713"/>
      <w:r w:rsidRPr="00553DDB">
        <w:t>What should you do if you discover a fault with plant, tools or equipment?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652181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29894565" w:edGrp="everyone"/>
            <w:r>
              <w:rPr>
                <w:rFonts w:ascii="Arial" w:hAnsi="Arial" w:cs="Arial"/>
                <w:sz w:val="22"/>
                <w:szCs w:val="22"/>
              </w:rPr>
              <w:t>Stop, Tag, Report, Record</w:t>
            </w:r>
            <w:permEnd w:id="629894565"/>
          </w:p>
        </w:tc>
        <w:permStart w:id="12156516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5651607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7" w:name="_Ref424211517"/>
      <w:r w:rsidRPr="00553DDB">
        <w:t>Which legislation relates to safety in the workplace? Tick your response.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1315723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1572365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66010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6010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40779598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652181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40779598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07573391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0757339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51185877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5118587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2"/>
      <w:r w:rsidRPr="00553DDB">
        <w:t>True or False (Tick your response): Employers are required by legislation to implement safety measures which are reasonably practicable.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0570419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652181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80570419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54184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418455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24912444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4912444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5898017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652181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55898017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738633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3863349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93973198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93973198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24213216"/>
      <w:r w:rsidRPr="00553DDB">
        <w:lastRenderedPageBreak/>
        <w:t>The following symbols appear under the heading ‘Required PPE’ on an SDS. What do the symbols represent?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24530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53090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652181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99028981" w:edGrp="everyone"/>
            <w:r>
              <w:rPr>
                <w:rFonts w:ascii="Arial" w:hAnsi="Arial" w:cs="Arial"/>
                <w:sz w:val="22"/>
                <w:szCs w:val="22"/>
              </w:rPr>
              <w:t>Overalls</w:t>
            </w:r>
            <w:permEnd w:id="5990289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652181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4676929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746769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652181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78826172" w:edGrp="everyone"/>
            <w:r>
              <w:rPr>
                <w:rFonts w:ascii="Arial" w:hAnsi="Arial" w:cs="Arial"/>
                <w:sz w:val="22"/>
                <w:szCs w:val="22"/>
              </w:rPr>
              <w:t>Safety Goggles</w:t>
            </w:r>
            <w:permEnd w:id="3788261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652181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32830426" w:edGrp="everyone"/>
            <w:r>
              <w:rPr>
                <w:rFonts w:ascii="Arial" w:hAnsi="Arial" w:cs="Arial"/>
                <w:sz w:val="22"/>
                <w:szCs w:val="22"/>
              </w:rPr>
              <w:t xml:space="preserve">Breathing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Aparatus</w:t>
            </w:r>
            <w:permEnd w:id="1332830426"/>
            <w:proofErr w:type="spell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209094"/>
      <w:r w:rsidRPr="00553DDB">
        <w:t>Describe the meaning and use of the signs displayed below.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5145633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4563332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652181" w:rsidP="005F203A">
            <w:pPr>
              <w:rPr>
                <w:rFonts w:ascii="Arial" w:hAnsi="Arial" w:cs="Arial"/>
                <w:sz w:val="22"/>
              </w:rPr>
            </w:pPr>
            <w:permStart w:id="1798403752" w:edGrp="everyone"/>
            <w:r>
              <w:rPr>
                <w:rFonts w:ascii="Arial" w:hAnsi="Arial" w:cs="Arial"/>
                <w:sz w:val="22"/>
              </w:rPr>
              <w:t>First Aid</w:t>
            </w:r>
            <w:permEnd w:id="179840375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652181" w:rsidP="005F203A">
            <w:pPr>
              <w:rPr>
                <w:rFonts w:ascii="Arial" w:hAnsi="Arial" w:cs="Arial"/>
                <w:sz w:val="22"/>
              </w:rPr>
            </w:pPr>
            <w:permStart w:id="1555068377" w:edGrp="everyone"/>
            <w:r>
              <w:rPr>
                <w:rFonts w:ascii="Arial" w:hAnsi="Arial" w:cs="Arial"/>
                <w:sz w:val="22"/>
              </w:rPr>
              <w:t>Do Not Enter</w:t>
            </w:r>
            <w:permEnd w:id="155506837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652181" w:rsidP="005F203A">
            <w:pPr>
              <w:rPr>
                <w:rFonts w:ascii="Arial" w:hAnsi="Arial" w:cs="Arial"/>
                <w:sz w:val="22"/>
              </w:rPr>
            </w:pPr>
            <w:permStart w:id="570362003" w:edGrp="everyone"/>
            <w:r>
              <w:rPr>
                <w:rFonts w:ascii="Arial" w:hAnsi="Arial" w:cs="Arial"/>
                <w:sz w:val="22"/>
              </w:rPr>
              <w:t>Fire Extinguisher</w:t>
            </w:r>
            <w:permEnd w:id="57036200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83"/>
      <w:r w:rsidRPr="00553DDB">
        <w:t>Which rating is designated for the highest risk and which rating is used for the lowest risk?</w:t>
      </w:r>
      <w:bookmarkEnd w:id="12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6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652181" w:rsidRPr="006215FC" w:rsidRDefault="00652181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96493514" w:edGrp="everyone"/>
                                  <w:r>
                                    <w:rPr>
                                      <w:vanish w:val="0"/>
                                    </w:rPr>
                                    <w:t>1E Extreme</w:t>
                                  </w:r>
                                  <w:permEnd w:id="96493514"/>
                                </w:p>
                                <w:p w:rsidR="00652181" w:rsidRPr="006215FC" w:rsidRDefault="00652181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467550612" w:edGrp="everyone"/>
                                  <w:r>
                                    <w:rPr>
                                      <w:vanish w:val="0"/>
                                    </w:rPr>
                                    <w:t>5E Low</w:t>
                                  </w:r>
                                  <w:permEnd w:id="4675506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17" o:title="" recolor="t" rotate="t" type="tile"/>
                      <v:textbox inset="0,0,0,0">
                        <w:txbxContent>
                          <w:p w:rsidR="00652181" w:rsidRPr="006215FC" w:rsidRDefault="00652181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96493514" w:edGrp="everyone"/>
                            <w:r>
                              <w:rPr>
                                <w:vanish w:val="0"/>
                              </w:rPr>
                              <w:t>1E Extreme</w:t>
                            </w:r>
                            <w:permEnd w:id="96493514"/>
                          </w:p>
                          <w:p w:rsidR="00652181" w:rsidRPr="006215FC" w:rsidRDefault="00652181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467550612" w:edGrp="everyone"/>
                            <w:r>
                              <w:rPr>
                                <w:vanish w:val="0"/>
                              </w:rPr>
                              <w:t>5E Low</w:t>
                            </w:r>
                            <w:permEnd w:id="467550612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4144646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4464687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65"/>
      <w:r w:rsidRPr="00553DDB">
        <w:t xml:space="preserve">What is the risk rating for the following circumstances: An event which is possible and would require low-level hospital </w:t>
      </w:r>
      <w:bookmarkEnd w:id="13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652181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723402112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723402112"/>
          </w:p>
        </w:tc>
        <w:permStart w:id="13268541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6854192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4" w:name="_Ref408921287"/>
      <w:bookmarkStart w:id="15" w:name="_Ref412797660"/>
      <w:r w:rsidRPr="00553DDB">
        <w:t>What are the factors that would lead to a risk rating of E: Extreme</w:t>
      </w:r>
      <w:bookmarkEnd w:id="14"/>
      <w:r w:rsidRPr="00553DDB">
        <w:t>?</w:t>
      </w:r>
      <w:bookmarkEnd w:id="1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652181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135641332" w:edGrp="everyone"/>
            <w:r>
              <w:rPr>
                <w:rFonts w:ascii="Arial" w:hAnsi="Arial" w:cs="Arial"/>
                <w:sz w:val="22"/>
                <w:szCs w:val="22"/>
              </w:rPr>
              <w:t>A situation in which it is highly likely that it will occur and could cause death or serious injury</w:t>
            </w:r>
            <w:permEnd w:id="2135641332"/>
          </w:p>
        </w:tc>
        <w:permStart w:id="13005702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0570212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24212548"/>
      <w:r w:rsidRPr="00553DDB">
        <w:t>When should safety checks be undertaken on machinery and equipment? Tick your response.</w:t>
      </w:r>
      <w:bookmarkEnd w:id="1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9944443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4444345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6064880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6064880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48408682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48408682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16774874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652181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1677487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27"/>
      <w:r w:rsidRPr="00553DDB">
        <w:t>Order the elements of the hierarchy of control, from 1 to 6 (i.e. most effective to least effective).</w:t>
      </w:r>
      <w:bookmarkEnd w:id="17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6791803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9180376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52181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82779327" w:edGrp="everyone"/>
            <w:r>
              <w:rPr>
                <w:rFonts w:ascii="Arial" w:hAnsi="Arial" w:cs="Arial"/>
                <w:sz w:val="22"/>
              </w:rPr>
              <w:t>3</w:t>
            </w:r>
            <w:permEnd w:id="168277932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52181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97113729" w:edGrp="everyone"/>
            <w:r>
              <w:rPr>
                <w:rFonts w:ascii="Arial" w:hAnsi="Arial" w:cs="Arial"/>
                <w:sz w:val="22"/>
              </w:rPr>
              <w:t>6</w:t>
            </w:r>
            <w:permEnd w:id="69711372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52181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86373515" w:edGrp="everyone"/>
            <w:r>
              <w:rPr>
                <w:rFonts w:ascii="Arial" w:hAnsi="Arial" w:cs="Arial"/>
                <w:sz w:val="22"/>
              </w:rPr>
              <w:t>1</w:t>
            </w:r>
            <w:permEnd w:id="68637351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52181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86453292" w:edGrp="everyone"/>
            <w:r>
              <w:rPr>
                <w:rFonts w:ascii="Arial" w:hAnsi="Arial" w:cs="Arial"/>
                <w:sz w:val="22"/>
              </w:rPr>
              <w:t>4</w:t>
            </w:r>
            <w:permEnd w:id="88645329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52181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91994764" w:edGrp="everyone"/>
            <w:r>
              <w:rPr>
                <w:rFonts w:ascii="Arial" w:hAnsi="Arial" w:cs="Arial"/>
                <w:sz w:val="22"/>
              </w:rPr>
              <w:t>5</w:t>
            </w:r>
            <w:permEnd w:id="139199476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52181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82539418" w:edGrp="everyone"/>
            <w:r>
              <w:rPr>
                <w:rFonts w:ascii="Arial" w:hAnsi="Arial" w:cs="Arial"/>
                <w:sz w:val="22"/>
              </w:rPr>
              <w:t>2</w:t>
            </w:r>
            <w:permEnd w:id="282539418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0"/>
      <w:r w:rsidRPr="00553DDB">
        <w:t>Why is elimination the best method of hazard control and PPE considered the least effective?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Default="00A903BC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445921700" w:edGrp="everyone"/>
            <w:r>
              <w:rPr>
                <w:rFonts w:ascii="Arial" w:hAnsi="Arial" w:cs="Arial"/>
                <w:sz w:val="22"/>
                <w:szCs w:val="22"/>
              </w:rPr>
              <w:t>Eliminate is the best method as the risk/</w:t>
            </w:r>
            <w:r w:rsidR="00226776">
              <w:rPr>
                <w:rFonts w:ascii="Arial" w:hAnsi="Arial" w:cs="Arial"/>
                <w:sz w:val="22"/>
                <w:szCs w:val="22"/>
              </w:rPr>
              <w:t>hazard</w:t>
            </w:r>
            <w:r>
              <w:rPr>
                <w:rFonts w:ascii="Arial" w:hAnsi="Arial" w:cs="Arial"/>
                <w:sz w:val="22"/>
                <w:szCs w:val="22"/>
              </w:rPr>
              <w:t xml:space="preserve"> has been eliminated and does not pose any threat. </w:t>
            </w:r>
          </w:p>
          <w:p w:rsidR="00C37212" w:rsidRPr="00553DDB" w:rsidRDefault="00A903BC" w:rsidP="00C372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PPE is the least effective as this relies on human behaviour</w:t>
            </w:r>
            <w:permEnd w:id="445921700"/>
          </w:p>
        </w:tc>
        <w:permStart w:id="9525097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2509756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9" w:name="_Ref408921432"/>
      <w:r w:rsidRPr="00553DDB">
        <w:t>If you were to replace a flammable solvent with a water-based solvent, what category of control measure would that be under the hierarchy of control?</w:t>
      </w:r>
      <w:bookmarkEnd w:id="1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A903BC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083989693" w:edGrp="everyone"/>
            <w:r>
              <w:rPr>
                <w:rFonts w:ascii="Arial" w:hAnsi="Arial" w:cs="Arial"/>
                <w:sz w:val="22"/>
                <w:szCs w:val="22"/>
              </w:rPr>
              <w:t xml:space="preserve">2. Substitute </w:t>
            </w:r>
            <w:permEnd w:id="1083989693"/>
          </w:p>
        </w:tc>
        <w:permStart w:id="92044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04446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20" w:name="_Ref401921251"/>
      <w:bookmarkStart w:id="21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20"/>
      <w:bookmarkEnd w:id="22"/>
      <w:r w:rsidRPr="00553DDB">
        <w:t xml:space="preserve"> </w:t>
      </w:r>
      <w:bookmarkEnd w:id="21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52181" w:rsidRPr="00441559" w:rsidRDefault="00652181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652181" w:rsidRPr="00441559" w:rsidRDefault="00652181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52181" w:rsidRPr="00441559" w:rsidRDefault="00652181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652181" w:rsidRPr="00441559" w:rsidRDefault="00652181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52181" w:rsidRPr="00441559" w:rsidRDefault="00652181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652181" w:rsidRPr="00441559" w:rsidRDefault="00652181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52181" w:rsidRPr="00441559" w:rsidRDefault="00652181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652181" w:rsidRPr="00441559" w:rsidRDefault="00652181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52181" w:rsidRPr="00441559" w:rsidRDefault="00652181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652181" w:rsidRPr="00441559" w:rsidRDefault="00652181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52181" w:rsidRPr="00441559" w:rsidRDefault="00652181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652181" w:rsidRPr="00441559" w:rsidRDefault="00652181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5922529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2252946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A903BC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84724516" w:edGrp="everyone"/>
            <w:r>
              <w:rPr>
                <w:rFonts w:ascii="Arial" w:hAnsi="Arial" w:cs="Arial"/>
                <w:sz w:val="22"/>
              </w:rPr>
              <w:t>D</w:t>
            </w:r>
            <w:permEnd w:id="1284724516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A903BC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62393677" w:edGrp="everyone"/>
            <w:r>
              <w:rPr>
                <w:rFonts w:ascii="Arial" w:hAnsi="Arial" w:cs="Arial"/>
                <w:sz w:val="22"/>
              </w:rPr>
              <w:t>A</w:t>
            </w:r>
            <w:permEnd w:id="146239367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A903BC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79704118" w:edGrp="everyone"/>
            <w:r>
              <w:rPr>
                <w:rFonts w:ascii="Arial" w:hAnsi="Arial" w:cs="Arial"/>
                <w:sz w:val="22"/>
              </w:rPr>
              <w:t>F</w:t>
            </w:r>
            <w:permEnd w:id="87970411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A903BC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540109400" w:edGrp="everyone"/>
            <w:r>
              <w:rPr>
                <w:rFonts w:ascii="Arial" w:hAnsi="Arial" w:cs="Arial"/>
                <w:sz w:val="22"/>
              </w:rPr>
              <w:t>B</w:t>
            </w:r>
            <w:permEnd w:id="154010940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A903BC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01813818" w:edGrp="everyone"/>
            <w:r>
              <w:rPr>
                <w:rFonts w:ascii="Arial" w:hAnsi="Arial" w:cs="Arial"/>
                <w:sz w:val="22"/>
              </w:rPr>
              <w:t>E</w:t>
            </w:r>
            <w:permEnd w:id="100181381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A903BC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367027980" w:edGrp="everyone"/>
            <w:r>
              <w:rPr>
                <w:rFonts w:ascii="Arial" w:hAnsi="Arial" w:cs="Arial"/>
                <w:sz w:val="22"/>
              </w:rPr>
              <w:t>C</w:t>
            </w:r>
            <w:permEnd w:id="367027980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3" w:name="_Ref415049799"/>
      <w:bookmarkStart w:id="24" w:name="_Ref421093133"/>
      <w:r w:rsidRPr="00553DDB">
        <w:t>In a medical emergency, what is the first step in the DRSABCD action plan that you need to follow</w:t>
      </w:r>
      <w:bookmarkEnd w:id="23"/>
      <w:r w:rsidRPr="00553DDB">
        <w:t>?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A903BC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97145871" w:edGrp="everyone"/>
            <w:r>
              <w:rPr>
                <w:rFonts w:ascii="Arial" w:hAnsi="Arial" w:cs="Arial"/>
                <w:sz w:val="22"/>
                <w:szCs w:val="22"/>
              </w:rPr>
              <w:t>Danger – you need to ensure the area is safe for you and others</w:t>
            </w:r>
            <w:permEnd w:id="97145871"/>
          </w:p>
        </w:tc>
        <w:permStart w:id="20251517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5151713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3815966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1596617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A903B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56665509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3566655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A903B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53236176" w:edGrp="everyone"/>
            <w:r>
              <w:rPr>
                <w:rFonts w:ascii="Arial" w:hAnsi="Arial" w:cs="Arial"/>
                <w:sz w:val="22"/>
              </w:rPr>
              <w:t>Alert</w:t>
            </w:r>
            <w:r w:rsidR="00DB73E5">
              <w:rPr>
                <w:rFonts w:ascii="Arial" w:hAnsi="Arial" w:cs="Arial"/>
                <w:sz w:val="22"/>
              </w:rPr>
              <w:t xml:space="preserve"> people of emergency</w:t>
            </w:r>
            <w:permEnd w:id="17532361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DB73E5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69854051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4698540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DB73E5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07037308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9070373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14952615"/>
      <w:r w:rsidRPr="00553DDB">
        <w:lastRenderedPageBreak/>
        <w:t>What should you do as part of the clean up process? Tick all that apply.</w:t>
      </w:r>
      <w:bookmarkEnd w:id="2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6515111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1511182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23831859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3831859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71836567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DB73E5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71836567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28450853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DB73E5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28450853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79805973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DB73E5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79805973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4845799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DB73E5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484579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08921186"/>
      <w:r w:rsidRPr="00553DDB">
        <w:t>Read the scenario below and complete the Hazard Report Form.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52181" w:rsidRPr="00DE05E2" w:rsidRDefault="00652181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652181" w:rsidRPr="00D94A32" w:rsidRDefault="00652181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652181" w:rsidRPr="00D94A32" w:rsidRDefault="00652181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652181" w:rsidRPr="00D94A32" w:rsidRDefault="00652181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652181" w:rsidRPr="00DE05E2" w:rsidRDefault="00652181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652181" w:rsidRPr="00D94A32" w:rsidRDefault="00652181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652181" w:rsidRPr="00D94A32" w:rsidRDefault="00652181" w:rsidP="00DC153B">
                      <w:pPr>
                        <w:rPr>
                          <w:sz w:val="22"/>
                        </w:rPr>
                      </w:pPr>
                    </w:p>
                    <w:p w:rsidR="00652181" w:rsidRPr="00D94A32" w:rsidRDefault="00652181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6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7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DC153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54443496" w:edGrp="everyone"/>
            <w:permEnd w:id="2054443496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991EA7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36777852" w:edGrp="everyone"/>
            <w:r>
              <w:rPr>
                <w:rFonts w:ascii="Arial" w:hAnsi="Arial" w:cs="Arial"/>
                <w:sz w:val="22"/>
                <w:szCs w:val="22"/>
              </w:rPr>
              <w:t>AnneMarie Dempsey</w:t>
            </w:r>
            <w:permEnd w:id="1436777852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DC153B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7823407" w:edGrp="everyone"/>
            <w:permEnd w:id="87823407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991EA7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23832244" w:edGrp="everyone"/>
            <w:r>
              <w:rPr>
                <w:rFonts w:ascii="Arial" w:hAnsi="Arial" w:cs="Arial"/>
                <w:sz w:val="22"/>
                <w:szCs w:val="22"/>
              </w:rPr>
              <w:t>Delivery Truck collided with diesel drums when reversing into the car park.</w:t>
            </w:r>
          </w:p>
          <w:p w:rsidR="00DC153B" w:rsidRPr="00657280" w:rsidRDefault="00991EA7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Diesel spill, approx. 3m x 4m.</w:t>
            </w:r>
            <w:permEnd w:id="523832244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652181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96624180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296624180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652181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75373886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775373886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652181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4842392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54842392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652181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2937405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52937405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991EA7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90537210" w:edGrp="everyone"/>
            <w:r>
              <w:rPr>
                <w:rFonts w:ascii="Arial" w:hAnsi="Arial" w:cs="Arial"/>
                <w:sz w:val="22"/>
                <w:szCs w:val="22"/>
              </w:rPr>
              <w:t>Lock entry to car park.</w:t>
            </w:r>
          </w:p>
          <w:p w:rsidR="00DC153B" w:rsidRDefault="00991EA7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Erect barricades in car park.</w:t>
            </w:r>
          </w:p>
          <w:p w:rsidR="00991EA7" w:rsidRDefault="00991EA7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Ensure no plant or vehicles are started to prevent fire ignition.</w:t>
            </w:r>
          </w:p>
          <w:permEnd w:id="490537210"/>
          <w:p w:rsidR="00DC153B" w:rsidRPr="00657280" w:rsidRDefault="00DC153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991EA7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03680696" w:edGrp="everyone"/>
            <w:r>
              <w:rPr>
                <w:rFonts w:ascii="Arial" w:hAnsi="Arial" w:cs="Arial"/>
                <w:sz w:val="22"/>
                <w:szCs w:val="22"/>
              </w:rPr>
              <w:t>Supervisor, Health &amp; Safety Representative</w:t>
            </w:r>
            <w:permEnd w:id="1503680696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652181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112176299" w:edGrp="everyone"/>
                <w:r w:rsidR="00991EA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112176299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652181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7975423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27975423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652181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14265491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01426549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241682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4168210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69"/>
      <w:r w:rsidRPr="00553DDB">
        <w:lastRenderedPageBreak/>
        <w:t>Who would you submit a hazard report form to?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991EA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998057123" w:edGrp="everyone"/>
            <w:r>
              <w:rPr>
                <w:rFonts w:ascii="Arial" w:hAnsi="Arial" w:cs="Arial"/>
                <w:sz w:val="22"/>
                <w:szCs w:val="22"/>
              </w:rPr>
              <w:t>PCBU, Supervisor, Health &amp; Safety Rep</w:t>
            </w:r>
            <w:permEnd w:id="998057123"/>
          </w:p>
        </w:tc>
        <w:permStart w:id="14218935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1893546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12803089"/>
      <w:r w:rsidRPr="00553DDB">
        <w:t>Who would approve proposed risk controls and organise the required resources for implementation of the risk control?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991EA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140494843" w:edGrp="everyone"/>
            <w:r>
              <w:rPr>
                <w:rFonts w:ascii="Arial" w:hAnsi="Arial" w:cs="Arial"/>
                <w:sz w:val="22"/>
                <w:szCs w:val="22"/>
              </w:rPr>
              <w:t>PCBU, Supervisor, Health &amp; Safety Rep</w:t>
            </w:r>
            <w:permEnd w:id="2140494843"/>
          </w:p>
        </w:tc>
        <w:permStart w:id="11963842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638427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30" w:name="_Ref424215038"/>
      <w:r w:rsidRPr="00553DDB">
        <w:t>Identify one (1) way you can assess if risk controls have been effective.</w:t>
      </w:r>
      <w:bookmarkEnd w:id="3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991EA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497236986" w:edGrp="everyone"/>
            <w:r>
              <w:rPr>
                <w:rFonts w:ascii="Arial" w:hAnsi="Arial" w:cs="Arial"/>
                <w:sz w:val="22"/>
                <w:szCs w:val="22"/>
              </w:rPr>
              <w:t>Reviews, Consultations, Feedback/Safety Data</w:t>
            </w:r>
            <w:permEnd w:id="497236986"/>
          </w:p>
        </w:tc>
        <w:permStart w:id="8089181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8918158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8"/>
      <w:headerReference w:type="default" r:id="rId29"/>
      <w:footerReference w:type="even" r:id="rId30"/>
      <w:footerReference w:type="default" r:id="rId31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170A" w:rsidRDefault="00F7170A" w:rsidP="00A67754">
      <w:r>
        <w:separator/>
      </w:r>
    </w:p>
  </w:endnote>
  <w:endnote w:type="continuationSeparator" w:id="0">
    <w:p w:rsidR="00F7170A" w:rsidRDefault="00F7170A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181" w:rsidRPr="00830749" w:rsidRDefault="00652181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52181" w:rsidRDefault="00652181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91547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181" w:rsidRPr="00830749" w:rsidRDefault="00652181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52181" w:rsidRPr="00830749" w:rsidRDefault="00652181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91547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170A" w:rsidRDefault="00F7170A" w:rsidP="00A67754">
      <w:r>
        <w:separator/>
      </w:r>
    </w:p>
  </w:footnote>
  <w:footnote w:type="continuationSeparator" w:id="0">
    <w:p w:rsidR="00F7170A" w:rsidRDefault="00F7170A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181" w:rsidRDefault="0065218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652181" w:rsidRPr="00830749" w:rsidRDefault="00652181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181" w:rsidRDefault="00652181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652181" w:rsidRPr="00830749" w:rsidRDefault="00652181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5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2"/>
  </w:num>
  <w:num w:numId="45">
    <w:abstractNumId w:val="41"/>
  </w:num>
  <w:num w:numId="46">
    <w:abstractNumId w:val="38"/>
  </w:num>
  <w:num w:numId="47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26776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0C8B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0C0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181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91547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1EA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03BC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B73E5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170A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E15DD8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diagramData" Target="diagrams/data1.xml"/><Relationship Id="rId26" Type="http://schemas.openxmlformats.org/officeDocument/2006/relationships/image" Target="media/image100.jpeg"/><Relationship Id="rId3" Type="http://schemas.openxmlformats.org/officeDocument/2006/relationships/numbering" Target="numbering.xml"/><Relationship Id="rId21" Type="http://schemas.openxmlformats.org/officeDocument/2006/relationships/diagramColors" Target="diagrams/colors1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QuickStyle" Target="diagrams/quickStyle1.xm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0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9.jpe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diagramLayout" Target="diagrams/layout1.xml"/><Relationship Id="rId31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2" Type="http://schemas.microsoft.com/office/2007/relationships/diagramDrawing" Target="diagrams/drawing1.xml"/><Relationship Id="rId27" Type="http://schemas.openxmlformats.org/officeDocument/2006/relationships/image" Target="media/image110.png"/><Relationship Id="rId30" Type="http://schemas.openxmlformats.org/officeDocument/2006/relationships/footer" Target="footer1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21078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3565C936-61CD-4ED4-9EBF-38AC88926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340</TotalTime>
  <Pages>11</Pages>
  <Words>1139</Words>
  <Characters>6493</Characters>
  <Application>Microsoft Office Word</Application>
  <DocSecurity>8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AnneMarie Dempsey</cp:lastModifiedBy>
  <cp:revision>62</cp:revision>
  <cp:lastPrinted>2014-09-18T04:01:00Z</cp:lastPrinted>
  <dcterms:created xsi:type="dcterms:W3CDTF">2015-02-26T05:16:00Z</dcterms:created>
  <dcterms:modified xsi:type="dcterms:W3CDTF">2018-11-20T02:55:00Z</dcterms:modified>
  <cp:contentStatus>v1-0_29/09/2017</cp:contentStatus>
</cp:coreProperties>
</file>