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402262115"/>
    <w:p w:rsidR="00FE03AA" w:rsidRPr="00553DDB" w:rsidRDefault="00BE10B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Title"/>
          <w:tag w:val=""/>
          <w:id w:val="1791854187"/>
          <w:placeholder>
            <w:docPart w:val="92A644D2DCAA458FAF888884F7FB913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BSBOHS201A</w:t>
          </w:r>
        </w:sdtContent>
      </w:sdt>
      <w:r w:rsidR="00FE03AA" w:rsidRPr="00553DDB">
        <w:rPr>
          <w:sz w:val="28"/>
          <w:szCs w:val="28"/>
        </w:rPr>
        <w:t xml:space="preserve"> </w:t>
      </w:r>
    </w:p>
    <w:p w:rsidR="00FE03AA" w:rsidRPr="00553DDB" w:rsidRDefault="00BE10BC" w:rsidP="00FE03AA">
      <w:pPr>
        <w:pStyle w:val="01CSTCPLHeading1"/>
        <w:rPr>
          <w:sz w:val="28"/>
          <w:szCs w:val="28"/>
        </w:rPr>
      </w:pPr>
      <w:sdt>
        <w:sdtPr>
          <w:rPr>
            <w:sz w:val="28"/>
            <w:szCs w:val="28"/>
          </w:rPr>
          <w:alias w:val="Subject"/>
          <w:tag w:val=""/>
          <w:id w:val="825252594"/>
          <w:placeholder>
            <w:docPart w:val="3443ABD532634A5D89AE55B37A8DDC6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FE03AA" w:rsidRPr="00553DDB">
            <w:rPr>
              <w:sz w:val="28"/>
              <w:szCs w:val="28"/>
            </w:rPr>
            <w:t>Participate in OHS processes</w:t>
          </w:r>
        </w:sdtContent>
      </w:sdt>
    </w:p>
    <w:p w:rsidR="00FE03AA" w:rsidRPr="00553DDB" w:rsidRDefault="00FE03AA" w:rsidP="00FE03AA">
      <w:pPr>
        <w:rPr>
          <w:rFonts w:ascii="Arial" w:hAnsi="Arial" w:cs="Arial"/>
          <w:sz w:val="22"/>
          <w:szCs w:val="28"/>
        </w:rPr>
      </w:pPr>
    </w:p>
    <w:p w:rsidR="00FE03AA" w:rsidRPr="00553DDB" w:rsidRDefault="00FE03AA" w:rsidP="00FE03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FE03AA" w:rsidRPr="00553DDB" w:rsidTr="00083BA6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553DDB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553DDB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FE03AA" w:rsidRPr="00553DDB" w:rsidRDefault="00FE03AA" w:rsidP="00FE03AA">
            <w:pPr>
              <w:pStyle w:val="ListParagraph"/>
              <w:numPr>
                <w:ilvl w:val="0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FE03AA" w:rsidRPr="00553DDB" w:rsidRDefault="00FE03AA" w:rsidP="00FE03AA">
            <w:pPr>
              <w:pStyle w:val="ListParagraph"/>
              <w:numPr>
                <w:ilvl w:val="1"/>
                <w:numId w:val="42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bookmarkStart w:id="1" w:name="_Ref396827952"/>
            <w:r w:rsidRPr="00553DDB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BE10BC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629307903" w:edGrp="everyone"/>
            <w:r>
              <w:rPr>
                <w:rFonts w:ascii="Arial" w:hAnsi="Arial" w:cs="Arial"/>
                <w:sz w:val="22"/>
                <w:szCs w:val="22"/>
              </w:rPr>
              <w:t>NUMAN REHMAN</w:t>
            </w:r>
            <w:permEnd w:id="1629307903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15966010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204FBB5F" wp14:editId="2DD3FC36">
                      <wp:extent cx="3933825" cy="428625"/>
                      <wp:effectExtent l="0" t="0" r="9525" b="9525"/>
                      <wp:docPr id="7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59660108" w:displacedByCustomXml="prev"/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E03AA" w:rsidRPr="00553DDB" w:rsidRDefault="00BE10BC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35495502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1035495502"/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822427886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FE03AA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387F6F25" wp14:editId="0BD7BBE1">
                      <wp:extent cx="3933825" cy="409575"/>
                      <wp:effectExtent l="0" t="0" r="9525" b="9525"/>
                      <wp:docPr id="9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822427886" w:displacedByCustomXml="next"/>
          </w:sdtContent>
        </w:sdt>
      </w:tr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FE03AA" w:rsidRPr="00553DDB" w:rsidTr="00083BA6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FE03AA" w:rsidRPr="00553DDB" w:rsidRDefault="00FE03AA" w:rsidP="00083BA6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719628576" w:edGrp="everyone" w:colFirst="1" w:colLast="1"/>
            <w:r w:rsidRPr="00553DDB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58B9A1796C4347E48EBED928786C702F"/>
            </w:placeholder>
            <w:date w:fullDate="2017-04-20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FE03AA" w:rsidRPr="00553DDB" w:rsidRDefault="00BE10BC" w:rsidP="00083BA6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20/04/2017</w:t>
                </w:r>
              </w:p>
            </w:tc>
          </w:sdtContent>
        </w:sdt>
      </w:tr>
      <w:permEnd w:id="1719628576"/>
    </w:tbl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p w:rsidR="00FE03AA" w:rsidRPr="00553DDB" w:rsidRDefault="00FE03AA" w:rsidP="00FE03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FE03AA" w:rsidRPr="00553DDB" w:rsidTr="00083BA6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FE03AA" w:rsidRPr="00553DDB" w:rsidTr="00083BA6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24</w:t>
            </w:r>
          </w:p>
        </w:tc>
        <w:tc>
          <w:tcPr>
            <w:tcW w:w="2559" w:type="dxa"/>
            <w:vMerge w:val="restart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33712380" w:edGrp="everyone"/>
            <w:permEnd w:id="833712380"/>
          </w:p>
        </w:tc>
        <w:tc>
          <w:tcPr>
            <w:tcW w:w="1272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FE03AA" w:rsidRPr="00553DDB" w:rsidTr="00083BA6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FE03AA" w:rsidRPr="00553DDB" w:rsidRDefault="00FE03AA" w:rsidP="00083BA6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21267894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FE03AA" w:rsidRPr="00553DDB" w:rsidRDefault="005F203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26789408" w:displacedByCustomXml="prev"/>
        <w:permStart w:id="7720936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FE03AA" w:rsidRPr="00553DDB" w:rsidRDefault="00FE03AA" w:rsidP="00083BA6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72093606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E03AA" w:rsidRPr="00553DDB" w:rsidTr="00083BA6">
        <w:tc>
          <w:tcPr>
            <w:tcW w:w="9016" w:type="dxa"/>
            <w:shd w:val="clear" w:color="auto" w:fill="D9D9D9" w:themeFill="background1" w:themeFillShade="D9"/>
          </w:tcPr>
          <w:bookmarkEnd w:id="1"/>
          <w:p w:rsidR="00FE03AA" w:rsidRPr="00553DDB" w:rsidRDefault="00FE03AA" w:rsidP="00083BA6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FE03AA" w:rsidRPr="00553DDB" w:rsidTr="00083BA6">
        <w:trPr>
          <w:trHeight w:val="13602"/>
        </w:trPr>
        <w:tc>
          <w:tcPr>
            <w:tcW w:w="9016" w:type="dxa"/>
          </w:tcPr>
          <w:p w:rsidR="00FE03AA" w:rsidRPr="00553DDB" w:rsidRDefault="00FE03AA" w:rsidP="00083BA6">
            <w:pPr>
              <w:rPr>
                <w:rFonts w:ascii="Arial" w:hAnsi="Arial" w:cs="Arial"/>
                <w:szCs w:val="24"/>
              </w:rPr>
            </w:pPr>
            <w:permStart w:id="171972535" w:edGrp="everyone"/>
            <w:permEnd w:id="171972535"/>
          </w:p>
        </w:tc>
      </w:tr>
    </w:tbl>
    <w:p w:rsidR="00DC153B" w:rsidRPr="00553DDB" w:rsidRDefault="00DC153B" w:rsidP="00DC153B">
      <w:pPr>
        <w:pStyle w:val="11CSTCPLQuestionBullet"/>
        <w:ind w:left="709" w:hanging="709"/>
      </w:pPr>
      <w:r w:rsidRPr="00553DDB">
        <w:lastRenderedPageBreak/>
        <w:t xml:space="preserve">Match the terms and definitions by </w:t>
      </w:r>
      <w:r w:rsidR="001C038B">
        <w:t xml:space="preserve">writing </w:t>
      </w:r>
      <w:r w:rsidR="001903BE" w:rsidRPr="00553DDB">
        <w:t xml:space="preserve">the </w:t>
      </w:r>
      <w:r w:rsidR="001C038B">
        <w:t xml:space="preserve">appropriate </w:t>
      </w:r>
      <w:r w:rsidR="001903BE" w:rsidRPr="00553DDB">
        <w:t>letter</w:t>
      </w:r>
      <w:r w:rsidR="00344C41">
        <w:t xml:space="preserve"> next to each number</w:t>
      </w:r>
      <w:r w:rsidR="001903BE" w:rsidRPr="00553DDB">
        <w:t xml:space="preserve"> in the centre column</w:t>
      </w:r>
      <w:r w:rsidRPr="00553DDB">
        <w:t>.</w:t>
      </w:r>
      <w:bookmarkEnd w:id="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408"/>
        <w:gridCol w:w="1859"/>
        <w:gridCol w:w="1108"/>
        <w:gridCol w:w="452"/>
        <w:gridCol w:w="3666"/>
        <w:gridCol w:w="609"/>
      </w:tblGrid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244" w:type="pct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Terms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keepNext/>
              <w:ind w:left="993" w:right="82" w:hanging="993"/>
              <w:jc w:val="center"/>
              <w:rPr>
                <w:rFonts w:ascii="Arial" w:hAnsi="Arial" w:cs="Arial"/>
                <w:sz w:val="22"/>
              </w:rPr>
            </w:pPr>
            <w:r w:rsidRPr="00553DDB">
              <w:t>Answers</w:t>
            </w:r>
          </w:p>
        </w:tc>
        <w:tc>
          <w:tcPr>
            <w:tcW w:w="2259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Definition</w:t>
            </w:r>
          </w:p>
        </w:tc>
        <w:permStart w:id="4830056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034871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83005658" w:displacedByCustomXml="prev"/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1</w:t>
            </w:r>
          </w:p>
        </w:tc>
        <w:tc>
          <w:tcPr>
            <w:tcW w:w="1020" w:type="pc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1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915829121" w:edGrp="everyone"/>
            <w:r w:rsidR="003B7642">
              <w:rPr>
                <w:rFonts w:ascii="Arial" w:hAnsi="Arial" w:cs="Arial"/>
                <w:sz w:val="22"/>
              </w:rPr>
              <w:t>F</w:t>
            </w:r>
            <w:permEnd w:id="915829121"/>
          </w:p>
        </w:tc>
        <w:tc>
          <w:tcPr>
            <w:tcW w:w="248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A</w:t>
            </w:r>
          </w:p>
        </w:tc>
        <w:tc>
          <w:tcPr>
            <w:tcW w:w="2011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the requirements of the work to be undertaken.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2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JSA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2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48524911" w:edGrp="everyone"/>
            <w:r w:rsidR="003B7642">
              <w:rPr>
                <w:rFonts w:ascii="Arial" w:hAnsi="Arial" w:cs="Arial"/>
                <w:sz w:val="22"/>
              </w:rPr>
              <w:t>E</w:t>
            </w:r>
            <w:permEnd w:id="148524911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B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 what to do in the event of fires and other accidents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3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Plans and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3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520507637" w:edGrp="everyone"/>
            <w:r w:rsidR="003B7642">
              <w:rPr>
                <w:rFonts w:ascii="Arial" w:hAnsi="Arial" w:cs="Arial"/>
                <w:sz w:val="22"/>
              </w:rPr>
              <w:t>A</w:t>
            </w:r>
            <w:permEnd w:id="520507637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C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3" w:right="82" w:hanging="13"/>
              <w:jc w:val="center"/>
            </w:pPr>
            <w:r w:rsidRPr="00553DDB">
              <w:t>Contains important information about hazardous materials or chemicals.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4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Manufacturer specifications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4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1025987724" w:edGrp="everyone"/>
            <w:r w:rsidR="003B7642">
              <w:rPr>
                <w:rFonts w:ascii="Arial" w:hAnsi="Arial" w:cs="Arial"/>
                <w:sz w:val="22"/>
              </w:rPr>
              <w:t>D</w:t>
            </w:r>
            <w:permEnd w:id="1025987724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D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Outlines how tools and equipment should be used (e.g. lubricant levels, maintenance requirements).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5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SDS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5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853099595" w:edGrp="everyone"/>
            <w:r w:rsidR="003B7642">
              <w:rPr>
                <w:rFonts w:ascii="Arial" w:hAnsi="Arial" w:cs="Arial"/>
                <w:sz w:val="22"/>
              </w:rPr>
              <w:t>C</w:t>
            </w:r>
            <w:permEnd w:id="853099595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E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Identifies hazards and potential hazards that may be encountered while working.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41DAD">
        <w:tc>
          <w:tcPr>
            <w:tcW w:w="555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224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6</w:t>
            </w:r>
          </w:p>
        </w:tc>
        <w:tc>
          <w:tcPr>
            <w:tcW w:w="1020" w:type="pct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Emergency procedures</w:t>
            </w:r>
          </w:p>
        </w:tc>
        <w:tc>
          <w:tcPr>
            <w:tcW w:w="6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41DAD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r w:rsidRPr="000A6901">
              <w:rPr>
                <w:rFonts w:cs="Arial"/>
              </w:rPr>
              <w:t>6</w:t>
            </w:r>
            <w:r w:rsidR="00541DAD" w:rsidRPr="00553DDB">
              <w:rPr>
                <w:rFonts w:ascii="Arial" w:hAnsi="Arial" w:cs="Arial"/>
                <w:sz w:val="22"/>
              </w:rPr>
              <w:t xml:space="preserve"> - </w:t>
            </w:r>
            <w:permStart w:id="789935539" w:edGrp="everyone"/>
            <w:r w:rsidR="003B7642">
              <w:rPr>
                <w:rFonts w:ascii="Arial" w:hAnsi="Arial" w:cs="Arial"/>
                <w:sz w:val="22"/>
              </w:rPr>
              <w:t>B</w:t>
            </w:r>
            <w:permEnd w:id="789935539"/>
          </w:p>
        </w:tc>
        <w:tc>
          <w:tcPr>
            <w:tcW w:w="248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161" w:right="82" w:hanging="161"/>
              <w:jc w:val="center"/>
            </w:pPr>
            <w:r w:rsidRPr="00553DDB">
              <w:t>F</w:t>
            </w:r>
          </w:p>
        </w:tc>
        <w:tc>
          <w:tcPr>
            <w:tcW w:w="2011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 personal assessment of risk</w:t>
            </w:r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2" w:name="_Ref424210309"/>
      <w:bookmarkStart w:id="3" w:name="_Ref412796746"/>
      <w:r w:rsidRPr="00553DDB">
        <w:t>For each of the hazards identified below, describe the injuries/damage they may cause (i.e. to fellow workers, other people and/or animals) and suggest a suitable control measure.</w:t>
      </w:r>
      <w:bookmarkEnd w:id="2"/>
      <w:r w:rsidRPr="00553DDB">
        <w:br/>
      </w:r>
      <w:bookmarkEnd w:id="3"/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2"/>
        <w:gridCol w:w="1258"/>
        <w:gridCol w:w="3104"/>
        <w:gridCol w:w="3104"/>
        <w:gridCol w:w="609"/>
      </w:tblGrid>
      <w:tr w:rsidR="005F203A" w:rsidRPr="00553DDB" w:rsidTr="005F203A"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Hazard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Injuries or damage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Control measure</w:t>
            </w:r>
          </w:p>
        </w:tc>
        <w:permStart w:id="12307781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8912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30778185" w:displacedByCustomXml="prev"/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Hazardous chemical</w:t>
            </w:r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B7642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558433123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Chemical burns, skin rash</w:t>
            </w:r>
            <w:permEnd w:id="558433123"/>
          </w:p>
        </w:tc>
        <w:tc>
          <w:tcPr>
            <w:tcW w:w="1708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B7642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181758149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GLOVES OR DUST MASK</w:t>
            </w:r>
            <w:permEnd w:id="181758149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Noise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B7642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672423896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HEARING DAMAGE</w:t>
            </w:r>
            <w:permEnd w:id="672423896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B7642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041330597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PPE HEARING PROTECTION</w:t>
            </w:r>
            <w:permEnd w:id="204133059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  <w:tr w:rsidR="000F0501" w:rsidRPr="00553DDB" w:rsidTr="005F203A">
        <w:trPr>
          <w:trHeight w:val="1417"/>
        </w:trPr>
        <w:tc>
          <w:tcPr>
            <w:tcW w:w="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0F0501" w:rsidRPr="00553DDB" w:rsidRDefault="000F0501" w:rsidP="000F0501">
            <w:pPr>
              <w:ind w:left="993" w:hanging="993"/>
              <w:jc w:val="center"/>
            </w:pPr>
          </w:p>
        </w:tc>
        <w:tc>
          <w:tcPr>
            <w:tcW w:w="69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0F0501" w:rsidRPr="00553DDB" w:rsidRDefault="000F0501" w:rsidP="000F0501">
            <w:pPr>
              <w:ind w:right="82"/>
              <w:jc w:val="center"/>
            </w:pPr>
            <w:r w:rsidRPr="00553DDB">
              <w:t>Manual handling</w:t>
            </w:r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B7642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2137226164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STRAINS, SPRAINS</w:t>
            </w:r>
            <w:permEnd w:id="2137226164"/>
          </w:p>
        </w:tc>
        <w:tc>
          <w:tcPr>
            <w:tcW w:w="1708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F0501" w:rsidRPr="00553DDB" w:rsidRDefault="003B7642" w:rsidP="000F0501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</w:pPr>
            <w:permStart w:id="860970658" w:edGrp="everyone"/>
            <w:r>
              <w:rPr>
                <w:rFonts w:ascii="Arial" w:hAnsi="Arial" w:cs="Arial"/>
                <w:color w:val="17365D" w:themeColor="text2" w:themeShade="BF"/>
                <w:sz w:val="22"/>
                <w:szCs w:val="22"/>
              </w:rPr>
              <w:t>TEAM LIFT, MECHNICAL LIFT</w:t>
            </w:r>
            <w:permEnd w:id="8609706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0F0501" w:rsidRPr="00553DDB" w:rsidRDefault="000F0501" w:rsidP="000F0501">
            <w:pPr>
              <w:ind w:left="993" w:hanging="993"/>
            </w:pPr>
          </w:p>
        </w:tc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4" w:name="_Ref415045277"/>
      <w:r w:rsidRPr="00553DDB">
        <w:t>Who should you speak to if you find problems (e.g. hazards, accidents and emergencies)?</w:t>
      </w:r>
      <w:bookmarkEnd w:id="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ED59C9" w:rsidRDefault="003B764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903915878" w:edGrp="everyone"/>
            <w:r>
              <w:rPr>
                <w:rFonts w:ascii="Arial" w:hAnsi="Arial" w:cs="Arial"/>
                <w:sz w:val="22"/>
                <w:szCs w:val="22"/>
              </w:rPr>
              <w:t>SUPERVISOR/ SITE MANAGER / PROJECT MANAGER/ SAFETY ADVISOR</w:t>
            </w:r>
            <w:permEnd w:id="1903915878"/>
          </w:p>
        </w:tc>
        <w:permStart w:id="14615356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389260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1535696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  <w:jc w:val="both"/>
      </w:pPr>
      <w:bookmarkStart w:id="5" w:name="_Ref406591713"/>
      <w:r w:rsidRPr="00553DDB">
        <w:t>What should you do if you discover a fault with plant, tools or equipment?</w:t>
      </w:r>
      <w:bookmarkEnd w:id="5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74582" w:rsidRPr="00553DDB" w:rsidTr="000F0501">
        <w:trPr>
          <w:trHeight w:val="739"/>
        </w:trPr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474582" w:rsidRPr="00553DDB" w:rsidRDefault="00474582" w:rsidP="0047458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4582" w:rsidRPr="00553DDB" w:rsidRDefault="003B7642" w:rsidP="00474582">
            <w:pPr>
              <w:ind w:left="567" w:hanging="567"/>
              <w:rPr>
                <w:rFonts w:ascii="Arial" w:hAnsi="Arial" w:cs="Arial"/>
                <w:sz w:val="22"/>
                <w:szCs w:val="22"/>
              </w:rPr>
            </w:pPr>
            <w:permStart w:id="545408889" w:edGrp="everyone"/>
            <w:r>
              <w:rPr>
                <w:rFonts w:ascii="Arial" w:hAnsi="Arial" w:cs="Arial"/>
                <w:sz w:val="22"/>
                <w:szCs w:val="22"/>
              </w:rPr>
              <w:t>STOP, TAG, REPORT AND RECORD</w:t>
            </w:r>
            <w:permEnd w:id="545408889"/>
          </w:p>
        </w:tc>
        <w:permStart w:id="7049906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94977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74582" w:rsidRPr="00553DDB" w:rsidRDefault="005F203A" w:rsidP="00474582">
                <w:pPr>
                  <w:ind w:left="567" w:hanging="567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04990610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/>
    <w:p w:rsidR="00DC153B" w:rsidRPr="00553DDB" w:rsidRDefault="00DC153B" w:rsidP="00DC153B">
      <w:pPr>
        <w:pStyle w:val="11CSTCPLQuestionBullet"/>
        <w:ind w:left="709" w:hanging="709"/>
      </w:pPr>
      <w:bookmarkStart w:id="6" w:name="_Ref424211517"/>
      <w:r w:rsidRPr="00553DDB">
        <w:t>Which legislation relates to safety in the workplace? Tick your response.</w:t>
      </w:r>
      <w:bookmarkEnd w:id="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33089942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79834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30899421" w:displacedByCustomXml="prev"/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613659426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9930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161365942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Occupational Health and Safety Act 2015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149816015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47671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3B7642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49816015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Work Health and Safety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826951775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913539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2695177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Act 1900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  <w:tr w:rsidR="00137D67" w:rsidRPr="00553DDB" w:rsidTr="007B7982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98968196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6545678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9896819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A871AD">
            <w:pPr>
              <w:jc w:val="center"/>
            </w:pPr>
            <w:r w:rsidRPr="00553DDB">
              <w:rPr>
                <w:i/>
              </w:rPr>
              <w:t>Safety and Health Act 2011</w:t>
            </w:r>
            <w:r w:rsidRPr="00553DDB">
              <w:t xml:space="preserve">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7" w:name="_Ref424211632"/>
      <w:r w:rsidRPr="00553DDB">
        <w:t>True or False (Tick your response): Employers are required by legislation to implement safety measures which are reasonably practicable.</w:t>
      </w:r>
      <w:bookmarkEnd w:id="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235503150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1277274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3B7642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35503150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277201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634536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27720116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993948354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2674683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99394835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8" w:name="_Ref424211634"/>
      <w:r w:rsidRPr="00553DDB">
        <w:t>True or False (Tick your response): Workers are required by legislation to follow reasonable employer directives (e.g. to undertake first aid and/or fire safety training).</w:t>
      </w:r>
      <w:bookmarkEnd w:id="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37D67" w:rsidRPr="00553DDB" w:rsidRDefault="00137D67" w:rsidP="00137D67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5929246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8577692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3B7642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5929246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True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4072614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282712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37D67" w:rsidRPr="00553DDB" w:rsidRDefault="00137D67" w:rsidP="00137D67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7261449" w:displacedByCustomXml="prev"/>
      </w:tr>
      <w:tr w:rsidR="00137D67" w:rsidRPr="00553DDB" w:rsidTr="00137D67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37D67" w:rsidRPr="00553DDB" w:rsidRDefault="00137D67" w:rsidP="00137D67">
            <w:pPr>
              <w:ind w:left="993" w:hanging="993"/>
              <w:jc w:val="center"/>
            </w:pPr>
          </w:p>
        </w:tc>
        <w:permStart w:id="2114934919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4129036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137D67" w:rsidRPr="00553DDB" w:rsidRDefault="00137D67" w:rsidP="00137D67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211493491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37D67" w:rsidRPr="00553DDB" w:rsidRDefault="00137D67" w:rsidP="00137D67">
            <w:pPr>
              <w:ind w:left="993" w:hanging="993"/>
              <w:jc w:val="center"/>
            </w:pPr>
            <w:r w:rsidRPr="00553DDB">
              <w:t>False</w:t>
            </w:r>
            <w:r w:rsidRPr="00553DDB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37D67" w:rsidRPr="00553DDB" w:rsidRDefault="00137D67" w:rsidP="00137D67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441559" w:rsidRPr="00553DDB" w:rsidRDefault="00441559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9" w:name="_Ref424213216"/>
      <w:r w:rsidRPr="00553DDB">
        <w:lastRenderedPageBreak/>
        <w:t>The following symbols appear under the heading ‘Required PPE’ on an SDS. What do the symbols represent?</w:t>
      </w:r>
      <w:bookmarkEnd w:id="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Symbol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2094797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03001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4797250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5995B1AC" wp14:editId="5ECE03BA">
                  <wp:extent cx="781200" cy="720000"/>
                  <wp:effectExtent l="0" t="0" r="0" b="444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r="77897"/>
                          <a:stretch/>
                        </pic:blipFill>
                        <pic:spPr bwMode="auto">
                          <a:xfrm>
                            <a:off x="0" y="0"/>
                            <a:ext cx="7812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93316382" w:edGrp="everyone"/>
            <w:r>
              <w:rPr>
                <w:rFonts w:ascii="Arial" w:hAnsi="Arial" w:cs="Arial"/>
                <w:sz w:val="22"/>
                <w:szCs w:val="22"/>
              </w:rPr>
              <w:t>OVERALL</w:t>
            </w:r>
            <w:permEnd w:id="5933163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2071D428" wp14:editId="49E4D75A">
                  <wp:extent cx="770400" cy="720000"/>
                  <wp:effectExtent l="0" t="0" r="0" b="444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26091" r="52138"/>
                          <a:stretch/>
                        </pic:blipFill>
                        <pic:spPr bwMode="auto">
                          <a:xfrm>
                            <a:off x="0" y="0"/>
                            <a:ext cx="7704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01989569" w:edGrp="everyone"/>
            <w:r>
              <w:rPr>
                <w:rFonts w:ascii="Arial" w:hAnsi="Arial" w:cs="Arial"/>
                <w:sz w:val="22"/>
                <w:szCs w:val="22"/>
              </w:rPr>
              <w:t>GLOVES</w:t>
            </w:r>
            <w:permEnd w:id="80198956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6B2662D9" wp14:editId="3AAAFFCA">
                  <wp:extent cx="774000" cy="720000"/>
                  <wp:effectExtent l="0" t="0" r="7620" b="444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52016" r="26048"/>
                          <a:stretch/>
                        </pic:blipFill>
                        <pic:spPr bwMode="auto">
                          <a:xfrm>
                            <a:off x="0" y="0"/>
                            <a:ext cx="7740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21035235" w:edGrp="everyone"/>
            <w:r>
              <w:rPr>
                <w:rFonts w:ascii="Arial" w:hAnsi="Arial" w:cs="Arial"/>
                <w:sz w:val="22"/>
                <w:szCs w:val="22"/>
              </w:rPr>
              <w:t>SAFETY GLASSES</w:t>
            </w:r>
            <w:permEnd w:id="8210352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  <w:r w:rsidRPr="00553DDB">
              <w:rPr>
                <w:noProof/>
                <w:sz w:val="4"/>
                <w:szCs w:val="4"/>
                <w:lang w:eastAsia="en-AU"/>
              </w:rPr>
              <w:drawing>
                <wp:inline distT="0" distB="0" distL="0" distR="0" wp14:anchorId="4D23C405" wp14:editId="7023D346">
                  <wp:extent cx="784800" cy="720000"/>
                  <wp:effectExtent l="0" t="0" r="0" b="444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77775"/>
                          <a:stretch/>
                        </pic:blipFill>
                        <pic:spPr bwMode="auto">
                          <a:xfrm>
                            <a:off x="0" y="0"/>
                            <a:ext cx="784800" cy="720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F203A" w:rsidRPr="00553DDB" w:rsidRDefault="005F203A" w:rsidP="005F203A">
            <w:pPr>
              <w:ind w:right="82"/>
              <w:jc w:val="center"/>
              <w:rPr>
                <w:sz w:val="4"/>
                <w:szCs w:val="4"/>
              </w:rPr>
            </w:pP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ED59C9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05669919" w:edGrp="everyone"/>
            <w:r>
              <w:rPr>
                <w:rFonts w:ascii="Arial" w:hAnsi="Arial" w:cs="Arial"/>
                <w:sz w:val="22"/>
                <w:szCs w:val="22"/>
              </w:rPr>
              <w:t>BREATHING APPARTUS</w:t>
            </w:r>
            <w:permEnd w:id="30566991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0" w:name="_Ref408209094"/>
      <w:r w:rsidRPr="00553DDB">
        <w:t>Describe the meaning and use of the signs displayed below.</w:t>
      </w:r>
      <w:bookmarkEnd w:id="10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8"/>
        <w:gridCol w:w="2720"/>
        <w:gridCol w:w="4650"/>
        <w:gridCol w:w="609"/>
      </w:tblGrid>
      <w:tr w:rsidR="005F203A" w:rsidRPr="00553DDB" w:rsidTr="005F203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Sign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Meaning</w:t>
            </w:r>
          </w:p>
        </w:tc>
        <w:permStart w:id="13068677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713260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06867763" w:displacedByCustomXml="prev"/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6672" behindDoc="1" locked="0" layoutInCell="1" allowOverlap="1" wp14:anchorId="1ECA394C" wp14:editId="4F04E39D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790575" cy="790575"/>
                  <wp:effectExtent l="0" t="0" r="9525" b="9525"/>
                  <wp:wrapSquare wrapText="bothSides"/>
                  <wp:docPr id="32" name="Picture 84" descr="First ai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First ai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B7642" w:rsidP="005F203A">
            <w:pPr>
              <w:rPr>
                <w:rFonts w:ascii="Arial" w:hAnsi="Arial" w:cs="Arial"/>
                <w:sz w:val="22"/>
              </w:rPr>
            </w:pPr>
            <w:permStart w:id="1862083495" w:edGrp="everyone"/>
            <w:r>
              <w:rPr>
                <w:rFonts w:ascii="Arial" w:hAnsi="Arial" w:cs="Arial"/>
                <w:sz w:val="22"/>
              </w:rPr>
              <w:t xml:space="preserve">FIRST AID </w:t>
            </w:r>
            <w:permEnd w:id="1862083495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hanging="993"/>
              <w:jc w:val="center"/>
            </w:pPr>
            <w:r w:rsidRPr="00553DDB">
              <w:rPr>
                <w:noProof/>
                <w:lang w:eastAsia="en-AU"/>
              </w:rPr>
              <w:drawing>
                <wp:inline distT="0" distB="0" distL="0" distR="0" wp14:anchorId="099CD10F" wp14:editId="600CE9D0">
                  <wp:extent cx="1054800" cy="792000"/>
                  <wp:effectExtent l="0" t="0" r="0" b="8255"/>
                  <wp:docPr id="2" name="Picture 2" descr="Do Not Enter Saftety Sig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o Not Enter Saftety Sig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089" t="8197" r="7089" b="8197"/>
                          <a:stretch/>
                        </pic:blipFill>
                        <pic:spPr bwMode="auto">
                          <a:xfrm>
                            <a:off x="0" y="0"/>
                            <a:ext cx="1054800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B7642" w:rsidP="005F203A">
            <w:pPr>
              <w:rPr>
                <w:rFonts w:ascii="Arial" w:hAnsi="Arial" w:cs="Arial"/>
                <w:sz w:val="22"/>
              </w:rPr>
            </w:pPr>
            <w:permStart w:id="1420762569" w:edGrp="everyone"/>
            <w:r>
              <w:rPr>
                <w:rFonts w:ascii="Arial" w:hAnsi="Arial" w:cs="Arial"/>
                <w:sz w:val="22"/>
              </w:rPr>
              <w:t>DO NOT ENTER</w:t>
            </w:r>
            <w:permEnd w:id="1420762569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5F203A">
        <w:trPr>
          <w:trHeight w:val="1701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497" w:type="pct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r w:rsidRPr="00553DDB">
              <w:rPr>
                <w:rFonts w:ascii="Arial" w:hAnsi="Arial" w:cs="Arial"/>
                <w:noProof/>
                <w:sz w:val="22"/>
                <w:szCs w:val="22"/>
                <w:lang w:eastAsia="en-AU"/>
              </w:rPr>
              <w:drawing>
                <wp:anchor distT="0" distB="0" distL="114300" distR="114300" simplePos="0" relativeHeight="251677696" behindDoc="1" locked="0" layoutInCell="1" allowOverlap="1" wp14:anchorId="6A72C7B2" wp14:editId="5063F086">
                  <wp:simplePos x="1684020" y="2217420"/>
                  <wp:positionH relativeFrom="margin">
                    <wp:posOffset>407035</wp:posOffset>
                  </wp:positionH>
                  <wp:positionV relativeFrom="margin">
                    <wp:posOffset>28575</wp:posOffset>
                  </wp:positionV>
                  <wp:extent cx="836295" cy="836295"/>
                  <wp:effectExtent l="0" t="0" r="1905" b="1905"/>
                  <wp:wrapSquare wrapText="bothSides"/>
                  <wp:docPr id="38" name="Picture 38" descr="https://encrypted-tbn3.gstatic.com/images?q=tbn:ANd9GcRfZQGVU3BvP46nBERPIeqexiKuKX8OHW4dEmTYE6j-oAKUgPPkHw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ncrypted-tbn3.gstatic.com/images?q=tbn:ANd9GcRfZQGVU3BvP46nBERPIeqexiKuKX8OHW4dEmTYE6j-oAKUgPPkHw">
                            <a:hlinkClick r:id="rId1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295" cy="836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9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5F203A" w:rsidRPr="00ED59C9" w:rsidRDefault="003B7642" w:rsidP="005F203A">
            <w:pPr>
              <w:rPr>
                <w:rFonts w:ascii="Arial" w:hAnsi="Arial" w:cs="Arial"/>
                <w:sz w:val="22"/>
              </w:rPr>
            </w:pPr>
            <w:permStart w:id="1786448114" w:edGrp="everyone"/>
            <w:r>
              <w:rPr>
                <w:rFonts w:ascii="Arial" w:hAnsi="Arial" w:cs="Arial"/>
                <w:sz w:val="22"/>
              </w:rPr>
              <w:t>FIRE EXTINGUISHER</w:t>
            </w:r>
            <w:permEnd w:id="1786448114"/>
          </w:p>
        </w:tc>
        <w:tc>
          <w:tcPr>
            <w:tcW w:w="33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r w:rsidRPr="00553DDB">
        <w:br w:type="page"/>
      </w:r>
    </w:p>
    <w:p w:rsidR="00DC153B" w:rsidRPr="00553DDB" w:rsidRDefault="00DC153B" w:rsidP="00DC153B">
      <w:pPr>
        <w:rPr>
          <w:rFonts w:ascii="Arial" w:hAnsi="Arial"/>
          <w:b/>
          <w:i/>
        </w:rPr>
      </w:pPr>
      <w:r w:rsidRPr="00553DDB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_Ref408921283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Q10. </w:t>
      </w:r>
      <w:r w:rsidRPr="00553DDB">
        <w:rPr>
          <w:rFonts w:ascii="Arial" w:hAnsi="Arial"/>
          <w:b/>
          <w:i/>
        </w:rPr>
        <w:fldChar w:fldCharType="end"/>
      </w:r>
      <w:r w:rsidRPr="00553DDB">
        <w:rPr>
          <w:rFonts w:ascii="Arial" w:hAnsi="Arial"/>
          <w:b/>
          <w:i/>
        </w:rPr>
        <w:t xml:space="preserve">to </w:t>
      </w:r>
      <w:r w:rsidRPr="00553DDB">
        <w:rPr>
          <w:rFonts w:ascii="Arial" w:hAnsi="Arial"/>
          <w:b/>
          <w:i/>
        </w:rPr>
        <w:fldChar w:fldCharType="begin"/>
      </w:r>
      <w:r w:rsidRPr="00553DDB">
        <w:rPr>
          <w:rFonts w:ascii="Arial" w:hAnsi="Arial"/>
          <w:b/>
          <w:i/>
        </w:rPr>
        <w:instrText xml:space="preserve"> REF _Ref408921287 \r \h </w:instrText>
      </w:r>
      <w:r w:rsidR="00553DDB" w:rsidRPr="00553DDB">
        <w:rPr>
          <w:rFonts w:ascii="Arial" w:hAnsi="Arial"/>
          <w:b/>
          <w:i/>
        </w:rPr>
        <w:instrText xml:space="preserve"> \* MERGEFORMAT </w:instrText>
      </w:r>
      <w:r w:rsidRPr="00553DDB">
        <w:rPr>
          <w:rFonts w:ascii="Arial" w:hAnsi="Arial"/>
          <w:b/>
          <w:i/>
        </w:rPr>
      </w:r>
      <w:r w:rsidRPr="00553DDB">
        <w:rPr>
          <w:rFonts w:ascii="Arial" w:hAnsi="Arial"/>
          <w:b/>
          <w:i/>
        </w:rPr>
        <w:fldChar w:fldCharType="separate"/>
      </w:r>
      <w:r w:rsidR="00441559" w:rsidRPr="00553DDB">
        <w:rPr>
          <w:rFonts w:ascii="Arial" w:hAnsi="Arial"/>
          <w:b/>
          <w:i/>
        </w:rPr>
        <w:t xml:space="preserve">Q12. </w:t>
      </w:r>
      <w:r w:rsidRPr="00553DDB">
        <w:rPr>
          <w:rFonts w:ascii="Arial" w:hAnsi="Arial"/>
          <w:b/>
          <w:i/>
        </w:rPr>
        <w:fldChar w:fldCharType="end"/>
      </w:r>
    </w:p>
    <w:p w:rsidR="00DC153B" w:rsidRPr="00553DDB" w:rsidRDefault="00DC153B" w:rsidP="00DC153B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A: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Death or permanent disability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B: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Serious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Lost time injury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D: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Casualty Treatment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b/>
                <w:bCs/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</w:t>
            </w:r>
          </w:p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First Aid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1: Very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3: Possible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DC153B" w:rsidRPr="00553DDB" w:rsidTr="007B7982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5: Very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DC153B" w:rsidRPr="00553DDB" w:rsidTr="007B7982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C153B" w:rsidRPr="00553DDB" w:rsidRDefault="00DC153B" w:rsidP="007B7982">
            <w:pPr>
              <w:jc w:val="center"/>
              <w:rPr>
                <w:sz w:val="18"/>
                <w:szCs w:val="18"/>
              </w:rPr>
            </w:pPr>
            <w:r w:rsidRPr="00553DDB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DC153B" w:rsidRPr="00553DDB" w:rsidRDefault="00DC153B" w:rsidP="00DC153B">
      <w:pPr>
        <w:rPr>
          <w:sz w:val="20"/>
        </w:rPr>
      </w:pPr>
    </w:p>
    <w:p w:rsidR="00DC153B" w:rsidRPr="00553DDB" w:rsidRDefault="00DC153B" w:rsidP="00DC153B">
      <w:pPr>
        <w:jc w:val="left"/>
        <w:rPr>
          <w:sz w:val="20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1" w:name="_Ref408921283"/>
      <w:r w:rsidRPr="00553DDB">
        <w:t>Which rating is designated for the highest risk and which rating is used for the lowest risk?</w:t>
      </w:r>
      <w:bookmarkEnd w:id="11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  <w:r w:rsidRPr="00553DDB"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287513D4" wp14:editId="2E8665F0">
                      <wp:extent cx="4614530" cy="619125"/>
                      <wp:effectExtent l="0" t="0" r="0" b="9525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619125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5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BE10BC" w:rsidRPr="006215FC" w:rsidRDefault="00BE10BC" w:rsidP="00DC153B">
                                  <w:pPr>
                                    <w:pStyle w:val="7BAnswer"/>
                                    <w:rPr>
                                      <w:vanish w:val="0"/>
                                      <w:color w:val="17365D" w:themeColor="text2" w:themeShade="BF"/>
                                    </w:rPr>
                                  </w:pPr>
                                  <w:r w:rsidRPr="00721453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Highest Risk</w:t>
                                  </w: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 xml:space="preserve">: 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2016752916" w:edGrp="everyone"/>
                                  <w:r>
                                    <w:rPr>
                                      <w:vanish w:val="0"/>
                                    </w:rPr>
                                    <w:t>E - EXTREME</w:t>
                                  </w:r>
                                  <w:permEnd w:id="2016752916"/>
                                </w:p>
                                <w:p w:rsidR="00BE10BC" w:rsidRPr="006215FC" w:rsidRDefault="00BE10BC" w:rsidP="00DC153B">
                                  <w:pPr>
                                    <w:pStyle w:val="7BAnswer"/>
                                    <w:rPr>
                                      <w:vanish w:val="0"/>
                                    </w:rPr>
                                  </w:pPr>
                                  <w:r w:rsidRPr="006215FC">
                                    <w:rPr>
                                      <w:rFonts w:eastAsia="Times New Roman"/>
                                      <w:vanish w:val="0"/>
                                      <w:color w:val="auto"/>
                                      <w:sz w:val="24"/>
                                      <w:szCs w:val="20"/>
                                    </w:rPr>
                                    <w:t>Lowest Risk:</w:t>
                                  </w:r>
                                  <w:r w:rsidRPr="006215FC">
                                    <w:rPr>
                                      <w:vanish w:val="0"/>
                                    </w:rPr>
                                    <w:t xml:space="preserve">  </w:t>
                                  </w:r>
                                  <w:r>
                                    <w:rPr>
                                      <w:vanish w:val="0"/>
                                    </w:rPr>
                                    <w:t xml:space="preserve"> </w:t>
                                  </w:r>
                                  <w:permStart w:id="1488349072" w:edGrp="everyone"/>
                                  <w:r>
                                    <w:rPr>
                                      <w:vanish w:val="0"/>
                                    </w:rPr>
                                    <w:t>L - LOW</w:t>
                                  </w:r>
                                  <w:permEnd w:id="1488349072"/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87513D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width:363.3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CJtff+XY8AAAAAAAAAAADgPmtm3usRAAAAAAAAAAAA3GfNzN96&#10;BAAAAAAAAAAAAPd5zjn1BgAAAAAAAAAAAC70qgcAAAAAAAAAAABwJw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ibX3/lGPAAAAAAAAAAAA4D5r&#10;Zj7rEQAAAAAAAAAAANzHhSgAAAAAAAAAAACJNTO/6hEAAAAAAAAAAADc5znn1BsAAAAAAAAAAAC4&#10;kAtR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mvv/aceAQAAAAAAAAAAwH3WzLzVIwAAAAAAAAAAALjPmpmvegQAAAAAAAAA&#10;AAD3ec459QYAAAAAAAAAAAAu9KoHAAAAAAAAAAAAcCc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Im19/6oRwAAAAAAAAAAAHCfNTM/6xEAAAAA&#10;AAAAAADcZ83Mv3oEAAAAAAAAAAAA93nOOfUGAAAAAAAAAAAALvSqBwAAAAAAAAAAAHAn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Pxn746JKgCi&#10;IAi+T10OZkAPJiDmdECKFWwdMia4bgUrYKoW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Ky990s9AgAAAAAAAAAAgPusmfmuRwAAAAAAAAAA&#10;AHAfF6IAAAAAAAAAAAAk1sx81SMAAAAAAAAAAAC4z+OcU28AAAAAAAAAAADgQi5EAQ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Ky992c9AgAAAAAAAAAAgPusmXmtRwAAAAAAAAAAAHCfNTN/9QgAAAAAAAAAAADu8zjn1BsAAAAA&#10;AAAAAAC40FM9AAAAAAAAAAAAgDsJ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DotOUTAAAgAElEQVQ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isvfdbPQIAAAAAAAAAAID7rJn5qEcAAAAA&#10;AAAAAABwHxeiAAAAAAAAAAAAJNbMvNcjAAAAAAAAAAAAuM/jnFNvAAAAAAAAAAAA4EIuRAE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isvfdPPQIAAAAAAAAAAID7rJl5rkcAAAAAAAAAAABwnzUzv/UIAAAAAAAAAAAA7vM459Qb&#10;AAAAAAAAAAAAuNBTPQAAAAAAAAAAAIA7Cd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D4Z++OiSoAoiAIvk+d&#10;BXwQ4QQCfBCRcCaQhBRsHDImuG4FK2CqNi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LH23u/1CAAAAAAAAAAAAO6zZuatHgEAAAAAAAAAAMB91sz81SMAAAAAAAAAAAC4z+OcU28A&#10;AAAAAAAAAADgQk/1AAAAAAAAAAAAAO4k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Cx9t7P9QgAAAAAAAAAAADus2bmpx4BAAAAAAAAAADAfVyI&#10;AgAAAAAAAAAAkFgz812PAAAAAAAAAAAA4D6Pc069AQAAAAAAAAAAgAu5EAU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Cx9t5f&#10;9QgAAAAAAAAAAADus2bmpR4BAAAAAAAAAADAfdbM/NYjAAAAAAAAAAAAuM/jnFNvAAAAAAAAAAAA&#10;4EJP9QAAAAAAAAAAAADuJG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sfber/UIAAAAAAAAAAAA7rNm5rMeAQAAAAAAAAAAwH1ciAIAAAAAAAAA&#10;AJBYM/NRjwAAAAAAAAAAAOA+j3NOvQEAAAAAAAAAAIALuRAF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Djn707JooFiKIo+HZrcqLvAynkSCFhTBD9&#10;ACmowcYg4wTTreAKOFUX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/+sRAAAAAAAAAAAA3GfNzEs9AgAAAAAAAAAA&#10;gPusmfmuRwAAAAAAAAAAAHCfxzmn3gAAAAAAAAAAAMCFnvUAAAAAAAAAAAAA7iR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MZJauAAACAASURBV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LH23u/1CAAAAAAAAAAAAO6zZuatHgEAAAAAAAAAAMB91sz81iMAAAAAAAAAAAC4z+OcU28AAAAA&#10;AAAAAADgQs96AAAAAAAAAAAAAHcS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BYe+9/9QgAAAAAAAAAAADus2bmqx4BAAAAAAAAAADAfVyIAgAA&#10;AAAAAAAAkFgz81mPAAAAAAAAAAAA4D6Pc069AQAAAAAAAAAAgAu5EAU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Cx9t4f9QgA&#10;AAAAAAAAAADus2bmtR4BAAAAAAAAAADAfdbM/NQjAAAAAAAAAAAAuM/jnFNvAAAAAAAAAAAA4ELP&#10;egAAAAAAAAAAAAB3Er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f+zdMVEFQBQEwfepi7CAFEwQgwlyonOA&#10;BHCGk0PGBNetYAVM1QI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GLtvV/rEQAA&#10;AAAAAAAAANxnzcxnPQIAAAAAAAAAAID7uBAFAAAAAAAAAAAgsWbmvR4BAAAAAAAAAADAfR7nnHoD&#10;AAAAAAAAAAAAF3IhC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GLtvX/rEQAAAAAAAAAAANxnzcxzPQIAAAAAAAAAAID7rJn5&#10;qUcAAAAAAAAAAABwn8c5p94AAAAAAAAAAADAhZ7qAQAAAAAAAAAAANxJ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i7b0/6hEAAAAAAAAAAADc&#10;Z83MWz0CAAAAAAAAAACA+6yZ+atHAAAAAAAAAAAAcJ/HOafeAAAAAAAAAAAAwIWe6gEAAAAAAAAA&#10;AADcSc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Yu29X+oRAAAAAAAAAAAA3GfNzHc9AgAAAAAAAAAAgPu4EAUAAAAAAAAAACCxZuarHgEAAAAA&#10;AAAAAMB9HuecegMAAAAAAAAAAAAXciEKAAAAAAAAAABAW6zarwAAIABJREFU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P/s3TGRVUEURdH7fnU0FnCAhXGABDIcTE7U&#10;DsgnGidIwUkjYwe9loIjYFcdAAAAAAAAACAhYAMAAAAAAAAAACAhYAMAAAAAAAAAACAhYAMAAAAA&#10;AAAAACAhYAMAAAAAAAAAACAhYAMAAAAAAAAAACAhYAMAAAAAAAAAACAhYAMAAAAAAAAAACAhYAMA&#10;AAAAAAAAACAhYAMAAAAAAAAAACAhYAMAAAAAAAAAACCx9t67HgEAAAAAAAAAAMB91sx8r0cAAAAA&#10;AAAAAABwnzUzf+sRAAAAAAAAAAAA3Oc559QbAAAAAAAAAAAAuNCrHgAAAAAAAAAAAMCd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1t77vR4B&#10;AAAAAAAAAADAfdbMfNQjAAAAAAAAAAAAuI8LUQAAAAAAAAAAABJrZn7WIwAAAAAAAAAAALjPc86p&#10;NwAAAAAAAAAAAHAhF6I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1t77qx4BAAAAAAAAAADAfdbMvNUjAAAAAAAAAAAAuM+a&#10;mc96BAAAAAAAAAAAAPd5zjn1BgAAAAAAAAAAAC70qgcAAAAAAAAAAABwJw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ibX3/lWPAAAAAAAAAAAA&#10;4D5rZn7UIwAAAAAAAAAAALjPmpl/9QgAAAAAAAAAAADu85xz6g0AAAAAAAAAAABc6FUPAAAAAAAA&#10;AAAA4E4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Jr7/2tHgEAAAAAAAAAAMB91sz8qUcAAAAAAAAAAABwHxeiAAAAAAAAAAAAJNbM/K5HAAAA&#10;AAAAAAAAcJ/nnFNvAAAAAAAAAAAA4EIuRAEAAAAAAAD+s3cHVZUFQRQE6/3TmBkVrHHBGhWtgz0m&#10;xgxOGhm56AgFV0CeKg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mvvvesRAAAAAAAAAAAA3GfNzL96BAAAAAAAAAAAAPdZM/O/HgEAAAAA&#10;AAAAAMB9nnNOvQEAAAAAAAAAAIALveoBAAAAAAAAAAAA3En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I7K9qtAAAgAElEQVT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GLtvd/rEQAAAAAA&#10;AAAAANxnzcxXPQIAAAAAAAAAAID7eCEKAAAAAAAAAABA4jnn1BsAAAAAAAAAAAC4kAt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Nbe+6ceAQAAAAAAAAAAwH3WzLzVIwAAAAAAAAAAALjPmpnvegQAAAAA&#10;AAAAAAD3ec459QYAAAAAAAAAAAAu9KoHAAAAAAAAAAAAcCc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Im19/6sRwAAAAAAAAAAAHCfNTMf9QgA&#10;AAAAAAAAAADus2bmtx4BAAAAAAAAAADAfZ5zTr0BAAAAAAAAAACAC73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Pyxd8dEEQBBFAXnrhYVxPjADzECNiEmwQImELfI&#10;eMF2K/gCXs1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Yu29X+sRAAAAAAAAAAAA3GfNzHc9AgAA&#10;AAAAAAAAgPt4IQoAAAAAAAAAAEBizcxnPQIAAAAAAAAAAID7PM459QYAAAAAAAAAAAAu5IUo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ibX3/qpHAAAAAAAAAAAAcJ81M2/1CAAAAAAAAAAAAO6zZuavHgEAAAAAAAAAAMB9Huec&#10;egMAAAAAAAAAAAAXetYDAAAAAAAAAAAAuJO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MTae7/XIwAAAAAAAAAAALjPmpmPegQAAAAAAAAAAAD3&#10;8UIUAAAAAAAAAACAxOOcU28AAAAAAAAAAADgQi6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Fh77996&#10;BAAAAAAAAAAAAPdZM/NSjwAAAAAAAAAAAOA+a2Z+6hEAAAAAAAAAAADc53HOqTcAAAAAAAAAAABw&#10;oWc9AAAAAAAAAAAAgDsJ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D+27WDIgZiIIBhe2J6qk0AAAfRSURBVJ1QOyrlEZwFk8LwIxICAz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Im19/7W&#10;EQAAAAAAAAAAANxnzcxbRwAAAAAAAAAAAHCfNTO/OgIAAAAAAAAAAID7POecugEAAAAAAAAAAIAL&#10;feoAAAAAAAAAAAAA7mR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" stroked="f" strokeweight=".5pt">
                      <v:fill r:id="rId16" o:title="" recolor="t" rotate="t" type="tile"/>
                      <v:textbox inset="0,0,0,0">
                        <w:txbxContent>
                          <w:p w:rsidR="00BE10BC" w:rsidRPr="006215FC" w:rsidRDefault="00BE10BC" w:rsidP="00DC153B">
                            <w:pPr>
                              <w:pStyle w:val="7BAnswer"/>
                              <w:rPr>
                                <w:vanish w:val="0"/>
                                <w:color w:val="17365D" w:themeColor="text2" w:themeShade="BF"/>
                              </w:rPr>
                            </w:pPr>
                            <w:r w:rsidRPr="00721453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Highest Risk</w:t>
                            </w: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 xml:space="preserve">: 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</w:t>
                            </w:r>
                            <w:permStart w:id="2016752916" w:edGrp="everyone"/>
                            <w:r>
                              <w:rPr>
                                <w:vanish w:val="0"/>
                              </w:rPr>
                              <w:t>E - EXTREME</w:t>
                            </w:r>
                            <w:permEnd w:id="2016752916"/>
                          </w:p>
                          <w:p w:rsidR="00BE10BC" w:rsidRPr="006215FC" w:rsidRDefault="00BE10BC" w:rsidP="00DC153B">
                            <w:pPr>
                              <w:pStyle w:val="7BAnswer"/>
                              <w:rPr>
                                <w:vanish w:val="0"/>
                              </w:rPr>
                            </w:pPr>
                            <w:r w:rsidRPr="006215FC">
                              <w:rPr>
                                <w:rFonts w:eastAsia="Times New Roman"/>
                                <w:vanish w:val="0"/>
                                <w:color w:val="auto"/>
                                <w:sz w:val="24"/>
                                <w:szCs w:val="20"/>
                              </w:rPr>
                              <w:t>Lowest Risk:</w:t>
                            </w:r>
                            <w:r w:rsidRPr="006215FC">
                              <w:rPr>
                                <w:vanish w:val="0"/>
                              </w:rPr>
                              <w:t xml:space="preserve">  </w:t>
                            </w:r>
                            <w:r>
                              <w:rPr>
                                <w:vanish w:val="0"/>
                              </w:rPr>
                              <w:t xml:space="preserve"> </w:t>
                            </w:r>
                            <w:permStart w:id="1488349072" w:edGrp="everyone"/>
                            <w:r>
                              <w:rPr>
                                <w:vanish w:val="0"/>
                              </w:rPr>
                              <w:t>L - LOW</w:t>
                            </w:r>
                            <w:permEnd w:id="1488349072"/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7462823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77427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6215FC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6282337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jc w:val="left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2" w:name="_Ref408921265"/>
      <w:r w:rsidRPr="00553DDB">
        <w:t xml:space="preserve">What is the risk rating for the following circumstances: An event which is possible and would require low-level hospital </w:t>
      </w:r>
      <w:bookmarkEnd w:id="12"/>
      <w:r w:rsidR="00ED59C9">
        <w:t>treatment.</w: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553DDB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B764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807040455" w:edGrp="everyone"/>
            <w:r>
              <w:rPr>
                <w:rFonts w:ascii="Arial" w:hAnsi="Arial" w:cs="Arial"/>
                <w:sz w:val="22"/>
                <w:szCs w:val="22"/>
              </w:rPr>
              <w:t>MEDIUM</w:t>
            </w:r>
            <w:permEnd w:id="807040455"/>
          </w:p>
        </w:tc>
        <w:permStart w:id="160129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815218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129123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3" w:name="_Ref408921287"/>
      <w:bookmarkStart w:id="14" w:name="_Ref412797660"/>
      <w:r w:rsidRPr="00553DDB">
        <w:t>What are the factors that would lead to a risk rating of E: Extreme</w:t>
      </w:r>
      <w:bookmarkEnd w:id="13"/>
      <w:r w:rsidRPr="00553DDB">
        <w:t>?</w:t>
      </w:r>
      <w:bookmarkEnd w:id="1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ED59C9">
        <w:trPr>
          <w:trHeight w:val="153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10BC" w:rsidRDefault="003B764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296308810" w:edGrp="everyone"/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BE10BC">
              <w:rPr>
                <w:rFonts w:ascii="Arial" w:hAnsi="Arial" w:cs="Arial"/>
                <w:sz w:val="22"/>
                <w:szCs w:val="22"/>
              </w:rPr>
              <w:t>SITUATION IS VERY LIKELY</w:t>
            </w:r>
            <w:r>
              <w:rPr>
                <w:rFonts w:ascii="Arial" w:hAnsi="Arial" w:cs="Arial"/>
                <w:sz w:val="22"/>
                <w:szCs w:val="22"/>
              </w:rPr>
              <w:t xml:space="preserve"> AND THIS COULD</w:t>
            </w:r>
            <w:r w:rsidR="00BE10BC">
              <w:rPr>
                <w:rFonts w:ascii="Arial" w:hAnsi="Arial" w:cs="Arial"/>
                <w:sz w:val="22"/>
                <w:szCs w:val="22"/>
              </w:rPr>
              <w:t xml:space="preserve"> LEAD TO SERIOUS INJURY OR DEATH</w:t>
            </w:r>
          </w:p>
          <w:p w:rsidR="00BE10BC" w:rsidRDefault="00BE10BC" w:rsidP="005F203A">
            <w:pPr>
              <w:rPr>
                <w:rFonts w:ascii="Arial" w:hAnsi="Arial" w:cs="Arial"/>
                <w:sz w:val="22"/>
                <w:szCs w:val="22"/>
              </w:rPr>
            </w:pPr>
          </w:p>
          <w:p w:rsidR="00BE10BC" w:rsidRDefault="00BE10BC" w:rsidP="00BE10B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B7642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THE SITUATION IS LIKELY AND THIS COULD LEAD TO SERIOUS INJURY OR DEATH</w:t>
            </w:r>
          </w:p>
          <w:permEnd w:id="1296308810"/>
          <w:p w:rsidR="005F203A" w:rsidRPr="00ED59C9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3207515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42463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32075158" w:displacedByCustomXml="prev"/>
      </w:tr>
    </w:tbl>
    <w:p w:rsidR="00DC153B" w:rsidRPr="007F5A6A" w:rsidRDefault="00DC153B" w:rsidP="00DC153B">
      <w:pPr>
        <w:rPr>
          <w:rFonts w:ascii="Arial" w:hAnsi="Arial" w:cs="Arial"/>
          <w:sz w:val="18"/>
          <w:szCs w:val="22"/>
        </w:rPr>
      </w:pPr>
    </w:p>
    <w:p w:rsidR="00DC153B" w:rsidRPr="007F5A6A" w:rsidRDefault="00DC153B" w:rsidP="00DC153B">
      <w:pPr>
        <w:ind w:right="-24"/>
        <w:rPr>
          <w:rFonts w:ascii="Arial" w:hAnsi="Arial" w:cs="Arial"/>
          <w:sz w:val="18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5" w:name="_Ref424212548"/>
      <w:r w:rsidRPr="00553DDB">
        <w:t>When should safety checks be undertaken on machinery and equipment? Tick your response.</w:t>
      </w:r>
      <w:bookmarkEnd w:id="1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10737497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133394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73749762" w:displacedByCustomXml="prev"/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885747557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090813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88574755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Before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70662500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0509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7F5A6A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70662500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  <w:tr w:rsidR="007F5A6A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F5A6A" w:rsidRPr="00553DDB" w:rsidRDefault="007F5A6A" w:rsidP="007F5A6A">
            <w:pPr>
              <w:ind w:left="993" w:hanging="993"/>
              <w:jc w:val="center"/>
            </w:pPr>
          </w:p>
        </w:tc>
        <w:permStart w:id="1249842312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23226573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7F5A6A" w:rsidRPr="00553DDB" w:rsidRDefault="003B7642" w:rsidP="007F5A6A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249842312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F5A6A" w:rsidRPr="00553DDB" w:rsidRDefault="007F5A6A" w:rsidP="007F5A6A">
            <w:pPr>
              <w:jc w:val="center"/>
            </w:pPr>
            <w:r w:rsidRPr="00553DDB">
              <w:t>Both before and after operation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F5A6A" w:rsidRPr="00553DDB" w:rsidRDefault="007F5A6A" w:rsidP="007F5A6A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pStyle w:val="11CSTCPLQuestionBullet"/>
        <w:ind w:left="709" w:hanging="709"/>
      </w:pPr>
      <w:bookmarkStart w:id="16" w:name="_Ref408921427"/>
      <w:r w:rsidRPr="00553DDB">
        <w:t>Order the elements of the hierarchy of control, from 1 to 6 (i.e. most effective to least effective).</w:t>
      </w:r>
      <w:bookmarkEnd w:id="16"/>
    </w:p>
    <w:p w:rsidR="00DC153B" w:rsidRPr="00553DDB" w:rsidRDefault="00DC153B" w:rsidP="00DC153B">
      <w:pPr>
        <w:jc w:val="center"/>
        <w:rPr>
          <w:rFonts w:ascii="Arial" w:hAnsi="Arial" w:cs="Arial"/>
          <w:sz w:val="22"/>
          <w:szCs w:val="22"/>
        </w:rPr>
      </w:pPr>
      <w:r w:rsidRPr="00553DDB">
        <w:rPr>
          <w:rFonts w:ascii="Calibri" w:eastAsia="Calibri" w:hAnsi="Calibri"/>
          <w:b/>
          <w:noProof/>
          <w:lang w:eastAsia="en-AU"/>
        </w:rPr>
        <w:drawing>
          <wp:inline distT="0" distB="0" distL="0" distR="0" wp14:anchorId="278C368E" wp14:editId="4915C040">
            <wp:extent cx="3495675" cy="1504950"/>
            <wp:effectExtent l="19050" t="19050" r="47625" b="57150"/>
            <wp:docPr id="26" name="Diagram 2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Element</w:t>
            </w:r>
          </w:p>
        </w:tc>
        <w:permStart w:id="3035796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712962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357967" w:displacedByCustomXml="prev"/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535312213" w:edGrp="everyone"/>
            <w:r>
              <w:rPr>
                <w:rFonts w:ascii="Arial" w:hAnsi="Arial" w:cs="Arial"/>
                <w:sz w:val="22"/>
              </w:rPr>
              <w:t>3</w:t>
            </w:r>
            <w:permEnd w:id="153531221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769764717" w:edGrp="everyone"/>
            <w:r>
              <w:rPr>
                <w:rFonts w:ascii="Arial" w:hAnsi="Arial" w:cs="Arial"/>
                <w:sz w:val="22"/>
              </w:rPr>
              <w:t>6</w:t>
            </w:r>
            <w:permEnd w:id="176976471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4988750" w:edGrp="everyone"/>
            <w:r>
              <w:rPr>
                <w:rFonts w:ascii="Arial" w:hAnsi="Arial" w:cs="Arial"/>
                <w:sz w:val="22"/>
              </w:rPr>
              <w:t>1</w:t>
            </w:r>
            <w:permEnd w:id="4498875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13901628" w:edGrp="everyone"/>
            <w:r>
              <w:rPr>
                <w:rFonts w:ascii="Arial" w:hAnsi="Arial" w:cs="Arial"/>
                <w:sz w:val="22"/>
              </w:rPr>
              <w:t>4</w:t>
            </w:r>
            <w:permEnd w:id="1413901628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02878490" w:edGrp="everyone"/>
            <w:r>
              <w:rPr>
                <w:rFonts w:ascii="Arial" w:hAnsi="Arial" w:cs="Arial"/>
                <w:sz w:val="22"/>
              </w:rPr>
              <w:t>5</w:t>
            </w:r>
            <w:permEnd w:id="502878490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03373048" w:edGrp="everyone"/>
            <w:r>
              <w:rPr>
                <w:rFonts w:ascii="Arial" w:hAnsi="Arial" w:cs="Arial"/>
                <w:sz w:val="22"/>
              </w:rPr>
              <w:t>2</w:t>
            </w:r>
            <w:permEnd w:id="80337304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7" w:name="_Ref408921430"/>
      <w:r w:rsidRPr="00553DDB">
        <w:t>Why is elimination the best method of hazard control and PPE considered the least effective?</w:t>
      </w:r>
      <w:bookmarkEnd w:id="1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rPr>
          <w:trHeight w:val="244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Default="00BE10BC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754527082" w:edGrp="everyone"/>
            <w:r>
              <w:rPr>
                <w:rFonts w:ascii="Arial" w:hAnsi="Arial" w:cs="Arial"/>
                <w:sz w:val="22"/>
                <w:szCs w:val="22"/>
              </w:rPr>
              <w:t>ELIMINATION MEANS IF HAZARD CAN BE ELIMINATED SO THERE WILL BE NO RISK.</w:t>
            </w:r>
          </w:p>
          <w:p w:rsidR="00C37212" w:rsidRDefault="00C37212" w:rsidP="00C37212">
            <w:pPr>
              <w:rPr>
                <w:rFonts w:ascii="Arial" w:hAnsi="Arial" w:cs="Arial"/>
                <w:sz w:val="22"/>
                <w:szCs w:val="22"/>
              </w:rPr>
            </w:pPr>
          </w:p>
          <w:p w:rsidR="00C37212" w:rsidRPr="00553DDB" w:rsidRDefault="00BE10BC" w:rsidP="00C3721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PPE WILL REDUCE THE IMPACT OF INJURY NOT GOING TO STOP INCIDENT FROM HAPPENING</w:t>
            </w:r>
            <w:permEnd w:id="754527082"/>
          </w:p>
        </w:tc>
        <w:permStart w:id="2532585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279992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53258509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18" w:name="_Ref408921432"/>
      <w:r w:rsidRPr="00553DDB">
        <w:t>If you were to replace a flammable solvent with a water-based solvent, what category of control measure would that be under the hierarchy of control?</w:t>
      </w:r>
      <w:bookmarkEnd w:id="1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37212" w:rsidRPr="00553DDB" w:rsidTr="002D636F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37212" w:rsidRPr="00553DDB" w:rsidRDefault="00C37212" w:rsidP="00C3721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212" w:rsidRPr="002D636F" w:rsidRDefault="003B7642" w:rsidP="00C37212">
            <w:pPr>
              <w:rPr>
                <w:rFonts w:ascii="Arial" w:hAnsi="Arial" w:cs="Arial"/>
                <w:sz w:val="22"/>
                <w:szCs w:val="22"/>
              </w:rPr>
            </w:pPr>
            <w:permStart w:id="1813382056" w:edGrp="everyone"/>
            <w:r>
              <w:rPr>
                <w:rFonts w:ascii="Arial" w:hAnsi="Arial" w:cs="Arial"/>
                <w:sz w:val="22"/>
                <w:szCs w:val="22"/>
              </w:rPr>
              <w:t>SUBSTITUTION</w:t>
            </w:r>
            <w:permEnd w:id="1813382056"/>
          </w:p>
        </w:tc>
        <w:permStart w:id="18864723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4914276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C37212" w:rsidRPr="00553DDB" w:rsidRDefault="00C37212" w:rsidP="00C3721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86472399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bookmarkStart w:id="19" w:name="_Ref401921251"/>
      <w:bookmarkStart w:id="20" w:name="_Ref401900343"/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pStyle w:val="11CSTCPLQuestionBullet"/>
        <w:ind w:left="709" w:hanging="709"/>
      </w:pPr>
      <w:bookmarkStart w:id="21" w:name="_Ref401922320"/>
      <w:r w:rsidRPr="00553DDB">
        <w:lastRenderedPageBreak/>
        <w:t>In the diagram below a person is lifting a tool box.</w:t>
      </w:r>
      <w:r w:rsidRPr="00553DDB">
        <w:br/>
        <w:t>Filling in the table, indicate how each body part should be used/placed.</w:t>
      </w:r>
      <w:bookmarkEnd w:id="19"/>
      <w:bookmarkEnd w:id="21"/>
      <w:r w:rsidRPr="00553DDB">
        <w:t xml:space="preserve"> </w:t>
      </w:r>
      <w:bookmarkEnd w:id="20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  <w:jc w:val="center"/>
      </w:pP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48FF8C1" wp14:editId="0246F57C">
                <wp:simplePos x="0" y="0"/>
                <wp:positionH relativeFrom="column">
                  <wp:posOffset>3944679</wp:posOffset>
                </wp:positionH>
                <wp:positionV relativeFrom="paragraph">
                  <wp:posOffset>1694874</wp:posOffset>
                </wp:positionV>
                <wp:extent cx="861060" cy="393065"/>
                <wp:effectExtent l="571500" t="0" r="15240" b="26035"/>
                <wp:wrapNone/>
                <wp:docPr id="79" name="Rectangular Callout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14679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E10BC" w:rsidRPr="00441559" w:rsidRDefault="00BE10B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F. Hands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8FF8C1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Rectangular Callout 79" o:spid="_x0000_s1027" type="#_x0000_t61" style="position:absolute;left:0;text-align:left;margin-left:310.6pt;margin-top:133.45pt;width:67.8pt;height:30.9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" adj="-13971,6771" fillcolor="#4f81bd" strokecolor="#385d8a" strokeweight="2pt">
                <v:textbox>
                  <w:txbxContent>
                    <w:p w:rsidR="00BE10BC" w:rsidRPr="00441559" w:rsidRDefault="00BE10B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F. Hands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4442B3" wp14:editId="10BFD720">
                <wp:simplePos x="0" y="0"/>
                <wp:positionH relativeFrom="column">
                  <wp:posOffset>3880884</wp:posOffset>
                </wp:positionH>
                <wp:positionV relativeFrom="paragraph">
                  <wp:posOffset>1046288</wp:posOffset>
                </wp:positionV>
                <wp:extent cx="861060" cy="393065"/>
                <wp:effectExtent l="647700" t="0" r="15240" b="26035"/>
                <wp:wrapNone/>
                <wp:docPr id="78" name="Rectangular Callout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-124558"/>
                            <a:gd name="adj2" fmla="val 16514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E10BC" w:rsidRPr="00441559" w:rsidRDefault="00BE10B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E. Knees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4442B3" id="Rectangular Callout 78" o:spid="_x0000_s1028" type="#_x0000_t61" style="position:absolute;left:0;text-align:left;margin-left:305.6pt;margin-top:82.4pt;width:67.8pt;height:30.9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" adj="-16105,14367" fillcolor="#4f81bd" strokecolor="#385d8a" strokeweight="2pt">
                <v:textbox>
                  <w:txbxContent>
                    <w:p w:rsidR="00BE10BC" w:rsidRPr="00441559" w:rsidRDefault="00BE10B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E. Knees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CA80A" wp14:editId="3CB75110">
                <wp:simplePos x="0" y="0"/>
                <wp:positionH relativeFrom="column">
                  <wp:posOffset>3646790</wp:posOffset>
                </wp:positionH>
                <wp:positionV relativeFrom="paragraph">
                  <wp:posOffset>461010</wp:posOffset>
                </wp:positionV>
                <wp:extent cx="1073889" cy="393065"/>
                <wp:effectExtent l="647700" t="0" r="12065" b="26035"/>
                <wp:wrapNone/>
                <wp:docPr id="76" name="Rectangular Callout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3889" cy="393065"/>
                        </a:xfrm>
                        <a:prstGeom prst="wedgeRectCallout">
                          <a:avLst>
                            <a:gd name="adj1" fmla="val -109740"/>
                            <a:gd name="adj2" fmla="val 35450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E10BC" w:rsidRPr="00441559" w:rsidRDefault="00BE10B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D. Shoulders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ACA80A" id="Rectangular Callout 76" o:spid="_x0000_s1029" type="#_x0000_t61" style="position:absolute;left:0;text-align:left;margin-left:287.15pt;margin-top:36.3pt;width:84.55pt;height:30.9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" adj="-12904,18457" fillcolor="#4f81bd" strokecolor="#385d8a" strokeweight="2pt">
                <v:textbox>
                  <w:txbxContent>
                    <w:p w:rsidR="00BE10BC" w:rsidRPr="00441559" w:rsidRDefault="00BE10B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D. Shoulders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FADACF3" wp14:editId="24D0D3D3">
                <wp:simplePos x="0" y="0"/>
                <wp:positionH relativeFrom="column">
                  <wp:posOffset>1169582</wp:posOffset>
                </wp:positionH>
                <wp:positionV relativeFrom="paragraph">
                  <wp:posOffset>1764370</wp:posOffset>
                </wp:positionV>
                <wp:extent cx="861060" cy="393065"/>
                <wp:effectExtent l="0" t="0" r="605790" b="26035"/>
                <wp:wrapNone/>
                <wp:docPr id="75" name="Rectangular Callout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E10BC" w:rsidRPr="00441559" w:rsidRDefault="00BE10B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C. Feet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ADACF3" id="Rectangular Callout 75" o:spid="_x0000_s1030" type="#_x0000_t61" style="position:absolute;left:0;text-align:left;margin-left:92.1pt;margin-top:138.95pt;width:67.8pt;height:30.9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B0Cqw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" adj="36440,6771" fillcolor="#4f81bd" strokecolor="#385d8a" strokeweight="2pt">
                <v:textbox>
                  <w:txbxContent>
                    <w:p w:rsidR="00BE10BC" w:rsidRPr="00441559" w:rsidRDefault="00BE10B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C. Feet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5B0E8E" wp14:editId="124A53AD">
                <wp:simplePos x="0" y="0"/>
                <wp:positionH relativeFrom="column">
                  <wp:posOffset>999460</wp:posOffset>
                </wp:positionH>
                <wp:positionV relativeFrom="paragraph">
                  <wp:posOffset>1025023</wp:posOffset>
                </wp:positionV>
                <wp:extent cx="861060" cy="393065"/>
                <wp:effectExtent l="0" t="0" r="605790" b="26035"/>
                <wp:wrapNone/>
                <wp:docPr id="74" name="Rectangular Callout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E10BC" w:rsidRPr="00441559" w:rsidRDefault="00BE10B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B. Back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5B0E8E" id="Rectangular Callout 74" o:spid="_x0000_s1031" type="#_x0000_t61" style="position:absolute;left:0;text-align:left;margin-left:78.7pt;margin-top:80.7pt;width:67.8pt;height:30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jBprA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" adj="36440,6771" fillcolor="#4f81bd" strokecolor="#385d8a" strokeweight="2pt">
                <v:textbox>
                  <w:txbxContent>
                    <w:p w:rsidR="00BE10BC" w:rsidRPr="00441559" w:rsidRDefault="00BE10B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B. Back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78D183" wp14:editId="5E0A7B3C">
                <wp:simplePos x="0" y="0"/>
                <wp:positionH relativeFrom="column">
                  <wp:posOffset>1403498</wp:posOffset>
                </wp:positionH>
                <wp:positionV relativeFrom="paragraph">
                  <wp:posOffset>280744</wp:posOffset>
                </wp:positionV>
                <wp:extent cx="861060" cy="393065"/>
                <wp:effectExtent l="0" t="0" r="605790" b="26035"/>
                <wp:wrapNone/>
                <wp:docPr id="73" name="Rectangular Callout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393065"/>
                        </a:xfrm>
                        <a:prstGeom prst="wedgeRectCallout">
                          <a:avLst>
                            <a:gd name="adj1" fmla="val 118702"/>
                            <a:gd name="adj2" fmla="val -18651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E10BC" w:rsidRPr="00441559" w:rsidRDefault="00BE10BC" w:rsidP="00DC153B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41559">
                              <w:rPr>
                                <w:color w:val="FFFFFF" w:themeColor="background1"/>
                              </w:rPr>
                              <w:t>A. Neck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78D183" id="Rectangular Callout 73" o:spid="_x0000_s1032" type="#_x0000_t61" style="position:absolute;left:0;text-align:left;margin-left:110.5pt;margin-top:22.1pt;width:67.8pt;height:30.9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" adj="36440,6771" fillcolor="#4f81bd" strokecolor="#385d8a" strokeweight="2pt">
                <v:textbox>
                  <w:txbxContent>
                    <w:p w:rsidR="00BE10BC" w:rsidRPr="00441559" w:rsidRDefault="00BE10BC" w:rsidP="00DC153B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41559">
                        <w:rPr>
                          <w:color w:val="FFFFFF" w:themeColor="background1"/>
                        </w:rPr>
                        <w:t>A. Neck</w:t>
                      </w:r>
                    </w:p>
                  </w:txbxContent>
                </v:textbox>
              </v:shape>
            </w:pict>
          </mc:Fallback>
        </mc:AlternateContent>
      </w:r>
      <w:r w:rsidRPr="00553DDB">
        <w:rPr>
          <w:noProof/>
          <w:lang w:eastAsia="en-AU"/>
        </w:rPr>
        <w:drawing>
          <wp:inline distT="0" distB="0" distL="0" distR="0" wp14:anchorId="5326952C" wp14:editId="0A3593CD">
            <wp:extent cx="1797050" cy="2286000"/>
            <wp:effectExtent l="0" t="0" r="0" b="0"/>
            <wp:docPr id="72" name="Picture 72" descr="lif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iftin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clrChange>
                        <a:clrFrom>
                          <a:srgbClr val="FDFDFD"/>
                        </a:clrFrom>
                        <a:clrTo>
                          <a:srgbClr val="FDFD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right="82"/>
              <w:jc w:val="center"/>
            </w:pPr>
            <w:r w:rsidRPr="00553DDB">
              <w:t>Area of body (Letter)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How it should be placed</w:t>
            </w:r>
          </w:p>
        </w:tc>
        <w:permStart w:id="881663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020797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81663148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06000947" w:edGrp="everyone"/>
            <w:r>
              <w:rPr>
                <w:rFonts w:ascii="Arial" w:hAnsi="Arial" w:cs="Arial"/>
                <w:sz w:val="22"/>
              </w:rPr>
              <w:t>D</w:t>
            </w:r>
            <w:permEnd w:id="206000947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Level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059006501" w:edGrp="everyone"/>
            <w:r>
              <w:rPr>
                <w:rFonts w:ascii="Arial" w:hAnsi="Arial" w:cs="Arial"/>
                <w:sz w:val="22"/>
              </w:rPr>
              <w:t>A</w:t>
            </w:r>
            <w:permEnd w:id="1059006501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Upright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154440169" w:edGrp="everyone"/>
            <w:r>
              <w:rPr>
                <w:rFonts w:ascii="Arial" w:hAnsi="Arial" w:cs="Arial"/>
                <w:sz w:val="22"/>
              </w:rPr>
              <w:t>F</w:t>
            </w:r>
            <w:permEnd w:id="115444016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Good grip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520530915" w:edGrp="everyone"/>
            <w:r>
              <w:rPr>
                <w:rFonts w:ascii="Arial" w:hAnsi="Arial" w:cs="Arial"/>
                <w:sz w:val="22"/>
              </w:rPr>
              <w:t>B</w:t>
            </w:r>
            <w:permEnd w:id="152053091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Natural curve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1665477133" w:edGrp="everyone"/>
            <w:r>
              <w:rPr>
                <w:rFonts w:ascii="Arial" w:hAnsi="Arial" w:cs="Arial"/>
                <w:sz w:val="22"/>
              </w:rPr>
              <w:t>E</w:t>
            </w:r>
            <w:permEnd w:id="1665477133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Bent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left="161" w:right="82" w:hanging="161"/>
              <w:jc w:val="center"/>
              <w:rPr>
                <w:rFonts w:ascii="Arial" w:hAnsi="Arial" w:cs="Arial"/>
                <w:sz w:val="22"/>
              </w:rPr>
            </w:pPr>
            <w:permStart w:id="242750211" w:edGrp="everyone"/>
            <w:r>
              <w:rPr>
                <w:rFonts w:ascii="Arial" w:hAnsi="Arial" w:cs="Arial"/>
                <w:sz w:val="22"/>
              </w:rPr>
              <w:t>C</w:t>
            </w:r>
            <w:permEnd w:id="242750211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left="993" w:right="82" w:hanging="993"/>
              <w:jc w:val="center"/>
            </w:pPr>
            <w:r w:rsidRPr="00553DDB">
              <w:t>Flat, facing load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ind w:right="-24"/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2" w:name="_Ref415049799"/>
      <w:bookmarkStart w:id="23" w:name="_Ref421093133"/>
      <w:r w:rsidRPr="00553DDB">
        <w:t>In a medical emergency, what is the first step in the DRSABCD action plan that you need to follow</w:t>
      </w:r>
      <w:bookmarkEnd w:id="22"/>
      <w:r w:rsidRPr="00553DDB">
        <w:t>?</w:t>
      </w:r>
      <w:bookmarkEnd w:id="23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2D636F">
        <w:trPr>
          <w:trHeight w:val="110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3B7642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081274" w:edGrp="everyone"/>
            <w:r>
              <w:rPr>
                <w:rFonts w:ascii="Arial" w:hAnsi="Arial" w:cs="Arial"/>
                <w:sz w:val="22"/>
                <w:szCs w:val="22"/>
              </w:rPr>
              <w:t xml:space="preserve">DANGER - </w:t>
            </w:r>
            <w:permEnd w:id="4081274"/>
          </w:p>
        </w:tc>
        <w:permStart w:id="3084924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06055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8492448" w:displacedByCustomXml="prev"/>
      </w:tr>
    </w:tbl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4" w:name="_Ref421092991"/>
      <w:r w:rsidRPr="00553DDB">
        <w:t xml:space="preserve">In the event of a fire emergency, what should you do? </w:t>
      </w:r>
      <w:r w:rsidRPr="00553DDB">
        <w:br/>
        <w:t>Fill in the table below to explain the acronym R.A.C.E.</w:t>
      </w:r>
      <w:bookmarkEnd w:id="24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5F203A" w:rsidRPr="00553DDB" w:rsidTr="007B7982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Letter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right="82" w:hanging="993"/>
              <w:jc w:val="center"/>
            </w:pPr>
            <w:r w:rsidRPr="00553DDB">
              <w:t>Meaning</w:t>
            </w:r>
          </w:p>
        </w:tc>
        <w:permStart w:id="12043698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256048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4369876" w:displacedByCustomXml="prev"/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33938234" w:edGrp="everyone"/>
            <w:r>
              <w:rPr>
                <w:rFonts w:ascii="Arial" w:hAnsi="Arial" w:cs="Arial"/>
                <w:sz w:val="22"/>
              </w:rPr>
              <w:t>REMOVE PEOPLE FROM IMMEDIATE DANAGER</w:t>
            </w:r>
            <w:permEnd w:id="73393823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A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3B7642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886797821" w:edGrp="everyone"/>
            <w:r>
              <w:rPr>
                <w:rFonts w:ascii="Arial" w:hAnsi="Arial" w:cs="Arial"/>
                <w:sz w:val="22"/>
              </w:rPr>
              <w:t>ALERT PEOPLE OF EMERGENCY</w:t>
            </w:r>
            <w:permEnd w:id="8867978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C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23524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350067185" w:edGrp="everyone"/>
            <w:r>
              <w:rPr>
                <w:rFonts w:ascii="Arial" w:hAnsi="Arial" w:cs="Arial"/>
                <w:sz w:val="22"/>
              </w:rPr>
              <w:t>CONFINE FIRE AND SMOKE</w:t>
            </w:r>
            <w:permEnd w:id="135006718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  <w:tr w:rsidR="005F203A" w:rsidRPr="00553DDB" w:rsidTr="007B7982">
        <w:trPr>
          <w:trHeight w:val="425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F203A" w:rsidRPr="00553DDB" w:rsidRDefault="005F203A" w:rsidP="005F203A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5F203A" w:rsidRPr="00553DDB" w:rsidRDefault="005F203A" w:rsidP="005F203A">
            <w:pPr>
              <w:ind w:right="82"/>
              <w:jc w:val="center"/>
            </w:pPr>
            <w:r w:rsidRPr="00553DDB">
              <w:t>E</w:t>
            </w:r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F203A" w:rsidRPr="002D636F" w:rsidRDefault="0023524D" w:rsidP="005F203A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06980104" w:edGrp="everyone"/>
            <w:r>
              <w:rPr>
                <w:rFonts w:ascii="Arial" w:hAnsi="Arial" w:cs="Arial"/>
                <w:sz w:val="22"/>
              </w:rPr>
              <w:t>EVACUATE TO MUSTER POINT</w:t>
            </w:r>
            <w:permEnd w:id="18069801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5F203A" w:rsidRPr="00553DDB" w:rsidRDefault="005F203A" w:rsidP="005F203A">
            <w:pPr>
              <w:ind w:left="993" w:hanging="993"/>
            </w:pP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5" w:name="_Ref414952615"/>
      <w:r w:rsidRPr="00553DDB">
        <w:lastRenderedPageBreak/>
        <w:t>What should you do as part of the clean up process? Tick all that apply.</w:t>
      </w:r>
      <w:bookmarkEnd w:id="25"/>
    </w:p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/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F203A" w:rsidRPr="00553DDB" w:rsidTr="007B798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F203A" w:rsidRPr="00553DDB" w:rsidRDefault="005F203A" w:rsidP="005F203A">
            <w:pPr>
              <w:keepNext/>
              <w:ind w:left="993" w:hanging="993"/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F203A" w:rsidRPr="00553DDB" w:rsidRDefault="005F203A" w:rsidP="005F203A">
            <w:pPr>
              <w:keepNext/>
              <w:ind w:left="993" w:hanging="993"/>
              <w:jc w:val="center"/>
            </w:pPr>
            <w:r w:rsidRPr="00553DDB">
              <w:t>Possible Answers</w:t>
            </w:r>
          </w:p>
        </w:tc>
        <w:permStart w:id="7220240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172324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2024045" w:displacedByCustomXml="prev"/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0963275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937934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4B2E30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 w:rsidRPr="00553DDB"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☐</w:t>
                </w:r>
              </w:p>
            </w:tc>
          </w:sdtContent>
        </w:sdt>
        <w:permEnd w:id="60963275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Store all plant, tools and equipment without cleaning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97735628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4614886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3524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977356288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Maintain plant, tools and equipment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307828283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-177716618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3524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307828283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Dispose of materials that cannot be reused or recycled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664888681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28932875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top w:val="single" w:sz="8" w:space="0" w:color="auto"/>
                  <w:left w:val="single" w:sz="12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3524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664888681" w:displacedByCustomXml="prev"/>
        <w:tc>
          <w:tcPr>
            <w:tcW w:w="3514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Report faults in logbook and/or site records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  <w:tr w:rsidR="004B2E30" w:rsidRPr="00553DDB" w:rsidTr="007B7982">
        <w:trPr>
          <w:trHeight w:val="454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B2E30" w:rsidRPr="00553DDB" w:rsidRDefault="004B2E30" w:rsidP="004B2E30">
            <w:pPr>
              <w:ind w:left="993" w:hanging="993"/>
              <w:jc w:val="center"/>
            </w:pPr>
          </w:p>
        </w:tc>
        <w:permStart w:id="1558464228" w:edGrp="everyone" w:displacedByCustomXml="next"/>
        <w:sdt>
          <w:sdtPr>
            <w:rPr>
              <w:color w:val="17365D" w:themeColor="text2" w:themeShade="BF"/>
              <w:sz w:val="40"/>
              <w:szCs w:val="40"/>
            </w:rPr>
            <w:id w:val="19757177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bottom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B2E30" w:rsidRPr="00553DDB" w:rsidRDefault="0023524D" w:rsidP="004B2E30">
                <w:pPr>
                  <w:ind w:left="709" w:hanging="709"/>
                  <w:jc w:val="center"/>
                  <w:rPr>
                    <w:color w:val="17365D" w:themeColor="text2" w:themeShade="BF"/>
                  </w:rPr>
                </w:pPr>
                <w:r>
                  <w:rPr>
                    <w:rFonts w:ascii="MS Gothic" w:eastAsia="MS Gothic" w:hAnsi="MS Gothic" w:hint="eastAsia"/>
                    <w:color w:val="17365D" w:themeColor="text2" w:themeShade="BF"/>
                    <w:sz w:val="40"/>
                    <w:szCs w:val="40"/>
                  </w:rPr>
                  <w:t>☒</w:t>
                </w:r>
              </w:p>
            </w:tc>
          </w:sdtContent>
        </w:sdt>
        <w:permEnd w:id="15584642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B2E30" w:rsidRPr="00553DDB" w:rsidRDefault="004B2E30" w:rsidP="004B2E30">
            <w:pPr>
              <w:jc w:val="center"/>
            </w:pPr>
            <w:r w:rsidRPr="00553DDB">
              <w:t>Clean all plant, tools and equipment before storage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B2E30" w:rsidRPr="00553DDB" w:rsidRDefault="004B2E30" w:rsidP="004B2E30">
            <w:pPr>
              <w:ind w:left="993" w:hanging="993"/>
            </w:pPr>
          </w:p>
        </w:tc>
      </w:tr>
    </w:tbl>
    <w:p w:rsidR="00DC153B" w:rsidRPr="00553DDB" w:rsidRDefault="00DC153B" w:rsidP="00DC153B">
      <w:pPr>
        <w:pStyle w:val="11CSTCPLQuestionBullet"/>
        <w:numPr>
          <w:ilvl w:val="0"/>
          <w:numId w:val="0"/>
        </w:numPr>
        <w:ind w:left="360" w:hanging="360"/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6" w:name="_Ref408921186"/>
      <w:r w:rsidRPr="00553DDB">
        <w:t>Read the scenario below and complete the Hazard Report Form.</w:t>
      </w:r>
      <w:bookmarkEnd w:id="26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  <w:r w:rsidRPr="00553DDB">
        <w:rPr>
          <w:rFonts w:ascii="Arial" w:hAnsi="Arial" w:cs="Arial"/>
          <w:noProof/>
          <w:sz w:val="22"/>
          <w:szCs w:val="22"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B7045B" wp14:editId="662F01C1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5743575" cy="1250830"/>
                <wp:effectExtent l="0" t="0" r="2857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43575" cy="1250830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95000"/>
                          </a:sys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BE10BC" w:rsidRPr="00DE05E2" w:rsidRDefault="00BE10BC" w:rsidP="00DC153B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E05E2">
                              <w:rPr>
                                <w:b/>
                              </w:rPr>
                              <w:t>SCENARIO</w:t>
                            </w:r>
                          </w:p>
                          <w:p w:rsidR="00BE10BC" w:rsidRPr="00D94A32" w:rsidRDefault="00BE10BC" w:rsidP="00DC153B">
                            <w:pPr>
                              <w:rPr>
                                <w:sz w:val="22"/>
                              </w:rPr>
                            </w:pPr>
                            <w:r w:rsidRPr="006D49C0">
                              <w:rPr>
                                <w:sz w:val="22"/>
                              </w:rPr>
                              <w:t xml:space="preserve">Today at 10:45am a delivery truck reversed into a car park 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(located at 54 Standish Street, Salisbury) to deliver </w:t>
                            </w:r>
                            <w:r>
                              <w:rPr>
                                <w:sz w:val="22"/>
                              </w:rPr>
                              <w:t>gardening</w:t>
                            </w:r>
                            <w:r w:rsidRPr="00D94A32">
                              <w:rPr>
                                <w:sz w:val="22"/>
                              </w:rPr>
      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      </w:r>
                          </w:p>
                          <w:p w:rsidR="00BE10BC" w:rsidRPr="00D94A32" w:rsidRDefault="00BE10BC" w:rsidP="00DC153B">
                            <w:pPr>
                              <w:rPr>
                                <w:sz w:val="22"/>
                              </w:rPr>
                            </w:pPr>
                          </w:p>
                          <w:p w:rsidR="00BE10BC" w:rsidRPr="00D94A32" w:rsidRDefault="00BE10BC" w:rsidP="00DC153B">
                            <w:pPr>
                              <w:rPr>
                                <w:sz w:val="22"/>
                              </w:rPr>
                            </w:pPr>
                            <w:r w:rsidRPr="00D94A32">
                              <w:rPr>
                                <w:sz w:val="22"/>
                              </w:rPr>
                              <w:t>The marked area on the photo represents the diesel spill, measuring 3m x 4m.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7045B" id="Text Box 12" o:spid="_x0000_s1033" type="#_x0000_t202" style="position:absolute;left:0;text-align:left;margin-left:0;margin-top:.9pt;width:452.25pt;height:98.5pt;z-index:25166540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" fillcolor="#f2f2f2" strokeweight=".5pt">
                <v:textbox>
                  <w:txbxContent>
                    <w:p w:rsidR="00BE10BC" w:rsidRPr="00DE05E2" w:rsidRDefault="00BE10BC" w:rsidP="00DC153B">
                      <w:pPr>
                        <w:jc w:val="center"/>
                        <w:rPr>
                          <w:b/>
                        </w:rPr>
                      </w:pPr>
                      <w:r w:rsidRPr="00DE05E2">
                        <w:rPr>
                          <w:b/>
                        </w:rPr>
                        <w:t>SCENARIO</w:t>
                      </w:r>
                    </w:p>
                    <w:p w:rsidR="00BE10BC" w:rsidRPr="00D94A32" w:rsidRDefault="00BE10BC" w:rsidP="00DC153B">
                      <w:pPr>
                        <w:rPr>
                          <w:sz w:val="22"/>
                        </w:rPr>
                      </w:pPr>
                      <w:r w:rsidRPr="006D49C0">
                        <w:rPr>
                          <w:sz w:val="22"/>
                        </w:rPr>
                        <w:t xml:space="preserve">Today at 10:45am a delivery truck reversed into a car park </w:t>
                      </w:r>
                      <w:r w:rsidRPr="00D94A32">
                        <w:rPr>
                          <w:sz w:val="22"/>
                        </w:rPr>
                        <w:t xml:space="preserve">(located at 54 Standish Street, Salisbury) to deliver </w:t>
                      </w:r>
                      <w:r>
                        <w:rPr>
                          <w:sz w:val="22"/>
                        </w:rPr>
                        <w:t>gardening</w:t>
                      </w:r>
                      <w:r w:rsidRPr="00D94A32">
                        <w:rPr>
                          <w:sz w:val="22"/>
                        </w:rPr>
                        <w:t xml:space="preserve"> materials. There was nobody in the car park to guide the driver and he backed into a number of drums of diesel located to the left of the photograph (below).  One drum was pierced and its contents erupted from the container. </w:t>
                      </w:r>
                    </w:p>
                    <w:p w:rsidR="00BE10BC" w:rsidRPr="00D94A32" w:rsidRDefault="00BE10BC" w:rsidP="00DC153B">
                      <w:pPr>
                        <w:rPr>
                          <w:sz w:val="22"/>
                        </w:rPr>
                      </w:pPr>
                    </w:p>
                    <w:p w:rsidR="00BE10BC" w:rsidRPr="00D94A32" w:rsidRDefault="00BE10BC" w:rsidP="00DC153B">
                      <w:pPr>
                        <w:rPr>
                          <w:sz w:val="22"/>
                        </w:rPr>
                      </w:pPr>
                      <w:r w:rsidRPr="00D94A32">
                        <w:rPr>
                          <w:sz w:val="22"/>
                        </w:rPr>
                        <w:t>The marked area on the photo represents the diesel spill, measuring 3m x 4m.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jc w:val="left"/>
        <w:rPr>
          <w:rFonts w:ascii="Arial" w:hAnsi="Arial"/>
          <w:b/>
        </w:rPr>
      </w:pPr>
      <w:r w:rsidRPr="00553DDB">
        <w:rPr>
          <w:rFonts w:ascii="Arial" w:hAnsi="Arial"/>
          <w:b/>
          <w:noProof/>
          <w:lang w:eastAsia="en-AU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34633C21" wp14:editId="5E0690DC">
                <wp:simplePos x="0" y="0"/>
                <wp:positionH relativeFrom="margin">
                  <wp:align>center</wp:align>
                </wp:positionH>
                <wp:positionV relativeFrom="paragraph">
                  <wp:posOffset>86995</wp:posOffset>
                </wp:positionV>
                <wp:extent cx="5401355" cy="3600450"/>
                <wp:effectExtent l="0" t="0" r="8890" b="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01355" cy="3600450"/>
                          <a:chOff x="0" y="0"/>
                          <a:chExt cx="5731510" cy="382079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U:\Lesley Paton\_MG_0379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1510" cy="3820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" name="Group 20"/>
                        <wpg:cNvGrpSpPr/>
                        <wpg:grpSpPr>
                          <a:xfrm>
                            <a:off x="1217221" y="1894115"/>
                            <a:ext cx="1805940" cy="1527801"/>
                            <a:chOff x="0" y="0"/>
                            <a:chExt cx="1805940" cy="1527801"/>
                          </a:xfrm>
                        </wpg:grpSpPr>
                        <wps:wsp>
                          <wps:cNvPr id="47" name="Trapezoid 47"/>
                          <wps:cNvSpPr>
                            <a:spLocks/>
                          </wps:cNvSpPr>
                          <wps:spPr>
                            <a:xfrm rot="20731133">
                              <a:off x="0" y="338446"/>
                              <a:ext cx="1805940" cy="1189355"/>
                            </a:xfrm>
                            <a:prstGeom prst="trapezoid">
                              <a:avLst>
                                <a:gd name="adj" fmla="val 43130"/>
                              </a:avLst>
                            </a:prstGeom>
                            <a:solidFill>
                              <a:sysClr val="window" lastClr="FFFFFF"/>
                            </a:solidFill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8" name="Picture 48" descr="http://www.haltermannsolutions.com/img/solutions/drums_diesel.png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24" cstate="print">
                              <a:clrChange>
                                <a:clrFrom>
                                  <a:srgbClr val="FFFFFF"/>
                                </a:clrFrom>
                                <a:clrTo>
                                  <a:srgbClr val="FFFFFF">
                                    <a:alpha val="0"/>
                                  </a:srgbClr>
                                </a:clrTo>
                              </a:clrChange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314696" y="0"/>
                              <a:ext cx="871855" cy="7264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CBF372" id="Group 18" o:spid="_x0000_s1026" style="position:absolute;margin-left:0;margin-top:6.85pt;width:425.3pt;height:283.5pt;z-index:251666432;mso-position-horizontal:center;mso-position-horizontal-relative:margin;mso-width-relative:margin;mso-height-relative:margin" coordsize="57315,38207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width:57315;height:38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V7aLDAAAA2wAAAA8AAABkcnMvZG93bnJldi54bWxET9tqAjEQfS/0H8IIvtWsRbysRpGKYilt&#10;8fIBw2bcDW4m201ct369KQh9m8O5zmzR2lI0VHvjWEG/l4Agzpw2nCs4HtYvYxA+IGssHZOCX/Kw&#10;mD8/zTDV7so7avYhFzGEfYoKihCqVEqfFWTR91xFHLmTqy2GCOtc6hqvMdyW8jVJhtKi4dhQYEVv&#10;BWXn/cUqMHbc/CxHyfuNN5+Xj28z+FqdBkp1O+1yCiJQG/7FD/dWx/kT+PslHiD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dXtosMAAADbAAAADwAAAAAAAAAAAAAAAACf&#10;AgAAZHJzL2Rvd25yZXYueG1sUEsFBgAAAAAEAAQA9wAAAI8DAAAAAA==&#10;">
                  <v:imagedata r:id="rId25" o:title="_MG_0379"/>
                  <v:path arrowok="t"/>
                </v:shape>
                <v:group id="Group 20" o:spid="_x0000_s1028" style="position:absolute;left:12172;top:18941;width:18059;height:15278" coordsize="18059,1527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CNRCKfCAAAA2wAAAA8A&#10;AAAAAAAAAAAAAAAAqgIAAGRycy9kb3ducmV2LnhtbFBLBQYAAAAABAAEAPoAAACZAwAAAAA=&#10;">
                  <v:shape id="Trapezoid 47" o:spid="_x0000_s1029" style="position:absolute;top:3384;width:18059;height:11894;rotation:-949034fd;visibility:visible;mso-wrap-style:square;v-text-anchor:middle" coordsize="1805940,11893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0qV8QA&#10;AADbAAAADwAAAGRycy9kb3ducmV2LnhtbESPT2vCQBTE7wW/w/IEb3WjFpXoKv5B6KEeEjXnR/aZ&#10;RLNvQ3bV9Nt3C4Ueh5n5DbNcd6YWT2pdZVnBaBiBIM6trrhQcD4d3ucgnEfWWFsmBd/kYL3qvS0x&#10;1vbFCT1TX4gAYRejgtL7JpbS5SUZdEPbEAfvaluDPsi2kLrFV4CbWo6jaCoNVhwWSmxoV1J+Tx9G&#10;QZZs58m+2U++ZunxciPOnM0ypQb9brMA4anz/+G/9qdW8DGD3y/hB8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edKlfEAAAA2wAAAA8AAAAAAAAAAAAAAAAAmAIAAGRycy9k&#10;b3ducmV2LnhtbFBLBQYAAAAABAAEAPUAAACJAwAAAAA=&#10;" path="m,1189355l512969,r780002,l1805940,1189355,,1189355xe" fillcolor="window" strokecolor="windowText" strokeweight="2pt">
                    <v:path arrowok="t" o:connecttype="custom" o:connectlocs="0,1189355;512969,0;1292971,0;1805940,1189355;0,1189355" o:connectangles="0,0,0,0,0"/>
                  </v:shape>
                  <v:shape id="Picture 48" o:spid="_x0000_s1030" type="#_x0000_t75" alt="http://www.haltermannsolutions.com/img/solutions/drums_diesel.png" style="position:absolute;left:3146;width:8719;height:72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ZMNHAAAAA2wAAAA8AAABkcnMvZG93bnJldi54bWxET91qwjAUvh/4DuEMdrem61yVzljGQBh6&#10;NfUBjsmxLWtOahPb7u3NheDlx/e/KifbioF63zhW8JakIIi1Mw1XCo6HzesShA/IBlvHpOCfPJTr&#10;2dMKC+NG/qVhHyoRQ9gXqKAOoSuk9Lomiz5xHXHkzq63GCLsK2l6HGO4bWWWprm02HBsqLGj75r0&#10;3/5qFaTyeMm7xUd20tn7dtiZQS8mqdTL8/T1CSLQFB7iu/vHKJjHsfFL/AFyf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qhkw0cAAAADbAAAADwAAAAAAAAAAAAAAAACfAgAA&#10;ZHJzL2Rvd25yZXYueG1sUEsFBgAAAAAEAAQA9wAAAIwDAAAAAA==&#10;">
                    <v:imagedata r:id="rId26" o:title="drums_diesel" chromakey="white"/>
                    <v:path arrowok="t"/>
                  </v:shape>
                </v:group>
                <w10:wrap anchorx="margin"/>
              </v:group>
            </w:pict>
          </mc:Fallback>
        </mc:AlternateContent>
      </w:r>
      <w:r w:rsidRPr="00553DDB">
        <w:rPr>
          <w:rFonts w:ascii="Arial" w:hAnsi="Arial"/>
          <w:b/>
        </w:rPr>
        <w:br w:type="page"/>
      </w:r>
    </w:p>
    <w:p w:rsidR="00DC153B" w:rsidRPr="00553DDB" w:rsidRDefault="00DC153B" w:rsidP="00DC153B">
      <w:pPr>
        <w:jc w:val="center"/>
        <w:rPr>
          <w:rFonts w:ascii="Arial Black" w:hAnsi="Arial Black" w:cs="Arial"/>
          <w:b/>
          <w:sz w:val="28"/>
          <w:szCs w:val="28"/>
        </w:rPr>
      </w:pPr>
      <w:r w:rsidRPr="00553DDB">
        <w:rPr>
          <w:rFonts w:ascii="Arial Black" w:hAnsi="Arial Black" w:cs="Arial"/>
          <w:b/>
          <w:sz w:val="28"/>
          <w:szCs w:val="28"/>
        </w:rPr>
        <w:lastRenderedPageBreak/>
        <w:t>HAZARD REPORT FORM</w:t>
      </w:r>
    </w:p>
    <w:p w:rsidR="00DC153B" w:rsidRPr="00553DDB" w:rsidRDefault="00DC153B" w:rsidP="00DC153B">
      <w:pPr>
        <w:jc w:val="left"/>
        <w:rPr>
          <w:rFonts w:ascii="Arial" w:hAnsi="Arial" w:cs="Arial"/>
          <w:sz w:val="22"/>
          <w:szCs w:val="22"/>
        </w:rPr>
      </w:pPr>
    </w:p>
    <w:tbl>
      <w:tblPr>
        <w:tblStyle w:val="TableGrid"/>
        <w:tblW w:w="8982" w:type="dxa"/>
        <w:tblLayout w:type="fixed"/>
        <w:tblLook w:val="04A0" w:firstRow="1" w:lastRow="0" w:firstColumn="1" w:lastColumn="0" w:noHBand="0" w:noVBand="1"/>
      </w:tblPr>
      <w:tblGrid>
        <w:gridCol w:w="2239"/>
        <w:gridCol w:w="1685"/>
        <w:gridCol w:w="1685"/>
        <w:gridCol w:w="48"/>
        <w:gridCol w:w="851"/>
        <w:gridCol w:w="787"/>
        <w:gridCol w:w="1687"/>
      </w:tblGrid>
      <w:tr w:rsidR="00DC153B" w:rsidRPr="00553DDB" w:rsidTr="007B7982">
        <w:trPr>
          <w:trHeight w:val="382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GENERAL</w:t>
            </w:r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23524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04960158" w:edGrp="everyone"/>
            <w:r>
              <w:rPr>
                <w:rFonts w:ascii="Arial" w:hAnsi="Arial" w:cs="Arial"/>
                <w:sz w:val="22"/>
                <w:szCs w:val="22"/>
              </w:rPr>
              <w:t>20/11/2018</w:t>
            </w:r>
            <w:permEnd w:id="504960158"/>
          </w:p>
        </w:tc>
      </w:tr>
      <w:tr w:rsidR="00DC153B" w:rsidRPr="00553DDB" w:rsidTr="007B7982">
        <w:trPr>
          <w:trHeight w:val="567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Submitted by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23524D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290686731" w:edGrp="everyone"/>
            <w:r>
              <w:rPr>
                <w:rFonts w:ascii="Arial" w:hAnsi="Arial" w:cs="Arial"/>
                <w:sz w:val="22"/>
                <w:szCs w:val="22"/>
              </w:rPr>
              <w:t>NUMAN REHMAN</w:t>
            </w:r>
            <w:permEnd w:id="1290686731"/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HAZARD DETAILS</w:t>
            </w:r>
          </w:p>
        </w:tc>
      </w:tr>
      <w:tr w:rsidR="00DC153B" w:rsidRPr="00553DDB" w:rsidTr="007B7982">
        <w:trPr>
          <w:trHeight w:val="1134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Location</w:t>
            </w:r>
          </w:p>
        </w:tc>
        <w:tc>
          <w:tcPr>
            <w:tcW w:w="6743" w:type="dxa"/>
            <w:gridSpan w:val="6"/>
            <w:vAlign w:val="center"/>
          </w:tcPr>
          <w:p w:rsidR="00DC153B" w:rsidRPr="00E9324A" w:rsidRDefault="00BE10BC" w:rsidP="00E9324A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58041198" w:edGrp="everyone"/>
            <w:r w:rsidRPr="00D94A32">
              <w:rPr>
                <w:sz w:val="22"/>
              </w:rPr>
              <w:t>54 Standish Street, Salisbury</w:t>
            </w:r>
            <w:permEnd w:id="558041198"/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Description of issue</w:t>
            </w:r>
          </w:p>
        </w:tc>
        <w:tc>
          <w:tcPr>
            <w:tcW w:w="6743" w:type="dxa"/>
            <w:gridSpan w:val="6"/>
            <w:vAlign w:val="center"/>
          </w:tcPr>
          <w:p w:rsidR="00DC153B" w:rsidRDefault="006B15D5" w:rsidP="00657280">
            <w:pPr>
              <w:jc w:val="left"/>
              <w:rPr>
                <w:sz w:val="22"/>
              </w:rPr>
            </w:pPr>
            <w:permStart w:id="1021587463" w:edGrp="everyone"/>
            <w:r w:rsidRPr="006D49C0">
              <w:rPr>
                <w:sz w:val="22"/>
              </w:rPr>
              <w:t xml:space="preserve">10:45am a delivery truck reversed into a car park </w:t>
            </w:r>
            <w:r w:rsidRPr="00D94A32">
              <w:rPr>
                <w:sz w:val="22"/>
              </w:rPr>
              <w:t xml:space="preserve">(located at 54 Standish Street, Salisbury) to deliver </w:t>
            </w:r>
            <w:r>
              <w:rPr>
                <w:sz w:val="22"/>
              </w:rPr>
              <w:t>gardening</w:t>
            </w:r>
            <w:r w:rsidRPr="00D94A32">
              <w:rPr>
                <w:sz w:val="22"/>
              </w:rPr>
              <w:t xml:space="preserve"> materials</w:t>
            </w:r>
          </w:p>
          <w:p w:rsidR="00DC153B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6B15D5" w:rsidRDefault="006B15D5" w:rsidP="00657280">
            <w:pPr>
              <w:jc w:val="left"/>
              <w:rPr>
                <w:sz w:val="22"/>
              </w:rPr>
            </w:pPr>
            <w:r w:rsidRPr="00D94A32">
              <w:rPr>
                <w:sz w:val="22"/>
              </w:rPr>
              <w:t>There was nobody in the car park to guide the driver</w:t>
            </w:r>
          </w:p>
          <w:p w:rsidR="006B15D5" w:rsidRDefault="006B15D5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6B15D5" w:rsidRDefault="006B15D5" w:rsidP="00657280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Truck </w:t>
            </w:r>
            <w:r w:rsidRPr="00D94A32">
              <w:rPr>
                <w:sz w:val="22"/>
              </w:rPr>
              <w:t>backed into a number of drums of diesel</w:t>
            </w:r>
          </w:p>
          <w:p w:rsidR="006B15D5" w:rsidRDefault="006B15D5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6B15D5" w:rsidRPr="006B15D5" w:rsidRDefault="006B15D5" w:rsidP="006B15D5">
            <w:pPr>
              <w:rPr>
                <w:sz w:val="22"/>
              </w:rPr>
            </w:pPr>
            <w:r w:rsidRPr="00D94A32">
              <w:rPr>
                <w:sz w:val="22"/>
              </w:rPr>
              <w:t xml:space="preserve">One drum was pierced and its contents erupted from the container. </w:t>
            </w:r>
          </w:p>
          <w:permEnd w:id="1021587463"/>
          <w:p w:rsidR="00DC153B" w:rsidRPr="00657280" w:rsidRDefault="00DC153B" w:rsidP="00657280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C153B" w:rsidRPr="00553DDB" w:rsidTr="007B7982">
        <w:trPr>
          <w:trHeight w:val="40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Risk class</w:t>
            </w:r>
          </w:p>
        </w:tc>
        <w:tc>
          <w:tcPr>
            <w:tcW w:w="1685" w:type="dxa"/>
            <w:vAlign w:val="center"/>
          </w:tcPr>
          <w:p w:rsidR="00DC153B" w:rsidRPr="00553DDB" w:rsidRDefault="00BE10B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652561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6936461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</w:sdtContent>
            </w:sdt>
            <w:permEnd w:id="216936461"/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Extreme</w:t>
            </w:r>
          </w:p>
        </w:tc>
        <w:tc>
          <w:tcPr>
            <w:tcW w:w="1685" w:type="dxa"/>
            <w:vAlign w:val="center"/>
          </w:tcPr>
          <w:p w:rsidR="00DC153B" w:rsidRPr="00553DDB" w:rsidRDefault="00BE10B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423384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21581395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921581395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High</w:t>
            </w:r>
          </w:p>
        </w:tc>
        <w:tc>
          <w:tcPr>
            <w:tcW w:w="1686" w:type="dxa"/>
            <w:gridSpan w:val="3"/>
            <w:vAlign w:val="center"/>
          </w:tcPr>
          <w:p w:rsidR="00DC153B" w:rsidRPr="00553DDB" w:rsidRDefault="00BE10B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6466643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1352756673" w:edGrp="everyone"/>
                <w:r w:rsidR="006B15D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1352756673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Medium</w:t>
            </w:r>
          </w:p>
        </w:tc>
        <w:tc>
          <w:tcPr>
            <w:tcW w:w="1687" w:type="dxa"/>
            <w:vAlign w:val="center"/>
          </w:tcPr>
          <w:p w:rsidR="00DC153B" w:rsidRPr="00553DDB" w:rsidRDefault="00BE10B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746833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811487114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1811487114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Low</w:t>
            </w:r>
          </w:p>
        </w:tc>
      </w:tr>
      <w:tr w:rsidR="00DC153B" w:rsidRPr="00553DDB" w:rsidTr="007B7982">
        <w:trPr>
          <w:trHeight w:val="380"/>
        </w:trPr>
        <w:tc>
          <w:tcPr>
            <w:tcW w:w="8982" w:type="dxa"/>
            <w:gridSpan w:val="7"/>
            <w:shd w:val="clear" w:color="auto" w:fill="000000" w:themeFill="text1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CONTROL MEASURES</w:t>
            </w:r>
          </w:p>
        </w:tc>
      </w:tr>
      <w:tr w:rsidR="00DC153B" w:rsidRPr="00553DDB" w:rsidTr="007B7982">
        <w:trPr>
          <w:trHeight w:val="3685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 xml:space="preserve">Corrective action required </w:t>
            </w:r>
          </w:p>
        </w:tc>
        <w:tc>
          <w:tcPr>
            <w:tcW w:w="6743" w:type="dxa"/>
            <w:gridSpan w:val="6"/>
            <w:vAlign w:val="center"/>
          </w:tcPr>
          <w:p w:rsidR="006B15D5" w:rsidRDefault="006B15D5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892755784" w:edGrp="everyone"/>
            <w:r>
              <w:rPr>
                <w:rFonts w:ascii="Arial" w:hAnsi="Arial" w:cs="Arial"/>
                <w:sz w:val="22"/>
                <w:szCs w:val="22"/>
              </w:rPr>
              <w:t>CLEAN UP AND REPORT TO THE RELEVANT MANAGER</w:t>
            </w:r>
          </w:p>
          <w:p w:rsidR="006B15D5" w:rsidRDefault="006B15D5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Default="0023524D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LOCK ENTRY TO CAR PARK</w:t>
            </w:r>
          </w:p>
          <w:p w:rsidR="006B15D5" w:rsidRDefault="006B15D5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Default="0023524D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ERECT BARRICADES IN CAR PARK</w:t>
            </w:r>
          </w:p>
          <w:p w:rsidR="006B15D5" w:rsidRDefault="006B15D5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</w:p>
          <w:p w:rsidR="00DC153B" w:rsidRPr="00657280" w:rsidRDefault="0023524D" w:rsidP="00613F63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</w:t>
            </w:r>
            <w:r w:rsidR="006B15D5">
              <w:rPr>
                <w:rFonts w:ascii="Arial" w:hAnsi="Arial" w:cs="Arial"/>
                <w:sz w:val="22"/>
                <w:szCs w:val="22"/>
              </w:rPr>
              <w:t xml:space="preserve"> REVERSE OF TRUCK DONE WITH THE SPOTTER</w:t>
            </w:r>
            <w:permEnd w:id="1892755784"/>
          </w:p>
        </w:tc>
      </w:tr>
      <w:tr w:rsidR="00DC153B" w:rsidRPr="00553DDB" w:rsidTr="007B7982">
        <w:trPr>
          <w:trHeight w:val="779"/>
        </w:trPr>
        <w:tc>
          <w:tcPr>
            <w:tcW w:w="2239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Person to action</w:t>
            </w:r>
          </w:p>
        </w:tc>
        <w:tc>
          <w:tcPr>
            <w:tcW w:w="3418" w:type="dxa"/>
            <w:gridSpan w:val="3"/>
            <w:vAlign w:val="center"/>
          </w:tcPr>
          <w:p w:rsidR="00DC153B" w:rsidRPr="00657280" w:rsidRDefault="006B15D5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75688532" w:edGrp="everyone"/>
            <w:r>
              <w:rPr>
                <w:rFonts w:ascii="Arial" w:hAnsi="Arial" w:cs="Arial"/>
                <w:sz w:val="22"/>
                <w:szCs w:val="22"/>
              </w:rPr>
              <w:t xml:space="preserve">TRCUK DRIVER AND CAR PARK ADMIN </w:t>
            </w:r>
            <w:permEnd w:id="575688532"/>
          </w:p>
        </w:tc>
        <w:tc>
          <w:tcPr>
            <w:tcW w:w="851" w:type="dxa"/>
            <w:shd w:val="clear" w:color="auto" w:fill="D9D9D9" w:themeFill="background1" w:themeFillShade="D9"/>
            <w:vAlign w:val="center"/>
          </w:tcPr>
          <w:p w:rsidR="00DC153B" w:rsidRPr="00553DDB" w:rsidRDefault="00DC153B" w:rsidP="007B7982">
            <w:pPr>
              <w:jc w:val="left"/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When</w:t>
            </w:r>
          </w:p>
        </w:tc>
        <w:tc>
          <w:tcPr>
            <w:tcW w:w="2474" w:type="dxa"/>
            <w:gridSpan w:val="2"/>
            <w:vAlign w:val="center"/>
          </w:tcPr>
          <w:p w:rsidR="00DC153B" w:rsidRPr="00553DDB" w:rsidRDefault="00BE10B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133695691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permStart w:id="314840178" w:edGrp="everyone"/>
                <w:r w:rsidR="006B15D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  <w:permEnd w:id="314840178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Immediately</w:t>
            </w:r>
          </w:p>
          <w:p w:rsidR="00DC153B" w:rsidRPr="00553DDB" w:rsidRDefault="00BE10B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3790915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36881679" w:edGrp="everyone"/>
                <w:r w:rsidR="00DC153B" w:rsidRPr="00553DDB">
                  <w:rPr>
                    <w:rFonts w:ascii="Segoe UI Symbol" w:hAnsi="Segoe UI Symbol" w:cs="Segoe UI Symbol"/>
                    <w:sz w:val="22"/>
                    <w:szCs w:val="22"/>
                  </w:rPr>
                  <w:t>☐</w:t>
                </w:r>
                <w:permEnd w:id="2136881679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24 hours</w:t>
            </w:r>
          </w:p>
          <w:p w:rsidR="00DC153B" w:rsidRPr="00553DDB" w:rsidRDefault="00BE10BC" w:rsidP="007B7982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419940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49053531" w:edGrp="everyone"/>
                <w:r w:rsidR="006B15D5"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  <w:permEnd w:id="249053531"/>
              </w:sdtContent>
            </w:sdt>
            <w:r w:rsidR="00DC153B" w:rsidRPr="00553DDB">
              <w:rPr>
                <w:rFonts w:ascii="Arial" w:hAnsi="Arial" w:cs="Arial"/>
                <w:sz w:val="22"/>
                <w:szCs w:val="22"/>
              </w:rPr>
              <w:t xml:space="preserve">  Within 7 days</w:t>
            </w:r>
          </w:p>
        </w:tc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7B7982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818864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280411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81886433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7" w:name="_Ref412803069"/>
      <w:r w:rsidRPr="00553DDB">
        <w:lastRenderedPageBreak/>
        <w:t>Who would you submit a hazard report form to?</w:t>
      </w:r>
      <w:bookmarkEnd w:id="27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23524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186791608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REPRESNTATIVE</w:t>
            </w:r>
            <w:permEnd w:id="1186791608"/>
          </w:p>
        </w:tc>
        <w:permStart w:id="1334066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816875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34066728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8" w:name="_Ref412803089"/>
      <w:r w:rsidRPr="00553DDB">
        <w:t>Who would approve proposed risk controls and organise the required resources for implementation of the risk control?</w:t>
      </w:r>
      <w:bookmarkEnd w:id="28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23524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1694762703" w:edGrp="everyone"/>
            <w:r>
              <w:rPr>
                <w:rFonts w:ascii="Arial" w:hAnsi="Arial" w:cs="Arial"/>
                <w:sz w:val="22"/>
                <w:szCs w:val="22"/>
              </w:rPr>
              <w:t>PCBU, SUPERVISOR, HEALTH AND SAFETY REPRESNTATIVE</w:t>
            </w:r>
            <w:permEnd w:id="1694762703"/>
          </w:p>
        </w:tc>
        <w:permStart w:id="10268185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0586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26818522" w:displacedByCustomXml="prev"/>
      </w:tr>
    </w:tbl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p w:rsidR="00DC153B" w:rsidRPr="00553DDB" w:rsidRDefault="00DC153B" w:rsidP="00DC153B">
      <w:pPr>
        <w:pStyle w:val="11CSTCPLQuestionBullet"/>
        <w:ind w:left="709" w:hanging="709"/>
      </w:pPr>
      <w:bookmarkStart w:id="29" w:name="_Ref424215038"/>
      <w:r w:rsidRPr="00553DDB">
        <w:t>Identify one (1) way you can assess if risk controls have been effective.</w:t>
      </w:r>
      <w:bookmarkEnd w:id="29"/>
    </w:p>
    <w:p w:rsidR="00DC153B" w:rsidRPr="00553DDB" w:rsidRDefault="00DC153B" w:rsidP="00DC153B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F203A" w:rsidRPr="00553DDB" w:rsidTr="004B2C43">
        <w:trPr>
          <w:trHeight w:val="102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203A" w:rsidRPr="00553DDB" w:rsidRDefault="005F203A" w:rsidP="005F203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553DDB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03A" w:rsidRPr="00553DDB" w:rsidRDefault="0023524D" w:rsidP="005F203A">
            <w:pPr>
              <w:rPr>
                <w:rFonts w:ascii="Arial" w:hAnsi="Arial" w:cs="Arial"/>
                <w:sz w:val="22"/>
                <w:szCs w:val="22"/>
              </w:rPr>
            </w:pPr>
            <w:permStart w:id="496050932" w:edGrp="everyone"/>
            <w:r>
              <w:rPr>
                <w:rFonts w:ascii="Arial" w:hAnsi="Arial" w:cs="Arial"/>
                <w:sz w:val="22"/>
                <w:szCs w:val="22"/>
              </w:rPr>
              <w:t>REVIEW, CONSULTATION, FEEDBACK / SAFETY DATA</w:t>
            </w:r>
            <w:permEnd w:id="496050932"/>
          </w:p>
        </w:tc>
        <w:permStart w:id="175813465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796569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203A" w:rsidRPr="00553DDB" w:rsidRDefault="005F203A" w:rsidP="005F203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58134654" w:displacedByCustomXml="prev"/>
      </w:tr>
    </w:tbl>
    <w:p w:rsidR="00FE03AA" w:rsidRPr="00553DDB" w:rsidRDefault="00FE03AA" w:rsidP="00FE03AA">
      <w:pPr>
        <w:rPr>
          <w:rFonts w:ascii="Arial" w:hAnsi="Arial" w:cs="Arial"/>
          <w:sz w:val="22"/>
          <w:szCs w:val="22"/>
        </w:rPr>
      </w:pPr>
    </w:p>
    <w:p w:rsidR="00FE03AA" w:rsidRPr="00502BB7" w:rsidRDefault="00FE03AA" w:rsidP="00FE03AA">
      <w:pPr>
        <w:rPr>
          <w:rFonts w:ascii="Arial" w:hAnsi="Arial" w:cs="Arial"/>
          <w:sz w:val="22"/>
          <w:szCs w:val="22"/>
        </w:rPr>
      </w:pPr>
    </w:p>
    <w:sectPr w:rsidR="00FE03AA" w:rsidRPr="00502BB7" w:rsidSect="00CE0FDC">
      <w:headerReference w:type="even" r:id="rId27"/>
      <w:headerReference w:type="default" r:id="rId28"/>
      <w:footerReference w:type="even" r:id="rId29"/>
      <w:footerReference w:type="default" r:id="rId30"/>
      <w:type w:val="continuous"/>
      <w:pgSz w:w="11906" w:h="16838"/>
      <w:pgMar w:top="1440" w:right="1440" w:bottom="1440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7BC" w:rsidRDefault="002877BC" w:rsidP="00A67754">
      <w:r>
        <w:separator/>
      </w:r>
    </w:p>
  </w:endnote>
  <w:endnote w:type="continuationSeparator" w:id="0">
    <w:p w:rsidR="002877BC" w:rsidRDefault="002877BC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0BC" w:rsidRPr="00830749" w:rsidRDefault="00BE10BC" w:rsidP="00083BA6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E10BC" w:rsidRDefault="00BE10BC" w:rsidP="00083BA6">
    <w:pPr>
      <w:pStyle w:val="Footer"/>
      <w:tabs>
        <w:tab w:val="clear" w:pos="4513"/>
      </w:tabs>
    </w:pP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4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B15D5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  <w:r>
      <w:rPr>
        <w:rFonts w:ascii="Arial" w:hAnsi="Arial" w:cs="Arial"/>
        <w:b/>
        <w:sz w:val="16"/>
        <w:szCs w:val="16"/>
      </w:rPr>
      <w:tab/>
    </w:r>
    <w:r w:rsidRPr="00830749">
      <w:rPr>
        <w:rFonts w:ascii="Arial" w:hAnsi="Arial" w:cs="Arial"/>
        <w:b/>
        <w:sz w:val="16"/>
        <w:szCs w:val="16"/>
      </w:rPr>
      <w:t>CSTC Pty Ltd_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11132153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0BC" w:rsidRPr="00830749" w:rsidRDefault="00BE10B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BE10BC" w:rsidRPr="00830749" w:rsidRDefault="00BE10B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v1-0_29/09/2017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5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6B15D5">
      <w:rPr>
        <w:rFonts w:ascii="Arial" w:hAnsi="Arial" w:cs="Arial"/>
        <w:b/>
        <w:noProof/>
        <w:sz w:val="16"/>
        <w:szCs w:val="16"/>
      </w:rPr>
      <w:t>11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7BC" w:rsidRDefault="002877BC" w:rsidP="00A67754">
      <w:r>
        <w:separator/>
      </w:r>
    </w:p>
  </w:footnote>
  <w:footnote w:type="continuationSeparator" w:id="0">
    <w:p w:rsidR="002877BC" w:rsidRDefault="002877BC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0BC" w:rsidRDefault="00BE10B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E10BC" w:rsidRPr="00830749" w:rsidRDefault="00BE10B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0BC" w:rsidRDefault="00BE10B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BSBOHS201A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Participate in OHS processes</w:t>
        </w:r>
      </w:sdtContent>
    </w:sdt>
  </w:p>
  <w:p w:rsidR="00BE10BC" w:rsidRPr="00830749" w:rsidRDefault="00BE10B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6001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0A78F4"/>
    <w:multiLevelType w:val="hybridMultilevel"/>
    <w:tmpl w:val="2E362376"/>
    <w:lvl w:ilvl="0" w:tplc="B08A38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3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8" w15:restartNumberingAfterBreak="0">
    <w:nsid w:val="33981A00"/>
    <w:multiLevelType w:val="hybridMultilevel"/>
    <w:tmpl w:val="1F0C729A"/>
    <w:lvl w:ilvl="0" w:tplc="C1543268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4125D5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1FE6225"/>
    <w:multiLevelType w:val="hybridMultilevel"/>
    <w:tmpl w:val="3EEA1B6A"/>
    <w:lvl w:ilvl="0" w:tplc="A048930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EA213A"/>
    <w:multiLevelType w:val="hybridMultilevel"/>
    <w:tmpl w:val="CA2A4B4A"/>
    <w:lvl w:ilvl="0" w:tplc="F9D4F1AA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56457C6"/>
    <w:multiLevelType w:val="singleLevel"/>
    <w:tmpl w:val="34DE910E"/>
    <w:lvl w:ilvl="0">
      <w:start w:val="1"/>
      <w:numFmt w:val="upperLetter"/>
      <w:lvlText w:val="5.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469762C5"/>
    <w:multiLevelType w:val="hybridMultilevel"/>
    <w:tmpl w:val="17708F9A"/>
    <w:lvl w:ilvl="0" w:tplc="7FF4432A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31" w15:restartNumberingAfterBreak="0">
    <w:nsid w:val="543A72DD"/>
    <w:multiLevelType w:val="hybridMultilevel"/>
    <w:tmpl w:val="A154889C"/>
    <w:lvl w:ilvl="0" w:tplc="3CE0D040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C622A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62C708E"/>
    <w:multiLevelType w:val="hybridMultilevel"/>
    <w:tmpl w:val="9118B1DA"/>
    <w:lvl w:ilvl="0" w:tplc="A5A097D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6D37667"/>
    <w:multiLevelType w:val="hybridMultilevel"/>
    <w:tmpl w:val="4EDCBE06"/>
    <w:lvl w:ilvl="0" w:tplc="525AAE64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9D67B2"/>
    <w:multiLevelType w:val="hybridMultilevel"/>
    <w:tmpl w:val="4872BBF8"/>
    <w:lvl w:ilvl="0" w:tplc="CE90FF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2873A9"/>
    <w:multiLevelType w:val="hybridMultilevel"/>
    <w:tmpl w:val="4DCAADD2"/>
    <w:lvl w:ilvl="0" w:tplc="908E112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5" w15:restartNumberingAfterBreak="0">
    <w:nsid w:val="7A28166F"/>
    <w:multiLevelType w:val="hybridMultilevel"/>
    <w:tmpl w:val="971A2D88"/>
    <w:lvl w:ilvl="0" w:tplc="BEAA1348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DBE2822"/>
    <w:multiLevelType w:val="singleLevel"/>
    <w:tmpl w:val="56BA9444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4"/>
  </w:num>
  <w:num w:numId="2">
    <w:abstractNumId w:val="9"/>
  </w:num>
  <w:num w:numId="3">
    <w:abstractNumId w:val="16"/>
  </w:num>
  <w:num w:numId="4">
    <w:abstractNumId w:val="33"/>
  </w:num>
  <w:num w:numId="5">
    <w:abstractNumId w:val="7"/>
  </w:num>
  <w:num w:numId="6">
    <w:abstractNumId w:val="19"/>
  </w:num>
  <w:num w:numId="7">
    <w:abstractNumId w:val="27"/>
  </w:num>
  <w:num w:numId="8">
    <w:abstractNumId w:val="15"/>
  </w:num>
  <w:num w:numId="9">
    <w:abstractNumId w:val="17"/>
  </w:num>
  <w:num w:numId="10">
    <w:abstractNumId w:val="26"/>
  </w:num>
  <w:num w:numId="11">
    <w:abstractNumId w:val="25"/>
  </w:num>
  <w:num w:numId="12">
    <w:abstractNumId w:val="41"/>
  </w:num>
  <w:num w:numId="13">
    <w:abstractNumId w:val="13"/>
  </w:num>
  <w:num w:numId="14">
    <w:abstractNumId w:val="3"/>
  </w:num>
  <w:num w:numId="15">
    <w:abstractNumId w:val="23"/>
  </w:num>
  <w:num w:numId="16">
    <w:abstractNumId w:val="18"/>
  </w:num>
  <w:num w:numId="17">
    <w:abstractNumId w:val="10"/>
  </w:num>
  <w:num w:numId="18">
    <w:abstractNumId w:val="46"/>
  </w:num>
  <w:num w:numId="19">
    <w:abstractNumId w:val="2"/>
  </w:num>
  <w:num w:numId="20">
    <w:abstractNumId w:val="0"/>
  </w:num>
  <w:num w:numId="21">
    <w:abstractNumId w:val="11"/>
  </w:num>
  <w:num w:numId="22">
    <w:abstractNumId w:val="8"/>
  </w:num>
  <w:num w:numId="23">
    <w:abstractNumId w:val="28"/>
  </w:num>
  <w:num w:numId="24">
    <w:abstractNumId w:val="12"/>
  </w:num>
  <w:num w:numId="25">
    <w:abstractNumId w:val="21"/>
  </w:num>
  <w:num w:numId="26">
    <w:abstractNumId w:val="30"/>
  </w:num>
  <w:num w:numId="27">
    <w:abstractNumId w:val="6"/>
  </w:num>
  <w:num w:numId="28">
    <w:abstractNumId w:val="38"/>
  </w:num>
  <w:num w:numId="29">
    <w:abstractNumId w:val="34"/>
  </w:num>
  <w:num w:numId="30">
    <w:abstractNumId w:val="29"/>
  </w:num>
  <w:num w:numId="31">
    <w:abstractNumId w:val="40"/>
  </w:num>
  <w:num w:numId="32">
    <w:abstractNumId w:val="47"/>
  </w:num>
  <w:num w:numId="33">
    <w:abstractNumId w:val="44"/>
  </w:num>
  <w:num w:numId="34">
    <w:abstractNumId w:val="1"/>
  </w:num>
  <w:num w:numId="35">
    <w:abstractNumId w:val="45"/>
  </w:num>
  <w:num w:numId="36">
    <w:abstractNumId w:val="31"/>
  </w:num>
  <w:num w:numId="37">
    <w:abstractNumId w:val="37"/>
  </w:num>
  <w:num w:numId="38">
    <w:abstractNumId w:val="36"/>
  </w:num>
  <w:num w:numId="39">
    <w:abstractNumId w:val="20"/>
  </w:num>
  <w:num w:numId="40">
    <w:abstractNumId w:val="35"/>
  </w:num>
  <w:num w:numId="41">
    <w:abstractNumId w:val="14"/>
  </w:num>
  <w:num w:numId="42">
    <w:abstractNumId w:val="32"/>
  </w:num>
  <w:num w:numId="43">
    <w:abstractNumId w:val="24"/>
  </w:num>
  <w:num w:numId="44">
    <w:abstractNumId w:val="43"/>
  </w:num>
  <w:num w:numId="45">
    <w:abstractNumId w:val="42"/>
  </w:num>
  <w:num w:numId="46">
    <w:abstractNumId w:val="39"/>
  </w:num>
  <w:num w:numId="47">
    <w:abstractNumId w:val="5"/>
  </w:num>
  <w:num w:numId="48">
    <w:abstractNumId w:val="2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attachedTemplate r:id="rId1"/>
  <w:documentProtection w:edit="readOnly" w:enforcement="1" w:cryptProviderType="rsaAES" w:cryptAlgorithmClass="hash" w:cryptAlgorithmType="typeAny" w:cryptAlgorithmSid="14" w:cryptSpinCount="100000" w:hash="lUxXZcTgey2OH9bh3arJ5TYGOCizXQFhxNhNTCVGspWf+cwy4c7yJ3BdQJNMFRK9HGyPq/bdhG0Vxd5Ov1BZKg==" w:salt="P0wFGCDdvjXfUTiZMoyR5w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15D2B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61726"/>
    <w:rsid w:val="000653FD"/>
    <w:rsid w:val="000672EE"/>
    <w:rsid w:val="00074457"/>
    <w:rsid w:val="00076AD6"/>
    <w:rsid w:val="00083BA6"/>
    <w:rsid w:val="0008468E"/>
    <w:rsid w:val="00085F76"/>
    <w:rsid w:val="00090D03"/>
    <w:rsid w:val="00091491"/>
    <w:rsid w:val="000A2303"/>
    <w:rsid w:val="000A6901"/>
    <w:rsid w:val="000A7B07"/>
    <w:rsid w:val="000B346C"/>
    <w:rsid w:val="000B7B64"/>
    <w:rsid w:val="000C233D"/>
    <w:rsid w:val="000C4F46"/>
    <w:rsid w:val="000C6FB4"/>
    <w:rsid w:val="000E680F"/>
    <w:rsid w:val="000F0501"/>
    <w:rsid w:val="000F0FCA"/>
    <w:rsid w:val="00103A5E"/>
    <w:rsid w:val="001157AF"/>
    <w:rsid w:val="00116C30"/>
    <w:rsid w:val="0012562F"/>
    <w:rsid w:val="001266C6"/>
    <w:rsid w:val="00126C85"/>
    <w:rsid w:val="00132977"/>
    <w:rsid w:val="00137D67"/>
    <w:rsid w:val="001457FC"/>
    <w:rsid w:val="001514DC"/>
    <w:rsid w:val="00152592"/>
    <w:rsid w:val="001525FC"/>
    <w:rsid w:val="00154A40"/>
    <w:rsid w:val="00154DAE"/>
    <w:rsid w:val="001578F8"/>
    <w:rsid w:val="00166E7F"/>
    <w:rsid w:val="001709EB"/>
    <w:rsid w:val="00175F6C"/>
    <w:rsid w:val="00184237"/>
    <w:rsid w:val="0018673D"/>
    <w:rsid w:val="00187D1C"/>
    <w:rsid w:val="001903BE"/>
    <w:rsid w:val="00191E86"/>
    <w:rsid w:val="0019250A"/>
    <w:rsid w:val="001A77CF"/>
    <w:rsid w:val="001B09BC"/>
    <w:rsid w:val="001C038B"/>
    <w:rsid w:val="001C0776"/>
    <w:rsid w:val="001C0B34"/>
    <w:rsid w:val="001C4084"/>
    <w:rsid w:val="001D01D1"/>
    <w:rsid w:val="001E05E8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33402"/>
    <w:rsid w:val="002337BA"/>
    <w:rsid w:val="002352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7BC"/>
    <w:rsid w:val="00287CC3"/>
    <w:rsid w:val="00291B57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0A5C"/>
    <w:rsid w:val="002D1837"/>
    <w:rsid w:val="002D3E2B"/>
    <w:rsid w:val="002D4C72"/>
    <w:rsid w:val="002D636F"/>
    <w:rsid w:val="002F11BE"/>
    <w:rsid w:val="00301207"/>
    <w:rsid w:val="00301C4E"/>
    <w:rsid w:val="00304897"/>
    <w:rsid w:val="003050B6"/>
    <w:rsid w:val="00311E5D"/>
    <w:rsid w:val="00314915"/>
    <w:rsid w:val="00315805"/>
    <w:rsid w:val="00315AAA"/>
    <w:rsid w:val="00317391"/>
    <w:rsid w:val="00324DB2"/>
    <w:rsid w:val="003259FD"/>
    <w:rsid w:val="00326BB7"/>
    <w:rsid w:val="00327E27"/>
    <w:rsid w:val="0033666D"/>
    <w:rsid w:val="00336763"/>
    <w:rsid w:val="00344C41"/>
    <w:rsid w:val="00347500"/>
    <w:rsid w:val="00347A6D"/>
    <w:rsid w:val="003548CB"/>
    <w:rsid w:val="003614DC"/>
    <w:rsid w:val="00361CE5"/>
    <w:rsid w:val="00362760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C02"/>
    <w:rsid w:val="003B7642"/>
    <w:rsid w:val="003C065D"/>
    <w:rsid w:val="003C173C"/>
    <w:rsid w:val="003C33FB"/>
    <w:rsid w:val="003C4F75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D5B"/>
    <w:rsid w:val="00440055"/>
    <w:rsid w:val="004403AD"/>
    <w:rsid w:val="00441559"/>
    <w:rsid w:val="00454B97"/>
    <w:rsid w:val="004559DC"/>
    <w:rsid w:val="004575AD"/>
    <w:rsid w:val="004624D6"/>
    <w:rsid w:val="0046338F"/>
    <w:rsid w:val="004657D2"/>
    <w:rsid w:val="00466598"/>
    <w:rsid w:val="004676B1"/>
    <w:rsid w:val="00467952"/>
    <w:rsid w:val="00474582"/>
    <w:rsid w:val="004768EA"/>
    <w:rsid w:val="00482720"/>
    <w:rsid w:val="004913C1"/>
    <w:rsid w:val="004A3499"/>
    <w:rsid w:val="004B0BF6"/>
    <w:rsid w:val="004B2C43"/>
    <w:rsid w:val="004B2E30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1DAD"/>
    <w:rsid w:val="00543100"/>
    <w:rsid w:val="00544F28"/>
    <w:rsid w:val="00553DDB"/>
    <w:rsid w:val="00555130"/>
    <w:rsid w:val="00573C4A"/>
    <w:rsid w:val="00583840"/>
    <w:rsid w:val="005868D2"/>
    <w:rsid w:val="005948F5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203A"/>
    <w:rsid w:val="005F3093"/>
    <w:rsid w:val="005F48A3"/>
    <w:rsid w:val="005F55E6"/>
    <w:rsid w:val="00601B14"/>
    <w:rsid w:val="00601C41"/>
    <w:rsid w:val="006040AF"/>
    <w:rsid w:val="0060728C"/>
    <w:rsid w:val="00607B3E"/>
    <w:rsid w:val="00607DE8"/>
    <w:rsid w:val="0061390C"/>
    <w:rsid w:val="00613F63"/>
    <w:rsid w:val="00614655"/>
    <w:rsid w:val="0061625E"/>
    <w:rsid w:val="00621440"/>
    <w:rsid w:val="006215FC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57280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5D5"/>
    <w:rsid w:val="006B1FC9"/>
    <w:rsid w:val="006B2FB9"/>
    <w:rsid w:val="006B5A1A"/>
    <w:rsid w:val="006B6115"/>
    <w:rsid w:val="006B7CFD"/>
    <w:rsid w:val="006C212E"/>
    <w:rsid w:val="006C26ED"/>
    <w:rsid w:val="006C7661"/>
    <w:rsid w:val="006D4794"/>
    <w:rsid w:val="006E0BDE"/>
    <w:rsid w:val="006F1570"/>
    <w:rsid w:val="006F1E14"/>
    <w:rsid w:val="006F5046"/>
    <w:rsid w:val="006F78F8"/>
    <w:rsid w:val="006F7D66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598"/>
    <w:rsid w:val="007830B6"/>
    <w:rsid w:val="007A1BB4"/>
    <w:rsid w:val="007A5008"/>
    <w:rsid w:val="007B2C43"/>
    <w:rsid w:val="007B7982"/>
    <w:rsid w:val="007C1D61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F1F7F"/>
    <w:rsid w:val="007F575E"/>
    <w:rsid w:val="007F5A6A"/>
    <w:rsid w:val="008121F4"/>
    <w:rsid w:val="008133D3"/>
    <w:rsid w:val="00817A2D"/>
    <w:rsid w:val="00822686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2C37"/>
    <w:rsid w:val="00872A11"/>
    <w:rsid w:val="008748CE"/>
    <w:rsid w:val="00882B9D"/>
    <w:rsid w:val="008868DF"/>
    <w:rsid w:val="008A082C"/>
    <w:rsid w:val="008A257C"/>
    <w:rsid w:val="008A3A99"/>
    <w:rsid w:val="008B39C9"/>
    <w:rsid w:val="008C48F6"/>
    <w:rsid w:val="008D53C6"/>
    <w:rsid w:val="008F0BA8"/>
    <w:rsid w:val="008F464C"/>
    <w:rsid w:val="00901593"/>
    <w:rsid w:val="009025D4"/>
    <w:rsid w:val="00904F61"/>
    <w:rsid w:val="009055FD"/>
    <w:rsid w:val="009056E2"/>
    <w:rsid w:val="00917FD2"/>
    <w:rsid w:val="00921288"/>
    <w:rsid w:val="00924AE6"/>
    <w:rsid w:val="009304CA"/>
    <w:rsid w:val="0093060F"/>
    <w:rsid w:val="009324BA"/>
    <w:rsid w:val="00936180"/>
    <w:rsid w:val="00944834"/>
    <w:rsid w:val="00944A01"/>
    <w:rsid w:val="00945C7B"/>
    <w:rsid w:val="009463A2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E08FC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1AD"/>
    <w:rsid w:val="00A877AF"/>
    <w:rsid w:val="00A93221"/>
    <w:rsid w:val="00A93CB5"/>
    <w:rsid w:val="00A93E84"/>
    <w:rsid w:val="00A96EE8"/>
    <w:rsid w:val="00AA517E"/>
    <w:rsid w:val="00AA653D"/>
    <w:rsid w:val="00AB5511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0530"/>
    <w:rsid w:val="00B370F6"/>
    <w:rsid w:val="00B44885"/>
    <w:rsid w:val="00B45123"/>
    <w:rsid w:val="00B46CA0"/>
    <w:rsid w:val="00B50D23"/>
    <w:rsid w:val="00B52725"/>
    <w:rsid w:val="00B60A8E"/>
    <w:rsid w:val="00B61114"/>
    <w:rsid w:val="00B63435"/>
    <w:rsid w:val="00B64BF7"/>
    <w:rsid w:val="00B65524"/>
    <w:rsid w:val="00B70500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B11BC"/>
    <w:rsid w:val="00BD2445"/>
    <w:rsid w:val="00BD4B75"/>
    <w:rsid w:val="00BD5D83"/>
    <w:rsid w:val="00BE10BC"/>
    <w:rsid w:val="00BE1F60"/>
    <w:rsid w:val="00BE5659"/>
    <w:rsid w:val="00BF15FF"/>
    <w:rsid w:val="00BF51EE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5F37"/>
    <w:rsid w:val="00C17076"/>
    <w:rsid w:val="00C21B79"/>
    <w:rsid w:val="00C25494"/>
    <w:rsid w:val="00C320F8"/>
    <w:rsid w:val="00C3636D"/>
    <w:rsid w:val="00C37212"/>
    <w:rsid w:val="00C41923"/>
    <w:rsid w:val="00C478B5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78C3"/>
    <w:rsid w:val="00CB7163"/>
    <w:rsid w:val="00CB7187"/>
    <w:rsid w:val="00CC3D35"/>
    <w:rsid w:val="00CC5E27"/>
    <w:rsid w:val="00CD0491"/>
    <w:rsid w:val="00CE0FDC"/>
    <w:rsid w:val="00CE1002"/>
    <w:rsid w:val="00CE17A5"/>
    <w:rsid w:val="00CE1EBF"/>
    <w:rsid w:val="00CE2955"/>
    <w:rsid w:val="00CE2FD4"/>
    <w:rsid w:val="00CE4DB2"/>
    <w:rsid w:val="00CE77FE"/>
    <w:rsid w:val="00CF0805"/>
    <w:rsid w:val="00CF476A"/>
    <w:rsid w:val="00CF577D"/>
    <w:rsid w:val="00CF687B"/>
    <w:rsid w:val="00CF777A"/>
    <w:rsid w:val="00D05B7F"/>
    <w:rsid w:val="00D060EB"/>
    <w:rsid w:val="00D07170"/>
    <w:rsid w:val="00D10C1C"/>
    <w:rsid w:val="00D12E1D"/>
    <w:rsid w:val="00D157D2"/>
    <w:rsid w:val="00D25838"/>
    <w:rsid w:val="00D26665"/>
    <w:rsid w:val="00D26D34"/>
    <w:rsid w:val="00D323A9"/>
    <w:rsid w:val="00D33D70"/>
    <w:rsid w:val="00D342DF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15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4A5A"/>
    <w:rsid w:val="00E77A19"/>
    <w:rsid w:val="00E8106E"/>
    <w:rsid w:val="00E83A7C"/>
    <w:rsid w:val="00E85228"/>
    <w:rsid w:val="00E9324A"/>
    <w:rsid w:val="00EA4ACC"/>
    <w:rsid w:val="00EA4C21"/>
    <w:rsid w:val="00EA5ACC"/>
    <w:rsid w:val="00EB0AA2"/>
    <w:rsid w:val="00EB100E"/>
    <w:rsid w:val="00EB2F5E"/>
    <w:rsid w:val="00EB637B"/>
    <w:rsid w:val="00EB7E28"/>
    <w:rsid w:val="00EB7F48"/>
    <w:rsid w:val="00EC73A1"/>
    <w:rsid w:val="00ED59C9"/>
    <w:rsid w:val="00EE0EDC"/>
    <w:rsid w:val="00EE235C"/>
    <w:rsid w:val="00EE2576"/>
    <w:rsid w:val="00EE272B"/>
    <w:rsid w:val="00EE346C"/>
    <w:rsid w:val="00EE4CDC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4FB3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7200"/>
    <w:rsid w:val="00F97320"/>
    <w:rsid w:val="00FA33EB"/>
    <w:rsid w:val="00FA4ABD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73DB"/>
    <w:rsid w:val="00FD01E7"/>
    <w:rsid w:val="00FD095A"/>
    <w:rsid w:val="00FD51DF"/>
    <w:rsid w:val="00FD7558"/>
    <w:rsid w:val="00FE03AA"/>
    <w:rsid w:val="00FE33FB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D8927F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E03AA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google.com/imgres?imgurl=http://www.b-protected.com.au/melbourne-australia/fire-extinguisher-location-sign.jpg&amp;imgrefurl=http://www.safety-signs.b-protected.com.au/signage/fire-extinguisher-location-sign.htm&amp;h=450&amp;w=450&amp;tbnid=byULytvVW0PleM:&amp;zoom=1&amp;docid=KcDyJbkze-8YOM&amp;hl=en&amp;ei=d7EsVI3bCJTdoAT0gYJQ&amp;tbm=isch&amp;ved=0CGAQMygjMCM&amp;iact=rc&amp;uact=3&amp;dur=614&amp;page=2&amp;start=29&amp;ndsp=36" TargetMode="External"/><Relationship Id="rId18" Type="http://schemas.openxmlformats.org/officeDocument/2006/relationships/diagramLayout" Target="diagrams/layout1.xml"/><Relationship Id="rId26" Type="http://schemas.openxmlformats.org/officeDocument/2006/relationships/image" Target="media/image11.png"/><Relationship Id="rId3" Type="http://schemas.openxmlformats.org/officeDocument/2006/relationships/numbering" Target="numbering.xml"/><Relationship Id="rId21" Type="http://schemas.microsoft.com/office/2007/relationships/diagramDrawing" Target="diagrams/drawing1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diagramData" Target="diagrams/data1.xm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diagramColors" Target="diagrams/colors1.xm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0.png"/><Relationship Id="rId32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28" Type="http://schemas.openxmlformats.org/officeDocument/2006/relationships/header" Target="header2.xml"/><Relationship Id="rId10" Type="http://schemas.openxmlformats.org/officeDocument/2006/relationships/image" Target="media/image2.png"/><Relationship Id="rId19" Type="http://schemas.openxmlformats.org/officeDocument/2006/relationships/diagramQuickStyle" Target="diagrams/quickStyle1.xm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8.jpeg"/><Relationship Id="rId27" Type="http://schemas.openxmlformats.org/officeDocument/2006/relationships/header" Target="header1.xml"/><Relationship Id="rId30" Type="http://schemas.openxmlformats.org/officeDocument/2006/relationships/footer" Target="footer2.xml"/><Relationship Id="rId8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73D1D21-1B7A-41D2-9199-F597CE6A8735}" type="presOf" srcId="{D7E063B8-3476-41CA-8A00-EECF7E167CE2}" destId="{93EC4B96-9504-43C5-9EE4-1F451DF7AA5E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3F26D23C-362C-4C68-83B4-EA07B409D462}" type="presOf" srcId="{C1FF0FB2-1523-48D6-B730-1040D0B4E4C1}" destId="{FBA4B9A9-C6DC-406D-B495-C754D2400C5D}" srcOrd="0" destOrd="0" presId="urn:microsoft.com/office/officeart/2005/8/layout/pyramid1"/>
    <dgm:cxn modelId="{FC7A7040-4AE4-4A1D-9DDA-D4CE27736655}" type="presOf" srcId="{06285734-79FB-4D90-969A-A001085F9F03}" destId="{A66FC8C1-E80C-4FE0-8CDC-48199A826CA7}" srcOrd="1" destOrd="0" presId="urn:microsoft.com/office/officeart/2005/8/layout/pyramid1"/>
    <dgm:cxn modelId="{51FC9E4C-0F39-4FFF-9244-82667E44CB48}" type="presOf" srcId="{57318B6B-8BA2-4152-8B74-404CE1832126}" destId="{59D15591-D8F4-4317-BFD8-6B218AB0E744}" srcOrd="1" destOrd="0" presId="urn:microsoft.com/office/officeart/2005/8/layout/pyramid1"/>
    <dgm:cxn modelId="{D74A488A-004A-4949-8A29-79D2825F3932}" type="presOf" srcId="{1ED9929B-A497-4CB6-AE23-A0B96462C01F}" destId="{DEE34808-E4BC-4DD8-A235-D8746E67DBD5}" srcOrd="1" destOrd="0" presId="urn:microsoft.com/office/officeart/2005/8/layout/pyramid1"/>
    <dgm:cxn modelId="{099D4E97-1756-47D3-9F31-96A085F4DD88}" type="presOf" srcId="{57318B6B-8BA2-4152-8B74-404CE1832126}" destId="{DAD6CD18-D69F-4CEE-944C-DF2BA065DA2C}" srcOrd="0" destOrd="0" presId="urn:microsoft.com/office/officeart/2005/8/layout/pyramid1"/>
    <dgm:cxn modelId="{B1A6FD9C-59ED-4F26-8910-8F22D0D1A6E9}" type="presOf" srcId="{57FF7DF8-CB77-43F7-90B5-11DFF3DA06D0}" destId="{16159E24-3912-4EE6-9B02-3E4A626F362D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5E8CCCA9-ABD7-4727-9EBC-DBB388F868F6}" type="presOf" srcId="{9AA056EF-DBDE-4F35-AADA-55099AF563B5}" destId="{614D6B11-B45C-4180-B440-2B82BF162872}" srcOrd="0" destOrd="0" presId="urn:microsoft.com/office/officeart/2005/8/layout/pyramid1"/>
    <dgm:cxn modelId="{984146B9-F754-4009-B304-2B1FABF1D753}" type="presOf" srcId="{06285734-79FB-4D90-969A-A001085F9F03}" destId="{788C9BFF-C520-4A3E-BAEE-561D145C0506}" srcOrd="0" destOrd="0" presId="urn:microsoft.com/office/officeart/2005/8/layout/pyramid1"/>
    <dgm:cxn modelId="{3C745CC1-AFAE-4F5D-AE22-EE4221D0ABF2}" type="presOf" srcId="{57FF7DF8-CB77-43F7-90B5-11DFF3DA06D0}" destId="{B45649EF-204F-4D14-8169-688DC405EE76}" srcOrd="1" destOrd="0" presId="urn:microsoft.com/office/officeart/2005/8/layout/pyramid1"/>
    <dgm:cxn modelId="{2F0FC5C9-F860-4F49-BA08-FCD145573325}" type="presOf" srcId="{1ED9929B-A497-4CB6-AE23-A0B96462C01F}" destId="{720791E5-B912-4551-A5A8-DA1A3174EE57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68D62BEA-A0ED-4ABB-951A-1BC85576E8C4}" type="presOf" srcId="{9AA056EF-DBDE-4F35-AADA-55099AF563B5}" destId="{A74B4317-F1E3-4F68-B558-5626EFF78EC9}" srcOrd="1" destOrd="0" presId="urn:microsoft.com/office/officeart/2005/8/layout/pyramid1"/>
    <dgm:cxn modelId="{A65B24F5-D985-4B00-8FD0-07DE5B5E9B1D}" type="presOf" srcId="{D7E063B8-3476-41CA-8A00-EECF7E167CE2}" destId="{F0C05F9B-9200-4094-B625-3131773B6D02}" srcOrd="1" destOrd="0" presId="urn:microsoft.com/office/officeart/2005/8/layout/pyramid1"/>
    <dgm:cxn modelId="{38980E64-C001-4643-A1EC-046C0113D069}" type="presParOf" srcId="{FBA4B9A9-C6DC-406D-B495-C754D2400C5D}" destId="{27FA6654-CA5B-41F9-BEBB-DDF234E59CE3}" srcOrd="0" destOrd="0" presId="urn:microsoft.com/office/officeart/2005/8/layout/pyramid1"/>
    <dgm:cxn modelId="{1782E63E-5395-4281-BBC0-3879FE48EAC8}" type="presParOf" srcId="{27FA6654-CA5B-41F9-BEBB-DDF234E59CE3}" destId="{614D6B11-B45C-4180-B440-2B82BF162872}" srcOrd="0" destOrd="0" presId="urn:microsoft.com/office/officeart/2005/8/layout/pyramid1"/>
    <dgm:cxn modelId="{79612B29-E0CE-40E4-9951-977E162E4687}" type="presParOf" srcId="{27FA6654-CA5B-41F9-BEBB-DDF234E59CE3}" destId="{A74B4317-F1E3-4F68-B558-5626EFF78EC9}" srcOrd="1" destOrd="0" presId="urn:microsoft.com/office/officeart/2005/8/layout/pyramid1"/>
    <dgm:cxn modelId="{7A055C4B-81CB-46A7-AB2B-9CF7A9328BA6}" type="presParOf" srcId="{FBA4B9A9-C6DC-406D-B495-C754D2400C5D}" destId="{B73599D8-7AE8-4648-9A20-0BFE6CDE4C8D}" srcOrd="1" destOrd="0" presId="urn:microsoft.com/office/officeart/2005/8/layout/pyramid1"/>
    <dgm:cxn modelId="{48ED7236-385E-4CF6-BB8B-C57F2231D896}" type="presParOf" srcId="{B73599D8-7AE8-4648-9A20-0BFE6CDE4C8D}" destId="{16159E24-3912-4EE6-9B02-3E4A626F362D}" srcOrd="0" destOrd="0" presId="urn:microsoft.com/office/officeart/2005/8/layout/pyramid1"/>
    <dgm:cxn modelId="{C1308F22-B874-4A68-B3C9-6B9E30A55C9B}" type="presParOf" srcId="{B73599D8-7AE8-4648-9A20-0BFE6CDE4C8D}" destId="{B45649EF-204F-4D14-8169-688DC405EE76}" srcOrd="1" destOrd="0" presId="urn:microsoft.com/office/officeart/2005/8/layout/pyramid1"/>
    <dgm:cxn modelId="{63630DA0-050F-4557-B6D7-688FDFEA761E}" type="presParOf" srcId="{FBA4B9A9-C6DC-406D-B495-C754D2400C5D}" destId="{531717DA-A929-4746-8718-0221FB6914C3}" srcOrd="2" destOrd="0" presId="urn:microsoft.com/office/officeart/2005/8/layout/pyramid1"/>
    <dgm:cxn modelId="{4CBCBFE8-E21E-4150-AC77-D9D588C4662C}" type="presParOf" srcId="{531717DA-A929-4746-8718-0221FB6914C3}" destId="{DAD6CD18-D69F-4CEE-944C-DF2BA065DA2C}" srcOrd="0" destOrd="0" presId="urn:microsoft.com/office/officeart/2005/8/layout/pyramid1"/>
    <dgm:cxn modelId="{ECEDC230-62A7-4C34-B5B1-5A0F02696ABD}" type="presParOf" srcId="{531717DA-A929-4746-8718-0221FB6914C3}" destId="{59D15591-D8F4-4317-BFD8-6B218AB0E744}" srcOrd="1" destOrd="0" presId="urn:microsoft.com/office/officeart/2005/8/layout/pyramid1"/>
    <dgm:cxn modelId="{44842554-1C16-4F76-BBED-79CFFC587A7F}" type="presParOf" srcId="{FBA4B9A9-C6DC-406D-B495-C754D2400C5D}" destId="{87B77527-B529-4422-82A1-3ADE116F3C17}" srcOrd="3" destOrd="0" presId="urn:microsoft.com/office/officeart/2005/8/layout/pyramid1"/>
    <dgm:cxn modelId="{C8B4ADC5-55FB-41B2-B0F7-C8CE3B29F08F}" type="presParOf" srcId="{87B77527-B529-4422-82A1-3ADE116F3C17}" destId="{93EC4B96-9504-43C5-9EE4-1F451DF7AA5E}" srcOrd="0" destOrd="0" presId="urn:microsoft.com/office/officeart/2005/8/layout/pyramid1"/>
    <dgm:cxn modelId="{2D221AFC-75D9-473B-A392-F1CEDBC85230}" type="presParOf" srcId="{87B77527-B529-4422-82A1-3ADE116F3C17}" destId="{F0C05F9B-9200-4094-B625-3131773B6D02}" srcOrd="1" destOrd="0" presId="urn:microsoft.com/office/officeart/2005/8/layout/pyramid1"/>
    <dgm:cxn modelId="{7E3C0B8D-772A-47C9-90D7-DAA2EEE84071}" type="presParOf" srcId="{FBA4B9A9-C6DC-406D-B495-C754D2400C5D}" destId="{75BE66D3-A3E7-42A5-B8CF-5EBD4D442C57}" srcOrd="4" destOrd="0" presId="urn:microsoft.com/office/officeart/2005/8/layout/pyramid1"/>
    <dgm:cxn modelId="{76566615-E74A-4F00-AC05-6A834458118D}" type="presParOf" srcId="{75BE66D3-A3E7-42A5-B8CF-5EBD4D442C57}" destId="{788C9BFF-C520-4A3E-BAEE-561D145C0506}" srcOrd="0" destOrd="0" presId="urn:microsoft.com/office/officeart/2005/8/layout/pyramid1"/>
    <dgm:cxn modelId="{8B3D503F-C8B8-48EA-A8F1-D8E004B85ED1}" type="presParOf" srcId="{75BE66D3-A3E7-42A5-B8CF-5EBD4D442C57}" destId="{A66FC8C1-E80C-4FE0-8CDC-48199A826CA7}" srcOrd="1" destOrd="0" presId="urn:microsoft.com/office/officeart/2005/8/layout/pyramid1"/>
    <dgm:cxn modelId="{10267B42-B07F-40E9-B762-A95F02810F90}" type="presParOf" srcId="{FBA4B9A9-C6DC-406D-B495-C754D2400C5D}" destId="{A1F4955F-392D-4CF8-882D-C763CAA69A37}" srcOrd="5" destOrd="0" presId="urn:microsoft.com/office/officeart/2005/8/layout/pyramid1"/>
    <dgm:cxn modelId="{07D30CE5-6F15-4452-A43D-43FF85F45BBB}" type="presParOf" srcId="{A1F4955F-392D-4CF8-882D-C763CAA69A37}" destId="{720791E5-B912-4551-A5A8-DA1A3174EE57}" srcOrd="0" destOrd="0" presId="urn:microsoft.com/office/officeart/2005/8/layout/pyramid1"/>
    <dgm:cxn modelId="{FB87A0E4-C122-46C1-8D59-2FACA5977003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650534" y="83522"/>
        <a:ext cx="194606" cy="167303"/>
      </dsp:txXfrm>
    </dsp:sp>
    <dsp:sp modelId="{16159E24-3912-4EE6-9B02-3E4A626F362D}">
      <dsp:nvSpPr>
        <dsp:cNvPr id="0" name=""/>
        <dsp:cNvSpPr/>
      </dsp:nvSpPr>
      <dsp:spPr>
        <a:xfrm>
          <a:off x="1165225" y="250825"/>
          <a:ext cx="1165225" cy="250825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563142" y="315073"/>
        <a:ext cx="369390" cy="186577"/>
      </dsp:txXfrm>
    </dsp:sp>
    <dsp:sp modelId="{DAD6CD18-D69F-4CEE-944C-DF2BA065DA2C}">
      <dsp:nvSpPr>
        <dsp:cNvPr id="0" name=""/>
        <dsp:cNvSpPr/>
      </dsp:nvSpPr>
      <dsp:spPr>
        <a:xfrm>
          <a:off x="873918" y="501650"/>
          <a:ext cx="1747837" cy="250825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373793" y="544482"/>
        <a:ext cx="748088" cy="207993"/>
      </dsp:txXfrm>
    </dsp:sp>
    <dsp:sp modelId="{93EC4B96-9504-43C5-9EE4-1F451DF7AA5E}">
      <dsp:nvSpPr>
        <dsp:cNvPr id="0" name=""/>
        <dsp:cNvSpPr/>
      </dsp:nvSpPr>
      <dsp:spPr>
        <a:xfrm>
          <a:off x="582612" y="752475"/>
          <a:ext cx="2330450" cy="250825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1184444" y="784599"/>
        <a:ext cx="1126786" cy="218701"/>
      </dsp:txXfrm>
    </dsp:sp>
    <dsp:sp modelId="{788C9BFF-C520-4A3E-BAEE-561D145C0506}">
      <dsp:nvSpPr>
        <dsp:cNvPr id="0" name=""/>
        <dsp:cNvSpPr/>
      </dsp:nvSpPr>
      <dsp:spPr>
        <a:xfrm>
          <a:off x="291306" y="1003300"/>
          <a:ext cx="2913062" cy="250825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995095" y="1028999"/>
        <a:ext cx="1505484" cy="225126"/>
      </dsp:txXfrm>
    </dsp:sp>
    <dsp:sp modelId="{720791E5-B912-4551-A5A8-DA1A3174EE57}">
      <dsp:nvSpPr>
        <dsp:cNvPr id="0" name=""/>
        <dsp:cNvSpPr/>
      </dsp:nvSpPr>
      <dsp:spPr>
        <a:xfrm>
          <a:off x="0" y="1254124"/>
          <a:ext cx="3495675" cy="250825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805746" y="1275540"/>
        <a:ext cx="1884182" cy="22940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92A644D2DCAA458FAF888884F7FB91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FB34DC-1455-429C-99F2-F58D9A2FF6A8}"/>
      </w:docPartPr>
      <w:docPartBody>
        <w:p w:rsidR="00A109A9" w:rsidRDefault="00A109A9" w:rsidP="00A109A9">
          <w:pPr>
            <w:pStyle w:val="92A644D2DCAA458FAF888884F7FB913D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3443ABD532634A5D89AE55B37A8DDC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C42038-83C3-4A28-A131-E78DFE03326E}"/>
      </w:docPartPr>
      <w:docPartBody>
        <w:p w:rsidR="00A109A9" w:rsidRDefault="00A109A9" w:rsidP="00A109A9">
          <w:pPr>
            <w:pStyle w:val="3443ABD532634A5D89AE55B37A8DDC6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58B9A1796C4347E48EBED928786C70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1E4EC-3A5A-4948-B43E-E632FDE793BD}"/>
      </w:docPartPr>
      <w:docPartBody>
        <w:p w:rsidR="00A109A9" w:rsidRDefault="00A109A9" w:rsidP="00A109A9">
          <w:pPr>
            <w:pStyle w:val="58B9A1796C4347E48EBED928786C702F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0E0A20"/>
    <w:rsid w:val="001125F5"/>
    <w:rsid w:val="00160AF1"/>
    <w:rsid w:val="00247826"/>
    <w:rsid w:val="00260CD5"/>
    <w:rsid w:val="00263EF0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09A9"/>
    <w:rsid w:val="00A12C05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109A9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92A644D2DCAA458FAF888884F7FB913D">
    <w:name w:val="92A644D2DCAA458FAF888884F7FB913D"/>
    <w:rsid w:val="00A109A9"/>
    <w:pPr>
      <w:spacing w:after="160" w:line="259" w:lineRule="auto"/>
    </w:pPr>
  </w:style>
  <w:style w:type="paragraph" w:customStyle="1" w:styleId="3443ABD532634A5D89AE55B37A8DDC6D">
    <w:name w:val="3443ABD532634A5D89AE55B37A8DDC6D"/>
    <w:rsid w:val="00A109A9"/>
    <w:pPr>
      <w:spacing w:after="160" w:line="259" w:lineRule="auto"/>
    </w:pPr>
  </w:style>
  <w:style w:type="paragraph" w:customStyle="1" w:styleId="9C522275FA1D4F4EBE2E0C39EDB4D83A">
    <w:name w:val="9C522275FA1D4F4EBE2E0C39EDB4D83A"/>
    <w:rsid w:val="00A109A9"/>
    <w:pPr>
      <w:spacing w:after="160" w:line="259" w:lineRule="auto"/>
    </w:pPr>
  </w:style>
  <w:style w:type="paragraph" w:customStyle="1" w:styleId="674D7B4981FF47DC91D816688F27C386">
    <w:name w:val="674D7B4981FF47DC91D816688F27C386"/>
    <w:rsid w:val="00A109A9"/>
    <w:pPr>
      <w:spacing w:after="160" w:line="259" w:lineRule="auto"/>
    </w:pPr>
  </w:style>
  <w:style w:type="paragraph" w:customStyle="1" w:styleId="58B9A1796C4347E48EBED928786C702F">
    <w:name w:val="58B9A1796C4347E48EBED928786C702F"/>
    <w:rsid w:val="00A109A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298226-E379-472A-AA35-63176268C099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F63FBE12-30C8-4EBB-9B8A-F5A1062AB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0</TotalTime>
  <Pages>11</Pages>
  <Words>1178</Words>
  <Characters>6720</Characters>
  <Application>Microsoft Office Word</Application>
  <DocSecurity>8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BSBOHS201A</vt:lpstr>
    </vt:vector>
  </TitlesOfParts>
  <Company/>
  <LinksUpToDate>false</LinksUpToDate>
  <CharactersWithSpaces>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BSBOHS201A</dc:title>
  <dc:subject>Participate in OHS processes</dc:subject>
  <dc:creator>Michelle Curro</dc:creator>
  <cp:lastModifiedBy>Numan Rehman</cp:lastModifiedBy>
  <cp:revision>2</cp:revision>
  <cp:lastPrinted>2014-09-18T04:01:00Z</cp:lastPrinted>
  <dcterms:created xsi:type="dcterms:W3CDTF">2018-11-20T01:39:00Z</dcterms:created>
  <dcterms:modified xsi:type="dcterms:W3CDTF">2018-11-20T01:39:00Z</dcterms:modified>
  <cp:contentStatus>v1-0_29/09/2017</cp:contentStatus>
</cp:coreProperties>
</file>