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9B" w:rsidRPr="004932A4" w:rsidRDefault="008D00E4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Default="008D00E4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8D00E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8D00E4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:rsidR="00D6659B" w:rsidRPr="00455CC3" w:rsidRDefault="008D00E4" w:rsidP="008D00E4">
            <w:pPr>
              <w:jc w:val="left"/>
              <w:rPr>
                <w:rFonts w:ascii="Arial" w:hAnsi="Arial" w:cs="Arial"/>
                <w:sz w:val="22"/>
              </w:rPr>
            </w:pPr>
            <w:permStart w:id="384591402" w:edGrp="everyone"/>
            <w:r>
              <w:rPr>
                <w:rFonts w:ascii="Arial" w:hAnsi="Arial" w:cs="Arial"/>
                <w:sz w:val="22"/>
              </w:rPr>
              <w:t>Gail Astwood</w:t>
            </w:r>
            <w:permEnd w:id="384591402"/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:rsidTr="008D00E4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8D00E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:rsidR="00D6659B" w:rsidRPr="004C3241" w:rsidRDefault="00D6659B" w:rsidP="008D00E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:rsidTr="008D00E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8D00E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:rsidR="00D6659B" w:rsidRPr="004C3241" w:rsidRDefault="008D00E4" w:rsidP="008D00E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78101514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78101514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735969470" w:edGrp="everyone"/>
        <w:tc>
          <w:tcPr>
            <w:tcW w:w="2668" w:type="dxa"/>
            <w:vAlign w:val="center"/>
          </w:tcPr>
          <w:p w:rsidR="00D6659B" w:rsidRPr="004C3241" w:rsidRDefault="008D00E4" w:rsidP="008D00E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35969470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8D00E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8D00E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:rsidR="00D6659B" w:rsidRPr="004C3241" w:rsidRDefault="008D00E4" w:rsidP="008D00E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46367557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46367557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:rsidR="00D6659B" w:rsidRPr="004C3241" w:rsidRDefault="008D00E4" w:rsidP="008D00E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94804023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94804023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8D00E4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8D00E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006315800" w:edGrp="everyone"/>
        <w:tc>
          <w:tcPr>
            <w:tcW w:w="2667" w:type="dxa"/>
            <w:vAlign w:val="center"/>
          </w:tcPr>
          <w:p w:rsidR="00D6659B" w:rsidRPr="004C3241" w:rsidRDefault="008D00E4" w:rsidP="008D00E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006315800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:rsidR="00D6659B" w:rsidRPr="004C3241" w:rsidRDefault="008D00E4" w:rsidP="008D00E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17536248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117536248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8D00E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8D00E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:rsidR="00D6659B" w:rsidRPr="00455CC3" w:rsidRDefault="00D6659B" w:rsidP="008D00E4">
            <w:pPr>
              <w:jc w:val="left"/>
              <w:rPr>
                <w:rFonts w:ascii="Arial" w:hAnsi="Arial" w:cs="Arial"/>
                <w:sz w:val="22"/>
              </w:rPr>
            </w:pPr>
            <w:permStart w:id="1858159336" w:edGrp="everyone"/>
            <w:permEnd w:id="1858159336"/>
          </w:p>
        </w:tc>
      </w:tr>
      <w:tr w:rsidR="00D6659B" w:rsidRPr="004C3241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8D00E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8113919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:rsidR="00D6659B" w:rsidRPr="004C3241" w:rsidRDefault="00D6659B" w:rsidP="008D00E4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8C8781B" wp14:editId="1DB48BF6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1139192" w:displacedByCustomXml="prev"/>
      </w:tr>
      <w:tr w:rsidR="00D6659B" w:rsidRPr="004C3241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8D00E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101673039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659B" w:rsidRPr="00DD7A44" w:rsidRDefault="008D00E4" w:rsidP="008D00E4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101673039"/>
          </w:p>
        </w:tc>
      </w:tr>
    </w:tbl>
    <w:p w:rsidR="004C3241" w:rsidRDefault="004C3241">
      <w:pPr>
        <w:jc w:val="left"/>
        <w:rPr>
          <w:szCs w:val="32"/>
        </w:rPr>
        <w:sectPr w:rsidR="004C3241" w:rsidSect="00EA259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:rsidR="00D6659B" w:rsidRPr="004932A4" w:rsidRDefault="008D00E4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Pr="004932A4" w:rsidRDefault="008D00E4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:rsidTr="008D00E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6659B" w:rsidRDefault="00D6659B" w:rsidP="008D00E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6659B" w:rsidRPr="0032118C" w:rsidRDefault="00D6659B" w:rsidP="008D00E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6659B" w:rsidRPr="0032118C" w:rsidRDefault="00D6659B" w:rsidP="008D00E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D6659B" w:rsidRPr="0032118C" w:rsidRDefault="00D6659B" w:rsidP="008D00E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:rsidR="00D6659B" w:rsidRPr="0032118C" w:rsidRDefault="00D6659B" w:rsidP="008D00E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D6659B" w:rsidRDefault="00D6659B" w:rsidP="008D00E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32118C" w:rsidRDefault="00D6659B" w:rsidP="008D00E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6659B" w:rsidRDefault="00D6659B" w:rsidP="008D00E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:rsidR="00D6659B" w:rsidRPr="0032118C" w:rsidRDefault="00D6659B" w:rsidP="008D00E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D6659B" w:rsidRPr="0032118C" w:rsidRDefault="00D6659B" w:rsidP="008D00E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923E1E" w:rsidRDefault="00D6659B" w:rsidP="008D00E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:rsidTr="008D00E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8D00E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1C4084" w:rsidRDefault="008D00E4" w:rsidP="008D00E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12396754" w:edGrp="everyone"/>
            <w:r>
              <w:rPr>
                <w:rFonts w:ascii="Arial" w:hAnsi="Arial" w:cs="Arial"/>
                <w:sz w:val="22"/>
                <w:szCs w:val="22"/>
              </w:rPr>
              <w:t>Gail Astwood</w:t>
            </w:r>
            <w:permEnd w:id="1512396754"/>
          </w:p>
        </w:tc>
      </w:tr>
      <w:tr w:rsidR="00D6659B" w:rsidRPr="004E05D0" w:rsidTr="008D00E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8D00E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8D00E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:rsidTr="008D00E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8D00E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14354616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8D00E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FA5B36F" wp14:editId="42E19D8A">
                      <wp:extent cx="1008529" cy="428625"/>
                      <wp:effectExtent l="0" t="0" r="127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852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43546162" w:displacedByCustomXml="prev"/>
      </w:tr>
      <w:tr w:rsidR="00D6659B" w:rsidRPr="00830749" w:rsidTr="008D00E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8D00E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1C4084" w:rsidRDefault="00D6659B" w:rsidP="008D00E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8D00E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8D00E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51067205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0-11-09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8D00E4" w:rsidP="008D00E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9/11/2020</w:t>
                </w:r>
              </w:p>
            </w:tc>
          </w:sdtContent>
        </w:sdt>
        <w:permEnd w:id="1510672052" w:displacedByCustomXml="prev"/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:rsidTr="008D00E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8D00E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32118C" w:rsidRDefault="00D6659B" w:rsidP="008D00E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36594055" w:edGrp="everyone"/>
            <w:permEnd w:id="1136594055"/>
          </w:p>
        </w:tc>
        <w:bookmarkStart w:id="1" w:name="_GoBack"/>
        <w:bookmarkEnd w:id="1"/>
      </w:tr>
      <w:tr w:rsidR="00D6659B" w:rsidRPr="004E05D0" w:rsidTr="008D00E4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8D00E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8D00E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:rsidTr="008D00E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8D00E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73408517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8D00E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09AE054" wp14:editId="109CDDFF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34085174" w:displacedByCustomXml="prev"/>
      </w:tr>
      <w:tr w:rsidR="00D6659B" w:rsidRPr="0032118C" w:rsidTr="008D00E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8D00E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32118C" w:rsidRDefault="00D6659B" w:rsidP="008D00E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8D00E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8D00E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409431107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DD7A44" w:rsidRDefault="008D00E4" w:rsidP="008D00E4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409431107"/>
          </w:p>
        </w:tc>
      </w:tr>
    </w:tbl>
    <w:p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:rsidTr="008D00E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6659B" w:rsidRPr="004932A4" w:rsidRDefault="00D6659B" w:rsidP="008D00E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:rsidR="00D6659B" w:rsidRPr="004932A4" w:rsidRDefault="00D6659B" w:rsidP="008D00E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:rsidR="00D6659B" w:rsidRPr="004932A4" w:rsidRDefault="00D6659B" w:rsidP="008D00E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:rsidTr="008D00E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6659B" w:rsidRPr="004932A4" w:rsidRDefault="00D6659B" w:rsidP="008D00E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:rsidR="00D6659B" w:rsidRPr="004932A4" w:rsidRDefault="00D6659B" w:rsidP="008D00E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49849545" w:edGrp="everyone"/>
            <w:permEnd w:id="549849545"/>
          </w:p>
        </w:tc>
        <w:tc>
          <w:tcPr>
            <w:tcW w:w="1346" w:type="dxa"/>
            <w:vAlign w:val="center"/>
          </w:tcPr>
          <w:p w:rsidR="00D6659B" w:rsidRPr="004932A4" w:rsidRDefault="00D6659B" w:rsidP="008D00E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:rsidR="00D6659B" w:rsidRPr="004932A4" w:rsidRDefault="00D6659B" w:rsidP="008D00E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:rsidTr="008D00E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6659B" w:rsidRPr="004932A4" w:rsidRDefault="00D6659B" w:rsidP="008D00E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:rsidR="00D6659B" w:rsidRPr="004932A4" w:rsidRDefault="00D6659B" w:rsidP="008D00E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085308664" w:edGrp="everyone"/>
        <w:tc>
          <w:tcPr>
            <w:tcW w:w="1346" w:type="dxa"/>
            <w:vAlign w:val="center"/>
          </w:tcPr>
          <w:p w:rsidR="00D6659B" w:rsidRPr="00533511" w:rsidRDefault="008D00E4" w:rsidP="008D00E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085308664"/>
          </w:p>
        </w:tc>
        <w:permStart w:id="1089759900" w:edGrp="everyone"/>
        <w:tc>
          <w:tcPr>
            <w:tcW w:w="1347" w:type="dxa"/>
            <w:vAlign w:val="center"/>
          </w:tcPr>
          <w:p w:rsidR="00D6659B" w:rsidRPr="00533511" w:rsidRDefault="008D00E4" w:rsidP="008D00E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089759900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:rsidTr="008D00E4">
        <w:tc>
          <w:tcPr>
            <w:tcW w:w="9057" w:type="dxa"/>
            <w:shd w:val="clear" w:color="auto" w:fill="D9D9D9" w:themeFill="background1" w:themeFillShade="D9"/>
          </w:tcPr>
          <w:p w:rsidR="00D6659B" w:rsidRPr="000C0B14" w:rsidRDefault="00D6659B" w:rsidP="008D00E4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:rsidTr="008D00E4">
        <w:trPr>
          <w:trHeight w:val="13433"/>
        </w:trPr>
        <w:tc>
          <w:tcPr>
            <w:tcW w:w="9057" w:type="dxa"/>
          </w:tcPr>
          <w:p w:rsidR="00D6659B" w:rsidRPr="000C0B14" w:rsidRDefault="00D6659B" w:rsidP="008D00E4">
            <w:pPr>
              <w:rPr>
                <w:rFonts w:ascii="Arial" w:hAnsi="Arial" w:cs="Arial"/>
                <w:szCs w:val="24"/>
              </w:rPr>
            </w:pPr>
            <w:permStart w:id="1883705664" w:edGrp="everyone"/>
            <w:permEnd w:id="1883705664"/>
          </w:p>
        </w:tc>
      </w:tr>
    </w:tbl>
    <w:bookmarkEnd w:id="0"/>
    <w:p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6"/>
        <w:gridCol w:w="418"/>
        <w:gridCol w:w="1904"/>
        <w:gridCol w:w="1135"/>
        <w:gridCol w:w="463"/>
        <w:gridCol w:w="3754"/>
        <w:gridCol w:w="623"/>
      </w:tblGrid>
      <w:tr w:rsidR="00D6659B" w:rsidRPr="00553DDB" w:rsidTr="008D00E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8D00E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6180871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8087118" w:displacedByCustomXml="prev"/>
      </w:tr>
      <w:tr w:rsidR="00D6659B" w:rsidRPr="00553DDB" w:rsidTr="008D00E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001593628" w:edGrp="everyone"/>
            <w:r w:rsidR="008D00E4">
              <w:rPr>
                <w:rFonts w:ascii="Arial" w:hAnsi="Arial" w:cs="Arial"/>
                <w:sz w:val="22"/>
              </w:rPr>
              <w:t>F</w:t>
            </w:r>
            <w:permEnd w:id="1001593628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309557406" w:edGrp="everyone"/>
            <w:r w:rsidR="008D00E4">
              <w:rPr>
                <w:rFonts w:ascii="Arial" w:hAnsi="Arial" w:cs="Arial"/>
                <w:sz w:val="22"/>
              </w:rPr>
              <w:t>E</w:t>
            </w:r>
            <w:permEnd w:id="30955740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035107454" w:edGrp="everyone"/>
            <w:r w:rsidR="008D00E4">
              <w:rPr>
                <w:rFonts w:ascii="Arial" w:hAnsi="Arial" w:cs="Arial"/>
                <w:sz w:val="22"/>
              </w:rPr>
              <w:t>A</w:t>
            </w:r>
            <w:permEnd w:id="103510745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623908482" w:edGrp="everyone"/>
            <w:r w:rsidR="008D00E4">
              <w:rPr>
                <w:rFonts w:ascii="Arial" w:hAnsi="Arial" w:cs="Arial"/>
                <w:sz w:val="22"/>
              </w:rPr>
              <w:t>D</w:t>
            </w:r>
            <w:permEnd w:id="62390848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14068477" w:edGrp="everyone"/>
            <w:r w:rsidR="008D00E4">
              <w:rPr>
                <w:rFonts w:ascii="Arial" w:hAnsi="Arial" w:cs="Arial"/>
                <w:sz w:val="22"/>
              </w:rPr>
              <w:t>C</w:t>
            </w:r>
            <w:permEnd w:id="191406847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142570729" w:edGrp="everyone"/>
            <w:r w:rsidR="008D00E4">
              <w:rPr>
                <w:rFonts w:ascii="Arial" w:hAnsi="Arial" w:cs="Arial"/>
                <w:sz w:val="22"/>
              </w:rPr>
              <w:t>B</w:t>
            </w:r>
            <w:permEnd w:id="214257072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6"/>
        <w:gridCol w:w="1288"/>
        <w:gridCol w:w="3179"/>
        <w:gridCol w:w="3179"/>
        <w:gridCol w:w="623"/>
      </w:tblGrid>
      <w:tr w:rsidR="00D6659B" w:rsidRPr="00553DDB" w:rsidTr="008D00E4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8D00E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7596340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9634068" w:displacedByCustomXml="prev"/>
      </w:tr>
      <w:tr w:rsidR="00D6659B" w:rsidRPr="00553DDB" w:rsidTr="008D00E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8D00E4" w:rsidP="008D00E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45036561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Chemical burns, respiratory damage, skin rashes</w:t>
            </w:r>
            <w:permEnd w:id="450365614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8D00E4" w:rsidP="008D00E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839449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Substitute the hazard if not possible Isolate and use all required PPE for example protective clothing, safety glasses, safety gloves</w:t>
            </w:r>
            <w:permEnd w:id="1683944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8D00E4" w:rsidP="008D00E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4123904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loss, headaches</w:t>
            </w:r>
            <w:permEnd w:id="941239042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8D00E4" w:rsidP="008D00E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9258683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Use PPE hearing protection such as earplugs or earmuffs </w:t>
            </w:r>
            <w:permEnd w:id="6925868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642522" w:rsidP="008D00E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8773666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 sprains</w:t>
            </w:r>
            <w:permEnd w:id="387736663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642522" w:rsidP="008D00E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5519529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Control the hazard by administrative means using SWMS example for correct lifting methods, repetitive tasks etc. </w:t>
            </w:r>
            <w:permEnd w:id="8551952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8D00E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8D00E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642522" w:rsidP="008D00E4">
            <w:pPr>
              <w:rPr>
                <w:rFonts w:ascii="Arial" w:hAnsi="Arial" w:cs="Arial"/>
                <w:sz w:val="22"/>
                <w:szCs w:val="22"/>
              </w:rPr>
            </w:pPr>
            <w:permStart w:id="163199563" w:edGrp="everyone"/>
            <w:r>
              <w:rPr>
                <w:rFonts w:ascii="Arial" w:hAnsi="Arial" w:cs="Arial"/>
                <w:sz w:val="22"/>
                <w:szCs w:val="22"/>
              </w:rPr>
              <w:t>Supervisor, site project management, health and safety representitive</w:t>
            </w:r>
            <w:permEnd w:id="163199563"/>
          </w:p>
        </w:tc>
        <w:permStart w:id="5044344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4434452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  <w:jc w:val="both"/>
      </w:pPr>
      <w:bookmarkStart w:id="5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5"/>
    </w:p>
    <w:p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D6659B" w:rsidTr="008D00E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024625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2462532" w:displacedByCustomXml="prev"/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130369660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13036966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5356066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356066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4844219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642522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844219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9497270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497270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/>
    <w:p w:rsidR="00D6659B" w:rsidRPr="00553DDB" w:rsidRDefault="00D6659B" w:rsidP="00D6659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D6659B" w:rsidRPr="00553DDB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8D00E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8756535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5653598" w:displacedByCustomXml="prev"/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891104760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89110476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5759055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642522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7590553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3596252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596252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8D00E4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8003951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0039514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92"/>
        <w:gridCol w:w="1297"/>
        <w:gridCol w:w="2026"/>
        <w:gridCol w:w="2453"/>
        <w:gridCol w:w="624"/>
      </w:tblGrid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356629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642522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3566297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544492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4449224" w:displacedByCustomXml="prev"/>
      </w:tr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F3F5F" w:rsidRPr="00553DDB" w:rsidRDefault="00DF3F5F" w:rsidP="00296E83">
            <w:pPr>
              <w:ind w:left="993" w:hanging="993"/>
              <w:jc w:val="center"/>
            </w:pPr>
          </w:p>
        </w:tc>
        <w:permStart w:id="773613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736134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92"/>
        <w:gridCol w:w="1297"/>
        <w:gridCol w:w="2026"/>
        <w:gridCol w:w="2453"/>
        <w:gridCol w:w="624"/>
      </w:tblGrid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742923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642522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7429236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761643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6164364" w:displacedByCustomXml="prev"/>
      </w:tr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96E83" w:rsidRPr="00553DDB" w:rsidRDefault="00296E83" w:rsidP="00296E83">
            <w:pPr>
              <w:ind w:left="993" w:hanging="993"/>
              <w:jc w:val="center"/>
            </w:pPr>
          </w:p>
        </w:tc>
        <w:permStart w:id="3029737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0297376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61"/>
        <w:gridCol w:w="2040"/>
        <w:gridCol w:w="5481"/>
        <w:gridCol w:w="623"/>
      </w:tblGrid>
      <w:tr w:rsidR="00D6659B" w:rsidRPr="00553DDB" w:rsidTr="008D00E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8D00E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1058208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AA60C6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5820847" w:displacedByCustomXml="prev"/>
      </w:tr>
      <w:tr w:rsidR="00D6659B" w:rsidRPr="00553DDB" w:rsidTr="008D00E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8D00E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6295C01" wp14:editId="6BBB53B3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8D00E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642522" w:rsidP="008D00E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10601790" w:edGrp="everyone"/>
            <w:r>
              <w:rPr>
                <w:rFonts w:ascii="Arial" w:hAnsi="Arial" w:cs="Arial"/>
                <w:sz w:val="22"/>
                <w:szCs w:val="22"/>
              </w:rPr>
              <w:t>Protective clothing</w:t>
            </w:r>
            <w:permEnd w:id="4106017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8D00E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C86E2DB" wp14:editId="2DB9A388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8D00E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Default="00642522" w:rsidP="008D00E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46624089" w:edGrp="everyone"/>
            <w:r>
              <w:rPr>
                <w:rFonts w:ascii="Arial" w:hAnsi="Arial" w:cs="Arial"/>
                <w:sz w:val="22"/>
                <w:szCs w:val="22"/>
              </w:rPr>
              <w:t>Safety gloves required</w:t>
            </w:r>
          </w:p>
          <w:p w:rsidR="00D6659B" w:rsidRDefault="00D6659B" w:rsidP="008D00E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ermEnd w:id="1146624089"/>
          <w:p w:rsidR="00D6659B" w:rsidRPr="00ED59C9" w:rsidRDefault="00D6659B" w:rsidP="008D00E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8D00E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5C3662F" wp14:editId="7433E161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8D00E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642522" w:rsidP="008D00E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06016740" w:edGrp="everyone"/>
            <w:r>
              <w:rPr>
                <w:rFonts w:ascii="Arial" w:hAnsi="Arial" w:cs="Arial"/>
                <w:sz w:val="22"/>
                <w:szCs w:val="22"/>
              </w:rPr>
              <w:t>Protective eyewear required</w:t>
            </w:r>
            <w:permEnd w:id="6060167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8D00E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55A2AF2" wp14:editId="6F2E3E2F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8D00E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642522" w:rsidP="008D00E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82249146" w:edGrp="everyone"/>
            <w:r>
              <w:rPr>
                <w:rFonts w:ascii="Arial" w:hAnsi="Arial" w:cs="Arial"/>
                <w:sz w:val="22"/>
                <w:szCs w:val="22"/>
              </w:rPr>
              <w:t>Respirator required</w:t>
            </w:r>
            <w:permEnd w:id="5822491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2786"/>
        <w:gridCol w:w="4762"/>
        <w:gridCol w:w="622"/>
      </w:tblGrid>
      <w:tr w:rsidR="00D6659B" w:rsidRPr="00553DDB" w:rsidTr="008D00E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8D00E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115579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557932" w:displacedByCustomXml="prev"/>
      </w:tr>
      <w:tr w:rsidR="00D6659B" w:rsidRPr="00553DDB" w:rsidTr="008D00E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5C147AB9" wp14:editId="18B4E98B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642522" w:rsidP="008D00E4">
            <w:pPr>
              <w:rPr>
                <w:rFonts w:ascii="Arial" w:hAnsi="Arial" w:cs="Arial"/>
                <w:sz w:val="22"/>
              </w:rPr>
            </w:pPr>
            <w:permStart w:id="1323176068" w:edGrp="everyone"/>
            <w:r>
              <w:rPr>
                <w:rFonts w:ascii="Arial" w:hAnsi="Arial" w:cs="Arial"/>
                <w:sz w:val="22"/>
              </w:rPr>
              <w:t>Marks location of first aid kit</w:t>
            </w:r>
            <w:permEnd w:id="132317606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6F704745" wp14:editId="416B10BC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642522" w:rsidP="008D00E4">
            <w:pPr>
              <w:rPr>
                <w:rFonts w:ascii="Arial" w:hAnsi="Arial" w:cs="Arial"/>
                <w:sz w:val="22"/>
              </w:rPr>
            </w:pPr>
            <w:permStart w:id="1481858082" w:edGrp="everyone"/>
            <w:r>
              <w:rPr>
                <w:rFonts w:ascii="Arial" w:hAnsi="Arial" w:cs="Arial"/>
                <w:sz w:val="22"/>
              </w:rPr>
              <w:t>Do not enter this area</w:t>
            </w:r>
            <w:permEnd w:id="148185808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436DE113" wp14:editId="69607B81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642522" w:rsidP="008D00E4">
            <w:pPr>
              <w:rPr>
                <w:rFonts w:ascii="Arial" w:hAnsi="Arial" w:cs="Arial"/>
                <w:sz w:val="22"/>
              </w:rPr>
            </w:pPr>
            <w:permStart w:id="1388262024" w:edGrp="everyone"/>
            <w:r>
              <w:rPr>
                <w:rFonts w:ascii="Arial" w:hAnsi="Arial" w:cs="Arial"/>
                <w:sz w:val="22"/>
              </w:rPr>
              <w:t>Marks location of fire extinguisher</w:t>
            </w:r>
            <w:permEnd w:id="138826202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r w:rsidRPr="00553DDB">
        <w:br w:type="page"/>
      </w:r>
    </w:p>
    <w:p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:rsidTr="008D00E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:rsidTr="008D00E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8D00E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8D00E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8D00E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8D00E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:rsidTr="008D00E4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8D00E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p w:rsidR="00D6659B" w:rsidRPr="00553DDB" w:rsidRDefault="00D6659B" w:rsidP="00D6659B">
      <w:pPr>
        <w:jc w:val="left"/>
        <w:rPr>
          <w:sz w:val="20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8D00E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8D00E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8D00E4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356EE964" wp14:editId="7AFC7FE2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3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D00E4" w:rsidRPr="006215FC" w:rsidRDefault="008D00E4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040399481" w:edGrp="everyone"/>
                                  <w:r w:rsidR="00642522">
                                    <w:rPr>
                                      <w:vanish w:val="0"/>
                                    </w:rPr>
                                    <w:t>E</w:t>
                                  </w:r>
                                  <w:permEnd w:id="1040399481"/>
                                </w:p>
                                <w:p w:rsidR="008D00E4" w:rsidRPr="006215FC" w:rsidRDefault="008D00E4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934436917" w:edGrp="everyone"/>
                                  <w:r w:rsidR="00642522">
                                    <w:rPr>
                                      <w:vanish w:val="0"/>
                                    </w:rPr>
                                    <w:t>L</w:t>
                                  </w:r>
                                  <w:permEnd w:id="19344369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24" o:title="" recolor="t" rotate="t" type="tile"/>
                      <v:textbox inset="0,0,0,0">
                        <w:txbxContent>
                          <w:p w:rsidR="008D00E4" w:rsidRPr="006215FC" w:rsidRDefault="008D00E4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040399481" w:edGrp="everyone"/>
                            <w:r w:rsidR="00642522">
                              <w:rPr>
                                <w:vanish w:val="0"/>
                              </w:rPr>
                              <w:t>E</w:t>
                            </w:r>
                            <w:permEnd w:id="1040399481"/>
                          </w:p>
                          <w:p w:rsidR="008D00E4" w:rsidRPr="006215FC" w:rsidRDefault="008D00E4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934436917" w:edGrp="everyone"/>
                            <w:r w:rsidR="00642522">
                              <w:rPr>
                                <w:vanish w:val="0"/>
                              </w:rPr>
                              <w:t>L</w:t>
                            </w:r>
                            <w:permEnd w:id="1934436917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1514728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D6659B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1472872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>
        <w:t>treatment.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8D00E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8D00E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642522" w:rsidP="008D00E4">
            <w:pPr>
              <w:rPr>
                <w:rFonts w:ascii="Arial" w:hAnsi="Arial" w:cs="Arial"/>
                <w:sz w:val="22"/>
                <w:szCs w:val="22"/>
              </w:rPr>
            </w:pPr>
            <w:permStart w:id="1914314219" w:edGrp="everyone"/>
            <w:r>
              <w:rPr>
                <w:rFonts w:ascii="Arial" w:hAnsi="Arial" w:cs="Arial"/>
                <w:sz w:val="22"/>
                <w:szCs w:val="22"/>
              </w:rPr>
              <w:t>M</w:t>
            </w:r>
            <w:permEnd w:id="1914314219"/>
          </w:p>
        </w:tc>
        <w:permStart w:id="11630068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3006815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8D00E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8D00E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642522" w:rsidP="008D00E4">
            <w:pPr>
              <w:rPr>
                <w:rFonts w:ascii="Arial" w:hAnsi="Arial" w:cs="Arial"/>
                <w:sz w:val="22"/>
                <w:szCs w:val="22"/>
              </w:rPr>
            </w:pPr>
            <w:permStart w:id="2097163232" w:edGrp="everyone"/>
            <w:r>
              <w:rPr>
                <w:rFonts w:ascii="Arial" w:hAnsi="Arial" w:cs="Arial"/>
                <w:sz w:val="22"/>
                <w:szCs w:val="22"/>
              </w:rPr>
              <w:t>An event which is very likely or likely to occur resulting in death or serious injury</w:t>
            </w:r>
            <w:permEnd w:id="2097163232"/>
          </w:p>
        </w:tc>
        <w:permStart w:id="6988268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8826860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D6659B" w:rsidRPr="00553DDB" w:rsidTr="008D00E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8D00E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2367500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6750042" w:displacedByCustomXml="prev"/>
      </w:tr>
      <w:tr w:rsidR="00D979B9" w:rsidRPr="00553DDB" w:rsidTr="008D00E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2845593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8455937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8D00E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4542686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5426863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8D00E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6399798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642522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399798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pStyle w:val="11CSTCPLQuestionBullet"/>
        <w:ind w:left="709" w:hanging="709"/>
      </w:pPr>
      <w:bookmarkStart w:id="16" w:name="_Ref408921427"/>
      <w:r w:rsidRPr="00553DDB">
        <w:lastRenderedPageBreak/>
        <w:t>Order the elements of the hierarchy of control, from 1 to 6 (i.e. most effective to least effective).</w:t>
      </w:r>
      <w:bookmarkEnd w:id="16"/>
    </w:p>
    <w:p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43C30A25" wp14:editId="2C690FD3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61"/>
        <w:gridCol w:w="2040"/>
        <w:gridCol w:w="5481"/>
        <w:gridCol w:w="623"/>
      </w:tblGrid>
      <w:tr w:rsidR="00D6659B" w:rsidRPr="00553DDB" w:rsidTr="008D00E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8D00E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3601241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0124180" w:displacedByCustomXml="prev"/>
      </w:tr>
      <w:tr w:rsidR="00D6659B" w:rsidRPr="00553DDB" w:rsidTr="008D00E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642522" w:rsidP="008D00E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82484502" w:edGrp="everyone"/>
            <w:r>
              <w:rPr>
                <w:rFonts w:ascii="Arial" w:hAnsi="Arial" w:cs="Arial"/>
                <w:sz w:val="22"/>
              </w:rPr>
              <w:t>3</w:t>
            </w:r>
            <w:permEnd w:id="118248450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642522" w:rsidP="008D00E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67888929" w:edGrp="everyone"/>
            <w:r>
              <w:rPr>
                <w:rFonts w:ascii="Arial" w:hAnsi="Arial" w:cs="Arial"/>
                <w:sz w:val="22"/>
              </w:rPr>
              <w:t>6</w:t>
            </w:r>
            <w:permEnd w:id="76788892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642522" w:rsidP="008D00E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51323020" w:edGrp="everyone"/>
            <w:r>
              <w:rPr>
                <w:rFonts w:ascii="Arial" w:hAnsi="Arial" w:cs="Arial"/>
                <w:sz w:val="22"/>
              </w:rPr>
              <w:t>1</w:t>
            </w:r>
            <w:permEnd w:id="175132302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642522" w:rsidP="008D00E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79146697" w:edGrp="everyone"/>
            <w:r>
              <w:rPr>
                <w:rFonts w:ascii="Arial" w:hAnsi="Arial" w:cs="Arial"/>
                <w:sz w:val="22"/>
              </w:rPr>
              <w:t>4</w:t>
            </w:r>
            <w:permEnd w:id="117914669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642522" w:rsidP="008D00E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52404973" w:edGrp="everyone"/>
            <w:r>
              <w:rPr>
                <w:rFonts w:ascii="Arial" w:hAnsi="Arial" w:cs="Arial"/>
                <w:sz w:val="22"/>
              </w:rPr>
              <w:t>5</w:t>
            </w:r>
            <w:permEnd w:id="185240497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642522" w:rsidP="008D00E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68447569" w:edGrp="everyone"/>
            <w:r>
              <w:rPr>
                <w:rFonts w:ascii="Arial" w:hAnsi="Arial" w:cs="Arial"/>
                <w:sz w:val="22"/>
              </w:rPr>
              <w:t>2</w:t>
            </w:r>
            <w:permEnd w:id="36844756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8D00E4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8D00E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Default="00642522" w:rsidP="008D00E4">
            <w:pPr>
              <w:rPr>
                <w:rFonts w:ascii="Arial" w:hAnsi="Arial" w:cs="Arial"/>
                <w:sz w:val="22"/>
                <w:szCs w:val="22"/>
              </w:rPr>
            </w:pPr>
            <w:permStart w:id="634470331" w:edGrp="everyone"/>
            <w:r>
              <w:rPr>
                <w:rFonts w:ascii="Arial" w:hAnsi="Arial" w:cs="Arial"/>
                <w:sz w:val="22"/>
                <w:szCs w:val="22"/>
              </w:rPr>
              <w:t>Elimination is best as it removes the hazard</w:t>
            </w:r>
          </w:p>
          <w:p w:rsidR="00D6659B" w:rsidRPr="00553DDB" w:rsidRDefault="00642522" w:rsidP="008D00E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PPE </w:t>
            </w:r>
            <w:r w:rsidR="006F38F9">
              <w:rPr>
                <w:rFonts w:ascii="Arial" w:hAnsi="Arial" w:cs="Arial"/>
                <w:sz w:val="22"/>
                <w:szCs w:val="22"/>
              </w:rPr>
              <w:t>is the least effective as it relies on human behaviour</w:t>
            </w:r>
            <w:permEnd w:id="634470331"/>
          </w:p>
        </w:tc>
        <w:permStart w:id="7900019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0001976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8D00E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8D00E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2D636F" w:rsidRDefault="006F38F9" w:rsidP="008D00E4">
            <w:pPr>
              <w:rPr>
                <w:rFonts w:ascii="Arial" w:hAnsi="Arial" w:cs="Arial"/>
                <w:sz w:val="22"/>
                <w:szCs w:val="22"/>
              </w:rPr>
            </w:pPr>
            <w:permStart w:id="38865466" w:edGrp="everyone"/>
            <w:r>
              <w:rPr>
                <w:rFonts w:ascii="Arial" w:hAnsi="Arial" w:cs="Arial"/>
                <w:sz w:val="22"/>
                <w:szCs w:val="22"/>
              </w:rPr>
              <w:t>2 substitute the hazard</w:t>
            </w:r>
            <w:permEnd w:id="38865466"/>
          </w:p>
        </w:tc>
        <w:permStart w:id="12117141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1714129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90D815" wp14:editId="30BE93F1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D00E4" w:rsidRPr="00441559" w:rsidRDefault="008D00E4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8D00E4" w:rsidRPr="00441559" w:rsidRDefault="008D00E4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3E5720" wp14:editId="64A1208B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D00E4" w:rsidRPr="00441559" w:rsidRDefault="008D00E4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8D00E4" w:rsidRPr="00441559" w:rsidRDefault="008D00E4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6A5E00" wp14:editId="4FA4CFE2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D00E4" w:rsidRPr="00441559" w:rsidRDefault="008D00E4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8D00E4" w:rsidRPr="00441559" w:rsidRDefault="008D00E4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C7FF8D" wp14:editId="13A36DA9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D00E4" w:rsidRPr="00441559" w:rsidRDefault="008D00E4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8D00E4" w:rsidRPr="00441559" w:rsidRDefault="008D00E4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B2B107" wp14:editId="053E4D93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D00E4" w:rsidRPr="00441559" w:rsidRDefault="008D00E4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8D00E4" w:rsidRPr="00441559" w:rsidRDefault="008D00E4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32AB30" wp14:editId="2CDE1F6A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D00E4" w:rsidRPr="00441559" w:rsidRDefault="008D00E4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8D00E4" w:rsidRPr="00441559" w:rsidRDefault="008D00E4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067EA37" wp14:editId="0D912F7A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61"/>
        <w:gridCol w:w="2040"/>
        <w:gridCol w:w="5481"/>
        <w:gridCol w:w="623"/>
      </w:tblGrid>
      <w:tr w:rsidR="00D6659B" w:rsidRPr="00553DDB" w:rsidTr="008D00E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8D00E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3584195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8419550" w:displacedByCustomXml="prev"/>
      </w:tr>
      <w:tr w:rsidR="00D6659B" w:rsidRPr="00553DDB" w:rsidTr="008D00E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6F38F9" w:rsidP="008D00E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567497983" w:edGrp="everyone"/>
            <w:r>
              <w:rPr>
                <w:rFonts w:ascii="Arial" w:hAnsi="Arial" w:cs="Arial"/>
                <w:sz w:val="22"/>
              </w:rPr>
              <w:t>D</w:t>
            </w:r>
            <w:permEnd w:id="156749798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6F38F9" w:rsidP="008D00E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22049374" w:edGrp="everyone"/>
            <w:r>
              <w:rPr>
                <w:rFonts w:ascii="Arial" w:hAnsi="Arial" w:cs="Arial"/>
                <w:sz w:val="22"/>
              </w:rPr>
              <w:t>A</w:t>
            </w:r>
            <w:permEnd w:id="202204937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6F38F9" w:rsidP="008D00E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64666727" w:edGrp="everyone"/>
            <w:r>
              <w:rPr>
                <w:rFonts w:ascii="Arial" w:hAnsi="Arial" w:cs="Arial"/>
                <w:sz w:val="22"/>
              </w:rPr>
              <w:t>F</w:t>
            </w:r>
            <w:permEnd w:id="26466672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6F38F9" w:rsidP="008D00E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49132734" w:edGrp="everyone"/>
            <w:r>
              <w:rPr>
                <w:rFonts w:ascii="Arial" w:hAnsi="Arial" w:cs="Arial"/>
                <w:sz w:val="22"/>
              </w:rPr>
              <w:t>B</w:t>
            </w:r>
            <w:permEnd w:id="114913273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6F38F9" w:rsidP="008D00E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24749493" w:edGrp="everyone"/>
            <w:r>
              <w:rPr>
                <w:rFonts w:ascii="Arial" w:hAnsi="Arial" w:cs="Arial"/>
                <w:sz w:val="22"/>
              </w:rPr>
              <w:t>E</w:t>
            </w:r>
            <w:permEnd w:id="32474949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6F38F9" w:rsidP="008D00E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32281778" w:edGrp="everyone"/>
            <w:r>
              <w:rPr>
                <w:rFonts w:ascii="Arial" w:hAnsi="Arial" w:cs="Arial"/>
                <w:sz w:val="22"/>
              </w:rPr>
              <w:t>C</w:t>
            </w:r>
            <w:permEnd w:id="1132281778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8D00E4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8D00E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6F38F9" w:rsidP="008D00E4">
            <w:pPr>
              <w:rPr>
                <w:rFonts w:ascii="Arial" w:hAnsi="Arial" w:cs="Arial"/>
                <w:sz w:val="22"/>
                <w:szCs w:val="22"/>
              </w:rPr>
            </w:pPr>
            <w:permStart w:id="1593006228" w:edGrp="everyone"/>
            <w:r>
              <w:rPr>
                <w:rFonts w:ascii="Arial" w:hAnsi="Arial" w:cs="Arial"/>
                <w:sz w:val="22"/>
                <w:szCs w:val="22"/>
              </w:rPr>
              <w:t>Danger checked</w:t>
            </w:r>
            <w:permEnd w:id="1593006228"/>
          </w:p>
        </w:tc>
        <w:permStart w:id="16499630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9963041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61"/>
        <w:gridCol w:w="2040"/>
        <w:gridCol w:w="5481"/>
        <w:gridCol w:w="623"/>
      </w:tblGrid>
      <w:tr w:rsidR="00D6659B" w:rsidRPr="00553DDB" w:rsidTr="008D00E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8D00E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888365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836597" w:displacedByCustomXml="prev"/>
      </w:tr>
      <w:tr w:rsidR="00D6659B" w:rsidRPr="00553DDB" w:rsidTr="008D00E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Default="006F38F9" w:rsidP="008D00E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63114279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</w:p>
          <w:permEnd w:id="1463114279"/>
          <w:p w:rsidR="00D6659B" w:rsidRPr="002D636F" w:rsidRDefault="00D6659B" w:rsidP="008D00E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6F38F9" w:rsidP="008D00E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34889933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7348899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6F38F9" w:rsidP="008D00E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05779546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5057795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  <w:tr w:rsidR="00D6659B" w:rsidRPr="00553DDB" w:rsidTr="008D00E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8D00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8D00E4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6F38F9" w:rsidP="008D00E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6468473" w:edGrp="everyone"/>
            <w:r>
              <w:rPr>
                <w:rFonts w:ascii="Arial" w:hAnsi="Arial" w:cs="Arial"/>
                <w:sz w:val="22"/>
              </w:rPr>
              <w:t>Evacuate to assembly area</w:t>
            </w:r>
            <w:permEnd w:id="364684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8D00E4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5" w:name="_Ref414952615"/>
      <w:r w:rsidRPr="00553DDB">
        <w:t>What should you do as part of the clean up process? Tick all that apply.</w:t>
      </w:r>
      <w:bookmarkEnd w:id="25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D6659B" w:rsidRPr="00553DDB" w:rsidTr="008D00E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8D00E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8D00E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9263669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6366955" w:displacedByCustomXml="prev"/>
      </w:tr>
      <w:tr w:rsidR="00B5022D" w:rsidRPr="00553DDB" w:rsidTr="008D00E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6557666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5576669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8D00E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9950781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6F38F9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9507810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8D00E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7873079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6F38F9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8730798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8D00E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2263356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6F38F9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2633568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8D00E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8614896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6F38F9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614896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71997" wp14:editId="77FD6728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D00E4" w:rsidRPr="00DE05E2" w:rsidRDefault="008D00E4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8D00E4" w:rsidRPr="00D94A32" w:rsidRDefault="008D00E4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8D00E4" w:rsidRPr="00D94A32" w:rsidRDefault="008D00E4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8D00E4" w:rsidRPr="00D94A32" w:rsidRDefault="008D00E4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8D00E4" w:rsidRPr="00DE05E2" w:rsidRDefault="008D00E4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8D00E4" w:rsidRPr="00D94A32" w:rsidRDefault="008D00E4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8D00E4" w:rsidRPr="00D94A32" w:rsidRDefault="008D00E4" w:rsidP="00D6659B">
                      <w:pPr>
                        <w:rPr>
                          <w:sz w:val="22"/>
                        </w:rPr>
                      </w:pPr>
                    </w:p>
                    <w:p w:rsidR="008D00E4" w:rsidRPr="00D94A32" w:rsidRDefault="008D00E4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F6B574D" wp14:editId="640102DB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2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3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4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:rsidTr="008D00E4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8D00E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:rsidTr="008D00E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8D00E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6F38F9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18586942" w:edGrp="everyone"/>
            <w:r>
              <w:rPr>
                <w:rFonts w:ascii="Arial" w:hAnsi="Arial" w:cs="Arial"/>
                <w:sz w:val="22"/>
                <w:szCs w:val="22"/>
              </w:rPr>
              <w:t>09/11/2020</w:t>
            </w:r>
            <w:permEnd w:id="1818586942"/>
          </w:p>
        </w:tc>
      </w:tr>
      <w:tr w:rsidR="00D6659B" w:rsidRPr="00553DDB" w:rsidTr="008D00E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8D00E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6F38F9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298293" w:edGrp="everyone"/>
            <w:r>
              <w:rPr>
                <w:rFonts w:ascii="Arial" w:hAnsi="Arial" w:cs="Arial"/>
                <w:sz w:val="22"/>
                <w:szCs w:val="22"/>
              </w:rPr>
              <w:t>Gail Astwood</w:t>
            </w:r>
            <w:permEnd w:id="10298293"/>
          </w:p>
        </w:tc>
      </w:tr>
      <w:tr w:rsidR="00D6659B" w:rsidRPr="00553DDB" w:rsidTr="008D00E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8D00E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:rsidTr="008D00E4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8D00E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6F38F9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98807268" w:edGrp="everyone"/>
            <w:r>
              <w:rPr>
                <w:rFonts w:ascii="Arial" w:hAnsi="Arial" w:cs="Arial"/>
                <w:sz w:val="22"/>
                <w:szCs w:val="22"/>
              </w:rPr>
              <w:t>54 Standish Street Salisbury</w:t>
            </w:r>
            <w:permEnd w:id="2098807268"/>
          </w:p>
        </w:tc>
      </w:tr>
      <w:tr w:rsidR="00D6659B" w:rsidRPr="00553DDB" w:rsidTr="008D00E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8D00E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377CB" w:rsidRDefault="00D377CB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74760301" w:edGrp="everyone"/>
            <w:r>
              <w:rPr>
                <w:rFonts w:ascii="Arial" w:hAnsi="Arial" w:cs="Arial"/>
                <w:sz w:val="22"/>
                <w:szCs w:val="22"/>
              </w:rPr>
              <w:t>Diesel Spill measuring 3m x 4m</w:t>
            </w:r>
          </w:p>
          <w:p w:rsidR="00D377CB" w:rsidRDefault="00D377CB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377CB" w:rsidRDefault="006F38F9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10.45 am, Delivery truck </w:t>
            </w:r>
            <w:r w:rsidR="00D377CB">
              <w:rPr>
                <w:rFonts w:ascii="Arial" w:hAnsi="Arial" w:cs="Arial"/>
                <w:sz w:val="22"/>
                <w:szCs w:val="22"/>
              </w:rPr>
              <w:t>reversed into carpark and backed into drums of diesel.One drum was pierced and contents erupted from the container</w:t>
            </w:r>
          </w:p>
          <w:p w:rsidR="00D377CB" w:rsidRDefault="00D377CB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6659B" w:rsidRPr="00657280" w:rsidRDefault="00D377CB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Note: nobody was in the carpark to guide the driver.</w:t>
            </w:r>
            <w:r w:rsidR="006F38F9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674760301"/>
          </w:p>
        </w:tc>
      </w:tr>
      <w:tr w:rsidR="00D6659B" w:rsidRPr="00553DDB" w:rsidTr="008D00E4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8D00E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6659B" w:rsidRPr="00553DDB" w:rsidRDefault="008D00E4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57963131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5796313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6659B" w:rsidRPr="00553DDB" w:rsidRDefault="008D00E4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2088391428" w:edGrp="everyone"/>
                <w:r w:rsidR="00D377CB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208839142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6659B" w:rsidRPr="00553DDB" w:rsidRDefault="008D00E4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30232935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93023293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6659B" w:rsidRPr="00553DDB" w:rsidRDefault="008D00E4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04693437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10469343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:rsidTr="008D00E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8D00E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:rsidTr="008D00E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8D00E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6659B" w:rsidRDefault="00D377CB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37975574" w:edGrp="everyone"/>
            <w:r>
              <w:rPr>
                <w:rFonts w:ascii="Arial" w:hAnsi="Arial" w:cs="Arial"/>
                <w:sz w:val="22"/>
                <w:szCs w:val="22"/>
              </w:rPr>
              <w:t>Isolate</w:t>
            </w:r>
          </w:p>
          <w:p w:rsidR="00D6659B" w:rsidRDefault="00D377CB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fuel spill kit follow manufactures instructions</w:t>
            </w:r>
          </w:p>
          <w:p w:rsidR="00D377CB" w:rsidRDefault="00D377CB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all required PPE such as respirator, protective clothing, safety gloves etc.</w:t>
            </w:r>
          </w:p>
          <w:permEnd w:id="337975574"/>
          <w:p w:rsidR="00D6659B" w:rsidRPr="00657280" w:rsidRDefault="00D6659B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553DDB" w:rsidTr="008D00E4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8D00E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6659B" w:rsidRPr="00657280" w:rsidRDefault="00D377CB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1916877" w:edGrp="everyone"/>
            <w:r>
              <w:rPr>
                <w:rFonts w:ascii="Arial" w:hAnsi="Arial" w:cs="Arial"/>
                <w:sz w:val="22"/>
                <w:szCs w:val="22"/>
              </w:rPr>
              <w:t>Gail Astwood</w:t>
            </w:r>
            <w:permEnd w:id="1851916877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8D00E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6659B" w:rsidRPr="00553DDB" w:rsidRDefault="008D00E4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1291017120" w:edGrp="everyone"/>
                <w:r w:rsidR="00D377CB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291017120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6659B" w:rsidRPr="00553DDB" w:rsidRDefault="008D00E4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91147578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59114757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6659B" w:rsidRPr="00553DDB" w:rsidRDefault="008D00E4" w:rsidP="008D00E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30381754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83038175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8D00E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8D00E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8D00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508259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AA60C6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0825995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8D00E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8D00E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4B659E" w:rsidP="008D00E4">
            <w:pPr>
              <w:rPr>
                <w:rFonts w:ascii="Arial" w:hAnsi="Arial" w:cs="Arial"/>
                <w:sz w:val="22"/>
                <w:szCs w:val="22"/>
              </w:rPr>
            </w:pPr>
            <w:permStart w:id="378603473" w:edGrp="everyone"/>
            <w:r>
              <w:rPr>
                <w:rFonts w:ascii="Arial" w:hAnsi="Arial" w:cs="Arial"/>
                <w:sz w:val="22"/>
                <w:szCs w:val="22"/>
              </w:rPr>
              <w:t>Supervisor, site project management, health and safety representitive</w:t>
            </w:r>
            <w:permEnd w:id="378603473"/>
          </w:p>
        </w:tc>
        <w:permStart w:id="16801768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162BF6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0176832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8D00E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8D00E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4B659E" w:rsidP="008D00E4">
            <w:pPr>
              <w:rPr>
                <w:rFonts w:ascii="Arial" w:hAnsi="Arial" w:cs="Arial"/>
                <w:sz w:val="22"/>
                <w:szCs w:val="22"/>
              </w:rPr>
            </w:pPr>
            <w:permStart w:id="1666543929" w:edGrp="everyone"/>
            <w:r>
              <w:rPr>
                <w:rFonts w:ascii="Arial" w:hAnsi="Arial" w:cs="Arial"/>
                <w:sz w:val="22"/>
                <w:szCs w:val="22"/>
              </w:rPr>
              <w:t>Supervisor, site project management, health and safety representitive</w:t>
            </w:r>
            <w:permEnd w:id="1666543929"/>
          </w:p>
        </w:tc>
        <w:permStart w:id="19295294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9529438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8D00E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8D00E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4B659E" w:rsidP="008D00E4">
            <w:pPr>
              <w:rPr>
                <w:rFonts w:ascii="Arial" w:hAnsi="Arial" w:cs="Arial"/>
                <w:sz w:val="22"/>
                <w:szCs w:val="22"/>
              </w:rPr>
            </w:pPr>
            <w:permStart w:id="2145059135" w:edGrp="everyone"/>
            <w:r>
              <w:rPr>
                <w:rFonts w:ascii="Arial" w:hAnsi="Arial" w:cs="Arial"/>
                <w:sz w:val="22"/>
                <w:szCs w:val="22"/>
              </w:rPr>
              <w:t>Completing a formal review</w:t>
            </w:r>
            <w:permEnd w:id="2145059135"/>
          </w:p>
        </w:tc>
        <w:permStart w:id="13738502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AA60C6" w:rsidP="008D00E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3850247" w:displacedByCustomXml="prev"/>
      </w:tr>
    </w:tbl>
    <w:p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5"/>
      <w:headerReference w:type="default" r:id="rId36"/>
      <w:footerReference w:type="default" r:id="rId3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5E4" w:rsidRDefault="006425E4" w:rsidP="00A67754">
      <w:r>
        <w:separator/>
      </w:r>
    </w:p>
  </w:endnote>
  <w:endnote w:type="continuationSeparator" w:id="0">
    <w:p w:rsidR="006425E4" w:rsidRDefault="006425E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0E4" w:rsidRPr="00830749" w:rsidRDefault="008D00E4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8D00E4" w:rsidRPr="00830749" w:rsidRDefault="008D00E4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640B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640B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0E4" w:rsidRPr="00830749" w:rsidRDefault="008D00E4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8D00E4" w:rsidRPr="00830749" w:rsidRDefault="008D00E4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860B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860B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0E4" w:rsidRDefault="008D00E4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0E4" w:rsidRPr="00830749" w:rsidRDefault="008D00E4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8D00E4" w:rsidRPr="00830749" w:rsidRDefault="008D00E4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3640BC">
      <w:rPr>
        <w:rFonts w:ascii="Arial" w:hAnsi="Arial" w:cs="Arial"/>
        <w:b/>
        <w:noProof/>
        <w:sz w:val="16"/>
        <w:szCs w:val="16"/>
      </w:rPr>
      <w:t>9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640BC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5E4" w:rsidRDefault="006425E4" w:rsidP="00A67754">
      <w:r>
        <w:separator/>
      </w:r>
    </w:p>
  </w:footnote>
  <w:footnote w:type="continuationSeparator" w:id="0">
    <w:p w:rsidR="006425E4" w:rsidRDefault="006425E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0E4" w:rsidRDefault="008D00E4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8D00E4" w:rsidRPr="00830749" w:rsidRDefault="008D00E4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0E4" w:rsidRDefault="008D00E4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8D00E4" w:rsidRPr="00830749" w:rsidRDefault="008D00E4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0E4" w:rsidRDefault="008D00E4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0E4" w:rsidRDefault="008D00E4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8D00E4" w:rsidRPr="00830749" w:rsidRDefault="008D00E4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0E4" w:rsidRDefault="008D00E4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8D00E4" w:rsidRPr="00830749" w:rsidRDefault="008D00E4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640BC"/>
    <w:rsid w:val="00374DDE"/>
    <w:rsid w:val="003758B4"/>
    <w:rsid w:val="00376162"/>
    <w:rsid w:val="003860B6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59E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42522"/>
    <w:rsid w:val="006425E4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38F9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D00E4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377CB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3.png"/><Relationship Id="rId26" Type="http://schemas.openxmlformats.org/officeDocument/2006/relationships/diagramLayout" Target="diagrams/layout1.xml"/><Relationship Id="rId39" Type="http://schemas.openxmlformats.org/officeDocument/2006/relationships/glossaryDocument" Target="glossary/document.xml"/><Relationship Id="rId21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34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image" Target="media/image2.png"/><Relationship Id="rId25" Type="http://schemas.openxmlformats.org/officeDocument/2006/relationships/diagramData" Target="diagrams/data1.xml"/><Relationship Id="rId33" Type="http://schemas.openxmlformats.org/officeDocument/2006/relationships/image" Target="media/image11.jpe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image" Target="media/image5.jpeg"/><Relationship Id="rId29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8.png"/><Relationship Id="rId32" Type="http://schemas.openxmlformats.org/officeDocument/2006/relationships/image" Target="media/image11.png"/><Relationship Id="rId37" Type="http://schemas.openxmlformats.org/officeDocument/2006/relationships/footer" Target="footer4.xml"/><Relationship Id="rId40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23" Type="http://schemas.openxmlformats.org/officeDocument/2006/relationships/image" Target="media/image7.png"/><Relationship Id="rId28" Type="http://schemas.openxmlformats.org/officeDocument/2006/relationships/diagramColors" Target="diagrams/colors1.xml"/><Relationship Id="rId36" Type="http://schemas.openxmlformats.org/officeDocument/2006/relationships/header" Target="header5.xml"/><Relationship Id="rId10" Type="http://schemas.openxmlformats.org/officeDocument/2006/relationships/image" Target="media/image1.png"/><Relationship Id="rId19" Type="http://schemas.openxmlformats.org/officeDocument/2006/relationships/image" Target="media/image4.jpeg"/><Relationship Id="rId31" Type="http://schemas.openxmlformats.org/officeDocument/2006/relationships/image" Target="media/image10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image" Target="media/image6.jpeg"/><Relationship Id="rId27" Type="http://schemas.openxmlformats.org/officeDocument/2006/relationships/diagramQuickStyle" Target="diagrams/quickStyle1.xml"/><Relationship Id="rId30" Type="http://schemas.openxmlformats.org/officeDocument/2006/relationships/image" Target="media/image9.jpeg"/><Relationship Id="rId35" Type="http://schemas.openxmlformats.org/officeDocument/2006/relationships/header" Target="header4.xml"/><Relationship Id="rId8" Type="http://schemas.openxmlformats.org/officeDocument/2006/relationships/footnotes" Target="footnotes.xml"/><Relationship Id="rId3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</dgm:ptLst>
  <dgm:cxnLst>
    <dgm:cxn modelId="{59DE6CAB-F421-45DF-90D8-AAE61B569BD1}" type="presOf" srcId="{C1FF0FB2-1523-48D6-B730-1040D0B4E4C1}" destId="{FBA4B9A9-C6DC-406D-B495-C754D2400C5D}" srcOrd="0" destOrd="0" presId="urn:microsoft.com/office/officeart/2005/8/layout/pyramid1"/>
    <dgm:cxn modelId="{DD71D269-B1E1-4025-8928-041177859140}" type="presOf" srcId="{06285734-79FB-4D90-969A-A001085F9F03}" destId="{A66FC8C1-E80C-4FE0-8CDC-48199A826CA7}" srcOrd="1" destOrd="0" presId="urn:microsoft.com/office/officeart/2005/8/layout/pyramid1"/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DC70D167-2BE8-4FC1-B58C-0A978BE9067B}" type="presOf" srcId="{D7E063B8-3476-41CA-8A00-EECF7E167CE2}" destId="{F0C05F9B-9200-4094-B625-3131773B6D02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B300D874-D777-436E-9BD7-87D145642098}" type="presOf" srcId="{1ED9929B-A497-4CB6-AE23-A0B96462C01F}" destId="{DEE34808-E4BC-4DD8-A235-D8746E67DBD5}" srcOrd="1" destOrd="0" presId="urn:microsoft.com/office/officeart/2005/8/layout/pyramid1"/>
    <dgm:cxn modelId="{1C667F33-A7D0-4349-A11B-9580E6B7E7CA}" type="presOf" srcId="{9AA056EF-DBDE-4F35-AADA-55099AF563B5}" destId="{614D6B11-B45C-4180-B440-2B82BF162872}" srcOrd="0" destOrd="0" presId="urn:microsoft.com/office/officeart/2005/8/layout/pyramid1"/>
    <dgm:cxn modelId="{03DAF081-3266-4977-9AD6-5E7804CA21A9}" type="presOf" srcId="{1ED9929B-A497-4CB6-AE23-A0B96462C01F}" destId="{720791E5-B912-4551-A5A8-DA1A3174EE57}" srcOrd="0" destOrd="0" presId="urn:microsoft.com/office/officeart/2005/8/layout/pyramid1"/>
    <dgm:cxn modelId="{28E90D7F-1C46-4261-8940-5E98D74FA9AC}" type="presOf" srcId="{57FF7DF8-CB77-43F7-90B5-11DFF3DA06D0}" destId="{B45649EF-204F-4D14-8169-688DC405EE76}" srcOrd="1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241A75EB-8129-44B1-8461-F0C770E2A30D}" type="presOf" srcId="{06285734-79FB-4D90-969A-A001085F9F03}" destId="{788C9BFF-C520-4A3E-BAEE-561D145C0506}" srcOrd="0" destOrd="0" presId="urn:microsoft.com/office/officeart/2005/8/layout/pyramid1"/>
    <dgm:cxn modelId="{045350C2-BD0B-4AF9-BAA7-572FCD169D6D}" type="presOf" srcId="{57318B6B-8BA2-4152-8B74-404CE1832126}" destId="{59D15591-D8F4-4317-BFD8-6B218AB0E744}" srcOrd="1" destOrd="0" presId="urn:microsoft.com/office/officeart/2005/8/layout/pyramid1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1DB74EA5-B3C8-4411-999F-D5CBC76F1400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DBA89D37-4774-49C1-985D-E2C1CCF11D5E}" type="presOf" srcId="{57318B6B-8BA2-4152-8B74-404CE1832126}" destId="{DAD6CD18-D69F-4CEE-944C-DF2BA065DA2C}" srcOrd="0" destOrd="0" presId="urn:microsoft.com/office/officeart/2005/8/layout/pyramid1"/>
    <dgm:cxn modelId="{1A83851F-5CDC-4BD7-8F8E-2640C8E0FCD8}" type="presOf" srcId="{57FF7DF8-CB77-43F7-90B5-11DFF3DA06D0}" destId="{16159E24-3912-4EE6-9B02-3E4A626F362D}" srcOrd="0" destOrd="0" presId="urn:microsoft.com/office/officeart/2005/8/layout/pyramid1"/>
    <dgm:cxn modelId="{B4FE0253-F57D-4B10-A782-1892D47631DA}" type="presOf" srcId="{9AA056EF-DBDE-4F35-AADA-55099AF563B5}" destId="{A74B4317-F1E3-4F68-B558-5626EFF78EC9}" srcOrd="1" destOrd="0" presId="urn:microsoft.com/office/officeart/2005/8/layout/pyramid1"/>
    <dgm:cxn modelId="{D9C2AD44-78A7-4E4F-81A0-9305E246B492}" type="presParOf" srcId="{FBA4B9A9-C6DC-406D-B495-C754D2400C5D}" destId="{27FA6654-CA5B-41F9-BEBB-DDF234E59CE3}" srcOrd="0" destOrd="0" presId="urn:microsoft.com/office/officeart/2005/8/layout/pyramid1"/>
    <dgm:cxn modelId="{CFD9102B-5293-47E0-B645-027AFD662D77}" type="presParOf" srcId="{27FA6654-CA5B-41F9-BEBB-DDF234E59CE3}" destId="{614D6B11-B45C-4180-B440-2B82BF162872}" srcOrd="0" destOrd="0" presId="urn:microsoft.com/office/officeart/2005/8/layout/pyramid1"/>
    <dgm:cxn modelId="{21FC4331-ED86-4C87-B2C6-AF6A922D4D0E}" type="presParOf" srcId="{27FA6654-CA5B-41F9-BEBB-DDF234E59CE3}" destId="{A74B4317-F1E3-4F68-B558-5626EFF78EC9}" srcOrd="1" destOrd="0" presId="urn:microsoft.com/office/officeart/2005/8/layout/pyramid1"/>
    <dgm:cxn modelId="{8D899E19-9D46-473A-B114-34B8C2BC1006}" type="presParOf" srcId="{FBA4B9A9-C6DC-406D-B495-C754D2400C5D}" destId="{B73599D8-7AE8-4648-9A20-0BFE6CDE4C8D}" srcOrd="1" destOrd="0" presId="urn:microsoft.com/office/officeart/2005/8/layout/pyramid1"/>
    <dgm:cxn modelId="{1BBBB60F-C8C6-4072-98A7-327C3D0CEE60}" type="presParOf" srcId="{B73599D8-7AE8-4648-9A20-0BFE6CDE4C8D}" destId="{16159E24-3912-4EE6-9B02-3E4A626F362D}" srcOrd="0" destOrd="0" presId="urn:microsoft.com/office/officeart/2005/8/layout/pyramid1"/>
    <dgm:cxn modelId="{3993D297-75D6-4D34-BA3E-9DAF6192C613}" type="presParOf" srcId="{B73599D8-7AE8-4648-9A20-0BFE6CDE4C8D}" destId="{B45649EF-204F-4D14-8169-688DC405EE76}" srcOrd="1" destOrd="0" presId="urn:microsoft.com/office/officeart/2005/8/layout/pyramid1"/>
    <dgm:cxn modelId="{5C5CC153-6081-464E-9D97-ECA2888F9481}" type="presParOf" srcId="{FBA4B9A9-C6DC-406D-B495-C754D2400C5D}" destId="{531717DA-A929-4746-8718-0221FB6914C3}" srcOrd="2" destOrd="0" presId="urn:microsoft.com/office/officeart/2005/8/layout/pyramid1"/>
    <dgm:cxn modelId="{C86A2C59-A149-4CB1-B89D-3E7BF0755D50}" type="presParOf" srcId="{531717DA-A929-4746-8718-0221FB6914C3}" destId="{DAD6CD18-D69F-4CEE-944C-DF2BA065DA2C}" srcOrd="0" destOrd="0" presId="urn:microsoft.com/office/officeart/2005/8/layout/pyramid1"/>
    <dgm:cxn modelId="{6AA0F74C-A295-4F64-A354-655FF81A8AF6}" type="presParOf" srcId="{531717DA-A929-4746-8718-0221FB6914C3}" destId="{59D15591-D8F4-4317-BFD8-6B218AB0E744}" srcOrd="1" destOrd="0" presId="urn:microsoft.com/office/officeart/2005/8/layout/pyramid1"/>
    <dgm:cxn modelId="{44E00437-EBAE-451D-B502-CF3B53025E4D}" type="presParOf" srcId="{FBA4B9A9-C6DC-406D-B495-C754D2400C5D}" destId="{87B77527-B529-4422-82A1-3ADE116F3C17}" srcOrd="3" destOrd="0" presId="urn:microsoft.com/office/officeart/2005/8/layout/pyramid1"/>
    <dgm:cxn modelId="{0130EB93-795E-4091-ADCD-6469F2142A88}" type="presParOf" srcId="{87B77527-B529-4422-82A1-3ADE116F3C17}" destId="{93EC4B96-9504-43C5-9EE4-1F451DF7AA5E}" srcOrd="0" destOrd="0" presId="urn:microsoft.com/office/officeart/2005/8/layout/pyramid1"/>
    <dgm:cxn modelId="{F1DF1444-09E9-47D5-8B82-DF815F17E05C}" type="presParOf" srcId="{87B77527-B529-4422-82A1-3ADE116F3C17}" destId="{F0C05F9B-9200-4094-B625-3131773B6D02}" srcOrd="1" destOrd="0" presId="urn:microsoft.com/office/officeart/2005/8/layout/pyramid1"/>
    <dgm:cxn modelId="{1912F053-979D-4580-A1D9-2A5D911741DF}" type="presParOf" srcId="{FBA4B9A9-C6DC-406D-B495-C754D2400C5D}" destId="{75BE66D3-A3E7-42A5-B8CF-5EBD4D442C57}" srcOrd="4" destOrd="0" presId="urn:microsoft.com/office/officeart/2005/8/layout/pyramid1"/>
    <dgm:cxn modelId="{43233830-CFBA-4E79-8590-AD36F14082F8}" type="presParOf" srcId="{75BE66D3-A3E7-42A5-B8CF-5EBD4D442C57}" destId="{788C9BFF-C520-4A3E-BAEE-561D145C0506}" srcOrd="0" destOrd="0" presId="urn:microsoft.com/office/officeart/2005/8/layout/pyramid1"/>
    <dgm:cxn modelId="{15443104-86D7-4E90-A0A9-50C17A46F5CB}" type="presParOf" srcId="{75BE66D3-A3E7-42A5-B8CF-5EBD4D442C57}" destId="{A66FC8C1-E80C-4FE0-8CDC-48199A826CA7}" srcOrd="1" destOrd="0" presId="urn:microsoft.com/office/officeart/2005/8/layout/pyramid1"/>
    <dgm:cxn modelId="{D4D2DEF4-F6E2-4A97-AAB6-5595C17840BD}" type="presParOf" srcId="{FBA4B9A9-C6DC-406D-B495-C754D2400C5D}" destId="{A1F4955F-392D-4CF8-882D-C763CAA69A37}" srcOrd="5" destOrd="0" presId="urn:microsoft.com/office/officeart/2005/8/layout/pyramid1"/>
    <dgm:cxn modelId="{F9A7B969-B783-4321-8A53-96B454BE7EE6}" type="presParOf" srcId="{A1F4955F-392D-4CF8-882D-C763CAA69A37}" destId="{720791E5-B912-4551-A5A8-DA1A3174EE57}" srcOrd="0" destOrd="0" presId="urn:microsoft.com/office/officeart/2005/8/layout/pyramid1"/>
    <dgm:cxn modelId="{E1B571A7-6ACF-48C9-97E6-A5F0FA618781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974AA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89A1B51-E731-42B7-A20A-10358DF47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</TotalTime>
  <Pages>13</Pages>
  <Words>1592</Words>
  <Characters>9078</Characters>
  <Application>Microsoft Office Word</Application>
  <DocSecurity>8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Owner</cp:lastModifiedBy>
  <cp:revision>2</cp:revision>
  <cp:lastPrinted>2019-05-27T02:31:00Z</cp:lastPrinted>
  <dcterms:created xsi:type="dcterms:W3CDTF">2020-11-10T01:05:00Z</dcterms:created>
  <dcterms:modified xsi:type="dcterms:W3CDTF">2020-11-10T01:05:00Z</dcterms:modified>
  <cp:contentStatus>v1-1_01/10/2019</cp:contentStatus>
</cp:coreProperties>
</file>