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ECE7C" w14:textId="77777777" w:rsidR="00677444" w:rsidRPr="004932A4" w:rsidRDefault="0048040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129ECE7D" w14:textId="77777777" w:rsidR="004C3241" w:rsidRDefault="0048040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129ECE7E" w14:textId="77777777" w:rsidR="00677444" w:rsidRPr="004932A4" w:rsidRDefault="004C3241" w:rsidP="00677444">
      <w:pPr>
        <w:pStyle w:val="01CSTCPLHeading1"/>
        <w:rPr>
          <w:szCs w:val="32"/>
        </w:rPr>
      </w:pPr>
      <w:r>
        <w:rPr>
          <w:szCs w:val="32"/>
        </w:rPr>
        <w:t>ASSESSMENT SUMMARY</w:t>
      </w:r>
    </w:p>
    <w:p w14:paraId="129ECE7F" w14:textId="77777777" w:rsidR="00677444" w:rsidRPr="004C3241" w:rsidRDefault="00677444" w:rsidP="00677444">
      <w:pPr>
        <w:ind w:left="709" w:right="-24" w:hanging="709"/>
        <w:rPr>
          <w:rFonts w:ascii="Arial" w:hAnsi="Arial" w:cs="Arial"/>
          <w:b/>
          <w:sz w:val="20"/>
        </w:rPr>
      </w:pPr>
    </w:p>
    <w:p w14:paraId="129ECE8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29ECE81" w14:textId="77777777" w:rsidR="00677444" w:rsidRPr="004C3241" w:rsidRDefault="00677444">
      <w:pPr>
        <w:jc w:val="left"/>
        <w:rPr>
          <w:rFonts w:ascii="Arial" w:hAnsi="Arial" w:cs="Arial"/>
          <w:sz w:val="20"/>
        </w:rPr>
      </w:pPr>
    </w:p>
    <w:p w14:paraId="129ECE8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29ECE83" w14:textId="77777777" w:rsidR="007C4FE0" w:rsidRPr="004C3241" w:rsidRDefault="007C4FE0">
      <w:pPr>
        <w:jc w:val="left"/>
        <w:rPr>
          <w:rFonts w:ascii="Arial" w:hAnsi="Arial" w:cs="Arial"/>
          <w:sz w:val="20"/>
        </w:rPr>
      </w:pPr>
    </w:p>
    <w:p w14:paraId="129ECE8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29ECE85" w14:textId="77777777" w:rsidR="007C4FE0" w:rsidRPr="004C3241" w:rsidRDefault="007C4FE0">
      <w:pPr>
        <w:jc w:val="left"/>
        <w:rPr>
          <w:rFonts w:ascii="Arial" w:hAnsi="Arial" w:cs="Arial"/>
          <w:sz w:val="20"/>
        </w:rPr>
      </w:pPr>
    </w:p>
    <w:p w14:paraId="129ECE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29ECE87" w14:textId="77777777" w:rsidR="008B22FC" w:rsidRDefault="008B22FC">
      <w:pPr>
        <w:jc w:val="left"/>
        <w:rPr>
          <w:rFonts w:ascii="Arial" w:hAnsi="Arial" w:cs="Arial"/>
          <w:sz w:val="20"/>
        </w:rPr>
      </w:pPr>
    </w:p>
    <w:p w14:paraId="129ECE8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129ECE8B" w14:textId="77777777" w:rsidTr="00B60E0C">
        <w:trPr>
          <w:trHeight w:val="397"/>
        </w:trPr>
        <w:tc>
          <w:tcPr>
            <w:tcW w:w="3681" w:type="dxa"/>
            <w:shd w:val="clear" w:color="auto" w:fill="D9D9D9" w:themeFill="background1" w:themeFillShade="D9"/>
            <w:vAlign w:val="center"/>
          </w:tcPr>
          <w:p w14:paraId="129ECE89"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129ECE8A" w14:textId="0DC7E1D1" w:rsidR="004E05D0" w:rsidRPr="00455CC3" w:rsidRDefault="003D66B6" w:rsidP="00B60E0C">
            <w:pPr>
              <w:jc w:val="left"/>
              <w:rPr>
                <w:rFonts w:ascii="Arial" w:hAnsi="Arial" w:cs="Arial"/>
                <w:sz w:val="22"/>
              </w:rPr>
            </w:pPr>
            <w:permStart w:id="1496451184" w:edGrp="everyone"/>
            <w:r>
              <w:rPr>
                <w:rFonts w:ascii="Arial" w:hAnsi="Arial" w:cs="Arial"/>
                <w:sz w:val="22"/>
              </w:rPr>
              <w:t>Ryan Readdy</w:t>
            </w:r>
            <w:permEnd w:id="1496451184"/>
          </w:p>
        </w:tc>
      </w:tr>
    </w:tbl>
    <w:p w14:paraId="129ECE8C" w14:textId="77777777" w:rsidR="004E05D0" w:rsidRDefault="004E05D0" w:rsidP="004E05D0">
      <w:pPr>
        <w:jc w:val="left"/>
        <w:rPr>
          <w:rFonts w:ascii="Arial" w:hAnsi="Arial" w:cs="Arial"/>
          <w:sz w:val="20"/>
        </w:rPr>
      </w:pPr>
    </w:p>
    <w:p w14:paraId="129ECE8D"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129ECE90" w14:textId="77777777" w:rsidTr="00B60E0C">
        <w:trPr>
          <w:trHeight w:val="283"/>
        </w:trPr>
        <w:tc>
          <w:tcPr>
            <w:tcW w:w="3681" w:type="dxa"/>
            <w:shd w:val="clear" w:color="auto" w:fill="000000" w:themeFill="text1"/>
            <w:vAlign w:val="center"/>
          </w:tcPr>
          <w:p w14:paraId="129ECE8E"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29ECE8F"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129ECE94" w14:textId="77777777" w:rsidTr="00B60E0C">
        <w:trPr>
          <w:trHeight w:val="454"/>
        </w:trPr>
        <w:tc>
          <w:tcPr>
            <w:tcW w:w="3681" w:type="dxa"/>
            <w:shd w:val="clear" w:color="auto" w:fill="D9D9D9" w:themeFill="background1" w:themeFillShade="D9"/>
            <w:vAlign w:val="center"/>
          </w:tcPr>
          <w:p w14:paraId="129ECE91"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129ECE92" w14:textId="77777777" w:rsidR="004E05D0" w:rsidRPr="004C3241" w:rsidRDefault="00480401"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59941010" w:edGrp="everyone"/>
                <w:r w:rsidR="004E05D0" w:rsidRPr="004C3241">
                  <w:rPr>
                    <w:rFonts w:ascii="Arial" w:hAnsi="Arial" w:cs="Arial"/>
                    <w:sz w:val="20"/>
                  </w:rPr>
                  <w:sym w:font="Wingdings" w:char="F0A8"/>
                </w:r>
                <w:permEnd w:id="2059941010"/>
              </w:sdtContent>
            </w:sdt>
            <w:r w:rsidR="004E05D0" w:rsidRPr="004C3241">
              <w:rPr>
                <w:rFonts w:ascii="Arial" w:hAnsi="Arial" w:cs="Arial"/>
                <w:sz w:val="20"/>
              </w:rPr>
              <w:t xml:space="preserve"> Satisfactory </w:t>
            </w:r>
          </w:p>
        </w:tc>
        <w:permStart w:id="917966432" w:edGrp="everyone"/>
        <w:tc>
          <w:tcPr>
            <w:tcW w:w="2668" w:type="dxa"/>
            <w:vAlign w:val="center"/>
          </w:tcPr>
          <w:p w14:paraId="129ECE93" w14:textId="77777777" w:rsidR="004E05D0" w:rsidRPr="004C3241" w:rsidRDefault="00480401"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91796643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129ECE98" w14:textId="77777777" w:rsidTr="00B60E0C">
        <w:trPr>
          <w:trHeight w:val="454"/>
        </w:trPr>
        <w:tc>
          <w:tcPr>
            <w:tcW w:w="3681" w:type="dxa"/>
            <w:shd w:val="clear" w:color="auto" w:fill="D9D9D9" w:themeFill="background1" w:themeFillShade="D9"/>
            <w:vAlign w:val="center"/>
          </w:tcPr>
          <w:p w14:paraId="129ECE95"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129ECE96" w14:textId="77777777" w:rsidR="004E05D0" w:rsidRPr="004C3241" w:rsidRDefault="00480401"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80872217" w:edGrp="everyone"/>
                <w:r w:rsidR="004E05D0">
                  <w:rPr>
                    <w:rFonts w:ascii="Arial" w:hAnsi="Arial" w:cs="Arial"/>
                    <w:sz w:val="20"/>
                  </w:rPr>
                  <w:sym w:font="Wingdings" w:char="F0A8"/>
                </w:r>
                <w:permEnd w:id="780872217"/>
              </w:sdtContent>
            </w:sdt>
            <w:r w:rsidR="004E05D0" w:rsidRPr="004C3241">
              <w:rPr>
                <w:rFonts w:ascii="Arial" w:hAnsi="Arial" w:cs="Arial"/>
                <w:sz w:val="20"/>
              </w:rPr>
              <w:t xml:space="preserve"> Satisfactory </w:t>
            </w:r>
          </w:p>
        </w:tc>
        <w:tc>
          <w:tcPr>
            <w:tcW w:w="2668" w:type="dxa"/>
            <w:vAlign w:val="center"/>
          </w:tcPr>
          <w:p w14:paraId="129ECE97" w14:textId="77777777" w:rsidR="004E05D0" w:rsidRPr="004C3241" w:rsidRDefault="00480401"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95228841" w:edGrp="everyone"/>
                <w:r w:rsidR="004E05D0" w:rsidRPr="004C3241">
                  <w:rPr>
                    <w:rFonts w:ascii="Arial" w:hAnsi="Arial" w:cs="Arial"/>
                    <w:sz w:val="20"/>
                  </w:rPr>
                  <w:sym w:font="Wingdings" w:char="F0A8"/>
                </w:r>
                <w:permEnd w:id="795228841"/>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129ECE9C" w14:textId="77777777" w:rsidTr="00B60E0C">
        <w:trPr>
          <w:trHeight w:val="454"/>
        </w:trPr>
        <w:tc>
          <w:tcPr>
            <w:tcW w:w="3681" w:type="dxa"/>
            <w:shd w:val="clear" w:color="auto" w:fill="000000" w:themeFill="text1"/>
            <w:vAlign w:val="center"/>
          </w:tcPr>
          <w:p w14:paraId="129ECE99"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08638500" w:edGrp="everyone"/>
        <w:tc>
          <w:tcPr>
            <w:tcW w:w="2667" w:type="dxa"/>
            <w:vAlign w:val="center"/>
          </w:tcPr>
          <w:p w14:paraId="129ECE9A" w14:textId="77777777" w:rsidR="004E05D0" w:rsidRPr="004C3241" w:rsidRDefault="00480401"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1308638500"/>
            <w:r w:rsidR="004E05D0" w:rsidRPr="004C3241">
              <w:rPr>
                <w:rFonts w:ascii="Arial" w:hAnsi="Arial" w:cs="Arial"/>
                <w:b/>
                <w:sz w:val="20"/>
              </w:rPr>
              <w:t xml:space="preserve"> Competent</w:t>
            </w:r>
          </w:p>
        </w:tc>
        <w:tc>
          <w:tcPr>
            <w:tcW w:w="2668" w:type="dxa"/>
            <w:vAlign w:val="center"/>
          </w:tcPr>
          <w:p w14:paraId="129ECE9B" w14:textId="77777777" w:rsidR="004E05D0" w:rsidRPr="004C3241" w:rsidRDefault="00480401"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29701186" w:edGrp="everyone"/>
                <w:r w:rsidR="004E05D0" w:rsidRPr="004C3241">
                  <w:rPr>
                    <w:rFonts w:ascii="Arial" w:hAnsi="Arial" w:cs="Arial"/>
                    <w:b/>
                    <w:sz w:val="20"/>
                  </w:rPr>
                  <w:sym w:font="Wingdings" w:char="F0A8"/>
                </w:r>
                <w:permEnd w:id="1629701186"/>
              </w:sdtContent>
            </w:sdt>
            <w:r w:rsidR="004E05D0" w:rsidRPr="004C3241">
              <w:rPr>
                <w:rFonts w:ascii="Arial" w:hAnsi="Arial" w:cs="Arial"/>
                <w:b/>
                <w:sz w:val="20"/>
              </w:rPr>
              <w:t xml:space="preserve"> Not Yet Competent</w:t>
            </w:r>
          </w:p>
        </w:tc>
      </w:tr>
    </w:tbl>
    <w:p w14:paraId="129ECE9D" w14:textId="77777777" w:rsidR="004E05D0" w:rsidRDefault="004E05D0" w:rsidP="004E05D0">
      <w:pPr>
        <w:jc w:val="left"/>
        <w:rPr>
          <w:rFonts w:ascii="Arial" w:hAnsi="Arial" w:cs="Arial"/>
          <w:sz w:val="20"/>
        </w:rPr>
      </w:pPr>
    </w:p>
    <w:p w14:paraId="129ECE9E"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129ECEA1" w14:textId="77777777" w:rsidTr="00B60E0C">
        <w:trPr>
          <w:trHeight w:val="397"/>
        </w:trPr>
        <w:tc>
          <w:tcPr>
            <w:tcW w:w="3681" w:type="dxa"/>
            <w:shd w:val="clear" w:color="auto" w:fill="D9D9D9" w:themeFill="background1" w:themeFillShade="D9"/>
            <w:vAlign w:val="center"/>
          </w:tcPr>
          <w:p w14:paraId="129ECE9F"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129ECEA0" w14:textId="77777777" w:rsidR="004E05D0" w:rsidRPr="00455CC3" w:rsidRDefault="004E05D0" w:rsidP="00B60E0C">
            <w:pPr>
              <w:jc w:val="left"/>
              <w:rPr>
                <w:rFonts w:ascii="Arial" w:hAnsi="Arial" w:cs="Arial"/>
                <w:sz w:val="22"/>
              </w:rPr>
            </w:pPr>
            <w:permStart w:id="1628971639" w:edGrp="everyone"/>
            <w:permEnd w:id="1628971639"/>
          </w:p>
        </w:tc>
      </w:tr>
      <w:tr w:rsidR="004E05D0" w:rsidRPr="004C3241" w14:paraId="129ECEA4" w14:textId="77777777" w:rsidTr="00B60E0C">
        <w:trPr>
          <w:trHeight w:val="680"/>
        </w:trPr>
        <w:tc>
          <w:tcPr>
            <w:tcW w:w="3681" w:type="dxa"/>
            <w:shd w:val="clear" w:color="auto" w:fill="D9D9D9" w:themeFill="background1" w:themeFillShade="D9"/>
            <w:vAlign w:val="center"/>
          </w:tcPr>
          <w:p w14:paraId="129ECEA2"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959714543" w:edGrp="everyone" w:displacedByCustomXml="next"/>
        <w:sdt>
          <w:sdtPr>
            <w:rPr>
              <w:rFonts w:ascii="Arial" w:hAnsi="Arial" w:cs="Arial"/>
              <w:sz w:val="22"/>
              <w:szCs w:val="22"/>
            </w:rPr>
            <w:id w:val="909501784"/>
            <w:showingPlcHdr/>
            <w:picture/>
          </w:sdtPr>
          <w:sdtEndPr/>
          <w:sdtContent>
            <w:tc>
              <w:tcPr>
                <w:tcW w:w="5335" w:type="dxa"/>
                <w:vAlign w:val="center"/>
              </w:tcPr>
              <w:p w14:paraId="129ECEA3"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129ED266" wp14:editId="129ED26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59714543" w:displacedByCustomXml="prev"/>
      </w:tr>
      <w:tr w:rsidR="004E05D0" w:rsidRPr="004C3241" w14:paraId="129ECEA7" w14:textId="77777777" w:rsidTr="00665BC1">
        <w:trPr>
          <w:trHeight w:val="397"/>
        </w:trPr>
        <w:tc>
          <w:tcPr>
            <w:tcW w:w="3681" w:type="dxa"/>
            <w:shd w:val="clear" w:color="auto" w:fill="D9D9D9" w:themeFill="background1" w:themeFillShade="D9"/>
            <w:vAlign w:val="center"/>
          </w:tcPr>
          <w:p w14:paraId="129ECEA5"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36326075" w:edGrp="everyone"/>
        <w:tc>
          <w:tcPr>
            <w:tcW w:w="5335" w:type="dxa"/>
            <w:tcBorders>
              <w:top w:val="nil"/>
              <w:left w:val="nil"/>
              <w:bottom w:val="single" w:sz="8" w:space="0" w:color="auto"/>
              <w:right w:val="single" w:sz="4" w:space="0" w:color="auto"/>
            </w:tcBorders>
            <w:vAlign w:val="center"/>
          </w:tcPr>
          <w:p w14:paraId="129ECEA6" w14:textId="77777777" w:rsidR="004E05D0" w:rsidRPr="00DD7A44" w:rsidRDefault="00480401"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936326075"/>
          </w:p>
        </w:tc>
      </w:tr>
    </w:tbl>
    <w:p w14:paraId="129ECEA8"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29ECEA9" w14:textId="77777777" w:rsidR="004E05D0" w:rsidRPr="004932A4" w:rsidRDefault="00480401"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129ECEAA" w14:textId="77777777" w:rsidR="004E05D0" w:rsidRPr="004932A4" w:rsidRDefault="00480401"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129ECEAB"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129ECEB7"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29ECEAC"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129ECEAD" w14:textId="77777777" w:rsidR="004E05D0" w:rsidRPr="0032118C" w:rsidRDefault="004E05D0" w:rsidP="00B60E0C">
            <w:pPr>
              <w:ind w:right="-24"/>
              <w:jc w:val="center"/>
              <w:rPr>
                <w:rFonts w:ascii="Arial" w:hAnsi="Arial" w:cs="Arial"/>
                <w:b/>
                <w:szCs w:val="24"/>
              </w:rPr>
            </w:pPr>
          </w:p>
          <w:p w14:paraId="129ECEAE" w14:textId="77777777" w:rsidR="004E05D0" w:rsidRPr="0032118C" w:rsidRDefault="004E05D0" w:rsidP="00B60E0C">
            <w:pPr>
              <w:pStyle w:val="ListParagraph"/>
              <w:numPr>
                <w:ilvl w:val="0"/>
                <w:numId w:val="2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29ECEAF" w14:textId="77777777" w:rsidR="004E05D0" w:rsidRPr="0032118C" w:rsidRDefault="004E05D0" w:rsidP="00B60E0C">
            <w:pPr>
              <w:pStyle w:val="ListParagraph"/>
              <w:numPr>
                <w:ilvl w:val="1"/>
                <w:numId w:val="2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29ECEB0" w14:textId="77777777" w:rsidR="004E05D0" w:rsidRPr="0032118C" w:rsidRDefault="004E05D0" w:rsidP="00B60E0C">
            <w:pPr>
              <w:pStyle w:val="ListParagraph"/>
              <w:numPr>
                <w:ilvl w:val="0"/>
                <w:numId w:val="2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9ECEB1" w14:textId="77777777" w:rsidR="004E05D0" w:rsidRDefault="004E05D0" w:rsidP="00B60E0C">
            <w:pPr>
              <w:pStyle w:val="ListParagraph"/>
              <w:numPr>
                <w:ilvl w:val="0"/>
                <w:numId w:val="2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29ECEB2" w14:textId="77777777" w:rsidR="004E05D0" w:rsidRPr="0032118C" w:rsidRDefault="004E05D0" w:rsidP="00B60E0C">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 that this is your own work.</w:t>
            </w:r>
          </w:p>
          <w:p w14:paraId="129ECEB3" w14:textId="77777777" w:rsidR="004E05D0" w:rsidRDefault="004E05D0" w:rsidP="00B60E0C">
            <w:pPr>
              <w:pStyle w:val="ListParagraph"/>
              <w:numPr>
                <w:ilvl w:val="0"/>
                <w:numId w:val="2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29ECEB4" w14:textId="77777777" w:rsidR="004E05D0" w:rsidRPr="0032118C" w:rsidRDefault="004E05D0" w:rsidP="00B60E0C">
            <w:pPr>
              <w:pStyle w:val="ListParagraph"/>
              <w:numPr>
                <w:ilvl w:val="0"/>
                <w:numId w:val="2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29ECEB5" w14:textId="77777777" w:rsidR="004E05D0" w:rsidRPr="0032118C" w:rsidRDefault="004E05D0" w:rsidP="00B60E0C">
            <w:pPr>
              <w:pStyle w:val="ListParagraph"/>
              <w:numPr>
                <w:ilvl w:val="1"/>
                <w:numId w:val="2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29ECEB6" w14:textId="77777777" w:rsidR="004E05D0" w:rsidRPr="00923E1E" w:rsidRDefault="004E05D0" w:rsidP="00B60E0C">
            <w:pPr>
              <w:pStyle w:val="ListParagraph"/>
              <w:numPr>
                <w:ilvl w:val="1"/>
                <w:numId w:val="2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29ECEB8" w14:textId="77777777" w:rsidR="004E05D0" w:rsidRDefault="004E05D0" w:rsidP="004E05D0">
      <w:pPr>
        <w:ind w:right="-24"/>
        <w:rPr>
          <w:rFonts w:ascii="Arial" w:hAnsi="Arial" w:cs="Arial"/>
          <w:sz w:val="22"/>
          <w:szCs w:val="22"/>
        </w:rPr>
      </w:pPr>
    </w:p>
    <w:p w14:paraId="129ECEB9"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129ECEBC" w14:textId="77777777" w:rsidTr="00B60E0C">
        <w:tc>
          <w:tcPr>
            <w:tcW w:w="2552" w:type="dxa"/>
            <w:tcBorders>
              <w:top w:val="nil"/>
              <w:left w:val="nil"/>
              <w:bottom w:val="nil"/>
              <w:right w:val="nil"/>
            </w:tcBorders>
          </w:tcPr>
          <w:p w14:paraId="129ECEBA"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29ECEBB" w14:textId="3AAFB8F2" w:rsidR="004E05D0" w:rsidRPr="001C4084" w:rsidRDefault="003D66B6" w:rsidP="00B60E0C">
            <w:pPr>
              <w:ind w:right="-24"/>
              <w:rPr>
                <w:rFonts w:ascii="Arial" w:hAnsi="Arial" w:cs="Arial"/>
                <w:sz w:val="22"/>
                <w:szCs w:val="22"/>
              </w:rPr>
            </w:pPr>
            <w:permStart w:id="678040480" w:edGrp="everyone"/>
            <w:r>
              <w:rPr>
                <w:rFonts w:ascii="Arial" w:hAnsi="Arial" w:cs="Arial"/>
                <w:sz w:val="22"/>
                <w:szCs w:val="22"/>
              </w:rPr>
              <w:t>Ryan Readdy</w:t>
            </w:r>
            <w:permEnd w:id="678040480"/>
          </w:p>
        </w:tc>
      </w:tr>
      <w:tr w:rsidR="004E05D0" w:rsidRPr="004E05D0" w14:paraId="129ECEBF" w14:textId="77777777" w:rsidTr="00B60E0C">
        <w:tc>
          <w:tcPr>
            <w:tcW w:w="2552" w:type="dxa"/>
            <w:tcBorders>
              <w:top w:val="nil"/>
              <w:left w:val="nil"/>
              <w:bottom w:val="nil"/>
              <w:right w:val="nil"/>
            </w:tcBorders>
          </w:tcPr>
          <w:p w14:paraId="129ECEBD"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29ECEBE" w14:textId="77777777" w:rsidR="004E05D0" w:rsidRPr="004E05D0" w:rsidRDefault="004E05D0" w:rsidP="00B60E0C">
            <w:pPr>
              <w:ind w:right="-24"/>
              <w:rPr>
                <w:rFonts w:ascii="Arial" w:hAnsi="Arial" w:cs="Arial"/>
                <w:sz w:val="10"/>
                <w:szCs w:val="10"/>
              </w:rPr>
            </w:pPr>
          </w:p>
        </w:tc>
      </w:tr>
      <w:tr w:rsidR="004E05D0" w:rsidRPr="00830749" w14:paraId="129ECEC2" w14:textId="77777777" w:rsidTr="00B60E0C">
        <w:tc>
          <w:tcPr>
            <w:tcW w:w="2552" w:type="dxa"/>
            <w:tcBorders>
              <w:top w:val="nil"/>
              <w:left w:val="nil"/>
              <w:bottom w:val="nil"/>
              <w:right w:val="nil"/>
            </w:tcBorders>
          </w:tcPr>
          <w:p w14:paraId="129ECEC0"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76988369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29ECEC1"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9ED268" wp14:editId="129ED26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9883692" w:displacedByCustomXml="prev"/>
      </w:tr>
      <w:tr w:rsidR="004E05D0" w:rsidRPr="00830749" w14:paraId="129ECEC5" w14:textId="77777777" w:rsidTr="00B60E0C">
        <w:tc>
          <w:tcPr>
            <w:tcW w:w="2552" w:type="dxa"/>
            <w:tcBorders>
              <w:top w:val="nil"/>
              <w:left w:val="nil"/>
              <w:bottom w:val="nil"/>
              <w:right w:val="nil"/>
            </w:tcBorders>
          </w:tcPr>
          <w:p w14:paraId="129ECEC3"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9ECEC4" w14:textId="77777777" w:rsidR="004E05D0" w:rsidRPr="001C4084" w:rsidRDefault="004E05D0" w:rsidP="00B60E0C">
            <w:pPr>
              <w:ind w:right="-24"/>
              <w:rPr>
                <w:rFonts w:ascii="Arial" w:hAnsi="Arial" w:cs="Arial"/>
                <w:sz w:val="22"/>
                <w:szCs w:val="22"/>
              </w:rPr>
            </w:pPr>
          </w:p>
        </w:tc>
      </w:tr>
      <w:tr w:rsidR="004E05D0" w:rsidRPr="0077428E" w14:paraId="129ECEC8" w14:textId="77777777" w:rsidTr="00B60E0C">
        <w:tc>
          <w:tcPr>
            <w:tcW w:w="2552" w:type="dxa"/>
            <w:tcBorders>
              <w:top w:val="nil"/>
              <w:left w:val="nil"/>
              <w:bottom w:val="nil"/>
              <w:right w:val="nil"/>
            </w:tcBorders>
          </w:tcPr>
          <w:p w14:paraId="129ECEC6"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845891359" w:edGrp="everyone" w:displacedByCustomXml="next"/>
        <w:sdt>
          <w:sdtPr>
            <w:rPr>
              <w:rFonts w:ascii="Arial" w:hAnsi="Arial" w:cs="Arial"/>
              <w:sz w:val="22"/>
              <w:szCs w:val="22"/>
            </w:rPr>
            <w:id w:val="1824854710"/>
            <w:placeholder>
              <w:docPart w:val="AAD8A6A963774161B78DCB215EB017B8"/>
            </w:placeholder>
            <w:date w:fullDate="2019-10-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9ECEC7" w14:textId="5781374C" w:rsidR="004E05D0" w:rsidRPr="00DD7A44" w:rsidRDefault="002077E9" w:rsidP="00B60E0C">
                <w:pPr>
                  <w:ind w:right="-24"/>
                  <w:rPr>
                    <w:rFonts w:ascii="Arial" w:hAnsi="Arial" w:cs="Arial"/>
                    <w:sz w:val="22"/>
                    <w:szCs w:val="22"/>
                  </w:rPr>
                </w:pPr>
                <w:r>
                  <w:rPr>
                    <w:rFonts w:ascii="Arial" w:hAnsi="Arial" w:cs="Arial"/>
                    <w:sz w:val="22"/>
                    <w:szCs w:val="22"/>
                  </w:rPr>
                  <w:t>17/10/2019</w:t>
                </w:r>
              </w:p>
            </w:tc>
          </w:sdtContent>
        </w:sdt>
        <w:permEnd w:id="845891359" w:displacedByCustomXml="prev"/>
      </w:tr>
    </w:tbl>
    <w:p w14:paraId="129ECEC9" w14:textId="77777777" w:rsidR="004E05D0" w:rsidRDefault="004E05D0" w:rsidP="004E05D0">
      <w:pPr>
        <w:ind w:right="-24"/>
        <w:rPr>
          <w:rFonts w:ascii="Arial" w:hAnsi="Arial" w:cs="Arial"/>
          <w:sz w:val="22"/>
          <w:szCs w:val="22"/>
        </w:rPr>
      </w:pPr>
    </w:p>
    <w:p w14:paraId="129ECECA"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129ECECD" w14:textId="77777777" w:rsidTr="00B60E0C">
        <w:tc>
          <w:tcPr>
            <w:tcW w:w="2552" w:type="dxa"/>
            <w:tcBorders>
              <w:top w:val="nil"/>
              <w:left w:val="nil"/>
              <w:bottom w:val="nil"/>
              <w:right w:val="nil"/>
            </w:tcBorders>
          </w:tcPr>
          <w:p w14:paraId="129ECECB"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9ECECC" w14:textId="77777777" w:rsidR="004E05D0" w:rsidRPr="0032118C" w:rsidRDefault="004E05D0" w:rsidP="00B60E0C">
            <w:pPr>
              <w:ind w:right="-24"/>
              <w:rPr>
                <w:rFonts w:ascii="Arial" w:hAnsi="Arial" w:cs="Arial"/>
                <w:sz w:val="22"/>
                <w:szCs w:val="22"/>
              </w:rPr>
            </w:pPr>
            <w:permStart w:id="1373844231" w:edGrp="everyone"/>
            <w:permEnd w:id="1373844231"/>
          </w:p>
        </w:tc>
      </w:tr>
      <w:tr w:rsidR="004E05D0" w:rsidRPr="004E05D0" w14:paraId="129ECED0" w14:textId="77777777" w:rsidTr="004E05D0">
        <w:trPr>
          <w:trHeight w:val="113"/>
        </w:trPr>
        <w:tc>
          <w:tcPr>
            <w:tcW w:w="2552" w:type="dxa"/>
            <w:tcBorders>
              <w:top w:val="nil"/>
              <w:left w:val="nil"/>
              <w:bottom w:val="nil"/>
              <w:right w:val="nil"/>
            </w:tcBorders>
          </w:tcPr>
          <w:p w14:paraId="129ECECE"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29ECECF" w14:textId="77777777" w:rsidR="004E05D0" w:rsidRPr="004E05D0" w:rsidRDefault="004E05D0" w:rsidP="00B60E0C">
            <w:pPr>
              <w:ind w:right="-24"/>
              <w:rPr>
                <w:rFonts w:ascii="Arial" w:hAnsi="Arial" w:cs="Arial"/>
                <w:sz w:val="10"/>
                <w:szCs w:val="10"/>
              </w:rPr>
            </w:pPr>
          </w:p>
        </w:tc>
      </w:tr>
      <w:tr w:rsidR="004E05D0" w:rsidRPr="0032118C" w14:paraId="129ECED3" w14:textId="77777777" w:rsidTr="00B60E0C">
        <w:tc>
          <w:tcPr>
            <w:tcW w:w="2552" w:type="dxa"/>
            <w:tcBorders>
              <w:top w:val="nil"/>
              <w:left w:val="nil"/>
              <w:bottom w:val="nil"/>
              <w:right w:val="nil"/>
            </w:tcBorders>
          </w:tcPr>
          <w:p w14:paraId="129ECED1"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900067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29ECED2"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9ED26A" wp14:editId="129ED26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9000677" w:displacedByCustomXml="prev"/>
      </w:tr>
      <w:tr w:rsidR="004E05D0" w:rsidRPr="0032118C" w14:paraId="129ECED6" w14:textId="77777777" w:rsidTr="00B60E0C">
        <w:tc>
          <w:tcPr>
            <w:tcW w:w="2552" w:type="dxa"/>
            <w:tcBorders>
              <w:top w:val="nil"/>
              <w:left w:val="nil"/>
              <w:bottom w:val="nil"/>
              <w:right w:val="nil"/>
            </w:tcBorders>
          </w:tcPr>
          <w:p w14:paraId="129ECED4"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9ECED5" w14:textId="77777777" w:rsidR="004E05D0" w:rsidRPr="0032118C" w:rsidRDefault="004E05D0" w:rsidP="00B60E0C">
            <w:pPr>
              <w:ind w:right="-24"/>
              <w:rPr>
                <w:rFonts w:ascii="Arial" w:hAnsi="Arial" w:cs="Arial"/>
                <w:sz w:val="22"/>
                <w:szCs w:val="22"/>
              </w:rPr>
            </w:pPr>
          </w:p>
        </w:tc>
      </w:tr>
      <w:tr w:rsidR="004E05D0" w:rsidRPr="0077428E" w14:paraId="129ECED9" w14:textId="77777777" w:rsidTr="00B60E0C">
        <w:tc>
          <w:tcPr>
            <w:tcW w:w="2552" w:type="dxa"/>
            <w:tcBorders>
              <w:top w:val="nil"/>
              <w:left w:val="nil"/>
              <w:bottom w:val="nil"/>
              <w:right w:val="nil"/>
            </w:tcBorders>
          </w:tcPr>
          <w:p w14:paraId="129ECED7"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391593711" w:edGrp="everyone"/>
        <w:tc>
          <w:tcPr>
            <w:tcW w:w="6520" w:type="dxa"/>
            <w:tcBorders>
              <w:top w:val="nil"/>
              <w:left w:val="nil"/>
              <w:bottom w:val="single" w:sz="8" w:space="0" w:color="auto"/>
              <w:right w:val="nil"/>
            </w:tcBorders>
          </w:tcPr>
          <w:p w14:paraId="129ECED8" w14:textId="77777777" w:rsidR="004E05D0" w:rsidRPr="00DD7A44" w:rsidRDefault="00480401"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391593711"/>
          </w:p>
        </w:tc>
      </w:tr>
    </w:tbl>
    <w:p w14:paraId="129ECEDA" w14:textId="77777777" w:rsidR="004E05D0" w:rsidRPr="0077428E" w:rsidRDefault="004E05D0" w:rsidP="004E05D0">
      <w:pPr>
        <w:ind w:right="-24"/>
        <w:rPr>
          <w:rFonts w:ascii="Arial" w:hAnsi="Arial" w:cs="Arial"/>
          <w:sz w:val="22"/>
          <w:szCs w:val="22"/>
        </w:rPr>
      </w:pPr>
    </w:p>
    <w:p w14:paraId="129ECEDB"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129ECEDF" w14:textId="77777777" w:rsidTr="00B60E0C">
        <w:trPr>
          <w:trHeight w:val="217"/>
          <w:jc w:val="center"/>
        </w:trPr>
        <w:tc>
          <w:tcPr>
            <w:tcW w:w="2528" w:type="dxa"/>
            <w:shd w:val="clear" w:color="auto" w:fill="F3F3F3"/>
            <w:vAlign w:val="center"/>
          </w:tcPr>
          <w:p w14:paraId="129ECEDC"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29ECEDD"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29ECEDE"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129ECEE4" w14:textId="77777777" w:rsidTr="00B60E0C">
        <w:trPr>
          <w:cantSplit/>
          <w:jc w:val="center"/>
        </w:trPr>
        <w:tc>
          <w:tcPr>
            <w:tcW w:w="2528" w:type="dxa"/>
            <w:vMerge w:val="restart"/>
            <w:vAlign w:val="center"/>
          </w:tcPr>
          <w:p w14:paraId="129ECEE0"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129ECEE1" w14:textId="77777777" w:rsidR="004E05D0" w:rsidRPr="004932A4" w:rsidRDefault="004E05D0" w:rsidP="00B60E0C">
            <w:pPr>
              <w:ind w:right="-24"/>
              <w:jc w:val="center"/>
              <w:rPr>
                <w:rFonts w:ascii="Arial" w:hAnsi="Arial" w:cs="Arial"/>
                <w:sz w:val="22"/>
                <w:szCs w:val="22"/>
              </w:rPr>
            </w:pPr>
            <w:permStart w:id="1435577095" w:edGrp="everyone"/>
            <w:permEnd w:id="1435577095"/>
          </w:p>
        </w:tc>
        <w:tc>
          <w:tcPr>
            <w:tcW w:w="1346" w:type="dxa"/>
            <w:vAlign w:val="center"/>
          </w:tcPr>
          <w:p w14:paraId="129ECEE2"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29ECEE3"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129ECEE9" w14:textId="77777777" w:rsidTr="00B60E0C">
        <w:trPr>
          <w:cantSplit/>
          <w:trHeight w:val="454"/>
          <w:jc w:val="center"/>
        </w:trPr>
        <w:tc>
          <w:tcPr>
            <w:tcW w:w="2528" w:type="dxa"/>
            <w:vMerge/>
            <w:vAlign w:val="center"/>
          </w:tcPr>
          <w:p w14:paraId="129ECEE5"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129ECEE6" w14:textId="77777777" w:rsidR="004E05D0" w:rsidRPr="004932A4" w:rsidRDefault="004E05D0" w:rsidP="00B60E0C">
            <w:pPr>
              <w:ind w:right="-24"/>
              <w:jc w:val="center"/>
              <w:rPr>
                <w:rFonts w:ascii="Arial" w:hAnsi="Arial" w:cs="Arial"/>
                <w:sz w:val="22"/>
                <w:szCs w:val="22"/>
              </w:rPr>
            </w:pPr>
          </w:p>
        </w:tc>
        <w:permStart w:id="876376996" w:edGrp="everyone"/>
        <w:tc>
          <w:tcPr>
            <w:tcW w:w="1346" w:type="dxa"/>
            <w:vAlign w:val="center"/>
          </w:tcPr>
          <w:p w14:paraId="129ECEE7" w14:textId="77777777" w:rsidR="004E05D0" w:rsidRPr="00533511" w:rsidRDefault="00480401"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876376996"/>
          </w:p>
        </w:tc>
        <w:permStart w:id="734271903" w:edGrp="everyone"/>
        <w:tc>
          <w:tcPr>
            <w:tcW w:w="1347" w:type="dxa"/>
            <w:vAlign w:val="center"/>
          </w:tcPr>
          <w:p w14:paraId="129ECEE8" w14:textId="77777777" w:rsidR="004E05D0" w:rsidRPr="00533511" w:rsidRDefault="00480401"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73427190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129ECEEB" w14:textId="77777777" w:rsidTr="00B60E0C">
        <w:tc>
          <w:tcPr>
            <w:tcW w:w="9057" w:type="dxa"/>
            <w:shd w:val="clear" w:color="auto" w:fill="D9D9D9" w:themeFill="background1" w:themeFillShade="D9"/>
          </w:tcPr>
          <w:p w14:paraId="129ECEEA"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129ECEED" w14:textId="77777777" w:rsidTr="00B60E0C">
        <w:trPr>
          <w:trHeight w:val="13433"/>
        </w:trPr>
        <w:tc>
          <w:tcPr>
            <w:tcW w:w="9057" w:type="dxa"/>
          </w:tcPr>
          <w:p w14:paraId="129ECEEC" w14:textId="77777777" w:rsidR="004E05D0" w:rsidRPr="000C0B14" w:rsidRDefault="004E05D0" w:rsidP="00B60E0C">
            <w:pPr>
              <w:rPr>
                <w:rFonts w:ascii="Arial" w:hAnsi="Arial" w:cs="Arial"/>
                <w:szCs w:val="24"/>
              </w:rPr>
            </w:pPr>
            <w:permStart w:id="132725543" w:edGrp="everyone"/>
            <w:permEnd w:id="132725543"/>
          </w:p>
        </w:tc>
      </w:tr>
    </w:tbl>
    <w:p w14:paraId="129ECEEE"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129ECEE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129ECEF4" w14:textId="77777777" w:rsidTr="00B60E0C">
        <w:tc>
          <w:tcPr>
            <w:tcW w:w="610" w:type="pct"/>
            <w:tcBorders>
              <w:top w:val="nil"/>
              <w:left w:val="nil"/>
              <w:bottom w:val="nil"/>
              <w:right w:val="single" w:sz="12" w:space="0" w:color="auto"/>
            </w:tcBorders>
            <w:shd w:val="clear" w:color="auto" w:fill="auto"/>
          </w:tcPr>
          <w:p w14:paraId="129ECEF0"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9ECEF1"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CEF2" w14:textId="77777777" w:rsidR="00E71DA8" w:rsidRDefault="00E71DA8" w:rsidP="00B60E0C">
            <w:pPr>
              <w:keepNext/>
              <w:ind w:left="993" w:hanging="993"/>
              <w:jc w:val="center"/>
            </w:pPr>
            <w:r>
              <w:t>Possible Answers</w:t>
            </w:r>
          </w:p>
        </w:tc>
        <w:permStart w:id="1779189803"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EF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79189803" w:displacedByCustomXml="prev"/>
      </w:tr>
      <w:tr w:rsidR="00E71DA8" w14:paraId="129ECEF9" w14:textId="77777777" w:rsidTr="00B60E0C">
        <w:trPr>
          <w:trHeight w:val="425"/>
          <w:hidden/>
        </w:trPr>
        <w:tc>
          <w:tcPr>
            <w:tcW w:w="610" w:type="pct"/>
            <w:tcBorders>
              <w:top w:val="nil"/>
              <w:left w:val="nil"/>
              <w:bottom w:val="nil"/>
              <w:right w:val="single" w:sz="12" w:space="0" w:color="auto"/>
            </w:tcBorders>
          </w:tcPr>
          <w:p w14:paraId="129ECEF5" w14:textId="77777777" w:rsidR="00E71DA8" w:rsidRPr="00FE608E" w:rsidRDefault="00E71DA8" w:rsidP="00B60E0C">
            <w:pPr>
              <w:ind w:left="993" w:hanging="993"/>
              <w:jc w:val="center"/>
              <w:rPr>
                <w:vanish/>
              </w:rPr>
            </w:pPr>
          </w:p>
        </w:tc>
        <w:permStart w:id="977421427"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EF6" w14:textId="2C3B797B" w:rsidR="00E71DA8" w:rsidRPr="00827129" w:rsidRDefault="00AD75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7421427" w:displacedByCustomXml="prev"/>
        <w:tc>
          <w:tcPr>
            <w:tcW w:w="3514" w:type="pct"/>
            <w:tcBorders>
              <w:left w:val="single" w:sz="4" w:space="0" w:color="auto"/>
              <w:right w:val="single" w:sz="12" w:space="0" w:color="auto"/>
            </w:tcBorders>
            <w:shd w:val="clear" w:color="auto" w:fill="auto"/>
            <w:vAlign w:val="center"/>
          </w:tcPr>
          <w:p w14:paraId="129ECEF7"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129ECEF8" w14:textId="77777777" w:rsidR="00E71DA8" w:rsidRDefault="00E71DA8" w:rsidP="00B60E0C">
            <w:pPr>
              <w:ind w:left="993" w:hanging="993"/>
            </w:pPr>
          </w:p>
        </w:tc>
      </w:tr>
      <w:tr w:rsidR="00E71DA8" w14:paraId="129ECEFE" w14:textId="77777777" w:rsidTr="00B60E0C">
        <w:trPr>
          <w:trHeight w:val="425"/>
          <w:hidden/>
        </w:trPr>
        <w:tc>
          <w:tcPr>
            <w:tcW w:w="610" w:type="pct"/>
            <w:tcBorders>
              <w:top w:val="nil"/>
              <w:left w:val="nil"/>
              <w:bottom w:val="nil"/>
              <w:right w:val="single" w:sz="12" w:space="0" w:color="auto"/>
            </w:tcBorders>
          </w:tcPr>
          <w:p w14:paraId="129ECEFA" w14:textId="77777777" w:rsidR="00E71DA8" w:rsidRPr="00FE608E" w:rsidRDefault="00E71DA8" w:rsidP="00B60E0C">
            <w:pPr>
              <w:ind w:left="993" w:hanging="993"/>
              <w:jc w:val="center"/>
              <w:rPr>
                <w:vanish/>
              </w:rPr>
            </w:pPr>
          </w:p>
        </w:tc>
        <w:permStart w:id="10117733"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EFB" w14:textId="3F57DBBB" w:rsidR="00E71DA8" w:rsidRPr="00827129" w:rsidRDefault="00D7229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17733" w:displacedByCustomXml="prev"/>
        <w:tc>
          <w:tcPr>
            <w:tcW w:w="3514" w:type="pct"/>
            <w:tcBorders>
              <w:left w:val="single" w:sz="4" w:space="0" w:color="auto"/>
              <w:right w:val="single" w:sz="12" w:space="0" w:color="auto"/>
            </w:tcBorders>
            <w:shd w:val="clear" w:color="auto" w:fill="auto"/>
            <w:vAlign w:val="center"/>
          </w:tcPr>
          <w:p w14:paraId="129ECEFC"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129ECEFD" w14:textId="77777777" w:rsidR="00E71DA8" w:rsidRDefault="00E71DA8" w:rsidP="00B60E0C">
            <w:pPr>
              <w:ind w:left="993" w:hanging="993"/>
            </w:pPr>
          </w:p>
        </w:tc>
      </w:tr>
      <w:tr w:rsidR="00E71DA8" w14:paraId="129ECF03" w14:textId="77777777" w:rsidTr="00B60E0C">
        <w:trPr>
          <w:trHeight w:val="425"/>
          <w:hidden/>
        </w:trPr>
        <w:tc>
          <w:tcPr>
            <w:tcW w:w="610" w:type="pct"/>
            <w:tcBorders>
              <w:top w:val="nil"/>
              <w:left w:val="nil"/>
              <w:bottom w:val="nil"/>
              <w:right w:val="single" w:sz="12" w:space="0" w:color="auto"/>
            </w:tcBorders>
          </w:tcPr>
          <w:p w14:paraId="129ECEFF" w14:textId="77777777" w:rsidR="00E71DA8" w:rsidRPr="00FE608E" w:rsidRDefault="00E71DA8" w:rsidP="00B60E0C">
            <w:pPr>
              <w:ind w:left="993" w:hanging="993"/>
              <w:jc w:val="center"/>
              <w:rPr>
                <w:vanish/>
              </w:rPr>
            </w:pPr>
          </w:p>
        </w:tc>
        <w:permStart w:id="2048686361"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F00" w14:textId="76192C22" w:rsidR="00E71DA8" w:rsidRPr="00827129" w:rsidRDefault="00AD75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686361" w:displacedByCustomXml="prev"/>
        <w:tc>
          <w:tcPr>
            <w:tcW w:w="3514" w:type="pct"/>
            <w:tcBorders>
              <w:left w:val="single" w:sz="4" w:space="0" w:color="auto"/>
              <w:right w:val="single" w:sz="12" w:space="0" w:color="auto"/>
            </w:tcBorders>
            <w:shd w:val="clear" w:color="auto" w:fill="auto"/>
            <w:vAlign w:val="center"/>
          </w:tcPr>
          <w:p w14:paraId="129ECF01"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129ECF02" w14:textId="77777777" w:rsidR="00E71DA8" w:rsidRDefault="00E71DA8" w:rsidP="00B60E0C">
            <w:pPr>
              <w:ind w:left="993" w:hanging="993"/>
            </w:pPr>
          </w:p>
        </w:tc>
      </w:tr>
    </w:tbl>
    <w:p w14:paraId="129ECF04" w14:textId="77777777" w:rsidR="00E71DA8" w:rsidRDefault="00E71DA8" w:rsidP="00E71DA8">
      <w:pPr>
        <w:rPr>
          <w:rFonts w:ascii="Arial" w:hAnsi="Arial" w:cs="Arial"/>
          <w:sz w:val="22"/>
          <w:szCs w:val="22"/>
        </w:rPr>
      </w:pPr>
    </w:p>
    <w:p w14:paraId="129ECF05" w14:textId="77777777" w:rsidR="00E71DA8" w:rsidRDefault="00E71DA8" w:rsidP="00E71DA8">
      <w:pPr>
        <w:rPr>
          <w:rFonts w:ascii="Arial" w:hAnsi="Arial" w:cs="Arial"/>
          <w:sz w:val="22"/>
          <w:szCs w:val="22"/>
        </w:rPr>
      </w:pPr>
    </w:p>
    <w:p w14:paraId="129ECF06"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129ECF07"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9ECF0D" w14:textId="77777777" w:rsidTr="00B60E0C">
        <w:trPr>
          <w:trHeight w:val="510"/>
        </w:trPr>
        <w:tc>
          <w:tcPr>
            <w:tcW w:w="1557" w:type="pct"/>
            <w:tcBorders>
              <w:top w:val="nil"/>
              <w:left w:val="nil"/>
              <w:bottom w:val="nil"/>
              <w:right w:val="single" w:sz="12" w:space="0" w:color="auto"/>
            </w:tcBorders>
            <w:shd w:val="clear" w:color="auto" w:fill="auto"/>
          </w:tcPr>
          <w:p w14:paraId="129ECF08" w14:textId="77777777" w:rsidR="00E71DA8" w:rsidRDefault="00E71DA8" w:rsidP="00B60E0C">
            <w:pPr>
              <w:keepNext/>
              <w:ind w:left="993" w:hanging="993"/>
            </w:pPr>
            <w:r w:rsidRPr="001C4084">
              <w:rPr>
                <w:rFonts w:ascii="Arial" w:hAnsi="Arial" w:cs="Arial"/>
                <w:b/>
                <w:sz w:val="22"/>
                <w:szCs w:val="22"/>
              </w:rPr>
              <w:t>Answer</w:t>
            </w:r>
          </w:p>
        </w:tc>
        <w:permStart w:id="107313843"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ECF09" w14:textId="23257A9D" w:rsidR="00E71DA8" w:rsidRPr="00827129" w:rsidRDefault="00AD75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138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ECF0A"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CF0B" w14:textId="77777777" w:rsidR="00E71DA8" w:rsidRPr="00E106BF" w:rsidRDefault="00E71DA8" w:rsidP="00B60E0C">
            <w:pPr>
              <w:keepNext/>
              <w:ind w:left="993" w:hanging="993"/>
              <w:rPr>
                <w:rFonts w:ascii="Arial" w:hAnsi="Arial" w:cs="Arial"/>
                <w:sz w:val="44"/>
                <w:szCs w:val="44"/>
              </w:rPr>
            </w:pPr>
          </w:p>
        </w:tc>
        <w:permStart w:id="1485056795"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ECF0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5056795" w:displacedByCustomXml="prev"/>
      </w:tr>
      <w:tr w:rsidR="00E71DA8" w14:paraId="129ECF13" w14:textId="77777777" w:rsidTr="00B60E0C">
        <w:trPr>
          <w:trHeight w:val="510"/>
          <w:hidden/>
        </w:trPr>
        <w:tc>
          <w:tcPr>
            <w:tcW w:w="1557" w:type="pct"/>
            <w:tcBorders>
              <w:top w:val="nil"/>
              <w:left w:val="nil"/>
              <w:bottom w:val="nil"/>
              <w:right w:val="single" w:sz="12" w:space="0" w:color="auto"/>
            </w:tcBorders>
          </w:tcPr>
          <w:p w14:paraId="129ECF0E" w14:textId="77777777" w:rsidR="00E71DA8" w:rsidRPr="00FE608E" w:rsidRDefault="00E71DA8" w:rsidP="00B60E0C">
            <w:pPr>
              <w:ind w:left="993" w:hanging="993"/>
              <w:jc w:val="center"/>
              <w:rPr>
                <w:vanish/>
              </w:rPr>
            </w:pPr>
          </w:p>
        </w:tc>
        <w:permStart w:id="2123832728"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ECF0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38327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CF10"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CF11" w14:textId="77777777" w:rsidR="00E71DA8" w:rsidRDefault="00E71DA8" w:rsidP="00B60E0C">
            <w:pPr>
              <w:ind w:left="993" w:hanging="993"/>
            </w:pPr>
          </w:p>
        </w:tc>
        <w:tc>
          <w:tcPr>
            <w:tcW w:w="336" w:type="pct"/>
            <w:tcBorders>
              <w:top w:val="nil"/>
              <w:left w:val="nil"/>
              <w:bottom w:val="nil"/>
              <w:right w:val="nil"/>
            </w:tcBorders>
          </w:tcPr>
          <w:p w14:paraId="129ECF12" w14:textId="77777777" w:rsidR="00E71DA8" w:rsidRDefault="00E71DA8" w:rsidP="00B60E0C">
            <w:pPr>
              <w:ind w:left="993" w:hanging="993"/>
            </w:pPr>
          </w:p>
        </w:tc>
      </w:tr>
    </w:tbl>
    <w:p w14:paraId="129ECF14" w14:textId="77777777" w:rsidR="00E71DA8" w:rsidRPr="00212926" w:rsidRDefault="00E71DA8" w:rsidP="00E71DA8">
      <w:pPr>
        <w:ind w:right="-24"/>
        <w:rPr>
          <w:rFonts w:ascii="Arial" w:hAnsi="Arial" w:cs="Arial"/>
          <w:sz w:val="22"/>
          <w:szCs w:val="22"/>
        </w:rPr>
      </w:pPr>
    </w:p>
    <w:p w14:paraId="129ECF15" w14:textId="77777777" w:rsidR="00E71DA8" w:rsidRPr="00212926" w:rsidRDefault="00E71DA8" w:rsidP="00E71DA8">
      <w:pPr>
        <w:rPr>
          <w:rFonts w:ascii="Arial" w:hAnsi="Arial" w:cs="Arial"/>
          <w:sz w:val="22"/>
          <w:szCs w:val="22"/>
        </w:rPr>
      </w:pPr>
    </w:p>
    <w:p w14:paraId="129ECF16"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129ECF17"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9ECF1D" w14:textId="77777777" w:rsidTr="00B60E0C">
        <w:trPr>
          <w:trHeight w:val="510"/>
        </w:trPr>
        <w:tc>
          <w:tcPr>
            <w:tcW w:w="1557" w:type="pct"/>
            <w:tcBorders>
              <w:top w:val="nil"/>
              <w:left w:val="nil"/>
              <w:bottom w:val="nil"/>
              <w:right w:val="single" w:sz="12" w:space="0" w:color="auto"/>
            </w:tcBorders>
            <w:shd w:val="clear" w:color="auto" w:fill="auto"/>
          </w:tcPr>
          <w:p w14:paraId="129ECF18" w14:textId="77777777" w:rsidR="00E71DA8" w:rsidRDefault="00E71DA8" w:rsidP="00B60E0C">
            <w:pPr>
              <w:keepNext/>
              <w:ind w:left="993" w:hanging="993"/>
            </w:pPr>
            <w:r w:rsidRPr="001C4084">
              <w:rPr>
                <w:rFonts w:ascii="Arial" w:hAnsi="Arial" w:cs="Arial"/>
                <w:b/>
                <w:sz w:val="22"/>
                <w:szCs w:val="22"/>
              </w:rPr>
              <w:t>Answer</w:t>
            </w:r>
          </w:p>
        </w:tc>
        <w:permStart w:id="1807359213"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ECF19" w14:textId="3532C247" w:rsidR="00E71DA8" w:rsidRPr="00827129" w:rsidRDefault="008A49F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3592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ECF1A"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CF1B" w14:textId="77777777" w:rsidR="00E71DA8" w:rsidRPr="00E106BF" w:rsidRDefault="00E71DA8" w:rsidP="00B60E0C">
            <w:pPr>
              <w:keepNext/>
              <w:ind w:left="993" w:hanging="993"/>
              <w:rPr>
                <w:rFonts w:ascii="Arial" w:hAnsi="Arial" w:cs="Arial"/>
                <w:sz w:val="44"/>
                <w:szCs w:val="44"/>
              </w:rPr>
            </w:pPr>
          </w:p>
        </w:tc>
        <w:permStart w:id="1661349286"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ECF1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61349286" w:displacedByCustomXml="prev"/>
      </w:tr>
      <w:tr w:rsidR="00E71DA8" w14:paraId="129ECF23" w14:textId="77777777" w:rsidTr="00B60E0C">
        <w:trPr>
          <w:trHeight w:val="510"/>
          <w:hidden/>
        </w:trPr>
        <w:tc>
          <w:tcPr>
            <w:tcW w:w="1557" w:type="pct"/>
            <w:tcBorders>
              <w:top w:val="nil"/>
              <w:left w:val="nil"/>
              <w:bottom w:val="nil"/>
              <w:right w:val="single" w:sz="12" w:space="0" w:color="auto"/>
            </w:tcBorders>
          </w:tcPr>
          <w:p w14:paraId="129ECF1E" w14:textId="77777777" w:rsidR="00E71DA8" w:rsidRPr="00FE608E" w:rsidRDefault="00E71DA8" w:rsidP="00B60E0C">
            <w:pPr>
              <w:ind w:left="993" w:hanging="993"/>
              <w:jc w:val="center"/>
              <w:rPr>
                <w:vanish/>
              </w:rPr>
            </w:pPr>
          </w:p>
        </w:tc>
        <w:permStart w:id="713894945"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ECF1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38949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CF20"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CF21" w14:textId="77777777" w:rsidR="00E71DA8" w:rsidRDefault="00E71DA8" w:rsidP="00B60E0C">
            <w:pPr>
              <w:ind w:left="993" w:hanging="993"/>
            </w:pPr>
          </w:p>
        </w:tc>
        <w:tc>
          <w:tcPr>
            <w:tcW w:w="336" w:type="pct"/>
            <w:tcBorders>
              <w:top w:val="nil"/>
              <w:left w:val="nil"/>
              <w:bottom w:val="nil"/>
              <w:right w:val="nil"/>
            </w:tcBorders>
          </w:tcPr>
          <w:p w14:paraId="129ECF22" w14:textId="77777777" w:rsidR="00E71DA8" w:rsidRDefault="00E71DA8" w:rsidP="00B60E0C">
            <w:pPr>
              <w:ind w:left="993" w:hanging="993"/>
            </w:pPr>
          </w:p>
        </w:tc>
      </w:tr>
    </w:tbl>
    <w:p w14:paraId="129ECF24" w14:textId="77777777" w:rsidR="00E71DA8" w:rsidRPr="00212926" w:rsidRDefault="00E71DA8" w:rsidP="00E71DA8">
      <w:pPr>
        <w:ind w:right="-24"/>
        <w:rPr>
          <w:rFonts w:ascii="Arial" w:hAnsi="Arial" w:cs="Arial"/>
          <w:sz w:val="22"/>
          <w:szCs w:val="22"/>
        </w:rPr>
      </w:pPr>
    </w:p>
    <w:p w14:paraId="129ECF25" w14:textId="77777777" w:rsidR="00E71DA8" w:rsidRPr="00212926" w:rsidRDefault="00E71DA8" w:rsidP="00E71DA8">
      <w:pPr>
        <w:ind w:right="-24"/>
        <w:rPr>
          <w:rFonts w:ascii="Arial" w:hAnsi="Arial" w:cs="Arial"/>
          <w:sz w:val="22"/>
          <w:szCs w:val="22"/>
        </w:rPr>
      </w:pPr>
    </w:p>
    <w:p w14:paraId="129ECF26"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129ECF2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129ECF2C" w14:textId="77777777" w:rsidTr="00B60E0C">
        <w:tc>
          <w:tcPr>
            <w:tcW w:w="610" w:type="pct"/>
            <w:tcBorders>
              <w:top w:val="nil"/>
              <w:left w:val="nil"/>
              <w:bottom w:val="nil"/>
              <w:right w:val="single" w:sz="12" w:space="0" w:color="auto"/>
            </w:tcBorders>
            <w:shd w:val="clear" w:color="auto" w:fill="auto"/>
          </w:tcPr>
          <w:p w14:paraId="129ECF28"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9ECF29"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CF2A" w14:textId="77777777" w:rsidR="00E71DA8" w:rsidRDefault="00E71DA8" w:rsidP="00B60E0C">
            <w:pPr>
              <w:keepNext/>
              <w:ind w:left="993" w:hanging="993"/>
              <w:jc w:val="center"/>
            </w:pPr>
            <w:r>
              <w:t>Possible Answers</w:t>
            </w:r>
          </w:p>
        </w:tc>
        <w:permStart w:id="43983970"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2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3983970" w:displacedByCustomXml="prev"/>
      </w:tr>
      <w:tr w:rsidR="00E71DA8" w14:paraId="129ECF31" w14:textId="77777777" w:rsidTr="00B60E0C">
        <w:trPr>
          <w:trHeight w:val="425"/>
          <w:hidden/>
        </w:trPr>
        <w:tc>
          <w:tcPr>
            <w:tcW w:w="610" w:type="pct"/>
            <w:tcBorders>
              <w:top w:val="nil"/>
              <w:left w:val="nil"/>
              <w:bottom w:val="nil"/>
              <w:right w:val="single" w:sz="12" w:space="0" w:color="auto"/>
            </w:tcBorders>
          </w:tcPr>
          <w:p w14:paraId="129ECF2D" w14:textId="77777777" w:rsidR="00E71DA8" w:rsidRPr="00FE608E" w:rsidRDefault="00E71DA8" w:rsidP="00B60E0C">
            <w:pPr>
              <w:ind w:left="993" w:hanging="993"/>
              <w:jc w:val="center"/>
              <w:rPr>
                <w:vanish/>
              </w:rPr>
            </w:pPr>
          </w:p>
        </w:tc>
        <w:permStart w:id="1612137158"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F2E" w14:textId="14B2264D" w:rsidR="00E71DA8" w:rsidRPr="00827129" w:rsidRDefault="001B7EAA"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2137158" w:displacedByCustomXml="prev"/>
        <w:tc>
          <w:tcPr>
            <w:tcW w:w="3514" w:type="pct"/>
            <w:tcBorders>
              <w:left w:val="single" w:sz="4" w:space="0" w:color="auto"/>
              <w:right w:val="single" w:sz="12" w:space="0" w:color="auto"/>
            </w:tcBorders>
            <w:shd w:val="clear" w:color="auto" w:fill="auto"/>
            <w:vAlign w:val="center"/>
          </w:tcPr>
          <w:p w14:paraId="129ECF2F"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129ECF30" w14:textId="77777777" w:rsidR="00E71DA8" w:rsidRDefault="00E71DA8" w:rsidP="00B60E0C">
            <w:pPr>
              <w:ind w:left="993" w:hanging="993"/>
            </w:pPr>
          </w:p>
        </w:tc>
      </w:tr>
      <w:tr w:rsidR="00E71DA8" w14:paraId="129ECF36" w14:textId="77777777" w:rsidTr="00B60E0C">
        <w:trPr>
          <w:trHeight w:val="425"/>
          <w:hidden/>
        </w:trPr>
        <w:tc>
          <w:tcPr>
            <w:tcW w:w="610" w:type="pct"/>
            <w:tcBorders>
              <w:top w:val="nil"/>
              <w:left w:val="nil"/>
              <w:bottom w:val="nil"/>
              <w:right w:val="single" w:sz="12" w:space="0" w:color="auto"/>
            </w:tcBorders>
          </w:tcPr>
          <w:p w14:paraId="129ECF32" w14:textId="77777777" w:rsidR="00E71DA8" w:rsidRPr="00FE608E" w:rsidRDefault="00E71DA8" w:rsidP="00B60E0C">
            <w:pPr>
              <w:ind w:left="993" w:hanging="993"/>
              <w:jc w:val="center"/>
              <w:rPr>
                <w:vanish/>
              </w:rPr>
            </w:pPr>
          </w:p>
        </w:tc>
        <w:permStart w:id="1005011760"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F33" w14:textId="38F136BD" w:rsidR="00E71DA8" w:rsidRPr="00827129" w:rsidRDefault="0056552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5011760" w:displacedByCustomXml="prev"/>
        <w:tc>
          <w:tcPr>
            <w:tcW w:w="3514" w:type="pct"/>
            <w:tcBorders>
              <w:left w:val="single" w:sz="4" w:space="0" w:color="auto"/>
              <w:right w:val="single" w:sz="12" w:space="0" w:color="auto"/>
            </w:tcBorders>
            <w:shd w:val="clear" w:color="auto" w:fill="auto"/>
            <w:vAlign w:val="center"/>
          </w:tcPr>
          <w:p w14:paraId="129ECF34"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129ECF35" w14:textId="77777777" w:rsidR="00E71DA8" w:rsidRDefault="00E71DA8" w:rsidP="00B60E0C">
            <w:pPr>
              <w:ind w:left="993" w:hanging="993"/>
            </w:pPr>
          </w:p>
        </w:tc>
      </w:tr>
      <w:tr w:rsidR="00E71DA8" w14:paraId="129ECF3B" w14:textId="77777777" w:rsidTr="00B60E0C">
        <w:trPr>
          <w:trHeight w:val="425"/>
          <w:hidden/>
        </w:trPr>
        <w:tc>
          <w:tcPr>
            <w:tcW w:w="610" w:type="pct"/>
            <w:tcBorders>
              <w:top w:val="nil"/>
              <w:left w:val="nil"/>
              <w:bottom w:val="nil"/>
              <w:right w:val="single" w:sz="12" w:space="0" w:color="auto"/>
            </w:tcBorders>
          </w:tcPr>
          <w:p w14:paraId="129ECF37" w14:textId="77777777" w:rsidR="00E71DA8" w:rsidRPr="00FE608E" w:rsidRDefault="00E71DA8" w:rsidP="00B60E0C">
            <w:pPr>
              <w:ind w:left="993" w:hanging="993"/>
              <w:jc w:val="center"/>
              <w:rPr>
                <w:vanish/>
              </w:rPr>
            </w:pPr>
          </w:p>
        </w:tc>
        <w:permStart w:id="232916888"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F38" w14:textId="01621DC1" w:rsidR="00E71DA8" w:rsidRPr="00827129" w:rsidRDefault="008B79E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916888" w:displacedByCustomXml="prev"/>
        <w:tc>
          <w:tcPr>
            <w:tcW w:w="3514" w:type="pct"/>
            <w:tcBorders>
              <w:left w:val="single" w:sz="4" w:space="0" w:color="auto"/>
              <w:right w:val="single" w:sz="12" w:space="0" w:color="auto"/>
            </w:tcBorders>
            <w:shd w:val="clear" w:color="auto" w:fill="auto"/>
            <w:vAlign w:val="center"/>
          </w:tcPr>
          <w:p w14:paraId="129ECF39"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129ECF3A" w14:textId="77777777" w:rsidR="00E71DA8" w:rsidRDefault="00E71DA8" w:rsidP="00B60E0C">
            <w:pPr>
              <w:ind w:left="993" w:hanging="993"/>
            </w:pPr>
          </w:p>
        </w:tc>
      </w:tr>
      <w:tr w:rsidR="00E71DA8" w14:paraId="129ECF40" w14:textId="77777777" w:rsidTr="00B60E0C">
        <w:trPr>
          <w:trHeight w:val="425"/>
          <w:hidden/>
        </w:trPr>
        <w:tc>
          <w:tcPr>
            <w:tcW w:w="610" w:type="pct"/>
            <w:tcBorders>
              <w:top w:val="nil"/>
              <w:left w:val="nil"/>
              <w:bottom w:val="nil"/>
              <w:right w:val="single" w:sz="12" w:space="0" w:color="auto"/>
            </w:tcBorders>
          </w:tcPr>
          <w:p w14:paraId="129ECF3C" w14:textId="77777777" w:rsidR="00E71DA8" w:rsidRPr="00FE608E" w:rsidRDefault="00E71DA8" w:rsidP="00B60E0C">
            <w:pPr>
              <w:ind w:left="993" w:hanging="993"/>
              <w:jc w:val="center"/>
              <w:rPr>
                <w:vanish/>
              </w:rPr>
            </w:pPr>
          </w:p>
        </w:tc>
        <w:permStart w:id="758674567"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F3D" w14:textId="5BEA234B" w:rsidR="00E71DA8" w:rsidRPr="00827129" w:rsidRDefault="0056552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8674567" w:displacedByCustomXml="prev"/>
        <w:tc>
          <w:tcPr>
            <w:tcW w:w="3514" w:type="pct"/>
            <w:tcBorders>
              <w:left w:val="single" w:sz="4" w:space="0" w:color="auto"/>
              <w:right w:val="single" w:sz="12" w:space="0" w:color="auto"/>
            </w:tcBorders>
            <w:shd w:val="clear" w:color="auto" w:fill="auto"/>
            <w:vAlign w:val="center"/>
          </w:tcPr>
          <w:p w14:paraId="129ECF3E"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129ECF3F" w14:textId="77777777" w:rsidR="00E71DA8" w:rsidRDefault="00E71DA8" w:rsidP="00B60E0C">
            <w:pPr>
              <w:ind w:left="993" w:hanging="993"/>
            </w:pPr>
          </w:p>
        </w:tc>
      </w:tr>
      <w:tr w:rsidR="00E71DA8" w14:paraId="129ECF45" w14:textId="77777777" w:rsidTr="00B60E0C">
        <w:trPr>
          <w:trHeight w:val="425"/>
          <w:hidden/>
        </w:trPr>
        <w:tc>
          <w:tcPr>
            <w:tcW w:w="610" w:type="pct"/>
            <w:tcBorders>
              <w:top w:val="nil"/>
              <w:left w:val="nil"/>
              <w:bottom w:val="nil"/>
              <w:right w:val="single" w:sz="12" w:space="0" w:color="auto"/>
            </w:tcBorders>
          </w:tcPr>
          <w:p w14:paraId="129ECF41" w14:textId="77777777" w:rsidR="00E71DA8" w:rsidRPr="00FE608E" w:rsidRDefault="00E71DA8" w:rsidP="00B60E0C">
            <w:pPr>
              <w:ind w:left="993" w:hanging="993"/>
              <w:jc w:val="center"/>
              <w:rPr>
                <w:vanish/>
              </w:rPr>
            </w:pPr>
          </w:p>
        </w:tc>
        <w:permStart w:id="800194780"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CF42" w14:textId="4DCB935B" w:rsidR="00E71DA8" w:rsidRPr="00827129" w:rsidRDefault="008E112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0194780" w:displacedByCustomXml="prev"/>
        <w:tc>
          <w:tcPr>
            <w:tcW w:w="3514" w:type="pct"/>
            <w:tcBorders>
              <w:left w:val="single" w:sz="4" w:space="0" w:color="auto"/>
              <w:right w:val="single" w:sz="12" w:space="0" w:color="auto"/>
            </w:tcBorders>
            <w:shd w:val="clear" w:color="auto" w:fill="auto"/>
            <w:vAlign w:val="center"/>
          </w:tcPr>
          <w:p w14:paraId="129ECF43"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129ECF44" w14:textId="77777777" w:rsidR="00E71DA8" w:rsidRDefault="00E71DA8" w:rsidP="00B60E0C">
            <w:pPr>
              <w:ind w:left="993" w:hanging="993"/>
            </w:pPr>
          </w:p>
        </w:tc>
      </w:tr>
    </w:tbl>
    <w:p w14:paraId="129ECF46" w14:textId="77777777" w:rsidR="00E71DA8" w:rsidRDefault="00E71DA8" w:rsidP="00E71DA8">
      <w:pPr>
        <w:rPr>
          <w:rFonts w:ascii="Arial" w:hAnsi="Arial" w:cs="Arial"/>
          <w:sz w:val="22"/>
          <w:szCs w:val="22"/>
        </w:rPr>
      </w:pPr>
    </w:p>
    <w:p w14:paraId="129ECF47"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129ECF48"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129ECF4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9ECF4F" w14:textId="77777777" w:rsidTr="00B60E0C">
        <w:trPr>
          <w:trHeight w:val="510"/>
        </w:trPr>
        <w:tc>
          <w:tcPr>
            <w:tcW w:w="1557" w:type="pct"/>
            <w:tcBorders>
              <w:top w:val="nil"/>
              <w:left w:val="nil"/>
              <w:bottom w:val="nil"/>
              <w:right w:val="single" w:sz="12" w:space="0" w:color="auto"/>
            </w:tcBorders>
            <w:shd w:val="clear" w:color="auto" w:fill="auto"/>
          </w:tcPr>
          <w:p w14:paraId="129ECF4A" w14:textId="77777777" w:rsidR="00E71DA8" w:rsidRDefault="00E71DA8" w:rsidP="00B60E0C">
            <w:pPr>
              <w:keepNext/>
              <w:ind w:left="993" w:hanging="993"/>
            </w:pPr>
            <w:r w:rsidRPr="001C4084">
              <w:rPr>
                <w:rFonts w:ascii="Arial" w:hAnsi="Arial" w:cs="Arial"/>
                <w:b/>
                <w:sz w:val="22"/>
                <w:szCs w:val="22"/>
              </w:rPr>
              <w:t>Answer</w:t>
            </w:r>
          </w:p>
        </w:tc>
        <w:permStart w:id="803304777"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ECF4B" w14:textId="518CA470" w:rsidR="00E71DA8" w:rsidRPr="00827129" w:rsidRDefault="00D1396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33047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ECF4C"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CF4D" w14:textId="77777777" w:rsidR="00E71DA8" w:rsidRPr="00E106BF" w:rsidRDefault="00E71DA8" w:rsidP="00B60E0C">
            <w:pPr>
              <w:keepNext/>
              <w:ind w:left="993" w:hanging="993"/>
              <w:rPr>
                <w:rFonts w:ascii="Arial" w:hAnsi="Arial" w:cs="Arial"/>
                <w:sz w:val="44"/>
                <w:szCs w:val="44"/>
              </w:rPr>
            </w:pPr>
          </w:p>
        </w:tc>
        <w:permStart w:id="518618004"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ECF4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18618004" w:displacedByCustomXml="prev"/>
      </w:tr>
      <w:tr w:rsidR="00E71DA8" w14:paraId="129ECF55" w14:textId="77777777" w:rsidTr="00B60E0C">
        <w:trPr>
          <w:trHeight w:val="510"/>
          <w:hidden/>
        </w:trPr>
        <w:tc>
          <w:tcPr>
            <w:tcW w:w="1557" w:type="pct"/>
            <w:tcBorders>
              <w:top w:val="nil"/>
              <w:left w:val="nil"/>
              <w:bottom w:val="nil"/>
              <w:right w:val="single" w:sz="12" w:space="0" w:color="auto"/>
            </w:tcBorders>
          </w:tcPr>
          <w:p w14:paraId="129ECF50" w14:textId="77777777" w:rsidR="00E71DA8" w:rsidRPr="00FE608E" w:rsidRDefault="00E71DA8" w:rsidP="00B60E0C">
            <w:pPr>
              <w:ind w:left="993" w:hanging="993"/>
              <w:jc w:val="center"/>
              <w:rPr>
                <w:vanish/>
              </w:rPr>
            </w:pPr>
          </w:p>
        </w:tc>
        <w:permStart w:id="501764428"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ECF5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17644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CF52"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CF53" w14:textId="77777777" w:rsidR="00E71DA8" w:rsidRDefault="00E71DA8" w:rsidP="00B60E0C">
            <w:pPr>
              <w:ind w:left="993" w:hanging="993"/>
            </w:pPr>
          </w:p>
        </w:tc>
        <w:tc>
          <w:tcPr>
            <w:tcW w:w="336" w:type="pct"/>
            <w:tcBorders>
              <w:top w:val="nil"/>
              <w:left w:val="nil"/>
              <w:bottom w:val="nil"/>
              <w:right w:val="nil"/>
            </w:tcBorders>
          </w:tcPr>
          <w:p w14:paraId="129ECF54" w14:textId="77777777" w:rsidR="00E71DA8" w:rsidRDefault="00E71DA8" w:rsidP="00B60E0C">
            <w:pPr>
              <w:ind w:left="993" w:hanging="993"/>
            </w:pPr>
          </w:p>
        </w:tc>
      </w:tr>
    </w:tbl>
    <w:p w14:paraId="129ECF56" w14:textId="77777777" w:rsidR="00E71DA8" w:rsidRPr="00212926" w:rsidRDefault="00E71DA8" w:rsidP="00E71DA8">
      <w:pPr>
        <w:ind w:right="-24"/>
        <w:rPr>
          <w:rFonts w:ascii="Arial" w:hAnsi="Arial" w:cs="Arial"/>
          <w:sz w:val="22"/>
          <w:szCs w:val="22"/>
        </w:rPr>
      </w:pPr>
    </w:p>
    <w:p w14:paraId="129ECF57" w14:textId="77777777" w:rsidR="00E71DA8" w:rsidRPr="009D6AE8" w:rsidRDefault="00E71DA8" w:rsidP="00E71DA8">
      <w:pPr>
        <w:jc w:val="left"/>
        <w:rPr>
          <w:rFonts w:ascii="Arial" w:hAnsi="Arial" w:cs="Arial"/>
          <w:sz w:val="22"/>
          <w:szCs w:val="22"/>
        </w:rPr>
      </w:pPr>
    </w:p>
    <w:p w14:paraId="129ECF58"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129ECF5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29ECF5E" w14:textId="77777777" w:rsidTr="00B60E0C">
        <w:tc>
          <w:tcPr>
            <w:tcW w:w="611" w:type="pct"/>
            <w:tcBorders>
              <w:top w:val="nil"/>
              <w:left w:val="nil"/>
              <w:bottom w:val="nil"/>
              <w:right w:val="single" w:sz="12" w:space="0" w:color="auto"/>
            </w:tcBorders>
            <w:shd w:val="clear" w:color="auto" w:fill="auto"/>
          </w:tcPr>
          <w:p w14:paraId="129ECF5A"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9ECF5B"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29ECF5C" w14:textId="77777777" w:rsidR="00E71DA8" w:rsidRDefault="00E71DA8" w:rsidP="00B60E0C">
            <w:pPr>
              <w:ind w:right="82"/>
              <w:jc w:val="center"/>
            </w:pPr>
            <w:r>
              <w:t>Classes 2 to 9</w:t>
            </w:r>
          </w:p>
        </w:tc>
        <w:permStart w:id="900284921"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5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00284921" w:displacedByCustomXml="prev"/>
      </w:tr>
      <w:tr w:rsidR="00E71DA8" w14:paraId="129ECF63" w14:textId="77777777" w:rsidTr="00B60E0C">
        <w:trPr>
          <w:trHeight w:val="850"/>
          <w:hidden/>
        </w:trPr>
        <w:tc>
          <w:tcPr>
            <w:tcW w:w="611" w:type="pct"/>
            <w:tcBorders>
              <w:top w:val="nil"/>
              <w:left w:val="nil"/>
              <w:bottom w:val="nil"/>
              <w:right w:val="single" w:sz="12" w:space="0" w:color="auto"/>
            </w:tcBorders>
          </w:tcPr>
          <w:p w14:paraId="129ECF5F"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29ECF60" w14:textId="2249971A" w:rsidR="00E71DA8" w:rsidRPr="00A56ECC" w:rsidRDefault="00811572" w:rsidP="00B60E0C">
            <w:pPr>
              <w:rPr>
                <w:rFonts w:ascii="Arial" w:hAnsi="Arial" w:cs="Arial"/>
                <w:sz w:val="22"/>
                <w:szCs w:val="22"/>
              </w:rPr>
            </w:pPr>
            <w:permStart w:id="862853506" w:edGrp="everyone"/>
            <w:r>
              <w:rPr>
                <w:rFonts w:ascii="Arial" w:hAnsi="Arial" w:cs="Arial"/>
                <w:sz w:val="22"/>
                <w:szCs w:val="22"/>
              </w:rPr>
              <w:t>Volume Two</w:t>
            </w:r>
            <w:r w:rsidR="00E17015">
              <w:rPr>
                <w:rFonts w:ascii="Arial" w:hAnsi="Arial" w:cs="Arial"/>
                <w:sz w:val="22"/>
                <w:szCs w:val="22"/>
              </w:rPr>
              <w:t>, Part A2</w:t>
            </w:r>
            <w:permEnd w:id="862853506"/>
          </w:p>
        </w:tc>
        <w:tc>
          <w:tcPr>
            <w:tcW w:w="2027" w:type="pct"/>
            <w:tcBorders>
              <w:left w:val="single" w:sz="4" w:space="0" w:color="auto"/>
            </w:tcBorders>
            <w:shd w:val="clear" w:color="auto" w:fill="auto"/>
            <w:vAlign w:val="center"/>
          </w:tcPr>
          <w:p w14:paraId="129ECF61" w14:textId="17EA5C3A" w:rsidR="00E71DA8" w:rsidRPr="00A56ECC" w:rsidRDefault="00811572" w:rsidP="00B60E0C">
            <w:pPr>
              <w:rPr>
                <w:rFonts w:ascii="Arial" w:hAnsi="Arial" w:cs="Arial"/>
                <w:sz w:val="22"/>
                <w:szCs w:val="22"/>
              </w:rPr>
            </w:pPr>
            <w:permStart w:id="1800287991" w:edGrp="everyone"/>
            <w:r>
              <w:rPr>
                <w:rFonts w:ascii="Arial" w:hAnsi="Arial" w:cs="Arial"/>
                <w:sz w:val="22"/>
                <w:szCs w:val="22"/>
              </w:rPr>
              <w:t>Volume 1</w:t>
            </w:r>
            <w:r w:rsidR="00E17015">
              <w:rPr>
                <w:rFonts w:ascii="Arial" w:hAnsi="Arial" w:cs="Arial"/>
                <w:sz w:val="22"/>
                <w:szCs w:val="22"/>
              </w:rPr>
              <w:t>, Part A2</w:t>
            </w:r>
            <w:permEnd w:id="1800287991"/>
          </w:p>
        </w:tc>
        <w:tc>
          <w:tcPr>
            <w:tcW w:w="335" w:type="pct"/>
            <w:tcBorders>
              <w:top w:val="nil"/>
              <w:left w:val="single" w:sz="12" w:space="0" w:color="auto"/>
              <w:bottom w:val="nil"/>
              <w:right w:val="nil"/>
            </w:tcBorders>
          </w:tcPr>
          <w:p w14:paraId="129ECF62" w14:textId="77777777" w:rsidR="00E71DA8" w:rsidRDefault="00E71DA8" w:rsidP="00B60E0C">
            <w:pPr>
              <w:ind w:left="993" w:hanging="993"/>
            </w:pPr>
          </w:p>
        </w:tc>
      </w:tr>
    </w:tbl>
    <w:p w14:paraId="129ECF64" w14:textId="77777777" w:rsidR="00E71DA8" w:rsidRPr="009D6AE8" w:rsidRDefault="00E71DA8" w:rsidP="00E71DA8">
      <w:pPr>
        <w:rPr>
          <w:rFonts w:ascii="Arial" w:hAnsi="Arial" w:cs="Arial"/>
          <w:sz w:val="22"/>
          <w:szCs w:val="22"/>
        </w:rPr>
      </w:pPr>
    </w:p>
    <w:p w14:paraId="129ECF65" w14:textId="77777777" w:rsidR="00E71DA8" w:rsidRPr="009D6AE8" w:rsidRDefault="00E71DA8" w:rsidP="00E71DA8">
      <w:pPr>
        <w:rPr>
          <w:rFonts w:ascii="Arial" w:hAnsi="Arial" w:cs="Arial"/>
          <w:sz w:val="22"/>
          <w:szCs w:val="22"/>
        </w:rPr>
      </w:pPr>
    </w:p>
    <w:p w14:paraId="129ECF66"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129ECF67"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CF6B" w14:textId="77777777" w:rsidTr="00B60E0C">
        <w:tc>
          <w:tcPr>
            <w:tcW w:w="1027" w:type="dxa"/>
            <w:tcBorders>
              <w:top w:val="nil"/>
              <w:left w:val="nil"/>
              <w:bottom w:val="nil"/>
              <w:right w:val="single" w:sz="4" w:space="0" w:color="auto"/>
            </w:tcBorders>
          </w:tcPr>
          <w:p w14:paraId="129ECF6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ECF69" w14:textId="6D48AEBC" w:rsidR="00E71DA8" w:rsidRPr="001C4084" w:rsidRDefault="00A21ADD" w:rsidP="00B60E0C">
            <w:pPr>
              <w:rPr>
                <w:rFonts w:ascii="Arial" w:hAnsi="Arial" w:cs="Arial"/>
                <w:sz w:val="22"/>
                <w:szCs w:val="22"/>
              </w:rPr>
            </w:pPr>
            <w:permStart w:id="677202799" w:edGrp="everyone"/>
            <w:r>
              <w:rPr>
                <w:rFonts w:ascii="Arial" w:hAnsi="Arial" w:cs="Arial"/>
                <w:sz w:val="22"/>
                <w:szCs w:val="22"/>
              </w:rPr>
              <w:t>AS</w:t>
            </w:r>
            <w:r w:rsidR="00E17015">
              <w:rPr>
                <w:rFonts w:ascii="Arial" w:hAnsi="Arial" w:cs="Arial"/>
                <w:sz w:val="22"/>
                <w:szCs w:val="22"/>
              </w:rPr>
              <w:t>/</w:t>
            </w:r>
            <w:r>
              <w:rPr>
                <w:rFonts w:ascii="Arial" w:hAnsi="Arial" w:cs="Arial"/>
                <w:sz w:val="22"/>
                <w:szCs w:val="22"/>
              </w:rPr>
              <w:t>NZS 1680.0</w:t>
            </w:r>
            <w:permEnd w:id="677202799"/>
          </w:p>
        </w:tc>
        <w:permStart w:id="279464271"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CF6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79464271" w:displacedByCustomXml="prev"/>
      </w:tr>
    </w:tbl>
    <w:p w14:paraId="129ECF6C" w14:textId="77777777" w:rsidR="00E71DA8" w:rsidRPr="009D6AE8" w:rsidRDefault="00E71DA8" w:rsidP="00E71DA8">
      <w:pPr>
        <w:rPr>
          <w:rFonts w:ascii="Arial" w:hAnsi="Arial" w:cs="Arial"/>
          <w:sz w:val="22"/>
          <w:szCs w:val="22"/>
        </w:rPr>
      </w:pPr>
    </w:p>
    <w:p w14:paraId="129ECF6D" w14:textId="77777777" w:rsidR="00E71DA8" w:rsidRPr="009D6AE8" w:rsidRDefault="00E71DA8" w:rsidP="00E71DA8">
      <w:pPr>
        <w:rPr>
          <w:rFonts w:ascii="Arial" w:hAnsi="Arial" w:cs="Arial"/>
          <w:sz w:val="22"/>
          <w:szCs w:val="22"/>
        </w:rPr>
      </w:pPr>
    </w:p>
    <w:p w14:paraId="129ECF6E"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129ECF6F"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29ECF74" w14:textId="77777777" w:rsidTr="00B60E0C">
        <w:tc>
          <w:tcPr>
            <w:tcW w:w="611" w:type="pct"/>
            <w:tcBorders>
              <w:top w:val="nil"/>
              <w:left w:val="nil"/>
              <w:bottom w:val="nil"/>
              <w:right w:val="single" w:sz="12" w:space="0" w:color="auto"/>
            </w:tcBorders>
            <w:shd w:val="clear" w:color="auto" w:fill="auto"/>
          </w:tcPr>
          <w:p w14:paraId="129ECF70"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9ECF7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29ECF72" w14:textId="77777777" w:rsidR="00E71DA8" w:rsidRDefault="00E71DA8" w:rsidP="00B60E0C">
            <w:pPr>
              <w:ind w:right="82"/>
              <w:jc w:val="center"/>
            </w:pPr>
            <w:r>
              <w:t>Classes 2 to 9</w:t>
            </w:r>
          </w:p>
        </w:tc>
        <w:permStart w:id="1214453399"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7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14453399" w:displacedByCustomXml="prev"/>
      </w:tr>
      <w:tr w:rsidR="00E71DA8" w14:paraId="129ECF79" w14:textId="77777777" w:rsidTr="00B60E0C">
        <w:trPr>
          <w:trHeight w:val="850"/>
          <w:hidden/>
        </w:trPr>
        <w:tc>
          <w:tcPr>
            <w:tcW w:w="611" w:type="pct"/>
            <w:tcBorders>
              <w:top w:val="nil"/>
              <w:left w:val="nil"/>
              <w:bottom w:val="nil"/>
              <w:right w:val="single" w:sz="12" w:space="0" w:color="auto"/>
            </w:tcBorders>
          </w:tcPr>
          <w:p w14:paraId="129ECF75"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29ECF76" w14:textId="03942625" w:rsidR="00E71DA8" w:rsidRPr="00F77275" w:rsidRDefault="00C46050" w:rsidP="00B60E0C">
            <w:pPr>
              <w:rPr>
                <w:rFonts w:ascii="Arial" w:hAnsi="Arial" w:cs="Arial"/>
                <w:sz w:val="22"/>
                <w:szCs w:val="22"/>
              </w:rPr>
            </w:pPr>
            <w:permStart w:id="452207775" w:edGrp="everyone"/>
            <w:r>
              <w:rPr>
                <w:rFonts w:ascii="Arial" w:hAnsi="Arial" w:cs="Arial"/>
                <w:sz w:val="22"/>
                <w:szCs w:val="22"/>
              </w:rPr>
              <w:t>Volume 1 Par</w:t>
            </w:r>
            <w:r w:rsidR="00880DD3">
              <w:rPr>
                <w:rFonts w:ascii="Arial" w:hAnsi="Arial" w:cs="Arial"/>
                <w:sz w:val="22"/>
                <w:szCs w:val="22"/>
              </w:rPr>
              <w:t xml:space="preserve">t </w:t>
            </w:r>
            <w:r w:rsidR="00A8755D">
              <w:rPr>
                <w:rFonts w:ascii="Arial" w:hAnsi="Arial" w:cs="Arial"/>
                <w:sz w:val="22"/>
                <w:szCs w:val="22"/>
              </w:rPr>
              <w:t>F</w:t>
            </w:r>
            <w:r w:rsidR="008641DB">
              <w:rPr>
                <w:rFonts w:ascii="Arial" w:hAnsi="Arial" w:cs="Arial"/>
                <w:sz w:val="22"/>
                <w:szCs w:val="22"/>
              </w:rPr>
              <w:t>4 FP</w:t>
            </w:r>
            <w:r w:rsidR="00A8755D">
              <w:rPr>
                <w:rFonts w:ascii="Arial" w:hAnsi="Arial" w:cs="Arial"/>
                <w:sz w:val="22"/>
                <w:szCs w:val="22"/>
              </w:rPr>
              <w:t>4.2 Artificial Lighting</w:t>
            </w:r>
            <w:permEnd w:id="452207775"/>
          </w:p>
        </w:tc>
        <w:tc>
          <w:tcPr>
            <w:tcW w:w="2027" w:type="pct"/>
            <w:tcBorders>
              <w:left w:val="single" w:sz="4" w:space="0" w:color="auto"/>
            </w:tcBorders>
            <w:shd w:val="clear" w:color="auto" w:fill="auto"/>
            <w:vAlign w:val="center"/>
          </w:tcPr>
          <w:p w14:paraId="129ECF77" w14:textId="633BA0B1" w:rsidR="00E71DA8" w:rsidRPr="00F77275" w:rsidRDefault="002D628D" w:rsidP="00B60E0C">
            <w:pPr>
              <w:rPr>
                <w:rFonts w:ascii="Arial" w:hAnsi="Arial" w:cs="Arial"/>
                <w:sz w:val="22"/>
                <w:szCs w:val="22"/>
              </w:rPr>
            </w:pPr>
            <w:permStart w:id="1649033712" w:edGrp="everyone"/>
            <w:r>
              <w:rPr>
                <w:rFonts w:ascii="Arial" w:hAnsi="Arial" w:cs="Arial"/>
                <w:sz w:val="22"/>
                <w:szCs w:val="22"/>
              </w:rPr>
              <w:t xml:space="preserve">Volume 2 </w:t>
            </w:r>
            <w:r w:rsidR="00A60CF0">
              <w:rPr>
                <w:rFonts w:ascii="Arial" w:hAnsi="Arial" w:cs="Arial"/>
                <w:sz w:val="22"/>
                <w:szCs w:val="22"/>
              </w:rPr>
              <w:t>Part 2.4</w:t>
            </w:r>
            <w:r w:rsidR="00AA4C6C">
              <w:rPr>
                <w:rFonts w:ascii="Arial" w:hAnsi="Arial" w:cs="Arial"/>
                <w:sz w:val="22"/>
                <w:szCs w:val="22"/>
              </w:rPr>
              <w:t xml:space="preserve"> P2.4.4</w:t>
            </w:r>
            <w:r w:rsidR="000D1321">
              <w:rPr>
                <w:rFonts w:ascii="Arial" w:hAnsi="Arial" w:cs="Arial"/>
                <w:sz w:val="22"/>
                <w:szCs w:val="22"/>
              </w:rPr>
              <w:t xml:space="preserve"> Lighting</w:t>
            </w:r>
            <w:r w:rsidR="00AA4C6C">
              <w:rPr>
                <w:rFonts w:ascii="Arial" w:hAnsi="Arial" w:cs="Arial"/>
                <w:sz w:val="22"/>
                <w:szCs w:val="22"/>
              </w:rPr>
              <w:t xml:space="preserve"> (b)</w:t>
            </w:r>
            <w:permEnd w:id="1649033712"/>
          </w:p>
        </w:tc>
        <w:tc>
          <w:tcPr>
            <w:tcW w:w="335" w:type="pct"/>
            <w:tcBorders>
              <w:top w:val="nil"/>
              <w:left w:val="single" w:sz="12" w:space="0" w:color="auto"/>
              <w:bottom w:val="nil"/>
              <w:right w:val="nil"/>
            </w:tcBorders>
          </w:tcPr>
          <w:p w14:paraId="129ECF78" w14:textId="77777777" w:rsidR="00E71DA8" w:rsidRDefault="00E71DA8" w:rsidP="00B60E0C">
            <w:pPr>
              <w:ind w:left="993" w:hanging="993"/>
            </w:pPr>
          </w:p>
        </w:tc>
      </w:tr>
    </w:tbl>
    <w:p w14:paraId="129ECF7A" w14:textId="77777777" w:rsidR="00E71DA8" w:rsidRPr="007B5AA6" w:rsidRDefault="00E71DA8" w:rsidP="00E71DA8">
      <w:pPr>
        <w:rPr>
          <w:rFonts w:ascii="Arial" w:hAnsi="Arial" w:cs="Arial"/>
          <w:sz w:val="20"/>
          <w:szCs w:val="22"/>
        </w:rPr>
      </w:pPr>
    </w:p>
    <w:p w14:paraId="129ECF7B"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29ECF7C"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129ECF7D"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129ED26C" wp14:editId="129ED26D">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4" w14:textId="03792784" w:rsidR="00102D10" w:rsidRPr="00F77275" w:rsidRDefault="00894AE7" w:rsidP="00E71DA8">
                            <w:pPr>
                              <w:rPr>
                                <w:rFonts w:ascii="Arial" w:hAnsi="Arial" w:cs="Arial"/>
                                <w:sz w:val="22"/>
                                <w:szCs w:val="22"/>
                              </w:rPr>
                            </w:pPr>
                            <w:permStart w:id="66267408" w:edGrp="everyone"/>
                            <w:r>
                              <w:rPr>
                                <w:rFonts w:ascii="Arial" w:hAnsi="Arial" w:cs="Arial"/>
                                <w:sz w:val="22"/>
                                <w:szCs w:val="22"/>
                              </w:rPr>
                              <w:t>F4.12</w:t>
                            </w:r>
                            <w:permEnd w:id="662674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29ED26C"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129ED2F4" w14:textId="03792784" w:rsidR="00102D10" w:rsidRPr="00F77275" w:rsidRDefault="00894AE7" w:rsidP="00E71DA8">
                      <w:pPr>
                        <w:rPr>
                          <w:rFonts w:ascii="Arial" w:hAnsi="Arial" w:cs="Arial"/>
                          <w:sz w:val="22"/>
                          <w:szCs w:val="22"/>
                        </w:rPr>
                      </w:pPr>
                      <w:permStart w:id="66267408" w:edGrp="everyone"/>
                      <w:r>
                        <w:rPr>
                          <w:rFonts w:ascii="Arial" w:hAnsi="Arial" w:cs="Arial"/>
                          <w:sz w:val="22"/>
                          <w:szCs w:val="22"/>
                        </w:rPr>
                        <w:t>F4.12</w:t>
                      </w:r>
                      <w:permEnd w:id="6626740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129ED26E" wp14:editId="129ED26F">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5" w14:textId="01B2E630" w:rsidR="00102D10" w:rsidRPr="00F77275" w:rsidRDefault="00894AE7" w:rsidP="00E71DA8">
                            <w:pPr>
                              <w:rPr>
                                <w:rFonts w:ascii="Arial" w:hAnsi="Arial" w:cs="Arial"/>
                                <w:sz w:val="22"/>
                                <w:szCs w:val="22"/>
                              </w:rPr>
                            </w:pPr>
                            <w:permStart w:id="1725389685" w:edGrp="everyone"/>
                            <w:r>
                              <w:rPr>
                                <w:rFonts w:ascii="Arial" w:hAnsi="Arial" w:cs="Arial"/>
                                <w:sz w:val="22"/>
                                <w:szCs w:val="22"/>
                              </w:rPr>
                              <w:t>F4.1</w:t>
                            </w:r>
                            <w:permEnd w:id="17253896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6E"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129ED2F5" w14:textId="01B2E630" w:rsidR="00102D10" w:rsidRPr="00F77275" w:rsidRDefault="00894AE7" w:rsidP="00E71DA8">
                      <w:pPr>
                        <w:rPr>
                          <w:rFonts w:ascii="Arial" w:hAnsi="Arial" w:cs="Arial"/>
                          <w:sz w:val="22"/>
                          <w:szCs w:val="22"/>
                        </w:rPr>
                      </w:pPr>
                      <w:permStart w:id="1725389685" w:edGrp="everyone"/>
                      <w:r>
                        <w:rPr>
                          <w:rFonts w:ascii="Arial" w:hAnsi="Arial" w:cs="Arial"/>
                          <w:sz w:val="22"/>
                          <w:szCs w:val="22"/>
                        </w:rPr>
                        <w:t>F4.1</w:t>
                      </w:r>
                      <w:permEnd w:id="17253896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29ED270" wp14:editId="129ED271">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6" w14:textId="47C6FFEB" w:rsidR="00102D10" w:rsidRPr="00F77275" w:rsidRDefault="00816059" w:rsidP="00E71DA8">
                            <w:pPr>
                              <w:rPr>
                                <w:rFonts w:ascii="Arial" w:hAnsi="Arial" w:cs="Arial"/>
                                <w:sz w:val="22"/>
                                <w:szCs w:val="22"/>
                              </w:rPr>
                            </w:pPr>
                            <w:permStart w:id="425881517" w:edGrp="everyone"/>
                            <w:r>
                              <w:rPr>
                                <w:rFonts w:ascii="Arial" w:hAnsi="Arial" w:cs="Arial"/>
                                <w:sz w:val="22"/>
                                <w:szCs w:val="22"/>
                              </w:rPr>
                              <w:t>FP</w:t>
                            </w:r>
                            <w:r w:rsidR="00894AE7">
                              <w:rPr>
                                <w:rFonts w:ascii="Arial" w:hAnsi="Arial" w:cs="Arial"/>
                                <w:sz w:val="22"/>
                                <w:szCs w:val="22"/>
                              </w:rPr>
                              <w:t>4</w:t>
                            </w:r>
                            <w:r>
                              <w:rPr>
                                <w:rFonts w:ascii="Arial" w:hAnsi="Arial" w:cs="Arial"/>
                                <w:sz w:val="22"/>
                                <w:szCs w:val="22"/>
                              </w:rPr>
                              <w:t>.</w:t>
                            </w:r>
                            <w:r w:rsidR="00894AE7">
                              <w:rPr>
                                <w:rFonts w:ascii="Arial" w:hAnsi="Arial" w:cs="Arial"/>
                                <w:sz w:val="22"/>
                                <w:szCs w:val="22"/>
                              </w:rPr>
                              <w:t>5</w:t>
                            </w:r>
                            <w:permEnd w:id="4258815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0"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129ED2F6" w14:textId="47C6FFEB" w:rsidR="00102D10" w:rsidRPr="00F77275" w:rsidRDefault="00816059" w:rsidP="00E71DA8">
                      <w:pPr>
                        <w:rPr>
                          <w:rFonts w:ascii="Arial" w:hAnsi="Arial" w:cs="Arial"/>
                          <w:sz w:val="22"/>
                          <w:szCs w:val="22"/>
                        </w:rPr>
                      </w:pPr>
                      <w:permStart w:id="425881517" w:edGrp="everyone"/>
                      <w:r>
                        <w:rPr>
                          <w:rFonts w:ascii="Arial" w:hAnsi="Arial" w:cs="Arial"/>
                          <w:sz w:val="22"/>
                          <w:szCs w:val="22"/>
                        </w:rPr>
                        <w:t>FP</w:t>
                      </w:r>
                      <w:r w:rsidR="00894AE7">
                        <w:rPr>
                          <w:rFonts w:ascii="Arial" w:hAnsi="Arial" w:cs="Arial"/>
                          <w:sz w:val="22"/>
                          <w:szCs w:val="22"/>
                        </w:rPr>
                        <w:t>4</w:t>
                      </w:r>
                      <w:r>
                        <w:rPr>
                          <w:rFonts w:ascii="Arial" w:hAnsi="Arial" w:cs="Arial"/>
                          <w:sz w:val="22"/>
                          <w:szCs w:val="22"/>
                        </w:rPr>
                        <w:t>.</w:t>
                      </w:r>
                      <w:r w:rsidR="00894AE7">
                        <w:rPr>
                          <w:rFonts w:ascii="Arial" w:hAnsi="Arial" w:cs="Arial"/>
                          <w:sz w:val="22"/>
                          <w:szCs w:val="22"/>
                        </w:rPr>
                        <w:t>5</w:t>
                      </w:r>
                      <w:permEnd w:id="42588151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129ED272" wp14:editId="129ED273">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7" w14:textId="3DB04154" w:rsidR="00102D10" w:rsidRPr="00F77275" w:rsidRDefault="00816059" w:rsidP="00E71DA8">
                            <w:pPr>
                              <w:rPr>
                                <w:rFonts w:ascii="Arial" w:hAnsi="Arial" w:cs="Arial"/>
                                <w:sz w:val="22"/>
                                <w:szCs w:val="22"/>
                              </w:rPr>
                            </w:pPr>
                            <w:permStart w:id="112481652" w:edGrp="everyone"/>
                            <w:r>
                              <w:rPr>
                                <w:rFonts w:ascii="Arial" w:hAnsi="Arial" w:cs="Arial"/>
                                <w:sz w:val="22"/>
                                <w:szCs w:val="22"/>
                              </w:rPr>
                              <w:t>FP</w:t>
                            </w:r>
                            <w:r w:rsidR="00894AE7">
                              <w:rPr>
                                <w:rFonts w:ascii="Arial" w:hAnsi="Arial" w:cs="Arial"/>
                                <w:sz w:val="22"/>
                                <w:szCs w:val="22"/>
                              </w:rPr>
                              <w:t>4</w:t>
                            </w:r>
                            <w:r>
                              <w:rPr>
                                <w:rFonts w:ascii="Arial" w:hAnsi="Arial" w:cs="Arial"/>
                                <w:sz w:val="22"/>
                                <w:szCs w:val="22"/>
                              </w:rPr>
                              <w:t>.1</w:t>
                            </w:r>
                            <w:permEnd w:id="1124816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2"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129ED2F7" w14:textId="3DB04154" w:rsidR="00102D10" w:rsidRPr="00F77275" w:rsidRDefault="00816059" w:rsidP="00E71DA8">
                      <w:pPr>
                        <w:rPr>
                          <w:rFonts w:ascii="Arial" w:hAnsi="Arial" w:cs="Arial"/>
                          <w:sz w:val="22"/>
                          <w:szCs w:val="22"/>
                        </w:rPr>
                      </w:pPr>
                      <w:permStart w:id="112481652" w:edGrp="everyone"/>
                      <w:r>
                        <w:rPr>
                          <w:rFonts w:ascii="Arial" w:hAnsi="Arial" w:cs="Arial"/>
                          <w:sz w:val="22"/>
                          <w:szCs w:val="22"/>
                        </w:rPr>
                        <w:t>FP</w:t>
                      </w:r>
                      <w:r w:rsidR="00894AE7">
                        <w:rPr>
                          <w:rFonts w:ascii="Arial" w:hAnsi="Arial" w:cs="Arial"/>
                          <w:sz w:val="22"/>
                          <w:szCs w:val="22"/>
                        </w:rPr>
                        <w:t>4</w:t>
                      </w:r>
                      <w:r>
                        <w:rPr>
                          <w:rFonts w:ascii="Arial" w:hAnsi="Arial" w:cs="Arial"/>
                          <w:sz w:val="22"/>
                          <w:szCs w:val="22"/>
                        </w:rPr>
                        <w:t>.1</w:t>
                      </w:r>
                      <w:permEnd w:id="112481652"/>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129ECF7E" w14:textId="77777777" w:rsidR="00E71DA8" w:rsidRDefault="00E71DA8" w:rsidP="00E71DA8">
      <w:pPr>
        <w:pStyle w:val="ListParagraph"/>
        <w:numPr>
          <w:ilvl w:val="0"/>
          <w:numId w:val="2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129ED274" wp14:editId="129ED275">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8" w14:textId="031942A4" w:rsidR="00102D10" w:rsidRPr="00F77275" w:rsidRDefault="00FD627D" w:rsidP="00E71DA8">
                            <w:pPr>
                              <w:rPr>
                                <w:rFonts w:ascii="Arial" w:hAnsi="Arial" w:cs="Arial"/>
                                <w:sz w:val="22"/>
                                <w:szCs w:val="22"/>
                              </w:rPr>
                            </w:pPr>
                            <w:permStart w:id="1122462548" w:edGrp="everyone"/>
                            <w:r>
                              <w:rPr>
                                <w:rFonts w:ascii="Arial" w:hAnsi="Arial" w:cs="Arial"/>
                                <w:sz w:val="22"/>
                                <w:szCs w:val="22"/>
                              </w:rPr>
                              <w:t>PartG6</w:t>
                            </w:r>
                            <w:permEnd w:id="11224625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4"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129ED2F8" w14:textId="031942A4" w:rsidR="00102D10" w:rsidRPr="00F77275" w:rsidRDefault="00FD627D" w:rsidP="00E71DA8">
                      <w:pPr>
                        <w:rPr>
                          <w:rFonts w:ascii="Arial" w:hAnsi="Arial" w:cs="Arial"/>
                          <w:sz w:val="22"/>
                          <w:szCs w:val="22"/>
                        </w:rPr>
                      </w:pPr>
                      <w:permStart w:id="1122462548" w:edGrp="everyone"/>
                      <w:r>
                        <w:rPr>
                          <w:rFonts w:ascii="Arial" w:hAnsi="Arial" w:cs="Arial"/>
                          <w:sz w:val="22"/>
                          <w:szCs w:val="22"/>
                        </w:rPr>
                        <w:t>PartG6</w:t>
                      </w:r>
                      <w:permEnd w:id="1122462548"/>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129ECF7F" w14:textId="77777777" w:rsidR="00E71DA8" w:rsidRDefault="00E71DA8" w:rsidP="00E71DA8">
      <w:pPr>
        <w:pStyle w:val="ListParagraph"/>
        <w:numPr>
          <w:ilvl w:val="0"/>
          <w:numId w:val="2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129ECF80" w14:textId="77777777" w:rsidR="00E71DA8" w:rsidRDefault="00E71DA8" w:rsidP="00E71DA8">
      <w:pPr>
        <w:pStyle w:val="ListParagraph"/>
        <w:numPr>
          <w:ilvl w:val="0"/>
          <w:numId w:val="2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129ED276" wp14:editId="129ED277">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9" w14:textId="077E5E87" w:rsidR="00102D10" w:rsidRPr="00F77275" w:rsidRDefault="00FD627D" w:rsidP="00E71DA8">
                            <w:pPr>
                              <w:rPr>
                                <w:rFonts w:ascii="Arial" w:hAnsi="Arial" w:cs="Arial"/>
                                <w:sz w:val="22"/>
                                <w:szCs w:val="22"/>
                              </w:rPr>
                            </w:pPr>
                            <w:permStart w:id="1212969953" w:edGrp="everyone"/>
                            <w:r>
                              <w:rPr>
                                <w:rFonts w:ascii="Arial" w:hAnsi="Arial" w:cs="Arial"/>
                                <w:sz w:val="22"/>
                                <w:szCs w:val="22"/>
                              </w:rPr>
                              <w:t>Part H3</w:t>
                            </w:r>
                            <w:permEnd w:id="12129699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129ED2F9" w14:textId="077E5E87" w:rsidR="00102D10" w:rsidRPr="00F77275" w:rsidRDefault="00FD627D" w:rsidP="00E71DA8">
                      <w:pPr>
                        <w:rPr>
                          <w:rFonts w:ascii="Arial" w:hAnsi="Arial" w:cs="Arial"/>
                          <w:sz w:val="22"/>
                          <w:szCs w:val="22"/>
                        </w:rPr>
                      </w:pPr>
                      <w:permStart w:id="1212969953" w:edGrp="everyone"/>
                      <w:r>
                        <w:rPr>
                          <w:rFonts w:ascii="Arial" w:hAnsi="Arial" w:cs="Arial"/>
                          <w:sz w:val="22"/>
                          <w:szCs w:val="22"/>
                        </w:rPr>
                        <w:t>Part H3</w:t>
                      </w:r>
                      <w:permEnd w:id="1212969953"/>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129ECF81"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129ED278" wp14:editId="129ED279">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A" w14:textId="6C77F824" w:rsidR="00102D10" w:rsidRPr="00F77275" w:rsidRDefault="00061521" w:rsidP="00E71DA8">
                            <w:pPr>
                              <w:rPr>
                                <w:rFonts w:ascii="Arial" w:hAnsi="Arial" w:cs="Arial"/>
                                <w:sz w:val="22"/>
                                <w:szCs w:val="22"/>
                              </w:rPr>
                            </w:pPr>
                            <w:permStart w:id="601449936" w:edGrp="everyone"/>
                            <w:r>
                              <w:rPr>
                                <w:rFonts w:ascii="Arial" w:hAnsi="Arial" w:cs="Arial"/>
                                <w:sz w:val="22"/>
                                <w:szCs w:val="22"/>
                              </w:rPr>
                              <w:t>A2.4(3)</w:t>
                            </w:r>
                            <w:permEnd w:id="6014499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8"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129ED2FA" w14:textId="6C77F824" w:rsidR="00102D10" w:rsidRPr="00F77275" w:rsidRDefault="00061521" w:rsidP="00E71DA8">
                      <w:pPr>
                        <w:rPr>
                          <w:rFonts w:ascii="Arial" w:hAnsi="Arial" w:cs="Arial"/>
                          <w:sz w:val="22"/>
                          <w:szCs w:val="22"/>
                        </w:rPr>
                      </w:pPr>
                      <w:permStart w:id="601449936" w:edGrp="everyone"/>
                      <w:r>
                        <w:rPr>
                          <w:rFonts w:ascii="Arial" w:hAnsi="Arial" w:cs="Arial"/>
                          <w:sz w:val="22"/>
                          <w:szCs w:val="22"/>
                        </w:rPr>
                        <w:t>A2.4(3)</w:t>
                      </w:r>
                      <w:permEnd w:id="6014499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129ED27A" wp14:editId="129ED27B">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B" w14:textId="0831C0B5" w:rsidR="00102D10" w:rsidRPr="00F77275" w:rsidRDefault="00061521" w:rsidP="00E71DA8">
                            <w:pPr>
                              <w:rPr>
                                <w:rFonts w:ascii="Arial" w:hAnsi="Arial" w:cs="Arial"/>
                                <w:sz w:val="22"/>
                                <w:szCs w:val="22"/>
                              </w:rPr>
                            </w:pPr>
                            <w:permStart w:id="914762211" w:edGrp="everyone"/>
                            <w:r>
                              <w:rPr>
                                <w:rFonts w:ascii="Arial" w:hAnsi="Arial" w:cs="Arial"/>
                                <w:sz w:val="22"/>
                                <w:szCs w:val="22"/>
                              </w:rPr>
                              <w:t>A2.2(3)</w:t>
                            </w:r>
                            <w:permEnd w:id="9147622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A"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129ED2FB" w14:textId="0831C0B5" w:rsidR="00102D10" w:rsidRPr="00F77275" w:rsidRDefault="00061521" w:rsidP="00E71DA8">
                      <w:pPr>
                        <w:rPr>
                          <w:rFonts w:ascii="Arial" w:hAnsi="Arial" w:cs="Arial"/>
                          <w:sz w:val="22"/>
                          <w:szCs w:val="22"/>
                        </w:rPr>
                      </w:pPr>
                      <w:permStart w:id="914762211" w:edGrp="everyone"/>
                      <w:r>
                        <w:rPr>
                          <w:rFonts w:ascii="Arial" w:hAnsi="Arial" w:cs="Arial"/>
                          <w:sz w:val="22"/>
                          <w:szCs w:val="22"/>
                        </w:rPr>
                        <w:t>A2.2(3)</w:t>
                      </w:r>
                      <w:permEnd w:id="914762211"/>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129ECF82"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CF86" w14:textId="77777777" w:rsidTr="00B60E0C">
        <w:tc>
          <w:tcPr>
            <w:tcW w:w="1027" w:type="dxa"/>
            <w:tcBorders>
              <w:top w:val="nil"/>
              <w:left w:val="nil"/>
              <w:bottom w:val="nil"/>
              <w:right w:val="nil"/>
            </w:tcBorders>
          </w:tcPr>
          <w:p w14:paraId="129ECF8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CF84"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29ED27C" wp14:editId="129ED27D">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129ED2FC" w14:textId="77777777" w:rsidR="00102D10" w:rsidRPr="005362A7" w:rsidRDefault="00102D10" w:rsidP="00E71DA8">
                                  <w:pPr>
                                    <w:pStyle w:val="7BAnswer"/>
                                  </w:pPr>
                                  <w:permStart w:id="1677353906" w:edGrp="everyone"/>
                                  <w:permEnd w:id="16773539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9ED27C"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129ED2FC" w14:textId="77777777" w:rsidR="00102D10" w:rsidRPr="005362A7" w:rsidRDefault="00102D10" w:rsidP="00E71DA8">
                            <w:pPr>
                              <w:pStyle w:val="7BAnswer"/>
                            </w:pPr>
                            <w:permStart w:id="1677353906" w:edGrp="everyone"/>
                            <w:permEnd w:id="1677353906"/>
                          </w:p>
                        </w:txbxContent>
                      </v:textbox>
                      <w10:anchorlock/>
                    </v:shape>
                  </w:pict>
                </mc:Fallback>
              </mc:AlternateContent>
            </w:r>
          </w:p>
        </w:tc>
        <w:permStart w:id="2083985395"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CF8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83985395" w:displacedByCustomXml="prev"/>
      </w:tr>
    </w:tbl>
    <w:p w14:paraId="129ECF87" w14:textId="77777777" w:rsidR="00E71DA8" w:rsidRDefault="00E71DA8" w:rsidP="00E71DA8">
      <w:pPr>
        <w:jc w:val="left"/>
        <w:rPr>
          <w:rFonts w:ascii="Arial" w:hAnsi="Arial" w:cs="Arial"/>
          <w:sz w:val="20"/>
          <w:szCs w:val="22"/>
        </w:rPr>
      </w:pPr>
    </w:p>
    <w:p w14:paraId="129ECF88" w14:textId="77777777" w:rsidR="00E71DA8" w:rsidRDefault="00E71DA8" w:rsidP="00E71DA8">
      <w:pPr>
        <w:jc w:val="left"/>
        <w:rPr>
          <w:rFonts w:ascii="Arial" w:hAnsi="Arial" w:cs="Arial"/>
          <w:sz w:val="20"/>
          <w:szCs w:val="22"/>
        </w:rPr>
      </w:pPr>
    </w:p>
    <w:p w14:paraId="129ECF89"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129ECF8A"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129ED27E" wp14:editId="129ED27F">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D" w14:textId="29A065A9" w:rsidR="00102D10" w:rsidRPr="0018317F" w:rsidRDefault="003B1848" w:rsidP="00E71DA8">
                            <w:pPr>
                              <w:rPr>
                                <w:rFonts w:ascii="Arial" w:hAnsi="Arial" w:cs="Arial"/>
                                <w:sz w:val="22"/>
                                <w:szCs w:val="22"/>
                              </w:rPr>
                            </w:pPr>
                            <w:permStart w:id="964176816" w:edGrp="everyone"/>
                            <w:r>
                              <w:rPr>
                                <w:rFonts w:ascii="Arial" w:hAnsi="Arial" w:cs="Arial"/>
                                <w:sz w:val="22"/>
                                <w:szCs w:val="22"/>
                              </w:rPr>
                              <w:t>P2.4.4</w:t>
                            </w:r>
                            <w:permEnd w:id="9641768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7E"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129ED2FD" w14:textId="29A065A9" w:rsidR="00102D10" w:rsidRPr="0018317F" w:rsidRDefault="003B1848" w:rsidP="00E71DA8">
                      <w:pPr>
                        <w:rPr>
                          <w:rFonts w:ascii="Arial" w:hAnsi="Arial" w:cs="Arial"/>
                          <w:sz w:val="22"/>
                          <w:szCs w:val="22"/>
                        </w:rPr>
                      </w:pPr>
                      <w:permStart w:id="964176816" w:edGrp="everyone"/>
                      <w:r>
                        <w:rPr>
                          <w:rFonts w:ascii="Arial" w:hAnsi="Arial" w:cs="Arial"/>
                          <w:sz w:val="22"/>
                          <w:szCs w:val="22"/>
                        </w:rPr>
                        <w:t>P2.4.4</w:t>
                      </w:r>
                      <w:permEnd w:id="96417681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129ED280" wp14:editId="129ED281">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E" w14:textId="207D928E" w:rsidR="00102D10" w:rsidRPr="0018317F" w:rsidRDefault="003B1848" w:rsidP="00E71DA8">
                            <w:pPr>
                              <w:rPr>
                                <w:rFonts w:ascii="Arial" w:hAnsi="Arial" w:cs="Arial"/>
                                <w:sz w:val="22"/>
                                <w:szCs w:val="22"/>
                              </w:rPr>
                            </w:pPr>
                            <w:permStart w:id="2137986685" w:edGrp="everyone"/>
                            <w:r>
                              <w:rPr>
                                <w:rFonts w:ascii="Arial" w:hAnsi="Arial" w:cs="Arial"/>
                                <w:sz w:val="22"/>
                                <w:szCs w:val="22"/>
                              </w:rPr>
                              <w:t>Part 3.8.4</w:t>
                            </w:r>
                            <w:permEnd w:id="21379866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80"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129ED2FE" w14:textId="207D928E" w:rsidR="00102D10" w:rsidRPr="0018317F" w:rsidRDefault="003B1848" w:rsidP="00E71DA8">
                      <w:pPr>
                        <w:rPr>
                          <w:rFonts w:ascii="Arial" w:hAnsi="Arial" w:cs="Arial"/>
                          <w:sz w:val="22"/>
                          <w:szCs w:val="22"/>
                        </w:rPr>
                      </w:pPr>
                      <w:permStart w:id="2137986685" w:edGrp="everyone"/>
                      <w:r>
                        <w:rPr>
                          <w:rFonts w:ascii="Arial" w:hAnsi="Arial" w:cs="Arial"/>
                          <w:sz w:val="22"/>
                          <w:szCs w:val="22"/>
                        </w:rPr>
                        <w:t>Part 3.8.4</w:t>
                      </w:r>
                      <w:permEnd w:id="2137986685"/>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129ECF8B" w14:textId="77777777" w:rsidR="00E71DA8" w:rsidRDefault="00E71DA8" w:rsidP="00E71DA8">
      <w:pPr>
        <w:pStyle w:val="ListParagraph"/>
        <w:numPr>
          <w:ilvl w:val="0"/>
          <w:numId w:val="2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129ECF8C" w14:textId="77777777" w:rsidR="00E71DA8" w:rsidRPr="00336BC5" w:rsidRDefault="00E71DA8" w:rsidP="00E71DA8">
      <w:pPr>
        <w:pStyle w:val="ListParagraph"/>
        <w:numPr>
          <w:ilvl w:val="0"/>
          <w:numId w:val="2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29ED282" wp14:editId="129ED283">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2FF" w14:textId="15CED734" w:rsidR="00102D10" w:rsidRPr="0018317F" w:rsidRDefault="00E93EEC" w:rsidP="00E71DA8">
                            <w:pPr>
                              <w:rPr>
                                <w:rFonts w:ascii="Arial" w:hAnsi="Arial" w:cs="Arial"/>
                                <w:sz w:val="22"/>
                                <w:szCs w:val="22"/>
                              </w:rPr>
                            </w:pPr>
                            <w:permStart w:id="1283275327" w:edGrp="everyone"/>
                            <w:r>
                              <w:rPr>
                                <w:rFonts w:ascii="Arial" w:hAnsi="Arial" w:cs="Arial"/>
                                <w:sz w:val="22"/>
                                <w:szCs w:val="22"/>
                              </w:rPr>
                              <w:t>A2.4(3)</w:t>
                            </w:r>
                            <w:permEnd w:id="12832753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82"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129ED2FF" w14:textId="15CED734" w:rsidR="00102D10" w:rsidRPr="0018317F" w:rsidRDefault="00E93EEC" w:rsidP="00E71DA8">
                      <w:pPr>
                        <w:rPr>
                          <w:rFonts w:ascii="Arial" w:hAnsi="Arial" w:cs="Arial"/>
                          <w:sz w:val="22"/>
                          <w:szCs w:val="22"/>
                        </w:rPr>
                      </w:pPr>
                      <w:permStart w:id="1283275327" w:edGrp="everyone"/>
                      <w:r>
                        <w:rPr>
                          <w:rFonts w:ascii="Arial" w:hAnsi="Arial" w:cs="Arial"/>
                          <w:sz w:val="22"/>
                          <w:szCs w:val="22"/>
                        </w:rPr>
                        <w:t>A2.4(3)</w:t>
                      </w:r>
                      <w:permEnd w:id="128327532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129ED284" wp14:editId="129ED28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0" w14:textId="3B3B501B" w:rsidR="00102D10" w:rsidRPr="0018317F" w:rsidRDefault="00E93EEC" w:rsidP="00E71DA8">
                            <w:pPr>
                              <w:rPr>
                                <w:rFonts w:ascii="Arial" w:hAnsi="Arial" w:cs="Arial"/>
                                <w:sz w:val="22"/>
                                <w:szCs w:val="22"/>
                              </w:rPr>
                            </w:pPr>
                            <w:permStart w:id="1069565444" w:edGrp="everyone"/>
                            <w:r>
                              <w:rPr>
                                <w:rFonts w:ascii="Arial" w:hAnsi="Arial" w:cs="Arial"/>
                                <w:sz w:val="22"/>
                                <w:szCs w:val="22"/>
                              </w:rPr>
                              <w:t>A2.2(3)</w:t>
                            </w:r>
                            <w:permEnd w:id="10695654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84"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129ED300" w14:textId="3B3B501B" w:rsidR="00102D10" w:rsidRPr="0018317F" w:rsidRDefault="00E93EEC" w:rsidP="00E71DA8">
                      <w:pPr>
                        <w:rPr>
                          <w:rFonts w:ascii="Arial" w:hAnsi="Arial" w:cs="Arial"/>
                          <w:sz w:val="22"/>
                          <w:szCs w:val="22"/>
                        </w:rPr>
                      </w:pPr>
                      <w:permStart w:id="1069565444" w:edGrp="everyone"/>
                      <w:r>
                        <w:rPr>
                          <w:rFonts w:ascii="Arial" w:hAnsi="Arial" w:cs="Arial"/>
                          <w:sz w:val="22"/>
                          <w:szCs w:val="22"/>
                        </w:rPr>
                        <w:t>A2.2(3)</w:t>
                      </w:r>
                      <w:permEnd w:id="1069565444"/>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129ECF8D"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CF91" w14:textId="77777777" w:rsidTr="00B60E0C">
        <w:tc>
          <w:tcPr>
            <w:tcW w:w="1027" w:type="dxa"/>
            <w:tcBorders>
              <w:top w:val="nil"/>
              <w:left w:val="nil"/>
              <w:bottom w:val="nil"/>
              <w:right w:val="nil"/>
            </w:tcBorders>
          </w:tcPr>
          <w:p w14:paraId="129ECF8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CF8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29ED286" wp14:editId="129ED287">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129ED301" w14:textId="77777777" w:rsidR="00102D10" w:rsidRPr="005362A7" w:rsidRDefault="00102D10" w:rsidP="00E71DA8">
                                  <w:pPr>
                                    <w:pStyle w:val="7BAnswer"/>
                                  </w:pPr>
                                  <w:permStart w:id="168326892" w:edGrp="everyone"/>
                                  <w:permEnd w:id="1683268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9ED286"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5" o:title="" recolor="t" rotate="t" type="tile"/>
                      <v:textbox inset="0,0,0,0">
                        <w:txbxContent>
                          <w:p w14:paraId="129ED301" w14:textId="77777777" w:rsidR="00102D10" w:rsidRPr="005362A7" w:rsidRDefault="00102D10" w:rsidP="00E71DA8">
                            <w:pPr>
                              <w:pStyle w:val="7BAnswer"/>
                            </w:pPr>
                            <w:permStart w:id="168326892" w:edGrp="everyone"/>
                            <w:permEnd w:id="168326892"/>
                          </w:p>
                        </w:txbxContent>
                      </v:textbox>
                      <w10:anchorlock/>
                    </v:shape>
                  </w:pict>
                </mc:Fallback>
              </mc:AlternateContent>
            </w:r>
          </w:p>
        </w:tc>
        <w:permStart w:id="1773279018"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CF9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73279018" w:displacedByCustomXml="prev"/>
      </w:tr>
    </w:tbl>
    <w:p w14:paraId="129ECF92" w14:textId="77777777" w:rsidR="00E71DA8" w:rsidRPr="009D6AE8" w:rsidRDefault="00E71DA8" w:rsidP="00E71DA8">
      <w:pPr>
        <w:rPr>
          <w:rFonts w:ascii="Arial" w:hAnsi="Arial" w:cs="Arial"/>
          <w:sz w:val="20"/>
        </w:rPr>
      </w:pPr>
    </w:p>
    <w:p w14:paraId="129ECF93" w14:textId="77777777" w:rsidR="00E71DA8" w:rsidRPr="009D6AE8" w:rsidRDefault="00E71DA8" w:rsidP="00E71DA8">
      <w:pPr>
        <w:jc w:val="left"/>
        <w:rPr>
          <w:rFonts w:ascii="Arial" w:hAnsi="Arial" w:cs="Arial"/>
          <w:sz w:val="20"/>
        </w:rPr>
      </w:pPr>
    </w:p>
    <w:p w14:paraId="129ECF94"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129ECF95"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129ECF9A" w14:textId="77777777" w:rsidTr="00B60E0C">
        <w:tc>
          <w:tcPr>
            <w:tcW w:w="624" w:type="pct"/>
            <w:tcBorders>
              <w:top w:val="nil"/>
              <w:left w:val="nil"/>
              <w:bottom w:val="nil"/>
              <w:right w:val="single" w:sz="12" w:space="0" w:color="auto"/>
            </w:tcBorders>
            <w:shd w:val="clear" w:color="auto" w:fill="auto"/>
          </w:tcPr>
          <w:p w14:paraId="129ECF96"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129ECF97"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129ECF98" w14:textId="77777777" w:rsidR="00E71DA8" w:rsidRDefault="00E71DA8" w:rsidP="00B60E0C">
            <w:pPr>
              <w:keepNext/>
              <w:ind w:left="993" w:right="82" w:hanging="993"/>
              <w:jc w:val="center"/>
            </w:pPr>
            <w:r>
              <w:t>Australian Standard</w:t>
            </w:r>
          </w:p>
        </w:tc>
        <w:permStart w:id="1405508519"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05508519" w:displacedByCustomXml="prev"/>
      </w:tr>
      <w:tr w:rsidR="00E71DA8" w14:paraId="129ECF9F" w14:textId="77777777" w:rsidTr="00B60E0C">
        <w:trPr>
          <w:trHeight w:val="567"/>
          <w:hidden/>
        </w:trPr>
        <w:tc>
          <w:tcPr>
            <w:tcW w:w="624" w:type="pct"/>
            <w:tcBorders>
              <w:top w:val="nil"/>
              <w:left w:val="nil"/>
              <w:bottom w:val="nil"/>
              <w:right w:val="single" w:sz="12" w:space="0" w:color="auto"/>
            </w:tcBorders>
          </w:tcPr>
          <w:p w14:paraId="129ECF9B"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129ECF9C"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129ECF9D" w14:textId="4284B9F1" w:rsidR="00E71DA8" w:rsidRPr="005C5BF7" w:rsidRDefault="00EE30FD" w:rsidP="00B60E0C">
            <w:pPr>
              <w:rPr>
                <w:rFonts w:ascii="Arial" w:hAnsi="Arial" w:cs="Arial"/>
                <w:sz w:val="22"/>
                <w:szCs w:val="22"/>
              </w:rPr>
            </w:pPr>
            <w:permStart w:id="725224589" w:edGrp="everyone"/>
            <w:r>
              <w:rPr>
                <w:rFonts w:ascii="Arial" w:hAnsi="Arial" w:cs="Arial"/>
                <w:sz w:val="22"/>
                <w:szCs w:val="22"/>
              </w:rPr>
              <w:t>AS 2419.1</w:t>
            </w:r>
            <w:permEnd w:id="725224589"/>
          </w:p>
        </w:tc>
        <w:tc>
          <w:tcPr>
            <w:tcW w:w="335" w:type="pct"/>
            <w:tcBorders>
              <w:top w:val="nil"/>
              <w:left w:val="single" w:sz="12" w:space="0" w:color="auto"/>
              <w:bottom w:val="nil"/>
              <w:right w:val="nil"/>
            </w:tcBorders>
          </w:tcPr>
          <w:p w14:paraId="129ECF9E" w14:textId="77777777" w:rsidR="00E71DA8" w:rsidRDefault="00E71DA8" w:rsidP="00B60E0C">
            <w:pPr>
              <w:ind w:left="993" w:hanging="993"/>
            </w:pPr>
          </w:p>
        </w:tc>
      </w:tr>
      <w:tr w:rsidR="00E71DA8" w14:paraId="129ECFA4" w14:textId="77777777" w:rsidTr="00B60E0C">
        <w:trPr>
          <w:trHeight w:val="567"/>
          <w:hidden/>
        </w:trPr>
        <w:tc>
          <w:tcPr>
            <w:tcW w:w="624" w:type="pct"/>
            <w:tcBorders>
              <w:top w:val="nil"/>
              <w:left w:val="nil"/>
              <w:bottom w:val="nil"/>
              <w:right w:val="single" w:sz="12" w:space="0" w:color="auto"/>
            </w:tcBorders>
          </w:tcPr>
          <w:p w14:paraId="129ECFA0"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29ECFA1"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129ECFA2" w14:textId="05F5D724" w:rsidR="00E71DA8" w:rsidRPr="005C5BF7" w:rsidRDefault="009E31A6" w:rsidP="00B60E0C">
            <w:pPr>
              <w:rPr>
                <w:rFonts w:ascii="Arial" w:hAnsi="Arial" w:cs="Arial"/>
                <w:sz w:val="22"/>
                <w:szCs w:val="22"/>
              </w:rPr>
            </w:pPr>
            <w:permStart w:id="1234992464" w:edGrp="everyone"/>
            <w:r>
              <w:rPr>
                <w:rFonts w:ascii="Arial" w:hAnsi="Arial" w:cs="Arial"/>
                <w:sz w:val="22"/>
                <w:szCs w:val="22"/>
              </w:rPr>
              <w:t>AS 2441</w:t>
            </w:r>
            <w:permEnd w:id="1234992464"/>
          </w:p>
        </w:tc>
        <w:tc>
          <w:tcPr>
            <w:tcW w:w="335" w:type="pct"/>
            <w:tcBorders>
              <w:top w:val="nil"/>
              <w:left w:val="single" w:sz="12" w:space="0" w:color="auto"/>
              <w:bottom w:val="nil"/>
              <w:right w:val="nil"/>
            </w:tcBorders>
          </w:tcPr>
          <w:p w14:paraId="129ECFA3" w14:textId="77777777" w:rsidR="00E71DA8" w:rsidRDefault="00E71DA8" w:rsidP="00B60E0C">
            <w:pPr>
              <w:ind w:left="993" w:hanging="993"/>
            </w:pPr>
          </w:p>
        </w:tc>
      </w:tr>
      <w:tr w:rsidR="00E71DA8" w14:paraId="129ECFA9" w14:textId="77777777" w:rsidTr="00B60E0C">
        <w:trPr>
          <w:trHeight w:val="567"/>
          <w:hidden/>
        </w:trPr>
        <w:tc>
          <w:tcPr>
            <w:tcW w:w="624" w:type="pct"/>
            <w:tcBorders>
              <w:top w:val="nil"/>
              <w:left w:val="nil"/>
              <w:bottom w:val="nil"/>
              <w:right w:val="single" w:sz="12" w:space="0" w:color="auto"/>
            </w:tcBorders>
          </w:tcPr>
          <w:p w14:paraId="129ECFA5"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29ECFA6"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129ECFA7" w14:textId="2CB44D4D" w:rsidR="00E71DA8" w:rsidRPr="005C5BF7" w:rsidRDefault="00F74650" w:rsidP="00B60E0C">
            <w:pPr>
              <w:rPr>
                <w:rFonts w:ascii="Arial" w:hAnsi="Arial" w:cs="Arial"/>
                <w:sz w:val="22"/>
                <w:szCs w:val="22"/>
              </w:rPr>
            </w:pPr>
            <w:permStart w:id="1558260860" w:edGrp="everyone"/>
            <w:r>
              <w:rPr>
                <w:rFonts w:ascii="Arial" w:hAnsi="Arial" w:cs="Arial"/>
                <w:sz w:val="22"/>
                <w:szCs w:val="22"/>
              </w:rPr>
              <w:t>AS 2444</w:t>
            </w:r>
            <w:permEnd w:id="1558260860"/>
          </w:p>
        </w:tc>
        <w:tc>
          <w:tcPr>
            <w:tcW w:w="335" w:type="pct"/>
            <w:tcBorders>
              <w:top w:val="nil"/>
              <w:left w:val="single" w:sz="12" w:space="0" w:color="auto"/>
              <w:bottom w:val="nil"/>
              <w:right w:val="nil"/>
            </w:tcBorders>
          </w:tcPr>
          <w:p w14:paraId="129ECFA8" w14:textId="77777777" w:rsidR="00E71DA8" w:rsidRDefault="00E71DA8" w:rsidP="00B60E0C">
            <w:pPr>
              <w:ind w:left="993" w:hanging="993"/>
            </w:pPr>
          </w:p>
        </w:tc>
      </w:tr>
      <w:tr w:rsidR="00E71DA8" w14:paraId="129ECFAE" w14:textId="77777777" w:rsidTr="00B60E0C">
        <w:trPr>
          <w:trHeight w:val="567"/>
          <w:hidden/>
        </w:trPr>
        <w:tc>
          <w:tcPr>
            <w:tcW w:w="624" w:type="pct"/>
            <w:tcBorders>
              <w:top w:val="nil"/>
              <w:left w:val="nil"/>
              <w:bottom w:val="nil"/>
              <w:right w:val="single" w:sz="12" w:space="0" w:color="auto"/>
            </w:tcBorders>
          </w:tcPr>
          <w:p w14:paraId="129ECFAA"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29ECFAB"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129ECFAC" w14:textId="00278A97" w:rsidR="00E71DA8" w:rsidRPr="005C5BF7" w:rsidRDefault="00776E7E" w:rsidP="00B60E0C">
            <w:pPr>
              <w:rPr>
                <w:rFonts w:ascii="Arial" w:hAnsi="Arial" w:cs="Arial"/>
                <w:sz w:val="22"/>
                <w:szCs w:val="22"/>
              </w:rPr>
            </w:pPr>
            <w:permStart w:id="2022931423" w:edGrp="everyone"/>
            <w:r>
              <w:rPr>
                <w:rFonts w:ascii="Arial" w:hAnsi="Arial" w:cs="Arial"/>
                <w:sz w:val="22"/>
                <w:szCs w:val="22"/>
              </w:rPr>
              <w:t>AS 3786</w:t>
            </w:r>
            <w:permEnd w:id="2022931423"/>
          </w:p>
        </w:tc>
        <w:tc>
          <w:tcPr>
            <w:tcW w:w="335" w:type="pct"/>
            <w:tcBorders>
              <w:top w:val="nil"/>
              <w:left w:val="single" w:sz="12" w:space="0" w:color="auto"/>
              <w:bottom w:val="nil"/>
              <w:right w:val="nil"/>
            </w:tcBorders>
          </w:tcPr>
          <w:p w14:paraId="129ECFAD" w14:textId="77777777" w:rsidR="00E71DA8" w:rsidRDefault="00E71DA8" w:rsidP="00B60E0C">
            <w:pPr>
              <w:ind w:left="993" w:hanging="993"/>
            </w:pPr>
          </w:p>
        </w:tc>
      </w:tr>
    </w:tbl>
    <w:p w14:paraId="129ECFAF" w14:textId="77777777" w:rsidR="00E71DA8" w:rsidRDefault="00E71DA8" w:rsidP="00E71DA8">
      <w:pPr>
        <w:jc w:val="left"/>
        <w:rPr>
          <w:rFonts w:ascii="Arial" w:hAnsi="Arial" w:cs="Arial"/>
          <w:sz w:val="22"/>
          <w:szCs w:val="22"/>
        </w:rPr>
      </w:pPr>
    </w:p>
    <w:p w14:paraId="129ECFB0" w14:textId="77777777" w:rsidR="00E71DA8" w:rsidRPr="00830749" w:rsidRDefault="00E71DA8" w:rsidP="00E71DA8">
      <w:pPr>
        <w:pStyle w:val="11CSTCPLQuestionBullet"/>
        <w:ind w:left="709" w:hanging="709"/>
      </w:pPr>
      <w:bookmarkStart w:id="13" w:name="_Ref5882646"/>
      <w:r>
        <w:lastRenderedPageBreak/>
        <w:t>For each of the listed types of fire fighting equipment, identify whether they are required by the NCC (if so, identify the relevant Part).</w:t>
      </w:r>
      <w:bookmarkEnd w:id="13"/>
    </w:p>
    <w:p w14:paraId="129ECFB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129ECFB7" w14:textId="77777777" w:rsidTr="00B60E0C">
        <w:tc>
          <w:tcPr>
            <w:tcW w:w="567" w:type="pct"/>
            <w:tcBorders>
              <w:top w:val="nil"/>
              <w:left w:val="nil"/>
              <w:bottom w:val="nil"/>
              <w:right w:val="single" w:sz="12" w:space="0" w:color="auto"/>
            </w:tcBorders>
            <w:shd w:val="clear" w:color="auto" w:fill="auto"/>
          </w:tcPr>
          <w:p w14:paraId="129ECFB2"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129ECFB3"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129ECFB4"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129ECFB5" w14:textId="77777777" w:rsidR="00E71DA8" w:rsidRDefault="00E71DA8" w:rsidP="00B60E0C">
            <w:pPr>
              <w:keepNext/>
              <w:ind w:right="82"/>
              <w:jc w:val="center"/>
            </w:pPr>
            <w:r>
              <w:t>Volume 2</w:t>
            </w:r>
          </w:p>
        </w:tc>
        <w:permStart w:id="1762030532"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B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62030532" w:displacedByCustomXml="prev"/>
      </w:tr>
      <w:tr w:rsidR="00E71DA8" w14:paraId="129ECFBD" w14:textId="77777777" w:rsidTr="00B60E0C">
        <w:trPr>
          <w:trHeight w:val="850"/>
          <w:hidden/>
        </w:trPr>
        <w:tc>
          <w:tcPr>
            <w:tcW w:w="567" w:type="pct"/>
            <w:tcBorders>
              <w:top w:val="nil"/>
              <w:left w:val="nil"/>
              <w:bottom w:val="nil"/>
              <w:right w:val="single" w:sz="12" w:space="0" w:color="auto"/>
            </w:tcBorders>
          </w:tcPr>
          <w:p w14:paraId="129ECFB8"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129ECFB9"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129ECFBA" w14:textId="44CCE912" w:rsidR="00E71DA8" w:rsidRPr="005C5BF7" w:rsidRDefault="006E10E9" w:rsidP="00B60E0C">
            <w:pPr>
              <w:rPr>
                <w:rFonts w:ascii="Arial" w:hAnsi="Arial" w:cs="Arial"/>
                <w:sz w:val="22"/>
                <w:szCs w:val="22"/>
              </w:rPr>
            </w:pPr>
            <w:permStart w:id="775516558" w:edGrp="everyone"/>
            <w:r>
              <w:rPr>
                <w:rFonts w:ascii="Arial" w:hAnsi="Arial" w:cs="Arial"/>
                <w:sz w:val="22"/>
                <w:szCs w:val="22"/>
              </w:rPr>
              <w:t>Yes</w:t>
            </w:r>
            <w:r w:rsidR="0052142F">
              <w:rPr>
                <w:rFonts w:ascii="Arial" w:hAnsi="Arial" w:cs="Arial"/>
                <w:sz w:val="22"/>
                <w:szCs w:val="22"/>
              </w:rPr>
              <w:t xml:space="preserve">  E</w:t>
            </w:r>
            <w:r w:rsidR="007C3A4D">
              <w:rPr>
                <w:rFonts w:ascii="Arial" w:hAnsi="Arial" w:cs="Arial"/>
                <w:sz w:val="22"/>
                <w:szCs w:val="22"/>
              </w:rPr>
              <w:t>P</w:t>
            </w:r>
            <w:r w:rsidR="0052142F">
              <w:rPr>
                <w:rFonts w:ascii="Arial" w:hAnsi="Arial" w:cs="Arial"/>
                <w:sz w:val="22"/>
                <w:szCs w:val="22"/>
              </w:rPr>
              <w:t>1.3</w:t>
            </w:r>
            <w:permEnd w:id="775516558"/>
          </w:p>
        </w:tc>
        <w:tc>
          <w:tcPr>
            <w:tcW w:w="1530" w:type="pct"/>
            <w:tcBorders>
              <w:top w:val="single" w:sz="12" w:space="0" w:color="auto"/>
              <w:left w:val="single" w:sz="4" w:space="0" w:color="auto"/>
            </w:tcBorders>
            <w:shd w:val="clear" w:color="auto" w:fill="auto"/>
            <w:vAlign w:val="center"/>
          </w:tcPr>
          <w:p w14:paraId="129ECFBB" w14:textId="73EBF179" w:rsidR="00E71DA8" w:rsidRPr="005C5BF7" w:rsidRDefault="00151A2E" w:rsidP="00B60E0C">
            <w:pPr>
              <w:rPr>
                <w:rFonts w:ascii="Arial" w:hAnsi="Arial" w:cs="Arial"/>
                <w:sz w:val="22"/>
                <w:szCs w:val="22"/>
              </w:rPr>
            </w:pPr>
            <w:permStart w:id="240025231" w:edGrp="everyone"/>
            <w:r>
              <w:rPr>
                <w:rFonts w:ascii="Arial" w:hAnsi="Arial" w:cs="Arial"/>
                <w:sz w:val="22"/>
                <w:szCs w:val="22"/>
              </w:rPr>
              <w:t>Yes 2.8.</w:t>
            </w:r>
            <w:r w:rsidR="00FE705A">
              <w:rPr>
                <w:rFonts w:ascii="Arial" w:hAnsi="Arial" w:cs="Arial"/>
                <w:sz w:val="22"/>
                <w:szCs w:val="22"/>
              </w:rPr>
              <w:t>2</w:t>
            </w:r>
            <w:permEnd w:id="240025231"/>
          </w:p>
        </w:tc>
        <w:tc>
          <w:tcPr>
            <w:tcW w:w="335" w:type="pct"/>
            <w:tcBorders>
              <w:top w:val="nil"/>
              <w:left w:val="single" w:sz="12" w:space="0" w:color="auto"/>
              <w:bottom w:val="nil"/>
              <w:right w:val="nil"/>
            </w:tcBorders>
          </w:tcPr>
          <w:p w14:paraId="129ECFBC" w14:textId="77777777" w:rsidR="00E71DA8" w:rsidRDefault="00E71DA8" w:rsidP="00B60E0C">
            <w:pPr>
              <w:ind w:left="993" w:hanging="993"/>
            </w:pPr>
          </w:p>
        </w:tc>
      </w:tr>
      <w:tr w:rsidR="00E71DA8" w14:paraId="129ECFC3" w14:textId="77777777" w:rsidTr="00B60E0C">
        <w:trPr>
          <w:trHeight w:val="850"/>
          <w:hidden/>
        </w:trPr>
        <w:tc>
          <w:tcPr>
            <w:tcW w:w="567" w:type="pct"/>
            <w:tcBorders>
              <w:top w:val="nil"/>
              <w:left w:val="nil"/>
              <w:bottom w:val="nil"/>
              <w:right w:val="single" w:sz="12" w:space="0" w:color="auto"/>
            </w:tcBorders>
          </w:tcPr>
          <w:p w14:paraId="129ECFBE"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29ECFBF"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129ECFC0" w14:textId="77BACAB1" w:rsidR="00E71DA8" w:rsidRPr="005C5BF7" w:rsidRDefault="00E01323" w:rsidP="00B60E0C">
            <w:pPr>
              <w:rPr>
                <w:rFonts w:ascii="Arial" w:hAnsi="Arial" w:cs="Arial"/>
                <w:sz w:val="22"/>
                <w:szCs w:val="22"/>
              </w:rPr>
            </w:pPr>
            <w:permStart w:id="166724314" w:edGrp="everyone"/>
            <w:r>
              <w:rPr>
                <w:rFonts w:ascii="Arial" w:hAnsi="Arial" w:cs="Arial"/>
                <w:sz w:val="22"/>
                <w:szCs w:val="22"/>
              </w:rPr>
              <w:t>Yes E</w:t>
            </w:r>
            <w:r w:rsidR="007C3A4D">
              <w:rPr>
                <w:rFonts w:ascii="Arial" w:hAnsi="Arial" w:cs="Arial"/>
                <w:sz w:val="22"/>
                <w:szCs w:val="22"/>
              </w:rPr>
              <w:t>P</w:t>
            </w:r>
            <w:r>
              <w:rPr>
                <w:rFonts w:ascii="Arial" w:hAnsi="Arial" w:cs="Arial"/>
                <w:sz w:val="22"/>
                <w:szCs w:val="22"/>
              </w:rPr>
              <w:t>1.</w:t>
            </w:r>
            <w:r w:rsidR="007A0CFE">
              <w:rPr>
                <w:rFonts w:ascii="Arial" w:hAnsi="Arial" w:cs="Arial"/>
                <w:sz w:val="22"/>
                <w:szCs w:val="22"/>
              </w:rPr>
              <w:t>4</w:t>
            </w:r>
            <w:permEnd w:id="166724314"/>
          </w:p>
        </w:tc>
        <w:tc>
          <w:tcPr>
            <w:tcW w:w="1530" w:type="pct"/>
            <w:tcBorders>
              <w:left w:val="single" w:sz="4" w:space="0" w:color="auto"/>
            </w:tcBorders>
            <w:shd w:val="clear" w:color="auto" w:fill="auto"/>
            <w:vAlign w:val="center"/>
          </w:tcPr>
          <w:p w14:paraId="129ECFC1" w14:textId="059258E7" w:rsidR="00E71DA8" w:rsidRPr="005C5BF7" w:rsidRDefault="00AD2E33" w:rsidP="00B60E0C">
            <w:pPr>
              <w:rPr>
                <w:rFonts w:ascii="Arial" w:hAnsi="Arial" w:cs="Arial"/>
                <w:sz w:val="22"/>
                <w:szCs w:val="22"/>
              </w:rPr>
            </w:pPr>
            <w:permStart w:id="822935672" w:edGrp="everyone"/>
            <w:r>
              <w:rPr>
                <w:rFonts w:ascii="Arial" w:hAnsi="Arial" w:cs="Arial"/>
                <w:sz w:val="22"/>
                <w:szCs w:val="22"/>
              </w:rPr>
              <w:t>No</w:t>
            </w:r>
            <w:permEnd w:id="822935672"/>
          </w:p>
        </w:tc>
        <w:tc>
          <w:tcPr>
            <w:tcW w:w="335" w:type="pct"/>
            <w:tcBorders>
              <w:top w:val="nil"/>
              <w:left w:val="single" w:sz="12" w:space="0" w:color="auto"/>
              <w:bottom w:val="nil"/>
              <w:right w:val="nil"/>
            </w:tcBorders>
          </w:tcPr>
          <w:p w14:paraId="129ECFC2" w14:textId="77777777" w:rsidR="00E71DA8" w:rsidRDefault="00E71DA8" w:rsidP="00B60E0C">
            <w:pPr>
              <w:ind w:left="993" w:hanging="993"/>
            </w:pPr>
          </w:p>
        </w:tc>
      </w:tr>
      <w:tr w:rsidR="00E71DA8" w14:paraId="129ECFC9" w14:textId="77777777" w:rsidTr="00B60E0C">
        <w:trPr>
          <w:trHeight w:val="850"/>
          <w:hidden/>
        </w:trPr>
        <w:tc>
          <w:tcPr>
            <w:tcW w:w="567" w:type="pct"/>
            <w:tcBorders>
              <w:top w:val="nil"/>
              <w:left w:val="nil"/>
              <w:bottom w:val="nil"/>
              <w:right w:val="single" w:sz="12" w:space="0" w:color="auto"/>
            </w:tcBorders>
          </w:tcPr>
          <w:p w14:paraId="129ECFC4"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29ECFC5"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129ECFC6" w14:textId="04E1AC02" w:rsidR="00E71DA8" w:rsidRPr="005C5BF7" w:rsidRDefault="00E01323" w:rsidP="00B60E0C">
            <w:pPr>
              <w:rPr>
                <w:rFonts w:ascii="Arial" w:hAnsi="Arial" w:cs="Arial"/>
                <w:sz w:val="22"/>
                <w:szCs w:val="22"/>
              </w:rPr>
            </w:pPr>
            <w:permStart w:id="1942518958" w:edGrp="everyone"/>
            <w:r>
              <w:rPr>
                <w:rFonts w:ascii="Arial" w:hAnsi="Arial" w:cs="Arial"/>
                <w:sz w:val="22"/>
                <w:szCs w:val="22"/>
              </w:rPr>
              <w:t>Yes E</w:t>
            </w:r>
            <w:r w:rsidR="007C3A4D">
              <w:rPr>
                <w:rFonts w:ascii="Arial" w:hAnsi="Arial" w:cs="Arial"/>
                <w:sz w:val="22"/>
                <w:szCs w:val="22"/>
              </w:rPr>
              <w:t>P</w:t>
            </w:r>
            <w:r>
              <w:rPr>
                <w:rFonts w:ascii="Arial" w:hAnsi="Arial" w:cs="Arial"/>
                <w:sz w:val="22"/>
                <w:szCs w:val="22"/>
              </w:rPr>
              <w:t>1.6</w:t>
            </w:r>
            <w:permEnd w:id="1942518958"/>
          </w:p>
        </w:tc>
        <w:tc>
          <w:tcPr>
            <w:tcW w:w="1530" w:type="pct"/>
            <w:tcBorders>
              <w:left w:val="single" w:sz="4" w:space="0" w:color="auto"/>
            </w:tcBorders>
            <w:shd w:val="clear" w:color="auto" w:fill="auto"/>
            <w:vAlign w:val="center"/>
          </w:tcPr>
          <w:p w14:paraId="129ECFC7" w14:textId="7AE87EF7" w:rsidR="00E71DA8" w:rsidRPr="005C5BF7" w:rsidRDefault="00526FE4" w:rsidP="00B60E0C">
            <w:pPr>
              <w:rPr>
                <w:rFonts w:ascii="Arial" w:hAnsi="Arial" w:cs="Arial"/>
                <w:sz w:val="22"/>
                <w:szCs w:val="22"/>
              </w:rPr>
            </w:pPr>
            <w:permStart w:id="1235224114" w:edGrp="everyone"/>
            <w:r>
              <w:rPr>
                <w:rFonts w:ascii="Arial" w:hAnsi="Arial" w:cs="Arial"/>
                <w:sz w:val="22"/>
                <w:szCs w:val="22"/>
              </w:rPr>
              <w:t>No</w:t>
            </w:r>
            <w:permEnd w:id="1235224114"/>
          </w:p>
        </w:tc>
        <w:tc>
          <w:tcPr>
            <w:tcW w:w="335" w:type="pct"/>
            <w:tcBorders>
              <w:top w:val="nil"/>
              <w:left w:val="single" w:sz="12" w:space="0" w:color="auto"/>
              <w:bottom w:val="nil"/>
              <w:right w:val="nil"/>
            </w:tcBorders>
          </w:tcPr>
          <w:p w14:paraId="129ECFC8" w14:textId="77777777" w:rsidR="00E71DA8" w:rsidRDefault="00E71DA8" w:rsidP="00B60E0C">
            <w:pPr>
              <w:ind w:left="993" w:hanging="993"/>
            </w:pPr>
          </w:p>
        </w:tc>
      </w:tr>
      <w:tr w:rsidR="00E71DA8" w14:paraId="129ECFCF" w14:textId="77777777" w:rsidTr="00B60E0C">
        <w:trPr>
          <w:trHeight w:val="850"/>
          <w:hidden/>
        </w:trPr>
        <w:tc>
          <w:tcPr>
            <w:tcW w:w="567" w:type="pct"/>
            <w:tcBorders>
              <w:top w:val="nil"/>
              <w:left w:val="nil"/>
              <w:bottom w:val="nil"/>
              <w:right w:val="single" w:sz="12" w:space="0" w:color="auto"/>
            </w:tcBorders>
          </w:tcPr>
          <w:p w14:paraId="129ECFCA"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29ECFCB"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129ECFCC" w14:textId="1BEADDCC" w:rsidR="00E71DA8" w:rsidRPr="005C5BF7" w:rsidRDefault="00BB2621" w:rsidP="00B60E0C">
            <w:pPr>
              <w:rPr>
                <w:rFonts w:ascii="Arial" w:hAnsi="Arial" w:cs="Arial"/>
                <w:sz w:val="22"/>
                <w:szCs w:val="22"/>
              </w:rPr>
            </w:pPr>
            <w:permStart w:id="666452092" w:edGrp="everyone"/>
            <w:r>
              <w:rPr>
                <w:rFonts w:ascii="Arial" w:hAnsi="Arial" w:cs="Arial"/>
                <w:sz w:val="22"/>
                <w:szCs w:val="22"/>
              </w:rPr>
              <w:t>Yes E</w:t>
            </w:r>
            <w:r w:rsidR="007C3A4D">
              <w:rPr>
                <w:rFonts w:ascii="Arial" w:hAnsi="Arial" w:cs="Arial"/>
                <w:sz w:val="22"/>
                <w:szCs w:val="22"/>
              </w:rPr>
              <w:t>P</w:t>
            </w:r>
            <w:r>
              <w:rPr>
                <w:rFonts w:ascii="Arial" w:hAnsi="Arial" w:cs="Arial"/>
                <w:sz w:val="22"/>
                <w:szCs w:val="22"/>
              </w:rPr>
              <w:t>2</w:t>
            </w:r>
            <w:r w:rsidR="00185ECC">
              <w:rPr>
                <w:rFonts w:ascii="Arial" w:hAnsi="Arial" w:cs="Arial"/>
                <w:sz w:val="22"/>
                <w:szCs w:val="22"/>
              </w:rPr>
              <w:t>.1</w:t>
            </w:r>
            <w:permEnd w:id="666452092"/>
          </w:p>
        </w:tc>
        <w:tc>
          <w:tcPr>
            <w:tcW w:w="1530" w:type="pct"/>
            <w:tcBorders>
              <w:left w:val="single" w:sz="4" w:space="0" w:color="auto"/>
            </w:tcBorders>
            <w:shd w:val="clear" w:color="auto" w:fill="auto"/>
            <w:vAlign w:val="center"/>
          </w:tcPr>
          <w:p w14:paraId="129ECFCD" w14:textId="4E1A5009" w:rsidR="00E71DA8" w:rsidRPr="005C5BF7" w:rsidRDefault="00E91688" w:rsidP="00B60E0C">
            <w:pPr>
              <w:rPr>
                <w:rFonts w:ascii="Arial" w:hAnsi="Arial" w:cs="Arial"/>
                <w:sz w:val="22"/>
                <w:szCs w:val="22"/>
              </w:rPr>
            </w:pPr>
            <w:permStart w:id="303894161" w:edGrp="everyone"/>
            <w:r>
              <w:rPr>
                <w:rFonts w:ascii="Arial" w:hAnsi="Arial" w:cs="Arial"/>
                <w:sz w:val="22"/>
                <w:szCs w:val="22"/>
              </w:rPr>
              <w:t>Yes 3.7.5.2</w:t>
            </w:r>
            <w:permEnd w:id="303894161"/>
          </w:p>
        </w:tc>
        <w:tc>
          <w:tcPr>
            <w:tcW w:w="335" w:type="pct"/>
            <w:tcBorders>
              <w:top w:val="nil"/>
              <w:left w:val="single" w:sz="12" w:space="0" w:color="auto"/>
              <w:bottom w:val="nil"/>
              <w:right w:val="nil"/>
            </w:tcBorders>
          </w:tcPr>
          <w:p w14:paraId="129ECFCE" w14:textId="77777777" w:rsidR="00E71DA8" w:rsidRDefault="00E71DA8" w:rsidP="00B60E0C">
            <w:pPr>
              <w:ind w:left="993" w:hanging="993"/>
            </w:pPr>
          </w:p>
        </w:tc>
      </w:tr>
    </w:tbl>
    <w:p w14:paraId="129ECFD0" w14:textId="77777777" w:rsidR="00E71DA8" w:rsidRPr="00944371" w:rsidRDefault="00E71DA8" w:rsidP="00E71DA8">
      <w:pPr>
        <w:rPr>
          <w:rFonts w:ascii="Arial" w:hAnsi="Arial" w:cs="Arial"/>
          <w:sz w:val="22"/>
          <w:szCs w:val="22"/>
        </w:rPr>
      </w:pPr>
    </w:p>
    <w:p w14:paraId="129ECFD1" w14:textId="77777777" w:rsidR="00E71DA8" w:rsidRPr="00944371" w:rsidRDefault="00E71DA8" w:rsidP="00E71DA8">
      <w:pPr>
        <w:rPr>
          <w:rFonts w:ascii="Arial" w:hAnsi="Arial" w:cs="Arial"/>
          <w:sz w:val="22"/>
          <w:szCs w:val="22"/>
        </w:rPr>
      </w:pPr>
    </w:p>
    <w:p w14:paraId="129ECFD2"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129ECFD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29ECFD8" w14:textId="77777777" w:rsidTr="00B60E0C">
        <w:tc>
          <w:tcPr>
            <w:tcW w:w="624" w:type="pct"/>
            <w:tcBorders>
              <w:top w:val="nil"/>
              <w:left w:val="nil"/>
              <w:bottom w:val="nil"/>
              <w:right w:val="single" w:sz="12" w:space="0" w:color="auto"/>
            </w:tcBorders>
            <w:shd w:val="clear" w:color="auto" w:fill="auto"/>
          </w:tcPr>
          <w:p w14:paraId="129ECFD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9ECFD5"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29ECFD6" w14:textId="77777777" w:rsidR="00E71DA8" w:rsidRDefault="00E71DA8" w:rsidP="00B60E0C">
            <w:pPr>
              <w:keepNext/>
              <w:ind w:left="993" w:right="82" w:hanging="993"/>
              <w:jc w:val="center"/>
            </w:pPr>
            <w:r>
              <w:t>Requirements</w:t>
            </w:r>
          </w:p>
        </w:tc>
        <w:permStart w:id="286589121"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D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86589121" w:displacedByCustomXml="prev"/>
      </w:tr>
      <w:tr w:rsidR="00E71DA8" w14:paraId="129ECFDD" w14:textId="77777777" w:rsidTr="00B60E0C">
        <w:trPr>
          <w:trHeight w:val="2551"/>
          <w:hidden/>
        </w:trPr>
        <w:tc>
          <w:tcPr>
            <w:tcW w:w="624" w:type="pct"/>
            <w:tcBorders>
              <w:top w:val="nil"/>
              <w:left w:val="nil"/>
              <w:bottom w:val="nil"/>
              <w:right w:val="single" w:sz="12" w:space="0" w:color="auto"/>
            </w:tcBorders>
          </w:tcPr>
          <w:p w14:paraId="129ECFD9"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9ECFDA" w14:textId="44A2D4CB" w:rsidR="00E71DA8" w:rsidRPr="005C5BF7" w:rsidRDefault="004A7CF3" w:rsidP="00B60E0C">
            <w:pPr>
              <w:rPr>
                <w:rFonts w:ascii="Arial" w:hAnsi="Arial" w:cs="Arial"/>
                <w:sz w:val="22"/>
                <w:szCs w:val="22"/>
              </w:rPr>
            </w:pPr>
            <w:permStart w:id="460264456" w:edGrp="everyone"/>
            <w:r>
              <w:rPr>
                <w:rFonts w:ascii="Arial" w:hAnsi="Arial" w:cs="Arial"/>
                <w:sz w:val="22"/>
                <w:szCs w:val="22"/>
              </w:rPr>
              <w:t>Fire and Emergency Services A</w:t>
            </w:r>
            <w:r w:rsidR="006414E1">
              <w:rPr>
                <w:rFonts w:ascii="Arial" w:hAnsi="Arial" w:cs="Arial"/>
                <w:sz w:val="22"/>
                <w:szCs w:val="22"/>
              </w:rPr>
              <w:t xml:space="preserve">CT 1990 Part 9A Division 5A </w:t>
            </w:r>
            <w:permEnd w:id="460264456"/>
          </w:p>
        </w:tc>
        <w:tc>
          <w:tcPr>
            <w:tcW w:w="2945" w:type="pct"/>
            <w:tcBorders>
              <w:top w:val="single" w:sz="12" w:space="0" w:color="auto"/>
              <w:left w:val="single" w:sz="4" w:space="0" w:color="auto"/>
            </w:tcBorders>
            <w:shd w:val="clear" w:color="auto" w:fill="auto"/>
            <w:vAlign w:val="center"/>
          </w:tcPr>
          <w:p w14:paraId="3CD328C6" w14:textId="77777777" w:rsidR="0073671B" w:rsidRDefault="0073671B" w:rsidP="00B60E0C">
            <w:pPr>
              <w:rPr>
                <w:rFonts w:ascii="Arial" w:hAnsi="Arial" w:cs="Arial"/>
                <w:sz w:val="22"/>
                <w:szCs w:val="22"/>
              </w:rPr>
            </w:pPr>
            <w:permStart w:id="480056748" w:edGrp="everyone"/>
            <w:r>
              <w:rPr>
                <w:rFonts w:ascii="Arial" w:hAnsi="Arial" w:cs="Arial"/>
                <w:sz w:val="22"/>
                <w:szCs w:val="22"/>
              </w:rPr>
              <w:t xml:space="preserve"> 104RAA Smoke alarm must operate when tested</w:t>
            </w:r>
          </w:p>
          <w:p w14:paraId="267EF1C2" w14:textId="77777777" w:rsidR="00392E29" w:rsidRDefault="0073671B" w:rsidP="00B60E0C">
            <w:pPr>
              <w:rPr>
                <w:rFonts w:ascii="Arial" w:hAnsi="Arial" w:cs="Arial"/>
                <w:sz w:val="22"/>
                <w:szCs w:val="22"/>
              </w:rPr>
            </w:pPr>
            <w:r>
              <w:rPr>
                <w:rFonts w:ascii="Arial" w:hAnsi="Arial" w:cs="Arial"/>
                <w:sz w:val="22"/>
                <w:szCs w:val="22"/>
              </w:rPr>
              <w:t>104RB</w:t>
            </w:r>
            <w:r w:rsidR="00392E29">
              <w:rPr>
                <w:rFonts w:ascii="Arial" w:hAnsi="Arial" w:cs="Arial"/>
                <w:sz w:val="22"/>
                <w:szCs w:val="22"/>
              </w:rPr>
              <w:t>(A)</w:t>
            </w:r>
            <w:r>
              <w:rPr>
                <w:rFonts w:ascii="Arial" w:hAnsi="Arial" w:cs="Arial"/>
                <w:sz w:val="22"/>
                <w:szCs w:val="22"/>
              </w:rPr>
              <w:t xml:space="preserve"> Owner must install smoke alarm</w:t>
            </w:r>
          </w:p>
          <w:p w14:paraId="69A5D893" w14:textId="77777777" w:rsidR="00392E29" w:rsidRDefault="00392E29" w:rsidP="00B60E0C">
            <w:pPr>
              <w:rPr>
                <w:rFonts w:ascii="Arial" w:hAnsi="Arial" w:cs="Arial"/>
                <w:sz w:val="22"/>
                <w:szCs w:val="22"/>
              </w:rPr>
            </w:pPr>
            <w:r>
              <w:rPr>
                <w:rFonts w:ascii="Arial" w:hAnsi="Arial" w:cs="Arial"/>
                <w:sz w:val="22"/>
                <w:szCs w:val="22"/>
              </w:rPr>
              <w:t>104RC Owner must replace smoke alarm</w:t>
            </w:r>
          </w:p>
          <w:p w14:paraId="52111B27" w14:textId="77777777" w:rsidR="00392E29" w:rsidRDefault="00392E29" w:rsidP="00B60E0C">
            <w:pPr>
              <w:rPr>
                <w:rFonts w:ascii="Arial" w:hAnsi="Arial" w:cs="Arial"/>
                <w:sz w:val="22"/>
                <w:szCs w:val="22"/>
              </w:rPr>
            </w:pPr>
            <w:r>
              <w:rPr>
                <w:rFonts w:ascii="Arial" w:hAnsi="Arial" w:cs="Arial"/>
                <w:sz w:val="22"/>
                <w:szCs w:val="22"/>
              </w:rPr>
              <w:t>104RE Replace batteries</w:t>
            </w:r>
          </w:p>
          <w:p w14:paraId="129ECFDB" w14:textId="2D54D830" w:rsidR="00E71DA8" w:rsidRPr="005C5BF7" w:rsidRDefault="00392E29" w:rsidP="00B60E0C">
            <w:pPr>
              <w:rPr>
                <w:rFonts w:ascii="Arial" w:hAnsi="Arial" w:cs="Arial"/>
                <w:sz w:val="22"/>
                <w:szCs w:val="22"/>
              </w:rPr>
            </w:pPr>
            <w:r>
              <w:rPr>
                <w:rFonts w:ascii="Arial" w:hAnsi="Arial" w:cs="Arial"/>
                <w:sz w:val="22"/>
                <w:szCs w:val="22"/>
              </w:rPr>
              <w:t>104RG Cleaning smoke alarms</w:t>
            </w:r>
            <w:r w:rsidR="00945B51">
              <w:rPr>
                <w:rFonts w:ascii="Arial" w:hAnsi="Arial" w:cs="Arial"/>
                <w:sz w:val="22"/>
                <w:szCs w:val="22"/>
              </w:rPr>
              <w:t xml:space="preserve"> </w:t>
            </w:r>
            <w:permEnd w:id="480056748"/>
          </w:p>
        </w:tc>
        <w:tc>
          <w:tcPr>
            <w:tcW w:w="335" w:type="pct"/>
            <w:tcBorders>
              <w:top w:val="nil"/>
              <w:left w:val="single" w:sz="12" w:space="0" w:color="auto"/>
              <w:bottom w:val="nil"/>
              <w:right w:val="nil"/>
            </w:tcBorders>
          </w:tcPr>
          <w:p w14:paraId="129ECFDC" w14:textId="77777777" w:rsidR="00E71DA8" w:rsidRDefault="00E71DA8" w:rsidP="00B60E0C">
            <w:pPr>
              <w:ind w:left="993" w:hanging="993"/>
            </w:pPr>
          </w:p>
        </w:tc>
      </w:tr>
    </w:tbl>
    <w:p w14:paraId="129ECFDE" w14:textId="77777777" w:rsidR="00E71DA8" w:rsidRDefault="00E71DA8" w:rsidP="00E71DA8">
      <w:pPr>
        <w:rPr>
          <w:rFonts w:ascii="Arial" w:hAnsi="Arial" w:cs="Arial"/>
          <w:sz w:val="22"/>
          <w:szCs w:val="22"/>
        </w:rPr>
      </w:pPr>
    </w:p>
    <w:p w14:paraId="129ECFDF"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29ECFE0"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129ECFE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29ECFE6" w14:textId="77777777" w:rsidTr="00B60E0C">
        <w:tc>
          <w:tcPr>
            <w:tcW w:w="624" w:type="pct"/>
            <w:tcBorders>
              <w:top w:val="nil"/>
              <w:left w:val="nil"/>
              <w:bottom w:val="nil"/>
              <w:right w:val="single" w:sz="12" w:space="0" w:color="auto"/>
            </w:tcBorders>
            <w:shd w:val="clear" w:color="auto" w:fill="auto"/>
          </w:tcPr>
          <w:p w14:paraId="129ECFE2"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9ECFE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29ECFE4" w14:textId="77777777" w:rsidR="00E71DA8" w:rsidRDefault="00E71DA8" w:rsidP="00B60E0C">
            <w:pPr>
              <w:keepNext/>
              <w:ind w:left="993" w:right="82" w:hanging="993"/>
              <w:jc w:val="center"/>
            </w:pPr>
            <w:r>
              <w:t>Requirements</w:t>
            </w:r>
          </w:p>
        </w:tc>
        <w:permStart w:id="1931761402"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E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31761402" w:displacedByCustomXml="prev"/>
      </w:tr>
      <w:tr w:rsidR="00E71DA8" w14:paraId="129ECFEB" w14:textId="77777777" w:rsidTr="00B60E0C">
        <w:trPr>
          <w:trHeight w:val="2551"/>
          <w:hidden/>
        </w:trPr>
        <w:tc>
          <w:tcPr>
            <w:tcW w:w="624" w:type="pct"/>
            <w:tcBorders>
              <w:top w:val="nil"/>
              <w:left w:val="nil"/>
              <w:bottom w:val="nil"/>
              <w:right w:val="single" w:sz="12" w:space="0" w:color="auto"/>
            </w:tcBorders>
          </w:tcPr>
          <w:p w14:paraId="129ECFE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9ECFE8" w14:textId="0A241BF0" w:rsidR="00E71DA8" w:rsidRPr="00FA5C82" w:rsidRDefault="005161C2" w:rsidP="00B60E0C">
            <w:pPr>
              <w:rPr>
                <w:rFonts w:ascii="Arial" w:hAnsi="Arial" w:cs="Arial"/>
                <w:sz w:val="22"/>
                <w:szCs w:val="22"/>
              </w:rPr>
            </w:pPr>
            <w:permStart w:id="1790276187" w:edGrp="everyone"/>
            <w:r>
              <w:rPr>
                <w:rFonts w:ascii="Arial" w:hAnsi="Arial" w:cs="Arial"/>
                <w:sz w:val="22"/>
                <w:szCs w:val="22"/>
              </w:rPr>
              <w:t>Fire and Emergency Services ACT 1990 Part 9A Division 5A</w:t>
            </w:r>
            <w:r w:rsidR="001A3174">
              <w:rPr>
                <w:rFonts w:ascii="Arial" w:hAnsi="Arial" w:cs="Arial"/>
                <w:sz w:val="22"/>
                <w:szCs w:val="22"/>
              </w:rPr>
              <w:t xml:space="preserve"> 104RD Testing smoke alarms</w:t>
            </w:r>
            <w:permEnd w:id="1790276187"/>
          </w:p>
        </w:tc>
        <w:tc>
          <w:tcPr>
            <w:tcW w:w="2945" w:type="pct"/>
            <w:tcBorders>
              <w:top w:val="single" w:sz="12" w:space="0" w:color="auto"/>
              <w:left w:val="single" w:sz="4" w:space="0" w:color="auto"/>
            </w:tcBorders>
            <w:shd w:val="clear" w:color="auto" w:fill="auto"/>
            <w:vAlign w:val="center"/>
          </w:tcPr>
          <w:p w14:paraId="1D5CB0F0" w14:textId="77777777" w:rsidR="00E71DA8" w:rsidRDefault="00541326" w:rsidP="00B60E0C">
            <w:pPr>
              <w:rPr>
                <w:rFonts w:ascii="Arial" w:hAnsi="Arial" w:cs="Arial"/>
                <w:sz w:val="22"/>
                <w:szCs w:val="22"/>
              </w:rPr>
            </w:pPr>
            <w:permStart w:id="2015714910" w:edGrp="everyone"/>
            <w:r w:rsidRPr="00541326">
              <w:rPr>
                <w:rFonts w:ascii="Arial" w:hAnsi="Arial" w:cs="Arial"/>
                <w:sz w:val="22"/>
                <w:szCs w:val="22"/>
              </w:rPr>
              <w:t>1.</w:t>
            </w:r>
            <w:r>
              <w:rPr>
                <w:rFonts w:ascii="Arial" w:hAnsi="Arial" w:cs="Arial"/>
                <w:sz w:val="22"/>
                <w:szCs w:val="22"/>
              </w:rPr>
              <w:t xml:space="preserve"> Each smoke alarm in a dwelling must be tested within 30days </w:t>
            </w:r>
            <w:r w:rsidR="0087233D">
              <w:rPr>
                <w:rFonts w:ascii="Arial" w:hAnsi="Arial" w:cs="Arial"/>
                <w:sz w:val="22"/>
                <w:szCs w:val="22"/>
              </w:rPr>
              <w:t>before the start of a tenancy.</w:t>
            </w:r>
          </w:p>
          <w:p w14:paraId="129ECFE9" w14:textId="1BA53B8F" w:rsidR="00E71DA8" w:rsidRPr="00FA5C82" w:rsidRDefault="0087233D" w:rsidP="00B60E0C">
            <w:pPr>
              <w:rPr>
                <w:rFonts w:ascii="Arial" w:hAnsi="Arial" w:cs="Arial"/>
                <w:sz w:val="22"/>
                <w:szCs w:val="22"/>
              </w:rPr>
            </w:pPr>
            <w:r>
              <w:rPr>
                <w:rFonts w:ascii="Arial" w:hAnsi="Arial" w:cs="Arial"/>
                <w:sz w:val="22"/>
                <w:szCs w:val="22"/>
              </w:rPr>
              <w:t xml:space="preserve">2. During a tenancy each smoke alarm </w:t>
            </w:r>
            <w:r w:rsidR="00D30BB2">
              <w:rPr>
                <w:rFonts w:ascii="Arial" w:hAnsi="Arial" w:cs="Arial"/>
                <w:sz w:val="22"/>
                <w:szCs w:val="22"/>
              </w:rPr>
              <w:t>must be tested at least once every 12 months.</w:t>
            </w:r>
            <w:permEnd w:id="2015714910"/>
          </w:p>
        </w:tc>
        <w:tc>
          <w:tcPr>
            <w:tcW w:w="335" w:type="pct"/>
            <w:tcBorders>
              <w:top w:val="nil"/>
              <w:left w:val="single" w:sz="12" w:space="0" w:color="auto"/>
              <w:bottom w:val="nil"/>
              <w:right w:val="nil"/>
            </w:tcBorders>
          </w:tcPr>
          <w:p w14:paraId="129ECFEA" w14:textId="77777777" w:rsidR="00E71DA8" w:rsidRDefault="00E71DA8" w:rsidP="00B60E0C">
            <w:pPr>
              <w:ind w:left="993" w:hanging="993"/>
            </w:pPr>
          </w:p>
        </w:tc>
      </w:tr>
    </w:tbl>
    <w:p w14:paraId="129ECFEC" w14:textId="77777777" w:rsidR="00E71DA8" w:rsidRDefault="00E71DA8" w:rsidP="00E71DA8">
      <w:pPr>
        <w:rPr>
          <w:rFonts w:ascii="Arial" w:hAnsi="Arial" w:cs="Arial"/>
          <w:sz w:val="22"/>
          <w:szCs w:val="22"/>
        </w:rPr>
      </w:pPr>
    </w:p>
    <w:p w14:paraId="129ECFED" w14:textId="77777777" w:rsidR="00E71DA8" w:rsidRDefault="00E71DA8" w:rsidP="00E71DA8">
      <w:pPr>
        <w:rPr>
          <w:rFonts w:ascii="Arial" w:hAnsi="Arial" w:cs="Arial"/>
          <w:sz w:val="22"/>
          <w:szCs w:val="22"/>
        </w:rPr>
      </w:pPr>
    </w:p>
    <w:p w14:paraId="129ECFEE"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129ECFE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29ECFF4" w14:textId="77777777" w:rsidTr="00B60E0C">
        <w:tc>
          <w:tcPr>
            <w:tcW w:w="624" w:type="pct"/>
            <w:tcBorders>
              <w:top w:val="nil"/>
              <w:left w:val="nil"/>
              <w:bottom w:val="nil"/>
              <w:right w:val="single" w:sz="12" w:space="0" w:color="auto"/>
            </w:tcBorders>
            <w:shd w:val="clear" w:color="auto" w:fill="auto"/>
          </w:tcPr>
          <w:p w14:paraId="129ECFF0"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9ECFF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29ECFF2" w14:textId="77777777" w:rsidR="00E71DA8" w:rsidRDefault="00E71DA8" w:rsidP="00B60E0C">
            <w:pPr>
              <w:keepNext/>
              <w:ind w:left="993" w:right="82" w:hanging="993"/>
              <w:jc w:val="center"/>
            </w:pPr>
            <w:r>
              <w:t>Requirements</w:t>
            </w:r>
          </w:p>
        </w:tc>
        <w:permStart w:id="731265832"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CFF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31265832" w:displacedByCustomXml="prev"/>
      </w:tr>
      <w:tr w:rsidR="00E71DA8" w14:paraId="129ECFF9" w14:textId="77777777" w:rsidTr="00B60E0C">
        <w:trPr>
          <w:trHeight w:val="2268"/>
          <w:hidden/>
        </w:trPr>
        <w:tc>
          <w:tcPr>
            <w:tcW w:w="624" w:type="pct"/>
            <w:tcBorders>
              <w:top w:val="nil"/>
              <w:left w:val="nil"/>
              <w:bottom w:val="nil"/>
              <w:right w:val="single" w:sz="12" w:space="0" w:color="auto"/>
            </w:tcBorders>
          </w:tcPr>
          <w:p w14:paraId="129ECFF5"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9ECFF6" w14:textId="3C7DBCC8" w:rsidR="00E71DA8" w:rsidRPr="00FA5C82" w:rsidRDefault="00D30BB2" w:rsidP="00B60E0C">
            <w:pPr>
              <w:rPr>
                <w:rFonts w:ascii="Arial" w:hAnsi="Arial" w:cs="Arial"/>
                <w:sz w:val="22"/>
                <w:szCs w:val="22"/>
              </w:rPr>
            </w:pPr>
            <w:permStart w:id="731736522" w:edGrp="everyone"/>
            <w:r>
              <w:rPr>
                <w:rFonts w:ascii="Arial" w:hAnsi="Arial" w:cs="Arial"/>
                <w:sz w:val="22"/>
                <w:szCs w:val="22"/>
              </w:rPr>
              <w:t xml:space="preserve">Fire and Emergency Services ACT 1990 Part 9A Division 5A </w:t>
            </w:r>
            <w:r w:rsidR="00663408">
              <w:rPr>
                <w:rFonts w:ascii="Arial" w:hAnsi="Arial" w:cs="Arial"/>
                <w:sz w:val="22"/>
                <w:szCs w:val="22"/>
              </w:rPr>
              <w:t>104RC Owner must replace smoke alarm</w:t>
            </w:r>
            <w:permEnd w:id="731736522"/>
          </w:p>
        </w:tc>
        <w:tc>
          <w:tcPr>
            <w:tcW w:w="2945" w:type="pct"/>
            <w:tcBorders>
              <w:top w:val="single" w:sz="12" w:space="0" w:color="auto"/>
              <w:left w:val="single" w:sz="4" w:space="0" w:color="auto"/>
            </w:tcBorders>
            <w:shd w:val="clear" w:color="auto" w:fill="auto"/>
            <w:vAlign w:val="center"/>
          </w:tcPr>
          <w:p w14:paraId="7BEBD0A0" w14:textId="77777777" w:rsidR="00E71DA8" w:rsidRDefault="00663408" w:rsidP="00B60E0C">
            <w:pPr>
              <w:rPr>
                <w:rFonts w:ascii="Arial" w:hAnsi="Arial" w:cs="Arial"/>
                <w:sz w:val="22"/>
                <w:szCs w:val="22"/>
              </w:rPr>
            </w:pPr>
            <w:permStart w:id="1517966043" w:edGrp="everyone"/>
            <w:r w:rsidRPr="00663408">
              <w:rPr>
                <w:rFonts w:ascii="Arial" w:hAnsi="Arial" w:cs="Arial"/>
                <w:sz w:val="22"/>
                <w:szCs w:val="22"/>
              </w:rPr>
              <w:t>1.</w:t>
            </w:r>
            <w:r>
              <w:rPr>
                <w:rFonts w:ascii="Arial" w:hAnsi="Arial" w:cs="Arial"/>
                <w:sz w:val="22"/>
                <w:szCs w:val="22"/>
              </w:rPr>
              <w:t xml:space="preserve"> Each smoke alarm must be replaced </w:t>
            </w:r>
            <w:r w:rsidR="0089242E">
              <w:rPr>
                <w:rFonts w:ascii="Arial" w:hAnsi="Arial" w:cs="Arial"/>
                <w:sz w:val="22"/>
                <w:szCs w:val="22"/>
              </w:rPr>
              <w:t>within 10yrs of date of manufacture</w:t>
            </w:r>
          </w:p>
          <w:p w14:paraId="129ECFF7" w14:textId="63BE4310" w:rsidR="00E71DA8" w:rsidRPr="00FA5C82" w:rsidRDefault="0089242E" w:rsidP="00B60E0C">
            <w:pPr>
              <w:rPr>
                <w:rFonts w:ascii="Arial" w:hAnsi="Arial" w:cs="Arial"/>
                <w:sz w:val="22"/>
                <w:szCs w:val="22"/>
              </w:rPr>
            </w:pPr>
            <w:r>
              <w:rPr>
                <w:rFonts w:ascii="Arial" w:hAnsi="Arial" w:cs="Arial"/>
                <w:sz w:val="22"/>
                <w:szCs w:val="22"/>
              </w:rPr>
              <w:t>2. If the smoke alarm does not operate when tested.</w:t>
            </w:r>
            <w:permEnd w:id="1517966043"/>
          </w:p>
        </w:tc>
        <w:tc>
          <w:tcPr>
            <w:tcW w:w="335" w:type="pct"/>
            <w:tcBorders>
              <w:top w:val="nil"/>
              <w:left w:val="single" w:sz="12" w:space="0" w:color="auto"/>
              <w:bottom w:val="nil"/>
              <w:right w:val="nil"/>
            </w:tcBorders>
          </w:tcPr>
          <w:p w14:paraId="129ECFF8" w14:textId="77777777" w:rsidR="00E71DA8" w:rsidRDefault="00E71DA8" w:rsidP="00B60E0C">
            <w:pPr>
              <w:ind w:left="993" w:hanging="993"/>
            </w:pPr>
          </w:p>
        </w:tc>
      </w:tr>
    </w:tbl>
    <w:p w14:paraId="129ECFFA" w14:textId="77777777" w:rsidR="00E71DA8" w:rsidRDefault="00E71DA8" w:rsidP="00E71DA8">
      <w:pPr>
        <w:rPr>
          <w:rFonts w:ascii="Arial" w:hAnsi="Arial" w:cs="Arial"/>
          <w:sz w:val="22"/>
          <w:szCs w:val="22"/>
        </w:rPr>
      </w:pPr>
    </w:p>
    <w:p w14:paraId="129ECFFB" w14:textId="77777777" w:rsidR="00E71DA8" w:rsidRDefault="00E71DA8" w:rsidP="00E71DA8">
      <w:pPr>
        <w:rPr>
          <w:rFonts w:ascii="Arial" w:hAnsi="Arial" w:cs="Arial"/>
          <w:sz w:val="22"/>
          <w:szCs w:val="22"/>
        </w:rPr>
      </w:pPr>
    </w:p>
    <w:p w14:paraId="129ECFFC"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129ECFFD"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01" w14:textId="77777777" w:rsidTr="00B60E0C">
        <w:trPr>
          <w:trHeight w:val="1502"/>
        </w:trPr>
        <w:tc>
          <w:tcPr>
            <w:tcW w:w="1027" w:type="dxa"/>
            <w:tcBorders>
              <w:top w:val="nil"/>
              <w:left w:val="nil"/>
              <w:bottom w:val="nil"/>
              <w:right w:val="single" w:sz="4" w:space="0" w:color="auto"/>
            </w:tcBorders>
          </w:tcPr>
          <w:p w14:paraId="129ECFF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A031A" w14:textId="77777777" w:rsidR="001C33CC" w:rsidRDefault="00E11740" w:rsidP="00B60E0C">
            <w:pPr>
              <w:rPr>
                <w:rFonts w:ascii="Arial" w:hAnsi="Arial" w:cs="Arial"/>
                <w:sz w:val="22"/>
                <w:szCs w:val="22"/>
              </w:rPr>
            </w:pPr>
            <w:permStart w:id="753942135" w:edGrp="everyone"/>
            <w:r w:rsidRPr="00E11740">
              <w:rPr>
                <w:rFonts w:ascii="Arial" w:hAnsi="Arial" w:cs="Arial"/>
                <w:sz w:val="22"/>
                <w:szCs w:val="22"/>
              </w:rPr>
              <w:t>1.</w:t>
            </w:r>
            <w:r>
              <w:rPr>
                <w:rFonts w:ascii="Arial" w:hAnsi="Arial" w:cs="Arial"/>
                <w:sz w:val="22"/>
                <w:szCs w:val="22"/>
              </w:rPr>
              <w:t xml:space="preserve"> </w:t>
            </w:r>
            <w:r w:rsidR="00C566E4">
              <w:rPr>
                <w:rFonts w:ascii="Arial" w:hAnsi="Arial" w:cs="Arial"/>
                <w:sz w:val="22"/>
                <w:szCs w:val="22"/>
              </w:rPr>
              <w:t>Check the suitability of the type of smoke alarm</w:t>
            </w:r>
            <w:r w:rsidR="00992B57">
              <w:rPr>
                <w:rFonts w:ascii="Arial" w:hAnsi="Arial" w:cs="Arial"/>
                <w:sz w:val="22"/>
                <w:szCs w:val="22"/>
              </w:rPr>
              <w:t xml:space="preserve"> for the location it will be installed (</w:t>
            </w:r>
            <w:proofErr w:type="spellStart"/>
            <w:r w:rsidR="00992B57">
              <w:rPr>
                <w:rFonts w:ascii="Arial" w:hAnsi="Arial" w:cs="Arial"/>
                <w:sz w:val="22"/>
                <w:szCs w:val="22"/>
              </w:rPr>
              <w:t>eg.</w:t>
            </w:r>
            <w:proofErr w:type="spellEnd"/>
            <w:r w:rsidR="00992B57">
              <w:rPr>
                <w:rFonts w:ascii="Arial" w:hAnsi="Arial" w:cs="Arial"/>
                <w:sz w:val="22"/>
                <w:szCs w:val="22"/>
              </w:rPr>
              <w:t xml:space="preserve"> Photoelectric may not be suitable in a garage</w:t>
            </w:r>
            <w:r w:rsidR="001C33CC">
              <w:rPr>
                <w:rFonts w:ascii="Arial" w:hAnsi="Arial" w:cs="Arial"/>
                <w:sz w:val="22"/>
                <w:szCs w:val="22"/>
              </w:rPr>
              <w:t>, instead a heat alarm)</w:t>
            </w:r>
          </w:p>
          <w:p w14:paraId="44A75A59" w14:textId="77777777" w:rsidR="006167EB" w:rsidRDefault="001C33CC" w:rsidP="00B60E0C">
            <w:pPr>
              <w:rPr>
                <w:rFonts w:ascii="Arial" w:hAnsi="Arial" w:cs="Arial"/>
                <w:sz w:val="22"/>
                <w:szCs w:val="22"/>
              </w:rPr>
            </w:pPr>
            <w:r>
              <w:rPr>
                <w:rFonts w:ascii="Arial" w:hAnsi="Arial" w:cs="Arial"/>
                <w:sz w:val="22"/>
                <w:szCs w:val="22"/>
              </w:rPr>
              <w:t xml:space="preserve">2. </w:t>
            </w:r>
            <w:r w:rsidR="006167EB">
              <w:rPr>
                <w:rFonts w:ascii="Arial" w:hAnsi="Arial" w:cs="Arial"/>
                <w:sz w:val="22"/>
                <w:szCs w:val="22"/>
              </w:rPr>
              <w:t>Check that the alarm is not installed in a dead air space.</w:t>
            </w:r>
          </w:p>
          <w:p w14:paraId="129ECFFF" w14:textId="4709C4AC" w:rsidR="00E71DA8" w:rsidRPr="001C4084" w:rsidRDefault="006167EB" w:rsidP="00B60E0C">
            <w:pPr>
              <w:rPr>
                <w:rFonts w:ascii="Arial" w:hAnsi="Arial" w:cs="Arial"/>
                <w:sz w:val="22"/>
                <w:szCs w:val="22"/>
              </w:rPr>
            </w:pPr>
            <w:r>
              <w:rPr>
                <w:rFonts w:ascii="Arial" w:hAnsi="Arial" w:cs="Arial"/>
                <w:sz w:val="22"/>
                <w:szCs w:val="22"/>
              </w:rPr>
              <w:t xml:space="preserve">3. Smoke alarms not located </w:t>
            </w:r>
            <w:r w:rsidR="00C3586B">
              <w:rPr>
                <w:rFonts w:ascii="Arial" w:hAnsi="Arial" w:cs="Arial"/>
                <w:sz w:val="22"/>
                <w:szCs w:val="22"/>
              </w:rPr>
              <w:t xml:space="preserve">in areas like kitchens where nuisance alarms my occur due to cooking activities. </w:t>
            </w:r>
            <w:r w:rsidR="00992B57">
              <w:rPr>
                <w:rFonts w:ascii="Arial" w:hAnsi="Arial" w:cs="Arial"/>
                <w:sz w:val="22"/>
                <w:szCs w:val="22"/>
              </w:rPr>
              <w:t xml:space="preserve"> </w:t>
            </w:r>
            <w:permEnd w:id="753942135"/>
          </w:p>
        </w:tc>
        <w:permStart w:id="842748697"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00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42748697" w:displacedByCustomXml="prev"/>
      </w:tr>
    </w:tbl>
    <w:p w14:paraId="129ED002" w14:textId="77777777" w:rsidR="00E71DA8" w:rsidRDefault="00E71DA8" w:rsidP="00E71DA8">
      <w:pPr>
        <w:jc w:val="left"/>
        <w:rPr>
          <w:rFonts w:ascii="Arial" w:hAnsi="Arial" w:cs="Arial"/>
          <w:sz w:val="22"/>
          <w:szCs w:val="22"/>
        </w:rPr>
      </w:pPr>
    </w:p>
    <w:p w14:paraId="129ED003"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29ED004"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129ED005"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09" w14:textId="77777777" w:rsidTr="00B60E0C">
        <w:trPr>
          <w:trHeight w:val="2778"/>
        </w:trPr>
        <w:tc>
          <w:tcPr>
            <w:tcW w:w="1027" w:type="dxa"/>
            <w:tcBorders>
              <w:top w:val="nil"/>
              <w:left w:val="nil"/>
              <w:bottom w:val="nil"/>
              <w:right w:val="single" w:sz="4" w:space="0" w:color="auto"/>
            </w:tcBorders>
          </w:tcPr>
          <w:p w14:paraId="129ED00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BF381" w14:textId="7DFA310A" w:rsidR="004F50B3" w:rsidRPr="004F50B3" w:rsidRDefault="0001247B" w:rsidP="004F50B3">
            <w:pPr>
              <w:rPr>
                <w:rFonts w:ascii="Arial" w:hAnsi="Arial" w:cs="Arial"/>
                <w:sz w:val="22"/>
                <w:szCs w:val="22"/>
              </w:rPr>
            </w:pPr>
            <w:permStart w:id="1574581970" w:edGrp="everyone"/>
            <w:r>
              <w:rPr>
                <w:rFonts w:ascii="Arial" w:hAnsi="Arial" w:cs="Arial"/>
                <w:sz w:val="22"/>
                <w:szCs w:val="22"/>
              </w:rPr>
              <w:t xml:space="preserve">No, only required if the following applies; </w:t>
            </w:r>
            <w:r w:rsidR="004F50B3">
              <w:rPr>
                <w:rFonts w:ascii="Arial" w:hAnsi="Arial" w:cs="Arial"/>
                <w:sz w:val="22"/>
                <w:szCs w:val="22"/>
              </w:rPr>
              <w:t>(a</w:t>
            </w:r>
            <w:r>
              <w:rPr>
                <w:rFonts w:ascii="Arial" w:hAnsi="Arial" w:cs="Arial"/>
                <w:sz w:val="22"/>
                <w:szCs w:val="22"/>
              </w:rPr>
              <w:t>)</w:t>
            </w:r>
            <w:r w:rsidR="004F50B3">
              <w:t xml:space="preserve"> </w:t>
            </w:r>
            <w:r w:rsidR="004F50B3" w:rsidRPr="004F50B3">
              <w:rPr>
                <w:rFonts w:ascii="Arial" w:hAnsi="Arial" w:cs="Arial"/>
                <w:sz w:val="22"/>
                <w:szCs w:val="22"/>
              </w:rPr>
              <w:t>an application for a building development approval is</w:t>
            </w:r>
            <w:r w:rsidR="004F50B3">
              <w:rPr>
                <w:rFonts w:ascii="Arial" w:hAnsi="Arial" w:cs="Arial"/>
                <w:sz w:val="22"/>
                <w:szCs w:val="22"/>
              </w:rPr>
              <w:t xml:space="preserve"> </w:t>
            </w:r>
            <w:r w:rsidR="004F50B3" w:rsidRPr="004F50B3">
              <w:rPr>
                <w:rFonts w:ascii="Arial" w:hAnsi="Arial" w:cs="Arial"/>
                <w:sz w:val="22"/>
                <w:szCs w:val="22"/>
              </w:rPr>
              <w:t>made after 31 December 2016; and</w:t>
            </w:r>
            <w:r w:rsidR="004F50B3">
              <w:rPr>
                <w:rFonts w:ascii="Arial" w:hAnsi="Arial" w:cs="Arial"/>
                <w:sz w:val="22"/>
                <w:szCs w:val="22"/>
              </w:rPr>
              <w:t xml:space="preserve"> </w:t>
            </w:r>
            <w:r w:rsidR="004F50B3" w:rsidRPr="004F50B3">
              <w:rPr>
                <w:rFonts w:ascii="Arial" w:hAnsi="Arial" w:cs="Arial"/>
                <w:sz w:val="22"/>
                <w:szCs w:val="22"/>
              </w:rPr>
              <w:t>(b)</w:t>
            </w:r>
          </w:p>
          <w:p w14:paraId="50A67682" w14:textId="289B3C67" w:rsidR="004F50B3" w:rsidRDefault="004F50B3" w:rsidP="004F50B3">
            <w:pPr>
              <w:rPr>
                <w:rFonts w:ascii="Arial" w:hAnsi="Arial" w:cs="Arial"/>
                <w:sz w:val="22"/>
                <w:szCs w:val="22"/>
              </w:rPr>
            </w:pPr>
            <w:r w:rsidRPr="004F50B3">
              <w:rPr>
                <w:rFonts w:ascii="Arial" w:hAnsi="Arial" w:cs="Arial"/>
                <w:sz w:val="22"/>
                <w:szCs w:val="22"/>
              </w:rPr>
              <w:t>the building work to which the application relates is a</w:t>
            </w:r>
            <w:r>
              <w:rPr>
                <w:rFonts w:ascii="Arial" w:hAnsi="Arial" w:cs="Arial"/>
                <w:sz w:val="22"/>
                <w:szCs w:val="22"/>
              </w:rPr>
              <w:t xml:space="preserve"> </w:t>
            </w:r>
            <w:r w:rsidRPr="004F50B3">
              <w:rPr>
                <w:rFonts w:ascii="Arial" w:hAnsi="Arial" w:cs="Arial"/>
                <w:sz w:val="22"/>
                <w:szCs w:val="22"/>
              </w:rPr>
              <w:t>substantial renovation; and</w:t>
            </w:r>
            <w:r>
              <w:rPr>
                <w:rFonts w:ascii="Arial" w:hAnsi="Arial" w:cs="Arial"/>
                <w:sz w:val="22"/>
                <w:szCs w:val="22"/>
              </w:rPr>
              <w:t xml:space="preserve"> </w:t>
            </w:r>
            <w:r w:rsidRPr="004F50B3">
              <w:rPr>
                <w:rFonts w:ascii="Arial" w:hAnsi="Arial" w:cs="Arial"/>
                <w:sz w:val="22"/>
                <w:szCs w:val="22"/>
              </w:rPr>
              <w:t>(c) a final inspection certificate or certificate of</w:t>
            </w:r>
            <w:r>
              <w:rPr>
                <w:rFonts w:ascii="Arial" w:hAnsi="Arial" w:cs="Arial"/>
                <w:sz w:val="22"/>
                <w:szCs w:val="22"/>
              </w:rPr>
              <w:t xml:space="preserve"> </w:t>
            </w:r>
            <w:r w:rsidRPr="004F50B3">
              <w:rPr>
                <w:rFonts w:ascii="Arial" w:hAnsi="Arial" w:cs="Arial"/>
                <w:sz w:val="22"/>
                <w:szCs w:val="22"/>
              </w:rPr>
              <w:t>classification is issued for the building work.</w:t>
            </w:r>
          </w:p>
          <w:p w14:paraId="08E9821C" w14:textId="77777777" w:rsidR="004F50B3" w:rsidRDefault="004F50B3" w:rsidP="00B60E0C">
            <w:pPr>
              <w:rPr>
                <w:rFonts w:ascii="Arial" w:hAnsi="Arial" w:cs="Arial"/>
                <w:sz w:val="22"/>
                <w:szCs w:val="22"/>
              </w:rPr>
            </w:pPr>
          </w:p>
          <w:p w14:paraId="2006C5E6" w14:textId="77777777" w:rsidR="004F50B3" w:rsidRDefault="004F50B3" w:rsidP="00B60E0C">
            <w:pPr>
              <w:rPr>
                <w:rFonts w:ascii="Arial" w:hAnsi="Arial" w:cs="Arial"/>
                <w:sz w:val="22"/>
                <w:szCs w:val="22"/>
              </w:rPr>
            </w:pPr>
          </w:p>
          <w:p w14:paraId="129ED007" w14:textId="1390703C" w:rsidR="00E71DA8" w:rsidRPr="001C4084" w:rsidRDefault="004F50B3" w:rsidP="00B60E0C">
            <w:pPr>
              <w:rPr>
                <w:rFonts w:ascii="Arial" w:hAnsi="Arial" w:cs="Arial"/>
                <w:sz w:val="22"/>
                <w:szCs w:val="22"/>
              </w:rPr>
            </w:pPr>
            <w:r>
              <w:rPr>
                <w:rFonts w:ascii="Arial" w:hAnsi="Arial" w:cs="Arial"/>
                <w:sz w:val="22"/>
                <w:szCs w:val="22"/>
              </w:rPr>
              <w:t xml:space="preserve">Reference </w:t>
            </w:r>
            <w:r w:rsidR="0011303D">
              <w:rPr>
                <w:rFonts w:ascii="Arial" w:hAnsi="Arial" w:cs="Arial"/>
                <w:sz w:val="22"/>
                <w:szCs w:val="22"/>
              </w:rPr>
              <w:t>Fire and Emergency Services ACT 1990 Part 9A Division 5A</w:t>
            </w:r>
            <w:r w:rsidR="00D92C2C">
              <w:rPr>
                <w:rFonts w:ascii="Arial" w:hAnsi="Arial" w:cs="Arial"/>
                <w:sz w:val="22"/>
                <w:szCs w:val="22"/>
              </w:rPr>
              <w:t xml:space="preserve"> 104RBA Owner must install smoke alarm</w:t>
            </w:r>
            <w:permEnd w:id="1574581970"/>
          </w:p>
        </w:tc>
        <w:permStart w:id="4863587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00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8635878" w:displacedByCustomXml="prev"/>
      </w:tr>
    </w:tbl>
    <w:p w14:paraId="129ED00A" w14:textId="77777777" w:rsidR="00E71DA8" w:rsidRDefault="00E71DA8" w:rsidP="00E71DA8">
      <w:pPr>
        <w:rPr>
          <w:rFonts w:ascii="Arial" w:hAnsi="Arial" w:cs="Arial"/>
          <w:sz w:val="22"/>
          <w:szCs w:val="22"/>
        </w:rPr>
      </w:pPr>
    </w:p>
    <w:p w14:paraId="129ED00B" w14:textId="77777777" w:rsidR="00E71DA8" w:rsidRDefault="00E71DA8" w:rsidP="00E71DA8">
      <w:pPr>
        <w:jc w:val="left"/>
        <w:rPr>
          <w:rFonts w:ascii="Arial" w:hAnsi="Arial" w:cs="Arial"/>
          <w:sz w:val="20"/>
        </w:rPr>
      </w:pPr>
    </w:p>
    <w:p w14:paraId="129ED00C"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129ED00D"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129ED00E" w14:textId="77777777" w:rsidR="00E71DA8" w:rsidRPr="007B5AA6" w:rsidRDefault="00E71DA8" w:rsidP="00E71DA8">
      <w:pPr>
        <w:pStyle w:val="ListParagraph"/>
        <w:numPr>
          <w:ilvl w:val="0"/>
          <w:numId w:val="23"/>
        </w:numPr>
        <w:spacing w:line="360" w:lineRule="auto"/>
        <w:jc w:val="left"/>
        <w:rPr>
          <w:rFonts w:ascii="Arial" w:hAnsi="Arial" w:cs="Arial"/>
          <w:szCs w:val="24"/>
        </w:rPr>
      </w:pPr>
      <w:r w:rsidRPr="007B5AA6">
        <w:rPr>
          <w:rFonts w:ascii="Arial" w:hAnsi="Arial" w:cs="Arial"/>
          <w:szCs w:val="24"/>
        </w:rPr>
        <w:t>The total space of a building; or</w:t>
      </w:r>
    </w:p>
    <w:p w14:paraId="129ED00F" w14:textId="77777777" w:rsidR="00E71DA8" w:rsidRPr="007B5AA6" w:rsidRDefault="00E71DA8" w:rsidP="00E71DA8">
      <w:pPr>
        <w:pStyle w:val="ListParagraph"/>
        <w:numPr>
          <w:ilvl w:val="0"/>
          <w:numId w:val="23"/>
        </w:numPr>
        <w:spacing w:line="360" w:lineRule="auto"/>
        <w:jc w:val="left"/>
        <w:rPr>
          <w:rFonts w:ascii="Arial" w:hAnsi="Arial" w:cs="Arial"/>
          <w:szCs w:val="24"/>
        </w:rPr>
      </w:pPr>
      <w:r w:rsidRPr="007B5AA6">
        <w:rPr>
          <w:rFonts w:ascii="Arial" w:hAnsi="Arial" w:cs="Arial"/>
          <w:szCs w:val="24"/>
        </w:rPr>
        <w:t>When referred to in –</w:t>
      </w:r>
    </w:p>
    <w:p w14:paraId="129ED010" w14:textId="77777777" w:rsidR="00E71DA8" w:rsidRPr="007B5AA6" w:rsidRDefault="00E71DA8" w:rsidP="00E71DA8">
      <w:pPr>
        <w:pStyle w:val="ListParagraph"/>
        <w:numPr>
          <w:ilvl w:val="0"/>
          <w:numId w:val="24"/>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129ED288" wp14:editId="129ED289">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2" w14:textId="4A3AACC3" w:rsidR="00102D10" w:rsidRPr="00390FFF" w:rsidRDefault="007A6575" w:rsidP="00E71DA8">
                            <w:pPr>
                              <w:rPr>
                                <w:rFonts w:ascii="Arial" w:hAnsi="Arial" w:cs="Arial"/>
                                <w:sz w:val="22"/>
                                <w:szCs w:val="22"/>
                              </w:rPr>
                            </w:pPr>
                            <w:permStart w:id="111633014" w:edGrp="everyone"/>
                            <w:r>
                              <w:rPr>
                                <w:rFonts w:ascii="Arial" w:hAnsi="Arial" w:cs="Arial"/>
                                <w:sz w:val="22"/>
                                <w:szCs w:val="22"/>
                              </w:rPr>
                              <w:t>floors</w:t>
                            </w:r>
                            <w:permEnd w:id="1116330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88"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129ED302" w14:textId="4A3AACC3" w:rsidR="00102D10" w:rsidRPr="00390FFF" w:rsidRDefault="007A6575" w:rsidP="00E71DA8">
                      <w:pPr>
                        <w:rPr>
                          <w:rFonts w:ascii="Arial" w:hAnsi="Arial" w:cs="Arial"/>
                          <w:sz w:val="22"/>
                          <w:szCs w:val="22"/>
                        </w:rPr>
                      </w:pPr>
                      <w:permStart w:id="111633014" w:edGrp="everyone"/>
                      <w:r>
                        <w:rPr>
                          <w:rFonts w:ascii="Arial" w:hAnsi="Arial" w:cs="Arial"/>
                          <w:sz w:val="22"/>
                          <w:szCs w:val="22"/>
                        </w:rPr>
                        <w:t>floors</w:t>
                      </w:r>
                      <w:permEnd w:id="11163301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129ED28A" wp14:editId="129ED28B">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3" w14:textId="72C4D793" w:rsidR="00102D10" w:rsidRPr="00390FFF" w:rsidRDefault="007A6575" w:rsidP="00E71DA8">
                            <w:pPr>
                              <w:rPr>
                                <w:rFonts w:ascii="Arial" w:hAnsi="Arial" w:cs="Arial"/>
                                <w:sz w:val="22"/>
                                <w:szCs w:val="22"/>
                              </w:rPr>
                            </w:pPr>
                            <w:permStart w:id="2075537694" w:edGrp="everyone"/>
                            <w:r>
                              <w:rPr>
                                <w:rFonts w:ascii="Arial" w:hAnsi="Arial" w:cs="Arial"/>
                                <w:sz w:val="22"/>
                                <w:szCs w:val="22"/>
                              </w:rPr>
                              <w:t>walls</w:t>
                            </w:r>
                            <w:permEnd w:id="20755376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8A"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129ED303" w14:textId="72C4D793" w:rsidR="00102D10" w:rsidRPr="00390FFF" w:rsidRDefault="007A6575" w:rsidP="00E71DA8">
                      <w:pPr>
                        <w:rPr>
                          <w:rFonts w:ascii="Arial" w:hAnsi="Arial" w:cs="Arial"/>
                          <w:sz w:val="22"/>
                          <w:szCs w:val="22"/>
                        </w:rPr>
                      </w:pPr>
                      <w:permStart w:id="2075537694" w:edGrp="everyone"/>
                      <w:r>
                        <w:rPr>
                          <w:rFonts w:ascii="Arial" w:hAnsi="Arial" w:cs="Arial"/>
                          <w:sz w:val="22"/>
                          <w:szCs w:val="22"/>
                        </w:rPr>
                        <w:t>walls</w:t>
                      </w:r>
                      <w:permEnd w:id="207553769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129ED28C" wp14:editId="129ED28D">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4" w14:textId="22987597" w:rsidR="00102D10" w:rsidRPr="00390FFF" w:rsidRDefault="000B6A83" w:rsidP="00E71DA8">
                            <w:pPr>
                              <w:rPr>
                                <w:rFonts w:ascii="Arial" w:hAnsi="Arial" w:cs="Arial"/>
                                <w:sz w:val="22"/>
                                <w:szCs w:val="22"/>
                              </w:rPr>
                            </w:pPr>
                            <w:permStart w:id="202337687" w:edGrp="everyone"/>
                            <w:r>
                              <w:rPr>
                                <w:rFonts w:ascii="Arial" w:hAnsi="Arial" w:cs="Arial"/>
                                <w:sz w:val="22"/>
                                <w:szCs w:val="22"/>
                              </w:rPr>
                              <w:t xml:space="preserve">barriers </w:t>
                            </w:r>
                            <w:permEnd w:id="2023376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8C"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129ED304" w14:textId="22987597" w:rsidR="00102D10" w:rsidRPr="00390FFF" w:rsidRDefault="000B6A83" w:rsidP="00E71DA8">
                      <w:pPr>
                        <w:rPr>
                          <w:rFonts w:ascii="Arial" w:hAnsi="Arial" w:cs="Arial"/>
                          <w:sz w:val="22"/>
                          <w:szCs w:val="22"/>
                        </w:rPr>
                      </w:pPr>
                      <w:permStart w:id="202337687" w:edGrp="everyone"/>
                      <w:r>
                        <w:rPr>
                          <w:rFonts w:ascii="Arial" w:hAnsi="Arial" w:cs="Arial"/>
                          <w:sz w:val="22"/>
                          <w:szCs w:val="22"/>
                        </w:rPr>
                        <w:t xml:space="preserve">barriers </w:t>
                      </w:r>
                      <w:permEnd w:id="20233768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129ED28E" wp14:editId="129ED28F">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5" w14:textId="7C8BE949" w:rsidR="00102D10" w:rsidRPr="00390FFF" w:rsidRDefault="007A6575" w:rsidP="00E71DA8">
                            <w:pPr>
                              <w:rPr>
                                <w:rFonts w:ascii="Arial" w:hAnsi="Arial" w:cs="Arial"/>
                                <w:sz w:val="22"/>
                                <w:szCs w:val="22"/>
                              </w:rPr>
                            </w:pPr>
                            <w:permStart w:id="2107864568" w:edGrp="everyone"/>
                            <w:r>
                              <w:rPr>
                                <w:rFonts w:ascii="Arial" w:hAnsi="Arial" w:cs="Arial"/>
                                <w:sz w:val="22"/>
                                <w:szCs w:val="22"/>
                              </w:rPr>
                              <w:t>openings</w:t>
                            </w:r>
                            <w:permEnd w:id="21078645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8E"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129ED305" w14:textId="7C8BE949" w:rsidR="00102D10" w:rsidRPr="00390FFF" w:rsidRDefault="007A6575" w:rsidP="00E71DA8">
                      <w:pPr>
                        <w:rPr>
                          <w:rFonts w:ascii="Arial" w:hAnsi="Arial" w:cs="Arial"/>
                          <w:sz w:val="22"/>
                          <w:szCs w:val="22"/>
                        </w:rPr>
                      </w:pPr>
                      <w:permStart w:id="2107864568" w:edGrp="everyone"/>
                      <w:r>
                        <w:rPr>
                          <w:rFonts w:ascii="Arial" w:hAnsi="Arial" w:cs="Arial"/>
                          <w:sz w:val="22"/>
                          <w:szCs w:val="22"/>
                        </w:rPr>
                        <w:t>openings</w:t>
                      </w:r>
                      <w:permEnd w:id="2107864568"/>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129ED011" w14:textId="77777777" w:rsidR="00E71DA8" w:rsidRPr="007B5AA6" w:rsidRDefault="00E71DA8" w:rsidP="00E71DA8">
      <w:pPr>
        <w:pStyle w:val="ListParagraph"/>
        <w:numPr>
          <w:ilvl w:val="0"/>
          <w:numId w:val="25"/>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129ED290" wp14:editId="129ED291">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6" w14:textId="05882715" w:rsidR="00102D10" w:rsidRPr="00390FFF" w:rsidRDefault="00D31F72" w:rsidP="00E71DA8">
                            <w:pPr>
                              <w:rPr>
                                <w:rFonts w:ascii="Arial" w:hAnsi="Arial" w:cs="Arial"/>
                                <w:sz w:val="22"/>
                                <w:szCs w:val="22"/>
                              </w:rPr>
                            </w:pPr>
                            <w:permStart w:id="837420806" w:edGrp="everyone"/>
                            <w:r>
                              <w:rPr>
                                <w:rFonts w:ascii="Arial" w:hAnsi="Arial" w:cs="Arial"/>
                                <w:sz w:val="22"/>
                                <w:szCs w:val="22"/>
                              </w:rPr>
                              <w:t>wall</w:t>
                            </w:r>
                            <w:permEnd w:id="8374208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9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129ED306" w14:textId="05882715" w:rsidR="00102D10" w:rsidRPr="00390FFF" w:rsidRDefault="00D31F72" w:rsidP="00E71DA8">
                      <w:pPr>
                        <w:rPr>
                          <w:rFonts w:ascii="Arial" w:hAnsi="Arial" w:cs="Arial"/>
                          <w:sz w:val="22"/>
                          <w:szCs w:val="22"/>
                        </w:rPr>
                      </w:pPr>
                      <w:permStart w:id="837420806" w:edGrp="everyone"/>
                      <w:r>
                        <w:rPr>
                          <w:rFonts w:ascii="Arial" w:hAnsi="Arial" w:cs="Arial"/>
                          <w:sz w:val="22"/>
                          <w:szCs w:val="22"/>
                        </w:rPr>
                        <w:t>wall</w:t>
                      </w:r>
                      <w:permEnd w:id="8374208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129ED292" wp14:editId="129ED293">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7" w14:textId="199BF3BC" w:rsidR="00102D10" w:rsidRPr="00390FFF" w:rsidRDefault="00D31F72" w:rsidP="00E71DA8">
                            <w:pPr>
                              <w:rPr>
                                <w:rFonts w:ascii="Arial" w:hAnsi="Arial" w:cs="Arial"/>
                                <w:sz w:val="22"/>
                                <w:szCs w:val="22"/>
                              </w:rPr>
                            </w:pPr>
                            <w:permStart w:id="1104563943" w:edGrp="everyone"/>
                            <w:r>
                              <w:rPr>
                                <w:rFonts w:ascii="Arial" w:hAnsi="Arial" w:cs="Arial"/>
                                <w:sz w:val="22"/>
                                <w:szCs w:val="22"/>
                              </w:rPr>
                              <w:t>openings</w:t>
                            </w:r>
                            <w:permEnd w:id="11045639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92"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129ED307" w14:textId="199BF3BC" w:rsidR="00102D10" w:rsidRPr="00390FFF" w:rsidRDefault="00D31F72" w:rsidP="00E71DA8">
                      <w:pPr>
                        <w:rPr>
                          <w:rFonts w:ascii="Arial" w:hAnsi="Arial" w:cs="Arial"/>
                          <w:sz w:val="22"/>
                          <w:szCs w:val="22"/>
                        </w:rPr>
                      </w:pPr>
                      <w:permStart w:id="1104563943" w:edGrp="everyone"/>
                      <w:r>
                        <w:rPr>
                          <w:rFonts w:ascii="Arial" w:hAnsi="Arial" w:cs="Arial"/>
                          <w:sz w:val="22"/>
                          <w:szCs w:val="22"/>
                        </w:rPr>
                        <w:t>openings</w:t>
                      </w:r>
                      <w:permEnd w:id="11045639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129ED294" wp14:editId="129ED295">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8" w14:textId="6E7A1692" w:rsidR="00102D10" w:rsidRPr="00390FFF" w:rsidRDefault="00160AD0" w:rsidP="00E71DA8">
                            <w:pPr>
                              <w:rPr>
                                <w:rFonts w:ascii="Arial" w:hAnsi="Arial" w:cs="Arial"/>
                                <w:sz w:val="22"/>
                                <w:szCs w:val="22"/>
                              </w:rPr>
                            </w:pPr>
                            <w:permStart w:id="1121088117" w:edGrp="everyone"/>
                            <w:r>
                              <w:rPr>
                                <w:rFonts w:ascii="Arial" w:hAnsi="Arial" w:cs="Arial"/>
                                <w:sz w:val="22"/>
                                <w:szCs w:val="22"/>
                              </w:rPr>
                              <w:t>FRL</w:t>
                            </w:r>
                            <w:permEnd w:id="11210881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129ED308" w14:textId="6E7A1692" w:rsidR="00102D10" w:rsidRPr="00390FFF" w:rsidRDefault="00160AD0" w:rsidP="00E71DA8">
                      <w:pPr>
                        <w:rPr>
                          <w:rFonts w:ascii="Arial" w:hAnsi="Arial" w:cs="Arial"/>
                          <w:sz w:val="22"/>
                          <w:szCs w:val="22"/>
                        </w:rPr>
                      </w:pPr>
                      <w:permStart w:id="1121088117" w:edGrp="everyone"/>
                      <w:r>
                        <w:rPr>
                          <w:rFonts w:ascii="Arial" w:hAnsi="Arial" w:cs="Arial"/>
                          <w:sz w:val="22"/>
                          <w:szCs w:val="22"/>
                        </w:rPr>
                        <w:t>FRL</w:t>
                      </w:r>
                      <w:permEnd w:id="112108811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129ED296" wp14:editId="129ED297">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9" w14:textId="5D7F8F95" w:rsidR="00102D10" w:rsidRPr="00390FFF" w:rsidRDefault="00160AD0" w:rsidP="00E71DA8">
                            <w:pPr>
                              <w:rPr>
                                <w:rFonts w:ascii="Arial" w:hAnsi="Arial" w:cs="Arial"/>
                                <w:sz w:val="22"/>
                                <w:szCs w:val="22"/>
                              </w:rPr>
                            </w:pPr>
                            <w:permStart w:id="2048947734" w:edGrp="everyone"/>
                            <w:r>
                              <w:rPr>
                                <w:rFonts w:ascii="Arial" w:hAnsi="Arial" w:cs="Arial"/>
                                <w:sz w:val="22"/>
                                <w:szCs w:val="22"/>
                              </w:rPr>
                              <w:t>floors</w:t>
                            </w:r>
                            <w:permEnd w:id="20489477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96"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129ED309" w14:textId="5D7F8F95" w:rsidR="00102D10" w:rsidRPr="00390FFF" w:rsidRDefault="00160AD0" w:rsidP="00E71DA8">
                      <w:pPr>
                        <w:rPr>
                          <w:rFonts w:ascii="Arial" w:hAnsi="Arial" w:cs="Arial"/>
                          <w:sz w:val="22"/>
                          <w:szCs w:val="22"/>
                        </w:rPr>
                      </w:pPr>
                      <w:permStart w:id="2048947734" w:edGrp="everyone"/>
                      <w:r>
                        <w:rPr>
                          <w:rFonts w:ascii="Arial" w:hAnsi="Arial" w:cs="Arial"/>
                          <w:sz w:val="22"/>
                          <w:szCs w:val="22"/>
                        </w:rPr>
                        <w:t>floors</w:t>
                      </w:r>
                      <w:permEnd w:id="20489477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129ED298" wp14:editId="129ED299">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A" w14:textId="1FC7D664" w:rsidR="00102D10" w:rsidRPr="00390FFF" w:rsidRDefault="00160AD0" w:rsidP="00E71DA8">
                            <w:pPr>
                              <w:rPr>
                                <w:rFonts w:ascii="Arial" w:hAnsi="Arial" w:cs="Arial"/>
                                <w:sz w:val="22"/>
                                <w:szCs w:val="22"/>
                              </w:rPr>
                            </w:pPr>
                            <w:permStart w:id="1880049404" w:edGrp="everyone"/>
                            <w:r>
                              <w:rPr>
                                <w:rFonts w:ascii="Arial" w:hAnsi="Arial" w:cs="Arial"/>
                                <w:sz w:val="22"/>
                                <w:szCs w:val="22"/>
                              </w:rPr>
                              <w:t>walls</w:t>
                            </w:r>
                            <w:permEnd w:id="18800494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98"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129ED30A" w14:textId="1FC7D664" w:rsidR="00102D10" w:rsidRPr="00390FFF" w:rsidRDefault="00160AD0" w:rsidP="00E71DA8">
                      <w:pPr>
                        <w:rPr>
                          <w:rFonts w:ascii="Arial" w:hAnsi="Arial" w:cs="Arial"/>
                          <w:sz w:val="22"/>
                          <w:szCs w:val="22"/>
                        </w:rPr>
                      </w:pPr>
                      <w:permStart w:id="1880049404" w:edGrp="everyone"/>
                      <w:r>
                        <w:rPr>
                          <w:rFonts w:ascii="Arial" w:hAnsi="Arial" w:cs="Arial"/>
                          <w:sz w:val="22"/>
                          <w:szCs w:val="22"/>
                        </w:rPr>
                        <w:t>walls</w:t>
                      </w:r>
                      <w:permEnd w:id="188004940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129ED29A" wp14:editId="129ED29B">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B" w14:textId="2062DD56" w:rsidR="00102D10" w:rsidRPr="00390FFF" w:rsidRDefault="00D31F72" w:rsidP="00E71DA8">
                            <w:pPr>
                              <w:rPr>
                                <w:rFonts w:ascii="Arial" w:hAnsi="Arial" w:cs="Arial"/>
                                <w:sz w:val="22"/>
                                <w:szCs w:val="22"/>
                              </w:rPr>
                            </w:pPr>
                            <w:permStart w:id="2060153576" w:edGrp="everyone"/>
                            <w:r>
                              <w:rPr>
                                <w:rFonts w:ascii="Arial" w:hAnsi="Arial" w:cs="Arial"/>
                                <w:sz w:val="22"/>
                                <w:szCs w:val="22"/>
                              </w:rPr>
                              <w:t>separating</w:t>
                            </w:r>
                            <w:permEnd w:id="20601535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9A"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129ED30B" w14:textId="2062DD56" w:rsidR="00102D10" w:rsidRPr="00390FFF" w:rsidRDefault="00D31F72" w:rsidP="00E71DA8">
                      <w:pPr>
                        <w:rPr>
                          <w:rFonts w:ascii="Arial" w:hAnsi="Arial" w:cs="Arial"/>
                          <w:sz w:val="22"/>
                          <w:szCs w:val="22"/>
                        </w:rPr>
                      </w:pPr>
                      <w:permStart w:id="2060153576" w:edGrp="everyone"/>
                      <w:r>
                        <w:rPr>
                          <w:rFonts w:ascii="Arial" w:hAnsi="Arial" w:cs="Arial"/>
                          <w:sz w:val="22"/>
                          <w:szCs w:val="22"/>
                        </w:rPr>
                        <w:t>separating</w:t>
                      </w:r>
                      <w:permEnd w:id="2060153576"/>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129ED012"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16" w14:textId="77777777" w:rsidTr="00B60E0C">
        <w:tc>
          <w:tcPr>
            <w:tcW w:w="1027" w:type="dxa"/>
            <w:tcBorders>
              <w:top w:val="nil"/>
              <w:left w:val="nil"/>
              <w:bottom w:val="nil"/>
              <w:right w:val="nil"/>
            </w:tcBorders>
          </w:tcPr>
          <w:p w14:paraId="129ED01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D014" w14:textId="77777777" w:rsidR="00E71DA8" w:rsidRPr="001C4084" w:rsidRDefault="00E71DA8" w:rsidP="00B60E0C">
            <w:pPr>
              <w:rPr>
                <w:rFonts w:ascii="Arial" w:hAnsi="Arial" w:cs="Arial"/>
                <w:sz w:val="22"/>
                <w:szCs w:val="22"/>
              </w:rPr>
            </w:pPr>
          </w:p>
        </w:tc>
        <w:permStart w:id="676095427"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D01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676095427" w:displacedByCustomXml="prev"/>
      </w:tr>
    </w:tbl>
    <w:p w14:paraId="129ED017" w14:textId="77777777" w:rsidR="00E71DA8" w:rsidRDefault="00E71DA8" w:rsidP="00E71DA8">
      <w:pPr>
        <w:jc w:val="left"/>
        <w:rPr>
          <w:rFonts w:ascii="Arial" w:hAnsi="Arial" w:cs="Arial"/>
          <w:sz w:val="22"/>
          <w:szCs w:val="22"/>
        </w:rPr>
      </w:pPr>
    </w:p>
    <w:p w14:paraId="129ED018" w14:textId="77777777" w:rsidR="00E71DA8" w:rsidRDefault="00E71DA8" w:rsidP="00E71DA8">
      <w:pPr>
        <w:jc w:val="left"/>
        <w:rPr>
          <w:rFonts w:ascii="Arial" w:hAnsi="Arial" w:cs="Arial"/>
          <w:sz w:val="22"/>
          <w:szCs w:val="22"/>
        </w:rPr>
      </w:pPr>
    </w:p>
    <w:p w14:paraId="129ED019"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129ED01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129ED01F" w14:textId="77777777" w:rsidTr="00B60E0C">
        <w:tc>
          <w:tcPr>
            <w:tcW w:w="611" w:type="pct"/>
            <w:tcBorders>
              <w:top w:val="nil"/>
              <w:left w:val="nil"/>
              <w:bottom w:val="nil"/>
              <w:right w:val="single" w:sz="12" w:space="0" w:color="auto"/>
            </w:tcBorders>
            <w:shd w:val="clear" w:color="auto" w:fill="auto"/>
          </w:tcPr>
          <w:p w14:paraId="129ED01B"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9ED01C"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129ED01D" w14:textId="77777777" w:rsidR="00E71DA8" w:rsidRPr="00665284" w:rsidRDefault="00E71DA8" w:rsidP="00B60E0C">
            <w:pPr>
              <w:ind w:right="82"/>
              <w:jc w:val="center"/>
            </w:pPr>
            <w:r w:rsidRPr="00665284">
              <w:t>Classes 2 to 9</w:t>
            </w:r>
          </w:p>
        </w:tc>
        <w:permStart w:id="817438969"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D01E"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817438969" w:displacedByCustomXml="prev"/>
      </w:tr>
      <w:tr w:rsidR="00E71DA8" w:rsidRPr="00665284" w14:paraId="129ED024" w14:textId="77777777" w:rsidTr="00B60E0C">
        <w:trPr>
          <w:trHeight w:val="850"/>
          <w:hidden/>
        </w:trPr>
        <w:tc>
          <w:tcPr>
            <w:tcW w:w="611" w:type="pct"/>
            <w:tcBorders>
              <w:top w:val="nil"/>
              <w:left w:val="nil"/>
              <w:bottom w:val="nil"/>
              <w:right w:val="single" w:sz="12" w:space="0" w:color="auto"/>
            </w:tcBorders>
          </w:tcPr>
          <w:p w14:paraId="129ED020"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29ED021" w14:textId="122EB15D" w:rsidR="00E71DA8" w:rsidRPr="00865194" w:rsidRDefault="00955E6E" w:rsidP="00B60E0C">
            <w:pPr>
              <w:rPr>
                <w:rFonts w:ascii="Arial" w:hAnsi="Arial" w:cs="Arial"/>
                <w:sz w:val="22"/>
                <w:szCs w:val="22"/>
              </w:rPr>
            </w:pPr>
            <w:permStart w:id="506928737" w:edGrp="everyone"/>
            <w:r>
              <w:rPr>
                <w:rFonts w:ascii="Arial" w:hAnsi="Arial" w:cs="Arial"/>
                <w:sz w:val="22"/>
                <w:szCs w:val="22"/>
              </w:rPr>
              <w:t>Volume 1 Part 3.7</w:t>
            </w:r>
            <w:permEnd w:id="506928737"/>
          </w:p>
        </w:tc>
        <w:tc>
          <w:tcPr>
            <w:tcW w:w="2027" w:type="pct"/>
            <w:tcBorders>
              <w:left w:val="single" w:sz="4" w:space="0" w:color="auto"/>
            </w:tcBorders>
            <w:shd w:val="clear" w:color="auto" w:fill="auto"/>
            <w:vAlign w:val="center"/>
          </w:tcPr>
          <w:p w14:paraId="129ED022" w14:textId="526015B6" w:rsidR="00E71DA8" w:rsidRPr="00865194" w:rsidRDefault="00BC28D1" w:rsidP="00B60E0C">
            <w:pPr>
              <w:rPr>
                <w:rFonts w:ascii="Arial" w:hAnsi="Arial" w:cs="Arial"/>
                <w:sz w:val="22"/>
                <w:szCs w:val="22"/>
              </w:rPr>
            </w:pPr>
            <w:permStart w:id="21187328" w:edGrp="everyone"/>
            <w:r>
              <w:rPr>
                <w:rFonts w:ascii="Arial" w:hAnsi="Arial" w:cs="Arial"/>
                <w:sz w:val="22"/>
                <w:szCs w:val="22"/>
              </w:rPr>
              <w:t>Volume 1 Part C2</w:t>
            </w:r>
            <w:permEnd w:id="21187328"/>
          </w:p>
        </w:tc>
        <w:tc>
          <w:tcPr>
            <w:tcW w:w="335" w:type="pct"/>
            <w:tcBorders>
              <w:top w:val="nil"/>
              <w:left w:val="single" w:sz="12" w:space="0" w:color="auto"/>
              <w:bottom w:val="nil"/>
              <w:right w:val="nil"/>
            </w:tcBorders>
          </w:tcPr>
          <w:p w14:paraId="129ED023" w14:textId="77777777" w:rsidR="00E71DA8" w:rsidRPr="00665284" w:rsidRDefault="00E71DA8" w:rsidP="00B60E0C">
            <w:pPr>
              <w:ind w:left="993" w:hanging="993"/>
            </w:pPr>
          </w:p>
        </w:tc>
      </w:tr>
    </w:tbl>
    <w:p w14:paraId="129ED025" w14:textId="77777777" w:rsidR="00E71DA8" w:rsidRPr="006024AC" w:rsidRDefault="00E71DA8" w:rsidP="00E71DA8">
      <w:pPr>
        <w:jc w:val="left"/>
        <w:rPr>
          <w:rFonts w:ascii="Arial" w:hAnsi="Arial" w:cs="Arial"/>
          <w:sz w:val="22"/>
          <w:szCs w:val="22"/>
        </w:rPr>
      </w:pPr>
    </w:p>
    <w:p w14:paraId="129ED026"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129ED027"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129ED29C" wp14:editId="129ED29D">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C" w14:textId="737A1A59" w:rsidR="00102D10" w:rsidRPr="00865194" w:rsidRDefault="002C7FC7" w:rsidP="00E71DA8">
                            <w:pPr>
                              <w:rPr>
                                <w:rFonts w:ascii="Arial" w:hAnsi="Arial" w:cs="Arial"/>
                                <w:sz w:val="22"/>
                                <w:szCs w:val="22"/>
                              </w:rPr>
                            </w:pPr>
                            <w:permStart w:id="2125425851" w:edGrp="everyone"/>
                            <w:r>
                              <w:rPr>
                                <w:rFonts w:ascii="Arial" w:hAnsi="Arial" w:cs="Arial"/>
                                <w:sz w:val="22"/>
                                <w:szCs w:val="22"/>
                              </w:rPr>
                              <w:t>C2.14</w:t>
                            </w:r>
                            <w:permEnd w:id="2125425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9C"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129ED30C" w14:textId="737A1A59" w:rsidR="00102D10" w:rsidRPr="00865194" w:rsidRDefault="002C7FC7" w:rsidP="00E71DA8">
                      <w:pPr>
                        <w:rPr>
                          <w:rFonts w:ascii="Arial" w:hAnsi="Arial" w:cs="Arial"/>
                          <w:sz w:val="22"/>
                          <w:szCs w:val="22"/>
                        </w:rPr>
                      </w:pPr>
                      <w:permStart w:id="2125425851" w:edGrp="everyone"/>
                      <w:r>
                        <w:rPr>
                          <w:rFonts w:ascii="Arial" w:hAnsi="Arial" w:cs="Arial"/>
                          <w:sz w:val="22"/>
                          <w:szCs w:val="22"/>
                        </w:rPr>
                        <w:t>C2.14</w:t>
                      </w:r>
                      <w:permEnd w:id="21254258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129ED29E" wp14:editId="129ED29F">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D" w14:textId="094FDA45" w:rsidR="00102D10" w:rsidRPr="00865194" w:rsidRDefault="002C7FC7" w:rsidP="00E71DA8">
                            <w:pPr>
                              <w:rPr>
                                <w:rFonts w:ascii="Arial" w:hAnsi="Arial" w:cs="Arial"/>
                                <w:sz w:val="22"/>
                                <w:szCs w:val="22"/>
                              </w:rPr>
                            </w:pPr>
                            <w:permStart w:id="1601336456" w:edGrp="everyone"/>
                            <w:r>
                              <w:rPr>
                                <w:rFonts w:ascii="Arial" w:hAnsi="Arial" w:cs="Arial"/>
                                <w:sz w:val="22"/>
                                <w:szCs w:val="22"/>
                              </w:rPr>
                              <w:t>C2.1</w:t>
                            </w:r>
                            <w:permEnd w:id="16013364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9E"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129ED30D" w14:textId="094FDA45" w:rsidR="00102D10" w:rsidRPr="00865194" w:rsidRDefault="002C7FC7" w:rsidP="00E71DA8">
                      <w:pPr>
                        <w:rPr>
                          <w:rFonts w:ascii="Arial" w:hAnsi="Arial" w:cs="Arial"/>
                          <w:sz w:val="22"/>
                          <w:szCs w:val="22"/>
                        </w:rPr>
                      </w:pPr>
                      <w:permStart w:id="1601336456" w:edGrp="everyone"/>
                      <w:r>
                        <w:rPr>
                          <w:rFonts w:ascii="Arial" w:hAnsi="Arial" w:cs="Arial"/>
                          <w:sz w:val="22"/>
                          <w:szCs w:val="22"/>
                        </w:rPr>
                        <w:t>C2.1</w:t>
                      </w:r>
                      <w:permEnd w:id="160133645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129ED2A0" wp14:editId="129ED2A1">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E" w14:textId="414E032D" w:rsidR="00102D10" w:rsidRPr="00865194" w:rsidRDefault="002C7FC7" w:rsidP="00E71DA8">
                            <w:pPr>
                              <w:rPr>
                                <w:rFonts w:ascii="Arial" w:hAnsi="Arial" w:cs="Arial"/>
                                <w:sz w:val="22"/>
                                <w:szCs w:val="22"/>
                              </w:rPr>
                            </w:pPr>
                            <w:permStart w:id="1546088123" w:edGrp="everyone"/>
                            <w:r>
                              <w:rPr>
                                <w:rFonts w:ascii="Arial" w:hAnsi="Arial" w:cs="Arial"/>
                                <w:sz w:val="22"/>
                                <w:szCs w:val="22"/>
                              </w:rPr>
                              <w:t>C1.12</w:t>
                            </w:r>
                            <w:permEnd w:id="15460881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0"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129ED30E" w14:textId="414E032D" w:rsidR="00102D10" w:rsidRPr="00865194" w:rsidRDefault="002C7FC7" w:rsidP="00E71DA8">
                      <w:pPr>
                        <w:rPr>
                          <w:rFonts w:ascii="Arial" w:hAnsi="Arial" w:cs="Arial"/>
                          <w:sz w:val="22"/>
                          <w:szCs w:val="22"/>
                        </w:rPr>
                      </w:pPr>
                      <w:permStart w:id="1546088123" w:edGrp="everyone"/>
                      <w:r>
                        <w:rPr>
                          <w:rFonts w:ascii="Arial" w:hAnsi="Arial" w:cs="Arial"/>
                          <w:sz w:val="22"/>
                          <w:szCs w:val="22"/>
                        </w:rPr>
                        <w:t>C1.12</w:t>
                      </w:r>
                      <w:permEnd w:id="15460881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129ED2A2" wp14:editId="129ED2A3">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0F" w14:textId="2A32439E" w:rsidR="00102D10" w:rsidRPr="00865194" w:rsidRDefault="002C7FC7" w:rsidP="00E71DA8">
                            <w:pPr>
                              <w:rPr>
                                <w:rFonts w:ascii="Arial" w:hAnsi="Arial" w:cs="Arial"/>
                                <w:sz w:val="22"/>
                                <w:szCs w:val="22"/>
                              </w:rPr>
                            </w:pPr>
                            <w:permStart w:id="1038182424" w:edGrp="everyone"/>
                            <w:r>
                              <w:rPr>
                                <w:rFonts w:ascii="Arial" w:hAnsi="Arial" w:cs="Arial"/>
                                <w:sz w:val="22"/>
                                <w:szCs w:val="22"/>
                              </w:rPr>
                              <w:t>C1.1</w:t>
                            </w:r>
                            <w:permEnd w:id="10381824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2"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129ED30F" w14:textId="2A32439E" w:rsidR="00102D10" w:rsidRPr="00865194" w:rsidRDefault="002C7FC7" w:rsidP="00E71DA8">
                      <w:pPr>
                        <w:rPr>
                          <w:rFonts w:ascii="Arial" w:hAnsi="Arial" w:cs="Arial"/>
                          <w:sz w:val="22"/>
                          <w:szCs w:val="22"/>
                        </w:rPr>
                      </w:pPr>
                      <w:permStart w:id="1038182424" w:edGrp="everyone"/>
                      <w:r>
                        <w:rPr>
                          <w:rFonts w:ascii="Arial" w:hAnsi="Arial" w:cs="Arial"/>
                          <w:sz w:val="22"/>
                          <w:szCs w:val="22"/>
                        </w:rPr>
                        <w:t>C1.1</w:t>
                      </w:r>
                      <w:permEnd w:id="10381824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129ED2A4" wp14:editId="129ED2A5">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0" w14:textId="3B55B445" w:rsidR="00102D10" w:rsidRPr="00865194" w:rsidRDefault="00684A77" w:rsidP="00E71DA8">
                            <w:pPr>
                              <w:rPr>
                                <w:rFonts w:ascii="Arial" w:hAnsi="Arial" w:cs="Arial"/>
                                <w:sz w:val="22"/>
                                <w:szCs w:val="22"/>
                              </w:rPr>
                            </w:pPr>
                            <w:permStart w:id="759522882" w:edGrp="everyone"/>
                            <w:r>
                              <w:rPr>
                                <w:rFonts w:ascii="Arial" w:hAnsi="Arial" w:cs="Arial"/>
                                <w:sz w:val="22"/>
                                <w:szCs w:val="22"/>
                              </w:rPr>
                              <w:t>CP</w:t>
                            </w:r>
                            <w:r w:rsidR="002C7FC7">
                              <w:rPr>
                                <w:rFonts w:ascii="Arial" w:hAnsi="Arial" w:cs="Arial"/>
                                <w:sz w:val="22"/>
                                <w:szCs w:val="22"/>
                              </w:rPr>
                              <w:t>9</w:t>
                            </w:r>
                            <w:permEnd w:id="759522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4"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129ED310" w14:textId="3B55B445" w:rsidR="00102D10" w:rsidRPr="00865194" w:rsidRDefault="00684A77" w:rsidP="00E71DA8">
                      <w:pPr>
                        <w:rPr>
                          <w:rFonts w:ascii="Arial" w:hAnsi="Arial" w:cs="Arial"/>
                          <w:sz w:val="22"/>
                          <w:szCs w:val="22"/>
                        </w:rPr>
                      </w:pPr>
                      <w:permStart w:id="759522882" w:edGrp="everyone"/>
                      <w:r>
                        <w:rPr>
                          <w:rFonts w:ascii="Arial" w:hAnsi="Arial" w:cs="Arial"/>
                          <w:sz w:val="22"/>
                          <w:szCs w:val="22"/>
                        </w:rPr>
                        <w:t>CP</w:t>
                      </w:r>
                      <w:r w:rsidR="002C7FC7">
                        <w:rPr>
                          <w:rFonts w:ascii="Arial" w:hAnsi="Arial" w:cs="Arial"/>
                          <w:sz w:val="22"/>
                          <w:szCs w:val="22"/>
                        </w:rPr>
                        <w:t>9</w:t>
                      </w:r>
                      <w:permEnd w:id="75952288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29ED2A6" wp14:editId="129ED2A7">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1" w14:textId="3CBC1C29" w:rsidR="00102D10" w:rsidRPr="00865194" w:rsidRDefault="00684A77" w:rsidP="00E71DA8">
                            <w:pPr>
                              <w:rPr>
                                <w:rFonts w:ascii="Arial" w:hAnsi="Arial" w:cs="Arial"/>
                                <w:sz w:val="22"/>
                                <w:szCs w:val="22"/>
                              </w:rPr>
                            </w:pPr>
                            <w:permStart w:id="1323837691" w:edGrp="everyone"/>
                            <w:r>
                              <w:rPr>
                                <w:rFonts w:ascii="Arial" w:hAnsi="Arial" w:cs="Arial"/>
                                <w:sz w:val="22"/>
                                <w:szCs w:val="22"/>
                              </w:rPr>
                              <w:t>CP1</w:t>
                            </w:r>
                            <w:r>
                              <w:rPr>
                                <w:rFonts w:ascii="Arial" w:hAnsi="Arial" w:cs="Arial"/>
                                <w:sz w:val="22"/>
                                <w:szCs w:val="22"/>
                              </w:rPr>
                              <w:tab/>
                            </w:r>
                            <w:permEnd w:id="13238376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6"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129ED311" w14:textId="3CBC1C29" w:rsidR="00102D10" w:rsidRPr="00865194" w:rsidRDefault="00684A77" w:rsidP="00E71DA8">
                      <w:pPr>
                        <w:rPr>
                          <w:rFonts w:ascii="Arial" w:hAnsi="Arial" w:cs="Arial"/>
                          <w:sz w:val="22"/>
                          <w:szCs w:val="22"/>
                        </w:rPr>
                      </w:pPr>
                      <w:permStart w:id="1323837691" w:edGrp="everyone"/>
                      <w:r>
                        <w:rPr>
                          <w:rFonts w:ascii="Arial" w:hAnsi="Arial" w:cs="Arial"/>
                          <w:sz w:val="22"/>
                          <w:szCs w:val="22"/>
                        </w:rPr>
                        <w:t>CP1</w:t>
                      </w:r>
                      <w:r>
                        <w:rPr>
                          <w:rFonts w:ascii="Arial" w:hAnsi="Arial" w:cs="Arial"/>
                          <w:sz w:val="22"/>
                          <w:szCs w:val="22"/>
                        </w:rPr>
                        <w:tab/>
                      </w:r>
                      <w:permEnd w:id="1323837691"/>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129ED028" w14:textId="77777777" w:rsidR="00E71DA8" w:rsidRPr="006024AC" w:rsidRDefault="00E71DA8" w:rsidP="00E71DA8">
      <w:pPr>
        <w:pStyle w:val="ListParagraph"/>
        <w:numPr>
          <w:ilvl w:val="0"/>
          <w:numId w:val="26"/>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129ED2A8" wp14:editId="129ED2A9">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2" w14:textId="57633BA5" w:rsidR="00102D10" w:rsidRPr="00865194" w:rsidRDefault="002C7FC7" w:rsidP="00E71DA8">
                            <w:pPr>
                              <w:rPr>
                                <w:rFonts w:ascii="Arial" w:hAnsi="Arial" w:cs="Arial"/>
                                <w:sz w:val="22"/>
                                <w:szCs w:val="22"/>
                              </w:rPr>
                            </w:pPr>
                            <w:permStart w:id="1735470228" w:edGrp="everyone"/>
                            <w:r>
                              <w:rPr>
                                <w:rFonts w:ascii="Arial" w:hAnsi="Arial" w:cs="Arial"/>
                                <w:sz w:val="22"/>
                                <w:szCs w:val="22"/>
                              </w:rPr>
                              <w:t>C3.1</w:t>
                            </w:r>
                            <w:permEnd w:id="17354702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8"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129ED312" w14:textId="57633BA5" w:rsidR="00102D10" w:rsidRPr="00865194" w:rsidRDefault="002C7FC7" w:rsidP="00E71DA8">
                      <w:pPr>
                        <w:rPr>
                          <w:rFonts w:ascii="Arial" w:hAnsi="Arial" w:cs="Arial"/>
                          <w:sz w:val="22"/>
                          <w:szCs w:val="22"/>
                        </w:rPr>
                      </w:pPr>
                      <w:permStart w:id="1735470228" w:edGrp="everyone"/>
                      <w:r>
                        <w:rPr>
                          <w:rFonts w:ascii="Arial" w:hAnsi="Arial" w:cs="Arial"/>
                          <w:sz w:val="22"/>
                          <w:szCs w:val="22"/>
                        </w:rPr>
                        <w:t>C3.1</w:t>
                      </w:r>
                      <w:permEnd w:id="1735470228"/>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129ED2AA" wp14:editId="129ED2AB">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3" w14:textId="7DCE7094" w:rsidR="00102D10" w:rsidRPr="00865194" w:rsidRDefault="00CF59E1" w:rsidP="00E71DA8">
                            <w:pPr>
                              <w:rPr>
                                <w:rFonts w:ascii="Arial" w:hAnsi="Arial" w:cs="Arial"/>
                                <w:sz w:val="22"/>
                                <w:szCs w:val="22"/>
                              </w:rPr>
                            </w:pPr>
                            <w:permStart w:id="791220502" w:edGrp="everyone"/>
                            <w:r>
                              <w:rPr>
                                <w:rFonts w:ascii="Arial" w:hAnsi="Arial" w:cs="Arial"/>
                                <w:sz w:val="22"/>
                                <w:szCs w:val="22"/>
                              </w:rPr>
                              <w:t>Part G3</w:t>
                            </w:r>
                            <w:permEnd w:id="7912205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A"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129ED313" w14:textId="7DCE7094" w:rsidR="00102D10" w:rsidRPr="00865194" w:rsidRDefault="00CF59E1" w:rsidP="00E71DA8">
                      <w:pPr>
                        <w:rPr>
                          <w:rFonts w:ascii="Arial" w:hAnsi="Arial" w:cs="Arial"/>
                          <w:sz w:val="22"/>
                          <w:szCs w:val="22"/>
                        </w:rPr>
                      </w:pPr>
                      <w:permStart w:id="791220502" w:edGrp="everyone"/>
                      <w:r>
                        <w:rPr>
                          <w:rFonts w:ascii="Arial" w:hAnsi="Arial" w:cs="Arial"/>
                          <w:sz w:val="22"/>
                          <w:szCs w:val="22"/>
                        </w:rPr>
                        <w:t>Part G3</w:t>
                      </w:r>
                      <w:permEnd w:id="79122050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129ED2AC" wp14:editId="129ED2AD">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4" w14:textId="1F0CB44F" w:rsidR="00102D10" w:rsidRPr="00865194" w:rsidRDefault="002C7FC7" w:rsidP="00E71DA8">
                            <w:pPr>
                              <w:rPr>
                                <w:rFonts w:ascii="Arial" w:hAnsi="Arial" w:cs="Arial"/>
                                <w:sz w:val="22"/>
                                <w:szCs w:val="22"/>
                              </w:rPr>
                            </w:pPr>
                            <w:permStart w:id="1323922928" w:edGrp="everyone"/>
                            <w:r>
                              <w:rPr>
                                <w:rFonts w:ascii="Arial" w:hAnsi="Arial" w:cs="Arial"/>
                                <w:sz w:val="22"/>
                                <w:szCs w:val="22"/>
                              </w:rPr>
                              <w:t>C</w:t>
                            </w:r>
                            <w:r w:rsidR="00CF59E1">
                              <w:rPr>
                                <w:rFonts w:ascii="Arial" w:hAnsi="Arial" w:cs="Arial"/>
                                <w:sz w:val="22"/>
                                <w:szCs w:val="22"/>
                              </w:rPr>
                              <w:t>3.17</w:t>
                            </w:r>
                            <w:permEnd w:id="13239229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C"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129ED314" w14:textId="1F0CB44F" w:rsidR="00102D10" w:rsidRPr="00865194" w:rsidRDefault="002C7FC7" w:rsidP="00E71DA8">
                      <w:pPr>
                        <w:rPr>
                          <w:rFonts w:ascii="Arial" w:hAnsi="Arial" w:cs="Arial"/>
                          <w:sz w:val="22"/>
                          <w:szCs w:val="22"/>
                        </w:rPr>
                      </w:pPr>
                      <w:permStart w:id="1323922928" w:edGrp="everyone"/>
                      <w:r>
                        <w:rPr>
                          <w:rFonts w:ascii="Arial" w:hAnsi="Arial" w:cs="Arial"/>
                          <w:sz w:val="22"/>
                          <w:szCs w:val="22"/>
                        </w:rPr>
                        <w:t>C</w:t>
                      </w:r>
                      <w:r w:rsidR="00CF59E1">
                        <w:rPr>
                          <w:rFonts w:ascii="Arial" w:hAnsi="Arial" w:cs="Arial"/>
                          <w:sz w:val="22"/>
                          <w:szCs w:val="22"/>
                        </w:rPr>
                        <w:t>3.17</w:t>
                      </w:r>
                      <w:permEnd w:id="1323922928"/>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129ED029" w14:textId="77777777" w:rsidR="00E71DA8" w:rsidRDefault="00E71DA8" w:rsidP="00E71DA8">
      <w:pPr>
        <w:pStyle w:val="ListParagraph"/>
        <w:numPr>
          <w:ilvl w:val="0"/>
          <w:numId w:val="26"/>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129ED2AE" wp14:editId="129ED2AF">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5" w14:textId="033C66A0" w:rsidR="00102D10" w:rsidRPr="00865194" w:rsidRDefault="00CF59E1" w:rsidP="00E71DA8">
                            <w:pPr>
                              <w:rPr>
                                <w:rFonts w:ascii="Arial" w:hAnsi="Arial" w:cs="Arial"/>
                                <w:sz w:val="22"/>
                                <w:szCs w:val="22"/>
                              </w:rPr>
                            </w:pPr>
                            <w:permStart w:id="825383762" w:edGrp="everyone"/>
                            <w:r>
                              <w:rPr>
                                <w:rFonts w:ascii="Arial" w:hAnsi="Arial" w:cs="Arial"/>
                                <w:sz w:val="22"/>
                                <w:szCs w:val="22"/>
                              </w:rPr>
                              <w:t>Part H1</w:t>
                            </w:r>
                            <w:permEnd w:id="8253837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A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129ED315" w14:textId="033C66A0" w:rsidR="00102D10" w:rsidRPr="00865194" w:rsidRDefault="00CF59E1" w:rsidP="00E71DA8">
                      <w:pPr>
                        <w:rPr>
                          <w:rFonts w:ascii="Arial" w:hAnsi="Arial" w:cs="Arial"/>
                          <w:sz w:val="22"/>
                          <w:szCs w:val="22"/>
                        </w:rPr>
                      </w:pPr>
                      <w:permStart w:id="825383762" w:edGrp="everyone"/>
                      <w:r>
                        <w:rPr>
                          <w:rFonts w:ascii="Arial" w:hAnsi="Arial" w:cs="Arial"/>
                          <w:sz w:val="22"/>
                          <w:szCs w:val="22"/>
                        </w:rPr>
                        <w:t>Part H1</w:t>
                      </w:r>
                      <w:permEnd w:id="825383762"/>
                    </w:p>
                  </w:txbxContent>
                </v:textbox>
                <w10:wrap anchorx="margin"/>
              </v:shape>
            </w:pict>
          </mc:Fallback>
        </mc:AlternateContent>
      </w:r>
      <w:r w:rsidRPr="007B5AA6">
        <w:rPr>
          <w:rFonts w:ascii="Arial" w:hAnsi="Arial" w:cs="Arial"/>
          <w:szCs w:val="24"/>
        </w:rPr>
        <w:t xml:space="preserve">in a building containing an atrium, ____________; and </w:t>
      </w:r>
    </w:p>
    <w:p w14:paraId="129ED02A" w14:textId="77777777" w:rsidR="00E71DA8" w:rsidRDefault="00E71DA8" w:rsidP="00E71DA8">
      <w:pPr>
        <w:pStyle w:val="ListParagraph"/>
        <w:numPr>
          <w:ilvl w:val="0"/>
          <w:numId w:val="26"/>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129ED2B0" wp14:editId="129ED2B1">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6" w14:textId="7F3EB1F7" w:rsidR="00102D10" w:rsidRPr="00865194" w:rsidRDefault="00CF59E1" w:rsidP="00E71DA8">
                            <w:pPr>
                              <w:rPr>
                                <w:rFonts w:ascii="Arial" w:hAnsi="Arial" w:cs="Arial"/>
                                <w:sz w:val="22"/>
                                <w:szCs w:val="22"/>
                              </w:rPr>
                            </w:pPr>
                            <w:permStart w:id="1557024515" w:edGrp="everyone"/>
                            <w:r>
                              <w:rPr>
                                <w:rFonts w:ascii="Arial" w:hAnsi="Arial" w:cs="Arial"/>
                                <w:sz w:val="22"/>
                                <w:szCs w:val="22"/>
                              </w:rPr>
                              <w:t>Part H3</w:t>
                            </w:r>
                            <w:permEnd w:id="15570245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0"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129ED316" w14:textId="7F3EB1F7" w:rsidR="00102D10" w:rsidRPr="00865194" w:rsidRDefault="00CF59E1" w:rsidP="00E71DA8">
                      <w:pPr>
                        <w:rPr>
                          <w:rFonts w:ascii="Arial" w:hAnsi="Arial" w:cs="Arial"/>
                          <w:sz w:val="22"/>
                          <w:szCs w:val="22"/>
                        </w:rPr>
                      </w:pPr>
                      <w:permStart w:id="1557024515" w:edGrp="everyone"/>
                      <w:r>
                        <w:rPr>
                          <w:rFonts w:ascii="Arial" w:hAnsi="Arial" w:cs="Arial"/>
                          <w:sz w:val="22"/>
                          <w:szCs w:val="22"/>
                        </w:rPr>
                        <w:t>Part H3</w:t>
                      </w:r>
                      <w:permEnd w:id="1557024515"/>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129ED02B" w14:textId="77777777" w:rsidR="00E71DA8" w:rsidRDefault="00E71DA8" w:rsidP="00E71DA8">
      <w:pPr>
        <w:pStyle w:val="ListParagraph"/>
        <w:numPr>
          <w:ilvl w:val="0"/>
          <w:numId w:val="26"/>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129ED02C"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129ED2B2" wp14:editId="129ED2B3">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7" w14:textId="583E4CB2" w:rsidR="00102D10" w:rsidRPr="00865194" w:rsidRDefault="006546B7" w:rsidP="00E71DA8">
                            <w:pPr>
                              <w:rPr>
                                <w:rFonts w:ascii="Arial" w:hAnsi="Arial" w:cs="Arial"/>
                                <w:sz w:val="22"/>
                                <w:szCs w:val="22"/>
                              </w:rPr>
                            </w:pPr>
                            <w:permStart w:id="1018963037" w:edGrp="everyone"/>
                            <w:r>
                              <w:rPr>
                                <w:rFonts w:ascii="Arial" w:hAnsi="Arial" w:cs="Arial"/>
                                <w:sz w:val="22"/>
                                <w:szCs w:val="22"/>
                              </w:rPr>
                              <w:t>A2.4(3)</w:t>
                            </w:r>
                            <w:permEnd w:id="10189630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2"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129ED317" w14:textId="583E4CB2" w:rsidR="00102D10" w:rsidRPr="00865194" w:rsidRDefault="006546B7" w:rsidP="00E71DA8">
                      <w:pPr>
                        <w:rPr>
                          <w:rFonts w:ascii="Arial" w:hAnsi="Arial" w:cs="Arial"/>
                          <w:sz w:val="22"/>
                          <w:szCs w:val="22"/>
                        </w:rPr>
                      </w:pPr>
                      <w:permStart w:id="1018963037" w:edGrp="everyone"/>
                      <w:r>
                        <w:rPr>
                          <w:rFonts w:ascii="Arial" w:hAnsi="Arial" w:cs="Arial"/>
                          <w:sz w:val="22"/>
                          <w:szCs w:val="22"/>
                        </w:rPr>
                        <w:t>A2.4(3)</w:t>
                      </w:r>
                      <w:permEnd w:id="10189630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129ED2B4" wp14:editId="129ED2B5">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8" w14:textId="49C7AD1F" w:rsidR="00102D10" w:rsidRPr="00865194" w:rsidRDefault="00CF59E1" w:rsidP="00E71DA8">
                            <w:pPr>
                              <w:rPr>
                                <w:rFonts w:ascii="Arial" w:hAnsi="Arial" w:cs="Arial"/>
                                <w:sz w:val="22"/>
                                <w:szCs w:val="22"/>
                              </w:rPr>
                            </w:pPr>
                            <w:permStart w:id="1294282212" w:edGrp="everyone"/>
                            <w:r>
                              <w:rPr>
                                <w:rFonts w:ascii="Arial" w:hAnsi="Arial" w:cs="Arial"/>
                                <w:sz w:val="22"/>
                                <w:szCs w:val="22"/>
                              </w:rPr>
                              <w:t>A2.2</w:t>
                            </w:r>
                            <w:r w:rsidR="006546B7">
                              <w:rPr>
                                <w:rFonts w:ascii="Arial" w:hAnsi="Arial" w:cs="Arial"/>
                                <w:sz w:val="22"/>
                                <w:szCs w:val="22"/>
                              </w:rPr>
                              <w:t>(3)</w:t>
                            </w:r>
                            <w:permEnd w:id="12942822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4"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129ED318" w14:textId="49C7AD1F" w:rsidR="00102D10" w:rsidRPr="00865194" w:rsidRDefault="00CF59E1" w:rsidP="00E71DA8">
                      <w:pPr>
                        <w:rPr>
                          <w:rFonts w:ascii="Arial" w:hAnsi="Arial" w:cs="Arial"/>
                          <w:sz w:val="22"/>
                          <w:szCs w:val="22"/>
                        </w:rPr>
                      </w:pPr>
                      <w:permStart w:id="1294282212" w:edGrp="everyone"/>
                      <w:r>
                        <w:rPr>
                          <w:rFonts w:ascii="Arial" w:hAnsi="Arial" w:cs="Arial"/>
                          <w:sz w:val="22"/>
                          <w:szCs w:val="22"/>
                        </w:rPr>
                        <w:t>A2.2</w:t>
                      </w:r>
                      <w:r w:rsidR="006546B7">
                        <w:rPr>
                          <w:rFonts w:ascii="Arial" w:hAnsi="Arial" w:cs="Arial"/>
                          <w:sz w:val="22"/>
                          <w:szCs w:val="22"/>
                        </w:rPr>
                        <w:t>(3)</w:t>
                      </w:r>
                      <w:permEnd w:id="1294282212"/>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129ED02D"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31" w14:textId="77777777" w:rsidTr="00B60E0C">
        <w:tc>
          <w:tcPr>
            <w:tcW w:w="1027" w:type="dxa"/>
            <w:tcBorders>
              <w:top w:val="nil"/>
              <w:left w:val="nil"/>
              <w:bottom w:val="nil"/>
              <w:right w:val="nil"/>
            </w:tcBorders>
          </w:tcPr>
          <w:p w14:paraId="129ED02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D02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29ED2B6" wp14:editId="129ED2B7">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129ED319" w14:textId="77777777" w:rsidR="00102D10" w:rsidRPr="005362A7" w:rsidRDefault="00102D10" w:rsidP="00E71DA8">
                                  <w:pPr>
                                    <w:pStyle w:val="7BAnswer"/>
                                  </w:pPr>
                                  <w:permStart w:id="1191009114" w:edGrp="everyone"/>
                                  <w:permEnd w:id="11910091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9ED2B6"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129ED319" w14:textId="77777777" w:rsidR="00102D10" w:rsidRPr="005362A7" w:rsidRDefault="00102D10" w:rsidP="00E71DA8">
                            <w:pPr>
                              <w:pStyle w:val="7BAnswer"/>
                            </w:pPr>
                            <w:permStart w:id="1191009114" w:edGrp="everyone"/>
                            <w:permEnd w:id="1191009114"/>
                          </w:p>
                        </w:txbxContent>
                      </v:textbox>
                      <w10:anchorlock/>
                    </v:shape>
                  </w:pict>
                </mc:Fallback>
              </mc:AlternateContent>
            </w:r>
          </w:p>
        </w:tc>
        <w:permStart w:id="1752988872"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D03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52988872" w:displacedByCustomXml="prev"/>
      </w:tr>
    </w:tbl>
    <w:p w14:paraId="129ED032" w14:textId="77777777" w:rsidR="00E71DA8" w:rsidRPr="0080092B" w:rsidRDefault="00E71DA8" w:rsidP="00E71DA8">
      <w:pPr>
        <w:rPr>
          <w:rFonts w:ascii="Arial" w:hAnsi="Arial" w:cs="Arial"/>
          <w:sz w:val="22"/>
          <w:szCs w:val="22"/>
        </w:rPr>
      </w:pPr>
    </w:p>
    <w:p w14:paraId="129ED033" w14:textId="77777777" w:rsidR="00E71DA8" w:rsidRDefault="00E71DA8" w:rsidP="00E71DA8">
      <w:pPr>
        <w:jc w:val="left"/>
        <w:rPr>
          <w:rFonts w:ascii="Arial" w:hAnsi="Arial" w:cs="Arial"/>
          <w:sz w:val="20"/>
          <w:szCs w:val="22"/>
        </w:rPr>
      </w:pPr>
    </w:p>
    <w:p w14:paraId="129ED034"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129ED035"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29ED2B8" wp14:editId="129ED2B9">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A" w14:textId="2027ED1A" w:rsidR="00102D10" w:rsidRPr="001E349D" w:rsidRDefault="00D61279" w:rsidP="00E71DA8">
                            <w:pPr>
                              <w:rPr>
                                <w:rFonts w:ascii="Arial" w:hAnsi="Arial" w:cs="Arial"/>
                                <w:sz w:val="22"/>
                                <w:szCs w:val="22"/>
                              </w:rPr>
                            </w:pPr>
                            <w:permStart w:id="984367589" w:edGrp="everyone"/>
                            <w:r>
                              <w:rPr>
                                <w:rFonts w:ascii="Arial" w:hAnsi="Arial" w:cs="Arial"/>
                                <w:sz w:val="22"/>
                                <w:szCs w:val="22"/>
                              </w:rPr>
                              <w:t>A2.4(3)</w:t>
                            </w:r>
                            <w:permEnd w:id="9843675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8"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129ED31A" w14:textId="2027ED1A" w:rsidR="00102D10" w:rsidRPr="001E349D" w:rsidRDefault="00D61279" w:rsidP="00E71DA8">
                      <w:pPr>
                        <w:rPr>
                          <w:rFonts w:ascii="Arial" w:hAnsi="Arial" w:cs="Arial"/>
                          <w:sz w:val="22"/>
                          <w:szCs w:val="22"/>
                        </w:rPr>
                      </w:pPr>
                      <w:permStart w:id="984367589" w:edGrp="everyone"/>
                      <w:r>
                        <w:rPr>
                          <w:rFonts w:ascii="Arial" w:hAnsi="Arial" w:cs="Arial"/>
                          <w:sz w:val="22"/>
                          <w:szCs w:val="22"/>
                        </w:rPr>
                        <w:t>A2.4(3)</w:t>
                      </w:r>
                      <w:permEnd w:id="98436758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129ED2BA" wp14:editId="129ED2BB">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B" w14:textId="5F372D9B" w:rsidR="00102D10" w:rsidRPr="001E349D" w:rsidRDefault="00D61279" w:rsidP="00E71DA8">
                            <w:pPr>
                              <w:rPr>
                                <w:rFonts w:ascii="Arial" w:hAnsi="Arial" w:cs="Arial"/>
                                <w:sz w:val="22"/>
                                <w:szCs w:val="22"/>
                              </w:rPr>
                            </w:pPr>
                            <w:permStart w:id="1048734845" w:edGrp="everyone"/>
                            <w:r>
                              <w:rPr>
                                <w:rFonts w:ascii="Arial" w:hAnsi="Arial" w:cs="Arial"/>
                                <w:sz w:val="22"/>
                                <w:szCs w:val="22"/>
                              </w:rPr>
                              <w:t>A2.2(3)</w:t>
                            </w:r>
                            <w:permEnd w:id="10487348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A"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129ED31B" w14:textId="5F372D9B" w:rsidR="00102D10" w:rsidRPr="001E349D" w:rsidRDefault="00D61279" w:rsidP="00E71DA8">
                      <w:pPr>
                        <w:rPr>
                          <w:rFonts w:ascii="Arial" w:hAnsi="Arial" w:cs="Arial"/>
                          <w:sz w:val="22"/>
                          <w:szCs w:val="22"/>
                        </w:rPr>
                      </w:pPr>
                      <w:permStart w:id="1048734845" w:edGrp="everyone"/>
                      <w:r>
                        <w:rPr>
                          <w:rFonts w:ascii="Arial" w:hAnsi="Arial" w:cs="Arial"/>
                          <w:sz w:val="22"/>
                          <w:szCs w:val="22"/>
                        </w:rPr>
                        <w:t>A2.2(3)</w:t>
                      </w:r>
                      <w:permEnd w:id="104873484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29ED2BC" wp14:editId="129ED2BD">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C" w14:textId="10419CB5" w:rsidR="00102D10" w:rsidRPr="001E349D" w:rsidRDefault="00551E85" w:rsidP="00E71DA8">
                            <w:pPr>
                              <w:rPr>
                                <w:rFonts w:ascii="Arial" w:hAnsi="Arial" w:cs="Arial"/>
                                <w:sz w:val="22"/>
                                <w:szCs w:val="22"/>
                              </w:rPr>
                            </w:pPr>
                            <w:permStart w:id="1550453986" w:edGrp="everyone"/>
                            <w:r>
                              <w:rPr>
                                <w:rFonts w:ascii="Arial" w:hAnsi="Arial" w:cs="Arial"/>
                                <w:sz w:val="22"/>
                                <w:szCs w:val="22"/>
                              </w:rPr>
                              <w:t>P2.3.1</w:t>
                            </w:r>
                            <w:permEnd w:id="15504539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C"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129ED31C" w14:textId="10419CB5" w:rsidR="00102D10" w:rsidRPr="001E349D" w:rsidRDefault="00551E85" w:rsidP="00E71DA8">
                      <w:pPr>
                        <w:rPr>
                          <w:rFonts w:ascii="Arial" w:hAnsi="Arial" w:cs="Arial"/>
                          <w:sz w:val="22"/>
                          <w:szCs w:val="22"/>
                        </w:rPr>
                      </w:pPr>
                      <w:permStart w:id="1550453986" w:edGrp="everyone"/>
                      <w:r>
                        <w:rPr>
                          <w:rFonts w:ascii="Arial" w:hAnsi="Arial" w:cs="Arial"/>
                          <w:sz w:val="22"/>
                          <w:szCs w:val="22"/>
                        </w:rPr>
                        <w:t>P2.3.1</w:t>
                      </w:r>
                      <w:permEnd w:id="15504539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129ED2BE" wp14:editId="320A0579">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D" w14:textId="7AF1594B" w:rsidR="00102D10" w:rsidRPr="001E349D" w:rsidRDefault="00551E85" w:rsidP="00E71DA8">
                            <w:pPr>
                              <w:rPr>
                                <w:rFonts w:ascii="Arial" w:hAnsi="Arial" w:cs="Arial"/>
                                <w:sz w:val="22"/>
                                <w:szCs w:val="22"/>
                              </w:rPr>
                            </w:pPr>
                            <w:permStart w:id="711217024" w:edGrp="everyone"/>
                            <w:r>
                              <w:rPr>
                                <w:rFonts w:ascii="Arial" w:hAnsi="Arial" w:cs="Arial"/>
                                <w:sz w:val="22"/>
                                <w:szCs w:val="22"/>
                              </w:rPr>
                              <w:t>Part 3.7.2</w:t>
                            </w:r>
                            <w:permEnd w:id="7112170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9ED2BE"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129ED31D" w14:textId="7AF1594B" w:rsidR="00102D10" w:rsidRPr="001E349D" w:rsidRDefault="00551E85" w:rsidP="00E71DA8">
                      <w:pPr>
                        <w:rPr>
                          <w:rFonts w:ascii="Arial" w:hAnsi="Arial" w:cs="Arial"/>
                          <w:sz w:val="22"/>
                          <w:szCs w:val="22"/>
                        </w:rPr>
                      </w:pPr>
                      <w:permStart w:id="711217024" w:edGrp="everyone"/>
                      <w:r>
                        <w:rPr>
                          <w:rFonts w:ascii="Arial" w:hAnsi="Arial" w:cs="Arial"/>
                          <w:sz w:val="22"/>
                          <w:szCs w:val="22"/>
                        </w:rPr>
                        <w:t>Part 3.7.2</w:t>
                      </w:r>
                      <w:permEnd w:id="711217024"/>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129ED036"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3A" w14:textId="77777777" w:rsidTr="00B60E0C">
        <w:tc>
          <w:tcPr>
            <w:tcW w:w="1027" w:type="dxa"/>
            <w:tcBorders>
              <w:top w:val="nil"/>
              <w:left w:val="nil"/>
              <w:bottom w:val="nil"/>
              <w:right w:val="nil"/>
            </w:tcBorders>
          </w:tcPr>
          <w:p w14:paraId="129ED03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D038"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29ED2C0" wp14:editId="129ED2C1">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129ED31E" w14:textId="77777777" w:rsidR="00102D10" w:rsidRPr="005362A7" w:rsidRDefault="00102D10" w:rsidP="00E71DA8">
                                  <w:pPr>
                                    <w:pStyle w:val="7BAnswer"/>
                                  </w:pPr>
                                  <w:permStart w:id="1661411986" w:edGrp="everyone"/>
                                  <w:permEnd w:id="16614119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9ED2C0"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5" o:title="" recolor="t" rotate="t" type="tile"/>
                      <v:textbox inset="0,0,0,0">
                        <w:txbxContent>
                          <w:p w14:paraId="129ED31E" w14:textId="77777777" w:rsidR="00102D10" w:rsidRPr="005362A7" w:rsidRDefault="00102D10" w:rsidP="00E71DA8">
                            <w:pPr>
                              <w:pStyle w:val="7BAnswer"/>
                            </w:pPr>
                            <w:permStart w:id="1661411986" w:edGrp="everyone"/>
                            <w:permEnd w:id="1661411986"/>
                          </w:p>
                        </w:txbxContent>
                      </v:textbox>
                      <w10:anchorlock/>
                    </v:shape>
                  </w:pict>
                </mc:Fallback>
              </mc:AlternateContent>
            </w:r>
          </w:p>
        </w:tc>
        <w:permStart w:id="49751602"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D03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9751602" w:displacedByCustomXml="prev"/>
      </w:tr>
    </w:tbl>
    <w:p w14:paraId="129ED03B" w14:textId="77777777" w:rsidR="00E71DA8" w:rsidRDefault="00E71DA8" w:rsidP="00E71DA8">
      <w:pPr>
        <w:rPr>
          <w:rFonts w:ascii="Arial" w:hAnsi="Arial" w:cs="Arial"/>
          <w:sz w:val="22"/>
          <w:szCs w:val="22"/>
        </w:rPr>
      </w:pPr>
    </w:p>
    <w:p w14:paraId="129ED03C" w14:textId="77777777" w:rsidR="00E71DA8" w:rsidRDefault="00E71DA8" w:rsidP="00E71DA8">
      <w:pPr>
        <w:jc w:val="left"/>
        <w:rPr>
          <w:rFonts w:ascii="Arial" w:hAnsi="Arial" w:cs="Arial"/>
          <w:sz w:val="22"/>
          <w:szCs w:val="22"/>
        </w:rPr>
      </w:pPr>
    </w:p>
    <w:p w14:paraId="129ED03D"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129ED03E"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42" w14:textId="77777777" w:rsidTr="00B60E0C">
        <w:tc>
          <w:tcPr>
            <w:tcW w:w="1027" w:type="dxa"/>
            <w:tcBorders>
              <w:top w:val="nil"/>
              <w:left w:val="nil"/>
              <w:bottom w:val="nil"/>
              <w:right w:val="single" w:sz="4" w:space="0" w:color="auto"/>
            </w:tcBorders>
          </w:tcPr>
          <w:p w14:paraId="129ED03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ED040" w14:textId="1BCBE8DB" w:rsidR="00E71DA8" w:rsidRPr="001C4084" w:rsidRDefault="00D06901" w:rsidP="00B60E0C">
            <w:pPr>
              <w:rPr>
                <w:rFonts w:ascii="Arial" w:hAnsi="Arial" w:cs="Arial"/>
                <w:sz w:val="22"/>
                <w:szCs w:val="22"/>
              </w:rPr>
            </w:pPr>
            <w:permStart w:id="632577734" w:edGrp="everyone"/>
            <w:r>
              <w:rPr>
                <w:rFonts w:ascii="Arial" w:hAnsi="Arial" w:cs="Arial"/>
                <w:sz w:val="22"/>
                <w:szCs w:val="22"/>
              </w:rPr>
              <w:t>AS/NZS 3013</w:t>
            </w:r>
            <w:permEnd w:id="632577734"/>
          </w:p>
        </w:tc>
        <w:permStart w:id="637143868"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04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637143868" w:displacedByCustomXml="prev"/>
      </w:tr>
    </w:tbl>
    <w:p w14:paraId="129ED043" w14:textId="77777777" w:rsidR="00E71DA8" w:rsidRDefault="00E71DA8" w:rsidP="00E71DA8">
      <w:pPr>
        <w:jc w:val="left"/>
        <w:rPr>
          <w:rFonts w:ascii="Arial" w:hAnsi="Arial" w:cs="Arial"/>
          <w:sz w:val="22"/>
          <w:szCs w:val="22"/>
        </w:rPr>
      </w:pPr>
    </w:p>
    <w:p w14:paraId="129ED044"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29ED045"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129ED04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29ED04B" w14:textId="77777777" w:rsidTr="00B60E0C">
        <w:tc>
          <w:tcPr>
            <w:tcW w:w="611" w:type="pct"/>
            <w:tcBorders>
              <w:top w:val="nil"/>
              <w:left w:val="nil"/>
              <w:bottom w:val="nil"/>
              <w:right w:val="single" w:sz="12" w:space="0" w:color="auto"/>
            </w:tcBorders>
            <w:shd w:val="clear" w:color="auto" w:fill="auto"/>
          </w:tcPr>
          <w:p w14:paraId="129ED047"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9ED048"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29ED049" w14:textId="77777777" w:rsidR="00E71DA8" w:rsidRDefault="00E71DA8" w:rsidP="00B60E0C">
            <w:pPr>
              <w:ind w:right="82"/>
              <w:jc w:val="center"/>
            </w:pPr>
            <w:r>
              <w:t>Classes 2 to 9</w:t>
            </w:r>
          </w:p>
        </w:tc>
        <w:permStart w:id="277232573"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D04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77232573" w:displacedByCustomXml="prev"/>
      </w:tr>
      <w:tr w:rsidR="00E71DA8" w14:paraId="129ED050" w14:textId="77777777" w:rsidTr="00B60E0C">
        <w:trPr>
          <w:trHeight w:val="737"/>
          <w:hidden/>
        </w:trPr>
        <w:tc>
          <w:tcPr>
            <w:tcW w:w="611" w:type="pct"/>
            <w:tcBorders>
              <w:top w:val="nil"/>
              <w:left w:val="nil"/>
              <w:bottom w:val="nil"/>
              <w:right w:val="single" w:sz="12" w:space="0" w:color="auto"/>
            </w:tcBorders>
          </w:tcPr>
          <w:p w14:paraId="129ED04C"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29ED04D" w14:textId="2761ACD8" w:rsidR="00E71DA8" w:rsidRPr="00865194" w:rsidRDefault="004C0BFB" w:rsidP="00B60E0C">
            <w:pPr>
              <w:rPr>
                <w:rFonts w:ascii="Arial" w:hAnsi="Arial" w:cs="Arial"/>
                <w:sz w:val="22"/>
                <w:szCs w:val="22"/>
              </w:rPr>
            </w:pPr>
            <w:permStart w:id="1642866018" w:edGrp="everyone"/>
            <w:r>
              <w:rPr>
                <w:rFonts w:ascii="Arial" w:hAnsi="Arial" w:cs="Arial"/>
                <w:sz w:val="22"/>
                <w:szCs w:val="22"/>
              </w:rPr>
              <w:t>Volume 2 Part 3.7.2</w:t>
            </w:r>
            <w:permEnd w:id="1642866018"/>
          </w:p>
        </w:tc>
        <w:tc>
          <w:tcPr>
            <w:tcW w:w="2027" w:type="pct"/>
            <w:tcBorders>
              <w:left w:val="single" w:sz="4" w:space="0" w:color="auto"/>
            </w:tcBorders>
            <w:shd w:val="clear" w:color="auto" w:fill="auto"/>
            <w:vAlign w:val="center"/>
          </w:tcPr>
          <w:p w14:paraId="129ED04E" w14:textId="7DE4C4A4" w:rsidR="00E71DA8" w:rsidRPr="00865194" w:rsidRDefault="00E26EE5" w:rsidP="00B60E0C">
            <w:pPr>
              <w:rPr>
                <w:rFonts w:ascii="Arial" w:hAnsi="Arial" w:cs="Arial"/>
                <w:sz w:val="22"/>
                <w:szCs w:val="22"/>
              </w:rPr>
            </w:pPr>
            <w:permStart w:id="404184614" w:edGrp="everyone"/>
            <w:r>
              <w:rPr>
                <w:rFonts w:ascii="Arial" w:hAnsi="Arial" w:cs="Arial"/>
                <w:sz w:val="22"/>
                <w:szCs w:val="22"/>
              </w:rPr>
              <w:t xml:space="preserve">Volume 1 </w:t>
            </w:r>
            <w:proofErr w:type="spellStart"/>
            <w:r>
              <w:rPr>
                <w:rFonts w:ascii="Arial" w:hAnsi="Arial" w:cs="Arial"/>
                <w:sz w:val="22"/>
                <w:szCs w:val="22"/>
              </w:rPr>
              <w:t>Specifiction</w:t>
            </w:r>
            <w:proofErr w:type="spellEnd"/>
            <w:r>
              <w:rPr>
                <w:rFonts w:ascii="Arial" w:hAnsi="Arial" w:cs="Arial"/>
                <w:sz w:val="22"/>
                <w:szCs w:val="22"/>
              </w:rPr>
              <w:t xml:space="preserve"> C1.1</w:t>
            </w:r>
            <w:permEnd w:id="404184614"/>
          </w:p>
        </w:tc>
        <w:tc>
          <w:tcPr>
            <w:tcW w:w="335" w:type="pct"/>
            <w:tcBorders>
              <w:top w:val="nil"/>
              <w:left w:val="single" w:sz="12" w:space="0" w:color="auto"/>
              <w:bottom w:val="nil"/>
              <w:right w:val="nil"/>
            </w:tcBorders>
          </w:tcPr>
          <w:p w14:paraId="129ED04F" w14:textId="77777777" w:rsidR="00E71DA8" w:rsidRDefault="00E71DA8" w:rsidP="00B60E0C">
            <w:pPr>
              <w:ind w:left="993" w:hanging="993"/>
            </w:pPr>
          </w:p>
        </w:tc>
      </w:tr>
    </w:tbl>
    <w:p w14:paraId="129ED051" w14:textId="77777777" w:rsidR="00E71DA8" w:rsidRDefault="00E71DA8" w:rsidP="00E71DA8">
      <w:pPr>
        <w:rPr>
          <w:rFonts w:ascii="Arial" w:hAnsi="Arial" w:cs="Arial"/>
          <w:sz w:val="22"/>
          <w:szCs w:val="22"/>
        </w:rPr>
      </w:pPr>
    </w:p>
    <w:p w14:paraId="129ED052" w14:textId="77777777" w:rsidR="00E71DA8" w:rsidRDefault="00E71DA8" w:rsidP="00E71DA8">
      <w:pPr>
        <w:rPr>
          <w:rFonts w:ascii="Arial" w:hAnsi="Arial" w:cs="Arial"/>
          <w:sz w:val="22"/>
          <w:szCs w:val="22"/>
        </w:rPr>
      </w:pPr>
    </w:p>
    <w:p w14:paraId="129ED053"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129ED054"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29ED059" w14:textId="77777777" w:rsidTr="00B60E0C">
        <w:tc>
          <w:tcPr>
            <w:tcW w:w="624" w:type="pct"/>
            <w:tcBorders>
              <w:top w:val="nil"/>
              <w:left w:val="nil"/>
              <w:bottom w:val="nil"/>
              <w:right w:val="single" w:sz="12" w:space="0" w:color="auto"/>
            </w:tcBorders>
            <w:shd w:val="clear" w:color="auto" w:fill="auto"/>
          </w:tcPr>
          <w:p w14:paraId="129ED055"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9ED056"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129ED057" w14:textId="77777777" w:rsidR="00E71DA8" w:rsidRDefault="00E71DA8" w:rsidP="00B60E0C">
            <w:pPr>
              <w:keepNext/>
              <w:ind w:left="993" w:right="82" w:hanging="993"/>
              <w:jc w:val="center"/>
            </w:pPr>
            <w:r>
              <w:t>Criteria</w:t>
            </w:r>
          </w:p>
        </w:tc>
        <w:permStart w:id="549718300"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D05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49718300" w:displacedByCustomXml="prev"/>
      </w:tr>
      <w:tr w:rsidR="00E71DA8" w14:paraId="129ED05E" w14:textId="77777777" w:rsidTr="00B60E0C">
        <w:trPr>
          <w:trHeight w:val="425"/>
          <w:hidden/>
        </w:trPr>
        <w:tc>
          <w:tcPr>
            <w:tcW w:w="624" w:type="pct"/>
            <w:tcBorders>
              <w:top w:val="nil"/>
              <w:left w:val="nil"/>
              <w:bottom w:val="nil"/>
              <w:right w:val="single" w:sz="12" w:space="0" w:color="auto"/>
            </w:tcBorders>
          </w:tcPr>
          <w:p w14:paraId="129ED05A"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9ED05B" w14:textId="177B2E76" w:rsidR="00E71DA8" w:rsidRPr="00865194" w:rsidRDefault="00CB14D5" w:rsidP="00B60E0C">
            <w:pPr>
              <w:jc w:val="center"/>
              <w:rPr>
                <w:rFonts w:ascii="Arial" w:hAnsi="Arial" w:cs="Arial"/>
                <w:sz w:val="22"/>
                <w:szCs w:val="22"/>
              </w:rPr>
            </w:pPr>
            <w:permStart w:id="818109577" w:edGrp="everyone"/>
            <w:r>
              <w:rPr>
                <w:rFonts w:ascii="Arial" w:hAnsi="Arial" w:cs="Arial"/>
                <w:sz w:val="22"/>
                <w:szCs w:val="22"/>
              </w:rPr>
              <w:t>0</w:t>
            </w:r>
            <w:permEnd w:id="818109577"/>
          </w:p>
        </w:tc>
        <w:tc>
          <w:tcPr>
            <w:tcW w:w="2945" w:type="pct"/>
            <w:tcBorders>
              <w:top w:val="single" w:sz="12" w:space="0" w:color="auto"/>
              <w:left w:val="single" w:sz="4" w:space="0" w:color="auto"/>
            </w:tcBorders>
            <w:shd w:val="clear" w:color="auto" w:fill="auto"/>
            <w:vAlign w:val="center"/>
          </w:tcPr>
          <w:p w14:paraId="129ED05C"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129ED05D" w14:textId="77777777" w:rsidR="00E71DA8" w:rsidRDefault="00E71DA8" w:rsidP="00B60E0C">
            <w:pPr>
              <w:ind w:left="993" w:hanging="993"/>
            </w:pPr>
          </w:p>
        </w:tc>
      </w:tr>
      <w:tr w:rsidR="00E71DA8" w14:paraId="129ED063" w14:textId="77777777" w:rsidTr="00B60E0C">
        <w:trPr>
          <w:trHeight w:val="425"/>
          <w:hidden/>
        </w:trPr>
        <w:tc>
          <w:tcPr>
            <w:tcW w:w="624" w:type="pct"/>
            <w:tcBorders>
              <w:top w:val="nil"/>
              <w:left w:val="nil"/>
              <w:bottom w:val="nil"/>
              <w:right w:val="single" w:sz="12" w:space="0" w:color="auto"/>
            </w:tcBorders>
          </w:tcPr>
          <w:p w14:paraId="129ED05F"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129ED060" w14:textId="42E60925" w:rsidR="00E71DA8" w:rsidRPr="00865194" w:rsidRDefault="00CB14D5" w:rsidP="00B60E0C">
            <w:pPr>
              <w:jc w:val="center"/>
              <w:rPr>
                <w:rFonts w:ascii="Arial" w:hAnsi="Arial" w:cs="Arial"/>
                <w:sz w:val="22"/>
                <w:szCs w:val="22"/>
              </w:rPr>
            </w:pPr>
            <w:permStart w:id="336157341" w:edGrp="everyone"/>
            <w:r>
              <w:rPr>
                <w:rFonts w:ascii="Arial" w:hAnsi="Arial" w:cs="Arial"/>
                <w:sz w:val="22"/>
                <w:szCs w:val="22"/>
              </w:rPr>
              <w:t>60</w:t>
            </w:r>
            <w:permEnd w:id="336157341"/>
          </w:p>
        </w:tc>
        <w:tc>
          <w:tcPr>
            <w:tcW w:w="2945" w:type="pct"/>
            <w:tcBorders>
              <w:left w:val="single" w:sz="4" w:space="0" w:color="auto"/>
            </w:tcBorders>
            <w:shd w:val="clear" w:color="auto" w:fill="auto"/>
            <w:vAlign w:val="center"/>
          </w:tcPr>
          <w:p w14:paraId="129ED061"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29ED062" w14:textId="77777777" w:rsidR="00E71DA8" w:rsidRDefault="00E71DA8" w:rsidP="00B60E0C">
            <w:pPr>
              <w:ind w:left="993" w:hanging="993"/>
            </w:pPr>
          </w:p>
        </w:tc>
      </w:tr>
      <w:tr w:rsidR="00E71DA8" w14:paraId="129ED068" w14:textId="77777777" w:rsidTr="00B60E0C">
        <w:trPr>
          <w:trHeight w:val="425"/>
          <w:hidden/>
        </w:trPr>
        <w:tc>
          <w:tcPr>
            <w:tcW w:w="624" w:type="pct"/>
            <w:tcBorders>
              <w:top w:val="nil"/>
              <w:left w:val="nil"/>
              <w:bottom w:val="nil"/>
              <w:right w:val="single" w:sz="12" w:space="0" w:color="auto"/>
            </w:tcBorders>
          </w:tcPr>
          <w:p w14:paraId="129ED064"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129ED065" w14:textId="1A37B83F" w:rsidR="00E71DA8" w:rsidRPr="00865194" w:rsidRDefault="00CB14D5" w:rsidP="00B60E0C">
            <w:pPr>
              <w:jc w:val="center"/>
              <w:rPr>
                <w:rFonts w:ascii="Arial" w:hAnsi="Arial" w:cs="Arial"/>
                <w:sz w:val="22"/>
                <w:szCs w:val="22"/>
              </w:rPr>
            </w:pPr>
            <w:permStart w:id="481905495" w:edGrp="everyone"/>
            <w:r>
              <w:rPr>
                <w:rFonts w:ascii="Arial" w:hAnsi="Arial" w:cs="Arial"/>
                <w:sz w:val="22"/>
                <w:szCs w:val="22"/>
              </w:rPr>
              <w:t>90</w:t>
            </w:r>
            <w:permEnd w:id="481905495"/>
          </w:p>
        </w:tc>
        <w:tc>
          <w:tcPr>
            <w:tcW w:w="2945" w:type="pct"/>
            <w:tcBorders>
              <w:left w:val="single" w:sz="4" w:space="0" w:color="auto"/>
            </w:tcBorders>
            <w:shd w:val="clear" w:color="auto" w:fill="auto"/>
            <w:vAlign w:val="center"/>
          </w:tcPr>
          <w:p w14:paraId="129ED066"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129ED067" w14:textId="77777777" w:rsidR="00E71DA8" w:rsidRDefault="00E71DA8" w:rsidP="00B60E0C">
            <w:pPr>
              <w:ind w:left="993" w:hanging="993"/>
            </w:pPr>
          </w:p>
        </w:tc>
      </w:tr>
    </w:tbl>
    <w:p w14:paraId="129ED069" w14:textId="77777777" w:rsidR="00E71DA8" w:rsidRDefault="00E71DA8" w:rsidP="00E71DA8">
      <w:pPr>
        <w:jc w:val="left"/>
        <w:rPr>
          <w:rFonts w:ascii="Arial" w:hAnsi="Arial" w:cs="Arial"/>
          <w:sz w:val="22"/>
          <w:szCs w:val="22"/>
        </w:rPr>
      </w:pPr>
    </w:p>
    <w:p w14:paraId="129ED06A" w14:textId="77777777" w:rsidR="00E71DA8" w:rsidRDefault="00E71DA8" w:rsidP="00E71DA8">
      <w:pPr>
        <w:jc w:val="left"/>
        <w:rPr>
          <w:rFonts w:ascii="Arial" w:hAnsi="Arial" w:cs="Arial"/>
          <w:sz w:val="22"/>
          <w:szCs w:val="22"/>
        </w:rPr>
      </w:pPr>
    </w:p>
    <w:p w14:paraId="129ED06B"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129ED2C2" wp14:editId="129ED2C3">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1F" w14:textId="70CF0C21" w:rsidR="00102D10" w:rsidRPr="00257E2E" w:rsidRDefault="00D14966" w:rsidP="00E71DA8">
                            <w:pPr>
                              <w:rPr>
                                <w:rFonts w:ascii="Arial" w:hAnsi="Arial" w:cs="Arial"/>
                                <w:sz w:val="22"/>
                                <w:szCs w:val="22"/>
                              </w:rPr>
                            </w:pPr>
                            <w:permStart w:id="1061180909" w:edGrp="everyone"/>
                            <w:r>
                              <w:rPr>
                                <w:rFonts w:ascii="Arial" w:hAnsi="Arial" w:cs="Arial"/>
                                <w:sz w:val="22"/>
                                <w:szCs w:val="22"/>
                              </w:rPr>
                              <w:t>120</w:t>
                            </w:r>
                            <w:permEnd w:id="10611809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C2"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129ED31F" w14:textId="70CF0C21" w:rsidR="00102D10" w:rsidRPr="00257E2E" w:rsidRDefault="00D14966" w:rsidP="00E71DA8">
                      <w:pPr>
                        <w:rPr>
                          <w:rFonts w:ascii="Arial" w:hAnsi="Arial" w:cs="Arial"/>
                          <w:sz w:val="22"/>
                          <w:szCs w:val="22"/>
                        </w:rPr>
                      </w:pPr>
                      <w:permStart w:id="1061180909" w:edGrp="everyone"/>
                      <w:r>
                        <w:rPr>
                          <w:rFonts w:ascii="Arial" w:hAnsi="Arial" w:cs="Arial"/>
                          <w:sz w:val="22"/>
                          <w:szCs w:val="22"/>
                        </w:rPr>
                        <w:t>120</w:t>
                      </w:r>
                      <w:permEnd w:id="106118090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29ED2C4" wp14:editId="129ED2C5">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0" w14:textId="5F032E8A" w:rsidR="00102D10" w:rsidRPr="00257E2E" w:rsidRDefault="00D14966" w:rsidP="00E71DA8">
                            <w:pPr>
                              <w:rPr>
                                <w:rFonts w:ascii="Arial" w:hAnsi="Arial" w:cs="Arial"/>
                                <w:sz w:val="22"/>
                                <w:szCs w:val="22"/>
                              </w:rPr>
                            </w:pPr>
                            <w:permStart w:id="1701212913" w:edGrp="everyone"/>
                            <w:r>
                              <w:rPr>
                                <w:rFonts w:ascii="Arial" w:hAnsi="Arial" w:cs="Arial"/>
                                <w:sz w:val="22"/>
                                <w:szCs w:val="22"/>
                              </w:rPr>
                              <w:t>120</w:t>
                            </w:r>
                            <w:permEnd w:id="17012129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C4"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129ED320" w14:textId="5F032E8A" w:rsidR="00102D10" w:rsidRPr="00257E2E" w:rsidRDefault="00D14966" w:rsidP="00E71DA8">
                      <w:pPr>
                        <w:rPr>
                          <w:rFonts w:ascii="Arial" w:hAnsi="Arial" w:cs="Arial"/>
                          <w:sz w:val="22"/>
                          <w:szCs w:val="22"/>
                        </w:rPr>
                      </w:pPr>
                      <w:permStart w:id="1701212913" w:edGrp="everyone"/>
                      <w:r>
                        <w:rPr>
                          <w:rFonts w:ascii="Arial" w:hAnsi="Arial" w:cs="Arial"/>
                          <w:sz w:val="22"/>
                          <w:szCs w:val="22"/>
                        </w:rPr>
                        <w:t>120</w:t>
                      </w:r>
                      <w:permEnd w:id="170121291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129ED2C6" wp14:editId="129ED2C7">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1" w14:textId="3B2676C8" w:rsidR="00102D10" w:rsidRPr="00257E2E" w:rsidRDefault="00D14966" w:rsidP="00E71DA8">
                            <w:pPr>
                              <w:rPr>
                                <w:rFonts w:ascii="Arial" w:hAnsi="Arial" w:cs="Arial"/>
                                <w:sz w:val="22"/>
                                <w:szCs w:val="22"/>
                              </w:rPr>
                            </w:pPr>
                            <w:permStart w:id="1755059183" w:edGrp="everyone"/>
                            <w:r w:rsidRPr="00D14966">
                              <w:rPr>
                                <w:rFonts w:ascii="Arial" w:hAnsi="Arial" w:cs="Arial"/>
                                <w:sz w:val="22"/>
                                <w:szCs w:val="22"/>
                              </w:rPr>
                              <w:t>12</w:t>
                            </w:r>
                            <w:r>
                              <w:rPr>
                                <w:rFonts w:ascii="Arial" w:hAnsi="Arial" w:cs="Arial"/>
                                <w:sz w:val="22"/>
                                <w:szCs w:val="22"/>
                              </w:rPr>
                              <w:t>0</w:t>
                            </w:r>
                            <w:permEnd w:id="17550591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C6"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129ED321" w14:textId="3B2676C8" w:rsidR="00102D10" w:rsidRPr="00257E2E" w:rsidRDefault="00D14966" w:rsidP="00E71DA8">
                      <w:pPr>
                        <w:rPr>
                          <w:rFonts w:ascii="Arial" w:hAnsi="Arial" w:cs="Arial"/>
                          <w:sz w:val="22"/>
                          <w:szCs w:val="22"/>
                        </w:rPr>
                      </w:pPr>
                      <w:permStart w:id="1755059183" w:edGrp="everyone"/>
                      <w:r w:rsidRPr="00D14966">
                        <w:rPr>
                          <w:rFonts w:ascii="Arial" w:hAnsi="Arial" w:cs="Arial"/>
                          <w:sz w:val="22"/>
                          <w:szCs w:val="22"/>
                        </w:rPr>
                        <w:t>12</w:t>
                      </w:r>
                      <w:r>
                        <w:rPr>
                          <w:rFonts w:ascii="Arial" w:hAnsi="Arial" w:cs="Arial"/>
                          <w:sz w:val="22"/>
                          <w:szCs w:val="22"/>
                        </w:rPr>
                        <w:t>0</w:t>
                      </w:r>
                      <w:permEnd w:id="175505918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129ED2C8" wp14:editId="129ED2C9">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2" w14:textId="218D27E3" w:rsidR="00102D10" w:rsidRPr="00257E2E" w:rsidRDefault="00E467BB" w:rsidP="00E71DA8">
                            <w:pPr>
                              <w:rPr>
                                <w:rFonts w:ascii="Arial" w:hAnsi="Arial" w:cs="Arial"/>
                                <w:sz w:val="22"/>
                                <w:szCs w:val="22"/>
                              </w:rPr>
                            </w:pPr>
                            <w:permStart w:id="577208115" w:edGrp="everyone"/>
                            <w:r>
                              <w:rPr>
                                <w:rFonts w:ascii="Arial" w:hAnsi="Arial" w:cs="Arial"/>
                                <w:sz w:val="22"/>
                                <w:szCs w:val="22"/>
                              </w:rPr>
                              <w:t>--</w:t>
                            </w:r>
                            <w:permEnd w:id="5772081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C8"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129ED322" w14:textId="218D27E3" w:rsidR="00102D10" w:rsidRPr="00257E2E" w:rsidRDefault="00E467BB" w:rsidP="00E71DA8">
                      <w:pPr>
                        <w:rPr>
                          <w:rFonts w:ascii="Arial" w:hAnsi="Arial" w:cs="Arial"/>
                          <w:sz w:val="22"/>
                          <w:szCs w:val="22"/>
                        </w:rPr>
                      </w:pPr>
                      <w:permStart w:id="577208115" w:edGrp="everyone"/>
                      <w:r>
                        <w:rPr>
                          <w:rFonts w:ascii="Arial" w:hAnsi="Arial" w:cs="Arial"/>
                          <w:sz w:val="22"/>
                          <w:szCs w:val="22"/>
                        </w:rPr>
                        <w:t>--</w:t>
                      </w:r>
                      <w:permEnd w:id="577208115"/>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129ED2CA" wp14:editId="129ED2C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3" w14:textId="3215129E" w:rsidR="00102D10" w:rsidRPr="00257E2E" w:rsidRDefault="00E467BB" w:rsidP="00E71DA8">
                            <w:pPr>
                              <w:rPr>
                                <w:rFonts w:ascii="Arial" w:hAnsi="Arial" w:cs="Arial"/>
                                <w:sz w:val="22"/>
                                <w:szCs w:val="22"/>
                              </w:rPr>
                            </w:pPr>
                            <w:permStart w:id="316242742" w:edGrp="everyone"/>
                            <w:r>
                              <w:rPr>
                                <w:rFonts w:ascii="Arial" w:hAnsi="Arial" w:cs="Arial"/>
                                <w:sz w:val="22"/>
                                <w:szCs w:val="22"/>
                              </w:rPr>
                              <w:t>30</w:t>
                            </w:r>
                            <w:permEnd w:id="3162427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CA"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129ED323" w14:textId="3215129E" w:rsidR="00102D10" w:rsidRPr="00257E2E" w:rsidRDefault="00E467BB" w:rsidP="00E71DA8">
                      <w:pPr>
                        <w:rPr>
                          <w:rFonts w:ascii="Arial" w:hAnsi="Arial" w:cs="Arial"/>
                          <w:sz w:val="22"/>
                          <w:szCs w:val="22"/>
                        </w:rPr>
                      </w:pPr>
                      <w:permStart w:id="316242742" w:edGrp="everyone"/>
                      <w:r>
                        <w:rPr>
                          <w:rFonts w:ascii="Arial" w:hAnsi="Arial" w:cs="Arial"/>
                          <w:sz w:val="22"/>
                          <w:szCs w:val="22"/>
                        </w:rPr>
                        <w:t>30</w:t>
                      </w:r>
                      <w:permEnd w:id="316242742"/>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129ED2CC" wp14:editId="129ED2CD">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4" w14:textId="47B5FF60" w:rsidR="00102D10" w:rsidRPr="00257E2E" w:rsidRDefault="00E467BB" w:rsidP="00E71DA8">
                            <w:pPr>
                              <w:rPr>
                                <w:rFonts w:ascii="Arial" w:hAnsi="Arial" w:cs="Arial"/>
                                <w:sz w:val="22"/>
                                <w:szCs w:val="22"/>
                              </w:rPr>
                            </w:pPr>
                            <w:permStart w:id="31916131" w:edGrp="everyone"/>
                            <w:r>
                              <w:rPr>
                                <w:rFonts w:ascii="Arial" w:hAnsi="Arial" w:cs="Arial"/>
                                <w:sz w:val="22"/>
                                <w:szCs w:val="22"/>
                              </w:rPr>
                              <w:t>120</w:t>
                            </w:r>
                            <w:permEnd w:id="319161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CC"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129ED324" w14:textId="47B5FF60" w:rsidR="00102D10" w:rsidRPr="00257E2E" w:rsidRDefault="00E467BB" w:rsidP="00E71DA8">
                      <w:pPr>
                        <w:rPr>
                          <w:rFonts w:ascii="Arial" w:hAnsi="Arial" w:cs="Arial"/>
                          <w:sz w:val="22"/>
                          <w:szCs w:val="22"/>
                        </w:rPr>
                      </w:pPr>
                      <w:permStart w:id="31916131" w:edGrp="everyone"/>
                      <w:r>
                        <w:rPr>
                          <w:rFonts w:ascii="Arial" w:hAnsi="Arial" w:cs="Arial"/>
                          <w:sz w:val="22"/>
                          <w:szCs w:val="22"/>
                        </w:rPr>
                        <w:t>120</w:t>
                      </w:r>
                      <w:permEnd w:id="31916131"/>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129ED06C"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70" w14:textId="77777777" w:rsidTr="00B60E0C">
        <w:tc>
          <w:tcPr>
            <w:tcW w:w="1027" w:type="dxa"/>
            <w:tcBorders>
              <w:top w:val="nil"/>
              <w:left w:val="nil"/>
              <w:bottom w:val="nil"/>
              <w:right w:val="nil"/>
            </w:tcBorders>
          </w:tcPr>
          <w:p w14:paraId="129ED06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D06E"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29ED2CE" wp14:editId="129ED2CF">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129ED325" w14:textId="77777777" w:rsidR="00102D10" w:rsidRPr="005362A7" w:rsidRDefault="00102D10" w:rsidP="00E71DA8">
                                  <w:pPr>
                                    <w:pStyle w:val="7BAnswer"/>
                                  </w:pPr>
                                  <w:permStart w:id="1876043143" w:edGrp="everyone"/>
                                  <w:permEnd w:id="18760431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9ED2CE"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5" o:title="" recolor="t" rotate="t" type="tile"/>
                      <v:textbox inset="0,0,0,0">
                        <w:txbxContent>
                          <w:p w14:paraId="129ED325" w14:textId="77777777" w:rsidR="00102D10" w:rsidRPr="005362A7" w:rsidRDefault="00102D10" w:rsidP="00E71DA8">
                            <w:pPr>
                              <w:pStyle w:val="7BAnswer"/>
                            </w:pPr>
                            <w:permStart w:id="1876043143" w:edGrp="everyone"/>
                            <w:permEnd w:id="1876043143"/>
                          </w:p>
                        </w:txbxContent>
                      </v:textbox>
                      <w10:anchorlock/>
                    </v:shape>
                  </w:pict>
                </mc:Fallback>
              </mc:AlternateContent>
            </w:r>
          </w:p>
        </w:tc>
        <w:permStart w:id="916799139"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D06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16799139" w:displacedByCustomXml="prev"/>
      </w:tr>
    </w:tbl>
    <w:p w14:paraId="129ED071" w14:textId="77777777" w:rsidR="00E71DA8" w:rsidRPr="00AD2882" w:rsidRDefault="00E71DA8" w:rsidP="00E71DA8">
      <w:pPr>
        <w:pStyle w:val="11CSTCPLQuestionBullet"/>
        <w:numPr>
          <w:ilvl w:val="0"/>
          <w:numId w:val="0"/>
        </w:numPr>
        <w:rPr>
          <w:b w:val="0"/>
          <w:sz w:val="22"/>
        </w:rPr>
      </w:pPr>
    </w:p>
    <w:p w14:paraId="129ED072" w14:textId="77777777" w:rsidR="00E71DA8" w:rsidRDefault="00E71DA8" w:rsidP="00E71DA8">
      <w:pPr>
        <w:jc w:val="left"/>
        <w:rPr>
          <w:rFonts w:ascii="Arial" w:hAnsi="Arial"/>
          <w:sz w:val="22"/>
        </w:rPr>
      </w:pPr>
    </w:p>
    <w:p w14:paraId="129ED073"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129ED2D0" wp14:editId="129ED2D1">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6" w14:textId="55582A63" w:rsidR="00102D10" w:rsidRPr="00CD5BD6" w:rsidRDefault="001A0C3A" w:rsidP="00E71DA8">
                            <w:pPr>
                              <w:rPr>
                                <w:rFonts w:ascii="Arial" w:hAnsi="Arial" w:cs="Arial"/>
                                <w:sz w:val="22"/>
                                <w:szCs w:val="22"/>
                              </w:rPr>
                            </w:pPr>
                            <w:permStart w:id="1689465150" w:edGrp="everyone"/>
                            <w:r>
                              <w:rPr>
                                <w:rFonts w:ascii="Arial" w:hAnsi="Arial" w:cs="Arial"/>
                                <w:sz w:val="22"/>
                                <w:szCs w:val="22"/>
                              </w:rPr>
                              <w:t>--</w:t>
                            </w:r>
                            <w:permEnd w:id="16894651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D0"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129ED326" w14:textId="55582A63" w:rsidR="00102D10" w:rsidRPr="00CD5BD6" w:rsidRDefault="001A0C3A" w:rsidP="00E71DA8">
                      <w:pPr>
                        <w:rPr>
                          <w:rFonts w:ascii="Arial" w:hAnsi="Arial" w:cs="Arial"/>
                          <w:sz w:val="22"/>
                          <w:szCs w:val="22"/>
                        </w:rPr>
                      </w:pPr>
                      <w:permStart w:id="1689465150" w:edGrp="everyone"/>
                      <w:r>
                        <w:rPr>
                          <w:rFonts w:ascii="Arial" w:hAnsi="Arial" w:cs="Arial"/>
                          <w:sz w:val="22"/>
                          <w:szCs w:val="22"/>
                        </w:rPr>
                        <w:t>--</w:t>
                      </w:r>
                      <w:permEnd w:id="1689465150"/>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129ED2D2" wp14:editId="129ED2D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7" w14:textId="74ECA1B1" w:rsidR="00102D10" w:rsidRPr="00CD5BD6" w:rsidRDefault="001A0C3A" w:rsidP="00E71DA8">
                            <w:pPr>
                              <w:rPr>
                                <w:rFonts w:ascii="Arial" w:hAnsi="Arial" w:cs="Arial"/>
                                <w:sz w:val="22"/>
                                <w:szCs w:val="22"/>
                              </w:rPr>
                            </w:pPr>
                            <w:permStart w:id="199252764" w:edGrp="everyone"/>
                            <w:r>
                              <w:rPr>
                                <w:rFonts w:ascii="Arial" w:hAnsi="Arial" w:cs="Arial"/>
                                <w:sz w:val="22"/>
                                <w:szCs w:val="22"/>
                              </w:rPr>
                              <w:t>60</w:t>
                            </w:r>
                            <w:permEnd w:id="1992527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D2"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129ED327" w14:textId="74ECA1B1" w:rsidR="00102D10" w:rsidRPr="00CD5BD6" w:rsidRDefault="001A0C3A" w:rsidP="00E71DA8">
                      <w:pPr>
                        <w:rPr>
                          <w:rFonts w:ascii="Arial" w:hAnsi="Arial" w:cs="Arial"/>
                          <w:sz w:val="22"/>
                          <w:szCs w:val="22"/>
                        </w:rPr>
                      </w:pPr>
                      <w:permStart w:id="199252764" w:edGrp="everyone"/>
                      <w:r>
                        <w:rPr>
                          <w:rFonts w:ascii="Arial" w:hAnsi="Arial" w:cs="Arial"/>
                          <w:sz w:val="22"/>
                          <w:szCs w:val="22"/>
                        </w:rPr>
                        <w:t>60</w:t>
                      </w:r>
                      <w:permEnd w:id="199252764"/>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129ED2D4" wp14:editId="129ED2D5">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ED328" w14:textId="6DED2D9C" w:rsidR="00102D10" w:rsidRPr="00CD5BD6" w:rsidRDefault="001A0C3A" w:rsidP="00E71DA8">
                            <w:pPr>
                              <w:rPr>
                                <w:rFonts w:ascii="Arial" w:hAnsi="Arial" w:cs="Arial"/>
                                <w:sz w:val="22"/>
                                <w:szCs w:val="22"/>
                              </w:rPr>
                            </w:pPr>
                            <w:permStart w:id="1885298910" w:edGrp="everyone"/>
                            <w:r>
                              <w:rPr>
                                <w:rFonts w:ascii="Arial" w:hAnsi="Arial" w:cs="Arial"/>
                                <w:sz w:val="22"/>
                                <w:szCs w:val="22"/>
                              </w:rPr>
                              <w:t>60</w:t>
                            </w:r>
                            <w:permEnd w:id="18852989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D2D4"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129ED328" w14:textId="6DED2D9C" w:rsidR="00102D10" w:rsidRPr="00CD5BD6" w:rsidRDefault="001A0C3A" w:rsidP="00E71DA8">
                      <w:pPr>
                        <w:rPr>
                          <w:rFonts w:ascii="Arial" w:hAnsi="Arial" w:cs="Arial"/>
                          <w:sz w:val="22"/>
                          <w:szCs w:val="22"/>
                        </w:rPr>
                      </w:pPr>
                      <w:permStart w:id="1885298910" w:edGrp="everyone"/>
                      <w:r>
                        <w:rPr>
                          <w:rFonts w:ascii="Arial" w:hAnsi="Arial" w:cs="Arial"/>
                          <w:sz w:val="22"/>
                          <w:szCs w:val="22"/>
                        </w:rPr>
                        <w:t>60</w:t>
                      </w:r>
                      <w:permEnd w:id="1885298910"/>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129ED074"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78" w14:textId="77777777" w:rsidTr="00B60E0C">
        <w:tc>
          <w:tcPr>
            <w:tcW w:w="1027" w:type="dxa"/>
            <w:tcBorders>
              <w:top w:val="nil"/>
              <w:left w:val="nil"/>
              <w:bottom w:val="nil"/>
              <w:right w:val="nil"/>
            </w:tcBorders>
          </w:tcPr>
          <w:p w14:paraId="129ED07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9ED076"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29ED2D6" wp14:editId="129ED2D7">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129ED329" w14:textId="77777777" w:rsidR="00102D10" w:rsidRPr="005362A7" w:rsidRDefault="00102D10" w:rsidP="00E71DA8">
                                  <w:pPr>
                                    <w:pStyle w:val="7BAnswer"/>
                                  </w:pPr>
                                  <w:permStart w:id="1412915071" w:edGrp="everyone"/>
                                  <w:permEnd w:id="14129150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9ED2D6"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5" o:title="" recolor="t" rotate="t" type="tile"/>
                      <v:textbox inset="0,0,0,0">
                        <w:txbxContent>
                          <w:p w14:paraId="129ED329" w14:textId="77777777" w:rsidR="00102D10" w:rsidRPr="005362A7" w:rsidRDefault="00102D10" w:rsidP="00E71DA8">
                            <w:pPr>
                              <w:pStyle w:val="7BAnswer"/>
                            </w:pPr>
                            <w:permStart w:id="1412915071" w:edGrp="everyone"/>
                            <w:permEnd w:id="1412915071"/>
                          </w:p>
                        </w:txbxContent>
                      </v:textbox>
                      <w10:anchorlock/>
                    </v:shape>
                  </w:pict>
                </mc:Fallback>
              </mc:AlternateContent>
            </w:r>
          </w:p>
        </w:tc>
        <w:permStart w:id="502293290"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9ED07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2293290" w:displacedByCustomXml="prev"/>
      </w:tr>
    </w:tbl>
    <w:p w14:paraId="129ED079" w14:textId="77777777" w:rsidR="00E71DA8" w:rsidRPr="000F3910" w:rsidRDefault="00E71DA8" w:rsidP="00E71DA8">
      <w:pPr>
        <w:pStyle w:val="11CSTCPLQuestionBullet"/>
        <w:numPr>
          <w:ilvl w:val="0"/>
          <w:numId w:val="0"/>
        </w:numPr>
        <w:rPr>
          <w:b w:val="0"/>
          <w:sz w:val="20"/>
        </w:rPr>
      </w:pPr>
    </w:p>
    <w:p w14:paraId="129ED07A"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29ED07B"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129ED07C"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29ED081" w14:textId="77777777" w:rsidTr="00B60E0C">
        <w:tc>
          <w:tcPr>
            <w:tcW w:w="624" w:type="pct"/>
            <w:tcBorders>
              <w:top w:val="nil"/>
              <w:left w:val="nil"/>
              <w:bottom w:val="nil"/>
              <w:right w:val="single" w:sz="12" w:space="0" w:color="auto"/>
            </w:tcBorders>
            <w:shd w:val="clear" w:color="auto" w:fill="auto"/>
          </w:tcPr>
          <w:p w14:paraId="129ED07D"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9ED07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29ED07F" w14:textId="77777777" w:rsidR="00E71DA8" w:rsidRDefault="00E71DA8" w:rsidP="00B60E0C">
            <w:pPr>
              <w:keepNext/>
              <w:ind w:left="993" w:right="82" w:hanging="993"/>
              <w:jc w:val="center"/>
            </w:pPr>
            <w:r>
              <w:t>Requirements</w:t>
            </w:r>
          </w:p>
        </w:tc>
        <w:permStart w:id="490760986"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D08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90760986" w:displacedByCustomXml="prev"/>
      </w:tr>
      <w:tr w:rsidR="00E71DA8" w14:paraId="129ED086" w14:textId="77777777" w:rsidTr="00B60E0C">
        <w:trPr>
          <w:trHeight w:val="2268"/>
          <w:hidden/>
        </w:trPr>
        <w:tc>
          <w:tcPr>
            <w:tcW w:w="624" w:type="pct"/>
            <w:tcBorders>
              <w:top w:val="nil"/>
              <w:left w:val="nil"/>
              <w:bottom w:val="nil"/>
              <w:right w:val="single" w:sz="12" w:space="0" w:color="auto"/>
            </w:tcBorders>
          </w:tcPr>
          <w:p w14:paraId="129ED08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9ED083" w14:textId="1F71D9F8" w:rsidR="00E71DA8" w:rsidRPr="00237C9E" w:rsidRDefault="00F3315E" w:rsidP="00B60E0C">
            <w:pPr>
              <w:rPr>
                <w:rFonts w:ascii="Arial" w:hAnsi="Arial" w:cs="Arial"/>
                <w:sz w:val="22"/>
                <w:szCs w:val="22"/>
              </w:rPr>
            </w:pPr>
            <w:permStart w:id="1889368778" w:edGrp="everyone"/>
            <w:r>
              <w:rPr>
                <w:rFonts w:ascii="Arial" w:hAnsi="Arial" w:cs="Arial"/>
                <w:sz w:val="22"/>
                <w:szCs w:val="22"/>
              </w:rPr>
              <w:t xml:space="preserve">Fire and Emergency Services Act 1990 </w:t>
            </w:r>
            <w:r w:rsidR="00F93B12">
              <w:rPr>
                <w:rFonts w:ascii="Arial" w:hAnsi="Arial" w:cs="Arial"/>
                <w:sz w:val="22"/>
                <w:szCs w:val="22"/>
              </w:rPr>
              <w:t>104D Occupier of building to maintain prescribed fire safety installations</w:t>
            </w:r>
            <w:permEnd w:id="1889368778"/>
          </w:p>
        </w:tc>
        <w:tc>
          <w:tcPr>
            <w:tcW w:w="2945" w:type="pct"/>
            <w:tcBorders>
              <w:top w:val="single" w:sz="12" w:space="0" w:color="auto"/>
              <w:left w:val="single" w:sz="4" w:space="0" w:color="auto"/>
            </w:tcBorders>
            <w:shd w:val="clear" w:color="auto" w:fill="auto"/>
            <w:vAlign w:val="center"/>
          </w:tcPr>
          <w:p w14:paraId="129ED084" w14:textId="086DABDA" w:rsidR="00E71DA8" w:rsidRPr="00237C9E" w:rsidRDefault="00D71FA0" w:rsidP="00B60E0C">
            <w:pPr>
              <w:rPr>
                <w:rFonts w:ascii="Arial" w:hAnsi="Arial" w:cs="Arial"/>
                <w:sz w:val="22"/>
                <w:szCs w:val="22"/>
              </w:rPr>
            </w:pPr>
            <w:permStart w:id="1511067096" w:edGrp="everyone"/>
            <w:r w:rsidRPr="00D71FA0">
              <w:rPr>
                <w:rFonts w:ascii="Arial" w:hAnsi="Arial" w:cs="Arial"/>
                <w:sz w:val="22"/>
                <w:szCs w:val="22"/>
              </w:rPr>
              <w:t>The occupier of a building must maintain at all times every prescribed fire safety installation to a standard of safety and</w:t>
            </w:r>
            <w:r>
              <w:rPr>
                <w:rFonts w:ascii="Arial" w:hAnsi="Arial" w:cs="Arial"/>
                <w:sz w:val="22"/>
                <w:szCs w:val="22"/>
              </w:rPr>
              <w:t xml:space="preserve"> </w:t>
            </w:r>
            <w:r w:rsidRPr="00D71FA0">
              <w:rPr>
                <w:rFonts w:ascii="Arial" w:hAnsi="Arial" w:cs="Arial"/>
                <w:sz w:val="22"/>
                <w:szCs w:val="22"/>
              </w:rPr>
              <w:t>reliability in the event o</w:t>
            </w:r>
            <w:r>
              <w:rPr>
                <w:rFonts w:ascii="Arial" w:hAnsi="Arial" w:cs="Arial"/>
                <w:sz w:val="22"/>
                <w:szCs w:val="22"/>
              </w:rPr>
              <w:t>f fire.</w:t>
            </w:r>
            <w:permEnd w:id="1511067096"/>
          </w:p>
        </w:tc>
        <w:tc>
          <w:tcPr>
            <w:tcW w:w="335" w:type="pct"/>
            <w:tcBorders>
              <w:top w:val="nil"/>
              <w:left w:val="single" w:sz="12" w:space="0" w:color="auto"/>
              <w:bottom w:val="nil"/>
              <w:right w:val="nil"/>
            </w:tcBorders>
          </w:tcPr>
          <w:p w14:paraId="129ED085" w14:textId="77777777" w:rsidR="00E71DA8" w:rsidRDefault="00E71DA8" w:rsidP="00B60E0C">
            <w:pPr>
              <w:ind w:left="993" w:hanging="993"/>
            </w:pPr>
          </w:p>
        </w:tc>
      </w:tr>
    </w:tbl>
    <w:p w14:paraId="129ED087" w14:textId="77777777" w:rsidR="00E71DA8" w:rsidRPr="000F3910" w:rsidRDefault="00E71DA8" w:rsidP="00E71DA8">
      <w:pPr>
        <w:jc w:val="left"/>
        <w:rPr>
          <w:rFonts w:ascii="Arial" w:hAnsi="Arial" w:cs="Arial"/>
          <w:sz w:val="20"/>
        </w:rPr>
      </w:pPr>
    </w:p>
    <w:p w14:paraId="129ED088" w14:textId="77777777" w:rsidR="00E71DA8" w:rsidRPr="00F12182" w:rsidRDefault="00E71DA8" w:rsidP="00E71DA8">
      <w:pPr>
        <w:jc w:val="left"/>
        <w:rPr>
          <w:rFonts w:ascii="Arial" w:hAnsi="Arial" w:cs="Arial"/>
          <w:sz w:val="18"/>
          <w:szCs w:val="22"/>
        </w:rPr>
      </w:pPr>
    </w:p>
    <w:p w14:paraId="129ED089"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129ED08A"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29ED08F" w14:textId="77777777" w:rsidTr="00B60E0C">
        <w:tc>
          <w:tcPr>
            <w:tcW w:w="624" w:type="pct"/>
            <w:tcBorders>
              <w:top w:val="nil"/>
              <w:left w:val="nil"/>
              <w:bottom w:val="nil"/>
              <w:right w:val="single" w:sz="12" w:space="0" w:color="auto"/>
            </w:tcBorders>
            <w:shd w:val="clear" w:color="auto" w:fill="auto"/>
          </w:tcPr>
          <w:p w14:paraId="129ED08B"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9ED08C"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29ED08D" w14:textId="77777777" w:rsidR="00E71DA8" w:rsidRDefault="00E71DA8" w:rsidP="00B60E0C">
            <w:pPr>
              <w:keepNext/>
              <w:ind w:left="993" w:right="82" w:hanging="993"/>
              <w:jc w:val="center"/>
            </w:pPr>
            <w:r>
              <w:t>Requirements</w:t>
            </w:r>
          </w:p>
        </w:tc>
        <w:permStart w:id="1525219339"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D08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25219339" w:displacedByCustomXml="prev"/>
      </w:tr>
      <w:tr w:rsidR="00E71DA8" w14:paraId="129ED094" w14:textId="77777777" w:rsidTr="00B60E0C">
        <w:trPr>
          <w:trHeight w:val="2268"/>
          <w:hidden/>
        </w:trPr>
        <w:tc>
          <w:tcPr>
            <w:tcW w:w="624" w:type="pct"/>
            <w:tcBorders>
              <w:top w:val="nil"/>
              <w:left w:val="nil"/>
              <w:bottom w:val="nil"/>
              <w:right w:val="single" w:sz="12" w:space="0" w:color="auto"/>
            </w:tcBorders>
          </w:tcPr>
          <w:p w14:paraId="129ED090"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9ED091" w14:textId="42BFC449" w:rsidR="00E71DA8" w:rsidRPr="00434CF8" w:rsidRDefault="000771B6" w:rsidP="00B60E0C">
            <w:pPr>
              <w:rPr>
                <w:rFonts w:ascii="Arial" w:hAnsi="Arial" w:cs="Arial"/>
                <w:sz w:val="22"/>
                <w:szCs w:val="22"/>
              </w:rPr>
            </w:pPr>
            <w:permStart w:id="441980152" w:edGrp="everyone"/>
            <w:r>
              <w:rPr>
                <w:rFonts w:ascii="Arial" w:hAnsi="Arial" w:cs="Arial"/>
                <w:sz w:val="22"/>
                <w:szCs w:val="22"/>
              </w:rPr>
              <w:t>Building Fire Safety Regulation 2008 Division 3 54(4)</w:t>
            </w:r>
            <w:permEnd w:id="441980152"/>
          </w:p>
        </w:tc>
        <w:tc>
          <w:tcPr>
            <w:tcW w:w="2945" w:type="pct"/>
            <w:tcBorders>
              <w:top w:val="single" w:sz="12" w:space="0" w:color="auto"/>
              <w:left w:val="single" w:sz="4" w:space="0" w:color="auto"/>
            </w:tcBorders>
            <w:shd w:val="clear" w:color="auto" w:fill="auto"/>
            <w:vAlign w:val="center"/>
          </w:tcPr>
          <w:p w14:paraId="129ED092" w14:textId="7BA072A7" w:rsidR="00E71DA8" w:rsidRPr="00434CF8" w:rsidRDefault="00C97A56" w:rsidP="00B60E0C">
            <w:pPr>
              <w:rPr>
                <w:rFonts w:ascii="Arial" w:hAnsi="Arial" w:cs="Arial"/>
                <w:sz w:val="22"/>
                <w:szCs w:val="22"/>
              </w:rPr>
            </w:pPr>
            <w:permStart w:id="963662774" w:edGrp="everyone"/>
            <w:r w:rsidRPr="00C97A56">
              <w:rPr>
                <w:rFonts w:ascii="Arial" w:hAnsi="Arial" w:cs="Arial"/>
                <w:sz w:val="22"/>
                <w:szCs w:val="22"/>
              </w:rPr>
              <w:t>The occupier of the building must ensure the repair is carried</w:t>
            </w:r>
            <w:r>
              <w:rPr>
                <w:rFonts w:ascii="Arial" w:hAnsi="Arial" w:cs="Arial"/>
                <w:sz w:val="22"/>
                <w:szCs w:val="22"/>
              </w:rPr>
              <w:t xml:space="preserve"> </w:t>
            </w:r>
            <w:r w:rsidRPr="00C97A56">
              <w:rPr>
                <w:rFonts w:ascii="Arial" w:hAnsi="Arial" w:cs="Arial"/>
                <w:sz w:val="22"/>
                <w:szCs w:val="22"/>
              </w:rPr>
              <w:t>out or the corrective action is taken no later than 1 month after</w:t>
            </w:r>
            <w:r>
              <w:rPr>
                <w:rFonts w:ascii="Arial" w:hAnsi="Arial" w:cs="Arial"/>
                <w:sz w:val="22"/>
                <w:szCs w:val="22"/>
              </w:rPr>
              <w:t xml:space="preserve"> t</w:t>
            </w:r>
            <w:r w:rsidRPr="00C97A56">
              <w:rPr>
                <w:rFonts w:ascii="Arial" w:hAnsi="Arial" w:cs="Arial"/>
                <w:sz w:val="22"/>
                <w:szCs w:val="22"/>
              </w:rPr>
              <w:t>he maintenance of the installation was carried out, unless the</w:t>
            </w:r>
            <w:r>
              <w:rPr>
                <w:rFonts w:ascii="Arial" w:hAnsi="Arial" w:cs="Arial"/>
                <w:sz w:val="22"/>
                <w:szCs w:val="22"/>
              </w:rPr>
              <w:t xml:space="preserve"> </w:t>
            </w:r>
            <w:r w:rsidRPr="00C97A56">
              <w:rPr>
                <w:rFonts w:ascii="Arial" w:hAnsi="Arial" w:cs="Arial"/>
                <w:sz w:val="22"/>
                <w:szCs w:val="22"/>
              </w:rPr>
              <w:t>occupier has a reasonable excuse.</w:t>
            </w:r>
            <w:permEnd w:id="963662774"/>
          </w:p>
        </w:tc>
        <w:tc>
          <w:tcPr>
            <w:tcW w:w="335" w:type="pct"/>
            <w:tcBorders>
              <w:top w:val="nil"/>
              <w:left w:val="single" w:sz="12" w:space="0" w:color="auto"/>
              <w:bottom w:val="nil"/>
              <w:right w:val="nil"/>
            </w:tcBorders>
          </w:tcPr>
          <w:p w14:paraId="129ED093" w14:textId="77777777" w:rsidR="00E71DA8" w:rsidRDefault="00E71DA8" w:rsidP="00B60E0C">
            <w:pPr>
              <w:ind w:left="993" w:hanging="993"/>
            </w:pPr>
          </w:p>
        </w:tc>
      </w:tr>
    </w:tbl>
    <w:p w14:paraId="129ED095" w14:textId="77777777" w:rsidR="00E71DA8" w:rsidRDefault="00E71DA8" w:rsidP="00E71DA8">
      <w:pPr>
        <w:jc w:val="left"/>
        <w:rPr>
          <w:rFonts w:ascii="Arial" w:hAnsi="Arial" w:cs="Arial"/>
          <w:sz w:val="20"/>
        </w:rPr>
      </w:pPr>
    </w:p>
    <w:p w14:paraId="129ED096" w14:textId="77777777" w:rsidR="00E71DA8" w:rsidRPr="00F12182" w:rsidRDefault="00E71DA8" w:rsidP="00E71DA8">
      <w:pPr>
        <w:jc w:val="left"/>
        <w:rPr>
          <w:rFonts w:ascii="Arial" w:hAnsi="Arial" w:cs="Arial"/>
          <w:sz w:val="20"/>
          <w:szCs w:val="22"/>
        </w:rPr>
      </w:pPr>
    </w:p>
    <w:p w14:paraId="129ED097"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129ED098"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9C" w14:textId="77777777" w:rsidTr="00B60E0C">
        <w:tc>
          <w:tcPr>
            <w:tcW w:w="1027" w:type="dxa"/>
            <w:tcBorders>
              <w:top w:val="nil"/>
              <w:left w:val="nil"/>
              <w:bottom w:val="nil"/>
              <w:right w:val="single" w:sz="4" w:space="0" w:color="auto"/>
            </w:tcBorders>
          </w:tcPr>
          <w:p w14:paraId="129ED09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ED09A" w14:textId="7598FBAA" w:rsidR="00E71DA8" w:rsidRPr="001C4084" w:rsidRDefault="00B878AE" w:rsidP="00B60E0C">
            <w:pPr>
              <w:rPr>
                <w:rFonts w:ascii="Arial" w:hAnsi="Arial" w:cs="Arial"/>
                <w:sz w:val="22"/>
                <w:szCs w:val="22"/>
              </w:rPr>
            </w:pPr>
            <w:permStart w:id="1221672378" w:edGrp="everyone"/>
            <w:r>
              <w:rPr>
                <w:rFonts w:ascii="Arial" w:hAnsi="Arial" w:cs="Arial"/>
                <w:sz w:val="22"/>
                <w:szCs w:val="22"/>
              </w:rPr>
              <w:t>Classes 5 &amp; 6</w:t>
            </w:r>
            <w:permEnd w:id="1221672378"/>
          </w:p>
        </w:tc>
        <w:permStart w:id="384593120"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09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84593120" w:displacedByCustomXml="prev"/>
      </w:tr>
    </w:tbl>
    <w:p w14:paraId="129ED09D" w14:textId="77777777" w:rsidR="00E71DA8" w:rsidRPr="00F12182" w:rsidRDefault="00E71DA8" w:rsidP="00E71DA8">
      <w:pPr>
        <w:jc w:val="left"/>
        <w:rPr>
          <w:rFonts w:ascii="Arial" w:hAnsi="Arial" w:cs="Arial"/>
          <w:sz w:val="20"/>
          <w:szCs w:val="22"/>
        </w:rPr>
      </w:pPr>
    </w:p>
    <w:p w14:paraId="129ED09E" w14:textId="77777777" w:rsidR="00E71DA8" w:rsidRPr="00F12182" w:rsidRDefault="00E71DA8" w:rsidP="00E71DA8">
      <w:pPr>
        <w:jc w:val="left"/>
        <w:rPr>
          <w:rFonts w:ascii="Arial" w:hAnsi="Arial" w:cs="Arial"/>
          <w:sz w:val="18"/>
          <w:szCs w:val="22"/>
        </w:rPr>
      </w:pPr>
    </w:p>
    <w:p w14:paraId="129ED09F"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129ED0A0"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0A4" w14:textId="77777777" w:rsidTr="00B60E0C">
        <w:trPr>
          <w:trHeight w:val="1603"/>
        </w:trPr>
        <w:tc>
          <w:tcPr>
            <w:tcW w:w="1027" w:type="dxa"/>
            <w:tcBorders>
              <w:top w:val="nil"/>
              <w:left w:val="nil"/>
              <w:bottom w:val="nil"/>
              <w:right w:val="single" w:sz="4" w:space="0" w:color="auto"/>
            </w:tcBorders>
          </w:tcPr>
          <w:p w14:paraId="129ED0A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ED0A2" w14:textId="4B0355B2" w:rsidR="00E71DA8" w:rsidRPr="001C4084" w:rsidRDefault="00905484" w:rsidP="00B60E0C">
            <w:pPr>
              <w:rPr>
                <w:rFonts w:ascii="Arial" w:hAnsi="Arial" w:cs="Arial"/>
                <w:sz w:val="22"/>
                <w:szCs w:val="22"/>
              </w:rPr>
            </w:pPr>
            <w:permStart w:id="1039744956" w:edGrp="everyone"/>
            <w:r>
              <w:rPr>
                <w:rFonts w:ascii="Arial" w:hAnsi="Arial" w:cs="Arial"/>
                <w:sz w:val="22"/>
                <w:szCs w:val="22"/>
              </w:rPr>
              <w:t xml:space="preserve">Yes. </w:t>
            </w:r>
            <w:permEnd w:id="1039744956"/>
          </w:p>
        </w:tc>
        <w:permStart w:id="1309215799"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0A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09215799" w:displacedByCustomXml="prev"/>
      </w:tr>
    </w:tbl>
    <w:p w14:paraId="129ED0A5" w14:textId="77777777" w:rsidR="00E71DA8" w:rsidRDefault="00E71DA8" w:rsidP="00E71DA8">
      <w:pPr>
        <w:jc w:val="left"/>
        <w:rPr>
          <w:rFonts w:ascii="Arial" w:hAnsi="Arial" w:cs="Arial"/>
          <w:sz w:val="22"/>
          <w:szCs w:val="22"/>
        </w:rPr>
      </w:pPr>
    </w:p>
    <w:p w14:paraId="129ED0A6" w14:textId="77777777"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129ED0A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129ED0AD" w14:textId="77777777" w:rsidTr="00B60E0C">
        <w:tc>
          <w:tcPr>
            <w:tcW w:w="555" w:type="pct"/>
            <w:tcBorders>
              <w:top w:val="nil"/>
              <w:left w:val="nil"/>
              <w:bottom w:val="nil"/>
              <w:right w:val="single" w:sz="12" w:space="0" w:color="auto"/>
            </w:tcBorders>
            <w:shd w:val="clear" w:color="auto" w:fill="auto"/>
          </w:tcPr>
          <w:p w14:paraId="129ED0A8"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129ED0A9"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129ED0AA"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129ED0AB" w14:textId="77777777" w:rsidR="00E71DA8" w:rsidRDefault="00E71DA8" w:rsidP="00B60E0C">
            <w:pPr>
              <w:keepNext/>
              <w:ind w:left="993" w:right="82" w:hanging="993"/>
              <w:jc w:val="center"/>
            </w:pPr>
            <w:r>
              <w:t>Description</w:t>
            </w:r>
          </w:p>
        </w:tc>
        <w:permStart w:id="386086078"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29ED0A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86086078" w:displacedByCustomXml="prev"/>
      </w:tr>
      <w:tr w:rsidR="00E71DA8" w14:paraId="129ED0B5" w14:textId="77777777" w:rsidTr="00B60E0C">
        <w:trPr>
          <w:hidden/>
        </w:trPr>
        <w:tc>
          <w:tcPr>
            <w:tcW w:w="555" w:type="pct"/>
            <w:tcBorders>
              <w:top w:val="nil"/>
              <w:left w:val="nil"/>
              <w:bottom w:val="nil"/>
              <w:right w:val="single" w:sz="12" w:space="0" w:color="auto"/>
            </w:tcBorders>
          </w:tcPr>
          <w:p w14:paraId="129ED0AE"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129ED0AF"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129ED0B0"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129ED0B1" w14:textId="6F44A2E8"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682131117" w:edGrp="everyone"/>
            <w:r w:rsidR="009851F0">
              <w:rPr>
                <w:rFonts w:ascii="Arial" w:hAnsi="Arial" w:cs="Arial"/>
                <w:sz w:val="22"/>
                <w:szCs w:val="22"/>
              </w:rPr>
              <w:t>E</w:t>
            </w:r>
            <w:permEnd w:id="1682131117"/>
          </w:p>
        </w:tc>
        <w:tc>
          <w:tcPr>
            <w:tcW w:w="248" w:type="pct"/>
            <w:tcBorders>
              <w:top w:val="single" w:sz="12" w:space="0" w:color="auto"/>
              <w:left w:val="single" w:sz="12" w:space="0" w:color="auto"/>
              <w:right w:val="single" w:sz="4" w:space="0" w:color="auto"/>
            </w:tcBorders>
            <w:shd w:val="clear" w:color="auto" w:fill="auto"/>
            <w:vAlign w:val="center"/>
          </w:tcPr>
          <w:p w14:paraId="129ED0B2"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129ED0B3"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129ED0B4" w14:textId="77777777" w:rsidR="00E71DA8" w:rsidRDefault="00E71DA8" w:rsidP="00B60E0C">
            <w:pPr>
              <w:ind w:left="993" w:hanging="993"/>
            </w:pPr>
          </w:p>
        </w:tc>
      </w:tr>
      <w:tr w:rsidR="00E71DA8" w14:paraId="129ED0BD" w14:textId="77777777" w:rsidTr="00B60E0C">
        <w:trPr>
          <w:hidden/>
        </w:trPr>
        <w:tc>
          <w:tcPr>
            <w:tcW w:w="555" w:type="pct"/>
            <w:tcBorders>
              <w:top w:val="nil"/>
              <w:left w:val="nil"/>
              <w:bottom w:val="nil"/>
              <w:right w:val="single" w:sz="12" w:space="0" w:color="auto"/>
            </w:tcBorders>
          </w:tcPr>
          <w:p w14:paraId="129ED0B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B7"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129ED0B8"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129ED0B9" w14:textId="579DF803"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03299879" w:edGrp="everyone"/>
            <w:r w:rsidR="00BD2757">
              <w:rPr>
                <w:rFonts w:ascii="Arial" w:hAnsi="Arial" w:cs="Arial"/>
                <w:sz w:val="22"/>
                <w:szCs w:val="22"/>
              </w:rPr>
              <w:t>H</w:t>
            </w:r>
            <w:permEnd w:id="103299879"/>
          </w:p>
        </w:tc>
        <w:tc>
          <w:tcPr>
            <w:tcW w:w="248" w:type="pct"/>
            <w:tcBorders>
              <w:left w:val="single" w:sz="12" w:space="0" w:color="auto"/>
              <w:right w:val="single" w:sz="4" w:space="0" w:color="auto"/>
            </w:tcBorders>
            <w:shd w:val="clear" w:color="auto" w:fill="auto"/>
            <w:vAlign w:val="center"/>
          </w:tcPr>
          <w:p w14:paraId="129ED0BA"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129ED0BB"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129ED0BC" w14:textId="77777777" w:rsidR="00E71DA8" w:rsidRDefault="00E71DA8" w:rsidP="00B60E0C">
            <w:pPr>
              <w:ind w:left="993" w:hanging="993"/>
            </w:pPr>
          </w:p>
        </w:tc>
      </w:tr>
      <w:tr w:rsidR="00E71DA8" w14:paraId="129ED0C5" w14:textId="77777777" w:rsidTr="00B60E0C">
        <w:trPr>
          <w:hidden/>
        </w:trPr>
        <w:tc>
          <w:tcPr>
            <w:tcW w:w="555" w:type="pct"/>
            <w:tcBorders>
              <w:top w:val="nil"/>
              <w:left w:val="nil"/>
              <w:bottom w:val="nil"/>
              <w:right w:val="single" w:sz="12" w:space="0" w:color="auto"/>
            </w:tcBorders>
          </w:tcPr>
          <w:p w14:paraId="129ED0B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BF"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129ED0C0"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129ED0C1" w14:textId="2307C399"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984521205" w:edGrp="everyone"/>
            <w:r w:rsidR="00BD2757">
              <w:rPr>
                <w:rFonts w:ascii="Arial" w:hAnsi="Arial" w:cs="Arial"/>
                <w:sz w:val="22"/>
                <w:szCs w:val="22"/>
              </w:rPr>
              <w:t>C</w:t>
            </w:r>
            <w:permEnd w:id="1984521205"/>
          </w:p>
        </w:tc>
        <w:tc>
          <w:tcPr>
            <w:tcW w:w="248" w:type="pct"/>
            <w:tcBorders>
              <w:left w:val="single" w:sz="12" w:space="0" w:color="auto"/>
              <w:right w:val="single" w:sz="4" w:space="0" w:color="auto"/>
            </w:tcBorders>
            <w:shd w:val="clear" w:color="auto" w:fill="auto"/>
            <w:vAlign w:val="center"/>
          </w:tcPr>
          <w:p w14:paraId="129ED0C2"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129ED0C3"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129ED0C4" w14:textId="77777777" w:rsidR="00E71DA8" w:rsidRDefault="00E71DA8" w:rsidP="00B60E0C">
            <w:pPr>
              <w:ind w:left="993" w:hanging="993"/>
            </w:pPr>
          </w:p>
        </w:tc>
      </w:tr>
      <w:tr w:rsidR="00E71DA8" w14:paraId="129ED0CD" w14:textId="77777777" w:rsidTr="00B60E0C">
        <w:trPr>
          <w:hidden/>
        </w:trPr>
        <w:tc>
          <w:tcPr>
            <w:tcW w:w="555" w:type="pct"/>
            <w:tcBorders>
              <w:top w:val="nil"/>
              <w:left w:val="nil"/>
              <w:bottom w:val="nil"/>
              <w:right w:val="single" w:sz="12" w:space="0" w:color="auto"/>
            </w:tcBorders>
          </w:tcPr>
          <w:p w14:paraId="129ED0C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C7"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129ED0C8"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129ED0C9" w14:textId="6666CDDB"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928458215" w:edGrp="everyone"/>
            <w:r w:rsidR="00CC6BF5">
              <w:rPr>
                <w:rFonts w:ascii="Arial" w:hAnsi="Arial" w:cs="Arial"/>
                <w:sz w:val="22"/>
                <w:szCs w:val="22"/>
              </w:rPr>
              <w:t>D</w:t>
            </w:r>
            <w:permEnd w:id="928458215"/>
          </w:p>
        </w:tc>
        <w:tc>
          <w:tcPr>
            <w:tcW w:w="248" w:type="pct"/>
            <w:tcBorders>
              <w:left w:val="single" w:sz="12" w:space="0" w:color="auto"/>
              <w:right w:val="single" w:sz="4" w:space="0" w:color="auto"/>
            </w:tcBorders>
            <w:shd w:val="clear" w:color="auto" w:fill="auto"/>
            <w:vAlign w:val="center"/>
          </w:tcPr>
          <w:p w14:paraId="129ED0CA"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129ED0CB"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129ED0CC" w14:textId="77777777" w:rsidR="00E71DA8" w:rsidRDefault="00E71DA8" w:rsidP="00B60E0C">
            <w:pPr>
              <w:ind w:left="993" w:hanging="993"/>
            </w:pPr>
          </w:p>
        </w:tc>
      </w:tr>
      <w:tr w:rsidR="00E71DA8" w14:paraId="129ED0D5" w14:textId="77777777" w:rsidTr="00B60E0C">
        <w:trPr>
          <w:hidden/>
        </w:trPr>
        <w:tc>
          <w:tcPr>
            <w:tcW w:w="555" w:type="pct"/>
            <w:tcBorders>
              <w:top w:val="nil"/>
              <w:left w:val="nil"/>
              <w:bottom w:val="nil"/>
              <w:right w:val="single" w:sz="12" w:space="0" w:color="auto"/>
            </w:tcBorders>
          </w:tcPr>
          <w:p w14:paraId="129ED0C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CF"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29ED0D0"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129ED0D1" w14:textId="4FD77AD1"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858229482" w:edGrp="everyone"/>
            <w:r w:rsidR="00CC6BF5">
              <w:rPr>
                <w:rFonts w:ascii="Arial" w:hAnsi="Arial" w:cs="Arial"/>
                <w:sz w:val="22"/>
                <w:szCs w:val="22"/>
              </w:rPr>
              <w:t>F</w:t>
            </w:r>
            <w:permEnd w:id="1858229482"/>
          </w:p>
        </w:tc>
        <w:tc>
          <w:tcPr>
            <w:tcW w:w="248" w:type="pct"/>
            <w:tcBorders>
              <w:left w:val="single" w:sz="12" w:space="0" w:color="auto"/>
              <w:right w:val="single" w:sz="4" w:space="0" w:color="auto"/>
            </w:tcBorders>
            <w:shd w:val="clear" w:color="auto" w:fill="auto"/>
            <w:vAlign w:val="center"/>
          </w:tcPr>
          <w:p w14:paraId="129ED0D2"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129ED0D3"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129ED0D4" w14:textId="77777777" w:rsidR="00E71DA8" w:rsidRDefault="00E71DA8" w:rsidP="00B60E0C">
            <w:pPr>
              <w:ind w:left="993" w:hanging="993"/>
            </w:pPr>
          </w:p>
        </w:tc>
      </w:tr>
      <w:tr w:rsidR="00E71DA8" w14:paraId="129ED0DD" w14:textId="77777777" w:rsidTr="00B60E0C">
        <w:trPr>
          <w:hidden/>
        </w:trPr>
        <w:tc>
          <w:tcPr>
            <w:tcW w:w="555" w:type="pct"/>
            <w:tcBorders>
              <w:top w:val="nil"/>
              <w:left w:val="nil"/>
              <w:bottom w:val="nil"/>
              <w:right w:val="single" w:sz="12" w:space="0" w:color="auto"/>
            </w:tcBorders>
          </w:tcPr>
          <w:p w14:paraId="129ED0D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D7"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129ED0D8"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129ED0D9" w14:textId="3313CB62"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970693276" w:edGrp="everyone"/>
            <w:r w:rsidR="00CC6BF5">
              <w:rPr>
                <w:rFonts w:ascii="Arial" w:hAnsi="Arial" w:cs="Arial"/>
                <w:sz w:val="22"/>
                <w:szCs w:val="22"/>
              </w:rPr>
              <w:t>G</w:t>
            </w:r>
            <w:permEnd w:id="1970693276"/>
          </w:p>
        </w:tc>
        <w:tc>
          <w:tcPr>
            <w:tcW w:w="248" w:type="pct"/>
            <w:tcBorders>
              <w:left w:val="single" w:sz="12" w:space="0" w:color="auto"/>
              <w:right w:val="single" w:sz="4" w:space="0" w:color="auto"/>
            </w:tcBorders>
            <w:shd w:val="clear" w:color="auto" w:fill="auto"/>
            <w:vAlign w:val="center"/>
          </w:tcPr>
          <w:p w14:paraId="129ED0DA"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129ED0DB"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129ED0DC" w14:textId="77777777" w:rsidR="00E71DA8" w:rsidRDefault="00E71DA8" w:rsidP="00B60E0C">
            <w:pPr>
              <w:ind w:left="993" w:hanging="993"/>
            </w:pPr>
          </w:p>
        </w:tc>
      </w:tr>
      <w:tr w:rsidR="00E71DA8" w14:paraId="129ED0E5" w14:textId="77777777" w:rsidTr="00B60E0C">
        <w:trPr>
          <w:hidden/>
        </w:trPr>
        <w:tc>
          <w:tcPr>
            <w:tcW w:w="555" w:type="pct"/>
            <w:tcBorders>
              <w:top w:val="nil"/>
              <w:left w:val="nil"/>
              <w:bottom w:val="nil"/>
              <w:right w:val="single" w:sz="12" w:space="0" w:color="auto"/>
            </w:tcBorders>
          </w:tcPr>
          <w:p w14:paraId="129ED0D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DF"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129ED0E0"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129ED0E1" w14:textId="36D0B11E"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216508053" w:edGrp="everyone"/>
            <w:r w:rsidR="003C0701">
              <w:rPr>
                <w:rFonts w:ascii="Arial" w:hAnsi="Arial" w:cs="Arial"/>
                <w:sz w:val="22"/>
                <w:szCs w:val="22"/>
              </w:rPr>
              <w:t>I</w:t>
            </w:r>
            <w:permEnd w:id="1216508053"/>
          </w:p>
        </w:tc>
        <w:tc>
          <w:tcPr>
            <w:tcW w:w="248" w:type="pct"/>
            <w:tcBorders>
              <w:left w:val="single" w:sz="12" w:space="0" w:color="auto"/>
              <w:right w:val="single" w:sz="4" w:space="0" w:color="auto"/>
            </w:tcBorders>
            <w:shd w:val="clear" w:color="auto" w:fill="auto"/>
            <w:vAlign w:val="center"/>
          </w:tcPr>
          <w:p w14:paraId="129ED0E2"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129ED0E3"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129ED0E4" w14:textId="77777777" w:rsidR="00E71DA8" w:rsidRDefault="00E71DA8" w:rsidP="00B60E0C">
            <w:pPr>
              <w:ind w:left="993" w:hanging="993"/>
            </w:pPr>
          </w:p>
        </w:tc>
      </w:tr>
      <w:tr w:rsidR="00E71DA8" w14:paraId="129ED0ED" w14:textId="77777777" w:rsidTr="00B60E0C">
        <w:trPr>
          <w:hidden/>
        </w:trPr>
        <w:tc>
          <w:tcPr>
            <w:tcW w:w="555" w:type="pct"/>
            <w:tcBorders>
              <w:top w:val="nil"/>
              <w:left w:val="nil"/>
              <w:bottom w:val="nil"/>
              <w:right w:val="single" w:sz="12" w:space="0" w:color="auto"/>
            </w:tcBorders>
          </w:tcPr>
          <w:p w14:paraId="129ED0E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E7"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129ED0E8"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129ED0E9" w14:textId="7D3FFCF6"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687698271" w:edGrp="everyone"/>
            <w:r w:rsidR="003C0701">
              <w:rPr>
                <w:rFonts w:ascii="Arial" w:hAnsi="Arial" w:cs="Arial"/>
                <w:sz w:val="22"/>
                <w:szCs w:val="22"/>
              </w:rPr>
              <w:t>B</w:t>
            </w:r>
            <w:permEnd w:id="687698271"/>
          </w:p>
        </w:tc>
        <w:tc>
          <w:tcPr>
            <w:tcW w:w="248" w:type="pct"/>
            <w:tcBorders>
              <w:left w:val="single" w:sz="12" w:space="0" w:color="auto"/>
              <w:right w:val="single" w:sz="4" w:space="0" w:color="auto"/>
            </w:tcBorders>
            <w:shd w:val="clear" w:color="auto" w:fill="auto"/>
            <w:vAlign w:val="center"/>
          </w:tcPr>
          <w:p w14:paraId="129ED0EA"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129ED0EB"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129ED0EC" w14:textId="77777777" w:rsidR="00E71DA8" w:rsidRDefault="00E71DA8" w:rsidP="00B60E0C">
            <w:pPr>
              <w:ind w:left="993" w:hanging="993"/>
            </w:pPr>
          </w:p>
        </w:tc>
      </w:tr>
      <w:tr w:rsidR="00E71DA8" w14:paraId="129ED0F5" w14:textId="77777777" w:rsidTr="00B60E0C">
        <w:trPr>
          <w:hidden/>
        </w:trPr>
        <w:tc>
          <w:tcPr>
            <w:tcW w:w="555" w:type="pct"/>
            <w:tcBorders>
              <w:top w:val="nil"/>
              <w:left w:val="nil"/>
              <w:bottom w:val="nil"/>
              <w:right w:val="single" w:sz="12" w:space="0" w:color="auto"/>
            </w:tcBorders>
          </w:tcPr>
          <w:p w14:paraId="129ED0E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EF"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129ED0F0"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129ED0F1" w14:textId="2854DFEC"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287121596" w:edGrp="everyone"/>
            <w:r w:rsidR="003C0701">
              <w:rPr>
                <w:rFonts w:ascii="Arial" w:hAnsi="Arial" w:cs="Arial"/>
                <w:sz w:val="22"/>
                <w:szCs w:val="22"/>
              </w:rPr>
              <w:t>J</w:t>
            </w:r>
            <w:permEnd w:id="287121596"/>
          </w:p>
        </w:tc>
        <w:tc>
          <w:tcPr>
            <w:tcW w:w="248" w:type="pct"/>
            <w:tcBorders>
              <w:left w:val="single" w:sz="12" w:space="0" w:color="auto"/>
              <w:right w:val="single" w:sz="4" w:space="0" w:color="auto"/>
            </w:tcBorders>
            <w:shd w:val="clear" w:color="auto" w:fill="auto"/>
            <w:vAlign w:val="center"/>
          </w:tcPr>
          <w:p w14:paraId="129ED0F2"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129ED0F3"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129ED0F4" w14:textId="77777777" w:rsidR="00E71DA8" w:rsidRDefault="00E71DA8" w:rsidP="00B60E0C">
            <w:pPr>
              <w:ind w:left="993" w:hanging="993"/>
            </w:pPr>
          </w:p>
        </w:tc>
      </w:tr>
      <w:tr w:rsidR="00E71DA8" w14:paraId="129ED0FD" w14:textId="77777777" w:rsidTr="00B60E0C">
        <w:trPr>
          <w:hidden/>
        </w:trPr>
        <w:tc>
          <w:tcPr>
            <w:tcW w:w="555" w:type="pct"/>
            <w:tcBorders>
              <w:top w:val="nil"/>
              <w:left w:val="nil"/>
              <w:bottom w:val="nil"/>
              <w:right w:val="single" w:sz="12" w:space="0" w:color="auto"/>
            </w:tcBorders>
          </w:tcPr>
          <w:p w14:paraId="129ED0F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9ED0F7"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129ED0F8"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129ED0F9" w14:textId="4E1B9CF2"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39397888" w:edGrp="everyone"/>
            <w:r w:rsidR="003C0701">
              <w:rPr>
                <w:rFonts w:ascii="Arial" w:hAnsi="Arial" w:cs="Arial"/>
                <w:sz w:val="22"/>
                <w:szCs w:val="22"/>
              </w:rPr>
              <w:t>A</w:t>
            </w:r>
            <w:permEnd w:id="39397888"/>
          </w:p>
        </w:tc>
        <w:tc>
          <w:tcPr>
            <w:tcW w:w="248" w:type="pct"/>
            <w:tcBorders>
              <w:left w:val="single" w:sz="12" w:space="0" w:color="auto"/>
              <w:right w:val="single" w:sz="4" w:space="0" w:color="auto"/>
            </w:tcBorders>
            <w:shd w:val="clear" w:color="auto" w:fill="auto"/>
            <w:vAlign w:val="center"/>
          </w:tcPr>
          <w:p w14:paraId="129ED0FA"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129ED0FB"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129ED0FC" w14:textId="77777777" w:rsidR="00E71DA8" w:rsidRDefault="00E71DA8" w:rsidP="00B60E0C">
            <w:pPr>
              <w:ind w:left="993" w:hanging="993"/>
            </w:pPr>
          </w:p>
        </w:tc>
      </w:tr>
    </w:tbl>
    <w:p w14:paraId="129ED0FE" w14:textId="77777777" w:rsidR="00E71DA8" w:rsidRDefault="00E71DA8" w:rsidP="00E71DA8">
      <w:pPr>
        <w:rPr>
          <w:rFonts w:ascii="Arial" w:hAnsi="Arial" w:cs="Arial"/>
          <w:sz w:val="22"/>
          <w:szCs w:val="22"/>
        </w:rPr>
      </w:pPr>
    </w:p>
    <w:p w14:paraId="129ED0FF" w14:textId="77777777" w:rsidR="00E71DA8" w:rsidRDefault="00E71DA8" w:rsidP="00E71DA8">
      <w:pPr>
        <w:jc w:val="left"/>
        <w:rPr>
          <w:rFonts w:ascii="Arial" w:hAnsi="Arial" w:cs="Arial"/>
          <w:sz w:val="22"/>
          <w:szCs w:val="22"/>
        </w:rPr>
      </w:pPr>
    </w:p>
    <w:p w14:paraId="129ED100"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129ED101"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105" w14:textId="77777777" w:rsidTr="00B60E0C">
        <w:trPr>
          <w:trHeight w:val="510"/>
        </w:trPr>
        <w:tc>
          <w:tcPr>
            <w:tcW w:w="1027" w:type="dxa"/>
            <w:tcBorders>
              <w:top w:val="nil"/>
              <w:left w:val="nil"/>
              <w:bottom w:val="nil"/>
              <w:right w:val="single" w:sz="4" w:space="0" w:color="auto"/>
            </w:tcBorders>
          </w:tcPr>
          <w:p w14:paraId="129ED10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ED103" w14:textId="2C4310D9" w:rsidR="00E71DA8" w:rsidRPr="001C4084" w:rsidRDefault="007324AB" w:rsidP="00B60E0C">
            <w:pPr>
              <w:rPr>
                <w:rFonts w:ascii="Arial" w:hAnsi="Arial" w:cs="Arial"/>
                <w:sz w:val="22"/>
                <w:szCs w:val="22"/>
              </w:rPr>
            </w:pPr>
            <w:permStart w:id="1595359218" w:edGrp="everyone"/>
            <w:r>
              <w:rPr>
                <w:rFonts w:ascii="Arial" w:hAnsi="Arial" w:cs="Arial"/>
                <w:sz w:val="22"/>
                <w:szCs w:val="22"/>
              </w:rPr>
              <w:t>Class 6</w:t>
            </w:r>
            <w:permEnd w:id="1595359218"/>
          </w:p>
        </w:tc>
        <w:permStart w:id="1937529657"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10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37529657" w:displacedByCustomXml="prev"/>
      </w:tr>
    </w:tbl>
    <w:p w14:paraId="129ED106" w14:textId="77777777" w:rsidR="00E71DA8" w:rsidRDefault="00E71DA8" w:rsidP="00E71DA8">
      <w:pPr>
        <w:rPr>
          <w:rFonts w:ascii="Arial" w:hAnsi="Arial" w:cs="Arial"/>
          <w:sz w:val="22"/>
          <w:szCs w:val="22"/>
        </w:rPr>
      </w:pPr>
    </w:p>
    <w:p w14:paraId="129ED107" w14:textId="77777777" w:rsidR="00E71DA8" w:rsidRDefault="00E71DA8" w:rsidP="00E71DA8">
      <w:pPr>
        <w:rPr>
          <w:rFonts w:ascii="Arial" w:hAnsi="Arial" w:cs="Arial"/>
          <w:sz w:val="22"/>
          <w:szCs w:val="22"/>
        </w:rPr>
      </w:pPr>
    </w:p>
    <w:p w14:paraId="129ED108"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129ED109"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29ED10D" w14:textId="77777777" w:rsidTr="00B60E0C">
        <w:trPr>
          <w:trHeight w:val="510"/>
        </w:trPr>
        <w:tc>
          <w:tcPr>
            <w:tcW w:w="1027" w:type="dxa"/>
            <w:tcBorders>
              <w:top w:val="nil"/>
              <w:left w:val="nil"/>
              <w:bottom w:val="nil"/>
              <w:right w:val="single" w:sz="4" w:space="0" w:color="auto"/>
            </w:tcBorders>
          </w:tcPr>
          <w:p w14:paraId="129ED10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ED10B" w14:textId="21EFF523" w:rsidR="00E71DA8" w:rsidRPr="001C4084" w:rsidRDefault="006A4DE1" w:rsidP="00B60E0C">
            <w:pPr>
              <w:rPr>
                <w:rFonts w:ascii="Arial" w:hAnsi="Arial" w:cs="Arial"/>
                <w:sz w:val="22"/>
                <w:szCs w:val="22"/>
              </w:rPr>
            </w:pPr>
            <w:permStart w:id="1616007218" w:edGrp="everyone"/>
            <w:r>
              <w:rPr>
                <w:rFonts w:ascii="Arial" w:hAnsi="Arial" w:cs="Arial"/>
                <w:sz w:val="22"/>
                <w:szCs w:val="22"/>
              </w:rPr>
              <w:t>Class 5</w:t>
            </w:r>
            <w:permEnd w:id="1616007218"/>
          </w:p>
        </w:tc>
        <w:permStart w:id="2114470562"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9ED10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14470562" w:displacedByCustomXml="prev"/>
      </w:tr>
    </w:tbl>
    <w:p w14:paraId="129ED10E" w14:textId="77777777" w:rsidR="00E71DA8" w:rsidRDefault="00E71DA8" w:rsidP="00E71DA8">
      <w:pPr>
        <w:rPr>
          <w:rFonts w:ascii="Arial" w:hAnsi="Arial" w:cs="Arial"/>
          <w:sz w:val="22"/>
          <w:szCs w:val="22"/>
        </w:rPr>
      </w:pPr>
    </w:p>
    <w:p w14:paraId="129ED10F" w14:textId="77777777" w:rsidR="00E71DA8" w:rsidRDefault="00E71DA8" w:rsidP="00E71DA8">
      <w:pPr>
        <w:jc w:val="left"/>
        <w:rPr>
          <w:rFonts w:ascii="Arial" w:hAnsi="Arial" w:cs="Arial"/>
          <w:sz w:val="22"/>
          <w:szCs w:val="22"/>
        </w:rPr>
      </w:pPr>
    </w:p>
    <w:p w14:paraId="129ED110" w14:textId="77777777" w:rsidR="00E71DA8" w:rsidRDefault="00E71DA8" w:rsidP="00E71DA8">
      <w:pPr>
        <w:jc w:val="left"/>
        <w:rPr>
          <w:rFonts w:ascii="Arial" w:hAnsi="Arial" w:cs="Arial"/>
          <w:sz w:val="22"/>
          <w:szCs w:val="22"/>
        </w:rPr>
      </w:pPr>
    </w:p>
    <w:p w14:paraId="129ED111" w14:textId="77777777"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129ED11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9ED118" w14:textId="77777777" w:rsidTr="00E71DA8">
        <w:trPr>
          <w:trHeight w:val="510"/>
        </w:trPr>
        <w:tc>
          <w:tcPr>
            <w:tcW w:w="1557" w:type="pct"/>
            <w:tcBorders>
              <w:top w:val="nil"/>
              <w:left w:val="nil"/>
              <w:bottom w:val="nil"/>
              <w:right w:val="single" w:sz="12" w:space="0" w:color="auto"/>
            </w:tcBorders>
            <w:shd w:val="clear" w:color="auto" w:fill="auto"/>
          </w:tcPr>
          <w:p w14:paraId="129ED113" w14:textId="77777777" w:rsidR="00E71DA8" w:rsidRDefault="00E71DA8" w:rsidP="00E71DA8">
            <w:pPr>
              <w:keepNext/>
              <w:ind w:left="993" w:hanging="993"/>
            </w:pPr>
            <w:r w:rsidRPr="001C4084">
              <w:rPr>
                <w:rFonts w:ascii="Arial" w:hAnsi="Arial" w:cs="Arial"/>
                <w:b/>
                <w:sz w:val="22"/>
                <w:szCs w:val="22"/>
              </w:rPr>
              <w:t>Answer</w:t>
            </w:r>
          </w:p>
        </w:tc>
        <w:permStart w:id="2015839079"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ED114" w14:textId="44EFA34D" w:rsidR="00E71DA8" w:rsidRPr="00827129" w:rsidRDefault="004407B8"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58390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ED115"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D116" w14:textId="77777777" w:rsidR="00E71DA8" w:rsidRPr="00E106BF" w:rsidRDefault="00E71DA8" w:rsidP="00E71DA8">
            <w:pPr>
              <w:keepNext/>
              <w:ind w:left="993" w:hanging="993"/>
              <w:rPr>
                <w:rFonts w:ascii="Arial" w:hAnsi="Arial" w:cs="Arial"/>
                <w:sz w:val="44"/>
                <w:szCs w:val="44"/>
              </w:rPr>
            </w:pPr>
          </w:p>
        </w:tc>
        <w:permStart w:id="1668838233"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ED117"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668838233" w:displacedByCustomXml="prev"/>
      </w:tr>
      <w:tr w:rsidR="00E71DA8" w14:paraId="129ED11E" w14:textId="77777777" w:rsidTr="00E71DA8">
        <w:trPr>
          <w:trHeight w:val="510"/>
          <w:hidden/>
        </w:trPr>
        <w:tc>
          <w:tcPr>
            <w:tcW w:w="1557" w:type="pct"/>
            <w:tcBorders>
              <w:top w:val="nil"/>
              <w:left w:val="nil"/>
              <w:bottom w:val="nil"/>
              <w:right w:val="single" w:sz="12" w:space="0" w:color="auto"/>
            </w:tcBorders>
          </w:tcPr>
          <w:p w14:paraId="129ED119" w14:textId="77777777" w:rsidR="00E71DA8" w:rsidRPr="00FE608E" w:rsidRDefault="00E71DA8" w:rsidP="00E71DA8">
            <w:pPr>
              <w:ind w:left="993" w:hanging="993"/>
              <w:jc w:val="center"/>
              <w:rPr>
                <w:vanish/>
              </w:rPr>
            </w:pPr>
          </w:p>
        </w:tc>
        <w:permStart w:id="216627034"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ED11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66270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D11B"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D11C" w14:textId="77777777" w:rsidR="00E71DA8" w:rsidRDefault="00E71DA8" w:rsidP="00E71DA8">
            <w:pPr>
              <w:ind w:left="993" w:hanging="993"/>
            </w:pPr>
          </w:p>
        </w:tc>
        <w:tc>
          <w:tcPr>
            <w:tcW w:w="336" w:type="pct"/>
            <w:tcBorders>
              <w:top w:val="nil"/>
              <w:left w:val="nil"/>
              <w:bottom w:val="nil"/>
              <w:right w:val="nil"/>
            </w:tcBorders>
          </w:tcPr>
          <w:p w14:paraId="129ED11D" w14:textId="77777777" w:rsidR="00E71DA8" w:rsidRDefault="00E71DA8" w:rsidP="00E71DA8">
            <w:pPr>
              <w:ind w:left="993" w:hanging="993"/>
            </w:pPr>
          </w:p>
        </w:tc>
      </w:tr>
    </w:tbl>
    <w:p w14:paraId="129ED11F" w14:textId="77777777" w:rsidR="00E71DA8" w:rsidRPr="00A55BE6" w:rsidRDefault="00E71DA8" w:rsidP="00E71DA8">
      <w:pPr>
        <w:rPr>
          <w:rFonts w:ascii="Arial" w:hAnsi="Arial" w:cs="Arial"/>
          <w:sz w:val="22"/>
          <w:szCs w:val="22"/>
        </w:rPr>
      </w:pPr>
    </w:p>
    <w:p w14:paraId="129ED120" w14:textId="77777777" w:rsidR="00E71DA8" w:rsidRPr="00CF0403" w:rsidRDefault="00E71DA8" w:rsidP="00E71DA8">
      <w:pPr>
        <w:ind w:right="-24"/>
        <w:rPr>
          <w:rFonts w:ascii="Arial" w:hAnsi="Arial" w:cs="Arial"/>
          <w:sz w:val="20"/>
          <w:szCs w:val="22"/>
        </w:rPr>
      </w:pPr>
    </w:p>
    <w:p w14:paraId="129ED121"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129ED12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129ED127" w14:textId="77777777" w:rsidTr="00B60E0C">
        <w:tc>
          <w:tcPr>
            <w:tcW w:w="610" w:type="pct"/>
            <w:tcBorders>
              <w:top w:val="nil"/>
              <w:left w:val="nil"/>
              <w:bottom w:val="nil"/>
              <w:right w:val="single" w:sz="12" w:space="0" w:color="auto"/>
            </w:tcBorders>
            <w:shd w:val="clear" w:color="auto" w:fill="auto"/>
          </w:tcPr>
          <w:p w14:paraId="129ED123"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9ED124"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D125" w14:textId="77777777" w:rsidR="00E71DA8" w:rsidRDefault="00E71DA8" w:rsidP="00B60E0C">
            <w:pPr>
              <w:keepNext/>
              <w:ind w:left="993" w:hanging="993"/>
              <w:jc w:val="center"/>
            </w:pPr>
            <w:r>
              <w:t>Possible Answers</w:t>
            </w:r>
          </w:p>
        </w:tc>
        <w:permStart w:id="119763461"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9ED12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9763461" w:displacedByCustomXml="prev"/>
      </w:tr>
      <w:tr w:rsidR="00E71DA8" w14:paraId="129ED12C" w14:textId="77777777" w:rsidTr="00B60E0C">
        <w:trPr>
          <w:trHeight w:val="425"/>
          <w:hidden/>
        </w:trPr>
        <w:tc>
          <w:tcPr>
            <w:tcW w:w="610" w:type="pct"/>
            <w:tcBorders>
              <w:top w:val="nil"/>
              <w:left w:val="nil"/>
              <w:bottom w:val="nil"/>
              <w:right w:val="single" w:sz="12" w:space="0" w:color="auto"/>
            </w:tcBorders>
          </w:tcPr>
          <w:p w14:paraId="129ED128" w14:textId="77777777" w:rsidR="00E71DA8" w:rsidRPr="00FE608E" w:rsidRDefault="00E71DA8" w:rsidP="00B60E0C">
            <w:pPr>
              <w:ind w:left="993" w:hanging="993"/>
              <w:jc w:val="center"/>
              <w:rPr>
                <w:vanish/>
              </w:rPr>
            </w:pPr>
          </w:p>
        </w:tc>
        <w:permStart w:id="784885968"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29ED129"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48859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9ED12A" w14:textId="77777777" w:rsidR="00E71DA8" w:rsidRDefault="00E71DA8" w:rsidP="00B60E0C">
            <w:pPr>
              <w:jc w:val="center"/>
            </w:pPr>
            <w:r>
              <w:t>5%</w:t>
            </w:r>
          </w:p>
        </w:tc>
        <w:tc>
          <w:tcPr>
            <w:tcW w:w="335" w:type="pct"/>
            <w:tcBorders>
              <w:top w:val="nil"/>
              <w:left w:val="single" w:sz="12" w:space="0" w:color="auto"/>
              <w:bottom w:val="nil"/>
              <w:right w:val="nil"/>
            </w:tcBorders>
          </w:tcPr>
          <w:p w14:paraId="129ED12B" w14:textId="77777777" w:rsidR="00E71DA8" w:rsidRDefault="00E71DA8" w:rsidP="00B60E0C">
            <w:pPr>
              <w:ind w:left="993" w:hanging="993"/>
            </w:pPr>
          </w:p>
        </w:tc>
      </w:tr>
      <w:tr w:rsidR="00E71DA8" w14:paraId="129ED131" w14:textId="77777777" w:rsidTr="00B60E0C">
        <w:trPr>
          <w:trHeight w:val="425"/>
          <w:hidden/>
        </w:trPr>
        <w:tc>
          <w:tcPr>
            <w:tcW w:w="610" w:type="pct"/>
            <w:tcBorders>
              <w:top w:val="nil"/>
              <w:left w:val="nil"/>
              <w:bottom w:val="nil"/>
              <w:right w:val="single" w:sz="12" w:space="0" w:color="auto"/>
            </w:tcBorders>
          </w:tcPr>
          <w:p w14:paraId="129ED12D" w14:textId="77777777" w:rsidR="00E71DA8" w:rsidRPr="00FE608E" w:rsidRDefault="00E71DA8" w:rsidP="00B60E0C">
            <w:pPr>
              <w:ind w:left="993" w:hanging="993"/>
              <w:jc w:val="center"/>
              <w:rPr>
                <w:vanish/>
              </w:rPr>
            </w:pPr>
          </w:p>
        </w:tc>
        <w:permStart w:id="787681058"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D12E" w14:textId="69C9BB35" w:rsidR="00E71DA8" w:rsidRPr="00827129" w:rsidRDefault="0054221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7681058" w:displacedByCustomXml="prev"/>
        <w:tc>
          <w:tcPr>
            <w:tcW w:w="3514" w:type="pct"/>
            <w:tcBorders>
              <w:left w:val="single" w:sz="4" w:space="0" w:color="auto"/>
              <w:right w:val="single" w:sz="12" w:space="0" w:color="auto"/>
            </w:tcBorders>
            <w:shd w:val="clear" w:color="auto" w:fill="auto"/>
            <w:vAlign w:val="center"/>
          </w:tcPr>
          <w:p w14:paraId="129ED12F" w14:textId="77777777" w:rsidR="00E71DA8" w:rsidRDefault="00E71DA8" w:rsidP="00B60E0C">
            <w:pPr>
              <w:jc w:val="center"/>
            </w:pPr>
            <w:r>
              <w:t>10%</w:t>
            </w:r>
          </w:p>
        </w:tc>
        <w:tc>
          <w:tcPr>
            <w:tcW w:w="335" w:type="pct"/>
            <w:tcBorders>
              <w:top w:val="nil"/>
              <w:left w:val="single" w:sz="12" w:space="0" w:color="auto"/>
              <w:bottom w:val="nil"/>
              <w:right w:val="nil"/>
            </w:tcBorders>
          </w:tcPr>
          <w:p w14:paraId="129ED130" w14:textId="77777777" w:rsidR="00E71DA8" w:rsidRDefault="00E71DA8" w:rsidP="00B60E0C">
            <w:pPr>
              <w:ind w:left="993" w:hanging="993"/>
            </w:pPr>
          </w:p>
        </w:tc>
      </w:tr>
      <w:tr w:rsidR="00E71DA8" w14:paraId="129ED136" w14:textId="77777777" w:rsidTr="00B60E0C">
        <w:trPr>
          <w:trHeight w:val="425"/>
          <w:hidden/>
        </w:trPr>
        <w:tc>
          <w:tcPr>
            <w:tcW w:w="610" w:type="pct"/>
            <w:tcBorders>
              <w:top w:val="nil"/>
              <w:left w:val="nil"/>
              <w:bottom w:val="nil"/>
              <w:right w:val="single" w:sz="12" w:space="0" w:color="auto"/>
            </w:tcBorders>
          </w:tcPr>
          <w:p w14:paraId="129ED132" w14:textId="77777777" w:rsidR="00E71DA8" w:rsidRPr="00FE608E" w:rsidRDefault="00E71DA8" w:rsidP="00B60E0C">
            <w:pPr>
              <w:ind w:left="993" w:hanging="993"/>
              <w:jc w:val="center"/>
              <w:rPr>
                <w:vanish/>
              </w:rPr>
            </w:pPr>
          </w:p>
        </w:tc>
        <w:permStart w:id="660742977"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D133"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0742977" w:displacedByCustomXml="prev"/>
        <w:tc>
          <w:tcPr>
            <w:tcW w:w="3514" w:type="pct"/>
            <w:tcBorders>
              <w:left w:val="single" w:sz="4" w:space="0" w:color="auto"/>
              <w:right w:val="single" w:sz="12" w:space="0" w:color="auto"/>
            </w:tcBorders>
            <w:shd w:val="clear" w:color="auto" w:fill="auto"/>
            <w:vAlign w:val="center"/>
          </w:tcPr>
          <w:p w14:paraId="129ED134" w14:textId="77777777" w:rsidR="00E71DA8" w:rsidRDefault="00E71DA8" w:rsidP="00B60E0C">
            <w:pPr>
              <w:jc w:val="center"/>
            </w:pPr>
            <w:r>
              <w:t>25%</w:t>
            </w:r>
          </w:p>
        </w:tc>
        <w:tc>
          <w:tcPr>
            <w:tcW w:w="335" w:type="pct"/>
            <w:tcBorders>
              <w:top w:val="nil"/>
              <w:left w:val="single" w:sz="12" w:space="0" w:color="auto"/>
              <w:bottom w:val="nil"/>
              <w:right w:val="nil"/>
            </w:tcBorders>
          </w:tcPr>
          <w:p w14:paraId="129ED135" w14:textId="77777777" w:rsidR="00E71DA8" w:rsidRDefault="00E71DA8" w:rsidP="00B60E0C">
            <w:pPr>
              <w:ind w:left="993" w:hanging="993"/>
            </w:pPr>
          </w:p>
        </w:tc>
      </w:tr>
      <w:tr w:rsidR="00E71DA8" w14:paraId="129ED13B" w14:textId="77777777" w:rsidTr="00B60E0C">
        <w:trPr>
          <w:trHeight w:val="425"/>
          <w:hidden/>
        </w:trPr>
        <w:tc>
          <w:tcPr>
            <w:tcW w:w="610" w:type="pct"/>
            <w:tcBorders>
              <w:top w:val="nil"/>
              <w:left w:val="nil"/>
              <w:bottom w:val="nil"/>
              <w:right w:val="single" w:sz="12" w:space="0" w:color="auto"/>
            </w:tcBorders>
          </w:tcPr>
          <w:p w14:paraId="129ED137" w14:textId="77777777" w:rsidR="00E71DA8" w:rsidRPr="00FE608E" w:rsidRDefault="00E71DA8" w:rsidP="00B60E0C">
            <w:pPr>
              <w:ind w:left="993" w:hanging="993"/>
              <w:jc w:val="center"/>
              <w:rPr>
                <w:vanish/>
              </w:rPr>
            </w:pPr>
          </w:p>
        </w:tc>
        <w:permStart w:id="288621588"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9ED138"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8621588" w:displacedByCustomXml="prev"/>
        <w:tc>
          <w:tcPr>
            <w:tcW w:w="3514" w:type="pct"/>
            <w:tcBorders>
              <w:left w:val="single" w:sz="4" w:space="0" w:color="auto"/>
              <w:right w:val="single" w:sz="12" w:space="0" w:color="auto"/>
            </w:tcBorders>
            <w:shd w:val="clear" w:color="auto" w:fill="auto"/>
            <w:vAlign w:val="center"/>
          </w:tcPr>
          <w:p w14:paraId="129ED139" w14:textId="77777777" w:rsidR="00E71DA8" w:rsidRDefault="00E71DA8" w:rsidP="00B60E0C">
            <w:pPr>
              <w:jc w:val="center"/>
            </w:pPr>
            <w:r>
              <w:t>50%</w:t>
            </w:r>
          </w:p>
        </w:tc>
        <w:tc>
          <w:tcPr>
            <w:tcW w:w="335" w:type="pct"/>
            <w:tcBorders>
              <w:top w:val="nil"/>
              <w:left w:val="single" w:sz="12" w:space="0" w:color="auto"/>
              <w:bottom w:val="nil"/>
              <w:right w:val="nil"/>
            </w:tcBorders>
          </w:tcPr>
          <w:p w14:paraId="129ED13A" w14:textId="77777777" w:rsidR="00E71DA8" w:rsidRDefault="00E71DA8" w:rsidP="00B60E0C">
            <w:pPr>
              <w:ind w:left="993" w:hanging="993"/>
            </w:pPr>
          </w:p>
        </w:tc>
      </w:tr>
    </w:tbl>
    <w:p w14:paraId="129ED13C" w14:textId="77777777" w:rsidR="00E71DA8" w:rsidRDefault="00E71DA8" w:rsidP="00E71DA8">
      <w:pPr>
        <w:jc w:val="left"/>
        <w:rPr>
          <w:rFonts w:ascii="Arial" w:hAnsi="Arial" w:cs="Arial"/>
          <w:sz w:val="22"/>
          <w:szCs w:val="22"/>
        </w:rPr>
      </w:pPr>
    </w:p>
    <w:p w14:paraId="129ED13D" w14:textId="77777777" w:rsidR="00E71DA8" w:rsidRDefault="00E71DA8" w:rsidP="00E71DA8">
      <w:pPr>
        <w:jc w:val="left"/>
        <w:rPr>
          <w:rFonts w:ascii="Arial" w:hAnsi="Arial" w:cs="Arial"/>
          <w:sz w:val="22"/>
          <w:szCs w:val="22"/>
        </w:rPr>
      </w:pPr>
    </w:p>
    <w:p w14:paraId="129ED13E"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129ED13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129ED145" w14:textId="77777777" w:rsidTr="00B60E0C">
        <w:tc>
          <w:tcPr>
            <w:tcW w:w="555" w:type="pct"/>
            <w:tcBorders>
              <w:top w:val="nil"/>
              <w:left w:val="nil"/>
              <w:bottom w:val="nil"/>
              <w:right w:val="single" w:sz="12" w:space="0" w:color="auto"/>
            </w:tcBorders>
            <w:shd w:val="clear" w:color="auto" w:fill="auto"/>
          </w:tcPr>
          <w:p w14:paraId="129ED140"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129ED141"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129ED142"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129ED143" w14:textId="77777777" w:rsidR="00E71DA8" w:rsidRDefault="00E71DA8" w:rsidP="00B60E0C">
            <w:pPr>
              <w:keepNext/>
              <w:ind w:left="993" w:right="82" w:hanging="993"/>
              <w:jc w:val="center"/>
            </w:pPr>
            <w:r>
              <w:t>Definitions</w:t>
            </w:r>
          </w:p>
        </w:tc>
        <w:permStart w:id="2107984396"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29ED144"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07984396" w:displacedByCustomXml="prev"/>
      </w:tr>
      <w:tr w:rsidR="00E71DA8" w14:paraId="129ED14D" w14:textId="77777777" w:rsidTr="00B60E0C">
        <w:trPr>
          <w:hidden/>
        </w:trPr>
        <w:tc>
          <w:tcPr>
            <w:tcW w:w="555" w:type="pct"/>
            <w:tcBorders>
              <w:top w:val="nil"/>
              <w:left w:val="nil"/>
              <w:bottom w:val="nil"/>
              <w:right w:val="single" w:sz="12" w:space="0" w:color="auto"/>
            </w:tcBorders>
          </w:tcPr>
          <w:p w14:paraId="129ED146"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29ED147"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129ED148"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129ED149" w14:textId="69D62A0B"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329280355" w:edGrp="everyone"/>
            <w:r w:rsidR="006D4A0B">
              <w:rPr>
                <w:rFonts w:ascii="Arial" w:hAnsi="Arial" w:cs="Arial"/>
                <w:sz w:val="22"/>
                <w:szCs w:val="22"/>
              </w:rPr>
              <w:t>B</w:t>
            </w:r>
            <w:permEnd w:id="329280355"/>
          </w:p>
        </w:tc>
        <w:tc>
          <w:tcPr>
            <w:tcW w:w="242" w:type="pct"/>
            <w:tcBorders>
              <w:top w:val="single" w:sz="12" w:space="0" w:color="auto"/>
              <w:left w:val="single" w:sz="12" w:space="0" w:color="auto"/>
              <w:right w:val="single" w:sz="4" w:space="0" w:color="auto"/>
            </w:tcBorders>
            <w:shd w:val="clear" w:color="auto" w:fill="auto"/>
            <w:vAlign w:val="center"/>
          </w:tcPr>
          <w:p w14:paraId="129ED14A"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129ED14B"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129ED14C" w14:textId="77777777" w:rsidR="00E71DA8" w:rsidRDefault="00E71DA8" w:rsidP="00B60E0C">
            <w:pPr>
              <w:ind w:left="993" w:hanging="993"/>
            </w:pPr>
          </w:p>
        </w:tc>
      </w:tr>
      <w:tr w:rsidR="00E71DA8" w14:paraId="129ED155" w14:textId="77777777" w:rsidTr="00B60E0C">
        <w:trPr>
          <w:hidden/>
        </w:trPr>
        <w:tc>
          <w:tcPr>
            <w:tcW w:w="555" w:type="pct"/>
            <w:tcBorders>
              <w:top w:val="nil"/>
              <w:left w:val="nil"/>
              <w:bottom w:val="nil"/>
              <w:right w:val="single" w:sz="12" w:space="0" w:color="auto"/>
            </w:tcBorders>
          </w:tcPr>
          <w:p w14:paraId="129ED14E"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29ED14F"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129ED150"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129ED151" w14:textId="01ACF202"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2100105780" w:edGrp="everyone"/>
            <w:r w:rsidR="00940FEF">
              <w:rPr>
                <w:rFonts w:ascii="Arial" w:hAnsi="Arial" w:cs="Arial"/>
                <w:sz w:val="22"/>
                <w:szCs w:val="22"/>
              </w:rPr>
              <w:t>A</w:t>
            </w:r>
            <w:permEnd w:id="2100105780"/>
          </w:p>
        </w:tc>
        <w:tc>
          <w:tcPr>
            <w:tcW w:w="242" w:type="pct"/>
            <w:tcBorders>
              <w:left w:val="single" w:sz="12" w:space="0" w:color="auto"/>
              <w:right w:val="single" w:sz="4" w:space="0" w:color="auto"/>
            </w:tcBorders>
            <w:shd w:val="clear" w:color="auto" w:fill="auto"/>
            <w:vAlign w:val="center"/>
          </w:tcPr>
          <w:p w14:paraId="129ED152"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29ED153"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129ED154" w14:textId="77777777" w:rsidR="00E71DA8" w:rsidRDefault="00E71DA8" w:rsidP="00B60E0C">
            <w:pPr>
              <w:ind w:left="993" w:hanging="993"/>
            </w:pPr>
          </w:p>
        </w:tc>
      </w:tr>
      <w:tr w:rsidR="00E71DA8" w14:paraId="129ED15D" w14:textId="77777777" w:rsidTr="00B60E0C">
        <w:trPr>
          <w:hidden/>
        </w:trPr>
        <w:tc>
          <w:tcPr>
            <w:tcW w:w="555" w:type="pct"/>
            <w:tcBorders>
              <w:top w:val="nil"/>
              <w:left w:val="nil"/>
              <w:bottom w:val="nil"/>
              <w:right w:val="single" w:sz="12" w:space="0" w:color="auto"/>
            </w:tcBorders>
          </w:tcPr>
          <w:p w14:paraId="129ED156"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29ED157"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129ED158"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129ED159" w14:textId="6A656496"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346622592" w:edGrp="everyone"/>
            <w:r w:rsidR="005F3019">
              <w:rPr>
                <w:rFonts w:ascii="Arial" w:hAnsi="Arial" w:cs="Arial"/>
                <w:sz w:val="22"/>
                <w:szCs w:val="22"/>
              </w:rPr>
              <w:t>F</w:t>
            </w:r>
            <w:permEnd w:id="346622592"/>
          </w:p>
        </w:tc>
        <w:tc>
          <w:tcPr>
            <w:tcW w:w="242" w:type="pct"/>
            <w:tcBorders>
              <w:left w:val="single" w:sz="12" w:space="0" w:color="auto"/>
              <w:right w:val="single" w:sz="4" w:space="0" w:color="auto"/>
            </w:tcBorders>
            <w:shd w:val="clear" w:color="auto" w:fill="auto"/>
            <w:vAlign w:val="center"/>
          </w:tcPr>
          <w:p w14:paraId="129ED15A"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129ED15B"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129ED15C" w14:textId="77777777" w:rsidR="00E71DA8" w:rsidRDefault="00E71DA8" w:rsidP="00B60E0C">
            <w:pPr>
              <w:ind w:left="993" w:hanging="993"/>
            </w:pPr>
          </w:p>
        </w:tc>
      </w:tr>
      <w:tr w:rsidR="00E71DA8" w14:paraId="129ED165" w14:textId="77777777" w:rsidTr="00B60E0C">
        <w:trPr>
          <w:hidden/>
        </w:trPr>
        <w:tc>
          <w:tcPr>
            <w:tcW w:w="555" w:type="pct"/>
            <w:tcBorders>
              <w:top w:val="nil"/>
              <w:left w:val="nil"/>
              <w:bottom w:val="nil"/>
              <w:right w:val="single" w:sz="12" w:space="0" w:color="auto"/>
            </w:tcBorders>
          </w:tcPr>
          <w:p w14:paraId="129ED15E"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29ED15F"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129ED160"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129ED161" w14:textId="1DC8A5D4"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2083476158" w:edGrp="everyone"/>
            <w:r w:rsidR="005F3019">
              <w:rPr>
                <w:rFonts w:ascii="Arial" w:hAnsi="Arial" w:cs="Arial"/>
                <w:sz w:val="22"/>
                <w:szCs w:val="22"/>
              </w:rPr>
              <w:t>E</w:t>
            </w:r>
            <w:permEnd w:id="2083476158"/>
          </w:p>
        </w:tc>
        <w:tc>
          <w:tcPr>
            <w:tcW w:w="242" w:type="pct"/>
            <w:tcBorders>
              <w:left w:val="single" w:sz="12" w:space="0" w:color="auto"/>
              <w:right w:val="single" w:sz="4" w:space="0" w:color="auto"/>
            </w:tcBorders>
            <w:shd w:val="clear" w:color="auto" w:fill="auto"/>
            <w:vAlign w:val="center"/>
          </w:tcPr>
          <w:p w14:paraId="129ED162"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129ED163"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129ED164" w14:textId="77777777" w:rsidR="00E71DA8" w:rsidRDefault="00E71DA8" w:rsidP="00B60E0C">
            <w:pPr>
              <w:ind w:left="993" w:hanging="993"/>
            </w:pPr>
          </w:p>
        </w:tc>
      </w:tr>
      <w:tr w:rsidR="00E71DA8" w14:paraId="129ED16D" w14:textId="77777777" w:rsidTr="00B60E0C">
        <w:trPr>
          <w:hidden/>
        </w:trPr>
        <w:tc>
          <w:tcPr>
            <w:tcW w:w="555" w:type="pct"/>
            <w:tcBorders>
              <w:top w:val="nil"/>
              <w:left w:val="nil"/>
              <w:bottom w:val="nil"/>
              <w:right w:val="single" w:sz="12" w:space="0" w:color="auto"/>
            </w:tcBorders>
          </w:tcPr>
          <w:p w14:paraId="129ED166"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29ED167"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129ED168"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129ED169" w14:textId="5DFF9088"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788175886" w:edGrp="everyone"/>
            <w:r w:rsidR="005F3019">
              <w:rPr>
                <w:rFonts w:ascii="Arial" w:hAnsi="Arial" w:cs="Arial"/>
                <w:sz w:val="22"/>
                <w:szCs w:val="22"/>
              </w:rPr>
              <w:t>D</w:t>
            </w:r>
            <w:permEnd w:id="1788175886"/>
          </w:p>
        </w:tc>
        <w:tc>
          <w:tcPr>
            <w:tcW w:w="242" w:type="pct"/>
            <w:tcBorders>
              <w:left w:val="single" w:sz="12" w:space="0" w:color="auto"/>
              <w:right w:val="single" w:sz="4" w:space="0" w:color="auto"/>
            </w:tcBorders>
            <w:shd w:val="clear" w:color="auto" w:fill="auto"/>
            <w:vAlign w:val="center"/>
          </w:tcPr>
          <w:p w14:paraId="129ED16A"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129ED16B"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29ED16C" w14:textId="77777777" w:rsidR="00E71DA8" w:rsidRDefault="00E71DA8" w:rsidP="00B60E0C">
            <w:pPr>
              <w:ind w:left="993" w:hanging="993"/>
            </w:pPr>
          </w:p>
        </w:tc>
      </w:tr>
      <w:tr w:rsidR="00E71DA8" w14:paraId="129ED175" w14:textId="77777777" w:rsidTr="00B60E0C">
        <w:trPr>
          <w:hidden/>
        </w:trPr>
        <w:tc>
          <w:tcPr>
            <w:tcW w:w="555" w:type="pct"/>
            <w:tcBorders>
              <w:top w:val="nil"/>
              <w:left w:val="nil"/>
              <w:bottom w:val="nil"/>
              <w:right w:val="single" w:sz="12" w:space="0" w:color="auto"/>
            </w:tcBorders>
          </w:tcPr>
          <w:p w14:paraId="129ED16E"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29ED16F"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29ED170"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129ED171" w14:textId="45331006"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481323955" w:edGrp="everyone"/>
            <w:r w:rsidR="006D4A0B">
              <w:rPr>
                <w:rFonts w:ascii="Arial" w:hAnsi="Arial" w:cs="Arial"/>
                <w:sz w:val="22"/>
                <w:szCs w:val="22"/>
              </w:rPr>
              <w:t>C</w:t>
            </w:r>
            <w:permEnd w:id="1481323955"/>
          </w:p>
        </w:tc>
        <w:tc>
          <w:tcPr>
            <w:tcW w:w="242" w:type="pct"/>
            <w:tcBorders>
              <w:left w:val="single" w:sz="12" w:space="0" w:color="auto"/>
              <w:right w:val="single" w:sz="4" w:space="0" w:color="auto"/>
            </w:tcBorders>
            <w:shd w:val="clear" w:color="auto" w:fill="auto"/>
            <w:vAlign w:val="center"/>
          </w:tcPr>
          <w:p w14:paraId="129ED172"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129ED173"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129ED174" w14:textId="77777777" w:rsidR="00E71DA8" w:rsidRDefault="00E71DA8" w:rsidP="00B60E0C">
            <w:pPr>
              <w:ind w:left="993" w:hanging="993"/>
            </w:pPr>
          </w:p>
        </w:tc>
      </w:tr>
    </w:tbl>
    <w:p w14:paraId="129ED176" w14:textId="77777777" w:rsidR="00E71DA8" w:rsidRDefault="00E71DA8" w:rsidP="00E71DA8">
      <w:pPr>
        <w:rPr>
          <w:rFonts w:ascii="Arial" w:hAnsi="Arial" w:cs="Arial"/>
          <w:sz w:val="22"/>
          <w:szCs w:val="22"/>
        </w:rPr>
      </w:pPr>
    </w:p>
    <w:p w14:paraId="129ED177"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29ED178"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129ED17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9ED17F" w14:textId="77777777" w:rsidTr="00E71DA8">
        <w:trPr>
          <w:trHeight w:val="510"/>
        </w:trPr>
        <w:tc>
          <w:tcPr>
            <w:tcW w:w="1557" w:type="pct"/>
            <w:tcBorders>
              <w:top w:val="nil"/>
              <w:left w:val="nil"/>
              <w:bottom w:val="nil"/>
              <w:right w:val="single" w:sz="12" w:space="0" w:color="auto"/>
            </w:tcBorders>
            <w:shd w:val="clear" w:color="auto" w:fill="auto"/>
          </w:tcPr>
          <w:p w14:paraId="129ED17A" w14:textId="77777777" w:rsidR="00E71DA8" w:rsidRDefault="00E71DA8" w:rsidP="00E71DA8">
            <w:pPr>
              <w:keepNext/>
              <w:ind w:left="993" w:hanging="993"/>
            </w:pPr>
            <w:r w:rsidRPr="001C4084">
              <w:rPr>
                <w:rFonts w:ascii="Arial" w:hAnsi="Arial" w:cs="Arial"/>
                <w:b/>
                <w:sz w:val="22"/>
                <w:szCs w:val="22"/>
              </w:rPr>
              <w:t>Answer</w:t>
            </w:r>
          </w:p>
        </w:tc>
        <w:permStart w:id="120341047"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ED17B" w14:textId="1961A186" w:rsidR="00E71DA8" w:rsidRPr="00827129" w:rsidRDefault="000B1583"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3410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ED17C"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D17D" w14:textId="77777777" w:rsidR="00E71DA8" w:rsidRPr="00E106BF" w:rsidRDefault="00E71DA8" w:rsidP="00E71DA8">
            <w:pPr>
              <w:keepNext/>
              <w:ind w:left="993" w:hanging="993"/>
              <w:rPr>
                <w:rFonts w:ascii="Arial" w:hAnsi="Arial" w:cs="Arial"/>
                <w:sz w:val="44"/>
                <w:szCs w:val="44"/>
              </w:rPr>
            </w:pPr>
          </w:p>
        </w:tc>
        <w:permStart w:id="403249180"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ED17E"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403249180" w:displacedByCustomXml="prev"/>
      </w:tr>
      <w:tr w:rsidR="00E71DA8" w14:paraId="129ED185" w14:textId="77777777" w:rsidTr="00E71DA8">
        <w:trPr>
          <w:trHeight w:val="510"/>
          <w:hidden/>
        </w:trPr>
        <w:tc>
          <w:tcPr>
            <w:tcW w:w="1557" w:type="pct"/>
            <w:tcBorders>
              <w:top w:val="nil"/>
              <w:left w:val="nil"/>
              <w:bottom w:val="nil"/>
              <w:right w:val="single" w:sz="12" w:space="0" w:color="auto"/>
            </w:tcBorders>
          </w:tcPr>
          <w:p w14:paraId="129ED180" w14:textId="77777777" w:rsidR="00E71DA8" w:rsidRPr="00FE608E" w:rsidRDefault="00E71DA8" w:rsidP="00E71DA8">
            <w:pPr>
              <w:ind w:left="993" w:hanging="993"/>
              <w:jc w:val="center"/>
              <w:rPr>
                <w:vanish/>
              </w:rPr>
            </w:pPr>
          </w:p>
        </w:tc>
        <w:permStart w:id="13208316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ED181"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0831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D18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D183" w14:textId="77777777" w:rsidR="00E71DA8" w:rsidRDefault="00E71DA8" w:rsidP="00E71DA8">
            <w:pPr>
              <w:ind w:left="993" w:hanging="993"/>
            </w:pPr>
          </w:p>
        </w:tc>
        <w:tc>
          <w:tcPr>
            <w:tcW w:w="336" w:type="pct"/>
            <w:tcBorders>
              <w:top w:val="nil"/>
              <w:left w:val="nil"/>
              <w:bottom w:val="nil"/>
              <w:right w:val="nil"/>
            </w:tcBorders>
          </w:tcPr>
          <w:p w14:paraId="129ED184" w14:textId="77777777" w:rsidR="00E71DA8" w:rsidRDefault="00E71DA8" w:rsidP="00E71DA8">
            <w:pPr>
              <w:ind w:left="993" w:hanging="993"/>
            </w:pPr>
          </w:p>
        </w:tc>
      </w:tr>
    </w:tbl>
    <w:p w14:paraId="129ED186" w14:textId="77777777" w:rsidR="00E71DA8" w:rsidRDefault="00E71DA8" w:rsidP="00E71DA8">
      <w:pPr>
        <w:rPr>
          <w:rFonts w:ascii="Arial" w:hAnsi="Arial" w:cs="Arial"/>
          <w:sz w:val="22"/>
          <w:szCs w:val="22"/>
        </w:rPr>
      </w:pPr>
    </w:p>
    <w:p w14:paraId="129ED187" w14:textId="77777777" w:rsidR="00E71DA8" w:rsidRDefault="00E71DA8" w:rsidP="00E71DA8">
      <w:pPr>
        <w:jc w:val="left"/>
        <w:rPr>
          <w:rFonts w:ascii="Arial" w:hAnsi="Arial" w:cs="Arial"/>
          <w:sz w:val="22"/>
          <w:szCs w:val="22"/>
        </w:rPr>
      </w:pPr>
    </w:p>
    <w:p w14:paraId="129ED188"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129ED18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9ED18F" w14:textId="77777777" w:rsidTr="00E71DA8">
        <w:trPr>
          <w:trHeight w:val="510"/>
        </w:trPr>
        <w:tc>
          <w:tcPr>
            <w:tcW w:w="1557" w:type="pct"/>
            <w:tcBorders>
              <w:top w:val="nil"/>
              <w:left w:val="nil"/>
              <w:bottom w:val="nil"/>
              <w:right w:val="single" w:sz="12" w:space="0" w:color="auto"/>
            </w:tcBorders>
            <w:shd w:val="clear" w:color="auto" w:fill="auto"/>
          </w:tcPr>
          <w:p w14:paraId="129ED18A" w14:textId="77777777" w:rsidR="00E71DA8" w:rsidRDefault="00E71DA8" w:rsidP="00E71DA8">
            <w:pPr>
              <w:keepNext/>
              <w:ind w:left="993" w:hanging="993"/>
            </w:pPr>
            <w:r w:rsidRPr="001C4084">
              <w:rPr>
                <w:rFonts w:ascii="Arial" w:hAnsi="Arial" w:cs="Arial"/>
                <w:b/>
                <w:sz w:val="22"/>
                <w:szCs w:val="22"/>
              </w:rPr>
              <w:t>Answer</w:t>
            </w:r>
          </w:p>
        </w:tc>
        <w:permStart w:id="263797830"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ED18B" w14:textId="015C2556" w:rsidR="00E71DA8" w:rsidRPr="00827129" w:rsidRDefault="005956C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7978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ED18C"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D18D" w14:textId="77777777" w:rsidR="00E71DA8" w:rsidRPr="00E106BF" w:rsidRDefault="00E71DA8" w:rsidP="00E71DA8">
            <w:pPr>
              <w:keepNext/>
              <w:ind w:left="993" w:hanging="993"/>
              <w:rPr>
                <w:rFonts w:ascii="Arial" w:hAnsi="Arial" w:cs="Arial"/>
                <w:sz w:val="44"/>
                <w:szCs w:val="44"/>
              </w:rPr>
            </w:pPr>
          </w:p>
        </w:tc>
        <w:permStart w:id="117272388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ED18E"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172723889" w:displacedByCustomXml="prev"/>
      </w:tr>
      <w:tr w:rsidR="00E71DA8" w14:paraId="129ED195" w14:textId="77777777" w:rsidTr="00E71DA8">
        <w:trPr>
          <w:trHeight w:val="510"/>
          <w:hidden/>
        </w:trPr>
        <w:tc>
          <w:tcPr>
            <w:tcW w:w="1557" w:type="pct"/>
            <w:tcBorders>
              <w:top w:val="nil"/>
              <w:left w:val="nil"/>
              <w:bottom w:val="nil"/>
              <w:right w:val="single" w:sz="12" w:space="0" w:color="auto"/>
            </w:tcBorders>
          </w:tcPr>
          <w:p w14:paraId="129ED190" w14:textId="77777777" w:rsidR="00E71DA8" w:rsidRPr="00FE608E" w:rsidRDefault="00E71DA8" w:rsidP="00E71DA8">
            <w:pPr>
              <w:ind w:left="993" w:hanging="993"/>
              <w:jc w:val="center"/>
              <w:rPr>
                <w:vanish/>
              </w:rPr>
            </w:pPr>
          </w:p>
        </w:tc>
        <w:permStart w:id="1382632771"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ED191"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26327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9ED19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9ED193" w14:textId="77777777" w:rsidR="00E71DA8" w:rsidRDefault="00E71DA8" w:rsidP="00E71DA8">
            <w:pPr>
              <w:ind w:left="993" w:hanging="993"/>
            </w:pPr>
          </w:p>
        </w:tc>
        <w:tc>
          <w:tcPr>
            <w:tcW w:w="336" w:type="pct"/>
            <w:tcBorders>
              <w:top w:val="nil"/>
              <w:left w:val="nil"/>
              <w:bottom w:val="nil"/>
              <w:right w:val="nil"/>
            </w:tcBorders>
          </w:tcPr>
          <w:p w14:paraId="129ED194" w14:textId="77777777" w:rsidR="00E71DA8" w:rsidRDefault="00E71DA8" w:rsidP="00E71DA8">
            <w:pPr>
              <w:ind w:left="993" w:hanging="993"/>
            </w:pPr>
          </w:p>
        </w:tc>
      </w:tr>
    </w:tbl>
    <w:p w14:paraId="129ED196" w14:textId="77777777" w:rsidR="00E71DA8" w:rsidRPr="008A5E93" w:rsidRDefault="00E71DA8" w:rsidP="00E71DA8">
      <w:pPr>
        <w:ind w:left="992" w:hanging="992"/>
        <w:jc w:val="left"/>
        <w:rPr>
          <w:rFonts w:ascii="Arial" w:hAnsi="Arial" w:cs="Arial"/>
          <w:sz w:val="22"/>
          <w:szCs w:val="22"/>
        </w:rPr>
      </w:pPr>
    </w:p>
    <w:p w14:paraId="129ED197" w14:textId="77777777" w:rsidR="00C76B5E" w:rsidRDefault="00C76B5E" w:rsidP="00C76B5E">
      <w:pPr>
        <w:rPr>
          <w:rFonts w:ascii="Arial" w:hAnsi="Arial" w:cs="Arial"/>
          <w:sz w:val="22"/>
          <w:szCs w:val="22"/>
        </w:rPr>
      </w:pPr>
    </w:p>
    <w:p w14:paraId="129ED198"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29ED199" w14:textId="77777777" w:rsidR="00C76B5E" w:rsidRPr="004932A4" w:rsidRDefault="0048040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129ED19A" w14:textId="77777777" w:rsidR="00C76B5E" w:rsidRPr="004932A4" w:rsidRDefault="0048040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129ED19B" w14:textId="77777777" w:rsidR="00C76B5E" w:rsidRDefault="00C76B5E" w:rsidP="00C76B5E">
      <w:pPr>
        <w:ind w:left="709" w:right="-24" w:hanging="709"/>
        <w:rPr>
          <w:rFonts w:ascii="Arial" w:hAnsi="Arial" w:cs="Arial"/>
          <w:sz w:val="22"/>
          <w:szCs w:val="22"/>
        </w:rPr>
      </w:pPr>
    </w:p>
    <w:p w14:paraId="129ED19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9ED1A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29ED19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29ED19E" w14:textId="77777777" w:rsidR="004C6B3F" w:rsidRPr="00F01505" w:rsidRDefault="004C6B3F" w:rsidP="004C6B3F">
            <w:pPr>
              <w:ind w:right="-24"/>
              <w:jc w:val="center"/>
              <w:rPr>
                <w:rFonts w:ascii="Arial" w:hAnsi="Arial" w:cs="Arial"/>
                <w:b/>
                <w:szCs w:val="24"/>
              </w:rPr>
            </w:pPr>
          </w:p>
          <w:p w14:paraId="129ED19F" w14:textId="77777777" w:rsidR="004C6B3F" w:rsidRPr="00F01505" w:rsidRDefault="004C6B3F" w:rsidP="00761876">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9ED1A0" w14:textId="77777777" w:rsidR="004C6B3F" w:rsidRPr="00F01505" w:rsidRDefault="004C6B3F" w:rsidP="00761876">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29ED1A1" w14:textId="77777777" w:rsidR="004C6B3F"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29ED1A2" w14:textId="77777777" w:rsidR="004C6B3F" w:rsidRPr="00F01505" w:rsidRDefault="007678DC" w:rsidP="00761876">
            <w:pPr>
              <w:pStyle w:val="ListParagraph"/>
              <w:numPr>
                <w:ilvl w:val="1"/>
                <w:numId w:val="2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29ED1A3" w14:textId="77777777" w:rsidR="004C6B3F" w:rsidRPr="00F01505" w:rsidRDefault="004C6B3F" w:rsidP="00761876">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29ED1A4" w14:textId="77777777" w:rsidR="00C76B5E" w:rsidRPr="00F01505" w:rsidRDefault="004C6B3F" w:rsidP="00761876">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29ED1A6" w14:textId="77777777" w:rsidR="00C76B5E" w:rsidRDefault="00C76B5E" w:rsidP="00C76B5E">
      <w:pPr>
        <w:ind w:right="-24"/>
        <w:rPr>
          <w:rFonts w:ascii="Arial" w:hAnsi="Arial" w:cs="Arial"/>
          <w:sz w:val="22"/>
          <w:szCs w:val="22"/>
        </w:rPr>
      </w:pPr>
    </w:p>
    <w:p w14:paraId="129ED1A7" w14:textId="77777777" w:rsidR="007678DC" w:rsidRDefault="007678DC" w:rsidP="007678DC">
      <w:pPr>
        <w:ind w:right="-24"/>
        <w:rPr>
          <w:rFonts w:ascii="Arial" w:hAnsi="Arial" w:cs="Arial"/>
          <w:sz w:val="22"/>
          <w:szCs w:val="22"/>
        </w:rPr>
      </w:pPr>
    </w:p>
    <w:p w14:paraId="129ED1A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129ED1AB" w14:textId="77777777" w:rsidTr="00B60E0C">
        <w:tc>
          <w:tcPr>
            <w:tcW w:w="2552" w:type="dxa"/>
            <w:tcBorders>
              <w:top w:val="nil"/>
              <w:left w:val="nil"/>
              <w:bottom w:val="nil"/>
              <w:right w:val="nil"/>
            </w:tcBorders>
          </w:tcPr>
          <w:p w14:paraId="129ED1A9"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29ED1AA" w14:textId="1CCC740B" w:rsidR="00E070DA" w:rsidRPr="001C4084" w:rsidRDefault="005956C5" w:rsidP="00B60E0C">
            <w:pPr>
              <w:ind w:right="-24"/>
              <w:rPr>
                <w:rFonts w:ascii="Arial" w:hAnsi="Arial" w:cs="Arial"/>
                <w:sz w:val="22"/>
                <w:szCs w:val="22"/>
              </w:rPr>
            </w:pPr>
            <w:permStart w:id="1991926012" w:edGrp="everyone"/>
            <w:r>
              <w:rPr>
                <w:rFonts w:ascii="Arial" w:hAnsi="Arial" w:cs="Arial"/>
                <w:sz w:val="22"/>
                <w:szCs w:val="22"/>
              </w:rPr>
              <w:t>Ryan Readdy</w:t>
            </w:r>
            <w:permEnd w:id="1991926012"/>
          </w:p>
        </w:tc>
      </w:tr>
      <w:tr w:rsidR="00E070DA" w:rsidRPr="0047156F" w14:paraId="129ED1AE" w14:textId="77777777" w:rsidTr="00B60E0C">
        <w:tc>
          <w:tcPr>
            <w:tcW w:w="2552" w:type="dxa"/>
            <w:tcBorders>
              <w:top w:val="nil"/>
              <w:left w:val="nil"/>
              <w:bottom w:val="nil"/>
              <w:right w:val="nil"/>
            </w:tcBorders>
          </w:tcPr>
          <w:p w14:paraId="129ED1AC"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9ED1AD" w14:textId="77777777" w:rsidR="00E070DA" w:rsidRPr="0047156F" w:rsidRDefault="00E070DA" w:rsidP="00B60E0C">
            <w:pPr>
              <w:ind w:right="-24"/>
              <w:rPr>
                <w:rFonts w:ascii="Arial" w:hAnsi="Arial" w:cs="Arial"/>
                <w:sz w:val="22"/>
                <w:szCs w:val="22"/>
              </w:rPr>
            </w:pPr>
          </w:p>
        </w:tc>
      </w:tr>
      <w:tr w:rsidR="00E070DA" w:rsidRPr="00830749" w14:paraId="129ED1B1" w14:textId="77777777" w:rsidTr="00B60E0C">
        <w:tc>
          <w:tcPr>
            <w:tcW w:w="2552" w:type="dxa"/>
            <w:tcBorders>
              <w:top w:val="nil"/>
              <w:left w:val="nil"/>
              <w:bottom w:val="nil"/>
              <w:right w:val="nil"/>
            </w:tcBorders>
          </w:tcPr>
          <w:p w14:paraId="129ED1AF"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71659903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129ED1B0"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9ED2D8" wp14:editId="129ED2D9">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6599030" w:displacedByCustomXml="prev"/>
      </w:tr>
      <w:tr w:rsidR="00E070DA" w:rsidRPr="00830749" w14:paraId="129ED1B4" w14:textId="77777777" w:rsidTr="00B60E0C">
        <w:tc>
          <w:tcPr>
            <w:tcW w:w="2552" w:type="dxa"/>
            <w:tcBorders>
              <w:top w:val="nil"/>
              <w:left w:val="nil"/>
              <w:bottom w:val="nil"/>
              <w:right w:val="nil"/>
            </w:tcBorders>
          </w:tcPr>
          <w:p w14:paraId="129ED1B2"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9ED1B3" w14:textId="77777777" w:rsidR="00E070DA" w:rsidRPr="001C4084" w:rsidRDefault="00E070DA" w:rsidP="00B60E0C">
            <w:pPr>
              <w:ind w:right="-24"/>
              <w:rPr>
                <w:rFonts w:ascii="Arial" w:hAnsi="Arial" w:cs="Arial"/>
                <w:sz w:val="22"/>
                <w:szCs w:val="22"/>
              </w:rPr>
            </w:pPr>
          </w:p>
        </w:tc>
      </w:tr>
      <w:tr w:rsidR="00E070DA" w:rsidRPr="0077428E" w14:paraId="129ED1B7" w14:textId="77777777" w:rsidTr="00B60E0C">
        <w:tc>
          <w:tcPr>
            <w:tcW w:w="2552" w:type="dxa"/>
            <w:tcBorders>
              <w:top w:val="nil"/>
              <w:left w:val="nil"/>
              <w:bottom w:val="nil"/>
              <w:right w:val="nil"/>
            </w:tcBorders>
          </w:tcPr>
          <w:p w14:paraId="129ED1B5"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404441163"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9ED1B6" w14:textId="77777777"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404441163" w:displacedByCustomXml="prev"/>
      </w:tr>
    </w:tbl>
    <w:p w14:paraId="129ED1B8" w14:textId="77777777" w:rsidR="00E070DA" w:rsidRDefault="00E070DA" w:rsidP="00E070DA">
      <w:pPr>
        <w:ind w:right="-24"/>
        <w:rPr>
          <w:rFonts w:ascii="Arial" w:hAnsi="Arial" w:cs="Arial"/>
          <w:sz w:val="22"/>
          <w:szCs w:val="22"/>
        </w:rPr>
      </w:pPr>
    </w:p>
    <w:p w14:paraId="129ED1B9"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129ED1BC" w14:textId="77777777" w:rsidTr="00B60E0C">
        <w:tc>
          <w:tcPr>
            <w:tcW w:w="2552" w:type="dxa"/>
            <w:tcBorders>
              <w:top w:val="nil"/>
              <w:left w:val="nil"/>
              <w:bottom w:val="nil"/>
              <w:right w:val="nil"/>
            </w:tcBorders>
          </w:tcPr>
          <w:p w14:paraId="129ED1BA"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9ED1BB" w14:textId="77777777" w:rsidR="00E070DA" w:rsidRPr="0032118C" w:rsidRDefault="00E070DA" w:rsidP="00B60E0C">
            <w:pPr>
              <w:ind w:right="-24"/>
              <w:rPr>
                <w:rFonts w:ascii="Arial" w:hAnsi="Arial" w:cs="Arial"/>
                <w:sz w:val="22"/>
                <w:szCs w:val="22"/>
              </w:rPr>
            </w:pPr>
            <w:permStart w:id="343151960" w:edGrp="everyone"/>
            <w:permEnd w:id="343151960"/>
          </w:p>
        </w:tc>
      </w:tr>
      <w:tr w:rsidR="00E070DA" w:rsidRPr="0047156F" w14:paraId="129ED1BF" w14:textId="77777777" w:rsidTr="00B60E0C">
        <w:trPr>
          <w:trHeight w:val="113"/>
        </w:trPr>
        <w:tc>
          <w:tcPr>
            <w:tcW w:w="2552" w:type="dxa"/>
            <w:tcBorders>
              <w:top w:val="nil"/>
              <w:left w:val="nil"/>
              <w:bottom w:val="nil"/>
              <w:right w:val="nil"/>
            </w:tcBorders>
          </w:tcPr>
          <w:p w14:paraId="129ED1BD"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9ED1BE" w14:textId="77777777" w:rsidR="00E070DA" w:rsidRPr="0047156F" w:rsidRDefault="00E070DA" w:rsidP="00B60E0C">
            <w:pPr>
              <w:ind w:right="-24"/>
              <w:rPr>
                <w:rFonts w:ascii="Arial" w:hAnsi="Arial" w:cs="Arial"/>
                <w:sz w:val="22"/>
                <w:szCs w:val="22"/>
              </w:rPr>
            </w:pPr>
          </w:p>
        </w:tc>
      </w:tr>
      <w:tr w:rsidR="00E070DA" w:rsidRPr="0032118C" w14:paraId="129ED1C2" w14:textId="77777777" w:rsidTr="00B60E0C">
        <w:tc>
          <w:tcPr>
            <w:tcW w:w="2552" w:type="dxa"/>
            <w:tcBorders>
              <w:top w:val="nil"/>
              <w:left w:val="nil"/>
              <w:bottom w:val="nil"/>
              <w:right w:val="nil"/>
            </w:tcBorders>
          </w:tcPr>
          <w:p w14:paraId="129ED1C0"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1501180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29ED1C1"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9ED2DA" wp14:editId="129ED2D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5011800" w:displacedByCustomXml="prev"/>
      </w:tr>
      <w:tr w:rsidR="00E070DA" w:rsidRPr="0032118C" w14:paraId="129ED1C5" w14:textId="77777777" w:rsidTr="00B60E0C">
        <w:tc>
          <w:tcPr>
            <w:tcW w:w="2552" w:type="dxa"/>
            <w:tcBorders>
              <w:top w:val="nil"/>
              <w:left w:val="nil"/>
              <w:bottom w:val="nil"/>
              <w:right w:val="nil"/>
            </w:tcBorders>
          </w:tcPr>
          <w:p w14:paraId="129ED1C3"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29ED1C4" w14:textId="77777777" w:rsidR="00E070DA" w:rsidRPr="0032118C" w:rsidRDefault="00E070DA" w:rsidP="00B60E0C">
            <w:pPr>
              <w:ind w:right="-24"/>
              <w:rPr>
                <w:rFonts w:ascii="Arial" w:hAnsi="Arial" w:cs="Arial"/>
                <w:sz w:val="22"/>
                <w:szCs w:val="22"/>
              </w:rPr>
            </w:pPr>
          </w:p>
        </w:tc>
      </w:tr>
      <w:tr w:rsidR="00E070DA" w:rsidRPr="0077428E" w14:paraId="129ED1C8" w14:textId="77777777" w:rsidTr="00B60E0C">
        <w:tc>
          <w:tcPr>
            <w:tcW w:w="2552" w:type="dxa"/>
            <w:tcBorders>
              <w:top w:val="nil"/>
              <w:left w:val="nil"/>
              <w:bottom w:val="nil"/>
              <w:right w:val="nil"/>
            </w:tcBorders>
          </w:tcPr>
          <w:p w14:paraId="129ED1C6"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466654905" w:edGrp="everyone"/>
        <w:tc>
          <w:tcPr>
            <w:tcW w:w="6520" w:type="dxa"/>
            <w:tcBorders>
              <w:top w:val="nil"/>
              <w:left w:val="nil"/>
              <w:bottom w:val="single" w:sz="8" w:space="0" w:color="auto"/>
              <w:right w:val="nil"/>
            </w:tcBorders>
          </w:tcPr>
          <w:p w14:paraId="129ED1C7" w14:textId="77777777" w:rsidR="00E070DA" w:rsidRPr="00DD7A44" w:rsidRDefault="00480401"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1466654905"/>
          </w:p>
        </w:tc>
      </w:tr>
    </w:tbl>
    <w:p w14:paraId="129ED1C9" w14:textId="77777777" w:rsidR="007678DC" w:rsidRPr="0077428E" w:rsidRDefault="007678DC" w:rsidP="007678DC">
      <w:pPr>
        <w:ind w:right="-24"/>
        <w:rPr>
          <w:rFonts w:ascii="Arial" w:hAnsi="Arial" w:cs="Arial"/>
          <w:sz w:val="22"/>
          <w:szCs w:val="22"/>
        </w:rPr>
      </w:pPr>
    </w:p>
    <w:p w14:paraId="129ED1CA" w14:textId="77777777" w:rsidR="007678DC" w:rsidRDefault="007678DC" w:rsidP="007678DC">
      <w:pPr>
        <w:ind w:right="-24"/>
        <w:rPr>
          <w:rFonts w:ascii="Arial" w:hAnsi="Arial" w:cs="Arial"/>
          <w:sz w:val="22"/>
          <w:szCs w:val="22"/>
        </w:rPr>
      </w:pPr>
    </w:p>
    <w:p w14:paraId="129ED1CB"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29ED1CE" w14:textId="77777777" w:rsidTr="00A80ACC">
        <w:trPr>
          <w:trHeight w:val="217"/>
          <w:jc w:val="center"/>
        </w:trPr>
        <w:tc>
          <w:tcPr>
            <w:tcW w:w="2528" w:type="dxa"/>
            <w:vMerge w:val="restart"/>
            <w:shd w:val="clear" w:color="auto" w:fill="F3F3F3"/>
            <w:vAlign w:val="center"/>
          </w:tcPr>
          <w:p w14:paraId="129ED1CC"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29ED1C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29ED1D2" w14:textId="77777777" w:rsidTr="00D72E53">
        <w:trPr>
          <w:cantSplit/>
          <w:jc w:val="center"/>
        </w:trPr>
        <w:tc>
          <w:tcPr>
            <w:tcW w:w="2528" w:type="dxa"/>
            <w:vMerge/>
            <w:tcBorders>
              <w:bottom w:val="single" w:sz="4" w:space="0" w:color="auto"/>
            </w:tcBorders>
            <w:vAlign w:val="center"/>
          </w:tcPr>
          <w:p w14:paraId="129ED1CF"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29ED1D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29ED1D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129ED1D6" w14:textId="77777777" w:rsidTr="009E3CC3">
        <w:trPr>
          <w:cantSplit/>
          <w:jc w:val="center"/>
        </w:trPr>
        <w:tc>
          <w:tcPr>
            <w:tcW w:w="2528" w:type="dxa"/>
            <w:tcBorders>
              <w:top w:val="single" w:sz="4" w:space="0" w:color="auto"/>
            </w:tcBorders>
            <w:shd w:val="clear" w:color="auto" w:fill="auto"/>
            <w:vAlign w:val="center"/>
          </w:tcPr>
          <w:p w14:paraId="129ED1D3"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48053060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29ED1D4"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80530603" w:displacedByCustomXml="prev"/>
        <w:permStart w:id="14756955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29ED1D5"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75695596" w:displacedByCustomXml="prev"/>
      </w:tr>
      <w:tr w:rsidR="001F097D" w:rsidRPr="004932A4" w14:paraId="129ED1DA" w14:textId="77777777" w:rsidTr="009E3CC3">
        <w:trPr>
          <w:cantSplit/>
          <w:trHeight w:val="454"/>
          <w:jc w:val="center"/>
        </w:trPr>
        <w:tc>
          <w:tcPr>
            <w:tcW w:w="2528" w:type="dxa"/>
            <w:shd w:val="clear" w:color="auto" w:fill="auto"/>
            <w:vAlign w:val="center"/>
          </w:tcPr>
          <w:p w14:paraId="129ED1D7"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20901249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29ED1D8"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209012493" w:displacedByCustomXml="prev"/>
        <w:permStart w:id="102459654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29ED1D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024596547" w:displacedByCustomXml="prev"/>
      </w:tr>
    </w:tbl>
    <w:p w14:paraId="129ED1DB"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129ED1DD" w14:textId="77777777" w:rsidTr="00B60E0C">
        <w:tc>
          <w:tcPr>
            <w:tcW w:w="9016" w:type="dxa"/>
            <w:shd w:val="clear" w:color="auto" w:fill="D9D9D9" w:themeFill="background1" w:themeFillShade="D9"/>
          </w:tcPr>
          <w:p w14:paraId="129ED1DC"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129ED1DF" w14:textId="77777777" w:rsidTr="00B60E0C">
        <w:trPr>
          <w:trHeight w:val="13602"/>
        </w:trPr>
        <w:tc>
          <w:tcPr>
            <w:tcW w:w="9016" w:type="dxa"/>
          </w:tcPr>
          <w:p w14:paraId="129ED1DE" w14:textId="77777777" w:rsidR="003A503C" w:rsidRPr="00553DDB" w:rsidRDefault="003A503C" w:rsidP="00B60E0C">
            <w:pPr>
              <w:rPr>
                <w:rFonts w:ascii="Arial" w:hAnsi="Arial" w:cs="Arial"/>
                <w:szCs w:val="24"/>
              </w:rPr>
            </w:pPr>
            <w:permStart w:id="1869111878" w:edGrp="everyone"/>
            <w:permEnd w:id="1869111878"/>
          </w:p>
        </w:tc>
      </w:tr>
    </w:tbl>
    <w:p w14:paraId="129ED1E0" w14:textId="77777777" w:rsidR="006774E6" w:rsidRPr="00765796" w:rsidRDefault="0048040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29ED1E1"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129ED1E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129ED1E4"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29ED1E3"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129ED1F6"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129ED1E5" w14:textId="77777777" w:rsidR="008A0144" w:rsidRPr="0047390E" w:rsidRDefault="008A0144" w:rsidP="008A0144">
            <w:pPr>
              <w:jc w:val="left"/>
              <w:rPr>
                <w:rFonts w:cs="Arial"/>
                <w:b/>
                <w:sz w:val="20"/>
              </w:rPr>
            </w:pPr>
            <w:r w:rsidRPr="0047390E">
              <w:rPr>
                <w:rFonts w:cs="Arial"/>
                <w:b/>
                <w:sz w:val="20"/>
              </w:rPr>
              <w:t>Description of task:</w:t>
            </w:r>
          </w:p>
          <w:p w14:paraId="129ED1E6"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129ED1E7" w14:textId="77777777" w:rsidR="008A0144" w:rsidRPr="00670E25" w:rsidRDefault="008A0144" w:rsidP="008A0144">
            <w:pPr>
              <w:pStyle w:val="ListParagraph"/>
              <w:numPr>
                <w:ilvl w:val="0"/>
                <w:numId w:val="20"/>
              </w:numPr>
              <w:rPr>
                <w:rFonts w:cs="Arial"/>
                <w:sz w:val="20"/>
              </w:rPr>
            </w:pPr>
            <w:r w:rsidRPr="00670E25">
              <w:rPr>
                <w:rFonts w:cs="Arial"/>
                <w:sz w:val="20"/>
              </w:rPr>
              <w:t>Occasion 1: Construction classified as Class 1 and 10 construction</w:t>
            </w:r>
          </w:p>
          <w:p w14:paraId="129ED1E8" w14:textId="77777777" w:rsidR="008A0144" w:rsidRPr="00670E25" w:rsidRDefault="008A0144" w:rsidP="008A0144">
            <w:pPr>
              <w:pStyle w:val="ListParagraph"/>
              <w:numPr>
                <w:ilvl w:val="0"/>
                <w:numId w:val="20"/>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129ED1E9" w14:textId="77777777" w:rsidR="008A0144" w:rsidRPr="007C6A32" w:rsidRDefault="008A0144" w:rsidP="008A0144">
            <w:pPr>
              <w:jc w:val="left"/>
              <w:rPr>
                <w:rFonts w:cs="Arial"/>
                <w:sz w:val="10"/>
              </w:rPr>
            </w:pPr>
          </w:p>
          <w:p w14:paraId="129ED1EA"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129ED1EB" w14:textId="77777777" w:rsidR="008A0144" w:rsidRPr="007C6A32" w:rsidRDefault="008A0144" w:rsidP="008A0144">
            <w:pPr>
              <w:jc w:val="left"/>
              <w:rPr>
                <w:rFonts w:cs="Arial"/>
                <w:sz w:val="10"/>
              </w:rPr>
            </w:pPr>
          </w:p>
          <w:p w14:paraId="129ED1EC"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129ED1ED" w14:textId="77777777" w:rsidR="008A0144" w:rsidRPr="006C7673" w:rsidRDefault="008A0144" w:rsidP="008A0144">
            <w:pPr>
              <w:pStyle w:val="ListParagraph"/>
              <w:numPr>
                <w:ilvl w:val="0"/>
                <w:numId w:val="20"/>
              </w:numPr>
              <w:rPr>
                <w:rFonts w:cs="Arial"/>
                <w:sz w:val="20"/>
              </w:rPr>
            </w:pPr>
            <w:r w:rsidRPr="006C7673">
              <w:rPr>
                <w:rFonts w:cs="Arial"/>
                <w:sz w:val="20"/>
              </w:rPr>
              <w:t xml:space="preserve">Documented evidence of determining a compliant solution on a project including: </w:t>
            </w:r>
          </w:p>
          <w:p w14:paraId="129ED1EE" w14:textId="77777777" w:rsidR="008A0144" w:rsidRPr="006C7673" w:rsidRDefault="008A0144" w:rsidP="008A0144">
            <w:pPr>
              <w:pStyle w:val="ListParagraph"/>
              <w:numPr>
                <w:ilvl w:val="1"/>
                <w:numId w:val="20"/>
              </w:numPr>
              <w:ind w:left="1082"/>
              <w:rPr>
                <w:rFonts w:cs="Arial"/>
                <w:sz w:val="20"/>
              </w:rPr>
            </w:pPr>
            <w:r w:rsidRPr="006C7673">
              <w:rPr>
                <w:rFonts w:cs="Arial"/>
                <w:sz w:val="20"/>
              </w:rPr>
              <w:t>Correspondence such as letters, emails, and records of other communications</w:t>
            </w:r>
          </w:p>
          <w:p w14:paraId="129ED1EF" w14:textId="77777777" w:rsidR="008A0144" w:rsidRPr="006C7673" w:rsidRDefault="008A0144" w:rsidP="008A0144">
            <w:pPr>
              <w:pStyle w:val="ListParagraph"/>
              <w:numPr>
                <w:ilvl w:val="1"/>
                <w:numId w:val="20"/>
              </w:numPr>
              <w:ind w:left="1082"/>
              <w:rPr>
                <w:rFonts w:cs="Arial"/>
                <w:sz w:val="20"/>
              </w:rPr>
            </w:pPr>
            <w:r w:rsidRPr="006C7673">
              <w:rPr>
                <w:rFonts w:cs="Arial"/>
                <w:sz w:val="20"/>
              </w:rPr>
              <w:t>Certifier reports, instructions</w:t>
            </w:r>
          </w:p>
          <w:p w14:paraId="129ED1F0" w14:textId="77777777" w:rsidR="008A0144" w:rsidRPr="006C7673" w:rsidRDefault="008A0144" w:rsidP="008A0144">
            <w:pPr>
              <w:pStyle w:val="ListParagraph"/>
              <w:numPr>
                <w:ilvl w:val="0"/>
                <w:numId w:val="20"/>
              </w:numPr>
              <w:rPr>
                <w:rFonts w:cs="Arial"/>
                <w:sz w:val="20"/>
              </w:rPr>
            </w:pPr>
            <w:r w:rsidRPr="006C7673">
              <w:rPr>
                <w:rFonts w:cs="Arial"/>
                <w:sz w:val="20"/>
              </w:rPr>
              <w:t xml:space="preserve">Other compliance documentation for a project including: </w:t>
            </w:r>
          </w:p>
          <w:p w14:paraId="129ED1F1" w14:textId="77777777" w:rsidR="008A0144" w:rsidRPr="006C7673" w:rsidRDefault="008A0144" w:rsidP="008A0144">
            <w:pPr>
              <w:pStyle w:val="ListParagraph"/>
              <w:numPr>
                <w:ilvl w:val="1"/>
                <w:numId w:val="20"/>
              </w:numPr>
              <w:ind w:left="1082"/>
              <w:rPr>
                <w:rFonts w:cs="Arial"/>
                <w:sz w:val="20"/>
              </w:rPr>
            </w:pPr>
            <w:r w:rsidRPr="006C7673">
              <w:rPr>
                <w:rFonts w:cs="Arial"/>
                <w:sz w:val="20"/>
              </w:rPr>
              <w:t xml:space="preserve">Council or private certifier inspection reports </w:t>
            </w:r>
          </w:p>
          <w:p w14:paraId="129ED1F2" w14:textId="77777777" w:rsidR="008A0144" w:rsidRPr="006C7673" w:rsidRDefault="008A0144" w:rsidP="008A0144">
            <w:pPr>
              <w:pStyle w:val="ListParagraph"/>
              <w:numPr>
                <w:ilvl w:val="1"/>
                <w:numId w:val="20"/>
              </w:numPr>
              <w:ind w:left="1082"/>
              <w:rPr>
                <w:rFonts w:cs="Arial"/>
                <w:sz w:val="20"/>
              </w:rPr>
            </w:pPr>
            <w:r w:rsidRPr="006C7673">
              <w:rPr>
                <w:rFonts w:cs="Arial"/>
                <w:sz w:val="20"/>
              </w:rPr>
              <w:t xml:space="preserve">Structural inspection certificates </w:t>
            </w:r>
          </w:p>
          <w:p w14:paraId="129ED1F3" w14:textId="77777777" w:rsidR="008A0144" w:rsidRDefault="008A0144" w:rsidP="008A0144">
            <w:pPr>
              <w:pStyle w:val="ListParagraph"/>
              <w:numPr>
                <w:ilvl w:val="1"/>
                <w:numId w:val="20"/>
              </w:numPr>
              <w:ind w:left="1082"/>
              <w:rPr>
                <w:rFonts w:cs="Arial"/>
                <w:sz w:val="20"/>
              </w:rPr>
            </w:pPr>
            <w:r w:rsidRPr="006B21F2">
              <w:rPr>
                <w:rFonts w:cs="Arial"/>
                <w:sz w:val="20"/>
              </w:rPr>
              <w:t>Occupation certificates</w:t>
            </w:r>
          </w:p>
          <w:p w14:paraId="129ED1F4" w14:textId="77777777" w:rsidR="008A0144" w:rsidRPr="007C6A32" w:rsidRDefault="008A0144" w:rsidP="008A0144">
            <w:pPr>
              <w:jc w:val="left"/>
              <w:rPr>
                <w:rFonts w:cs="Arial"/>
                <w:sz w:val="10"/>
              </w:rPr>
            </w:pPr>
          </w:p>
          <w:p w14:paraId="129ED1F5"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129ED1F9"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129ED1F7" w14:textId="77777777" w:rsidR="008A0144" w:rsidRDefault="008A0144" w:rsidP="008A0144">
            <w:pPr>
              <w:jc w:val="left"/>
              <w:rPr>
                <w:rFonts w:cs="Arial"/>
                <w:b/>
                <w:sz w:val="20"/>
              </w:rPr>
            </w:pPr>
            <w:r>
              <w:rPr>
                <w:rFonts w:cs="Arial"/>
                <w:b/>
                <w:sz w:val="20"/>
              </w:rPr>
              <w:t xml:space="preserve">Resources required: </w:t>
            </w:r>
          </w:p>
          <w:p w14:paraId="129ED1F8"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129ED1FB"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29ED1FA"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129ED1FE"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129ED1FC"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29ED1FD" w14:textId="1469321C" w:rsidR="008A0144" w:rsidRPr="00DE6B06" w:rsidRDefault="008A0144" w:rsidP="008A0144">
            <w:pPr>
              <w:jc w:val="left"/>
              <w:rPr>
                <w:rFonts w:ascii="Arial" w:hAnsi="Arial" w:cs="Arial"/>
                <w:sz w:val="22"/>
              </w:rPr>
            </w:pPr>
            <w:bookmarkStart w:id="40" w:name="_GoBack"/>
            <w:bookmarkEnd w:id="40"/>
            <w:permStart w:id="1811102963" w:edGrp="everyone"/>
            <w:permEnd w:id="1811102963"/>
          </w:p>
        </w:tc>
      </w:tr>
      <w:tr w:rsidR="008A0144" w:rsidRPr="00683908" w14:paraId="129ED201" w14:textId="77777777" w:rsidTr="00B60E0C">
        <w:trPr>
          <w:trHeight w:val="454"/>
        </w:trPr>
        <w:tc>
          <w:tcPr>
            <w:tcW w:w="2598" w:type="dxa"/>
            <w:tcBorders>
              <w:left w:val="single" w:sz="12" w:space="0" w:color="000000"/>
              <w:right w:val="single" w:sz="4" w:space="0" w:color="000000"/>
            </w:tcBorders>
            <w:vAlign w:val="center"/>
          </w:tcPr>
          <w:p w14:paraId="129ED1FF"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29ED200" w14:textId="08E70F14" w:rsidR="008A0144" w:rsidRPr="00DE6B06" w:rsidRDefault="008A0144" w:rsidP="008A0144">
            <w:pPr>
              <w:jc w:val="left"/>
              <w:rPr>
                <w:rFonts w:ascii="Arial" w:hAnsi="Arial" w:cs="Arial"/>
                <w:sz w:val="22"/>
              </w:rPr>
            </w:pPr>
            <w:permStart w:id="330506058" w:edGrp="everyone"/>
            <w:permEnd w:id="330506058"/>
          </w:p>
        </w:tc>
      </w:tr>
      <w:tr w:rsidR="008A0144" w:rsidRPr="00683908" w14:paraId="129ED205" w14:textId="77777777" w:rsidTr="00B60E0C">
        <w:trPr>
          <w:trHeight w:val="454"/>
        </w:trPr>
        <w:tc>
          <w:tcPr>
            <w:tcW w:w="2598" w:type="dxa"/>
            <w:tcBorders>
              <w:left w:val="single" w:sz="12" w:space="0" w:color="000000"/>
              <w:right w:val="single" w:sz="4" w:space="0" w:color="000000"/>
            </w:tcBorders>
            <w:vAlign w:val="center"/>
          </w:tcPr>
          <w:p w14:paraId="129ED202" w14:textId="77777777" w:rsidR="008A0144" w:rsidRDefault="008A0144" w:rsidP="008A0144">
            <w:pPr>
              <w:jc w:val="right"/>
              <w:rPr>
                <w:rFonts w:cs="Arial"/>
                <w:b/>
                <w:sz w:val="20"/>
              </w:rPr>
            </w:pPr>
            <w:r>
              <w:rPr>
                <w:rFonts w:cs="Arial"/>
                <w:b/>
                <w:sz w:val="20"/>
              </w:rPr>
              <w:t xml:space="preserve">Role of observer </w:t>
            </w:r>
          </w:p>
          <w:p w14:paraId="129ED203"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29ED204" w14:textId="0ED2898C" w:rsidR="008A0144" w:rsidRPr="00DE6B06" w:rsidRDefault="008A0144" w:rsidP="008A0144">
            <w:pPr>
              <w:jc w:val="left"/>
              <w:rPr>
                <w:rFonts w:ascii="Arial" w:hAnsi="Arial" w:cs="Arial"/>
                <w:sz w:val="22"/>
              </w:rPr>
            </w:pPr>
            <w:permStart w:id="1421499396" w:edGrp="everyone"/>
            <w:permEnd w:id="1421499396"/>
          </w:p>
        </w:tc>
      </w:tr>
      <w:tr w:rsidR="008A0144" w:rsidRPr="00683908" w14:paraId="129ED208" w14:textId="77777777" w:rsidTr="00B60E0C">
        <w:trPr>
          <w:trHeight w:val="454"/>
        </w:trPr>
        <w:tc>
          <w:tcPr>
            <w:tcW w:w="2598" w:type="dxa"/>
            <w:tcBorders>
              <w:left w:val="single" w:sz="12" w:space="0" w:color="000000"/>
              <w:right w:val="single" w:sz="4" w:space="0" w:color="000000"/>
            </w:tcBorders>
            <w:vAlign w:val="center"/>
          </w:tcPr>
          <w:p w14:paraId="129ED206"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29ED207" w14:textId="71CCF20F" w:rsidR="008A0144" w:rsidRPr="00DE6B06" w:rsidRDefault="008A0144" w:rsidP="008A0144">
            <w:pPr>
              <w:jc w:val="left"/>
              <w:rPr>
                <w:rFonts w:ascii="Arial" w:hAnsi="Arial" w:cs="Arial"/>
                <w:sz w:val="22"/>
              </w:rPr>
            </w:pPr>
            <w:permStart w:id="1506031858" w:edGrp="everyone"/>
            <w:permEnd w:id="1506031858"/>
          </w:p>
        </w:tc>
      </w:tr>
      <w:tr w:rsidR="008A0144" w:rsidRPr="00683908" w14:paraId="129ED20B" w14:textId="77777777" w:rsidTr="00B60E0C">
        <w:trPr>
          <w:trHeight w:val="850"/>
        </w:trPr>
        <w:tc>
          <w:tcPr>
            <w:tcW w:w="2598" w:type="dxa"/>
            <w:tcBorders>
              <w:left w:val="single" w:sz="12" w:space="0" w:color="000000"/>
              <w:right w:val="single" w:sz="4" w:space="0" w:color="000000"/>
            </w:tcBorders>
            <w:vAlign w:val="center"/>
          </w:tcPr>
          <w:p w14:paraId="129ED209"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57407539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29ED20A"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129ED2DC" wp14:editId="129ED2D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075395" w:displacedByCustomXml="prev"/>
      </w:tr>
      <w:tr w:rsidR="008A0144" w:rsidRPr="00683908" w14:paraId="129ED20E" w14:textId="77777777" w:rsidTr="00B60E0C">
        <w:trPr>
          <w:trHeight w:val="454"/>
        </w:trPr>
        <w:tc>
          <w:tcPr>
            <w:tcW w:w="2598" w:type="dxa"/>
            <w:tcBorders>
              <w:left w:val="single" w:sz="12" w:space="0" w:color="000000"/>
              <w:right w:val="single" w:sz="4" w:space="0" w:color="000000"/>
            </w:tcBorders>
            <w:vAlign w:val="center"/>
          </w:tcPr>
          <w:p w14:paraId="129ED20C" w14:textId="77777777" w:rsidR="008A0144" w:rsidRPr="00696855" w:rsidRDefault="008A0144" w:rsidP="008A0144">
            <w:pPr>
              <w:jc w:val="right"/>
              <w:rPr>
                <w:rFonts w:cs="Arial"/>
                <w:b/>
                <w:sz w:val="20"/>
              </w:rPr>
            </w:pPr>
            <w:r w:rsidRPr="00696855">
              <w:rPr>
                <w:rFonts w:cs="Arial"/>
                <w:b/>
                <w:sz w:val="20"/>
              </w:rPr>
              <w:t>Date:</w:t>
            </w:r>
          </w:p>
        </w:tc>
        <w:permStart w:id="1595219217"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29ED20D"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1595219217" w:displacedByCustomXml="prev"/>
      </w:tr>
      <w:tr w:rsidR="008A0144" w:rsidRPr="00683908" w14:paraId="129ED211" w14:textId="77777777" w:rsidTr="00B60E0C">
        <w:tc>
          <w:tcPr>
            <w:tcW w:w="6096" w:type="dxa"/>
            <w:gridSpan w:val="2"/>
            <w:vMerge w:val="restart"/>
            <w:tcBorders>
              <w:left w:val="single" w:sz="12" w:space="0" w:color="000000"/>
            </w:tcBorders>
            <w:vAlign w:val="center"/>
          </w:tcPr>
          <w:p w14:paraId="129ED20F"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29ED210"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129ED217" w14:textId="77777777" w:rsidTr="00B60E0C">
        <w:trPr>
          <w:trHeight w:val="233"/>
        </w:trPr>
        <w:tc>
          <w:tcPr>
            <w:tcW w:w="6096" w:type="dxa"/>
            <w:gridSpan w:val="2"/>
            <w:vMerge/>
            <w:tcBorders>
              <w:left w:val="single" w:sz="12" w:space="0" w:color="000000"/>
            </w:tcBorders>
          </w:tcPr>
          <w:p w14:paraId="129ED212"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129ED213"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129ED214"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29ED215"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129ED216" w14:textId="77777777" w:rsidR="008A0144" w:rsidRPr="00696855" w:rsidRDefault="008A0144" w:rsidP="008A0144">
            <w:pPr>
              <w:jc w:val="center"/>
              <w:rPr>
                <w:rFonts w:cs="Arial"/>
                <w:b/>
                <w:sz w:val="20"/>
              </w:rPr>
            </w:pPr>
            <w:r>
              <w:rPr>
                <w:rFonts w:cs="Arial"/>
                <w:b/>
                <w:sz w:val="20"/>
              </w:rPr>
              <w:t>Occasion</w:t>
            </w:r>
          </w:p>
        </w:tc>
      </w:tr>
      <w:tr w:rsidR="008A0144" w:rsidRPr="00696855" w14:paraId="129ED21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29ED218"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129ED21D" w14:textId="77777777" w:rsidTr="00B60E0C">
        <w:trPr>
          <w:trHeight w:val="25"/>
        </w:trPr>
        <w:tc>
          <w:tcPr>
            <w:tcW w:w="6096" w:type="dxa"/>
            <w:gridSpan w:val="2"/>
            <w:tcBorders>
              <w:left w:val="single" w:sz="12" w:space="0" w:color="000000"/>
            </w:tcBorders>
          </w:tcPr>
          <w:p w14:paraId="129ED21A" w14:textId="77777777"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9712498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1B" w14:textId="10A13340"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971249809" w:displacedByCustomXml="prev"/>
        <w:permStart w:id="1713578315"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1C" w14:textId="3F9BC224"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713578315" w:displacedByCustomXml="prev"/>
      </w:tr>
      <w:tr w:rsidR="008A0144" w:rsidRPr="00696855" w14:paraId="129ED221" w14:textId="77777777" w:rsidTr="00B60E0C">
        <w:trPr>
          <w:trHeight w:val="25"/>
        </w:trPr>
        <w:tc>
          <w:tcPr>
            <w:tcW w:w="6096" w:type="dxa"/>
            <w:gridSpan w:val="2"/>
            <w:tcBorders>
              <w:left w:val="single" w:sz="12" w:space="0" w:color="000000"/>
            </w:tcBorders>
          </w:tcPr>
          <w:p w14:paraId="129ED21E" w14:textId="77777777"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442974869"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1F" w14:textId="66FA3FBB"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442974869" w:displacedByCustomXml="prev"/>
        <w:permStart w:id="1948940135"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20" w14:textId="0222CA82"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948940135" w:displacedByCustomXml="prev"/>
      </w:tr>
      <w:tr w:rsidR="008A0144" w:rsidRPr="00696855" w14:paraId="129ED225" w14:textId="77777777" w:rsidTr="00B60E0C">
        <w:trPr>
          <w:trHeight w:val="25"/>
        </w:trPr>
        <w:tc>
          <w:tcPr>
            <w:tcW w:w="6096" w:type="dxa"/>
            <w:gridSpan w:val="2"/>
            <w:tcBorders>
              <w:left w:val="single" w:sz="12" w:space="0" w:color="000000"/>
            </w:tcBorders>
          </w:tcPr>
          <w:p w14:paraId="129ED222" w14:textId="77777777"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1670002420"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23" w14:textId="0FACE15C"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670002420" w:displacedByCustomXml="prev"/>
        <w:permStart w:id="881011098"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24" w14:textId="5E2AD887"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881011098" w:displacedByCustomXml="prev"/>
      </w:tr>
      <w:tr w:rsidR="008A0144" w:rsidRPr="00696855" w14:paraId="129ED227"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29ED226"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129ED22B" w14:textId="77777777" w:rsidTr="00B60E0C">
        <w:trPr>
          <w:trHeight w:val="25"/>
        </w:trPr>
        <w:tc>
          <w:tcPr>
            <w:tcW w:w="6096" w:type="dxa"/>
            <w:gridSpan w:val="2"/>
            <w:tcBorders>
              <w:left w:val="single" w:sz="12" w:space="0" w:color="000000"/>
            </w:tcBorders>
          </w:tcPr>
          <w:p w14:paraId="129ED228" w14:textId="77777777" w:rsidR="008A0144" w:rsidRPr="005A68BC" w:rsidRDefault="008A0144" w:rsidP="008A0144">
            <w:pPr>
              <w:pStyle w:val="ListParagraph"/>
              <w:numPr>
                <w:ilvl w:val="0"/>
                <w:numId w:val="2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56643552"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29" w14:textId="6F7DACB2"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56643552" w:displacedByCustomXml="prev"/>
        <w:permStart w:id="557205335"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2A" w14:textId="1F109848"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557205335" w:displacedByCustomXml="prev"/>
      </w:tr>
      <w:tr w:rsidR="008A0144" w:rsidRPr="00696855" w14:paraId="129ED22F" w14:textId="77777777" w:rsidTr="00B60E0C">
        <w:trPr>
          <w:trHeight w:val="25"/>
        </w:trPr>
        <w:tc>
          <w:tcPr>
            <w:tcW w:w="6096" w:type="dxa"/>
            <w:gridSpan w:val="2"/>
            <w:tcBorders>
              <w:left w:val="single" w:sz="12" w:space="0" w:color="000000"/>
            </w:tcBorders>
          </w:tcPr>
          <w:p w14:paraId="129ED22C" w14:textId="77777777" w:rsidR="008A0144" w:rsidRPr="00D70329" w:rsidRDefault="008A0144" w:rsidP="008A0144">
            <w:pPr>
              <w:pStyle w:val="ListParagraph"/>
              <w:numPr>
                <w:ilvl w:val="0"/>
                <w:numId w:val="2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645091600"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2D" w14:textId="6F23BB85"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645091600" w:displacedByCustomXml="prev"/>
        <w:permStart w:id="2029024139"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2E" w14:textId="482E1DA8"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2029024139" w:displacedByCustomXml="prev"/>
      </w:tr>
      <w:tr w:rsidR="008A0144" w:rsidRPr="00696855" w14:paraId="129ED233" w14:textId="77777777" w:rsidTr="00B60E0C">
        <w:trPr>
          <w:trHeight w:val="25"/>
        </w:trPr>
        <w:tc>
          <w:tcPr>
            <w:tcW w:w="6096" w:type="dxa"/>
            <w:gridSpan w:val="2"/>
            <w:tcBorders>
              <w:left w:val="single" w:sz="12" w:space="0" w:color="000000"/>
            </w:tcBorders>
          </w:tcPr>
          <w:p w14:paraId="129ED230" w14:textId="77777777" w:rsidR="008A0144" w:rsidRDefault="008A0144" w:rsidP="008A0144">
            <w:pPr>
              <w:pStyle w:val="ListParagraph"/>
              <w:numPr>
                <w:ilvl w:val="0"/>
                <w:numId w:val="2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815102851"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31" w14:textId="1AD59101"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815102851" w:displacedByCustomXml="prev"/>
        <w:permStart w:id="1689065352"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32" w14:textId="28471FEF"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689065352" w:displacedByCustomXml="prev"/>
      </w:tr>
      <w:tr w:rsidR="008A0144" w:rsidRPr="00696855" w14:paraId="129ED235"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29ED234"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129ED239" w14:textId="77777777" w:rsidTr="00B60E0C">
        <w:trPr>
          <w:trHeight w:val="25"/>
        </w:trPr>
        <w:tc>
          <w:tcPr>
            <w:tcW w:w="6096" w:type="dxa"/>
            <w:gridSpan w:val="2"/>
            <w:tcBorders>
              <w:left w:val="single" w:sz="12" w:space="0" w:color="000000"/>
            </w:tcBorders>
          </w:tcPr>
          <w:p w14:paraId="129ED236" w14:textId="77777777" w:rsidR="008A0144" w:rsidRPr="00D70329" w:rsidRDefault="008A0144" w:rsidP="008A0144">
            <w:pPr>
              <w:pStyle w:val="ListParagraph"/>
              <w:numPr>
                <w:ilvl w:val="0"/>
                <w:numId w:val="2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994838162"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37" w14:textId="54328C89"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994838162" w:displacedByCustomXml="prev"/>
        <w:permStart w:id="851405064"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38" w14:textId="1D7EE9A5"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851405064" w:displacedByCustomXml="prev"/>
      </w:tr>
      <w:tr w:rsidR="008A0144" w:rsidRPr="00696855" w14:paraId="129ED23D" w14:textId="77777777" w:rsidTr="00B60E0C">
        <w:trPr>
          <w:trHeight w:val="25"/>
        </w:trPr>
        <w:tc>
          <w:tcPr>
            <w:tcW w:w="6096" w:type="dxa"/>
            <w:gridSpan w:val="2"/>
            <w:tcBorders>
              <w:left w:val="single" w:sz="12" w:space="0" w:color="000000"/>
            </w:tcBorders>
          </w:tcPr>
          <w:p w14:paraId="129ED23A" w14:textId="77777777" w:rsidR="008A0144" w:rsidRPr="00D70329" w:rsidRDefault="008A0144" w:rsidP="008A0144">
            <w:pPr>
              <w:pStyle w:val="ListParagraph"/>
              <w:numPr>
                <w:ilvl w:val="0"/>
                <w:numId w:val="2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1708665400"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3B" w14:textId="0B7A87AD"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708665400" w:displacedByCustomXml="prev"/>
        <w:permStart w:id="1123425703"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3C" w14:textId="6F9504FA"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123425703" w:displacedByCustomXml="prev"/>
      </w:tr>
      <w:tr w:rsidR="008A0144" w:rsidRPr="00696855" w14:paraId="129ED241" w14:textId="77777777" w:rsidTr="00B60E0C">
        <w:trPr>
          <w:trHeight w:val="25"/>
        </w:trPr>
        <w:tc>
          <w:tcPr>
            <w:tcW w:w="6096" w:type="dxa"/>
            <w:gridSpan w:val="2"/>
            <w:tcBorders>
              <w:left w:val="single" w:sz="12" w:space="0" w:color="000000"/>
            </w:tcBorders>
          </w:tcPr>
          <w:p w14:paraId="129ED23E" w14:textId="77777777" w:rsidR="008A0144" w:rsidRDefault="008A0144" w:rsidP="008A0144">
            <w:pPr>
              <w:pStyle w:val="ListParagraph"/>
              <w:numPr>
                <w:ilvl w:val="0"/>
                <w:numId w:val="2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1658072576"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3F" w14:textId="6CC9A43A"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658072576" w:displacedByCustomXml="prev"/>
        <w:permStart w:id="1290278804"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40" w14:textId="73B50216"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290278804" w:displacedByCustomXml="prev"/>
      </w:tr>
      <w:tr w:rsidR="008A0144" w:rsidRPr="00696855" w14:paraId="129ED245" w14:textId="77777777" w:rsidTr="00B60E0C">
        <w:trPr>
          <w:trHeight w:val="25"/>
        </w:trPr>
        <w:tc>
          <w:tcPr>
            <w:tcW w:w="6096" w:type="dxa"/>
            <w:gridSpan w:val="2"/>
            <w:tcBorders>
              <w:left w:val="single" w:sz="12" w:space="0" w:color="000000"/>
            </w:tcBorders>
          </w:tcPr>
          <w:p w14:paraId="129ED242" w14:textId="77777777" w:rsidR="008A0144" w:rsidRDefault="008A0144" w:rsidP="008A0144">
            <w:pPr>
              <w:pStyle w:val="ListParagraph"/>
              <w:numPr>
                <w:ilvl w:val="0"/>
                <w:numId w:val="2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549661198"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43" w14:textId="183DEAA1"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549661198" w:displacedByCustomXml="prev"/>
        <w:permStart w:id="1055871442"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44" w14:textId="61BFB709"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055871442" w:displacedByCustomXml="prev"/>
      </w:tr>
      <w:tr w:rsidR="008A0144" w:rsidRPr="00696855" w14:paraId="129ED249" w14:textId="77777777" w:rsidTr="00B60E0C">
        <w:trPr>
          <w:trHeight w:val="25"/>
        </w:trPr>
        <w:tc>
          <w:tcPr>
            <w:tcW w:w="6096" w:type="dxa"/>
            <w:gridSpan w:val="2"/>
            <w:tcBorders>
              <w:left w:val="single" w:sz="12" w:space="0" w:color="000000"/>
            </w:tcBorders>
          </w:tcPr>
          <w:p w14:paraId="129ED246" w14:textId="77777777" w:rsidR="008A0144" w:rsidRDefault="008A0144" w:rsidP="008A0144">
            <w:pPr>
              <w:pStyle w:val="ListParagraph"/>
              <w:numPr>
                <w:ilvl w:val="0"/>
                <w:numId w:val="2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188359174"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47" w14:textId="30C9E22C"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88359174" w:displacedByCustomXml="prev"/>
        <w:permStart w:id="1565815968"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48" w14:textId="5AB06385"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565815968" w:displacedByCustomXml="prev"/>
      </w:tr>
      <w:tr w:rsidR="008A0144" w:rsidRPr="00696855" w14:paraId="129ED24F" w14:textId="77777777" w:rsidTr="00B60E0C">
        <w:trPr>
          <w:trHeight w:val="25"/>
        </w:trPr>
        <w:tc>
          <w:tcPr>
            <w:tcW w:w="6096" w:type="dxa"/>
            <w:gridSpan w:val="2"/>
            <w:tcBorders>
              <w:left w:val="single" w:sz="12" w:space="0" w:color="000000"/>
            </w:tcBorders>
          </w:tcPr>
          <w:p w14:paraId="129ED24A" w14:textId="77777777" w:rsidR="008A0144" w:rsidRPr="00311D5F" w:rsidRDefault="008A0144" w:rsidP="008A0144">
            <w:pPr>
              <w:pStyle w:val="ListParagraph"/>
              <w:numPr>
                <w:ilvl w:val="0"/>
                <w:numId w:val="28"/>
              </w:numPr>
              <w:ind w:left="459" w:hanging="459"/>
              <w:rPr>
                <w:rFonts w:cs="Arial"/>
                <w:sz w:val="20"/>
              </w:rPr>
            </w:pPr>
            <w:bookmarkStart w:id="55" w:name="_Ref535842459"/>
            <w:r w:rsidRPr="00311D5F">
              <w:rPr>
                <w:rFonts w:cs="Arial"/>
                <w:sz w:val="20"/>
              </w:rPr>
              <w:t>Effectively communicate using the following methods:</w:t>
            </w:r>
            <w:bookmarkEnd w:id="55"/>
          </w:p>
          <w:p w14:paraId="129ED24B" w14:textId="77777777" w:rsidR="008A0144" w:rsidRDefault="008A0144" w:rsidP="008A0144">
            <w:pPr>
              <w:pStyle w:val="ListParagraph"/>
              <w:numPr>
                <w:ilvl w:val="0"/>
                <w:numId w:val="20"/>
              </w:numPr>
              <w:ind w:left="885"/>
              <w:rPr>
                <w:rFonts w:cs="Arial"/>
                <w:sz w:val="20"/>
              </w:rPr>
            </w:pPr>
            <w:r w:rsidRPr="00311D5F">
              <w:rPr>
                <w:rFonts w:cs="Arial"/>
                <w:sz w:val="20"/>
              </w:rPr>
              <w:t>Language/concepts appropriate to cultural differences</w:t>
            </w:r>
          </w:p>
          <w:p w14:paraId="129ED24C" w14:textId="77777777" w:rsidR="008A0144" w:rsidRPr="00311D5F" w:rsidRDefault="008A0144" w:rsidP="008A0144">
            <w:pPr>
              <w:pStyle w:val="ListParagraph"/>
              <w:numPr>
                <w:ilvl w:val="0"/>
                <w:numId w:val="20"/>
              </w:numPr>
              <w:ind w:left="885"/>
              <w:rPr>
                <w:rFonts w:cs="Arial"/>
                <w:sz w:val="20"/>
              </w:rPr>
            </w:pPr>
            <w:r w:rsidRPr="00311D5F">
              <w:rPr>
                <w:rFonts w:cs="Arial"/>
                <w:sz w:val="20"/>
              </w:rPr>
              <w:t>Non-verbal communication</w:t>
            </w:r>
          </w:p>
        </w:tc>
        <w:permStart w:id="1779126730"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4D" w14:textId="0A165918"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779126730" w:displacedByCustomXml="prev"/>
        <w:permStart w:id="2037712955"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4E" w14:textId="06F710C7"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2037712955" w:displacedByCustomXml="prev"/>
      </w:tr>
      <w:tr w:rsidR="008A0144" w:rsidRPr="00696855" w14:paraId="129ED251"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129ED250"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129ED255" w14:textId="77777777" w:rsidTr="00B60E0C">
        <w:trPr>
          <w:trHeight w:val="25"/>
        </w:trPr>
        <w:tc>
          <w:tcPr>
            <w:tcW w:w="6096" w:type="dxa"/>
            <w:gridSpan w:val="2"/>
            <w:tcBorders>
              <w:left w:val="single" w:sz="12" w:space="0" w:color="000000"/>
            </w:tcBorders>
          </w:tcPr>
          <w:p w14:paraId="129ED252" w14:textId="77777777" w:rsidR="008A0144" w:rsidRPr="00D70329" w:rsidRDefault="008A0144" w:rsidP="008A0144">
            <w:pPr>
              <w:pStyle w:val="ListParagraph"/>
              <w:numPr>
                <w:ilvl w:val="0"/>
                <w:numId w:val="2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1401517309"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53" w14:textId="613B520C"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401517309" w:displacedByCustomXml="prev"/>
        <w:permStart w:id="1171019249"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54" w14:textId="1A82B2AC"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171019249" w:displacedByCustomXml="prev"/>
      </w:tr>
      <w:tr w:rsidR="008A0144" w:rsidRPr="00696855" w14:paraId="129ED259" w14:textId="77777777" w:rsidTr="00B60E0C">
        <w:trPr>
          <w:trHeight w:val="25"/>
        </w:trPr>
        <w:tc>
          <w:tcPr>
            <w:tcW w:w="6096" w:type="dxa"/>
            <w:gridSpan w:val="2"/>
            <w:tcBorders>
              <w:left w:val="single" w:sz="12" w:space="0" w:color="000000"/>
            </w:tcBorders>
          </w:tcPr>
          <w:p w14:paraId="129ED256" w14:textId="77777777" w:rsidR="008A0144" w:rsidRDefault="008A0144" w:rsidP="008A0144">
            <w:pPr>
              <w:pStyle w:val="ListParagraph"/>
              <w:numPr>
                <w:ilvl w:val="0"/>
                <w:numId w:val="2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1730952091"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57" w14:textId="303E96B5"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730952091" w:displacedByCustomXml="prev"/>
        <w:permStart w:id="1708398892"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58" w14:textId="0B7FE316"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708398892" w:displacedByCustomXml="prev"/>
      </w:tr>
      <w:tr w:rsidR="008A0144" w:rsidRPr="00696855" w14:paraId="129ED25D" w14:textId="77777777" w:rsidTr="00B60E0C">
        <w:trPr>
          <w:trHeight w:val="25"/>
        </w:trPr>
        <w:tc>
          <w:tcPr>
            <w:tcW w:w="6096" w:type="dxa"/>
            <w:gridSpan w:val="2"/>
            <w:tcBorders>
              <w:left w:val="single" w:sz="12" w:space="0" w:color="000000"/>
            </w:tcBorders>
          </w:tcPr>
          <w:p w14:paraId="129ED25A" w14:textId="77777777" w:rsidR="008A0144" w:rsidRDefault="008A0144" w:rsidP="008A0144">
            <w:pPr>
              <w:pStyle w:val="ListParagraph"/>
              <w:numPr>
                <w:ilvl w:val="0"/>
                <w:numId w:val="2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1176329100"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9ED25B" w14:textId="5D55D168"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176329100" w:displacedByCustomXml="prev"/>
        <w:permStart w:id="177220600"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9ED25C" w14:textId="7AE62D39" w:rsidR="008A0144" w:rsidRPr="00696855" w:rsidRDefault="00480401" w:rsidP="008A0144">
                <w:pPr>
                  <w:jc w:val="center"/>
                  <w:rPr>
                    <w:rFonts w:cs="Arial"/>
                    <w:sz w:val="20"/>
                  </w:rPr>
                </w:pPr>
                <w:r>
                  <w:rPr>
                    <w:rFonts w:ascii="Arial" w:hAnsi="Arial" w:cs="Arial"/>
                    <w:sz w:val="44"/>
                    <w:szCs w:val="44"/>
                  </w:rPr>
                  <w:sym w:font="Wingdings" w:char="F0A8"/>
                </w:r>
              </w:p>
            </w:tc>
          </w:sdtContent>
        </w:sdt>
        <w:permEnd w:id="177220600" w:displacedByCustomXml="prev"/>
      </w:tr>
      <w:tr w:rsidR="008A0144" w:rsidRPr="00683908" w14:paraId="129ED25F"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29ED25E" w14:textId="467D74FD"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079525911"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sidR="00480401">
                  <w:rPr>
                    <w:rFonts w:ascii="Arial" w:hAnsi="Arial" w:cs="Arial"/>
                    <w:sz w:val="44"/>
                    <w:szCs w:val="44"/>
                  </w:rPr>
                  <w:sym w:font="Wingdings" w:char="F0A8"/>
                </w:r>
              </w:sdtContent>
            </w:sdt>
            <w:permEnd w:id="2079525911"/>
            <w:r w:rsidRPr="00321276">
              <w:rPr>
                <w:rFonts w:cs="Arial"/>
                <w:b/>
                <w:szCs w:val="22"/>
              </w:rPr>
              <w:t xml:space="preserve"> Satisfactory    </w:t>
            </w:r>
            <w:permStart w:id="989291614"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89291614"/>
            <w:r w:rsidRPr="00321276">
              <w:rPr>
                <w:rFonts w:cs="Arial"/>
                <w:b/>
                <w:sz w:val="36"/>
                <w:szCs w:val="36"/>
              </w:rPr>
              <w:t xml:space="preserve"> </w:t>
            </w:r>
            <w:r w:rsidRPr="00321276">
              <w:rPr>
                <w:rFonts w:cs="Arial"/>
                <w:b/>
                <w:szCs w:val="22"/>
              </w:rPr>
              <w:t>Not Satisfactory</w:t>
            </w:r>
          </w:p>
        </w:tc>
      </w:tr>
    </w:tbl>
    <w:p w14:paraId="129ED260"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129ED262" w14:textId="77777777" w:rsidTr="00B60E0C">
        <w:tc>
          <w:tcPr>
            <w:tcW w:w="9057" w:type="dxa"/>
            <w:shd w:val="clear" w:color="auto" w:fill="D9D9D9" w:themeFill="background1" w:themeFillShade="D9"/>
          </w:tcPr>
          <w:p w14:paraId="129ED261"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129ED264" w14:textId="77777777" w:rsidTr="007C6A32">
        <w:trPr>
          <w:trHeight w:val="4000"/>
        </w:trPr>
        <w:tc>
          <w:tcPr>
            <w:tcW w:w="9057" w:type="dxa"/>
          </w:tcPr>
          <w:p w14:paraId="129ED263" w14:textId="6DDC0BBD" w:rsidR="00E60D74" w:rsidRPr="00553DDB" w:rsidRDefault="00E60D74" w:rsidP="00B60E0C">
            <w:pPr>
              <w:rPr>
                <w:rFonts w:ascii="Arial" w:hAnsi="Arial" w:cs="Arial"/>
                <w:szCs w:val="24"/>
              </w:rPr>
            </w:pPr>
            <w:permStart w:id="508776100" w:edGrp="everyone"/>
            <w:permEnd w:id="508776100"/>
          </w:p>
        </w:tc>
      </w:tr>
    </w:tbl>
    <w:p w14:paraId="129ED265"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367B1" w14:textId="77777777" w:rsidR="008E6E0A" w:rsidRDefault="008E6E0A" w:rsidP="00A67754">
      <w:r>
        <w:separator/>
      </w:r>
    </w:p>
  </w:endnote>
  <w:endnote w:type="continuationSeparator" w:id="0">
    <w:p w14:paraId="2E20DEFD" w14:textId="77777777" w:rsidR="008E6E0A" w:rsidRDefault="008E6E0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6" w14:textId="77777777" w:rsidR="00102D10" w:rsidRPr="00830749" w:rsidRDefault="00102D10" w:rsidP="00830749">
    <w:pPr>
      <w:pBdr>
        <w:top w:val="single" w:sz="4" w:space="1" w:color="auto"/>
      </w:pBdr>
      <w:rPr>
        <w:rFonts w:ascii="Arial" w:hAnsi="Arial" w:cs="Arial"/>
        <w:b/>
        <w:sz w:val="16"/>
        <w:szCs w:val="16"/>
      </w:rPr>
    </w:pPr>
  </w:p>
  <w:p w14:paraId="129ED2E7" w14:textId="5F3ABE8A" w:rsidR="00102D10" w:rsidRPr="00830749" w:rsidRDefault="0048040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Pr>
                <w:rFonts w:ascii="Arial" w:hAnsi="Arial" w:cs="Arial"/>
                <w:b/>
                <w:bCs/>
                <w:noProof/>
                <w:sz w:val="16"/>
                <w:szCs w:val="16"/>
              </w:rPr>
              <w:t>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8" w14:textId="77777777" w:rsidR="00102D10" w:rsidRPr="00830749" w:rsidRDefault="00102D10" w:rsidP="00830749">
    <w:pPr>
      <w:pBdr>
        <w:top w:val="single" w:sz="4" w:space="1" w:color="auto"/>
      </w:pBdr>
      <w:rPr>
        <w:rFonts w:ascii="Arial" w:hAnsi="Arial" w:cs="Arial"/>
        <w:b/>
        <w:sz w:val="16"/>
        <w:szCs w:val="16"/>
      </w:rPr>
    </w:pPr>
  </w:p>
  <w:p w14:paraId="129ED2E9" w14:textId="4427ED64"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040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C" w14:textId="77777777" w:rsidR="00102D10" w:rsidRPr="00830749" w:rsidRDefault="00102D10" w:rsidP="00830749">
    <w:pPr>
      <w:pBdr>
        <w:top w:val="single" w:sz="4" w:space="1" w:color="auto"/>
      </w:pBdr>
      <w:rPr>
        <w:rFonts w:ascii="Arial" w:hAnsi="Arial" w:cs="Arial"/>
        <w:b/>
        <w:sz w:val="16"/>
        <w:szCs w:val="16"/>
      </w:rPr>
    </w:pPr>
  </w:p>
  <w:p w14:paraId="129ED2ED" w14:textId="2BC9D639"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0401">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F2" w14:textId="77777777" w:rsidR="00102D10" w:rsidRPr="00830749" w:rsidRDefault="00102D10" w:rsidP="00830749">
    <w:pPr>
      <w:pBdr>
        <w:top w:val="single" w:sz="4" w:space="1" w:color="auto"/>
      </w:pBdr>
      <w:rPr>
        <w:rFonts w:ascii="Arial" w:hAnsi="Arial" w:cs="Arial"/>
        <w:b/>
        <w:sz w:val="16"/>
        <w:szCs w:val="16"/>
      </w:rPr>
    </w:pPr>
  </w:p>
  <w:p w14:paraId="129ED2F3" w14:textId="56A953A2"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8040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CFD5D" w14:textId="77777777" w:rsidR="008E6E0A" w:rsidRDefault="008E6E0A" w:rsidP="00A67754">
      <w:r>
        <w:separator/>
      </w:r>
    </w:p>
  </w:footnote>
  <w:footnote w:type="continuationSeparator" w:id="0">
    <w:p w14:paraId="0EA000AA" w14:textId="77777777" w:rsidR="008E6E0A" w:rsidRDefault="008E6E0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2"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129ED2E3"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4"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129ED2E5"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A"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129ED2EB"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EE"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129ED2EF"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ED2F0"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129ED2F1"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5D0CDD"/>
    <w:multiLevelType w:val="multilevel"/>
    <w:tmpl w:val="7A28BC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19"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num w:numId="1">
    <w:abstractNumId w:val="1"/>
  </w:num>
  <w:num w:numId="2">
    <w:abstractNumId w:val="3"/>
  </w:num>
  <w:num w:numId="3">
    <w:abstractNumId w:val="11"/>
  </w:num>
  <w:num w:numId="4">
    <w:abstractNumId w:val="17"/>
  </w:num>
  <w:num w:numId="5">
    <w:abstractNumId w:val="2"/>
  </w:num>
  <w:num w:numId="6">
    <w:abstractNumId w:val="15"/>
  </w:num>
  <w:num w:numId="7">
    <w:abstractNumId w:val="10"/>
  </w:num>
  <w:num w:numId="8">
    <w:abstractNumId w:val="12"/>
  </w:num>
  <w:num w:numId="9">
    <w:abstractNumId w:val="5"/>
  </w:num>
  <w:num w:numId="10">
    <w:abstractNumId w:val="16"/>
  </w:num>
  <w:num w:numId="11">
    <w:abstractNumId w:val="9"/>
  </w:num>
  <w:num w:numId="12">
    <w:abstractNumId w:val="8"/>
  </w:num>
  <w:num w:numId="13">
    <w:abstractNumId w:val="0"/>
  </w:num>
  <w:num w:numId="14">
    <w:abstractNumId w:val="19"/>
  </w:num>
  <w:num w:numId="15">
    <w:abstractNumId w:val="7"/>
  </w:num>
  <w:num w:numId="16">
    <w:abstractNumId w:val="18"/>
  </w:num>
  <w:num w:numId="17">
    <w:abstractNumId w:val="4"/>
  </w:num>
  <w:num w:numId="18">
    <w:abstractNumId w:val="13"/>
  </w:num>
  <w:num w:numId="19">
    <w:abstractNumId w:val="14"/>
  </w:num>
  <w:num w:numId="20">
    <w:abstractNumId w:val="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1247B"/>
    <w:rsid w:val="00020BB6"/>
    <w:rsid w:val="00024F65"/>
    <w:rsid w:val="00027B47"/>
    <w:rsid w:val="00035243"/>
    <w:rsid w:val="0004368E"/>
    <w:rsid w:val="00043AB3"/>
    <w:rsid w:val="0004675B"/>
    <w:rsid w:val="00047A5C"/>
    <w:rsid w:val="00052041"/>
    <w:rsid w:val="00054D7B"/>
    <w:rsid w:val="00061521"/>
    <w:rsid w:val="00061726"/>
    <w:rsid w:val="000636A4"/>
    <w:rsid w:val="000653FD"/>
    <w:rsid w:val="000672EE"/>
    <w:rsid w:val="00067A5F"/>
    <w:rsid w:val="00074457"/>
    <w:rsid w:val="00076AD6"/>
    <w:rsid w:val="000771B6"/>
    <w:rsid w:val="0008468E"/>
    <w:rsid w:val="00090D03"/>
    <w:rsid w:val="00091491"/>
    <w:rsid w:val="000A2303"/>
    <w:rsid w:val="000A7B07"/>
    <w:rsid w:val="000B1583"/>
    <w:rsid w:val="000B346C"/>
    <w:rsid w:val="000B6A83"/>
    <w:rsid w:val="000B7293"/>
    <w:rsid w:val="000B7B64"/>
    <w:rsid w:val="000C233D"/>
    <w:rsid w:val="000C4F46"/>
    <w:rsid w:val="000C6FB4"/>
    <w:rsid w:val="000C7FA2"/>
    <w:rsid w:val="000D1321"/>
    <w:rsid w:val="000E680F"/>
    <w:rsid w:val="000F0FCA"/>
    <w:rsid w:val="000F523A"/>
    <w:rsid w:val="000F6AFC"/>
    <w:rsid w:val="00101E97"/>
    <w:rsid w:val="00102D10"/>
    <w:rsid w:val="00102F1D"/>
    <w:rsid w:val="00103A5E"/>
    <w:rsid w:val="00106585"/>
    <w:rsid w:val="0011218C"/>
    <w:rsid w:val="0011303D"/>
    <w:rsid w:val="001157AF"/>
    <w:rsid w:val="001169E7"/>
    <w:rsid w:val="00116C30"/>
    <w:rsid w:val="0012562F"/>
    <w:rsid w:val="001266C6"/>
    <w:rsid w:val="00126C85"/>
    <w:rsid w:val="00132977"/>
    <w:rsid w:val="00133A08"/>
    <w:rsid w:val="001457FC"/>
    <w:rsid w:val="00151A2E"/>
    <w:rsid w:val="00152592"/>
    <w:rsid w:val="00154A40"/>
    <w:rsid w:val="00154DAE"/>
    <w:rsid w:val="0015733E"/>
    <w:rsid w:val="001578F8"/>
    <w:rsid w:val="00160AD0"/>
    <w:rsid w:val="00166E7F"/>
    <w:rsid w:val="001709EB"/>
    <w:rsid w:val="00175F6C"/>
    <w:rsid w:val="00176634"/>
    <w:rsid w:val="00184237"/>
    <w:rsid w:val="00185ECC"/>
    <w:rsid w:val="0018673D"/>
    <w:rsid w:val="00187D1C"/>
    <w:rsid w:val="00191E86"/>
    <w:rsid w:val="0019250A"/>
    <w:rsid w:val="001A0C3A"/>
    <w:rsid w:val="001A3174"/>
    <w:rsid w:val="001A77CF"/>
    <w:rsid w:val="001B09BC"/>
    <w:rsid w:val="001B7EAA"/>
    <w:rsid w:val="001C0B34"/>
    <w:rsid w:val="001C33CC"/>
    <w:rsid w:val="001C4084"/>
    <w:rsid w:val="001D01D1"/>
    <w:rsid w:val="001E05E8"/>
    <w:rsid w:val="001E600A"/>
    <w:rsid w:val="001F097D"/>
    <w:rsid w:val="001F0EDF"/>
    <w:rsid w:val="001F3555"/>
    <w:rsid w:val="001F6FA5"/>
    <w:rsid w:val="00201769"/>
    <w:rsid w:val="00201E01"/>
    <w:rsid w:val="00202782"/>
    <w:rsid w:val="00204C77"/>
    <w:rsid w:val="002077E9"/>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08BF"/>
    <w:rsid w:val="00271B12"/>
    <w:rsid w:val="0027392A"/>
    <w:rsid w:val="002742DF"/>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67C6"/>
    <w:rsid w:val="002B7054"/>
    <w:rsid w:val="002C06C1"/>
    <w:rsid w:val="002C4301"/>
    <w:rsid w:val="002C66FA"/>
    <w:rsid w:val="002C7FC7"/>
    <w:rsid w:val="002D1837"/>
    <w:rsid w:val="002D3E2B"/>
    <w:rsid w:val="002D4C72"/>
    <w:rsid w:val="002D628D"/>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023E"/>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2E29"/>
    <w:rsid w:val="00396581"/>
    <w:rsid w:val="003A503C"/>
    <w:rsid w:val="003B0DC7"/>
    <w:rsid w:val="003B1848"/>
    <w:rsid w:val="003B443E"/>
    <w:rsid w:val="003B5C02"/>
    <w:rsid w:val="003C0701"/>
    <w:rsid w:val="003C173C"/>
    <w:rsid w:val="003C33FB"/>
    <w:rsid w:val="003C3E0C"/>
    <w:rsid w:val="003C6A1A"/>
    <w:rsid w:val="003D2DB8"/>
    <w:rsid w:val="003D337A"/>
    <w:rsid w:val="003D3B69"/>
    <w:rsid w:val="003D66B6"/>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66A"/>
    <w:rsid w:val="00435D5B"/>
    <w:rsid w:val="004403AD"/>
    <w:rsid w:val="004407B8"/>
    <w:rsid w:val="00454B97"/>
    <w:rsid w:val="004559DC"/>
    <w:rsid w:val="004575AD"/>
    <w:rsid w:val="004624D6"/>
    <w:rsid w:val="0046338F"/>
    <w:rsid w:val="00466598"/>
    <w:rsid w:val="004676B1"/>
    <w:rsid w:val="00467952"/>
    <w:rsid w:val="0047156F"/>
    <w:rsid w:val="004768EA"/>
    <w:rsid w:val="00480401"/>
    <w:rsid w:val="00482720"/>
    <w:rsid w:val="004A3499"/>
    <w:rsid w:val="004A7CF3"/>
    <w:rsid w:val="004B0525"/>
    <w:rsid w:val="004B42E2"/>
    <w:rsid w:val="004B6B29"/>
    <w:rsid w:val="004B7C32"/>
    <w:rsid w:val="004C0BFB"/>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4F50B3"/>
    <w:rsid w:val="0050226B"/>
    <w:rsid w:val="005025D4"/>
    <w:rsid w:val="00503E80"/>
    <w:rsid w:val="005054E9"/>
    <w:rsid w:val="005075AF"/>
    <w:rsid w:val="005102BD"/>
    <w:rsid w:val="00512B1D"/>
    <w:rsid w:val="0051331A"/>
    <w:rsid w:val="005161C2"/>
    <w:rsid w:val="0052142F"/>
    <w:rsid w:val="005227F4"/>
    <w:rsid w:val="00526FE4"/>
    <w:rsid w:val="00531973"/>
    <w:rsid w:val="00532738"/>
    <w:rsid w:val="005334E1"/>
    <w:rsid w:val="00533511"/>
    <w:rsid w:val="005362A7"/>
    <w:rsid w:val="00536B74"/>
    <w:rsid w:val="00536CB1"/>
    <w:rsid w:val="00541326"/>
    <w:rsid w:val="00542219"/>
    <w:rsid w:val="00543100"/>
    <w:rsid w:val="00544F28"/>
    <w:rsid w:val="00545C50"/>
    <w:rsid w:val="00551E85"/>
    <w:rsid w:val="00555130"/>
    <w:rsid w:val="00565524"/>
    <w:rsid w:val="00565F54"/>
    <w:rsid w:val="00567307"/>
    <w:rsid w:val="00573C4A"/>
    <w:rsid w:val="00583840"/>
    <w:rsid w:val="005868D2"/>
    <w:rsid w:val="005948F5"/>
    <w:rsid w:val="005956C5"/>
    <w:rsid w:val="005B3783"/>
    <w:rsid w:val="005B3D52"/>
    <w:rsid w:val="005B424E"/>
    <w:rsid w:val="005B4B38"/>
    <w:rsid w:val="005C1FB7"/>
    <w:rsid w:val="005C20EC"/>
    <w:rsid w:val="005C48AD"/>
    <w:rsid w:val="005C684E"/>
    <w:rsid w:val="005D0D43"/>
    <w:rsid w:val="005D6DBE"/>
    <w:rsid w:val="005E26ED"/>
    <w:rsid w:val="005E2B40"/>
    <w:rsid w:val="005E2C83"/>
    <w:rsid w:val="005E69DF"/>
    <w:rsid w:val="005F3019"/>
    <w:rsid w:val="005F3093"/>
    <w:rsid w:val="005F48A3"/>
    <w:rsid w:val="005F55E6"/>
    <w:rsid w:val="00601B14"/>
    <w:rsid w:val="00601C41"/>
    <w:rsid w:val="00602BB0"/>
    <w:rsid w:val="00603400"/>
    <w:rsid w:val="006040AF"/>
    <w:rsid w:val="0060728C"/>
    <w:rsid w:val="00607DE8"/>
    <w:rsid w:val="0061390C"/>
    <w:rsid w:val="00614655"/>
    <w:rsid w:val="006167EB"/>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14E1"/>
    <w:rsid w:val="006420A5"/>
    <w:rsid w:val="00650C50"/>
    <w:rsid w:val="0065179C"/>
    <w:rsid w:val="00652FA9"/>
    <w:rsid w:val="00653936"/>
    <w:rsid w:val="006546B7"/>
    <w:rsid w:val="006555C5"/>
    <w:rsid w:val="00655694"/>
    <w:rsid w:val="00655F6F"/>
    <w:rsid w:val="00663408"/>
    <w:rsid w:val="00665BC1"/>
    <w:rsid w:val="00666379"/>
    <w:rsid w:val="0066767E"/>
    <w:rsid w:val="00672D43"/>
    <w:rsid w:val="00672FAE"/>
    <w:rsid w:val="0067391B"/>
    <w:rsid w:val="00674DE6"/>
    <w:rsid w:val="00675E17"/>
    <w:rsid w:val="00677444"/>
    <w:rsid w:val="006774E6"/>
    <w:rsid w:val="00680BFE"/>
    <w:rsid w:val="00684A77"/>
    <w:rsid w:val="0068582E"/>
    <w:rsid w:val="006862FA"/>
    <w:rsid w:val="00691ED4"/>
    <w:rsid w:val="006923AD"/>
    <w:rsid w:val="00697DC1"/>
    <w:rsid w:val="00697EDC"/>
    <w:rsid w:val="006A4B98"/>
    <w:rsid w:val="006A4DE1"/>
    <w:rsid w:val="006A4E12"/>
    <w:rsid w:val="006A6387"/>
    <w:rsid w:val="006B065A"/>
    <w:rsid w:val="006B2FB9"/>
    <w:rsid w:val="006B5A1A"/>
    <w:rsid w:val="006B6115"/>
    <w:rsid w:val="006B7CFD"/>
    <w:rsid w:val="006C212E"/>
    <w:rsid w:val="006C26ED"/>
    <w:rsid w:val="006C7661"/>
    <w:rsid w:val="006D4449"/>
    <w:rsid w:val="006D4794"/>
    <w:rsid w:val="006D4A0B"/>
    <w:rsid w:val="006E0BDE"/>
    <w:rsid w:val="006E10E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4AB"/>
    <w:rsid w:val="00732F50"/>
    <w:rsid w:val="007339D1"/>
    <w:rsid w:val="00734157"/>
    <w:rsid w:val="00734580"/>
    <w:rsid w:val="0073671B"/>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E7E"/>
    <w:rsid w:val="007830B6"/>
    <w:rsid w:val="007A0CFE"/>
    <w:rsid w:val="007A1BB4"/>
    <w:rsid w:val="007A5008"/>
    <w:rsid w:val="007A6575"/>
    <w:rsid w:val="007B38D6"/>
    <w:rsid w:val="007B48B1"/>
    <w:rsid w:val="007C1D61"/>
    <w:rsid w:val="007C3A4D"/>
    <w:rsid w:val="007C4FE0"/>
    <w:rsid w:val="007C52E8"/>
    <w:rsid w:val="007C63F4"/>
    <w:rsid w:val="007C6A32"/>
    <w:rsid w:val="007D3292"/>
    <w:rsid w:val="007D3954"/>
    <w:rsid w:val="007D3BDB"/>
    <w:rsid w:val="007E0151"/>
    <w:rsid w:val="007E0851"/>
    <w:rsid w:val="007E2C77"/>
    <w:rsid w:val="007E57E8"/>
    <w:rsid w:val="007E72A0"/>
    <w:rsid w:val="007E7CAC"/>
    <w:rsid w:val="007F1F7F"/>
    <w:rsid w:val="007F575E"/>
    <w:rsid w:val="00811572"/>
    <w:rsid w:val="008121F4"/>
    <w:rsid w:val="008133D3"/>
    <w:rsid w:val="00813916"/>
    <w:rsid w:val="00816059"/>
    <w:rsid w:val="00817A2D"/>
    <w:rsid w:val="008264AD"/>
    <w:rsid w:val="0083003D"/>
    <w:rsid w:val="00830749"/>
    <w:rsid w:val="00833553"/>
    <w:rsid w:val="00835B05"/>
    <w:rsid w:val="00842AE4"/>
    <w:rsid w:val="00843997"/>
    <w:rsid w:val="00847C7B"/>
    <w:rsid w:val="00847D70"/>
    <w:rsid w:val="00855F97"/>
    <w:rsid w:val="00860AFB"/>
    <w:rsid w:val="008641DB"/>
    <w:rsid w:val="00864D30"/>
    <w:rsid w:val="0087233D"/>
    <w:rsid w:val="008748CE"/>
    <w:rsid w:val="00880DD3"/>
    <w:rsid w:val="00881F05"/>
    <w:rsid w:val="00882B9D"/>
    <w:rsid w:val="008868DF"/>
    <w:rsid w:val="0089242E"/>
    <w:rsid w:val="00894AE7"/>
    <w:rsid w:val="008A0144"/>
    <w:rsid w:val="008A031B"/>
    <w:rsid w:val="008A082C"/>
    <w:rsid w:val="008A257C"/>
    <w:rsid w:val="008A3A99"/>
    <w:rsid w:val="008A49F0"/>
    <w:rsid w:val="008A7E13"/>
    <w:rsid w:val="008B22FC"/>
    <w:rsid w:val="008B39C9"/>
    <w:rsid w:val="008B79E4"/>
    <w:rsid w:val="008C257A"/>
    <w:rsid w:val="008C48F6"/>
    <w:rsid w:val="008D67A6"/>
    <w:rsid w:val="008E1124"/>
    <w:rsid w:val="008E6E0A"/>
    <w:rsid w:val="008F0BA8"/>
    <w:rsid w:val="008F464C"/>
    <w:rsid w:val="008F7567"/>
    <w:rsid w:val="00901593"/>
    <w:rsid w:val="009025D4"/>
    <w:rsid w:val="009030D3"/>
    <w:rsid w:val="009046CD"/>
    <w:rsid w:val="00905484"/>
    <w:rsid w:val="009055FD"/>
    <w:rsid w:val="009056E2"/>
    <w:rsid w:val="00914CA4"/>
    <w:rsid w:val="00916DE4"/>
    <w:rsid w:val="00917FD2"/>
    <w:rsid w:val="00921288"/>
    <w:rsid w:val="00925912"/>
    <w:rsid w:val="00926459"/>
    <w:rsid w:val="009304CA"/>
    <w:rsid w:val="0093060F"/>
    <w:rsid w:val="0093095D"/>
    <w:rsid w:val="009324BA"/>
    <w:rsid w:val="00936180"/>
    <w:rsid w:val="00940FEF"/>
    <w:rsid w:val="00944834"/>
    <w:rsid w:val="00944A01"/>
    <w:rsid w:val="00945B51"/>
    <w:rsid w:val="00945C7B"/>
    <w:rsid w:val="009470AF"/>
    <w:rsid w:val="009476CA"/>
    <w:rsid w:val="0095100C"/>
    <w:rsid w:val="0095160D"/>
    <w:rsid w:val="00951B1D"/>
    <w:rsid w:val="00951DE8"/>
    <w:rsid w:val="00954532"/>
    <w:rsid w:val="00955E6E"/>
    <w:rsid w:val="0095645B"/>
    <w:rsid w:val="009606F6"/>
    <w:rsid w:val="00961ADD"/>
    <w:rsid w:val="00970B74"/>
    <w:rsid w:val="00971AC8"/>
    <w:rsid w:val="0098186A"/>
    <w:rsid w:val="00984E34"/>
    <w:rsid w:val="009851F0"/>
    <w:rsid w:val="00986974"/>
    <w:rsid w:val="00986BC7"/>
    <w:rsid w:val="00992B57"/>
    <w:rsid w:val="00993997"/>
    <w:rsid w:val="00996BEA"/>
    <w:rsid w:val="009A34C4"/>
    <w:rsid w:val="009A4937"/>
    <w:rsid w:val="009B1095"/>
    <w:rsid w:val="009B2C5D"/>
    <w:rsid w:val="009B750D"/>
    <w:rsid w:val="009C7961"/>
    <w:rsid w:val="009D1E85"/>
    <w:rsid w:val="009E08FC"/>
    <w:rsid w:val="009E31A6"/>
    <w:rsid w:val="009E3CC3"/>
    <w:rsid w:val="009E3CED"/>
    <w:rsid w:val="009E4376"/>
    <w:rsid w:val="009E78AF"/>
    <w:rsid w:val="009F34EB"/>
    <w:rsid w:val="00A07F94"/>
    <w:rsid w:val="00A2147E"/>
    <w:rsid w:val="00A21ADD"/>
    <w:rsid w:val="00A25B81"/>
    <w:rsid w:val="00A2624A"/>
    <w:rsid w:val="00A265D7"/>
    <w:rsid w:val="00A33567"/>
    <w:rsid w:val="00A34BA9"/>
    <w:rsid w:val="00A36B30"/>
    <w:rsid w:val="00A406B8"/>
    <w:rsid w:val="00A41676"/>
    <w:rsid w:val="00A43D76"/>
    <w:rsid w:val="00A46352"/>
    <w:rsid w:val="00A526B7"/>
    <w:rsid w:val="00A52BAB"/>
    <w:rsid w:val="00A52C7C"/>
    <w:rsid w:val="00A571B1"/>
    <w:rsid w:val="00A579E6"/>
    <w:rsid w:val="00A60CF0"/>
    <w:rsid w:val="00A61D78"/>
    <w:rsid w:val="00A67415"/>
    <w:rsid w:val="00A67754"/>
    <w:rsid w:val="00A706D2"/>
    <w:rsid w:val="00A72620"/>
    <w:rsid w:val="00A7628D"/>
    <w:rsid w:val="00A763CE"/>
    <w:rsid w:val="00A76EA1"/>
    <w:rsid w:val="00A773FD"/>
    <w:rsid w:val="00A80ACC"/>
    <w:rsid w:val="00A81BDD"/>
    <w:rsid w:val="00A81FCA"/>
    <w:rsid w:val="00A8283F"/>
    <w:rsid w:val="00A86913"/>
    <w:rsid w:val="00A8755D"/>
    <w:rsid w:val="00A877AF"/>
    <w:rsid w:val="00A93221"/>
    <w:rsid w:val="00A93CB5"/>
    <w:rsid w:val="00A93E84"/>
    <w:rsid w:val="00A9666F"/>
    <w:rsid w:val="00A96EE8"/>
    <w:rsid w:val="00AA212D"/>
    <w:rsid w:val="00AA360E"/>
    <w:rsid w:val="00AA4C6C"/>
    <w:rsid w:val="00AA517E"/>
    <w:rsid w:val="00AA653D"/>
    <w:rsid w:val="00AB0E46"/>
    <w:rsid w:val="00AB15C0"/>
    <w:rsid w:val="00AB5FF9"/>
    <w:rsid w:val="00AC6BE2"/>
    <w:rsid w:val="00AC79B9"/>
    <w:rsid w:val="00AD147B"/>
    <w:rsid w:val="00AD2C30"/>
    <w:rsid w:val="00AD2E33"/>
    <w:rsid w:val="00AD390C"/>
    <w:rsid w:val="00AD75E2"/>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878AE"/>
    <w:rsid w:val="00B91399"/>
    <w:rsid w:val="00B9239D"/>
    <w:rsid w:val="00B930C4"/>
    <w:rsid w:val="00B93C88"/>
    <w:rsid w:val="00B96243"/>
    <w:rsid w:val="00B9778C"/>
    <w:rsid w:val="00BA235F"/>
    <w:rsid w:val="00BA45C3"/>
    <w:rsid w:val="00BA7D5F"/>
    <w:rsid w:val="00BB2621"/>
    <w:rsid w:val="00BB3713"/>
    <w:rsid w:val="00BC28D1"/>
    <w:rsid w:val="00BC2B6D"/>
    <w:rsid w:val="00BD1359"/>
    <w:rsid w:val="00BD2445"/>
    <w:rsid w:val="00BD2757"/>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86B"/>
    <w:rsid w:val="00C35DC9"/>
    <w:rsid w:val="00C3636D"/>
    <w:rsid w:val="00C3713E"/>
    <w:rsid w:val="00C373BC"/>
    <w:rsid w:val="00C41923"/>
    <w:rsid w:val="00C42B32"/>
    <w:rsid w:val="00C4359B"/>
    <w:rsid w:val="00C46050"/>
    <w:rsid w:val="00C46115"/>
    <w:rsid w:val="00C468B5"/>
    <w:rsid w:val="00C478B5"/>
    <w:rsid w:val="00C53DA4"/>
    <w:rsid w:val="00C547D1"/>
    <w:rsid w:val="00C55618"/>
    <w:rsid w:val="00C55A27"/>
    <w:rsid w:val="00C566E4"/>
    <w:rsid w:val="00C60356"/>
    <w:rsid w:val="00C65EC9"/>
    <w:rsid w:val="00C731E3"/>
    <w:rsid w:val="00C7472B"/>
    <w:rsid w:val="00C76B5E"/>
    <w:rsid w:val="00C804A2"/>
    <w:rsid w:val="00C806B2"/>
    <w:rsid w:val="00C82BD7"/>
    <w:rsid w:val="00C83199"/>
    <w:rsid w:val="00C931D7"/>
    <w:rsid w:val="00C95773"/>
    <w:rsid w:val="00C963C2"/>
    <w:rsid w:val="00C963E0"/>
    <w:rsid w:val="00C97A56"/>
    <w:rsid w:val="00C97C42"/>
    <w:rsid w:val="00CA0F42"/>
    <w:rsid w:val="00CA78C3"/>
    <w:rsid w:val="00CB14D5"/>
    <w:rsid w:val="00CB7163"/>
    <w:rsid w:val="00CB7187"/>
    <w:rsid w:val="00CC3D35"/>
    <w:rsid w:val="00CC5E27"/>
    <w:rsid w:val="00CC6BF5"/>
    <w:rsid w:val="00CD0491"/>
    <w:rsid w:val="00CE1002"/>
    <w:rsid w:val="00CE17A5"/>
    <w:rsid w:val="00CE1EBF"/>
    <w:rsid w:val="00CE2955"/>
    <w:rsid w:val="00CE2FD4"/>
    <w:rsid w:val="00CE4DB2"/>
    <w:rsid w:val="00CE77FE"/>
    <w:rsid w:val="00CF476A"/>
    <w:rsid w:val="00CF59E1"/>
    <w:rsid w:val="00CF687B"/>
    <w:rsid w:val="00CF777A"/>
    <w:rsid w:val="00D02DC1"/>
    <w:rsid w:val="00D0352A"/>
    <w:rsid w:val="00D05B7F"/>
    <w:rsid w:val="00D060EB"/>
    <w:rsid w:val="00D06901"/>
    <w:rsid w:val="00D07170"/>
    <w:rsid w:val="00D073B2"/>
    <w:rsid w:val="00D10C1C"/>
    <w:rsid w:val="00D12E1D"/>
    <w:rsid w:val="00D13969"/>
    <w:rsid w:val="00D14966"/>
    <w:rsid w:val="00D157D2"/>
    <w:rsid w:val="00D20EA7"/>
    <w:rsid w:val="00D238C2"/>
    <w:rsid w:val="00D25838"/>
    <w:rsid w:val="00D26665"/>
    <w:rsid w:val="00D30BB2"/>
    <w:rsid w:val="00D31F72"/>
    <w:rsid w:val="00D323A9"/>
    <w:rsid w:val="00D342DF"/>
    <w:rsid w:val="00D402D1"/>
    <w:rsid w:val="00D41220"/>
    <w:rsid w:val="00D44406"/>
    <w:rsid w:val="00D445AA"/>
    <w:rsid w:val="00D448E3"/>
    <w:rsid w:val="00D44AC7"/>
    <w:rsid w:val="00D51F14"/>
    <w:rsid w:val="00D521B0"/>
    <w:rsid w:val="00D52AE9"/>
    <w:rsid w:val="00D61279"/>
    <w:rsid w:val="00D612CD"/>
    <w:rsid w:val="00D71FA0"/>
    <w:rsid w:val="00D7229B"/>
    <w:rsid w:val="00D72E53"/>
    <w:rsid w:val="00D74F43"/>
    <w:rsid w:val="00D762CD"/>
    <w:rsid w:val="00D92C2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323"/>
    <w:rsid w:val="00E015C8"/>
    <w:rsid w:val="00E0429C"/>
    <w:rsid w:val="00E06C7B"/>
    <w:rsid w:val="00E070DA"/>
    <w:rsid w:val="00E07F3E"/>
    <w:rsid w:val="00E106BF"/>
    <w:rsid w:val="00E11740"/>
    <w:rsid w:val="00E14FDF"/>
    <w:rsid w:val="00E17015"/>
    <w:rsid w:val="00E20A05"/>
    <w:rsid w:val="00E23D93"/>
    <w:rsid w:val="00E264E3"/>
    <w:rsid w:val="00E26E31"/>
    <w:rsid w:val="00E26EE5"/>
    <w:rsid w:val="00E3181C"/>
    <w:rsid w:val="00E36EDD"/>
    <w:rsid w:val="00E42E04"/>
    <w:rsid w:val="00E441DD"/>
    <w:rsid w:val="00E467BB"/>
    <w:rsid w:val="00E50AAD"/>
    <w:rsid w:val="00E51079"/>
    <w:rsid w:val="00E51C4F"/>
    <w:rsid w:val="00E548A5"/>
    <w:rsid w:val="00E556C5"/>
    <w:rsid w:val="00E572E5"/>
    <w:rsid w:val="00E60D74"/>
    <w:rsid w:val="00E62A2B"/>
    <w:rsid w:val="00E648D2"/>
    <w:rsid w:val="00E7090F"/>
    <w:rsid w:val="00E71DA8"/>
    <w:rsid w:val="00E77A19"/>
    <w:rsid w:val="00E83A7C"/>
    <w:rsid w:val="00E85228"/>
    <w:rsid w:val="00E909B8"/>
    <w:rsid w:val="00E91688"/>
    <w:rsid w:val="00E91CA9"/>
    <w:rsid w:val="00E930E5"/>
    <w:rsid w:val="00E93EEC"/>
    <w:rsid w:val="00EA1FD7"/>
    <w:rsid w:val="00EA2593"/>
    <w:rsid w:val="00EA4ACC"/>
    <w:rsid w:val="00EA4C21"/>
    <w:rsid w:val="00EA5ACC"/>
    <w:rsid w:val="00EB0AA2"/>
    <w:rsid w:val="00EB100E"/>
    <w:rsid w:val="00EB2F5E"/>
    <w:rsid w:val="00EB5CE4"/>
    <w:rsid w:val="00EB77D4"/>
    <w:rsid w:val="00EB7E28"/>
    <w:rsid w:val="00EE0EDC"/>
    <w:rsid w:val="00EE235C"/>
    <w:rsid w:val="00EE272B"/>
    <w:rsid w:val="00EE30FD"/>
    <w:rsid w:val="00EE4CDC"/>
    <w:rsid w:val="00EF2F06"/>
    <w:rsid w:val="00EF529A"/>
    <w:rsid w:val="00EF69A4"/>
    <w:rsid w:val="00F01B45"/>
    <w:rsid w:val="00F023CE"/>
    <w:rsid w:val="00F03457"/>
    <w:rsid w:val="00F04BBE"/>
    <w:rsid w:val="00F06E9D"/>
    <w:rsid w:val="00F07185"/>
    <w:rsid w:val="00F14943"/>
    <w:rsid w:val="00F212C3"/>
    <w:rsid w:val="00F21DF2"/>
    <w:rsid w:val="00F22232"/>
    <w:rsid w:val="00F23659"/>
    <w:rsid w:val="00F30473"/>
    <w:rsid w:val="00F32DE3"/>
    <w:rsid w:val="00F3315E"/>
    <w:rsid w:val="00F425D4"/>
    <w:rsid w:val="00F4286F"/>
    <w:rsid w:val="00F46E9C"/>
    <w:rsid w:val="00F4706B"/>
    <w:rsid w:val="00F47987"/>
    <w:rsid w:val="00F55761"/>
    <w:rsid w:val="00F56D33"/>
    <w:rsid w:val="00F715C5"/>
    <w:rsid w:val="00F7213B"/>
    <w:rsid w:val="00F72340"/>
    <w:rsid w:val="00F739DD"/>
    <w:rsid w:val="00F73AD5"/>
    <w:rsid w:val="00F74650"/>
    <w:rsid w:val="00F7673C"/>
    <w:rsid w:val="00F769F2"/>
    <w:rsid w:val="00F84646"/>
    <w:rsid w:val="00F8647F"/>
    <w:rsid w:val="00F8706B"/>
    <w:rsid w:val="00F92D00"/>
    <w:rsid w:val="00F92F09"/>
    <w:rsid w:val="00F93B12"/>
    <w:rsid w:val="00F97200"/>
    <w:rsid w:val="00F97320"/>
    <w:rsid w:val="00FA33EB"/>
    <w:rsid w:val="00FA5265"/>
    <w:rsid w:val="00FB203E"/>
    <w:rsid w:val="00FB4E1E"/>
    <w:rsid w:val="00FB5100"/>
    <w:rsid w:val="00FB5C12"/>
    <w:rsid w:val="00FC083A"/>
    <w:rsid w:val="00FC2BA4"/>
    <w:rsid w:val="00FC3E01"/>
    <w:rsid w:val="00FC4794"/>
    <w:rsid w:val="00FC73DB"/>
    <w:rsid w:val="00FD01E7"/>
    <w:rsid w:val="00FD095A"/>
    <w:rsid w:val="00FD51DF"/>
    <w:rsid w:val="00FD627D"/>
    <w:rsid w:val="00FE33FB"/>
    <w:rsid w:val="00FE5ACC"/>
    <w:rsid w:val="00FE5B94"/>
    <w:rsid w:val="00FE705A"/>
    <w:rsid w:val="00FF335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9ECE7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1D16"/>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939B9A0B-E236-4249-8307-3D507D9BE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994</TotalTime>
  <Pages>20</Pages>
  <Words>3549</Words>
  <Characters>20234</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Ryan</cp:lastModifiedBy>
  <cp:revision>30</cp:revision>
  <cp:lastPrinted>2020-02-08T10:32:00Z</cp:lastPrinted>
  <dcterms:created xsi:type="dcterms:W3CDTF">2019-12-10T00:29:00Z</dcterms:created>
  <dcterms:modified xsi:type="dcterms:W3CDTF">2020-02-08T10:39:00Z</dcterms:modified>
  <cp:contentStatus>v1-4_23/09/2019</cp:contentStatus>
</cp:coreProperties>
</file>