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14:paraId="1C84D96F" w14:textId="77777777" w:rsidR="00162BE7" w:rsidRPr="00DD7A44" w:rsidRDefault="00CC2F37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14:paraId="2F962EFF" w14:textId="77777777" w:rsidR="00162BE7" w:rsidRPr="00DD7A44" w:rsidRDefault="00CC2F37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14:paraId="2F95C4E7" w14:textId="77777777"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FAFAAB6" w14:textId="77777777"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14:paraId="4962A608" w14:textId="77777777" w:rsidTr="00CF49A1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134C4F6" w14:textId="77777777" w:rsidR="00162BE7" w:rsidRPr="00DD7A44" w:rsidRDefault="00162BE7" w:rsidP="00CF49A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5074D7B9" w14:textId="77777777" w:rsidR="00162BE7" w:rsidRPr="00DD7A44" w:rsidRDefault="00162BE7" w:rsidP="00CF49A1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D84C38D" w14:textId="77777777"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594ECEEA" w14:textId="77777777"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3F64C6EB" w14:textId="77777777"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182FEC08" w14:textId="77777777"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017EAD67" w14:textId="77777777"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3CEE842" w14:textId="77777777"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63B133BF" w14:textId="77777777"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201B10DD" w14:textId="77777777"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68886023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14:paraId="52DD19BF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14:paraId="50C5D033" w14:textId="77777777" w:rsidTr="00CF49A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3197F8" w14:textId="77777777" w:rsidR="00162BE7" w:rsidRPr="00DD7A44" w:rsidRDefault="00162BE7" w:rsidP="00CF49A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49FC7EF" w14:textId="3D6FDB8D" w:rsidR="00162BE7" w:rsidRPr="00DD7A44" w:rsidRDefault="00D75952" w:rsidP="00CF49A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94195394" w:edGrp="everyone"/>
            <w:r>
              <w:rPr>
                <w:rFonts w:ascii="Arial" w:hAnsi="Arial" w:cs="Arial"/>
                <w:sz w:val="22"/>
                <w:szCs w:val="22"/>
              </w:rPr>
              <w:t xml:space="preserve">Sara Perez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Bouzada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Baravelli</w:t>
            </w:r>
            <w:permEnd w:id="294195394"/>
            <w:proofErr w:type="spellEnd"/>
          </w:p>
        </w:tc>
      </w:tr>
      <w:tr w:rsidR="00162BE7" w:rsidRPr="00DD7A44" w14:paraId="3FE49FFD" w14:textId="77777777" w:rsidTr="00CF49A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FD10D18" w14:textId="77777777" w:rsidR="00162BE7" w:rsidRPr="00DD7A44" w:rsidRDefault="00162BE7" w:rsidP="00CF49A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1F02005" w14:textId="77777777" w:rsidR="00162BE7" w:rsidRPr="00DD7A44" w:rsidRDefault="00162BE7" w:rsidP="00CF49A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409328A" w14:textId="77777777" w:rsidR="00162BE7" w:rsidRPr="00DD7A44" w:rsidRDefault="00162BE7" w:rsidP="00CF49A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14:paraId="055F0CCE" w14:textId="77777777" w:rsidTr="00CF49A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0DA8E2B" w14:textId="77777777" w:rsidR="00162BE7" w:rsidRPr="00DD7A44" w:rsidRDefault="00162BE7" w:rsidP="00CF49A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9465583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B8CD89F" w14:textId="77777777" w:rsidR="00162BE7" w:rsidRPr="00DD7A44" w:rsidRDefault="00162BE7" w:rsidP="00CF49A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FBA2004" wp14:editId="726AE2A9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94655838" w:displacedByCustomXml="prev"/>
      </w:tr>
    </w:tbl>
    <w:p w14:paraId="2A7AE16D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14:paraId="4726DAFA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14:paraId="42825A8B" w14:textId="77777777" w:rsidTr="00CF49A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8AB947E" w14:textId="77777777" w:rsidR="00162BE7" w:rsidRPr="00DD7A44" w:rsidRDefault="00162BE7" w:rsidP="00CF49A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96C804A" w14:textId="6E83B065" w:rsidR="00162BE7" w:rsidRPr="00DD7A44" w:rsidRDefault="00D75952" w:rsidP="00CF49A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04552036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bookmarkStart w:id="2" w:name="_GoBack"/>
            <w:bookmarkEnd w:id="2"/>
            <w:permEnd w:id="1704552036"/>
          </w:p>
        </w:tc>
      </w:tr>
      <w:tr w:rsidR="00162BE7" w:rsidRPr="00DD7A44" w14:paraId="09D3BF84" w14:textId="77777777" w:rsidTr="00CF49A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DD86129" w14:textId="77777777" w:rsidR="00162BE7" w:rsidRPr="00DD7A44" w:rsidRDefault="00162BE7" w:rsidP="00CF49A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114337F" w14:textId="77777777" w:rsidR="00162BE7" w:rsidRPr="00DD7A44" w:rsidRDefault="00162BE7" w:rsidP="00CF49A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F083B32" w14:textId="77777777" w:rsidR="00162BE7" w:rsidRPr="00DD7A44" w:rsidRDefault="00162BE7" w:rsidP="00CF49A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14:paraId="42CC9258" w14:textId="77777777" w:rsidTr="00CF49A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B66CFF8" w14:textId="77777777" w:rsidR="00162BE7" w:rsidRPr="00DD7A44" w:rsidRDefault="00162BE7" w:rsidP="00CF49A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2120295589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2452C98" w14:textId="77777777" w:rsidR="00162BE7" w:rsidRPr="00DD7A44" w:rsidRDefault="00162BE7" w:rsidP="00CF49A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98669DB" wp14:editId="04979ECD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120295589" w:displacedByCustomXml="next"/>
          </w:sdtContent>
        </w:sdt>
      </w:tr>
    </w:tbl>
    <w:p w14:paraId="3D170C9D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14:paraId="384BCA4A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14:paraId="16330046" w14:textId="77777777" w:rsidTr="00CF49A1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E9C37E6" w14:textId="77777777" w:rsidR="00162BE7" w:rsidRPr="00DD7A44" w:rsidRDefault="00162BE7" w:rsidP="00CF49A1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08505033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A19432D" w14:textId="77777777" w:rsidR="00162BE7" w:rsidRPr="00DD7A44" w:rsidRDefault="00162BE7" w:rsidP="00CF49A1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908505033"/>
    </w:tbl>
    <w:p w14:paraId="3D9E38A0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14:paraId="79EF18A1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14:paraId="6490D5C4" w14:textId="77777777"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14:paraId="05E39ED1" w14:textId="77777777" w:rsidTr="00CF49A1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2365B505" w14:textId="77777777" w:rsidR="00162BE7" w:rsidRPr="00DD7A44" w:rsidRDefault="00162BE7" w:rsidP="00CF49A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0FDE3B1D" w14:textId="77777777" w:rsidR="00162BE7" w:rsidRPr="00DD7A44" w:rsidRDefault="00162BE7" w:rsidP="00CF49A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5B8E8726" w14:textId="77777777" w:rsidR="00162BE7" w:rsidRPr="00DD7A44" w:rsidRDefault="00162BE7" w:rsidP="00CF49A1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14:paraId="10601490" w14:textId="77777777" w:rsidTr="00CF49A1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08505B85" w14:textId="77777777" w:rsidR="00162BE7" w:rsidRPr="00162BE7" w:rsidRDefault="00162BE7" w:rsidP="00CF49A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14:paraId="0DD3BB83" w14:textId="77777777" w:rsidR="00162BE7" w:rsidRPr="00DD7A44" w:rsidRDefault="00162BE7" w:rsidP="00CF49A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4746376" w:edGrp="everyone"/>
            <w:permEnd w:id="154746376"/>
          </w:p>
        </w:tc>
        <w:tc>
          <w:tcPr>
            <w:tcW w:w="1272" w:type="dxa"/>
            <w:vAlign w:val="center"/>
          </w:tcPr>
          <w:p w14:paraId="0ECD3AED" w14:textId="77777777" w:rsidR="00162BE7" w:rsidRPr="00DD7A44" w:rsidRDefault="00162BE7" w:rsidP="00CF49A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725A619F" w14:textId="77777777" w:rsidR="00162BE7" w:rsidRPr="00DD7A44" w:rsidRDefault="00162BE7" w:rsidP="00CF49A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14:paraId="6B70708C" w14:textId="77777777" w:rsidTr="00CF49A1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51019F45" w14:textId="77777777" w:rsidR="00162BE7" w:rsidRPr="00DD7A44" w:rsidRDefault="00162BE7" w:rsidP="00CF49A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4647F46E" w14:textId="77777777" w:rsidR="00162BE7" w:rsidRPr="00DD7A44" w:rsidRDefault="00162BE7" w:rsidP="00CF49A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8431288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5178FC0C" w14:textId="77777777" w:rsidR="00162BE7" w:rsidRPr="00DD7A44" w:rsidRDefault="00162BE7" w:rsidP="00CF49A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3128881" w:displacedByCustomXml="prev"/>
        <w:permStart w:id="21316257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296A3B44" w14:textId="77777777" w:rsidR="00162BE7" w:rsidRPr="00DD7A44" w:rsidRDefault="00162BE7" w:rsidP="00CF49A1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1625736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14:paraId="6F92F747" w14:textId="77777777" w:rsidTr="00CF49A1">
        <w:tc>
          <w:tcPr>
            <w:tcW w:w="9016" w:type="dxa"/>
            <w:shd w:val="clear" w:color="auto" w:fill="D9D9D9" w:themeFill="background1" w:themeFillShade="D9"/>
          </w:tcPr>
          <w:p w14:paraId="539AAAB0" w14:textId="77777777" w:rsidR="00162BE7" w:rsidRPr="00DD7A44" w:rsidRDefault="00162BE7" w:rsidP="00CF49A1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14:paraId="581655D4" w14:textId="77777777" w:rsidTr="00CF49A1">
        <w:trPr>
          <w:trHeight w:val="13602"/>
        </w:trPr>
        <w:tc>
          <w:tcPr>
            <w:tcW w:w="9016" w:type="dxa"/>
          </w:tcPr>
          <w:p w14:paraId="74255AB9" w14:textId="77777777" w:rsidR="00162BE7" w:rsidRPr="00DD7A44" w:rsidRDefault="00162BE7" w:rsidP="00CF49A1">
            <w:pPr>
              <w:rPr>
                <w:rFonts w:ascii="Arial" w:hAnsi="Arial" w:cs="Arial"/>
                <w:szCs w:val="24"/>
              </w:rPr>
            </w:pPr>
            <w:permStart w:id="370610450" w:edGrp="everyone"/>
            <w:permEnd w:id="370610450"/>
          </w:p>
        </w:tc>
      </w:tr>
    </w:tbl>
    <w:bookmarkEnd w:id="0"/>
    <w:p w14:paraId="6BE79223" w14:textId="77777777"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14:paraId="2DDE26AD" w14:textId="77777777" w:rsidR="009A5729" w:rsidRDefault="009A5729" w:rsidP="009A5729">
      <w:pPr>
        <w:rPr>
          <w:rFonts w:ascii="Arial" w:hAnsi="Arial" w:cs="Arial"/>
          <w:sz w:val="22"/>
          <w:szCs w:val="22"/>
        </w:rPr>
      </w:pPr>
    </w:p>
    <w:p w14:paraId="3E7E8C4C" w14:textId="77777777"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 wp14:anchorId="47B3C057" wp14:editId="55E6A757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 wp14:anchorId="0CAE975D" wp14:editId="20F18DB3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90419" w14:textId="77777777"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6DD5C75E" wp14:editId="3D4E5BF5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14:paraId="7B7EE74E" w14:textId="77777777"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022A94C2" wp14:editId="36998648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C8C54" w14:textId="77777777"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14:paraId="1B20490F" w14:textId="77777777"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14:paraId="409F966C" w14:textId="77777777"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14:paraId="455A7C22" w14:textId="77777777"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3"/>
    </w:p>
    <w:p w14:paraId="3B590875" w14:textId="77777777"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14:paraId="3F9B8031" w14:textId="77777777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1A63DC1" w14:textId="77777777"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19BF95E" w14:textId="77777777"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7BA6657" w14:textId="77777777"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4F4CD41" w14:textId="77777777"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5122350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E73128D" w14:textId="77777777"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2235094" w:displacedByCustomXml="prev"/>
      </w:tr>
      <w:tr w:rsidR="00037D85" w14:paraId="2A189AA1" w14:textId="77777777" w:rsidTr="00CF49A1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91B0E4" w14:textId="77777777"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3BF38B" w14:textId="77777777"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FAF7BC" w14:textId="77777777"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BFEB1C7" w14:textId="2A2E395C"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289957223" w:edGrp="everyone"/>
            <w:r w:rsidR="005A32CA">
              <w:rPr>
                <w:rFonts w:ascii="Arial" w:hAnsi="Arial" w:cs="Arial"/>
                <w:sz w:val="22"/>
                <w:szCs w:val="22"/>
              </w:rPr>
              <w:t>A</w:t>
            </w:r>
            <w:permEnd w:id="128995722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E7E7" w14:textId="77777777"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B3CC4" w14:textId="77777777"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C71FB8" w14:textId="77777777" w:rsidR="00037D85" w:rsidRDefault="00037D85" w:rsidP="00037D85">
            <w:pPr>
              <w:ind w:left="993" w:hanging="993"/>
            </w:pPr>
          </w:p>
        </w:tc>
      </w:tr>
      <w:tr w:rsidR="00037D85" w14:paraId="42ABAC5E" w14:textId="77777777" w:rsidTr="00CF49A1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F0E297" w14:textId="77777777"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0317501" w14:textId="77777777"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62590A" w14:textId="77777777"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BFEBEE1" w14:textId="2D028ACB"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229535147" w:edGrp="everyone"/>
            <w:r w:rsidR="005A32CA">
              <w:rPr>
                <w:rFonts w:ascii="Arial" w:hAnsi="Arial" w:cs="Arial"/>
                <w:sz w:val="22"/>
                <w:szCs w:val="22"/>
              </w:rPr>
              <w:t>B</w:t>
            </w:r>
            <w:permEnd w:id="22953514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DAD4E" w14:textId="77777777"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74EE" w14:textId="77777777"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78C85E" w14:textId="77777777" w:rsidR="00037D85" w:rsidRDefault="00037D85" w:rsidP="00037D85">
            <w:pPr>
              <w:ind w:left="993" w:hanging="993"/>
            </w:pPr>
          </w:p>
        </w:tc>
      </w:tr>
      <w:tr w:rsidR="00037D85" w14:paraId="00DBFB8D" w14:textId="77777777" w:rsidTr="00CF49A1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007368" w14:textId="77777777"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582DC7" w14:textId="77777777"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E112B1" w14:textId="77777777"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997039D" w14:textId="41B3ED99"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464616997" w:edGrp="everyone"/>
            <w:r w:rsidR="005A32CA">
              <w:rPr>
                <w:rFonts w:ascii="Arial" w:hAnsi="Arial" w:cs="Arial"/>
                <w:sz w:val="22"/>
                <w:szCs w:val="22"/>
              </w:rPr>
              <w:t>C</w:t>
            </w:r>
            <w:permEnd w:id="46461699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8CC8" w14:textId="77777777"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F99F6" w14:textId="77777777"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12733F" w14:textId="77777777" w:rsidR="00037D85" w:rsidRDefault="00037D85" w:rsidP="00037D85">
            <w:pPr>
              <w:ind w:left="993" w:hanging="993"/>
            </w:pPr>
          </w:p>
        </w:tc>
      </w:tr>
    </w:tbl>
    <w:p w14:paraId="124E0487" w14:textId="77777777"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14:paraId="56105A47" w14:textId="77777777"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14:paraId="4C6433B7" w14:textId="77777777"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4" w:name="_Ref2931697"/>
      <w:r>
        <w:t>Which sheet number of Drawing WD 9733 identifies the storm water drainage for the proposed structure? Tick your response.</w:t>
      </w:r>
      <w:bookmarkEnd w:id="4"/>
    </w:p>
    <w:p w14:paraId="3B20D470" w14:textId="77777777"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14:paraId="6F311607" w14:textId="77777777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582A82C" w14:textId="77777777"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07A97DF" w14:textId="77777777"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A211176" w14:textId="77777777"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756124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1A7D8B3" w14:textId="77777777"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5612462" w:displacedByCustomXml="prev"/>
      </w:tr>
      <w:tr w:rsidR="00E433EC" w14:paraId="52C01ECB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2703ED" w14:textId="77777777"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0035169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8CE7ED3" w14:textId="63AFEA51" w:rsidR="00E433EC" w:rsidRPr="00827129" w:rsidRDefault="00C647C6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0351691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E45BCA" w14:textId="77777777"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A22707" w14:textId="77777777" w:rsidR="00E433EC" w:rsidRDefault="00E433EC" w:rsidP="00E433EC">
            <w:pPr>
              <w:ind w:left="993" w:hanging="993"/>
            </w:pPr>
          </w:p>
        </w:tc>
      </w:tr>
      <w:tr w:rsidR="00E433EC" w14:paraId="580CCCFC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6A3720" w14:textId="77777777"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4229712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D19740" w14:textId="77777777"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2297123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A436CF" w14:textId="77777777"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5D784C2" w14:textId="77777777" w:rsidR="00E433EC" w:rsidRDefault="00E433EC" w:rsidP="00E433EC">
            <w:pPr>
              <w:ind w:left="993" w:hanging="993"/>
            </w:pPr>
          </w:p>
        </w:tc>
      </w:tr>
      <w:tr w:rsidR="00E433EC" w14:paraId="5548182C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20B676" w14:textId="77777777"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1316803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4C1AE" w14:textId="075E019B" w:rsidR="00E433EC" w:rsidRPr="00827129" w:rsidRDefault="00C647C6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316803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8710F1" w14:textId="77777777"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A1DA7F" w14:textId="77777777" w:rsidR="00E433EC" w:rsidRDefault="00E433EC" w:rsidP="00E433EC">
            <w:pPr>
              <w:ind w:left="993" w:hanging="993"/>
            </w:pPr>
          </w:p>
        </w:tc>
      </w:tr>
    </w:tbl>
    <w:p w14:paraId="49D42840" w14:textId="77777777"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14:paraId="6B18F80A" w14:textId="77777777"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14:paraId="37F07AD7" w14:textId="77777777"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5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5"/>
    </w:p>
    <w:p w14:paraId="1FA55077" w14:textId="77777777"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14:paraId="777F405E" w14:textId="77777777" w:rsidTr="00CF49A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40CAE36" w14:textId="77777777" w:rsidR="001D5782" w:rsidRDefault="001D5782" w:rsidP="00CF49A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15842450" w14:textId="77777777" w:rsidR="001D5782" w:rsidRPr="00721F99" w:rsidRDefault="001D5782" w:rsidP="00CF49A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0971CA9C" w14:textId="77777777" w:rsidR="001D5782" w:rsidRDefault="001D5782" w:rsidP="00CF49A1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D768954" w14:textId="77777777" w:rsidR="001D5782" w:rsidRDefault="001D5782" w:rsidP="00CF49A1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14:paraId="6B75582D" w14:textId="77777777" w:rsidTr="00CF49A1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7D542DE" w14:textId="77777777" w:rsidR="001D5782" w:rsidRPr="00FE608E" w:rsidRDefault="001D5782" w:rsidP="00CF49A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B732E10" w14:textId="22D87A7A" w:rsidR="001D5782" w:rsidRPr="001D5782" w:rsidRDefault="00C647C6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2110394698" w:edGrp="everyone"/>
            <w:r>
              <w:rPr>
                <w:rFonts w:ascii="Arial" w:hAnsi="Arial" w:cs="Arial"/>
                <w:sz w:val="22"/>
                <w:szCs w:val="22"/>
              </w:rPr>
              <w:t>Volume 2 Part 3.1.3.5</w:t>
            </w:r>
            <w:permEnd w:id="2110394698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BB1FD7" w14:textId="63497CAE" w:rsidR="001D5782" w:rsidRPr="001D5782" w:rsidRDefault="00C647C6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2053572617" w:edGrp="everyone"/>
            <w:r>
              <w:rPr>
                <w:rFonts w:ascii="Arial" w:hAnsi="Arial" w:cs="Arial"/>
                <w:sz w:val="22"/>
                <w:szCs w:val="22"/>
              </w:rPr>
              <w:t>Volume 1, F1.1</w:t>
            </w:r>
            <w:permEnd w:id="20535726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C130AF" w14:textId="77777777" w:rsidR="001D5782" w:rsidRDefault="001D5782" w:rsidP="00CF49A1">
            <w:pPr>
              <w:ind w:left="993" w:hanging="993"/>
            </w:pPr>
          </w:p>
        </w:tc>
      </w:tr>
    </w:tbl>
    <w:p w14:paraId="0FC4B5CE" w14:textId="77777777"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14:paraId="087F6932" w14:textId="77777777"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14:paraId="1AF34FF9" w14:textId="77777777"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6" w:name="_Ref2931928"/>
      <w:r>
        <w:t>Which Australian Standard is referenced in the NCC with regards to storm water drainage?</w:t>
      </w:r>
      <w:bookmarkEnd w:id="6"/>
    </w:p>
    <w:p w14:paraId="034FCEC4" w14:textId="77777777"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14:paraId="63A0D088" w14:textId="77777777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BBD75F" w14:textId="77777777" w:rsidR="00F320C5" w:rsidRPr="00DD7A44" w:rsidRDefault="00F320C5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2AC2" w14:textId="11DC7612" w:rsidR="00F320C5" w:rsidRPr="00DD7A44" w:rsidRDefault="00C647C6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1249053397" w:edGrp="everyone"/>
            <w:r>
              <w:rPr>
                <w:rFonts w:ascii="Arial" w:hAnsi="Arial" w:cs="Arial"/>
                <w:sz w:val="22"/>
                <w:szCs w:val="22"/>
              </w:rPr>
              <w:t>AS/NSZ 3500.3</w:t>
            </w:r>
            <w:permEnd w:id="1249053397"/>
          </w:p>
        </w:tc>
        <w:permStart w:id="4457977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16F3DC0" w14:textId="77777777" w:rsidR="00F320C5" w:rsidRPr="00DD7A44" w:rsidRDefault="00F320C5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5797785" w:displacedByCustomXml="prev"/>
      </w:tr>
    </w:tbl>
    <w:p w14:paraId="2B6CCCD2" w14:textId="77777777"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14:paraId="07FA5ED9" w14:textId="77777777"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14:paraId="2B15540B" w14:textId="77777777"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7" w:name="_Ref2931799"/>
      <w:r>
        <w:t>What is the area of the verandah? Tick your response.</w:t>
      </w:r>
      <w:bookmarkEnd w:id="7"/>
    </w:p>
    <w:p w14:paraId="6C460016" w14:textId="77777777"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14:paraId="527998CD" w14:textId="77777777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47E40E1" w14:textId="77777777"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A8BDF5E" w14:textId="77777777"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304D4A5" w14:textId="77777777"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616482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B5E79F5" w14:textId="77777777"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1648289" w:displacedByCustomXml="prev"/>
      </w:tr>
      <w:tr w:rsidR="00C03DE9" w14:paraId="54079D4D" w14:textId="77777777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E7C06C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52813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CDC1CE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528133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90DC1F" w14:textId="77777777"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595466" w14:textId="77777777" w:rsidR="00C03DE9" w:rsidRDefault="00C03DE9" w:rsidP="00C03DE9">
            <w:pPr>
              <w:ind w:left="993" w:hanging="993"/>
            </w:pPr>
          </w:p>
        </w:tc>
      </w:tr>
      <w:tr w:rsidR="00C03DE9" w14:paraId="28862EFC" w14:textId="77777777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2A816B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894816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B3B5AB" w14:textId="4E495F0C" w:rsidR="00C03DE9" w:rsidRPr="00827129" w:rsidRDefault="005A32CA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894816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D4C1F" w14:textId="77777777"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6E036C" w14:textId="77777777" w:rsidR="00C03DE9" w:rsidRDefault="00C03DE9" w:rsidP="00C03DE9">
            <w:pPr>
              <w:ind w:left="993" w:hanging="993"/>
            </w:pPr>
          </w:p>
        </w:tc>
      </w:tr>
      <w:tr w:rsidR="00C03DE9" w14:paraId="487D9CFA" w14:textId="77777777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C550D7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711973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1309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711973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D60C52" w14:textId="77777777"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7A38DA4" w14:textId="77777777" w:rsidR="00C03DE9" w:rsidRDefault="00C03DE9" w:rsidP="00C03DE9">
            <w:pPr>
              <w:ind w:left="993" w:hanging="993"/>
            </w:pPr>
          </w:p>
        </w:tc>
      </w:tr>
      <w:tr w:rsidR="00C03DE9" w14:paraId="65506BAB" w14:textId="77777777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5FBF8D7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978622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8617A9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978622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469A23" w14:textId="77777777"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49438B6" w14:textId="77777777" w:rsidR="00C03DE9" w:rsidRDefault="00C03DE9" w:rsidP="00C03DE9">
            <w:pPr>
              <w:ind w:left="993" w:hanging="993"/>
            </w:pPr>
          </w:p>
        </w:tc>
      </w:tr>
      <w:tr w:rsidR="00C03DE9" w14:paraId="1CF6123E" w14:textId="77777777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3F58E2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941321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E41C72A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941321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29A21" w14:textId="77777777"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5FD833" w14:textId="77777777" w:rsidR="00C03DE9" w:rsidRDefault="00C03DE9" w:rsidP="00C03DE9">
            <w:pPr>
              <w:ind w:left="993" w:hanging="993"/>
            </w:pPr>
          </w:p>
        </w:tc>
      </w:tr>
    </w:tbl>
    <w:p w14:paraId="272695B7" w14:textId="77777777"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14:paraId="0E4A4202" w14:textId="77777777"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8" w:name="_Ref2931800"/>
      <w:r>
        <w:t>What is the pitch of the verandah roof?</w:t>
      </w:r>
      <w:bookmarkEnd w:id="8"/>
    </w:p>
    <w:p w14:paraId="51D306DD" w14:textId="77777777"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14:paraId="70EBAC82" w14:textId="77777777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BB38B5" w14:textId="77777777" w:rsidR="00E8318F" w:rsidRPr="00DD7A44" w:rsidRDefault="00E8318F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B4B39" w14:textId="4D44DCF3" w:rsidR="00E8318F" w:rsidRPr="00DD7A44" w:rsidRDefault="00EB0852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822174654" w:edGrp="everyone"/>
            <w:r>
              <w:rPr>
                <w:rFonts w:ascii="Arial" w:hAnsi="Arial" w:cs="Arial"/>
                <w:sz w:val="22"/>
                <w:szCs w:val="22"/>
              </w:rPr>
              <w:t>15 degrees</w:t>
            </w:r>
            <w:permEnd w:id="822174654"/>
          </w:p>
        </w:tc>
        <w:permStart w:id="3303711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901B0E3" w14:textId="77777777" w:rsidR="00E8318F" w:rsidRPr="00DD7A44" w:rsidRDefault="00E8318F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0371102" w:displacedByCustomXml="prev"/>
      </w:tr>
    </w:tbl>
    <w:p w14:paraId="1C45F256" w14:textId="77777777"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14:paraId="426E9181" w14:textId="77777777"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14:paraId="26D0C78C" w14:textId="77777777"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9" w:name="_Ref2931802"/>
      <w:r>
        <w:t>What size are the verandah beams?</w:t>
      </w:r>
      <w:bookmarkEnd w:id="9"/>
    </w:p>
    <w:p w14:paraId="32841CDA" w14:textId="77777777"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14:paraId="22F33CD1" w14:textId="77777777" w:rsidTr="00CF49A1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53AC9E" w14:textId="77777777" w:rsidR="00E8318F" w:rsidRPr="00DD7A44" w:rsidRDefault="00E8318F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DF92" w14:textId="1CDB86B5" w:rsidR="00E8318F" w:rsidRPr="00DD7A44" w:rsidRDefault="00CF49A1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315370255" w:edGrp="everyone"/>
            <w:r>
              <w:rPr>
                <w:rFonts w:ascii="Arial" w:hAnsi="Arial" w:cs="Arial"/>
                <w:sz w:val="22"/>
                <w:szCs w:val="22"/>
              </w:rPr>
              <w:t xml:space="preserve">150x50 </w:t>
            </w:r>
            <w:permEnd w:id="315370255"/>
          </w:p>
        </w:tc>
        <w:permStart w:id="13531919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2BACA65" w14:textId="77777777" w:rsidR="00E8318F" w:rsidRPr="00DD7A44" w:rsidRDefault="00E8318F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3191987" w:displacedByCustomXml="prev"/>
      </w:tr>
    </w:tbl>
    <w:p w14:paraId="6870D346" w14:textId="77777777" w:rsidR="00911776" w:rsidRDefault="00911776" w:rsidP="00911776">
      <w:pPr>
        <w:rPr>
          <w:rFonts w:ascii="Arial" w:hAnsi="Arial" w:cs="Arial"/>
          <w:sz w:val="22"/>
          <w:szCs w:val="22"/>
        </w:rPr>
      </w:pPr>
    </w:p>
    <w:p w14:paraId="4B660ADB" w14:textId="77777777"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14:paraId="24BB5903" w14:textId="77777777"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0" w:name="_Ref2931702"/>
      <w:r>
        <w:t>Which of the following Jamb Studs are to be used for both the upper and lower storeys? Tick all that apply.</w:t>
      </w:r>
      <w:bookmarkEnd w:id="10"/>
    </w:p>
    <w:p w14:paraId="42529FAE" w14:textId="77777777"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14:paraId="62D818FB" w14:textId="77777777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6C4BD02" w14:textId="77777777"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493FE05" w14:textId="77777777"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C84EF3D" w14:textId="77777777"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838462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2DAE6E1" w14:textId="77777777"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3846233" w:displacedByCustomXml="prev"/>
      </w:tr>
      <w:tr w:rsidR="00C03DE9" w14:paraId="3E12E154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434DD2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350779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0D35B4" w14:textId="6390B8A5" w:rsidR="00C03DE9" w:rsidRPr="00827129" w:rsidRDefault="00EB0852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507791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D1E7A5" w14:textId="77777777"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B09A0F" w14:textId="77777777" w:rsidR="00C03DE9" w:rsidRDefault="00C03DE9" w:rsidP="00C03DE9">
            <w:pPr>
              <w:ind w:left="993" w:hanging="993"/>
            </w:pPr>
          </w:p>
        </w:tc>
      </w:tr>
      <w:tr w:rsidR="00C03DE9" w14:paraId="5627CECC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5B2FF9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5159234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4C6934" w14:textId="05F47A98" w:rsidR="00C03DE9" w:rsidRPr="00827129" w:rsidRDefault="00CF49A1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159234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6CD291" w14:textId="77777777"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D70D58" w14:textId="77777777" w:rsidR="00C03DE9" w:rsidRDefault="00C03DE9" w:rsidP="00C03DE9">
            <w:pPr>
              <w:ind w:left="993" w:hanging="993"/>
            </w:pPr>
          </w:p>
        </w:tc>
      </w:tr>
      <w:tr w:rsidR="00C03DE9" w14:paraId="1177FB0B" w14:textId="77777777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0353C41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4365782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5562C8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365782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BB4BFA" w14:textId="77777777"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5E8DF0" w14:textId="77777777" w:rsidR="00C03DE9" w:rsidRDefault="00C03DE9" w:rsidP="00C03DE9">
            <w:pPr>
              <w:ind w:left="993" w:hanging="993"/>
            </w:pPr>
          </w:p>
        </w:tc>
      </w:tr>
    </w:tbl>
    <w:p w14:paraId="42E69A15" w14:textId="77777777"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14:paraId="23B1DD3D" w14:textId="77777777"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14:paraId="79813D2E" w14:textId="77777777"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1" w:name="_Ref2941075"/>
      <w:r>
        <w:t>Identify three (3) subcontractors that may work on this construction project.</w:t>
      </w:r>
      <w:bookmarkEnd w:id="11"/>
      <w:r>
        <w:t xml:space="preserve"> </w:t>
      </w:r>
    </w:p>
    <w:p w14:paraId="6E150D9C" w14:textId="77777777"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14:paraId="716D2D5A" w14:textId="77777777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8B81C46" w14:textId="77777777" w:rsidR="009F3405" w:rsidRPr="00DD7A44" w:rsidRDefault="009F3405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73FD" w14:textId="77D05F68" w:rsidR="009F3405" w:rsidRPr="00DD7A44" w:rsidRDefault="00EB0852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1236099673" w:edGrp="everyone"/>
            <w:r>
              <w:rPr>
                <w:rFonts w:ascii="Arial" w:hAnsi="Arial" w:cs="Arial"/>
                <w:sz w:val="22"/>
                <w:szCs w:val="22"/>
              </w:rPr>
              <w:t>Carpenter, Concreter, steel fixer</w:t>
            </w:r>
            <w:permEnd w:id="1236099673"/>
          </w:p>
        </w:tc>
        <w:permStart w:id="6611442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06B5A1F" w14:textId="77777777" w:rsidR="009F3405" w:rsidRPr="00DD7A44" w:rsidRDefault="009F3405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1144214" w:displacedByCustomXml="prev"/>
      </w:tr>
    </w:tbl>
    <w:p w14:paraId="0471CA96" w14:textId="77777777"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14:paraId="1C759DC2" w14:textId="77777777"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14:paraId="6731D6F8" w14:textId="77777777"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2" w:name="_Ref2949683"/>
      <w:r>
        <w:t>Identify three (3) items of plant and/or equipment that may be used on this construction project.</w:t>
      </w:r>
      <w:bookmarkEnd w:id="12"/>
      <w:r>
        <w:t xml:space="preserve"> </w:t>
      </w:r>
    </w:p>
    <w:p w14:paraId="7E10CA79" w14:textId="77777777"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14:paraId="5B09B3E2" w14:textId="77777777" w:rsidTr="00CF49A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3470C0" w14:textId="77777777" w:rsidR="009F3405" w:rsidRPr="00DD7A44" w:rsidRDefault="009F3405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6C10" w14:textId="4F4A1FBB" w:rsidR="009F3405" w:rsidRPr="00DD7A44" w:rsidRDefault="00EB0852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322781171" w:edGrp="everyone"/>
            <w:r>
              <w:rPr>
                <w:rFonts w:ascii="Arial" w:hAnsi="Arial" w:cs="Arial"/>
                <w:sz w:val="22"/>
                <w:szCs w:val="22"/>
              </w:rPr>
              <w:t>Excavator, carpentering tools, concreting tools</w:t>
            </w:r>
            <w:permEnd w:id="322781171"/>
          </w:p>
        </w:tc>
        <w:permStart w:id="21172819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7FC7462" w14:textId="77777777" w:rsidR="009F3405" w:rsidRPr="00DD7A44" w:rsidRDefault="009F3405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7281994" w:displacedByCustomXml="prev"/>
      </w:tr>
    </w:tbl>
    <w:p w14:paraId="1E46CE9A" w14:textId="77777777"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14:paraId="1D70BA32" w14:textId="77777777"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14:paraId="08A3D840" w14:textId="77777777"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3" w:name="_Ref2931930"/>
      <w:r>
        <w:t>Identify the Volume and Part of the NCC that outlines the requirements for the timber weatherboards identified in Sheet 5.</w:t>
      </w:r>
      <w:bookmarkEnd w:id="13"/>
    </w:p>
    <w:p w14:paraId="10ABB8B0" w14:textId="77777777"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14:paraId="03F66342" w14:textId="77777777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D8FC93" w14:textId="77777777" w:rsidR="009F3405" w:rsidRPr="00DD7A44" w:rsidRDefault="009F3405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5590" w14:textId="77777777" w:rsidR="009F3405" w:rsidRPr="00DD7A44" w:rsidRDefault="009F3405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1551317588" w:edGrp="everyone"/>
            <w:permEnd w:id="1551317588"/>
          </w:p>
        </w:tc>
        <w:permStart w:id="14334845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7055E10" w14:textId="77777777" w:rsidR="009F3405" w:rsidRPr="00DD7A44" w:rsidRDefault="009F3405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3484587" w:displacedByCustomXml="prev"/>
      </w:tr>
    </w:tbl>
    <w:p w14:paraId="1E4A8D7B" w14:textId="77777777"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14:paraId="2D226B7F" w14:textId="77777777"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4" w:name="_Ref2931932"/>
      <w:r>
        <w:t>Which Australian Standard is referenced in the NCC with regards to timber structures?</w:t>
      </w:r>
      <w:bookmarkEnd w:id="14"/>
    </w:p>
    <w:p w14:paraId="1C82A960" w14:textId="77777777"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14:paraId="670F6FA3" w14:textId="77777777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A8913A" w14:textId="77777777"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579A" w14:textId="3FA28171" w:rsidR="00A953E2" w:rsidRPr="00DD7A44" w:rsidRDefault="00EB0852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545852393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545852393"/>
          </w:p>
        </w:tc>
        <w:permStart w:id="13471593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2A5A09D" w14:textId="77777777"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7159338" w:displacedByCustomXml="prev"/>
      </w:tr>
    </w:tbl>
    <w:p w14:paraId="563AC0CA" w14:textId="77777777"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14:paraId="2702F9E6" w14:textId="77777777"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14:paraId="3839B157" w14:textId="77777777"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14:paraId="185526B5" w14:textId="77777777"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14:paraId="15BAA7E7" w14:textId="77777777"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3AC14DA7" wp14:editId="24CCD3D0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7FA99" w14:textId="77777777"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14:paraId="76E58377" w14:textId="77777777"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3"/>
      <w:r>
        <w:t>What is the datum reading at the tip of the pit?</w:t>
      </w:r>
      <w:bookmarkEnd w:id="15"/>
    </w:p>
    <w:p w14:paraId="5DF15BCC" w14:textId="77777777"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14:paraId="66400A9A" w14:textId="77777777" w:rsidTr="00CF49A1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5B8CC9" w14:textId="77777777" w:rsidR="002B6803" w:rsidRPr="00DD7A44" w:rsidRDefault="002B6803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AF2B" w14:textId="5BBBAD55" w:rsidR="002B6803" w:rsidRPr="00DD7A44" w:rsidRDefault="000D1B2B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82599088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82599088"/>
          </w:p>
        </w:tc>
        <w:permStart w:id="20935762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E30EEA4" w14:textId="77777777" w:rsidR="002B6803" w:rsidRPr="00DD7A44" w:rsidRDefault="002B6803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3576255" w:displacedByCustomXml="prev"/>
      </w:tr>
    </w:tbl>
    <w:p w14:paraId="41E3AE0E" w14:textId="77777777"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14:paraId="56992F71" w14:textId="77777777"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14:paraId="4DBDF285" w14:textId="77777777"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14:paraId="0B0DA472" w14:textId="77777777"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14:paraId="0536E4E8" w14:textId="77777777" w:rsidTr="00CF49A1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6A71DF" w14:textId="77777777" w:rsidR="002B6803" w:rsidRPr="00DD7A44" w:rsidRDefault="002B6803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F4449" w14:textId="5ADFA470" w:rsidR="002B6803" w:rsidRPr="00DD7A44" w:rsidRDefault="000D1B2B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2052328804" w:edGrp="everyone"/>
            <w:r>
              <w:rPr>
                <w:rFonts w:ascii="Arial" w:hAnsi="Arial" w:cs="Arial"/>
                <w:sz w:val="22"/>
                <w:szCs w:val="22"/>
              </w:rPr>
              <w:t>0.55</w:t>
            </w:r>
            <w:r w:rsidR="00C86D1D">
              <w:rPr>
                <w:rFonts w:ascii="Arial" w:hAnsi="Arial" w:cs="Arial"/>
                <w:sz w:val="22"/>
                <w:szCs w:val="22"/>
              </w:rPr>
              <w:t xml:space="preserve"> and 0.79</w:t>
            </w:r>
            <w:permEnd w:id="2052328804"/>
          </w:p>
        </w:tc>
        <w:permStart w:id="14336325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C0BA147" w14:textId="77777777" w:rsidR="002B6803" w:rsidRPr="00DD7A44" w:rsidRDefault="002B6803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3632568" w:displacedByCustomXml="prev"/>
      </w:tr>
    </w:tbl>
    <w:p w14:paraId="25F85008" w14:textId="77777777"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14:paraId="4222FBC7" w14:textId="77777777"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14:paraId="5321D5F6" w14:textId="77777777"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28907"/>
      <w:r>
        <w:t>True or False (Tick your response): The lowest point on the site is found at the northernmost point.</w:t>
      </w:r>
      <w:bookmarkEnd w:id="16"/>
    </w:p>
    <w:p w14:paraId="541A21F2" w14:textId="77777777"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14:paraId="661FE95F" w14:textId="77777777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9952A1E" w14:textId="77777777"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443190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A7D7546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4431900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08D6FE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2CC2F0" w14:textId="77777777"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838550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03F43FD" w14:textId="77777777"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3855040" w:displacedByCustomXml="prev"/>
      </w:tr>
      <w:tr w:rsidR="00C03DE9" w14:paraId="50A55F5B" w14:textId="77777777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48BEA5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6467142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EC6B7AE" w14:textId="40AD64E5" w:rsidR="00C03DE9" w:rsidRPr="00827129" w:rsidRDefault="000D1B2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4671423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814BE0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48BD06" w14:textId="77777777"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8885157" w14:textId="77777777" w:rsidR="00C03DE9" w:rsidRDefault="00C03DE9" w:rsidP="00C03DE9">
            <w:pPr>
              <w:ind w:left="993" w:hanging="993"/>
            </w:pPr>
          </w:p>
        </w:tc>
      </w:tr>
    </w:tbl>
    <w:p w14:paraId="7347FD59" w14:textId="77777777" w:rsidR="00DE3FC0" w:rsidRDefault="00DE3FC0" w:rsidP="00DE3FC0">
      <w:pPr>
        <w:rPr>
          <w:rFonts w:ascii="Arial" w:hAnsi="Arial" w:cs="Arial"/>
          <w:sz w:val="22"/>
          <w:szCs w:val="22"/>
        </w:rPr>
      </w:pPr>
    </w:p>
    <w:p w14:paraId="2BCF30A0" w14:textId="77777777"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689362D" w14:textId="77777777"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7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7"/>
    </w:p>
    <w:p w14:paraId="18F04433" w14:textId="77777777"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14:paraId="1667AFD2" w14:textId="77777777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47528ED" w14:textId="77777777"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809807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DAFE21E" w14:textId="56E62590" w:rsidR="00C03DE9" w:rsidRPr="00827129" w:rsidRDefault="000D1B2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8098077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826074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BB2DE3" w14:textId="77777777"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905021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2DC3EF2" w14:textId="77777777"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0502101" w:displacedByCustomXml="prev"/>
      </w:tr>
      <w:tr w:rsidR="00C03DE9" w14:paraId="5850AEF6" w14:textId="77777777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D0BFF7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456277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D6134CE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4562779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33A704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9B18AC" w14:textId="77777777"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E0E5E9F" w14:textId="77777777" w:rsidR="00C03DE9" w:rsidRDefault="00C03DE9" w:rsidP="00C03DE9">
            <w:pPr>
              <w:ind w:left="993" w:hanging="993"/>
            </w:pPr>
          </w:p>
        </w:tc>
      </w:tr>
    </w:tbl>
    <w:p w14:paraId="2A54EBDC" w14:textId="77777777"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14:paraId="16E91E42" w14:textId="77777777"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14:paraId="083A7A75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8" w:name="_Ref2942366"/>
      <w:r>
        <w:t>Identify labour that may be required for non-contract elements of a construction project.</w:t>
      </w:r>
      <w:bookmarkEnd w:id="18"/>
    </w:p>
    <w:p w14:paraId="4678A1FC" w14:textId="77777777"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14:paraId="5880D523" w14:textId="77777777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EB2554" w14:textId="77777777" w:rsidR="00551164" w:rsidRPr="00DD7A44" w:rsidRDefault="00551164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C6C2" w14:textId="708E919A" w:rsidR="00551164" w:rsidRPr="00DD7A44" w:rsidRDefault="00C86D1D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1860978034" w:edGrp="everyone"/>
            <w:r>
              <w:rPr>
                <w:rFonts w:ascii="Arial" w:hAnsi="Arial" w:cs="Arial"/>
                <w:sz w:val="22"/>
                <w:szCs w:val="22"/>
              </w:rPr>
              <w:t>Office Administration staff</w:t>
            </w:r>
            <w:permEnd w:id="1860978034"/>
          </w:p>
        </w:tc>
        <w:permStart w:id="2615052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FECBFA5" w14:textId="77777777" w:rsidR="00551164" w:rsidRPr="00DD7A44" w:rsidRDefault="00551164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1505245" w:displacedByCustomXml="prev"/>
      </w:tr>
    </w:tbl>
    <w:p w14:paraId="617D8265" w14:textId="77777777"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14:paraId="27003F00" w14:textId="77777777"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14:paraId="4F7DA277" w14:textId="77777777"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9"/>
    </w:p>
    <w:p w14:paraId="21CE834D" w14:textId="77777777"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14:paraId="4BB3F2DF" w14:textId="77777777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A8FF32C" w14:textId="77777777"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F709C6D" w14:textId="77777777"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E2DD957" w14:textId="77777777"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3798467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FF7ACFB" w14:textId="77777777"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9846752" w:displacedByCustomXml="prev"/>
      </w:tr>
      <w:tr w:rsidR="00661A32" w14:paraId="3CB3D3D2" w14:textId="77777777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793F1C" w14:textId="77777777"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6F6CE" w14:textId="77777777"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E70A4F" w14:textId="79CC02E0" w:rsidR="00661A32" w:rsidRPr="007C3634" w:rsidRDefault="00C86D1D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453582840" w:edGrp="everyone"/>
            <w:r>
              <w:rPr>
                <w:rFonts w:ascii="Arial" w:hAnsi="Arial" w:cs="Arial"/>
                <w:sz w:val="22"/>
              </w:rPr>
              <w:t>Labour is calculated on an hourly basis, without specifying the time to complete the job</w:t>
            </w:r>
            <w:permEnd w:id="4535828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8371DC" w14:textId="77777777" w:rsidR="00661A32" w:rsidRDefault="00661A32" w:rsidP="00C03DE9">
            <w:pPr>
              <w:ind w:left="993" w:hanging="993"/>
            </w:pPr>
          </w:p>
        </w:tc>
      </w:tr>
      <w:tr w:rsidR="00661A32" w14:paraId="48B03B31" w14:textId="77777777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D20364" w14:textId="77777777"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D906F1" w14:textId="77777777"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C2FCD" w14:textId="61BEBC88" w:rsidR="00661A32" w:rsidRPr="007C3634" w:rsidRDefault="00847035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799120161" w:edGrp="everyone"/>
            <w:r>
              <w:rPr>
                <w:rFonts w:ascii="Arial" w:hAnsi="Arial" w:cs="Arial"/>
                <w:sz w:val="22"/>
              </w:rPr>
              <w:t>Labour is quoted per item installed</w:t>
            </w:r>
            <w:permEnd w:id="17991201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F2CD06" w14:textId="77777777" w:rsidR="00661A32" w:rsidRDefault="00661A32" w:rsidP="00C03DE9">
            <w:pPr>
              <w:ind w:left="993" w:hanging="993"/>
            </w:pPr>
          </w:p>
        </w:tc>
      </w:tr>
      <w:tr w:rsidR="00661A32" w14:paraId="4C5BFEEB" w14:textId="77777777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DBA2BD" w14:textId="77777777"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3FF01A2" w14:textId="77777777"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EE5695" w14:textId="4AC39B59" w:rsidR="00661A32" w:rsidRPr="007C3634" w:rsidRDefault="00847035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50878625" w:edGrp="everyone"/>
            <w:r>
              <w:rPr>
                <w:rFonts w:ascii="Arial" w:hAnsi="Arial" w:cs="Arial"/>
                <w:sz w:val="22"/>
              </w:rPr>
              <w:t>Labour is quoted per linear metre or square metre installed.</w:t>
            </w:r>
            <w:permEnd w:id="1508786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7C447B" w14:textId="77777777" w:rsidR="00661A32" w:rsidRDefault="00661A32" w:rsidP="00C03DE9">
            <w:pPr>
              <w:ind w:left="993" w:hanging="993"/>
            </w:pPr>
          </w:p>
        </w:tc>
      </w:tr>
    </w:tbl>
    <w:p w14:paraId="004F6E38" w14:textId="77777777"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0243FC97" w14:textId="77777777"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14:paraId="053DE0B6" w14:textId="77777777"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20" w:name="_Ref2946715"/>
      <w:r>
        <w:t>Which of the following documents may you refer to when establishing material quantities for a construction project? Tick all that apply.</w:t>
      </w:r>
      <w:bookmarkEnd w:id="20"/>
    </w:p>
    <w:p w14:paraId="31E25C48" w14:textId="77777777"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14:paraId="6D6E3093" w14:textId="77777777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3FAF642" w14:textId="77777777"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DC617BB" w14:textId="77777777"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38949B0" w14:textId="77777777"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0860075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4DC95DE" w14:textId="77777777"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6007513" w:displacedByCustomXml="prev"/>
      </w:tr>
      <w:tr w:rsidR="00C03DE9" w14:paraId="42D0D58C" w14:textId="77777777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4A69D2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0579940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CCA5EDA" w14:textId="2A70349D" w:rsidR="00C03DE9" w:rsidRPr="00827129" w:rsidRDefault="000D1B2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5799408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A5A890" w14:textId="77777777"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406E37" w14:textId="77777777" w:rsidR="00C03DE9" w:rsidRDefault="00C03DE9" w:rsidP="00C03DE9">
            <w:pPr>
              <w:ind w:left="993" w:hanging="993"/>
            </w:pPr>
          </w:p>
        </w:tc>
      </w:tr>
      <w:tr w:rsidR="00C03DE9" w14:paraId="0B05D89E" w14:textId="77777777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9D4416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256549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49DB42" w14:textId="6C5CDFF9" w:rsidR="00C03DE9" w:rsidRPr="00827129" w:rsidRDefault="00C86D1D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56549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6D2F99" w14:textId="77777777"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C7B208" w14:textId="77777777" w:rsidR="00C03DE9" w:rsidRDefault="00C03DE9" w:rsidP="00C03DE9">
            <w:pPr>
              <w:ind w:left="993" w:hanging="993"/>
            </w:pPr>
          </w:p>
        </w:tc>
      </w:tr>
      <w:tr w:rsidR="00C03DE9" w14:paraId="3B83D34D" w14:textId="77777777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53D49A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402163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10026A" w14:textId="31CD46B4" w:rsidR="00C03DE9" w:rsidRPr="00827129" w:rsidRDefault="000D1B2B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402163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39A10E" w14:textId="77777777"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E47C5D" w14:textId="77777777" w:rsidR="00C03DE9" w:rsidRDefault="00C03DE9" w:rsidP="00C03DE9">
            <w:pPr>
              <w:ind w:left="993" w:hanging="993"/>
            </w:pPr>
          </w:p>
        </w:tc>
      </w:tr>
      <w:tr w:rsidR="00C03DE9" w14:paraId="55A82007" w14:textId="77777777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B4E10CE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332906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E794E4" w14:textId="4B9C1C1F" w:rsidR="00C03DE9" w:rsidRPr="00827129" w:rsidRDefault="00C86D1D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332906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47B171" w14:textId="77777777"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6F01E1" w14:textId="77777777" w:rsidR="00C03DE9" w:rsidRDefault="00C03DE9" w:rsidP="00C03DE9">
            <w:pPr>
              <w:ind w:left="993" w:hanging="993"/>
            </w:pPr>
          </w:p>
        </w:tc>
      </w:tr>
    </w:tbl>
    <w:p w14:paraId="2DE1A029" w14:textId="77777777"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14:paraId="43CA02C9" w14:textId="77777777"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1" w:name="_Ref2950210"/>
      <w:r>
        <w:t>True or False (Tick your response): The fast way to locate suppliers, such as manufacturers and wholesalers, is to find them online.</w:t>
      </w:r>
      <w:bookmarkEnd w:id="21"/>
    </w:p>
    <w:p w14:paraId="37D9B435" w14:textId="77777777"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14:paraId="652CA261" w14:textId="77777777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5E33144" w14:textId="77777777"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284479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7E5D9A3" w14:textId="10740789" w:rsidR="00C03DE9" w:rsidRPr="00827129" w:rsidRDefault="00C86D1D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2844798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DB3D8B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0D4FCF3" w14:textId="77777777"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369160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5F8CF10" w14:textId="77777777"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6916084" w:displacedByCustomXml="prev"/>
      </w:tr>
      <w:tr w:rsidR="00C03DE9" w14:paraId="184FAD5A" w14:textId="77777777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5E4FF5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2129506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92E5959" w14:textId="77777777"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1295069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26822D" w14:textId="77777777"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5CBFD4" w14:textId="77777777"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3380CCC" w14:textId="77777777" w:rsidR="00C03DE9" w:rsidRDefault="00C03DE9" w:rsidP="00C03DE9">
            <w:pPr>
              <w:ind w:left="993" w:hanging="993"/>
            </w:pPr>
          </w:p>
        </w:tc>
      </w:tr>
    </w:tbl>
    <w:p w14:paraId="43BA14DD" w14:textId="77777777"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14:paraId="54BF317C" w14:textId="77777777"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14:paraId="45DA3BA9" w14:textId="77777777"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2" w:name="_Ref2950211"/>
      <w:r>
        <w:rPr>
          <w:rFonts w:ascii="Arial" w:hAnsi="Arial"/>
          <w:b/>
        </w:rPr>
        <w:t>Explain how each of the following factors affects supplier selection.</w:t>
      </w:r>
      <w:bookmarkEnd w:id="22"/>
    </w:p>
    <w:p w14:paraId="602FA586" w14:textId="77777777"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14:paraId="5E7C10F3" w14:textId="77777777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EEDEB6F" w14:textId="77777777"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86DCE6D" w14:textId="77777777"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79501EB" w14:textId="77777777"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0733676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A775170" w14:textId="77777777"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3367669" w:displacedByCustomXml="prev"/>
      </w:tr>
      <w:tr w:rsidR="0079171E" w14:paraId="25F6705C" w14:textId="77777777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A31D42" w14:textId="77777777"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44CC" w14:textId="77777777"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9A9F516" w14:textId="3C169126" w:rsidR="0079171E" w:rsidRPr="00AB43F7" w:rsidRDefault="000D1B2B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040848941" w:edGrp="everyone"/>
            <w:r w:rsidRPr="000D1B2B">
              <w:rPr>
                <w:rFonts w:ascii="Arial" w:hAnsi="Arial" w:cs="Arial"/>
                <w:sz w:val="22"/>
              </w:rPr>
              <w:t>Dealing with distant suppliers might mean longer delivery times and extra freight costs</w:t>
            </w:r>
            <w:permEnd w:id="104084894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2C48ED" w14:textId="77777777" w:rsidR="0079171E" w:rsidRDefault="0079171E" w:rsidP="00A93F40">
            <w:pPr>
              <w:ind w:left="993" w:hanging="993"/>
            </w:pPr>
          </w:p>
        </w:tc>
      </w:tr>
      <w:tr w:rsidR="0079171E" w14:paraId="014D5908" w14:textId="77777777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413F1A" w14:textId="77777777"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C5CD" w14:textId="77777777"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0387FC" w14:textId="77777777" w:rsidR="000D1B2B" w:rsidRPr="000D1B2B" w:rsidRDefault="000D1B2B" w:rsidP="000D1B2B">
            <w:pPr>
              <w:jc w:val="left"/>
              <w:rPr>
                <w:rFonts w:ascii="Arial" w:hAnsi="Arial" w:cs="Arial"/>
                <w:sz w:val="22"/>
              </w:rPr>
            </w:pPr>
            <w:permStart w:id="620120242" w:edGrp="everyone"/>
            <w:r w:rsidRPr="000D1B2B">
              <w:rPr>
                <w:rFonts w:ascii="Arial" w:hAnsi="Arial" w:cs="Arial"/>
                <w:sz w:val="22"/>
              </w:rPr>
              <w:t>Affordability is a key factor, but cheap does not always equate with quality.</w:t>
            </w:r>
          </w:p>
          <w:permEnd w:id="620120242"/>
          <w:p w14:paraId="1B971EF8" w14:textId="77777777"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8BCD3D" w14:textId="77777777" w:rsidR="0079171E" w:rsidRDefault="0079171E" w:rsidP="00A93F40">
            <w:pPr>
              <w:ind w:left="993" w:hanging="993"/>
            </w:pPr>
          </w:p>
        </w:tc>
      </w:tr>
      <w:tr w:rsidR="0079171E" w14:paraId="56E713AE" w14:textId="77777777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5D4068" w14:textId="77777777"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7C879D" w14:textId="77777777"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6B48FF" w14:textId="4325970D" w:rsidR="0079171E" w:rsidRPr="00AB43F7" w:rsidRDefault="000D1B2B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421879327" w:edGrp="everyone"/>
            <w:r w:rsidRPr="000D1B2B">
              <w:rPr>
                <w:rFonts w:ascii="Arial" w:hAnsi="Arial" w:cs="Arial"/>
                <w:sz w:val="22"/>
              </w:rPr>
              <w:t xml:space="preserve">Suppliers should be able to </w:t>
            </w:r>
            <w:proofErr w:type="spellStart"/>
            <w:r w:rsidRPr="000D1B2B">
              <w:rPr>
                <w:rFonts w:ascii="Arial" w:hAnsi="Arial" w:cs="Arial"/>
                <w:sz w:val="22"/>
              </w:rPr>
              <w:t>delivery</w:t>
            </w:r>
            <w:proofErr w:type="spellEnd"/>
            <w:r w:rsidRPr="000D1B2B">
              <w:rPr>
                <w:rFonts w:ascii="Arial" w:hAnsi="Arial" w:cs="Arial"/>
                <w:sz w:val="22"/>
              </w:rPr>
              <w:t xml:space="preserve"> the right goods and on time.</w:t>
            </w:r>
            <w:permEnd w:id="14218793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DC2E3F" w14:textId="77777777" w:rsidR="0079171E" w:rsidRDefault="0079171E" w:rsidP="00A93F40">
            <w:pPr>
              <w:ind w:left="993" w:hanging="993"/>
            </w:pPr>
          </w:p>
        </w:tc>
      </w:tr>
      <w:tr w:rsidR="0079171E" w14:paraId="17C92C50" w14:textId="77777777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EAF085" w14:textId="77777777"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1A1740" w14:textId="77777777"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FAD2B0" w14:textId="60E57003" w:rsidR="0079171E" w:rsidRPr="00AB43F7" w:rsidRDefault="000D1B2B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032259602" w:edGrp="everyone"/>
            <w:r w:rsidRPr="000D1B2B">
              <w:rPr>
                <w:rFonts w:ascii="Arial" w:hAnsi="Arial" w:cs="Arial"/>
                <w:sz w:val="22"/>
              </w:rPr>
              <w:t>Look for experienced suppliers who have been in business a long time. This illustrates financial stability.</w:t>
            </w:r>
            <w:permEnd w:id="103225960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7154A5" w14:textId="77777777" w:rsidR="0079171E" w:rsidRDefault="0079171E" w:rsidP="00A93F40">
            <w:pPr>
              <w:ind w:left="993" w:hanging="993"/>
            </w:pPr>
          </w:p>
        </w:tc>
      </w:tr>
      <w:tr w:rsidR="0079171E" w14:paraId="06024CE6" w14:textId="77777777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B5C1F8" w14:textId="77777777"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6DF16D2" w14:textId="77777777"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7B33F4" w14:textId="02D138EB" w:rsidR="0079171E" w:rsidRPr="00AB43F7" w:rsidRDefault="000D1B2B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247024854" w:edGrp="everyone"/>
            <w:r w:rsidRPr="000D1B2B">
              <w:rPr>
                <w:rFonts w:ascii="Arial" w:hAnsi="Arial" w:cs="Arial"/>
                <w:sz w:val="22"/>
              </w:rPr>
              <w:t>While using a single supplier has its advantages, it also has risks. It might be better to use a carefully selected group of suppliers as insurance against any problems occurring.</w:t>
            </w:r>
            <w:permEnd w:id="12470248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85044A" w14:textId="77777777" w:rsidR="0079171E" w:rsidRDefault="0079171E" w:rsidP="00A93F40">
            <w:pPr>
              <w:ind w:left="993" w:hanging="993"/>
            </w:pPr>
          </w:p>
        </w:tc>
      </w:tr>
    </w:tbl>
    <w:p w14:paraId="214CC802" w14:textId="77777777"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19A1ADE6" w14:textId="77777777" w:rsidR="00316B46" w:rsidRDefault="00316B46">
      <w:pPr>
        <w:jc w:val="left"/>
      </w:pPr>
    </w:p>
    <w:p w14:paraId="6A991ABB" w14:textId="77777777" w:rsidR="00CA412F" w:rsidRDefault="00CA412F">
      <w:pPr>
        <w:jc w:val="left"/>
      </w:pPr>
      <w:r>
        <w:br w:type="page"/>
      </w:r>
    </w:p>
    <w:p w14:paraId="0EA37165" w14:textId="77777777"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14:paraId="2F41F407" w14:textId="77777777"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103B7D33" w14:textId="77777777"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14:paraId="553EBA09" w14:textId="77777777"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60E6ABBA" wp14:editId="0C56DE42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73C110" w14:textId="77777777"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0DC25BD5" w14:textId="77777777"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14:paraId="7449A5C2" w14:textId="77777777"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14:paraId="56C5A2B8" w14:textId="77777777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14:paraId="48690A33" w14:textId="77777777"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14:paraId="00B910C9" w14:textId="77777777"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14:paraId="5D465CFA" w14:textId="77777777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14:paraId="7700536B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14:paraId="628D2EB9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14:paraId="43CD5ED8" w14:textId="77777777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14:paraId="6F69C0A1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14:paraId="470FCA36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14:paraId="4D21E3B5" w14:textId="77777777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14:paraId="38BC6D85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14:paraId="2FC2541F" w14:textId="77777777"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14:paraId="2829644E" w14:textId="77777777"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14:paraId="56F9DE19" w14:textId="77777777"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14:paraId="4ACA5626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3" w:name="_Ref406500432"/>
      <w:bookmarkStart w:id="24" w:name="_Ref417289419"/>
      <w:bookmarkStart w:id="25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3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4"/>
      <w:bookmarkEnd w:id="25"/>
    </w:p>
    <w:p w14:paraId="4F57CD51" w14:textId="77777777"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14:paraId="7D104A39" w14:textId="77777777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6C6A46" w14:textId="77777777" w:rsidR="00EB646E" w:rsidRPr="00DD7A44" w:rsidRDefault="00EB646E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105F" w14:textId="77777777" w:rsidR="00EB646E" w:rsidRDefault="00C647C6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313143082" w:edGrp="everyone"/>
            <w:r>
              <w:rPr>
                <w:rFonts w:ascii="Arial" w:hAnsi="Arial" w:cs="Arial"/>
                <w:sz w:val="22"/>
                <w:szCs w:val="22"/>
              </w:rPr>
              <w:t>2 sides @ 6.0m the 6.0x2=12.00m</w:t>
            </w:r>
          </w:p>
          <w:p w14:paraId="450A23D0" w14:textId="77777777" w:rsidR="00EB646E" w:rsidRDefault="00C647C6" w:rsidP="00CF49A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sides @ 2.5m then 2.5x2=5.00m</w:t>
            </w:r>
          </w:p>
          <w:p w14:paraId="421B50A5" w14:textId="1C401C84" w:rsidR="00EB646E" w:rsidRDefault="00C647C6" w:rsidP="00CF49A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Overlap for each 2.5m length= 0.025m x </w:t>
            </w:r>
            <w:r w:rsidR="009D7D8E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=0.05m</w:t>
            </w:r>
          </w:p>
          <w:p w14:paraId="72758A79" w14:textId="77777777" w:rsidR="00EB646E" w:rsidRDefault="00C647C6" w:rsidP="00CF49A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Two pieces with overlap then 0.05x2=0.1m</w:t>
            </w:r>
          </w:p>
          <w:p w14:paraId="43E713DC" w14:textId="77777777" w:rsidR="00EB646E" w:rsidRDefault="00EB646E" w:rsidP="00CF49A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35F511" w14:textId="4F962772" w:rsidR="00EB646E" w:rsidRPr="00DD7A44" w:rsidRDefault="00C647C6" w:rsidP="00CF49A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So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in total 12+5+0.1=17.1</w:t>
            </w:r>
            <w:r w:rsidR="00E35761">
              <w:rPr>
                <w:rFonts w:ascii="Arial" w:hAnsi="Arial" w:cs="Arial"/>
                <w:sz w:val="22"/>
                <w:szCs w:val="22"/>
              </w:rPr>
              <w:t>m</w:t>
            </w:r>
            <w:permEnd w:id="313143082"/>
          </w:p>
        </w:tc>
        <w:permStart w:id="6284945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9076DE9" w14:textId="77777777" w:rsidR="00EB646E" w:rsidRPr="00DD7A44" w:rsidRDefault="00EB646E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8494597" w:displacedByCustomXml="prev"/>
      </w:tr>
    </w:tbl>
    <w:p w14:paraId="74FC70F4" w14:textId="77777777" w:rsidR="00661A32" w:rsidRDefault="00661A32" w:rsidP="00661A32">
      <w:pPr>
        <w:rPr>
          <w:rFonts w:ascii="Arial" w:hAnsi="Arial" w:cs="Arial"/>
          <w:sz w:val="22"/>
          <w:szCs w:val="22"/>
        </w:rPr>
      </w:pPr>
    </w:p>
    <w:p w14:paraId="13863169" w14:textId="77777777"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14:paraId="1E224ADC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6"/>
    </w:p>
    <w:p w14:paraId="249E98DD" w14:textId="77777777"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14:paraId="3690402B" w14:textId="77777777" w:rsidTr="00CF49A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5B1FF0" w14:textId="77777777" w:rsidR="00EB646E" w:rsidRPr="00DD7A44" w:rsidRDefault="00EB646E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293C" w14:textId="7547ED8E" w:rsidR="00EB646E" w:rsidRPr="00DD7A44" w:rsidRDefault="00E35761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1863329306" w:edGrp="everyone"/>
            <w:r>
              <w:rPr>
                <w:rFonts w:ascii="Arial" w:hAnsi="Arial" w:cs="Arial"/>
                <w:sz w:val="22"/>
                <w:szCs w:val="22"/>
              </w:rPr>
              <w:t>17.10x2.5</w:t>
            </w:r>
            <w:r w:rsidR="00FD2404">
              <w:rPr>
                <w:rFonts w:ascii="Arial" w:hAnsi="Arial" w:cs="Arial"/>
                <w:sz w:val="22"/>
                <w:szCs w:val="22"/>
              </w:rPr>
              <w:t>=$42.75</w:t>
            </w:r>
            <w:permEnd w:id="1863329306"/>
          </w:p>
        </w:tc>
        <w:permStart w:id="10670032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76B9DC4" w14:textId="77777777" w:rsidR="00EB646E" w:rsidRPr="00DD7A44" w:rsidRDefault="00EB646E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7003277" w:displacedByCustomXml="prev"/>
      </w:tr>
    </w:tbl>
    <w:p w14:paraId="56FA94E6" w14:textId="77777777" w:rsidR="00661A32" w:rsidRDefault="00661A32" w:rsidP="00661A32">
      <w:pPr>
        <w:rPr>
          <w:rFonts w:ascii="Arial" w:hAnsi="Arial" w:cs="Arial"/>
          <w:sz w:val="22"/>
          <w:szCs w:val="22"/>
        </w:rPr>
      </w:pPr>
    </w:p>
    <w:p w14:paraId="662F2F3E" w14:textId="77777777"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14:paraId="3B3448BF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7" w:name="_Ref417287896"/>
      <w:bookmarkStart w:id="28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7"/>
      <w:r>
        <w:t xml:space="preserve"> </w:t>
      </w:r>
      <w:bookmarkEnd w:id="28"/>
    </w:p>
    <w:p w14:paraId="5FD79E74" w14:textId="77777777"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14:paraId="603E2465" w14:textId="77777777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E6A486" w14:textId="77777777" w:rsidR="000D0F37" w:rsidRPr="00DD7A44" w:rsidRDefault="000D0F37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A775" w14:textId="08F1A7DC" w:rsidR="000D0F37" w:rsidRPr="00DD7A44" w:rsidRDefault="00E35761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1520764733" w:edGrp="everyone"/>
            <w:r>
              <w:rPr>
                <w:rFonts w:ascii="Arial" w:hAnsi="Arial" w:cs="Arial"/>
                <w:sz w:val="22"/>
                <w:szCs w:val="22"/>
              </w:rPr>
              <w:t>6x2.5x0.15=2.25 cubic meters</w:t>
            </w:r>
            <w:permEnd w:id="1520764733"/>
          </w:p>
        </w:tc>
        <w:permStart w:id="17693569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C1F1A3B" w14:textId="77777777" w:rsidR="000D0F37" w:rsidRPr="00DD7A44" w:rsidRDefault="000D0F37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9356931" w:displacedByCustomXml="prev"/>
      </w:tr>
    </w:tbl>
    <w:p w14:paraId="4B072429" w14:textId="77777777"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14:paraId="6C032131" w14:textId="77777777"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14:paraId="4F1D4F02" w14:textId="77777777"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9" w:name="_Ref2943899"/>
      <w:bookmarkStart w:id="30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9"/>
      <w:r>
        <w:t xml:space="preserve"> </w:t>
      </w:r>
      <w:r>
        <w:br/>
      </w:r>
      <w:bookmarkEnd w:id="30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14:paraId="2E231E33" w14:textId="77777777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6CE375" w14:textId="77777777" w:rsidR="000D0F37" w:rsidRPr="00DD7A44" w:rsidRDefault="000D0F37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D048" w14:textId="57002218" w:rsidR="000D0F37" w:rsidRPr="00DD7A44" w:rsidRDefault="00E35761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983706557" w:edGrp="everyone"/>
            <w:r>
              <w:rPr>
                <w:rFonts w:ascii="Arial" w:hAnsi="Arial" w:cs="Arial"/>
                <w:sz w:val="22"/>
                <w:szCs w:val="22"/>
              </w:rPr>
              <w:t>2.25x$50.00=$112.50+10%x0.1=$112.50+$11.25=$123.75</w:t>
            </w:r>
            <w:permEnd w:id="983706557"/>
          </w:p>
        </w:tc>
        <w:permStart w:id="16952915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E69064A" w14:textId="77777777" w:rsidR="000D0F37" w:rsidRPr="00DD7A44" w:rsidRDefault="000D0F37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5291559" w:displacedByCustomXml="prev"/>
      </w:tr>
    </w:tbl>
    <w:p w14:paraId="144A51CA" w14:textId="77777777"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14:paraId="02305BE6" w14:textId="77777777"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14:paraId="14422BCC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14:paraId="4996EF27" w14:textId="77777777"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14:paraId="7358146F" w14:textId="77777777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6184EF" w14:textId="77777777" w:rsidR="000D0F37" w:rsidRPr="00DD7A44" w:rsidRDefault="000D0F37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8F87" w14:textId="32DB687C" w:rsidR="000D0F37" w:rsidRPr="00DD7A44" w:rsidRDefault="00E35761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652616506" w:edGrp="everyone"/>
            <w:r>
              <w:rPr>
                <w:rFonts w:ascii="Arial" w:hAnsi="Arial" w:cs="Arial"/>
                <w:sz w:val="22"/>
                <w:szCs w:val="22"/>
              </w:rPr>
              <w:t>6.5 x 49.50=$321.75</w:t>
            </w:r>
            <w:permEnd w:id="652616506"/>
          </w:p>
        </w:tc>
        <w:permStart w:id="21307896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7D00B8E" w14:textId="77777777" w:rsidR="000D0F37" w:rsidRPr="00DD7A44" w:rsidRDefault="000D0F37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0789663" w:displacedByCustomXml="prev"/>
      </w:tr>
    </w:tbl>
    <w:p w14:paraId="1514DBF7" w14:textId="77777777"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14:paraId="5C474D19" w14:textId="77777777"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14:paraId="3665A507" w14:textId="77777777"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2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2"/>
      <w:r w:rsidRPr="00BE699F">
        <w:rPr>
          <w:lang w:val="en-US"/>
        </w:rPr>
        <w:t xml:space="preserve"> </w:t>
      </w:r>
      <w:r>
        <w:t xml:space="preserve"> </w:t>
      </w:r>
    </w:p>
    <w:p w14:paraId="7478DB6D" w14:textId="77777777"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14:paraId="08D201A3" w14:textId="77777777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86D54A" w14:textId="77777777" w:rsidR="000D0F37" w:rsidRPr="00DD7A44" w:rsidRDefault="000D0F37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58EA" w14:textId="75654DEF" w:rsidR="000D0F37" w:rsidRPr="00DD7A44" w:rsidRDefault="00E35761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2146529707" w:edGrp="everyone"/>
            <w:r>
              <w:rPr>
                <w:rFonts w:ascii="Arial" w:hAnsi="Arial" w:cs="Arial"/>
                <w:sz w:val="22"/>
                <w:szCs w:val="22"/>
              </w:rPr>
              <w:t>42.75 + 123.75 +321.75= $488.25</w:t>
            </w:r>
            <w:permEnd w:id="2146529707"/>
          </w:p>
        </w:tc>
        <w:permStart w:id="6009167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4ACEB76" w14:textId="77777777" w:rsidR="000D0F37" w:rsidRPr="00DD7A44" w:rsidRDefault="000D0F37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0916736" w:displacedByCustomXml="prev"/>
      </w:tr>
    </w:tbl>
    <w:p w14:paraId="7B956FAD" w14:textId="77777777"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14:paraId="2EEA3928" w14:textId="77777777"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14:paraId="6A9F905D" w14:textId="77777777"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14:paraId="06724204" w14:textId="77777777"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7B993BBA" wp14:editId="40953FCA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B3B17" w14:textId="77777777"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14:paraId="0EF6BE92" w14:textId="77777777" w:rsidR="00D66F45" w:rsidRDefault="00D66F45" w:rsidP="00D66F45">
      <w:pPr>
        <w:rPr>
          <w:rFonts w:ascii="Arial" w:hAnsi="Arial" w:cs="Arial"/>
          <w:sz w:val="22"/>
          <w:szCs w:val="22"/>
        </w:rPr>
      </w:pPr>
    </w:p>
    <w:p w14:paraId="2AF99905" w14:textId="77777777"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3" w:name="_Ref2947606"/>
      <w:r>
        <w:t>Measure the required quantities for the items listed below</w:t>
      </w:r>
      <w:r w:rsidRPr="00780921">
        <w:t>.</w:t>
      </w:r>
      <w:bookmarkEnd w:id="33"/>
    </w:p>
    <w:p w14:paraId="44700E36" w14:textId="77777777"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14:paraId="04B63BEC" w14:textId="77777777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9DE0CB4" w14:textId="77777777"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9A1C1F" w14:textId="77777777"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135BD16" w14:textId="77777777"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8327947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5A3B727" w14:textId="77777777"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2794758" w:displacedByCustomXml="prev"/>
      </w:tr>
      <w:tr w:rsidR="00942C8B" w14:paraId="63EB1A3D" w14:textId="77777777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257DA9" w14:textId="77777777"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ADAF" w14:textId="08B66D71" w:rsidR="00942C8B" w:rsidRPr="007C3634" w:rsidRDefault="007413DF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21698624" w:edGrp="everyone"/>
            <w:r>
              <w:rPr>
                <w:rFonts w:ascii="Arial" w:hAnsi="Arial" w:cs="Arial"/>
                <w:sz w:val="22"/>
              </w:rPr>
              <w:t>26</w:t>
            </w:r>
            <w:permEnd w:id="2169862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1DE04FE" w14:textId="77777777"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7245C3" w14:textId="77777777" w:rsidR="00942C8B" w:rsidRDefault="00942C8B" w:rsidP="00942C8B">
            <w:pPr>
              <w:ind w:left="993" w:hanging="993"/>
            </w:pPr>
          </w:p>
        </w:tc>
      </w:tr>
      <w:tr w:rsidR="00942C8B" w14:paraId="4B111D29" w14:textId="77777777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5A832E" w14:textId="77777777"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6091" w14:textId="2EB62372" w:rsidR="00942C8B" w:rsidRPr="007C3634" w:rsidRDefault="007413DF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985085509" w:edGrp="everyone"/>
            <w:r>
              <w:rPr>
                <w:rFonts w:ascii="Arial" w:hAnsi="Arial" w:cs="Arial"/>
                <w:sz w:val="22"/>
              </w:rPr>
              <w:t>1</w:t>
            </w:r>
            <w:permEnd w:id="985085509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F060E3" w14:textId="77777777"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C19F83" w14:textId="77777777" w:rsidR="00942C8B" w:rsidRDefault="00942C8B" w:rsidP="00942C8B">
            <w:pPr>
              <w:ind w:left="993" w:hanging="993"/>
            </w:pPr>
          </w:p>
        </w:tc>
      </w:tr>
      <w:tr w:rsidR="00942C8B" w14:paraId="51937E61" w14:textId="77777777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988D0D" w14:textId="77777777"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681FC9" w14:textId="532B2C09" w:rsidR="00942C8B" w:rsidRPr="007C3634" w:rsidRDefault="007413DF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631865686" w:edGrp="everyone"/>
            <w:r>
              <w:rPr>
                <w:rFonts w:ascii="Arial" w:hAnsi="Arial" w:cs="Arial"/>
                <w:sz w:val="22"/>
              </w:rPr>
              <w:t>1</w:t>
            </w:r>
            <w:permEnd w:id="163186568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9849B9" w14:textId="77777777"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5100AB" w14:textId="77777777" w:rsidR="00942C8B" w:rsidRDefault="00942C8B" w:rsidP="00942C8B">
            <w:pPr>
              <w:ind w:left="993" w:hanging="993"/>
            </w:pPr>
          </w:p>
        </w:tc>
      </w:tr>
      <w:tr w:rsidR="00942C8B" w14:paraId="3B3CD12C" w14:textId="77777777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643C69" w14:textId="77777777"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6E5491" w14:textId="12AA8AF1" w:rsidR="00942C8B" w:rsidRPr="007C3634" w:rsidRDefault="007413DF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610892381" w:edGrp="everyone"/>
            <w:r>
              <w:rPr>
                <w:rFonts w:ascii="Arial" w:hAnsi="Arial" w:cs="Arial"/>
                <w:sz w:val="22"/>
              </w:rPr>
              <w:t>3</w:t>
            </w:r>
            <w:permEnd w:id="161089238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AF495D" w14:textId="77777777"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9E7D61" w14:textId="77777777" w:rsidR="00942C8B" w:rsidRDefault="00942C8B" w:rsidP="00942C8B">
            <w:pPr>
              <w:ind w:left="993" w:hanging="993"/>
            </w:pPr>
          </w:p>
        </w:tc>
      </w:tr>
      <w:tr w:rsidR="00942C8B" w14:paraId="5F455929" w14:textId="77777777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316425" w14:textId="77777777"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DBAD25" w14:textId="1BA16309" w:rsidR="00942C8B" w:rsidRPr="007C3634" w:rsidRDefault="007413DF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676362194" w:edGrp="everyone"/>
            <w:r>
              <w:rPr>
                <w:rFonts w:ascii="Arial" w:hAnsi="Arial" w:cs="Arial"/>
                <w:sz w:val="22"/>
              </w:rPr>
              <w:t>2</w:t>
            </w:r>
            <w:permEnd w:id="167636219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8E25C8" w14:textId="77777777"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4C2C1F" w14:textId="77777777" w:rsidR="00942C8B" w:rsidRDefault="00942C8B" w:rsidP="00942C8B">
            <w:pPr>
              <w:ind w:left="993" w:hanging="993"/>
            </w:pPr>
          </w:p>
        </w:tc>
      </w:tr>
    </w:tbl>
    <w:p w14:paraId="027A57B5" w14:textId="77777777" w:rsidR="00D66F45" w:rsidRDefault="00D66F45" w:rsidP="00D66F45">
      <w:pPr>
        <w:rPr>
          <w:rFonts w:ascii="Arial" w:hAnsi="Arial" w:cs="Arial"/>
          <w:sz w:val="22"/>
          <w:szCs w:val="22"/>
        </w:rPr>
      </w:pPr>
    </w:p>
    <w:p w14:paraId="2A837E1E" w14:textId="77777777" w:rsidR="00316317" w:rsidRDefault="00316317" w:rsidP="00316317">
      <w:pPr>
        <w:rPr>
          <w:rFonts w:ascii="Arial" w:hAnsi="Arial" w:cs="Arial"/>
          <w:sz w:val="22"/>
          <w:szCs w:val="22"/>
        </w:rPr>
      </w:pPr>
    </w:p>
    <w:p w14:paraId="118A03B2" w14:textId="77777777"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4" w:name="_Ref3188312"/>
      <w:bookmarkStart w:id="35" w:name="_Ref3187883"/>
      <w:r>
        <w:t>The costs for each of the items are provided in the table below.</w:t>
      </w:r>
      <w:bookmarkEnd w:id="34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14:paraId="5F7E609A" w14:textId="77777777" w:rsidTr="00316317">
        <w:tc>
          <w:tcPr>
            <w:tcW w:w="1701" w:type="dxa"/>
            <w:shd w:val="clear" w:color="auto" w:fill="D9D9D9" w:themeFill="background1" w:themeFillShade="D9"/>
          </w:tcPr>
          <w:p w14:paraId="76BC7005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36225E09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14:paraId="75262D6C" w14:textId="77777777" w:rsidTr="00316317">
        <w:tc>
          <w:tcPr>
            <w:tcW w:w="1701" w:type="dxa"/>
          </w:tcPr>
          <w:p w14:paraId="0E4CCBEA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14:paraId="33378CED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14:paraId="573A6B4C" w14:textId="77777777" w:rsidTr="00316317">
        <w:tc>
          <w:tcPr>
            <w:tcW w:w="1701" w:type="dxa"/>
          </w:tcPr>
          <w:p w14:paraId="54A97375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14:paraId="03BF26A6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14:paraId="41692E42" w14:textId="77777777" w:rsidTr="00316317">
        <w:tc>
          <w:tcPr>
            <w:tcW w:w="1701" w:type="dxa"/>
          </w:tcPr>
          <w:p w14:paraId="773316E7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14:paraId="7E028304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14:paraId="4A72D26F" w14:textId="77777777" w:rsidTr="00316317">
        <w:tc>
          <w:tcPr>
            <w:tcW w:w="1701" w:type="dxa"/>
          </w:tcPr>
          <w:p w14:paraId="7B2072EA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14:paraId="26E56C27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14:paraId="1A502706" w14:textId="77777777" w:rsidTr="00316317">
        <w:tc>
          <w:tcPr>
            <w:tcW w:w="1701" w:type="dxa"/>
          </w:tcPr>
          <w:p w14:paraId="31FFC3FE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14:paraId="3C0EAEAE" w14:textId="77777777"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14:paraId="0FF5D48B" w14:textId="77777777"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5"/>
    </w:p>
    <w:p w14:paraId="64E79749" w14:textId="77777777"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14:paraId="6312DD65" w14:textId="7777777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3A3AD9A" w14:textId="77777777"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947BDDE" w14:textId="77777777"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04BCE15" w14:textId="77777777"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7187438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72DCCB3" w14:textId="77777777"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8743882" w:displacedByCustomXml="prev"/>
      </w:tr>
      <w:tr w:rsidR="00E255C0" w14:paraId="439A8EF8" w14:textId="77777777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C45AE2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F7F39" w14:textId="204957B5" w:rsidR="00E255C0" w:rsidRPr="007C3634" w:rsidRDefault="007105D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055865280" w:edGrp="everyone"/>
            <w:r>
              <w:rPr>
                <w:rFonts w:ascii="Arial" w:hAnsi="Arial" w:cs="Arial"/>
                <w:sz w:val="22"/>
              </w:rPr>
              <w:t>$</w:t>
            </w:r>
            <w:r w:rsidR="00FB1CC1">
              <w:rPr>
                <w:rFonts w:ascii="Arial" w:hAnsi="Arial" w:cs="Arial"/>
                <w:sz w:val="22"/>
              </w:rPr>
              <w:t>1,247</w:t>
            </w:r>
            <w:permEnd w:id="205586528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1206F7E" w14:textId="77777777"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62210C" w14:textId="77777777" w:rsidR="00E255C0" w:rsidRDefault="00E255C0" w:rsidP="00E255C0">
            <w:pPr>
              <w:ind w:left="993" w:hanging="993"/>
            </w:pPr>
          </w:p>
        </w:tc>
      </w:tr>
      <w:tr w:rsidR="00E255C0" w14:paraId="072DEE7C" w14:textId="77777777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6B901F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4A871" w14:textId="3008D3A2" w:rsidR="00E255C0" w:rsidRPr="007C3634" w:rsidRDefault="00FB1CC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412450393" w:edGrp="everyone"/>
            <w:r>
              <w:rPr>
                <w:rFonts w:ascii="Arial" w:hAnsi="Arial" w:cs="Arial"/>
                <w:sz w:val="22"/>
              </w:rPr>
              <w:t>$59</w:t>
            </w:r>
            <w:permEnd w:id="1412450393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3EACD9" w14:textId="77777777"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79EAB4" w14:textId="77777777" w:rsidR="00E255C0" w:rsidRDefault="00E255C0" w:rsidP="00E255C0">
            <w:pPr>
              <w:ind w:left="993" w:hanging="993"/>
            </w:pPr>
          </w:p>
        </w:tc>
      </w:tr>
      <w:tr w:rsidR="00E255C0" w14:paraId="6319C418" w14:textId="77777777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822BE87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7F3EC5A" w14:textId="38A8A9E6" w:rsidR="00E255C0" w:rsidRPr="007C3634" w:rsidRDefault="00FB1CC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488601398" w:edGrp="everyone"/>
            <w:r>
              <w:rPr>
                <w:rFonts w:ascii="Arial" w:hAnsi="Arial" w:cs="Arial"/>
                <w:sz w:val="22"/>
              </w:rPr>
              <w:t>$82</w:t>
            </w:r>
            <w:permEnd w:id="48860139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BF1216" w14:textId="77777777"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25A437" w14:textId="77777777" w:rsidR="00E255C0" w:rsidRDefault="00E255C0" w:rsidP="00E255C0">
            <w:pPr>
              <w:ind w:left="993" w:hanging="993"/>
            </w:pPr>
          </w:p>
        </w:tc>
      </w:tr>
      <w:tr w:rsidR="00E255C0" w14:paraId="15A77721" w14:textId="77777777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84BF22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5A56333" w14:textId="217CCD61" w:rsidR="00E255C0" w:rsidRPr="007C3634" w:rsidRDefault="00FB1CC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36472686" w:edGrp="everyone"/>
            <w:r>
              <w:rPr>
                <w:rFonts w:ascii="Arial" w:hAnsi="Arial" w:cs="Arial"/>
                <w:sz w:val="22"/>
              </w:rPr>
              <w:t>$87</w:t>
            </w:r>
            <w:permEnd w:id="13647268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4DB9270" w14:textId="77777777"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8DB6B7" w14:textId="77777777" w:rsidR="00E255C0" w:rsidRDefault="00E255C0" w:rsidP="00E255C0">
            <w:pPr>
              <w:ind w:left="993" w:hanging="993"/>
            </w:pPr>
          </w:p>
        </w:tc>
      </w:tr>
      <w:tr w:rsidR="00E255C0" w14:paraId="5502864E" w14:textId="77777777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91EF00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8AADCF" w14:textId="1C15EB80" w:rsidR="00E255C0" w:rsidRPr="007C3634" w:rsidRDefault="00FB1CC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608000609" w:edGrp="everyone"/>
            <w:r>
              <w:rPr>
                <w:rFonts w:ascii="Arial" w:hAnsi="Arial" w:cs="Arial"/>
                <w:sz w:val="22"/>
              </w:rPr>
              <w:t>$78</w:t>
            </w:r>
            <w:permEnd w:id="160800060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3AE418" w14:textId="77777777"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4D5D57" w14:textId="77777777" w:rsidR="00E255C0" w:rsidRDefault="00E255C0" w:rsidP="00E255C0">
            <w:pPr>
              <w:ind w:left="993" w:hanging="993"/>
            </w:pPr>
          </w:p>
        </w:tc>
      </w:tr>
      <w:tr w:rsidR="00E255C0" w14:paraId="3BA24B2B" w14:textId="77777777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E744E9" w14:textId="77777777"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4B9209" w14:textId="67BAE684" w:rsidR="00E255C0" w:rsidRPr="007C3634" w:rsidRDefault="00FB1CC1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156063929" w:edGrp="everyone"/>
            <w:r>
              <w:rPr>
                <w:rFonts w:ascii="Arial" w:hAnsi="Arial" w:cs="Arial"/>
                <w:sz w:val="22"/>
              </w:rPr>
              <w:t>$1580</w:t>
            </w:r>
            <w:permEnd w:id="115606392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2E329F" w14:textId="77777777"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58BEF3" w14:textId="77777777" w:rsidR="00E255C0" w:rsidRDefault="00E255C0" w:rsidP="00E255C0">
            <w:pPr>
              <w:ind w:left="993" w:hanging="993"/>
            </w:pPr>
          </w:p>
        </w:tc>
      </w:tr>
    </w:tbl>
    <w:p w14:paraId="5C2A7C39" w14:textId="77777777" w:rsidR="00316317" w:rsidRDefault="00316317" w:rsidP="00316317">
      <w:pPr>
        <w:rPr>
          <w:rFonts w:ascii="Arial" w:hAnsi="Arial" w:cs="Arial"/>
          <w:sz w:val="22"/>
          <w:szCs w:val="22"/>
        </w:rPr>
      </w:pPr>
    </w:p>
    <w:p w14:paraId="64EC7B1C" w14:textId="77777777"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14:paraId="5F3BCA4B" w14:textId="77777777"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4"/>
      <w:r>
        <w:t>Name one (1) organisation that provides workers’ compensation insurance</w:t>
      </w:r>
      <w:r w:rsidRPr="00BE699F">
        <w:t>.</w:t>
      </w:r>
      <w:bookmarkEnd w:id="36"/>
    </w:p>
    <w:p w14:paraId="13CC9962" w14:textId="77777777"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14:paraId="75859BB1" w14:textId="77777777" w:rsidTr="00CF49A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24FAED" w14:textId="77777777" w:rsidR="002E3F66" w:rsidRPr="00DD7A44" w:rsidRDefault="002E3F66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2406" w14:textId="2E3A9D65" w:rsidR="002E3F66" w:rsidRPr="00DD7A44" w:rsidRDefault="00510495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1951083191" w:edGrp="everyone"/>
            <w:r>
              <w:rPr>
                <w:rFonts w:ascii="Arial" w:hAnsi="Arial" w:cs="Arial"/>
                <w:sz w:val="22"/>
                <w:szCs w:val="22"/>
              </w:rPr>
              <w:t>Safe</w:t>
            </w:r>
            <w:r w:rsidR="00C912EC">
              <w:rPr>
                <w:rFonts w:ascii="Arial" w:hAnsi="Arial" w:cs="Arial"/>
                <w:sz w:val="22"/>
                <w:szCs w:val="22"/>
              </w:rPr>
              <w:t>Work</w:t>
            </w:r>
            <w:r w:rsidR="00DA2AD1">
              <w:rPr>
                <w:rFonts w:ascii="Arial" w:hAnsi="Arial" w:cs="Arial"/>
                <w:sz w:val="22"/>
                <w:szCs w:val="22"/>
              </w:rPr>
              <w:t>, WorkCare</w:t>
            </w:r>
            <w:permEnd w:id="1951083191"/>
          </w:p>
        </w:tc>
        <w:permStart w:id="17580152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A61D06C" w14:textId="77777777" w:rsidR="002E3F66" w:rsidRPr="00DD7A44" w:rsidRDefault="002E3F66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8015276" w:displacedByCustomXml="prev"/>
      </w:tr>
    </w:tbl>
    <w:p w14:paraId="21B2DB0D" w14:textId="77777777"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14:paraId="658A3E0A" w14:textId="77777777"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14:paraId="037AE7F1" w14:textId="77777777"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5"/>
      <w:r>
        <w:lastRenderedPageBreak/>
        <w:t>Which of the following environmental costs should be considered when determining project costs? Tick all that apply.</w:t>
      </w:r>
      <w:bookmarkEnd w:id="37"/>
    </w:p>
    <w:p w14:paraId="1D20C804" w14:textId="77777777"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14:paraId="326AFC84" w14:textId="77777777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DA61587" w14:textId="77777777"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79487E0" w14:textId="77777777"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82D802E" w14:textId="77777777"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903947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49B3C73" w14:textId="77777777"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0394744" w:displacedByCustomXml="prev"/>
      </w:tr>
      <w:tr w:rsidR="00F924BC" w14:paraId="06CAAFB2" w14:textId="77777777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662DA4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4300930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F1D6AD" w14:textId="7BD2655A" w:rsidR="00F924BC" w:rsidRPr="00827129" w:rsidRDefault="007105D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3009306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C58C7B" w14:textId="77777777"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AB1828" w14:textId="77777777" w:rsidR="00F924BC" w:rsidRDefault="00F924BC" w:rsidP="00F924BC">
            <w:pPr>
              <w:ind w:left="993" w:hanging="993"/>
            </w:pPr>
          </w:p>
        </w:tc>
      </w:tr>
      <w:tr w:rsidR="00F924BC" w14:paraId="5F749FD8" w14:textId="77777777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C2E821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8224943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4FF0C2" w14:textId="50F0C777" w:rsidR="00F924BC" w:rsidRPr="00827129" w:rsidRDefault="007105D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224943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D43A37" w14:textId="77777777"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CA0D80" w14:textId="77777777" w:rsidR="00F924BC" w:rsidRDefault="00F924BC" w:rsidP="00F924BC">
            <w:pPr>
              <w:ind w:left="993" w:hanging="993"/>
            </w:pPr>
          </w:p>
        </w:tc>
      </w:tr>
      <w:tr w:rsidR="00F924BC" w14:paraId="1002035F" w14:textId="77777777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251217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8321430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33B00E" w14:textId="60EBAF82" w:rsidR="00F924BC" w:rsidRPr="00827129" w:rsidRDefault="007105D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321430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F5EFAA" w14:textId="77777777"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F819C8" w14:textId="77777777" w:rsidR="00F924BC" w:rsidRDefault="00F924BC" w:rsidP="00F924BC">
            <w:pPr>
              <w:ind w:left="993" w:hanging="993"/>
            </w:pPr>
          </w:p>
        </w:tc>
      </w:tr>
      <w:tr w:rsidR="00F924BC" w14:paraId="67AC9A24" w14:textId="77777777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4814C6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519309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51D1C9" w14:textId="590A8D73" w:rsidR="00F924BC" w:rsidRPr="00827129" w:rsidRDefault="007105D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19309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E9EE67" w14:textId="77777777"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6BABDA" w14:textId="77777777" w:rsidR="00F924BC" w:rsidRDefault="00F924BC" w:rsidP="00F924BC">
            <w:pPr>
              <w:ind w:left="993" w:hanging="993"/>
            </w:pPr>
          </w:p>
        </w:tc>
      </w:tr>
    </w:tbl>
    <w:p w14:paraId="63A25003" w14:textId="77777777"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14:paraId="64E4635F" w14:textId="77777777"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14:paraId="28C51D03" w14:textId="77777777"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8" w:name="_Ref3190887"/>
      <w:r>
        <w:t>List three (3) statutory costs that should be considered when determining project costs</w:t>
      </w:r>
      <w:r w:rsidRPr="00BE699F">
        <w:t>.</w:t>
      </w:r>
      <w:bookmarkEnd w:id="38"/>
      <w:r>
        <w:t xml:space="preserve"> </w:t>
      </w:r>
    </w:p>
    <w:p w14:paraId="2CF6CC57" w14:textId="77777777"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14:paraId="5A4008C5" w14:textId="77777777" w:rsidTr="00CF49A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09EDB1" w14:textId="77777777" w:rsidR="002E3F66" w:rsidRPr="00DD7A44" w:rsidRDefault="002E3F66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48BC" w14:textId="6B55D746" w:rsidR="002E3F66" w:rsidRPr="00DD7A44" w:rsidRDefault="007105D9" w:rsidP="00CF49A1">
            <w:pPr>
              <w:rPr>
                <w:rFonts w:ascii="Arial" w:hAnsi="Arial" w:cs="Arial"/>
                <w:sz w:val="22"/>
                <w:szCs w:val="22"/>
              </w:rPr>
            </w:pPr>
            <w:permStart w:id="2020820081" w:edGrp="everyone"/>
            <w:r>
              <w:rPr>
                <w:rFonts w:ascii="Arial" w:hAnsi="Arial" w:cs="Arial"/>
                <w:sz w:val="22"/>
                <w:szCs w:val="22"/>
              </w:rPr>
              <w:t>Required license, vehicle registration, required training</w:t>
            </w:r>
            <w:permEnd w:id="2020820081"/>
          </w:p>
        </w:tc>
        <w:permStart w:id="11214695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3233F4B" w14:textId="77777777" w:rsidR="002E3F66" w:rsidRPr="00DD7A44" w:rsidRDefault="002E3F66" w:rsidP="00CF49A1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1469552" w:displacedByCustomXml="prev"/>
      </w:tr>
    </w:tbl>
    <w:p w14:paraId="659D5650" w14:textId="77777777"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14:paraId="600538B7" w14:textId="77777777"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14:paraId="435DB5C6" w14:textId="77777777"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4"/>
      <w:r>
        <w:t>Which two (2) of the following methods are commonly used when determining the profit on a project? Tick all that apply.</w:t>
      </w:r>
      <w:bookmarkEnd w:id="39"/>
    </w:p>
    <w:p w14:paraId="7D1338FA" w14:textId="77777777"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14:paraId="6C2BAF00" w14:textId="77777777" w:rsidTr="00CF49A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57DDD08" w14:textId="77777777" w:rsidR="007E2755" w:rsidRDefault="007E2755" w:rsidP="00CF49A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89572D2" w14:textId="77777777" w:rsidR="007E2755" w:rsidRDefault="007E2755" w:rsidP="00CF49A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8629FE2" w14:textId="77777777" w:rsidR="007E2755" w:rsidRDefault="007E2755" w:rsidP="00CF49A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553878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A9C606A" w14:textId="77777777"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5387840" w:displacedByCustomXml="prev"/>
      </w:tr>
      <w:tr w:rsidR="00F924BC" w14:paraId="54CE734E" w14:textId="77777777" w:rsidTr="00CF49A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E593CD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150356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64029B" w14:textId="77777777"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503561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C4B3B3" w14:textId="77777777"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2EA720" w14:textId="77777777" w:rsidR="00F924BC" w:rsidRDefault="00F924BC" w:rsidP="00F924BC">
            <w:pPr>
              <w:ind w:left="993" w:hanging="993"/>
            </w:pPr>
          </w:p>
        </w:tc>
      </w:tr>
      <w:tr w:rsidR="00F924BC" w14:paraId="4D155EAB" w14:textId="77777777" w:rsidTr="00CF49A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2A5AC5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9085271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6E8EC77" w14:textId="0BB5455F" w:rsidR="00F924BC" w:rsidRPr="00827129" w:rsidRDefault="007105D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085271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C47437" w14:textId="77777777"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AB136F" w14:textId="77777777" w:rsidR="00F924BC" w:rsidRDefault="00F924BC" w:rsidP="00F924BC">
            <w:pPr>
              <w:ind w:left="993" w:hanging="993"/>
            </w:pPr>
          </w:p>
        </w:tc>
      </w:tr>
      <w:tr w:rsidR="00F924BC" w14:paraId="078FEC94" w14:textId="77777777" w:rsidTr="00CF49A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DD9BB0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1351197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AA996A" w14:textId="1FF8DDC7" w:rsidR="00F924BC" w:rsidRPr="00827129" w:rsidRDefault="007105D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351197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CC2F40" w14:textId="77777777"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3DAFDA" w14:textId="77777777" w:rsidR="00F924BC" w:rsidRDefault="00F924BC" w:rsidP="00F924BC">
            <w:pPr>
              <w:ind w:left="993" w:hanging="993"/>
            </w:pPr>
          </w:p>
        </w:tc>
      </w:tr>
    </w:tbl>
    <w:p w14:paraId="3773ADF4" w14:textId="77777777"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14:paraId="6BE5285A" w14:textId="77777777"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14:paraId="514A062C" w14:textId="77777777"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40" w:name="_Ref3195576"/>
      <w:r>
        <w:t>True or False (Tick your response): Usually a percentage is added to the estimate to cover company overheads.</w:t>
      </w:r>
      <w:bookmarkEnd w:id="40"/>
    </w:p>
    <w:p w14:paraId="1FDB9B08" w14:textId="77777777"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14:paraId="219009F8" w14:textId="77777777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6D73B9A" w14:textId="77777777"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230262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A16578A" w14:textId="0332820F" w:rsidR="00F924BC" w:rsidRPr="00827129" w:rsidRDefault="007105D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302624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2925BE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99D759" w14:textId="77777777"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509170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3FE72555" w14:textId="77777777"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0917002" w:displacedByCustomXml="prev"/>
      </w:tr>
      <w:tr w:rsidR="00F924BC" w14:paraId="082FCDDA" w14:textId="77777777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DDB2BA3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0451902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C25DD10" w14:textId="77777777"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4519029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9E8846" w14:textId="77777777"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DEE0FC" w14:textId="77777777"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86A118B" w14:textId="77777777" w:rsidR="00F924BC" w:rsidRDefault="00F924BC" w:rsidP="00F924BC">
            <w:pPr>
              <w:ind w:left="993" w:hanging="993"/>
            </w:pPr>
          </w:p>
        </w:tc>
      </w:tr>
    </w:tbl>
    <w:p w14:paraId="2CF8DB32" w14:textId="77777777"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14:paraId="61FDCD13" w14:textId="77777777"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0B14FC8" w14:textId="77777777"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1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1"/>
    </w:p>
    <w:p w14:paraId="0D4E8B7E" w14:textId="77777777"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14:paraId="745DB82B" w14:textId="77777777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94A2077" w14:textId="77777777"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BCC37D7" w14:textId="77777777"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4871F4D" w14:textId="77777777"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9192975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EC8B1E6" w14:textId="77777777"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9297581" w:displacedByCustomXml="prev"/>
      </w:tr>
      <w:tr w:rsidR="00C73450" w14:paraId="7956D3E5" w14:textId="77777777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6F2DF3" w14:textId="77777777"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2A583" w14:textId="77777777"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5D44B15" w14:textId="78A7625D" w:rsidR="00C73450" w:rsidRPr="007C3634" w:rsidRDefault="007105D9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152721373" w:edGrp="everyone"/>
            <w:r>
              <w:rPr>
                <w:rFonts w:ascii="Arial" w:hAnsi="Arial" w:cs="Arial"/>
                <w:sz w:val="22"/>
              </w:rPr>
              <w:t>Rent, wate</w:t>
            </w:r>
            <w:r w:rsidR="00D46B17">
              <w:rPr>
                <w:rFonts w:ascii="Arial" w:hAnsi="Arial" w:cs="Arial"/>
                <w:sz w:val="22"/>
              </w:rPr>
              <w:t>r rates, cost of display homes</w:t>
            </w:r>
            <w:permEnd w:id="11527213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51632F" w14:textId="77777777" w:rsidR="00C73450" w:rsidRDefault="00C73450" w:rsidP="00C73450">
            <w:pPr>
              <w:ind w:left="993" w:hanging="993"/>
            </w:pPr>
          </w:p>
        </w:tc>
      </w:tr>
      <w:tr w:rsidR="00C73450" w14:paraId="1FDFBDDA" w14:textId="77777777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0BDF85" w14:textId="77777777"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AB760" w14:textId="77777777"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A9B158" w14:textId="39B48F55" w:rsidR="00C73450" w:rsidRPr="007C3634" w:rsidRDefault="0020417A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720125986" w:edGrp="everyone"/>
            <w:r>
              <w:rPr>
                <w:rFonts w:ascii="Arial" w:hAnsi="Arial" w:cs="Arial"/>
                <w:sz w:val="22"/>
              </w:rPr>
              <w:t>Legal consultant, typist</w:t>
            </w:r>
            <w:permEnd w:id="17201259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056425" w14:textId="77777777" w:rsidR="00C73450" w:rsidRDefault="00C73450" w:rsidP="00C73450">
            <w:pPr>
              <w:ind w:left="993" w:hanging="993"/>
            </w:pPr>
          </w:p>
        </w:tc>
      </w:tr>
      <w:tr w:rsidR="00C73450" w14:paraId="22DC2DD4" w14:textId="77777777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8328F0" w14:textId="77777777"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3C669BC" w14:textId="77777777"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D33661" w14:textId="5EB7C46A" w:rsidR="00C73450" w:rsidRPr="007C3634" w:rsidRDefault="0020417A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198725619" w:edGrp="everyone"/>
            <w:r>
              <w:rPr>
                <w:rFonts w:ascii="Arial" w:hAnsi="Arial" w:cs="Arial"/>
                <w:sz w:val="22"/>
              </w:rPr>
              <w:t>Office vehicle, parking feeds</w:t>
            </w:r>
            <w:permEnd w:id="11987256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D9DC10" w14:textId="77777777" w:rsidR="00C73450" w:rsidRDefault="00C73450" w:rsidP="00C73450">
            <w:pPr>
              <w:ind w:left="993" w:hanging="993"/>
            </w:pPr>
          </w:p>
        </w:tc>
      </w:tr>
      <w:tr w:rsidR="00C73450" w14:paraId="75E36AAD" w14:textId="77777777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D6D396" w14:textId="77777777"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3801CD4" w14:textId="77777777"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DEA3E5" w14:textId="43BF2F47" w:rsidR="00C73450" w:rsidRPr="007C3634" w:rsidRDefault="0020417A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788413224" w:edGrp="everyone"/>
            <w:r>
              <w:rPr>
                <w:rFonts w:ascii="Arial" w:hAnsi="Arial" w:cs="Arial"/>
                <w:sz w:val="22"/>
              </w:rPr>
              <w:t>Taxes, bad debts</w:t>
            </w:r>
            <w:permEnd w:id="7884132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42487A" w14:textId="77777777" w:rsidR="00C73450" w:rsidRDefault="00C73450" w:rsidP="00C73450">
            <w:pPr>
              <w:ind w:left="993" w:hanging="993"/>
            </w:pPr>
          </w:p>
        </w:tc>
      </w:tr>
    </w:tbl>
    <w:p w14:paraId="30806071" w14:textId="77777777"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14:paraId="4800909D" w14:textId="77777777"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14:paraId="58B8AE66" w14:textId="77777777"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14:paraId="40077751" w14:textId="77777777"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14:paraId="7979265B" w14:textId="77777777"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BCED8B" wp14:editId="42F1BA13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2A9F48" w14:textId="6DE86A7B" w:rsidR="00CF49A1" w:rsidRPr="00F924BC" w:rsidRDefault="00FB1CC1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334409853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materials</w:t>
                            </w:r>
                            <w:permEnd w:id="133440985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8BCED8B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14:paraId="542A9F48" w14:textId="6DE86A7B" w:rsidR="00CF49A1" w:rsidRPr="00F924BC" w:rsidRDefault="00FB1CC1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334409853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materials</w:t>
                      </w:r>
                      <w:permEnd w:id="1334409853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7C36CE" wp14:editId="0E4F56C1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EBBE42" w14:textId="3BD7E06B" w:rsidR="00CF49A1" w:rsidRPr="00F924BC" w:rsidRDefault="00FB1CC1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414887197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and equipment</w:t>
                            </w:r>
                            <w:permEnd w:id="141488719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C36CE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14:paraId="24EBBE42" w14:textId="3BD7E06B" w:rsidR="00CF49A1" w:rsidRPr="00F924BC" w:rsidRDefault="00FB1CC1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414887197" w:edGrp="everyone"/>
                      <w:r>
                        <w:rPr>
                          <w:rFonts w:ascii="Arial" w:hAnsi="Arial" w:cs="Arial"/>
                          <w:sz w:val="22"/>
                        </w:rPr>
                        <w:t>Plant and equipment</w:t>
                      </w:r>
                      <w:permEnd w:id="1414887197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BFDC65" wp14:editId="1F76BD99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26D34D" w14:textId="1A8ECF88" w:rsidR="00CF49A1" w:rsidRPr="00F924BC" w:rsidRDefault="007105D9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582187250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</w:t>
                            </w:r>
                            <w:permEnd w:id="58218725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BFDC65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14:paraId="1726D34D" w14:textId="1A8ECF88" w:rsidR="00CF49A1" w:rsidRPr="00F924BC" w:rsidRDefault="007105D9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582187250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</w:t>
                      </w:r>
                      <w:permEnd w:id="582187250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54652F" wp14:editId="25BA844F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17431D" w14:textId="7792C8A3" w:rsidR="00CF49A1" w:rsidRPr="00F924BC" w:rsidRDefault="007105D9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734358679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Builder’s total cost</w:t>
                            </w:r>
                            <w:permEnd w:id="73435867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54652F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14:paraId="5217431D" w14:textId="7792C8A3" w:rsidR="00CF49A1" w:rsidRPr="00F924BC" w:rsidRDefault="007105D9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734358679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Builder’s total cost</w:t>
                      </w:r>
                      <w:permEnd w:id="734358679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728211" wp14:editId="66F4CF4B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A937BD" w14:textId="73DB8B19" w:rsidR="00CF49A1" w:rsidRPr="00F924BC" w:rsidRDefault="007105D9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811636783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 overheads</w:t>
                            </w:r>
                            <w:permEnd w:id="181163678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728211"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14:paraId="1BA937BD" w14:textId="73DB8B19" w:rsidR="00CF49A1" w:rsidRPr="00F924BC" w:rsidRDefault="007105D9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811636783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 overheads</w:t>
                      </w:r>
                      <w:permEnd w:id="1811636783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58C159AB" wp14:editId="0C99E4C5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15949" w14:textId="77777777"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14:paraId="45F2D585" w14:textId="77777777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0F8B1279" w14:textId="77777777" w:rsidR="00062F10" w:rsidRPr="001C4084" w:rsidRDefault="00062F10" w:rsidP="00CF49A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507456" w14:textId="77777777"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8545934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5A8BF2EA" w14:textId="77777777"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4593434" w:displacedByCustomXml="prev"/>
      </w:tr>
    </w:tbl>
    <w:p w14:paraId="0FF63958" w14:textId="77777777"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14:paraId="74029944" w14:textId="77777777"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2BEBDAA" w14:textId="77777777"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14:paraId="0A7EF542" w14:textId="77777777"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14:paraId="28448DD2" w14:textId="77777777" w:rsidTr="00CF49A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39397EE" w14:textId="77777777" w:rsidR="00062F10" w:rsidRDefault="00062F10" w:rsidP="00CF49A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0384CB9" w14:textId="77777777" w:rsidR="00062F10" w:rsidRDefault="00062F10" w:rsidP="00CF49A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AE3FEB7" w14:textId="77777777" w:rsidR="00062F10" w:rsidRDefault="00062F10" w:rsidP="00CF49A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380008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7AFA471" w14:textId="77777777"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8000844" w:displacedByCustomXml="prev"/>
      </w:tr>
      <w:tr w:rsidR="00D6567F" w14:paraId="0CB0EDDD" w14:textId="77777777" w:rsidTr="00CF49A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01740C" w14:textId="77777777"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6709279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CDEA7D" w14:textId="12E12B25" w:rsidR="00D6567F" w:rsidRPr="00827129" w:rsidRDefault="00C912EC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7092792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9C076" w14:textId="77777777"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493CDE" w14:textId="77777777" w:rsidR="00D6567F" w:rsidRDefault="00D6567F" w:rsidP="00D6567F">
            <w:pPr>
              <w:ind w:left="993" w:hanging="993"/>
            </w:pPr>
          </w:p>
        </w:tc>
      </w:tr>
      <w:tr w:rsidR="00D6567F" w14:paraId="3DD56D4D" w14:textId="77777777" w:rsidTr="00CF49A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A1E942" w14:textId="77777777"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597777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7E8F19" w14:textId="77777777" w:rsidR="00D6567F" w:rsidRPr="00827129" w:rsidRDefault="00D6567F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977779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449152" w14:textId="77777777"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87A519" w14:textId="77777777" w:rsidR="00D6567F" w:rsidRDefault="00D6567F" w:rsidP="00D6567F">
            <w:pPr>
              <w:ind w:left="993" w:hanging="993"/>
            </w:pPr>
          </w:p>
        </w:tc>
      </w:tr>
      <w:tr w:rsidR="00D6567F" w14:paraId="02087B98" w14:textId="77777777" w:rsidTr="00CF49A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CEFCD0" w14:textId="77777777"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2106552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2C5893D" w14:textId="5DF1F305" w:rsidR="00D6567F" w:rsidRPr="00827129" w:rsidRDefault="00C912EC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06552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2E9C2F" w14:textId="77777777"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2AABAA" w14:textId="77777777" w:rsidR="00D6567F" w:rsidRDefault="00D6567F" w:rsidP="00D6567F">
            <w:pPr>
              <w:ind w:left="993" w:hanging="993"/>
            </w:pPr>
          </w:p>
        </w:tc>
      </w:tr>
      <w:tr w:rsidR="00D6567F" w14:paraId="5EB4C1DB" w14:textId="77777777" w:rsidTr="00CF49A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7A19BD" w14:textId="77777777"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987239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3A1EE2" w14:textId="77777777" w:rsidR="00D6567F" w:rsidRPr="00827129" w:rsidRDefault="00D6567F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72393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BFAFED" w14:textId="77777777"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CCD92F" w14:textId="77777777" w:rsidR="00D6567F" w:rsidRDefault="00D6567F" w:rsidP="00D6567F">
            <w:pPr>
              <w:ind w:left="993" w:hanging="993"/>
            </w:pPr>
          </w:p>
        </w:tc>
      </w:tr>
    </w:tbl>
    <w:p w14:paraId="577DC9F8" w14:textId="77777777"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973FD3" w14:textId="77777777" w:rsidR="00CC2F37" w:rsidRDefault="00CC2F37" w:rsidP="00A67754">
      <w:r>
        <w:separator/>
      </w:r>
    </w:p>
  </w:endnote>
  <w:endnote w:type="continuationSeparator" w:id="0">
    <w:p w14:paraId="1787E6D4" w14:textId="77777777" w:rsidR="00CC2F37" w:rsidRDefault="00CC2F3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23FC5" w14:textId="77777777" w:rsidR="00CF49A1" w:rsidRPr="00830749" w:rsidRDefault="00CF49A1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14:paraId="5BC5117A" w14:textId="53CE4F6E" w:rsidR="00CF49A1" w:rsidRPr="00830749" w:rsidRDefault="00CC2F37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EndPr/>
          <w:sdtContent>
            <w:r w:rsidR="00CF49A1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CF49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F49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CF49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F49A1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CF49A1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CF49A1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CF49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F49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CF49A1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7595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="00CF49A1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CF49A1">
      <w:rPr>
        <w:rFonts w:ascii="Arial" w:hAnsi="Arial" w:cs="Arial"/>
        <w:b/>
        <w:sz w:val="16"/>
        <w:szCs w:val="16"/>
      </w:rPr>
      <w:ptab w:relativeTo="margin" w:alignment="right" w:leader="none"/>
    </w:r>
    <w:r w:rsidR="00CF49A1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F49A1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B85DED" w14:textId="77777777" w:rsidR="00CF49A1" w:rsidRPr="00830749" w:rsidRDefault="00CF49A1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EF83339" w14:textId="5EF1246F" w:rsidR="00CF49A1" w:rsidRPr="00830749" w:rsidRDefault="00CF49A1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D75952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436BEC" w14:textId="77777777" w:rsidR="00CC2F37" w:rsidRDefault="00CC2F37" w:rsidP="00A67754">
      <w:r>
        <w:separator/>
      </w:r>
    </w:p>
  </w:footnote>
  <w:footnote w:type="continuationSeparator" w:id="0">
    <w:p w14:paraId="01D65893" w14:textId="77777777" w:rsidR="00CC2F37" w:rsidRDefault="00CC2F3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5E123" w14:textId="77777777" w:rsidR="00CF49A1" w:rsidRDefault="00CF49A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529ADC85" w14:textId="77777777" w:rsidR="00CF49A1" w:rsidRPr="00830749" w:rsidRDefault="00CF49A1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968733" w14:textId="77777777" w:rsidR="00CF49A1" w:rsidRDefault="00CF49A1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48CD7A3B" w14:textId="77777777" w:rsidR="00CF49A1" w:rsidRPr="00830749" w:rsidRDefault="00CF49A1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E357D0"/>
    <w:multiLevelType w:val="hybridMultilevel"/>
    <w:tmpl w:val="169CD23C"/>
    <w:lvl w:ilvl="0" w:tplc="C568CD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C828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143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87B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5862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3EFC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96AC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1E59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68F2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34"/>
  </w:num>
  <w:num w:numId="5">
    <w:abstractNumId w:val="5"/>
  </w:num>
  <w:num w:numId="6">
    <w:abstractNumId w:val="18"/>
  </w:num>
  <w:num w:numId="7">
    <w:abstractNumId w:val="27"/>
  </w:num>
  <w:num w:numId="8">
    <w:abstractNumId w:val="15"/>
  </w:num>
  <w:num w:numId="9">
    <w:abstractNumId w:val="17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  <w:num w:numId="14">
    <w:abstractNumId w:val="28"/>
  </w:num>
  <w:num w:numId="15">
    <w:abstractNumId w:val="41"/>
  </w:num>
  <w:num w:numId="16">
    <w:abstractNumId w:val="33"/>
  </w:num>
  <w:num w:numId="17">
    <w:abstractNumId w:val="20"/>
  </w:num>
  <w:num w:numId="18">
    <w:abstractNumId w:val="4"/>
  </w:num>
  <w:num w:numId="19">
    <w:abstractNumId w:val="1"/>
  </w:num>
  <w:num w:numId="20">
    <w:abstractNumId w:val="9"/>
  </w:num>
  <w:num w:numId="21">
    <w:abstractNumId w:val="40"/>
  </w:num>
  <w:num w:numId="22">
    <w:abstractNumId w:val="26"/>
  </w:num>
  <w:num w:numId="23">
    <w:abstractNumId w:val="25"/>
  </w:num>
  <w:num w:numId="24">
    <w:abstractNumId w:val="39"/>
  </w:num>
  <w:num w:numId="25">
    <w:abstractNumId w:val="31"/>
  </w:num>
  <w:num w:numId="26">
    <w:abstractNumId w:val="38"/>
  </w:num>
  <w:num w:numId="27">
    <w:abstractNumId w:val="13"/>
  </w:num>
  <w:num w:numId="28">
    <w:abstractNumId w:val="24"/>
  </w:num>
  <w:num w:numId="29">
    <w:abstractNumId w:val="21"/>
  </w:num>
  <w:num w:numId="30">
    <w:abstractNumId w:val="0"/>
  </w:num>
  <w:num w:numId="31">
    <w:abstractNumId w:val="14"/>
  </w:num>
  <w:num w:numId="32">
    <w:abstractNumId w:val="32"/>
  </w:num>
  <w:num w:numId="33">
    <w:abstractNumId w:val="42"/>
  </w:num>
  <w:num w:numId="34">
    <w:abstractNumId w:val="22"/>
  </w:num>
  <w:num w:numId="35">
    <w:abstractNumId w:val="10"/>
  </w:num>
  <w:num w:numId="36">
    <w:abstractNumId w:val="23"/>
  </w:num>
  <w:num w:numId="37">
    <w:abstractNumId w:val="36"/>
  </w:num>
  <w:num w:numId="38">
    <w:abstractNumId w:val="30"/>
  </w:num>
  <w:num w:numId="39">
    <w:abstractNumId w:val="37"/>
  </w:num>
  <w:num w:numId="40">
    <w:abstractNumId w:val="35"/>
  </w:num>
  <w:num w:numId="41">
    <w:abstractNumId w:val="6"/>
  </w:num>
  <w:num w:numId="42">
    <w:abstractNumId w:val="29"/>
  </w:num>
  <w:num w:numId="43">
    <w:abstractNumId w:val="1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D1B2B"/>
    <w:rsid w:val="000E680F"/>
    <w:rsid w:val="000F0FCA"/>
    <w:rsid w:val="000F5A3E"/>
    <w:rsid w:val="000F79F3"/>
    <w:rsid w:val="001028FD"/>
    <w:rsid w:val="00103A5E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2BE7"/>
    <w:rsid w:val="00166E7F"/>
    <w:rsid w:val="001709EB"/>
    <w:rsid w:val="00175F6C"/>
    <w:rsid w:val="00180F50"/>
    <w:rsid w:val="00184237"/>
    <w:rsid w:val="0018673D"/>
    <w:rsid w:val="00187D1C"/>
    <w:rsid w:val="00190204"/>
    <w:rsid w:val="00191E86"/>
    <w:rsid w:val="0019250A"/>
    <w:rsid w:val="001A77CF"/>
    <w:rsid w:val="001B09BC"/>
    <w:rsid w:val="001B4315"/>
    <w:rsid w:val="001B7202"/>
    <w:rsid w:val="001C0776"/>
    <w:rsid w:val="001C0B34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17A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3A5"/>
    <w:rsid w:val="002407C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D5452"/>
    <w:rsid w:val="002E3F66"/>
    <w:rsid w:val="00301207"/>
    <w:rsid w:val="00301C4E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7500"/>
    <w:rsid w:val="00347A6D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5AE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1A6D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0495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73A05"/>
    <w:rsid w:val="00573C4A"/>
    <w:rsid w:val="00582ADB"/>
    <w:rsid w:val="00583840"/>
    <w:rsid w:val="005868D2"/>
    <w:rsid w:val="005948F5"/>
    <w:rsid w:val="005A327B"/>
    <w:rsid w:val="005A32CA"/>
    <w:rsid w:val="005B3783"/>
    <w:rsid w:val="005B3D52"/>
    <w:rsid w:val="005B4B38"/>
    <w:rsid w:val="005C1FB7"/>
    <w:rsid w:val="005C20EC"/>
    <w:rsid w:val="005C30C3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661"/>
    <w:rsid w:val="006D0673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05D9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3DF"/>
    <w:rsid w:val="00741A2C"/>
    <w:rsid w:val="00743307"/>
    <w:rsid w:val="0074378D"/>
    <w:rsid w:val="007463E5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42927"/>
    <w:rsid w:val="00843997"/>
    <w:rsid w:val="00847035"/>
    <w:rsid w:val="00847C7B"/>
    <w:rsid w:val="00855F97"/>
    <w:rsid w:val="00860AFB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D57CE"/>
    <w:rsid w:val="008F0BA8"/>
    <w:rsid w:val="008F464C"/>
    <w:rsid w:val="00901593"/>
    <w:rsid w:val="009025D4"/>
    <w:rsid w:val="009055FD"/>
    <w:rsid w:val="009056E2"/>
    <w:rsid w:val="00911776"/>
    <w:rsid w:val="009162A2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D7D8E"/>
    <w:rsid w:val="009E08FC"/>
    <w:rsid w:val="009E33A9"/>
    <w:rsid w:val="009E3CED"/>
    <w:rsid w:val="009E4376"/>
    <w:rsid w:val="009E78AF"/>
    <w:rsid w:val="009F3405"/>
    <w:rsid w:val="009F34EB"/>
    <w:rsid w:val="00A07F94"/>
    <w:rsid w:val="00A2147E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47C6"/>
    <w:rsid w:val="00C65EC9"/>
    <w:rsid w:val="00C731E3"/>
    <w:rsid w:val="00C73450"/>
    <w:rsid w:val="00C7472B"/>
    <w:rsid w:val="00C804A2"/>
    <w:rsid w:val="00C806B2"/>
    <w:rsid w:val="00C82BD7"/>
    <w:rsid w:val="00C83199"/>
    <w:rsid w:val="00C86D1D"/>
    <w:rsid w:val="00C912EC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2F3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49A1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46B17"/>
    <w:rsid w:val="00D521B0"/>
    <w:rsid w:val="00D52AE9"/>
    <w:rsid w:val="00D612CD"/>
    <w:rsid w:val="00D6567F"/>
    <w:rsid w:val="00D66F45"/>
    <w:rsid w:val="00D6721A"/>
    <w:rsid w:val="00D74F43"/>
    <w:rsid w:val="00D75952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AD1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5761"/>
    <w:rsid w:val="00E36EDD"/>
    <w:rsid w:val="00E433EC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5228"/>
    <w:rsid w:val="00E925EE"/>
    <w:rsid w:val="00EA4ACC"/>
    <w:rsid w:val="00EA4C21"/>
    <w:rsid w:val="00EA5ACC"/>
    <w:rsid w:val="00EB0852"/>
    <w:rsid w:val="00EB0AA2"/>
    <w:rsid w:val="00EB100E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20C5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706B"/>
    <w:rsid w:val="00F924BC"/>
    <w:rsid w:val="00F92F09"/>
    <w:rsid w:val="00F97200"/>
    <w:rsid w:val="00F97320"/>
    <w:rsid w:val="00FA33EB"/>
    <w:rsid w:val="00FA5265"/>
    <w:rsid w:val="00FB1CC1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2404"/>
    <w:rsid w:val="00FD51DF"/>
    <w:rsid w:val="00FD7558"/>
    <w:rsid w:val="00FE0C68"/>
    <w:rsid w:val="00FE33FB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D34B92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1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39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4603CA"/>
    <w:rsid w:val="005442F1"/>
    <w:rsid w:val="00595B4E"/>
    <w:rsid w:val="005D3BC9"/>
    <w:rsid w:val="006018E6"/>
    <w:rsid w:val="006206DC"/>
    <w:rsid w:val="00641837"/>
    <w:rsid w:val="006A5ED9"/>
    <w:rsid w:val="00711245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CE7F4F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5426E2A6-9838-41C4-8F44-D3E40F8FD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2476</TotalTime>
  <Pages>17</Pages>
  <Words>1454</Words>
  <Characters>8293</Characters>
  <Application>Microsoft Office Word</Application>
  <DocSecurity>8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Sara Perez-Bouzada</cp:lastModifiedBy>
  <cp:revision>107</cp:revision>
  <cp:lastPrinted>2019-03-08T04:29:00Z</cp:lastPrinted>
  <dcterms:created xsi:type="dcterms:W3CDTF">2015-02-26T05:16:00Z</dcterms:created>
  <dcterms:modified xsi:type="dcterms:W3CDTF">2019-05-21T23:37:00Z</dcterms:modified>
  <cp:contentStatus>v1-3_02/05/2019</cp:contentStatus>
</cp:coreProperties>
</file>