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31BC2" w:rsidRPr="004932A4" w:rsidRDefault="000A5F69"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rsidR="00531BC2" w:rsidRPr="004932A4" w:rsidRDefault="000A5F69"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860E05" w:rsidP="001C385B">
            <w:pPr>
              <w:ind w:right="-24"/>
              <w:rPr>
                <w:rFonts w:ascii="Arial" w:hAnsi="Arial" w:cs="Arial"/>
                <w:sz w:val="22"/>
                <w:szCs w:val="22"/>
              </w:rPr>
            </w:pPr>
            <w:permStart w:id="730294396" w:edGrp="everyone"/>
            <w:r>
              <w:rPr>
                <w:rFonts w:ascii="Arial" w:hAnsi="Arial" w:cs="Arial"/>
                <w:sz w:val="22"/>
                <w:szCs w:val="22"/>
              </w:rPr>
              <w:t>Scott Johnston</w:t>
            </w:r>
            <w:permEnd w:id="730294396"/>
          </w:p>
        </w:tc>
      </w:tr>
      <w:tr w:rsidR="00531BC2" w:rsidRPr="00830749"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29136074" w:edGrp="everyone" w:displacedByCustomXml="next"/>
        <w:permStart w:id="173122724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531BC2" w:rsidRPr="001C4084"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9721245" wp14:editId="2833E4CB">
                      <wp:extent cx="804672"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14699" cy="433752"/>
                              </a:xfrm>
                              <a:prstGeom prst="rect">
                                <a:avLst/>
                              </a:prstGeom>
                              <a:noFill/>
                              <a:ln>
                                <a:noFill/>
                              </a:ln>
                            </pic:spPr>
                          </pic:pic>
                        </a:graphicData>
                      </a:graphic>
                    </wp:inline>
                  </w:drawing>
                </w:r>
              </w:p>
            </w:tc>
          </w:sdtContent>
        </w:sdt>
        <w:permEnd w:id="129136074" w:displacedByCustomXml="prev"/>
        <w:permEnd w:id="1731227244"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permStart w:id="1399196500" w:edGrp="everyone"/>
            <w:permEnd w:id="1399196500"/>
          </w:p>
        </w:tc>
      </w:tr>
      <w:tr w:rsidR="00531BC2" w:rsidRPr="0032118C"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9185323" w:edGrp="everyone" w:displacedByCustomXml="next"/>
        <w:permStart w:id="70735869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DCFFCF" wp14:editId="5E4E8DA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9185323" w:displacedByCustomXml="prev"/>
        <w:permEnd w:id="707358691"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rsidTr="001C385B">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1453529811" w:edGrp="everyone" w:displacedByCustomXml="next"/>
        <w:permStart w:id="669515839" w:edGrp="everyone" w:displacedByCustomXml="next"/>
        <w:sdt>
          <w:sdtPr>
            <w:rPr>
              <w:rFonts w:ascii="Arial" w:hAnsi="Arial" w:cs="Arial"/>
              <w:sz w:val="22"/>
              <w:szCs w:val="22"/>
            </w:rPr>
            <w:id w:val="-648824975"/>
            <w:placeholder>
              <w:docPart w:val="9B435F1A0A0A48E98CEFC9C43F1B91D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1BC2" w:rsidRPr="0077428E" w:rsidRDefault="00531BC2" w:rsidP="001C385B">
                <w:pPr>
                  <w:ind w:right="-24"/>
                  <w:rPr>
                    <w:rFonts w:ascii="Arial" w:hAnsi="Arial" w:cs="Arial"/>
                    <w:sz w:val="22"/>
                    <w:szCs w:val="22"/>
                  </w:rPr>
                </w:pPr>
                <w:r w:rsidRPr="00553DDB">
                  <w:rPr>
                    <w:rStyle w:val="PlaceholderText"/>
                    <w:color w:val="auto"/>
                  </w:rPr>
                  <w:t>Click here to enter a date.</w:t>
                </w:r>
              </w:p>
            </w:tc>
            <w:permEnd w:id="1453529811" w:displacedByCustomXml="next"/>
          </w:sdtContent>
        </w:sdt>
        <w:permEnd w:id="669515839"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rsidTr="001C385B">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rsidTr="001C385B">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Pr="004932A4" w:rsidRDefault="00531BC2" w:rsidP="001C385B">
            <w:pPr>
              <w:ind w:right="-24"/>
              <w:jc w:val="center"/>
              <w:rPr>
                <w:rFonts w:ascii="Arial" w:hAnsi="Arial" w:cs="Arial"/>
                <w:sz w:val="22"/>
                <w:szCs w:val="22"/>
              </w:rPr>
            </w:pPr>
            <w:permStart w:id="859386774" w:edGrp="everyone"/>
            <w:permEnd w:id="859386774"/>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rsidTr="001C385B">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7175760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sdt>
        <w:permEnd w:id="717576038" w:displacedByCustomXml="prev"/>
        <w:permStart w:id="102973243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1029732434" w:displacedByCustomXml="next"/>
          </w:sdtConten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rsidTr="001C385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rsidTr="001C385B">
        <w:trPr>
          <w:trHeight w:val="13602"/>
        </w:trPr>
        <w:tc>
          <w:tcPr>
            <w:tcW w:w="9016" w:type="dxa"/>
          </w:tcPr>
          <w:p w:rsidR="00531BC2" w:rsidRPr="00553DDB" w:rsidRDefault="00531BC2" w:rsidP="001C385B">
            <w:pPr>
              <w:rPr>
                <w:rFonts w:ascii="Arial" w:hAnsi="Arial" w:cs="Arial"/>
                <w:szCs w:val="24"/>
              </w:rPr>
            </w:pPr>
            <w:permStart w:id="965630939" w:edGrp="everyone"/>
            <w:permEnd w:id="965630939"/>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860E05" w:rsidP="00A257A9">
            <w:pPr>
              <w:jc w:val="left"/>
              <w:rPr>
                <w:rFonts w:ascii="Arial" w:hAnsi="Arial" w:cs="Arial"/>
                <w:sz w:val="22"/>
              </w:rPr>
            </w:pPr>
            <w:permStart w:id="1123044451" w:edGrp="everyone"/>
            <w:r>
              <w:rPr>
                <w:rFonts w:ascii="Arial" w:hAnsi="Arial" w:cs="Arial"/>
                <w:sz w:val="22"/>
              </w:rPr>
              <w:t>Scott Johnston</w:t>
            </w:r>
            <w:permEnd w:id="1123044451"/>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860E05" w:rsidP="00A257A9">
            <w:pPr>
              <w:jc w:val="left"/>
              <w:rPr>
                <w:rFonts w:ascii="Arial" w:hAnsi="Arial" w:cs="Arial"/>
                <w:sz w:val="22"/>
              </w:rPr>
            </w:pPr>
            <w:permStart w:id="625553788" w:edGrp="everyone"/>
            <w:r>
              <w:rPr>
                <w:rFonts w:ascii="Arial" w:hAnsi="Arial" w:cs="Arial"/>
                <w:sz w:val="22"/>
              </w:rPr>
              <w:t>Brad Smith</w:t>
            </w:r>
            <w:permEnd w:id="625553788"/>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860E05" w:rsidP="00A257A9">
            <w:pPr>
              <w:jc w:val="left"/>
              <w:rPr>
                <w:rFonts w:ascii="Arial" w:hAnsi="Arial" w:cs="Arial"/>
                <w:sz w:val="22"/>
              </w:rPr>
            </w:pPr>
            <w:permStart w:id="148577231"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148577231"/>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257A9" w:rsidRPr="00DE6B06" w:rsidRDefault="00860E05" w:rsidP="00A257A9">
            <w:pPr>
              <w:jc w:val="left"/>
              <w:rPr>
                <w:rFonts w:ascii="Arial" w:hAnsi="Arial" w:cs="Arial"/>
                <w:sz w:val="22"/>
              </w:rPr>
            </w:pPr>
            <w:permStart w:id="676098903" w:edGrp="everyone"/>
            <w:r>
              <w:rPr>
                <w:rFonts w:ascii="Arial" w:hAnsi="Arial" w:cs="Arial"/>
                <w:sz w:val="22"/>
              </w:rPr>
              <w:t>Brad.smith@cvservices.com.au</w:t>
            </w:r>
            <w:permEnd w:id="676098903"/>
          </w:p>
        </w:tc>
      </w:tr>
      <w:tr w:rsidR="00A257A9" w:rsidRPr="00683908" w:rsidTr="00300017">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59208183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23073DD6" wp14:editId="67DC11F5">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592081834" w:displacedByCustomXml="prev"/>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1880102935" w:edGrp="everyone" w:displacedByCustomXml="next"/>
        <w:sdt>
          <w:sdtPr>
            <w:rPr>
              <w:rFonts w:ascii="Arial" w:hAnsi="Arial" w:cs="Arial"/>
              <w:sz w:val="22"/>
              <w:szCs w:val="22"/>
            </w:rPr>
            <w:id w:val="-686058928"/>
            <w:placeholder>
              <w:docPart w:val="2512DCF5A948435F900838E5EAF9954C"/>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257A9" w:rsidRPr="00DE6B06" w:rsidRDefault="00860E05" w:rsidP="00A257A9">
                <w:pPr>
                  <w:jc w:val="left"/>
                  <w:rPr>
                    <w:rFonts w:ascii="Arial" w:hAnsi="Arial" w:cs="Arial"/>
                    <w:sz w:val="22"/>
                  </w:rPr>
                </w:pPr>
                <w:r>
                  <w:rPr>
                    <w:rFonts w:ascii="Arial" w:hAnsi="Arial" w:cs="Arial"/>
                    <w:sz w:val="22"/>
                    <w:szCs w:val="22"/>
                  </w:rPr>
                  <w:t>18/05/2020</w:t>
                </w:r>
              </w:p>
            </w:tc>
          </w:sdtContent>
        </w:sdt>
        <w:permEnd w:id="1880102935" w:displacedByCustomXml="prev"/>
      </w:tr>
      <w:tr w:rsidR="00A257A9" w:rsidRPr="00683908" w:rsidTr="00545C50">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rsidTr="001177E1">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158659166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1586591660"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242627680"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242627680"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1932272921"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1932272921" w:displacedByCustomXml="prev"/>
      </w:tr>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455231493"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455231493"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861554003"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861554003"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642678292"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642678292" w:displacedByCustomXml="prev"/>
      </w:tr>
      <w:tr w:rsidR="00A257A9" w:rsidRPr="00696855" w:rsidTr="00BF7C32">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930968938"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930968938" w:displacedByCustomXml="prev"/>
      </w:tr>
      <w:bookmarkEnd w:id="5"/>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549611270"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549611270"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892040844"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892040844"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659381658"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659381658" w:displacedByCustomXml="prev"/>
      </w:tr>
      <w:tr w:rsidR="00A257A9"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1652055538"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1652055538" w:displacedByCustomXml="prev"/>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189664313"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189664313"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1581936015"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1581936015"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863576810"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860E05" w:rsidP="00A257A9">
                <w:pPr>
                  <w:jc w:val="center"/>
                  <w:rPr>
                    <w:rFonts w:cs="Arial"/>
                    <w:sz w:val="20"/>
                  </w:rPr>
                </w:pPr>
                <w:r>
                  <w:rPr>
                    <w:rFonts w:ascii="Wingdings" w:hAnsi="Wingdings" w:cs="Arial"/>
                    <w:sz w:val="44"/>
                    <w:szCs w:val="44"/>
                  </w:rPr>
                  <w:t>þ</w:t>
                </w:r>
              </w:p>
            </w:tc>
          </w:sdtContent>
        </w:sdt>
        <w:permEnd w:id="863576810" w:displacedByCustomXml="prev"/>
      </w:tr>
      <w:tr w:rsidR="00A257A9"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9935571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60E05">
                  <w:rPr>
                    <w:rFonts w:ascii="Wingdings" w:hAnsi="Wingdings" w:cs="Arial"/>
                    <w:sz w:val="44"/>
                    <w:szCs w:val="44"/>
                  </w:rPr>
                  <w:t>þ</w:t>
                </w:r>
              </w:sdtContent>
            </w:sdt>
            <w:r w:rsidRPr="001D07E7">
              <w:rPr>
                <w:rFonts w:cs="Arial"/>
                <w:b/>
                <w:szCs w:val="22"/>
              </w:rPr>
              <w:t xml:space="preserve"> </w:t>
            </w:r>
            <w:permEnd w:id="899355713"/>
            <w:r w:rsidRPr="001D07E7">
              <w:rPr>
                <w:rFonts w:cs="Arial"/>
                <w:b/>
                <w:szCs w:val="22"/>
              </w:rPr>
              <w:t xml:space="preserve">Satisfactory    </w:t>
            </w:r>
            <w:permStart w:id="190940225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09402259"/>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rsidTr="001C385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rsidTr="00A257A9">
        <w:trPr>
          <w:trHeight w:val="8414"/>
        </w:trPr>
        <w:tc>
          <w:tcPr>
            <w:tcW w:w="9057" w:type="dxa"/>
          </w:tcPr>
          <w:p w:rsidR="00A257A9" w:rsidRPr="00553DDB" w:rsidRDefault="00A257A9" w:rsidP="001C385B">
            <w:pPr>
              <w:rPr>
                <w:rFonts w:ascii="Arial" w:hAnsi="Arial" w:cs="Arial"/>
                <w:szCs w:val="24"/>
              </w:rPr>
            </w:pPr>
            <w:permStart w:id="770792618" w:edGrp="everyone"/>
            <w:permEnd w:id="770792618"/>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A5F69" w:rsidRDefault="000A5F69" w:rsidP="00A67754">
      <w:r>
        <w:separator/>
      </w:r>
    </w:p>
  </w:endnote>
  <w:endnote w:type="continuationSeparator" w:id="0">
    <w:p w:rsidR="000A5F69" w:rsidRDefault="000A5F6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31BC2" w:rsidRPr="00830749" w:rsidRDefault="00531BC2" w:rsidP="00531BC2">
    <w:pPr>
      <w:pBdr>
        <w:top w:val="single" w:sz="4" w:space="1" w:color="auto"/>
      </w:pBdr>
      <w:rPr>
        <w:rFonts w:ascii="Arial" w:hAnsi="Arial" w:cs="Arial"/>
        <w:b/>
        <w:sz w:val="16"/>
        <w:szCs w:val="16"/>
      </w:rPr>
    </w:pPr>
  </w:p>
  <w:p w:rsidR="00531BC2" w:rsidRDefault="000A5F69"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8B45B5">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sidR="00860E05">
          <w:rPr>
            <w:rFonts w:ascii="Arial" w:hAnsi="Arial" w:cs="Arial"/>
            <w:b/>
            <w:bCs/>
            <w:noProof/>
            <w:sz w:val="16"/>
            <w:szCs w:val="16"/>
          </w:rPr>
          <w:t>4</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B45B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60E0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A5F69" w:rsidRDefault="000A5F69" w:rsidP="00A67754">
      <w:r>
        <w:separator/>
      </w:r>
    </w:p>
  </w:footnote>
  <w:footnote w:type="continuationSeparator" w:id="0">
    <w:p w:rsidR="000A5F69" w:rsidRDefault="000A5F6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5F69"/>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0E05"/>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F84AD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960A41"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960A41"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960A41"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960A41"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530616"/>
    <w:rsid w:val="005D3BC9"/>
    <w:rsid w:val="006206DC"/>
    <w:rsid w:val="006379B9"/>
    <w:rsid w:val="00645E48"/>
    <w:rsid w:val="006A5ED9"/>
    <w:rsid w:val="007C130D"/>
    <w:rsid w:val="007E2E66"/>
    <w:rsid w:val="00834F76"/>
    <w:rsid w:val="00854CEF"/>
    <w:rsid w:val="008946ED"/>
    <w:rsid w:val="008A49B9"/>
    <w:rsid w:val="008C1EB3"/>
    <w:rsid w:val="009133ED"/>
    <w:rsid w:val="0092096F"/>
    <w:rsid w:val="00960A41"/>
    <w:rsid w:val="009662BC"/>
    <w:rsid w:val="009A5338"/>
    <w:rsid w:val="009A7ADB"/>
    <w:rsid w:val="009B3343"/>
    <w:rsid w:val="009D1912"/>
    <w:rsid w:val="00A12C05"/>
    <w:rsid w:val="00A87054"/>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4E5DBE7C-7BFE-8F42-89EE-56994827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528</TotalTime>
  <Pages>4</Pages>
  <Words>609</Words>
  <Characters>3472</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Lauren Downes</cp:lastModifiedBy>
  <cp:revision>30</cp:revision>
  <cp:lastPrinted>2014-09-18T04:01:00Z</cp:lastPrinted>
  <dcterms:created xsi:type="dcterms:W3CDTF">2018-09-04T02:47:00Z</dcterms:created>
  <dcterms:modified xsi:type="dcterms:W3CDTF">2020-05-18T02:07:00Z</dcterms:modified>
  <cp:contentStatus>v1-0_22/10/2018</cp:contentStatus>
</cp:coreProperties>
</file>