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7A057D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7A057D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FF34E0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FF34E0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FF34E0" w:rsidP="00FF34E0">
            <w:pPr>
              <w:jc w:val="left"/>
              <w:rPr>
                <w:rFonts w:ascii="Arial" w:hAnsi="Arial" w:cs="Arial"/>
                <w:sz w:val="22"/>
              </w:rPr>
            </w:pPr>
            <w:permStart w:id="418665411" w:edGrp="everyone"/>
            <w:r>
              <w:rPr>
                <w:rFonts w:ascii="Arial" w:hAnsi="Arial" w:cs="Arial"/>
                <w:sz w:val="22"/>
              </w:rPr>
              <w:t>Jessica Landers</w:t>
            </w:r>
            <w:permEnd w:id="418665411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FF34E0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FF34E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FF34E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FF34E0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FF34E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7A057D" w:rsidP="00FF34E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0072614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0007261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2118940653" w:edGrp="everyone"/>
        <w:tc>
          <w:tcPr>
            <w:tcW w:w="2668" w:type="dxa"/>
            <w:vAlign w:val="center"/>
          </w:tcPr>
          <w:p w:rsidR="00D6659B" w:rsidRPr="004C3241" w:rsidRDefault="007A057D" w:rsidP="00FF34E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1894065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FF34E0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FF34E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7A057D" w:rsidP="00FF34E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11850505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1185050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7A057D" w:rsidP="00FF34E0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90789531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9078953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FF34E0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FF34E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428978815" w:edGrp="everyone"/>
        <w:tc>
          <w:tcPr>
            <w:tcW w:w="2667" w:type="dxa"/>
            <w:vAlign w:val="center"/>
          </w:tcPr>
          <w:p w:rsidR="00D6659B" w:rsidRPr="004C3241" w:rsidRDefault="007A057D" w:rsidP="00FF34E0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428978815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7A057D" w:rsidP="00FF34E0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88489878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88489878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FF34E0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FF34E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FF34E0">
            <w:pPr>
              <w:jc w:val="left"/>
              <w:rPr>
                <w:rFonts w:ascii="Arial" w:hAnsi="Arial" w:cs="Arial"/>
                <w:sz w:val="22"/>
              </w:rPr>
            </w:pPr>
            <w:permStart w:id="357778693" w:edGrp="everyone"/>
            <w:permEnd w:id="357778693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FF34E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83736310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FF34E0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37363101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FF34E0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380663298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7A057D" w:rsidP="00FF34E0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380663298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7A057D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7A057D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FF34E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FF34E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FF34E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FF34E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FF34E0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FF34E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FF34E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FF34E0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FF34E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FF34E0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FF34E0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FF34E0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FF34E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FF34E0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42702371" w:edGrp="everyone"/>
            <w:r>
              <w:rPr>
                <w:rFonts w:ascii="Arial" w:hAnsi="Arial" w:cs="Arial"/>
                <w:sz w:val="22"/>
                <w:szCs w:val="22"/>
              </w:rPr>
              <w:t>Jessica Landers</w:t>
            </w:r>
            <w:permEnd w:id="242702371"/>
          </w:p>
        </w:tc>
      </w:tr>
      <w:tr w:rsidR="00D6659B" w:rsidRPr="004E05D0" w:rsidTr="00FF34E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FF34E0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FF34E0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FF34E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51821571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4622C0" w:rsidP="00FF34E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>
                      <wp:extent cx="748534" cy="504825"/>
                      <wp:effectExtent l="0" t="0" r="0" b="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7308" cy="5107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18215719" w:displacedByCustomXml="prev"/>
      </w:tr>
      <w:tr w:rsidR="00D6659B" w:rsidRPr="00830749" w:rsidTr="00FF34E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FF34E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7086251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19-10-23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4622C0" w:rsidP="00FF34E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23/10/2019</w:t>
                </w:r>
              </w:p>
            </w:tc>
          </w:sdtContent>
        </w:sdt>
        <w:permEnd w:id="770862518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FF34E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20239515" w:edGrp="everyone"/>
            <w:permEnd w:id="1420239515"/>
          </w:p>
        </w:tc>
      </w:tr>
      <w:tr w:rsidR="00D6659B" w:rsidRPr="004E05D0" w:rsidTr="00FF34E0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FF34E0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FF34E0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FF34E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48418077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FF34E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84180772" w:displacedByCustomXml="prev"/>
      </w:tr>
      <w:tr w:rsidR="00D6659B" w:rsidRPr="0032118C" w:rsidTr="00FF34E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FF34E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FF34E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958298167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7A057D" w:rsidP="00FF34E0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958298167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FF34E0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FF34E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FF34E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FF34E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FF34E0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FF34E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FF34E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6982628" w:edGrp="everyone"/>
            <w:permEnd w:id="766982628"/>
          </w:p>
        </w:tc>
        <w:tc>
          <w:tcPr>
            <w:tcW w:w="1346" w:type="dxa"/>
            <w:vAlign w:val="center"/>
          </w:tcPr>
          <w:p w:rsidR="00D6659B" w:rsidRPr="004932A4" w:rsidRDefault="00D6659B" w:rsidP="00FF34E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FF34E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FF34E0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FF34E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FF34E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00412304" w:edGrp="everyone"/>
        <w:tc>
          <w:tcPr>
            <w:tcW w:w="1346" w:type="dxa"/>
            <w:vAlign w:val="center"/>
          </w:tcPr>
          <w:p w:rsidR="00D6659B" w:rsidRPr="00533511" w:rsidRDefault="007A057D" w:rsidP="00FF34E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00412304"/>
          </w:p>
        </w:tc>
        <w:permStart w:id="896740392" w:edGrp="everyone"/>
        <w:tc>
          <w:tcPr>
            <w:tcW w:w="1347" w:type="dxa"/>
            <w:vAlign w:val="center"/>
          </w:tcPr>
          <w:p w:rsidR="00D6659B" w:rsidRPr="00533511" w:rsidRDefault="007A057D" w:rsidP="00FF34E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89674039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FF34E0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FF34E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FF34E0">
        <w:trPr>
          <w:trHeight w:val="13433"/>
        </w:trPr>
        <w:tc>
          <w:tcPr>
            <w:tcW w:w="9057" w:type="dxa"/>
          </w:tcPr>
          <w:p w:rsidR="00D6659B" w:rsidRPr="000C0B14" w:rsidRDefault="00D6659B" w:rsidP="00FF34E0">
            <w:pPr>
              <w:rPr>
                <w:rFonts w:ascii="Arial" w:hAnsi="Arial" w:cs="Arial"/>
                <w:szCs w:val="24"/>
              </w:rPr>
            </w:pPr>
            <w:permStart w:id="1372076240" w:edGrp="everyone"/>
            <w:permEnd w:id="1372076240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FF34E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310192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0192000" w:displacedByCustomXml="prev"/>
      </w:tr>
      <w:tr w:rsidR="00D6659B" w:rsidRPr="00553DDB" w:rsidTr="00FF34E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81880398" w:edGrp="everyone"/>
            <w:r w:rsidR="00FF34E0">
              <w:rPr>
                <w:rFonts w:ascii="Arial" w:hAnsi="Arial" w:cs="Arial"/>
                <w:sz w:val="22"/>
              </w:rPr>
              <w:t>F</w:t>
            </w:r>
            <w:permEnd w:id="28188039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3635482" w:edGrp="everyone"/>
            <w:r w:rsidR="00FF34E0">
              <w:rPr>
                <w:rFonts w:ascii="Arial" w:hAnsi="Arial" w:cs="Arial"/>
                <w:sz w:val="22"/>
              </w:rPr>
              <w:t>E</w:t>
            </w:r>
            <w:permEnd w:id="20363548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849236287" w:edGrp="everyone"/>
            <w:r w:rsidR="00FF34E0">
              <w:rPr>
                <w:rFonts w:ascii="Arial" w:hAnsi="Arial" w:cs="Arial"/>
                <w:sz w:val="22"/>
              </w:rPr>
              <w:t>A</w:t>
            </w:r>
            <w:permEnd w:id="84923628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46936989" w:edGrp="everyone"/>
            <w:r w:rsidR="00FF34E0">
              <w:rPr>
                <w:rFonts w:ascii="Arial" w:hAnsi="Arial" w:cs="Arial"/>
                <w:sz w:val="22"/>
              </w:rPr>
              <w:t>D</w:t>
            </w:r>
            <w:permEnd w:id="14693698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75301280" w:edGrp="everyone"/>
            <w:r w:rsidR="00FF34E0">
              <w:rPr>
                <w:rFonts w:ascii="Arial" w:hAnsi="Arial" w:cs="Arial"/>
                <w:sz w:val="22"/>
              </w:rPr>
              <w:t>C</w:t>
            </w:r>
            <w:permEnd w:id="77530128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820647654" w:edGrp="everyone"/>
            <w:r w:rsidR="00FF34E0">
              <w:rPr>
                <w:rFonts w:ascii="Arial" w:hAnsi="Arial" w:cs="Arial"/>
                <w:sz w:val="22"/>
              </w:rPr>
              <w:t>B</w:t>
            </w:r>
            <w:permEnd w:id="82064765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FF34E0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787705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7705490" w:displacedByCustomXml="prev"/>
      </w:tr>
      <w:tr w:rsidR="00D6659B" w:rsidRPr="00553DDB" w:rsidTr="00FF34E0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FF34E0" w:rsidP="00FF34E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24143210" w:edGrp="everyone"/>
            <w:r w:rsidRPr="00FF34E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1024143210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A33C3" w:rsidP="00FF34E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0814907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Wearing correct PPE</w:t>
            </w:r>
            <w:permEnd w:id="7081490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FF34E0" w:rsidP="00FF34E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71650565" w:edGrp="everyone"/>
            <w:r w:rsidRPr="00FF34E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197165056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A33C3" w:rsidP="00FF34E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48022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Wearing correct PPE</w:t>
            </w:r>
            <w:permEnd w:id="548022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FF34E0" w:rsidP="00FF34E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13957396" w:edGrp="everyone"/>
            <w:r w:rsidRPr="00FF34E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31395739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A33C3" w:rsidP="00FF34E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7836270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Using correct lifting methods</w:t>
            </w:r>
            <w:permEnd w:id="20783627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A54A2F" w:rsidP="00FF34E0">
            <w:pPr>
              <w:rPr>
                <w:rFonts w:ascii="Arial" w:hAnsi="Arial" w:cs="Arial"/>
                <w:sz w:val="22"/>
                <w:szCs w:val="22"/>
              </w:rPr>
            </w:pPr>
            <w:permStart w:id="488646675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</w:t>
            </w:r>
            <w:permEnd w:id="488646675"/>
          </w:p>
        </w:tc>
        <w:permStart w:id="17387654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8765465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FF34E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759989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5998976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058494387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205849438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769697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69697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7918282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FF34E0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18282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905138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05138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925836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2583616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212830856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212830856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044093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78343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4093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6249008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249008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FF34E0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7262294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62294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516688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78343E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16688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952524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5252486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9460379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603797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866695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78343E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666955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268729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6872918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7395923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959231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FF34E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689050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9050402" w:displacedByCustomXml="prev"/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F5643" w:rsidP="00FF34E0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84586093" w:edGrp="everyone"/>
            <w:r>
              <w:rPr>
                <w:rFonts w:ascii="Arial" w:hAnsi="Arial" w:cs="Arial"/>
                <w:sz w:val="22"/>
                <w:szCs w:val="22"/>
              </w:rPr>
              <w:t>Hazmat suit required</w:t>
            </w:r>
            <w:permEnd w:id="13845860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A54A2F" w:rsidP="00FF34E0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7942576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17279425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A54A2F" w:rsidP="00FF34E0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9539251" w:edGrp="everyone"/>
            <w:r>
              <w:rPr>
                <w:rFonts w:ascii="Arial" w:hAnsi="Arial" w:cs="Arial"/>
                <w:sz w:val="22"/>
                <w:szCs w:val="22"/>
              </w:rPr>
              <w:t>Glasses required</w:t>
            </w:r>
            <w:permEnd w:id="6695392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FF34E0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A54A2F" w:rsidP="00FF34E0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15000752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14150007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FF34E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00097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097463" w:displacedByCustomXml="prev"/>
      </w:tr>
      <w:tr w:rsidR="00D6659B" w:rsidRPr="00553DDB" w:rsidTr="00FF34E0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FF34E0" w:rsidP="00FF34E0">
            <w:pPr>
              <w:rPr>
                <w:rFonts w:ascii="Arial" w:hAnsi="Arial" w:cs="Arial"/>
                <w:sz w:val="22"/>
              </w:rPr>
            </w:pPr>
            <w:permStart w:id="1261195991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126119599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FF34E0" w:rsidP="00FF34E0">
            <w:pPr>
              <w:rPr>
                <w:rFonts w:ascii="Arial" w:hAnsi="Arial" w:cs="Arial"/>
                <w:sz w:val="22"/>
              </w:rPr>
            </w:pPr>
            <w:permStart w:id="135208427" w:edGrp="everyone"/>
            <w:r>
              <w:rPr>
                <w:rFonts w:ascii="Arial" w:hAnsi="Arial" w:cs="Arial"/>
                <w:sz w:val="22"/>
              </w:rPr>
              <w:t>Warns off unauthorised persons from entering area</w:t>
            </w:r>
            <w:permEnd w:id="13520842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FF34E0" w:rsidP="00FF34E0">
            <w:pPr>
              <w:rPr>
                <w:rFonts w:ascii="Arial" w:hAnsi="Arial" w:cs="Arial"/>
                <w:sz w:val="22"/>
              </w:rPr>
            </w:pPr>
            <w:permStart w:id="1895385135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>
              <w:rPr>
                <w:rFonts w:ascii="Arial" w:hAnsi="Arial" w:cs="Arial"/>
                <w:sz w:val="22"/>
              </w:rPr>
              <w:t>fire fighting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facilities</w:t>
            </w:r>
            <w:permEnd w:id="189538513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FF34E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FF34E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FF34E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FF34E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FF34E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FF34E0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FF34E0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FF34E0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7A057D" w:rsidRPr="006215FC" w:rsidRDefault="007A057D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37003352" w:edGrp="everyone"/>
                                  <w:r>
                                    <w:rPr>
                                      <w:vanish w:val="0"/>
                                    </w:rPr>
                                    <w:t>1A</w:t>
                                  </w:r>
                                  <w:permEnd w:id="237003352"/>
                                </w:p>
                                <w:p w:rsidR="007A057D" w:rsidRPr="006215FC" w:rsidRDefault="007A057D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29246344" w:edGrp="everyone"/>
                                  <w:r>
                                    <w:rPr>
                                      <w:vanish w:val="0"/>
                                    </w:rPr>
                                    <w:t>5E</w:t>
                                  </w:r>
                                  <w:permEnd w:id="102924634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7A057D" w:rsidRPr="006215FC" w:rsidRDefault="007A057D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37003352" w:edGrp="everyone"/>
                            <w:r>
                              <w:rPr>
                                <w:vanish w:val="0"/>
                              </w:rPr>
                              <w:t>1A</w:t>
                            </w:r>
                            <w:permEnd w:id="237003352"/>
                          </w:p>
                          <w:p w:rsidR="007A057D" w:rsidRPr="006215FC" w:rsidRDefault="007A057D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29246344" w:edGrp="everyone"/>
                            <w:r>
                              <w:rPr>
                                <w:vanish w:val="0"/>
                              </w:rPr>
                              <w:t>5E</w:t>
                            </w:r>
                            <w:permEnd w:id="1029246344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5779852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7985299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660E06" w:rsidP="00FF34E0">
            <w:pPr>
              <w:rPr>
                <w:rFonts w:ascii="Arial" w:hAnsi="Arial" w:cs="Arial"/>
                <w:sz w:val="22"/>
                <w:szCs w:val="22"/>
              </w:rPr>
            </w:pPr>
            <w:permStart w:id="1255033065" w:edGrp="everyone"/>
            <w:r>
              <w:rPr>
                <w:rFonts w:ascii="Arial" w:hAnsi="Arial" w:cs="Arial"/>
                <w:sz w:val="22"/>
                <w:szCs w:val="22"/>
              </w:rPr>
              <w:t>2D</w:t>
            </w:r>
            <w:permEnd w:id="1255033065"/>
          </w:p>
        </w:tc>
        <w:permStart w:id="1934491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4491933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660E06" w:rsidP="00FF34E0">
            <w:pPr>
              <w:rPr>
                <w:rFonts w:ascii="Arial" w:hAnsi="Arial" w:cs="Arial"/>
                <w:sz w:val="22"/>
                <w:szCs w:val="22"/>
              </w:rPr>
            </w:pPr>
            <w:permStart w:id="1217793943" w:edGrp="everyone"/>
            <w:r w:rsidRPr="00660E06">
              <w:rPr>
                <w:rFonts w:ascii="Arial" w:hAnsi="Arial" w:cs="Arial"/>
                <w:sz w:val="22"/>
                <w:szCs w:val="22"/>
              </w:rPr>
              <w:t>Death or Permanent Disability</w:t>
            </w:r>
            <w:permEnd w:id="1217793943"/>
          </w:p>
        </w:tc>
        <w:permStart w:id="9406041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0604188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FF34E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12725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2725580" w:displacedByCustomXml="prev"/>
      </w:tr>
      <w:tr w:rsidR="00D979B9" w:rsidRPr="00553DDB" w:rsidTr="00FF34E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710377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037790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FF34E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6141837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418375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FF34E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2765239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78343E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765239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FF34E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5947582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4758273" w:displacedByCustomXml="prev"/>
      </w:tr>
      <w:tr w:rsidR="00D6659B" w:rsidRPr="00553DDB" w:rsidTr="00FF34E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8343E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85118139" w:edGrp="everyone"/>
            <w:r>
              <w:rPr>
                <w:rFonts w:ascii="Arial" w:hAnsi="Arial" w:cs="Arial"/>
                <w:sz w:val="22"/>
              </w:rPr>
              <w:t>3</w:t>
            </w:r>
            <w:permEnd w:id="38511813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8343E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41174329" w:edGrp="everyone"/>
            <w:r>
              <w:rPr>
                <w:rFonts w:ascii="Arial" w:hAnsi="Arial" w:cs="Arial"/>
                <w:sz w:val="22"/>
              </w:rPr>
              <w:t>6</w:t>
            </w:r>
            <w:permEnd w:id="17411743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8343E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3083445" w:edGrp="everyone"/>
            <w:r>
              <w:rPr>
                <w:rFonts w:ascii="Arial" w:hAnsi="Arial" w:cs="Arial"/>
                <w:sz w:val="22"/>
              </w:rPr>
              <w:t>1</w:t>
            </w:r>
            <w:permEnd w:id="19308344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8343E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03939958" w:edGrp="everyone"/>
            <w:r>
              <w:rPr>
                <w:rFonts w:ascii="Arial" w:hAnsi="Arial" w:cs="Arial"/>
                <w:sz w:val="22"/>
              </w:rPr>
              <w:t>4</w:t>
            </w:r>
            <w:permEnd w:id="80393995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8343E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2535338" w:edGrp="everyone"/>
            <w:r>
              <w:rPr>
                <w:rFonts w:ascii="Arial" w:hAnsi="Arial" w:cs="Arial"/>
                <w:sz w:val="22"/>
              </w:rPr>
              <w:t>5</w:t>
            </w:r>
            <w:permEnd w:id="20325353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78343E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86235724" w:edGrp="everyone"/>
            <w:r>
              <w:rPr>
                <w:rFonts w:ascii="Arial" w:hAnsi="Arial" w:cs="Arial"/>
                <w:sz w:val="22"/>
              </w:rPr>
              <w:t>2</w:t>
            </w:r>
            <w:permEnd w:id="1586235724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57D" w:rsidRDefault="007A057D" w:rsidP="00FF34E0">
            <w:pPr>
              <w:rPr>
                <w:rFonts w:ascii="Arial" w:hAnsi="Arial" w:cs="Arial"/>
                <w:sz w:val="22"/>
                <w:szCs w:val="22"/>
              </w:rPr>
            </w:pPr>
            <w:permStart w:id="1007380731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is the best method of hazard control as undertaking this method will eliminate the hazard </w:t>
            </w:r>
          </w:p>
          <w:p w:rsidR="007A057D" w:rsidRDefault="007A057D" w:rsidP="00FF34E0">
            <w:pPr>
              <w:rPr>
                <w:rFonts w:ascii="Arial" w:hAnsi="Arial" w:cs="Arial"/>
                <w:sz w:val="22"/>
                <w:szCs w:val="22"/>
              </w:rPr>
            </w:pPr>
          </w:p>
          <w:p w:rsidR="00D6659B" w:rsidRPr="00553DDB" w:rsidRDefault="007A057D" w:rsidP="00FF34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PPE is the least effective method as </w:t>
            </w:r>
            <w:r w:rsidR="008F175F">
              <w:rPr>
                <w:rFonts w:ascii="Arial" w:hAnsi="Arial" w:cs="Arial"/>
                <w:sz w:val="22"/>
                <w:szCs w:val="22"/>
              </w:rPr>
              <w:t>there is no</w:t>
            </w:r>
            <w:r>
              <w:rPr>
                <w:rFonts w:ascii="Arial" w:hAnsi="Arial" w:cs="Arial"/>
                <w:sz w:val="22"/>
                <w:szCs w:val="22"/>
              </w:rPr>
              <w:t xml:space="preserve"> elimination process which relies on human behaviour</w:t>
            </w:r>
            <w:permEnd w:id="1007380731"/>
          </w:p>
        </w:tc>
        <w:permStart w:id="19112397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1239776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78343E" w:rsidP="00FF34E0">
            <w:pPr>
              <w:rPr>
                <w:rFonts w:ascii="Arial" w:hAnsi="Arial" w:cs="Arial"/>
                <w:sz w:val="22"/>
                <w:szCs w:val="22"/>
              </w:rPr>
            </w:pPr>
            <w:permStart w:id="1652634599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652634599"/>
          </w:p>
        </w:tc>
        <w:permStart w:id="1276804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680485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057D" w:rsidRPr="00441559" w:rsidRDefault="007A057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7A057D" w:rsidRPr="00441559" w:rsidRDefault="007A057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057D" w:rsidRPr="00441559" w:rsidRDefault="007A057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7A057D" w:rsidRPr="00441559" w:rsidRDefault="007A057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057D" w:rsidRPr="00441559" w:rsidRDefault="007A057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7A057D" w:rsidRPr="00441559" w:rsidRDefault="007A057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057D" w:rsidRPr="00441559" w:rsidRDefault="007A057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7A057D" w:rsidRPr="00441559" w:rsidRDefault="007A057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057D" w:rsidRPr="00441559" w:rsidRDefault="007A057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7A057D" w:rsidRPr="00441559" w:rsidRDefault="007A057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057D" w:rsidRPr="00441559" w:rsidRDefault="007A057D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7A057D" w:rsidRPr="00441559" w:rsidRDefault="007A057D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FF34E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2614538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1453882" w:displacedByCustomXml="prev"/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D1C14" w:rsidP="00FF34E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79234991" w:edGrp="everyone"/>
            <w:r>
              <w:rPr>
                <w:rFonts w:ascii="Arial" w:hAnsi="Arial" w:cs="Arial"/>
                <w:sz w:val="22"/>
              </w:rPr>
              <w:t>D</w:t>
            </w:r>
            <w:permEnd w:id="77923499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D1C14" w:rsidP="00FF34E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06722961" w:edGrp="everyone"/>
            <w:r>
              <w:rPr>
                <w:rFonts w:ascii="Arial" w:hAnsi="Arial" w:cs="Arial"/>
                <w:sz w:val="22"/>
              </w:rPr>
              <w:t>A</w:t>
            </w:r>
            <w:permEnd w:id="4067229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D1C14" w:rsidP="00FF34E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33078977" w:edGrp="everyone"/>
            <w:r>
              <w:rPr>
                <w:rFonts w:ascii="Arial" w:hAnsi="Arial" w:cs="Arial"/>
                <w:sz w:val="22"/>
              </w:rPr>
              <w:t>F</w:t>
            </w:r>
            <w:permEnd w:id="4330789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D1C14" w:rsidP="00FF34E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25842436" w:edGrp="everyone"/>
            <w:r>
              <w:rPr>
                <w:rFonts w:ascii="Arial" w:hAnsi="Arial" w:cs="Arial"/>
                <w:sz w:val="22"/>
              </w:rPr>
              <w:t>B</w:t>
            </w:r>
            <w:permEnd w:id="19258424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D1C14" w:rsidP="00FF34E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19356642" w:edGrp="everyone"/>
            <w:r>
              <w:rPr>
                <w:rFonts w:ascii="Arial" w:hAnsi="Arial" w:cs="Arial"/>
                <w:sz w:val="22"/>
              </w:rPr>
              <w:t>E</w:t>
            </w:r>
            <w:permEnd w:id="11193566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D1C14" w:rsidP="00FF34E0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52944521" w:edGrp="everyone"/>
            <w:r>
              <w:rPr>
                <w:rFonts w:ascii="Arial" w:hAnsi="Arial" w:cs="Arial"/>
                <w:sz w:val="22"/>
              </w:rPr>
              <w:t>C</w:t>
            </w:r>
            <w:permEnd w:id="55294452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FF34E0" w:rsidP="00FF34E0">
            <w:pPr>
              <w:rPr>
                <w:rFonts w:ascii="Arial" w:hAnsi="Arial" w:cs="Arial"/>
                <w:sz w:val="22"/>
                <w:szCs w:val="22"/>
              </w:rPr>
            </w:pPr>
            <w:permStart w:id="1944813279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1944813279"/>
          </w:p>
        </w:tc>
        <w:permStart w:id="1453131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313146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FF34E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954085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5408579" w:displacedByCustomXml="prev"/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F34E0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96624283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9966242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F34E0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96720910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6967209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F34E0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59749737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20597497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  <w:tr w:rsidR="00D6659B" w:rsidRPr="00553DDB" w:rsidTr="00FF34E0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FF34E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FF34E0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F34E0" w:rsidP="00FF34E0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77552638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0775526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FF34E0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FF34E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FF34E0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FF34E0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224931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2493162" w:displacedByCustomXml="prev"/>
      </w:tr>
      <w:tr w:rsidR="00B5022D" w:rsidRPr="00553DDB" w:rsidTr="00FF34E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064908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6490821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FF34E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7084648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D4072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0846482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FF34E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8320600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78343E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3206005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FF34E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0012773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D40727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127739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FF34E0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2112033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78343E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12033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057D" w:rsidRPr="00DE05E2" w:rsidRDefault="007A057D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7A057D" w:rsidRPr="00D94A32" w:rsidRDefault="007A057D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7A057D" w:rsidRPr="00D94A32" w:rsidRDefault="007A057D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7A057D" w:rsidRPr="00D94A32" w:rsidRDefault="007A057D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7A057D" w:rsidRPr="00DE05E2" w:rsidRDefault="007A057D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7A057D" w:rsidRPr="00D94A32" w:rsidRDefault="007A057D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7A057D" w:rsidRPr="00D94A32" w:rsidRDefault="007A057D" w:rsidP="00D6659B">
                      <w:pPr>
                        <w:rPr>
                          <w:sz w:val="22"/>
                        </w:rPr>
                      </w:pPr>
                    </w:p>
                    <w:p w:rsidR="007A057D" w:rsidRPr="00D94A32" w:rsidRDefault="007A057D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FF34E0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FF34E0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4622C0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39768637" w:edGrp="everyone"/>
            <w:r>
              <w:rPr>
                <w:rFonts w:ascii="Arial" w:hAnsi="Arial" w:cs="Arial"/>
                <w:sz w:val="22"/>
                <w:szCs w:val="22"/>
              </w:rPr>
              <w:t>Wednesday</w:t>
            </w:r>
            <w:r w:rsidR="003B3695">
              <w:rPr>
                <w:rFonts w:ascii="Arial" w:hAnsi="Arial" w:cs="Arial"/>
                <w:sz w:val="22"/>
                <w:szCs w:val="22"/>
              </w:rPr>
              <w:t xml:space="preserve"> 2</w:t>
            </w:r>
            <w:r>
              <w:rPr>
                <w:rFonts w:ascii="Arial" w:hAnsi="Arial" w:cs="Arial"/>
                <w:sz w:val="22"/>
                <w:szCs w:val="22"/>
              </w:rPr>
              <w:t>3rd</w:t>
            </w:r>
            <w:r w:rsidR="003B3695">
              <w:rPr>
                <w:rFonts w:ascii="Arial" w:hAnsi="Arial" w:cs="Arial"/>
                <w:sz w:val="22"/>
                <w:szCs w:val="22"/>
              </w:rPr>
              <w:t xml:space="preserve"> of Oc</w:t>
            </w:r>
            <w:bookmarkStart w:id="26" w:name="_GoBack"/>
            <w:bookmarkEnd w:id="26"/>
            <w:r w:rsidR="003B3695">
              <w:rPr>
                <w:rFonts w:ascii="Arial" w:hAnsi="Arial" w:cs="Arial"/>
                <w:sz w:val="22"/>
                <w:szCs w:val="22"/>
              </w:rPr>
              <w:t>tober, 2019</w:t>
            </w:r>
            <w:permEnd w:id="1339768637"/>
          </w:p>
        </w:tc>
      </w:tr>
      <w:tr w:rsidR="00D6659B" w:rsidRPr="00553DDB" w:rsidTr="00FF34E0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3B3695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00058582" w:edGrp="everyone"/>
            <w:r>
              <w:rPr>
                <w:rFonts w:ascii="Arial" w:hAnsi="Arial" w:cs="Arial"/>
                <w:sz w:val="22"/>
                <w:szCs w:val="22"/>
              </w:rPr>
              <w:t>Jessica Landers</w:t>
            </w:r>
            <w:permEnd w:id="1300058582"/>
          </w:p>
        </w:tc>
      </w:tr>
      <w:tr w:rsidR="00D6659B" w:rsidRPr="00553DDB" w:rsidTr="00FF34E0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FF34E0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3B3695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98389727" w:edGrp="everyone"/>
            <w:r>
              <w:rPr>
                <w:rFonts w:ascii="Arial" w:hAnsi="Arial" w:cs="Arial"/>
                <w:sz w:val="22"/>
                <w:szCs w:val="22"/>
              </w:rPr>
              <w:t xml:space="preserve">Car park located at 54 Standish Street, Salisbury </w:t>
            </w:r>
            <w:permEnd w:id="1998389727"/>
          </w:p>
        </w:tc>
      </w:tr>
      <w:tr w:rsidR="00D6659B" w:rsidRPr="00553DDB" w:rsidTr="00FF34E0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5D1C14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2698748" w:edGrp="everyone"/>
            <w:r>
              <w:rPr>
                <w:rFonts w:ascii="Arial" w:hAnsi="Arial" w:cs="Arial"/>
                <w:sz w:val="22"/>
                <w:szCs w:val="22"/>
              </w:rPr>
              <w:t xml:space="preserve">A delivery truck was dropping off materials at the above address and reversed into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drums containing diesel – one of these drums was pierced as there was no supervisor to direct which resulted in the diesel leaking approx. 12m2 </w:t>
            </w:r>
            <w:permEnd w:id="822698748"/>
          </w:p>
        </w:tc>
      </w:tr>
      <w:tr w:rsidR="00D6659B" w:rsidRPr="00553DDB" w:rsidTr="00FF34E0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7A057D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12445822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51244582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7A057D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41456594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4145659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7A057D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203887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62203887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7A057D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873546489" w:edGrp="everyone"/>
                <w:r w:rsidR="00C87328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87354648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FF34E0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FF34E0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5D1C14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12710942" w:edGrp="everyone"/>
            <w:r>
              <w:rPr>
                <w:rFonts w:ascii="Arial" w:hAnsi="Arial" w:cs="Arial"/>
                <w:sz w:val="22"/>
                <w:szCs w:val="22"/>
              </w:rPr>
              <w:t>Leak to be cleaned straight away</w:t>
            </w:r>
            <w:permEnd w:id="2112710942"/>
          </w:p>
        </w:tc>
      </w:tr>
      <w:tr w:rsidR="00D6659B" w:rsidRPr="00553DDB" w:rsidTr="00FF34E0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5D1C14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64196988" w:edGrp="everyone"/>
            <w:r>
              <w:rPr>
                <w:rFonts w:ascii="Arial" w:hAnsi="Arial" w:cs="Arial"/>
                <w:sz w:val="22"/>
                <w:szCs w:val="22"/>
              </w:rPr>
              <w:t>Health &amp; Safety/Compliance Manager</w:t>
            </w:r>
            <w:permEnd w:id="264196988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FF34E0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7A057D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201026086" w:edGrp="everyone"/>
                <w:r w:rsidR="005D1C14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20102608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7A057D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61762102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6176210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7A057D" w:rsidP="00FF34E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84223347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8422334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724575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2457564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B10D09" w:rsidP="00FF34E0">
            <w:pPr>
              <w:rPr>
                <w:rFonts w:ascii="Arial" w:hAnsi="Arial" w:cs="Arial"/>
                <w:sz w:val="22"/>
                <w:szCs w:val="22"/>
              </w:rPr>
            </w:pPr>
            <w:permStart w:id="458575797" w:edGrp="everyone"/>
            <w:r>
              <w:rPr>
                <w:rFonts w:ascii="Arial" w:hAnsi="Arial" w:cs="Arial"/>
                <w:sz w:val="22"/>
                <w:szCs w:val="22"/>
              </w:rPr>
              <w:t>Health &amp; Safety/Compliance Manager</w:t>
            </w:r>
            <w:permEnd w:id="458575797"/>
          </w:p>
        </w:tc>
        <w:permStart w:id="10706638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0663895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5D1C14" w:rsidP="00FF34E0">
            <w:pPr>
              <w:rPr>
                <w:rFonts w:ascii="Arial" w:hAnsi="Arial" w:cs="Arial"/>
                <w:sz w:val="22"/>
                <w:szCs w:val="22"/>
              </w:rPr>
            </w:pPr>
            <w:permStart w:id="1701722972" w:edGrp="everyone"/>
            <w:r>
              <w:rPr>
                <w:rFonts w:ascii="Arial" w:hAnsi="Arial" w:cs="Arial"/>
                <w:sz w:val="22"/>
                <w:szCs w:val="22"/>
              </w:rPr>
              <w:t>Health &amp; Safety/Compliance Manager</w:t>
            </w:r>
            <w:permEnd w:id="1701722972"/>
          </w:p>
        </w:tc>
        <w:permStart w:id="236722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6722797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FF34E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FF34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5D1C14" w:rsidP="00FF34E0">
            <w:pPr>
              <w:rPr>
                <w:rFonts w:ascii="Arial" w:hAnsi="Arial" w:cs="Arial"/>
                <w:sz w:val="22"/>
                <w:szCs w:val="22"/>
              </w:rPr>
            </w:pPr>
            <w:permStart w:id="1151797800" w:edGrp="everyone"/>
            <w:r>
              <w:rPr>
                <w:rFonts w:ascii="Arial" w:hAnsi="Arial" w:cs="Arial"/>
                <w:sz w:val="22"/>
                <w:szCs w:val="22"/>
              </w:rPr>
              <w:t>Hazard eliminated</w:t>
            </w:r>
            <w:permEnd w:id="1151797800"/>
          </w:p>
        </w:tc>
        <w:permStart w:id="127036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FF34E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036122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D3C" w:rsidRDefault="002D1D3C" w:rsidP="00A67754">
      <w:r>
        <w:separator/>
      </w:r>
    </w:p>
  </w:endnote>
  <w:endnote w:type="continuationSeparator" w:id="0">
    <w:p w:rsidR="002D1D3C" w:rsidRDefault="002D1D3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57D" w:rsidRPr="00830749" w:rsidRDefault="007A05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A057D" w:rsidRPr="00830749" w:rsidRDefault="007A05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622C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57D" w:rsidRPr="00830749" w:rsidRDefault="007A05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A057D" w:rsidRPr="00830749" w:rsidRDefault="007A05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4622C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57D" w:rsidRDefault="007A057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57D" w:rsidRPr="00830749" w:rsidRDefault="007A05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A057D" w:rsidRPr="00830749" w:rsidRDefault="007A057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622C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D3C" w:rsidRDefault="002D1D3C" w:rsidP="00A67754">
      <w:r>
        <w:separator/>
      </w:r>
    </w:p>
  </w:footnote>
  <w:footnote w:type="continuationSeparator" w:id="0">
    <w:p w:rsidR="002D1D3C" w:rsidRDefault="002D1D3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57D" w:rsidRDefault="007A05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7A057D" w:rsidRPr="00830749" w:rsidRDefault="007A05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57D" w:rsidRDefault="007A05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7A057D" w:rsidRPr="00830749" w:rsidRDefault="007A05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57D" w:rsidRDefault="007A057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57D" w:rsidRDefault="007A05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7A057D" w:rsidRPr="00830749" w:rsidRDefault="007A05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57D" w:rsidRDefault="007A05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7A057D" w:rsidRPr="00830749" w:rsidRDefault="007A05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32E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1D3C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3695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2C0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1C14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0E06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43E"/>
    <w:rsid w:val="007A057D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175F"/>
    <w:rsid w:val="008F464C"/>
    <w:rsid w:val="008F5643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4A2F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0D09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87328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0727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2741"/>
    <w:rsid w:val="00E930E5"/>
    <w:rsid w:val="00EA2593"/>
    <w:rsid w:val="00EA33C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48D"/>
    <w:rsid w:val="00FE5ACC"/>
    <w:rsid w:val="00FE5B94"/>
    <w:rsid w:val="00FF34E0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589B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6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5D69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86521"/>
    <w:rsid w:val="003D7AF8"/>
    <w:rsid w:val="004550A5"/>
    <w:rsid w:val="00530616"/>
    <w:rsid w:val="005D16F6"/>
    <w:rsid w:val="005D3BC9"/>
    <w:rsid w:val="006206DC"/>
    <w:rsid w:val="00645E48"/>
    <w:rsid w:val="00654A91"/>
    <w:rsid w:val="00695A8C"/>
    <w:rsid w:val="006A4B2D"/>
    <w:rsid w:val="006A5ED9"/>
    <w:rsid w:val="00776337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228FB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18B10FB-FA4C-496A-BAC5-C112CC4BF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40</TotalTime>
  <Pages>13</Pages>
  <Words>1548</Words>
  <Characters>8826</Characters>
  <Application>Microsoft Office Word</Application>
  <DocSecurity>8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Jessica Landers</cp:lastModifiedBy>
  <cp:revision>11</cp:revision>
  <cp:lastPrinted>2019-05-27T02:31:00Z</cp:lastPrinted>
  <dcterms:created xsi:type="dcterms:W3CDTF">2019-10-22T03:52:00Z</dcterms:created>
  <dcterms:modified xsi:type="dcterms:W3CDTF">2019-10-22T22:34:00Z</dcterms:modified>
  <cp:contentStatus>v1-1_01/10/2019</cp:contentStatus>
</cp:coreProperties>
</file>