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4E3AED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4E3AED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4E3AE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4E3AED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71033332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1471033332"/>
          </w:p>
        </w:tc>
      </w:tr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8741537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E3A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1078852" cy="428625"/>
                      <wp:effectExtent l="0" t="0" r="762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87415374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01546799" w:edGrp="everyone"/>
            <w:permEnd w:id="1001546799"/>
          </w:p>
        </w:tc>
      </w:tr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95134696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E3A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951346964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4E3A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4E3A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6631265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4E3A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1266312657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4E3AE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4E3AE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3866024" w:edGrp="everyone"/>
            <w:permEnd w:id="43866024"/>
          </w:p>
        </w:tc>
        <w:tc>
          <w:tcPr>
            <w:tcW w:w="1272" w:type="dxa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4E3AE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4E3A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9624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4E3A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624259" w:displacedByCustomXml="prev"/>
        <w:permStart w:id="12633595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4E3A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35952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4E3AED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4E3AE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4E3AED">
        <w:trPr>
          <w:trHeight w:val="13602"/>
        </w:trPr>
        <w:tc>
          <w:tcPr>
            <w:tcW w:w="9016" w:type="dxa"/>
          </w:tcPr>
          <w:p w:rsidR="00162BE7" w:rsidRPr="00DD7A44" w:rsidRDefault="00162BE7" w:rsidP="004E3AED">
            <w:pPr>
              <w:rPr>
                <w:rFonts w:ascii="Arial" w:hAnsi="Arial" w:cs="Arial"/>
                <w:szCs w:val="24"/>
              </w:rPr>
            </w:pPr>
            <w:permStart w:id="1423470571" w:edGrp="everyone"/>
            <w:permEnd w:id="1423470571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1125738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738571" w:displacedByCustomXml="prev"/>
      </w:tr>
      <w:tr w:rsidR="00037D85" w:rsidTr="004E3AE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340941045" w:edGrp="everyone"/>
            <w:r w:rsidR="00023EC8">
              <w:rPr>
                <w:rFonts w:ascii="Arial" w:hAnsi="Arial" w:cs="Arial"/>
                <w:sz w:val="22"/>
                <w:szCs w:val="22"/>
              </w:rPr>
              <w:t>A</w:t>
            </w:r>
            <w:permEnd w:id="134094104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4E3AE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67060277" w:edGrp="everyone"/>
            <w:r w:rsidR="00023EC8">
              <w:rPr>
                <w:rFonts w:ascii="Arial" w:hAnsi="Arial" w:cs="Arial"/>
                <w:sz w:val="22"/>
                <w:szCs w:val="22"/>
              </w:rPr>
              <w:t>B</w:t>
            </w:r>
            <w:permEnd w:id="15670602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4E3AED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897665319" w:edGrp="everyone"/>
            <w:r w:rsidR="00023EC8">
              <w:rPr>
                <w:rFonts w:ascii="Arial" w:hAnsi="Arial" w:cs="Arial"/>
                <w:sz w:val="22"/>
                <w:szCs w:val="22"/>
              </w:rPr>
              <w:t>C</w:t>
            </w:r>
            <w:permEnd w:id="18976653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94229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4229318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208574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85748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009414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522ECA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094143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12604776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522ECA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04776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4E3AED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4E3AE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4E3AED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4E3AED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4E3AED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4E3AED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4E3AED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522ECA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2041322166" w:edGrp="everyone"/>
            <w:r>
              <w:rPr>
                <w:rFonts w:ascii="Arial" w:hAnsi="Arial" w:cs="Arial"/>
                <w:sz w:val="22"/>
                <w:szCs w:val="22"/>
              </w:rPr>
              <w:t>Vol.2 Part 3.1.3.5</w:t>
            </w:r>
            <w:permEnd w:id="2041322166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522ECA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771228562" w:edGrp="everyone"/>
            <w:r>
              <w:rPr>
                <w:rFonts w:ascii="Arial" w:hAnsi="Arial" w:cs="Arial"/>
                <w:sz w:val="22"/>
                <w:szCs w:val="22"/>
              </w:rPr>
              <w:t>Vol.1 F1.1</w:t>
            </w:r>
            <w:permEnd w:id="7712285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4E3AED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22ECA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2031111983" w:edGrp="everyone"/>
            <w:r>
              <w:rPr>
                <w:rFonts w:ascii="Arial" w:hAnsi="Arial" w:cs="Arial"/>
                <w:sz w:val="22"/>
                <w:szCs w:val="22"/>
              </w:rPr>
              <w:t>AS3500.3</w:t>
            </w:r>
            <w:permEnd w:id="2031111983"/>
          </w:p>
        </w:tc>
        <w:permStart w:id="1122810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281090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05269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5269894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958343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583439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322165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23EC8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22165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677353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77353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5824956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24956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366231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662310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744445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906245471" w:edGrp="everyone"/>
            <w:r>
              <w:rPr>
                <w:rFonts w:ascii="Arial" w:hAnsi="Arial" w:cs="Arial"/>
                <w:sz w:val="22"/>
                <w:szCs w:val="22"/>
              </w:rPr>
              <w:t>15 degree</w:t>
            </w:r>
            <w:permEnd w:id="906245471"/>
          </w:p>
        </w:tc>
        <w:permStart w:id="947014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7014852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4E3AE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391485703" w:edGrp="everyone"/>
            <w:r>
              <w:rPr>
                <w:rFonts w:ascii="Arial" w:hAnsi="Arial" w:cs="Arial"/>
                <w:sz w:val="22"/>
                <w:szCs w:val="22"/>
              </w:rPr>
              <w:t>150x</w:t>
            </w:r>
            <w:r w:rsidR="00744445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0 </w:t>
            </w:r>
            <w:permEnd w:id="1391485703"/>
          </w:p>
        </w:tc>
        <w:permStart w:id="18995027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502726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101422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0142224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913641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62149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913641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2410612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62149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410612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399734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F40DE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99734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084E42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754127566" w:edGrp="everyone"/>
            <w:r>
              <w:rPr>
                <w:rFonts w:ascii="Arial" w:hAnsi="Arial" w:cs="Arial"/>
                <w:sz w:val="22"/>
                <w:szCs w:val="22"/>
              </w:rPr>
              <w:t>Carpenter, concreter, steel fixer</w:t>
            </w:r>
            <w:permEnd w:id="754127566"/>
          </w:p>
        </w:tc>
        <w:permStart w:id="854881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881298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4E3AE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084E42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412509647" w:edGrp="everyone"/>
            <w:r>
              <w:rPr>
                <w:rFonts w:ascii="Arial" w:hAnsi="Arial" w:cs="Arial"/>
                <w:sz w:val="22"/>
                <w:szCs w:val="22"/>
              </w:rPr>
              <w:t>Concrete tools</w:t>
            </w:r>
            <w:r w:rsidR="00A324B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20649D">
              <w:rPr>
                <w:rFonts w:ascii="Arial" w:hAnsi="Arial" w:cs="Arial"/>
                <w:sz w:val="22"/>
                <w:szCs w:val="22"/>
              </w:rPr>
              <w:t>excavator, crane</w:t>
            </w:r>
            <w:permEnd w:id="1412509647"/>
          </w:p>
        </w:tc>
        <w:permStart w:id="755381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5381302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Pr="00DD7A44" w:rsidRDefault="00084E42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221717115" w:edGrp="everyone"/>
            <w:r>
              <w:rPr>
                <w:rFonts w:ascii="Arial" w:hAnsi="Arial" w:cs="Arial"/>
                <w:sz w:val="22"/>
                <w:szCs w:val="22"/>
              </w:rPr>
              <w:t>Vol.2 Part 3.5.4.2</w:t>
            </w:r>
            <w:permEnd w:id="221717115"/>
          </w:p>
        </w:tc>
        <w:permStart w:id="504449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449476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084E42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466625648" w:edGrp="everyone"/>
            <w:r>
              <w:rPr>
                <w:rFonts w:ascii="Arial" w:hAnsi="Arial" w:cs="Arial"/>
                <w:sz w:val="22"/>
                <w:szCs w:val="22"/>
              </w:rPr>
              <w:t>AS1720</w:t>
            </w:r>
            <w:permEnd w:id="466625648"/>
          </w:p>
        </w:tc>
        <w:permStart w:id="1117146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7146835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4E3AE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9F4956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208622653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208622653"/>
          </w:p>
        </w:tc>
        <w:permStart w:id="232947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2947073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4E3AE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20649D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776182808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776182808"/>
          </w:p>
        </w:tc>
        <w:permStart w:id="19442109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4210943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676436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676436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76812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6812210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061206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20649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0612060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8834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20649D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288340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553419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5341944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6576149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76149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9F4956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822949385" w:edGrp="everyone"/>
            <w:r>
              <w:rPr>
                <w:rFonts w:ascii="Arial" w:hAnsi="Arial" w:cs="Arial"/>
                <w:sz w:val="22"/>
                <w:szCs w:val="22"/>
              </w:rPr>
              <w:t>Office admin</w:t>
            </w:r>
            <w:permEnd w:id="822949385"/>
          </w:p>
        </w:tc>
        <w:permStart w:id="9203404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0340459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5029489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948994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20649D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9779850" w:edGrp="everyone"/>
            <w:r>
              <w:rPr>
                <w:rFonts w:ascii="Arial" w:hAnsi="Arial" w:cs="Arial"/>
                <w:sz w:val="22"/>
              </w:rPr>
              <w:t>Hire of labour and plant</w:t>
            </w:r>
            <w:permEnd w:id="1597798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9F495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493751597" w:edGrp="everyone"/>
            <w:r>
              <w:rPr>
                <w:rFonts w:ascii="Arial" w:hAnsi="Arial" w:cs="Arial"/>
                <w:sz w:val="22"/>
              </w:rPr>
              <w:t xml:space="preserve">Labour </w:t>
            </w:r>
            <w:r w:rsidR="008D099C">
              <w:rPr>
                <w:rFonts w:ascii="Arial" w:hAnsi="Arial" w:cs="Arial"/>
                <w:sz w:val="22"/>
              </w:rPr>
              <w:t>is quoted as per unit installed</w:t>
            </w:r>
            <w:permEnd w:id="4937515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8D099C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867384154" w:edGrp="everyone"/>
            <w:r>
              <w:rPr>
                <w:rFonts w:ascii="Arial" w:hAnsi="Arial" w:cs="Arial"/>
                <w:sz w:val="22"/>
              </w:rPr>
              <w:t>Labour quoted per lineal meter</w:t>
            </w:r>
            <w:permEnd w:id="8673841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597891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9789128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09879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D099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98798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495655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D099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956550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922977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D099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22977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576153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D099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76153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9191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B06A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19190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52060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5206087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715168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4B06A7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516879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558667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667512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CF447B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31569265" w:edGrp="everyone"/>
            <w:r>
              <w:rPr>
                <w:rFonts w:ascii="Arial" w:hAnsi="Arial" w:cs="Arial"/>
                <w:sz w:val="22"/>
              </w:rPr>
              <w:t>Affect cost &amp; time on delivery</w:t>
            </w:r>
            <w:permEnd w:id="5315692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870D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163740993" w:edGrp="everyone"/>
            <w:r>
              <w:rPr>
                <w:rFonts w:ascii="Arial" w:hAnsi="Arial" w:cs="Arial"/>
                <w:sz w:val="22"/>
              </w:rPr>
              <w:t>Affect profit &amp; loss</w:t>
            </w:r>
            <w:permEnd w:id="11637409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870D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658524252" w:edGrp="everyone"/>
            <w:r>
              <w:rPr>
                <w:rFonts w:ascii="Arial" w:hAnsi="Arial" w:cs="Arial"/>
                <w:sz w:val="22"/>
              </w:rPr>
              <w:t>possibility to deliver in full on time</w:t>
            </w:r>
            <w:permEnd w:id="6585242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870D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726756403" w:edGrp="everyone"/>
            <w:r>
              <w:rPr>
                <w:rFonts w:ascii="Arial" w:hAnsi="Arial" w:cs="Arial"/>
                <w:sz w:val="22"/>
              </w:rPr>
              <w:t xml:space="preserve">Stable companies have </w:t>
            </w:r>
            <w:proofErr w:type="gramStart"/>
            <w:r>
              <w:rPr>
                <w:rFonts w:ascii="Arial" w:hAnsi="Arial" w:cs="Arial"/>
                <w:sz w:val="22"/>
              </w:rPr>
              <w:t xml:space="preserve">better </w:t>
            </w:r>
            <w:r>
              <w:t xml:space="preserve"> </w:t>
            </w:r>
            <w:r w:rsidRPr="001870D8">
              <w:rPr>
                <w:rFonts w:ascii="Arial" w:hAnsi="Arial" w:cs="Arial"/>
                <w:sz w:val="22"/>
              </w:rPr>
              <w:t>Reliability</w:t>
            </w:r>
            <w:permEnd w:id="726756403"/>
            <w:proofErr w:type="gram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1870D8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52300122" w:edGrp="everyone"/>
            <w:r>
              <w:rPr>
                <w:rFonts w:ascii="Arial" w:hAnsi="Arial" w:cs="Arial"/>
                <w:sz w:val="22"/>
              </w:rPr>
              <w:t>Groups may be more stable and reliable.</w:t>
            </w:r>
            <w:bookmarkStart w:id="22" w:name="_GoBack"/>
            <w:bookmarkEnd w:id="22"/>
            <w:permEnd w:id="523001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3" w:name="_Ref406500432"/>
      <w:bookmarkStart w:id="24" w:name="_Ref417289419"/>
      <w:bookmarkStart w:id="25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3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4"/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E2363A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435179005" w:edGrp="everyone"/>
            <w:r>
              <w:rPr>
                <w:rFonts w:ascii="Arial" w:hAnsi="Arial" w:cs="Arial"/>
                <w:sz w:val="22"/>
                <w:szCs w:val="22"/>
              </w:rPr>
              <w:t>6*2 + (2.5+0.025*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2)*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2 =17.10m</w:t>
            </w:r>
            <w:permEnd w:id="435179005"/>
          </w:p>
        </w:tc>
        <w:permStart w:id="95253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253878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6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4E3AE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Pr="00DD7A44" w:rsidRDefault="00E2363A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154036463" w:edGrp="everyone"/>
            <w:r>
              <w:rPr>
                <w:rFonts w:ascii="Arial" w:hAnsi="Arial" w:cs="Arial"/>
                <w:sz w:val="22"/>
                <w:szCs w:val="22"/>
              </w:rPr>
              <w:t>17.10*$2.5=$42.75</w:t>
            </w:r>
            <w:permEnd w:id="1154036463"/>
          </w:p>
        </w:tc>
        <w:permStart w:id="1144595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4595873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7" w:name="_Ref417287896"/>
      <w:bookmarkStart w:id="28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7"/>
      <w:r>
        <w:t xml:space="preserve"> </w:t>
      </w:r>
      <w:bookmarkEnd w:id="28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200692714" w:edGrp="everyone"/>
            <w:r>
              <w:rPr>
                <w:rFonts w:ascii="Arial" w:hAnsi="Arial" w:cs="Arial"/>
                <w:sz w:val="22"/>
                <w:szCs w:val="22"/>
              </w:rPr>
              <w:t>6*2.5*0.15=2.25m3</w:t>
            </w:r>
            <w:permEnd w:id="1200692714"/>
          </w:p>
        </w:tc>
        <w:permStart w:id="11546836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4683612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9" w:name="_Ref2943899"/>
      <w:bookmarkStart w:id="30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9"/>
      <w:r>
        <w:t xml:space="preserve"> </w:t>
      </w:r>
      <w:r>
        <w:br/>
      </w:r>
      <w:bookmarkEnd w:id="30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690911693" w:edGrp="everyone"/>
            <w:r>
              <w:rPr>
                <w:rFonts w:ascii="Arial" w:hAnsi="Arial" w:cs="Arial"/>
                <w:sz w:val="22"/>
                <w:szCs w:val="22"/>
              </w:rPr>
              <w:t>$50*2.25m3=$112.50</w:t>
            </w:r>
          </w:p>
          <w:p w:rsidR="000D0F37" w:rsidRPr="00DD7A44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$</w:t>
            </w:r>
            <w:r>
              <w:rPr>
                <w:rFonts w:ascii="Arial" w:hAnsi="Arial" w:cs="Arial"/>
                <w:sz w:val="22"/>
                <w:szCs w:val="22"/>
              </w:rPr>
              <w:t>$112.50</w:t>
            </w:r>
            <w:r>
              <w:rPr>
                <w:rFonts w:ascii="Arial" w:hAnsi="Arial" w:cs="Arial"/>
                <w:sz w:val="22"/>
                <w:szCs w:val="22"/>
              </w:rPr>
              <w:t>+</w:t>
            </w:r>
            <w:r>
              <w:rPr>
                <w:rFonts w:ascii="Arial" w:hAnsi="Arial" w:cs="Arial"/>
                <w:sz w:val="22"/>
                <w:szCs w:val="22"/>
              </w:rPr>
              <w:t>$112.50</w:t>
            </w:r>
            <w:r>
              <w:rPr>
                <w:rFonts w:ascii="Arial" w:hAnsi="Arial" w:cs="Arial"/>
                <w:sz w:val="22"/>
                <w:szCs w:val="22"/>
              </w:rPr>
              <w:t>*10%GST=$123.75</w:t>
            </w:r>
            <w:permEnd w:id="1690911693"/>
          </w:p>
        </w:tc>
        <w:permStart w:id="1757744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774431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97663579" w:edGrp="everyone"/>
            <w:r>
              <w:rPr>
                <w:rFonts w:ascii="Arial" w:hAnsi="Arial" w:cs="Arial"/>
                <w:sz w:val="22"/>
                <w:szCs w:val="22"/>
              </w:rPr>
              <w:t>6.5hr*$49.5 = $321.75</w:t>
            </w:r>
            <w:permEnd w:id="97663579"/>
          </w:p>
        </w:tc>
        <w:permStart w:id="3400037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000378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2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2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62149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670526588" w:edGrp="everyone"/>
            <w:r>
              <w:rPr>
                <w:rFonts w:ascii="Arial" w:hAnsi="Arial" w:cs="Arial"/>
                <w:sz w:val="22"/>
                <w:szCs w:val="22"/>
              </w:rPr>
              <w:t>$42.75+$123.75+$321.75 = $488.25</w:t>
            </w:r>
            <w:permEnd w:id="670526588"/>
          </w:p>
        </w:tc>
        <w:permStart w:id="1119235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9235750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76757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757952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B233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856200849" w:edGrp="everyone"/>
            <w:r>
              <w:rPr>
                <w:rFonts w:ascii="Arial" w:hAnsi="Arial" w:cs="Arial"/>
                <w:sz w:val="22"/>
              </w:rPr>
              <w:t>2</w:t>
            </w:r>
            <w:r w:rsidR="005C7E49">
              <w:rPr>
                <w:rFonts w:ascii="Arial" w:hAnsi="Arial" w:cs="Arial"/>
                <w:sz w:val="22"/>
              </w:rPr>
              <w:t>6</w:t>
            </w:r>
            <w:permEnd w:id="18562008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B233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203632886" w:edGrp="everyone"/>
            <w:r>
              <w:rPr>
                <w:rFonts w:ascii="Arial" w:hAnsi="Arial" w:cs="Arial"/>
                <w:sz w:val="22"/>
              </w:rPr>
              <w:t>1</w:t>
            </w:r>
            <w:permEnd w:id="20363288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C7E4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731468806" w:edGrp="everyone"/>
            <w:r>
              <w:rPr>
                <w:rFonts w:ascii="Arial" w:hAnsi="Arial" w:cs="Arial"/>
                <w:sz w:val="22"/>
              </w:rPr>
              <w:t>1</w:t>
            </w:r>
            <w:permEnd w:id="7314688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5C7E49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199920572" w:edGrp="everyone"/>
            <w:r>
              <w:rPr>
                <w:rFonts w:ascii="Arial" w:hAnsi="Arial" w:cs="Arial"/>
                <w:sz w:val="22"/>
              </w:rPr>
              <w:t>3</w:t>
            </w:r>
            <w:permEnd w:id="11999205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3B2335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47565276" w:edGrp="everyone"/>
            <w:r>
              <w:rPr>
                <w:rFonts w:ascii="Arial" w:hAnsi="Arial" w:cs="Arial"/>
                <w:sz w:val="22"/>
              </w:rPr>
              <w:t>2</w:t>
            </w:r>
            <w:r w:rsidR="006C733C">
              <w:rPr>
                <w:rFonts w:ascii="Arial" w:hAnsi="Arial" w:cs="Arial"/>
                <w:sz w:val="22"/>
              </w:rPr>
              <w:t xml:space="preserve"> </w:t>
            </w:r>
            <w:permEnd w:id="34756527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081283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1283352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053598334" w:edGrp="everyone"/>
            <w:r>
              <w:rPr>
                <w:rFonts w:ascii="Arial" w:hAnsi="Arial" w:cs="Arial"/>
                <w:sz w:val="22"/>
              </w:rPr>
              <w:t>1274</w:t>
            </w:r>
            <w:permEnd w:id="205359833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588389942" w:edGrp="everyone"/>
            <w:r>
              <w:rPr>
                <w:rFonts w:ascii="Arial" w:hAnsi="Arial" w:cs="Arial"/>
                <w:sz w:val="22"/>
              </w:rPr>
              <w:t>29</w:t>
            </w:r>
            <w:permEnd w:id="58838994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13012343" w:edGrp="everyone"/>
            <w:r>
              <w:rPr>
                <w:rFonts w:ascii="Arial" w:hAnsi="Arial" w:cs="Arial"/>
                <w:sz w:val="22"/>
              </w:rPr>
              <w:t>82</w:t>
            </w:r>
            <w:permEnd w:id="31301234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61136074" w:edGrp="everyone"/>
            <w:r>
              <w:rPr>
                <w:rFonts w:ascii="Arial" w:hAnsi="Arial" w:cs="Arial"/>
                <w:sz w:val="22"/>
              </w:rPr>
              <w:t>87</w:t>
            </w:r>
            <w:permEnd w:id="126113607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372603455" w:edGrp="everyone"/>
            <w:r>
              <w:rPr>
                <w:rFonts w:ascii="Arial" w:hAnsi="Arial" w:cs="Arial"/>
                <w:sz w:val="22"/>
              </w:rPr>
              <w:t>78</w:t>
            </w:r>
            <w:permEnd w:id="3726034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5C7E49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810183924" w:edGrp="everyone"/>
            <w:r>
              <w:rPr>
                <w:rFonts w:ascii="Arial" w:hAnsi="Arial" w:cs="Arial"/>
                <w:sz w:val="22"/>
              </w:rPr>
              <w:t>1580</w:t>
            </w:r>
            <w:permEnd w:id="18101839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4E3AE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5C7E49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594611291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Icare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Workers Cover</w:t>
            </w:r>
            <w:permEnd w:id="594611291"/>
          </w:p>
        </w:tc>
        <w:permStart w:id="1734107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4107721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57244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7244061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334517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C7E4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451721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323861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C7E4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23861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1735081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C7E4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735081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035761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C7E4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035761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4E3AE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0F3BA1" w:rsidP="004E3AED">
            <w:pPr>
              <w:rPr>
                <w:rFonts w:ascii="Arial" w:hAnsi="Arial" w:cs="Arial"/>
                <w:sz w:val="22"/>
                <w:szCs w:val="22"/>
              </w:rPr>
            </w:pPr>
            <w:permStart w:id="1796716" w:edGrp="everyone"/>
            <w:r>
              <w:rPr>
                <w:rFonts w:ascii="Arial" w:hAnsi="Arial" w:cs="Arial"/>
                <w:sz w:val="22"/>
                <w:szCs w:val="22"/>
              </w:rPr>
              <w:t>Licences, registration, required training</w:t>
            </w:r>
            <w:permEnd w:id="1796716"/>
          </w:p>
        </w:tc>
        <w:permStart w:id="980627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4E3AED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0627777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4E3AE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4E3AE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4E3AED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4E3AED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47675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7675360" w:displacedByCustomXml="prev"/>
      </w:tr>
      <w:tr w:rsidR="00F924BC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04596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459656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2197053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F3BA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97053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143648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0F3BA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43648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527947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0F3BA1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279479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292114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9211452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4889664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889664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798044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8044634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A25F8D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21451376" w:edGrp="everyone"/>
            <w:r>
              <w:rPr>
                <w:rFonts w:ascii="Arial" w:hAnsi="Arial" w:cs="Arial"/>
                <w:sz w:val="22"/>
              </w:rPr>
              <w:t>Rent</w:t>
            </w:r>
            <w:permEnd w:id="12145137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A25F8D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679964823" w:edGrp="everyone"/>
            <w:r>
              <w:rPr>
                <w:rFonts w:ascii="Arial" w:hAnsi="Arial" w:cs="Arial"/>
                <w:sz w:val="22"/>
              </w:rPr>
              <w:t>Legal consultant</w:t>
            </w:r>
            <w:permEnd w:id="679964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A25F8D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331024521" w:edGrp="everyone"/>
            <w:r>
              <w:rPr>
                <w:rFonts w:ascii="Arial" w:hAnsi="Arial" w:cs="Arial"/>
                <w:sz w:val="22"/>
              </w:rPr>
              <w:t>Parking feeds</w:t>
            </w:r>
            <w:permEnd w:id="3310245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A25F8D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454897463" w:edGrp="everyone"/>
            <w:r>
              <w:rPr>
                <w:rFonts w:ascii="Arial" w:hAnsi="Arial" w:cs="Arial"/>
                <w:sz w:val="22"/>
              </w:rPr>
              <w:t>Taxes</w:t>
            </w:r>
            <w:permEnd w:id="454897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AED" w:rsidRPr="00F3791E" w:rsidRDefault="00F3791E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364601901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material</w:t>
                            </w:r>
                            <w:permEnd w:id="36460190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4E3AED" w:rsidRPr="00F3791E" w:rsidRDefault="00F3791E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364601901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material</w:t>
                      </w:r>
                      <w:permEnd w:id="36460190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AED" w:rsidRPr="00F924BC" w:rsidRDefault="00F3791E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714492269" w:edGrp="everyone"/>
                            <w:r w:rsidRPr="00F3791E"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71449226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4E3AED" w:rsidRPr="00F924BC" w:rsidRDefault="00F3791E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714492269" w:edGrp="everyone"/>
                      <w:r w:rsidRPr="00F3791E"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714492269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AED" w:rsidRPr="00F3791E" w:rsidRDefault="00F3791E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884803061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Direct costs</w:t>
                            </w:r>
                            <w:permEnd w:id="88480306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4E3AED" w:rsidRPr="00F3791E" w:rsidRDefault="00F3791E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884803061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Direct costs</w:t>
                      </w:r>
                      <w:permEnd w:id="88480306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AED" w:rsidRPr="00F924BC" w:rsidRDefault="00F3791E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78320186" w:edGrp="everyone"/>
                            <w:r w:rsidRPr="00F3791E">
                              <w:rPr>
                                <w:rFonts w:ascii="Arial" w:hAnsi="Arial" w:cs="Arial"/>
                                <w:sz w:val="22"/>
                              </w:rPr>
                              <w:t>Builder’s total cost</w:t>
                            </w:r>
                            <w:permEnd w:id="177832018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4E3AED" w:rsidRPr="00F924BC" w:rsidRDefault="00F3791E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78320186" w:edGrp="everyone"/>
                      <w:r w:rsidRPr="00F3791E">
                        <w:rPr>
                          <w:rFonts w:ascii="Arial" w:hAnsi="Arial" w:cs="Arial"/>
                          <w:sz w:val="22"/>
                        </w:rPr>
                        <w:t>Builder’s total cost</w:t>
                      </w:r>
                      <w:permEnd w:id="1778320186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3AED" w:rsidRPr="00F3791E" w:rsidRDefault="00F3791E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</w:pPr>
                            <w:permStart w:id="1216684128" w:edGrp="everyone"/>
                            <w:r>
                              <w:rPr>
                                <w:rFonts w:ascii="Arial" w:hAnsi="Arial" w:cs="Arial"/>
                                <w:sz w:val="22"/>
                                <w:lang w:val="en-US"/>
                              </w:rPr>
                              <w:t>Company overheads</w:t>
                            </w:r>
                            <w:permEnd w:id="121668412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4E3AED" w:rsidRPr="00F3791E" w:rsidRDefault="00F3791E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  <w:lang w:val="en-US"/>
                        </w:rPr>
                      </w:pPr>
                      <w:permStart w:id="1216684128" w:edGrp="everyone"/>
                      <w:r>
                        <w:rPr>
                          <w:rFonts w:ascii="Arial" w:hAnsi="Arial" w:cs="Arial"/>
                          <w:sz w:val="22"/>
                          <w:lang w:val="en-US"/>
                        </w:rPr>
                        <w:t>Company overheads</w:t>
                      </w:r>
                      <w:permEnd w:id="1216684128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4E3AE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360281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160CEC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0281065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4E3AE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4E3AE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4E3AED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4E3AED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73718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3718705" w:displacedByCustomXml="prev"/>
      </w:tr>
      <w:tr w:rsidR="00D6567F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967025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3791E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702528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4056204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3791E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056204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555988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3791E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55988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4E3AE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21353840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F3791E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53840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9"/>
      <w:headerReference w:type="default" r:id="rId20"/>
      <w:footerReference w:type="even" r:id="rId21"/>
      <w:footerReference w:type="default" r:id="rId22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611" w:rsidRDefault="00904611" w:rsidP="00A67754">
      <w:r>
        <w:separator/>
      </w:r>
    </w:p>
  </w:endnote>
  <w:endnote w:type="continuationSeparator" w:id="0">
    <w:p w:rsidR="00904611" w:rsidRDefault="0090461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AED" w:rsidRPr="00830749" w:rsidRDefault="004E3AED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4E3AED" w:rsidRPr="00830749" w:rsidRDefault="004E3AED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870D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AED" w:rsidRPr="00830749" w:rsidRDefault="004E3AE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4E3AED" w:rsidRPr="00830749" w:rsidRDefault="004E3AE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1870D8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611" w:rsidRDefault="00904611" w:rsidP="00A67754">
      <w:r>
        <w:separator/>
      </w:r>
    </w:p>
  </w:footnote>
  <w:footnote w:type="continuationSeparator" w:id="0">
    <w:p w:rsidR="00904611" w:rsidRDefault="0090461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AED" w:rsidRDefault="004E3AE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4E3AED" w:rsidRPr="00830749" w:rsidRDefault="004E3AE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3AED" w:rsidRDefault="004E3AE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4E3AED" w:rsidRPr="00830749" w:rsidRDefault="004E3AE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33"/>
  </w:num>
  <w:num w:numId="5">
    <w:abstractNumId w:val="5"/>
  </w:num>
  <w:num w:numId="6">
    <w:abstractNumId w:val="18"/>
  </w:num>
  <w:num w:numId="7">
    <w:abstractNumId w:val="26"/>
  </w:num>
  <w:num w:numId="8">
    <w:abstractNumId w:val="15"/>
  </w:num>
  <w:num w:numId="9">
    <w:abstractNumId w:val="17"/>
  </w:num>
  <w:num w:numId="10">
    <w:abstractNumId w:val="12"/>
  </w:num>
  <w:num w:numId="11">
    <w:abstractNumId w:val="11"/>
  </w:num>
  <w:num w:numId="12">
    <w:abstractNumId w:val="2"/>
  </w:num>
  <w:num w:numId="13">
    <w:abstractNumId w:val="7"/>
  </w:num>
  <w:num w:numId="14">
    <w:abstractNumId w:val="27"/>
  </w:num>
  <w:num w:numId="15">
    <w:abstractNumId w:val="40"/>
  </w:num>
  <w:num w:numId="16">
    <w:abstractNumId w:val="32"/>
  </w:num>
  <w:num w:numId="17">
    <w:abstractNumId w:val="19"/>
  </w:num>
  <w:num w:numId="18">
    <w:abstractNumId w:val="4"/>
  </w:num>
  <w:num w:numId="19">
    <w:abstractNumId w:val="1"/>
  </w:num>
  <w:num w:numId="20">
    <w:abstractNumId w:val="9"/>
  </w:num>
  <w:num w:numId="21">
    <w:abstractNumId w:val="39"/>
  </w:num>
  <w:num w:numId="22">
    <w:abstractNumId w:val="25"/>
  </w:num>
  <w:num w:numId="23">
    <w:abstractNumId w:val="24"/>
  </w:num>
  <w:num w:numId="24">
    <w:abstractNumId w:val="38"/>
  </w:num>
  <w:num w:numId="25">
    <w:abstractNumId w:val="30"/>
  </w:num>
  <w:num w:numId="26">
    <w:abstractNumId w:val="37"/>
  </w:num>
  <w:num w:numId="27">
    <w:abstractNumId w:val="13"/>
  </w:num>
  <w:num w:numId="28">
    <w:abstractNumId w:val="23"/>
  </w:num>
  <w:num w:numId="29">
    <w:abstractNumId w:val="20"/>
  </w:num>
  <w:num w:numId="30">
    <w:abstractNumId w:val="0"/>
  </w:num>
  <w:num w:numId="31">
    <w:abstractNumId w:val="14"/>
  </w:num>
  <w:num w:numId="32">
    <w:abstractNumId w:val="31"/>
  </w:num>
  <w:num w:numId="33">
    <w:abstractNumId w:val="41"/>
  </w:num>
  <w:num w:numId="34">
    <w:abstractNumId w:val="21"/>
  </w:num>
  <w:num w:numId="35">
    <w:abstractNumId w:val="10"/>
  </w:num>
  <w:num w:numId="36">
    <w:abstractNumId w:val="22"/>
  </w:num>
  <w:num w:numId="37">
    <w:abstractNumId w:val="35"/>
  </w:num>
  <w:num w:numId="38">
    <w:abstractNumId w:val="29"/>
  </w:num>
  <w:num w:numId="39">
    <w:abstractNumId w:val="36"/>
  </w:num>
  <w:num w:numId="40">
    <w:abstractNumId w:val="34"/>
  </w:num>
  <w:num w:numId="41">
    <w:abstractNumId w:val="6"/>
  </w:num>
  <w:num w:numId="42">
    <w:abstractNumId w:val="2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3EC8"/>
    <w:rsid w:val="00024F65"/>
    <w:rsid w:val="00027B47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4457"/>
    <w:rsid w:val="00076AD6"/>
    <w:rsid w:val="0008468E"/>
    <w:rsid w:val="00084E42"/>
    <w:rsid w:val="00085F76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3BA1"/>
    <w:rsid w:val="000F5A3E"/>
    <w:rsid w:val="000F79F3"/>
    <w:rsid w:val="001028FD"/>
    <w:rsid w:val="00103A5E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0CEC"/>
    <w:rsid w:val="00162BE7"/>
    <w:rsid w:val="00166E7F"/>
    <w:rsid w:val="001709EB"/>
    <w:rsid w:val="00175F6C"/>
    <w:rsid w:val="00180F50"/>
    <w:rsid w:val="00184237"/>
    <w:rsid w:val="0018673D"/>
    <w:rsid w:val="001870D8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0649D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2335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76E63"/>
    <w:rsid w:val="00482720"/>
    <w:rsid w:val="00491A6D"/>
    <w:rsid w:val="00496DEF"/>
    <w:rsid w:val="004A3499"/>
    <w:rsid w:val="004B06A7"/>
    <w:rsid w:val="004B0BF6"/>
    <w:rsid w:val="004B42E2"/>
    <w:rsid w:val="004C48E0"/>
    <w:rsid w:val="004C56C5"/>
    <w:rsid w:val="004C72F3"/>
    <w:rsid w:val="004D0680"/>
    <w:rsid w:val="004D1A7D"/>
    <w:rsid w:val="004D7CCC"/>
    <w:rsid w:val="004E3AED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2ECA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30C3"/>
    <w:rsid w:val="005C48AD"/>
    <w:rsid w:val="005C7075"/>
    <w:rsid w:val="005C7E49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1491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7B8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733C"/>
    <w:rsid w:val="006C7661"/>
    <w:rsid w:val="006D0673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4445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560E"/>
    <w:rsid w:val="00872A11"/>
    <w:rsid w:val="008744AB"/>
    <w:rsid w:val="008748CE"/>
    <w:rsid w:val="00882B9D"/>
    <w:rsid w:val="008868DF"/>
    <w:rsid w:val="008A082C"/>
    <w:rsid w:val="008A257C"/>
    <w:rsid w:val="008A3A99"/>
    <w:rsid w:val="008A60E8"/>
    <w:rsid w:val="008B39C9"/>
    <w:rsid w:val="008C48F6"/>
    <w:rsid w:val="008C4E2D"/>
    <w:rsid w:val="008D099C"/>
    <w:rsid w:val="008D2FDC"/>
    <w:rsid w:val="008D53C6"/>
    <w:rsid w:val="008D57CE"/>
    <w:rsid w:val="008F0BA8"/>
    <w:rsid w:val="008F464C"/>
    <w:rsid w:val="00901593"/>
    <w:rsid w:val="009025D4"/>
    <w:rsid w:val="00904611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9F4956"/>
    <w:rsid w:val="00A07F94"/>
    <w:rsid w:val="00A2147E"/>
    <w:rsid w:val="00A25844"/>
    <w:rsid w:val="00A25B81"/>
    <w:rsid w:val="00A25F8D"/>
    <w:rsid w:val="00A2624A"/>
    <w:rsid w:val="00A265D7"/>
    <w:rsid w:val="00A324BE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C5B"/>
    <w:rsid w:val="00AD2C30"/>
    <w:rsid w:val="00AD390C"/>
    <w:rsid w:val="00AD5F50"/>
    <w:rsid w:val="00AD7FAE"/>
    <w:rsid w:val="00AE25FB"/>
    <w:rsid w:val="00AE3944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47B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363A"/>
    <w:rsid w:val="00E255C0"/>
    <w:rsid w:val="00E31677"/>
    <w:rsid w:val="00E3181C"/>
    <w:rsid w:val="00E36EDD"/>
    <w:rsid w:val="00E433EC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20C5"/>
    <w:rsid w:val="00F3791E"/>
    <w:rsid w:val="00F40DE6"/>
    <w:rsid w:val="00F41CA4"/>
    <w:rsid w:val="00F4286F"/>
    <w:rsid w:val="00F4308F"/>
    <w:rsid w:val="00F44003"/>
    <w:rsid w:val="00F46E9C"/>
    <w:rsid w:val="00F4706B"/>
    <w:rsid w:val="00F47987"/>
    <w:rsid w:val="00F56D33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BBCC7C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054D2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D47987F-33C4-4D77-BEE9-2B1026897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2622</TotalTime>
  <Pages>17</Pages>
  <Words>1342</Words>
  <Characters>7651</Characters>
  <Application>Microsoft Office Word</Application>
  <DocSecurity>8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Chang Qian</cp:lastModifiedBy>
  <cp:revision>110</cp:revision>
  <cp:lastPrinted>2019-03-08T04:29:00Z</cp:lastPrinted>
  <dcterms:created xsi:type="dcterms:W3CDTF">2015-02-26T05:16:00Z</dcterms:created>
  <dcterms:modified xsi:type="dcterms:W3CDTF">2019-05-21T04:28:00Z</dcterms:modified>
  <cp:contentStatus>v1-3_02/05/2019</cp:contentStatus>
</cp:coreProperties>
</file>