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75C5F2F8" w14:textId="77777777" w:rsidR="00933AAC" w:rsidRPr="00DD7A44" w:rsidRDefault="007A5847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46070A8E" w14:textId="77777777" w:rsidR="00933AAC" w:rsidRPr="00DD7A44" w:rsidRDefault="007A5847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172CCA2C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C54B2A2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7752F4F7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855B09E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1A6566FB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F2C6CE5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65A727F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76E73BCA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FEDA36E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7AA36DED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ABD1B6D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73D20806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5B8ACFCE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48C8D7C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5F1C9B4C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EEA38F7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7E96DD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6E7778" w14:textId="77777777" w:rsidR="00933AAC" w:rsidRPr="00DD7A44" w:rsidRDefault="00957722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36082435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236082435"/>
          </w:p>
        </w:tc>
      </w:tr>
      <w:tr w:rsidR="00933AAC" w:rsidRPr="00DD7A44" w14:paraId="7795EED5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A985E08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25C2DF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55BA35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153C79D2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F8645A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58826535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D2EBE04" w14:textId="77777777" w:rsidR="00933AAC" w:rsidRPr="00DD7A44" w:rsidRDefault="00957722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957722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2D54A91" wp14:editId="4B9A4ECD">
                      <wp:extent cx="860542" cy="485992"/>
                      <wp:effectExtent l="0" t="0" r="0" b="952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4205" cy="4880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58826535" w:displacedByCustomXml="prev"/>
      </w:tr>
    </w:tbl>
    <w:p w14:paraId="4C1A230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1BE0CF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63127C8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305637D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0C6658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01269925" w:edGrp="everyone"/>
            <w:permEnd w:id="301269925"/>
          </w:p>
        </w:tc>
      </w:tr>
      <w:tr w:rsidR="00933AAC" w:rsidRPr="00DD7A44" w14:paraId="5125ADC6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D011A8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7420004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A079D2E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167B839B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886A62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8955563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5660931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9CDFC2B" wp14:editId="6E4FEB7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89555630" w:displacedByCustomXml="next"/>
          </w:sdtContent>
        </w:sdt>
      </w:tr>
    </w:tbl>
    <w:p w14:paraId="1B748CE1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14D56B9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0D5C71A7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04DFE1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8560617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90DB16D" w14:textId="77777777" w:rsidR="00933AAC" w:rsidRPr="00DD7A44" w:rsidRDefault="00957722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1085606173"/>
    </w:tbl>
    <w:p w14:paraId="2E80B8FC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1B45608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4F960C97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6C1BADBD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A6DD100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71F7C629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497A18F1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17424E68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CE523D7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7D9CFCCB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05539540" w:edGrp="everyone"/>
            <w:permEnd w:id="1105539540"/>
          </w:p>
        </w:tc>
        <w:tc>
          <w:tcPr>
            <w:tcW w:w="1272" w:type="dxa"/>
            <w:vAlign w:val="center"/>
          </w:tcPr>
          <w:p w14:paraId="0A9AE42C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7330192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0FD69C89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5C69FDB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FEF779E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32082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70CCA0D1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2082526" w:displacedByCustomXml="prev"/>
        <w:permStart w:id="2108099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75426982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809919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2B9116CC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373FF46F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287A1B85" w14:textId="77777777" w:rsidTr="00777342">
        <w:trPr>
          <w:trHeight w:val="13602"/>
        </w:trPr>
        <w:tc>
          <w:tcPr>
            <w:tcW w:w="9016" w:type="dxa"/>
          </w:tcPr>
          <w:p w14:paraId="78246D18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1920279386" w:edGrp="everyone"/>
            <w:permEnd w:id="1920279386"/>
          </w:p>
        </w:tc>
      </w:tr>
    </w:tbl>
    <w:bookmarkEnd w:id="0"/>
    <w:p w14:paraId="6F7E8312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63774DDC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72F2E8BB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6BD738C7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3AAA2B65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2D4F9A55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30D88AD4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08425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7467" w14:textId="77777777" w:rsidR="0022426D" w:rsidRPr="001C4084" w:rsidRDefault="00957722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1710115353" w:edGrp="everyone"/>
            <w:r w:rsidRPr="00957722">
              <w:rPr>
                <w:rFonts w:ascii="Arial" w:hAnsi="Arial" w:cs="Arial"/>
                <w:sz w:val="22"/>
                <w:szCs w:val="22"/>
              </w:rPr>
              <w:t>drawings and specifications</w:t>
            </w:r>
            <w:permEnd w:id="1710115353"/>
          </w:p>
        </w:tc>
        <w:permStart w:id="1018912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6908203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8912999" w:displacedByCustomXml="prev"/>
      </w:tr>
    </w:tbl>
    <w:p w14:paraId="7E52A368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4353B60E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7D7C18DD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1CD2D810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5869CFC3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B7A85D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C2EDB9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26A84E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6183608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13607F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8360886" w:displacedByCustomXml="prev"/>
      </w:tr>
      <w:tr w:rsidR="008C3955" w14:paraId="2B6AA221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544DB2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5880C" w14:textId="168A1FAF" w:rsidR="008C3955" w:rsidRPr="00703C8A" w:rsidRDefault="007A5847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971568" w:edGrp="everyone"/>
            <w:r>
              <w:rPr>
                <w:rFonts w:ascii="Arial" w:hAnsi="Arial" w:cs="Arial"/>
                <w:sz w:val="22"/>
                <w:szCs w:val="22"/>
              </w:rPr>
              <w:t xml:space="preserve">Queensland Building and construction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Commision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Act 1991</w:t>
            </w:r>
            <w:permEnd w:id="12597156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DF348B" w14:textId="77777777" w:rsidR="007A5847" w:rsidRDefault="007A5847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9441656" w:edGrp="everyone"/>
            <w:r>
              <w:rPr>
                <w:rFonts w:ascii="Arial" w:hAnsi="Arial" w:cs="Arial"/>
                <w:sz w:val="22"/>
                <w:szCs w:val="22"/>
              </w:rPr>
              <w:t xml:space="preserve">The Building contractor must not demand or receive a deposit under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conract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of more than</w:t>
            </w:r>
          </w:p>
          <w:p w14:paraId="59AC2600" w14:textId="4ED16B41" w:rsidR="008C3955" w:rsidRPr="007A5847" w:rsidRDefault="007A5847" w:rsidP="007A5847">
            <w:pPr>
              <w:pStyle w:val="ListParagraph"/>
              <w:numPr>
                <w:ilvl w:val="0"/>
                <w:numId w:val="37"/>
              </w:num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A5847">
              <w:rPr>
                <w:rFonts w:ascii="Arial" w:hAnsi="Arial" w:cs="Arial"/>
                <w:sz w:val="22"/>
                <w:szCs w:val="22"/>
              </w:rPr>
              <w:t>level 1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Pr="007A5847">
              <w:rPr>
                <w:rFonts w:ascii="Arial" w:hAnsi="Arial" w:cs="Arial"/>
                <w:sz w:val="22"/>
                <w:szCs w:val="22"/>
              </w:rPr>
              <w:t xml:space="preserve"> 10% of contract price</w:t>
            </w:r>
          </w:p>
          <w:p w14:paraId="5EC7A129" w14:textId="0996407F" w:rsidR="007A5847" w:rsidRDefault="007A5847" w:rsidP="007A5847">
            <w:pPr>
              <w:pStyle w:val="ListParagraph"/>
              <w:numPr>
                <w:ilvl w:val="0"/>
                <w:numId w:val="35"/>
              </w:num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level 2: 5% of contract </w:t>
            </w:r>
          </w:p>
          <w:p w14:paraId="64350D12" w14:textId="322A2EC2" w:rsidR="007A5847" w:rsidRPr="007A5847" w:rsidRDefault="007A5847" w:rsidP="007A5847">
            <w:pPr>
              <w:pStyle w:val="ListParagraph"/>
              <w:numPr>
                <w:ilvl w:val="0"/>
                <w:numId w:val="35"/>
              </w:num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Level 1 or 2 </w:t>
            </w:r>
            <w:r w:rsidR="00140EE2">
              <w:rPr>
                <w:rFonts w:ascii="Arial" w:hAnsi="Arial" w:cs="Arial"/>
                <w:sz w:val="22"/>
                <w:szCs w:val="22"/>
              </w:rPr>
              <w:t xml:space="preserve">under which the value of </w:t>
            </w:r>
            <w:proofErr w:type="gramStart"/>
            <w:r w:rsidR="00140EE2">
              <w:rPr>
                <w:rFonts w:ascii="Arial" w:hAnsi="Arial" w:cs="Arial"/>
                <w:sz w:val="22"/>
                <w:szCs w:val="22"/>
              </w:rPr>
              <w:t>off site</w:t>
            </w:r>
            <w:proofErr w:type="gramEnd"/>
            <w:r w:rsidR="00140EE2">
              <w:rPr>
                <w:rFonts w:ascii="Arial" w:hAnsi="Arial" w:cs="Arial"/>
                <w:sz w:val="22"/>
                <w:szCs w:val="22"/>
              </w:rPr>
              <w:t xml:space="preserve"> work is more than 50% of the contract price. 20%of contract price </w:t>
            </w:r>
          </w:p>
          <w:permEnd w:id="1269441656"/>
          <w:p w14:paraId="27B0FADE" w14:textId="599F91E0" w:rsidR="008C3955" w:rsidRPr="00703C8A" w:rsidRDefault="008C395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94ED91" w14:textId="77777777" w:rsidR="008C3955" w:rsidRDefault="008C3955" w:rsidP="00327D04">
            <w:pPr>
              <w:ind w:left="993" w:hanging="993"/>
            </w:pPr>
          </w:p>
        </w:tc>
      </w:tr>
    </w:tbl>
    <w:p w14:paraId="34DA8649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3E5E5E22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454E205C" w14:textId="77777777"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14:paraId="613C3360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696605DD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8BCE6D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7B22A8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9ED78ED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0570428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644D32C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7042816" w:displacedByCustomXml="prev"/>
      </w:tr>
      <w:tr w:rsidR="00327D04" w14:paraId="06FE4E0B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FBE90C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2B35" w14:textId="77777777" w:rsidR="00F638EC" w:rsidRPr="00F638EC" w:rsidRDefault="00F638EC" w:rsidP="00F638EC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08422433" w:edGrp="everyone"/>
            <w:r w:rsidRPr="00F638EC">
              <w:rPr>
                <w:rFonts w:ascii="Arial" w:hAnsi="Arial" w:cs="Arial"/>
                <w:sz w:val="22"/>
                <w:szCs w:val="22"/>
              </w:rPr>
              <w:t>Electrician</w:t>
            </w:r>
          </w:p>
          <w:permEnd w:id="408422433"/>
          <w:p w14:paraId="400E4C6C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F969F9A" w14:textId="77777777" w:rsidR="00F638EC" w:rsidRPr="00F638EC" w:rsidRDefault="00F638EC" w:rsidP="00F638EC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4296147" w:edGrp="everyone"/>
            <w:r w:rsidRPr="00F638EC">
              <w:rPr>
                <w:rFonts w:ascii="Arial" w:hAnsi="Arial" w:cs="Arial"/>
                <w:sz w:val="22"/>
                <w:szCs w:val="22"/>
              </w:rPr>
              <w:t>Arranges electricity to be connected; places wiring for lighting and power cables; Fixes switches, installs power points, wires electrical systems.</w:t>
            </w:r>
          </w:p>
          <w:permEnd w:id="2124296147"/>
          <w:p w14:paraId="5075C504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13FDD9" w14:textId="77777777" w:rsidR="00327D04" w:rsidRDefault="00327D04" w:rsidP="00414F9C">
            <w:pPr>
              <w:ind w:left="993" w:hanging="993"/>
            </w:pPr>
          </w:p>
        </w:tc>
      </w:tr>
      <w:tr w:rsidR="00327D04" w14:paraId="1B33D641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04B829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9F7A2" w14:textId="77777777" w:rsidR="00F638EC" w:rsidRPr="00F638EC" w:rsidRDefault="00F638EC" w:rsidP="00F638EC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8311863" w:edGrp="everyone"/>
            <w:r w:rsidRPr="00F638EC">
              <w:rPr>
                <w:rFonts w:ascii="Arial" w:hAnsi="Arial" w:cs="Arial"/>
                <w:sz w:val="22"/>
                <w:szCs w:val="22"/>
              </w:rPr>
              <w:t>Plumbing</w:t>
            </w:r>
          </w:p>
          <w:permEnd w:id="678311863"/>
          <w:p w14:paraId="5C3DA331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AA887C" w14:textId="77777777" w:rsidR="00F638EC" w:rsidRPr="00F638EC" w:rsidRDefault="00F638EC" w:rsidP="00F638EC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76833004" w:edGrp="everyone"/>
            <w:r w:rsidRPr="00F638EC">
              <w:rPr>
                <w:rFonts w:ascii="Arial" w:hAnsi="Arial" w:cs="Arial"/>
                <w:sz w:val="22"/>
                <w:szCs w:val="22"/>
              </w:rPr>
              <w:t xml:space="preserve">Organises water supply; installs pipes and drains; installs roof and guttering; fits </w:t>
            </w:r>
            <w:proofErr w:type="gramStart"/>
            <w:r w:rsidRPr="00F638EC">
              <w:rPr>
                <w:rFonts w:ascii="Arial" w:hAnsi="Arial" w:cs="Arial"/>
                <w:sz w:val="22"/>
                <w:szCs w:val="22"/>
              </w:rPr>
              <w:t>taps</w:t>
            </w:r>
            <w:proofErr w:type="gramEnd"/>
            <w:r w:rsidRPr="00F638EC">
              <w:rPr>
                <w:rFonts w:ascii="Arial" w:hAnsi="Arial" w:cs="Arial"/>
                <w:sz w:val="22"/>
                <w:szCs w:val="22"/>
              </w:rPr>
              <w:t>, hot water systems and toilets; ensures that downpipes are fitted and the sewer is connected.</w:t>
            </w:r>
          </w:p>
          <w:permEnd w:id="976833004"/>
          <w:p w14:paraId="0042E1C1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DB6163" w14:textId="77777777" w:rsidR="00327D04" w:rsidRDefault="00327D04" w:rsidP="00414F9C">
            <w:pPr>
              <w:ind w:left="993" w:hanging="993"/>
            </w:pPr>
          </w:p>
        </w:tc>
      </w:tr>
      <w:tr w:rsidR="00327D04" w14:paraId="0E67F81C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AF41D3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F6B3" w14:textId="77777777" w:rsidR="00F638EC" w:rsidRPr="00F638EC" w:rsidRDefault="00F638EC" w:rsidP="00F638EC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6111765" w:edGrp="everyone"/>
            <w:proofErr w:type="spellStart"/>
            <w:r w:rsidRPr="00F638EC">
              <w:rPr>
                <w:rFonts w:ascii="Arial" w:hAnsi="Arial" w:cs="Arial"/>
                <w:sz w:val="22"/>
                <w:szCs w:val="22"/>
              </w:rPr>
              <w:t>Steelfix</w:t>
            </w:r>
            <w:r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</w:p>
          <w:permEnd w:id="416111765"/>
          <w:p w14:paraId="1910E99A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DE71BE" w14:textId="77777777" w:rsidR="00F638EC" w:rsidRPr="00F638EC" w:rsidRDefault="00F638EC" w:rsidP="00F638EC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1398933" w:edGrp="everyone"/>
            <w:r w:rsidRPr="00F638EC">
              <w:rPr>
                <w:rFonts w:ascii="Arial" w:hAnsi="Arial" w:cs="Arial"/>
                <w:sz w:val="22"/>
                <w:szCs w:val="22"/>
              </w:rPr>
              <w:t>Installs reinforcing steel to improve the strength of concrete.</w:t>
            </w:r>
          </w:p>
          <w:permEnd w:id="321398933"/>
          <w:p w14:paraId="48BE53B9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9EC7E8" w14:textId="77777777" w:rsidR="00327D04" w:rsidRDefault="00327D04" w:rsidP="00414F9C">
            <w:pPr>
              <w:ind w:left="993" w:hanging="993"/>
            </w:pPr>
          </w:p>
        </w:tc>
      </w:tr>
    </w:tbl>
    <w:p w14:paraId="45A60212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0CAA335A" w14:textId="77777777"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14:paraId="7880A9C1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7103CABA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FD5BCD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B7D011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AB5FB1B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76662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26F4055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7666229" w:displacedByCustomXml="prev"/>
      </w:tr>
      <w:tr w:rsidR="000F5027" w14:paraId="3F57ACB9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853735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7451470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A3CCFC" w14:textId="77777777" w:rsidR="000F5027" w:rsidRPr="00827129" w:rsidRDefault="00F638EC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514703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FBCC7F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E0DBA9" w14:textId="77777777" w:rsidR="000F5027" w:rsidRDefault="000F5027" w:rsidP="000F5027">
            <w:pPr>
              <w:ind w:left="993" w:hanging="993"/>
            </w:pPr>
          </w:p>
        </w:tc>
      </w:tr>
      <w:tr w:rsidR="000F5027" w14:paraId="11E92EEC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8A163E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0641279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84049E" w14:textId="77777777" w:rsidR="000F5027" w:rsidRPr="00827129" w:rsidRDefault="00F638EC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41279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1EECC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22FA4E" w14:textId="77777777" w:rsidR="000F5027" w:rsidRDefault="000F5027" w:rsidP="000F5027">
            <w:pPr>
              <w:ind w:left="993" w:hanging="993"/>
            </w:pPr>
          </w:p>
        </w:tc>
      </w:tr>
      <w:tr w:rsidR="000F5027" w14:paraId="14677B2D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B9CA22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4065370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8C4F3F" w14:textId="77777777" w:rsidR="000F5027" w:rsidRPr="00827129" w:rsidRDefault="00F638EC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65370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C8F602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28790" w14:textId="77777777" w:rsidR="000F5027" w:rsidRDefault="000F5027" w:rsidP="000F5027">
            <w:pPr>
              <w:ind w:left="993" w:hanging="993"/>
            </w:pPr>
          </w:p>
        </w:tc>
      </w:tr>
      <w:tr w:rsidR="000F5027" w14:paraId="206AD096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ED3B59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8733432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0AA28C" w14:textId="77777777" w:rsidR="000F5027" w:rsidRPr="00827129" w:rsidRDefault="00F638EC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33432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0A86D7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E39F7F" w14:textId="77777777" w:rsidR="000F5027" w:rsidRDefault="000F5027" w:rsidP="000F5027">
            <w:pPr>
              <w:ind w:left="993" w:hanging="993"/>
            </w:pPr>
          </w:p>
        </w:tc>
      </w:tr>
      <w:tr w:rsidR="000F5027" w14:paraId="6C473B5D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D0D14D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9229654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FA4367" w14:textId="77777777" w:rsidR="000F5027" w:rsidRPr="00827129" w:rsidRDefault="00F638EC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29654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F88462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FB85C3" w14:textId="77777777" w:rsidR="000F5027" w:rsidRDefault="000F5027" w:rsidP="000F5027">
            <w:pPr>
              <w:ind w:left="993" w:hanging="993"/>
            </w:pPr>
          </w:p>
        </w:tc>
      </w:tr>
    </w:tbl>
    <w:p w14:paraId="03BD6177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1350BD51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1B7B90EA" w14:textId="77777777"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14:paraId="6E73153B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494E559F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02696D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5125" w14:textId="35C95837" w:rsidR="003E54BF" w:rsidRPr="001C4084" w:rsidRDefault="00F854DE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939934231" w:edGrp="everyone"/>
            <w:r>
              <w:rPr>
                <w:rFonts w:ascii="Arial" w:hAnsi="Arial" w:cs="Arial"/>
                <w:sz w:val="22"/>
                <w:szCs w:val="22"/>
              </w:rPr>
              <w:t xml:space="preserve">Ensuring that plant and subcontractors are available for site works when it is ready to commence the PC ensures that the project is being completed as efficiently as possible and </w:t>
            </w:r>
            <w:r w:rsidR="007A5847">
              <w:rPr>
                <w:rFonts w:ascii="Arial" w:hAnsi="Arial" w:cs="Arial"/>
                <w:sz w:val="22"/>
                <w:szCs w:val="22"/>
              </w:rPr>
              <w:t>w</w:t>
            </w:r>
            <w:r>
              <w:rPr>
                <w:rFonts w:ascii="Arial" w:hAnsi="Arial" w:cs="Arial"/>
                <w:sz w:val="22"/>
                <w:szCs w:val="22"/>
              </w:rPr>
              <w:t xml:space="preserve">ill meet program deadlines saving time and money. </w:t>
            </w:r>
            <w:permEnd w:id="1939934231"/>
          </w:p>
        </w:tc>
        <w:permStart w:id="701968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99CA40D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1968227" w:displacedByCustomXml="prev"/>
      </w:tr>
    </w:tbl>
    <w:p w14:paraId="5D3798DD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38F049E6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754FE0CE" w14:textId="77777777"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14:paraId="14704064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382F34F3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2F20E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BFA1" w14:textId="77777777" w:rsidR="003E54BF" w:rsidRDefault="00F854DE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628849535" w:edGrp="everyone"/>
            <w:r>
              <w:rPr>
                <w:rFonts w:ascii="Arial" w:hAnsi="Arial" w:cs="Arial"/>
                <w:sz w:val="22"/>
                <w:szCs w:val="22"/>
              </w:rPr>
              <w:t>Word of mouth</w:t>
            </w:r>
          </w:p>
          <w:p w14:paraId="04805457" w14:textId="77777777" w:rsidR="003E54BF" w:rsidRPr="001C4084" w:rsidRDefault="00F854DE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Online search</w:t>
            </w:r>
            <w:permEnd w:id="1628849535"/>
          </w:p>
        </w:tc>
        <w:permStart w:id="417662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A3040B5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662806" w:displacedByCustomXml="prev"/>
      </w:tr>
    </w:tbl>
    <w:p w14:paraId="060F15EA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0BC85800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1FE4AF00" w14:textId="77777777"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14:paraId="231A52EA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178083AC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EBB286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9E83" w14:textId="2EE9A225" w:rsidR="00F77BBD" w:rsidRDefault="00F854D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415980286" w:edGrp="everyone"/>
            <w:r>
              <w:rPr>
                <w:rFonts w:ascii="Arial" w:hAnsi="Arial" w:cs="Arial"/>
                <w:sz w:val="22"/>
                <w:szCs w:val="22"/>
              </w:rPr>
              <w:t>Lead time required</w:t>
            </w:r>
            <w:r w:rsidR="007A5847">
              <w:rPr>
                <w:rFonts w:ascii="Arial" w:hAnsi="Arial" w:cs="Arial"/>
                <w:sz w:val="22"/>
                <w:szCs w:val="22"/>
              </w:rPr>
              <w:t>, Supply and Demand</w:t>
            </w:r>
          </w:p>
          <w:p w14:paraId="7EC9EDA3" w14:textId="77777777" w:rsidR="00F854DE" w:rsidRDefault="00F854DE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Whether the materials need to be imported</w:t>
            </w:r>
          </w:p>
          <w:permEnd w:id="415980286"/>
          <w:p w14:paraId="23AE958E" w14:textId="77777777" w:rsidR="00F77BBD" w:rsidRPr="001C4084" w:rsidRDefault="00F77BBD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4137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BAC2E7E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137927" w:displacedByCustomXml="prev"/>
      </w:tr>
    </w:tbl>
    <w:p w14:paraId="3848268A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42FB59CB" w14:textId="77777777"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14:paraId="3FB09C89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07CD9CA1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71FACC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6BCE" w14:textId="77777777" w:rsidR="00D742AC" w:rsidRPr="001C4084" w:rsidRDefault="0088378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34181791" w:edGrp="everyone"/>
            <w:r w:rsidRPr="00883782">
              <w:rPr>
                <w:rFonts w:ascii="Arial" w:hAnsi="Arial" w:cs="Arial"/>
                <w:sz w:val="22"/>
                <w:szCs w:val="22"/>
              </w:rPr>
              <w:t>AS/NZS 1680.1:2006 Interior and workplace lighting</w:t>
            </w:r>
            <w:permEnd w:id="1834181791"/>
          </w:p>
        </w:tc>
        <w:permStart w:id="497100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4C795E0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7100969" w:displacedByCustomXml="prev"/>
      </w:tr>
    </w:tbl>
    <w:p w14:paraId="75FE6F54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3D01D51D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0A598D15" w14:textId="77777777"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14:paraId="28862669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24615FA6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7C646F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25CB71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CFA9515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392648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435F0BE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648869" w:displacedByCustomXml="prev"/>
      </w:tr>
      <w:tr w:rsidR="009612D9" w14:paraId="4B339193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9F26BD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E0CC8" w14:textId="77777777" w:rsidR="009612D9" w:rsidRPr="001C13D1" w:rsidRDefault="00883782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62604449" w:edGrp="everyone"/>
            <w:r>
              <w:rPr>
                <w:rFonts w:ascii="Arial" w:hAnsi="Arial" w:cs="Arial"/>
                <w:sz w:val="22"/>
                <w:szCs w:val="22"/>
              </w:rPr>
              <w:t>Excavator</w:t>
            </w:r>
            <w:permEnd w:id="166260444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5D329D" w14:textId="77777777" w:rsidR="009612D9" w:rsidRPr="001C13D1" w:rsidRDefault="00883782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9942020" w:edGrp="everyone"/>
            <w:r>
              <w:rPr>
                <w:rFonts w:ascii="Arial" w:hAnsi="Arial" w:cs="Arial"/>
                <w:sz w:val="22"/>
                <w:szCs w:val="22"/>
              </w:rPr>
              <w:t>For excavation works</w:t>
            </w:r>
            <w:permEnd w:id="18599420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6BA8B2" w14:textId="77777777" w:rsidR="009612D9" w:rsidRDefault="009612D9" w:rsidP="009612D9">
            <w:pPr>
              <w:ind w:left="993" w:hanging="993"/>
            </w:pPr>
          </w:p>
        </w:tc>
      </w:tr>
      <w:tr w:rsidR="009612D9" w14:paraId="0DCF3578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64973C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A2AC" w14:textId="77777777" w:rsidR="009612D9" w:rsidRPr="001C13D1" w:rsidRDefault="00883782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24522407" w:edGrp="everyone"/>
            <w:r>
              <w:rPr>
                <w:rFonts w:ascii="Arial" w:hAnsi="Arial" w:cs="Arial"/>
                <w:sz w:val="22"/>
                <w:szCs w:val="22"/>
              </w:rPr>
              <w:t>Smooth Drum Roller</w:t>
            </w:r>
            <w:permEnd w:id="162452240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D0FA470" w14:textId="77777777" w:rsidR="009612D9" w:rsidRPr="001C13D1" w:rsidRDefault="00883782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24058616" w:edGrp="everyone"/>
            <w:r>
              <w:rPr>
                <w:rFonts w:ascii="Arial" w:hAnsi="Arial" w:cs="Arial"/>
                <w:sz w:val="22"/>
                <w:szCs w:val="22"/>
              </w:rPr>
              <w:t>For compaction of sub base</w:t>
            </w:r>
            <w:permEnd w:id="5240586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240B37" w14:textId="77777777" w:rsidR="009612D9" w:rsidRDefault="009612D9" w:rsidP="009612D9">
            <w:pPr>
              <w:ind w:left="993" w:hanging="993"/>
            </w:pPr>
          </w:p>
        </w:tc>
      </w:tr>
    </w:tbl>
    <w:p w14:paraId="6142F311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6073AF09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510EE0A2" w14:textId="77777777" w:rsidR="00DA038B" w:rsidRPr="00830749" w:rsidRDefault="00DA038B" w:rsidP="00DA038B">
      <w:pPr>
        <w:pStyle w:val="11CSTCPLQuestionBullet"/>
        <w:ind w:left="709" w:hanging="709"/>
      </w:pPr>
      <w:bookmarkStart w:id="13" w:name="_Ref356099"/>
      <w:r>
        <w:t>Identify two (2) types of equipment that may be used for a building project and identify the type of work they may be used for.</w:t>
      </w:r>
      <w:bookmarkEnd w:id="13"/>
      <w:r>
        <w:t xml:space="preserve"> </w:t>
      </w:r>
    </w:p>
    <w:p w14:paraId="42CC8410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0678D7A9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AF33227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ED7E1EE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03202E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914170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F671CF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4170282" w:displacedByCustomXml="prev"/>
      </w:tr>
      <w:tr w:rsidR="00E3270A" w14:paraId="34CABBC9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F6307B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EC077" w14:textId="77777777" w:rsidR="00E3270A" w:rsidRPr="001C13D1" w:rsidRDefault="00883782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6280028" w:edGrp="everyone"/>
            <w:r>
              <w:rPr>
                <w:rFonts w:ascii="Arial" w:hAnsi="Arial" w:cs="Arial"/>
                <w:sz w:val="22"/>
                <w:szCs w:val="22"/>
              </w:rPr>
              <w:t>Nail Guns</w:t>
            </w:r>
            <w:permEnd w:id="2628002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1A70A4" w14:textId="77777777" w:rsidR="00E3270A" w:rsidRPr="001C13D1" w:rsidRDefault="00883782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3572365" w:edGrp="everyone"/>
            <w:r>
              <w:rPr>
                <w:rFonts w:ascii="Arial" w:hAnsi="Arial" w:cs="Arial"/>
                <w:sz w:val="22"/>
                <w:szCs w:val="22"/>
              </w:rPr>
              <w:t>Used to fix two things together</w:t>
            </w:r>
            <w:permEnd w:id="3735723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60347E" w14:textId="77777777" w:rsidR="00E3270A" w:rsidRDefault="00E3270A" w:rsidP="00E3270A">
            <w:pPr>
              <w:ind w:left="993" w:hanging="993"/>
            </w:pPr>
          </w:p>
        </w:tc>
      </w:tr>
      <w:tr w:rsidR="00E3270A" w14:paraId="40B5016A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92EB27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2EE6" w14:textId="77777777" w:rsidR="00E3270A" w:rsidRPr="001C13D1" w:rsidRDefault="00883782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5542693" w:edGrp="everyone"/>
            <w:r>
              <w:rPr>
                <w:rFonts w:ascii="Arial" w:hAnsi="Arial" w:cs="Arial"/>
                <w:sz w:val="22"/>
                <w:szCs w:val="22"/>
              </w:rPr>
              <w:t>Concrete Saw</w:t>
            </w:r>
            <w:permEnd w:id="37554269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9837CC" w14:textId="77777777" w:rsidR="00E3270A" w:rsidRPr="001C13D1" w:rsidRDefault="00883782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83613620" w:edGrp="everyone"/>
            <w:r>
              <w:rPr>
                <w:rFonts w:ascii="Arial" w:hAnsi="Arial" w:cs="Arial"/>
                <w:sz w:val="22"/>
                <w:szCs w:val="22"/>
              </w:rPr>
              <w:t>Used to cut concrete</w:t>
            </w:r>
            <w:permEnd w:id="12836136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A16BE4" w14:textId="77777777" w:rsidR="00E3270A" w:rsidRDefault="00E3270A" w:rsidP="00E3270A">
            <w:pPr>
              <w:ind w:left="993" w:hanging="993"/>
            </w:pPr>
          </w:p>
        </w:tc>
      </w:tr>
    </w:tbl>
    <w:p w14:paraId="7B041573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66B7C3BA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32DCA697" w14:textId="77777777" w:rsidR="003E1DF7" w:rsidRPr="00830749" w:rsidRDefault="003E1DF7" w:rsidP="003E1DF7">
      <w:pPr>
        <w:pStyle w:val="11CSTCPLQuestionBullet"/>
        <w:ind w:left="709" w:hanging="709"/>
      </w:pPr>
      <w:bookmarkStart w:id="14" w:name="_Ref351753"/>
      <w:r>
        <w:t>Identify two (2) of the records you should keep when hiring plant and/or equipment.</w:t>
      </w:r>
      <w:bookmarkEnd w:id="14"/>
    </w:p>
    <w:p w14:paraId="55EFB789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74361E84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60E3F3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D1AB" w14:textId="77777777" w:rsidR="003E1DF7" w:rsidRPr="001C4084" w:rsidRDefault="00883782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645177001" w:edGrp="everyone"/>
            <w:r w:rsidRPr="00883782">
              <w:rPr>
                <w:rFonts w:ascii="Arial" w:hAnsi="Arial" w:cs="Arial"/>
                <w:sz w:val="22"/>
                <w:szCs w:val="22"/>
              </w:rPr>
              <w:t>Keep records of the invoices and receipts associated with the hire of plant</w:t>
            </w:r>
            <w:permEnd w:id="1645177001"/>
          </w:p>
        </w:tc>
        <w:permStart w:id="1729127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81978A5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9127066" w:displacedByCustomXml="prev"/>
      </w:tr>
    </w:tbl>
    <w:p w14:paraId="5B3DA03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6385E55" w14:textId="77777777" w:rsidR="00F83AC3" w:rsidRPr="00830749" w:rsidRDefault="00F83AC3" w:rsidP="00F83AC3">
      <w:pPr>
        <w:pStyle w:val="11CSTCPLQuestionBullet"/>
        <w:ind w:left="709" w:hanging="709"/>
      </w:pPr>
      <w:bookmarkStart w:id="15" w:name="_Ref438091"/>
      <w:r>
        <w:lastRenderedPageBreak/>
        <w:t>Name five (5) temporary services that need to be organised for a building site.</w:t>
      </w:r>
      <w:bookmarkEnd w:id="15"/>
    </w:p>
    <w:p w14:paraId="1B87C27D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1E773B21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3D068F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6AED" w14:textId="77777777" w:rsidR="00A5275B" w:rsidRDefault="0088378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985554443" w:edGrp="everyone"/>
            <w:r w:rsidRPr="00883782">
              <w:rPr>
                <w:rFonts w:ascii="Arial" w:hAnsi="Arial" w:cs="Arial"/>
                <w:b/>
                <w:bCs/>
                <w:sz w:val="22"/>
                <w:szCs w:val="22"/>
              </w:rPr>
              <w:t>Temporary electrical pole</w:t>
            </w:r>
            <w:r w:rsidRPr="00883782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14DFCACF" w14:textId="77777777" w:rsidR="00A5275B" w:rsidRDefault="00883782" w:rsidP="0077734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83782">
              <w:rPr>
                <w:rFonts w:ascii="Arial" w:hAnsi="Arial" w:cs="Arial"/>
                <w:b/>
                <w:bCs/>
                <w:sz w:val="22"/>
                <w:szCs w:val="22"/>
              </w:rPr>
              <w:t>Water tapping </w:t>
            </w:r>
          </w:p>
          <w:p w14:paraId="68743054" w14:textId="77777777" w:rsidR="00A5275B" w:rsidRDefault="00883782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883782">
              <w:rPr>
                <w:rFonts w:ascii="Arial" w:hAnsi="Arial" w:cs="Arial"/>
                <w:b/>
                <w:bCs/>
                <w:sz w:val="22"/>
                <w:szCs w:val="22"/>
              </w:rPr>
              <w:t>Temporary fencing</w:t>
            </w:r>
            <w:r w:rsidRPr="00883782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4C6EEB25" w14:textId="77777777" w:rsidR="00A5275B" w:rsidRDefault="00883782" w:rsidP="0077734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83782">
              <w:rPr>
                <w:rFonts w:ascii="Arial" w:hAnsi="Arial" w:cs="Arial"/>
                <w:b/>
                <w:bCs/>
                <w:sz w:val="22"/>
                <w:szCs w:val="22"/>
              </w:rPr>
              <w:t>Barricades</w:t>
            </w:r>
          </w:p>
          <w:p w14:paraId="563FC21B" w14:textId="77777777" w:rsidR="00883782" w:rsidRPr="00883782" w:rsidRDefault="00883782" w:rsidP="00883782">
            <w:pPr>
              <w:rPr>
                <w:rFonts w:ascii="Arial" w:hAnsi="Arial" w:cs="Arial"/>
                <w:sz w:val="22"/>
                <w:szCs w:val="22"/>
              </w:rPr>
            </w:pPr>
            <w:r w:rsidRPr="00883782">
              <w:rPr>
                <w:rFonts w:ascii="Arial" w:hAnsi="Arial" w:cs="Arial"/>
                <w:b/>
                <w:bCs/>
                <w:sz w:val="22"/>
                <w:szCs w:val="22"/>
              </w:rPr>
              <w:t>Waste bin</w:t>
            </w:r>
          </w:p>
          <w:permEnd w:id="1985554443"/>
          <w:p w14:paraId="67067394" w14:textId="77777777" w:rsidR="00A5275B" w:rsidRPr="001C4084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449966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D8CD293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4996673" w:displacedByCustomXml="prev"/>
      </w:tr>
    </w:tbl>
    <w:p w14:paraId="5F241FDA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07E6D740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3DDC58B0" w14:textId="77777777" w:rsidR="00075B03" w:rsidRPr="00830749" w:rsidRDefault="00075B03" w:rsidP="00075B03">
      <w:pPr>
        <w:pStyle w:val="11CSTCPLQuestionBullet"/>
        <w:ind w:left="709" w:hanging="709"/>
      </w:pPr>
      <w:bookmarkStart w:id="16" w:name="_Ref438093"/>
      <w:r>
        <w:t>True or False (Tick your response): Site accommodation should be provided where construction work occurs in a remote area.</w:t>
      </w:r>
      <w:bookmarkEnd w:id="16"/>
    </w:p>
    <w:p w14:paraId="494338BF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12C1630C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E4C4F0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404F4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1ECF58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05407B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00492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2877C89" w14:textId="340CD8C6" w:rsidR="00075B03" w:rsidRDefault="007A5847" w:rsidP="000F502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0492973" w:displacedByCustomXml="prev"/>
      </w:tr>
      <w:tr w:rsidR="00075B03" w14:paraId="0FAA1098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017D95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B75C6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22130F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41F01B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2A5047E" w14:textId="77777777" w:rsidR="00075B03" w:rsidRDefault="00075B03" w:rsidP="00414F9C">
            <w:pPr>
              <w:ind w:left="993" w:hanging="993"/>
            </w:pPr>
          </w:p>
        </w:tc>
      </w:tr>
    </w:tbl>
    <w:p w14:paraId="0A4B6141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08DEB06A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62229604" w14:textId="77777777" w:rsidR="00F23C3D" w:rsidRPr="00830749" w:rsidRDefault="00F23C3D" w:rsidP="00F23C3D">
      <w:pPr>
        <w:pStyle w:val="11CSTCPLQuestionBullet"/>
        <w:ind w:left="709" w:hanging="709"/>
      </w:pPr>
      <w:bookmarkStart w:id="17" w:name="_Ref336377"/>
      <w:r w:rsidRPr="004A7836">
        <w:t>What is required of a builder before any person is allowed on a building site</w:t>
      </w:r>
      <w:r>
        <w:t>? Tick all that apply.</w:t>
      </w:r>
      <w:bookmarkEnd w:id="17"/>
    </w:p>
    <w:p w14:paraId="63E20A8B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79E052B0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BB5055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05C4EA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601E8D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86353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480BD06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6353863" w:displacedByCustomXml="prev"/>
      </w:tr>
      <w:tr w:rsidR="0021401A" w14:paraId="5E98F89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D11D07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903494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536F62" w14:textId="77777777" w:rsidR="0021401A" w:rsidRPr="00827129" w:rsidRDefault="008B4F9C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034946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4D445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B05AD2" w14:textId="77777777" w:rsidR="0021401A" w:rsidRDefault="0021401A" w:rsidP="0021401A">
            <w:pPr>
              <w:ind w:left="993" w:hanging="993"/>
            </w:pPr>
          </w:p>
        </w:tc>
      </w:tr>
      <w:tr w:rsidR="0021401A" w14:paraId="71FC83B4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58B94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627960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48749E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279602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ED905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C865F7" w14:textId="77777777" w:rsidR="0021401A" w:rsidRDefault="0021401A" w:rsidP="0021401A">
            <w:pPr>
              <w:ind w:left="993" w:hanging="993"/>
            </w:pPr>
          </w:p>
        </w:tc>
      </w:tr>
      <w:tr w:rsidR="0021401A" w14:paraId="45C1FED4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557B76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9385191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6E4D70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851916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9D86FF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50BF26" w14:textId="77777777" w:rsidR="0021401A" w:rsidRDefault="0021401A" w:rsidP="0021401A">
            <w:pPr>
              <w:ind w:left="993" w:hanging="993"/>
            </w:pPr>
          </w:p>
        </w:tc>
      </w:tr>
      <w:tr w:rsidR="0021401A" w14:paraId="0C9583A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59E5AE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735800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CD15CF" w14:textId="77777777" w:rsidR="0021401A" w:rsidRPr="00827129" w:rsidRDefault="008B4F9C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358001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CA789E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823E1B" w14:textId="77777777" w:rsidR="0021401A" w:rsidRDefault="0021401A" w:rsidP="0021401A">
            <w:pPr>
              <w:ind w:left="993" w:hanging="993"/>
            </w:pPr>
          </w:p>
        </w:tc>
      </w:tr>
    </w:tbl>
    <w:p w14:paraId="5EE76797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6E7DFD3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26846BA" w14:textId="77777777" w:rsidR="00EA5D86" w:rsidRPr="00830749" w:rsidRDefault="00EA5D86" w:rsidP="00EA5D86">
      <w:pPr>
        <w:pStyle w:val="11CSTCPLQuestionBullet"/>
        <w:ind w:left="709" w:hanging="709"/>
      </w:pPr>
      <w:bookmarkStart w:id="18" w:name="_Ref336379"/>
      <w:r>
        <w:t>Who issues a construction induction card? Tick your response.</w:t>
      </w:r>
      <w:bookmarkEnd w:id="18"/>
    </w:p>
    <w:p w14:paraId="256E314D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3700E43B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6627D3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127CC1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948CD4F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460320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8F91754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6032048" w:displacedByCustomXml="prev"/>
      </w:tr>
      <w:tr w:rsidR="0021401A" w14:paraId="15E7D13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4088CC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8996516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CCBA07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96516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094FB3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433F80" w14:textId="77777777" w:rsidR="0021401A" w:rsidRDefault="0021401A" w:rsidP="0021401A">
            <w:pPr>
              <w:ind w:left="993" w:hanging="993"/>
            </w:pPr>
          </w:p>
        </w:tc>
      </w:tr>
      <w:tr w:rsidR="0021401A" w14:paraId="4E9D8233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510769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810092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963358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10092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C758A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75D5F3" w14:textId="77777777" w:rsidR="0021401A" w:rsidRDefault="0021401A" w:rsidP="0021401A">
            <w:pPr>
              <w:ind w:left="993" w:hanging="993"/>
            </w:pPr>
          </w:p>
        </w:tc>
      </w:tr>
      <w:tr w:rsidR="0021401A" w14:paraId="309BEA4A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98C957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02420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70D27D" w14:textId="77777777" w:rsidR="0021401A" w:rsidRPr="00827129" w:rsidRDefault="008B4F9C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024205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7F4FB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8E067E" w14:textId="77777777" w:rsidR="0021401A" w:rsidRDefault="0021401A" w:rsidP="0021401A">
            <w:pPr>
              <w:ind w:left="993" w:hanging="993"/>
            </w:pPr>
          </w:p>
        </w:tc>
      </w:tr>
    </w:tbl>
    <w:p w14:paraId="6877DC8A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59549B2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DD1457E" w14:textId="77777777" w:rsidR="001C2B6F" w:rsidRPr="00830749" w:rsidRDefault="001C2B6F" w:rsidP="001C2B6F">
      <w:pPr>
        <w:pStyle w:val="11CSTCPLQuestionBullet"/>
        <w:ind w:left="709" w:hanging="709"/>
      </w:pPr>
      <w:bookmarkStart w:id="19" w:name="_Ref445773"/>
      <w:r>
        <w:lastRenderedPageBreak/>
        <w:t>Identify one (1) action you might take to facilitate site access for machinery.</w:t>
      </w:r>
      <w:bookmarkEnd w:id="19"/>
      <w:r>
        <w:t xml:space="preserve"> </w:t>
      </w:r>
    </w:p>
    <w:p w14:paraId="0063C533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7280EEF3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90E183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29F8" w14:textId="77777777" w:rsidR="008B4F9C" w:rsidRDefault="008B4F9C" w:rsidP="008B4F9C">
            <w:pPr>
              <w:rPr>
                <w:rFonts w:ascii="Arial" w:hAnsi="Arial" w:cs="Arial"/>
                <w:sz w:val="22"/>
                <w:szCs w:val="22"/>
              </w:rPr>
            </w:pPr>
            <w:permStart w:id="236852495" w:edGrp="everyone"/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B4F9C">
              <w:rPr>
                <w:rFonts w:ascii="Arial" w:hAnsi="Arial" w:cs="Arial"/>
                <w:sz w:val="22"/>
                <w:szCs w:val="22"/>
              </w:rPr>
              <w:t>Ensure there is adequate room for trucks to stop and use lifting equipment such as forklifts from the side of the road onto the site.</w:t>
            </w:r>
          </w:p>
          <w:p w14:paraId="0ADEECF7" w14:textId="77777777" w:rsidR="008B4F9C" w:rsidRPr="008B4F9C" w:rsidRDefault="008B4F9C" w:rsidP="008B4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B4F9C">
              <w:rPr>
                <w:rFonts w:ascii="Arial" w:hAnsi="Arial" w:cs="Arial"/>
                <w:sz w:val="22"/>
                <w:szCs w:val="22"/>
              </w:rPr>
              <w:t>Check if traffic control is required, especially if large pieces of equipment such as cranes are required.</w:t>
            </w:r>
          </w:p>
          <w:p w14:paraId="25356B91" w14:textId="77777777" w:rsidR="008B4F9C" w:rsidRPr="008B4F9C" w:rsidRDefault="008B4F9C" w:rsidP="008B4F9C">
            <w:pPr>
              <w:rPr>
                <w:rFonts w:ascii="Arial" w:hAnsi="Arial" w:cs="Arial"/>
                <w:sz w:val="22"/>
                <w:szCs w:val="22"/>
              </w:rPr>
            </w:pPr>
          </w:p>
          <w:permEnd w:id="236852495"/>
          <w:p w14:paraId="0D6C571F" w14:textId="77777777" w:rsidR="00D3456C" w:rsidRPr="001C4084" w:rsidRDefault="00D3456C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98627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056F1A5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8627780" w:displacedByCustomXml="prev"/>
      </w:tr>
    </w:tbl>
    <w:p w14:paraId="575BE054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7AB9E0B0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47EDA88A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0"/>
    </w:p>
    <w:p w14:paraId="03677F7E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6E539B1B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92B195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7AB36C6E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5053A6DB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377367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434F2CE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7367024" w:displacedByCustomXml="prev"/>
      </w:tr>
      <w:tr w:rsidR="001C2B6F" w14:paraId="5DCA85D1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724596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E438D2" w14:textId="77777777" w:rsidR="001C2B6F" w:rsidRPr="00597C5A" w:rsidRDefault="008B4F9C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63527343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Two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Section 2.5</w:t>
            </w:r>
            <w:permEnd w:id="1763527343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64CC5F" w14:textId="77777777" w:rsidR="001C2B6F" w:rsidRPr="00597C5A" w:rsidRDefault="008B4F9C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6493107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One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Section D</w:t>
            </w:r>
            <w:permEnd w:id="8264931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012A90" w14:textId="77777777" w:rsidR="001C2B6F" w:rsidRDefault="001C2B6F" w:rsidP="00777342">
            <w:pPr>
              <w:ind w:left="993" w:hanging="993"/>
            </w:pPr>
          </w:p>
        </w:tc>
      </w:tr>
    </w:tbl>
    <w:p w14:paraId="3D7C82E9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6CB6F245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417921CD" w14:textId="77777777" w:rsidR="00A65E29" w:rsidRPr="00830749" w:rsidRDefault="00A65E29" w:rsidP="00A65E29">
      <w:pPr>
        <w:pStyle w:val="11CSTCPLQuestionBullet"/>
        <w:ind w:left="709" w:hanging="709"/>
      </w:pPr>
      <w:bookmarkStart w:id="21" w:name="_Ref343117"/>
      <w:r>
        <w:t>You should contact your local council to be approved for out of hours construction. Identify the required documentation for an application and the timeframe for approval.</w:t>
      </w:r>
      <w:bookmarkEnd w:id="21"/>
      <w:r>
        <w:t xml:space="preserve"> </w:t>
      </w:r>
    </w:p>
    <w:p w14:paraId="5F127C21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1CE628B2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30E2D7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3EAD" w14:textId="77777777" w:rsidR="00EF6566" w:rsidRDefault="00EF6566" w:rsidP="00C036A0">
            <w:permStart w:id="1964510334" w:edGrp="everyone"/>
            <w:r w:rsidRPr="00EF6566">
              <w:rPr>
                <w:rFonts w:ascii="Arial" w:hAnsi="Arial" w:cs="Arial"/>
                <w:sz w:val="22"/>
                <w:szCs w:val="22"/>
              </w:rPr>
              <w:t>A site-specific Construction Noise Management Plan</w:t>
            </w:r>
            <w:r>
              <w:t xml:space="preserve"> </w:t>
            </w:r>
          </w:p>
          <w:p w14:paraId="44205441" w14:textId="77777777" w:rsidR="00A65E29" w:rsidRDefault="00EF6566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t>A</w:t>
            </w:r>
            <w:r w:rsidRPr="00EF6566">
              <w:rPr>
                <w:rFonts w:ascii="Arial" w:hAnsi="Arial" w:cs="Arial"/>
                <w:sz w:val="22"/>
                <w:szCs w:val="22"/>
              </w:rPr>
              <w:t xml:space="preserve"> copy of the letter that will be provided to premises/residents who are likely to be affected, which must include:</w:t>
            </w:r>
          </w:p>
          <w:p w14:paraId="274D208D" w14:textId="77777777" w:rsidR="00EF6566" w:rsidRPr="00EF6566" w:rsidRDefault="00EF6566" w:rsidP="00EF6566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EF6566">
              <w:rPr>
                <w:rFonts w:ascii="Arial" w:hAnsi="Arial" w:cs="Arial"/>
                <w:sz w:val="22"/>
                <w:szCs w:val="22"/>
              </w:rPr>
              <w:t xml:space="preserve">a copy of the letter that will be provided to premises/residents who are likely to be affected, which must include: </w:t>
            </w:r>
          </w:p>
          <w:p w14:paraId="54E67A04" w14:textId="77777777" w:rsidR="00EF6566" w:rsidRPr="00EF6566" w:rsidRDefault="00EF6566" w:rsidP="00EF6566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EF6566">
              <w:rPr>
                <w:rFonts w:ascii="Arial" w:hAnsi="Arial" w:cs="Arial"/>
                <w:sz w:val="22"/>
                <w:szCs w:val="22"/>
              </w:rPr>
              <w:t>after hours contact name and phone number for a company representative;</w:t>
            </w:r>
          </w:p>
          <w:p w14:paraId="28E3DF85" w14:textId="77777777" w:rsidR="00EF6566" w:rsidRPr="00EF6566" w:rsidRDefault="00EF6566" w:rsidP="00EF6566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EF6566">
              <w:rPr>
                <w:rFonts w:ascii="Arial" w:hAnsi="Arial" w:cs="Arial"/>
                <w:sz w:val="22"/>
                <w:szCs w:val="22"/>
              </w:rPr>
              <w:t>date and times the construction activities will take place; and</w:t>
            </w:r>
          </w:p>
          <w:p w14:paraId="4902B2A7" w14:textId="77777777" w:rsidR="00EF6566" w:rsidRDefault="00EF6566" w:rsidP="00EF6566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EF6566">
              <w:rPr>
                <w:rFonts w:ascii="Arial" w:hAnsi="Arial" w:cs="Arial"/>
                <w:sz w:val="22"/>
                <w:szCs w:val="22"/>
              </w:rPr>
              <w:t>type of construction activity to take place.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</w:p>
          <w:p w14:paraId="078C997F" w14:textId="77777777" w:rsidR="00EF6566" w:rsidRPr="00EF6566" w:rsidRDefault="00EF6566" w:rsidP="00EF6566">
            <w:pPr>
              <w:rPr>
                <w:rFonts w:ascii="Arial" w:hAnsi="Arial" w:cs="Arial"/>
                <w:sz w:val="22"/>
                <w:szCs w:val="22"/>
              </w:rPr>
            </w:pPr>
            <w:r w:rsidRPr="00EF6566">
              <w:rPr>
                <w:rFonts w:ascii="Arial" w:hAnsi="Arial" w:cs="Arial"/>
                <w:sz w:val="22"/>
                <w:szCs w:val="22"/>
              </w:rPr>
              <w:t>10 working days is required for Council to assess an application</w:t>
            </w:r>
          </w:p>
          <w:permEnd w:id="1964510334"/>
          <w:p w14:paraId="37E95509" w14:textId="77777777" w:rsidR="00A65E29" w:rsidRPr="001C4084" w:rsidRDefault="00A65E29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17328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D700115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328606" w:displacedByCustomXml="prev"/>
      </w:tr>
    </w:tbl>
    <w:p w14:paraId="44B3F2A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66FECA5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ED64DD5" w14:textId="77777777" w:rsidR="000C1224" w:rsidRPr="00830749" w:rsidRDefault="00E95A43" w:rsidP="000C1224">
      <w:pPr>
        <w:pStyle w:val="11CSTCPLQuestionBullet"/>
        <w:ind w:left="709" w:hanging="709"/>
      </w:pPr>
      <w:bookmarkStart w:id="22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2"/>
      <w:r w:rsidR="000C1224">
        <w:t xml:space="preserve"> </w:t>
      </w:r>
    </w:p>
    <w:p w14:paraId="0E74C0B2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525FCEC3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1117C0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C8E53D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80F0963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21143516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3E7E597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351634" w:displacedByCustomXml="prev"/>
      </w:tr>
      <w:tr w:rsidR="000C1224" w14:paraId="21F2F103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8BE0D0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C5A76" w14:textId="0C61EA28" w:rsidR="000C1224" w:rsidRPr="00597C5A" w:rsidRDefault="007A5847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87336738" w:edGrp="everyone"/>
            <w:r>
              <w:rPr>
                <w:rFonts w:ascii="Arial" w:hAnsi="Arial" w:cs="Arial"/>
                <w:sz w:val="22"/>
                <w:szCs w:val="22"/>
              </w:rPr>
              <w:t>Electrical Supply Permit</w:t>
            </w:r>
            <w:permEnd w:id="28733673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36744F9" w14:textId="53824FC2" w:rsidR="000C1224" w:rsidRPr="00597C5A" w:rsidRDefault="007A5847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1845076" w:edGrp="everyone"/>
            <w:r>
              <w:rPr>
                <w:rFonts w:ascii="Arial" w:hAnsi="Arial" w:cs="Arial"/>
                <w:sz w:val="22"/>
                <w:szCs w:val="22"/>
              </w:rPr>
              <w:t>Ausgrid Etc</w:t>
            </w:r>
            <w:permEnd w:id="14318450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CDD1B4" w14:textId="77777777" w:rsidR="000C1224" w:rsidRDefault="000C1224" w:rsidP="001C2B6F">
            <w:pPr>
              <w:ind w:left="993" w:hanging="993"/>
            </w:pPr>
          </w:p>
        </w:tc>
      </w:tr>
      <w:tr w:rsidR="000C1224" w14:paraId="5EB63AEB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14B512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10C3" w14:textId="3484F487" w:rsidR="000C1224" w:rsidRPr="00597C5A" w:rsidRDefault="00140EE2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0489875" w:edGrp="everyone"/>
            <w:r>
              <w:rPr>
                <w:rFonts w:ascii="Arial" w:hAnsi="Arial" w:cs="Arial"/>
                <w:sz w:val="22"/>
                <w:szCs w:val="22"/>
              </w:rPr>
              <w:t>Water Supply Permit</w:t>
            </w:r>
            <w:permEnd w:id="112048987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6DC8A" w14:textId="37821746" w:rsidR="000C1224" w:rsidRPr="00597C5A" w:rsidRDefault="00140EE2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5755358" w:edGrp="everyone"/>
            <w:r>
              <w:rPr>
                <w:rFonts w:ascii="Arial" w:hAnsi="Arial" w:cs="Arial"/>
                <w:sz w:val="22"/>
                <w:szCs w:val="22"/>
              </w:rPr>
              <w:t>Sydney Water</w:t>
            </w:r>
            <w:bookmarkStart w:id="23" w:name="_GoBack"/>
            <w:bookmarkEnd w:id="23"/>
            <w:permEnd w:id="657553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575721" w14:textId="77777777" w:rsidR="000C1224" w:rsidRDefault="000C1224" w:rsidP="001C2B6F">
            <w:pPr>
              <w:ind w:left="993" w:hanging="993"/>
            </w:pPr>
          </w:p>
        </w:tc>
      </w:tr>
    </w:tbl>
    <w:p w14:paraId="0FFF307A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4BF36966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t>True or False (Tick your response): Project commencement date is always at the date the contract is signed.</w:t>
      </w:r>
      <w:bookmarkEnd w:id="24"/>
    </w:p>
    <w:p w14:paraId="541F46EB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517CC5A4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F08F8B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962455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DBFB018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62455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D37870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C033EE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493392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C952A19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9339263" w:displacedByCustomXml="prev"/>
      </w:tr>
      <w:tr w:rsidR="00872416" w14:paraId="547AFD93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B70623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19870613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73333A" w14:textId="77777777" w:rsidR="00872416" w:rsidRPr="00827129" w:rsidRDefault="00EF656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70613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80E8A0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691092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ADB80F" w14:textId="77777777" w:rsidR="00872416" w:rsidRDefault="00872416" w:rsidP="00872416">
            <w:pPr>
              <w:ind w:left="993" w:hanging="993"/>
            </w:pPr>
          </w:p>
        </w:tc>
      </w:tr>
    </w:tbl>
    <w:p w14:paraId="0D5EE059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0BD1780C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7DF7234C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0D120AA1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0FA12D75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2E8B3F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C133" w14:textId="37FCA6CA" w:rsidR="00685BD6" w:rsidRPr="001C4084" w:rsidRDefault="007A584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00735460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1800735460"/>
          </w:p>
        </w:tc>
        <w:permStart w:id="209938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21F8E42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38158" w:displacedByCustomXml="prev"/>
      </w:tr>
    </w:tbl>
    <w:p w14:paraId="35598CD1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477BF7F4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79E43729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432512D6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29C7902C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5067CC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239181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7AABE99" w14:textId="77777777" w:rsidR="006C1DB2" w:rsidRPr="00827129" w:rsidRDefault="00802C9B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39181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5EC3FB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915897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18028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5005B9D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1802848" w:displacedByCustomXml="prev"/>
      </w:tr>
      <w:tr w:rsidR="00863931" w14:paraId="334EFD81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F29E75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6752446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1B5CA5D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52446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14627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8CFD05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CD35ACB" w14:textId="77777777" w:rsidR="00863931" w:rsidRDefault="00863931" w:rsidP="00863931">
            <w:pPr>
              <w:ind w:left="993" w:hanging="993"/>
            </w:pPr>
          </w:p>
        </w:tc>
      </w:tr>
    </w:tbl>
    <w:p w14:paraId="78601CF2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1A435D03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2554018D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22CC4050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156BF3DE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CBF87C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6218" w14:textId="77777777" w:rsidR="00685BD6" w:rsidRPr="001C4084" w:rsidRDefault="00802C9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024875894" w:edGrp="everyone"/>
            <w:r>
              <w:rPr>
                <w:rFonts w:ascii="Arial" w:hAnsi="Arial" w:cs="Arial"/>
                <w:sz w:val="22"/>
                <w:szCs w:val="22"/>
              </w:rPr>
              <w:t>Supplier</w:t>
            </w:r>
            <w:permEnd w:id="1024875894"/>
          </w:p>
        </w:tc>
        <w:permStart w:id="1698974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A823A2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8974433" w:displacedByCustomXml="prev"/>
      </w:tr>
    </w:tbl>
    <w:p w14:paraId="69774258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1F391ABD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6CC3864C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2403EFF2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4FA7E839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18E4C4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0D027A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224E2E7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021183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C2196EE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118368" w:displacedByCustomXml="prev"/>
      </w:tr>
      <w:tr w:rsidR="00DA038B" w14:paraId="1E3018BE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84C2A6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4261" w14:textId="21E28724" w:rsidR="00DA038B" w:rsidRPr="00872416" w:rsidRDefault="007A5847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5881506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2015</w:t>
            </w:r>
            <w:permEnd w:id="125588150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FB689E" w14:textId="31015786" w:rsidR="00DA038B" w:rsidRPr="00872416" w:rsidRDefault="007A5847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6886846" w:edGrp="everyone"/>
            <w:r>
              <w:rPr>
                <w:rFonts w:ascii="Arial" w:hAnsi="Arial" w:cs="Arial"/>
                <w:sz w:val="22"/>
                <w:szCs w:val="22"/>
              </w:rPr>
              <w:t>A duty imposed on a person to ensure health and safety require elimination of risks, so far as is reasonably practicable or to minimise these risks so far as reasonably practicable</w:t>
            </w:r>
            <w:permEnd w:id="17068868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E94605" w14:textId="77777777" w:rsidR="00DA038B" w:rsidRDefault="00DA038B" w:rsidP="00075B03">
            <w:pPr>
              <w:ind w:left="993" w:hanging="993"/>
            </w:pPr>
          </w:p>
        </w:tc>
      </w:tr>
    </w:tbl>
    <w:p w14:paraId="3631EC38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343FE6DA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1288101D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08DEF6FD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24DCDEDC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60234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6ADF" w14:textId="7A86CB17" w:rsidR="00685BD6" w:rsidRPr="001C4084" w:rsidRDefault="007A584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291932095" w:edGrp="everyone"/>
            <w:r>
              <w:rPr>
                <w:rFonts w:ascii="Arial" w:hAnsi="Arial" w:cs="Arial"/>
                <w:sz w:val="22"/>
                <w:szCs w:val="22"/>
              </w:rPr>
              <w:t>Work health and safety regulations</w:t>
            </w:r>
            <w:permEnd w:id="1291932095"/>
          </w:p>
        </w:tc>
        <w:permStart w:id="1432832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33A8BB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2832563" w:displacedByCustomXml="prev"/>
      </w:tr>
    </w:tbl>
    <w:p w14:paraId="485E57FE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6627C58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6B492A56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404EC8AB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EA146F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D571" w14:textId="77777777" w:rsidR="00B04BD7" w:rsidRPr="001C4084" w:rsidRDefault="00802C9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4057558" w:edGrp="everyone"/>
            <w:r w:rsidRPr="00802C9B">
              <w:rPr>
                <w:rFonts w:ascii="Arial" w:hAnsi="Arial" w:cs="Arial"/>
                <w:sz w:val="22"/>
                <w:szCs w:val="22"/>
              </w:rPr>
              <w:t>Safety Data Sheets</w:t>
            </w:r>
            <w:permEnd w:id="64057558"/>
          </w:p>
        </w:tc>
        <w:permStart w:id="2058227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EF3847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8227779" w:displacedByCustomXml="prev"/>
      </w:tr>
    </w:tbl>
    <w:p w14:paraId="29752FE6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0FBB53FD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2091C4B0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13335B1F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506A8448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3B7D2B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AA58" w14:textId="77777777" w:rsidR="000F7BDF" w:rsidRPr="001C4084" w:rsidRDefault="00802C9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559698816" w:edGrp="everyone"/>
            <w:r>
              <w:rPr>
                <w:rFonts w:ascii="Arial" w:hAnsi="Arial" w:cs="Arial"/>
                <w:sz w:val="22"/>
                <w:szCs w:val="22"/>
              </w:rPr>
              <w:t>10m2</w:t>
            </w:r>
            <w:permEnd w:id="1559698816"/>
          </w:p>
        </w:tc>
        <w:permStart w:id="6552292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DBCD5FF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5229268" w:displacedByCustomXml="prev"/>
      </w:tr>
    </w:tbl>
    <w:p w14:paraId="2161A6AF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3A4449F6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68D639A8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7D6ED352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12B02CAC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ADE335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60028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CF229D0" w14:textId="77777777" w:rsidR="0028412A" w:rsidRPr="00827129" w:rsidRDefault="00802C9B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60028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3B0E4B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A0254A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84691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7C3841E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4691066" w:displacedByCustomXml="prev"/>
      </w:tr>
      <w:tr w:rsidR="0028412A" w14:paraId="70E3D498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AE77B0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5786352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F324D11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863526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C34C83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5AEE11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D6BF005" w14:textId="77777777" w:rsidR="0028412A" w:rsidRDefault="0028412A" w:rsidP="0028412A">
            <w:pPr>
              <w:ind w:left="993" w:hanging="993"/>
            </w:pPr>
          </w:p>
        </w:tc>
      </w:tr>
    </w:tbl>
    <w:p w14:paraId="6F5FB0D2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50F4DD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729298F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012C3C9A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27A11591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1D97EB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463117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F59E026" w14:textId="77777777" w:rsidR="0028412A" w:rsidRPr="00827129" w:rsidRDefault="00802C9B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631173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F8E59C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8D8506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52202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8351630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2202537" w:displacedByCustomXml="prev"/>
      </w:tr>
      <w:tr w:rsidR="0028412A" w:rsidRPr="00C036A0" w14:paraId="69AAFC7D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C52554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20649245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B35F68F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6492457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40AD21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3EBB61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DA763C4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5FA540A4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61ADCFBC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6407384F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040826D0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6266AE6F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C5B38F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3F0F" w14:textId="77777777" w:rsidR="00C6528E" w:rsidRPr="001C4084" w:rsidRDefault="00802C9B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576078839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802C9B">
              <w:rPr>
                <w:rFonts w:ascii="Arial" w:hAnsi="Arial" w:cs="Arial"/>
                <w:sz w:val="22"/>
                <w:szCs w:val="22"/>
              </w:rPr>
              <w:t xml:space="preserve"> great deal of time</w:t>
            </w:r>
            <w:r>
              <w:rPr>
                <w:rFonts w:ascii="Arial" w:hAnsi="Arial" w:cs="Arial"/>
                <w:sz w:val="22"/>
                <w:szCs w:val="22"/>
              </w:rPr>
              <w:t xml:space="preserve"> can be saved</w:t>
            </w:r>
            <w:r w:rsidRPr="00802C9B">
              <w:rPr>
                <w:rFonts w:ascii="Arial" w:hAnsi="Arial" w:cs="Arial"/>
                <w:sz w:val="22"/>
                <w:szCs w:val="22"/>
              </w:rPr>
              <w:t>, as the subcontractors can work on the next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02C9B">
              <w:rPr>
                <w:rFonts w:ascii="Arial" w:hAnsi="Arial" w:cs="Arial"/>
                <w:sz w:val="22"/>
                <w:szCs w:val="22"/>
              </w:rPr>
              <w:t>job while waiting for another to complet</w:t>
            </w:r>
            <w:r>
              <w:rPr>
                <w:rFonts w:ascii="Arial" w:hAnsi="Arial" w:cs="Arial"/>
                <w:sz w:val="22"/>
                <w:szCs w:val="22"/>
              </w:rPr>
              <w:t xml:space="preserve">e. For example, </w:t>
            </w:r>
            <w:r w:rsidRPr="00802C9B">
              <w:rPr>
                <w:rFonts w:ascii="Arial" w:hAnsi="Arial" w:cs="Arial"/>
                <w:sz w:val="22"/>
                <w:szCs w:val="22"/>
              </w:rPr>
              <w:t>a concreter may complete the pouring of a concrete slab on one house and then move to the next house requiring similar work.</w:t>
            </w:r>
            <w:r w:rsidRPr="00802C9B">
              <w:t xml:space="preserve"> </w:t>
            </w:r>
            <w:r w:rsidRPr="00802C9B">
              <w:rPr>
                <w:rFonts w:ascii="Arial" w:hAnsi="Arial" w:cs="Arial"/>
                <w:sz w:val="22"/>
                <w:szCs w:val="22"/>
              </w:rPr>
              <w:t>If sub-contractors move to another location it can be difficult to ensure their return for the next stage of the project.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76078839"/>
          </w:p>
        </w:tc>
        <w:permStart w:id="11226631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72DC836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2663113" w:displacedByCustomXml="prev"/>
      </w:tr>
    </w:tbl>
    <w:p w14:paraId="183ECAF8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3BFD3C20" w14:textId="77777777" w:rsidR="00D742AC" w:rsidRDefault="00D742AC" w:rsidP="00D742AC">
      <w:r>
        <w:br w:type="page"/>
      </w:r>
    </w:p>
    <w:p w14:paraId="7CF85BA8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5EE13989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4768E71D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692034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1FCA" w14:textId="77777777" w:rsidR="004E5A26" w:rsidRDefault="00802C9B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220359670" w:edGrp="everyone"/>
            <w:r>
              <w:rPr>
                <w:rFonts w:ascii="Arial" w:hAnsi="Arial" w:cs="Arial"/>
                <w:sz w:val="22"/>
                <w:szCs w:val="22"/>
              </w:rPr>
              <w:t>Construction operation must be sequenced in order to identify;</w:t>
            </w:r>
          </w:p>
          <w:p w14:paraId="14A16B5E" w14:textId="77777777" w:rsidR="004E5A26" w:rsidRPr="00802C9B" w:rsidRDefault="00802C9B" w:rsidP="00802C9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02C9B">
              <w:rPr>
                <w:rFonts w:ascii="Arial" w:hAnsi="Arial" w:cs="Arial"/>
                <w:sz w:val="22"/>
                <w:szCs w:val="22"/>
              </w:rPr>
              <w:t>Human resource schedules</w:t>
            </w:r>
          </w:p>
          <w:p w14:paraId="0FA0B212" w14:textId="77777777" w:rsidR="004E5A26" w:rsidRPr="00802C9B" w:rsidRDefault="00802C9B" w:rsidP="00802C9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02C9B">
              <w:rPr>
                <w:rFonts w:ascii="Arial" w:hAnsi="Arial" w:cs="Arial"/>
                <w:sz w:val="22"/>
                <w:szCs w:val="22"/>
              </w:rPr>
              <w:t>Material Delivery schedules</w:t>
            </w:r>
          </w:p>
          <w:p w14:paraId="22DC0381" w14:textId="77777777" w:rsidR="004E5A26" w:rsidRPr="00802C9B" w:rsidRDefault="00802C9B" w:rsidP="00802C9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02C9B">
              <w:rPr>
                <w:rFonts w:ascii="Arial" w:hAnsi="Arial" w:cs="Arial"/>
                <w:sz w:val="22"/>
                <w:szCs w:val="22"/>
              </w:rPr>
              <w:t>Project critical Paths,</w:t>
            </w:r>
          </w:p>
          <w:p w14:paraId="6D7F30B8" w14:textId="77777777" w:rsidR="00802C9B" w:rsidRPr="00802C9B" w:rsidRDefault="00802C9B" w:rsidP="00802C9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02C9B">
              <w:rPr>
                <w:rFonts w:ascii="Arial" w:hAnsi="Arial" w:cs="Arial"/>
                <w:sz w:val="22"/>
                <w:szCs w:val="22"/>
              </w:rPr>
              <w:t>Project timeframes</w:t>
            </w:r>
          </w:p>
          <w:p w14:paraId="437D0046" w14:textId="174641C2" w:rsidR="00802C9B" w:rsidRDefault="00802C9B" w:rsidP="00802C9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02C9B">
              <w:rPr>
                <w:rFonts w:ascii="Arial" w:hAnsi="Arial" w:cs="Arial"/>
                <w:sz w:val="22"/>
                <w:szCs w:val="22"/>
              </w:rPr>
              <w:t>Schedules of plant and equipment</w:t>
            </w:r>
          </w:p>
          <w:p w14:paraId="7D55645F" w14:textId="25995489" w:rsidR="007A5847" w:rsidRPr="007A5847" w:rsidRDefault="007A5847" w:rsidP="007A584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One example would be making sure plasterers finish there works before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painters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plan to start.</w:t>
            </w:r>
          </w:p>
          <w:permEnd w:id="220359670"/>
          <w:p w14:paraId="2D8059F8" w14:textId="77777777" w:rsidR="004E5A26" w:rsidRPr="001C4084" w:rsidRDefault="004E5A26" w:rsidP="00331B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70976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0083F15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0976669" w:displacedByCustomXml="prev"/>
      </w:tr>
    </w:tbl>
    <w:p w14:paraId="1E771F40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5AF69A50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418AD484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0607A38C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3D78F882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E19F24C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712F8A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39AA8F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70503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050F94F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0503755" w:displacedByCustomXml="prev"/>
      </w:tr>
      <w:tr w:rsidR="0028412A" w14:paraId="4D0A21EC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E25E87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7546073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515E52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460732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9C649A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CC489B" w14:textId="77777777" w:rsidR="0028412A" w:rsidRDefault="0028412A" w:rsidP="0028412A">
            <w:pPr>
              <w:ind w:left="993" w:hanging="993"/>
            </w:pPr>
          </w:p>
        </w:tc>
      </w:tr>
      <w:tr w:rsidR="0028412A" w14:paraId="400612EE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C43CBE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6756360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5B0EFA" w14:textId="77777777" w:rsidR="0028412A" w:rsidRPr="00827129" w:rsidRDefault="00E074B7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56360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5A7160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BC4093" w14:textId="77777777" w:rsidR="0028412A" w:rsidRDefault="0028412A" w:rsidP="0028412A">
            <w:pPr>
              <w:ind w:left="993" w:hanging="993"/>
            </w:pPr>
          </w:p>
        </w:tc>
      </w:tr>
      <w:tr w:rsidR="0028412A" w14:paraId="754A5845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1111E6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5433712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E86B6F" w14:textId="77777777" w:rsidR="0028412A" w:rsidRPr="00827129" w:rsidRDefault="00E074B7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33712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6E7B15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74B4D7" w14:textId="77777777" w:rsidR="0028412A" w:rsidRDefault="0028412A" w:rsidP="0028412A">
            <w:pPr>
              <w:ind w:left="993" w:hanging="993"/>
            </w:pPr>
          </w:p>
        </w:tc>
      </w:tr>
    </w:tbl>
    <w:p w14:paraId="402949CD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0B0110B9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42EB351D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5461844F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41D555BC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1D9E52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4F7E8A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B64A4D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9493036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F4D4178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303640" w:displacedByCustomXml="prev"/>
      </w:tr>
      <w:tr w:rsidR="00E95A43" w14:paraId="3574509A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46EF8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FECE7" w14:textId="77777777" w:rsidR="00E95A43" w:rsidRPr="0028412A" w:rsidRDefault="00E074B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3933512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6239335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10321B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5F2DFE" w14:textId="77777777" w:rsidR="00E95A43" w:rsidRDefault="00E95A43" w:rsidP="00E95A43">
            <w:pPr>
              <w:ind w:left="993" w:hanging="993"/>
            </w:pPr>
          </w:p>
        </w:tc>
      </w:tr>
      <w:tr w:rsidR="00E95A43" w14:paraId="1DE46E04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44E9EE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CF1BF6" w14:textId="77777777" w:rsidR="00E95A43" w:rsidRPr="0028412A" w:rsidRDefault="00E074B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9435423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1943542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7097AA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7732CB" w14:textId="77777777" w:rsidR="00E95A43" w:rsidRDefault="00E95A43" w:rsidP="00E95A43">
            <w:pPr>
              <w:ind w:left="993" w:hanging="993"/>
            </w:pPr>
          </w:p>
        </w:tc>
      </w:tr>
      <w:tr w:rsidR="00E95A43" w14:paraId="4959EDD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5D41E1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B537F2" w14:textId="77777777" w:rsidR="00E95A43" w:rsidRPr="0028412A" w:rsidRDefault="00E074B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1059507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21110595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300546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471769" w14:textId="77777777" w:rsidR="00E95A43" w:rsidRDefault="00E95A43" w:rsidP="00E95A43">
            <w:pPr>
              <w:ind w:left="993" w:hanging="993"/>
            </w:pPr>
          </w:p>
        </w:tc>
      </w:tr>
      <w:tr w:rsidR="00E95A43" w14:paraId="391FE40C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060AA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D36F53" w14:textId="77777777" w:rsidR="00E95A43" w:rsidRPr="0028412A" w:rsidRDefault="00E074B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0300248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62030024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2A801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D41B15" w14:textId="77777777" w:rsidR="00E95A43" w:rsidRDefault="00E95A43" w:rsidP="00E95A43">
            <w:pPr>
              <w:ind w:left="993" w:hanging="993"/>
            </w:pPr>
          </w:p>
        </w:tc>
      </w:tr>
      <w:tr w:rsidR="00E95A43" w14:paraId="5C097F27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7C7E06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FB619B" w14:textId="77777777" w:rsidR="00E95A43" w:rsidRPr="0028412A" w:rsidRDefault="00E074B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64138414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3641384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DC3E57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5070F0" w14:textId="77777777" w:rsidR="00E95A43" w:rsidRDefault="00E95A43" w:rsidP="00E95A43">
            <w:pPr>
              <w:ind w:left="993" w:hanging="993"/>
            </w:pPr>
          </w:p>
        </w:tc>
      </w:tr>
      <w:tr w:rsidR="00E95A43" w14:paraId="74AF03D2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5FDE72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E5AF1B" w14:textId="77777777" w:rsidR="00E95A43" w:rsidRPr="0028412A" w:rsidRDefault="00E074B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36780211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03678021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97B63AA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B6E30" w14:textId="77777777" w:rsidR="00E95A43" w:rsidRDefault="00E95A43" w:rsidP="00E95A43">
            <w:pPr>
              <w:ind w:left="993" w:hanging="993"/>
            </w:pPr>
          </w:p>
        </w:tc>
      </w:tr>
    </w:tbl>
    <w:p w14:paraId="79328E11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238108E8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83F60F5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089A421D" w14:textId="77777777" w:rsidTr="00075B03">
        <w:tc>
          <w:tcPr>
            <w:tcW w:w="987" w:type="dxa"/>
          </w:tcPr>
          <w:p w14:paraId="2277651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596D947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5BE4ADA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6EE5FFF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102DF63F" w14:textId="77777777" w:rsidTr="00075B03">
        <w:tc>
          <w:tcPr>
            <w:tcW w:w="987" w:type="dxa"/>
          </w:tcPr>
          <w:p w14:paraId="20E704D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59B074D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617EDDF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5B16AE6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1C224489" w14:textId="77777777" w:rsidTr="00075B03">
        <w:tc>
          <w:tcPr>
            <w:tcW w:w="987" w:type="dxa"/>
          </w:tcPr>
          <w:p w14:paraId="4E4C8B4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69880C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2343C9E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7AA4B78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240DEF66" w14:textId="77777777" w:rsidTr="00075B03">
        <w:tc>
          <w:tcPr>
            <w:tcW w:w="987" w:type="dxa"/>
          </w:tcPr>
          <w:p w14:paraId="69AC0B1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0833657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36C7C7A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2943AB4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3679AF4B" w14:textId="77777777" w:rsidTr="00075B03">
        <w:tc>
          <w:tcPr>
            <w:tcW w:w="987" w:type="dxa"/>
          </w:tcPr>
          <w:p w14:paraId="45A5EF8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09E2CED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5D2685F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29EE4FD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4BC3793B" w14:textId="77777777" w:rsidTr="00075B03">
        <w:tc>
          <w:tcPr>
            <w:tcW w:w="987" w:type="dxa"/>
          </w:tcPr>
          <w:p w14:paraId="75468EF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2EE74E7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7ABA99B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63A854A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080BD323" w14:textId="77777777" w:rsidTr="00075B03">
        <w:tc>
          <w:tcPr>
            <w:tcW w:w="987" w:type="dxa"/>
          </w:tcPr>
          <w:p w14:paraId="250EB6F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408EA04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3AA7057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3489082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24F832E0" w14:textId="77777777" w:rsidTr="00075B03">
        <w:tc>
          <w:tcPr>
            <w:tcW w:w="987" w:type="dxa"/>
          </w:tcPr>
          <w:p w14:paraId="48AF93F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12CB878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251B0D0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19CE935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03981025" w14:textId="77777777" w:rsidTr="00075B03">
        <w:tc>
          <w:tcPr>
            <w:tcW w:w="987" w:type="dxa"/>
          </w:tcPr>
          <w:p w14:paraId="60C477E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6C39433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6BD494C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555D9E8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2071B7C1" w14:textId="77777777" w:rsidTr="00075B03">
        <w:tc>
          <w:tcPr>
            <w:tcW w:w="987" w:type="dxa"/>
          </w:tcPr>
          <w:p w14:paraId="7BB0002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2A02D88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4A39460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123F461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763578C3" w14:textId="77777777" w:rsidTr="00075B03">
        <w:tc>
          <w:tcPr>
            <w:tcW w:w="987" w:type="dxa"/>
          </w:tcPr>
          <w:p w14:paraId="45A32C3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1FE3662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71D21CB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24A5583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6352F954" w14:textId="77777777" w:rsidTr="00075B03">
        <w:tc>
          <w:tcPr>
            <w:tcW w:w="987" w:type="dxa"/>
          </w:tcPr>
          <w:p w14:paraId="7C66C1A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0D211F5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4ABBC1B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200462E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0133FB50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09192A" wp14:editId="77170724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8ADF2" w14:textId="77777777" w:rsidR="007A5847" w:rsidRPr="00777342" w:rsidRDefault="007A584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04516896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04516896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9192A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1378ADF2" w14:textId="77777777" w:rsidR="007A5847" w:rsidRPr="00777342" w:rsidRDefault="007A584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04516896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04516896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79FAB2" wp14:editId="67935A00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5BBA40" w14:textId="77777777" w:rsidR="007A5847" w:rsidRPr="00777342" w:rsidRDefault="007A584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45680977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145680977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9FAB2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355BBA40" w14:textId="77777777" w:rsidR="007A5847" w:rsidRPr="00777342" w:rsidRDefault="007A584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45680977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145680977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F09BF4" wp14:editId="1B9B8CFA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9836F" w14:textId="77777777" w:rsidR="007A5847" w:rsidRPr="00777342" w:rsidRDefault="007A584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19806407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119806407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09BF4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2999836F" w14:textId="77777777" w:rsidR="007A5847" w:rsidRPr="00777342" w:rsidRDefault="007A584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19806407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119806407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7C022D" wp14:editId="656C4A64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4E5DF" w14:textId="77777777" w:rsidR="007A5847" w:rsidRPr="00777342" w:rsidRDefault="007A584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97559103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97559103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C022D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1144E5DF" w14:textId="77777777" w:rsidR="007A5847" w:rsidRPr="00777342" w:rsidRDefault="007A584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97559103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97559103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6EDA90" wp14:editId="65C37FEE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EFC3E2" w14:textId="77777777" w:rsidR="007A5847" w:rsidRPr="00777342" w:rsidRDefault="007A584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987500068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98750006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EDA90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1DEFC3E2" w14:textId="77777777" w:rsidR="007A5847" w:rsidRPr="00777342" w:rsidRDefault="007A584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987500068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98750006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0FC174" wp14:editId="2F7D3983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B1D81" w14:textId="77777777" w:rsidR="007A5847" w:rsidRPr="00777342" w:rsidRDefault="007A584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60740484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60740484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FC174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680B1D81" w14:textId="77777777" w:rsidR="007A5847" w:rsidRPr="00777342" w:rsidRDefault="007A584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60740484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607404840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141D2B" wp14:editId="08AFFEE0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D17B6A" wp14:editId="19787983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5B71C" w14:textId="77777777" w:rsidR="007A5847" w:rsidRPr="00331B44" w:rsidRDefault="007A5847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17B6A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4A45B71C" w14:textId="77777777" w:rsidR="007A5847" w:rsidRPr="00331B44" w:rsidRDefault="007A5847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DA4E90" wp14:editId="7B04B816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C7A7D1" w14:textId="77777777" w:rsidR="007A5847" w:rsidRPr="00331B44" w:rsidRDefault="007A5847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A4E90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47C7A7D1" w14:textId="77777777" w:rsidR="007A5847" w:rsidRPr="00331B44" w:rsidRDefault="007A5847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1712A8" wp14:editId="3333C22D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76F0F1" w14:textId="77777777" w:rsidR="007A5847" w:rsidRPr="00331B44" w:rsidRDefault="007A5847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12A8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6376F0F1" w14:textId="77777777" w:rsidR="007A5847" w:rsidRPr="00331B44" w:rsidRDefault="007A5847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ACF7A9" wp14:editId="7DA5FAE3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328A2F" w14:textId="77777777" w:rsidR="007A5847" w:rsidRPr="00331B44" w:rsidRDefault="007A5847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CF7A9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3C328A2F" w14:textId="77777777" w:rsidR="007A5847" w:rsidRPr="00331B44" w:rsidRDefault="007A5847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6396D744" wp14:editId="2CCD2ED6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75A87651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23CDFD7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464024A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568A8721" wp14:editId="1B6EF075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F6789F4" w14:textId="77777777" w:rsidR="007A5847" w:rsidRPr="004E5A26" w:rsidRDefault="007A5847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68A8721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14:paraId="6F6789F4" w14:textId="77777777" w:rsidR="007A5847" w:rsidRPr="004E5A26" w:rsidRDefault="007A5847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67503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BB8A540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503250" w:displacedByCustomXml="prev"/>
      </w:tr>
    </w:tbl>
    <w:p w14:paraId="5ACFFB2F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77E41A5B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04D3FE90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53D98432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5AD1A761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B1609B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1078" w14:textId="77777777" w:rsidR="009E3D93" w:rsidRPr="001C4084" w:rsidRDefault="00E074B7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060776660" w:edGrp="everyone"/>
            <w:r>
              <w:rPr>
                <w:rFonts w:ascii="Arial" w:hAnsi="Arial" w:cs="Arial"/>
                <w:sz w:val="22"/>
                <w:szCs w:val="22"/>
              </w:rPr>
              <w:t>Creating a Gantt Chart in Microsoft Excel</w:t>
            </w:r>
            <w:permEnd w:id="1060776660"/>
          </w:p>
        </w:tc>
        <w:permStart w:id="111041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F88B698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041338" w:displacedByCustomXml="prev"/>
      </w:tr>
    </w:tbl>
    <w:p w14:paraId="380F1CFD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36D7ED34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4B3AED2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4C467A57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6D04375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0A0B6876" wp14:editId="72B333EE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8AFE7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E4106EF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2FB3ECBF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52926D50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8E20C6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8C070B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F73D43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866530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8F60E61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6530894" w:displacedByCustomXml="prev"/>
      </w:tr>
      <w:tr w:rsidR="00C05622" w14:paraId="58C1B435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787A3E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8265663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F670BE" w14:textId="77777777" w:rsidR="00C05622" w:rsidRPr="00827129" w:rsidRDefault="00E074B7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656633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500929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7C1F17" w14:textId="77777777" w:rsidR="00C05622" w:rsidRDefault="00C05622" w:rsidP="00C05622">
            <w:pPr>
              <w:ind w:left="993" w:hanging="993"/>
            </w:pPr>
          </w:p>
        </w:tc>
      </w:tr>
      <w:tr w:rsidR="00C05622" w14:paraId="6FA83197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2B430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892009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B71AFE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920090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345A2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E33D00" w14:textId="77777777" w:rsidR="00C05622" w:rsidRDefault="00C05622" w:rsidP="00C05622">
            <w:pPr>
              <w:ind w:left="993" w:hanging="993"/>
            </w:pPr>
          </w:p>
        </w:tc>
      </w:tr>
      <w:tr w:rsidR="00C05622" w14:paraId="264EB73E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83732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09253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E57E67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925330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2F0A17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A2D192" w14:textId="77777777" w:rsidR="00C05622" w:rsidRDefault="00C05622" w:rsidP="00C05622">
            <w:pPr>
              <w:ind w:left="993" w:hanging="993"/>
            </w:pPr>
          </w:p>
        </w:tc>
      </w:tr>
    </w:tbl>
    <w:p w14:paraId="34D879E6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6FC9451E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176D8491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5F835B1B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4E07E5E7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4B0FFF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B186C6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C8C2B4D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734491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8660CDB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4491195" w:displacedByCustomXml="prev"/>
      </w:tr>
      <w:tr w:rsidR="00C05622" w14:paraId="0301C321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0BBF8A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279061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BFC4D4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790613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EF05F5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C4551B" w14:textId="77777777" w:rsidR="00C05622" w:rsidRDefault="00C05622" w:rsidP="00C05622">
            <w:pPr>
              <w:ind w:left="993" w:hanging="993"/>
            </w:pPr>
          </w:p>
        </w:tc>
      </w:tr>
      <w:tr w:rsidR="00C05622" w14:paraId="00A7E269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A7860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0904162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CEA25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041626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372A64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62140C" w14:textId="77777777" w:rsidR="00C05622" w:rsidRDefault="00C05622" w:rsidP="00C05622">
            <w:pPr>
              <w:ind w:left="993" w:hanging="993"/>
            </w:pPr>
          </w:p>
        </w:tc>
      </w:tr>
      <w:tr w:rsidR="00C05622" w14:paraId="6901553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A585A6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803800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05114A" w14:textId="77777777" w:rsidR="00C05622" w:rsidRPr="00827129" w:rsidRDefault="00E074B7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380010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751CFA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E5552C" w14:textId="77777777" w:rsidR="00C05622" w:rsidRDefault="00C05622" w:rsidP="00C05622">
            <w:pPr>
              <w:ind w:left="993" w:hanging="993"/>
            </w:pPr>
          </w:p>
        </w:tc>
      </w:tr>
    </w:tbl>
    <w:p w14:paraId="732F362F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753E980A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7D5BB848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42B99DB7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2AD78522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E43D2F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0C2DC3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E4444B7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870995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C0D0722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0995223" w:displacedByCustomXml="prev"/>
      </w:tr>
      <w:tr w:rsidR="00C05622" w14:paraId="49708B7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1B44C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67559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29DDC2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75599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2D2B0D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D967D0" w14:textId="77777777" w:rsidR="00C05622" w:rsidRDefault="00C05622" w:rsidP="00C05622">
            <w:pPr>
              <w:ind w:left="993" w:hanging="993"/>
            </w:pPr>
          </w:p>
        </w:tc>
      </w:tr>
      <w:tr w:rsidR="00C05622" w14:paraId="6EC2D55D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2A266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195755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3D2B46" w14:textId="77777777" w:rsidR="00C05622" w:rsidRPr="00827129" w:rsidRDefault="00E074B7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95755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B1FEF6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EF7BD" w14:textId="77777777" w:rsidR="00C05622" w:rsidRDefault="00C05622" w:rsidP="00C05622">
            <w:pPr>
              <w:ind w:left="993" w:hanging="993"/>
            </w:pPr>
          </w:p>
        </w:tc>
      </w:tr>
      <w:tr w:rsidR="00C05622" w14:paraId="7223073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804A7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637617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B5B6D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37617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33F007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8C36E6" w14:textId="77777777" w:rsidR="00C05622" w:rsidRDefault="00C05622" w:rsidP="00C05622">
            <w:pPr>
              <w:ind w:left="993" w:hanging="993"/>
            </w:pPr>
          </w:p>
        </w:tc>
      </w:tr>
    </w:tbl>
    <w:p w14:paraId="44D8DE3D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4ED29D68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0ED710F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3016EA7F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07BFCCC1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2EDDC1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35BA" w14:textId="77777777" w:rsidR="006A54A5" w:rsidRPr="001C4084" w:rsidRDefault="00E074B7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56062798" w:edGrp="everyone"/>
            <w:r>
              <w:rPr>
                <w:rFonts w:ascii="Arial" w:hAnsi="Arial" w:cs="Arial"/>
                <w:sz w:val="22"/>
                <w:szCs w:val="22"/>
              </w:rPr>
              <w:t xml:space="preserve">The Critical Path is the sequence of works that will govern the finish date of the job. In this instance the path through nodes 2, 4 and 5 is critical for the total job to be completed in 11 days. The other paths have up to 3 days of float </w:t>
            </w:r>
            <w:r w:rsidR="003445E0">
              <w:rPr>
                <w:rFonts w:ascii="Arial" w:hAnsi="Arial" w:cs="Arial"/>
                <w:sz w:val="22"/>
                <w:szCs w:val="22"/>
              </w:rPr>
              <w:t>and</w:t>
            </w:r>
            <w:r>
              <w:rPr>
                <w:rFonts w:ascii="Arial" w:hAnsi="Arial" w:cs="Arial"/>
                <w:sz w:val="22"/>
                <w:szCs w:val="22"/>
              </w:rPr>
              <w:t xml:space="preserve"> will not impact</w:t>
            </w:r>
            <w:r w:rsidR="003445E0">
              <w:rPr>
                <w:rFonts w:ascii="Arial" w:hAnsi="Arial" w:cs="Arial"/>
                <w:sz w:val="22"/>
                <w:szCs w:val="22"/>
              </w:rPr>
              <w:t xml:space="preserve"> the overall finish date if these paths are delayed.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6062798"/>
          </w:p>
        </w:tc>
        <w:permStart w:id="15720366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D600580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2036616" w:displacedByCustomXml="prev"/>
      </w:tr>
    </w:tbl>
    <w:p w14:paraId="641EC601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0B9EEF8E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6B58D03B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493969BC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70FCDE64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A9A2657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295981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6BDB7AA" w14:textId="77777777" w:rsidR="00AF6D74" w:rsidRPr="00827129" w:rsidRDefault="003445E0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295981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3BC959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A85E4E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235916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536C3A9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591632" w:displacedByCustomXml="prev"/>
      </w:tr>
      <w:tr w:rsidR="00AF6D74" w:rsidRPr="00C036A0" w14:paraId="05D7127B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ECA4C8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2610494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47A4946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610494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59DA40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16783B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50F4502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26ECA75E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5FDD7AD7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4EBE8510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7E03936C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3106188D" w14:textId="77777777" w:rsidTr="00957722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3B838D" w14:textId="77777777" w:rsidR="00533640" w:rsidRPr="001C4084" w:rsidRDefault="00533640" w:rsidP="009577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B907" w14:textId="77777777" w:rsidR="003445E0" w:rsidRPr="003445E0" w:rsidRDefault="003445E0" w:rsidP="003445E0">
            <w:pPr>
              <w:rPr>
                <w:rFonts w:ascii="Arial" w:hAnsi="Arial" w:cs="Arial"/>
                <w:sz w:val="22"/>
                <w:szCs w:val="22"/>
              </w:rPr>
            </w:pPr>
            <w:permStart w:id="1494842752" w:edGrp="everyone"/>
            <w:r w:rsidRPr="003445E0">
              <w:rPr>
                <w:rFonts w:ascii="Arial" w:hAnsi="Arial" w:cs="Arial"/>
                <w:sz w:val="22"/>
                <w:szCs w:val="22"/>
              </w:rPr>
              <w:t>Poor project management: Issues with planning and time management</w:t>
            </w:r>
          </w:p>
          <w:p w14:paraId="1CF0FE3D" w14:textId="77777777" w:rsidR="003445E0" w:rsidRPr="003445E0" w:rsidRDefault="003445E0" w:rsidP="003445E0">
            <w:pPr>
              <w:rPr>
                <w:rFonts w:ascii="Arial" w:hAnsi="Arial" w:cs="Arial"/>
                <w:sz w:val="22"/>
                <w:szCs w:val="22"/>
              </w:rPr>
            </w:pPr>
            <w:r w:rsidRPr="003445E0">
              <w:rPr>
                <w:rFonts w:ascii="Arial" w:hAnsi="Arial" w:cs="Arial"/>
                <w:sz w:val="22"/>
                <w:szCs w:val="22"/>
              </w:rPr>
              <w:t>Material delivery: Too many or too few materials on-site</w:t>
            </w:r>
          </w:p>
          <w:p w14:paraId="64562294" w14:textId="77777777" w:rsidR="003445E0" w:rsidRPr="003445E0" w:rsidRDefault="003445E0" w:rsidP="003445E0">
            <w:pPr>
              <w:rPr>
                <w:rFonts w:ascii="Arial" w:hAnsi="Arial" w:cs="Arial"/>
                <w:sz w:val="22"/>
                <w:szCs w:val="22"/>
              </w:rPr>
            </w:pPr>
            <w:r w:rsidRPr="003445E0">
              <w:rPr>
                <w:rFonts w:ascii="Arial" w:hAnsi="Arial" w:cs="Arial"/>
                <w:sz w:val="22"/>
                <w:szCs w:val="22"/>
              </w:rPr>
              <w:t>Resources: Unreliable labour or poor workmanship</w:t>
            </w:r>
          </w:p>
          <w:p w14:paraId="57797F5A" w14:textId="77777777" w:rsidR="003445E0" w:rsidRPr="003445E0" w:rsidRDefault="003445E0" w:rsidP="003445E0">
            <w:pPr>
              <w:rPr>
                <w:rFonts w:ascii="Arial" w:hAnsi="Arial" w:cs="Arial"/>
                <w:sz w:val="22"/>
                <w:szCs w:val="22"/>
              </w:rPr>
            </w:pPr>
            <w:r w:rsidRPr="003445E0">
              <w:rPr>
                <w:rFonts w:ascii="Arial" w:hAnsi="Arial" w:cs="Arial"/>
                <w:sz w:val="22"/>
                <w:szCs w:val="22"/>
              </w:rPr>
              <w:t>Unexpected delays: Strikes, illness, mistakes</w:t>
            </w:r>
          </w:p>
          <w:p w14:paraId="6B1775A3" w14:textId="77777777" w:rsidR="003445E0" w:rsidRPr="003445E0" w:rsidRDefault="003445E0" w:rsidP="003445E0">
            <w:pPr>
              <w:rPr>
                <w:rFonts w:ascii="Arial" w:hAnsi="Arial" w:cs="Arial"/>
                <w:sz w:val="22"/>
                <w:szCs w:val="22"/>
              </w:rPr>
            </w:pPr>
            <w:r w:rsidRPr="003445E0">
              <w:rPr>
                <w:rFonts w:ascii="Arial" w:hAnsi="Arial" w:cs="Arial"/>
                <w:sz w:val="22"/>
                <w:szCs w:val="22"/>
              </w:rPr>
              <w:t>Building inspections: Failing inspections</w:t>
            </w:r>
          </w:p>
          <w:p w14:paraId="7E08D52A" w14:textId="77777777" w:rsidR="00533640" w:rsidRPr="001C4084" w:rsidRDefault="003445E0" w:rsidP="00957722">
            <w:pPr>
              <w:rPr>
                <w:rFonts w:ascii="Arial" w:hAnsi="Arial" w:cs="Arial"/>
                <w:sz w:val="22"/>
                <w:szCs w:val="22"/>
              </w:rPr>
            </w:pPr>
            <w:r w:rsidRPr="003445E0">
              <w:rPr>
                <w:rFonts w:ascii="Arial" w:hAnsi="Arial" w:cs="Arial"/>
                <w:sz w:val="22"/>
                <w:szCs w:val="22"/>
              </w:rPr>
              <w:t>Weather: Can spend time waiting for weather to pass or for the site to recover</w:t>
            </w:r>
            <w:permEnd w:id="1494842752"/>
          </w:p>
        </w:tc>
        <w:permStart w:id="6638319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E69C47" w14:textId="77777777" w:rsidR="00533640" w:rsidRPr="00E106BF" w:rsidRDefault="00533640" w:rsidP="0095772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3831924" w:displacedByCustomXml="prev"/>
      </w:tr>
    </w:tbl>
    <w:p w14:paraId="51E89B02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638F87FF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14612D89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6F1CA9D2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73255CC9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ABE150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1EF9601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5A52F8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55291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72DCD2F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5291147" w:displacedByCustomXml="prev"/>
      </w:tr>
      <w:tr w:rsidR="00AF6D74" w14:paraId="5A8CA436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658D9E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2933425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F6D752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334250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AF0E12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BBCBF7" w14:textId="77777777" w:rsidR="00AF6D74" w:rsidRDefault="00AF6D74" w:rsidP="00AF6D74">
            <w:pPr>
              <w:ind w:left="993" w:hanging="993"/>
            </w:pPr>
          </w:p>
        </w:tc>
      </w:tr>
      <w:tr w:rsidR="00AF6D74" w14:paraId="4A7EC8A0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849185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8574318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CF765A" w14:textId="77777777" w:rsidR="00AF6D74" w:rsidRPr="00827129" w:rsidRDefault="003445E0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743182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FC4F23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4AF88" w14:textId="77777777" w:rsidR="00AF6D74" w:rsidRDefault="00AF6D74" w:rsidP="00AF6D74">
            <w:pPr>
              <w:ind w:left="993" w:hanging="993"/>
            </w:pPr>
          </w:p>
        </w:tc>
      </w:tr>
      <w:tr w:rsidR="00AF6D74" w14:paraId="48A06320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E38241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8798964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08F98A" w14:textId="77777777" w:rsidR="00AF6D74" w:rsidRPr="00827129" w:rsidRDefault="003445E0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989642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59FBC6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1CB032" w14:textId="77777777" w:rsidR="00AF6D74" w:rsidRDefault="00AF6D74" w:rsidP="00AF6D74">
            <w:pPr>
              <w:ind w:left="993" w:hanging="993"/>
            </w:pPr>
          </w:p>
        </w:tc>
      </w:tr>
      <w:tr w:rsidR="00AF6D74" w14:paraId="60E7F60F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07B138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9641803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268F14" w14:textId="77777777" w:rsidR="00AF6D74" w:rsidRPr="00827129" w:rsidRDefault="003445E0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418037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BD506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80A17" w14:textId="77777777" w:rsidR="00AF6D74" w:rsidRDefault="00AF6D74" w:rsidP="00AF6D74">
            <w:pPr>
              <w:ind w:left="993" w:hanging="993"/>
            </w:pPr>
          </w:p>
        </w:tc>
      </w:tr>
    </w:tbl>
    <w:p w14:paraId="3DD79842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12F8EAA8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724ED7DD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55BC3943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6C5E02A4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EDA279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BB59" w14:textId="77777777" w:rsidR="00E81223" w:rsidRPr="001C4084" w:rsidRDefault="003445E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568561156" w:edGrp="everyone"/>
            <w:r>
              <w:rPr>
                <w:rFonts w:ascii="Arial" w:hAnsi="Arial" w:cs="Arial"/>
                <w:sz w:val="22"/>
                <w:szCs w:val="22"/>
              </w:rPr>
              <w:t xml:space="preserve">It provides proof of existing defects prior to construction works starting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in the event that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one of the neighbours submit a claim for damages.</w:t>
            </w:r>
            <w:permEnd w:id="1568561156"/>
          </w:p>
        </w:tc>
        <w:permStart w:id="2084201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3E6126F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4201631" w:displacedByCustomXml="prev"/>
      </w:tr>
    </w:tbl>
    <w:p w14:paraId="6D983101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029CF511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5A7250D6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63EB15A6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E93FC68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E470A62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6661AF5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504915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24FC2C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0491590" w:displacedByCustomXml="prev"/>
      </w:tr>
      <w:tr w:rsidR="00B970A6" w14:paraId="77C1019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AA7033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2714744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9F27C6" w14:textId="77777777" w:rsidR="00B970A6" w:rsidRPr="00827129" w:rsidRDefault="003445E0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147447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5A934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F8F44C" w14:textId="77777777" w:rsidR="00B970A6" w:rsidRDefault="00B970A6" w:rsidP="00B970A6">
            <w:pPr>
              <w:ind w:left="993" w:hanging="993"/>
            </w:pPr>
          </w:p>
        </w:tc>
      </w:tr>
      <w:tr w:rsidR="00B970A6" w14:paraId="2651A68A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66F2F8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8275399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83EA57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753998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1C1B5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30F5C7" w14:textId="77777777" w:rsidR="00B970A6" w:rsidRDefault="00B970A6" w:rsidP="00B970A6">
            <w:pPr>
              <w:ind w:left="993" w:hanging="993"/>
            </w:pPr>
          </w:p>
        </w:tc>
      </w:tr>
      <w:tr w:rsidR="00B970A6" w14:paraId="3E1335B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6ECE68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228200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F13031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820041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D29B6D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A14CFB" w14:textId="77777777" w:rsidR="00B970A6" w:rsidRDefault="00B970A6" w:rsidP="00B970A6">
            <w:pPr>
              <w:ind w:left="993" w:hanging="993"/>
            </w:pPr>
          </w:p>
        </w:tc>
      </w:tr>
    </w:tbl>
    <w:p w14:paraId="020082FA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8AD6DF6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0605899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6B33DB71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6A12ADDF" w14:textId="77777777" w:rsidTr="00957722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76738A" w14:textId="77777777" w:rsidR="00D24944" w:rsidRPr="001C4084" w:rsidRDefault="00D24944" w:rsidP="009577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47C7" w14:textId="77777777" w:rsidR="00D24944" w:rsidRPr="001C4084" w:rsidRDefault="003445E0" w:rsidP="00957722">
            <w:pPr>
              <w:rPr>
                <w:rFonts w:ascii="Arial" w:hAnsi="Arial" w:cs="Arial"/>
                <w:sz w:val="22"/>
                <w:szCs w:val="22"/>
              </w:rPr>
            </w:pPr>
            <w:permStart w:id="1326843085" w:edGrp="everyone"/>
            <w:r>
              <w:rPr>
                <w:rFonts w:ascii="Arial" w:hAnsi="Arial" w:cs="Arial"/>
                <w:sz w:val="22"/>
                <w:szCs w:val="22"/>
              </w:rPr>
              <w:t xml:space="preserve">When they need to assess whether or not </w:t>
            </w:r>
            <w:r w:rsidRPr="003445E0">
              <w:rPr>
                <w:rFonts w:ascii="Arial" w:hAnsi="Arial" w:cs="Arial"/>
                <w:sz w:val="22"/>
                <w:szCs w:val="22"/>
              </w:rPr>
              <w:t>any damage has occurred through the construction process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326843085"/>
          </w:p>
        </w:tc>
        <w:permStart w:id="784482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3D848C" w14:textId="77777777" w:rsidR="00D24944" w:rsidRPr="00E106BF" w:rsidRDefault="00D24944" w:rsidP="0095772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4482662" w:displacedByCustomXml="prev"/>
      </w:tr>
    </w:tbl>
    <w:p w14:paraId="69A53AFF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5B652" w14:textId="77777777" w:rsidR="009E3285" w:rsidRDefault="009E3285" w:rsidP="00A67754">
      <w:r>
        <w:separator/>
      </w:r>
    </w:p>
  </w:endnote>
  <w:endnote w:type="continuationSeparator" w:id="0">
    <w:p w14:paraId="59F44F03" w14:textId="77777777" w:rsidR="009E3285" w:rsidRDefault="009E328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730D5" w14:textId="77777777" w:rsidR="007A5847" w:rsidRPr="00830749" w:rsidRDefault="007A5847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A994913" w14:textId="2127FD88" w:rsidR="007A5847" w:rsidRPr="00830749" w:rsidRDefault="007A5847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40EE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54ADD" w14:textId="77777777" w:rsidR="007A5847" w:rsidRPr="00830749" w:rsidRDefault="007A584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3E60B93" w14:textId="0413AB86" w:rsidR="007A5847" w:rsidRPr="00830749" w:rsidRDefault="007A584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40EE2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040DEC" w14:textId="77777777" w:rsidR="009E3285" w:rsidRDefault="009E3285" w:rsidP="00A67754">
      <w:r>
        <w:separator/>
      </w:r>
    </w:p>
  </w:footnote>
  <w:footnote w:type="continuationSeparator" w:id="0">
    <w:p w14:paraId="4F3E6A8D" w14:textId="77777777" w:rsidR="009E3285" w:rsidRDefault="009E328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2423C" w14:textId="77777777" w:rsidR="007A5847" w:rsidRDefault="007A5847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5343CD84" w14:textId="77777777" w:rsidR="007A5847" w:rsidRPr="00830749" w:rsidRDefault="007A5847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5BCDF" w14:textId="77777777" w:rsidR="007A5847" w:rsidRDefault="007A5847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2A3B70C8" w14:textId="77777777" w:rsidR="007A5847" w:rsidRPr="00830749" w:rsidRDefault="007A5847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11C2C"/>
    <w:multiLevelType w:val="hybridMultilevel"/>
    <w:tmpl w:val="1DBE49A8"/>
    <w:lvl w:ilvl="0" w:tplc="A81E049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A670AA6"/>
    <w:multiLevelType w:val="hybridMultilevel"/>
    <w:tmpl w:val="253250FE"/>
    <w:lvl w:ilvl="0" w:tplc="E5ACB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7D491B"/>
    <w:multiLevelType w:val="hybridMultilevel"/>
    <w:tmpl w:val="EED29F2C"/>
    <w:lvl w:ilvl="0" w:tplc="EAEE75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2D5A03"/>
    <w:multiLevelType w:val="hybridMultilevel"/>
    <w:tmpl w:val="DB96B156"/>
    <w:lvl w:ilvl="0" w:tplc="D7405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083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824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BE3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FED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809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C01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9E9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8CD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4E0201"/>
    <w:multiLevelType w:val="hybridMultilevel"/>
    <w:tmpl w:val="1A98C206"/>
    <w:lvl w:ilvl="0" w:tplc="0AF477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08EC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529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2E7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7CA1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CCD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7E1C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CD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CA6D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BDB7BF7"/>
    <w:multiLevelType w:val="hybridMultilevel"/>
    <w:tmpl w:val="F6FE287C"/>
    <w:lvl w:ilvl="0" w:tplc="851ACE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84A09"/>
    <w:multiLevelType w:val="hybridMultilevel"/>
    <w:tmpl w:val="00AE66D4"/>
    <w:lvl w:ilvl="0" w:tplc="588EA4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B1D5355"/>
    <w:multiLevelType w:val="hybridMultilevel"/>
    <w:tmpl w:val="00D41F5E"/>
    <w:lvl w:ilvl="0" w:tplc="BB40F7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2ED08C8"/>
    <w:multiLevelType w:val="hybridMultilevel"/>
    <w:tmpl w:val="8FA074C6"/>
    <w:lvl w:ilvl="0" w:tplc="BAB409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D87BD4"/>
    <w:multiLevelType w:val="hybridMultilevel"/>
    <w:tmpl w:val="7298C44A"/>
    <w:lvl w:ilvl="0" w:tplc="E3AA7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6669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EC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8A5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9644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7AF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FE4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705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28E3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32"/>
  </w:num>
  <w:num w:numId="5">
    <w:abstractNumId w:val="5"/>
  </w:num>
  <w:num w:numId="6">
    <w:abstractNumId w:val="18"/>
  </w:num>
  <w:num w:numId="7">
    <w:abstractNumId w:val="27"/>
  </w:num>
  <w:num w:numId="8">
    <w:abstractNumId w:val="15"/>
  </w:num>
  <w:num w:numId="9">
    <w:abstractNumId w:val="24"/>
  </w:num>
  <w:num w:numId="10">
    <w:abstractNumId w:val="12"/>
  </w:num>
  <w:num w:numId="11">
    <w:abstractNumId w:val="3"/>
  </w:num>
  <w:num w:numId="12">
    <w:abstractNumId w:val="35"/>
  </w:num>
  <w:num w:numId="13">
    <w:abstractNumId w:val="6"/>
  </w:num>
  <w:num w:numId="14">
    <w:abstractNumId w:val="28"/>
  </w:num>
  <w:num w:numId="15">
    <w:abstractNumId w:val="10"/>
  </w:num>
  <w:num w:numId="16">
    <w:abstractNumId w:val="34"/>
  </w:num>
  <w:num w:numId="17">
    <w:abstractNumId w:val="31"/>
  </w:num>
  <w:num w:numId="18">
    <w:abstractNumId w:val="26"/>
  </w:num>
  <w:num w:numId="19">
    <w:abstractNumId w:val="22"/>
  </w:num>
  <w:num w:numId="20">
    <w:abstractNumId w:val="8"/>
  </w:num>
  <w:num w:numId="21">
    <w:abstractNumId w:val="2"/>
  </w:num>
  <w:num w:numId="22">
    <w:abstractNumId w:val="0"/>
  </w:num>
  <w:num w:numId="23">
    <w:abstractNumId w:val="9"/>
  </w:num>
  <w:num w:numId="24">
    <w:abstractNumId w:val="13"/>
  </w:num>
  <w:num w:numId="25">
    <w:abstractNumId w:val="30"/>
  </w:num>
  <w:num w:numId="26">
    <w:abstractNumId w:val="23"/>
  </w:num>
  <w:num w:numId="27">
    <w:abstractNumId w:val="36"/>
  </w:num>
  <w:num w:numId="28">
    <w:abstractNumId w:val="19"/>
  </w:num>
  <w:num w:numId="29">
    <w:abstractNumId w:val="33"/>
  </w:num>
  <w:num w:numId="30">
    <w:abstractNumId w:val="17"/>
  </w:num>
  <w:num w:numId="31">
    <w:abstractNumId w:val="25"/>
  </w:num>
  <w:num w:numId="32">
    <w:abstractNumId w:val="21"/>
  </w:num>
  <w:num w:numId="33">
    <w:abstractNumId w:val="20"/>
  </w:num>
  <w:num w:numId="34">
    <w:abstractNumId w:val="29"/>
  </w:num>
  <w:num w:numId="35">
    <w:abstractNumId w:val="11"/>
  </w:num>
  <w:num w:numId="36">
    <w:abstractNumId w:val="1"/>
  </w:num>
  <w:num w:numId="37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0EE2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45E0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1684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A5847"/>
    <w:rsid w:val="007B2C43"/>
    <w:rsid w:val="007C1D61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2C9B"/>
    <w:rsid w:val="0080720E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3782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B4F9C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722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750D"/>
    <w:rsid w:val="009C33A0"/>
    <w:rsid w:val="009C7106"/>
    <w:rsid w:val="009C7961"/>
    <w:rsid w:val="009D1E85"/>
    <w:rsid w:val="009D22C4"/>
    <w:rsid w:val="009D376C"/>
    <w:rsid w:val="009E08FC"/>
    <w:rsid w:val="009E3285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BF7"/>
    <w:rsid w:val="00B6552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D08B5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4B7"/>
    <w:rsid w:val="00E07F3E"/>
    <w:rsid w:val="00E106BF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566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38EC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AC3"/>
    <w:rsid w:val="00F84646"/>
    <w:rsid w:val="00F854DE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5265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A5B503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8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8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01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8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01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507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10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D495E"/>
    <w:rsid w:val="00247826"/>
    <w:rsid w:val="00263EF0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458C0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C27D812-30D2-40EF-8933-D2823187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14</Pages>
  <Words>2017</Words>
  <Characters>11501</Characters>
  <Application>Microsoft Office Word</Application>
  <DocSecurity>8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Ante Begic</cp:lastModifiedBy>
  <cp:revision>2</cp:revision>
  <cp:lastPrinted>2019-01-25T04:02:00Z</cp:lastPrinted>
  <dcterms:created xsi:type="dcterms:W3CDTF">2019-09-17T03:30:00Z</dcterms:created>
  <dcterms:modified xsi:type="dcterms:W3CDTF">2019-09-17T03:30:00Z</dcterms:modified>
  <cp:contentStatus>v1-3_02/05/2019</cp:contentStatus>
</cp:coreProperties>
</file>