
<file path=[Content_Types].xml><?xml version="1.0" encoding="utf-8"?>
<Types xmlns="http://schemas.openxmlformats.org/package/2006/content-types">
  <Default Extension="jpeg" ContentType="image/jpeg"/>
  <Default Extension="pfx" ContentType="image/unknown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8AB6C" w14:textId="77777777" w:rsidR="00D6659B" w:rsidRPr="004932A4" w:rsidRDefault="00AC563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4CD51890" w14:textId="77777777" w:rsidR="00D6659B" w:rsidRDefault="00AC563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261C2D59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22046B6D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1E9A020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154B85D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0D59E8F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4D4B022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19D80E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2266303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554D78B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62DDCB5B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71CF566B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2C1DFEE0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A334A7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5CBBCFC1" w14:textId="1EF4A081" w:rsidR="00D6659B" w:rsidRPr="00455CC3" w:rsidRDefault="00E64141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503207388" w:edGrp="everyone"/>
            <w:r>
              <w:rPr>
                <w:rFonts w:ascii="Arial" w:hAnsi="Arial" w:cs="Arial"/>
                <w:sz w:val="22"/>
              </w:rPr>
              <w:t>Claudia Murray</w:t>
            </w:r>
            <w:permEnd w:id="503207388"/>
          </w:p>
        </w:tc>
      </w:tr>
    </w:tbl>
    <w:p w14:paraId="15C79019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3EFD5D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39554481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2EA786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3819300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52E1DD86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731E447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700F4258" w14:textId="77777777" w:rsidR="00D6659B" w:rsidRPr="004C3241" w:rsidRDefault="00AC5637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7388423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7388423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554339671" w:edGrp="everyone"/>
        <w:tc>
          <w:tcPr>
            <w:tcW w:w="2668" w:type="dxa"/>
            <w:vAlign w:val="center"/>
          </w:tcPr>
          <w:p w14:paraId="14711FE9" w14:textId="77777777" w:rsidR="00D6659B" w:rsidRPr="004C3241" w:rsidRDefault="00AC5637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5433967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0988304C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DFC3A24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104F5677" w14:textId="77777777" w:rsidR="00D6659B" w:rsidRPr="004C3241" w:rsidRDefault="00AC5637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74971572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7497157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4EB4CF79" w14:textId="77777777" w:rsidR="00D6659B" w:rsidRPr="004C3241" w:rsidRDefault="00AC5637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1222850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2122285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17676AA1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48B1973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426145079" w:edGrp="everyone"/>
        <w:tc>
          <w:tcPr>
            <w:tcW w:w="2667" w:type="dxa"/>
            <w:vAlign w:val="center"/>
          </w:tcPr>
          <w:p w14:paraId="60022CDB" w14:textId="77777777" w:rsidR="00D6659B" w:rsidRPr="004C3241" w:rsidRDefault="00AC5637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426145079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4E7FC9A4" w14:textId="77777777" w:rsidR="00D6659B" w:rsidRPr="004C3241" w:rsidRDefault="00AC5637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3205638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3205638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757251FD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DC05D4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749CB1AE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7C67AAE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345D268D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526585450" w:edGrp="everyone"/>
            <w:permEnd w:id="526585450"/>
          </w:p>
        </w:tc>
      </w:tr>
      <w:tr w:rsidR="00D6659B" w:rsidRPr="004C3241" w14:paraId="0D85A965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A5964D6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0784741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127E2CB4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E72913B" wp14:editId="0C3A81F1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78474136" w:displacedByCustomXml="prev"/>
      </w:tr>
      <w:tr w:rsidR="00D6659B" w:rsidRPr="004C3241" w14:paraId="33C7295B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BC03D6A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119837024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00EE69" w14:textId="77777777" w:rsidR="00D6659B" w:rsidRPr="00DD7A44" w:rsidRDefault="00AC5637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19837024"/>
          </w:p>
        </w:tc>
      </w:tr>
    </w:tbl>
    <w:p w14:paraId="7A8A619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29CF06BF" w14:textId="77777777" w:rsidR="00D6659B" w:rsidRPr="004932A4" w:rsidRDefault="00AC563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642910D" w14:textId="77777777" w:rsidR="00D6659B" w:rsidRPr="004932A4" w:rsidRDefault="00AC5637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42C35406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675D462C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A7B3BC6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4B113B7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84E25D3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490E0165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39584F31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BE2D9EE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CF2BBF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ECDFF46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1FC705CF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136A6D3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AAB137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059F2D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5C6927A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545ECDFB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EE20C5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36C1498" w14:textId="3B562C2A" w:rsidR="00D6659B" w:rsidRPr="001C4084" w:rsidRDefault="002938B3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60016945" w:edGrp="everyone"/>
            <w:r>
              <w:rPr>
                <w:rFonts w:ascii="Arial" w:hAnsi="Arial" w:cs="Arial"/>
                <w:sz w:val="22"/>
                <w:szCs w:val="22"/>
              </w:rPr>
              <w:t>Claudia Murray</w:t>
            </w:r>
            <w:permEnd w:id="2060016945"/>
          </w:p>
        </w:tc>
      </w:tr>
      <w:tr w:rsidR="00D6659B" w:rsidRPr="004E05D0" w14:paraId="2687EE71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10E9F4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EC1254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6307672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7D33B4B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218819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D9688B6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B97B79E" wp14:editId="0FFE1197">
                      <wp:extent cx="4286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21881989" w:displacedByCustomXml="prev"/>
      </w:tr>
      <w:tr w:rsidR="00D6659B" w:rsidRPr="00830749" w14:paraId="0DE81294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0C8C52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2700121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3ECE9B85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B1D651A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705815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2-0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1BC45CD" w14:textId="3E0C7A2E" w:rsidR="00D6659B" w:rsidRPr="00DD7A44" w:rsidRDefault="002938B3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8/12/2021</w:t>
                </w:r>
              </w:p>
            </w:tc>
          </w:sdtContent>
        </w:sdt>
        <w:permEnd w:id="570581539" w:displacedByCustomXml="prev"/>
      </w:tr>
    </w:tbl>
    <w:p w14:paraId="17311330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0B9D20F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296CB7C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3BC5714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B6554A2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71806707" w:edGrp="everyone"/>
            <w:permEnd w:id="1271806707"/>
          </w:p>
        </w:tc>
      </w:tr>
      <w:tr w:rsidR="00D6659B" w:rsidRPr="004E05D0" w14:paraId="356A728B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AD3EB25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EF0C2B5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43ABDABB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B921B3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31407335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C4EBCC0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D54D60" wp14:editId="6A0633B0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14073358" w:displacedByCustomXml="prev"/>
      </w:tr>
      <w:tr w:rsidR="00D6659B" w:rsidRPr="0032118C" w14:paraId="53F94FE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F30EA0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184F009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33DD73E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E7C1BF4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07769917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A4925DA" w14:textId="77777777" w:rsidR="00D6659B" w:rsidRPr="00DD7A44" w:rsidRDefault="00AC5637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077699174"/>
          </w:p>
        </w:tc>
      </w:tr>
    </w:tbl>
    <w:p w14:paraId="76771E17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2CA5DE1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30F45E19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8806585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0C35E8F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520F531D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119FA9FD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9CAA16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5D9EA85C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1555825" w:edGrp="everyone"/>
            <w:permEnd w:id="601555825"/>
          </w:p>
        </w:tc>
        <w:tc>
          <w:tcPr>
            <w:tcW w:w="1346" w:type="dxa"/>
            <w:vAlign w:val="center"/>
          </w:tcPr>
          <w:p w14:paraId="2AADB740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55BE651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3854FA99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5490C5A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4E6BB070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98765835" w:edGrp="everyone"/>
        <w:tc>
          <w:tcPr>
            <w:tcW w:w="1346" w:type="dxa"/>
            <w:vAlign w:val="center"/>
          </w:tcPr>
          <w:p w14:paraId="145C8711" w14:textId="77777777" w:rsidR="00D6659B" w:rsidRPr="00533511" w:rsidRDefault="00AC5637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98765835"/>
          </w:p>
        </w:tc>
        <w:permStart w:id="505614260" w:edGrp="everyone"/>
        <w:tc>
          <w:tcPr>
            <w:tcW w:w="1347" w:type="dxa"/>
            <w:vAlign w:val="center"/>
          </w:tcPr>
          <w:p w14:paraId="3CB64A81" w14:textId="77777777" w:rsidR="00D6659B" w:rsidRPr="00533511" w:rsidRDefault="00AC5637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05614260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451B8875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2F1EA137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04A72FCD" w14:textId="77777777" w:rsidTr="00CA29C4">
        <w:trPr>
          <w:trHeight w:val="13433"/>
        </w:trPr>
        <w:tc>
          <w:tcPr>
            <w:tcW w:w="9057" w:type="dxa"/>
          </w:tcPr>
          <w:p w14:paraId="4C4EC34D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837047159" w:edGrp="everyone"/>
            <w:permEnd w:id="837047159"/>
          </w:p>
        </w:tc>
      </w:tr>
    </w:tbl>
    <w:bookmarkEnd w:id="0"/>
    <w:p w14:paraId="1CE1823F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124E7C4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19CE4CF5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01D3DB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929574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205BC52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166FDB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763339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4CDE4C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3339030" w:displacedByCustomXml="prev"/>
      </w:tr>
      <w:tr w:rsidR="00D6659B" w:rsidRPr="00553DDB" w14:paraId="0F04B1A3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6B225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1BE40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BC51C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D99FF6E" w14:textId="7CD2DA25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04155735" w:edGrp="everyone"/>
            <w:r w:rsidR="0060034B">
              <w:rPr>
                <w:rFonts w:ascii="Arial" w:hAnsi="Arial" w:cs="Arial"/>
                <w:sz w:val="22"/>
              </w:rPr>
              <w:t xml:space="preserve">F </w:t>
            </w:r>
            <w:permEnd w:id="100415573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0B6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8212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98D3D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016E97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1F608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C607BC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238D1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EE8845F" w14:textId="7DCF5C24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02144700" w:edGrp="everyone"/>
            <w:r w:rsidR="002C4F1B">
              <w:rPr>
                <w:rFonts w:ascii="Arial" w:hAnsi="Arial" w:cs="Arial"/>
                <w:sz w:val="22"/>
              </w:rPr>
              <w:t xml:space="preserve">A </w:t>
            </w:r>
            <w:permEnd w:id="110214470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024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7E5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5735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4ED1218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071C5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D6686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711A5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F0CD918" w14:textId="762C9A1E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58540305" w:edGrp="everyone"/>
            <w:r w:rsidR="002C4F1B">
              <w:rPr>
                <w:rFonts w:ascii="Arial" w:hAnsi="Arial" w:cs="Arial"/>
                <w:sz w:val="22"/>
              </w:rPr>
              <w:t xml:space="preserve">E </w:t>
            </w:r>
            <w:permEnd w:id="75854030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44DD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8F46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E46B1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B173FF8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DBFA2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318CFC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E72FA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51BDBFB" w14:textId="4D6593D9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414408746" w:edGrp="everyone"/>
            <w:r w:rsidR="002C4F1B">
              <w:rPr>
                <w:rFonts w:ascii="Arial" w:hAnsi="Arial" w:cs="Arial"/>
                <w:sz w:val="22"/>
              </w:rPr>
              <w:t xml:space="preserve">D </w:t>
            </w:r>
            <w:permEnd w:id="141440874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2FC8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D64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822D7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499FD20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FDCBB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7DBF7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7262B3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E54BCAB" w14:textId="305BA123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45487253" w:edGrp="everyone"/>
            <w:r w:rsidR="002C4F1B">
              <w:rPr>
                <w:rFonts w:ascii="Arial" w:hAnsi="Arial" w:cs="Arial"/>
                <w:sz w:val="22"/>
              </w:rPr>
              <w:t xml:space="preserve">C </w:t>
            </w:r>
            <w:permEnd w:id="174548725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9DF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451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45B76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3D195D8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90A77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7651B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296AC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FF2B6A6" w14:textId="2FD0CFBD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75471168" w:edGrp="everyone"/>
            <w:r w:rsidR="002C4F1B">
              <w:rPr>
                <w:rFonts w:ascii="Arial" w:hAnsi="Arial" w:cs="Arial"/>
                <w:sz w:val="22"/>
              </w:rPr>
              <w:t xml:space="preserve">B </w:t>
            </w:r>
            <w:permEnd w:id="127547116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C66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4BB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CA6D57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4A6E673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87BA565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A84CE70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74D13A6D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F061C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E2CC0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2BA1B1C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8AED099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894782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58545BD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782102" w:displacedByCustomXml="prev"/>
      </w:tr>
      <w:tr w:rsidR="00D6659B" w:rsidRPr="00553DDB" w14:paraId="5A081AEE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BB4E7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60E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976A8" w14:textId="1422A063" w:rsidR="00D6659B" w:rsidRPr="00553DDB" w:rsidRDefault="002C4F1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2887116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burns, headache, poisoning</w:t>
            </w:r>
            <w:permEnd w:id="22887116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69EFF5" w14:textId="6224A6F2" w:rsidR="00D6659B" w:rsidRPr="00553DDB" w:rsidRDefault="002C4F1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2275794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Wear correct PPE and follow </w:t>
            </w:r>
            <w:r w:rsidR="005D09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manufacturer’s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instructions</w:t>
            </w:r>
            <w:permEnd w:id="15227579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277D8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525370F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FE09B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C7382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C1EA03" w14:textId="22494EAF" w:rsidR="00D6659B" w:rsidRPr="00553DDB" w:rsidRDefault="005D09A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9924258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D</w:t>
            </w:r>
            <w:r w:rsidR="002C4F1B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eafness</w:t>
            </w:r>
            <w:permEnd w:id="99924258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3B579F" w14:textId="04FE2EDA" w:rsidR="00D6659B" w:rsidRPr="00553DDB" w:rsidRDefault="002C4F1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1570914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Wear correct </w:t>
            </w:r>
            <w:r w:rsidR="005D09A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 protection</w:t>
            </w:r>
            <w:permEnd w:id="21157091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9D432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7730573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BE0DD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25F7A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9B8A61" w14:textId="3566611C" w:rsidR="00D6659B" w:rsidRPr="00553DDB" w:rsidRDefault="005D09A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542692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Back pain</w:t>
            </w:r>
            <w:permEnd w:id="9542692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187FAF" w14:textId="7AF33033" w:rsidR="00D6659B" w:rsidRPr="00553DDB" w:rsidRDefault="005D09AC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3031799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Correct manual handing procedures and training </w:t>
            </w:r>
            <w:permEnd w:id="10303179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E72B41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2A4E66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B276D7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29F0743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29E6531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EBAC8A2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0DBDE7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FAC5" w14:textId="0BC14413" w:rsidR="00D6659B" w:rsidRPr="00ED59C9" w:rsidRDefault="0060034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863187281" w:edGrp="everyone"/>
            <w:r>
              <w:rPr>
                <w:rFonts w:ascii="Arial" w:hAnsi="Arial" w:cs="Arial"/>
                <w:sz w:val="22"/>
                <w:szCs w:val="22"/>
              </w:rPr>
              <w:t>HSR Manager or Site Foreman</w:t>
            </w:r>
            <w:r w:rsidR="005D09AC">
              <w:rPr>
                <w:rFonts w:ascii="Arial" w:hAnsi="Arial" w:cs="Arial"/>
                <w:sz w:val="22"/>
                <w:szCs w:val="22"/>
              </w:rPr>
              <w:t xml:space="preserve"> or First Aid Officer</w:t>
            </w:r>
            <w:permEnd w:id="863187281"/>
          </w:p>
        </w:tc>
        <w:permStart w:id="176433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7B325B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433301" w:displacedByCustomXml="prev"/>
      </w:tr>
    </w:tbl>
    <w:p w14:paraId="2EAF989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17D9301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697D3F0A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617A9A5E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E84CE3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EDA434E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654F2EE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56559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3F88E5F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6559328" w:displacedByCustomXml="prev"/>
      </w:tr>
      <w:tr w:rsidR="00B15D4E" w14:paraId="51CCE2C7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80E968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56696772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870BC7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4566967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DBB8B2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49519F" w14:textId="77777777" w:rsidR="00B15D4E" w:rsidRDefault="00B15D4E" w:rsidP="00B15D4E">
            <w:pPr>
              <w:ind w:left="993" w:hanging="993"/>
            </w:pPr>
          </w:p>
        </w:tc>
      </w:tr>
      <w:tr w:rsidR="00B15D4E" w14:paraId="2963E64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24D7F8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6492751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7E103F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92751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221D8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19371A" w14:textId="77777777" w:rsidR="00B15D4E" w:rsidRDefault="00B15D4E" w:rsidP="00B15D4E">
            <w:pPr>
              <w:ind w:left="993" w:hanging="993"/>
            </w:pPr>
          </w:p>
        </w:tc>
      </w:tr>
      <w:tr w:rsidR="00B15D4E" w14:paraId="7E64F35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85A86C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713580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9B42C0" w14:textId="15F04011" w:rsidR="00B15D4E" w:rsidRPr="00B15D4E" w:rsidRDefault="00EF6E95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13580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5CA1FA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BEF90C" w14:textId="77777777" w:rsidR="00B15D4E" w:rsidRDefault="00B15D4E" w:rsidP="00B15D4E">
            <w:pPr>
              <w:ind w:left="993" w:hanging="993"/>
            </w:pPr>
          </w:p>
        </w:tc>
      </w:tr>
      <w:tr w:rsidR="00B15D4E" w14:paraId="2621A5B3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D80A01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0054143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04813C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54143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DEAF78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E62D0" w14:textId="77777777" w:rsidR="00B15D4E" w:rsidRDefault="00B15D4E" w:rsidP="00B15D4E">
            <w:pPr>
              <w:ind w:left="993" w:hanging="993"/>
            </w:pPr>
          </w:p>
        </w:tc>
      </w:tr>
    </w:tbl>
    <w:p w14:paraId="73DE7939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38DD7E90" w14:textId="77777777" w:rsidR="00D6659B" w:rsidRPr="00553DDB" w:rsidRDefault="00D6659B" w:rsidP="00D6659B"/>
    <w:p w14:paraId="244D21B9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3E136DA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80F358F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628965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3DA67C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289EC4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31176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25F962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1176487" w:displacedByCustomXml="prev"/>
      </w:tr>
      <w:tr w:rsidR="00B15D4E" w:rsidRPr="00553DDB" w14:paraId="29B96F01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868EC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70663799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2074B5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70663799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2A2CBB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02C7D7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4F9B57E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E4426B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6189438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D4E088" w14:textId="1F828EDE" w:rsidR="00B15D4E" w:rsidRPr="00B15D4E" w:rsidRDefault="0060034B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89438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B69D33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94E32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1EAEA94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B4A11A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4738549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9545B9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38549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A0BDE6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A1E569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A900C08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35E5F1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764634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C30E8B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64634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11B9A0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0ADB68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332A74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EC1A4E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5DF54C8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43C45F0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437F3C4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7EC910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323317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DF46120" w14:textId="2BBE3AC9" w:rsidR="00DF3F5F" w:rsidRPr="00B15D4E" w:rsidRDefault="00EF6E9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23317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3EDB32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6BED72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33531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08117EB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3531877" w:displacedByCustomXml="prev"/>
      </w:tr>
      <w:tr w:rsidR="00DF3F5F" w:rsidRPr="00553DDB" w14:paraId="0EEA228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377810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21362802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205A741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628024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EE06E3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8B0BA1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449D12B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473A9E6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EDCCD8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7C6BA7E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4DED61E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3EDE007A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D24EA9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833938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D207E83" w14:textId="45914B2A" w:rsidR="00296E83" w:rsidRPr="00B15D4E" w:rsidRDefault="00EF6E9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339389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A24E9F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AED3F1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5192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905CEDF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192109" w:displacedByCustomXml="prev"/>
      </w:tr>
      <w:tr w:rsidR="00296E83" w:rsidRPr="00553DDB" w14:paraId="340E915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C51C63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7973341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DEFA86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733419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3DCA7B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8DCEC9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A42E9C2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2DE9A21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6FC7278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4DC05A2F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675088D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3BE613B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9DF8FF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66092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F7A180D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753948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9F9805E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5394853" w:displacedByCustomXml="prev"/>
      </w:tr>
      <w:tr w:rsidR="00D6659B" w:rsidRPr="00553DDB" w14:paraId="15A3A795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A4C80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C71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50305B99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AF9E2A6" wp14:editId="2F78A98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36CB8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2BFD1F" w14:textId="19786E2E" w:rsidR="00D6659B" w:rsidRPr="00ED59C9" w:rsidRDefault="004F4042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04904714" w:edGrp="everyone"/>
            <w:r>
              <w:rPr>
                <w:rFonts w:ascii="Arial" w:hAnsi="Arial" w:cs="Arial"/>
                <w:sz w:val="22"/>
                <w:szCs w:val="22"/>
              </w:rPr>
              <w:t>PPE</w:t>
            </w:r>
            <w:permEnd w:id="15049047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9A75B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9118BF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60C36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349904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1DDEDF1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30BCAB3" wp14:editId="366C1323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20FE0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BEEEE6" w14:textId="5A26C1B2" w:rsidR="00D6659B" w:rsidRPr="00ED59C9" w:rsidRDefault="00EF6E9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28277191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9282771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DFAD8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C972D1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3F7F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BCD27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73E3E6B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704F2" wp14:editId="52F5B2F2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17DF11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D55322" w14:textId="6D30F473" w:rsidR="00D6659B" w:rsidRPr="00ED59C9" w:rsidRDefault="00EF6E9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76385739" w:edGrp="everyone"/>
            <w:r>
              <w:rPr>
                <w:rFonts w:ascii="Arial" w:hAnsi="Arial" w:cs="Arial"/>
                <w:sz w:val="22"/>
                <w:szCs w:val="22"/>
              </w:rPr>
              <w:t>Safety Glasses</w:t>
            </w:r>
            <w:permEnd w:id="10763857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E335E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E0FA07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A9AD3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66D325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29BF2D2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DED1A5" wp14:editId="1D1D77B7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34DF0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5DEF68" w14:textId="5648CCFA" w:rsidR="00D6659B" w:rsidRPr="00ED59C9" w:rsidRDefault="00EF6E9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6133459" w:edGrp="everyone"/>
            <w:r>
              <w:rPr>
                <w:rFonts w:ascii="Arial" w:hAnsi="Arial" w:cs="Arial"/>
                <w:sz w:val="22"/>
                <w:szCs w:val="22"/>
              </w:rPr>
              <w:t>Respiratory Mask</w:t>
            </w:r>
            <w:permEnd w:id="6261334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B64206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88BEF9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B733F1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F47F08F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25E44EF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4D6EC300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B5B88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0754E1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40A40A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301485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DE1E08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1485270" w:displacedByCustomXml="prev"/>
      </w:tr>
      <w:tr w:rsidR="00D6659B" w:rsidRPr="00553DDB" w14:paraId="56ACAE57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3BC6C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33E2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0E8679FB" wp14:editId="58024522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4152A6" w14:textId="4CE7FBCD" w:rsidR="00D6659B" w:rsidRPr="00ED59C9" w:rsidRDefault="00EF6E95" w:rsidP="00CA29C4">
            <w:pPr>
              <w:rPr>
                <w:rFonts w:ascii="Arial" w:hAnsi="Arial" w:cs="Arial"/>
                <w:sz w:val="22"/>
              </w:rPr>
            </w:pPr>
            <w:permStart w:id="496396138" w:edGrp="everyone"/>
            <w:r>
              <w:rPr>
                <w:rFonts w:ascii="Arial" w:hAnsi="Arial" w:cs="Arial"/>
                <w:sz w:val="22"/>
              </w:rPr>
              <w:t>First Aid Kit</w:t>
            </w:r>
            <w:permEnd w:id="49639613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0C733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9515CF3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A923A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EA80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A2316F8" wp14:editId="5F351E54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D8F283" w14:textId="4C11802A" w:rsidR="00D6659B" w:rsidRPr="00ED59C9" w:rsidRDefault="00EF6E95" w:rsidP="00CA29C4">
            <w:pPr>
              <w:rPr>
                <w:rFonts w:ascii="Arial" w:hAnsi="Arial" w:cs="Arial"/>
                <w:sz w:val="22"/>
              </w:rPr>
            </w:pPr>
            <w:permStart w:id="905718767" w:edGrp="everyone"/>
            <w:r>
              <w:rPr>
                <w:rFonts w:ascii="Arial" w:hAnsi="Arial" w:cs="Arial"/>
                <w:sz w:val="22"/>
              </w:rPr>
              <w:t>Warns off unauthorised persons from entering an area</w:t>
            </w:r>
            <w:permEnd w:id="90571876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DC666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8F611FF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7C6D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3963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13D96E7C" wp14:editId="17704917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FD4F4D" w14:textId="231E00ED" w:rsidR="00D6659B" w:rsidRPr="00ED59C9" w:rsidRDefault="00EF6E95" w:rsidP="00CA29C4">
            <w:pPr>
              <w:rPr>
                <w:rFonts w:ascii="Arial" w:hAnsi="Arial" w:cs="Arial"/>
                <w:sz w:val="22"/>
              </w:rPr>
            </w:pPr>
            <w:permStart w:id="1936410948" w:edGrp="everyone"/>
            <w:r>
              <w:rPr>
                <w:rFonts w:ascii="Arial" w:hAnsi="Arial" w:cs="Arial"/>
                <w:sz w:val="22"/>
              </w:rPr>
              <w:t>Location of a fire extinguisher</w:t>
            </w:r>
            <w:permEnd w:id="19364109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D8099F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731D3994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336C9B8" w14:textId="77777777" w:rsidR="00D6659B" w:rsidRPr="00553DDB" w:rsidRDefault="00D6659B" w:rsidP="00D6659B">
      <w:r w:rsidRPr="00553DDB">
        <w:br w:type="page"/>
      </w:r>
    </w:p>
    <w:p w14:paraId="27E56180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5DA342F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28027F9F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10A9E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528038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610DCFD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EC444C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280510D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640442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4904575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980FCE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52A3323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C97244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20318D3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04B4D995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E6C30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D52D0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2D299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A100E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ACC4F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0BD9F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E2F0804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0BDED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71341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E89A4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7408B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7F035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AEDBB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3DEA29D4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535ED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6937D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900A9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F4559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848E4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52D60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1EE2EF7F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538EF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9FA71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D9FAA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7144E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6C941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7A88E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5FF96E6B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0A8BF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A9533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EAF4F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C4CC9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E8EE4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091F1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7F0DF541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6D85210D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86BE8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47AA3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58E44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3A66C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2751E43D" w14:textId="77777777" w:rsidR="00D6659B" w:rsidRPr="00553DDB" w:rsidRDefault="00D6659B" w:rsidP="00D6659B">
      <w:pPr>
        <w:rPr>
          <w:sz w:val="20"/>
        </w:rPr>
      </w:pPr>
    </w:p>
    <w:p w14:paraId="0BADBD06" w14:textId="77777777" w:rsidR="00D6659B" w:rsidRPr="00553DDB" w:rsidRDefault="00D6659B" w:rsidP="00D6659B">
      <w:pPr>
        <w:jc w:val="left"/>
        <w:rPr>
          <w:sz w:val="20"/>
        </w:rPr>
      </w:pPr>
    </w:p>
    <w:p w14:paraId="23393FE3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66549D7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5BA5F00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72A9CD3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8CF3162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9B0BA1E" wp14:editId="1BE0E4AC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C3D211B" w14:textId="4D215956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36584580" w:edGrp="everyone"/>
                                  <w:r w:rsidR="00DA2C8C">
                                    <w:rPr>
                                      <w:vanish w:val="0"/>
                                    </w:rPr>
                                    <w:t>Death or permanent disability</w:t>
                                  </w:r>
                                  <w:permEnd w:id="1736584580"/>
                                </w:p>
                                <w:p w14:paraId="202BC49B" w14:textId="305EE90C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8535247" w:edGrp="everyone"/>
                                  <w:r w:rsidR="00DA2C8C">
                                    <w:rPr>
                                      <w:vanish w:val="0"/>
                                    </w:rPr>
                                    <w:t>First Aid</w:t>
                                  </w:r>
                                  <w:permEnd w:id="1785352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9B0BA1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0C3D211B" w14:textId="4D215956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36584580" w:edGrp="everyone"/>
                            <w:r w:rsidR="00DA2C8C">
                              <w:rPr>
                                <w:vanish w:val="0"/>
                              </w:rPr>
                              <w:t>Death or permanent disability</w:t>
                            </w:r>
                            <w:permEnd w:id="1736584580"/>
                          </w:p>
                          <w:p w14:paraId="202BC49B" w14:textId="305EE90C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8535247" w:edGrp="everyone"/>
                            <w:r w:rsidR="00DA2C8C">
                              <w:rPr>
                                <w:vanish w:val="0"/>
                              </w:rPr>
                              <w:t>First Aid</w:t>
                            </w:r>
                            <w:permEnd w:id="178535247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803884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FA6313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3884574" w:displacedByCustomXml="prev"/>
      </w:tr>
    </w:tbl>
    <w:p w14:paraId="59DB44F0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4BF07F08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6446398F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751B131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C8CA993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B93C84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6CE5" w14:textId="20E0F637" w:rsidR="00D6659B" w:rsidRPr="00553DDB" w:rsidRDefault="00B7389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88022151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688022151"/>
          </w:p>
        </w:tc>
        <w:permStart w:id="2022783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E8557F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2783402" w:displacedByCustomXml="prev"/>
      </w:tr>
    </w:tbl>
    <w:p w14:paraId="7B52362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BF3860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8688B22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0DAE8F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6991AEF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B422DE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A3B9" w14:textId="29DD2C81" w:rsidR="00D6659B" w:rsidRPr="00ED59C9" w:rsidRDefault="00E64141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163222210" w:edGrp="everyone"/>
            <w:r>
              <w:rPr>
                <w:rFonts w:ascii="Arial" w:hAnsi="Arial" w:cs="Arial"/>
                <w:sz w:val="22"/>
                <w:szCs w:val="22"/>
              </w:rPr>
              <w:t xml:space="preserve">Factors could include </w:t>
            </w:r>
            <w:r w:rsidRPr="00E64141">
              <w:rPr>
                <w:rFonts w:ascii="Arial" w:hAnsi="Arial" w:cs="Arial"/>
                <w:sz w:val="22"/>
                <w:szCs w:val="22"/>
              </w:rPr>
              <w:t>manual handling injuries, falls, slips and trips, and being hit by moving objects.</w:t>
            </w:r>
            <w:permEnd w:id="1163222210"/>
          </w:p>
        </w:tc>
        <w:permStart w:id="353594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E57BA7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3594865" w:displacedByCustomXml="prev"/>
      </w:tr>
    </w:tbl>
    <w:p w14:paraId="5AAB0309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DA063A8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3D1C19BE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7A1475A5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121B89D6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F24328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075E6D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FBE500A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39684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31184A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9684258" w:displacedByCustomXml="prev"/>
      </w:tr>
      <w:tr w:rsidR="00D979B9" w:rsidRPr="00553DDB" w14:paraId="2D4EA2F2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8397EE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7033789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686059" w14:textId="71F94FF6" w:rsidR="00D979B9" w:rsidRPr="00B15D4E" w:rsidRDefault="00E002C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33789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451CD6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7003CC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DF13D04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CDDEBA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4281114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E663FB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811148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9668ED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4436A5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50111F20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BEC3EE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6558855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6F5681" w14:textId="5A25DB65" w:rsidR="00D979B9" w:rsidRPr="00B15D4E" w:rsidRDefault="00E002C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58855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5672EC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839C54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3BE3FBF2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34454D47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61B278E1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1DB150CF" wp14:editId="3675E320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16D432A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D3FA292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A7B4C9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CF82D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DB9406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9243579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CA984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357926" w:displacedByCustomXml="prev"/>
      </w:tr>
      <w:tr w:rsidR="00D6659B" w:rsidRPr="00553DDB" w14:paraId="77E67A37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4C944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4E72" w14:textId="7E2A28F8" w:rsidR="00D6659B" w:rsidRPr="002D636F" w:rsidRDefault="00E002C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41202363" w:edGrp="everyone"/>
            <w:r>
              <w:rPr>
                <w:rFonts w:ascii="Arial" w:hAnsi="Arial" w:cs="Arial"/>
                <w:sz w:val="22"/>
              </w:rPr>
              <w:t>3</w:t>
            </w:r>
            <w:permEnd w:id="54120236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8B3F8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122A1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D81BC28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EB8E8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C7EFAA" w14:textId="119E78EE" w:rsidR="00D6659B" w:rsidRPr="002D636F" w:rsidRDefault="00E002C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59288136" w:edGrp="everyone"/>
            <w:r>
              <w:rPr>
                <w:rFonts w:ascii="Arial" w:hAnsi="Arial" w:cs="Arial"/>
                <w:sz w:val="22"/>
              </w:rPr>
              <w:t>6</w:t>
            </w:r>
            <w:permEnd w:id="3592881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423B0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E049F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EBFB37D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1C0C1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08CC17" w14:textId="3E99E3D1" w:rsidR="00D6659B" w:rsidRPr="002D636F" w:rsidRDefault="00E002C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2876051" w:edGrp="everyone"/>
            <w:r>
              <w:rPr>
                <w:rFonts w:ascii="Arial" w:hAnsi="Arial" w:cs="Arial"/>
                <w:sz w:val="22"/>
              </w:rPr>
              <w:t>1</w:t>
            </w:r>
            <w:permEnd w:id="2128760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8A39E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DBA7C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81ACBD0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559F7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D3AF5B" w14:textId="4D4EB9D8" w:rsidR="00D6659B" w:rsidRPr="002D636F" w:rsidRDefault="00E002C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55183967" w:edGrp="everyone"/>
            <w:r>
              <w:rPr>
                <w:rFonts w:ascii="Arial" w:hAnsi="Arial" w:cs="Arial"/>
                <w:sz w:val="22"/>
              </w:rPr>
              <w:t>4</w:t>
            </w:r>
            <w:permEnd w:id="13551839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FB446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7CC19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85FD83D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09D93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DF9122" w14:textId="33E1DF5F" w:rsidR="00D6659B" w:rsidRPr="002D636F" w:rsidRDefault="00E002C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14854386" w:edGrp="everyone"/>
            <w:r>
              <w:rPr>
                <w:rFonts w:ascii="Arial" w:hAnsi="Arial" w:cs="Arial"/>
                <w:sz w:val="22"/>
              </w:rPr>
              <w:t>5</w:t>
            </w:r>
            <w:permEnd w:id="181485438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CFCA5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2A20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2F50F28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77E3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B2E171" w14:textId="27D2CA39" w:rsidR="00D6659B" w:rsidRPr="002D636F" w:rsidRDefault="00E002C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4433245" w:edGrp="everyone"/>
            <w:r>
              <w:rPr>
                <w:rFonts w:ascii="Arial" w:hAnsi="Arial" w:cs="Arial"/>
                <w:sz w:val="22"/>
              </w:rPr>
              <w:t>2</w:t>
            </w:r>
            <w:permEnd w:id="113443324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D7FB2D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FCFFFA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E535CC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F1A2F2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A90D43E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212B5B3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F218994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5811CC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8266" w14:textId="2944EFA0" w:rsidR="00D6659B" w:rsidRPr="00553DDB" w:rsidRDefault="00E002C5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511281387" w:edGrp="everyone"/>
            <w:r>
              <w:rPr>
                <w:rFonts w:ascii="Arial" w:hAnsi="Arial" w:cs="Arial"/>
                <w:sz w:val="22"/>
                <w:szCs w:val="22"/>
              </w:rPr>
              <w:t xml:space="preserve">It takes away the risk completely </w:t>
            </w:r>
            <w:permEnd w:id="1511281387"/>
          </w:p>
        </w:tc>
        <w:permStart w:id="1174276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02A3AE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4276995" w:displacedByCustomXml="prev"/>
      </w:tr>
    </w:tbl>
    <w:p w14:paraId="64A7C35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2FCB80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42C5723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3417797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8C008A8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9C647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CC1B" w14:textId="44124247" w:rsidR="00D6659B" w:rsidRPr="002D636F" w:rsidRDefault="00E002C5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785415230" w:edGrp="everyone"/>
            <w:r>
              <w:rPr>
                <w:rFonts w:ascii="Arial" w:hAnsi="Arial" w:cs="Arial"/>
                <w:sz w:val="22"/>
                <w:szCs w:val="22"/>
              </w:rPr>
              <w:t>2 – Substitute the hazard</w:t>
            </w:r>
            <w:permEnd w:id="785415230"/>
          </w:p>
        </w:tc>
        <w:permStart w:id="17995169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EDE03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9516990" w:displacedByCustomXml="prev"/>
      </w:tr>
    </w:tbl>
    <w:p w14:paraId="6A18EAF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8FB3968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38D63AA6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0D94D36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9718DE" wp14:editId="36A1D91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A2C310E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9718DE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1A2C310E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12E68D" wp14:editId="4223B831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227C741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2E68D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6227C741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5E0B23" wp14:editId="05DE27AB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5000C85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5E0B23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35000C85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A4789A" wp14:editId="5EB38F9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D1269E4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4789A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6D1269E4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98D0C0" wp14:editId="668D2C5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BE8678A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98D0C0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0BE8678A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EBEB16" wp14:editId="05A69C23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5997EA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BEB16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305997EA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3C0A8D4" wp14:editId="7119BD1B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AED792F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7F4C9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BA94652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7FB83FE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2204201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70376B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0420154" w:displacedByCustomXml="prev"/>
      </w:tr>
      <w:tr w:rsidR="00D6659B" w:rsidRPr="00553DDB" w14:paraId="2FDEDE9C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4ED6D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DCFB" w14:textId="05BB24FE" w:rsidR="00D6659B" w:rsidRPr="002D636F" w:rsidRDefault="00E002C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19055013" w:edGrp="everyone"/>
            <w:r>
              <w:rPr>
                <w:rFonts w:ascii="Arial" w:hAnsi="Arial" w:cs="Arial"/>
                <w:sz w:val="22"/>
              </w:rPr>
              <w:t xml:space="preserve">D </w:t>
            </w:r>
            <w:permEnd w:id="141905501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EE7216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B74D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55BEC7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0ED37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D3A9C4" w14:textId="1AACF840" w:rsidR="00D6659B" w:rsidRPr="002D636F" w:rsidRDefault="00E002C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5597467" w:edGrp="everyone"/>
            <w:r>
              <w:rPr>
                <w:rFonts w:ascii="Arial" w:hAnsi="Arial" w:cs="Arial"/>
                <w:sz w:val="22"/>
              </w:rPr>
              <w:t xml:space="preserve">A </w:t>
            </w:r>
            <w:permEnd w:id="355974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2491C1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872E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59E3A38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8A889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A5CA2A" w14:textId="285F2FC5" w:rsidR="00D6659B" w:rsidRPr="002D636F" w:rsidRDefault="00E002C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18731892" w:edGrp="everyone"/>
            <w:r>
              <w:rPr>
                <w:rFonts w:ascii="Arial" w:hAnsi="Arial" w:cs="Arial"/>
                <w:sz w:val="22"/>
              </w:rPr>
              <w:t xml:space="preserve">F </w:t>
            </w:r>
            <w:permEnd w:id="6187318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497C89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3B64F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D0A021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2C370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471833" w14:textId="6AB19583" w:rsidR="00D6659B" w:rsidRPr="002D636F" w:rsidRDefault="00E002C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01190251" w:edGrp="everyone"/>
            <w:r>
              <w:rPr>
                <w:rFonts w:ascii="Arial" w:hAnsi="Arial" w:cs="Arial"/>
                <w:sz w:val="22"/>
              </w:rPr>
              <w:t xml:space="preserve">B </w:t>
            </w:r>
            <w:permEnd w:id="9011902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783984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43406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92603E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FEE3F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7BD8F0" w14:textId="283E1967" w:rsidR="00D6659B" w:rsidRPr="002D636F" w:rsidRDefault="00E002C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24193207" w:edGrp="everyone"/>
            <w:r>
              <w:rPr>
                <w:rFonts w:ascii="Arial" w:hAnsi="Arial" w:cs="Arial"/>
                <w:sz w:val="22"/>
              </w:rPr>
              <w:t xml:space="preserve">E </w:t>
            </w:r>
            <w:permEnd w:id="6241932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3E4C1A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FA3DE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59805D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6FF90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B23C8B" w14:textId="641F1E0D" w:rsidR="00D6659B" w:rsidRPr="002D636F" w:rsidRDefault="00E002C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87587665" w:edGrp="everyone"/>
            <w:r>
              <w:rPr>
                <w:rFonts w:ascii="Arial" w:hAnsi="Arial" w:cs="Arial"/>
                <w:sz w:val="22"/>
              </w:rPr>
              <w:t xml:space="preserve">C </w:t>
            </w:r>
            <w:permEnd w:id="98758766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CC96BA6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33A043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424678A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3A4E49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7E224F5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39B0BC5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772451D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375B9B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3403" w14:textId="3675FC2E" w:rsidR="00D6659B" w:rsidRPr="00553DDB" w:rsidRDefault="00E002C5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204040098" w:edGrp="everyone"/>
            <w:r>
              <w:rPr>
                <w:rFonts w:ascii="Arial" w:hAnsi="Arial" w:cs="Arial"/>
                <w:sz w:val="22"/>
                <w:szCs w:val="22"/>
              </w:rPr>
              <w:t xml:space="preserve">Danger Checked </w:t>
            </w:r>
            <w:permEnd w:id="204040098"/>
          </w:p>
        </w:tc>
        <w:permStart w:id="7294232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F51FD6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9423244" w:displacedByCustomXml="prev"/>
      </w:tr>
    </w:tbl>
    <w:p w14:paraId="35D2300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B89ECE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5529B75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5D22B82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EE08BF6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FFE2E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AF6704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A0FF4C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29272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12E0E2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9272098" w:displacedByCustomXml="prev"/>
      </w:tr>
      <w:tr w:rsidR="00D6659B" w:rsidRPr="00553DDB" w14:paraId="0FFB9D6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6627E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59A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1C3C72" w14:textId="17181C11" w:rsidR="00D6659B" w:rsidRPr="002D636F" w:rsidRDefault="00BA053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76230901" w:edGrp="everyone"/>
            <w:r>
              <w:rPr>
                <w:rFonts w:ascii="Arial" w:hAnsi="Arial" w:cs="Arial"/>
                <w:sz w:val="22"/>
              </w:rPr>
              <w:t>Remove people from danger</w:t>
            </w:r>
            <w:permEnd w:id="17762309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47BBC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E55226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D1752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87DD4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41395A" w14:textId="26AB2A14" w:rsidR="00D6659B" w:rsidRPr="002D636F" w:rsidRDefault="00BA053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31169747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2311697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41E0A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AC1707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1626F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E2495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25815A" w14:textId="0B36B578" w:rsidR="00D6659B" w:rsidRPr="002D636F" w:rsidRDefault="00BA053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6467268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8864672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E02A3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7B74D7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04DE0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C56C2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D22ECB" w14:textId="5D79EDDC" w:rsidR="00D6659B" w:rsidRPr="002D636F" w:rsidRDefault="00BA053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4013304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3640133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59DE71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3E23EC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32876A8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425CCB9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48310012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FC5C44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6C94CF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95CFFE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11523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6593AC9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1523968" w:displacedByCustomXml="prev"/>
      </w:tr>
      <w:tr w:rsidR="00B5022D" w:rsidRPr="00553DDB" w14:paraId="3ABEF03A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DC7E38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1200355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E2EF5B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003557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0534B2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C38B2B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7ED49C75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12A16F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680538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C7FA49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05382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D9AFFD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416537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7E5DD41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833E8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4526742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027B8F" w14:textId="2C4B4773" w:rsidR="00B5022D" w:rsidRPr="00B15D4E" w:rsidRDefault="00406C7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267423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B17D5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DE1C05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04284EF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6606F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440235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261156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402351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7407C1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5A4629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F8319D5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F2B032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4318526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E532A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18526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A96CC4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BE745E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2382D87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6DB84AF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221B75B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72840A2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E8764A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8AAD3" wp14:editId="473E176D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BC7EBA4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1FA7DCE7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05D25A18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71D70BD4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8AAD3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5BC7EBA4" w14:textId="77777777"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1FA7DCE7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05D25A18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14:paraId="71D70BD4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2DEBE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BC0F44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469554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7F9C29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3AAD2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B473E3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A934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60053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9B42E2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1581F9" wp14:editId="3827EAF9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605C341C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4C48061D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0AE33BFA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21F6E9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268A9178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A80AF7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45D8BAFF" w14:textId="3E938C53" w:rsidR="00D6659B" w:rsidRPr="00E9324A" w:rsidRDefault="00406C7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19833761" w:edGrp="everyone"/>
            <w:r>
              <w:rPr>
                <w:rFonts w:ascii="Arial" w:hAnsi="Arial" w:cs="Arial"/>
                <w:sz w:val="22"/>
                <w:szCs w:val="22"/>
              </w:rPr>
              <w:t>30.11.2021</w:t>
            </w:r>
            <w:permEnd w:id="1819833761"/>
          </w:p>
        </w:tc>
      </w:tr>
      <w:tr w:rsidR="00D6659B" w:rsidRPr="00553DDB" w14:paraId="1BB499F5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CFB715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45384B7B" w14:textId="44613335" w:rsidR="00D6659B" w:rsidRPr="00E9324A" w:rsidRDefault="00406C7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6528699" w:edGrp="everyone"/>
            <w:r>
              <w:rPr>
                <w:rFonts w:ascii="Arial" w:hAnsi="Arial" w:cs="Arial"/>
                <w:sz w:val="22"/>
                <w:szCs w:val="22"/>
              </w:rPr>
              <w:t>Claudia Murray</w:t>
            </w:r>
            <w:permEnd w:id="1126528699"/>
          </w:p>
        </w:tc>
      </w:tr>
      <w:tr w:rsidR="00D6659B" w:rsidRPr="00553DDB" w14:paraId="1144A431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A831189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3AA288EF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15BA32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038FB1BE" w14:textId="4B4D3A8C" w:rsidR="00D6659B" w:rsidRPr="00E9324A" w:rsidRDefault="00406C7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1839062" w:edGrp="everyone"/>
            <w:r w:rsidRPr="00D94A32">
              <w:rPr>
                <w:sz w:val="22"/>
              </w:rPr>
              <w:t>54 Standish Street, Salisbury</w:t>
            </w:r>
            <w:permEnd w:id="921839062"/>
          </w:p>
        </w:tc>
      </w:tr>
      <w:tr w:rsidR="00D6659B" w:rsidRPr="00553DDB" w14:paraId="362E24DF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86C1A89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3642A7DA" w14:textId="4FB2ED6E" w:rsidR="00D6659B" w:rsidRPr="00657280" w:rsidRDefault="00A52E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0141045" w:edGrp="everyone"/>
            <w:r>
              <w:rPr>
                <w:rFonts w:ascii="Arial" w:hAnsi="Arial" w:cs="Arial"/>
                <w:sz w:val="22"/>
                <w:szCs w:val="22"/>
              </w:rPr>
              <w:t>Delivery driver that did not have anyone directing him backed into drums of diesel that were stored in the carpark</w:t>
            </w:r>
            <w:permEnd w:id="220141045"/>
          </w:p>
        </w:tc>
      </w:tr>
      <w:tr w:rsidR="00D6659B" w:rsidRPr="00553DDB" w14:paraId="7AF6322F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3494E37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4E4A473B" w14:textId="77777777" w:rsidR="00D6659B" w:rsidRPr="00553DDB" w:rsidRDefault="00AC563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7263039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7263039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129B8591" w14:textId="22DA7A47" w:rsidR="00D6659B" w:rsidRPr="00553DDB" w:rsidRDefault="00AC563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5330522" w:edGrp="everyone"/>
                <w:r w:rsidR="00A52E82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90533052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735FCB10" w14:textId="77777777" w:rsidR="00D6659B" w:rsidRPr="00553DDB" w:rsidRDefault="00AC563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961936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08961936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3CFE1847" w14:textId="77777777" w:rsidR="00D6659B" w:rsidRPr="00553DDB" w:rsidRDefault="00AC563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7452982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7452982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03F43C1A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1F01F79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166A8E4A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BB26E7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174392FC" w14:textId="2E90CBF3" w:rsidR="00D6659B" w:rsidRPr="00657280" w:rsidRDefault="00A52E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23248726" w:edGrp="everyone"/>
            <w:r>
              <w:rPr>
                <w:rFonts w:ascii="Arial" w:hAnsi="Arial" w:cs="Arial"/>
                <w:sz w:val="22"/>
                <w:szCs w:val="22"/>
              </w:rPr>
              <w:t xml:space="preserve">Diesel drums should be stored in a chemical cage and the driver should have a </w:t>
            </w:r>
            <w:r w:rsidR="00EA2ABD">
              <w:rPr>
                <w:rFonts w:ascii="Arial" w:hAnsi="Arial" w:cs="Arial"/>
                <w:sz w:val="22"/>
                <w:szCs w:val="22"/>
              </w:rPr>
              <w:t>spotter to help him with deliveries.</w:t>
            </w:r>
            <w:permEnd w:id="1423248726"/>
          </w:p>
        </w:tc>
      </w:tr>
      <w:tr w:rsidR="00D6659B" w:rsidRPr="00553DDB" w14:paraId="6D542C49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0E15DF7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30DE7F3C" w14:textId="2F432E14" w:rsidR="00D6659B" w:rsidRPr="00657280" w:rsidRDefault="00EA2ABD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1271962" w:edGrp="everyone"/>
            <w:r>
              <w:rPr>
                <w:rFonts w:ascii="Arial" w:hAnsi="Arial" w:cs="Arial"/>
                <w:sz w:val="22"/>
                <w:szCs w:val="22"/>
              </w:rPr>
              <w:t>The owner of the site</w:t>
            </w:r>
            <w:permEnd w:id="209127196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2C3E49B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1025F6E9" w14:textId="77777777" w:rsidR="00D6659B" w:rsidRPr="00553DDB" w:rsidRDefault="00AC563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9896461" w:edGrp="everyone"/>
                <w:r w:rsidR="00F636DB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23989646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1B7E1200" w14:textId="77777777" w:rsidR="00D6659B" w:rsidRPr="00553DDB" w:rsidRDefault="00AC563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95722198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39572219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4E855D2B" w14:textId="5B54F66B" w:rsidR="00D6659B" w:rsidRPr="00553DDB" w:rsidRDefault="00AC563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99143272" w:edGrp="everyone"/>
                <w:r w:rsidR="00EA2ABD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49914327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5133DB6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074AA7F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D7544C1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6DB7263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210824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BC00460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1082431" w:displacedByCustomXml="prev"/>
      </w:tr>
    </w:tbl>
    <w:p w14:paraId="36BD98E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29F12A2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4B9AA65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A7614CC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EC617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4130" w14:textId="774C4C75" w:rsidR="00D6659B" w:rsidRPr="00553DDB" w:rsidRDefault="00EA2ABD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982679597" w:edGrp="everyone"/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E64141">
              <w:rPr>
                <w:rFonts w:ascii="Arial" w:hAnsi="Arial" w:cs="Arial"/>
                <w:sz w:val="22"/>
                <w:szCs w:val="22"/>
              </w:rPr>
              <w:t>HSR and safety officer of the company</w:t>
            </w:r>
            <w:permEnd w:id="1982679597"/>
          </w:p>
        </w:tc>
        <w:permStart w:id="1161302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25AD4C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1302972" w:displacedByCustomXml="prev"/>
      </w:tr>
    </w:tbl>
    <w:p w14:paraId="7F08CE4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FDEFA9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83F9F75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3BD5455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743CE3F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D1DB91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3606" w14:textId="3CBE8C42" w:rsidR="00D6659B" w:rsidRPr="00553DDB" w:rsidRDefault="00E64141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29055719" w:edGrp="everyone"/>
            <w:r>
              <w:rPr>
                <w:rFonts w:ascii="Arial" w:hAnsi="Arial" w:cs="Arial"/>
                <w:sz w:val="22"/>
                <w:szCs w:val="22"/>
              </w:rPr>
              <w:t>The safety officer</w:t>
            </w:r>
            <w:permEnd w:id="1629055719"/>
          </w:p>
        </w:tc>
        <w:permStart w:id="13372928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AE250D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7292876" w:displacedByCustomXml="prev"/>
      </w:tr>
    </w:tbl>
    <w:p w14:paraId="2F4C430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BB4D60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38302D7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5410AC1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A53A172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A72B8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8C5A" w14:textId="7641B112" w:rsidR="00D6659B" w:rsidRPr="00553DDB" w:rsidRDefault="00E64141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42465386" w:edGrp="everyone"/>
            <w:r>
              <w:rPr>
                <w:rFonts w:ascii="Arial" w:hAnsi="Arial" w:cs="Arial"/>
                <w:sz w:val="22"/>
                <w:szCs w:val="22"/>
              </w:rPr>
              <w:t>By conducting a risk assessment after a certain amount of time</w:t>
            </w:r>
            <w:permEnd w:id="642465386"/>
          </w:p>
        </w:tc>
        <w:permStart w:id="501954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09B2127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1954360" w:displacedByCustomXml="prev"/>
      </w:tr>
    </w:tbl>
    <w:p w14:paraId="656568CE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83D5C" w14:textId="77777777" w:rsidR="00AC5637" w:rsidRDefault="00AC5637" w:rsidP="00A67754">
      <w:r>
        <w:separator/>
      </w:r>
    </w:p>
  </w:endnote>
  <w:endnote w:type="continuationSeparator" w:id="0">
    <w:p w14:paraId="1D8A4E30" w14:textId="77777777" w:rsidR="00AC5637" w:rsidRDefault="00AC563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13503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F7B9D36" w14:textId="42758F0E" w:rsidR="00B001FD" w:rsidRPr="00830749" w:rsidRDefault="00AC563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F404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E146F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E72DA9C" w14:textId="33D8E322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938B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7A23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C7A8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1112FED" w14:textId="4F37201E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F404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D661A" w14:textId="77777777" w:rsidR="00AC5637" w:rsidRDefault="00AC5637" w:rsidP="00A67754">
      <w:r>
        <w:separator/>
      </w:r>
    </w:p>
  </w:footnote>
  <w:footnote w:type="continuationSeparator" w:id="0">
    <w:p w14:paraId="346E6AD7" w14:textId="77777777" w:rsidR="00AC5637" w:rsidRDefault="00AC563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82971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CFA84FA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E77C3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DE51D59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A7355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BA3D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AAA9B9D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1B9EE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B369B07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38B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4F1B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6C77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4F4042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9AC"/>
    <w:rsid w:val="005D0D43"/>
    <w:rsid w:val="005D6DBE"/>
    <w:rsid w:val="005E26ED"/>
    <w:rsid w:val="005E2B40"/>
    <w:rsid w:val="005E2C83"/>
    <w:rsid w:val="005F3093"/>
    <w:rsid w:val="005F48A3"/>
    <w:rsid w:val="005F55E6"/>
    <w:rsid w:val="0060034B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0736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2E82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5637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73893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053A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8C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02C5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64141"/>
    <w:rsid w:val="00E7090F"/>
    <w:rsid w:val="00E77A19"/>
    <w:rsid w:val="00E83A7C"/>
    <w:rsid w:val="00E85228"/>
    <w:rsid w:val="00E909B8"/>
    <w:rsid w:val="00E91CA9"/>
    <w:rsid w:val="00E930E5"/>
    <w:rsid w:val="00EA2593"/>
    <w:rsid w:val="00EA2ABD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6E95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A8DEDC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fx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3005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71D1C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325AE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91</TotalTime>
  <Pages>13</Pages>
  <Words>1521</Words>
  <Characters>8676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Claudia Murray</cp:lastModifiedBy>
  <cp:revision>21</cp:revision>
  <cp:lastPrinted>2019-05-27T02:31:00Z</cp:lastPrinted>
  <dcterms:created xsi:type="dcterms:W3CDTF">2019-07-16T21:35:00Z</dcterms:created>
  <dcterms:modified xsi:type="dcterms:W3CDTF">2021-12-08T01:27:00Z</dcterms:modified>
  <cp:contentStatus>v1-1_01/10/2019</cp:contentStatus>
</cp:coreProperties>
</file>