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5374CF90" w:rsidR="00677444" w:rsidRPr="004932A4" w:rsidRDefault="002B2CA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83C5A">
            <w:rPr>
              <w:szCs w:val="32"/>
            </w:rPr>
            <w:t>RIICWM501E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BF9C245" w:rsidR="004C3241" w:rsidRDefault="002B2CA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C44B5">
            <w:rPr>
              <w:szCs w:val="32"/>
            </w:rPr>
            <w:t>Implement civil construction plans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94D3F11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83C5A">
            <w:rPr>
              <w:rFonts w:ascii="Arial" w:hAnsi="Arial" w:cs="Arial"/>
              <w:i/>
              <w:sz w:val="18"/>
              <w:szCs w:val="18"/>
            </w:rPr>
            <w:t>RIICWM501E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C44B5">
            <w:rPr>
              <w:rFonts w:ascii="Arial" w:hAnsi="Arial" w:cs="Arial"/>
              <w:i/>
              <w:sz w:val="18"/>
              <w:szCs w:val="18"/>
            </w:rPr>
            <w:t>Implement civil construction plans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proofErr w:type="gramStart"/>
      <w:r w:rsidR="005B7523" w:rsidRPr="00C15CA8">
        <w:rPr>
          <w:rFonts w:ascii="Arial" w:hAnsi="Arial" w:cs="Arial"/>
          <w:sz w:val="18"/>
          <w:szCs w:val="18"/>
        </w:rPr>
        <w:t>valid</w:t>
      </w:r>
      <w:proofErr w:type="gramEnd"/>
      <w:r w:rsidR="005B7523" w:rsidRPr="00C15CA8">
        <w:rPr>
          <w:rFonts w:ascii="Arial" w:hAnsi="Arial" w:cs="Arial"/>
          <w:sz w:val="18"/>
          <w:szCs w:val="18"/>
        </w:rPr>
        <w:t xml:space="preserve">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2C4B0117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95355A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95355A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95355A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62A3CBE3" w:rsidR="00750D30" w:rsidRDefault="00750D30">
      <w:pPr>
        <w:jc w:val="left"/>
        <w:rPr>
          <w:rFonts w:ascii="Arial" w:hAnsi="Arial" w:cs="Arial"/>
          <w:sz w:val="18"/>
          <w:szCs w:val="18"/>
        </w:rPr>
      </w:pPr>
    </w:p>
    <w:p w14:paraId="2CB276BC" w14:textId="77777777" w:rsidR="00707E92" w:rsidRPr="00C15CA8" w:rsidRDefault="00707E92" w:rsidP="00707E92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707E92" w:rsidRPr="007956AF" w14:paraId="5AE8E2C3" w14:textId="77777777" w:rsidTr="002450B0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81E748" w14:textId="77777777" w:rsidR="00707E92" w:rsidRPr="00C15CA8" w:rsidRDefault="00707E92" w:rsidP="002450B0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929EF4" w14:textId="77777777" w:rsidR="00707E92" w:rsidRPr="00F540A5" w:rsidRDefault="00707E92" w:rsidP="002450B0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2131954761" w:edGrp="everyone"/>
            <w:permEnd w:id="2131954761"/>
          </w:p>
        </w:tc>
      </w:tr>
      <w:tr w:rsidR="00707E92" w:rsidRPr="007956AF" w14:paraId="2BFD415F" w14:textId="77777777" w:rsidTr="002450B0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5030E0" w14:textId="77777777" w:rsidR="00707E92" w:rsidRPr="00C15CA8" w:rsidRDefault="00707E92" w:rsidP="002450B0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522997612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6FD9A4" w14:textId="77777777" w:rsidR="00707E92" w:rsidRPr="00C15CA8" w:rsidRDefault="00707E92" w:rsidP="002450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1A6BB16C" wp14:editId="3082491D">
                      <wp:extent cx="4019550" cy="431800"/>
                      <wp:effectExtent l="0" t="0" r="0" b="6350"/>
                      <wp:docPr id="17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1955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522997612"/>
          </w:p>
        </w:tc>
      </w:tr>
    </w:tbl>
    <w:p w14:paraId="2DC1965B" w14:textId="77777777" w:rsidR="00707E92" w:rsidRPr="00C15CA8" w:rsidRDefault="00707E92" w:rsidP="00707E92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707E92" w:rsidRPr="004C3241" w14:paraId="2207BCDA" w14:textId="77777777" w:rsidTr="002450B0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76B1E76A" w14:textId="77777777" w:rsidR="00707E92" w:rsidRPr="00C15CA8" w:rsidRDefault="00707E92" w:rsidP="002450B0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707E92" w:rsidRPr="004C3241" w14:paraId="6DC11D1D" w14:textId="77777777" w:rsidTr="002450B0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E4CE0A" w14:textId="77777777" w:rsidR="00707E92" w:rsidRPr="004C3241" w:rsidRDefault="00707E92" w:rsidP="002450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022789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Pr="00EA4901">
              <w:rPr>
                <w:rFonts w:ascii="Arial" w:hAnsi="Arial" w:cs="Arial"/>
                <w:sz w:val="20"/>
              </w:rPr>
              <w:t xml:space="preserve"> </w:t>
            </w:r>
            <w:r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2486C651" w14:textId="77777777" w:rsidR="00707E92" w:rsidRPr="00C15CA8" w:rsidRDefault="00707E92" w:rsidP="00707E92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707E92" w:rsidRPr="004C3241" w14:paraId="0EBE0C27" w14:textId="77777777" w:rsidTr="002450B0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172D0BD" w14:textId="77777777" w:rsidR="00707E92" w:rsidRPr="00C15CA8" w:rsidRDefault="00707E92" w:rsidP="002450B0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0CBECF29" w14:textId="77777777" w:rsidR="00707E92" w:rsidRPr="00C15CA8" w:rsidRDefault="00707E92" w:rsidP="002450B0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0F1E0BF9" w14:textId="77777777" w:rsidR="00707E92" w:rsidRPr="00C15CA8" w:rsidRDefault="00707E92" w:rsidP="002450B0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707E92" w:rsidRPr="004C3241" w14:paraId="040055C3" w14:textId="77777777" w:rsidTr="002450B0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4EC97" w14:textId="77777777" w:rsidR="00707E92" w:rsidRPr="00C15CA8" w:rsidRDefault="00707E92" w:rsidP="002450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552E15" w14:textId="77777777" w:rsidR="00707E92" w:rsidRPr="00C15CA8" w:rsidRDefault="00707E92" w:rsidP="002450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188247E33F6E4682844C2AF6D84FBBE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247806328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247806328"/>
              </w:sdtContent>
            </w:sdt>
          </w:p>
        </w:tc>
        <w:permStart w:id="1215759918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46D58B35" w14:textId="77777777" w:rsidR="00707E92" w:rsidRPr="004C3241" w:rsidRDefault="00707E92" w:rsidP="002450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73416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15759918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72169839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94A5736" w14:textId="77777777" w:rsidR="00707E92" w:rsidRPr="004C3241" w:rsidRDefault="00707E92" w:rsidP="002450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466998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2169839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707E92" w:rsidRPr="004C3241" w14:paraId="31EF2B1F" w14:textId="77777777" w:rsidTr="002450B0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6D496" w14:textId="77777777" w:rsidR="00707E92" w:rsidRPr="00C15CA8" w:rsidRDefault="00707E92" w:rsidP="002450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76418F" w14:textId="77777777" w:rsidR="00707E92" w:rsidRPr="00C15CA8" w:rsidRDefault="00707E92" w:rsidP="002450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7E795DC6973B473AA52263F7A41E6CA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179131680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79131680"/>
              </w:sdtContent>
            </w:sdt>
          </w:p>
        </w:tc>
        <w:permStart w:id="247756671" w:edGrp="everyone"/>
        <w:tc>
          <w:tcPr>
            <w:tcW w:w="2095" w:type="dxa"/>
            <w:vAlign w:val="center"/>
          </w:tcPr>
          <w:p w14:paraId="30BDADDE" w14:textId="77777777" w:rsidR="00707E92" w:rsidRPr="004C3241" w:rsidRDefault="00707E92" w:rsidP="002450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860934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47756671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834214907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77C3E9D9" w14:textId="77777777" w:rsidR="00707E92" w:rsidRPr="004C3241" w:rsidRDefault="00707E92" w:rsidP="002450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619840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34214907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707E92" w:rsidRPr="004C3241" w14:paraId="32DDB12A" w14:textId="77777777" w:rsidTr="002450B0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F561B1B" w14:textId="2ECDEECE" w:rsidR="00707E92" w:rsidRPr="00C15CA8" w:rsidRDefault="00707E92" w:rsidP="002450B0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2106721400"/>
                <w:placeholder>
                  <w:docPart w:val="3585CDFA123949F8A2E8FEE7EBEED134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RIICWM501E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5AA24A" w14:textId="77777777" w:rsidR="00707E92" w:rsidRPr="00C15CA8" w:rsidRDefault="00707E92" w:rsidP="002450B0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E4B03D58FDAB4A5FA24C8A153286AA3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69292470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69292470"/>
              </w:sdtContent>
            </w:sdt>
          </w:p>
        </w:tc>
        <w:permStart w:id="780147577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6110D5A9" w14:textId="77777777" w:rsidR="00707E92" w:rsidRPr="004C3241" w:rsidRDefault="00707E92" w:rsidP="002450B0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2702456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80147577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430906456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DE199FF" w14:textId="77777777" w:rsidR="00707E92" w:rsidRPr="004C3241" w:rsidRDefault="00707E92" w:rsidP="002450B0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2692315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430906456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7DE276D0" w14:textId="77777777" w:rsidR="00707E92" w:rsidRPr="00C15CA8" w:rsidRDefault="00707E92" w:rsidP="00707E92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707E92" w:rsidRPr="004C3241" w14:paraId="1BD7A6B1" w14:textId="77777777" w:rsidTr="00707E92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F5129A" w14:textId="77777777" w:rsidR="00707E92" w:rsidRPr="00C15CA8" w:rsidRDefault="00707E92" w:rsidP="002450B0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963710891" w:edGrp="everyone"/>
      <w:tr w:rsidR="00707E92" w:rsidRPr="004C3241" w14:paraId="7AA9EDFC" w14:textId="77777777" w:rsidTr="00707E92">
        <w:trPr>
          <w:trHeight w:val="454"/>
        </w:trPr>
        <w:tc>
          <w:tcPr>
            <w:tcW w:w="4497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B229ACF" w14:textId="77777777" w:rsidR="00707E92" w:rsidRPr="00D26D47" w:rsidRDefault="00707E92" w:rsidP="00707E9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188264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63710891"/>
            <w:r w:rsidRPr="00D26D47">
              <w:rPr>
                <w:rFonts w:ascii="Arial" w:hAnsi="Arial" w:cs="Arial"/>
                <w:sz w:val="20"/>
              </w:rPr>
              <w:t xml:space="preserve"> </w:t>
            </w:r>
            <w:r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247805554" w:edGrp="everyone"/>
        <w:tc>
          <w:tcPr>
            <w:tcW w:w="4499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9A95152" w14:textId="77777777" w:rsidR="00707E92" w:rsidRPr="005C44B5" w:rsidRDefault="00707E92" w:rsidP="00707E9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96290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C44B5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47805554"/>
            <w:r w:rsidRPr="005C44B5">
              <w:rPr>
                <w:rFonts w:ascii="Arial" w:hAnsi="Arial" w:cs="Arial"/>
                <w:sz w:val="20"/>
              </w:rPr>
              <w:t xml:space="preserve"> </w:t>
            </w:r>
            <w:r w:rsidRPr="005C44B5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1076889631" w:edGrp="everyone"/>
          <w:p w14:paraId="5C852359" w14:textId="4FA19B91" w:rsidR="00707E92" w:rsidRPr="00D26D47" w:rsidRDefault="00707E92" w:rsidP="00707E9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132201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082D9A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76889631"/>
            <w:r w:rsidRPr="00082D9A">
              <w:rPr>
                <w:rFonts w:ascii="Arial" w:hAnsi="Arial" w:cs="Arial"/>
                <w:sz w:val="20"/>
              </w:rPr>
              <w:t xml:space="preserve"> </w:t>
            </w:r>
            <w:r w:rsidRPr="00082D9A">
              <w:rPr>
                <w:rFonts w:ascii="Arial" w:hAnsi="Arial" w:cs="Arial"/>
                <w:sz w:val="18"/>
                <w:szCs w:val="18"/>
              </w:rPr>
              <w:t>Co</w:t>
            </w:r>
            <w:r>
              <w:rPr>
                <w:rFonts w:ascii="Arial" w:hAnsi="Arial" w:cs="Arial"/>
                <w:sz w:val="18"/>
                <w:szCs w:val="18"/>
              </w:rPr>
              <w:t>py of implementation plan and associated document or sufficient evidence of sighting these</w:t>
            </w:r>
            <w:r w:rsidRPr="00082D9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41BE8E3" w14:textId="77777777" w:rsidR="00707E92" w:rsidRPr="00C15CA8" w:rsidRDefault="00707E92" w:rsidP="00707E92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0"/>
        <w:gridCol w:w="5346"/>
      </w:tblGrid>
      <w:tr w:rsidR="00707E92" w:rsidRPr="004C3241" w14:paraId="05FFB618" w14:textId="77777777" w:rsidTr="002450B0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C22E8C" w14:textId="77777777" w:rsidR="00707E92" w:rsidRPr="00C15CA8" w:rsidRDefault="00707E92" w:rsidP="002450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D8081C8" w14:textId="77777777" w:rsidR="00707E92" w:rsidRPr="004C3241" w:rsidRDefault="00707E92" w:rsidP="002450B0">
            <w:pPr>
              <w:jc w:val="left"/>
              <w:rPr>
                <w:rFonts w:ascii="Arial" w:hAnsi="Arial" w:cs="Arial"/>
                <w:sz w:val="20"/>
              </w:rPr>
            </w:pPr>
            <w:permStart w:id="728255190" w:edGrp="everyone"/>
            <w:permEnd w:id="728255190"/>
          </w:p>
        </w:tc>
      </w:tr>
      <w:tr w:rsidR="00707E92" w:rsidRPr="004C3241" w14:paraId="712F72EC" w14:textId="77777777" w:rsidTr="002450B0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F9616E" w14:textId="77777777" w:rsidR="00707E92" w:rsidRPr="00C15CA8" w:rsidRDefault="00707E92" w:rsidP="002450B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1039281005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31B80F8" w14:textId="77777777" w:rsidR="00707E92" w:rsidRPr="004C3241" w:rsidRDefault="00707E92" w:rsidP="002450B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113B9EF3" wp14:editId="374D99B5">
                      <wp:extent cx="3248025" cy="431800"/>
                      <wp:effectExtent l="0" t="0" r="9525" b="6350"/>
                      <wp:docPr id="3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4802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039281005"/>
          </w:p>
        </w:tc>
      </w:tr>
    </w:tbl>
    <w:p w14:paraId="40D1BBA6" w14:textId="642F203E" w:rsidR="00707E92" w:rsidRDefault="00707E92">
      <w:pPr>
        <w:jc w:val="left"/>
        <w:rPr>
          <w:rFonts w:ascii="Arial" w:hAnsi="Arial" w:cs="Arial"/>
          <w:sz w:val="18"/>
          <w:szCs w:val="18"/>
        </w:rPr>
      </w:pPr>
    </w:p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25C77DE3" w:rsidR="00C76B5E" w:rsidRPr="004932A4" w:rsidRDefault="002B2CA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83C5A">
            <w:rPr>
              <w:szCs w:val="32"/>
            </w:rPr>
            <w:t>RIICWM501E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21C98D6" w:rsidR="00C76B5E" w:rsidRDefault="002B2CA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C44B5">
            <w:rPr>
              <w:szCs w:val="32"/>
            </w:rPr>
            <w:t>Implement civil construction plans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844898593" w:edGrp="everyone"/>
            <w:permEnd w:id="844898593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5C44B5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95355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95355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95355A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2D7EAACD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FT001 and Assessor Comments)</w:t>
            </w:r>
          </w:p>
          <w:p w14:paraId="0306E30C" w14:textId="56F32E39" w:rsidR="008A2F2D" w:rsidRPr="00750D30" w:rsidRDefault="008A2F2D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7402D3" w:rsidRPr="00BA4D9F" w14:paraId="72339A0B" w14:textId="77777777" w:rsidTr="002450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925978C" w14:textId="77777777" w:rsidR="007402D3" w:rsidRPr="00750D30" w:rsidRDefault="007402D3" w:rsidP="002450B0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7402D3" w:rsidRPr="00BA4D9F" w14:paraId="32CB0D16" w14:textId="77777777" w:rsidTr="002450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A97D13" w14:textId="77777777" w:rsidR="007402D3" w:rsidRPr="00DE303D" w:rsidRDefault="007402D3" w:rsidP="002450B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1301D17" w14:textId="77777777" w:rsidR="007402D3" w:rsidRPr="00DE303D" w:rsidRDefault="007402D3" w:rsidP="007402D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DD8D75D" w14:textId="77777777" w:rsidR="007402D3" w:rsidRPr="00750D30" w:rsidRDefault="007402D3" w:rsidP="007402D3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7402D3" w:rsidRPr="00BA4D9F" w14:paraId="51D66B54" w14:textId="77777777" w:rsidTr="002450B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C1DA09" w14:textId="77777777" w:rsidR="007402D3" w:rsidRPr="006614E5" w:rsidRDefault="007402D3" w:rsidP="002450B0">
            <w:pPr>
              <w:rPr>
                <w:rFonts w:ascii="Arial" w:hAnsi="Arial" w:cs="Arial"/>
                <w:bCs/>
                <w:szCs w:val="24"/>
              </w:rPr>
            </w:pPr>
            <w:permStart w:id="1527327872" w:edGrp="everyone"/>
            <w:permEnd w:id="1527327872"/>
          </w:p>
        </w:tc>
      </w:tr>
      <w:bookmarkEnd w:id="1"/>
    </w:tbl>
    <w:p w14:paraId="48C1E4C5" w14:textId="77777777" w:rsidR="002A06A1" w:rsidRDefault="00C76B5E" w:rsidP="002A06A1">
      <w:pPr>
        <w:rPr>
          <w:rFonts w:ascii="Arial" w:hAnsi="Arial" w:cs="Arial"/>
          <w:sz w:val="22"/>
          <w:szCs w:val="22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51722C36" w14:textId="17CC99DE" w:rsidR="002A06A1" w:rsidRPr="00830749" w:rsidRDefault="00C90C8E" w:rsidP="002A06A1">
      <w:pPr>
        <w:pStyle w:val="20TAQuestionNumber"/>
        <w:ind w:left="709" w:hanging="709"/>
      </w:pPr>
      <w:bookmarkStart w:id="2" w:name="_Ref95915125"/>
      <w:r>
        <w:lastRenderedPageBreak/>
        <w:t>Explain w</w:t>
      </w:r>
      <w:r w:rsidR="002A06A1" w:rsidRPr="002A06A1">
        <w:t xml:space="preserve">hy </w:t>
      </w:r>
      <w:r>
        <w:t xml:space="preserve">it </w:t>
      </w:r>
      <w:r w:rsidR="002A06A1" w:rsidRPr="002A06A1">
        <w:t>is vital</w:t>
      </w:r>
      <w:r w:rsidR="00557209">
        <w:t xml:space="preserve"> to your planning</w:t>
      </w:r>
      <w:r w:rsidR="002A06A1" w:rsidRPr="002A06A1">
        <w:t xml:space="preserve"> to determine</w:t>
      </w:r>
      <w:r w:rsidR="00557209">
        <w:t xml:space="preserve"> any</w:t>
      </w:r>
      <w:r w:rsidR="002A06A1" w:rsidRPr="002A06A1">
        <w:t xml:space="preserve"> legislated requirements relevant to </w:t>
      </w:r>
      <w:r w:rsidR="00557209">
        <w:t xml:space="preserve">the </w:t>
      </w:r>
      <w:r w:rsidR="002A06A1" w:rsidRPr="002A06A1">
        <w:t xml:space="preserve">civil construction </w:t>
      </w:r>
      <w:r w:rsidR="00953F14">
        <w:t>brief related to a road</w:t>
      </w:r>
      <w:r w:rsidR="002A06A1" w:rsidRPr="002A06A1">
        <w:t xml:space="preserve"> being developed?</w:t>
      </w:r>
      <w:bookmarkEnd w:id="2"/>
    </w:p>
    <w:p w14:paraId="2416FADF" w14:textId="77777777" w:rsidR="002A06A1" w:rsidRPr="00830749" w:rsidRDefault="002A06A1" w:rsidP="002A06A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A06A1" w:rsidRPr="00830749" w14:paraId="542CD544" w14:textId="77777777" w:rsidTr="007402D3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A2FC07" w14:textId="77777777" w:rsidR="002A06A1" w:rsidRPr="001C4084" w:rsidRDefault="002A06A1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AB692B" w14:textId="39666E28" w:rsidR="002A06A1" w:rsidRPr="001C4084" w:rsidRDefault="002A06A1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315950076" w:edGrp="everyone"/>
            <w:permEnd w:id="315950076"/>
          </w:p>
        </w:tc>
        <w:permStart w:id="2008559852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E5B2D" w14:textId="77777777" w:rsidR="002A06A1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30786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6A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8559852"/>
          </w:p>
        </w:tc>
      </w:tr>
    </w:tbl>
    <w:p w14:paraId="56FE7EB9" w14:textId="77777777" w:rsidR="002A06A1" w:rsidRDefault="002A06A1" w:rsidP="002A06A1">
      <w:pPr>
        <w:rPr>
          <w:rFonts w:ascii="Arial" w:hAnsi="Arial" w:cs="Arial"/>
          <w:sz w:val="22"/>
          <w:szCs w:val="22"/>
        </w:rPr>
      </w:pPr>
    </w:p>
    <w:p w14:paraId="0BB40893" w14:textId="77777777" w:rsidR="002A06A1" w:rsidRDefault="002A06A1" w:rsidP="002A06A1">
      <w:pPr>
        <w:rPr>
          <w:rFonts w:ascii="Arial" w:hAnsi="Arial" w:cs="Arial"/>
          <w:sz w:val="22"/>
          <w:szCs w:val="22"/>
        </w:rPr>
      </w:pPr>
    </w:p>
    <w:p w14:paraId="14B99E03" w14:textId="44053835" w:rsidR="002A06A1" w:rsidRPr="00830749" w:rsidRDefault="002B429B" w:rsidP="002A06A1">
      <w:pPr>
        <w:pStyle w:val="20TAQuestionNumber"/>
        <w:ind w:left="709" w:hanging="709"/>
      </w:pPr>
      <w:bookmarkStart w:id="3" w:name="_Ref95915134"/>
      <w:r>
        <w:t>Describe how</w:t>
      </w:r>
      <w:r w:rsidR="002A06A1">
        <w:t xml:space="preserve"> you ensure your civil construction plan is compliant</w:t>
      </w:r>
      <w:r w:rsidR="003F06E8">
        <w:t xml:space="preserve"> with</w:t>
      </w:r>
      <w:r w:rsidR="002A06A1">
        <w:t xml:space="preserve"> </w:t>
      </w:r>
      <w:r w:rsidR="003F06E8">
        <w:t xml:space="preserve">statutory, </w:t>
      </w:r>
      <w:r w:rsidR="002A06A1">
        <w:t>industry and workplace requirements?</w:t>
      </w:r>
      <w:bookmarkEnd w:id="3"/>
    </w:p>
    <w:p w14:paraId="2FEF8BD1" w14:textId="77777777" w:rsidR="002A06A1" w:rsidRPr="00830749" w:rsidRDefault="002A06A1" w:rsidP="002A06A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A06A1" w:rsidRPr="00830749" w14:paraId="54CBFE63" w14:textId="77777777" w:rsidTr="007402D3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D3A9A5" w14:textId="77777777" w:rsidR="002A06A1" w:rsidRPr="001C4084" w:rsidRDefault="002A06A1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1FD4D1" w14:textId="606CFEB9" w:rsidR="002A06A1" w:rsidRPr="001C4084" w:rsidRDefault="002A06A1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425552676" w:edGrp="everyone"/>
            <w:permEnd w:id="425552676"/>
          </w:p>
        </w:tc>
        <w:permStart w:id="1154117300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342067" w14:textId="77777777" w:rsidR="002A06A1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890243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6A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54117300"/>
          </w:p>
        </w:tc>
      </w:tr>
    </w:tbl>
    <w:p w14:paraId="30EAF641" w14:textId="77777777" w:rsidR="002A06A1" w:rsidRDefault="002A06A1" w:rsidP="002A06A1">
      <w:pPr>
        <w:rPr>
          <w:rFonts w:ascii="Arial" w:hAnsi="Arial" w:cs="Arial"/>
          <w:sz w:val="22"/>
          <w:szCs w:val="22"/>
        </w:rPr>
      </w:pPr>
    </w:p>
    <w:p w14:paraId="211FAFA3" w14:textId="77777777" w:rsidR="00557209" w:rsidRPr="007F4E9B" w:rsidRDefault="00557209" w:rsidP="00557209">
      <w:pPr>
        <w:jc w:val="left"/>
        <w:rPr>
          <w:rFonts w:ascii="Arial" w:hAnsi="Arial"/>
          <w:bCs/>
          <w:sz w:val="22"/>
          <w:szCs w:val="22"/>
        </w:rPr>
      </w:pPr>
    </w:p>
    <w:p w14:paraId="57A1C419" w14:textId="77777777" w:rsidR="00557209" w:rsidRPr="00830749" w:rsidRDefault="00557209" w:rsidP="00557209">
      <w:pPr>
        <w:pStyle w:val="20TAQuestionNumber"/>
        <w:ind w:left="709" w:hanging="709"/>
      </w:pPr>
      <w:bookmarkStart w:id="4" w:name="_Ref95393477"/>
      <w:r>
        <w:lastRenderedPageBreak/>
        <w:t>You have been allocated the role of project manager for a section of road belonging to a large roadwork project. Describe how you will determine your project scope.</w:t>
      </w:r>
      <w:bookmarkEnd w:id="4"/>
    </w:p>
    <w:p w14:paraId="73ECE2A6" w14:textId="77777777" w:rsidR="00557209" w:rsidRPr="00830749" w:rsidRDefault="00557209" w:rsidP="005572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7209" w:rsidRPr="00830749" w14:paraId="40CE8861" w14:textId="77777777" w:rsidTr="007402D3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BFE5E6" w14:textId="77777777" w:rsidR="00557209" w:rsidRPr="001C4084" w:rsidRDefault="00557209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E3A277" w14:textId="662B9C8D" w:rsidR="00557209" w:rsidRPr="001C4084" w:rsidRDefault="00557209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878029482" w:edGrp="everyone"/>
            <w:permEnd w:id="1878029482"/>
          </w:p>
        </w:tc>
        <w:permStart w:id="1819351941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DC7703" w14:textId="77777777" w:rsidR="00557209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046975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5720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9351941"/>
          </w:p>
        </w:tc>
      </w:tr>
    </w:tbl>
    <w:p w14:paraId="4E52C65B" w14:textId="77777777" w:rsidR="00557209" w:rsidRDefault="00557209" w:rsidP="00557209">
      <w:pPr>
        <w:rPr>
          <w:rFonts w:ascii="Arial" w:hAnsi="Arial" w:cs="Arial"/>
          <w:sz w:val="22"/>
          <w:szCs w:val="22"/>
        </w:rPr>
      </w:pPr>
    </w:p>
    <w:p w14:paraId="76517938" w14:textId="77777777" w:rsidR="00B447B8" w:rsidRPr="007F4E9B" w:rsidRDefault="00B447B8" w:rsidP="00B447B8">
      <w:pPr>
        <w:jc w:val="left"/>
        <w:rPr>
          <w:rFonts w:ascii="Arial" w:hAnsi="Arial"/>
          <w:bCs/>
          <w:sz w:val="22"/>
          <w:szCs w:val="22"/>
        </w:rPr>
      </w:pPr>
    </w:p>
    <w:p w14:paraId="2EA447CA" w14:textId="760512E2" w:rsidR="00B447B8" w:rsidRPr="00830749" w:rsidRDefault="003F06E8" w:rsidP="00B447B8">
      <w:pPr>
        <w:pStyle w:val="20TAQuestionNumber"/>
        <w:ind w:left="709" w:hanging="709"/>
      </w:pPr>
      <w:bookmarkStart w:id="5" w:name="_Ref95393695"/>
      <w:r>
        <w:t>Considering the scenario in the previous question, d</w:t>
      </w:r>
      <w:r w:rsidR="00B447B8">
        <w:t>iscuss (1) stakeholder you would consult if needing clarification regarding project parameters and access to resources and (2) method you would use to communicate your query.</w:t>
      </w:r>
      <w:bookmarkEnd w:id="5"/>
    </w:p>
    <w:p w14:paraId="6F62E054" w14:textId="77777777" w:rsidR="00B447B8" w:rsidRPr="00830749" w:rsidRDefault="00B447B8" w:rsidP="00B447B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47B8" w:rsidRPr="00830749" w14:paraId="72DB0042" w14:textId="77777777" w:rsidTr="007402D3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44EF73" w14:textId="77777777" w:rsidR="00B447B8" w:rsidRDefault="00B447B8" w:rsidP="00271C74">
            <w:pPr>
              <w:pStyle w:val="AnswerHeading"/>
            </w:pPr>
            <w:r w:rsidRPr="001C4084">
              <w:t>Answer</w:t>
            </w:r>
          </w:p>
          <w:p w14:paraId="52A2EF36" w14:textId="77777777" w:rsidR="00B447B8" w:rsidRDefault="00B447B8" w:rsidP="00271C74">
            <w:pPr>
              <w:pStyle w:val="AnswerHeading"/>
              <w:jc w:val="right"/>
            </w:pPr>
            <w:r>
              <w:t>1.</w:t>
            </w:r>
          </w:p>
          <w:p w14:paraId="4FBFBBB0" w14:textId="77777777" w:rsidR="00B447B8" w:rsidRDefault="00B447B8" w:rsidP="00271C74">
            <w:pPr>
              <w:pStyle w:val="AnswerHeading"/>
              <w:jc w:val="right"/>
            </w:pPr>
          </w:p>
          <w:p w14:paraId="09903D4F" w14:textId="77777777" w:rsidR="00B447B8" w:rsidRDefault="00B447B8" w:rsidP="00271C74">
            <w:pPr>
              <w:pStyle w:val="AnswerHeading"/>
              <w:jc w:val="right"/>
            </w:pPr>
          </w:p>
          <w:p w14:paraId="7D8CC887" w14:textId="77777777" w:rsidR="00B447B8" w:rsidRDefault="00B447B8" w:rsidP="00271C74">
            <w:pPr>
              <w:pStyle w:val="AnswerHeading"/>
              <w:jc w:val="right"/>
            </w:pPr>
          </w:p>
          <w:p w14:paraId="1CF5D22A" w14:textId="77777777" w:rsidR="00B447B8" w:rsidRDefault="00B447B8" w:rsidP="00271C74">
            <w:pPr>
              <w:pStyle w:val="AnswerHeading"/>
              <w:jc w:val="right"/>
            </w:pPr>
          </w:p>
          <w:p w14:paraId="1D8C571F" w14:textId="77777777" w:rsidR="00B447B8" w:rsidRDefault="00B447B8" w:rsidP="00271C74">
            <w:pPr>
              <w:pStyle w:val="AnswerHeading"/>
              <w:jc w:val="right"/>
            </w:pPr>
          </w:p>
          <w:p w14:paraId="2BF70D24" w14:textId="5639B3E4" w:rsidR="00B447B8" w:rsidRDefault="00B447B8" w:rsidP="00271C74">
            <w:pPr>
              <w:pStyle w:val="AnswerHeading"/>
              <w:jc w:val="right"/>
            </w:pPr>
          </w:p>
          <w:p w14:paraId="7EB71CF9" w14:textId="196DB7C4" w:rsidR="00B447B8" w:rsidRDefault="00B447B8" w:rsidP="00271C74">
            <w:pPr>
              <w:pStyle w:val="AnswerHeading"/>
              <w:jc w:val="right"/>
            </w:pPr>
          </w:p>
          <w:p w14:paraId="212F8B4D" w14:textId="77777777" w:rsidR="00B447B8" w:rsidRPr="00B447B8" w:rsidRDefault="00B447B8" w:rsidP="00271C74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3FBFDF7E" w14:textId="77777777" w:rsidR="00B447B8" w:rsidRPr="006575BC" w:rsidRDefault="00B447B8" w:rsidP="00271C74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3EEDAE34" w14:textId="77777777" w:rsidR="00B447B8" w:rsidRPr="001C4084" w:rsidRDefault="00B447B8" w:rsidP="00271C74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40DB08" w14:textId="685237DD" w:rsidR="00B447B8" w:rsidRPr="001C4084" w:rsidRDefault="00B447B8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717374802" w:edGrp="everyone"/>
            <w:permEnd w:id="717374802"/>
          </w:p>
        </w:tc>
        <w:permStart w:id="616389778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F8917" w14:textId="77777777" w:rsidR="00B447B8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196039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47B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16389778"/>
          </w:p>
        </w:tc>
      </w:tr>
    </w:tbl>
    <w:p w14:paraId="56A5DA10" w14:textId="77777777" w:rsidR="00B447B8" w:rsidRDefault="00B447B8" w:rsidP="00B447B8">
      <w:pPr>
        <w:rPr>
          <w:rFonts w:ascii="Arial" w:hAnsi="Arial" w:cs="Arial"/>
          <w:sz w:val="22"/>
          <w:szCs w:val="22"/>
        </w:rPr>
      </w:pPr>
    </w:p>
    <w:p w14:paraId="1E0FE3AD" w14:textId="77777777" w:rsidR="003F06E8" w:rsidRPr="00830749" w:rsidRDefault="003F06E8" w:rsidP="003F06E8">
      <w:pPr>
        <w:pStyle w:val="20TAQuestionNumber"/>
        <w:ind w:left="709" w:hanging="709"/>
      </w:pPr>
      <w:bookmarkStart w:id="6" w:name="_Ref85452539"/>
      <w:bookmarkStart w:id="7" w:name="_Ref95978375"/>
      <w:r>
        <w:lastRenderedPageBreak/>
        <w:t xml:space="preserve">What is the purpose of geotechnical investigation reports and how they inform earthworks </w:t>
      </w:r>
      <w:bookmarkEnd w:id="6"/>
      <w:r>
        <w:t>planning?</w:t>
      </w:r>
      <w:bookmarkEnd w:id="7"/>
    </w:p>
    <w:p w14:paraId="4093FF45" w14:textId="77777777" w:rsidR="00A27970" w:rsidRPr="00A27970" w:rsidRDefault="00A27970" w:rsidP="00A2797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A06A1" w:rsidRPr="00830749" w14:paraId="1E9E0308" w14:textId="77777777" w:rsidTr="007402D3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82B063" w14:textId="77777777" w:rsidR="002A06A1" w:rsidRPr="001C4084" w:rsidRDefault="002A06A1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B5CD70" w14:textId="5E3EF6A1" w:rsidR="002A06A1" w:rsidRPr="001C4084" w:rsidRDefault="002A06A1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763466658" w:edGrp="everyone"/>
            <w:permEnd w:id="1763466658"/>
          </w:p>
        </w:tc>
        <w:permStart w:id="839539965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9704BF" w14:textId="77777777" w:rsidR="002A06A1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0508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06A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9539965"/>
          </w:p>
        </w:tc>
      </w:tr>
    </w:tbl>
    <w:p w14:paraId="2EE7161C" w14:textId="77777777" w:rsidR="002A06A1" w:rsidRDefault="002A06A1" w:rsidP="002A06A1">
      <w:pPr>
        <w:rPr>
          <w:rFonts w:ascii="Arial" w:hAnsi="Arial" w:cs="Arial"/>
          <w:sz w:val="22"/>
          <w:szCs w:val="22"/>
        </w:rPr>
      </w:pPr>
    </w:p>
    <w:p w14:paraId="24392FB9" w14:textId="77777777" w:rsidR="00557209" w:rsidRDefault="00557209" w:rsidP="00557209">
      <w:pPr>
        <w:rPr>
          <w:rFonts w:ascii="Arial" w:hAnsi="Arial" w:cs="Arial"/>
          <w:sz w:val="22"/>
          <w:szCs w:val="22"/>
        </w:rPr>
      </w:pPr>
    </w:p>
    <w:p w14:paraId="40E89FAD" w14:textId="7C8B6ACF" w:rsidR="00557209" w:rsidRPr="00830749" w:rsidRDefault="00FB4C63" w:rsidP="00557209">
      <w:pPr>
        <w:pStyle w:val="20TAQuestionNumber"/>
        <w:ind w:left="709" w:hanging="709"/>
      </w:pPr>
      <w:bookmarkStart w:id="8" w:name="_Ref95982702"/>
      <w:r>
        <w:t xml:space="preserve">Discuss how </w:t>
      </w:r>
      <w:r w:rsidR="00EA5438">
        <w:t>a</w:t>
      </w:r>
      <w:r>
        <w:t xml:space="preserve"> hydrological </w:t>
      </w:r>
      <w:r w:rsidR="00D70550">
        <w:t>analysis</w:t>
      </w:r>
      <w:r>
        <w:t xml:space="preserve"> inform</w:t>
      </w:r>
      <w:r w:rsidR="00EA5438">
        <w:t>s</w:t>
      </w:r>
      <w:r>
        <w:t xml:space="preserve"> </w:t>
      </w:r>
      <w:r w:rsidR="00D70550">
        <w:t>project drainage, environmental and safety requirements</w:t>
      </w:r>
      <w:r w:rsidR="00F93362">
        <w:t xml:space="preserve"> of road design</w:t>
      </w:r>
      <w:r w:rsidR="00D70550">
        <w:t>.</w:t>
      </w:r>
      <w:bookmarkEnd w:id="8"/>
    </w:p>
    <w:p w14:paraId="37429706" w14:textId="77777777" w:rsidR="00557209" w:rsidRPr="00830749" w:rsidRDefault="00557209" w:rsidP="005572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7209" w:rsidRPr="00830749" w14:paraId="2CE24711" w14:textId="77777777" w:rsidTr="007402D3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A89F98" w14:textId="77777777" w:rsidR="00557209" w:rsidRPr="001C4084" w:rsidRDefault="00557209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FF389A" w14:textId="1261303E" w:rsidR="00557209" w:rsidRPr="001C4084" w:rsidRDefault="00557209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425033116" w:edGrp="everyone"/>
            <w:permEnd w:id="425033116"/>
          </w:p>
        </w:tc>
        <w:permStart w:id="1480470129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2B3021" w14:textId="77777777" w:rsidR="00557209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35120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5720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0470129"/>
          </w:p>
        </w:tc>
      </w:tr>
    </w:tbl>
    <w:p w14:paraId="7FCD325C" w14:textId="77777777" w:rsidR="00557209" w:rsidRDefault="00557209" w:rsidP="00557209">
      <w:pPr>
        <w:rPr>
          <w:rFonts w:ascii="Arial" w:hAnsi="Arial" w:cs="Arial"/>
          <w:sz w:val="22"/>
          <w:szCs w:val="22"/>
        </w:rPr>
      </w:pPr>
    </w:p>
    <w:p w14:paraId="26846F6E" w14:textId="3D185F7D" w:rsidR="002A06A1" w:rsidRDefault="002A06A1" w:rsidP="004C4FE3">
      <w:pPr>
        <w:rPr>
          <w:rFonts w:ascii="Arial" w:hAnsi="Arial" w:cs="Arial"/>
          <w:sz w:val="22"/>
          <w:szCs w:val="22"/>
        </w:rPr>
      </w:pPr>
    </w:p>
    <w:p w14:paraId="0A6B39AE" w14:textId="43CA238A" w:rsidR="00B115D7" w:rsidRDefault="00734CDF" w:rsidP="00734CDF">
      <w:pPr>
        <w:pStyle w:val="20TAQuestionNumber"/>
        <w:ind w:left="709" w:hanging="709"/>
      </w:pPr>
      <w:bookmarkStart w:id="9" w:name="_Ref95984451"/>
      <w:bookmarkEnd w:id="0"/>
      <w:r>
        <w:lastRenderedPageBreak/>
        <w:t xml:space="preserve">Clarify how </w:t>
      </w:r>
      <w:r w:rsidRPr="0086297E">
        <w:t>meteorological data</w:t>
      </w:r>
      <w:r>
        <w:t xml:space="preserve"> can have an impact on the project schedule and timeline.</w:t>
      </w:r>
      <w:bookmarkEnd w:id="9"/>
    </w:p>
    <w:p w14:paraId="3CC22E30" w14:textId="77777777" w:rsidR="00734CDF" w:rsidRPr="00734CDF" w:rsidRDefault="00734CDF" w:rsidP="00734C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7402D3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10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221263" w14:textId="0F2F6463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950236405" w:edGrp="everyone"/>
            <w:permEnd w:id="1950236405"/>
          </w:p>
        </w:tc>
        <w:permStart w:id="1733170232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281A09" w14:textId="1466E8B0" w:rsidR="00B115D7" w:rsidRPr="00533511" w:rsidRDefault="002B2CA1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3170232"/>
          </w:p>
        </w:tc>
      </w:tr>
      <w:bookmarkEnd w:id="10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5C85AC79" w14:textId="77777777" w:rsidR="00557209" w:rsidRDefault="00557209" w:rsidP="00557209">
      <w:pPr>
        <w:rPr>
          <w:rFonts w:ascii="Arial" w:hAnsi="Arial" w:cs="Arial"/>
          <w:sz w:val="22"/>
          <w:szCs w:val="22"/>
        </w:rPr>
      </w:pPr>
    </w:p>
    <w:p w14:paraId="0F369326" w14:textId="3B8AD06F" w:rsidR="00557209" w:rsidRPr="00830749" w:rsidRDefault="00973DEB" w:rsidP="00557209">
      <w:pPr>
        <w:pStyle w:val="20TAQuestionNumber"/>
        <w:ind w:left="709" w:hanging="709"/>
      </w:pPr>
      <w:bookmarkStart w:id="11" w:name="_Ref95985473"/>
      <w:r>
        <w:t>Describe information provided by survey data.</w:t>
      </w:r>
      <w:bookmarkEnd w:id="11"/>
    </w:p>
    <w:p w14:paraId="3BB7CF94" w14:textId="77777777" w:rsidR="00557209" w:rsidRPr="00830749" w:rsidRDefault="00557209" w:rsidP="005572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7209" w:rsidRPr="00830749" w14:paraId="653811B7" w14:textId="77777777" w:rsidTr="007402D3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A33224" w14:textId="77777777" w:rsidR="00557209" w:rsidRPr="001C4084" w:rsidRDefault="00557209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C74C98" w14:textId="649087F8" w:rsidR="00557209" w:rsidRPr="001C4084" w:rsidRDefault="00557209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53444436" w:edGrp="everyone"/>
            <w:permEnd w:id="53444436"/>
          </w:p>
        </w:tc>
        <w:permStart w:id="1629181316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D241ED" w14:textId="77777777" w:rsidR="00557209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19440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5720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9181316"/>
          </w:p>
        </w:tc>
      </w:tr>
    </w:tbl>
    <w:p w14:paraId="330C738C" w14:textId="77777777" w:rsidR="00557209" w:rsidRDefault="00557209" w:rsidP="00557209">
      <w:pPr>
        <w:rPr>
          <w:rFonts w:ascii="Arial" w:hAnsi="Arial" w:cs="Arial"/>
          <w:sz w:val="22"/>
          <w:szCs w:val="22"/>
        </w:rPr>
      </w:pPr>
    </w:p>
    <w:p w14:paraId="629B7CAE" w14:textId="77777777" w:rsidR="00557209" w:rsidRDefault="00557209" w:rsidP="00557209">
      <w:pPr>
        <w:rPr>
          <w:rFonts w:ascii="Arial" w:hAnsi="Arial" w:cs="Arial"/>
          <w:sz w:val="22"/>
          <w:szCs w:val="22"/>
        </w:rPr>
      </w:pPr>
    </w:p>
    <w:p w14:paraId="020B1C7F" w14:textId="664B4A39" w:rsidR="00557209" w:rsidRPr="00830749" w:rsidRDefault="00623520" w:rsidP="00557209">
      <w:pPr>
        <w:pStyle w:val="20TAQuestionNumber"/>
        <w:ind w:left="709" w:hanging="709"/>
      </w:pPr>
      <w:bookmarkStart w:id="12" w:name="_Ref95986271"/>
      <w:r>
        <w:t>What is a work breakdown structure (WBS)?</w:t>
      </w:r>
      <w:bookmarkEnd w:id="12"/>
    </w:p>
    <w:p w14:paraId="7F50DC38" w14:textId="77777777" w:rsidR="00557209" w:rsidRPr="00830749" w:rsidRDefault="00557209" w:rsidP="005572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7209" w:rsidRPr="00830749" w14:paraId="55E9171C" w14:textId="77777777" w:rsidTr="007402D3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1D575E" w14:textId="77777777" w:rsidR="00557209" w:rsidRPr="001C4084" w:rsidRDefault="00557209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AD87D7" w14:textId="0696F41F" w:rsidR="00557209" w:rsidRPr="001C4084" w:rsidRDefault="00557209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351036398" w:edGrp="everyone"/>
            <w:permEnd w:id="1351036398"/>
          </w:p>
        </w:tc>
        <w:permStart w:id="387256778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412303" w14:textId="77777777" w:rsidR="00557209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657371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5720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7256778"/>
          </w:p>
        </w:tc>
      </w:tr>
    </w:tbl>
    <w:p w14:paraId="0A5819A9" w14:textId="77777777" w:rsidR="00623520" w:rsidRPr="007F4E9B" w:rsidRDefault="00623520" w:rsidP="00623520">
      <w:pPr>
        <w:jc w:val="left"/>
        <w:rPr>
          <w:rFonts w:ascii="Arial" w:hAnsi="Arial"/>
          <w:bCs/>
          <w:sz w:val="22"/>
          <w:szCs w:val="22"/>
        </w:rPr>
      </w:pPr>
    </w:p>
    <w:p w14:paraId="70DD1FC4" w14:textId="77777777" w:rsidR="00623520" w:rsidRPr="00830749" w:rsidRDefault="00623520" w:rsidP="00623520">
      <w:pPr>
        <w:pStyle w:val="20TAQuestionNumber"/>
        <w:ind w:left="709" w:hanging="709"/>
      </w:pPr>
      <w:bookmarkStart w:id="13" w:name="_Ref95397424"/>
      <w:r>
        <w:lastRenderedPageBreak/>
        <w:t>When working on the WBS, what should you do to confirm resources, required, their availability and your access to these?</w:t>
      </w:r>
      <w:bookmarkEnd w:id="13"/>
    </w:p>
    <w:p w14:paraId="6E1884F5" w14:textId="77777777" w:rsidR="00623520" w:rsidRPr="00830749" w:rsidRDefault="00623520" w:rsidP="006235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3520" w:rsidRPr="00830749" w14:paraId="74BD27E2" w14:textId="77777777" w:rsidTr="007402D3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B1946E" w14:textId="77777777" w:rsidR="00623520" w:rsidRPr="001C4084" w:rsidRDefault="00623520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980950" w14:textId="4376BFAA" w:rsidR="00623520" w:rsidRPr="001C4084" w:rsidRDefault="00623520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395597709" w:edGrp="everyone"/>
            <w:permEnd w:id="1395597709"/>
          </w:p>
        </w:tc>
        <w:permStart w:id="1896167737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AA3B99" w14:textId="77777777" w:rsidR="00623520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164642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5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96167737"/>
          </w:p>
        </w:tc>
      </w:tr>
    </w:tbl>
    <w:p w14:paraId="17AFF800" w14:textId="77777777" w:rsidR="00623520" w:rsidRDefault="00623520" w:rsidP="00623520">
      <w:pPr>
        <w:rPr>
          <w:rFonts w:ascii="Arial" w:hAnsi="Arial" w:cs="Arial"/>
          <w:sz w:val="22"/>
          <w:szCs w:val="22"/>
        </w:rPr>
      </w:pPr>
    </w:p>
    <w:p w14:paraId="79D83B78" w14:textId="77777777" w:rsidR="00623520" w:rsidRDefault="00623520" w:rsidP="00623520">
      <w:pPr>
        <w:rPr>
          <w:rFonts w:ascii="Arial" w:hAnsi="Arial" w:cs="Arial"/>
          <w:sz w:val="22"/>
          <w:szCs w:val="22"/>
        </w:rPr>
      </w:pPr>
    </w:p>
    <w:p w14:paraId="776E6B05" w14:textId="77777777" w:rsidR="00623520" w:rsidRPr="00830749" w:rsidRDefault="00623520" w:rsidP="00623520">
      <w:pPr>
        <w:pStyle w:val="20TAQuestionNumber"/>
        <w:ind w:left="709" w:hanging="709"/>
      </w:pPr>
      <w:bookmarkStart w:id="14" w:name="_Ref95458780"/>
      <w:r>
        <w:t>What processes must be in place to support worker safety and ensure compliance with the WHS Act? Discuss three (3).</w:t>
      </w:r>
      <w:bookmarkEnd w:id="14"/>
    </w:p>
    <w:p w14:paraId="620C858B" w14:textId="77777777" w:rsidR="00623520" w:rsidRPr="00830749" w:rsidRDefault="00623520" w:rsidP="006235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3520" w:rsidRPr="00830749" w14:paraId="516B6B99" w14:textId="77777777" w:rsidTr="007402D3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65E857" w14:textId="77777777" w:rsidR="00623520" w:rsidRDefault="00623520" w:rsidP="00271C74">
            <w:pPr>
              <w:pStyle w:val="AnswerHeading"/>
            </w:pPr>
            <w:r w:rsidRPr="001C4084">
              <w:t>Answer</w:t>
            </w:r>
          </w:p>
          <w:p w14:paraId="038A7002" w14:textId="77777777" w:rsidR="00DE72E6" w:rsidRDefault="00DE72E6" w:rsidP="00DE72E6">
            <w:pPr>
              <w:pStyle w:val="AnswerHeading"/>
              <w:jc w:val="right"/>
            </w:pPr>
            <w:r>
              <w:t>1.</w:t>
            </w:r>
          </w:p>
          <w:p w14:paraId="48047BB7" w14:textId="77777777" w:rsidR="00DE72E6" w:rsidRDefault="00DE72E6" w:rsidP="00DE72E6">
            <w:pPr>
              <w:pStyle w:val="AnswerHeading"/>
              <w:jc w:val="right"/>
            </w:pPr>
          </w:p>
          <w:p w14:paraId="01455453" w14:textId="77777777" w:rsidR="00DE72E6" w:rsidRDefault="00DE72E6" w:rsidP="00DE72E6">
            <w:pPr>
              <w:pStyle w:val="AnswerHeading"/>
              <w:jc w:val="right"/>
            </w:pPr>
          </w:p>
          <w:p w14:paraId="5C9185C6" w14:textId="77777777" w:rsidR="00DE72E6" w:rsidRDefault="00DE72E6" w:rsidP="00DE72E6">
            <w:pPr>
              <w:pStyle w:val="AnswerHeading"/>
              <w:jc w:val="right"/>
            </w:pPr>
          </w:p>
          <w:p w14:paraId="15299982" w14:textId="77777777" w:rsidR="00DE72E6" w:rsidRDefault="00DE72E6" w:rsidP="00DE72E6">
            <w:pPr>
              <w:pStyle w:val="AnswerHeading"/>
              <w:jc w:val="right"/>
            </w:pPr>
          </w:p>
          <w:p w14:paraId="3D30D8C5" w14:textId="77777777" w:rsidR="00DE72E6" w:rsidRDefault="00DE72E6" w:rsidP="00DE72E6">
            <w:pPr>
              <w:pStyle w:val="AnswerHeading"/>
              <w:jc w:val="right"/>
            </w:pPr>
          </w:p>
          <w:p w14:paraId="6245AD63" w14:textId="77777777" w:rsidR="00DE72E6" w:rsidRPr="00AF4504" w:rsidRDefault="00DE72E6" w:rsidP="00DE72E6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1FE5B0D0" w14:textId="0D3B4D52" w:rsidR="00DE72E6" w:rsidRPr="00DE72E6" w:rsidRDefault="00DE72E6" w:rsidP="00DE72E6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4614BFE5" w14:textId="77777777" w:rsidR="00DE72E6" w:rsidRDefault="00DE72E6" w:rsidP="00DE72E6">
            <w:pPr>
              <w:pStyle w:val="AnswerHeading"/>
              <w:jc w:val="right"/>
            </w:pPr>
            <w:r w:rsidRPr="00DE72E6">
              <w:t>2.</w:t>
            </w:r>
          </w:p>
          <w:p w14:paraId="0BD11ACE" w14:textId="77777777" w:rsidR="00DE72E6" w:rsidRDefault="00DE72E6" w:rsidP="00DE72E6">
            <w:pPr>
              <w:pStyle w:val="AnswerHeading"/>
              <w:jc w:val="right"/>
            </w:pPr>
          </w:p>
          <w:p w14:paraId="07238BF9" w14:textId="77777777" w:rsidR="00DE72E6" w:rsidRDefault="00DE72E6" w:rsidP="00DE72E6">
            <w:pPr>
              <w:pStyle w:val="AnswerHeading"/>
              <w:jc w:val="right"/>
            </w:pPr>
          </w:p>
          <w:p w14:paraId="4D451786" w14:textId="77777777" w:rsidR="00DE72E6" w:rsidRDefault="00DE72E6" w:rsidP="00DE72E6">
            <w:pPr>
              <w:pStyle w:val="AnswerHeading"/>
              <w:jc w:val="right"/>
            </w:pPr>
          </w:p>
          <w:p w14:paraId="29639542" w14:textId="77777777" w:rsidR="00DE72E6" w:rsidRDefault="00DE72E6" w:rsidP="00DE72E6">
            <w:pPr>
              <w:pStyle w:val="AnswerHeading"/>
              <w:jc w:val="right"/>
            </w:pPr>
          </w:p>
          <w:p w14:paraId="62D12424" w14:textId="77777777" w:rsidR="00DE72E6" w:rsidRDefault="00DE72E6" w:rsidP="00DE72E6">
            <w:pPr>
              <w:pStyle w:val="AnswerHeading"/>
              <w:jc w:val="right"/>
            </w:pPr>
          </w:p>
          <w:p w14:paraId="04AD08C7" w14:textId="77777777" w:rsidR="00DE72E6" w:rsidRDefault="00DE72E6" w:rsidP="00DE72E6">
            <w:pPr>
              <w:pStyle w:val="AnswerHeading"/>
              <w:jc w:val="right"/>
            </w:pPr>
          </w:p>
          <w:p w14:paraId="32A75046" w14:textId="77777777" w:rsidR="00DE72E6" w:rsidRPr="00AF4504" w:rsidRDefault="00DE72E6" w:rsidP="00DE72E6">
            <w:pPr>
              <w:pStyle w:val="AnswerHeading"/>
              <w:jc w:val="right"/>
              <w:rPr>
                <w:sz w:val="14"/>
                <w:szCs w:val="14"/>
              </w:rPr>
            </w:pPr>
          </w:p>
          <w:p w14:paraId="156C0089" w14:textId="563AC6A0" w:rsidR="00DE72E6" w:rsidRPr="00DE72E6" w:rsidRDefault="00DE72E6" w:rsidP="00DE72E6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D55D8" w14:textId="324F9308" w:rsidR="00623520" w:rsidRPr="001C4084" w:rsidRDefault="00623520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501367642" w:edGrp="everyone"/>
            <w:permEnd w:id="501367642"/>
          </w:p>
        </w:tc>
        <w:permStart w:id="583343449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B323A5" w14:textId="77777777" w:rsidR="00623520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58390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5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3343449"/>
          </w:p>
        </w:tc>
      </w:tr>
    </w:tbl>
    <w:p w14:paraId="210BB3C3" w14:textId="77777777" w:rsidR="00623520" w:rsidRDefault="00623520" w:rsidP="00623520">
      <w:pPr>
        <w:rPr>
          <w:rFonts w:ascii="Arial" w:hAnsi="Arial" w:cs="Arial"/>
          <w:sz w:val="22"/>
          <w:szCs w:val="22"/>
        </w:rPr>
      </w:pPr>
    </w:p>
    <w:p w14:paraId="58FBF7E3" w14:textId="77777777" w:rsidR="00623520" w:rsidRPr="007F4E9B" w:rsidRDefault="00623520" w:rsidP="00623520">
      <w:pPr>
        <w:jc w:val="left"/>
        <w:rPr>
          <w:rFonts w:ascii="Arial" w:hAnsi="Arial"/>
          <w:bCs/>
          <w:sz w:val="22"/>
          <w:szCs w:val="22"/>
        </w:rPr>
      </w:pPr>
    </w:p>
    <w:p w14:paraId="55619435" w14:textId="77777777" w:rsidR="00623520" w:rsidRPr="00830749" w:rsidRDefault="00623520" w:rsidP="00623520">
      <w:pPr>
        <w:pStyle w:val="20TAQuestionNumber"/>
        <w:ind w:left="709" w:hanging="709"/>
      </w:pPr>
      <w:bookmarkStart w:id="15" w:name="_Ref95459351"/>
      <w:r>
        <w:lastRenderedPageBreak/>
        <w:t>What should be included in a risk register for the project?</w:t>
      </w:r>
      <w:bookmarkEnd w:id="15"/>
    </w:p>
    <w:p w14:paraId="1B7F9FCE" w14:textId="77777777" w:rsidR="00623520" w:rsidRPr="00830749" w:rsidRDefault="00623520" w:rsidP="006235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3520" w:rsidRPr="00830749" w14:paraId="5B266494" w14:textId="77777777" w:rsidTr="007402D3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22608E" w14:textId="77777777" w:rsidR="00623520" w:rsidRPr="001C4084" w:rsidRDefault="00623520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DEDC55" w14:textId="33E9944C" w:rsidR="00623520" w:rsidRPr="001C4084" w:rsidRDefault="00623520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708487913" w:edGrp="everyone"/>
            <w:permEnd w:id="1708487913"/>
          </w:p>
        </w:tc>
        <w:permStart w:id="1432892271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B7A448" w14:textId="77777777" w:rsidR="00623520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90616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5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2892271"/>
          </w:p>
        </w:tc>
      </w:tr>
    </w:tbl>
    <w:p w14:paraId="6AED5682" w14:textId="77777777" w:rsidR="00623520" w:rsidRDefault="00623520" w:rsidP="00623520">
      <w:pPr>
        <w:rPr>
          <w:rFonts w:ascii="Arial" w:hAnsi="Arial" w:cs="Arial"/>
          <w:sz w:val="22"/>
          <w:szCs w:val="22"/>
        </w:rPr>
      </w:pPr>
    </w:p>
    <w:p w14:paraId="4295032D" w14:textId="77777777" w:rsidR="00DE72E6" w:rsidRPr="007F4E9B" w:rsidRDefault="00DE72E6" w:rsidP="00DE72E6">
      <w:pPr>
        <w:jc w:val="left"/>
        <w:rPr>
          <w:rFonts w:ascii="Arial" w:hAnsi="Arial"/>
          <w:bCs/>
          <w:sz w:val="22"/>
          <w:szCs w:val="22"/>
        </w:rPr>
      </w:pPr>
    </w:p>
    <w:p w14:paraId="69A7B8DA" w14:textId="20049F4C" w:rsidR="00DE72E6" w:rsidRPr="00830749" w:rsidRDefault="00F014B2" w:rsidP="00DE72E6">
      <w:pPr>
        <w:pStyle w:val="20TAQuestionNumber"/>
        <w:ind w:left="709" w:hanging="709"/>
      </w:pPr>
      <w:bookmarkStart w:id="16" w:name="_Ref95988167"/>
      <w:r>
        <w:t>Describe what you are generally looking for when seeking to engage contractors for specific components of the project?</w:t>
      </w:r>
      <w:bookmarkEnd w:id="16"/>
    </w:p>
    <w:p w14:paraId="626B656D" w14:textId="77777777" w:rsidR="00DE72E6" w:rsidRPr="00830749" w:rsidRDefault="00DE72E6" w:rsidP="00DE72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72E6" w:rsidRPr="00830749" w14:paraId="10681B60" w14:textId="77777777" w:rsidTr="007402D3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1EE575" w14:textId="77777777" w:rsidR="00DE72E6" w:rsidRPr="001C4084" w:rsidRDefault="00DE72E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5591B2" w14:textId="7141B2DF" w:rsidR="00DE72E6" w:rsidRPr="001C4084" w:rsidRDefault="00DE72E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402462201" w:edGrp="everyone"/>
            <w:permEnd w:id="402462201"/>
          </w:p>
        </w:tc>
        <w:permStart w:id="270607328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C32B7D" w14:textId="77777777" w:rsidR="00DE72E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480751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72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607328"/>
          </w:p>
        </w:tc>
      </w:tr>
    </w:tbl>
    <w:p w14:paraId="04EEF7DD" w14:textId="3A561590" w:rsidR="00DE72E6" w:rsidRDefault="00DE72E6" w:rsidP="00DE72E6">
      <w:pPr>
        <w:rPr>
          <w:rFonts w:ascii="Arial" w:hAnsi="Arial" w:cs="Arial"/>
          <w:sz w:val="22"/>
          <w:szCs w:val="22"/>
        </w:rPr>
      </w:pPr>
    </w:p>
    <w:p w14:paraId="007DA801" w14:textId="77777777" w:rsidR="000368FD" w:rsidRDefault="000368FD" w:rsidP="000368FD">
      <w:pPr>
        <w:rPr>
          <w:rFonts w:ascii="Arial" w:hAnsi="Arial" w:cs="Arial"/>
          <w:sz w:val="22"/>
          <w:szCs w:val="22"/>
        </w:rPr>
      </w:pPr>
    </w:p>
    <w:p w14:paraId="6FA2D7A5" w14:textId="6168F979" w:rsidR="000368FD" w:rsidRPr="00830749" w:rsidRDefault="000368FD" w:rsidP="000368FD">
      <w:pPr>
        <w:pStyle w:val="20TAQuestionNumber"/>
        <w:ind w:left="709" w:hanging="709"/>
      </w:pPr>
      <w:bookmarkStart w:id="17" w:name="_Ref95461823"/>
      <w:r>
        <w:lastRenderedPageBreak/>
        <w:t>Why is brainstorming a suitable tool to use when gathering ideas for planning and achieving deliverables</w:t>
      </w:r>
      <w:r w:rsidR="003A2CFC">
        <w:t xml:space="preserve"> for the implementation plan</w:t>
      </w:r>
      <w:r>
        <w:t>?</w:t>
      </w:r>
      <w:bookmarkEnd w:id="17"/>
    </w:p>
    <w:p w14:paraId="5537D85E" w14:textId="77777777" w:rsidR="000368FD" w:rsidRPr="00830749" w:rsidRDefault="000368FD" w:rsidP="000368F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68FD" w:rsidRPr="00830749" w14:paraId="71B7A0FF" w14:textId="77777777" w:rsidTr="007402D3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746417" w14:textId="77777777" w:rsidR="000368FD" w:rsidRPr="001C4084" w:rsidRDefault="000368FD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30AD4F" w14:textId="6418F2B4" w:rsidR="000368FD" w:rsidRPr="001C4084" w:rsidRDefault="000368FD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319313412" w:edGrp="everyone"/>
            <w:permEnd w:id="319313412"/>
          </w:p>
        </w:tc>
        <w:permStart w:id="1588199869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757934" w14:textId="77777777" w:rsidR="000368FD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1937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68F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8199869"/>
          </w:p>
        </w:tc>
      </w:tr>
    </w:tbl>
    <w:p w14:paraId="2CA84010" w14:textId="77777777" w:rsidR="000368FD" w:rsidRDefault="000368FD" w:rsidP="000368FD">
      <w:pPr>
        <w:rPr>
          <w:rFonts w:ascii="Arial" w:hAnsi="Arial" w:cs="Arial"/>
          <w:sz w:val="22"/>
          <w:szCs w:val="22"/>
        </w:rPr>
      </w:pPr>
    </w:p>
    <w:p w14:paraId="4DAE6F2B" w14:textId="77777777" w:rsidR="000368FD" w:rsidRPr="007F4E9B" w:rsidRDefault="000368FD" w:rsidP="000368FD">
      <w:pPr>
        <w:jc w:val="left"/>
        <w:rPr>
          <w:rFonts w:ascii="Arial" w:hAnsi="Arial"/>
          <w:bCs/>
          <w:sz w:val="22"/>
          <w:szCs w:val="22"/>
        </w:rPr>
      </w:pPr>
    </w:p>
    <w:p w14:paraId="37EB97CB" w14:textId="77777777" w:rsidR="000368FD" w:rsidRPr="00830749" w:rsidRDefault="000368FD" w:rsidP="000368FD">
      <w:pPr>
        <w:pStyle w:val="20TAQuestionNumber"/>
        <w:ind w:left="709" w:hanging="709"/>
      </w:pPr>
      <w:bookmarkStart w:id="18" w:name="_Ref95464186"/>
      <w:r>
        <w:t>What is quality assurance?</w:t>
      </w:r>
      <w:bookmarkEnd w:id="18"/>
    </w:p>
    <w:p w14:paraId="642B120C" w14:textId="77777777" w:rsidR="000368FD" w:rsidRPr="00830749" w:rsidRDefault="000368FD" w:rsidP="000368F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68FD" w:rsidRPr="00830749" w14:paraId="29830DBA" w14:textId="77777777" w:rsidTr="007402D3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604540" w14:textId="77777777" w:rsidR="000368FD" w:rsidRPr="001C4084" w:rsidRDefault="000368FD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4DA1DB" w14:textId="4A3E254E" w:rsidR="000368FD" w:rsidRPr="001C4084" w:rsidRDefault="000368FD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447044827" w:edGrp="everyone"/>
            <w:permEnd w:id="447044827"/>
          </w:p>
        </w:tc>
        <w:permStart w:id="250623216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474731" w14:textId="77777777" w:rsidR="000368FD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66043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68F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50623216"/>
          </w:p>
        </w:tc>
      </w:tr>
    </w:tbl>
    <w:p w14:paraId="23B253C4" w14:textId="77777777" w:rsidR="000368FD" w:rsidRDefault="000368FD" w:rsidP="000368FD">
      <w:pPr>
        <w:rPr>
          <w:rFonts w:ascii="Arial" w:hAnsi="Arial" w:cs="Arial"/>
          <w:sz w:val="22"/>
          <w:szCs w:val="22"/>
        </w:rPr>
      </w:pPr>
    </w:p>
    <w:p w14:paraId="13861825" w14:textId="77777777" w:rsidR="00F014B2" w:rsidRDefault="00F014B2" w:rsidP="00DE72E6">
      <w:pPr>
        <w:rPr>
          <w:rFonts w:ascii="Arial" w:hAnsi="Arial" w:cs="Arial"/>
          <w:sz w:val="22"/>
          <w:szCs w:val="22"/>
        </w:rPr>
      </w:pPr>
    </w:p>
    <w:p w14:paraId="0255E5D1" w14:textId="6C633210" w:rsidR="00DE72E6" w:rsidRPr="00830749" w:rsidRDefault="007B0638" w:rsidP="00DE72E6">
      <w:pPr>
        <w:pStyle w:val="20TAQuestionNumber"/>
        <w:ind w:left="709" w:hanging="709"/>
      </w:pPr>
      <w:bookmarkStart w:id="19" w:name="_Ref95991529"/>
      <w:r>
        <w:t>Discuss the purpose of documenting a contingency plan.</w:t>
      </w:r>
      <w:bookmarkEnd w:id="19"/>
    </w:p>
    <w:p w14:paraId="345E2F6F" w14:textId="77777777" w:rsidR="00DE72E6" w:rsidRPr="00830749" w:rsidRDefault="00DE72E6" w:rsidP="00DE72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72E6" w:rsidRPr="00830749" w14:paraId="4784E8E8" w14:textId="77777777" w:rsidTr="007402D3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4E8B1F" w14:textId="77777777" w:rsidR="00DE72E6" w:rsidRPr="001C4084" w:rsidRDefault="00DE72E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3BEDEB" w14:textId="1AA776AF" w:rsidR="00DE72E6" w:rsidRPr="001C4084" w:rsidRDefault="00DE72E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26102757" w:edGrp="everyone"/>
            <w:permEnd w:id="126102757"/>
          </w:p>
        </w:tc>
        <w:permStart w:id="1497388997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23190C" w14:textId="77777777" w:rsidR="00DE72E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97393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72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7388997"/>
          </w:p>
        </w:tc>
      </w:tr>
    </w:tbl>
    <w:p w14:paraId="50E7D662" w14:textId="77777777" w:rsidR="00DE72E6" w:rsidRDefault="00DE72E6" w:rsidP="00DE72E6">
      <w:pPr>
        <w:rPr>
          <w:rFonts w:ascii="Arial" w:hAnsi="Arial" w:cs="Arial"/>
          <w:sz w:val="22"/>
          <w:szCs w:val="22"/>
        </w:rPr>
      </w:pPr>
    </w:p>
    <w:p w14:paraId="3D7B89B0" w14:textId="2B86BFCD" w:rsidR="00DE72E6" w:rsidRPr="00830749" w:rsidRDefault="007B0638" w:rsidP="00DE72E6">
      <w:pPr>
        <w:pStyle w:val="20TAQuestionNumber"/>
        <w:ind w:left="709" w:hanging="709"/>
      </w:pPr>
      <w:bookmarkStart w:id="20" w:name="_Ref95991530"/>
      <w:r>
        <w:t>Describe budget allocations that should be made to contingency planning.</w:t>
      </w:r>
      <w:bookmarkEnd w:id="20"/>
    </w:p>
    <w:p w14:paraId="475E0BD0" w14:textId="77777777" w:rsidR="00DE72E6" w:rsidRPr="00830749" w:rsidRDefault="00DE72E6" w:rsidP="00DE72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72E6" w:rsidRPr="00830749" w14:paraId="1B48A23E" w14:textId="77777777" w:rsidTr="007402D3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F81375" w14:textId="77777777" w:rsidR="00DE72E6" w:rsidRPr="001C4084" w:rsidRDefault="00DE72E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0F7B19" w14:textId="433A3C02" w:rsidR="00DE72E6" w:rsidRPr="001C4084" w:rsidRDefault="00DE72E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958240061" w:edGrp="everyone"/>
            <w:permEnd w:id="1958240061"/>
          </w:p>
        </w:tc>
        <w:permStart w:id="655426226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F230D8" w14:textId="77777777" w:rsidR="00DE72E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2036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72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5426226"/>
          </w:p>
        </w:tc>
      </w:tr>
    </w:tbl>
    <w:p w14:paraId="4C84DAD9" w14:textId="77777777" w:rsidR="00DE72E6" w:rsidRDefault="00DE72E6" w:rsidP="00DE72E6">
      <w:pPr>
        <w:rPr>
          <w:rFonts w:ascii="Arial" w:hAnsi="Arial" w:cs="Arial"/>
          <w:sz w:val="22"/>
          <w:szCs w:val="22"/>
        </w:rPr>
      </w:pPr>
    </w:p>
    <w:p w14:paraId="7A01EEE4" w14:textId="77777777" w:rsidR="00DE72E6" w:rsidRPr="007F4E9B" w:rsidRDefault="00DE72E6" w:rsidP="00DE72E6">
      <w:pPr>
        <w:jc w:val="left"/>
        <w:rPr>
          <w:rFonts w:ascii="Arial" w:hAnsi="Arial"/>
          <w:bCs/>
          <w:sz w:val="22"/>
          <w:szCs w:val="22"/>
        </w:rPr>
      </w:pPr>
    </w:p>
    <w:p w14:paraId="37368ADA" w14:textId="609D3B4C" w:rsidR="00DE72E6" w:rsidRPr="00830749" w:rsidRDefault="00964C74" w:rsidP="00DE72E6">
      <w:pPr>
        <w:pStyle w:val="20TAQuestionNumber"/>
        <w:ind w:left="709" w:hanging="709"/>
      </w:pPr>
      <w:bookmarkStart w:id="21" w:name="_Ref95993781"/>
      <w:r>
        <w:t>Describe h</w:t>
      </w:r>
      <w:r w:rsidR="000A1699">
        <w:t xml:space="preserve">ow you </w:t>
      </w:r>
      <w:r>
        <w:t xml:space="preserve">will </w:t>
      </w:r>
      <w:r w:rsidR="000A1699">
        <w:t xml:space="preserve">monitor your team and individuals </w:t>
      </w:r>
      <w:r w:rsidR="000A1699" w:rsidRPr="000A1699">
        <w:t>involved in the planning process</w:t>
      </w:r>
      <w:r w:rsidR="0043384D">
        <w:t>?</w:t>
      </w:r>
      <w:bookmarkEnd w:id="21"/>
      <w:r w:rsidR="000A1699">
        <w:t xml:space="preserve"> </w:t>
      </w:r>
    </w:p>
    <w:p w14:paraId="4279A7EF" w14:textId="77777777" w:rsidR="00DE72E6" w:rsidRPr="00830749" w:rsidRDefault="00DE72E6" w:rsidP="00DE72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72E6" w:rsidRPr="00830749" w14:paraId="65046479" w14:textId="77777777" w:rsidTr="007402D3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2C5464" w14:textId="77777777" w:rsidR="00DE72E6" w:rsidRPr="001C4084" w:rsidRDefault="00DE72E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AE4EA1" w14:textId="2712DE7D" w:rsidR="00DE72E6" w:rsidRPr="001C4084" w:rsidRDefault="00DE72E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673480105" w:edGrp="everyone"/>
            <w:permEnd w:id="1673480105"/>
          </w:p>
        </w:tc>
        <w:permStart w:id="415040445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0B4935" w14:textId="77777777" w:rsidR="00DE72E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001385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72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5040445"/>
          </w:p>
        </w:tc>
      </w:tr>
    </w:tbl>
    <w:p w14:paraId="748F5749" w14:textId="5EF40426" w:rsidR="00DE72E6" w:rsidRDefault="00DE72E6" w:rsidP="00DE72E6">
      <w:pPr>
        <w:rPr>
          <w:rFonts w:ascii="Arial" w:hAnsi="Arial" w:cs="Arial"/>
          <w:sz w:val="22"/>
          <w:szCs w:val="22"/>
        </w:rPr>
      </w:pPr>
    </w:p>
    <w:p w14:paraId="52500650" w14:textId="77777777" w:rsidR="00AF4504" w:rsidRDefault="00AF4504" w:rsidP="00DE72E6">
      <w:pPr>
        <w:rPr>
          <w:rFonts w:ascii="Arial" w:hAnsi="Arial" w:cs="Arial"/>
          <w:sz w:val="22"/>
          <w:szCs w:val="22"/>
        </w:rPr>
      </w:pPr>
    </w:p>
    <w:p w14:paraId="116885A3" w14:textId="1329C497" w:rsidR="00DE72E6" w:rsidRPr="00830749" w:rsidRDefault="0043384D" w:rsidP="00DE72E6">
      <w:pPr>
        <w:pStyle w:val="20TAQuestionNumber"/>
        <w:ind w:left="709" w:hanging="709"/>
      </w:pPr>
      <w:bookmarkStart w:id="22" w:name="_Ref95994428"/>
      <w:r>
        <w:lastRenderedPageBreak/>
        <w:t xml:space="preserve">Provide a broad overview of the </w:t>
      </w:r>
      <w:r w:rsidR="00DF544A">
        <w:t xml:space="preserve">information, </w:t>
      </w:r>
      <w:proofErr w:type="gramStart"/>
      <w:r>
        <w:t>plans</w:t>
      </w:r>
      <w:proofErr w:type="gramEnd"/>
      <w:r>
        <w:t xml:space="preserve"> and documents your team will create</w:t>
      </w:r>
      <w:r w:rsidR="00DF544A">
        <w:t xml:space="preserve"> and record</w:t>
      </w:r>
      <w:r>
        <w:t xml:space="preserve"> during the planning stage of the project.</w:t>
      </w:r>
      <w:bookmarkEnd w:id="22"/>
    </w:p>
    <w:p w14:paraId="71DB83BF" w14:textId="77777777" w:rsidR="00DE72E6" w:rsidRPr="00830749" w:rsidRDefault="00DE72E6" w:rsidP="00DE72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72E6" w:rsidRPr="00830749" w14:paraId="318B8106" w14:textId="77777777" w:rsidTr="007402D3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5A25CF" w14:textId="77777777" w:rsidR="00DE72E6" w:rsidRPr="001C4084" w:rsidRDefault="00DE72E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692D92" w14:textId="5EA7CB7D" w:rsidR="00DE72E6" w:rsidRPr="001C4084" w:rsidRDefault="00DE72E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633884277" w:edGrp="everyone"/>
            <w:permEnd w:id="633884277"/>
          </w:p>
        </w:tc>
        <w:permStart w:id="902970706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061CCC" w14:textId="77777777" w:rsidR="00DE72E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63470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72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2970706"/>
          </w:p>
        </w:tc>
      </w:tr>
    </w:tbl>
    <w:p w14:paraId="4FE17E86" w14:textId="77777777" w:rsidR="00DE72E6" w:rsidRDefault="00DE72E6" w:rsidP="00DE72E6">
      <w:pPr>
        <w:rPr>
          <w:rFonts w:ascii="Arial" w:hAnsi="Arial" w:cs="Arial"/>
          <w:sz w:val="22"/>
          <w:szCs w:val="22"/>
        </w:rPr>
      </w:pPr>
    </w:p>
    <w:p w14:paraId="2F1D7CA1" w14:textId="77777777" w:rsidR="00DE72E6" w:rsidRPr="007F4E9B" w:rsidRDefault="00DE72E6" w:rsidP="00DE72E6">
      <w:pPr>
        <w:jc w:val="left"/>
        <w:rPr>
          <w:rFonts w:ascii="Arial" w:hAnsi="Arial"/>
          <w:bCs/>
          <w:sz w:val="22"/>
          <w:szCs w:val="22"/>
        </w:rPr>
      </w:pPr>
    </w:p>
    <w:p w14:paraId="1942F4F2" w14:textId="6A04B70A" w:rsidR="00DE72E6" w:rsidRPr="00830749" w:rsidRDefault="00DF544A" w:rsidP="00DE72E6">
      <w:pPr>
        <w:pStyle w:val="20TAQuestionNumber"/>
        <w:ind w:left="709" w:hanging="709"/>
      </w:pPr>
      <w:bookmarkStart w:id="23" w:name="_Ref95994876"/>
      <w:r>
        <w:t>Describe how you can apply KPIs to monitoring and assessment of project performance.</w:t>
      </w:r>
      <w:bookmarkEnd w:id="23"/>
    </w:p>
    <w:p w14:paraId="38BBB431" w14:textId="77777777" w:rsidR="00DE72E6" w:rsidRPr="00830749" w:rsidRDefault="00DE72E6" w:rsidP="00DE72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72E6" w:rsidRPr="00830749" w14:paraId="7D79DE79" w14:textId="77777777" w:rsidTr="007402D3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FC9232" w14:textId="77777777" w:rsidR="00DE72E6" w:rsidRPr="001C4084" w:rsidRDefault="00DE72E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814C33" w14:textId="74C939D5" w:rsidR="00DE72E6" w:rsidRPr="001C4084" w:rsidRDefault="00DE72E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67442402" w:edGrp="everyone"/>
            <w:permEnd w:id="67442402"/>
          </w:p>
        </w:tc>
        <w:permStart w:id="161246575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5517AC" w14:textId="77777777" w:rsidR="00DE72E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3476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72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246575"/>
          </w:p>
        </w:tc>
      </w:tr>
    </w:tbl>
    <w:p w14:paraId="4758C29D" w14:textId="77777777" w:rsidR="00DE72E6" w:rsidRDefault="00DE72E6" w:rsidP="00DE72E6">
      <w:pPr>
        <w:rPr>
          <w:rFonts w:ascii="Arial" w:hAnsi="Arial" w:cs="Arial"/>
          <w:sz w:val="22"/>
          <w:szCs w:val="22"/>
        </w:rPr>
      </w:pPr>
    </w:p>
    <w:p w14:paraId="74B49626" w14:textId="77777777" w:rsidR="00DE72E6" w:rsidRPr="007F4E9B" w:rsidRDefault="00DE72E6" w:rsidP="00DE72E6">
      <w:pPr>
        <w:jc w:val="left"/>
        <w:rPr>
          <w:rFonts w:ascii="Arial" w:hAnsi="Arial"/>
          <w:bCs/>
          <w:sz w:val="22"/>
          <w:szCs w:val="22"/>
        </w:rPr>
      </w:pPr>
    </w:p>
    <w:p w14:paraId="4EF12D02" w14:textId="682822A0" w:rsidR="00DE72E6" w:rsidRPr="00830749" w:rsidRDefault="0095544D" w:rsidP="00DE72E6">
      <w:pPr>
        <w:pStyle w:val="20TAQuestionNumber"/>
        <w:ind w:left="709" w:hanging="709"/>
      </w:pPr>
      <w:bookmarkStart w:id="24" w:name="_Ref95995688"/>
      <w:r>
        <w:lastRenderedPageBreak/>
        <w:t>What types of information should be shared with local community</w:t>
      </w:r>
      <w:r w:rsidR="0013572F">
        <w:t xml:space="preserve"> and potential road users</w:t>
      </w:r>
      <w:r>
        <w:t xml:space="preserve">, particularly during noisy and dusty tasks such as land clearing, bulk </w:t>
      </w:r>
      <w:proofErr w:type="gramStart"/>
      <w:r>
        <w:t>earthworks</w:t>
      </w:r>
      <w:proofErr w:type="gramEnd"/>
      <w:r>
        <w:t xml:space="preserve"> and tunnelling activities?</w:t>
      </w:r>
      <w:bookmarkEnd w:id="24"/>
    </w:p>
    <w:p w14:paraId="155893A6" w14:textId="77777777" w:rsidR="00DE72E6" w:rsidRPr="00830749" w:rsidRDefault="00DE72E6" w:rsidP="00DE72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72E6" w:rsidRPr="00830749" w14:paraId="6BE958F8" w14:textId="77777777" w:rsidTr="007402D3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250CB1" w14:textId="77777777" w:rsidR="00DE72E6" w:rsidRPr="001C4084" w:rsidRDefault="00DE72E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649D6B" w14:textId="492641A0" w:rsidR="00DE72E6" w:rsidRPr="001C4084" w:rsidRDefault="00DE72E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2029535575" w:edGrp="everyone"/>
            <w:permEnd w:id="2029535575"/>
          </w:p>
        </w:tc>
        <w:permStart w:id="2045127628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F7F7C7" w14:textId="77777777" w:rsidR="00DE72E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19245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72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45127628"/>
          </w:p>
        </w:tc>
      </w:tr>
    </w:tbl>
    <w:p w14:paraId="72070D77" w14:textId="77777777" w:rsidR="00DE72E6" w:rsidRDefault="00DE72E6" w:rsidP="00DE72E6">
      <w:pPr>
        <w:rPr>
          <w:rFonts w:ascii="Arial" w:hAnsi="Arial" w:cs="Arial"/>
          <w:sz w:val="22"/>
          <w:szCs w:val="22"/>
        </w:rPr>
      </w:pPr>
    </w:p>
    <w:p w14:paraId="23E2058B" w14:textId="77777777" w:rsidR="00DE72E6" w:rsidRPr="007F4E9B" w:rsidRDefault="00DE72E6" w:rsidP="00DE72E6">
      <w:pPr>
        <w:jc w:val="left"/>
        <w:rPr>
          <w:rFonts w:ascii="Arial" w:hAnsi="Arial"/>
          <w:bCs/>
          <w:sz w:val="22"/>
          <w:szCs w:val="22"/>
        </w:rPr>
      </w:pPr>
    </w:p>
    <w:p w14:paraId="30FB6F74" w14:textId="0392D2AE" w:rsidR="00DE72E6" w:rsidRPr="00830749" w:rsidRDefault="0095544D" w:rsidP="00DE72E6">
      <w:pPr>
        <w:pStyle w:val="20TAQuestionNumber"/>
        <w:ind w:left="709" w:hanging="709"/>
      </w:pPr>
      <w:bookmarkStart w:id="25" w:name="_Ref95996301"/>
      <w:r>
        <w:t>What methods</w:t>
      </w:r>
      <w:r w:rsidR="009A4276">
        <w:t xml:space="preserve"> do you consider</w:t>
      </w:r>
      <w:r>
        <w:t xml:space="preserve"> are most effective when sharing </w:t>
      </w:r>
      <w:r w:rsidR="009A4276">
        <w:t xml:space="preserve">the </w:t>
      </w:r>
      <w:r>
        <w:t xml:space="preserve">information </w:t>
      </w:r>
      <w:r w:rsidR="009A4276">
        <w:t xml:space="preserve">discussed in </w:t>
      </w:r>
      <w:r w:rsidR="009A4276">
        <w:fldChar w:fldCharType="begin"/>
      </w:r>
      <w:r w:rsidR="009A4276">
        <w:instrText xml:space="preserve"> REF _Ref95995688 \r \h </w:instrText>
      </w:r>
      <w:r w:rsidR="009A4276">
        <w:fldChar w:fldCharType="separate"/>
      </w:r>
      <w:proofErr w:type="gramStart"/>
      <w:r w:rsidR="002E219B">
        <w:t>Q21.</w:t>
      </w:r>
      <w:proofErr w:type="gramEnd"/>
      <w:r w:rsidR="002E219B">
        <w:t xml:space="preserve"> </w:t>
      </w:r>
      <w:r w:rsidR="009A4276">
        <w:fldChar w:fldCharType="end"/>
      </w:r>
      <w:r>
        <w:t>with local community</w:t>
      </w:r>
      <w:r w:rsidR="00964C74">
        <w:t xml:space="preserve"> and road users</w:t>
      </w:r>
      <w:r>
        <w:t>?</w:t>
      </w:r>
      <w:bookmarkEnd w:id="25"/>
    </w:p>
    <w:p w14:paraId="38EF7355" w14:textId="77777777" w:rsidR="00DE72E6" w:rsidRPr="00830749" w:rsidRDefault="00DE72E6" w:rsidP="00DE72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72E6" w:rsidRPr="00830749" w14:paraId="55789775" w14:textId="77777777" w:rsidTr="007402D3">
        <w:trPr>
          <w:trHeight w:val="277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85493" w14:textId="77777777" w:rsidR="00DE72E6" w:rsidRPr="001C4084" w:rsidRDefault="00DE72E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417D4C" w14:textId="1B261D79" w:rsidR="00DE72E6" w:rsidRPr="001C4084" w:rsidRDefault="00DE72E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857043526" w:edGrp="everyone"/>
            <w:permEnd w:id="857043526"/>
          </w:p>
        </w:tc>
        <w:permStart w:id="1228424328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7083AE" w14:textId="77777777" w:rsidR="00DE72E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5392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72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28424328"/>
          </w:p>
        </w:tc>
      </w:tr>
    </w:tbl>
    <w:p w14:paraId="0E57370D" w14:textId="77777777" w:rsidR="00DE72E6" w:rsidRDefault="00DE72E6" w:rsidP="00DE72E6">
      <w:pPr>
        <w:rPr>
          <w:rFonts w:ascii="Arial" w:hAnsi="Arial" w:cs="Arial"/>
          <w:sz w:val="22"/>
          <w:szCs w:val="22"/>
        </w:rPr>
      </w:pPr>
    </w:p>
    <w:p w14:paraId="69E31D3A" w14:textId="77777777" w:rsidR="009A4276" w:rsidRPr="007F4E9B" w:rsidRDefault="009A4276" w:rsidP="009A4276">
      <w:pPr>
        <w:jc w:val="left"/>
        <w:rPr>
          <w:rFonts w:ascii="Arial" w:hAnsi="Arial"/>
          <w:bCs/>
          <w:sz w:val="22"/>
          <w:szCs w:val="22"/>
        </w:rPr>
      </w:pPr>
    </w:p>
    <w:p w14:paraId="48E53986" w14:textId="2C512F41" w:rsidR="009A4276" w:rsidRPr="00830749" w:rsidRDefault="009A4276" w:rsidP="009A4276">
      <w:pPr>
        <w:pStyle w:val="20TAQuestionNumber"/>
        <w:ind w:left="709" w:hanging="709"/>
      </w:pPr>
      <w:bookmarkStart w:id="26" w:name="_Ref95996745"/>
      <w:r>
        <w:t>Describe milestones and their role in achieving KPIs set for the project.</w:t>
      </w:r>
      <w:bookmarkEnd w:id="26"/>
    </w:p>
    <w:p w14:paraId="1CDCA266" w14:textId="77777777" w:rsidR="009A4276" w:rsidRPr="00830749" w:rsidRDefault="009A4276" w:rsidP="009A42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A4276" w:rsidRPr="00830749" w14:paraId="3DF3B2BF" w14:textId="77777777" w:rsidTr="007402D3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4ED8ED" w14:textId="77777777" w:rsidR="009A4276" w:rsidRPr="001C4084" w:rsidRDefault="009A427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E4ECF2" w14:textId="3A5C9924" w:rsidR="009A4276" w:rsidRPr="001C4084" w:rsidRDefault="009A427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476162342" w:edGrp="everyone"/>
            <w:permEnd w:id="1476162342"/>
          </w:p>
        </w:tc>
        <w:permStart w:id="776629673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62A229" w14:textId="77777777" w:rsidR="009A427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2000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A4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6629673"/>
          </w:p>
        </w:tc>
      </w:tr>
    </w:tbl>
    <w:p w14:paraId="491D1789" w14:textId="77777777" w:rsidR="009A4276" w:rsidRDefault="009A4276" w:rsidP="009A4276">
      <w:pPr>
        <w:rPr>
          <w:rFonts w:ascii="Arial" w:hAnsi="Arial" w:cs="Arial"/>
          <w:sz w:val="22"/>
          <w:szCs w:val="22"/>
        </w:rPr>
      </w:pPr>
    </w:p>
    <w:p w14:paraId="4300CA5C" w14:textId="2642B54F" w:rsidR="009A4276" w:rsidRPr="00830749" w:rsidRDefault="0094314A" w:rsidP="009A4276">
      <w:pPr>
        <w:pStyle w:val="20TAQuestionNumber"/>
        <w:ind w:left="709" w:hanging="709"/>
      </w:pPr>
      <w:bookmarkStart w:id="27" w:name="_Ref95997094"/>
      <w:r>
        <w:lastRenderedPageBreak/>
        <w:t>Why is ‘gaining approval</w:t>
      </w:r>
      <w:r w:rsidR="00153050">
        <w:t>’</w:t>
      </w:r>
      <w:r>
        <w:t xml:space="preserve"> of the plans</w:t>
      </w:r>
      <w:r w:rsidR="00153050">
        <w:t xml:space="preserve"> you and your team have developed</w:t>
      </w:r>
      <w:r>
        <w:t xml:space="preserve"> important?</w:t>
      </w:r>
      <w:bookmarkEnd w:id="27"/>
    </w:p>
    <w:p w14:paraId="10600C9B" w14:textId="77777777" w:rsidR="009A4276" w:rsidRPr="00830749" w:rsidRDefault="009A4276" w:rsidP="009A42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A4276" w:rsidRPr="00830749" w14:paraId="3C49018F" w14:textId="77777777" w:rsidTr="007402D3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D06056" w14:textId="77777777" w:rsidR="009A4276" w:rsidRPr="001C4084" w:rsidRDefault="009A427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0CAEC5" w14:textId="6DC51286" w:rsidR="009A4276" w:rsidRPr="001C4084" w:rsidRDefault="009A427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2121017896" w:edGrp="everyone"/>
            <w:permEnd w:id="2121017896"/>
          </w:p>
        </w:tc>
        <w:permStart w:id="830611395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9961C7" w14:textId="77777777" w:rsidR="009A427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27200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A4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0611395"/>
          </w:p>
        </w:tc>
      </w:tr>
    </w:tbl>
    <w:p w14:paraId="57CDA4DD" w14:textId="77777777" w:rsidR="009A4276" w:rsidRDefault="009A4276" w:rsidP="009A4276">
      <w:pPr>
        <w:rPr>
          <w:rFonts w:ascii="Arial" w:hAnsi="Arial" w:cs="Arial"/>
          <w:sz w:val="22"/>
          <w:szCs w:val="22"/>
        </w:rPr>
      </w:pPr>
    </w:p>
    <w:p w14:paraId="3FCD753B" w14:textId="77777777" w:rsidR="009A4276" w:rsidRPr="007F4E9B" w:rsidRDefault="009A4276" w:rsidP="009A4276">
      <w:pPr>
        <w:jc w:val="left"/>
        <w:rPr>
          <w:rFonts w:ascii="Arial" w:hAnsi="Arial"/>
          <w:bCs/>
          <w:sz w:val="22"/>
          <w:szCs w:val="22"/>
        </w:rPr>
      </w:pPr>
    </w:p>
    <w:p w14:paraId="48172383" w14:textId="3FAF0A34" w:rsidR="009A4276" w:rsidRPr="00830749" w:rsidRDefault="00964C74" w:rsidP="009A4276">
      <w:pPr>
        <w:pStyle w:val="20TAQuestionNumber"/>
        <w:ind w:left="709" w:hanging="709"/>
      </w:pPr>
      <w:bookmarkStart w:id="28" w:name="_Ref95997365"/>
      <w:r>
        <w:t>Describe</w:t>
      </w:r>
      <w:r w:rsidR="00153050">
        <w:t xml:space="preserve"> different factors of the plan</w:t>
      </w:r>
      <w:r>
        <w:t xml:space="preserve"> that</w:t>
      </w:r>
      <w:r w:rsidR="00153050">
        <w:t xml:space="preserve"> may affect the approval and need to be revi</w:t>
      </w:r>
      <w:r w:rsidR="005547D2">
        <w:t>ewed</w:t>
      </w:r>
      <w:r w:rsidR="00153050">
        <w:t>?</w:t>
      </w:r>
      <w:bookmarkEnd w:id="28"/>
    </w:p>
    <w:p w14:paraId="3ABA3294" w14:textId="77777777" w:rsidR="009A4276" w:rsidRPr="00830749" w:rsidRDefault="009A4276" w:rsidP="009A42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A4276" w:rsidRPr="00830749" w14:paraId="5EA36B3D" w14:textId="77777777" w:rsidTr="007402D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333761" w14:textId="77777777" w:rsidR="009A4276" w:rsidRPr="001C4084" w:rsidRDefault="009A427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E02F07" w14:textId="60E45F12" w:rsidR="009A4276" w:rsidRPr="001C4084" w:rsidRDefault="009A427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696068329" w:edGrp="everyone"/>
            <w:permEnd w:id="696068329"/>
          </w:p>
        </w:tc>
        <w:permStart w:id="931418348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78C828" w14:textId="77777777" w:rsidR="009A427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88850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A4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1418348"/>
          </w:p>
        </w:tc>
      </w:tr>
    </w:tbl>
    <w:p w14:paraId="3E55F2A7" w14:textId="77777777" w:rsidR="009A4276" w:rsidRDefault="009A4276" w:rsidP="009A4276">
      <w:pPr>
        <w:rPr>
          <w:rFonts w:ascii="Arial" w:hAnsi="Arial" w:cs="Arial"/>
          <w:sz w:val="22"/>
          <w:szCs w:val="22"/>
        </w:rPr>
      </w:pPr>
    </w:p>
    <w:p w14:paraId="2C1F2B78" w14:textId="77777777" w:rsidR="009A4276" w:rsidRPr="007F4E9B" w:rsidRDefault="009A4276" w:rsidP="009A4276">
      <w:pPr>
        <w:jc w:val="left"/>
        <w:rPr>
          <w:rFonts w:ascii="Arial" w:hAnsi="Arial"/>
          <w:bCs/>
          <w:sz w:val="22"/>
          <w:szCs w:val="22"/>
        </w:rPr>
      </w:pPr>
    </w:p>
    <w:p w14:paraId="42D36838" w14:textId="05C0DD15" w:rsidR="009A4276" w:rsidRPr="00830749" w:rsidRDefault="00D73693" w:rsidP="009A4276">
      <w:pPr>
        <w:pStyle w:val="20TAQuestionNumber"/>
        <w:ind w:left="709" w:hanging="709"/>
      </w:pPr>
      <w:bookmarkStart w:id="29" w:name="_Ref95998808"/>
      <w:r>
        <w:t>What is records management?</w:t>
      </w:r>
      <w:bookmarkEnd w:id="29"/>
    </w:p>
    <w:p w14:paraId="43520D14" w14:textId="77777777" w:rsidR="009A4276" w:rsidRPr="00830749" w:rsidRDefault="009A4276" w:rsidP="009A42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A4276" w:rsidRPr="00830749" w14:paraId="3DF5AA04" w14:textId="77777777" w:rsidTr="007402D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CC7ED9" w14:textId="77777777" w:rsidR="009A4276" w:rsidRPr="001C4084" w:rsidRDefault="009A4276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2B28B7" w14:textId="5616E23D" w:rsidR="009A4276" w:rsidRPr="001C4084" w:rsidRDefault="009A4276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937828701" w:edGrp="everyone"/>
            <w:permEnd w:id="937828701"/>
          </w:p>
        </w:tc>
        <w:permStart w:id="168314938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C5E52C" w14:textId="77777777" w:rsidR="009A4276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25658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A4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314938"/>
          </w:p>
        </w:tc>
      </w:tr>
    </w:tbl>
    <w:p w14:paraId="14883DE9" w14:textId="77777777" w:rsidR="009A4276" w:rsidRDefault="009A4276" w:rsidP="009A4276">
      <w:pPr>
        <w:rPr>
          <w:rFonts w:ascii="Arial" w:hAnsi="Arial" w:cs="Arial"/>
          <w:sz w:val="22"/>
          <w:szCs w:val="22"/>
        </w:rPr>
      </w:pPr>
    </w:p>
    <w:p w14:paraId="38EC74AF" w14:textId="77777777" w:rsidR="00D73693" w:rsidRPr="007F4E9B" w:rsidRDefault="00D73693" w:rsidP="00D73693">
      <w:pPr>
        <w:jc w:val="left"/>
        <w:rPr>
          <w:rFonts w:ascii="Arial" w:hAnsi="Arial"/>
          <w:bCs/>
          <w:sz w:val="22"/>
          <w:szCs w:val="22"/>
        </w:rPr>
      </w:pPr>
    </w:p>
    <w:p w14:paraId="62452D25" w14:textId="5BAC99A5" w:rsidR="00D73693" w:rsidRPr="00830749" w:rsidRDefault="00D73693" w:rsidP="00D73693">
      <w:pPr>
        <w:pStyle w:val="20TAQuestionNumber"/>
        <w:ind w:left="709" w:hanging="709"/>
      </w:pPr>
      <w:bookmarkStart w:id="30" w:name="_Ref95998811"/>
      <w:r>
        <w:lastRenderedPageBreak/>
        <w:t>What requirements apply to document management and records storing?</w:t>
      </w:r>
      <w:bookmarkEnd w:id="30"/>
    </w:p>
    <w:p w14:paraId="12E1E0E6" w14:textId="77777777" w:rsidR="00D73693" w:rsidRPr="00830749" w:rsidRDefault="00D73693" w:rsidP="00D7369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73693" w:rsidRPr="00830749" w14:paraId="01772BD4" w14:textId="77777777" w:rsidTr="007402D3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7DA613" w14:textId="77777777" w:rsidR="00D73693" w:rsidRPr="001C4084" w:rsidRDefault="00D73693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5934E4" w14:textId="7F50151F" w:rsidR="00D73693" w:rsidRPr="001C4084" w:rsidRDefault="00D73693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859965477" w:edGrp="everyone"/>
            <w:permEnd w:id="859965477"/>
          </w:p>
        </w:tc>
        <w:permStart w:id="419695793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4EF0C3" w14:textId="77777777" w:rsidR="00D73693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354745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369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9695793"/>
          </w:p>
        </w:tc>
      </w:tr>
    </w:tbl>
    <w:p w14:paraId="53D92654" w14:textId="77777777" w:rsidR="00D73693" w:rsidRDefault="00D73693" w:rsidP="00D73693">
      <w:pPr>
        <w:rPr>
          <w:rFonts w:ascii="Arial" w:hAnsi="Arial" w:cs="Arial"/>
          <w:sz w:val="22"/>
          <w:szCs w:val="22"/>
        </w:rPr>
      </w:pPr>
    </w:p>
    <w:p w14:paraId="33C67DC5" w14:textId="77777777" w:rsidR="0013572F" w:rsidRPr="007F4E9B" w:rsidRDefault="0013572F" w:rsidP="0013572F">
      <w:pPr>
        <w:jc w:val="left"/>
        <w:rPr>
          <w:rFonts w:ascii="Arial" w:hAnsi="Arial"/>
          <w:bCs/>
          <w:sz w:val="22"/>
          <w:szCs w:val="22"/>
        </w:rPr>
      </w:pPr>
    </w:p>
    <w:p w14:paraId="60D3AAA8" w14:textId="5058D617" w:rsidR="0013572F" w:rsidRPr="00830749" w:rsidRDefault="00964C74" w:rsidP="0013572F">
      <w:pPr>
        <w:pStyle w:val="20TAQuestionNumber"/>
        <w:ind w:left="709" w:hanging="709"/>
      </w:pPr>
      <w:bookmarkStart w:id="31" w:name="_Ref95999746"/>
      <w:r>
        <w:t>Explain how you will</w:t>
      </w:r>
      <w:r w:rsidR="0013572F">
        <w:t xml:space="preserve"> ensure plant and equipment is available and ready for tasks?</w:t>
      </w:r>
      <w:bookmarkEnd w:id="31"/>
    </w:p>
    <w:p w14:paraId="3346E2CC" w14:textId="77777777" w:rsidR="0013572F" w:rsidRPr="00830749" w:rsidRDefault="0013572F" w:rsidP="0013572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3572F" w:rsidRPr="00830749" w14:paraId="60B31B6D" w14:textId="77777777" w:rsidTr="007402D3">
        <w:trPr>
          <w:trHeight w:val="2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7777F0" w14:textId="77777777" w:rsidR="0013572F" w:rsidRPr="001C4084" w:rsidRDefault="0013572F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410523" w14:textId="0D7CD9B7" w:rsidR="0013572F" w:rsidRPr="001C4084" w:rsidRDefault="0013572F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383021544" w:edGrp="everyone"/>
            <w:permEnd w:id="383021544"/>
          </w:p>
        </w:tc>
        <w:permStart w:id="58066233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6EC61E" w14:textId="77777777" w:rsidR="0013572F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48007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3572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066233"/>
          </w:p>
        </w:tc>
      </w:tr>
    </w:tbl>
    <w:p w14:paraId="52301D15" w14:textId="77777777" w:rsidR="0013572F" w:rsidRPr="00A32377" w:rsidRDefault="0013572F" w:rsidP="00A32377">
      <w:pPr>
        <w:jc w:val="left"/>
        <w:rPr>
          <w:rFonts w:ascii="Arial" w:hAnsi="Arial"/>
          <w:bCs/>
          <w:sz w:val="22"/>
          <w:szCs w:val="22"/>
        </w:rPr>
      </w:pPr>
    </w:p>
    <w:p w14:paraId="5B763BAA" w14:textId="77777777" w:rsidR="0013572F" w:rsidRPr="007F4E9B" w:rsidRDefault="0013572F" w:rsidP="0013572F">
      <w:pPr>
        <w:jc w:val="left"/>
        <w:rPr>
          <w:rFonts w:ascii="Arial" w:hAnsi="Arial"/>
          <w:bCs/>
          <w:sz w:val="22"/>
          <w:szCs w:val="22"/>
        </w:rPr>
      </w:pPr>
    </w:p>
    <w:p w14:paraId="61DBE18A" w14:textId="57A821BB" w:rsidR="0013572F" w:rsidRPr="00830749" w:rsidRDefault="00185704" w:rsidP="0013572F">
      <w:pPr>
        <w:pStyle w:val="20TAQuestionNumber"/>
        <w:ind w:left="709" w:hanging="709"/>
      </w:pPr>
      <w:bookmarkStart w:id="32" w:name="_Ref95999748"/>
      <w:r>
        <w:t>Describe how</w:t>
      </w:r>
      <w:r w:rsidR="0013572F">
        <w:t xml:space="preserve"> you ensure the right human resources are available for the task?</w:t>
      </w:r>
      <w:bookmarkEnd w:id="32"/>
    </w:p>
    <w:p w14:paraId="4B6863D8" w14:textId="77777777" w:rsidR="0013572F" w:rsidRPr="00830749" w:rsidRDefault="0013572F" w:rsidP="0013572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3572F" w:rsidRPr="00830749" w14:paraId="42B248E1" w14:textId="77777777" w:rsidTr="007402D3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CB20D8" w14:textId="77777777" w:rsidR="0013572F" w:rsidRPr="001C4084" w:rsidRDefault="0013572F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B7F455" w14:textId="3C182ABE" w:rsidR="0013572F" w:rsidRPr="001C4084" w:rsidRDefault="0013572F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2134709392" w:edGrp="everyone"/>
            <w:permEnd w:id="2134709392"/>
          </w:p>
        </w:tc>
        <w:permStart w:id="1062471761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253015" w14:textId="77777777" w:rsidR="0013572F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54767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3572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2471761"/>
          </w:p>
        </w:tc>
      </w:tr>
    </w:tbl>
    <w:p w14:paraId="4CA2C2DE" w14:textId="2808B17A" w:rsidR="0013572F" w:rsidRDefault="0013572F" w:rsidP="0013572F">
      <w:pPr>
        <w:rPr>
          <w:rFonts w:ascii="Arial" w:hAnsi="Arial" w:cs="Arial"/>
          <w:sz w:val="22"/>
          <w:szCs w:val="22"/>
        </w:rPr>
      </w:pPr>
    </w:p>
    <w:p w14:paraId="44C1B2C5" w14:textId="14C72D44" w:rsidR="0013572F" w:rsidRPr="00830749" w:rsidRDefault="00185704" w:rsidP="0013572F">
      <w:pPr>
        <w:pStyle w:val="20TAQuestionNumber"/>
        <w:ind w:left="709" w:hanging="709"/>
      </w:pPr>
      <w:bookmarkStart w:id="33" w:name="_Ref95999750"/>
      <w:r>
        <w:lastRenderedPageBreak/>
        <w:t>Describe methods you apply to</w:t>
      </w:r>
      <w:r w:rsidR="0013572F">
        <w:t xml:space="preserve"> determine which supp</w:t>
      </w:r>
      <w:r w:rsidR="00382D82">
        <w:t>liers</w:t>
      </w:r>
      <w:r w:rsidR="0013572F">
        <w:t xml:space="preserve"> to order materials from</w:t>
      </w:r>
      <w:r w:rsidR="00382D82">
        <w:t xml:space="preserve"> to achieve quality materials that meet delivery requirements</w:t>
      </w:r>
      <w:r w:rsidR="0013572F">
        <w:t>?</w:t>
      </w:r>
      <w:bookmarkEnd w:id="33"/>
    </w:p>
    <w:p w14:paraId="55F41638" w14:textId="77777777" w:rsidR="0013572F" w:rsidRPr="00830749" w:rsidRDefault="0013572F" w:rsidP="0013572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3572F" w:rsidRPr="00830749" w14:paraId="0AC8B0B5" w14:textId="77777777" w:rsidTr="007402D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053657" w14:textId="77777777" w:rsidR="0013572F" w:rsidRPr="001C4084" w:rsidRDefault="0013572F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0272D6" w14:textId="0CB02B80" w:rsidR="0013572F" w:rsidRPr="001C4084" w:rsidRDefault="0013572F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863470047" w:edGrp="everyone"/>
            <w:permEnd w:id="1863470047"/>
          </w:p>
        </w:tc>
        <w:permStart w:id="2062620839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FC3D4D" w14:textId="77777777" w:rsidR="0013572F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639991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3572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2620839"/>
          </w:p>
        </w:tc>
      </w:tr>
    </w:tbl>
    <w:p w14:paraId="502FBB70" w14:textId="77777777" w:rsidR="0013572F" w:rsidRDefault="0013572F" w:rsidP="0013572F">
      <w:pPr>
        <w:rPr>
          <w:rFonts w:ascii="Arial" w:hAnsi="Arial" w:cs="Arial"/>
          <w:sz w:val="22"/>
          <w:szCs w:val="22"/>
        </w:rPr>
      </w:pPr>
    </w:p>
    <w:p w14:paraId="3B428473" w14:textId="77777777" w:rsidR="0013572F" w:rsidRPr="007F4E9B" w:rsidRDefault="0013572F" w:rsidP="0013572F">
      <w:pPr>
        <w:jc w:val="left"/>
        <w:rPr>
          <w:rFonts w:ascii="Arial" w:hAnsi="Arial"/>
          <w:bCs/>
          <w:sz w:val="22"/>
          <w:szCs w:val="22"/>
        </w:rPr>
      </w:pPr>
    </w:p>
    <w:p w14:paraId="01E00DBE" w14:textId="7D97C226" w:rsidR="0013572F" w:rsidRPr="00830749" w:rsidRDefault="00185704" w:rsidP="0013572F">
      <w:pPr>
        <w:pStyle w:val="20TAQuestionNumber"/>
        <w:ind w:left="709" w:hanging="709"/>
      </w:pPr>
      <w:bookmarkStart w:id="34" w:name="_Ref96000039"/>
      <w:r>
        <w:t>Discuss</w:t>
      </w:r>
      <w:r w:rsidR="00382D82">
        <w:t xml:space="preserve"> information and </w:t>
      </w:r>
      <w:r w:rsidR="00382D82" w:rsidRPr="009619A9">
        <w:t>instructions</w:t>
      </w:r>
      <w:r w:rsidR="00382D82">
        <w:t xml:space="preserve"> you share with</w:t>
      </w:r>
      <w:r w:rsidR="00382D82" w:rsidRPr="009619A9">
        <w:t xml:space="preserve"> team members and others</w:t>
      </w:r>
      <w:r w:rsidR="00382D82">
        <w:t xml:space="preserve"> during a site induction session?</w:t>
      </w:r>
      <w:bookmarkEnd w:id="34"/>
    </w:p>
    <w:p w14:paraId="0B7BDCF6" w14:textId="77777777" w:rsidR="0013572F" w:rsidRPr="00830749" w:rsidRDefault="0013572F" w:rsidP="0013572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3572F" w:rsidRPr="00830749" w14:paraId="06D9CF5B" w14:textId="77777777" w:rsidTr="007402D3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D87FEB" w14:textId="77777777" w:rsidR="0013572F" w:rsidRPr="001C4084" w:rsidRDefault="0013572F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B02DD4" w14:textId="5BCF7A06" w:rsidR="0013572F" w:rsidRPr="001C4084" w:rsidRDefault="0013572F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386617129" w:edGrp="everyone"/>
            <w:permEnd w:id="386617129"/>
          </w:p>
        </w:tc>
        <w:permStart w:id="1535137389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DB1C50" w14:textId="77777777" w:rsidR="0013572F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78665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3572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5137389"/>
          </w:p>
        </w:tc>
      </w:tr>
    </w:tbl>
    <w:p w14:paraId="6CF48290" w14:textId="77777777" w:rsidR="0013572F" w:rsidRDefault="0013572F" w:rsidP="0013572F">
      <w:pPr>
        <w:rPr>
          <w:rFonts w:ascii="Arial" w:hAnsi="Arial" w:cs="Arial"/>
          <w:sz w:val="22"/>
          <w:szCs w:val="22"/>
        </w:rPr>
      </w:pPr>
    </w:p>
    <w:p w14:paraId="04C5C8A8" w14:textId="77777777" w:rsidR="00ED6123" w:rsidRPr="007F4E9B" w:rsidRDefault="00ED6123" w:rsidP="00ED6123">
      <w:pPr>
        <w:jc w:val="left"/>
        <w:rPr>
          <w:rFonts w:ascii="Arial" w:hAnsi="Arial"/>
          <w:bCs/>
          <w:sz w:val="22"/>
          <w:szCs w:val="22"/>
        </w:rPr>
      </w:pPr>
    </w:p>
    <w:p w14:paraId="32AF928C" w14:textId="5BE6F4D9" w:rsidR="00ED6123" w:rsidRPr="00830749" w:rsidRDefault="00ED6123" w:rsidP="00ED6123">
      <w:pPr>
        <w:pStyle w:val="20TAQuestionNumber"/>
        <w:ind w:left="709" w:hanging="709"/>
      </w:pPr>
      <w:bookmarkStart w:id="35" w:name="_Ref96061534"/>
      <w:r>
        <w:t>Describe which aspects of a project may require dredging to be undertaken.</w:t>
      </w:r>
      <w:bookmarkEnd w:id="35"/>
    </w:p>
    <w:p w14:paraId="1495E392" w14:textId="77777777" w:rsidR="00ED6123" w:rsidRPr="00830749" w:rsidRDefault="00ED6123" w:rsidP="00ED612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D6123" w:rsidRPr="00830749" w14:paraId="61FFD2D1" w14:textId="77777777" w:rsidTr="007402D3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48224B" w14:textId="77777777" w:rsidR="00ED6123" w:rsidRPr="001C4084" w:rsidRDefault="00ED6123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58714F" w14:textId="04C854BE" w:rsidR="00ED6123" w:rsidRPr="001C4084" w:rsidRDefault="00ED6123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750416657" w:edGrp="everyone"/>
            <w:permEnd w:id="750416657"/>
          </w:p>
        </w:tc>
        <w:permStart w:id="526202140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FCA47" w14:textId="77777777" w:rsidR="00ED6123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304259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D612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6202140"/>
          </w:p>
        </w:tc>
      </w:tr>
    </w:tbl>
    <w:p w14:paraId="2E4791A4" w14:textId="77777777" w:rsidR="00ED6123" w:rsidRDefault="00ED6123" w:rsidP="00ED6123">
      <w:pPr>
        <w:rPr>
          <w:rFonts w:ascii="Arial" w:hAnsi="Arial" w:cs="Arial"/>
          <w:sz w:val="22"/>
          <w:szCs w:val="22"/>
        </w:rPr>
      </w:pPr>
    </w:p>
    <w:p w14:paraId="37873AAD" w14:textId="1F7E79C7" w:rsidR="0013572F" w:rsidRPr="00830749" w:rsidRDefault="00ED6123" w:rsidP="0013572F">
      <w:pPr>
        <w:pStyle w:val="20TAQuestionNumber"/>
        <w:ind w:left="709" w:hanging="709"/>
      </w:pPr>
      <w:bookmarkStart w:id="36" w:name="_Ref96003733"/>
      <w:r>
        <w:t>Describe how you will monitor the implementation of the plan.</w:t>
      </w:r>
      <w:bookmarkEnd w:id="36"/>
    </w:p>
    <w:p w14:paraId="59E2C2BB" w14:textId="77777777" w:rsidR="0013572F" w:rsidRPr="00830749" w:rsidRDefault="0013572F" w:rsidP="0013572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3572F" w:rsidRPr="00830749" w14:paraId="1F9F8746" w14:textId="77777777" w:rsidTr="007402D3">
        <w:trPr>
          <w:trHeight w:val="663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556F80" w14:textId="77777777" w:rsidR="0013572F" w:rsidRPr="001C4084" w:rsidRDefault="0013572F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A36D19" w14:textId="2901858D" w:rsidR="0013572F" w:rsidRPr="001C4084" w:rsidRDefault="0013572F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97000419" w:edGrp="everyone"/>
            <w:permEnd w:id="97000419"/>
          </w:p>
        </w:tc>
        <w:permStart w:id="1577533546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9D2BA0" w14:textId="77777777" w:rsidR="0013572F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883965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3572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77533546"/>
          </w:p>
        </w:tc>
      </w:tr>
    </w:tbl>
    <w:p w14:paraId="46153C5B" w14:textId="77777777" w:rsidR="0013572F" w:rsidRDefault="0013572F" w:rsidP="0013572F">
      <w:pPr>
        <w:rPr>
          <w:rFonts w:ascii="Arial" w:hAnsi="Arial" w:cs="Arial"/>
          <w:sz w:val="22"/>
          <w:szCs w:val="22"/>
        </w:rPr>
      </w:pPr>
    </w:p>
    <w:p w14:paraId="54139237" w14:textId="77777777" w:rsidR="00CF6EDC" w:rsidRPr="007F4E9B" w:rsidRDefault="00CF6EDC" w:rsidP="00CF6EDC">
      <w:pPr>
        <w:jc w:val="left"/>
        <w:rPr>
          <w:rFonts w:ascii="Arial" w:hAnsi="Arial"/>
          <w:bCs/>
          <w:sz w:val="22"/>
          <w:szCs w:val="22"/>
        </w:rPr>
      </w:pPr>
    </w:p>
    <w:p w14:paraId="0DDD329B" w14:textId="0B21621F" w:rsidR="00CF6EDC" w:rsidRPr="00830749" w:rsidRDefault="00ED6123" w:rsidP="00CF6EDC">
      <w:pPr>
        <w:pStyle w:val="20TAQuestionNumber"/>
        <w:ind w:left="709" w:hanging="709"/>
      </w:pPr>
      <w:bookmarkStart w:id="37" w:name="_Ref96003734"/>
      <w:r>
        <w:t>During monitoring, how do you confirm that all required outcomes have been achieved?</w:t>
      </w:r>
      <w:bookmarkEnd w:id="37"/>
    </w:p>
    <w:p w14:paraId="79EB29FD" w14:textId="77777777" w:rsidR="00CF6EDC" w:rsidRPr="00830749" w:rsidRDefault="00CF6EDC" w:rsidP="00CF6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F6EDC" w:rsidRPr="00830749" w14:paraId="2E67715A" w14:textId="77777777" w:rsidTr="007402D3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B6CC44" w14:textId="77777777" w:rsidR="00CF6EDC" w:rsidRPr="001C4084" w:rsidRDefault="00CF6EDC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C72231" w14:textId="3A8D6CB1" w:rsidR="00CF6EDC" w:rsidRPr="001C4084" w:rsidRDefault="00CF6EDC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983460115" w:edGrp="everyone"/>
            <w:permEnd w:id="983460115"/>
          </w:p>
        </w:tc>
        <w:permStart w:id="1324830129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77BBAC" w14:textId="77777777" w:rsidR="00CF6EDC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0280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6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4830129"/>
          </w:p>
        </w:tc>
      </w:tr>
    </w:tbl>
    <w:p w14:paraId="5174688E" w14:textId="77777777" w:rsidR="00CF6EDC" w:rsidRDefault="00CF6EDC" w:rsidP="00CF6EDC">
      <w:pPr>
        <w:rPr>
          <w:rFonts w:ascii="Arial" w:hAnsi="Arial" w:cs="Arial"/>
          <w:sz w:val="22"/>
          <w:szCs w:val="22"/>
        </w:rPr>
      </w:pPr>
    </w:p>
    <w:p w14:paraId="1DCC7D64" w14:textId="77777777" w:rsidR="00CF6EDC" w:rsidRPr="007F4E9B" w:rsidRDefault="00CF6EDC" w:rsidP="00CF6EDC">
      <w:pPr>
        <w:jc w:val="left"/>
        <w:rPr>
          <w:rFonts w:ascii="Arial" w:hAnsi="Arial"/>
          <w:bCs/>
          <w:sz w:val="22"/>
          <w:szCs w:val="22"/>
        </w:rPr>
      </w:pPr>
    </w:p>
    <w:p w14:paraId="48F31894" w14:textId="57B36ED6" w:rsidR="00CF6EDC" w:rsidRPr="00830749" w:rsidRDefault="00BD39BD" w:rsidP="00CF6EDC">
      <w:pPr>
        <w:pStyle w:val="20TAQuestionNumber"/>
        <w:ind w:left="709" w:hanging="709"/>
      </w:pPr>
      <w:bookmarkStart w:id="38" w:name="_Ref96061247"/>
      <w:r>
        <w:lastRenderedPageBreak/>
        <w:t>After consultation with engineers and geotechnologist, it has been determined that sections of the work will require</w:t>
      </w:r>
      <w:r w:rsidR="004B3B45">
        <w:t xml:space="preserve"> </w:t>
      </w:r>
      <w:r>
        <w:t xml:space="preserve">the services of </w:t>
      </w:r>
      <w:r w:rsidR="004B3B45">
        <w:t xml:space="preserve">a rock breaker </w:t>
      </w:r>
      <w:r>
        <w:t>as excavators are unable to break down some of the rock</w:t>
      </w:r>
      <w:r w:rsidR="004B3B45">
        <w:t>. Describe any adjustments that may have to be made</w:t>
      </w:r>
      <w:r w:rsidR="00185704">
        <w:t xml:space="preserve"> to planning </w:t>
      </w:r>
      <w:r w:rsidR="004B3B45">
        <w:t>and who will need to be informed.</w:t>
      </w:r>
      <w:bookmarkEnd w:id="38"/>
    </w:p>
    <w:p w14:paraId="3102C8E6" w14:textId="77777777" w:rsidR="00CF6EDC" w:rsidRPr="00830749" w:rsidRDefault="00CF6EDC" w:rsidP="00CF6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F6EDC" w:rsidRPr="00830749" w14:paraId="3D726AFF" w14:textId="77777777" w:rsidTr="007402D3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E1DEF1" w14:textId="77777777" w:rsidR="00CF6EDC" w:rsidRPr="001C4084" w:rsidRDefault="00CF6EDC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32B704" w14:textId="44AEC797" w:rsidR="00CF6EDC" w:rsidRPr="001C4084" w:rsidRDefault="00CF6EDC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448608603" w:edGrp="everyone"/>
            <w:permEnd w:id="1448608603"/>
          </w:p>
        </w:tc>
        <w:permStart w:id="1206804581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A3EAC5" w14:textId="77777777" w:rsidR="00CF6EDC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155196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6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6804581"/>
          </w:p>
        </w:tc>
      </w:tr>
    </w:tbl>
    <w:p w14:paraId="697F93E6" w14:textId="77777777" w:rsidR="00CF6EDC" w:rsidRDefault="00CF6EDC" w:rsidP="00CF6EDC">
      <w:pPr>
        <w:rPr>
          <w:rFonts w:ascii="Arial" w:hAnsi="Arial" w:cs="Arial"/>
          <w:sz w:val="22"/>
          <w:szCs w:val="22"/>
        </w:rPr>
      </w:pPr>
    </w:p>
    <w:p w14:paraId="4813AD45" w14:textId="77777777" w:rsidR="00C3710F" w:rsidRPr="007F4E9B" w:rsidRDefault="00C3710F" w:rsidP="00C3710F">
      <w:pPr>
        <w:jc w:val="left"/>
        <w:rPr>
          <w:rFonts w:ascii="Arial" w:hAnsi="Arial"/>
          <w:bCs/>
          <w:sz w:val="22"/>
          <w:szCs w:val="22"/>
        </w:rPr>
      </w:pPr>
    </w:p>
    <w:p w14:paraId="5B807E1D" w14:textId="0299538A" w:rsidR="00C3710F" w:rsidRDefault="00C3710F" w:rsidP="00C3710F">
      <w:pPr>
        <w:pStyle w:val="20TAQuestionNumber"/>
        <w:ind w:left="709" w:hanging="709"/>
      </w:pPr>
      <w:bookmarkStart w:id="39" w:name="_Ref96064052"/>
      <w:r>
        <w:t>Describe how you ensure any adjustments made to the job plan still achieve required outcomes and how these changes are communicated both downward and upward.</w:t>
      </w:r>
      <w:bookmarkEnd w:id="39"/>
    </w:p>
    <w:p w14:paraId="69DB851B" w14:textId="77777777" w:rsidR="00C3710F" w:rsidRPr="00C3710F" w:rsidRDefault="00C3710F" w:rsidP="00C371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3710F" w:rsidRPr="00830749" w14:paraId="3CB57BCD" w14:textId="77777777" w:rsidTr="007402D3">
        <w:trPr>
          <w:trHeight w:val="419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132487" w14:textId="77777777" w:rsidR="00C3710F" w:rsidRPr="001C4084" w:rsidRDefault="00C3710F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6D001F" w14:textId="6261755B" w:rsidR="00C3710F" w:rsidRPr="001C4084" w:rsidRDefault="00C3710F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787714458" w:edGrp="everyone"/>
            <w:permEnd w:id="1787714458"/>
          </w:p>
        </w:tc>
        <w:permStart w:id="1563170228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AA7E21" w14:textId="77777777" w:rsidR="00C3710F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66951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3710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170228"/>
          </w:p>
        </w:tc>
      </w:tr>
    </w:tbl>
    <w:p w14:paraId="195B29B6" w14:textId="77777777" w:rsidR="00C3710F" w:rsidRDefault="00C3710F" w:rsidP="00C3710F">
      <w:pPr>
        <w:rPr>
          <w:rFonts w:ascii="Arial" w:hAnsi="Arial" w:cs="Arial"/>
          <w:sz w:val="22"/>
          <w:szCs w:val="22"/>
        </w:rPr>
      </w:pPr>
    </w:p>
    <w:p w14:paraId="34AD5EB4" w14:textId="77777777" w:rsidR="00CF6EDC" w:rsidRPr="007F4E9B" w:rsidRDefault="00CF6EDC" w:rsidP="00CF6EDC">
      <w:pPr>
        <w:jc w:val="left"/>
        <w:rPr>
          <w:rFonts w:ascii="Arial" w:hAnsi="Arial"/>
          <w:bCs/>
          <w:sz w:val="22"/>
          <w:szCs w:val="22"/>
        </w:rPr>
      </w:pPr>
    </w:p>
    <w:p w14:paraId="7A16F22F" w14:textId="00C2294B" w:rsidR="00CF6EDC" w:rsidRPr="00830749" w:rsidRDefault="004B3B45" w:rsidP="00CF6EDC">
      <w:pPr>
        <w:pStyle w:val="20TAQuestionNumber"/>
        <w:ind w:left="709" w:hanging="709"/>
      </w:pPr>
      <w:bookmarkStart w:id="40" w:name="_Ref96061946"/>
      <w:r>
        <w:lastRenderedPageBreak/>
        <w:t xml:space="preserve">Describe actions you can undertake to maintain awareness of </w:t>
      </w:r>
      <w:r w:rsidRPr="004B3B45">
        <w:t>innovation and new technolog</w:t>
      </w:r>
      <w:r>
        <w:t>y applicable to civil construction works including asphalt</w:t>
      </w:r>
      <w:r w:rsidR="00906A9A">
        <w:t xml:space="preserve"> and concrete applications for pavement and drainage applications.</w:t>
      </w:r>
      <w:bookmarkEnd w:id="40"/>
    </w:p>
    <w:p w14:paraId="5D55EA43" w14:textId="77777777" w:rsidR="00CF6EDC" w:rsidRPr="00830749" w:rsidRDefault="00CF6EDC" w:rsidP="00CF6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F6EDC" w:rsidRPr="00830749" w14:paraId="0F35736C" w14:textId="77777777" w:rsidTr="007402D3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8E97A" w14:textId="77777777" w:rsidR="00CF6EDC" w:rsidRPr="001C4084" w:rsidRDefault="00CF6EDC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F1BEB2" w14:textId="240683FC" w:rsidR="00CF6EDC" w:rsidRPr="001C4084" w:rsidRDefault="00CF6EDC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732077937" w:edGrp="everyone"/>
            <w:permEnd w:id="1732077937"/>
          </w:p>
        </w:tc>
        <w:permStart w:id="825840769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2D702E" w14:textId="77777777" w:rsidR="00CF6EDC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359376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6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5840769"/>
          </w:p>
        </w:tc>
      </w:tr>
    </w:tbl>
    <w:p w14:paraId="1099C07E" w14:textId="77777777" w:rsidR="00CF6EDC" w:rsidRDefault="00CF6EDC" w:rsidP="00CF6EDC">
      <w:pPr>
        <w:rPr>
          <w:rFonts w:ascii="Arial" w:hAnsi="Arial" w:cs="Arial"/>
          <w:sz w:val="22"/>
          <w:szCs w:val="22"/>
        </w:rPr>
      </w:pPr>
    </w:p>
    <w:p w14:paraId="459DE234" w14:textId="77777777" w:rsidR="00CF6EDC" w:rsidRPr="007F4E9B" w:rsidRDefault="00CF6EDC" w:rsidP="00CF6EDC">
      <w:pPr>
        <w:jc w:val="left"/>
        <w:rPr>
          <w:rFonts w:ascii="Arial" w:hAnsi="Arial"/>
          <w:bCs/>
          <w:sz w:val="22"/>
          <w:szCs w:val="22"/>
        </w:rPr>
      </w:pPr>
    </w:p>
    <w:p w14:paraId="59CDDDB0" w14:textId="40E78DB0" w:rsidR="00CF6EDC" w:rsidRPr="00AF4504" w:rsidRDefault="00826173" w:rsidP="00B4248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41" w:name="_Ref96062558"/>
      <w:r>
        <w:t>Describe the considerations you must include when planning and organising the installation of underground services alongside a road construction.</w:t>
      </w:r>
      <w:bookmarkEnd w:id="41"/>
    </w:p>
    <w:p w14:paraId="0E337088" w14:textId="77777777" w:rsidR="00AF4504" w:rsidRPr="00826173" w:rsidRDefault="00AF4504" w:rsidP="00AF450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F6EDC" w:rsidRPr="00830749" w14:paraId="61DE9359" w14:textId="77777777" w:rsidTr="007402D3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BE8F4A" w14:textId="77777777" w:rsidR="00CF6EDC" w:rsidRPr="001C4084" w:rsidRDefault="00CF6EDC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8BE85E" w14:textId="6F782009" w:rsidR="00CF6EDC" w:rsidRPr="001C4084" w:rsidRDefault="00CF6EDC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13463454" w:edGrp="everyone"/>
            <w:permEnd w:id="113463454"/>
          </w:p>
        </w:tc>
        <w:permStart w:id="237705581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5E39DC" w14:textId="77777777" w:rsidR="00CF6EDC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151396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6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7705581"/>
          </w:p>
        </w:tc>
      </w:tr>
    </w:tbl>
    <w:p w14:paraId="32C7A2C9" w14:textId="77777777" w:rsidR="00CF6EDC" w:rsidRDefault="00CF6EDC" w:rsidP="00CF6EDC">
      <w:pPr>
        <w:rPr>
          <w:rFonts w:ascii="Arial" w:hAnsi="Arial" w:cs="Arial"/>
          <w:sz w:val="22"/>
          <w:szCs w:val="22"/>
        </w:rPr>
      </w:pPr>
    </w:p>
    <w:p w14:paraId="7577FAD2" w14:textId="5A9F2C4C" w:rsidR="00E40D08" w:rsidRPr="00830749" w:rsidRDefault="00E40D08" w:rsidP="00E40D08">
      <w:pPr>
        <w:pStyle w:val="20TAQuestionNumber"/>
        <w:ind w:left="709" w:hanging="709"/>
      </w:pPr>
      <w:bookmarkStart w:id="42" w:name="_Ref96065859"/>
      <w:r>
        <w:lastRenderedPageBreak/>
        <w:t>Why must site rehabilitation and topsoil management be included in the planning for the work?</w:t>
      </w:r>
      <w:bookmarkEnd w:id="42"/>
    </w:p>
    <w:p w14:paraId="16DE2FAC" w14:textId="77777777" w:rsidR="00E40D08" w:rsidRPr="00830749" w:rsidRDefault="00E40D08" w:rsidP="00E40D0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40D08" w:rsidRPr="00830749" w14:paraId="4A1ED1B7" w14:textId="77777777" w:rsidTr="007402D3">
        <w:trPr>
          <w:trHeight w:val="125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D79ABF" w14:textId="77777777" w:rsidR="00E40D08" w:rsidRPr="001C4084" w:rsidRDefault="00E40D08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58733E" w14:textId="11D395DD" w:rsidR="00E40D08" w:rsidRPr="001C4084" w:rsidRDefault="00E40D08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297055087" w:edGrp="everyone"/>
            <w:permEnd w:id="1297055087"/>
          </w:p>
        </w:tc>
        <w:permStart w:id="2122649683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49F3E7" w14:textId="77777777" w:rsidR="00E40D08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5165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40D0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2649683"/>
          </w:p>
        </w:tc>
      </w:tr>
    </w:tbl>
    <w:p w14:paraId="1B60296E" w14:textId="77777777" w:rsidR="00E40D08" w:rsidRDefault="00E40D08" w:rsidP="00E40D08">
      <w:pPr>
        <w:rPr>
          <w:rFonts w:ascii="Arial" w:hAnsi="Arial" w:cs="Arial"/>
          <w:sz w:val="22"/>
          <w:szCs w:val="22"/>
        </w:rPr>
      </w:pPr>
    </w:p>
    <w:p w14:paraId="3DCE9818" w14:textId="77777777" w:rsidR="00942975" w:rsidRDefault="00942975" w:rsidP="00942975">
      <w:pPr>
        <w:rPr>
          <w:rFonts w:ascii="Arial" w:hAnsi="Arial" w:cs="Arial"/>
          <w:sz w:val="22"/>
          <w:szCs w:val="22"/>
        </w:rPr>
      </w:pPr>
    </w:p>
    <w:p w14:paraId="39ADAED4" w14:textId="090F4001" w:rsidR="00942975" w:rsidRPr="00830749" w:rsidRDefault="00942975" w:rsidP="00942975">
      <w:pPr>
        <w:pStyle w:val="20TAQuestionNumber"/>
        <w:ind w:left="709" w:hanging="709"/>
      </w:pPr>
      <w:bookmarkStart w:id="43" w:name="_Ref95482429"/>
      <w:r>
        <w:lastRenderedPageBreak/>
        <w:t xml:space="preserve">Describe two (2) methods you can use to review the </w:t>
      </w:r>
      <w:r w:rsidR="00867EEB">
        <w:t>implemented plans and associated documents</w:t>
      </w:r>
      <w:r>
        <w:t xml:space="preserve"> before archiving.</w:t>
      </w:r>
      <w:bookmarkEnd w:id="43"/>
    </w:p>
    <w:p w14:paraId="5718DA40" w14:textId="77777777" w:rsidR="00942975" w:rsidRPr="00830749" w:rsidRDefault="00942975" w:rsidP="0094297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42975" w:rsidRPr="00830749" w14:paraId="74DA50F9" w14:textId="77777777" w:rsidTr="007402D3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799DEB" w14:textId="77777777" w:rsidR="00942975" w:rsidRDefault="00942975" w:rsidP="00271C74">
            <w:pPr>
              <w:pStyle w:val="AnswerHeading"/>
            </w:pPr>
            <w:r w:rsidRPr="001C4084">
              <w:t>Answer</w:t>
            </w:r>
          </w:p>
          <w:p w14:paraId="27AC23F4" w14:textId="77777777" w:rsidR="00942975" w:rsidRDefault="00942975" w:rsidP="00271C74">
            <w:pPr>
              <w:pStyle w:val="AnswerHeading"/>
              <w:jc w:val="right"/>
            </w:pPr>
            <w:r>
              <w:t>1.</w:t>
            </w:r>
          </w:p>
          <w:p w14:paraId="11EC0A8E" w14:textId="77777777" w:rsidR="00942975" w:rsidRDefault="00942975" w:rsidP="00271C74">
            <w:pPr>
              <w:pStyle w:val="AnswerHeading"/>
              <w:jc w:val="right"/>
            </w:pPr>
          </w:p>
          <w:p w14:paraId="275DA4EE" w14:textId="77777777" w:rsidR="00942975" w:rsidRDefault="00942975" w:rsidP="00271C74">
            <w:pPr>
              <w:pStyle w:val="AnswerHeading"/>
              <w:jc w:val="right"/>
            </w:pPr>
          </w:p>
          <w:p w14:paraId="4E8D12E8" w14:textId="77777777" w:rsidR="00942975" w:rsidRDefault="00942975" w:rsidP="00271C74">
            <w:pPr>
              <w:pStyle w:val="AnswerHeading"/>
              <w:jc w:val="right"/>
            </w:pPr>
          </w:p>
          <w:p w14:paraId="151B1CF5" w14:textId="77777777" w:rsidR="00942975" w:rsidRDefault="00942975" w:rsidP="00271C74">
            <w:pPr>
              <w:pStyle w:val="AnswerHeading"/>
              <w:jc w:val="right"/>
            </w:pPr>
          </w:p>
          <w:p w14:paraId="4C32B234" w14:textId="77777777" w:rsidR="00942975" w:rsidRDefault="00942975" w:rsidP="00271C74">
            <w:pPr>
              <w:pStyle w:val="AnswerHeading"/>
              <w:jc w:val="right"/>
            </w:pPr>
          </w:p>
          <w:p w14:paraId="4FEB4E81" w14:textId="77777777" w:rsidR="00942975" w:rsidRDefault="00942975" w:rsidP="00271C74">
            <w:pPr>
              <w:pStyle w:val="AnswerHeading"/>
              <w:jc w:val="right"/>
            </w:pPr>
          </w:p>
          <w:p w14:paraId="112F8DFF" w14:textId="77777777" w:rsidR="00942975" w:rsidRDefault="00942975" w:rsidP="00271C74">
            <w:pPr>
              <w:pStyle w:val="AnswerHeading"/>
              <w:jc w:val="right"/>
            </w:pPr>
          </w:p>
          <w:p w14:paraId="68672F06" w14:textId="77777777" w:rsidR="00942975" w:rsidRPr="009248A5" w:rsidRDefault="00942975" w:rsidP="00271C7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983ECA5" w14:textId="77777777" w:rsidR="00942975" w:rsidRPr="00CE09EA" w:rsidRDefault="00942975" w:rsidP="00271C74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351A4C43" w14:textId="77777777" w:rsidR="00942975" w:rsidRPr="001C4084" w:rsidRDefault="00942975" w:rsidP="00271C74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EC6368" w14:textId="4989B8CB" w:rsidR="00942975" w:rsidRPr="001C4084" w:rsidRDefault="00942975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1807759999" w:edGrp="everyone"/>
            <w:permEnd w:id="1807759999"/>
          </w:p>
        </w:tc>
        <w:permStart w:id="2136416764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AE680C" w14:textId="77777777" w:rsidR="00942975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87960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42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6416764"/>
          </w:p>
        </w:tc>
      </w:tr>
    </w:tbl>
    <w:p w14:paraId="76615EA2" w14:textId="5E88051E" w:rsidR="00942975" w:rsidRDefault="00942975" w:rsidP="00942975">
      <w:pPr>
        <w:rPr>
          <w:rFonts w:ascii="Arial" w:hAnsi="Arial" w:cs="Arial"/>
          <w:sz w:val="22"/>
          <w:szCs w:val="22"/>
        </w:rPr>
      </w:pPr>
    </w:p>
    <w:p w14:paraId="233926AB" w14:textId="77777777" w:rsidR="009248A5" w:rsidRDefault="009248A5" w:rsidP="00942975">
      <w:pPr>
        <w:rPr>
          <w:rFonts w:ascii="Arial" w:hAnsi="Arial" w:cs="Arial"/>
          <w:sz w:val="22"/>
          <w:szCs w:val="22"/>
        </w:rPr>
      </w:pPr>
    </w:p>
    <w:p w14:paraId="76500B97" w14:textId="77777777" w:rsidR="00942975" w:rsidRPr="00830749" w:rsidRDefault="00942975" w:rsidP="00942975">
      <w:pPr>
        <w:pStyle w:val="20TAQuestionNumber"/>
        <w:ind w:left="709" w:hanging="709"/>
      </w:pPr>
      <w:bookmarkStart w:id="44" w:name="_Ref95482665"/>
      <w:r>
        <w:t>How do you ensure that feedback and recommendations are documented for use in future projects?</w:t>
      </w:r>
      <w:bookmarkEnd w:id="44"/>
    </w:p>
    <w:p w14:paraId="77D9914B" w14:textId="77777777" w:rsidR="00942975" w:rsidRPr="00830749" w:rsidRDefault="00942975" w:rsidP="0094297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42975" w:rsidRPr="00830749" w14:paraId="54E2327E" w14:textId="77777777" w:rsidTr="007402D3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A7EABF" w14:textId="77777777" w:rsidR="00942975" w:rsidRPr="001C4084" w:rsidRDefault="00942975" w:rsidP="00271C7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58F01" w14:textId="083103AF" w:rsidR="00942975" w:rsidRPr="001C4084" w:rsidRDefault="00942975" w:rsidP="00271C74">
            <w:pPr>
              <w:rPr>
                <w:rFonts w:ascii="Arial" w:hAnsi="Arial" w:cs="Arial"/>
                <w:sz w:val="22"/>
                <w:szCs w:val="22"/>
              </w:rPr>
            </w:pPr>
            <w:permStart w:id="820202838" w:edGrp="everyone"/>
            <w:permEnd w:id="820202838"/>
          </w:p>
        </w:tc>
        <w:permStart w:id="1022629653" w:edGrp="everyone"/>
        <w:tc>
          <w:tcPr>
            <w:tcW w:w="62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AC0FAD" w14:textId="77777777" w:rsidR="00942975" w:rsidRPr="00533511" w:rsidRDefault="002B2CA1" w:rsidP="00271C7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132570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42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2629653"/>
          </w:p>
        </w:tc>
      </w:tr>
    </w:tbl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9334488" w:rsidR="004E699E" w:rsidRPr="004932A4" w:rsidRDefault="002B2CA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83C5A">
            <w:rPr>
              <w:szCs w:val="32"/>
            </w:rPr>
            <w:t>RIICWM501E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C52FF43" w:rsidR="004E699E" w:rsidRDefault="002B2CA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C44B5">
            <w:rPr>
              <w:szCs w:val="32"/>
            </w:rPr>
            <w:t>Implement civil construction plans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559852979" w:edGrp="everyone"/>
            <w:permEnd w:id="1559852979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4D6B273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08BDFA19" w:rsidR="00BE45C9" w:rsidRPr="00750D30" w:rsidRDefault="00BE45C9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AC12A8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95355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95355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95355A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95355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PPE used, materials handled, attachments connected, plant types).</w:t>
            </w:r>
          </w:p>
          <w:p w14:paraId="49738D1C" w14:textId="3C0C8A78" w:rsidR="004E699E" w:rsidRPr="00750D30" w:rsidRDefault="004E699E" w:rsidP="0095355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95355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95355A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AB33ED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AB33ED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580041" w:rsidRPr="004932A4" w14:paraId="33EE888A" w14:textId="77777777" w:rsidTr="00AB33ED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580041" w:rsidRPr="00185704" w:rsidRDefault="00580041" w:rsidP="00580041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85704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907957491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4871DBC4" w:rsidR="00580041" w:rsidRPr="00906AB7" w:rsidRDefault="00580041" w:rsidP="00580041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907957491"/>
              </w:sdtContent>
            </w:sdt>
          </w:p>
        </w:tc>
        <w:permStart w:id="1322522039" w:edGrp="everyone"/>
        <w:tc>
          <w:tcPr>
            <w:tcW w:w="1417" w:type="dxa"/>
            <w:vAlign w:val="center"/>
          </w:tcPr>
          <w:p w14:paraId="14F00BFD" w14:textId="77777777" w:rsidR="00580041" w:rsidRPr="00906AB7" w:rsidRDefault="00580041" w:rsidP="0058004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322522039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839949983" w:edGrp="everyone"/>
          <w:p w14:paraId="2E502A3F" w14:textId="5808A7C6" w:rsidR="00580041" w:rsidRPr="00A44CB5" w:rsidRDefault="00580041" w:rsidP="0058004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39949983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580041" w:rsidRPr="00A44CB5" w:rsidRDefault="00580041" w:rsidP="0058004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1165614" w:edGrp="everyone"/>
            <w:permEnd w:id="111165614"/>
          </w:p>
        </w:tc>
        <w:permStart w:id="1198352055" w:edGrp="everyone"/>
        <w:tc>
          <w:tcPr>
            <w:tcW w:w="1287" w:type="dxa"/>
            <w:vAlign w:val="center"/>
          </w:tcPr>
          <w:p w14:paraId="70611D39" w14:textId="6BA7B09B" w:rsidR="00580041" w:rsidRPr="00533511" w:rsidRDefault="00580041" w:rsidP="0058004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198352055"/>
          </w:p>
        </w:tc>
        <w:permStart w:id="1488681850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3E88EBE3" w:rsidR="00580041" w:rsidRPr="00533511" w:rsidRDefault="00580041" w:rsidP="0058004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88681850"/>
          </w:p>
        </w:tc>
      </w:tr>
      <w:tr w:rsidR="00580041" w:rsidRPr="004932A4" w14:paraId="4C05266E" w14:textId="77777777" w:rsidTr="00D847CD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580041" w:rsidRPr="00185704" w:rsidRDefault="00580041" w:rsidP="00580041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85704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398998615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F8D96B" w14:textId="05AD02AD" w:rsidR="00580041" w:rsidRPr="00906AB7" w:rsidRDefault="00580041" w:rsidP="00580041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68574560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398998615"/>
              </w:sdtContent>
            </w:sdt>
          </w:p>
        </w:tc>
        <w:permStart w:id="148321987" w:edGrp="everyone"/>
        <w:tc>
          <w:tcPr>
            <w:tcW w:w="1417" w:type="dxa"/>
            <w:vAlign w:val="center"/>
          </w:tcPr>
          <w:p w14:paraId="39C6A6F9" w14:textId="77777777" w:rsidR="00580041" w:rsidRPr="00906AB7" w:rsidRDefault="00580041" w:rsidP="0058004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148422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8321987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960846498" w:edGrp="everyone"/>
          <w:p w14:paraId="208A2BC4" w14:textId="15008231" w:rsidR="00580041" w:rsidRPr="00162AE6" w:rsidRDefault="00580041" w:rsidP="0058004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303259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60846498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580041" w:rsidRPr="00162AE6" w:rsidRDefault="00580041" w:rsidP="0058004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06123279" w:edGrp="everyone"/>
            <w:permEnd w:id="1706123279"/>
          </w:p>
        </w:tc>
        <w:permStart w:id="193278091" w:edGrp="everyone"/>
        <w:tc>
          <w:tcPr>
            <w:tcW w:w="1287" w:type="dxa"/>
            <w:vAlign w:val="center"/>
          </w:tcPr>
          <w:p w14:paraId="45B9BC0E" w14:textId="20CB9C0F" w:rsidR="00580041" w:rsidRPr="00533511" w:rsidRDefault="00580041" w:rsidP="0058004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9790524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3278091"/>
          </w:p>
        </w:tc>
        <w:permStart w:id="149391862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3DA3FC39" w:rsidR="00580041" w:rsidRPr="00533511" w:rsidRDefault="00580041" w:rsidP="0058004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0454980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93918621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F0E83" w:rsidRPr="00C92642" w14:paraId="69AC9BB6" w14:textId="77777777" w:rsidTr="002450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5EB29BA" w14:textId="77777777" w:rsidR="005F0E83" w:rsidRPr="00DE303D" w:rsidRDefault="005F0E83" w:rsidP="002450B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5F0E83" w:rsidRPr="00C92642" w14:paraId="44FF9823" w14:textId="77777777" w:rsidTr="002450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DE7879" w14:textId="77777777" w:rsidR="005F0E83" w:rsidRPr="00DE303D" w:rsidRDefault="005F0E83" w:rsidP="002450B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AC08E40" w14:textId="77777777" w:rsidR="005F0E83" w:rsidRPr="00DE303D" w:rsidRDefault="005F0E83" w:rsidP="005F0E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81E145A" w14:textId="77777777" w:rsidR="005F0E83" w:rsidRPr="00DE303D" w:rsidRDefault="005F0E83" w:rsidP="005F0E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5F0E83" w:rsidRPr="00BA4D9F" w14:paraId="6805CAF0" w14:textId="77777777" w:rsidTr="00580041">
        <w:trPr>
          <w:trHeight w:val="3002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7C4F95" w14:textId="77777777" w:rsidR="005F0E83" w:rsidRPr="006614E5" w:rsidRDefault="005F0E83" w:rsidP="002450B0">
            <w:pPr>
              <w:rPr>
                <w:rFonts w:ascii="Arial" w:hAnsi="Arial" w:cs="Arial"/>
                <w:bCs/>
                <w:szCs w:val="24"/>
              </w:rPr>
            </w:pPr>
            <w:permStart w:id="1211174323" w:edGrp="everyone"/>
            <w:permEnd w:id="1211174323"/>
          </w:p>
        </w:tc>
      </w:tr>
    </w:tbl>
    <w:p w14:paraId="02304440" w14:textId="77777777" w:rsidR="005F0E83" w:rsidRDefault="005F0E83"/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5F0E83" w14:paraId="788D9B59" w14:textId="34CD404B" w:rsidTr="00AB33ED">
        <w:trPr>
          <w:trHeight w:val="47"/>
          <w:tblHeader/>
        </w:trPr>
        <w:tc>
          <w:tcPr>
            <w:tcW w:w="9072" w:type="dxa"/>
            <w:gridSpan w:val="2"/>
            <w:shd w:val="clear" w:color="auto" w:fill="000000" w:themeFill="text1"/>
          </w:tcPr>
          <w:p w14:paraId="412842DB" w14:textId="4474B387" w:rsidR="00E6168D" w:rsidRPr="005F0E83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TASK </w:t>
            </w:r>
            <w:r w:rsidR="00185704" w:rsidRPr="005F0E83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 w:rsidRPr="005F0E83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OCCASION </w:t>
            </w:r>
            <w:r w:rsidR="00185704" w:rsidRPr="005F0E83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tr w:rsidR="00AC0794" w:rsidRPr="005F0E83" w14:paraId="63646E18" w14:textId="77777777" w:rsidTr="00AB33ED">
        <w:trPr>
          <w:trHeight w:val="253"/>
        </w:trPr>
        <w:tc>
          <w:tcPr>
            <w:tcW w:w="9072" w:type="dxa"/>
            <w:gridSpan w:val="2"/>
            <w:shd w:val="clear" w:color="auto" w:fill="auto"/>
          </w:tcPr>
          <w:p w14:paraId="0F7E67DE" w14:textId="77777777" w:rsidR="00AC0794" w:rsidRPr="005F0E83" w:rsidRDefault="002B2CA1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42165212" w:edGrp="everyone"/>
                <w:r w:rsidR="00AC0794" w:rsidRPr="005F0E83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42165212"/>
              </w:sdtContent>
            </w:sdt>
            <w:r w:rsidR="00AC0794" w:rsidRPr="005F0E83">
              <w:rPr>
                <w:rFonts w:ascii="Arial" w:hAnsi="Arial" w:cs="Arial"/>
                <w:szCs w:val="18"/>
              </w:rPr>
              <w:t xml:space="preserve"> </w:t>
            </w:r>
            <w:r w:rsidR="00AC0794" w:rsidRPr="005F0E83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D1E8DA5" w:rsidR="00AC0794" w:rsidRPr="005F0E83" w:rsidRDefault="002B2CA1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92504002" w:edGrp="everyone"/>
                <w:r w:rsidR="00AC0794" w:rsidRPr="005F0E83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992504002"/>
              </w:sdtContent>
            </w:sdt>
            <w:r w:rsidR="00AC0794" w:rsidRPr="005F0E83">
              <w:rPr>
                <w:rFonts w:ascii="Arial" w:hAnsi="Arial" w:cs="Arial"/>
                <w:szCs w:val="18"/>
              </w:rPr>
              <w:t xml:space="preserve"> </w:t>
            </w:r>
            <w:r w:rsidR="00AC0794" w:rsidRPr="005F0E83">
              <w:rPr>
                <w:rFonts w:ascii="Arial" w:hAnsi="Arial" w:cs="Arial"/>
                <w:sz w:val="19"/>
                <w:szCs w:val="19"/>
              </w:rPr>
              <w:t xml:space="preserve">Multiple students </w:t>
            </w:r>
            <w:r w:rsidR="00584F56" w:rsidRPr="005F0E83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89104065" w:edGrp="everyone"/>
                <w:r w:rsidR="00CE025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89104065"/>
              </w:sdtContent>
            </w:sdt>
            <w:r w:rsidR="002908D0" w:rsidRPr="005F0E83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5F0E83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48409657" w:edGrp="everyone"/>
                <w:r w:rsidR="002908D0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48409657"/>
              </w:sdtContent>
            </w:sdt>
            <w:r w:rsidR="002908D0" w:rsidRPr="005F0E83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5F0E83">
              <w:rPr>
                <w:rFonts w:ascii="Arial" w:hAnsi="Arial" w:cs="Arial"/>
                <w:sz w:val="19"/>
                <w:szCs w:val="19"/>
              </w:rPr>
              <w:t>students involved</w:t>
            </w:r>
            <w:r w:rsidR="002908D0" w:rsidRPr="005F0E83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 w:rsidRPr="005F0E83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5F0E83" w14:paraId="52227B5E" w14:textId="3EB974F1" w:rsidTr="00AB33ED">
        <w:trPr>
          <w:trHeight w:val="75"/>
        </w:trPr>
        <w:tc>
          <w:tcPr>
            <w:tcW w:w="681" w:type="dxa"/>
            <w:shd w:val="clear" w:color="auto" w:fill="D9D9D9" w:themeFill="background1" w:themeFillShade="D9"/>
          </w:tcPr>
          <w:p w14:paraId="0FE4A88A" w14:textId="3C2B3A9B" w:rsidR="00AC0794" w:rsidRPr="005F0E83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5F0E83"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5F0E83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shd w:val="clear" w:color="auto" w:fill="D9D9D9" w:themeFill="background1" w:themeFillShade="D9"/>
          </w:tcPr>
          <w:p w14:paraId="6BC80ECD" w14:textId="6960B3ED" w:rsidR="00AC0794" w:rsidRPr="005F0E83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5F0E83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5F0E83" w14:paraId="2835A828" w14:textId="77777777" w:rsidTr="00AB33ED">
        <w:trPr>
          <w:trHeight w:val="850"/>
        </w:trPr>
        <w:tc>
          <w:tcPr>
            <w:tcW w:w="681" w:type="dxa"/>
          </w:tcPr>
          <w:p w14:paraId="013FF4B6" w14:textId="4E3E7FB3" w:rsidR="00795D87" w:rsidRPr="005F0E83" w:rsidRDefault="00B4524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_Ref96072031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_Ref96072033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21EF194D" w14:textId="51AAFAFF" w:rsidR="00456712" w:rsidRPr="005F0E83" w:rsidRDefault="006C1A6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="00456712" w:rsidRPr="005F0E83">
              <w:rPr>
                <w:rFonts w:ascii="Arial" w:hAnsi="Arial" w:cs="Arial"/>
                <w:sz w:val="19"/>
                <w:szCs w:val="19"/>
              </w:rPr>
              <w:t>evidence of communication provided</w:t>
            </w:r>
            <w:r w:rsidR="00795D87" w:rsidRPr="005F0E83"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276BE5D9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9BAC82" w14:textId="06AA1D0E" w:rsidR="00795D87" w:rsidRPr="005F0E83" w:rsidRDefault="00795D87" w:rsidP="00AB33ED">
            <w:pPr>
              <w:pStyle w:val="38PASBenchmark"/>
              <w:ind w:left="0"/>
              <w:rPr>
                <w:vanish w:val="0"/>
              </w:rPr>
            </w:pPr>
            <w:permStart w:id="344420202" w:edGrp="everyone"/>
            <w:permEnd w:id="344420202"/>
          </w:p>
        </w:tc>
      </w:tr>
      <w:tr w:rsidR="00456712" w:rsidRPr="005F0E83" w14:paraId="081762B8" w14:textId="77777777" w:rsidTr="00AB33ED">
        <w:trPr>
          <w:trHeight w:val="896"/>
        </w:trPr>
        <w:tc>
          <w:tcPr>
            <w:tcW w:w="681" w:type="dxa"/>
          </w:tcPr>
          <w:p w14:paraId="40472E7F" w14:textId="4EB5E61F" w:rsidR="00456712" w:rsidRPr="005F0E83" w:rsidRDefault="00B4524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_Ref96072387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6011FD89" w14:textId="56791B75" w:rsidR="00456712" w:rsidRPr="005F0E83" w:rsidRDefault="00B4524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stakeholders consulted to determine viable available options for implementation into plan.</w:t>
            </w:r>
          </w:p>
          <w:p w14:paraId="7F1F35AF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5CF986E" w14:textId="60A70E99" w:rsidR="00B4524C" w:rsidRPr="005F0E83" w:rsidRDefault="00B4524C" w:rsidP="00AB33ED">
            <w:pPr>
              <w:pStyle w:val="38PASBenchmark"/>
              <w:ind w:left="0"/>
              <w:rPr>
                <w:vanish w:val="0"/>
              </w:rPr>
            </w:pPr>
            <w:permStart w:id="2060390273" w:edGrp="everyone"/>
            <w:permEnd w:id="2060390273"/>
          </w:p>
        </w:tc>
      </w:tr>
      <w:tr w:rsidR="00082D9A" w:rsidRPr="005F0E83" w14:paraId="43F9A4AE" w14:textId="77777777" w:rsidTr="00AB33ED">
        <w:trPr>
          <w:trHeight w:val="1417"/>
        </w:trPr>
        <w:tc>
          <w:tcPr>
            <w:tcW w:w="681" w:type="dxa"/>
          </w:tcPr>
          <w:p w14:paraId="2581EFD3" w14:textId="334A02E9" w:rsidR="00082D9A" w:rsidRPr="005F0E83" w:rsidRDefault="00082D9A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_Ref96076420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7D152A5A" w14:textId="77777777" w:rsidR="00082D9A" w:rsidRPr="005F0E83" w:rsidRDefault="00082D9A" w:rsidP="0079205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Tick against work to be undertaken during implementation of plan</w:t>
            </w:r>
          </w:p>
          <w:p w14:paraId="0F62DE53" w14:textId="4DCDC72F" w:rsidR="00792052" w:rsidRPr="005F0E83" w:rsidRDefault="002B2CA1" w:rsidP="0079205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55270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88583436" w:edGrp="everyone"/>
                <w:r w:rsidR="00082D9A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88583436"/>
              </w:sdtContent>
            </w:sdt>
            <w:r w:rsidR="00082D9A" w:rsidRPr="005F0E83">
              <w:rPr>
                <w:rFonts w:ascii="Arial" w:hAnsi="Arial" w:cs="Arial"/>
                <w:sz w:val="19"/>
                <w:szCs w:val="19"/>
              </w:rPr>
              <w:t xml:space="preserve"> land clearing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920496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58076432" w:edGrp="everyone"/>
                <w:r w:rsidR="00082D9A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58076432"/>
              </w:sdtContent>
            </w:sdt>
            <w:r w:rsidR="00082D9A" w:rsidRPr="005F0E83">
              <w:rPr>
                <w:rFonts w:ascii="Arial" w:hAnsi="Arial" w:cs="Arial"/>
                <w:sz w:val="19"/>
                <w:szCs w:val="19"/>
              </w:rPr>
              <w:t xml:space="preserve"> bulk earthworks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32524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76437315" w:edGrp="everyone"/>
                <w:r w:rsidR="00082D9A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76437315"/>
              </w:sdtContent>
            </w:sdt>
            <w:r w:rsidR="00082D9A" w:rsidRPr="005F0E83">
              <w:rPr>
                <w:rFonts w:ascii="Arial" w:hAnsi="Arial" w:cs="Arial"/>
                <w:sz w:val="19"/>
                <w:szCs w:val="19"/>
              </w:rPr>
              <w:t xml:space="preserve"> surface drainage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2102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99841906" w:edGrp="everyone"/>
                <w:r w:rsidR="00FE3F4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99841906"/>
              </w:sdtContent>
            </w:sdt>
            <w:r w:rsidR="00082D9A" w:rsidRPr="005F0E83">
              <w:rPr>
                <w:rFonts w:ascii="Arial" w:hAnsi="Arial" w:cs="Arial"/>
                <w:sz w:val="19"/>
                <w:szCs w:val="19"/>
              </w:rPr>
              <w:t xml:space="preserve"> water storage and tailings dams </w:t>
            </w:r>
          </w:p>
          <w:p w14:paraId="7ADDA017" w14:textId="0B160FA7" w:rsidR="00792052" w:rsidRPr="005F0E83" w:rsidRDefault="002B2CA1" w:rsidP="0079205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91408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33833729" w:edGrp="everyone"/>
                <w:r w:rsidR="00082D9A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33833729"/>
              </w:sdtContent>
            </w:sdt>
            <w:r w:rsidR="00082D9A" w:rsidRPr="005F0E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792052" w:rsidRPr="005F0E83">
              <w:rPr>
                <w:rFonts w:ascii="Arial" w:hAnsi="Arial" w:cs="Arial"/>
                <w:sz w:val="19"/>
                <w:szCs w:val="19"/>
              </w:rPr>
              <w:t xml:space="preserve">road works preparation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427652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6870862" w:edGrp="everyone"/>
                <w:r w:rsidR="00792052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46870862"/>
              </w:sdtContent>
            </w:sdt>
            <w:r w:rsidR="00792052" w:rsidRPr="005F0E83">
              <w:rPr>
                <w:rFonts w:ascii="Arial" w:hAnsi="Arial" w:cs="Arial"/>
                <w:sz w:val="19"/>
                <w:szCs w:val="19"/>
              </w:rPr>
              <w:t xml:space="preserve"> pavement construction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35498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98604199" w:edGrp="everyone"/>
                <w:r w:rsidR="00792052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98604199"/>
              </w:sdtContent>
            </w:sdt>
            <w:r w:rsidR="00792052" w:rsidRPr="005F0E83">
              <w:rPr>
                <w:rFonts w:ascii="Arial" w:hAnsi="Arial" w:cs="Arial"/>
                <w:sz w:val="19"/>
                <w:szCs w:val="19"/>
              </w:rPr>
              <w:t xml:space="preserve"> underground services construction </w:t>
            </w:r>
          </w:p>
          <w:p w14:paraId="4349051B" w14:textId="77777777" w:rsidR="00082D9A" w:rsidRPr="005F0E83" w:rsidRDefault="002B2CA1" w:rsidP="0079205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09996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00343021" w:edGrp="everyone"/>
                <w:r w:rsidR="00792052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00343021"/>
              </w:sdtContent>
            </w:sdt>
            <w:r w:rsidR="00792052" w:rsidRPr="005F0E83">
              <w:rPr>
                <w:rFonts w:ascii="Arial" w:hAnsi="Arial" w:cs="Arial"/>
                <w:sz w:val="19"/>
                <w:szCs w:val="19"/>
              </w:rPr>
              <w:t xml:space="preserve"> tunnelling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731981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54760289" w:edGrp="everyone"/>
                <w:r w:rsidR="00792052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54760289"/>
              </w:sdtContent>
            </w:sdt>
            <w:r w:rsidR="00792052" w:rsidRPr="005F0E83">
              <w:rPr>
                <w:rFonts w:ascii="Arial" w:hAnsi="Arial" w:cs="Arial"/>
                <w:sz w:val="19"/>
                <w:szCs w:val="19"/>
              </w:rPr>
              <w:t xml:space="preserve"> dredging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166755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67233633" w:edGrp="everyone"/>
                <w:r w:rsidR="00792052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67233633"/>
              </w:sdtContent>
            </w:sdt>
            <w:r w:rsidR="00792052" w:rsidRPr="005F0E83">
              <w:rPr>
                <w:rFonts w:ascii="Arial" w:hAnsi="Arial" w:cs="Arial"/>
                <w:sz w:val="19"/>
                <w:szCs w:val="19"/>
              </w:rPr>
              <w:t xml:space="preserve"> topsoil management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497979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85955369" w:edGrp="everyone"/>
                <w:r w:rsidR="00792052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85955369"/>
              </w:sdtContent>
            </w:sdt>
            <w:r w:rsidR="00792052" w:rsidRPr="005F0E83">
              <w:rPr>
                <w:rFonts w:ascii="Arial" w:hAnsi="Arial" w:cs="Arial"/>
                <w:sz w:val="19"/>
                <w:szCs w:val="19"/>
              </w:rPr>
              <w:t xml:space="preserve"> rehabilitation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09969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09239693" w:edGrp="everyone"/>
                <w:r w:rsidR="00082D9A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09239693"/>
              </w:sdtContent>
            </w:sdt>
            <w:r w:rsidR="00082D9A" w:rsidRPr="005F0E83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</w:p>
          <w:p w14:paraId="04DA40EE" w14:textId="5A387763" w:rsidR="00AB33ED" w:rsidRPr="005F0E83" w:rsidRDefault="00AB33ED" w:rsidP="0079205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25926524" w:edGrp="everyone"/>
            <w:permEnd w:id="1825926524"/>
          </w:p>
        </w:tc>
      </w:tr>
      <w:tr w:rsidR="00456712" w:rsidRPr="005F0E83" w14:paraId="7C4109BC" w14:textId="77777777" w:rsidTr="00AB33ED">
        <w:trPr>
          <w:trHeight w:val="850"/>
        </w:trPr>
        <w:tc>
          <w:tcPr>
            <w:tcW w:w="681" w:type="dxa"/>
          </w:tcPr>
          <w:p w14:paraId="12D504E4" w14:textId="395E81B5" w:rsidR="00456712" w:rsidRPr="005F0E83" w:rsidRDefault="00C93EEA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_Ref96075491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1.2H.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0673A704" w14:textId="01D16D03" w:rsidR="00456712" w:rsidRPr="005F0E83" w:rsidRDefault="00C93EEA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team members contributing to cost estimate of execution of plan.</w:t>
            </w:r>
          </w:p>
          <w:p w14:paraId="5A4FC316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129662A" w14:textId="2CD91A30" w:rsidR="00C93EEA" w:rsidRPr="005F0E83" w:rsidRDefault="00C93EEA" w:rsidP="00AB33ED">
            <w:pPr>
              <w:pStyle w:val="38PASBenchmark"/>
              <w:ind w:left="0"/>
              <w:rPr>
                <w:vanish w:val="0"/>
              </w:rPr>
            </w:pPr>
            <w:permStart w:id="911308769" w:edGrp="everyone"/>
            <w:permEnd w:id="911308769"/>
          </w:p>
        </w:tc>
      </w:tr>
      <w:tr w:rsidR="00456712" w:rsidRPr="005F0E83" w14:paraId="607292E7" w14:textId="77777777" w:rsidTr="00AB33ED">
        <w:trPr>
          <w:trHeight w:val="850"/>
        </w:trPr>
        <w:tc>
          <w:tcPr>
            <w:tcW w:w="681" w:type="dxa"/>
          </w:tcPr>
          <w:p w14:paraId="661F5F24" w14:textId="79A2C728" w:rsidR="00456712" w:rsidRPr="005F0E83" w:rsidRDefault="00C93EEA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_Ref96075651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1.2I.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30AA7E3A" w14:textId="4617651B" w:rsidR="00456712" w:rsidRPr="005F0E83" w:rsidRDefault="00C93EEA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how and who provided approval.</w:t>
            </w:r>
          </w:p>
          <w:p w14:paraId="0A8E9BBF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C91CD01" w14:textId="17163DDA" w:rsidR="00C93EEA" w:rsidRPr="005F0E83" w:rsidRDefault="00C93EEA" w:rsidP="00AB33ED">
            <w:pPr>
              <w:pStyle w:val="38PASBenchmark"/>
              <w:ind w:left="0"/>
              <w:rPr>
                <w:vanish w:val="0"/>
              </w:rPr>
            </w:pPr>
            <w:permStart w:id="757874589" w:edGrp="everyone"/>
            <w:permEnd w:id="757874589"/>
          </w:p>
        </w:tc>
      </w:tr>
      <w:tr w:rsidR="00C93EEA" w:rsidRPr="005F0E83" w14:paraId="41A634F8" w14:textId="77777777" w:rsidTr="00AB33ED">
        <w:trPr>
          <w:trHeight w:val="964"/>
        </w:trPr>
        <w:tc>
          <w:tcPr>
            <w:tcW w:w="681" w:type="dxa"/>
          </w:tcPr>
          <w:p w14:paraId="78AA0E8D" w14:textId="74BF3187" w:rsidR="00C93EEA" w:rsidRPr="005F0E83" w:rsidRDefault="00C93EEA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_Ref96075768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3A71617E" w14:textId="39F05CBB" w:rsidR="00C93EEA" w:rsidRPr="005F0E83" w:rsidRDefault="00C93EEA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evidence sighted to confirm site requirements were met.</w:t>
            </w:r>
          </w:p>
          <w:p w14:paraId="5522330C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EFD2CA3" w14:textId="5A2461A5" w:rsidR="00C93EEA" w:rsidRPr="005F0E83" w:rsidRDefault="00C93EEA" w:rsidP="00AB33ED">
            <w:pPr>
              <w:pStyle w:val="38PASBenchmark"/>
              <w:ind w:left="0"/>
              <w:rPr>
                <w:vanish w:val="0"/>
              </w:rPr>
            </w:pPr>
            <w:permStart w:id="918361543" w:edGrp="everyone"/>
            <w:permEnd w:id="918361543"/>
          </w:p>
        </w:tc>
      </w:tr>
      <w:tr w:rsidR="00C93EEA" w:rsidRPr="005F0E83" w14:paraId="034E94C2" w14:textId="77777777" w:rsidTr="00AB33ED">
        <w:trPr>
          <w:trHeight w:val="1701"/>
        </w:trPr>
        <w:tc>
          <w:tcPr>
            <w:tcW w:w="681" w:type="dxa"/>
          </w:tcPr>
          <w:p w14:paraId="204ADA13" w14:textId="65DC0CBD" w:rsidR="00C93EEA" w:rsidRPr="005F0E83" w:rsidRDefault="00C93EEA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_Ref96075920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073BBED4" w14:textId="7170FBC2" w:rsidR="00C93EEA" w:rsidRPr="005F0E83" w:rsidRDefault="00C93EEA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how resources were acquired and made available.</w:t>
            </w:r>
          </w:p>
          <w:p w14:paraId="16773625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29CC56B" w14:textId="0FD99821" w:rsidR="00082D9A" w:rsidRPr="005F0E83" w:rsidRDefault="00082D9A" w:rsidP="00CF2EB5">
            <w:pPr>
              <w:pStyle w:val="38PASBenchmark"/>
              <w:ind w:left="0"/>
              <w:rPr>
                <w:vanish w:val="0"/>
              </w:rPr>
            </w:pPr>
            <w:permStart w:id="691480018" w:edGrp="everyone"/>
            <w:permEnd w:id="691480018"/>
          </w:p>
        </w:tc>
      </w:tr>
      <w:tr w:rsidR="00C93EEA" w:rsidRPr="005F0E83" w14:paraId="4693EEA7" w14:textId="77777777" w:rsidTr="00AB33ED">
        <w:trPr>
          <w:trHeight w:val="850"/>
        </w:trPr>
        <w:tc>
          <w:tcPr>
            <w:tcW w:w="681" w:type="dxa"/>
          </w:tcPr>
          <w:p w14:paraId="78AD85C1" w14:textId="45E1A2E0" w:rsidR="00C93EEA" w:rsidRPr="005F0E83" w:rsidRDefault="00D478B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_Ref96077286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58ADCCCF" w14:textId="2B653CCE" w:rsidR="00C93EEA" w:rsidRPr="005F0E83" w:rsidRDefault="00D478B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information recorded:</w:t>
            </w:r>
          </w:p>
          <w:p w14:paraId="65DA71A4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3F12E8F" w14:textId="01E6FC7D" w:rsidR="00D478B8" w:rsidRPr="005F0E83" w:rsidRDefault="00D478B8" w:rsidP="00AB33ED">
            <w:pPr>
              <w:pStyle w:val="38PASBenchmark"/>
              <w:ind w:left="0"/>
              <w:rPr>
                <w:vanish w:val="0"/>
              </w:rPr>
            </w:pPr>
            <w:permStart w:id="2097888963" w:edGrp="everyone"/>
            <w:permEnd w:id="2097888963"/>
          </w:p>
        </w:tc>
      </w:tr>
      <w:tr w:rsidR="00C93EEA" w:rsidRPr="005F0E83" w14:paraId="609DB796" w14:textId="77777777" w:rsidTr="00AB33ED">
        <w:trPr>
          <w:trHeight w:val="850"/>
        </w:trPr>
        <w:tc>
          <w:tcPr>
            <w:tcW w:w="681" w:type="dxa"/>
          </w:tcPr>
          <w:p w14:paraId="34375A2E" w14:textId="7C323AA5" w:rsidR="00C93EEA" w:rsidRPr="005F0E83" w:rsidRDefault="00D478B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_Ref96077494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445F40D0" w14:textId="4F727A18" w:rsidR="00C93EEA" w:rsidRPr="005F0E83" w:rsidRDefault="00D478B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75C2C4C8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A8B6490" w14:textId="2D55D9D7" w:rsidR="00D478B8" w:rsidRPr="005F0E83" w:rsidRDefault="00D478B8" w:rsidP="00AB33ED">
            <w:pPr>
              <w:pStyle w:val="38PASBenchmark"/>
              <w:ind w:left="0"/>
              <w:rPr>
                <w:vanish w:val="0"/>
              </w:rPr>
            </w:pPr>
            <w:permStart w:id="1623159707" w:edGrp="everyone"/>
            <w:permEnd w:id="1623159707"/>
          </w:p>
        </w:tc>
      </w:tr>
      <w:tr w:rsidR="00D478B8" w:rsidRPr="005F0E83" w14:paraId="19192BE5" w14:textId="77777777" w:rsidTr="00AB33ED">
        <w:trPr>
          <w:trHeight w:val="850"/>
        </w:trPr>
        <w:tc>
          <w:tcPr>
            <w:tcW w:w="681" w:type="dxa"/>
          </w:tcPr>
          <w:p w14:paraId="3A0A8BD1" w14:textId="2E00D2E4" w:rsidR="00D478B8" w:rsidRPr="005F0E83" w:rsidRDefault="00D478B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_Ref96077627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1.4E.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3B69F69F" w14:textId="3108D75F" w:rsidR="00D478B8" w:rsidRPr="005F0E83" w:rsidRDefault="00D478B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method of meeting consistently with others.</w:t>
            </w:r>
          </w:p>
          <w:p w14:paraId="3B3B2450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1A2AED0" w14:textId="52658694" w:rsidR="00D478B8" w:rsidRPr="005F0E83" w:rsidRDefault="00D478B8" w:rsidP="00AB33ED">
            <w:pPr>
              <w:pStyle w:val="38PASBenchmark"/>
              <w:ind w:left="0"/>
              <w:rPr>
                <w:vanish w:val="0"/>
              </w:rPr>
            </w:pPr>
            <w:permStart w:id="1376455275" w:edGrp="everyone"/>
            <w:permEnd w:id="1376455275"/>
          </w:p>
        </w:tc>
      </w:tr>
      <w:tr w:rsidR="00D478B8" w:rsidRPr="005F0E83" w14:paraId="116068D7" w14:textId="77777777" w:rsidTr="00AB33ED">
        <w:trPr>
          <w:trHeight w:val="1134"/>
        </w:trPr>
        <w:tc>
          <w:tcPr>
            <w:tcW w:w="681" w:type="dxa"/>
          </w:tcPr>
          <w:p w14:paraId="6A24060E" w14:textId="70A72D8C" w:rsidR="00D478B8" w:rsidRPr="005F0E83" w:rsidRDefault="001F2574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_Ref96079075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1.4F.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74A1A2E9" w14:textId="77777777" w:rsidR="00D478B8" w:rsidRPr="005F0E83" w:rsidRDefault="001F2574" w:rsidP="001F2574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Tick against reports submitted:</w:t>
            </w:r>
          </w:p>
          <w:p w14:paraId="0ACC5409" w14:textId="63E31987" w:rsidR="001F2574" w:rsidRPr="005F0E83" w:rsidRDefault="002B2CA1" w:rsidP="001F2574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15508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85325112" w:edGrp="everyone"/>
                <w:r w:rsidR="001F2574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85325112"/>
              </w:sdtContent>
            </w:sdt>
            <w:r w:rsidR="001F2574" w:rsidRPr="005F0E83">
              <w:rPr>
                <w:rFonts w:ascii="Arial" w:hAnsi="Arial" w:cs="Arial"/>
                <w:sz w:val="19"/>
                <w:szCs w:val="19"/>
              </w:rPr>
              <w:t xml:space="preserve"> task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1398421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9475419" w:edGrp="everyone"/>
                <w:r w:rsidR="0061636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29475419"/>
              </w:sdtContent>
            </w:sdt>
            <w:r w:rsidR="001F2574" w:rsidRPr="005F0E83">
              <w:rPr>
                <w:rFonts w:ascii="Arial" w:hAnsi="Arial" w:cs="Arial"/>
                <w:sz w:val="19"/>
                <w:szCs w:val="19"/>
              </w:rPr>
              <w:t xml:space="preserve"> job plan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0955053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18028965" w:edGrp="everyone"/>
                <w:r w:rsidR="001F2574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18028965"/>
              </w:sdtContent>
            </w:sdt>
            <w:r w:rsidR="001F2574" w:rsidRPr="005F0E83">
              <w:rPr>
                <w:rFonts w:ascii="Arial" w:hAnsi="Arial" w:cs="Arial"/>
                <w:sz w:val="19"/>
                <w:szCs w:val="19"/>
              </w:rPr>
              <w:t xml:space="preserve"> task drawings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5412862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4326544" w:edGrp="everyone"/>
                <w:r w:rsidR="0061636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4326544"/>
              </w:sdtContent>
            </w:sdt>
            <w:r w:rsidR="001F2574" w:rsidRPr="005F0E83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475873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4890314" w:edGrp="everyone"/>
                <w:r w:rsidR="001F2574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4890314"/>
              </w:sdtContent>
            </w:sdt>
            <w:r w:rsidR="001F2574" w:rsidRPr="005F0E83">
              <w:rPr>
                <w:rFonts w:ascii="Arial" w:hAnsi="Arial" w:cs="Arial"/>
                <w:sz w:val="19"/>
                <w:szCs w:val="19"/>
              </w:rPr>
              <w:t xml:space="preserve"> unit costs </w:t>
            </w:r>
          </w:p>
          <w:p w14:paraId="53EB99DE" w14:textId="16314EF7" w:rsidR="001F2574" w:rsidRPr="005F0E83" w:rsidRDefault="002B2CA1" w:rsidP="001F2574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279000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89146939" w:edGrp="everyone"/>
                <w:r w:rsidR="001F2574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9146939"/>
              </w:sdtContent>
            </w:sdt>
            <w:r w:rsidR="001F2574" w:rsidRPr="005F0E83">
              <w:rPr>
                <w:rFonts w:ascii="Arial" w:hAnsi="Arial" w:cs="Arial"/>
                <w:sz w:val="19"/>
                <w:szCs w:val="19"/>
              </w:rPr>
              <w:t xml:space="preserve"> overall task costs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391042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11798445" w:edGrp="everyone"/>
                <w:r w:rsidR="001F2574"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11798445"/>
              </w:sdtContent>
            </w:sdt>
            <w:r w:rsidR="001F2574" w:rsidRPr="005F0E83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AB33ED" w:rsidRPr="005F0E83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500911736" w:edGrp="everyone"/>
            <w:permEnd w:id="500911736"/>
          </w:p>
          <w:p w14:paraId="0309286C" w14:textId="0B6C46FA" w:rsidR="00AB33ED" w:rsidRPr="005F0E83" w:rsidRDefault="00AB33ED" w:rsidP="001F2574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D478B8" w:rsidRPr="005F0E83" w14:paraId="2D6E2462" w14:textId="77777777" w:rsidTr="00AB33ED">
        <w:trPr>
          <w:trHeight w:val="850"/>
        </w:trPr>
        <w:tc>
          <w:tcPr>
            <w:tcW w:w="681" w:type="dxa"/>
          </w:tcPr>
          <w:p w14:paraId="3AA2BD06" w14:textId="588B40F4" w:rsidR="00D478B8" w:rsidRPr="005F0E83" w:rsidRDefault="001F2574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_Ref96079313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="005F0E83"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2E219B" w:rsidRPr="005F0E83">
              <w:rPr>
                <w:rFonts w:ascii="Arial" w:hAnsi="Arial" w:cs="Arial"/>
                <w:sz w:val="19"/>
                <w:szCs w:val="19"/>
              </w:rPr>
              <w:t xml:space="preserve">1.4G.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5E6E0D4" w14:textId="07D4BA49" w:rsidR="00D478B8" w:rsidRPr="005F0E83" w:rsidRDefault="001F2574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how feedback was organised:</w:t>
            </w:r>
          </w:p>
          <w:p w14:paraId="06FB3A32" w14:textId="77777777" w:rsidR="00AB33ED" w:rsidRPr="005F0E83" w:rsidRDefault="00AB33ED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03A7383" w14:textId="72582AEF" w:rsidR="001F2574" w:rsidRPr="005F0E83" w:rsidRDefault="001F2574" w:rsidP="00AB33ED">
            <w:pPr>
              <w:pStyle w:val="38PASBenchmark"/>
              <w:ind w:left="0"/>
              <w:rPr>
                <w:vanish w:val="0"/>
              </w:rPr>
            </w:pPr>
            <w:permStart w:id="1814387260" w:edGrp="everyone"/>
            <w:permEnd w:id="1814387260"/>
          </w:p>
        </w:tc>
      </w:tr>
    </w:tbl>
    <w:p w14:paraId="6D0EFAF6" w14:textId="339B8EA9" w:rsidR="002908D0" w:rsidRDefault="002908D0" w:rsidP="00AC0794"/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580041" w:rsidRPr="005F0E83" w14:paraId="3448E28F" w14:textId="77777777" w:rsidTr="002450B0">
        <w:trPr>
          <w:trHeight w:val="47"/>
          <w:tblHeader/>
        </w:trPr>
        <w:tc>
          <w:tcPr>
            <w:tcW w:w="9072" w:type="dxa"/>
            <w:gridSpan w:val="2"/>
            <w:shd w:val="clear" w:color="auto" w:fill="000000" w:themeFill="text1"/>
          </w:tcPr>
          <w:p w14:paraId="353102E5" w14:textId="09B39072" w:rsidR="00580041" w:rsidRPr="005F0E83" w:rsidRDefault="00580041" w:rsidP="002450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TASK 1: OCCASION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tr w:rsidR="00D010DA" w:rsidRPr="005F0E83" w14:paraId="07499E12" w14:textId="77777777" w:rsidTr="002450B0">
        <w:trPr>
          <w:trHeight w:val="253"/>
        </w:trPr>
        <w:tc>
          <w:tcPr>
            <w:tcW w:w="9072" w:type="dxa"/>
            <w:gridSpan w:val="2"/>
            <w:shd w:val="clear" w:color="auto" w:fill="auto"/>
          </w:tcPr>
          <w:p w14:paraId="1FF87B67" w14:textId="77777777" w:rsidR="00D010DA" w:rsidRPr="005F0E83" w:rsidRDefault="00D010DA" w:rsidP="00D010DA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3253631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51351728" w:edGrp="everyone"/>
                <w:r w:rsidRPr="005F0E83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251351728"/>
              </w:sdtContent>
            </w:sdt>
            <w:r w:rsidRPr="005F0E83">
              <w:rPr>
                <w:rFonts w:ascii="Arial" w:hAnsi="Arial" w:cs="Arial"/>
                <w:szCs w:val="18"/>
              </w:rPr>
              <w:t xml:space="preserve"> </w:t>
            </w:r>
            <w:r w:rsidRPr="005F0E83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060BA1C4" w14:textId="1AA2E8F9" w:rsidR="00D010DA" w:rsidRPr="005F0E83" w:rsidRDefault="00D010DA" w:rsidP="00D010DA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054641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7331601" w:edGrp="everyone"/>
                <w:r w:rsidRPr="005F0E83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487331601"/>
              </w:sdtContent>
            </w:sdt>
            <w:r w:rsidRPr="005F0E83">
              <w:rPr>
                <w:rFonts w:ascii="Arial" w:hAnsi="Arial" w:cs="Arial"/>
                <w:szCs w:val="18"/>
              </w:rPr>
              <w:t xml:space="preserve"> </w:t>
            </w:r>
            <w:r w:rsidRPr="005F0E83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07875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85329187" w:edGrp="everyone"/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85329187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51765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23691143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3691143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D010DA" w:rsidRPr="005F0E83" w14:paraId="008320EF" w14:textId="77777777" w:rsidTr="002450B0">
        <w:trPr>
          <w:trHeight w:val="75"/>
        </w:trPr>
        <w:tc>
          <w:tcPr>
            <w:tcW w:w="681" w:type="dxa"/>
            <w:shd w:val="clear" w:color="auto" w:fill="D9D9D9" w:themeFill="background1" w:themeFillShade="D9"/>
          </w:tcPr>
          <w:p w14:paraId="2E41BF0E" w14:textId="77777777" w:rsidR="00D010DA" w:rsidRPr="005F0E83" w:rsidRDefault="00D010DA" w:rsidP="00D010DA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5F0E83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391" w:type="dxa"/>
            <w:shd w:val="clear" w:color="auto" w:fill="D9D9D9" w:themeFill="background1" w:themeFillShade="D9"/>
          </w:tcPr>
          <w:p w14:paraId="2B4B3D80" w14:textId="77777777" w:rsidR="00D010DA" w:rsidRPr="005F0E83" w:rsidRDefault="00D010DA" w:rsidP="00D010DA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5F0E83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D010DA" w:rsidRPr="005F0E83" w14:paraId="47C8934F" w14:textId="77777777" w:rsidTr="002450B0">
        <w:trPr>
          <w:trHeight w:val="850"/>
        </w:trPr>
        <w:tc>
          <w:tcPr>
            <w:tcW w:w="681" w:type="dxa"/>
          </w:tcPr>
          <w:p w14:paraId="4193249A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_Ref96072031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_Ref96072033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44EFEF21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evidence of communication provided:</w:t>
            </w:r>
          </w:p>
          <w:p w14:paraId="43B5995C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8C92621" w14:textId="77777777" w:rsidR="00D010DA" w:rsidRPr="005F0E83" w:rsidRDefault="00D010DA" w:rsidP="00D010DA">
            <w:pPr>
              <w:pStyle w:val="38PASBenchmark"/>
              <w:ind w:left="0"/>
              <w:rPr>
                <w:vanish w:val="0"/>
              </w:rPr>
            </w:pPr>
            <w:permStart w:id="1654533024" w:edGrp="everyone"/>
            <w:permEnd w:id="1654533024"/>
          </w:p>
        </w:tc>
      </w:tr>
      <w:tr w:rsidR="00D010DA" w:rsidRPr="005F0E83" w14:paraId="46EE2531" w14:textId="77777777" w:rsidTr="002450B0">
        <w:trPr>
          <w:trHeight w:val="896"/>
        </w:trPr>
        <w:tc>
          <w:tcPr>
            <w:tcW w:w="681" w:type="dxa"/>
          </w:tcPr>
          <w:p w14:paraId="74C816F0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_Ref96072387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3B24DBD7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stakeholders consulted to determine viable available options for implementation into plan.</w:t>
            </w:r>
          </w:p>
          <w:p w14:paraId="10129B41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4DABF6A" w14:textId="77777777" w:rsidR="00D010DA" w:rsidRPr="005F0E83" w:rsidRDefault="00D010DA" w:rsidP="00D010DA">
            <w:pPr>
              <w:pStyle w:val="38PASBenchmark"/>
              <w:ind w:left="0"/>
              <w:rPr>
                <w:vanish w:val="0"/>
              </w:rPr>
            </w:pPr>
            <w:permStart w:id="1939408314" w:edGrp="everyone"/>
            <w:permEnd w:id="1939408314"/>
          </w:p>
        </w:tc>
      </w:tr>
      <w:tr w:rsidR="00D010DA" w:rsidRPr="005F0E83" w14:paraId="736BE6B5" w14:textId="77777777" w:rsidTr="002450B0">
        <w:trPr>
          <w:trHeight w:val="1417"/>
        </w:trPr>
        <w:tc>
          <w:tcPr>
            <w:tcW w:w="681" w:type="dxa"/>
          </w:tcPr>
          <w:p w14:paraId="3915A0EB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_Ref96076420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636F7BEF" w14:textId="77777777" w:rsidR="00D010DA" w:rsidRPr="005F0E83" w:rsidRDefault="00D010DA" w:rsidP="00D010D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Tick against work to be undertaken during implementation of plan</w:t>
            </w:r>
          </w:p>
          <w:p w14:paraId="46F27E14" w14:textId="77777777" w:rsidR="00D010DA" w:rsidRPr="005F0E83" w:rsidRDefault="00D010DA" w:rsidP="00D010D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9604811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63282870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63282870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land clearing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13948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50810709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50810709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bulk earthworks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876957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38854688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38854688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surface drainage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7839203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93107308" w:edGrp="everyone"/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93107308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water storage and tailings dams </w:t>
            </w:r>
          </w:p>
          <w:p w14:paraId="5FDBA193" w14:textId="77777777" w:rsidR="00D010DA" w:rsidRPr="005F0E83" w:rsidRDefault="00D010DA" w:rsidP="00D010D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4621682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67510250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67510250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road works preparation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751071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14453729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14453729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pavement construction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9661619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87292734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87292734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underground services construction </w:t>
            </w:r>
          </w:p>
          <w:p w14:paraId="07D27C37" w14:textId="77777777" w:rsidR="00D010DA" w:rsidRPr="005F0E83" w:rsidRDefault="00D010DA" w:rsidP="00D010D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8414426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90869516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90869516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tunnelling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986564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57071206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57071206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dredging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297342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15160216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15160216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topsoil management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943187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39187523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39187523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rehabilitation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6941009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09589607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09589607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</w:p>
          <w:p w14:paraId="481BF3FC" w14:textId="77777777" w:rsidR="00D010DA" w:rsidRPr="005F0E83" w:rsidRDefault="00D010DA" w:rsidP="00D010D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94121373" w:edGrp="everyone"/>
            <w:permEnd w:id="994121373"/>
          </w:p>
        </w:tc>
      </w:tr>
      <w:tr w:rsidR="00D010DA" w:rsidRPr="005F0E83" w14:paraId="19EF82F6" w14:textId="77777777" w:rsidTr="002450B0">
        <w:trPr>
          <w:trHeight w:val="850"/>
        </w:trPr>
        <w:tc>
          <w:tcPr>
            <w:tcW w:w="681" w:type="dxa"/>
          </w:tcPr>
          <w:p w14:paraId="0D7E97A2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_Ref96075491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1.2H.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4C8BC84A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team members contributing to cost estimate of execution of plan.</w:t>
            </w:r>
          </w:p>
          <w:p w14:paraId="298F9FB1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5EE16DB" w14:textId="77777777" w:rsidR="00D010DA" w:rsidRPr="005F0E83" w:rsidRDefault="00D010DA" w:rsidP="00D010DA">
            <w:pPr>
              <w:pStyle w:val="38PASBenchmark"/>
              <w:ind w:left="0"/>
              <w:rPr>
                <w:vanish w:val="0"/>
              </w:rPr>
            </w:pPr>
            <w:permStart w:id="1361796584" w:edGrp="everyone"/>
            <w:permEnd w:id="1361796584"/>
          </w:p>
        </w:tc>
      </w:tr>
      <w:tr w:rsidR="00D010DA" w:rsidRPr="005F0E83" w14:paraId="550A9D6E" w14:textId="77777777" w:rsidTr="002450B0">
        <w:trPr>
          <w:trHeight w:val="850"/>
        </w:trPr>
        <w:tc>
          <w:tcPr>
            <w:tcW w:w="681" w:type="dxa"/>
          </w:tcPr>
          <w:p w14:paraId="147FE213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_Ref96075651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1.2I.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0910AA0E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how and who provided approval.</w:t>
            </w:r>
          </w:p>
          <w:p w14:paraId="5F588292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19610AD" w14:textId="77777777" w:rsidR="00D010DA" w:rsidRPr="005F0E83" w:rsidRDefault="00D010DA" w:rsidP="00D010DA">
            <w:pPr>
              <w:pStyle w:val="38PASBenchmark"/>
              <w:ind w:left="0"/>
              <w:rPr>
                <w:vanish w:val="0"/>
              </w:rPr>
            </w:pPr>
            <w:permStart w:id="1282878671" w:edGrp="everyone"/>
            <w:permEnd w:id="1282878671"/>
          </w:p>
        </w:tc>
      </w:tr>
      <w:tr w:rsidR="00D010DA" w:rsidRPr="005F0E83" w14:paraId="6E663B85" w14:textId="77777777" w:rsidTr="002450B0">
        <w:trPr>
          <w:trHeight w:val="964"/>
        </w:trPr>
        <w:tc>
          <w:tcPr>
            <w:tcW w:w="681" w:type="dxa"/>
          </w:tcPr>
          <w:p w14:paraId="134663F9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_Ref96075768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0E760739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evidence sighted to confirm site requirements were met.</w:t>
            </w:r>
          </w:p>
          <w:p w14:paraId="60FFDF49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325DB98" w14:textId="77777777" w:rsidR="00D010DA" w:rsidRPr="005F0E83" w:rsidRDefault="00D010DA" w:rsidP="00D010DA">
            <w:pPr>
              <w:pStyle w:val="38PASBenchmark"/>
              <w:ind w:left="0"/>
              <w:rPr>
                <w:vanish w:val="0"/>
              </w:rPr>
            </w:pPr>
            <w:permStart w:id="569264196" w:edGrp="everyone"/>
            <w:permEnd w:id="569264196"/>
          </w:p>
        </w:tc>
      </w:tr>
      <w:tr w:rsidR="00D010DA" w:rsidRPr="005F0E83" w14:paraId="5EDDC3C7" w14:textId="77777777" w:rsidTr="002450B0">
        <w:trPr>
          <w:trHeight w:val="1701"/>
        </w:trPr>
        <w:tc>
          <w:tcPr>
            <w:tcW w:w="681" w:type="dxa"/>
          </w:tcPr>
          <w:p w14:paraId="63064D55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_Ref96075920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03D1A500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how resources were acquired and made available.</w:t>
            </w:r>
          </w:p>
          <w:p w14:paraId="1CB3B2CA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4DEB54B" w14:textId="77777777" w:rsidR="00D010DA" w:rsidRPr="005F0E83" w:rsidRDefault="00D010DA" w:rsidP="00D010DA">
            <w:pPr>
              <w:pStyle w:val="38PASBenchmark"/>
              <w:ind w:left="0"/>
              <w:rPr>
                <w:vanish w:val="0"/>
              </w:rPr>
            </w:pPr>
            <w:permStart w:id="1913874912" w:edGrp="everyone"/>
            <w:permEnd w:id="1913874912"/>
          </w:p>
        </w:tc>
      </w:tr>
      <w:tr w:rsidR="00D010DA" w:rsidRPr="005F0E83" w14:paraId="48AD2982" w14:textId="77777777" w:rsidTr="002450B0">
        <w:trPr>
          <w:trHeight w:val="850"/>
        </w:trPr>
        <w:tc>
          <w:tcPr>
            <w:tcW w:w="681" w:type="dxa"/>
          </w:tcPr>
          <w:p w14:paraId="7CAC98B5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_Ref96077286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046B5BC8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information recorded:</w:t>
            </w:r>
          </w:p>
          <w:p w14:paraId="25ACBD3B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EE45566" w14:textId="77777777" w:rsidR="00D010DA" w:rsidRPr="005F0E83" w:rsidRDefault="00D010DA" w:rsidP="00D010DA">
            <w:pPr>
              <w:pStyle w:val="38PASBenchmark"/>
              <w:ind w:left="0"/>
              <w:rPr>
                <w:vanish w:val="0"/>
              </w:rPr>
            </w:pPr>
            <w:permStart w:id="883425540" w:edGrp="everyone"/>
            <w:permEnd w:id="883425540"/>
          </w:p>
        </w:tc>
      </w:tr>
      <w:tr w:rsidR="00D010DA" w:rsidRPr="005F0E83" w14:paraId="7E32C668" w14:textId="77777777" w:rsidTr="002450B0">
        <w:trPr>
          <w:trHeight w:val="850"/>
        </w:trPr>
        <w:tc>
          <w:tcPr>
            <w:tcW w:w="681" w:type="dxa"/>
          </w:tcPr>
          <w:p w14:paraId="361E3904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_Ref96077494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407E31A9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4443E6C1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BF84317" w14:textId="77777777" w:rsidR="00D010DA" w:rsidRPr="005F0E83" w:rsidRDefault="00D010DA" w:rsidP="00D010DA">
            <w:pPr>
              <w:pStyle w:val="38PASBenchmark"/>
              <w:ind w:left="0"/>
              <w:rPr>
                <w:vanish w:val="0"/>
              </w:rPr>
            </w:pPr>
            <w:permStart w:id="1995656586" w:edGrp="everyone"/>
            <w:permEnd w:id="1995656586"/>
          </w:p>
        </w:tc>
      </w:tr>
      <w:tr w:rsidR="00D010DA" w:rsidRPr="005F0E83" w14:paraId="640709A7" w14:textId="77777777" w:rsidTr="002450B0">
        <w:trPr>
          <w:trHeight w:val="850"/>
        </w:trPr>
        <w:tc>
          <w:tcPr>
            <w:tcW w:w="681" w:type="dxa"/>
          </w:tcPr>
          <w:p w14:paraId="7CF28A20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_Ref96077627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1.4E.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7FA9E1AF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method of meeting consistently with others.</w:t>
            </w:r>
          </w:p>
          <w:p w14:paraId="334404B7" w14:textId="77777777" w:rsidR="00D010DA" w:rsidRPr="005F0E83" w:rsidRDefault="00D010DA" w:rsidP="00D010D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375A9FC" w14:textId="77777777" w:rsidR="00D010DA" w:rsidRPr="005F0E83" w:rsidRDefault="00D010DA" w:rsidP="00D010DA">
            <w:pPr>
              <w:pStyle w:val="38PASBenchmark"/>
              <w:ind w:left="0"/>
              <w:rPr>
                <w:vanish w:val="0"/>
              </w:rPr>
            </w:pPr>
            <w:permStart w:id="962204574" w:edGrp="everyone"/>
            <w:permEnd w:id="962204574"/>
          </w:p>
        </w:tc>
      </w:tr>
      <w:tr w:rsidR="00EE0C94" w:rsidRPr="005F0E83" w14:paraId="6D57234D" w14:textId="77777777" w:rsidTr="002450B0">
        <w:trPr>
          <w:trHeight w:val="1134"/>
        </w:trPr>
        <w:tc>
          <w:tcPr>
            <w:tcW w:w="681" w:type="dxa"/>
          </w:tcPr>
          <w:p w14:paraId="7D0A3517" w14:textId="77777777" w:rsidR="00EE0C94" w:rsidRPr="005F0E83" w:rsidRDefault="00EE0C94" w:rsidP="00EE0C9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_Ref96079075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1.4F.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446DA752" w14:textId="77777777" w:rsidR="00EE0C94" w:rsidRPr="005F0E83" w:rsidRDefault="00EE0C94" w:rsidP="00EE0C94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Tick against reports submitted:</w:t>
            </w:r>
          </w:p>
          <w:p w14:paraId="3DB8CE54" w14:textId="77777777" w:rsidR="00EE0C94" w:rsidRPr="005F0E83" w:rsidRDefault="00EE0C94" w:rsidP="00EE0C94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3980147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87510953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87510953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task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62392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8869295" w:edGrp="everyone"/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8869295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job plan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77010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15818195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15818195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task drawings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259311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5886054" w:edGrp="everyone"/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5886054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7290389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19686943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19686943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unit costs </w:t>
            </w:r>
          </w:p>
          <w:p w14:paraId="75D048AD" w14:textId="77777777" w:rsidR="00EE0C94" w:rsidRPr="005F0E83" w:rsidRDefault="00EE0C94" w:rsidP="00EE0C94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7136167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40701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40701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overall task costs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7934074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18270667" w:edGrp="everyone"/>
                <w:r w:rsidRPr="005F0E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18270667"/>
              </w:sdtContent>
            </w:sdt>
            <w:r w:rsidRPr="005F0E83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290855690" w:edGrp="everyone"/>
            <w:permEnd w:id="290855690"/>
          </w:p>
          <w:p w14:paraId="2B300C5D" w14:textId="77777777" w:rsidR="00EE0C94" w:rsidRPr="005F0E83" w:rsidRDefault="00EE0C94" w:rsidP="00EE0C94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EE0C94" w:rsidRPr="005F0E83" w14:paraId="0855803D" w14:textId="77777777" w:rsidTr="002450B0">
        <w:trPr>
          <w:trHeight w:val="850"/>
        </w:trPr>
        <w:tc>
          <w:tcPr>
            <w:tcW w:w="681" w:type="dxa"/>
          </w:tcPr>
          <w:p w14:paraId="42F220CE" w14:textId="77777777" w:rsidR="00EE0C94" w:rsidRPr="005F0E83" w:rsidRDefault="00EE0C94" w:rsidP="00EE0C9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REF _Ref96079313 \r \h </w:instrText>
            </w:r>
            <w:r w:rsidRPr="005F0E83">
              <w:rPr>
                <w:rFonts w:ascii="Arial" w:hAnsi="Arial" w:cs="Arial"/>
                <w:sz w:val="19"/>
                <w:szCs w:val="19"/>
              </w:rPr>
            </w:r>
            <w:r w:rsidRPr="005F0E83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5F0E83">
              <w:rPr>
                <w:rFonts w:ascii="Arial" w:hAnsi="Arial" w:cs="Arial"/>
                <w:sz w:val="19"/>
                <w:szCs w:val="19"/>
              </w:rPr>
              <w:t xml:space="preserve">1.4G. </w:t>
            </w:r>
            <w:r w:rsidRPr="005F0E83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5DE164F6" w14:textId="77777777" w:rsidR="00EE0C94" w:rsidRPr="005F0E83" w:rsidRDefault="00EE0C94" w:rsidP="00EE0C9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5F0E83">
              <w:rPr>
                <w:rFonts w:ascii="Arial" w:hAnsi="Arial" w:cs="Arial"/>
                <w:sz w:val="19"/>
                <w:szCs w:val="19"/>
              </w:rPr>
              <w:t>Specify how feedback was organised:</w:t>
            </w:r>
          </w:p>
          <w:p w14:paraId="2AEB2150" w14:textId="77777777" w:rsidR="00EE0C94" w:rsidRPr="005F0E83" w:rsidRDefault="00EE0C94" w:rsidP="00EE0C9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969BBC7" w14:textId="77777777" w:rsidR="00EE0C94" w:rsidRPr="005F0E83" w:rsidRDefault="00EE0C94" w:rsidP="00EE0C94">
            <w:pPr>
              <w:pStyle w:val="38PASBenchmark"/>
              <w:ind w:left="0"/>
              <w:rPr>
                <w:vanish w:val="0"/>
              </w:rPr>
            </w:pPr>
            <w:permStart w:id="1271746163" w:edGrp="everyone"/>
            <w:permEnd w:id="1271746163"/>
          </w:p>
        </w:tc>
      </w:tr>
    </w:tbl>
    <w:p w14:paraId="53254773" w14:textId="77777777" w:rsidR="00580041" w:rsidRDefault="00580041" w:rsidP="00580041"/>
    <w:p w14:paraId="71BCB9DE" w14:textId="77777777" w:rsidR="00580041" w:rsidRDefault="00580041" w:rsidP="00AC0794"/>
    <w:p w14:paraId="7EE3D162" w14:textId="3AD10BD7" w:rsidR="00C76B5E" w:rsidRPr="007678DC" w:rsidRDefault="00C76B5E" w:rsidP="00C76B5E">
      <w:pPr>
        <w:jc w:val="left"/>
        <w:rPr>
          <w:rFonts w:ascii="Arial" w:hAnsi="Arial" w:cs="Arial"/>
          <w:sz w:val="20"/>
        </w:rPr>
      </w:pPr>
      <w:r w:rsidRPr="007678DC">
        <w:rPr>
          <w:rFonts w:ascii="Arial" w:hAnsi="Arial" w:cs="Arial"/>
          <w:sz w:val="20"/>
        </w:rPr>
        <w:br w:type="page"/>
      </w:r>
    </w:p>
    <w:p w14:paraId="193F09C6" w14:textId="0F44EDA6" w:rsidR="00A9666F" w:rsidRPr="00BF7956" w:rsidRDefault="002B2CA1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83C5A">
            <w:rPr>
              <w:rFonts w:ascii="Arial Black" w:hAnsi="Arial Black"/>
            </w:rPr>
            <w:t>RIICWM501E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7A756AA6" w:rsidR="00A9666F" w:rsidRPr="00BF7956" w:rsidRDefault="005C44B5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Implement civil construction plans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85704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F936148" w14:textId="478AF46D" w:rsidR="00185704" w:rsidRDefault="00185704" w:rsidP="0018570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undertake </w:t>
            </w:r>
            <w:r w:rsidR="00636B90">
              <w:rPr>
                <w:rFonts w:cs="Arial"/>
                <w:sz w:val="20"/>
              </w:rPr>
              <w:t xml:space="preserve">a </w:t>
            </w:r>
            <w:r w:rsidR="00456712">
              <w:rPr>
                <w:rFonts w:cs="Arial"/>
                <w:sz w:val="20"/>
              </w:rPr>
              <w:t>supervisory</w:t>
            </w:r>
            <w:r>
              <w:rPr>
                <w:rFonts w:cs="Arial"/>
                <w:sz w:val="20"/>
              </w:rPr>
              <w:t xml:space="preserve"> role for a project or a section of a larger project at the workplace</w:t>
            </w:r>
            <w:r w:rsidR="00636B90">
              <w:rPr>
                <w:rFonts w:cs="Arial"/>
                <w:sz w:val="20"/>
              </w:rPr>
              <w:t xml:space="preserve"> on two (2) occasions</w:t>
            </w:r>
            <w:r>
              <w:rPr>
                <w:rFonts w:cs="Arial"/>
                <w:sz w:val="20"/>
              </w:rPr>
              <w:t xml:space="preserve">. </w:t>
            </w:r>
          </w:p>
          <w:p w14:paraId="7A55317E" w14:textId="77777777" w:rsidR="00185704" w:rsidRDefault="00185704" w:rsidP="00185704">
            <w:pPr>
              <w:jc w:val="left"/>
              <w:rPr>
                <w:rFonts w:cs="Arial"/>
                <w:sz w:val="20"/>
              </w:rPr>
            </w:pPr>
          </w:p>
          <w:p w14:paraId="4407C62C" w14:textId="5E7E3BE9" w:rsidR="00185704" w:rsidRDefault="00185704" w:rsidP="0018570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During this time, the participant must gather evidence of </w:t>
            </w:r>
            <w:r w:rsidR="00636B90">
              <w:rPr>
                <w:rFonts w:cs="Arial"/>
                <w:sz w:val="20"/>
              </w:rPr>
              <w:t>implementing</w:t>
            </w:r>
            <w:r w:rsidRPr="000D0740">
              <w:rPr>
                <w:rFonts w:cs="Arial"/>
                <w:sz w:val="20"/>
              </w:rPr>
              <w:t xml:space="preserve"> a </w:t>
            </w:r>
            <w:r>
              <w:rPr>
                <w:rFonts w:cs="Arial"/>
                <w:sz w:val="20"/>
              </w:rPr>
              <w:t>civil construction</w:t>
            </w:r>
            <w:r w:rsidRPr="000D0740">
              <w:rPr>
                <w:rFonts w:cs="Arial"/>
                <w:sz w:val="20"/>
              </w:rPr>
              <w:t xml:space="preserve"> plan, </w:t>
            </w:r>
            <w:proofErr w:type="gramStart"/>
            <w:r w:rsidRPr="000D0740">
              <w:rPr>
                <w:rFonts w:cs="Arial"/>
                <w:sz w:val="20"/>
              </w:rPr>
              <w:t>administering</w:t>
            </w:r>
            <w:proofErr w:type="gramEnd"/>
            <w:r w:rsidRPr="000D0740">
              <w:rPr>
                <w:rFonts w:cs="Arial"/>
                <w:sz w:val="20"/>
              </w:rPr>
              <w:t xml:space="preserve"> and monitoring the project, finalising the project and reviewing the project to identify lessons learned for application to future projects.</w:t>
            </w:r>
          </w:p>
          <w:p w14:paraId="794A569B" w14:textId="77777777" w:rsidR="00185704" w:rsidRDefault="00185704" w:rsidP="00185704">
            <w:pPr>
              <w:jc w:val="left"/>
              <w:rPr>
                <w:rFonts w:cs="Arial"/>
                <w:sz w:val="20"/>
              </w:rPr>
            </w:pPr>
          </w:p>
          <w:p w14:paraId="33E9633B" w14:textId="7FCAFDBB" w:rsidR="00185704" w:rsidRDefault="00185704" w:rsidP="0018570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All evidence will be reviewed by the assessor along with observation at agreed stages of the project. Verbal questioning may be applied to determine if the participant can demonstrate </w:t>
            </w:r>
            <w:r w:rsidRPr="000D0740">
              <w:rPr>
                <w:rFonts w:cs="Arial"/>
                <w:sz w:val="20"/>
              </w:rPr>
              <w:t>the ability to complete the tasks</w:t>
            </w:r>
            <w:r>
              <w:rPr>
                <w:rFonts w:cs="Arial"/>
                <w:sz w:val="20"/>
              </w:rPr>
              <w:t xml:space="preserve"> listed in the task check sheet below. The assessor will be looking for evidence of the ability to:</w:t>
            </w:r>
          </w:p>
          <w:p w14:paraId="26D89A4E" w14:textId="21F3189C" w:rsidR="00070C29" w:rsidRDefault="00070C29" w:rsidP="00070C29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Pr="00070C29">
              <w:rPr>
                <w:rFonts w:cs="Arial"/>
                <w:sz w:val="20"/>
              </w:rPr>
              <w:t>lan and prepare to implement a civil construction plan</w:t>
            </w:r>
          </w:p>
          <w:p w14:paraId="18BF49A8" w14:textId="5B46C7DC" w:rsidR="00185704" w:rsidRPr="00ED7A08" w:rsidRDefault="00185704" w:rsidP="00070C29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meet or communicate with project sponsor/ </w:t>
            </w:r>
            <w:r w:rsidR="00636B90">
              <w:rPr>
                <w:rFonts w:cs="Arial"/>
                <w:sz w:val="20"/>
              </w:rPr>
              <w:t>owner/</w:t>
            </w:r>
            <w:r>
              <w:rPr>
                <w:rFonts w:cs="Arial"/>
                <w:sz w:val="20"/>
              </w:rPr>
              <w:t>delegating authority to clarify project objectives</w:t>
            </w:r>
            <w:r w:rsidR="00D81683">
              <w:rPr>
                <w:rFonts w:cs="Arial"/>
                <w:sz w:val="20"/>
              </w:rPr>
              <w:t>,</w:t>
            </w:r>
            <w:r>
              <w:rPr>
                <w:rFonts w:cs="Arial"/>
                <w:sz w:val="20"/>
              </w:rPr>
              <w:t xml:space="preserve"> scope parameters</w:t>
            </w:r>
            <w:r w:rsidR="00D81683">
              <w:rPr>
                <w:rFonts w:cs="Arial"/>
                <w:sz w:val="20"/>
              </w:rPr>
              <w:t xml:space="preserve"> and </w:t>
            </w:r>
            <w:r w:rsidR="00D81683" w:rsidRPr="00D81683">
              <w:rPr>
                <w:rFonts w:cs="Arial"/>
                <w:sz w:val="20"/>
              </w:rPr>
              <w:t>availability and accuracy of project information</w:t>
            </w:r>
          </w:p>
          <w:p w14:paraId="38A194B5" w14:textId="6BAEC16D" w:rsidR="00D81683" w:rsidRPr="00636B90" w:rsidRDefault="00636B90" w:rsidP="005625DB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 w:rsidRPr="00636B90">
              <w:rPr>
                <w:rFonts w:cs="Arial"/>
                <w:sz w:val="20"/>
              </w:rPr>
              <w:t>obtain</w:t>
            </w:r>
            <w:r w:rsidR="00D81683" w:rsidRPr="00636B90">
              <w:rPr>
                <w:rFonts w:cs="Arial"/>
                <w:sz w:val="20"/>
              </w:rPr>
              <w:t xml:space="preserve"> relevant documentation required to implement civil construction plans</w:t>
            </w:r>
            <w:r w:rsidRPr="00636B90">
              <w:rPr>
                <w:rFonts w:cs="Arial"/>
                <w:sz w:val="20"/>
              </w:rPr>
              <w:t xml:space="preserve">, including geological data, survey data, hydrological data, meteorological data </w:t>
            </w:r>
            <w:r w:rsidR="00D81683" w:rsidRPr="00636B90">
              <w:rPr>
                <w:rFonts w:cs="Arial"/>
                <w:sz w:val="20"/>
              </w:rPr>
              <w:t xml:space="preserve"> and confirm work activity compliance</w:t>
            </w:r>
          </w:p>
          <w:p w14:paraId="35C25116" w14:textId="1B77FF87" w:rsidR="00D81683" w:rsidRDefault="00B4524C" w:rsidP="00D81683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hazards and risks applying controls</w:t>
            </w:r>
            <w:r w:rsidR="00D81683" w:rsidRPr="00F349AA">
              <w:rPr>
                <w:rFonts w:cs="Arial"/>
                <w:sz w:val="20"/>
              </w:rPr>
              <w:t xml:space="preserve"> </w:t>
            </w:r>
            <w:r w:rsidR="00D81683">
              <w:rPr>
                <w:rFonts w:cs="Arial"/>
                <w:sz w:val="20"/>
              </w:rPr>
              <w:t xml:space="preserve">to </w:t>
            </w:r>
            <w:r>
              <w:rPr>
                <w:rFonts w:cs="Arial"/>
                <w:sz w:val="20"/>
              </w:rPr>
              <w:t>risk register</w:t>
            </w:r>
            <w:r w:rsidR="00D81683">
              <w:rPr>
                <w:rFonts w:cs="Arial"/>
                <w:sz w:val="20"/>
              </w:rPr>
              <w:t xml:space="preserve"> including environmental risks</w:t>
            </w:r>
          </w:p>
          <w:p w14:paraId="3EE317E4" w14:textId="55E4ABC8" w:rsidR="00D81683" w:rsidRDefault="00D81683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 the scope of work required to meet job requirements</w:t>
            </w:r>
            <w:r w:rsidR="00636B90">
              <w:rPr>
                <w:rFonts w:cs="Arial"/>
                <w:sz w:val="20"/>
              </w:rPr>
              <w:t xml:space="preserve"> using project plans and drawings, </w:t>
            </w:r>
            <w:proofErr w:type="gramStart"/>
            <w:r w:rsidR="00636B90">
              <w:rPr>
                <w:rFonts w:cs="Arial"/>
                <w:sz w:val="20"/>
              </w:rPr>
              <w:t>specifications</w:t>
            </w:r>
            <w:proofErr w:type="gramEnd"/>
            <w:r w:rsidR="00636B90">
              <w:rPr>
                <w:rFonts w:cs="Arial"/>
                <w:sz w:val="20"/>
              </w:rPr>
              <w:t xml:space="preserve"> and construction briefs</w:t>
            </w:r>
          </w:p>
          <w:p w14:paraId="3429CA0E" w14:textId="49E0710D" w:rsidR="00185704" w:rsidRDefault="00185704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ED7A08">
              <w:rPr>
                <w:rFonts w:cs="Arial"/>
                <w:sz w:val="20"/>
              </w:rPr>
              <w:t>dentify availability and access of resources</w:t>
            </w:r>
            <w:r>
              <w:rPr>
                <w:rFonts w:cs="Arial"/>
                <w:sz w:val="20"/>
              </w:rPr>
              <w:t>, including human resources</w:t>
            </w:r>
            <w:r w:rsidR="00D81683">
              <w:rPr>
                <w:rFonts w:cs="Arial"/>
                <w:sz w:val="20"/>
              </w:rPr>
              <w:t xml:space="preserve"> and apply to schedule</w:t>
            </w:r>
          </w:p>
          <w:p w14:paraId="0A83373F" w14:textId="77777777" w:rsidR="00D81683" w:rsidRDefault="00D81683" w:rsidP="00D81683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Pr="00D81683">
              <w:rPr>
                <w:rFonts w:cs="Arial"/>
                <w:sz w:val="20"/>
              </w:rPr>
              <w:t>repare the detailed implementation plan</w:t>
            </w:r>
          </w:p>
          <w:p w14:paraId="6E109B7B" w14:textId="73134192" w:rsidR="00D81683" w:rsidRDefault="00D81683" w:rsidP="00D81683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meet with relevant stakeholders to determine viable available options and select preferred option for implementation of civil construction plan</w:t>
            </w:r>
          </w:p>
          <w:p w14:paraId="76927EDA" w14:textId="4A9F9B16" w:rsidR="00D81683" w:rsidRDefault="00D81683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 w:rsidRPr="00D81683">
              <w:rPr>
                <w:rFonts w:cs="Arial"/>
                <w:sz w:val="20"/>
              </w:rPr>
              <w:t>draft implementation plan in consultation with relevant team members, confirming best use of available resource</w:t>
            </w:r>
            <w:r>
              <w:rPr>
                <w:rFonts w:cs="Arial"/>
                <w:sz w:val="20"/>
              </w:rPr>
              <w:t>s</w:t>
            </w:r>
          </w:p>
          <w:p w14:paraId="680D7FD8" w14:textId="0AEA0618" w:rsidR="00D81683" w:rsidRDefault="00D81683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 contingency requirements to be allowed for during execution of the plan</w:t>
            </w:r>
          </w:p>
          <w:p w14:paraId="4EF874CD" w14:textId="004E8C61" w:rsidR="00D81683" w:rsidRDefault="0095011B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assign roles to planning team members, monitor</w:t>
            </w:r>
            <w:r w:rsidR="00D81683">
              <w:rPr>
                <w:rFonts w:cs="Arial"/>
                <w:sz w:val="20"/>
              </w:rPr>
              <w:t xml:space="preserve"> and support team members to achieve </w:t>
            </w:r>
            <w:r>
              <w:rPr>
                <w:rFonts w:cs="Arial"/>
                <w:sz w:val="20"/>
              </w:rPr>
              <w:t>tasks within accepted timeframe</w:t>
            </w:r>
          </w:p>
          <w:p w14:paraId="57A5C363" w14:textId="53630CF3" w:rsidR="0095011B" w:rsidRDefault="0095011B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KPIs and milestones to be used </w:t>
            </w:r>
            <w:r w:rsidRPr="0095011B">
              <w:rPr>
                <w:rFonts w:cs="Arial"/>
                <w:sz w:val="20"/>
              </w:rPr>
              <w:t>to monitor and assess project performance</w:t>
            </w:r>
          </w:p>
          <w:p w14:paraId="3213036C" w14:textId="28E18139" w:rsidR="00185704" w:rsidRPr="00F349AA" w:rsidRDefault="0095011B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estimates of costs with</w:t>
            </w:r>
            <w:r w:rsidR="00185704" w:rsidRPr="00F349AA">
              <w:rPr>
                <w:rFonts w:cs="Arial"/>
                <w:sz w:val="20"/>
              </w:rPr>
              <w:t xml:space="preserve"> relevant </w:t>
            </w:r>
            <w:r>
              <w:rPr>
                <w:rFonts w:cs="Arial"/>
                <w:sz w:val="20"/>
              </w:rPr>
              <w:t>team members</w:t>
            </w:r>
          </w:p>
          <w:p w14:paraId="5B1EEA2F" w14:textId="3956EF16" w:rsidR="00185704" w:rsidRPr="00F349AA" w:rsidRDefault="00185704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develop a proposed </w:t>
            </w:r>
            <w:r w:rsidR="0095011B">
              <w:rPr>
                <w:rFonts w:cs="Arial"/>
                <w:sz w:val="20"/>
              </w:rPr>
              <w:t>implementation</w:t>
            </w:r>
            <w:r>
              <w:rPr>
                <w:rFonts w:cs="Arial"/>
                <w:sz w:val="20"/>
              </w:rPr>
              <w:t xml:space="preserve"> plan to meet project deliverables and parameters and submit to stakeholders for </w:t>
            </w:r>
            <w:r w:rsidR="0095011B">
              <w:rPr>
                <w:rFonts w:cs="Arial"/>
                <w:sz w:val="20"/>
              </w:rPr>
              <w:t>approval</w:t>
            </w:r>
          </w:p>
          <w:p w14:paraId="4C0B0077" w14:textId="1CFE7151" w:rsidR="00185704" w:rsidRDefault="0095011B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the implementation plan </w:t>
            </w:r>
            <w:r w:rsidR="00636B90">
              <w:rPr>
                <w:rFonts w:cs="Arial"/>
                <w:sz w:val="20"/>
              </w:rPr>
              <w:t xml:space="preserve">and maintain written records and reporting systems </w:t>
            </w:r>
            <w:r>
              <w:rPr>
                <w:rFonts w:cs="Arial"/>
                <w:sz w:val="20"/>
              </w:rPr>
              <w:t>according to site requirements</w:t>
            </w:r>
          </w:p>
          <w:p w14:paraId="434D406F" w14:textId="104EF033" w:rsidR="0095011B" w:rsidRDefault="00082D9A" w:rsidP="0095011B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="0095011B" w:rsidRPr="0095011B">
              <w:rPr>
                <w:rFonts w:cs="Arial"/>
                <w:sz w:val="20"/>
              </w:rPr>
              <w:t>nitiate civil construction implementation plans</w:t>
            </w:r>
          </w:p>
          <w:p w14:paraId="553FA951" w14:textId="2DE41B54" w:rsidR="00185704" w:rsidRDefault="0095011B" w:rsidP="0095011B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 resources to be available according to planned schedule</w:t>
            </w:r>
          </w:p>
          <w:p w14:paraId="22F94427" w14:textId="317C2882" w:rsidR="00636B90" w:rsidRPr="00636B90" w:rsidRDefault="00636B90" w:rsidP="00636B90">
            <w:pPr>
              <w:pStyle w:val="ListParagraph"/>
              <w:numPr>
                <w:ilvl w:val="1"/>
                <w:numId w:val="39"/>
              </w:numPr>
              <w:rPr>
                <w:rFonts w:cs="Arial"/>
                <w:sz w:val="20"/>
              </w:rPr>
            </w:pPr>
            <w:r w:rsidRPr="00636B90">
              <w:rPr>
                <w:rFonts w:cs="Arial"/>
                <w:sz w:val="20"/>
              </w:rPr>
              <w:t>prepar</w:t>
            </w:r>
            <w:r>
              <w:rPr>
                <w:rFonts w:cs="Arial"/>
                <w:sz w:val="20"/>
              </w:rPr>
              <w:t>e</w:t>
            </w:r>
            <w:r w:rsidRPr="00636B90">
              <w:rPr>
                <w:rFonts w:cs="Arial"/>
                <w:sz w:val="20"/>
              </w:rPr>
              <w:t xml:space="preserve"> for and conduct briefings, </w:t>
            </w:r>
            <w:proofErr w:type="gramStart"/>
            <w:r w:rsidRPr="00636B90">
              <w:rPr>
                <w:rFonts w:cs="Arial"/>
                <w:sz w:val="20"/>
              </w:rPr>
              <w:t>toolbox</w:t>
            </w:r>
            <w:proofErr w:type="gramEnd"/>
            <w:r w:rsidRPr="00636B90">
              <w:rPr>
                <w:rFonts w:cs="Arial"/>
                <w:sz w:val="20"/>
              </w:rPr>
              <w:t xml:space="preserve"> and site meetings</w:t>
            </w:r>
          </w:p>
          <w:p w14:paraId="2EA1DA91" w14:textId="25F604A9" w:rsidR="00185704" w:rsidRDefault="0095011B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issue instruction</w:t>
            </w:r>
            <w:r w:rsidR="00636B90">
              <w:rPr>
                <w:rFonts w:cs="Arial"/>
                <w:sz w:val="20"/>
              </w:rPr>
              <w:t xml:space="preserve"> and supervision</w:t>
            </w:r>
            <w:r>
              <w:rPr>
                <w:rFonts w:cs="Arial"/>
                <w:sz w:val="20"/>
              </w:rPr>
              <w:t xml:space="preserve"> to team members and others involved</w:t>
            </w:r>
            <w:r w:rsidR="00636B90">
              <w:rPr>
                <w:rFonts w:cs="Arial"/>
                <w:sz w:val="20"/>
              </w:rPr>
              <w:t xml:space="preserve"> using appropriate communication techniques and equipment</w:t>
            </w:r>
          </w:p>
          <w:p w14:paraId="437BD0B5" w14:textId="2BF03C30" w:rsidR="0095011B" w:rsidRDefault="00082D9A" w:rsidP="0095011B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="0095011B" w:rsidRPr="0095011B">
              <w:rPr>
                <w:rFonts w:cs="Arial"/>
                <w:sz w:val="20"/>
              </w:rPr>
              <w:t>onitor, adjust and report on the implementation of civil construction plan</w:t>
            </w:r>
          </w:p>
          <w:p w14:paraId="29E21B2D" w14:textId="3DAA6620" w:rsidR="0095011B" w:rsidRDefault="00082D9A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="0095011B" w:rsidRPr="0095011B">
              <w:rPr>
                <w:rFonts w:cs="Arial"/>
                <w:sz w:val="20"/>
              </w:rPr>
              <w:t>onitor civil construction implementation plan performance and confirm it achieves required outcomes according to job requirements</w:t>
            </w:r>
          </w:p>
          <w:p w14:paraId="5EF8AB61" w14:textId="21219304" w:rsidR="00185704" w:rsidRPr="004C71BC" w:rsidRDefault="0095011B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apply </w:t>
            </w:r>
            <w:r w:rsidRPr="0095011B">
              <w:rPr>
                <w:rFonts w:cs="Arial"/>
                <w:sz w:val="20"/>
              </w:rPr>
              <w:t>adjustments to achieve required outcomes</w:t>
            </w:r>
          </w:p>
          <w:p w14:paraId="04D386A7" w14:textId="07478E67" w:rsidR="00185704" w:rsidRDefault="00082D9A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="00185704">
              <w:rPr>
                <w:rFonts w:cs="Arial"/>
                <w:sz w:val="20"/>
              </w:rPr>
              <w:t xml:space="preserve">eet with </w:t>
            </w:r>
            <w:r w:rsidR="0095011B">
              <w:rPr>
                <w:rFonts w:cs="Arial"/>
                <w:sz w:val="20"/>
              </w:rPr>
              <w:t>those applying the plan consistently to provide ongoing clarification of requirements</w:t>
            </w:r>
          </w:p>
          <w:p w14:paraId="10F49A66" w14:textId="2E1E1EB8" w:rsidR="0095011B" w:rsidRDefault="00082D9A" w:rsidP="0095011B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95011B">
              <w:rPr>
                <w:rFonts w:cs="Arial"/>
                <w:sz w:val="20"/>
              </w:rPr>
              <w:t>omplete and submit all required reports according to site requirements</w:t>
            </w:r>
          </w:p>
          <w:p w14:paraId="7836D776" w14:textId="44D38579" w:rsidR="0095011B" w:rsidRPr="0095011B" w:rsidRDefault="00636B90" w:rsidP="0095011B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implementation of the plan with team members receiving feedback from relevant stakeholders</w:t>
            </w:r>
          </w:p>
          <w:p w14:paraId="41E1630C" w14:textId="643C4B3E" w:rsidR="00185704" w:rsidRPr="004C71BC" w:rsidRDefault="00185704" w:rsidP="00185704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 feedback from all stakeholders in lessons learned file.</w:t>
            </w:r>
          </w:p>
          <w:p w14:paraId="15857C7F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69417E3E" w14:textId="3D05E150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4CDE43E0" w:rsidR="00A9666F" w:rsidRPr="000861CC" w:rsidRDefault="00636B90" w:rsidP="00A9666F">
            <w:pPr>
              <w:jc w:val="left"/>
              <w:rPr>
                <w:rFonts w:cs="Arial"/>
                <w:sz w:val="20"/>
              </w:rPr>
            </w:pPr>
            <w:r w:rsidRPr="00636B90">
              <w:rPr>
                <w:rFonts w:cs="Arial"/>
                <w:sz w:val="20"/>
              </w:rPr>
              <w:t>Project site, project, project team, project documentation.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1418"/>
        <w:gridCol w:w="1417"/>
      </w:tblGrid>
      <w:tr w:rsidR="00A9666F" w:rsidRPr="00696855" w14:paraId="730A0AD1" w14:textId="77777777" w:rsidTr="00283C5A">
        <w:trPr>
          <w:tblHeader/>
        </w:trPr>
        <w:tc>
          <w:tcPr>
            <w:tcW w:w="6237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tcMar>
              <w:left w:w="28" w:type="dxa"/>
              <w:right w:w="28" w:type="dxa"/>
            </w:tcMar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283C5A">
        <w:trPr>
          <w:trHeight w:val="233"/>
          <w:tblHeader/>
        </w:trPr>
        <w:tc>
          <w:tcPr>
            <w:tcW w:w="6237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38CFBBB1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636B90" w:rsidRPr="00636B90">
              <w:rPr>
                <w:rFonts w:cs="Arial"/>
                <w:b/>
                <w:sz w:val="20"/>
              </w:rPr>
              <w:t>Plan and prepare to implement a civil construction plan</w:t>
            </w:r>
          </w:p>
        </w:tc>
      </w:tr>
      <w:tr w:rsidR="005F0E83" w:rsidRPr="00696855" w14:paraId="4ACB551B" w14:textId="77777777" w:rsidTr="00D23889">
        <w:trPr>
          <w:trHeight w:val="27"/>
        </w:trPr>
        <w:tc>
          <w:tcPr>
            <w:tcW w:w="6237" w:type="dxa"/>
            <w:tcBorders>
              <w:left w:val="single" w:sz="12" w:space="0" w:color="000000"/>
            </w:tcBorders>
          </w:tcPr>
          <w:p w14:paraId="699191A7" w14:textId="4EB9671C" w:rsidR="005F0E83" w:rsidRPr="00456712" w:rsidRDefault="005F0E83" w:rsidP="005F0E83">
            <w:pPr>
              <w:pStyle w:val="331PASListTask1"/>
            </w:pPr>
            <w:bookmarkStart w:id="45" w:name="_Ref96072031"/>
            <w:r w:rsidRPr="00456712">
              <w:t>Communicate with project sponsor/owner to identify project objectives and parameters of the scope.</w:t>
            </w:r>
            <w:bookmarkEnd w:id="45"/>
          </w:p>
        </w:tc>
        <w:permStart w:id="761991636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08D990D" w14:textId="29CC2695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560709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1991636"/>
          </w:p>
        </w:tc>
        <w:permStart w:id="1695225135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3531FC" w14:textId="17BC84E5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93957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5225135"/>
          </w:p>
        </w:tc>
      </w:tr>
      <w:tr w:rsidR="005F0E83" w:rsidRPr="00696855" w14:paraId="73A7F198" w14:textId="77777777" w:rsidTr="00D23889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758CCE5D" w14:textId="14898745" w:rsidR="005F0E83" w:rsidRPr="00456712" w:rsidRDefault="005F0E83" w:rsidP="005F0E83">
            <w:pPr>
              <w:pStyle w:val="331PASListTask1"/>
            </w:pPr>
            <w:bookmarkStart w:id="46" w:name="_Ref96072033"/>
            <w:r>
              <w:t xml:space="preserve">Confirm </w:t>
            </w:r>
            <w:r w:rsidRPr="00B4524C">
              <w:t>scope parameters and availability and accuracy of project information</w:t>
            </w:r>
            <w:r>
              <w:t xml:space="preserve"> with relevant stakeholder/s.</w:t>
            </w:r>
            <w:bookmarkEnd w:id="46"/>
          </w:p>
        </w:tc>
        <w:permStart w:id="1236085477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5D5B2A8" w14:textId="308DB7FA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32846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6085477"/>
          </w:p>
        </w:tc>
        <w:permStart w:id="1172790866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3AE05" w14:textId="78D194B6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206889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72790866"/>
          </w:p>
        </w:tc>
      </w:tr>
      <w:tr w:rsidR="005F0E83" w:rsidRPr="00696855" w14:paraId="42C4F2E6" w14:textId="77777777" w:rsidTr="00D23889">
        <w:trPr>
          <w:trHeight w:val="25"/>
        </w:trPr>
        <w:tc>
          <w:tcPr>
            <w:tcW w:w="6237" w:type="dxa"/>
            <w:tcBorders>
              <w:left w:val="single" w:sz="12" w:space="0" w:color="000000"/>
              <w:bottom w:val="single" w:sz="4" w:space="0" w:color="auto"/>
            </w:tcBorders>
          </w:tcPr>
          <w:p w14:paraId="0CEC571F" w14:textId="2502D834" w:rsidR="005F0E83" w:rsidRPr="00456712" w:rsidRDefault="005F0E83" w:rsidP="005F0E83">
            <w:pPr>
              <w:pStyle w:val="331PASListTask1"/>
            </w:pPr>
            <w:bookmarkStart w:id="47" w:name="_Ref96079579"/>
            <w:r>
              <w:t>O</w:t>
            </w:r>
            <w:r w:rsidRPr="00B4524C">
              <w:t xml:space="preserve">btain </w:t>
            </w:r>
            <w:r>
              <w:t xml:space="preserve">and review </w:t>
            </w:r>
            <w:r w:rsidRPr="00B4524C">
              <w:t>relevant documentation required to implement civil construction plans, including geological data, survey data, hydrological data, meteorological data  and confirm work activity compliance</w:t>
            </w:r>
            <w:r>
              <w:t>.</w:t>
            </w:r>
            <w:bookmarkEnd w:id="47"/>
          </w:p>
        </w:tc>
        <w:permStart w:id="2114339947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1D70053" w14:textId="75862BFB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43926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4339947"/>
          </w:p>
        </w:tc>
        <w:permStart w:id="1082224622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34559C" w14:textId="4AA42BB1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147455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82224622"/>
          </w:p>
        </w:tc>
      </w:tr>
      <w:tr w:rsidR="005F0E83" w:rsidRPr="00696855" w14:paraId="62A97FA6" w14:textId="77777777" w:rsidTr="00D23889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18A7485C" w14:textId="075F1F17" w:rsidR="005F0E83" w:rsidRPr="00486541" w:rsidRDefault="005F0E83" w:rsidP="005F0E83">
            <w:pPr>
              <w:pStyle w:val="331PASListTask1"/>
            </w:pPr>
            <w:bookmarkStart w:id="48" w:name="_Ref96079591"/>
            <w:r>
              <w:t>Determine hazards and risks applying controls</w:t>
            </w:r>
            <w:r w:rsidRPr="00F349AA">
              <w:t xml:space="preserve"> </w:t>
            </w:r>
            <w:r>
              <w:t>to risk register including environmental risks</w:t>
            </w:r>
            <w:bookmarkEnd w:id="48"/>
          </w:p>
        </w:tc>
        <w:permStart w:id="742339671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48FACFD" w14:textId="37B6AB8C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562285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42339671"/>
          </w:p>
        </w:tc>
        <w:permStart w:id="603206763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6EC4F42" w14:textId="73C999F2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76126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3206763"/>
          </w:p>
        </w:tc>
      </w:tr>
      <w:tr w:rsidR="005F0E83" w:rsidRPr="00696855" w14:paraId="176063AB" w14:textId="77777777" w:rsidTr="00D23889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1B92FA12" w14:textId="2EC18DCF" w:rsidR="005F0E83" w:rsidRPr="00486541" w:rsidRDefault="005F0E83" w:rsidP="005F0E83">
            <w:pPr>
              <w:pStyle w:val="331PASListTask1"/>
            </w:pPr>
            <w:bookmarkStart w:id="49" w:name="_Ref96079602"/>
            <w:r>
              <w:t xml:space="preserve">Determine and document the scope of work required to meet job requirements using project plans and drawings, </w:t>
            </w:r>
            <w:proofErr w:type="gramStart"/>
            <w:r>
              <w:t>specifications</w:t>
            </w:r>
            <w:proofErr w:type="gramEnd"/>
            <w:r>
              <w:t xml:space="preserve"> and construction briefs.</w:t>
            </w:r>
            <w:bookmarkEnd w:id="49"/>
          </w:p>
        </w:tc>
        <w:permStart w:id="1918913133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0903431" w14:textId="16A79A02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9848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8913133"/>
          </w:p>
        </w:tc>
        <w:permStart w:id="184112970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72F29B8" w14:textId="1D9621C5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99831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112970"/>
          </w:p>
        </w:tc>
      </w:tr>
      <w:tr w:rsidR="005F0E83" w:rsidRPr="00696855" w14:paraId="22FE5021" w14:textId="77777777" w:rsidTr="00D23889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67DC5935" w14:textId="596E9804" w:rsidR="005F0E83" w:rsidRPr="00486541" w:rsidRDefault="005F0E83" w:rsidP="005F0E83">
            <w:pPr>
              <w:pStyle w:val="331PASListTask1"/>
            </w:pPr>
            <w:bookmarkStart w:id="50" w:name="_Ref96079610"/>
            <w:r>
              <w:t>I</w:t>
            </w:r>
            <w:r w:rsidRPr="00B4524C">
              <w:t>dentify availability and access of resources, including human resources and apply to schedule</w:t>
            </w:r>
            <w:r>
              <w:t>.</w:t>
            </w:r>
            <w:bookmarkEnd w:id="50"/>
          </w:p>
        </w:tc>
        <w:permStart w:id="1333608453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B57280A" w14:textId="30C995EF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8650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3608453"/>
          </w:p>
        </w:tc>
        <w:permStart w:id="332362055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A7BCAF" w14:textId="1BC22DC6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946485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2362055"/>
          </w:p>
        </w:tc>
      </w:tr>
      <w:tr w:rsidR="00A9666F" w:rsidRPr="005E24F1" w14:paraId="1128CE5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7E033F11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636B90" w:rsidRPr="00636B90">
              <w:rPr>
                <w:rFonts w:cs="Arial"/>
                <w:b/>
                <w:sz w:val="20"/>
              </w:rPr>
              <w:t>Prepare the detailed implementation plan</w:t>
            </w:r>
          </w:p>
        </w:tc>
      </w:tr>
      <w:tr w:rsidR="005F0E83" w:rsidRPr="00696855" w14:paraId="4C52CBAC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65804381" w14:textId="53887948" w:rsidR="005F0E83" w:rsidRPr="00486541" w:rsidRDefault="005F0E83" w:rsidP="005F0E83">
            <w:pPr>
              <w:pStyle w:val="332PASListTask1"/>
            </w:pPr>
            <w:bookmarkStart w:id="51" w:name="_Ref96072387"/>
            <w:bookmarkStart w:id="52" w:name="_Ref96079931"/>
            <w:r>
              <w:t>Meet with relevant stakeholders to determine viable available options and select preferred option for implementation of civil construction plan</w:t>
            </w:r>
            <w:bookmarkEnd w:id="51"/>
            <w:r>
              <w:t>.</w:t>
            </w:r>
            <w:bookmarkEnd w:id="52"/>
          </w:p>
        </w:tc>
        <w:permStart w:id="1673736274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4AAA7A6" w14:textId="7719D25D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771036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3736274"/>
          </w:p>
        </w:tc>
        <w:permStart w:id="1458641349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EE417B" w14:textId="347B9CDF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15659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8641349"/>
          </w:p>
        </w:tc>
      </w:tr>
      <w:tr w:rsidR="005F0E83" w:rsidRPr="00696855" w14:paraId="5F585CCB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1F5C63F9" w14:textId="50F818F7" w:rsidR="005F0E83" w:rsidRPr="00486541" w:rsidRDefault="005F0E83" w:rsidP="005F0E83">
            <w:pPr>
              <w:pStyle w:val="332PASListTask1"/>
            </w:pPr>
            <w:bookmarkStart w:id="53" w:name="_Ref96076420"/>
            <w:r>
              <w:t>Draft civil construction plan confirming best use of available resources to meet legislated industry and site requirements.</w:t>
            </w:r>
            <w:bookmarkEnd w:id="53"/>
          </w:p>
        </w:tc>
        <w:permStart w:id="247274841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673FCCF" w14:textId="2338889F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668776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7274841"/>
          </w:p>
        </w:tc>
        <w:permStart w:id="1977036985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B65144" w14:textId="1706EBBA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58598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7036985"/>
          </w:p>
        </w:tc>
      </w:tr>
      <w:tr w:rsidR="005F0E83" w:rsidRPr="00696855" w14:paraId="103A7D73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5BECAF56" w14:textId="68B7E9BC" w:rsidR="005F0E83" w:rsidRPr="00486541" w:rsidRDefault="005F0E83" w:rsidP="005F0E83">
            <w:pPr>
              <w:pStyle w:val="332PASListTask1"/>
            </w:pPr>
            <w:bookmarkStart w:id="54" w:name="_Ref96080019"/>
            <w:r>
              <w:t>Determine and document contingency planning for use during execution of the plan.</w:t>
            </w:r>
            <w:bookmarkEnd w:id="54"/>
          </w:p>
        </w:tc>
        <w:permStart w:id="1759325969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20F5D0C" w14:textId="25B1F1AB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82874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325969"/>
          </w:p>
        </w:tc>
        <w:permStart w:id="1600868896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7150ED" w14:textId="4F8BBD78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071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0868896"/>
          </w:p>
        </w:tc>
      </w:tr>
      <w:tr w:rsidR="005F0E83" w:rsidRPr="00696855" w14:paraId="7451C504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2EEB6717" w14:textId="72E3C520" w:rsidR="005F0E83" w:rsidRPr="00486541" w:rsidRDefault="005F0E83" w:rsidP="005F0E83">
            <w:pPr>
              <w:pStyle w:val="332PASListTask1"/>
            </w:pPr>
            <w:bookmarkStart w:id="55" w:name="_Ref96080145"/>
            <w:r>
              <w:t>Monitor and support team members to ensure they achieve tasks assigned within accepted timeframe.</w:t>
            </w:r>
            <w:bookmarkEnd w:id="55"/>
          </w:p>
        </w:tc>
        <w:permStart w:id="700610899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7DEADAE" w14:textId="42F24BEF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09364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0610899"/>
          </w:p>
        </w:tc>
        <w:permStart w:id="1646539681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B9BB42" w14:textId="46F0AB72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18559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6539681"/>
          </w:p>
        </w:tc>
      </w:tr>
      <w:tr w:rsidR="005F0E83" w:rsidRPr="00696855" w14:paraId="5960B030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000015D4" w14:textId="161E1F40" w:rsidR="005F0E83" w:rsidRPr="00486541" w:rsidRDefault="005F0E83" w:rsidP="005F0E83">
            <w:pPr>
              <w:pStyle w:val="332PASListTask1"/>
              <w:rPr>
                <w:lang w:eastAsia="en-AU"/>
              </w:rPr>
            </w:pPr>
            <w:bookmarkStart w:id="56" w:name="_Ref96080153"/>
            <w:r>
              <w:rPr>
                <w:lang w:eastAsia="en-AU"/>
              </w:rPr>
              <w:t>P</w:t>
            </w:r>
            <w:r w:rsidRPr="00EE0292">
              <w:rPr>
                <w:lang w:eastAsia="en-AU"/>
              </w:rPr>
              <w:t>rovid</w:t>
            </w:r>
            <w:r>
              <w:rPr>
                <w:lang w:eastAsia="en-AU"/>
              </w:rPr>
              <w:t>es</w:t>
            </w:r>
            <w:r w:rsidRPr="00EE0292">
              <w:rPr>
                <w:lang w:eastAsia="en-AU"/>
              </w:rPr>
              <w:t xml:space="preserve"> instruction and supervision </w:t>
            </w:r>
            <w:r>
              <w:rPr>
                <w:lang w:eastAsia="en-AU"/>
              </w:rPr>
              <w:t>to team members in a supportive manner.</w:t>
            </w:r>
            <w:bookmarkEnd w:id="56"/>
          </w:p>
        </w:tc>
        <w:permStart w:id="2120829419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E5224BC" w14:textId="4C795399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281071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0829419"/>
          </w:p>
        </w:tc>
        <w:permStart w:id="80098377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57F50C" w14:textId="61842D34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700380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098377"/>
          </w:p>
        </w:tc>
      </w:tr>
      <w:tr w:rsidR="005F0E83" w:rsidRPr="00696855" w14:paraId="5ECA287C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6D5411AD" w14:textId="1E38AF13" w:rsidR="005F0E83" w:rsidRPr="00486541" w:rsidRDefault="005F0E83" w:rsidP="005F0E83">
            <w:pPr>
              <w:pStyle w:val="332PASListTask1"/>
            </w:pPr>
            <w:bookmarkStart w:id="57" w:name="_Ref96080164"/>
            <w:r>
              <w:t xml:space="preserve">Determine KPIs and milestones to be used </w:t>
            </w:r>
            <w:r w:rsidRPr="0095011B">
              <w:t>to monitor and assess project performance</w:t>
            </w:r>
            <w:r>
              <w:t xml:space="preserve"> using specified milestones and related checking and testing requirements.</w:t>
            </w:r>
            <w:bookmarkEnd w:id="57"/>
          </w:p>
        </w:tc>
        <w:permStart w:id="1506370008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4D371DCC" w14:textId="384C58EA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880363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6370008"/>
          </w:p>
        </w:tc>
        <w:permStart w:id="1604325699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7EF001" w14:textId="4DFAA527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11163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4325699"/>
          </w:p>
        </w:tc>
      </w:tr>
      <w:tr w:rsidR="005F0E83" w:rsidRPr="00696855" w14:paraId="3293EE25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0C7FF9E3" w14:textId="73644CD8" w:rsidR="005F0E83" w:rsidRPr="00486541" w:rsidRDefault="005F0E83" w:rsidP="005F0E83">
            <w:pPr>
              <w:pStyle w:val="332PASListTask1"/>
            </w:pPr>
            <w:bookmarkStart w:id="58" w:name="_Ref96080177"/>
            <w:r>
              <w:t>Document milestones on schedule according to workplace requirements.</w:t>
            </w:r>
            <w:bookmarkEnd w:id="58"/>
          </w:p>
        </w:tc>
        <w:permStart w:id="91503205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4A22EF7" w14:textId="506F938A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01384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503205"/>
          </w:p>
        </w:tc>
        <w:permStart w:id="1801904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F087BA" w14:textId="43117635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951263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1904"/>
          </w:p>
        </w:tc>
      </w:tr>
      <w:tr w:rsidR="005F0E83" w:rsidRPr="00696855" w14:paraId="64983FB1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7023D9C7" w14:textId="44E23A26" w:rsidR="005F0E83" w:rsidRPr="00486541" w:rsidRDefault="005F0E83" w:rsidP="005F0E83">
            <w:pPr>
              <w:pStyle w:val="332PASListTask1"/>
            </w:pPr>
            <w:bookmarkStart w:id="59" w:name="_Ref96075491"/>
            <w:r>
              <w:t xml:space="preserve">Work with relevant stakeholders to </w:t>
            </w:r>
            <w:r w:rsidRPr="00C93EEA">
              <w:t>prepare estimates of costs</w:t>
            </w:r>
            <w:r>
              <w:t>.</w:t>
            </w:r>
            <w:bookmarkEnd w:id="59"/>
          </w:p>
        </w:tc>
        <w:permStart w:id="562835816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A66AD6B" w14:textId="3B06A86C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568706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62835816"/>
          </w:p>
        </w:tc>
        <w:permStart w:id="1955276731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179ABE" w14:textId="41A76776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14016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5276731"/>
          </w:p>
        </w:tc>
      </w:tr>
      <w:tr w:rsidR="005F0E83" w:rsidRPr="00696855" w14:paraId="7D1F65A9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3FD04CE1" w14:textId="61160A7A" w:rsidR="005F0E83" w:rsidRPr="00486541" w:rsidRDefault="005F0E83" w:rsidP="005F0E83">
            <w:pPr>
              <w:pStyle w:val="332PASListTask1"/>
            </w:pPr>
            <w:bookmarkStart w:id="60" w:name="_Ref96075651"/>
            <w:r>
              <w:t>Gain approval of implementation plan.</w:t>
            </w:r>
            <w:bookmarkEnd w:id="60"/>
          </w:p>
        </w:tc>
        <w:permStart w:id="163982295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5223CF0" w14:textId="154413D6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176995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982295"/>
          </w:p>
        </w:tc>
        <w:permStart w:id="60454916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889DEC" w14:textId="4FF9C012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702528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454916"/>
          </w:p>
        </w:tc>
      </w:tr>
      <w:tr w:rsidR="005F0E83" w:rsidRPr="00696855" w14:paraId="4392A5CF" w14:textId="77777777" w:rsidTr="005C168C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388BF935" w14:textId="61E62BDD" w:rsidR="005F0E83" w:rsidRPr="00486541" w:rsidRDefault="005F0E83" w:rsidP="005F0E83">
            <w:pPr>
              <w:pStyle w:val="332PASListTask1"/>
            </w:pPr>
            <w:bookmarkStart w:id="61" w:name="_Ref96075768"/>
            <w:r>
              <w:t>Document the implementation plan and maintain written records and reporting systems according to site requirements.</w:t>
            </w:r>
            <w:bookmarkEnd w:id="61"/>
          </w:p>
        </w:tc>
        <w:permStart w:id="1006399420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CE446FC" w14:textId="76A65889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46143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6399420"/>
          </w:p>
        </w:tc>
        <w:permStart w:id="1950172624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C841E7F" w14:textId="1DD6A1AD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94350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0172624"/>
          </w:p>
        </w:tc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16A37F41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636B90" w:rsidRPr="00636B90">
              <w:rPr>
                <w:rFonts w:cs="Arial"/>
                <w:b/>
                <w:sz w:val="20"/>
              </w:rPr>
              <w:t>Initiate civil construction implementation plans</w:t>
            </w:r>
          </w:p>
        </w:tc>
      </w:tr>
      <w:tr w:rsidR="005F0E83" w:rsidRPr="00696855" w14:paraId="6ADBB981" w14:textId="77777777" w:rsidTr="00C4232E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7F659718" w14:textId="46FFB9D1" w:rsidR="005F0E83" w:rsidRPr="00486541" w:rsidRDefault="005F0E83" w:rsidP="005F0E83">
            <w:pPr>
              <w:pStyle w:val="333PASListTask1"/>
            </w:pPr>
            <w:bookmarkStart w:id="62" w:name="_Ref96075920"/>
            <w:r>
              <w:t>Organise resources to be available according to planned schedule.</w:t>
            </w:r>
            <w:bookmarkEnd w:id="62"/>
          </w:p>
        </w:tc>
        <w:permStart w:id="267537893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7626768" w14:textId="7277B1DD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3789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7537893"/>
          </w:p>
        </w:tc>
        <w:permStart w:id="509624044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5EC02" w14:textId="7AD9B517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17927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9624044"/>
          </w:p>
        </w:tc>
      </w:tr>
      <w:tr w:rsidR="005F0E83" w:rsidRPr="00696855" w14:paraId="61B4FA23" w14:textId="77777777" w:rsidTr="00C4232E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69A6F0C6" w14:textId="1BB5C464" w:rsidR="005F0E83" w:rsidRDefault="005F0E83" w:rsidP="005F0E83">
            <w:pPr>
              <w:pStyle w:val="333PASListTask1"/>
            </w:pPr>
            <w:bookmarkStart w:id="63" w:name="_Ref96080256"/>
            <w:r>
              <w:t>Ensure risk management is applied according to site and legislated requirements.</w:t>
            </w:r>
            <w:bookmarkEnd w:id="63"/>
          </w:p>
        </w:tc>
        <w:permStart w:id="2080462463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446FC9ED" w14:textId="76A5ECC6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1376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0462463"/>
          </w:p>
        </w:tc>
        <w:permStart w:id="2086756931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FA25574" w14:textId="5D26E12F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368756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6756931"/>
          </w:p>
        </w:tc>
      </w:tr>
      <w:tr w:rsidR="005F0E83" w:rsidRPr="00696855" w14:paraId="34E06BA6" w14:textId="77777777" w:rsidTr="00C4232E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0A686D39" w14:textId="530826BC" w:rsidR="005F0E83" w:rsidRPr="00486541" w:rsidRDefault="005F0E83" w:rsidP="005F0E83">
            <w:pPr>
              <w:pStyle w:val="333PASListTask1"/>
            </w:pPr>
            <w:bookmarkStart w:id="64" w:name="_Ref96079854"/>
            <w:r>
              <w:t>P</w:t>
            </w:r>
            <w:r w:rsidRPr="00F31837">
              <w:t>repare for and conduct briefings, toolbox and site meetings</w:t>
            </w:r>
            <w:r>
              <w:t xml:space="preserve"> using appropriate </w:t>
            </w:r>
            <w:r w:rsidRPr="00E447E3">
              <w:t>project plans</w:t>
            </w:r>
            <w:r>
              <w:t>,</w:t>
            </w:r>
            <w:r w:rsidRPr="00E447E3">
              <w:t xml:space="preserve"> </w:t>
            </w:r>
            <w:proofErr w:type="gramStart"/>
            <w:r w:rsidRPr="00E447E3">
              <w:t>drawings</w:t>
            </w:r>
            <w:proofErr w:type="gramEnd"/>
            <w:r>
              <w:t xml:space="preserve"> and</w:t>
            </w:r>
            <w:r w:rsidRPr="00E447E3">
              <w:t xml:space="preserve"> specifications</w:t>
            </w:r>
            <w:r>
              <w:t>.</w:t>
            </w:r>
            <w:bookmarkEnd w:id="64"/>
          </w:p>
        </w:tc>
        <w:permStart w:id="1398018344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332D1C9" w14:textId="0AE96CD5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34214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8018344"/>
          </w:p>
        </w:tc>
        <w:permStart w:id="766582830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A7010F" w14:textId="163AD598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655621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6582830"/>
          </w:p>
        </w:tc>
      </w:tr>
      <w:tr w:rsidR="005F0E83" w:rsidRPr="00696855" w14:paraId="2656CEBD" w14:textId="77777777" w:rsidTr="00C4232E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05A1DD84" w14:textId="2C9F33F9" w:rsidR="005F0E83" w:rsidRDefault="005F0E83" w:rsidP="005F0E83">
            <w:pPr>
              <w:pStyle w:val="333PASListTask1"/>
              <w:rPr>
                <w:lang w:eastAsia="en-AU"/>
              </w:rPr>
            </w:pPr>
            <w:bookmarkStart w:id="65" w:name="_Ref96079899"/>
            <w:r w:rsidRPr="00082D9A">
              <w:rPr>
                <w:lang w:eastAsia="en-AU"/>
              </w:rPr>
              <w:t>Conveys information and requirements clearly and listens actively</w:t>
            </w:r>
            <w:r>
              <w:rPr>
                <w:lang w:eastAsia="en-AU"/>
              </w:rPr>
              <w:t>.</w:t>
            </w:r>
            <w:bookmarkEnd w:id="65"/>
          </w:p>
        </w:tc>
        <w:permStart w:id="867983570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DBBB871" w14:textId="6C7359CB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91243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7983570"/>
          </w:p>
        </w:tc>
        <w:permStart w:id="1867860729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9F9654" w14:textId="676E7F57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39305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7860729"/>
          </w:p>
        </w:tc>
      </w:tr>
      <w:tr w:rsidR="005F0E83" w:rsidRPr="00696855" w14:paraId="4C3530B7" w14:textId="77777777" w:rsidTr="00C4232E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208E98EC" w14:textId="6B7564A0" w:rsidR="005F0E83" w:rsidRPr="00486541" w:rsidRDefault="005F0E83" w:rsidP="005F0E83">
            <w:pPr>
              <w:pStyle w:val="333PASListTask1"/>
            </w:pPr>
            <w:bookmarkStart w:id="66" w:name="_Ref96079902"/>
            <w:r>
              <w:t>Is</w:t>
            </w:r>
            <w:r w:rsidRPr="00F31837">
              <w:t>sue instruction and supervision to team members and others involved using appropriate communication techniques and equipment</w:t>
            </w:r>
            <w:r>
              <w:t>.</w:t>
            </w:r>
            <w:bookmarkEnd w:id="66"/>
          </w:p>
        </w:tc>
        <w:permStart w:id="87713938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98D5281" w14:textId="34AD54CA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32616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713938"/>
          </w:p>
        </w:tc>
        <w:permStart w:id="1317549678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A2DE40" w14:textId="0DD9E36A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078354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7549678"/>
          </w:p>
        </w:tc>
      </w:tr>
      <w:tr w:rsidR="005F0E83" w:rsidRPr="00696855" w14:paraId="093A1BC1" w14:textId="77777777" w:rsidTr="00C4232E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51662FFC" w14:textId="73BD2E4F" w:rsidR="005F0E83" w:rsidRPr="00F31837" w:rsidRDefault="005F0E83" w:rsidP="005F0E83">
            <w:pPr>
              <w:pStyle w:val="333PASListTask1"/>
            </w:pPr>
            <w:bookmarkStart w:id="67" w:name="_Ref96080273"/>
            <w:r>
              <w:t>Demonstrate an understanding of road user behaviour and apply traffic management controls accordingly as required.</w:t>
            </w:r>
            <w:bookmarkEnd w:id="67"/>
          </w:p>
        </w:tc>
        <w:permStart w:id="1680029588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584BBB40" w14:textId="6839B8F6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482009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0029588"/>
          </w:p>
        </w:tc>
        <w:permStart w:id="1341524747" w:edGrp="everyone"/>
        <w:tc>
          <w:tcPr>
            <w:tcW w:w="141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C5B64E2" w14:textId="5809C686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91093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1524747"/>
          </w:p>
        </w:tc>
      </w:tr>
      <w:tr w:rsidR="00A9666F" w:rsidRPr="005E24F1" w14:paraId="545F39CB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22A1B1E" w14:textId="35C273FE" w:rsidR="00A9666F" w:rsidRPr="004E1BC5" w:rsidRDefault="00A9666F" w:rsidP="005F0E83">
            <w:pPr>
              <w:keepNext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636B90">
              <w:rPr>
                <w:rFonts w:cs="Arial"/>
                <w:b/>
                <w:sz w:val="20"/>
              </w:rPr>
              <w:t xml:space="preserve"> </w:t>
            </w:r>
            <w:r w:rsidR="00636B90" w:rsidRPr="00636B90">
              <w:rPr>
                <w:rFonts w:cs="Arial"/>
                <w:b/>
                <w:sz w:val="20"/>
              </w:rPr>
              <w:t>Monitor, adjust and report on the implementation of civil construction plan</w:t>
            </w:r>
          </w:p>
        </w:tc>
      </w:tr>
      <w:tr w:rsidR="005F0E83" w:rsidRPr="00696855" w14:paraId="168B8B01" w14:textId="77777777" w:rsidTr="00D8163A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6439102A" w14:textId="317B6748" w:rsidR="005F0E83" w:rsidRPr="00486541" w:rsidRDefault="005F0E83" w:rsidP="005F0E83">
            <w:pPr>
              <w:pStyle w:val="334PASListTask1"/>
            </w:pPr>
            <w:bookmarkStart w:id="68" w:name="_Ref96080280"/>
            <w:r w:rsidRPr="00082D9A">
              <w:t>Monitor civil construction implementation plan performance and confirm it achieves required outcomes according to job requirements</w:t>
            </w:r>
            <w:r>
              <w:t>.</w:t>
            </w:r>
            <w:bookmarkEnd w:id="68"/>
          </w:p>
        </w:tc>
        <w:permStart w:id="1140024591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C2DF8EA" w14:textId="02170E41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340957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40024591"/>
          </w:p>
        </w:tc>
        <w:permStart w:id="98530038" w:edGrp="everyone"/>
        <w:tc>
          <w:tcPr>
            <w:tcW w:w="1417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AB32B29" w14:textId="6BAD4D60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853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8530038"/>
          </w:p>
        </w:tc>
      </w:tr>
      <w:tr w:rsidR="005F0E83" w:rsidRPr="00696855" w14:paraId="71347DEF" w14:textId="77777777" w:rsidTr="00D8163A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0260674E" w14:textId="6A329A49" w:rsidR="005F0E83" w:rsidRPr="00486541" w:rsidRDefault="005F0E83" w:rsidP="005F0E83">
            <w:pPr>
              <w:pStyle w:val="334PASListTask1"/>
            </w:pPr>
            <w:bookmarkStart w:id="69" w:name="_Ref96080102"/>
            <w:r>
              <w:t>Demonstrate team leadership qualities when providing instruction and supervision.</w:t>
            </w:r>
            <w:bookmarkEnd w:id="69"/>
          </w:p>
        </w:tc>
        <w:permStart w:id="1287789804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4767C8D1" w14:textId="6E6A97D9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273570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7789804"/>
          </w:p>
        </w:tc>
        <w:permStart w:id="1754808319" w:edGrp="everyone"/>
        <w:tc>
          <w:tcPr>
            <w:tcW w:w="1417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38FDD94" w14:textId="53DFB720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32546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4808319"/>
          </w:p>
        </w:tc>
      </w:tr>
      <w:tr w:rsidR="005F0E83" w:rsidRPr="00696855" w14:paraId="19BBDE60" w14:textId="77777777" w:rsidTr="00D8163A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4218E024" w14:textId="7229E102" w:rsidR="005F0E83" w:rsidRDefault="005F0E83" w:rsidP="005F0E83">
            <w:pPr>
              <w:pStyle w:val="334PASListTask1"/>
            </w:pPr>
            <w:bookmarkStart w:id="70" w:name="_Ref96077286"/>
            <w:r>
              <w:t>Record actions as required by site requirements including those related to:</w:t>
            </w:r>
            <w:bookmarkEnd w:id="70"/>
          </w:p>
          <w:p w14:paraId="43F3C1AD" w14:textId="0A1C1D24" w:rsidR="005F0E83" w:rsidRDefault="005F0E83" w:rsidP="005F0E83">
            <w:pPr>
              <w:pStyle w:val="334PASListTask1"/>
              <w:numPr>
                <w:ilvl w:val="1"/>
                <w:numId w:val="5"/>
              </w:numPr>
              <w:ind w:left="1434" w:hanging="357"/>
            </w:pPr>
            <w:r>
              <w:t>task specification and achievement</w:t>
            </w:r>
          </w:p>
          <w:p w14:paraId="7959D838" w14:textId="47ED5AA2" w:rsidR="005F0E83" w:rsidRDefault="005F0E83" w:rsidP="005F0E83">
            <w:pPr>
              <w:pStyle w:val="334PASListTask1"/>
              <w:numPr>
                <w:ilvl w:val="1"/>
                <w:numId w:val="5"/>
              </w:numPr>
            </w:pPr>
            <w:r>
              <w:t>job plan and activity schedule</w:t>
            </w:r>
          </w:p>
          <w:p w14:paraId="05D02DBE" w14:textId="3145AA95" w:rsidR="005F0E83" w:rsidRPr="00486541" w:rsidRDefault="005F0E83" w:rsidP="005F0E83">
            <w:pPr>
              <w:pStyle w:val="334PASListTask1"/>
              <w:numPr>
                <w:ilvl w:val="1"/>
                <w:numId w:val="5"/>
              </w:numPr>
            </w:pPr>
            <w:r>
              <w:t>task drawings</w:t>
            </w:r>
          </w:p>
        </w:tc>
        <w:permStart w:id="32997340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E778580" w14:textId="1C2E6483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460675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997340"/>
          </w:p>
        </w:tc>
        <w:permStart w:id="553150648" w:edGrp="everyone"/>
        <w:tc>
          <w:tcPr>
            <w:tcW w:w="1417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A49512B" w14:textId="0CBB6810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21901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53150648"/>
          </w:p>
        </w:tc>
      </w:tr>
      <w:tr w:rsidR="005F0E83" w:rsidRPr="00696855" w14:paraId="0C3DE8AD" w14:textId="77777777" w:rsidTr="00D8163A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316A8FA4" w14:textId="6BAF10B2" w:rsidR="005F0E83" w:rsidRDefault="005F0E83" w:rsidP="005F0E83">
            <w:pPr>
              <w:pStyle w:val="334PASListTask1"/>
            </w:pPr>
            <w:bookmarkStart w:id="71" w:name="_Ref96077494"/>
            <w:r>
              <w:t>Initiate adjustments to achieve required results.</w:t>
            </w:r>
            <w:bookmarkEnd w:id="71"/>
          </w:p>
        </w:tc>
        <w:permStart w:id="952055469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0154E0F" w14:textId="367270BF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73782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2055469"/>
          </w:p>
        </w:tc>
        <w:permStart w:id="1034638222" w:edGrp="everyone"/>
        <w:tc>
          <w:tcPr>
            <w:tcW w:w="1417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607A3B" w14:textId="1914B992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220036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4638222"/>
          </w:p>
        </w:tc>
      </w:tr>
      <w:tr w:rsidR="005F0E83" w:rsidRPr="00696855" w14:paraId="1D7711BF" w14:textId="77777777" w:rsidTr="00D8163A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574ED719" w14:textId="0AF00472" w:rsidR="005F0E83" w:rsidRPr="00486541" w:rsidRDefault="005F0E83" w:rsidP="005F0E83">
            <w:pPr>
              <w:pStyle w:val="334PASListTask1"/>
              <w:jc w:val="left"/>
            </w:pPr>
            <w:bookmarkStart w:id="72" w:name="_Ref96077627"/>
            <w:r>
              <w:t>M</w:t>
            </w:r>
            <w:r w:rsidRPr="00D478B8">
              <w:t>eet with those applying the plan consistently to provide ongoing clarification of requirements</w:t>
            </w:r>
            <w:r>
              <w:t>.</w:t>
            </w:r>
            <w:bookmarkEnd w:id="72"/>
          </w:p>
        </w:tc>
        <w:permStart w:id="1900902097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69ECC34" w14:textId="56693C6D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952476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0902097"/>
          </w:p>
        </w:tc>
        <w:permStart w:id="1969250293" w:edGrp="everyone"/>
        <w:tc>
          <w:tcPr>
            <w:tcW w:w="1417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50C8C82" w14:textId="2E227A8C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742396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9250293"/>
          </w:p>
        </w:tc>
      </w:tr>
      <w:tr w:rsidR="005F0E83" w:rsidRPr="00696855" w14:paraId="13646C36" w14:textId="77777777" w:rsidTr="00D8163A">
        <w:trPr>
          <w:trHeight w:val="25"/>
        </w:trPr>
        <w:tc>
          <w:tcPr>
            <w:tcW w:w="6237" w:type="dxa"/>
            <w:tcBorders>
              <w:left w:val="single" w:sz="12" w:space="0" w:color="000000"/>
            </w:tcBorders>
          </w:tcPr>
          <w:p w14:paraId="7BF0A0E7" w14:textId="3B7AB215" w:rsidR="005F0E83" w:rsidRPr="00486541" w:rsidRDefault="005F0E83" w:rsidP="005F0E83">
            <w:pPr>
              <w:pStyle w:val="334PASListTask1"/>
            </w:pPr>
            <w:bookmarkStart w:id="73" w:name="_Ref96079075"/>
            <w:r>
              <w:t>Complete and submit reports according to site requirements.</w:t>
            </w:r>
            <w:bookmarkEnd w:id="73"/>
          </w:p>
        </w:tc>
        <w:permStart w:id="1306416095" w:edGrp="everyone"/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5959B9EC" w14:textId="0C98BE8E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149696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6416095"/>
          </w:p>
        </w:tc>
        <w:permStart w:id="48847220" w:edGrp="everyone"/>
        <w:tc>
          <w:tcPr>
            <w:tcW w:w="1417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23E8440" w14:textId="5DC4457A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123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847220"/>
          </w:p>
        </w:tc>
      </w:tr>
      <w:tr w:rsidR="005F0E83" w:rsidRPr="00696855" w14:paraId="2607039B" w14:textId="77777777" w:rsidTr="00D8163A">
        <w:trPr>
          <w:trHeight w:val="25"/>
        </w:trPr>
        <w:tc>
          <w:tcPr>
            <w:tcW w:w="6237" w:type="dxa"/>
            <w:tcBorders>
              <w:left w:val="single" w:sz="12" w:space="0" w:color="000000"/>
              <w:bottom w:val="single" w:sz="4" w:space="0" w:color="000000"/>
            </w:tcBorders>
          </w:tcPr>
          <w:p w14:paraId="0E9808BF" w14:textId="510894E6" w:rsidR="005F0E83" w:rsidRPr="00486541" w:rsidRDefault="005F0E83" w:rsidP="005F0E83">
            <w:pPr>
              <w:pStyle w:val="334PASListTask1"/>
            </w:pPr>
            <w:bookmarkStart w:id="74" w:name="_Ref96079313"/>
            <w:r>
              <w:t xml:space="preserve">Undertake a </w:t>
            </w:r>
            <w:r w:rsidRPr="001F2574">
              <w:t>review</w:t>
            </w:r>
            <w:r>
              <w:t xml:space="preserve"> of</w:t>
            </w:r>
            <w:r w:rsidRPr="001F2574">
              <w:t xml:space="preserve"> implementation of the plan with team members receiving feedback from relevant stakeholders</w:t>
            </w:r>
            <w:bookmarkEnd w:id="74"/>
          </w:p>
        </w:tc>
        <w:permStart w:id="170599409" w:edGrp="everyone"/>
        <w:tc>
          <w:tcPr>
            <w:tcW w:w="141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994328B" w14:textId="3D2177DF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47423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599409"/>
          </w:p>
        </w:tc>
        <w:permStart w:id="1696336394" w:edGrp="everyone"/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4563F050" w14:textId="41F01DA6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90486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6336394"/>
          </w:p>
        </w:tc>
      </w:tr>
      <w:tr w:rsidR="005F0E83" w:rsidRPr="00696855" w14:paraId="5495BDEC" w14:textId="77777777" w:rsidTr="00D8163A">
        <w:trPr>
          <w:trHeight w:val="25"/>
        </w:trPr>
        <w:tc>
          <w:tcPr>
            <w:tcW w:w="6237" w:type="dxa"/>
            <w:tcBorders>
              <w:left w:val="single" w:sz="12" w:space="0" w:color="000000"/>
              <w:bottom w:val="single" w:sz="12" w:space="0" w:color="000000"/>
            </w:tcBorders>
          </w:tcPr>
          <w:p w14:paraId="76222347" w14:textId="3A630E89" w:rsidR="005F0E83" w:rsidRPr="00486541" w:rsidRDefault="005F0E83" w:rsidP="005F0E83">
            <w:pPr>
              <w:pStyle w:val="334PASListTask1"/>
            </w:pPr>
            <w:bookmarkStart w:id="75" w:name="_Ref96080358"/>
            <w:r>
              <w:t>D</w:t>
            </w:r>
            <w:r w:rsidRPr="001F2574">
              <w:t>ocument feedback from stakeholders in lessons learned file</w:t>
            </w:r>
            <w:r>
              <w:t>.</w:t>
            </w:r>
            <w:bookmarkEnd w:id="75"/>
          </w:p>
        </w:tc>
        <w:permStart w:id="785269404" w:edGrp="everyone"/>
        <w:tc>
          <w:tcPr>
            <w:tcW w:w="1418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16B0500F" w14:textId="5EEBA6FA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79003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5269404"/>
          </w:p>
        </w:tc>
        <w:permStart w:id="132329845" w:edGrp="everyone"/>
        <w:tc>
          <w:tcPr>
            <w:tcW w:w="1417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4FC0D45" w14:textId="4EDC1B94" w:rsidR="005F0E83" w:rsidRPr="004E1BC5" w:rsidRDefault="005F0E83" w:rsidP="005F0E83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41154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329845"/>
          </w:p>
        </w:tc>
      </w:tr>
    </w:tbl>
    <w:p w14:paraId="1200A142" w14:textId="77777777" w:rsidR="005227F4" w:rsidRPr="00FF75BE" w:rsidRDefault="005227F4" w:rsidP="009B4AC7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9B4AC7">
      <w:headerReference w:type="even" r:id="rId16"/>
      <w:headerReference w:type="default" r:id="rId17"/>
      <w:footerReference w:type="default" r:id="rId18"/>
      <w:pgSz w:w="11906" w:h="16838"/>
      <w:pgMar w:top="1440" w:right="1440" w:bottom="1418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7388523" w:rsidR="006E5B7D" w:rsidRPr="00830749" w:rsidRDefault="002B2CA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7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C44B5">
          <w:rPr>
            <w:rFonts w:ascii="Arial" w:hAnsi="Arial" w:cs="Arial"/>
            <w:b/>
            <w:sz w:val="16"/>
            <w:szCs w:val="16"/>
          </w:rPr>
          <w:t>v1-0_25/01/2022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20224FF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5C44B5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C44B5" w:rsidRPr="005C44B5">
          <w:rPr>
            <w:rFonts w:ascii="Arial" w:hAnsi="Arial" w:cs="Arial"/>
            <w:b/>
            <w:sz w:val="16"/>
            <w:szCs w:val="16"/>
          </w:rPr>
          <w:t>v1-0_25/01/2022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B2CA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794DBD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C44B5">
          <w:rPr>
            <w:rFonts w:ascii="Arial" w:hAnsi="Arial" w:cs="Arial"/>
            <w:b/>
            <w:sz w:val="16"/>
            <w:szCs w:val="16"/>
          </w:rPr>
          <w:t>v1-0_25/01/2022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B2CA1">
          <w:rPr>
            <w:rFonts w:ascii="Arial" w:hAnsi="Arial" w:cs="Arial"/>
            <w:b/>
            <w:bCs/>
            <w:noProof/>
            <w:sz w:val="16"/>
            <w:szCs w:val="16"/>
          </w:rPr>
          <w:t>7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9FCCD26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C44B5">
          <w:rPr>
            <w:rFonts w:ascii="Arial" w:hAnsi="Arial" w:cs="Arial"/>
            <w:b/>
            <w:sz w:val="16"/>
            <w:szCs w:val="16"/>
          </w:rPr>
          <w:t>v1-0_25/01/2022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B2CA1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502DBEC2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83C5A">
          <w:rPr>
            <w:rFonts w:ascii="Arial" w:hAnsi="Arial" w:cs="Arial"/>
            <w:b/>
            <w:sz w:val="16"/>
            <w:szCs w:val="16"/>
          </w:rPr>
          <w:t>RIICWM501E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4B5">
          <w:rPr>
            <w:rFonts w:ascii="Arial" w:hAnsi="Arial" w:cs="Arial"/>
            <w:b/>
            <w:sz w:val="16"/>
            <w:szCs w:val="16"/>
          </w:rPr>
          <w:t>Implement civil construction plans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44743387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83C5A">
          <w:rPr>
            <w:rFonts w:ascii="Arial" w:hAnsi="Arial" w:cs="Arial"/>
            <w:b/>
            <w:sz w:val="16"/>
            <w:szCs w:val="16"/>
          </w:rPr>
          <w:t>RIICWM501E</w:t>
        </w:r>
      </w:sdtContent>
    </w:sdt>
    <w:r w:rsidRPr="005C44B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4B5" w:rsidRPr="005C44B5">
          <w:rPr>
            <w:rFonts w:ascii="Arial" w:hAnsi="Arial" w:cs="Arial"/>
            <w:b/>
            <w:sz w:val="16"/>
            <w:szCs w:val="16"/>
          </w:rPr>
          <w:t>Implement civil construction plans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6AF525E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83C5A">
          <w:rPr>
            <w:rFonts w:ascii="Arial" w:hAnsi="Arial" w:cs="Arial"/>
            <w:b/>
            <w:sz w:val="16"/>
            <w:szCs w:val="16"/>
          </w:rPr>
          <w:t>RIICWM501E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4B5">
          <w:rPr>
            <w:rFonts w:ascii="Arial" w:hAnsi="Arial" w:cs="Arial"/>
            <w:b/>
            <w:sz w:val="16"/>
            <w:szCs w:val="16"/>
          </w:rPr>
          <w:t>Implement civil construction plans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1E1ECF73" w:rsidR="006E5B7D" w:rsidRDefault="009B4AC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83C5A">
          <w:rPr>
            <w:rFonts w:ascii="Arial" w:hAnsi="Arial" w:cs="Arial"/>
            <w:b/>
            <w:sz w:val="16"/>
            <w:szCs w:val="16"/>
          </w:rPr>
          <w:t>RIICWM501E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4B5">
          <w:rPr>
            <w:rFonts w:ascii="Arial" w:hAnsi="Arial" w:cs="Arial"/>
            <w:b/>
            <w:sz w:val="16"/>
            <w:szCs w:val="16"/>
          </w:rPr>
          <w:t>Implement civil construction plans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0B445C1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9B4AC7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83C5A">
          <w:rPr>
            <w:rFonts w:ascii="Arial" w:hAnsi="Arial" w:cs="Arial"/>
            <w:b/>
            <w:sz w:val="16"/>
            <w:szCs w:val="16"/>
          </w:rPr>
          <w:t>RIICWM501E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C44B5">
          <w:rPr>
            <w:rFonts w:ascii="Arial" w:hAnsi="Arial" w:cs="Arial"/>
            <w:b/>
            <w:sz w:val="16"/>
            <w:szCs w:val="16"/>
          </w:rPr>
          <w:t>Implement civil construction plans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5CF7D4B"/>
    <w:multiLevelType w:val="hybridMultilevel"/>
    <w:tmpl w:val="0AE09D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6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1AB671C4"/>
    <w:multiLevelType w:val="multilevel"/>
    <w:tmpl w:val="92E870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D3F19"/>
    <w:multiLevelType w:val="multilevel"/>
    <w:tmpl w:val="CC2423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9062C8"/>
    <w:multiLevelType w:val="multilevel"/>
    <w:tmpl w:val="AE9411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8D6C0EC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389526999">
    <w:abstractNumId w:val="17"/>
  </w:num>
  <w:num w:numId="2" w16cid:durableId="1165780091">
    <w:abstractNumId w:val="24"/>
  </w:num>
  <w:num w:numId="3" w16cid:durableId="1400639956">
    <w:abstractNumId w:val="14"/>
  </w:num>
  <w:num w:numId="4" w16cid:durableId="67849893">
    <w:abstractNumId w:val="22"/>
  </w:num>
  <w:num w:numId="5" w16cid:durableId="1889756055">
    <w:abstractNumId w:val="21"/>
  </w:num>
  <w:num w:numId="6" w16cid:durableId="1523277194">
    <w:abstractNumId w:val="28"/>
  </w:num>
  <w:num w:numId="7" w16cid:durableId="683628113">
    <w:abstractNumId w:val="9"/>
  </w:num>
  <w:num w:numId="8" w16cid:durableId="1827235159">
    <w:abstractNumId w:val="5"/>
  </w:num>
  <w:num w:numId="9" w16cid:durableId="796216637">
    <w:abstractNumId w:val="20"/>
  </w:num>
  <w:num w:numId="10" w16cid:durableId="2102991318">
    <w:abstractNumId w:val="16"/>
  </w:num>
  <w:num w:numId="11" w16cid:durableId="92435782">
    <w:abstractNumId w:val="13"/>
  </w:num>
  <w:num w:numId="12" w16cid:durableId="1603107735">
    <w:abstractNumId w:val="33"/>
  </w:num>
  <w:num w:numId="13" w16cid:durableId="1285502450">
    <w:abstractNumId w:val="27"/>
  </w:num>
  <w:num w:numId="14" w16cid:durableId="2073304384">
    <w:abstractNumId w:val="0"/>
  </w:num>
  <w:num w:numId="15" w16cid:durableId="1346245621">
    <w:abstractNumId w:val="23"/>
  </w:num>
  <w:num w:numId="16" w16cid:durableId="727191737">
    <w:abstractNumId w:val="31"/>
  </w:num>
  <w:num w:numId="17" w16cid:durableId="350180161">
    <w:abstractNumId w:val="26"/>
  </w:num>
  <w:num w:numId="18" w16cid:durableId="834808686">
    <w:abstractNumId w:val="30"/>
  </w:num>
  <w:num w:numId="19" w16cid:durableId="430930992">
    <w:abstractNumId w:val="25"/>
  </w:num>
  <w:num w:numId="20" w16cid:durableId="687633554">
    <w:abstractNumId w:val="1"/>
  </w:num>
  <w:num w:numId="21" w16cid:durableId="2060278471">
    <w:abstractNumId w:val="32"/>
  </w:num>
  <w:num w:numId="22" w16cid:durableId="719086490">
    <w:abstractNumId w:val="29"/>
  </w:num>
  <w:num w:numId="23" w16cid:durableId="1949969697">
    <w:abstractNumId w:val="19"/>
  </w:num>
  <w:num w:numId="24" w16cid:durableId="1779254048">
    <w:abstractNumId w:val="7"/>
  </w:num>
  <w:num w:numId="25" w16cid:durableId="1364018264">
    <w:abstractNumId w:val="2"/>
  </w:num>
  <w:num w:numId="26" w16cid:durableId="1115096347">
    <w:abstractNumId w:val="3"/>
  </w:num>
  <w:num w:numId="27" w16cid:durableId="891841779">
    <w:abstractNumId w:val="18"/>
  </w:num>
  <w:num w:numId="28" w16cid:durableId="1151364440">
    <w:abstractNumId w:val="10"/>
  </w:num>
  <w:num w:numId="29" w16cid:durableId="1556893279">
    <w:abstractNumId w:val="6"/>
  </w:num>
  <w:num w:numId="30" w16cid:durableId="1552881053">
    <w:abstractNumId w:val="15"/>
  </w:num>
  <w:num w:numId="31" w16cid:durableId="14629195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469982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52139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30720369">
    <w:abstractNumId w:val="9"/>
  </w:num>
  <w:num w:numId="35" w16cid:durableId="1372730006">
    <w:abstractNumId w:val="9"/>
  </w:num>
  <w:num w:numId="36" w16cid:durableId="649215389">
    <w:abstractNumId w:val="9"/>
  </w:num>
  <w:num w:numId="37" w16cid:durableId="199822034">
    <w:abstractNumId w:val="9"/>
  </w:num>
  <w:num w:numId="38" w16cid:durableId="39483417">
    <w:abstractNumId w:val="9"/>
  </w:num>
  <w:num w:numId="39" w16cid:durableId="889266740">
    <w:abstractNumId w:val="4"/>
  </w:num>
  <w:num w:numId="40" w16cid:durableId="1351562804">
    <w:abstractNumId w:val="8"/>
  </w:num>
  <w:num w:numId="41" w16cid:durableId="350567802">
    <w:abstractNumId w:val="11"/>
  </w:num>
  <w:num w:numId="42" w16cid:durableId="1995336712">
    <w:abstractNumId w:val="1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DNrO60efvz0Br1JirlyxoS1lgu+Mxb3xago7uJEa5GSarE1XnOH75odkpmT766L+gczhqLJHk+2jG7ZwYEhkPg==" w:salt="pjoThDugHvp8j9upIOQ1r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368FD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0C29"/>
    <w:rsid w:val="00074457"/>
    <w:rsid w:val="00076AD6"/>
    <w:rsid w:val="00082D9A"/>
    <w:rsid w:val="0008468E"/>
    <w:rsid w:val="00090D03"/>
    <w:rsid w:val="00091491"/>
    <w:rsid w:val="0009164E"/>
    <w:rsid w:val="000A1699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572F"/>
    <w:rsid w:val="00136E8C"/>
    <w:rsid w:val="001457FC"/>
    <w:rsid w:val="00152592"/>
    <w:rsid w:val="00153050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5704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600A"/>
    <w:rsid w:val="001F2574"/>
    <w:rsid w:val="001F3555"/>
    <w:rsid w:val="001F5838"/>
    <w:rsid w:val="001F6FA5"/>
    <w:rsid w:val="00201769"/>
    <w:rsid w:val="00201E01"/>
    <w:rsid w:val="00202782"/>
    <w:rsid w:val="00204C77"/>
    <w:rsid w:val="0020743F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3C5A"/>
    <w:rsid w:val="00287CC3"/>
    <w:rsid w:val="002908D0"/>
    <w:rsid w:val="00294162"/>
    <w:rsid w:val="002A06A1"/>
    <w:rsid w:val="002A1EB3"/>
    <w:rsid w:val="002A316B"/>
    <w:rsid w:val="002A35D4"/>
    <w:rsid w:val="002A4B14"/>
    <w:rsid w:val="002B03AC"/>
    <w:rsid w:val="002B2600"/>
    <w:rsid w:val="002B2CA1"/>
    <w:rsid w:val="002B3B34"/>
    <w:rsid w:val="002B429B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E219B"/>
    <w:rsid w:val="002E35E7"/>
    <w:rsid w:val="00301207"/>
    <w:rsid w:val="00301C4E"/>
    <w:rsid w:val="00304897"/>
    <w:rsid w:val="00304C8E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2D82"/>
    <w:rsid w:val="0039160D"/>
    <w:rsid w:val="00396581"/>
    <w:rsid w:val="003A2CFC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06E8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6FBE"/>
    <w:rsid w:val="00417106"/>
    <w:rsid w:val="00420D74"/>
    <w:rsid w:val="004316FB"/>
    <w:rsid w:val="0043335E"/>
    <w:rsid w:val="0043384D"/>
    <w:rsid w:val="00433D65"/>
    <w:rsid w:val="00435D5B"/>
    <w:rsid w:val="004403AD"/>
    <w:rsid w:val="004467A9"/>
    <w:rsid w:val="00454B97"/>
    <w:rsid w:val="004559DC"/>
    <w:rsid w:val="00456712"/>
    <w:rsid w:val="004575AD"/>
    <w:rsid w:val="004624D6"/>
    <w:rsid w:val="0046338F"/>
    <w:rsid w:val="00466598"/>
    <w:rsid w:val="004676B1"/>
    <w:rsid w:val="00467952"/>
    <w:rsid w:val="00476357"/>
    <w:rsid w:val="004768EA"/>
    <w:rsid w:val="004823AB"/>
    <w:rsid w:val="00482720"/>
    <w:rsid w:val="00486541"/>
    <w:rsid w:val="00494241"/>
    <w:rsid w:val="004A3499"/>
    <w:rsid w:val="004B007F"/>
    <w:rsid w:val="004B0525"/>
    <w:rsid w:val="004B3B45"/>
    <w:rsid w:val="004B42E2"/>
    <w:rsid w:val="004B6B29"/>
    <w:rsid w:val="004B7C32"/>
    <w:rsid w:val="004C1510"/>
    <w:rsid w:val="004C3241"/>
    <w:rsid w:val="004C48E0"/>
    <w:rsid w:val="004C4FE3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22F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47D2"/>
    <w:rsid w:val="00555130"/>
    <w:rsid w:val="00555943"/>
    <w:rsid w:val="00557209"/>
    <w:rsid w:val="00573C4A"/>
    <w:rsid w:val="0057509D"/>
    <w:rsid w:val="00580041"/>
    <w:rsid w:val="00583840"/>
    <w:rsid w:val="00584F56"/>
    <w:rsid w:val="005868D2"/>
    <w:rsid w:val="0059213C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4B5"/>
    <w:rsid w:val="005C48AD"/>
    <w:rsid w:val="005D0D43"/>
    <w:rsid w:val="005D6DBE"/>
    <w:rsid w:val="005E26ED"/>
    <w:rsid w:val="005E2B40"/>
    <w:rsid w:val="005E2C83"/>
    <w:rsid w:val="005F0E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56F9"/>
    <w:rsid w:val="0061636D"/>
    <w:rsid w:val="00616E96"/>
    <w:rsid w:val="00621204"/>
    <w:rsid w:val="00621440"/>
    <w:rsid w:val="00622B2F"/>
    <w:rsid w:val="00623520"/>
    <w:rsid w:val="00625D42"/>
    <w:rsid w:val="00625E7C"/>
    <w:rsid w:val="00626283"/>
    <w:rsid w:val="00627CAE"/>
    <w:rsid w:val="006302E6"/>
    <w:rsid w:val="00632918"/>
    <w:rsid w:val="00633CAE"/>
    <w:rsid w:val="0063511D"/>
    <w:rsid w:val="00636B90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07E92"/>
    <w:rsid w:val="007128AF"/>
    <w:rsid w:val="00714EB8"/>
    <w:rsid w:val="00720E1B"/>
    <w:rsid w:val="0072118A"/>
    <w:rsid w:val="0072174F"/>
    <w:rsid w:val="0072177C"/>
    <w:rsid w:val="0073082C"/>
    <w:rsid w:val="007317A7"/>
    <w:rsid w:val="00732F50"/>
    <w:rsid w:val="007339D1"/>
    <w:rsid w:val="00734157"/>
    <w:rsid w:val="00734580"/>
    <w:rsid w:val="00734CDF"/>
    <w:rsid w:val="007402D3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658"/>
    <w:rsid w:val="00792052"/>
    <w:rsid w:val="007939E5"/>
    <w:rsid w:val="007956AF"/>
    <w:rsid w:val="00795D87"/>
    <w:rsid w:val="007A1BB4"/>
    <w:rsid w:val="007A5008"/>
    <w:rsid w:val="007B063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173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67EEB"/>
    <w:rsid w:val="00872007"/>
    <w:rsid w:val="008748CE"/>
    <w:rsid w:val="00881F05"/>
    <w:rsid w:val="00882B9D"/>
    <w:rsid w:val="0088349C"/>
    <w:rsid w:val="008868DF"/>
    <w:rsid w:val="008A082C"/>
    <w:rsid w:val="008A257C"/>
    <w:rsid w:val="008A2F2D"/>
    <w:rsid w:val="008A3A99"/>
    <w:rsid w:val="008B2177"/>
    <w:rsid w:val="008B22FC"/>
    <w:rsid w:val="008B39C9"/>
    <w:rsid w:val="008C48F6"/>
    <w:rsid w:val="008D03D0"/>
    <w:rsid w:val="008D4DE9"/>
    <w:rsid w:val="008F0BA8"/>
    <w:rsid w:val="008F464C"/>
    <w:rsid w:val="00901593"/>
    <w:rsid w:val="009025D4"/>
    <w:rsid w:val="009030D3"/>
    <w:rsid w:val="009046CD"/>
    <w:rsid w:val="009055FD"/>
    <w:rsid w:val="009056E2"/>
    <w:rsid w:val="00906A9A"/>
    <w:rsid w:val="00906AB7"/>
    <w:rsid w:val="00914CA4"/>
    <w:rsid w:val="00917FD2"/>
    <w:rsid w:val="00921288"/>
    <w:rsid w:val="009248A5"/>
    <w:rsid w:val="00925912"/>
    <w:rsid w:val="009304CA"/>
    <w:rsid w:val="0093060F"/>
    <w:rsid w:val="0093095D"/>
    <w:rsid w:val="00931795"/>
    <w:rsid w:val="009324BA"/>
    <w:rsid w:val="00936180"/>
    <w:rsid w:val="00942975"/>
    <w:rsid w:val="00942B7B"/>
    <w:rsid w:val="0094314A"/>
    <w:rsid w:val="0094363A"/>
    <w:rsid w:val="00944834"/>
    <w:rsid w:val="00944A01"/>
    <w:rsid w:val="00945C7B"/>
    <w:rsid w:val="009470AF"/>
    <w:rsid w:val="009476CA"/>
    <w:rsid w:val="0095011B"/>
    <w:rsid w:val="0095100C"/>
    <w:rsid w:val="0095160D"/>
    <w:rsid w:val="00951B1D"/>
    <w:rsid w:val="00951DE8"/>
    <w:rsid w:val="0095355A"/>
    <w:rsid w:val="00953F14"/>
    <w:rsid w:val="00954532"/>
    <w:rsid w:val="0095544D"/>
    <w:rsid w:val="0095645B"/>
    <w:rsid w:val="009606F6"/>
    <w:rsid w:val="009619A9"/>
    <w:rsid w:val="00961ADD"/>
    <w:rsid w:val="00964C74"/>
    <w:rsid w:val="00966633"/>
    <w:rsid w:val="00970B74"/>
    <w:rsid w:val="00971AC8"/>
    <w:rsid w:val="00973DEB"/>
    <w:rsid w:val="0098186A"/>
    <w:rsid w:val="00986974"/>
    <w:rsid w:val="00986BC7"/>
    <w:rsid w:val="00993997"/>
    <w:rsid w:val="00994CC6"/>
    <w:rsid w:val="00996BEA"/>
    <w:rsid w:val="009A34C4"/>
    <w:rsid w:val="009A4276"/>
    <w:rsid w:val="009A4937"/>
    <w:rsid w:val="009B2C5D"/>
    <w:rsid w:val="009B4AC7"/>
    <w:rsid w:val="009B5518"/>
    <w:rsid w:val="009B750D"/>
    <w:rsid w:val="009C7961"/>
    <w:rsid w:val="009D06DA"/>
    <w:rsid w:val="009D0A3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27970"/>
    <w:rsid w:val="00A3237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079"/>
    <w:rsid w:val="00AA212D"/>
    <w:rsid w:val="00AA517E"/>
    <w:rsid w:val="00AA64A1"/>
    <w:rsid w:val="00AA653D"/>
    <w:rsid w:val="00AB15C0"/>
    <w:rsid w:val="00AB33ED"/>
    <w:rsid w:val="00AB3FCA"/>
    <w:rsid w:val="00AB5FF9"/>
    <w:rsid w:val="00AC0794"/>
    <w:rsid w:val="00AC12A8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4504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7B8"/>
    <w:rsid w:val="00B44885"/>
    <w:rsid w:val="00B45123"/>
    <w:rsid w:val="00B4524C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39BD"/>
    <w:rsid w:val="00BD4B75"/>
    <w:rsid w:val="00BD5D83"/>
    <w:rsid w:val="00BE1F60"/>
    <w:rsid w:val="00BE2234"/>
    <w:rsid w:val="00BE45C9"/>
    <w:rsid w:val="00BE4868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31E0"/>
    <w:rsid w:val="00C35DC9"/>
    <w:rsid w:val="00C3636D"/>
    <w:rsid w:val="00C369F2"/>
    <w:rsid w:val="00C3710F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85167"/>
    <w:rsid w:val="00C90C8E"/>
    <w:rsid w:val="00C92642"/>
    <w:rsid w:val="00C931D7"/>
    <w:rsid w:val="00C9350D"/>
    <w:rsid w:val="00C93EEA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0257"/>
    <w:rsid w:val="00CE1002"/>
    <w:rsid w:val="00CE17A5"/>
    <w:rsid w:val="00CE1EBF"/>
    <w:rsid w:val="00CE2955"/>
    <w:rsid w:val="00CE2FD4"/>
    <w:rsid w:val="00CE4DB2"/>
    <w:rsid w:val="00CE77FE"/>
    <w:rsid w:val="00CF2EB5"/>
    <w:rsid w:val="00CF476A"/>
    <w:rsid w:val="00CF681E"/>
    <w:rsid w:val="00CF687B"/>
    <w:rsid w:val="00CF6EDC"/>
    <w:rsid w:val="00CF777A"/>
    <w:rsid w:val="00D010D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478B8"/>
    <w:rsid w:val="00D51F14"/>
    <w:rsid w:val="00D521B0"/>
    <w:rsid w:val="00D52AE9"/>
    <w:rsid w:val="00D612CD"/>
    <w:rsid w:val="00D644BC"/>
    <w:rsid w:val="00D70550"/>
    <w:rsid w:val="00D72E53"/>
    <w:rsid w:val="00D73693"/>
    <w:rsid w:val="00D74F43"/>
    <w:rsid w:val="00D762CD"/>
    <w:rsid w:val="00D81683"/>
    <w:rsid w:val="00D82F1D"/>
    <w:rsid w:val="00D8745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40D6"/>
    <w:rsid w:val="00DE52AD"/>
    <w:rsid w:val="00DE72E6"/>
    <w:rsid w:val="00DF0328"/>
    <w:rsid w:val="00DF544A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0D08"/>
    <w:rsid w:val="00E42AA6"/>
    <w:rsid w:val="00E42E04"/>
    <w:rsid w:val="00E441DD"/>
    <w:rsid w:val="00E447E3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94D9D"/>
    <w:rsid w:val="00EA2593"/>
    <w:rsid w:val="00EA38EA"/>
    <w:rsid w:val="00EA4ACC"/>
    <w:rsid w:val="00EA4C21"/>
    <w:rsid w:val="00EA5438"/>
    <w:rsid w:val="00EA5ACC"/>
    <w:rsid w:val="00EA7937"/>
    <w:rsid w:val="00EB0AA2"/>
    <w:rsid w:val="00EB100E"/>
    <w:rsid w:val="00EB2F5E"/>
    <w:rsid w:val="00EB5CE4"/>
    <w:rsid w:val="00EB7E28"/>
    <w:rsid w:val="00ED4D55"/>
    <w:rsid w:val="00ED6123"/>
    <w:rsid w:val="00ED62C2"/>
    <w:rsid w:val="00EE0292"/>
    <w:rsid w:val="00EE0C94"/>
    <w:rsid w:val="00EE0EDC"/>
    <w:rsid w:val="00EE235C"/>
    <w:rsid w:val="00EE272B"/>
    <w:rsid w:val="00EE4CDC"/>
    <w:rsid w:val="00EF2F06"/>
    <w:rsid w:val="00EF529A"/>
    <w:rsid w:val="00EF69A4"/>
    <w:rsid w:val="00EF7575"/>
    <w:rsid w:val="00F014B2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36F"/>
    <w:rsid w:val="00F4798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3362"/>
    <w:rsid w:val="00F97200"/>
    <w:rsid w:val="00F97320"/>
    <w:rsid w:val="00FA33EB"/>
    <w:rsid w:val="00FA5265"/>
    <w:rsid w:val="00FB203E"/>
    <w:rsid w:val="00FB4C63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D6CB2"/>
    <w:rsid w:val="00FE33FB"/>
    <w:rsid w:val="00FE3F4F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574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88247E33F6E4682844C2AF6D84FB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9EF9A-2219-4949-8B51-439BA4FFD6E1}"/>
      </w:docPartPr>
      <w:docPartBody>
        <w:p w:rsidR="00000000" w:rsidRDefault="00760168" w:rsidP="00760168">
          <w:pPr>
            <w:pStyle w:val="188247E33F6E4682844C2AF6D84FBBE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E795DC6973B473AA52263F7A41E6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B866C-AC0C-423C-91BD-BE4EBD2F36CD}"/>
      </w:docPartPr>
      <w:docPartBody>
        <w:p w:rsidR="00000000" w:rsidRDefault="00760168" w:rsidP="00760168">
          <w:pPr>
            <w:pStyle w:val="7E795DC6973B473AA52263F7A41E6CA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585CDFA123949F8A2E8FEE7EBEED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ABC899-FBFC-435A-9CEF-7DB6EE2763FF}"/>
      </w:docPartPr>
      <w:docPartBody>
        <w:p w:rsidR="00000000" w:rsidRDefault="00760168" w:rsidP="00760168">
          <w:pPr>
            <w:pStyle w:val="3585CDFA123949F8A2E8FEE7EBEED134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E4B03D58FDAB4A5FA24C8A153286A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0DE25-AF82-4672-898D-FE8CE2965A30}"/>
      </w:docPartPr>
      <w:docPartBody>
        <w:p w:rsidR="00000000" w:rsidRDefault="00760168" w:rsidP="00760168">
          <w:pPr>
            <w:pStyle w:val="E4B03D58FDAB4A5FA24C8A153286AA3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3C73AB"/>
    <w:rsid w:val="003D7AF8"/>
    <w:rsid w:val="00530616"/>
    <w:rsid w:val="005D3BC9"/>
    <w:rsid w:val="006206DC"/>
    <w:rsid w:val="00645E48"/>
    <w:rsid w:val="00654A91"/>
    <w:rsid w:val="006A5ED9"/>
    <w:rsid w:val="00760168"/>
    <w:rsid w:val="00776B89"/>
    <w:rsid w:val="007967BF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0776B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9F715D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0168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876E7705EB9417CBDABF845782967E0">
    <w:name w:val="3876E7705EB9417CBDABF845782967E0"/>
    <w:rsid w:val="0098441D"/>
    <w:pPr>
      <w:spacing w:after="160" w:line="259" w:lineRule="auto"/>
    </w:pPr>
  </w:style>
  <w:style w:type="paragraph" w:customStyle="1" w:styleId="188247E33F6E4682844C2AF6D84FBBEC">
    <w:name w:val="188247E33F6E4682844C2AF6D84FBBEC"/>
    <w:rsid w:val="00760168"/>
    <w:pPr>
      <w:spacing w:after="160" w:line="259" w:lineRule="auto"/>
    </w:pPr>
  </w:style>
  <w:style w:type="paragraph" w:customStyle="1" w:styleId="7E795DC6973B473AA52263F7A41E6CAE">
    <w:name w:val="7E795DC6973B473AA52263F7A41E6CAE"/>
    <w:rsid w:val="00760168"/>
    <w:pPr>
      <w:spacing w:after="160" w:line="259" w:lineRule="auto"/>
    </w:pPr>
  </w:style>
  <w:style w:type="paragraph" w:customStyle="1" w:styleId="3585CDFA123949F8A2E8FEE7EBEED134">
    <w:name w:val="3585CDFA123949F8A2E8FEE7EBEED134"/>
    <w:rsid w:val="00760168"/>
    <w:pPr>
      <w:spacing w:after="160" w:line="259" w:lineRule="auto"/>
    </w:pPr>
  </w:style>
  <w:style w:type="paragraph" w:customStyle="1" w:styleId="E4B03D58FDAB4A5FA24C8A153286AA3C">
    <w:name w:val="E4B03D58FDAB4A5FA24C8A153286AA3C"/>
    <w:rsid w:val="0076016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2932</TotalTime>
  <Pages>29</Pages>
  <Words>3544</Words>
  <Characters>20203</Characters>
  <Application>Microsoft Office Word</Application>
  <DocSecurity>8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RIICWM501E</vt:lpstr>
    </vt:vector>
  </TitlesOfParts>
  <Company/>
  <LinksUpToDate>false</LinksUpToDate>
  <CharactersWithSpaces>23700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RIICWM501E</dc:title>
  <dc:subject>Implement civil construction plans</dc:subject>
  <dc:creator>Author Name</dc:creator>
  <cp:lastModifiedBy>Jonathan Curro</cp:lastModifiedBy>
  <cp:revision>32</cp:revision>
  <cp:lastPrinted>2022-05-11T01:58:00Z</cp:lastPrinted>
  <dcterms:created xsi:type="dcterms:W3CDTF">2022-01-25T00:49:00Z</dcterms:created>
  <dcterms:modified xsi:type="dcterms:W3CDTF">2022-05-11T02:56:00Z</dcterms:modified>
  <cp:contentStatus>v1-0_25/01/2022</cp:contentStatus>
</cp:coreProperties>
</file>