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15968645"/>
    <w:bookmarkStart w:id="2" w:name="_Ref518495483"/>
    <w:p w14:paraId="5D08C8AD" w14:textId="77777777" w:rsidR="00207FCE" w:rsidRPr="00DD7A44" w:rsidRDefault="009028F4" w:rsidP="00207FCE">
      <w:pPr>
        <w:pStyle w:val="01CSTCPLHeading1"/>
        <w:rPr>
          <w:szCs w:val="32"/>
        </w:rPr>
      </w:pPr>
      <w:sdt>
        <w:sdtPr>
          <w:rPr>
            <w:szCs w:val="32"/>
          </w:rPr>
          <w:alias w:val="Title"/>
          <w:tag w:val=""/>
          <w:id w:val="1791854187"/>
          <w:placeholder>
            <w:docPart w:val="04C5F501DDE34E3AA5C8AB189D18062D"/>
          </w:placeholder>
          <w:dataBinding w:prefixMappings="xmlns:ns0='http://purl.org/dc/elements/1.1/' xmlns:ns1='http://schemas.openxmlformats.org/package/2006/metadata/core-properties' " w:xpath="/ns1:coreProperties[1]/ns0:title[1]" w:storeItemID="{6C3C8BC8-F283-45AE-878A-BAB7291924A1}"/>
          <w:text/>
        </w:sdtPr>
        <w:sdtContent>
          <w:r w:rsidR="00207FCE" w:rsidRPr="00DD7A44">
            <w:rPr>
              <w:szCs w:val="32"/>
            </w:rPr>
            <w:t>BSBLDR403</w:t>
          </w:r>
        </w:sdtContent>
      </w:sdt>
      <w:r w:rsidR="00207FCE" w:rsidRPr="00DD7A44">
        <w:rPr>
          <w:szCs w:val="32"/>
        </w:rPr>
        <w:t xml:space="preserve"> </w:t>
      </w:r>
    </w:p>
    <w:p w14:paraId="35076EEA" w14:textId="77777777" w:rsidR="00207FCE" w:rsidRPr="00DD7A44" w:rsidRDefault="009028F4" w:rsidP="00207FCE">
      <w:pPr>
        <w:pStyle w:val="01CSTCPLHeading1"/>
        <w:rPr>
          <w:szCs w:val="32"/>
        </w:rPr>
      </w:pPr>
      <w:sdt>
        <w:sdtPr>
          <w:rPr>
            <w:szCs w:val="32"/>
          </w:rPr>
          <w:alias w:val="Subject"/>
          <w:tag w:val=""/>
          <w:id w:val="825252594"/>
          <w:placeholder>
            <w:docPart w:val="D8BE8F61F354474185371EDC4EE22042"/>
          </w:placeholder>
          <w:dataBinding w:prefixMappings="xmlns:ns0='http://purl.org/dc/elements/1.1/' xmlns:ns1='http://schemas.openxmlformats.org/package/2006/metadata/core-properties' " w:xpath="/ns1:coreProperties[1]/ns0:subject[1]" w:storeItemID="{6C3C8BC8-F283-45AE-878A-BAB7291924A1}"/>
          <w:text/>
        </w:sdtPr>
        <w:sdtContent>
          <w:r w:rsidR="00207FCE" w:rsidRPr="00DD7A44">
            <w:rPr>
              <w:szCs w:val="32"/>
            </w:rPr>
            <w:t>Lead team effectiveness</w:t>
          </w:r>
        </w:sdtContent>
      </w:sdt>
    </w:p>
    <w:p w14:paraId="7936C738" w14:textId="77777777" w:rsidR="00207FCE" w:rsidRPr="00DD7A44" w:rsidRDefault="00207FCE" w:rsidP="00207FCE">
      <w:pPr>
        <w:ind w:left="709" w:right="-24" w:hanging="709"/>
        <w:rPr>
          <w:rFonts w:ascii="Arial" w:hAnsi="Arial" w:cs="Arial"/>
          <w:sz w:val="22"/>
          <w:szCs w:val="22"/>
        </w:rPr>
      </w:pPr>
    </w:p>
    <w:p w14:paraId="4585A2BC" w14:textId="77777777" w:rsidR="00207FCE" w:rsidRPr="00DD7A44" w:rsidRDefault="00207FCE" w:rsidP="00207FC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207FCE" w:rsidRPr="00DD7A44" w14:paraId="6C33C57B" w14:textId="77777777" w:rsidTr="009028F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2C0D5A6" w14:textId="77777777" w:rsidR="00207FCE" w:rsidRPr="00DD7A44" w:rsidRDefault="00207FCE" w:rsidP="009028F4">
            <w:pPr>
              <w:ind w:right="-24"/>
              <w:jc w:val="center"/>
              <w:rPr>
                <w:rFonts w:ascii="Arial" w:hAnsi="Arial" w:cs="Arial"/>
                <w:b/>
                <w:szCs w:val="24"/>
              </w:rPr>
            </w:pPr>
            <w:r w:rsidRPr="00DD7A44">
              <w:rPr>
                <w:rFonts w:ascii="Arial" w:hAnsi="Arial" w:cs="Arial"/>
                <w:b/>
                <w:szCs w:val="24"/>
              </w:rPr>
              <w:t>THEORY EXAM INSTRUCTIONS</w:t>
            </w:r>
          </w:p>
          <w:p w14:paraId="2AD1027E" w14:textId="77777777" w:rsidR="00207FCE" w:rsidRPr="00DD7A44" w:rsidRDefault="00207FCE" w:rsidP="009028F4">
            <w:pPr>
              <w:ind w:right="-24"/>
              <w:jc w:val="center"/>
              <w:rPr>
                <w:rFonts w:ascii="Arial" w:hAnsi="Arial" w:cs="Arial"/>
                <w:b/>
                <w:szCs w:val="24"/>
              </w:rPr>
            </w:pPr>
          </w:p>
          <w:p w14:paraId="2F5976AA" w14:textId="77777777" w:rsidR="00207FCE" w:rsidRPr="00DD7A44" w:rsidRDefault="00207FCE" w:rsidP="009028F4">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162A17E6" w14:textId="77777777" w:rsidR="00207FCE" w:rsidRPr="00DD7A44" w:rsidRDefault="00207FCE" w:rsidP="009028F4">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67E3989C" w14:textId="77777777" w:rsidR="00207FCE" w:rsidRPr="00DD7A44" w:rsidRDefault="00207FCE" w:rsidP="009028F4">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21629282" w14:textId="77777777" w:rsidR="00207FCE" w:rsidRPr="00DD7A44" w:rsidRDefault="00207FCE" w:rsidP="009028F4">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5D9B460A" w14:textId="77777777" w:rsidR="00207FCE" w:rsidRPr="00DD7A44" w:rsidRDefault="00207FCE" w:rsidP="009028F4">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28DACC0B" w14:textId="77777777" w:rsidR="00207FCE" w:rsidRPr="00DD7A44" w:rsidRDefault="00207FCE" w:rsidP="009028F4">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6CD296BD" w14:textId="77777777" w:rsidR="00207FCE" w:rsidRPr="00DD7A44" w:rsidRDefault="00207FCE" w:rsidP="009028F4">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65EDBB35" w14:textId="77777777" w:rsidR="00207FCE" w:rsidRPr="00DD7A44" w:rsidRDefault="00207FCE" w:rsidP="009028F4">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192BE8BC" w14:textId="77777777" w:rsidR="00207FCE" w:rsidRPr="00DD7A44" w:rsidRDefault="00207FCE" w:rsidP="00207FCE">
      <w:pPr>
        <w:ind w:right="-24"/>
        <w:rPr>
          <w:rFonts w:ascii="Arial" w:hAnsi="Arial" w:cs="Arial"/>
          <w:sz w:val="22"/>
          <w:szCs w:val="22"/>
        </w:rPr>
      </w:pPr>
    </w:p>
    <w:p w14:paraId="448C4140" w14:textId="77777777"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07FCE" w:rsidRPr="00DD7A44" w14:paraId="1D893769" w14:textId="77777777" w:rsidTr="009028F4">
        <w:tc>
          <w:tcPr>
            <w:tcW w:w="2552" w:type="dxa"/>
            <w:tcBorders>
              <w:top w:val="nil"/>
              <w:left w:val="nil"/>
              <w:bottom w:val="nil"/>
              <w:right w:val="nil"/>
            </w:tcBorders>
          </w:tcPr>
          <w:p w14:paraId="53AFFCA1" w14:textId="77777777" w:rsidR="00207FCE" w:rsidRPr="00DD7A44" w:rsidRDefault="00207FCE" w:rsidP="009028F4">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217B982A" w14:textId="417BC192" w:rsidR="00207FCE" w:rsidRPr="00DD7A44" w:rsidRDefault="001451B9" w:rsidP="009028F4">
            <w:pPr>
              <w:ind w:right="-24"/>
              <w:rPr>
                <w:rFonts w:ascii="Arial" w:hAnsi="Arial" w:cs="Arial"/>
                <w:sz w:val="22"/>
                <w:szCs w:val="22"/>
              </w:rPr>
            </w:pPr>
            <w:permStart w:id="1744963943" w:edGrp="everyone"/>
            <w:r>
              <w:rPr>
                <w:rFonts w:ascii="Arial" w:hAnsi="Arial" w:cs="Arial"/>
                <w:sz w:val="22"/>
                <w:szCs w:val="22"/>
              </w:rPr>
              <w:t>Raymond Perry</w:t>
            </w:r>
            <w:permEnd w:id="1744963943"/>
          </w:p>
        </w:tc>
      </w:tr>
      <w:tr w:rsidR="00207FCE" w:rsidRPr="00DD7A44" w14:paraId="03873482" w14:textId="77777777" w:rsidTr="009028F4">
        <w:tc>
          <w:tcPr>
            <w:tcW w:w="2552" w:type="dxa"/>
            <w:tcBorders>
              <w:top w:val="nil"/>
              <w:left w:val="nil"/>
              <w:bottom w:val="nil"/>
              <w:right w:val="nil"/>
            </w:tcBorders>
          </w:tcPr>
          <w:p w14:paraId="341F7ACE" w14:textId="77777777" w:rsidR="00207FCE" w:rsidRPr="00DD7A44" w:rsidRDefault="00207FCE" w:rsidP="009028F4">
            <w:pPr>
              <w:ind w:right="-24"/>
              <w:rPr>
                <w:rFonts w:ascii="Arial" w:hAnsi="Arial" w:cs="Arial"/>
                <w:sz w:val="22"/>
                <w:szCs w:val="22"/>
              </w:rPr>
            </w:pPr>
          </w:p>
          <w:p w14:paraId="36B70B80" w14:textId="77777777" w:rsidR="00207FCE" w:rsidRPr="00DD7A44" w:rsidRDefault="00207FCE" w:rsidP="009028F4">
            <w:pPr>
              <w:ind w:right="-24"/>
              <w:rPr>
                <w:rFonts w:ascii="Arial" w:hAnsi="Arial" w:cs="Arial"/>
                <w:sz w:val="22"/>
                <w:szCs w:val="22"/>
              </w:rPr>
            </w:pPr>
          </w:p>
        </w:tc>
        <w:tc>
          <w:tcPr>
            <w:tcW w:w="6520" w:type="dxa"/>
            <w:tcBorders>
              <w:top w:val="single" w:sz="8" w:space="0" w:color="auto"/>
              <w:left w:val="nil"/>
              <w:bottom w:val="nil"/>
              <w:right w:val="nil"/>
            </w:tcBorders>
          </w:tcPr>
          <w:p w14:paraId="2740FF19" w14:textId="77777777" w:rsidR="00207FCE" w:rsidRPr="00DD7A44" w:rsidRDefault="00207FCE" w:rsidP="009028F4">
            <w:pPr>
              <w:ind w:right="-24"/>
              <w:rPr>
                <w:rFonts w:ascii="Arial" w:hAnsi="Arial" w:cs="Arial"/>
                <w:sz w:val="22"/>
                <w:szCs w:val="22"/>
              </w:rPr>
            </w:pPr>
          </w:p>
        </w:tc>
      </w:tr>
      <w:tr w:rsidR="00207FCE" w:rsidRPr="00DD7A44" w14:paraId="3BA2C349" w14:textId="77777777" w:rsidTr="009028F4">
        <w:tc>
          <w:tcPr>
            <w:tcW w:w="2552" w:type="dxa"/>
            <w:tcBorders>
              <w:top w:val="nil"/>
              <w:left w:val="nil"/>
              <w:bottom w:val="nil"/>
              <w:right w:val="nil"/>
            </w:tcBorders>
          </w:tcPr>
          <w:p w14:paraId="74F60B35" w14:textId="77777777" w:rsidR="00207FCE" w:rsidRPr="00DD7A44" w:rsidRDefault="00207FCE" w:rsidP="009028F4">
            <w:pPr>
              <w:ind w:right="-24"/>
              <w:rPr>
                <w:rFonts w:ascii="Arial" w:hAnsi="Arial" w:cs="Arial"/>
                <w:sz w:val="22"/>
                <w:szCs w:val="22"/>
              </w:rPr>
            </w:pPr>
            <w:r w:rsidRPr="00DD7A44">
              <w:rPr>
                <w:rFonts w:ascii="Arial" w:hAnsi="Arial" w:cs="Arial"/>
                <w:sz w:val="22"/>
                <w:szCs w:val="22"/>
              </w:rPr>
              <w:t>Participant signature</w:t>
            </w:r>
          </w:p>
        </w:tc>
        <w:permStart w:id="882340632"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1E18E1FF" w14:textId="77777777" w:rsidR="00207FCE" w:rsidRPr="00DD7A44" w:rsidRDefault="00207FCE" w:rsidP="009028F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E41CB31" wp14:editId="5BA904CA">
                      <wp:extent cx="878555"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878555" cy="428625"/>
                              </a:xfrm>
                              <a:prstGeom prst="rect">
                                <a:avLst/>
                              </a:prstGeom>
                              <a:noFill/>
                              <a:ln>
                                <a:noFill/>
                              </a:ln>
                            </pic:spPr>
                          </pic:pic>
                        </a:graphicData>
                      </a:graphic>
                    </wp:inline>
                  </w:drawing>
                </w:r>
              </w:p>
            </w:tc>
          </w:sdtContent>
        </w:sdt>
        <w:permEnd w:id="882340632" w:displacedByCustomXml="prev"/>
      </w:tr>
    </w:tbl>
    <w:p w14:paraId="6E2AA494" w14:textId="77777777" w:rsidR="00207FCE" w:rsidRPr="00DD7A44" w:rsidRDefault="00207FCE" w:rsidP="00207FCE">
      <w:pPr>
        <w:ind w:right="-24"/>
        <w:rPr>
          <w:rFonts w:ascii="Arial" w:hAnsi="Arial" w:cs="Arial"/>
          <w:sz w:val="22"/>
          <w:szCs w:val="22"/>
        </w:rPr>
      </w:pPr>
    </w:p>
    <w:p w14:paraId="74F8B288" w14:textId="77777777"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07FCE" w:rsidRPr="00DD7A44" w14:paraId="3CDB8570" w14:textId="77777777" w:rsidTr="009028F4">
        <w:tc>
          <w:tcPr>
            <w:tcW w:w="2552" w:type="dxa"/>
            <w:tcBorders>
              <w:top w:val="nil"/>
              <w:left w:val="nil"/>
              <w:bottom w:val="nil"/>
              <w:right w:val="nil"/>
            </w:tcBorders>
          </w:tcPr>
          <w:p w14:paraId="03E5F37C" w14:textId="77777777" w:rsidR="00207FCE" w:rsidRPr="00DD7A44" w:rsidRDefault="00207FCE" w:rsidP="009028F4">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27BA9B10" w14:textId="77777777" w:rsidR="00207FCE" w:rsidRPr="00DD7A44" w:rsidRDefault="00207FCE" w:rsidP="009028F4">
            <w:pPr>
              <w:ind w:right="-24"/>
              <w:rPr>
                <w:rFonts w:ascii="Arial" w:hAnsi="Arial" w:cs="Arial"/>
                <w:sz w:val="22"/>
                <w:szCs w:val="22"/>
              </w:rPr>
            </w:pPr>
            <w:permStart w:id="599876294" w:edGrp="everyone"/>
            <w:permEnd w:id="599876294"/>
          </w:p>
        </w:tc>
      </w:tr>
      <w:tr w:rsidR="00207FCE" w:rsidRPr="00DD7A44" w14:paraId="47117BBA" w14:textId="77777777" w:rsidTr="009028F4">
        <w:tc>
          <w:tcPr>
            <w:tcW w:w="2552" w:type="dxa"/>
            <w:tcBorders>
              <w:top w:val="nil"/>
              <w:left w:val="nil"/>
              <w:bottom w:val="nil"/>
              <w:right w:val="nil"/>
            </w:tcBorders>
          </w:tcPr>
          <w:p w14:paraId="4C9ADE3F" w14:textId="77777777" w:rsidR="00207FCE" w:rsidRPr="00DD7A44" w:rsidRDefault="00207FCE" w:rsidP="009028F4">
            <w:pPr>
              <w:ind w:right="-24"/>
              <w:rPr>
                <w:rFonts w:ascii="Arial" w:hAnsi="Arial" w:cs="Arial"/>
                <w:sz w:val="22"/>
                <w:szCs w:val="22"/>
              </w:rPr>
            </w:pPr>
          </w:p>
          <w:p w14:paraId="6C4CF871" w14:textId="77777777" w:rsidR="00207FCE" w:rsidRPr="00DD7A44" w:rsidRDefault="00207FCE" w:rsidP="009028F4">
            <w:pPr>
              <w:ind w:right="-24"/>
              <w:rPr>
                <w:rFonts w:ascii="Arial" w:hAnsi="Arial" w:cs="Arial"/>
                <w:sz w:val="22"/>
                <w:szCs w:val="22"/>
              </w:rPr>
            </w:pPr>
          </w:p>
        </w:tc>
        <w:tc>
          <w:tcPr>
            <w:tcW w:w="6520" w:type="dxa"/>
            <w:tcBorders>
              <w:top w:val="single" w:sz="8" w:space="0" w:color="auto"/>
              <w:left w:val="nil"/>
              <w:bottom w:val="nil"/>
              <w:right w:val="nil"/>
            </w:tcBorders>
          </w:tcPr>
          <w:p w14:paraId="5FE3F3EC" w14:textId="77777777" w:rsidR="00207FCE" w:rsidRPr="00DD7A44" w:rsidRDefault="00207FCE" w:rsidP="009028F4">
            <w:pPr>
              <w:ind w:right="-24"/>
              <w:rPr>
                <w:rFonts w:ascii="Arial" w:hAnsi="Arial" w:cs="Arial"/>
                <w:sz w:val="22"/>
                <w:szCs w:val="22"/>
              </w:rPr>
            </w:pPr>
          </w:p>
        </w:tc>
      </w:tr>
      <w:tr w:rsidR="00207FCE" w:rsidRPr="00DD7A44" w14:paraId="1E3CA4C5" w14:textId="77777777" w:rsidTr="009028F4">
        <w:tc>
          <w:tcPr>
            <w:tcW w:w="2552" w:type="dxa"/>
            <w:tcBorders>
              <w:top w:val="nil"/>
              <w:left w:val="nil"/>
              <w:bottom w:val="nil"/>
              <w:right w:val="nil"/>
            </w:tcBorders>
          </w:tcPr>
          <w:p w14:paraId="04C463FE" w14:textId="77777777" w:rsidR="00207FCE" w:rsidRPr="00DD7A44" w:rsidRDefault="00207FCE" w:rsidP="009028F4">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33122704" w:edGrp="everyone" w:displacedByCustomXml="prev"/>
            <w:tc>
              <w:tcPr>
                <w:tcW w:w="6520" w:type="dxa"/>
                <w:tcBorders>
                  <w:top w:val="nil"/>
                  <w:left w:val="nil"/>
                  <w:bottom w:val="single" w:sz="8" w:space="0" w:color="auto"/>
                  <w:right w:val="nil"/>
                </w:tcBorders>
              </w:tcPr>
              <w:p w14:paraId="7D3CBD71" w14:textId="77777777" w:rsidR="00207FCE" w:rsidRPr="00DD7A44" w:rsidRDefault="00207FCE" w:rsidP="009028F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96B44A" wp14:editId="2B8F4BE2">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333122704" w:displacedByCustomXml="next"/>
          </w:sdtContent>
        </w:sdt>
      </w:tr>
    </w:tbl>
    <w:p w14:paraId="1789D1D7" w14:textId="77777777" w:rsidR="00207FCE" w:rsidRPr="00DD7A44" w:rsidRDefault="00207FCE" w:rsidP="00207FCE">
      <w:pPr>
        <w:ind w:right="-24"/>
        <w:rPr>
          <w:rFonts w:ascii="Arial" w:hAnsi="Arial" w:cs="Arial"/>
          <w:sz w:val="22"/>
          <w:szCs w:val="22"/>
        </w:rPr>
      </w:pPr>
    </w:p>
    <w:p w14:paraId="1D43E865" w14:textId="77777777"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07FCE" w:rsidRPr="00DD7A44" w14:paraId="2069F94C" w14:textId="77777777" w:rsidTr="009028F4">
        <w:tc>
          <w:tcPr>
            <w:tcW w:w="2552" w:type="dxa"/>
            <w:tcBorders>
              <w:top w:val="nil"/>
              <w:left w:val="nil"/>
              <w:bottom w:val="nil"/>
              <w:right w:val="nil"/>
            </w:tcBorders>
          </w:tcPr>
          <w:p w14:paraId="51372283" w14:textId="77777777" w:rsidR="00207FCE" w:rsidRPr="00DD7A44" w:rsidRDefault="00207FCE" w:rsidP="009028F4">
            <w:pPr>
              <w:ind w:right="-24"/>
              <w:rPr>
                <w:rFonts w:ascii="Arial" w:hAnsi="Arial" w:cs="Arial"/>
                <w:sz w:val="22"/>
                <w:szCs w:val="22"/>
              </w:rPr>
            </w:pPr>
            <w:permStart w:id="2024301600"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AF77AE2A2D0A48FF9ABE676A2EDF4240"/>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B33E1CB" w14:textId="225EC5BA" w:rsidR="00207FCE" w:rsidRPr="00DD7A44" w:rsidRDefault="001451B9" w:rsidP="009028F4">
                <w:pPr>
                  <w:ind w:right="-24"/>
                  <w:rPr>
                    <w:rFonts w:ascii="Arial" w:hAnsi="Arial" w:cs="Arial"/>
                    <w:sz w:val="22"/>
                    <w:szCs w:val="22"/>
                  </w:rPr>
                </w:pPr>
                <w:r w:rsidRPr="006A17DD">
                  <w:rPr>
                    <w:rStyle w:val="PlaceholderText"/>
                  </w:rPr>
                  <w:t>Click here to enter a date.</w:t>
                </w:r>
              </w:p>
            </w:tc>
          </w:sdtContent>
        </w:sdt>
      </w:tr>
      <w:permEnd w:id="2024301600"/>
    </w:tbl>
    <w:p w14:paraId="1C8D9634" w14:textId="77777777" w:rsidR="00207FCE" w:rsidRPr="00DD7A44" w:rsidRDefault="00207FCE" w:rsidP="00207FCE">
      <w:pPr>
        <w:ind w:right="-24"/>
        <w:rPr>
          <w:rFonts w:ascii="Arial" w:hAnsi="Arial" w:cs="Arial"/>
          <w:sz w:val="22"/>
          <w:szCs w:val="22"/>
        </w:rPr>
      </w:pPr>
    </w:p>
    <w:p w14:paraId="7EC80834" w14:textId="77777777" w:rsidR="00207FCE" w:rsidRPr="00DD7A44" w:rsidRDefault="00207FCE" w:rsidP="00207FCE">
      <w:pPr>
        <w:ind w:right="-24"/>
        <w:rPr>
          <w:rFonts w:ascii="Arial" w:hAnsi="Arial" w:cs="Arial"/>
          <w:sz w:val="22"/>
          <w:szCs w:val="22"/>
        </w:rPr>
      </w:pPr>
    </w:p>
    <w:p w14:paraId="5AEF9F63" w14:textId="77777777" w:rsidR="00207FCE" w:rsidRPr="00DD7A44" w:rsidRDefault="00207FCE" w:rsidP="00207FC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207FCE" w:rsidRPr="00DD7A44" w14:paraId="2ED6EB52" w14:textId="77777777" w:rsidTr="009028F4">
        <w:trPr>
          <w:trHeight w:val="217"/>
          <w:jc w:val="center"/>
        </w:trPr>
        <w:tc>
          <w:tcPr>
            <w:tcW w:w="2528" w:type="dxa"/>
            <w:shd w:val="clear" w:color="auto" w:fill="F3F3F3"/>
            <w:vAlign w:val="center"/>
          </w:tcPr>
          <w:p w14:paraId="35C27367" w14:textId="77777777" w:rsidR="00207FCE" w:rsidRPr="00DD7A44" w:rsidRDefault="00207FCE" w:rsidP="009028F4">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7FD21978" w14:textId="77777777" w:rsidR="00207FCE" w:rsidRPr="00DD7A44" w:rsidRDefault="00207FCE" w:rsidP="009028F4">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3A2815BE" w14:textId="77777777" w:rsidR="00207FCE" w:rsidRPr="00DD7A44" w:rsidRDefault="00207FCE" w:rsidP="009028F4">
            <w:pPr>
              <w:ind w:right="-24"/>
              <w:jc w:val="center"/>
              <w:rPr>
                <w:rFonts w:ascii="Arial" w:hAnsi="Arial" w:cs="Arial"/>
                <w:b/>
                <w:bCs/>
                <w:sz w:val="22"/>
                <w:szCs w:val="22"/>
              </w:rPr>
            </w:pPr>
            <w:r w:rsidRPr="00DD7A44">
              <w:rPr>
                <w:rFonts w:ascii="Arial" w:hAnsi="Arial" w:cs="Arial"/>
                <w:b/>
                <w:bCs/>
                <w:sz w:val="22"/>
                <w:szCs w:val="22"/>
              </w:rPr>
              <w:t>Satisfactory?</w:t>
            </w:r>
          </w:p>
        </w:tc>
      </w:tr>
      <w:tr w:rsidR="00207FCE" w:rsidRPr="00DD7A44" w14:paraId="3523F903" w14:textId="77777777" w:rsidTr="009028F4">
        <w:trPr>
          <w:cantSplit/>
          <w:jc w:val="center"/>
        </w:trPr>
        <w:tc>
          <w:tcPr>
            <w:tcW w:w="2528" w:type="dxa"/>
            <w:vMerge w:val="restart"/>
            <w:vAlign w:val="center"/>
          </w:tcPr>
          <w:p w14:paraId="060E85B4" w14:textId="77777777" w:rsidR="00207FCE" w:rsidRPr="00DD7A44" w:rsidRDefault="00207FCE" w:rsidP="009028F4">
            <w:pPr>
              <w:ind w:right="-24"/>
              <w:jc w:val="center"/>
              <w:rPr>
                <w:rFonts w:ascii="Arial" w:hAnsi="Arial" w:cs="Arial"/>
                <w:sz w:val="22"/>
                <w:szCs w:val="22"/>
              </w:rPr>
            </w:pPr>
            <w:r w:rsidRPr="00DD7A44">
              <w:rPr>
                <w:rFonts w:ascii="Arial" w:hAnsi="Arial" w:cs="Arial"/>
                <w:sz w:val="22"/>
                <w:szCs w:val="22"/>
              </w:rPr>
              <w:t>23</w:t>
            </w:r>
          </w:p>
        </w:tc>
        <w:tc>
          <w:tcPr>
            <w:tcW w:w="2559" w:type="dxa"/>
            <w:vMerge w:val="restart"/>
            <w:vAlign w:val="center"/>
          </w:tcPr>
          <w:p w14:paraId="762C06DB" w14:textId="77777777" w:rsidR="00207FCE" w:rsidRPr="00DD7A44" w:rsidRDefault="00207FCE" w:rsidP="009028F4">
            <w:pPr>
              <w:ind w:right="-24"/>
              <w:jc w:val="center"/>
              <w:rPr>
                <w:rFonts w:ascii="Arial" w:hAnsi="Arial" w:cs="Arial"/>
                <w:sz w:val="22"/>
                <w:szCs w:val="22"/>
              </w:rPr>
            </w:pPr>
            <w:permStart w:id="1019878789" w:edGrp="everyone"/>
            <w:permEnd w:id="1019878789"/>
          </w:p>
        </w:tc>
        <w:tc>
          <w:tcPr>
            <w:tcW w:w="1272" w:type="dxa"/>
            <w:vAlign w:val="center"/>
          </w:tcPr>
          <w:p w14:paraId="120FEFCE" w14:textId="77777777" w:rsidR="00207FCE" w:rsidRPr="00DD7A44" w:rsidRDefault="00207FCE" w:rsidP="009028F4">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14:paraId="086F6936" w14:textId="77777777" w:rsidR="00207FCE" w:rsidRPr="00DD7A44" w:rsidRDefault="00207FCE" w:rsidP="009028F4">
            <w:pPr>
              <w:ind w:right="-24"/>
              <w:jc w:val="center"/>
              <w:rPr>
                <w:rFonts w:ascii="Arial" w:hAnsi="Arial" w:cs="Arial"/>
                <w:sz w:val="22"/>
                <w:szCs w:val="22"/>
              </w:rPr>
            </w:pPr>
            <w:r w:rsidRPr="00DD7A44">
              <w:rPr>
                <w:rFonts w:ascii="Arial" w:hAnsi="Arial" w:cs="Arial"/>
                <w:sz w:val="22"/>
                <w:szCs w:val="22"/>
              </w:rPr>
              <w:t>No</w:t>
            </w:r>
          </w:p>
        </w:tc>
      </w:tr>
      <w:tr w:rsidR="00207FCE" w:rsidRPr="00DD7A44" w14:paraId="63CED509" w14:textId="77777777" w:rsidTr="009028F4">
        <w:trPr>
          <w:cantSplit/>
          <w:trHeight w:val="454"/>
          <w:jc w:val="center"/>
        </w:trPr>
        <w:tc>
          <w:tcPr>
            <w:tcW w:w="2528" w:type="dxa"/>
            <w:vMerge/>
            <w:vAlign w:val="center"/>
          </w:tcPr>
          <w:p w14:paraId="4014AB00" w14:textId="77777777" w:rsidR="00207FCE" w:rsidRPr="00DD7A44" w:rsidRDefault="00207FCE" w:rsidP="009028F4">
            <w:pPr>
              <w:ind w:right="-24"/>
              <w:jc w:val="center"/>
              <w:rPr>
                <w:rFonts w:ascii="Arial" w:hAnsi="Arial" w:cs="Arial"/>
                <w:sz w:val="22"/>
                <w:szCs w:val="22"/>
              </w:rPr>
            </w:pPr>
          </w:p>
        </w:tc>
        <w:tc>
          <w:tcPr>
            <w:tcW w:w="2559" w:type="dxa"/>
            <w:vMerge/>
            <w:vAlign w:val="center"/>
          </w:tcPr>
          <w:p w14:paraId="73F100B4" w14:textId="77777777" w:rsidR="00207FCE" w:rsidRPr="00DD7A44" w:rsidRDefault="00207FCE" w:rsidP="009028F4">
            <w:pPr>
              <w:ind w:right="-24"/>
              <w:jc w:val="center"/>
              <w:rPr>
                <w:rFonts w:ascii="Arial" w:hAnsi="Arial" w:cs="Arial"/>
                <w:sz w:val="22"/>
                <w:szCs w:val="22"/>
              </w:rPr>
            </w:pPr>
          </w:p>
        </w:tc>
        <w:permStart w:id="971644554"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14:paraId="7FB4F432" w14:textId="77777777" w:rsidR="00207FCE" w:rsidRPr="00DD7A44" w:rsidRDefault="00207FCE" w:rsidP="009028F4">
                <w:pPr>
                  <w:jc w:val="center"/>
                  <w:rPr>
                    <w:rFonts w:ascii="Arial" w:hAnsi="Arial" w:cs="Arial"/>
                    <w:sz w:val="44"/>
                    <w:szCs w:val="44"/>
                  </w:rPr>
                </w:pPr>
                <w:r w:rsidRPr="00DD7A44">
                  <w:rPr>
                    <w:rFonts w:ascii="Arial" w:hAnsi="Arial" w:cs="Arial"/>
                    <w:sz w:val="44"/>
                    <w:szCs w:val="44"/>
                  </w:rPr>
                  <w:sym w:font="Wingdings" w:char="F0A8"/>
                </w:r>
              </w:p>
            </w:tc>
          </w:sdtContent>
        </w:sdt>
        <w:permEnd w:id="971644554" w:displacedByCustomXml="prev"/>
        <w:permStart w:id="17664499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14:paraId="5C091747" w14:textId="77777777" w:rsidR="00207FCE" w:rsidRPr="00DD7A44" w:rsidRDefault="00207FCE" w:rsidP="009028F4">
                <w:pPr>
                  <w:jc w:val="center"/>
                  <w:rPr>
                    <w:rFonts w:ascii="Arial" w:hAnsi="Arial" w:cs="Arial"/>
                    <w:sz w:val="44"/>
                    <w:szCs w:val="44"/>
                  </w:rPr>
                </w:pPr>
                <w:r w:rsidRPr="00DD7A44">
                  <w:rPr>
                    <w:rFonts w:ascii="Arial" w:hAnsi="Arial" w:cs="Arial"/>
                    <w:sz w:val="44"/>
                    <w:szCs w:val="44"/>
                  </w:rPr>
                  <w:sym w:font="Wingdings" w:char="F0A8"/>
                </w:r>
              </w:p>
            </w:tc>
          </w:sdtContent>
        </w:sdt>
        <w:permEnd w:id="176644999" w:displacedByCustomXml="prev"/>
      </w:tr>
    </w:tbl>
    <w:tbl>
      <w:tblPr>
        <w:tblStyle w:val="TableGrid"/>
        <w:tblW w:w="0" w:type="auto"/>
        <w:tblLook w:val="04A0" w:firstRow="1" w:lastRow="0" w:firstColumn="1" w:lastColumn="0" w:noHBand="0" w:noVBand="1"/>
      </w:tblPr>
      <w:tblGrid>
        <w:gridCol w:w="9016"/>
      </w:tblGrid>
      <w:tr w:rsidR="00207FCE" w:rsidRPr="00DD7A44" w14:paraId="06D66352" w14:textId="77777777" w:rsidTr="009028F4">
        <w:tc>
          <w:tcPr>
            <w:tcW w:w="9016" w:type="dxa"/>
            <w:shd w:val="clear" w:color="auto" w:fill="D9D9D9" w:themeFill="background1" w:themeFillShade="D9"/>
          </w:tcPr>
          <w:p w14:paraId="10CF96BC" w14:textId="77777777" w:rsidR="00207FCE" w:rsidRPr="00DD7A44" w:rsidRDefault="00207FCE" w:rsidP="009028F4">
            <w:pPr>
              <w:keepNext/>
              <w:rPr>
                <w:rFonts w:ascii="Arial" w:hAnsi="Arial" w:cs="Arial"/>
                <w:b/>
                <w:caps/>
                <w:szCs w:val="24"/>
              </w:rPr>
            </w:pPr>
            <w:r w:rsidRPr="00DD7A44">
              <w:rPr>
                <w:rFonts w:ascii="Arial" w:hAnsi="Arial" w:cs="Arial"/>
                <w:b/>
                <w:caps/>
                <w:szCs w:val="24"/>
              </w:rPr>
              <w:lastRenderedPageBreak/>
              <w:t>Assessor Comments</w:t>
            </w:r>
          </w:p>
        </w:tc>
      </w:tr>
      <w:tr w:rsidR="00207FCE" w:rsidRPr="00DD7A44" w14:paraId="2C73F73F" w14:textId="77777777" w:rsidTr="009028F4">
        <w:trPr>
          <w:trHeight w:val="13602"/>
        </w:trPr>
        <w:tc>
          <w:tcPr>
            <w:tcW w:w="9016" w:type="dxa"/>
          </w:tcPr>
          <w:p w14:paraId="69ACFD07" w14:textId="77777777" w:rsidR="00207FCE" w:rsidRPr="00DD7A44" w:rsidRDefault="00207FCE" w:rsidP="009028F4">
            <w:pPr>
              <w:rPr>
                <w:rFonts w:ascii="Arial" w:hAnsi="Arial" w:cs="Arial"/>
                <w:szCs w:val="24"/>
              </w:rPr>
            </w:pPr>
            <w:permStart w:id="384324300" w:edGrp="everyone"/>
            <w:permEnd w:id="384324300"/>
          </w:p>
        </w:tc>
      </w:tr>
    </w:tbl>
    <w:bookmarkEnd w:id="0"/>
    <w:p w14:paraId="77E0EF78" w14:textId="77777777" w:rsidR="00320999" w:rsidRPr="00DD7A44" w:rsidRDefault="00320999" w:rsidP="00320999">
      <w:pPr>
        <w:pStyle w:val="11CSTCPLQuestionBullet"/>
        <w:ind w:left="709" w:hanging="709"/>
      </w:pPr>
      <w:r w:rsidRPr="00DD7A44">
        <w:lastRenderedPageBreak/>
        <w:t>Identify a team that may exist in the workplace.</w:t>
      </w:r>
      <w:bookmarkEnd w:id="1"/>
      <w:r w:rsidRPr="00DD7A44">
        <w:t xml:space="preserve"> </w:t>
      </w:r>
      <w:r w:rsidR="008D451A" w:rsidRPr="00DD7A44">
        <w:t>Consider the purpose of the team, its goals and objectives. Name and describe the roles and responsibilities for at least three (3) team members.</w:t>
      </w:r>
      <w:r w:rsidR="007871D1" w:rsidRPr="00DD7A44">
        <w:t xml:space="preserve"> Finally, identify at least one (1) method that will assist with monitoring progress towards the team goals.</w:t>
      </w:r>
      <w:bookmarkEnd w:id="2"/>
      <w:r w:rsidR="007871D1" w:rsidRPr="00DD7A44">
        <w:t xml:space="preserve"> </w:t>
      </w:r>
    </w:p>
    <w:p w14:paraId="0B4FC8A8" w14:textId="77777777" w:rsidR="00320999" w:rsidRPr="00DD7A44" w:rsidRDefault="00320999" w:rsidP="003209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320999" w:rsidRPr="00DD7A44" w14:paraId="22A3A0E8" w14:textId="77777777" w:rsidTr="007871D1">
        <w:tc>
          <w:tcPr>
            <w:tcW w:w="556" w:type="pct"/>
            <w:tcBorders>
              <w:top w:val="nil"/>
              <w:left w:val="nil"/>
              <w:bottom w:val="nil"/>
              <w:right w:val="single" w:sz="12" w:space="0" w:color="auto"/>
            </w:tcBorders>
          </w:tcPr>
          <w:p w14:paraId="0ED18477" w14:textId="77777777" w:rsidR="00320999" w:rsidRPr="00DD7A44" w:rsidRDefault="00320999" w:rsidP="00F9480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16D37BE3" w14:textId="77777777" w:rsidR="00320999" w:rsidRPr="00DD7A44" w:rsidRDefault="00320999" w:rsidP="00F9480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4A445ED9" w14:textId="77777777" w:rsidR="00320999" w:rsidRPr="00DD7A44" w:rsidRDefault="00320999" w:rsidP="00F94804">
            <w:pPr>
              <w:keepNext/>
              <w:ind w:left="993" w:right="82" w:hanging="993"/>
              <w:jc w:val="center"/>
            </w:pPr>
            <w:r w:rsidRPr="00DD7A44">
              <w:t>Detail</w:t>
            </w:r>
          </w:p>
        </w:tc>
        <w:permStart w:id="867989683"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BF78B31" w14:textId="77777777" w:rsidR="00320999" w:rsidRPr="00DD7A44" w:rsidRDefault="005A042B" w:rsidP="005A042B">
                <w:pPr>
                  <w:keepNext/>
                  <w:ind w:left="993" w:hanging="993"/>
                </w:pPr>
                <w:r w:rsidRPr="00797AFE">
                  <w:rPr>
                    <w:rFonts w:ascii="Arial" w:hAnsi="Arial" w:cs="Arial"/>
                    <w:sz w:val="44"/>
                    <w:szCs w:val="44"/>
                  </w:rPr>
                  <w:sym w:font="Wingdings" w:char="F0A8"/>
                </w:r>
              </w:p>
            </w:tc>
          </w:sdtContent>
        </w:sdt>
        <w:permEnd w:id="867989683" w:displacedByCustomXml="prev"/>
      </w:tr>
      <w:tr w:rsidR="00320999" w:rsidRPr="00DD7A44" w14:paraId="627A7485" w14:textId="77777777" w:rsidTr="007871D1">
        <w:trPr>
          <w:trHeight w:val="1417"/>
        </w:trPr>
        <w:tc>
          <w:tcPr>
            <w:tcW w:w="556" w:type="pct"/>
            <w:tcBorders>
              <w:top w:val="nil"/>
              <w:left w:val="nil"/>
              <w:bottom w:val="nil"/>
              <w:right w:val="single" w:sz="12" w:space="0" w:color="auto"/>
            </w:tcBorders>
          </w:tcPr>
          <w:p w14:paraId="7A60B068" w14:textId="77777777" w:rsidR="00320999" w:rsidRPr="00DD7A44" w:rsidRDefault="00320999" w:rsidP="00F94804">
            <w:pPr>
              <w:ind w:left="993" w:hanging="993"/>
              <w:jc w:val="center"/>
            </w:pPr>
          </w:p>
        </w:tc>
        <w:tc>
          <w:tcPr>
            <w:tcW w:w="670" w:type="pct"/>
            <w:tcBorders>
              <w:top w:val="single" w:sz="12" w:space="0" w:color="auto"/>
              <w:bottom w:val="single" w:sz="8" w:space="0" w:color="auto"/>
              <w:right w:val="single" w:sz="4" w:space="0" w:color="auto"/>
            </w:tcBorders>
            <w:vAlign w:val="center"/>
          </w:tcPr>
          <w:p w14:paraId="6A5C7499" w14:textId="77777777" w:rsidR="00320999" w:rsidRPr="00DD7A44" w:rsidRDefault="00320999" w:rsidP="00F9480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77F2044B" w14:textId="47E1668B" w:rsidR="00320999" w:rsidRPr="00DD7A44" w:rsidRDefault="001451B9" w:rsidP="00F94804">
            <w:pPr>
              <w:ind w:right="82"/>
              <w:jc w:val="center"/>
              <w:rPr>
                <w:rFonts w:ascii="Arial" w:hAnsi="Arial" w:cs="Arial"/>
                <w:sz w:val="22"/>
                <w:szCs w:val="22"/>
              </w:rPr>
            </w:pPr>
            <w:permStart w:id="1414399481" w:edGrp="everyone"/>
            <w:r>
              <w:rPr>
                <w:rFonts w:ascii="Arial" w:hAnsi="Arial" w:cs="Arial"/>
                <w:sz w:val="22"/>
                <w:szCs w:val="22"/>
              </w:rPr>
              <w:t>To Identify Risks / Hazards; Correctly Detail and Report them</w:t>
            </w:r>
            <w:permEnd w:id="1414399481"/>
          </w:p>
        </w:tc>
        <w:tc>
          <w:tcPr>
            <w:tcW w:w="335" w:type="pct"/>
            <w:tcBorders>
              <w:top w:val="nil"/>
              <w:left w:val="single" w:sz="12" w:space="0" w:color="auto"/>
              <w:bottom w:val="nil"/>
              <w:right w:val="nil"/>
            </w:tcBorders>
          </w:tcPr>
          <w:p w14:paraId="1A9BB4F9" w14:textId="77777777" w:rsidR="00320999" w:rsidRPr="00DD7A44" w:rsidRDefault="00320999" w:rsidP="00F94804">
            <w:pPr>
              <w:ind w:left="993" w:hanging="993"/>
            </w:pPr>
          </w:p>
        </w:tc>
      </w:tr>
      <w:tr w:rsidR="00320999" w:rsidRPr="00DD7A44" w14:paraId="438F99A0" w14:textId="77777777" w:rsidTr="007871D1">
        <w:trPr>
          <w:trHeight w:val="1417"/>
        </w:trPr>
        <w:tc>
          <w:tcPr>
            <w:tcW w:w="556" w:type="pct"/>
            <w:tcBorders>
              <w:top w:val="nil"/>
              <w:left w:val="nil"/>
              <w:bottom w:val="nil"/>
              <w:right w:val="single" w:sz="12" w:space="0" w:color="auto"/>
            </w:tcBorders>
          </w:tcPr>
          <w:p w14:paraId="0ED4F7C6" w14:textId="77777777" w:rsidR="00320999" w:rsidRPr="00DD7A44" w:rsidRDefault="00320999" w:rsidP="00F94804">
            <w:pPr>
              <w:ind w:left="993" w:hanging="993"/>
              <w:jc w:val="center"/>
            </w:pPr>
          </w:p>
        </w:tc>
        <w:tc>
          <w:tcPr>
            <w:tcW w:w="670" w:type="pct"/>
            <w:tcBorders>
              <w:top w:val="single" w:sz="8" w:space="0" w:color="auto"/>
              <w:bottom w:val="single" w:sz="8" w:space="0" w:color="auto"/>
              <w:right w:val="single" w:sz="4" w:space="0" w:color="auto"/>
            </w:tcBorders>
            <w:vAlign w:val="center"/>
          </w:tcPr>
          <w:p w14:paraId="1B321829" w14:textId="77777777" w:rsidR="00320999" w:rsidRPr="00DD7A44" w:rsidRDefault="00320999" w:rsidP="00F9480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6BD59D55" w14:textId="2D9E8B1E" w:rsidR="00320999" w:rsidRPr="00DD7A44" w:rsidRDefault="009028F4" w:rsidP="00F94804">
            <w:pPr>
              <w:ind w:right="82"/>
              <w:jc w:val="center"/>
              <w:rPr>
                <w:rFonts w:ascii="Arial" w:hAnsi="Arial" w:cs="Arial"/>
                <w:sz w:val="22"/>
              </w:rPr>
            </w:pPr>
            <w:permStart w:id="472805981" w:edGrp="everyone"/>
            <w:r>
              <w:rPr>
                <w:rFonts w:ascii="Arial" w:hAnsi="Arial" w:cs="Arial"/>
                <w:sz w:val="22"/>
              </w:rPr>
              <w:t>To Identify Risks / Hazards in the workplace and have a reactive plan of action to implement a course to reduce said Risk / Hazard</w:t>
            </w:r>
            <w:permEnd w:id="472805981"/>
          </w:p>
        </w:tc>
        <w:tc>
          <w:tcPr>
            <w:tcW w:w="335" w:type="pct"/>
            <w:tcBorders>
              <w:top w:val="nil"/>
              <w:left w:val="single" w:sz="12" w:space="0" w:color="auto"/>
              <w:bottom w:val="nil"/>
              <w:right w:val="nil"/>
            </w:tcBorders>
          </w:tcPr>
          <w:p w14:paraId="7D01A7CF" w14:textId="77777777" w:rsidR="00320999" w:rsidRPr="00DD7A44" w:rsidRDefault="00320999" w:rsidP="00F94804">
            <w:pPr>
              <w:ind w:left="993" w:hanging="993"/>
            </w:pPr>
          </w:p>
        </w:tc>
      </w:tr>
      <w:tr w:rsidR="00320999" w:rsidRPr="00DD7A44" w14:paraId="54628520" w14:textId="77777777" w:rsidTr="007871D1">
        <w:trPr>
          <w:trHeight w:val="469"/>
        </w:trPr>
        <w:tc>
          <w:tcPr>
            <w:tcW w:w="556" w:type="pct"/>
            <w:vMerge w:val="restart"/>
            <w:tcBorders>
              <w:top w:val="nil"/>
              <w:left w:val="nil"/>
              <w:right w:val="single" w:sz="12" w:space="0" w:color="auto"/>
            </w:tcBorders>
          </w:tcPr>
          <w:p w14:paraId="7705587A" w14:textId="77777777" w:rsidR="00320999" w:rsidRPr="00DD7A44" w:rsidRDefault="00320999" w:rsidP="00F94804">
            <w:pPr>
              <w:ind w:left="993" w:hanging="993"/>
              <w:jc w:val="center"/>
            </w:pPr>
          </w:p>
        </w:tc>
        <w:tc>
          <w:tcPr>
            <w:tcW w:w="670" w:type="pct"/>
            <w:vMerge w:val="restart"/>
            <w:tcBorders>
              <w:top w:val="single" w:sz="8" w:space="0" w:color="auto"/>
              <w:right w:val="single" w:sz="4" w:space="0" w:color="auto"/>
            </w:tcBorders>
            <w:vAlign w:val="center"/>
          </w:tcPr>
          <w:p w14:paraId="232039DB" w14:textId="77777777" w:rsidR="00320999" w:rsidRPr="00DD7A44" w:rsidRDefault="008D451A" w:rsidP="00F9480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26585203" w14:textId="77777777" w:rsidR="00320999" w:rsidRPr="00DD7A44" w:rsidRDefault="00320999" w:rsidP="00F9480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254F138F" w14:textId="77777777" w:rsidR="00320999" w:rsidRPr="00DD7A44" w:rsidRDefault="00320999" w:rsidP="00F9480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65AE1FF3" w14:textId="77777777" w:rsidR="00320999" w:rsidRPr="00DD7A44" w:rsidRDefault="00320999" w:rsidP="00F94804">
            <w:pPr>
              <w:ind w:right="82"/>
              <w:jc w:val="center"/>
            </w:pPr>
            <w:r w:rsidRPr="00DD7A44">
              <w:t>Responsibilities</w:t>
            </w:r>
          </w:p>
        </w:tc>
        <w:tc>
          <w:tcPr>
            <w:tcW w:w="335" w:type="pct"/>
            <w:vMerge w:val="restart"/>
            <w:tcBorders>
              <w:top w:val="nil"/>
              <w:left w:val="single" w:sz="12" w:space="0" w:color="auto"/>
              <w:right w:val="nil"/>
            </w:tcBorders>
          </w:tcPr>
          <w:p w14:paraId="640CA6A9" w14:textId="77777777" w:rsidR="00320999" w:rsidRPr="00DD7A44" w:rsidRDefault="00320999" w:rsidP="00F94804">
            <w:pPr>
              <w:ind w:left="993" w:hanging="993"/>
            </w:pPr>
          </w:p>
        </w:tc>
      </w:tr>
      <w:tr w:rsidR="00320999" w:rsidRPr="00DD7A44" w14:paraId="1B936F7A" w14:textId="77777777" w:rsidTr="007871D1">
        <w:trPr>
          <w:trHeight w:val="1417"/>
        </w:trPr>
        <w:tc>
          <w:tcPr>
            <w:tcW w:w="556" w:type="pct"/>
            <w:vMerge/>
            <w:tcBorders>
              <w:left w:val="nil"/>
              <w:right w:val="single" w:sz="12" w:space="0" w:color="auto"/>
            </w:tcBorders>
          </w:tcPr>
          <w:p w14:paraId="6299ED65" w14:textId="77777777" w:rsidR="00320999" w:rsidRPr="00DD7A44" w:rsidRDefault="00320999" w:rsidP="00F94804">
            <w:pPr>
              <w:ind w:left="993" w:hanging="993"/>
              <w:jc w:val="center"/>
            </w:pPr>
          </w:p>
        </w:tc>
        <w:tc>
          <w:tcPr>
            <w:tcW w:w="670" w:type="pct"/>
            <w:vMerge/>
            <w:tcBorders>
              <w:right w:val="single" w:sz="4" w:space="0" w:color="auto"/>
            </w:tcBorders>
            <w:vAlign w:val="center"/>
          </w:tcPr>
          <w:p w14:paraId="4635348D" w14:textId="77777777"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14:paraId="022DDE8B" w14:textId="77777777" w:rsidR="00320999" w:rsidRPr="00DD7A44" w:rsidRDefault="00320999" w:rsidP="00F9480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34BF1B64" w14:textId="7EAD3805" w:rsidR="00320999" w:rsidRPr="00DD7A44" w:rsidRDefault="009028F4" w:rsidP="00F94804">
            <w:pPr>
              <w:ind w:right="82"/>
              <w:jc w:val="center"/>
              <w:rPr>
                <w:rFonts w:ascii="Arial" w:hAnsi="Arial" w:cs="Arial"/>
                <w:sz w:val="22"/>
                <w:szCs w:val="22"/>
              </w:rPr>
            </w:pPr>
            <w:permStart w:id="1454982377" w:edGrp="everyone"/>
            <w:r>
              <w:rPr>
                <w:rFonts w:ascii="Arial" w:hAnsi="Arial" w:cs="Arial"/>
                <w:sz w:val="22"/>
                <w:szCs w:val="22"/>
              </w:rPr>
              <w:t>Project Manager</w:t>
            </w:r>
            <w:permEnd w:id="1454982377"/>
          </w:p>
        </w:tc>
        <w:tc>
          <w:tcPr>
            <w:tcW w:w="1986" w:type="pct"/>
            <w:tcBorders>
              <w:top w:val="single" w:sz="8" w:space="0" w:color="auto"/>
              <w:left w:val="single" w:sz="4" w:space="0" w:color="auto"/>
              <w:bottom w:val="single" w:sz="8" w:space="0" w:color="auto"/>
            </w:tcBorders>
            <w:vAlign w:val="center"/>
          </w:tcPr>
          <w:p w14:paraId="228A9B35" w14:textId="6AF9EF12" w:rsidR="00320999" w:rsidRPr="00DD7A44" w:rsidRDefault="009028F4" w:rsidP="00F94804">
            <w:pPr>
              <w:ind w:right="82"/>
              <w:jc w:val="center"/>
              <w:rPr>
                <w:rFonts w:ascii="Arial" w:hAnsi="Arial" w:cs="Arial"/>
                <w:sz w:val="22"/>
                <w:szCs w:val="22"/>
              </w:rPr>
            </w:pPr>
            <w:permStart w:id="820266496" w:edGrp="everyone"/>
            <w:r>
              <w:rPr>
                <w:rFonts w:ascii="Arial" w:hAnsi="Arial" w:cs="Arial"/>
                <w:sz w:val="22"/>
                <w:szCs w:val="22"/>
              </w:rPr>
              <w:t>Fill in the Site Safety Log Book weekly any issues brought up from the team.  Seek advice or offer advice to End Risks that are not finalised by the WSHO.</w:t>
            </w:r>
            <w:permEnd w:id="820266496"/>
          </w:p>
        </w:tc>
        <w:tc>
          <w:tcPr>
            <w:tcW w:w="335" w:type="pct"/>
            <w:vMerge/>
            <w:tcBorders>
              <w:left w:val="single" w:sz="12" w:space="0" w:color="auto"/>
              <w:right w:val="nil"/>
            </w:tcBorders>
          </w:tcPr>
          <w:p w14:paraId="3A70FC7F" w14:textId="77777777" w:rsidR="00320999" w:rsidRPr="00DD7A44" w:rsidRDefault="00320999" w:rsidP="00F94804">
            <w:pPr>
              <w:ind w:left="993" w:hanging="993"/>
            </w:pPr>
          </w:p>
        </w:tc>
      </w:tr>
      <w:tr w:rsidR="00320999" w:rsidRPr="00DD7A44" w14:paraId="74B6099F" w14:textId="77777777" w:rsidTr="007871D1">
        <w:trPr>
          <w:trHeight w:val="1417"/>
        </w:trPr>
        <w:tc>
          <w:tcPr>
            <w:tcW w:w="556" w:type="pct"/>
            <w:vMerge/>
            <w:tcBorders>
              <w:left w:val="nil"/>
              <w:right w:val="single" w:sz="12" w:space="0" w:color="auto"/>
            </w:tcBorders>
          </w:tcPr>
          <w:p w14:paraId="02285EE9" w14:textId="77777777" w:rsidR="00320999" w:rsidRPr="00DD7A44" w:rsidRDefault="00320999" w:rsidP="00F94804">
            <w:pPr>
              <w:ind w:left="993" w:hanging="993"/>
              <w:jc w:val="center"/>
            </w:pPr>
          </w:p>
        </w:tc>
        <w:tc>
          <w:tcPr>
            <w:tcW w:w="670" w:type="pct"/>
            <w:vMerge/>
            <w:tcBorders>
              <w:right w:val="single" w:sz="4" w:space="0" w:color="auto"/>
            </w:tcBorders>
            <w:vAlign w:val="center"/>
          </w:tcPr>
          <w:p w14:paraId="61CDBDF9" w14:textId="77777777"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14:paraId="2CFDF58B" w14:textId="77777777" w:rsidR="00320999" w:rsidRPr="00DD7A44" w:rsidRDefault="00320999" w:rsidP="00F9480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25C1982F" w14:textId="17FE232C" w:rsidR="00320999" w:rsidRPr="00DD7A44" w:rsidRDefault="009028F4" w:rsidP="00F94804">
            <w:pPr>
              <w:ind w:right="82"/>
              <w:jc w:val="center"/>
              <w:rPr>
                <w:rFonts w:ascii="Arial" w:hAnsi="Arial" w:cs="Arial"/>
                <w:sz w:val="22"/>
                <w:szCs w:val="22"/>
              </w:rPr>
            </w:pPr>
            <w:permStart w:id="1217224098" w:edGrp="everyone"/>
            <w:r>
              <w:rPr>
                <w:rFonts w:ascii="Arial" w:hAnsi="Arial" w:cs="Arial"/>
                <w:sz w:val="22"/>
                <w:szCs w:val="22"/>
              </w:rPr>
              <w:t>Site WSHO</w:t>
            </w:r>
            <w:permEnd w:id="1217224098"/>
          </w:p>
        </w:tc>
        <w:tc>
          <w:tcPr>
            <w:tcW w:w="1986" w:type="pct"/>
            <w:tcBorders>
              <w:top w:val="single" w:sz="8" w:space="0" w:color="auto"/>
              <w:left w:val="single" w:sz="4" w:space="0" w:color="auto"/>
              <w:bottom w:val="single" w:sz="8" w:space="0" w:color="auto"/>
            </w:tcBorders>
            <w:vAlign w:val="center"/>
          </w:tcPr>
          <w:p w14:paraId="0EF80FE1" w14:textId="51AA87A3" w:rsidR="00320999" w:rsidRPr="00DD7A44" w:rsidRDefault="009028F4" w:rsidP="00F94804">
            <w:pPr>
              <w:ind w:right="82"/>
              <w:jc w:val="center"/>
              <w:rPr>
                <w:rFonts w:ascii="Arial" w:hAnsi="Arial" w:cs="Arial"/>
                <w:sz w:val="22"/>
                <w:szCs w:val="22"/>
              </w:rPr>
            </w:pPr>
            <w:permStart w:id="559290132" w:edGrp="everyone"/>
            <w:r>
              <w:rPr>
                <w:rFonts w:ascii="Arial" w:hAnsi="Arial" w:cs="Arial"/>
                <w:sz w:val="22"/>
                <w:szCs w:val="22"/>
              </w:rPr>
              <w:t>To Listen and Respond appropriately of the Issues brought up by the HSR Team. Report any Issues not able to be Swiftly Dealt with to the Project Manager.</w:t>
            </w:r>
            <w:permEnd w:id="559290132"/>
          </w:p>
        </w:tc>
        <w:tc>
          <w:tcPr>
            <w:tcW w:w="335" w:type="pct"/>
            <w:vMerge/>
            <w:tcBorders>
              <w:left w:val="single" w:sz="12" w:space="0" w:color="auto"/>
              <w:right w:val="nil"/>
            </w:tcBorders>
          </w:tcPr>
          <w:p w14:paraId="5D85E52E" w14:textId="77777777" w:rsidR="00320999" w:rsidRPr="00DD7A44" w:rsidRDefault="00320999" w:rsidP="00F94804">
            <w:pPr>
              <w:ind w:left="993" w:hanging="993"/>
            </w:pPr>
          </w:p>
        </w:tc>
      </w:tr>
      <w:tr w:rsidR="00320999" w:rsidRPr="00DD7A44" w14:paraId="0764EE07" w14:textId="77777777" w:rsidTr="00DD06A0">
        <w:trPr>
          <w:trHeight w:val="1417"/>
        </w:trPr>
        <w:tc>
          <w:tcPr>
            <w:tcW w:w="556" w:type="pct"/>
            <w:vMerge/>
            <w:tcBorders>
              <w:left w:val="nil"/>
              <w:bottom w:val="nil"/>
              <w:right w:val="single" w:sz="12" w:space="0" w:color="auto"/>
            </w:tcBorders>
          </w:tcPr>
          <w:p w14:paraId="069C18E5" w14:textId="77777777" w:rsidR="00320999" w:rsidRPr="00DD7A44" w:rsidRDefault="00320999" w:rsidP="00F94804">
            <w:pPr>
              <w:ind w:left="993" w:hanging="993"/>
              <w:jc w:val="center"/>
            </w:pPr>
          </w:p>
        </w:tc>
        <w:tc>
          <w:tcPr>
            <w:tcW w:w="670" w:type="pct"/>
            <w:vMerge/>
            <w:tcBorders>
              <w:right w:val="single" w:sz="4" w:space="0" w:color="auto"/>
            </w:tcBorders>
            <w:vAlign w:val="center"/>
          </w:tcPr>
          <w:p w14:paraId="2D73ADAF" w14:textId="77777777"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14:paraId="49DAD7A8" w14:textId="77777777" w:rsidR="00320999" w:rsidRPr="00DD7A44" w:rsidRDefault="00320999" w:rsidP="00F9480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6B903400" w14:textId="5CA26402" w:rsidR="00320999" w:rsidRPr="00DD7A44" w:rsidRDefault="009028F4" w:rsidP="00F94804">
            <w:pPr>
              <w:ind w:right="82"/>
              <w:jc w:val="center"/>
              <w:rPr>
                <w:rFonts w:ascii="Arial" w:hAnsi="Arial" w:cs="Arial"/>
                <w:sz w:val="22"/>
                <w:szCs w:val="22"/>
              </w:rPr>
            </w:pPr>
            <w:permStart w:id="1229394386" w:edGrp="everyone"/>
            <w:r>
              <w:rPr>
                <w:rFonts w:ascii="Arial" w:hAnsi="Arial" w:cs="Arial"/>
                <w:sz w:val="22"/>
                <w:szCs w:val="22"/>
              </w:rPr>
              <w:t>HSR Team</w:t>
            </w:r>
            <w:permEnd w:id="1229394386"/>
          </w:p>
        </w:tc>
        <w:tc>
          <w:tcPr>
            <w:tcW w:w="1986" w:type="pct"/>
            <w:tcBorders>
              <w:top w:val="single" w:sz="8" w:space="0" w:color="auto"/>
              <w:left w:val="single" w:sz="4" w:space="0" w:color="auto"/>
              <w:bottom w:val="single" w:sz="8" w:space="0" w:color="auto"/>
            </w:tcBorders>
            <w:vAlign w:val="center"/>
          </w:tcPr>
          <w:p w14:paraId="1627DA64" w14:textId="7E3E2AE9" w:rsidR="00320999" w:rsidRPr="00DD7A44" w:rsidRDefault="009028F4" w:rsidP="00F94804">
            <w:pPr>
              <w:ind w:right="82"/>
              <w:jc w:val="center"/>
              <w:rPr>
                <w:rFonts w:ascii="Arial" w:hAnsi="Arial" w:cs="Arial"/>
                <w:sz w:val="22"/>
                <w:szCs w:val="22"/>
              </w:rPr>
            </w:pPr>
            <w:permStart w:id="908163424" w:edGrp="everyone"/>
            <w:r>
              <w:rPr>
                <w:rFonts w:ascii="Arial" w:hAnsi="Arial" w:cs="Arial"/>
                <w:sz w:val="22"/>
                <w:szCs w:val="22"/>
              </w:rPr>
              <w:t>To Report any Risks / Hazards / Site Issues that arise during their weekly Monitoring of the Job</w:t>
            </w:r>
            <w:permEnd w:id="908163424"/>
          </w:p>
        </w:tc>
        <w:tc>
          <w:tcPr>
            <w:tcW w:w="335" w:type="pct"/>
            <w:vMerge/>
            <w:tcBorders>
              <w:left w:val="single" w:sz="12" w:space="0" w:color="auto"/>
              <w:bottom w:val="nil"/>
              <w:right w:val="nil"/>
            </w:tcBorders>
          </w:tcPr>
          <w:p w14:paraId="11F1E182" w14:textId="77777777" w:rsidR="00320999" w:rsidRPr="00DD7A44" w:rsidRDefault="00320999" w:rsidP="00F94804">
            <w:pPr>
              <w:ind w:left="993" w:hanging="993"/>
            </w:pPr>
          </w:p>
        </w:tc>
      </w:tr>
      <w:tr w:rsidR="007871D1" w:rsidRPr="00DD7A44" w14:paraId="7F9C74E4" w14:textId="77777777" w:rsidTr="0024134D">
        <w:trPr>
          <w:trHeight w:val="1417"/>
        </w:trPr>
        <w:tc>
          <w:tcPr>
            <w:tcW w:w="556" w:type="pct"/>
            <w:tcBorders>
              <w:top w:val="nil"/>
              <w:left w:val="nil"/>
              <w:bottom w:val="nil"/>
              <w:right w:val="single" w:sz="12" w:space="0" w:color="auto"/>
            </w:tcBorders>
          </w:tcPr>
          <w:p w14:paraId="460C460E" w14:textId="77777777" w:rsidR="007871D1" w:rsidRPr="00DD7A44" w:rsidRDefault="007871D1" w:rsidP="007871D1">
            <w:pPr>
              <w:ind w:left="993" w:hanging="993"/>
              <w:jc w:val="center"/>
            </w:pPr>
          </w:p>
        </w:tc>
        <w:tc>
          <w:tcPr>
            <w:tcW w:w="670" w:type="pct"/>
            <w:tcBorders>
              <w:right w:val="single" w:sz="4" w:space="0" w:color="auto"/>
            </w:tcBorders>
            <w:vAlign w:val="center"/>
          </w:tcPr>
          <w:p w14:paraId="5FE853D0" w14:textId="77777777" w:rsidR="007871D1" w:rsidRPr="00DD7A44" w:rsidRDefault="007871D1" w:rsidP="007871D1">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6EE42C66" w14:textId="34FA0C13" w:rsidR="007871D1" w:rsidRPr="00DD7A44" w:rsidRDefault="009028F4" w:rsidP="007871D1">
            <w:pPr>
              <w:ind w:right="82"/>
              <w:jc w:val="center"/>
              <w:rPr>
                <w:rFonts w:ascii="Arial" w:hAnsi="Arial" w:cs="Arial"/>
                <w:sz w:val="22"/>
                <w:szCs w:val="22"/>
              </w:rPr>
            </w:pPr>
            <w:permStart w:id="14179553" w:edGrp="everyone"/>
            <w:r>
              <w:rPr>
                <w:rFonts w:ascii="Arial" w:hAnsi="Arial" w:cs="Arial"/>
                <w:sz w:val="22"/>
                <w:szCs w:val="22"/>
              </w:rPr>
              <w:t>HSR Meeting Minutes – given to Project Manager; Log Book of Site Issues / Incidents / Reports; HSR Safety Walks to Identify New Risks / Ensure old Risks are Concluded.</w:t>
            </w:r>
            <w:permEnd w:id="14179553"/>
          </w:p>
        </w:tc>
        <w:tc>
          <w:tcPr>
            <w:tcW w:w="335" w:type="pct"/>
            <w:tcBorders>
              <w:top w:val="nil"/>
              <w:left w:val="single" w:sz="12" w:space="0" w:color="auto"/>
              <w:bottom w:val="nil"/>
              <w:right w:val="nil"/>
            </w:tcBorders>
          </w:tcPr>
          <w:p w14:paraId="42883D17" w14:textId="77777777" w:rsidR="007871D1" w:rsidRPr="00DD7A44" w:rsidRDefault="007871D1" w:rsidP="007871D1">
            <w:pPr>
              <w:ind w:left="993" w:hanging="993"/>
            </w:pPr>
          </w:p>
        </w:tc>
      </w:tr>
    </w:tbl>
    <w:p w14:paraId="303D515B" w14:textId="77777777" w:rsidR="00320999" w:rsidRPr="00DD7A44" w:rsidRDefault="00320999" w:rsidP="00320999">
      <w:pPr>
        <w:rPr>
          <w:rFonts w:ascii="Arial" w:hAnsi="Arial" w:cs="Arial"/>
          <w:sz w:val="22"/>
          <w:szCs w:val="22"/>
        </w:rPr>
      </w:pPr>
    </w:p>
    <w:p w14:paraId="3B66D3B8" w14:textId="77777777" w:rsidR="00381D93" w:rsidRPr="00DD7A44" w:rsidRDefault="00381D93" w:rsidP="00381D93">
      <w:pPr>
        <w:jc w:val="left"/>
        <w:rPr>
          <w:rFonts w:ascii="Arial" w:hAnsi="Arial" w:cs="Arial"/>
          <w:sz w:val="22"/>
          <w:szCs w:val="22"/>
        </w:rPr>
      </w:pPr>
    </w:p>
    <w:p w14:paraId="72D51481" w14:textId="77777777" w:rsidR="00381D93" w:rsidRPr="00DD7A44" w:rsidRDefault="00381D93" w:rsidP="00381D93">
      <w:pPr>
        <w:pStyle w:val="11CSTCPLQuestionBullet"/>
        <w:ind w:left="709" w:hanging="709"/>
      </w:pPr>
      <w:bookmarkStart w:id="3" w:name="_Ref518495490"/>
      <w:r w:rsidRPr="00DD7A44">
        <w:t>True or False (Tick your response): A team leader is more of a mentor than overseer who checks work.</w:t>
      </w:r>
      <w:bookmarkEnd w:id="3"/>
    </w:p>
    <w:p w14:paraId="738090D2" w14:textId="77777777" w:rsidR="00381D93" w:rsidRPr="00DD7A44" w:rsidRDefault="00381D93" w:rsidP="00381D9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381D93" w:rsidRPr="00DD7A44" w14:paraId="6DB15430" w14:textId="77777777" w:rsidTr="006F5B3A">
        <w:trPr>
          <w:trHeight w:val="510"/>
        </w:trPr>
        <w:tc>
          <w:tcPr>
            <w:tcW w:w="1557" w:type="pct"/>
            <w:tcBorders>
              <w:top w:val="nil"/>
              <w:left w:val="nil"/>
              <w:bottom w:val="nil"/>
              <w:right w:val="single" w:sz="12" w:space="0" w:color="auto"/>
            </w:tcBorders>
          </w:tcPr>
          <w:p w14:paraId="2640C126" w14:textId="77777777" w:rsidR="00381D93" w:rsidRPr="00DD7A44" w:rsidRDefault="00381D93" w:rsidP="00E12E1F">
            <w:pPr>
              <w:keepNext/>
              <w:ind w:left="993" w:hanging="993"/>
            </w:pPr>
            <w:r w:rsidRPr="00DD7A44">
              <w:rPr>
                <w:rFonts w:ascii="Arial" w:hAnsi="Arial" w:cs="Arial"/>
                <w:b/>
                <w:sz w:val="22"/>
                <w:szCs w:val="22"/>
              </w:rPr>
              <w:t>Answer</w:t>
            </w:r>
          </w:p>
        </w:tc>
        <w:permStart w:id="815497105"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14:paraId="1D3EA832" w14:textId="0F503527" w:rsidR="00381D93" w:rsidRPr="00DD7A44" w:rsidRDefault="009028F4" w:rsidP="00E12E1F">
                <w:pPr>
                  <w:keepNext/>
                  <w:ind w:left="993" w:right="82" w:hanging="993"/>
                  <w:jc w:val="center"/>
                  <w:rPr>
                    <w:color w:val="17365D" w:themeColor="text2" w:themeShade="BF"/>
                  </w:rPr>
                </w:pPr>
                <w:r>
                  <w:rPr>
                    <w:rFonts w:ascii="Arial" w:hAnsi="Arial" w:cs="Arial"/>
                    <w:sz w:val="40"/>
                    <w:szCs w:val="44"/>
                  </w:rPr>
                  <w:sym w:font="Wingdings" w:char="F0FE"/>
                </w:r>
              </w:p>
            </w:tc>
          </w:sdtContent>
        </w:sdt>
        <w:permEnd w:id="815497105" w:displacedByCustomXml="prev"/>
        <w:tc>
          <w:tcPr>
            <w:tcW w:w="1090" w:type="pct"/>
            <w:tcBorders>
              <w:top w:val="single" w:sz="12" w:space="0" w:color="auto"/>
              <w:left w:val="single" w:sz="8" w:space="0" w:color="auto"/>
              <w:right w:val="single" w:sz="12" w:space="0" w:color="auto"/>
            </w:tcBorders>
            <w:vAlign w:val="center"/>
          </w:tcPr>
          <w:p w14:paraId="07C75465" w14:textId="77777777" w:rsidR="00381D93" w:rsidRPr="00DD7A44" w:rsidRDefault="00381D93" w:rsidP="00E12E1F">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04FD4C16" w14:textId="77777777" w:rsidR="00381D93" w:rsidRPr="00DD7A44" w:rsidRDefault="00381D93" w:rsidP="00E12E1F">
            <w:pPr>
              <w:keepNext/>
              <w:ind w:left="993" w:hanging="993"/>
              <w:rPr>
                <w:rFonts w:ascii="Arial" w:hAnsi="Arial" w:cs="Arial"/>
                <w:sz w:val="44"/>
                <w:szCs w:val="44"/>
              </w:rPr>
            </w:pPr>
          </w:p>
        </w:tc>
        <w:permStart w:id="1813255198"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14:paraId="045C8D9C" w14:textId="77777777" w:rsidR="00381D93" w:rsidRPr="00DD7A44" w:rsidRDefault="005A042B" w:rsidP="005A042B">
                <w:pPr>
                  <w:keepNext/>
                  <w:ind w:left="993" w:hanging="993"/>
                </w:pPr>
                <w:r w:rsidRPr="00797AFE">
                  <w:rPr>
                    <w:rFonts w:ascii="Arial" w:hAnsi="Arial" w:cs="Arial"/>
                    <w:sz w:val="44"/>
                    <w:szCs w:val="44"/>
                  </w:rPr>
                  <w:sym w:font="Wingdings" w:char="F0A8"/>
                </w:r>
              </w:p>
            </w:tc>
          </w:sdtContent>
        </w:sdt>
        <w:permEnd w:id="1813255198" w:displacedByCustomXml="prev"/>
      </w:tr>
      <w:tr w:rsidR="00381D93" w:rsidRPr="00DD7A44" w14:paraId="7F2EFF79" w14:textId="77777777" w:rsidTr="006F5B3A">
        <w:trPr>
          <w:trHeight w:val="510"/>
        </w:trPr>
        <w:tc>
          <w:tcPr>
            <w:tcW w:w="1557" w:type="pct"/>
            <w:tcBorders>
              <w:top w:val="nil"/>
              <w:left w:val="nil"/>
              <w:bottom w:val="nil"/>
              <w:right w:val="single" w:sz="12" w:space="0" w:color="auto"/>
            </w:tcBorders>
          </w:tcPr>
          <w:p w14:paraId="46F7B052" w14:textId="77777777" w:rsidR="00381D93" w:rsidRPr="00DD7A44" w:rsidRDefault="00381D93" w:rsidP="00E12E1F">
            <w:pPr>
              <w:ind w:left="993" w:hanging="993"/>
              <w:jc w:val="center"/>
            </w:pPr>
          </w:p>
        </w:tc>
        <w:permStart w:id="827355321"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14:paraId="27340F6F" w14:textId="77777777" w:rsidR="00381D93" w:rsidRPr="00DD7A44" w:rsidRDefault="00C2426D" w:rsidP="00E12E1F">
                <w:pPr>
                  <w:ind w:left="161" w:right="82" w:hanging="161"/>
                  <w:jc w:val="center"/>
                  <w:rPr>
                    <w:color w:val="17365D" w:themeColor="text2" w:themeShade="BF"/>
                  </w:rPr>
                </w:pPr>
                <w:r>
                  <w:rPr>
                    <w:rFonts w:ascii="Arial" w:hAnsi="Arial" w:cs="Arial"/>
                    <w:sz w:val="40"/>
                    <w:szCs w:val="44"/>
                  </w:rPr>
                  <w:sym w:font="Wingdings" w:char="F0A8"/>
                </w:r>
              </w:p>
            </w:tc>
          </w:sdtContent>
        </w:sdt>
        <w:permEnd w:id="827355321" w:displacedByCustomXml="prev"/>
        <w:tc>
          <w:tcPr>
            <w:tcW w:w="1090" w:type="pct"/>
            <w:tcBorders>
              <w:left w:val="single" w:sz="8" w:space="0" w:color="auto"/>
              <w:bottom w:val="single" w:sz="12" w:space="0" w:color="auto"/>
              <w:right w:val="single" w:sz="12" w:space="0" w:color="auto"/>
            </w:tcBorders>
            <w:vAlign w:val="center"/>
          </w:tcPr>
          <w:p w14:paraId="1340E068" w14:textId="77777777" w:rsidR="00381D93" w:rsidRPr="00DD7A44" w:rsidRDefault="00381D93" w:rsidP="00E12E1F">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3AEDA968" w14:textId="77777777" w:rsidR="00381D93" w:rsidRPr="00DD7A44" w:rsidRDefault="00381D93" w:rsidP="00E12E1F">
            <w:pPr>
              <w:ind w:left="993" w:hanging="993"/>
            </w:pPr>
          </w:p>
        </w:tc>
        <w:tc>
          <w:tcPr>
            <w:tcW w:w="336" w:type="pct"/>
            <w:tcBorders>
              <w:top w:val="nil"/>
              <w:left w:val="nil"/>
              <w:bottom w:val="nil"/>
              <w:right w:val="nil"/>
            </w:tcBorders>
          </w:tcPr>
          <w:p w14:paraId="4A88DA64" w14:textId="77777777" w:rsidR="00381D93" w:rsidRPr="00DD7A44" w:rsidRDefault="00381D93" w:rsidP="00E12E1F">
            <w:pPr>
              <w:ind w:left="993" w:hanging="993"/>
            </w:pPr>
          </w:p>
        </w:tc>
      </w:tr>
    </w:tbl>
    <w:p w14:paraId="490BBA4B" w14:textId="77777777" w:rsidR="006F5B3A" w:rsidRPr="005A042B" w:rsidRDefault="006F5B3A" w:rsidP="006F5B3A">
      <w:pPr>
        <w:rPr>
          <w:rFonts w:ascii="Arial" w:hAnsi="Arial" w:cs="Arial"/>
          <w:sz w:val="10"/>
          <w:szCs w:val="10"/>
        </w:rPr>
      </w:pPr>
    </w:p>
    <w:p w14:paraId="61F6BA77" w14:textId="77777777" w:rsidR="006F5B3A" w:rsidRPr="00DD7A44" w:rsidRDefault="006F5B3A" w:rsidP="006F5B3A">
      <w:pPr>
        <w:pStyle w:val="11CSTCPLQuestionBullet"/>
        <w:ind w:left="709" w:hanging="709"/>
      </w:pPr>
      <w:bookmarkStart w:id="4" w:name="_Ref496611507"/>
      <w:r w:rsidRPr="00DD7A44">
        <w:t>Match the leadership styles and definitions by writing the appropriate letter next to each number in the centre column.</w:t>
      </w:r>
      <w:bookmarkEnd w:id="4"/>
    </w:p>
    <w:p w14:paraId="515C64A9" w14:textId="77777777" w:rsidR="006F5B3A" w:rsidRPr="00DD7A44" w:rsidRDefault="006F5B3A" w:rsidP="006F5B3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6F5B3A" w:rsidRPr="00DD7A44" w14:paraId="188E8C60" w14:textId="77777777" w:rsidTr="004D1ABC">
        <w:tc>
          <w:tcPr>
            <w:tcW w:w="555" w:type="pct"/>
            <w:tcBorders>
              <w:top w:val="nil"/>
              <w:left w:val="nil"/>
              <w:bottom w:val="nil"/>
              <w:right w:val="single" w:sz="12" w:space="0" w:color="auto"/>
            </w:tcBorders>
          </w:tcPr>
          <w:p w14:paraId="608E83C8" w14:textId="77777777" w:rsidR="006F5B3A" w:rsidRPr="00DD7A44" w:rsidRDefault="006F5B3A" w:rsidP="004D1ABC">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6626812" w14:textId="77777777" w:rsidR="006F5B3A" w:rsidRPr="00DD7A44" w:rsidRDefault="006F5B3A" w:rsidP="004D1ABC">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183F6145" w14:textId="77777777" w:rsidR="006F5B3A" w:rsidRPr="00DD7A44" w:rsidRDefault="006F5B3A" w:rsidP="004D1ABC">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28348AA" w14:textId="77777777" w:rsidR="006F5B3A" w:rsidRPr="00DD7A44" w:rsidRDefault="006F5B3A" w:rsidP="004D1ABC">
            <w:pPr>
              <w:keepNext/>
              <w:ind w:left="993" w:right="82" w:hanging="993"/>
              <w:jc w:val="center"/>
            </w:pPr>
            <w:r w:rsidRPr="00DD7A44">
              <w:t>Definition</w:t>
            </w:r>
          </w:p>
        </w:tc>
        <w:permStart w:id="1753090427"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14:paraId="11878F3B" w14:textId="77777777" w:rsidR="006F5B3A" w:rsidRPr="00DD7A44" w:rsidRDefault="005A042B" w:rsidP="005A042B">
                <w:pPr>
                  <w:keepNext/>
                  <w:ind w:left="993" w:hanging="993"/>
                </w:pPr>
                <w:r w:rsidRPr="00797AFE">
                  <w:rPr>
                    <w:rFonts w:ascii="Arial" w:hAnsi="Arial" w:cs="Arial"/>
                    <w:sz w:val="44"/>
                    <w:szCs w:val="44"/>
                  </w:rPr>
                  <w:sym w:font="Wingdings" w:char="F0A8"/>
                </w:r>
              </w:p>
            </w:tc>
          </w:sdtContent>
        </w:sdt>
        <w:permEnd w:id="1753090427" w:displacedByCustomXml="prev"/>
      </w:tr>
      <w:tr w:rsidR="006F5B3A" w:rsidRPr="00DD7A44" w14:paraId="7B8FA24E" w14:textId="77777777" w:rsidTr="004D1ABC">
        <w:trPr>
          <w:trHeight w:val="567"/>
        </w:trPr>
        <w:tc>
          <w:tcPr>
            <w:tcW w:w="555" w:type="pct"/>
            <w:tcBorders>
              <w:top w:val="nil"/>
              <w:left w:val="nil"/>
              <w:bottom w:val="nil"/>
              <w:right w:val="single" w:sz="12" w:space="0" w:color="auto"/>
            </w:tcBorders>
          </w:tcPr>
          <w:p w14:paraId="2FABEC5C" w14:textId="77777777" w:rsidR="006F5B3A" w:rsidRPr="00DD7A44" w:rsidRDefault="006F5B3A" w:rsidP="004D1ABC">
            <w:pPr>
              <w:ind w:left="993" w:hanging="993"/>
              <w:jc w:val="center"/>
            </w:pPr>
          </w:p>
        </w:tc>
        <w:tc>
          <w:tcPr>
            <w:tcW w:w="224" w:type="pct"/>
            <w:tcBorders>
              <w:top w:val="single" w:sz="12" w:space="0" w:color="auto"/>
              <w:right w:val="single" w:sz="12" w:space="0" w:color="auto"/>
            </w:tcBorders>
            <w:vAlign w:val="center"/>
          </w:tcPr>
          <w:p w14:paraId="719742B6" w14:textId="77777777" w:rsidR="006F5B3A" w:rsidRPr="00DD7A44" w:rsidRDefault="006F5B3A" w:rsidP="004D1ABC">
            <w:pPr>
              <w:ind w:left="161" w:right="82" w:hanging="161"/>
              <w:jc w:val="center"/>
            </w:pPr>
            <w:r w:rsidRPr="00DD7A44">
              <w:t>1</w:t>
            </w:r>
          </w:p>
        </w:tc>
        <w:tc>
          <w:tcPr>
            <w:tcW w:w="1020" w:type="pct"/>
            <w:tcBorders>
              <w:top w:val="single" w:sz="12" w:space="0" w:color="auto"/>
              <w:right w:val="single" w:sz="12" w:space="0" w:color="auto"/>
            </w:tcBorders>
            <w:vAlign w:val="center"/>
          </w:tcPr>
          <w:p w14:paraId="52E73049" w14:textId="77777777" w:rsidR="006F5B3A" w:rsidRPr="00DD7A44" w:rsidRDefault="006F5B3A" w:rsidP="004D1ABC">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0A343737" w14:textId="21932B38" w:rsidR="006F5B3A" w:rsidRPr="00DD7A44" w:rsidRDefault="006F5B3A" w:rsidP="004D1ABC">
            <w:pPr>
              <w:ind w:left="161" w:right="82" w:hanging="161"/>
              <w:jc w:val="left"/>
            </w:pPr>
            <w:r w:rsidRPr="00DD7A44">
              <w:t xml:space="preserve">1 </w:t>
            </w:r>
            <w:r w:rsidRPr="005A042B">
              <w:rPr>
                <w:rFonts w:ascii="Arial" w:hAnsi="Arial" w:cs="Arial"/>
                <w:sz w:val="22"/>
                <w:szCs w:val="22"/>
              </w:rPr>
              <w:t xml:space="preserve">- </w:t>
            </w:r>
            <w:permStart w:id="1885831145" w:edGrp="everyone"/>
            <w:r w:rsidR="009028F4">
              <w:rPr>
                <w:rFonts w:ascii="Arial" w:hAnsi="Arial" w:cs="Arial"/>
                <w:sz w:val="22"/>
                <w:szCs w:val="22"/>
              </w:rPr>
              <w:t>B</w:t>
            </w:r>
            <w:permEnd w:id="1885831145"/>
          </w:p>
        </w:tc>
        <w:tc>
          <w:tcPr>
            <w:tcW w:w="248" w:type="pct"/>
            <w:tcBorders>
              <w:top w:val="single" w:sz="12" w:space="0" w:color="auto"/>
              <w:left w:val="single" w:sz="12" w:space="0" w:color="auto"/>
              <w:right w:val="single" w:sz="4" w:space="0" w:color="auto"/>
            </w:tcBorders>
            <w:vAlign w:val="center"/>
          </w:tcPr>
          <w:p w14:paraId="1036F287" w14:textId="77777777" w:rsidR="006F5B3A" w:rsidRPr="00DD7A44" w:rsidRDefault="006F5B3A" w:rsidP="004D1ABC">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2702EBB4" w14:textId="77777777" w:rsidR="006F5B3A" w:rsidRPr="00DD7A44" w:rsidRDefault="004D1ABC" w:rsidP="004D1ABC">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361916E2" w14:textId="77777777" w:rsidR="006F5B3A" w:rsidRPr="00DD7A44" w:rsidRDefault="006F5B3A" w:rsidP="004D1ABC">
            <w:pPr>
              <w:ind w:left="993" w:hanging="993"/>
            </w:pPr>
          </w:p>
        </w:tc>
      </w:tr>
      <w:tr w:rsidR="006F5B3A" w:rsidRPr="00DD7A44" w14:paraId="65A559F5" w14:textId="77777777" w:rsidTr="004D1ABC">
        <w:trPr>
          <w:trHeight w:val="567"/>
        </w:trPr>
        <w:tc>
          <w:tcPr>
            <w:tcW w:w="555" w:type="pct"/>
            <w:tcBorders>
              <w:top w:val="nil"/>
              <w:left w:val="nil"/>
              <w:bottom w:val="nil"/>
              <w:right w:val="single" w:sz="12" w:space="0" w:color="auto"/>
            </w:tcBorders>
          </w:tcPr>
          <w:p w14:paraId="5052921B" w14:textId="77777777" w:rsidR="006F5B3A" w:rsidRPr="00DD7A44" w:rsidRDefault="006F5B3A" w:rsidP="004D1ABC">
            <w:pPr>
              <w:ind w:left="993" w:hanging="993"/>
              <w:jc w:val="center"/>
            </w:pPr>
          </w:p>
        </w:tc>
        <w:tc>
          <w:tcPr>
            <w:tcW w:w="224" w:type="pct"/>
            <w:tcBorders>
              <w:right w:val="single" w:sz="12" w:space="0" w:color="auto"/>
            </w:tcBorders>
            <w:vAlign w:val="center"/>
          </w:tcPr>
          <w:p w14:paraId="0ABBF4BF" w14:textId="77777777" w:rsidR="006F5B3A" w:rsidRPr="00DD7A44" w:rsidRDefault="006F5B3A" w:rsidP="004D1ABC">
            <w:pPr>
              <w:ind w:left="161" w:right="82" w:hanging="161"/>
              <w:jc w:val="center"/>
            </w:pPr>
            <w:r w:rsidRPr="00DD7A44">
              <w:t>2</w:t>
            </w:r>
          </w:p>
        </w:tc>
        <w:tc>
          <w:tcPr>
            <w:tcW w:w="1020" w:type="pct"/>
            <w:tcBorders>
              <w:right w:val="single" w:sz="12" w:space="0" w:color="auto"/>
            </w:tcBorders>
            <w:vAlign w:val="center"/>
          </w:tcPr>
          <w:p w14:paraId="67A8FC2E" w14:textId="77777777" w:rsidR="006F5B3A" w:rsidRPr="00DD7A44" w:rsidRDefault="006F5B3A" w:rsidP="004D1ABC">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58DF64C6" w14:textId="67A8C4CF" w:rsidR="006F5B3A" w:rsidRPr="00DD7A44" w:rsidRDefault="006F5B3A" w:rsidP="004D1ABC">
            <w:pPr>
              <w:ind w:left="161" w:right="82" w:hanging="161"/>
              <w:jc w:val="left"/>
            </w:pPr>
            <w:r w:rsidRPr="00DD7A44">
              <w:t xml:space="preserve">2 </w:t>
            </w:r>
            <w:r w:rsidRPr="005A042B">
              <w:rPr>
                <w:rFonts w:ascii="Arial" w:hAnsi="Arial" w:cs="Arial"/>
                <w:sz w:val="22"/>
                <w:szCs w:val="22"/>
              </w:rPr>
              <w:t xml:space="preserve">- </w:t>
            </w:r>
            <w:permStart w:id="1545100623" w:edGrp="everyone"/>
            <w:r w:rsidR="009028F4">
              <w:rPr>
                <w:rFonts w:ascii="Arial" w:hAnsi="Arial" w:cs="Arial"/>
                <w:sz w:val="22"/>
                <w:szCs w:val="22"/>
              </w:rPr>
              <w:t>C</w:t>
            </w:r>
            <w:permEnd w:id="1545100623"/>
          </w:p>
        </w:tc>
        <w:tc>
          <w:tcPr>
            <w:tcW w:w="248" w:type="pct"/>
            <w:tcBorders>
              <w:left w:val="single" w:sz="12" w:space="0" w:color="auto"/>
              <w:right w:val="single" w:sz="4" w:space="0" w:color="auto"/>
            </w:tcBorders>
            <w:vAlign w:val="center"/>
          </w:tcPr>
          <w:p w14:paraId="0D29E7A2" w14:textId="77777777" w:rsidR="006F5B3A" w:rsidRPr="00DD7A44" w:rsidRDefault="006F5B3A" w:rsidP="004D1ABC">
            <w:pPr>
              <w:ind w:left="161" w:right="82" w:hanging="161"/>
              <w:jc w:val="center"/>
            </w:pPr>
            <w:r w:rsidRPr="00DD7A44">
              <w:t>B</w:t>
            </w:r>
          </w:p>
        </w:tc>
        <w:tc>
          <w:tcPr>
            <w:tcW w:w="2011" w:type="pct"/>
            <w:tcBorders>
              <w:left w:val="single" w:sz="12" w:space="0" w:color="auto"/>
              <w:right w:val="single" w:sz="4" w:space="0" w:color="auto"/>
            </w:tcBorders>
            <w:vAlign w:val="center"/>
          </w:tcPr>
          <w:p w14:paraId="1BA7F451" w14:textId="77777777" w:rsidR="006F5B3A" w:rsidRPr="00DD7A44" w:rsidRDefault="004D1ABC" w:rsidP="004D1ABC">
            <w:pPr>
              <w:ind w:right="82"/>
              <w:jc w:val="center"/>
            </w:pPr>
            <w:r w:rsidRPr="00DD7A44">
              <w:t>Leaders who fully control their team</w:t>
            </w:r>
          </w:p>
        </w:tc>
        <w:tc>
          <w:tcPr>
            <w:tcW w:w="334" w:type="pct"/>
            <w:tcBorders>
              <w:top w:val="nil"/>
              <w:left w:val="single" w:sz="12" w:space="0" w:color="auto"/>
              <w:bottom w:val="nil"/>
              <w:right w:val="nil"/>
            </w:tcBorders>
          </w:tcPr>
          <w:p w14:paraId="15547F53" w14:textId="77777777" w:rsidR="006F5B3A" w:rsidRPr="00DD7A44" w:rsidRDefault="006F5B3A" w:rsidP="004D1ABC">
            <w:pPr>
              <w:ind w:left="993" w:hanging="993"/>
            </w:pPr>
          </w:p>
        </w:tc>
      </w:tr>
      <w:tr w:rsidR="006F5B3A" w:rsidRPr="00DD7A44" w14:paraId="692C9FAA" w14:textId="77777777" w:rsidTr="004D1ABC">
        <w:trPr>
          <w:trHeight w:val="567"/>
        </w:trPr>
        <w:tc>
          <w:tcPr>
            <w:tcW w:w="555" w:type="pct"/>
            <w:tcBorders>
              <w:top w:val="nil"/>
              <w:left w:val="nil"/>
              <w:bottom w:val="nil"/>
              <w:right w:val="single" w:sz="12" w:space="0" w:color="auto"/>
            </w:tcBorders>
          </w:tcPr>
          <w:p w14:paraId="1378FECC" w14:textId="77777777" w:rsidR="006F5B3A" w:rsidRPr="00DD7A44" w:rsidRDefault="006F5B3A" w:rsidP="004D1ABC">
            <w:pPr>
              <w:ind w:left="993" w:hanging="993"/>
              <w:jc w:val="center"/>
            </w:pPr>
          </w:p>
        </w:tc>
        <w:tc>
          <w:tcPr>
            <w:tcW w:w="224" w:type="pct"/>
            <w:tcBorders>
              <w:right w:val="single" w:sz="12" w:space="0" w:color="auto"/>
            </w:tcBorders>
            <w:vAlign w:val="center"/>
          </w:tcPr>
          <w:p w14:paraId="23D39614" w14:textId="77777777" w:rsidR="006F5B3A" w:rsidRPr="00DD7A44" w:rsidRDefault="006F5B3A" w:rsidP="004D1ABC">
            <w:pPr>
              <w:ind w:left="161" w:right="82" w:hanging="161"/>
              <w:jc w:val="center"/>
            </w:pPr>
            <w:r w:rsidRPr="00DD7A44">
              <w:t>3</w:t>
            </w:r>
          </w:p>
        </w:tc>
        <w:tc>
          <w:tcPr>
            <w:tcW w:w="1020" w:type="pct"/>
            <w:tcBorders>
              <w:right w:val="single" w:sz="12" w:space="0" w:color="auto"/>
            </w:tcBorders>
            <w:vAlign w:val="center"/>
          </w:tcPr>
          <w:p w14:paraId="07313910" w14:textId="77777777" w:rsidR="006F5B3A" w:rsidRPr="00DD7A44" w:rsidRDefault="006F5B3A" w:rsidP="004D1ABC">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0666CC58" w14:textId="03756018" w:rsidR="006F5B3A" w:rsidRPr="00DD7A44" w:rsidRDefault="006F5B3A" w:rsidP="004D1ABC">
            <w:pPr>
              <w:ind w:left="161" w:right="82" w:hanging="161"/>
              <w:jc w:val="left"/>
            </w:pPr>
            <w:r w:rsidRPr="00DD7A44">
              <w:t xml:space="preserve">3 </w:t>
            </w:r>
            <w:r w:rsidRPr="005A042B">
              <w:rPr>
                <w:rFonts w:ascii="Arial" w:hAnsi="Arial" w:cs="Arial"/>
                <w:sz w:val="22"/>
                <w:szCs w:val="22"/>
              </w:rPr>
              <w:t xml:space="preserve">- </w:t>
            </w:r>
            <w:permStart w:id="1296261475" w:edGrp="everyone"/>
            <w:r w:rsidR="009028F4">
              <w:rPr>
                <w:rFonts w:ascii="Arial" w:hAnsi="Arial" w:cs="Arial"/>
                <w:sz w:val="22"/>
                <w:szCs w:val="22"/>
              </w:rPr>
              <w:t>A</w:t>
            </w:r>
            <w:permEnd w:id="1296261475"/>
          </w:p>
        </w:tc>
        <w:tc>
          <w:tcPr>
            <w:tcW w:w="248" w:type="pct"/>
            <w:tcBorders>
              <w:left w:val="single" w:sz="12" w:space="0" w:color="auto"/>
              <w:right w:val="single" w:sz="4" w:space="0" w:color="auto"/>
            </w:tcBorders>
            <w:vAlign w:val="center"/>
          </w:tcPr>
          <w:p w14:paraId="30BA01EB" w14:textId="77777777" w:rsidR="006F5B3A" w:rsidRPr="00DD7A44" w:rsidRDefault="006F5B3A" w:rsidP="004D1ABC">
            <w:pPr>
              <w:ind w:left="161" w:right="82" w:hanging="161"/>
              <w:jc w:val="center"/>
            </w:pPr>
            <w:r w:rsidRPr="00DD7A44">
              <w:t>C</w:t>
            </w:r>
          </w:p>
        </w:tc>
        <w:tc>
          <w:tcPr>
            <w:tcW w:w="2011" w:type="pct"/>
            <w:tcBorders>
              <w:left w:val="single" w:sz="12" w:space="0" w:color="auto"/>
              <w:right w:val="single" w:sz="4" w:space="0" w:color="auto"/>
            </w:tcBorders>
            <w:vAlign w:val="center"/>
          </w:tcPr>
          <w:p w14:paraId="6AE865D1" w14:textId="77777777" w:rsidR="006F5B3A" w:rsidRPr="00DD7A44" w:rsidRDefault="004D1ABC" w:rsidP="004D1ABC">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7096EDC5" w14:textId="77777777" w:rsidR="006F5B3A" w:rsidRPr="00DD7A44" w:rsidRDefault="006F5B3A" w:rsidP="004D1ABC">
            <w:pPr>
              <w:ind w:left="993" w:hanging="993"/>
            </w:pPr>
          </w:p>
        </w:tc>
      </w:tr>
    </w:tbl>
    <w:p w14:paraId="6FF63BC2" w14:textId="77777777" w:rsidR="006F5B3A" w:rsidRPr="00DD7A44" w:rsidRDefault="006F5B3A" w:rsidP="006F5B3A">
      <w:pPr>
        <w:jc w:val="left"/>
        <w:rPr>
          <w:rFonts w:ascii="Arial" w:hAnsi="Arial"/>
          <w:b/>
          <w:sz w:val="20"/>
        </w:rPr>
      </w:pPr>
    </w:p>
    <w:p w14:paraId="545F7D1B" w14:textId="77777777" w:rsidR="007871D1" w:rsidRPr="00DD7A44" w:rsidRDefault="007871D1">
      <w:pPr>
        <w:jc w:val="left"/>
        <w:rPr>
          <w:rFonts w:ascii="Arial" w:hAnsi="Arial" w:cs="Arial"/>
          <w:sz w:val="22"/>
          <w:szCs w:val="22"/>
        </w:rPr>
      </w:pPr>
    </w:p>
    <w:p w14:paraId="6E4F69EB" w14:textId="77777777" w:rsidR="00320999" w:rsidRPr="00DD7A44" w:rsidRDefault="00320999" w:rsidP="00320999">
      <w:pPr>
        <w:pStyle w:val="11CSTCPLQuestionBullet"/>
        <w:ind w:left="709" w:hanging="709"/>
      </w:pPr>
      <w:bookmarkStart w:id="5" w:name="_Ref428791704"/>
      <w:r w:rsidRPr="00DD7A44">
        <w:t>Why is it important for team leaders to include team members in the planning process?</w:t>
      </w:r>
      <w:bookmarkEnd w:id="5"/>
    </w:p>
    <w:p w14:paraId="779F58E6" w14:textId="77777777" w:rsidR="00320999" w:rsidRPr="00DD7A44" w:rsidRDefault="00320999" w:rsidP="0032099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20999" w:rsidRPr="00DD7A44" w14:paraId="3BA3D8ED" w14:textId="77777777" w:rsidTr="00BE4594">
        <w:trPr>
          <w:trHeight w:val="1502"/>
        </w:trPr>
        <w:tc>
          <w:tcPr>
            <w:tcW w:w="1027" w:type="dxa"/>
            <w:tcBorders>
              <w:top w:val="nil"/>
              <w:left w:val="nil"/>
              <w:bottom w:val="nil"/>
              <w:right w:val="single" w:sz="4" w:space="0" w:color="auto"/>
            </w:tcBorders>
          </w:tcPr>
          <w:p w14:paraId="37226B90" w14:textId="77777777" w:rsidR="00320999" w:rsidRPr="00DD7A44" w:rsidRDefault="00320999"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853E77" w14:textId="757C30DF" w:rsidR="00320999" w:rsidRPr="00DD7A44" w:rsidRDefault="00F30FDA" w:rsidP="00E12E1F">
            <w:pPr>
              <w:rPr>
                <w:rFonts w:ascii="Arial" w:hAnsi="Arial" w:cs="Arial"/>
                <w:sz w:val="22"/>
                <w:szCs w:val="22"/>
              </w:rPr>
            </w:pPr>
            <w:permStart w:id="2109160848" w:edGrp="everyone"/>
            <w:r>
              <w:rPr>
                <w:rFonts w:ascii="Arial" w:hAnsi="Arial" w:cs="Arial"/>
                <w:sz w:val="22"/>
                <w:szCs w:val="22"/>
              </w:rPr>
              <w:t>Get to know the Team (Experience of Individuals, Trust, Team Cohesiveness); Increased Productivity (Know their Roles, Morale Boosting)</w:t>
            </w:r>
            <w:permEnd w:id="2109160848"/>
          </w:p>
        </w:tc>
        <w:permStart w:id="1497770155"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8BA3C31" w14:textId="77777777" w:rsidR="00320999"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497770155" w:displacedByCustomXml="prev"/>
      </w:tr>
    </w:tbl>
    <w:p w14:paraId="17C5CD9F" w14:textId="77777777" w:rsidR="00320999" w:rsidRPr="00DD7A44" w:rsidRDefault="00320999" w:rsidP="00320999">
      <w:pPr>
        <w:rPr>
          <w:rFonts w:ascii="Arial" w:hAnsi="Arial" w:cs="Arial"/>
          <w:sz w:val="22"/>
          <w:szCs w:val="22"/>
        </w:rPr>
      </w:pPr>
    </w:p>
    <w:p w14:paraId="1A6E1838" w14:textId="77777777" w:rsidR="00F94804" w:rsidRPr="00DD7A44" w:rsidRDefault="00F94804" w:rsidP="00F94804">
      <w:pPr>
        <w:rPr>
          <w:rFonts w:ascii="Arial" w:hAnsi="Arial" w:cs="Arial"/>
          <w:sz w:val="22"/>
          <w:szCs w:val="22"/>
        </w:rPr>
      </w:pPr>
    </w:p>
    <w:p w14:paraId="0CA3CC74" w14:textId="77777777" w:rsidR="00F94804" w:rsidRPr="00DD7A44" w:rsidRDefault="00F94804" w:rsidP="00F94804">
      <w:pPr>
        <w:pStyle w:val="11CSTCPLQuestionBullet"/>
        <w:ind w:left="709" w:hanging="709"/>
      </w:pPr>
      <w:bookmarkStart w:id="6" w:name="_Ref518495702"/>
      <w:r w:rsidRPr="00DD7A44">
        <w:t>For each of the listed activities in the table below, identify two (2) methods that team leaders can use to involve team members.</w:t>
      </w:r>
      <w:bookmarkEnd w:id="6"/>
      <w:r w:rsidRPr="00DD7A44">
        <w:t xml:space="preserve"> </w:t>
      </w:r>
    </w:p>
    <w:p w14:paraId="02E722C9" w14:textId="77777777" w:rsidR="00F94804" w:rsidRPr="00DD7A44" w:rsidRDefault="00F94804" w:rsidP="00F948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F94804" w:rsidRPr="00DD7A44" w14:paraId="6C92293C" w14:textId="77777777" w:rsidTr="00E12E1F">
        <w:tc>
          <w:tcPr>
            <w:tcW w:w="624" w:type="pct"/>
            <w:tcBorders>
              <w:top w:val="nil"/>
              <w:left w:val="nil"/>
              <w:bottom w:val="nil"/>
              <w:right w:val="single" w:sz="12" w:space="0" w:color="auto"/>
            </w:tcBorders>
          </w:tcPr>
          <w:p w14:paraId="782E25AC" w14:textId="77777777" w:rsidR="00F94804" w:rsidRPr="00DD7A44" w:rsidRDefault="00F94804" w:rsidP="00E12E1F">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1D684195" w14:textId="77777777" w:rsidR="00F94804" w:rsidRPr="00DD7A44" w:rsidRDefault="00F94804" w:rsidP="00E12E1F">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43A8B28B" w14:textId="77777777" w:rsidR="00F94804" w:rsidRPr="00DD7A44" w:rsidRDefault="00F94804" w:rsidP="00E12E1F">
            <w:pPr>
              <w:keepNext/>
              <w:ind w:left="993" w:right="82" w:hanging="993"/>
              <w:jc w:val="center"/>
            </w:pPr>
            <w:r w:rsidRPr="00DD7A44">
              <w:t>Method/s to involve team members</w:t>
            </w:r>
          </w:p>
        </w:tc>
        <w:permStart w:id="1974876736"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9D647ED" w14:textId="77777777" w:rsidR="00F94804" w:rsidRPr="00DD7A44" w:rsidRDefault="005A042B" w:rsidP="005A042B">
                <w:pPr>
                  <w:keepNext/>
                  <w:ind w:left="993" w:hanging="993"/>
                </w:pPr>
                <w:r w:rsidRPr="00797AFE">
                  <w:rPr>
                    <w:rFonts w:ascii="Arial" w:hAnsi="Arial" w:cs="Arial"/>
                    <w:sz w:val="44"/>
                    <w:szCs w:val="44"/>
                  </w:rPr>
                  <w:sym w:font="Wingdings" w:char="F0A8"/>
                </w:r>
              </w:p>
            </w:tc>
          </w:sdtContent>
        </w:sdt>
        <w:permEnd w:id="1974876736" w:displacedByCustomXml="prev"/>
      </w:tr>
      <w:tr w:rsidR="00F94804" w:rsidRPr="00DD7A44" w14:paraId="221386F8" w14:textId="77777777" w:rsidTr="00E12E1F">
        <w:trPr>
          <w:trHeight w:val="1020"/>
        </w:trPr>
        <w:tc>
          <w:tcPr>
            <w:tcW w:w="624" w:type="pct"/>
            <w:tcBorders>
              <w:top w:val="nil"/>
              <w:left w:val="nil"/>
              <w:bottom w:val="nil"/>
              <w:right w:val="single" w:sz="12" w:space="0" w:color="auto"/>
            </w:tcBorders>
          </w:tcPr>
          <w:p w14:paraId="3E44D058" w14:textId="77777777" w:rsidR="00F94804" w:rsidRPr="00DD7A44" w:rsidRDefault="00F94804" w:rsidP="00E12E1F">
            <w:pPr>
              <w:ind w:left="993" w:hanging="993"/>
              <w:jc w:val="center"/>
            </w:pPr>
          </w:p>
        </w:tc>
        <w:tc>
          <w:tcPr>
            <w:tcW w:w="468" w:type="pct"/>
            <w:tcBorders>
              <w:top w:val="single" w:sz="12" w:space="0" w:color="auto"/>
              <w:right w:val="single" w:sz="4" w:space="0" w:color="auto"/>
            </w:tcBorders>
            <w:vAlign w:val="center"/>
          </w:tcPr>
          <w:p w14:paraId="70F98905" w14:textId="77777777" w:rsidR="00F94804" w:rsidRPr="00DD7A44" w:rsidRDefault="00D70438" w:rsidP="00E12E1F">
            <w:pPr>
              <w:ind w:right="82"/>
              <w:jc w:val="center"/>
            </w:pPr>
            <w:r w:rsidRPr="00DD7A44">
              <w:t>Goal setting</w:t>
            </w:r>
          </w:p>
        </w:tc>
        <w:tc>
          <w:tcPr>
            <w:tcW w:w="3573" w:type="pct"/>
            <w:tcBorders>
              <w:top w:val="single" w:sz="12" w:space="0" w:color="auto"/>
              <w:left w:val="single" w:sz="4" w:space="0" w:color="auto"/>
            </w:tcBorders>
            <w:vAlign w:val="center"/>
          </w:tcPr>
          <w:p w14:paraId="072E91CD" w14:textId="77777777" w:rsidR="00F94804" w:rsidRDefault="00F30FDA" w:rsidP="00E12E1F">
            <w:pPr>
              <w:ind w:right="82"/>
              <w:jc w:val="center"/>
              <w:rPr>
                <w:rFonts w:ascii="Arial" w:hAnsi="Arial" w:cs="Arial"/>
                <w:sz w:val="22"/>
                <w:szCs w:val="22"/>
              </w:rPr>
            </w:pPr>
            <w:permStart w:id="319363914" w:edGrp="everyone"/>
            <w:r>
              <w:rPr>
                <w:rFonts w:ascii="Arial" w:hAnsi="Arial" w:cs="Arial"/>
                <w:sz w:val="22"/>
                <w:szCs w:val="22"/>
              </w:rPr>
              <w:t>Brainstorming Sessions – Gets everyone thinking about the Project and their Role in the Project, Understanding Goal</w:t>
            </w:r>
          </w:p>
          <w:p w14:paraId="300A88D7" w14:textId="4D1015C5" w:rsidR="00F94804" w:rsidRPr="005A042B" w:rsidRDefault="00F30FDA" w:rsidP="00E12E1F">
            <w:pPr>
              <w:ind w:right="82"/>
              <w:jc w:val="center"/>
              <w:rPr>
                <w:rFonts w:ascii="Arial" w:hAnsi="Arial" w:cs="Arial"/>
                <w:sz w:val="22"/>
                <w:szCs w:val="22"/>
              </w:rPr>
            </w:pPr>
            <w:r>
              <w:rPr>
                <w:rFonts w:ascii="Arial" w:hAnsi="Arial" w:cs="Arial"/>
                <w:sz w:val="22"/>
                <w:szCs w:val="22"/>
              </w:rPr>
              <w:t xml:space="preserve">Performance Review – if they’re doing a Good / Bad Job; Understanding Timeframe of Project / Job </w:t>
            </w:r>
            <w:permEnd w:id="319363914"/>
          </w:p>
        </w:tc>
        <w:tc>
          <w:tcPr>
            <w:tcW w:w="335" w:type="pct"/>
            <w:tcBorders>
              <w:top w:val="nil"/>
              <w:left w:val="single" w:sz="12" w:space="0" w:color="auto"/>
              <w:bottom w:val="nil"/>
              <w:right w:val="nil"/>
            </w:tcBorders>
          </w:tcPr>
          <w:p w14:paraId="1F307C0B" w14:textId="77777777" w:rsidR="00F94804" w:rsidRPr="00DD7A44" w:rsidRDefault="00F94804" w:rsidP="00E12E1F">
            <w:pPr>
              <w:ind w:left="993" w:hanging="993"/>
            </w:pPr>
          </w:p>
        </w:tc>
      </w:tr>
      <w:tr w:rsidR="00F94804" w:rsidRPr="00DD7A44" w14:paraId="43A29534" w14:textId="77777777" w:rsidTr="00F94804">
        <w:trPr>
          <w:trHeight w:val="1020"/>
        </w:trPr>
        <w:tc>
          <w:tcPr>
            <w:tcW w:w="624" w:type="pct"/>
            <w:tcBorders>
              <w:top w:val="nil"/>
              <w:left w:val="nil"/>
              <w:bottom w:val="nil"/>
              <w:right w:val="single" w:sz="12" w:space="0" w:color="auto"/>
            </w:tcBorders>
          </w:tcPr>
          <w:p w14:paraId="622D8AD2" w14:textId="77777777" w:rsidR="00F94804" w:rsidRPr="00DD7A44" w:rsidRDefault="00F94804" w:rsidP="00E12E1F">
            <w:pPr>
              <w:ind w:left="993" w:hanging="993"/>
              <w:jc w:val="center"/>
            </w:pPr>
          </w:p>
        </w:tc>
        <w:tc>
          <w:tcPr>
            <w:tcW w:w="468" w:type="pct"/>
            <w:tcBorders>
              <w:right w:val="single" w:sz="4" w:space="0" w:color="auto"/>
            </w:tcBorders>
            <w:vAlign w:val="center"/>
          </w:tcPr>
          <w:p w14:paraId="08337302" w14:textId="77777777" w:rsidR="00F94804" w:rsidRPr="00DD7A44" w:rsidRDefault="00F94804" w:rsidP="00E12E1F">
            <w:pPr>
              <w:jc w:val="center"/>
            </w:pPr>
            <w:r w:rsidRPr="00DD7A44">
              <w:t>Decision making</w:t>
            </w:r>
          </w:p>
        </w:tc>
        <w:tc>
          <w:tcPr>
            <w:tcW w:w="3573" w:type="pct"/>
            <w:tcBorders>
              <w:left w:val="single" w:sz="4" w:space="0" w:color="auto"/>
            </w:tcBorders>
            <w:vAlign w:val="center"/>
          </w:tcPr>
          <w:p w14:paraId="44A6A0AD" w14:textId="77777777" w:rsidR="00F94804" w:rsidRDefault="00F30FDA" w:rsidP="00E12E1F">
            <w:pPr>
              <w:ind w:right="82"/>
              <w:jc w:val="center"/>
              <w:rPr>
                <w:rFonts w:ascii="Arial" w:hAnsi="Arial" w:cs="Arial"/>
                <w:sz w:val="22"/>
                <w:szCs w:val="22"/>
              </w:rPr>
            </w:pPr>
            <w:permStart w:id="1568631747" w:edGrp="everyone"/>
            <w:r>
              <w:rPr>
                <w:rFonts w:ascii="Arial" w:hAnsi="Arial" w:cs="Arial"/>
                <w:sz w:val="22"/>
                <w:szCs w:val="22"/>
              </w:rPr>
              <w:t>Allow Freedom – If member is confident in outcome, back their confidence, faster resolve.</w:t>
            </w:r>
          </w:p>
          <w:p w14:paraId="38CFC99A" w14:textId="12658EE5" w:rsidR="00F94804" w:rsidRPr="005A042B" w:rsidRDefault="00F30FDA" w:rsidP="00E12E1F">
            <w:pPr>
              <w:ind w:right="82"/>
              <w:jc w:val="center"/>
              <w:rPr>
                <w:rFonts w:ascii="Arial" w:hAnsi="Arial" w:cs="Arial"/>
                <w:sz w:val="22"/>
                <w:szCs w:val="22"/>
              </w:rPr>
            </w:pPr>
            <w:r>
              <w:rPr>
                <w:rFonts w:ascii="Arial" w:hAnsi="Arial" w:cs="Arial"/>
                <w:sz w:val="22"/>
                <w:szCs w:val="22"/>
              </w:rPr>
              <w:t>Implement a Social Media Group – Include everyones ideas – validation, ideas, assist others with ideas</w:t>
            </w:r>
            <w:permEnd w:id="1568631747"/>
          </w:p>
        </w:tc>
        <w:tc>
          <w:tcPr>
            <w:tcW w:w="335" w:type="pct"/>
            <w:tcBorders>
              <w:top w:val="nil"/>
              <w:left w:val="single" w:sz="12" w:space="0" w:color="auto"/>
              <w:bottom w:val="nil"/>
              <w:right w:val="nil"/>
            </w:tcBorders>
          </w:tcPr>
          <w:p w14:paraId="1675E36D" w14:textId="77777777" w:rsidR="00F94804" w:rsidRPr="00DD7A44" w:rsidRDefault="00F94804" w:rsidP="00E12E1F">
            <w:pPr>
              <w:ind w:left="993" w:hanging="993"/>
            </w:pPr>
          </w:p>
        </w:tc>
      </w:tr>
      <w:tr w:rsidR="00F94804" w:rsidRPr="00DD7A44" w14:paraId="716A2E35" w14:textId="77777777" w:rsidTr="00E12E1F">
        <w:trPr>
          <w:trHeight w:val="1020"/>
        </w:trPr>
        <w:tc>
          <w:tcPr>
            <w:tcW w:w="624" w:type="pct"/>
            <w:tcBorders>
              <w:top w:val="nil"/>
              <w:left w:val="nil"/>
              <w:bottom w:val="nil"/>
              <w:right w:val="single" w:sz="12" w:space="0" w:color="auto"/>
            </w:tcBorders>
          </w:tcPr>
          <w:p w14:paraId="4F42C61B" w14:textId="77777777" w:rsidR="00F94804" w:rsidRPr="00DD7A44" w:rsidRDefault="00F94804" w:rsidP="00E12E1F">
            <w:pPr>
              <w:ind w:left="993" w:hanging="993"/>
              <w:jc w:val="center"/>
            </w:pPr>
          </w:p>
        </w:tc>
        <w:tc>
          <w:tcPr>
            <w:tcW w:w="468" w:type="pct"/>
            <w:tcBorders>
              <w:bottom w:val="single" w:sz="12" w:space="0" w:color="auto"/>
              <w:right w:val="single" w:sz="4" w:space="0" w:color="auto"/>
            </w:tcBorders>
            <w:vAlign w:val="center"/>
          </w:tcPr>
          <w:p w14:paraId="4FB6C7F5" w14:textId="77777777" w:rsidR="00F94804" w:rsidRPr="00DD7A44" w:rsidRDefault="007D4302" w:rsidP="00E12E1F">
            <w:pPr>
              <w:jc w:val="center"/>
            </w:pPr>
            <w:r w:rsidRPr="00DD7A44">
              <w:t>Work allocation</w:t>
            </w:r>
          </w:p>
        </w:tc>
        <w:tc>
          <w:tcPr>
            <w:tcW w:w="3573" w:type="pct"/>
            <w:tcBorders>
              <w:left w:val="single" w:sz="4" w:space="0" w:color="auto"/>
              <w:bottom w:val="single" w:sz="12" w:space="0" w:color="auto"/>
            </w:tcBorders>
            <w:vAlign w:val="center"/>
          </w:tcPr>
          <w:p w14:paraId="04801235" w14:textId="77777777" w:rsidR="00F94804" w:rsidRDefault="00F30FDA" w:rsidP="00E12E1F">
            <w:pPr>
              <w:ind w:right="82"/>
              <w:jc w:val="center"/>
              <w:rPr>
                <w:rFonts w:ascii="Arial" w:hAnsi="Arial" w:cs="Arial"/>
                <w:sz w:val="22"/>
                <w:szCs w:val="22"/>
              </w:rPr>
            </w:pPr>
            <w:permStart w:id="441259683" w:edGrp="everyone"/>
            <w:r>
              <w:rPr>
                <w:rFonts w:ascii="Arial" w:hAnsi="Arial" w:cs="Arial"/>
                <w:sz w:val="22"/>
                <w:szCs w:val="22"/>
              </w:rPr>
              <w:t>Interviews – knowing who to allocate to where can boost productivity.</w:t>
            </w:r>
          </w:p>
          <w:p w14:paraId="3221ED27" w14:textId="3942EEAA" w:rsidR="00F94804" w:rsidRPr="005A042B" w:rsidRDefault="00F30FDA" w:rsidP="00E12E1F">
            <w:pPr>
              <w:ind w:right="82"/>
              <w:jc w:val="center"/>
              <w:rPr>
                <w:rFonts w:ascii="Arial" w:hAnsi="Arial" w:cs="Arial"/>
                <w:sz w:val="22"/>
                <w:szCs w:val="22"/>
              </w:rPr>
            </w:pPr>
            <w:r>
              <w:rPr>
                <w:rFonts w:ascii="Arial" w:hAnsi="Arial" w:cs="Arial"/>
                <w:sz w:val="22"/>
                <w:szCs w:val="22"/>
              </w:rPr>
              <w:t>Qualatative Feedback – knowing how members are with Team Cohesiveness can boost Productivity.</w:t>
            </w:r>
            <w:permEnd w:id="441259683"/>
          </w:p>
        </w:tc>
        <w:tc>
          <w:tcPr>
            <w:tcW w:w="335" w:type="pct"/>
            <w:tcBorders>
              <w:top w:val="nil"/>
              <w:left w:val="single" w:sz="12" w:space="0" w:color="auto"/>
              <w:bottom w:val="nil"/>
              <w:right w:val="nil"/>
            </w:tcBorders>
          </w:tcPr>
          <w:p w14:paraId="5A93C144" w14:textId="77777777" w:rsidR="00F94804" w:rsidRPr="00DD7A44" w:rsidRDefault="00F94804" w:rsidP="00E12E1F">
            <w:pPr>
              <w:ind w:left="993" w:hanging="993"/>
            </w:pPr>
          </w:p>
        </w:tc>
      </w:tr>
    </w:tbl>
    <w:p w14:paraId="117BA5A9" w14:textId="77777777" w:rsidR="00F94804" w:rsidRPr="00DD7A44" w:rsidRDefault="00F94804" w:rsidP="00F94804">
      <w:pPr>
        <w:rPr>
          <w:rFonts w:ascii="Arial" w:hAnsi="Arial" w:cs="Arial"/>
          <w:sz w:val="22"/>
          <w:szCs w:val="22"/>
        </w:rPr>
      </w:pPr>
    </w:p>
    <w:p w14:paraId="4F8F085B" w14:textId="77777777" w:rsidR="00F57906" w:rsidRPr="00DD7A44" w:rsidRDefault="00F57906" w:rsidP="00F57906">
      <w:pPr>
        <w:jc w:val="left"/>
        <w:rPr>
          <w:rFonts w:ascii="Arial" w:hAnsi="Arial" w:cs="Arial"/>
          <w:sz w:val="22"/>
          <w:szCs w:val="22"/>
        </w:rPr>
      </w:pPr>
    </w:p>
    <w:p w14:paraId="3D405B3B" w14:textId="77777777" w:rsidR="00F57906" w:rsidRPr="00DD7A44" w:rsidRDefault="00F57906" w:rsidP="00F57906">
      <w:pPr>
        <w:pStyle w:val="11CSTCPLQuestionBullet"/>
        <w:ind w:left="709" w:hanging="709"/>
      </w:pPr>
      <w:bookmarkStart w:id="7" w:name="_Ref462905126"/>
      <w:r w:rsidRPr="00DD7A44">
        <w:t>True or False (Tick your response): Diverse teams produce more creative results than teams in which members are from a similar background.</w:t>
      </w:r>
      <w:bookmarkEnd w:id="7"/>
    </w:p>
    <w:p w14:paraId="68F8CDE8" w14:textId="77777777" w:rsidR="00F57906" w:rsidRPr="00DD7A44" w:rsidRDefault="00F57906" w:rsidP="00F5790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F57906" w:rsidRPr="00DD7A44" w14:paraId="35754B32" w14:textId="77777777" w:rsidTr="00E12E1F">
        <w:trPr>
          <w:trHeight w:val="510"/>
        </w:trPr>
        <w:tc>
          <w:tcPr>
            <w:tcW w:w="1563" w:type="pct"/>
            <w:tcBorders>
              <w:top w:val="nil"/>
              <w:left w:val="nil"/>
              <w:bottom w:val="nil"/>
              <w:right w:val="single" w:sz="12" w:space="0" w:color="auto"/>
            </w:tcBorders>
          </w:tcPr>
          <w:p w14:paraId="2C003791" w14:textId="77777777" w:rsidR="00F57906" w:rsidRPr="00DD7A44" w:rsidRDefault="00F57906" w:rsidP="00E12E1F">
            <w:pPr>
              <w:keepNext/>
              <w:ind w:left="993" w:hanging="993"/>
            </w:pPr>
            <w:r w:rsidRPr="00DD7A44">
              <w:rPr>
                <w:rFonts w:ascii="Arial" w:hAnsi="Arial" w:cs="Arial"/>
                <w:b/>
                <w:sz w:val="22"/>
                <w:szCs w:val="22"/>
              </w:rPr>
              <w:t>Answer</w:t>
            </w:r>
          </w:p>
        </w:tc>
        <w:permStart w:id="1843937300" w:edGrp="everyone"/>
        <w:tc>
          <w:tcPr>
            <w:tcW w:w="704" w:type="pct"/>
            <w:tcBorders>
              <w:top w:val="single" w:sz="12" w:space="0" w:color="auto"/>
              <w:left w:val="single" w:sz="12" w:space="0" w:color="auto"/>
              <w:right w:val="single" w:sz="8" w:space="0" w:color="auto"/>
            </w:tcBorders>
            <w:vAlign w:val="center"/>
          </w:tcPr>
          <w:p w14:paraId="1F6079F0" w14:textId="0356CF52" w:rsidR="00F57906" w:rsidRPr="00DD7A44" w:rsidRDefault="009028F4" w:rsidP="003F6406">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F30FDA">
                  <w:rPr>
                    <w:rFonts w:ascii="Arial" w:hAnsi="Arial" w:cs="Arial"/>
                    <w:sz w:val="40"/>
                    <w:szCs w:val="44"/>
                  </w:rPr>
                  <w:sym w:font="Wingdings" w:char="F0FE"/>
                </w:r>
              </w:sdtContent>
            </w:sdt>
            <w:permEnd w:id="1843937300"/>
          </w:p>
        </w:tc>
        <w:tc>
          <w:tcPr>
            <w:tcW w:w="1096" w:type="pct"/>
            <w:tcBorders>
              <w:top w:val="single" w:sz="12" w:space="0" w:color="auto"/>
              <w:left w:val="single" w:sz="8" w:space="0" w:color="auto"/>
              <w:right w:val="single" w:sz="12" w:space="0" w:color="auto"/>
            </w:tcBorders>
            <w:vAlign w:val="center"/>
          </w:tcPr>
          <w:p w14:paraId="5332B1DF" w14:textId="77777777" w:rsidR="00F57906" w:rsidRPr="00DD7A44" w:rsidRDefault="00F57906" w:rsidP="00E12E1F">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5ADE8F01" w14:textId="77777777" w:rsidR="00F57906" w:rsidRPr="00DD7A44" w:rsidRDefault="00F57906" w:rsidP="00E12E1F">
            <w:pPr>
              <w:keepNext/>
              <w:ind w:left="993" w:hanging="993"/>
              <w:rPr>
                <w:rFonts w:ascii="Arial" w:hAnsi="Arial" w:cs="Arial"/>
                <w:sz w:val="44"/>
                <w:szCs w:val="44"/>
              </w:rPr>
            </w:pPr>
          </w:p>
        </w:tc>
        <w:permStart w:id="196643106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14:paraId="2720EEC9" w14:textId="77777777" w:rsidR="00F57906" w:rsidRPr="00DD7A44" w:rsidRDefault="005A042B" w:rsidP="005A042B">
                <w:pPr>
                  <w:keepNext/>
                  <w:ind w:left="993" w:hanging="993"/>
                </w:pPr>
                <w:r w:rsidRPr="00797AFE">
                  <w:rPr>
                    <w:rFonts w:ascii="Arial" w:hAnsi="Arial" w:cs="Arial"/>
                    <w:sz w:val="44"/>
                    <w:szCs w:val="44"/>
                  </w:rPr>
                  <w:sym w:font="Wingdings" w:char="F0A8"/>
                </w:r>
              </w:p>
            </w:tc>
          </w:sdtContent>
        </w:sdt>
        <w:permEnd w:id="1966431063" w:displacedByCustomXml="prev"/>
      </w:tr>
      <w:tr w:rsidR="00F57906" w:rsidRPr="00DD7A44" w14:paraId="4DA70C4D" w14:textId="77777777" w:rsidTr="00E12E1F">
        <w:trPr>
          <w:trHeight w:val="510"/>
        </w:trPr>
        <w:tc>
          <w:tcPr>
            <w:tcW w:w="1563" w:type="pct"/>
            <w:tcBorders>
              <w:top w:val="nil"/>
              <w:left w:val="nil"/>
              <w:bottom w:val="nil"/>
              <w:right w:val="single" w:sz="12" w:space="0" w:color="auto"/>
            </w:tcBorders>
          </w:tcPr>
          <w:p w14:paraId="6FD27D26" w14:textId="77777777" w:rsidR="00F57906" w:rsidRPr="00DD7A44" w:rsidRDefault="00F57906" w:rsidP="00E12E1F">
            <w:pPr>
              <w:ind w:left="993" w:hanging="993"/>
              <w:jc w:val="center"/>
            </w:pPr>
          </w:p>
        </w:tc>
        <w:permStart w:id="163674326"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14:paraId="79181FA6" w14:textId="77777777" w:rsidR="00F57906" w:rsidRPr="00DD7A44" w:rsidRDefault="003F6406" w:rsidP="00E12E1F">
                <w:pPr>
                  <w:ind w:left="161" w:right="82" w:hanging="161"/>
                  <w:jc w:val="center"/>
                  <w:rPr>
                    <w:color w:val="17365D" w:themeColor="text2" w:themeShade="BF"/>
                  </w:rPr>
                </w:pPr>
                <w:r>
                  <w:rPr>
                    <w:rFonts w:ascii="Arial" w:hAnsi="Arial" w:cs="Arial"/>
                    <w:sz w:val="40"/>
                    <w:szCs w:val="44"/>
                  </w:rPr>
                  <w:sym w:font="Wingdings" w:char="F0A8"/>
                </w:r>
              </w:p>
            </w:tc>
          </w:sdtContent>
        </w:sdt>
        <w:permEnd w:id="163674326" w:displacedByCustomXml="prev"/>
        <w:tc>
          <w:tcPr>
            <w:tcW w:w="1096" w:type="pct"/>
            <w:tcBorders>
              <w:left w:val="single" w:sz="8" w:space="0" w:color="auto"/>
              <w:bottom w:val="single" w:sz="12" w:space="0" w:color="auto"/>
              <w:right w:val="single" w:sz="12" w:space="0" w:color="auto"/>
            </w:tcBorders>
            <w:vAlign w:val="center"/>
          </w:tcPr>
          <w:p w14:paraId="2D832575" w14:textId="77777777" w:rsidR="00F57906" w:rsidRPr="00DD7A44" w:rsidRDefault="00F57906" w:rsidP="00E12E1F">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1B40C09D" w14:textId="77777777" w:rsidR="00F57906" w:rsidRPr="00DD7A44" w:rsidRDefault="00F57906" w:rsidP="00E12E1F">
            <w:pPr>
              <w:ind w:left="993" w:hanging="993"/>
            </w:pPr>
          </w:p>
        </w:tc>
        <w:tc>
          <w:tcPr>
            <w:tcW w:w="312" w:type="pct"/>
            <w:tcBorders>
              <w:top w:val="nil"/>
              <w:left w:val="nil"/>
              <w:bottom w:val="nil"/>
              <w:right w:val="nil"/>
            </w:tcBorders>
          </w:tcPr>
          <w:p w14:paraId="1E2A08F9" w14:textId="77777777" w:rsidR="00F57906" w:rsidRPr="00DD7A44" w:rsidRDefault="00F57906" w:rsidP="00E12E1F">
            <w:pPr>
              <w:ind w:left="993" w:hanging="993"/>
            </w:pPr>
          </w:p>
        </w:tc>
      </w:tr>
    </w:tbl>
    <w:p w14:paraId="1C8FC9A1" w14:textId="77777777" w:rsidR="00F57906" w:rsidRPr="00DD7A44" w:rsidRDefault="00F57906" w:rsidP="00F57906">
      <w:pPr>
        <w:rPr>
          <w:rFonts w:ascii="Arial" w:hAnsi="Arial" w:cs="Arial"/>
          <w:sz w:val="22"/>
          <w:szCs w:val="22"/>
        </w:rPr>
      </w:pPr>
    </w:p>
    <w:p w14:paraId="5336EF4B" w14:textId="77777777" w:rsidR="00F57906" w:rsidRPr="00DD7A44" w:rsidRDefault="00F57906" w:rsidP="00F57906">
      <w:pPr>
        <w:numPr>
          <w:ilvl w:val="0"/>
          <w:numId w:val="10"/>
        </w:numPr>
        <w:ind w:left="709" w:hanging="709"/>
        <w:jc w:val="left"/>
        <w:rPr>
          <w:rFonts w:ascii="Arial" w:hAnsi="Arial"/>
          <w:b/>
        </w:rPr>
      </w:pPr>
      <w:bookmarkStart w:id="8" w:name="_Ref462900394"/>
      <w:r w:rsidRPr="00DD7A44">
        <w:rPr>
          <w:rFonts w:ascii="Arial" w:hAnsi="Arial"/>
          <w:b/>
        </w:rPr>
        <w:t>Provide two (2) examples of how the knowledge, skills and background of team members can enhance team practices.</w:t>
      </w:r>
      <w:bookmarkEnd w:id="8"/>
    </w:p>
    <w:p w14:paraId="7D86E6DC" w14:textId="77777777" w:rsidR="00F57906" w:rsidRPr="00DD7A44" w:rsidRDefault="00F57906" w:rsidP="00F5790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57906" w:rsidRPr="00DD7A44" w14:paraId="12AA81B0" w14:textId="77777777" w:rsidTr="00183B42">
        <w:trPr>
          <w:trHeight w:val="1984"/>
        </w:trPr>
        <w:tc>
          <w:tcPr>
            <w:tcW w:w="1027" w:type="dxa"/>
            <w:tcBorders>
              <w:top w:val="nil"/>
              <w:left w:val="nil"/>
              <w:bottom w:val="nil"/>
              <w:right w:val="single" w:sz="4" w:space="0" w:color="auto"/>
            </w:tcBorders>
          </w:tcPr>
          <w:p w14:paraId="3B53853A" w14:textId="77777777" w:rsidR="00F57906" w:rsidRPr="00DD7A44" w:rsidRDefault="00F57906" w:rsidP="00F5790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0C46E6" w14:textId="77777777" w:rsidR="00F57906" w:rsidRDefault="00F30FDA" w:rsidP="00F57906">
            <w:pPr>
              <w:rPr>
                <w:rFonts w:ascii="Arial" w:hAnsi="Arial" w:cs="Arial"/>
                <w:sz w:val="22"/>
                <w:szCs w:val="22"/>
              </w:rPr>
            </w:pPr>
            <w:permStart w:id="2001674107" w:edGrp="everyone"/>
            <w:r>
              <w:rPr>
                <w:rFonts w:ascii="Arial" w:hAnsi="Arial" w:cs="Arial"/>
                <w:sz w:val="22"/>
                <w:szCs w:val="22"/>
              </w:rPr>
              <w:t>Better way for task outcome</w:t>
            </w:r>
          </w:p>
          <w:p w14:paraId="0E2ACCED" w14:textId="4F0EADC0" w:rsidR="00F57906" w:rsidRPr="00DD7A44" w:rsidRDefault="006C01C6" w:rsidP="00F57906">
            <w:pPr>
              <w:rPr>
                <w:rFonts w:ascii="Arial" w:hAnsi="Arial" w:cs="Arial"/>
                <w:sz w:val="22"/>
                <w:szCs w:val="22"/>
              </w:rPr>
            </w:pPr>
            <w:r>
              <w:rPr>
                <w:rFonts w:ascii="Arial" w:hAnsi="Arial" w:cs="Arial"/>
                <w:sz w:val="22"/>
                <w:szCs w:val="22"/>
              </w:rPr>
              <w:t>If law is involved, know then correct approach.</w:t>
            </w:r>
            <w:permEnd w:id="2001674107"/>
          </w:p>
        </w:tc>
        <w:permStart w:id="103567178"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B04652F" w14:textId="77777777" w:rsidR="00F57906"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03567178" w:displacedByCustomXml="prev"/>
      </w:tr>
    </w:tbl>
    <w:p w14:paraId="323DE699" w14:textId="77777777" w:rsidR="00D70438" w:rsidRPr="00DD7A44" w:rsidRDefault="00D70438" w:rsidP="00D70438">
      <w:pPr>
        <w:rPr>
          <w:rFonts w:ascii="Arial" w:hAnsi="Arial" w:cs="Arial"/>
          <w:sz w:val="22"/>
          <w:szCs w:val="22"/>
        </w:rPr>
      </w:pPr>
    </w:p>
    <w:p w14:paraId="0BC45520" w14:textId="77777777" w:rsidR="004D1ABC" w:rsidRPr="00DD7A44" w:rsidRDefault="004D1ABC" w:rsidP="00D70438">
      <w:pPr>
        <w:rPr>
          <w:rFonts w:ascii="Arial" w:hAnsi="Arial" w:cs="Arial"/>
          <w:sz w:val="22"/>
          <w:szCs w:val="22"/>
        </w:rPr>
      </w:pPr>
    </w:p>
    <w:p w14:paraId="0602626D" w14:textId="77777777" w:rsidR="00D70438" w:rsidRPr="00DD7A44" w:rsidRDefault="00D70438" w:rsidP="00D70438">
      <w:pPr>
        <w:pStyle w:val="11CSTCPLQuestionBullet"/>
        <w:ind w:left="709" w:hanging="709"/>
      </w:pPr>
      <w:bookmarkStart w:id="9" w:name="_Ref518496113"/>
      <w:r w:rsidRPr="00DD7A44">
        <w:t>Provide two (2) reasons that responsibilities must be carefully delegated within the work team.</w:t>
      </w:r>
      <w:bookmarkEnd w:id="9"/>
    </w:p>
    <w:p w14:paraId="2486B31C" w14:textId="77777777" w:rsidR="00D70438" w:rsidRPr="00DD7A44" w:rsidRDefault="00D70438" w:rsidP="00D7043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70438" w:rsidRPr="00DD7A44" w14:paraId="5C301F2C" w14:textId="77777777" w:rsidTr="00183B42">
        <w:trPr>
          <w:trHeight w:val="1984"/>
        </w:trPr>
        <w:tc>
          <w:tcPr>
            <w:tcW w:w="1027" w:type="dxa"/>
            <w:tcBorders>
              <w:top w:val="nil"/>
              <w:left w:val="nil"/>
              <w:bottom w:val="nil"/>
              <w:right w:val="single" w:sz="4" w:space="0" w:color="auto"/>
            </w:tcBorders>
          </w:tcPr>
          <w:p w14:paraId="5E9205E6" w14:textId="77777777" w:rsidR="00D70438" w:rsidRPr="00DD7A44" w:rsidRDefault="00D70438"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63E2F4" w14:textId="77777777" w:rsidR="00D70438" w:rsidRDefault="006C01C6" w:rsidP="00E12E1F">
            <w:pPr>
              <w:rPr>
                <w:rFonts w:ascii="Arial" w:hAnsi="Arial" w:cs="Arial"/>
                <w:sz w:val="22"/>
                <w:szCs w:val="22"/>
              </w:rPr>
            </w:pPr>
            <w:permStart w:id="938103801" w:edGrp="everyone"/>
            <w:r>
              <w:rPr>
                <w:rFonts w:ascii="Arial" w:hAnsi="Arial" w:cs="Arial"/>
                <w:sz w:val="22"/>
                <w:szCs w:val="22"/>
              </w:rPr>
              <w:t>To ensure the member is dealing with something familiar</w:t>
            </w:r>
          </w:p>
          <w:p w14:paraId="22F92265" w14:textId="0049563B" w:rsidR="00D70438" w:rsidRPr="00DD7A44" w:rsidRDefault="006C01C6" w:rsidP="00E12E1F">
            <w:pPr>
              <w:rPr>
                <w:rFonts w:ascii="Arial" w:hAnsi="Arial" w:cs="Arial"/>
                <w:sz w:val="22"/>
                <w:szCs w:val="22"/>
              </w:rPr>
            </w:pPr>
            <w:r>
              <w:rPr>
                <w:rFonts w:ascii="Arial" w:hAnsi="Arial" w:cs="Arial"/>
                <w:sz w:val="22"/>
                <w:szCs w:val="22"/>
              </w:rPr>
              <w:t>To ensure members have even responsibility</w:t>
            </w:r>
            <w:permEnd w:id="938103801"/>
          </w:p>
        </w:tc>
        <w:permStart w:id="1081104854"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AA94E5D" w14:textId="77777777" w:rsidR="00D70438"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081104854" w:displacedByCustomXml="prev"/>
      </w:tr>
    </w:tbl>
    <w:p w14:paraId="3D28CF93" w14:textId="77777777" w:rsidR="00D70438" w:rsidRPr="00DD7A44" w:rsidRDefault="00D70438" w:rsidP="00D70438">
      <w:pPr>
        <w:rPr>
          <w:rFonts w:ascii="Arial" w:hAnsi="Arial" w:cs="Arial"/>
          <w:sz w:val="22"/>
          <w:szCs w:val="22"/>
        </w:rPr>
      </w:pPr>
    </w:p>
    <w:p w14:paraId="61B00627" w14:textId="77777777" w:rsidR="00F94804" w:rsidRPr="00DD7A44" w:rsidRDefault="00F94804">
      <w:pPr>
        <w:jc w:val="left"/>
        <w:rPr>
          <w:rFonts w:ascii="Arial" w:hAnsi="Arial" w:cs="Arial"/>
          <w:sz w:val="22"/>
          <w:szCs w:val="22"/>
        </w:rPr>
      </w:pPr>
    </w:p>
    <w:p w14:paraId="38E8F882" w14:textId="77777777" w:rsidR="00202EF3" w:rsidRPr="00DD7A44" w:rsidRDefault="00202EF3" w:rsidP="00202EF3">
      <w:pPr>
        <w:pStyle w:val="11CSTCPLQuestionBullet"/>
        <w:ind w:left="709" w:hanging="709"/>
      </w:pPr>
      <w:bookmarkStart w:id="10" w:name="_Ref518496120"/>
      <w:r w:rsidRPr="00DD7A44">
        <w:t>Describe what innovation brings to the workplace.</w:t>
      </w:r>
      <w:r w:rsidR="00F94804" w:rsidRPr="00DD7A44">
        <w:t xml:space="preserve"> Provide one (1) example of innovative practice.</w:t>
      </w:r>
      <w:bookmarkEnd w:id="10"/>
    </w:p>
    <w:p w14:paraId="5C92741C" w14:textId="77777777" w:rsidR="00202EF3" w:rsidRPr="00DD7A44" w:rsidRDefault="00202EF3" w:rsidP="00202EF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02EF3" w:rsidRPr="00DD7A44" w14:paraId="4F732522" w14:textId="77777777" w:rsidTr="00183B42">
        <w:trPr>
          <w:trHeight w:val="1984"/>
        </w:trPr>
        <w:tc>
          <w:tcPr>
            <w:tcW w:w="1027" w:type="dxa"/>
            <w:tcBorders>
              <w:top w:val="nil"/>
              <w:left w:val="nil"/>
              <w:bottom w:val="nil"/>
              <w:right w:val="single" w:sz="4" w:space="0" w:color="auto"/>
            </w:tcBorders>
          </w:tcPr>
          <w:p w14:paraId="797D2AB0" w14:textId="77777777" w:rsidR="00202EF3" w:rsidRPr="00DD7A44" w:rsidRDefault="00202EF3" w:rsidP="00202EF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DB9DF1" w14:textId="1EFE514D" w:rsidR="00202EF3" w:rsidRPr="00DD7A44" w:rsidRDefault="006C01C6" w:rsidP="00202EF3">
            <w:pPr>
              <w:rPr>
                <w:rFonts w:ascii="Arial" w:hAnsi="Arial" w:cs="Arial"/>
                <w:sz w:val="22"/>
                <w:szCs w:val="22"/>
              </w:rPr>
            </w:pPr>
            <w:permStart w:id="1252998536" w:edGrp="everyone"/>
            <w:r>
              <w:rPr>
                <w:rFonts w:ascii="Arial" w:hAnsi="Arial" w:cs="Arial"/>
                <w:sz w:val="22"/>
                <w:szCs w:val="22"/>
              </w:rPr>
              <w:t>With introduction of New Technology (WhatsApp), you can increase Productivity, Team Cohesiveness, Validity, no down-time concerning needing meetings.</w:t>
            </w:r>
            <w:permEnd w:id="1252998536"/>
          </w:p>
        </w:tc>
        <w:permStart w:id="1834831466"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1471811" w14:textId="77777777" w:rsidR="00202EF3"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834831466" w:displacedByCustomXml="prev"/>
      </w:tr>
    </w:tbl>
    <w:p w14:paraId="0F6464FE" w14:textId="77777777" w:rsidR="00F94804" w:rsidRPr="00DD7A44" w:rsidRDefault="00F94804" w:rsidP="00202EF3">
      <w:pPr>
        <w:rPr>
          <w:rFonts w:ascii="Arial" w:hAnsi="Arial" w:cs="Arial"/>
          <w:sz w:val="22"/>
          <w:szCs w:val="22"/>
        </w:rPr>
      </w:pPr>
    </w:p>
    <w:p w14:paraId="19831D5F" w14:textId="77777777" w:rsidR="00FE35C7" w:rsidRPr="00DD7A44" w:rsidRDefault="00FE35C7" w:rsidP="00202EF3">
      <w:pPr>
        <w:rPr>
          <w:rFonts w:ascii="Arial" w:hAnsi="Arial" w:cs="Arial"/>
          <w:sz w:val="22"/>
          <w:szCs w:val="22"/>
        </w:rPr>
      </w:pPr>
    </w:p>
    <w:p w14:paraId="560A88B9" w14:textId="77777777" w:rsidR="00202EF3" w:rsidRPr="00DD7A44" w:rsidRDefault="00CB6001" w:rsidP="00202EF3">
      <w:pPr>
        <w:pStyle w:val="11CSTCPLQuestionBullet"/>
        <w:ind w:left="709" w:hanging="709"/>
      </w:pPr>
      <w:bookmarkStart w:id="11" w:name="_Ref518496137"/>
      <w:r w:rsidRPr="00DD7A44">
        <w:t>Explain how encouraging team members to assist each other in undertaking their roles and responsibilities can</w:t>
      </w:r>
      <w:r w:rsidR="00F57906" w:rsidRPr="00DD7A44">
        <w:t xml:space="preserve"> </w:t>
      </w:r>
      <w:r w:rsidR="00F94804" w:rsidRPr="00DD7A44">
        <w:t>improve productivity.</w:t>
      </w:r>
      <w:bookmarkEnd w:id="11"/>
    </w:p>
    <w:p w14:paraId="6D2BF86C" w14:textId="77777777" w:rsidR="00202EF3" w:rsidRPr="00DD7A44" w:rsidRDefault="00202EF3" w:rsidP="00202EF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02EF3" w:rsidRPr="00DD7A44" w14:paraId="01070FA0" w14:textId="77777777" w:rsidTr="00183B42">
        <w:trPr>
          <w:trHeight w:val="1984"/>
        </w:trPr>
        <w:tc>
          <w:tcPr>
            <w:tcW w:w="1027" w:type="dxa"/>
            <w:tcBorders>
              <w:top w:val="nil"/>
              <w:left w:val="nil"/>
              <w:bottom w:val="nil"/>
              <w:right w:val="single" w:sz="4" w:space="0" w:color="auto"/>
            </w:tcBorders>
          </w:tcPr>
          <w:p w14:paraId="4AE6318F" w14:textId="77777777" w:rsidR="00202EF3" w:rsidRPr="00DD7A44" w:rsidRDefault="00202EF3" w:rsidP="00202EF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2E5E49" w14:textId="77777777" w:rsidR="00202EF3" w:rsidRDefault="006C01C6" w:rsidP="00202EF3">
            <w:pPr>
              <w:rPr>
                <w:rFonts w:ascii="Arial" w:hAnsi="Arial" w:cs="Arial"/>
                <w:sz w:val="22"/>
                <w:szCs w:val="22"/>
              </w:rPr>
            </w:pPr>
            <w:permStart w:id="1781886151" w:edGrp="everyone"/>
            <w:r>
              <w:rPr>
                <w:rFonts w:ascii="Arial" w:hAnsi="Arial" w:cs="Arial"/>
                <w:sz w:val="22"/>
                <w:szCs w:val="22"/>
              </w:rPr>
              <w:t>Brainstorming between 2 individuals can result in better ways of doing things and the team may learn something.</w:t>
            </w:r>
          </w:p>
          <w:p w14:paraId="7C080B32" w14:textId="6B26801D" w:rsidR="00202EF3" w:rsidRPr="00DD7A44" w:rsidRDefault="006C01C6" w:rsidP="00202EF3">
            <w:pPr>
              <w:rPr>
                <w:rFonts w:ascii="Arial" w:hAnsi="Arial" w:cs="Arial"/>
                <w:sz w:val="22"/>
                <w:szCs w:val="22"/>
              </w:rPr>
            </w:pPr>
            <w:r>
              <w:rPr>
                <w:rFonts w:ascii="Arial" w:hAnsi="Arial" w:cs="Arial"/>
                <w:sz w:val="22"/>
                <w:szCs w:val="22"/>
              </w:rPr>
              <w:t>Can Identify additional Risks overseen by 1 member.</w:t>
            </w:r>
            <w:permEnd w:id="1781886151"/>
          </w:p>
        </w:tc>
        <w:permStart w:id="1450000179"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BA26B9B" w14:textId="77777777" w:rsidR="00202EF3"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450000179" w:displacedByCustomXml="prev"/>
      </w:tr>
    </w:tbl>
    <w:p w14:paraId="06EF1956" w14:textId="77777777" w:rsidR="00202EF3" w:rsidRPr="00DD7A44" w:rsidRDefault="00202EF3" w:rsidP="00202EF3">
      <w:pPr>
        <w:rPr>
          <w:rFonts w:ascii="Arial" w:hAnsi="Arial" w:cs="Arial"/>
          <w:sz w:val="22"/>
          <w:szCs w:val="22"/>
        </w:rPr>
      </w:pPr>
    </w:p>
    <w:p w14:paraId="1DABB22A" w14:textId="77777777" w:rsidR="00F57906" w:rsidRPr="00DD7A44" w:rsidRDefault="00F57906">
      <w:pPr>
        <w:jc w:val="left"/>
        <w:rPr>
          <w:rFonts w:ascii="Arial" w:hAnsi="Arial" w:cs="Arial"/>
          <w:sz w:val="22"/>
          <w:szCs w:val="22"/>
        </w:rPr>
      </w:pPr>
    </w:p>
    <w:p w14:paraId="5EDEC3E5" w14:textId="77777777" w:rsidR="00711F88" w:rsidRPr="00DD7A44" w:rsidRDefault="00711F88" w:rsidP="00711F88">
      <w:pPr>
        <w:pStyle w:val="11CSTCPLQuestionBullet"/>
        <w:ind w:left="709" w:hanging="709"/>
      </w:pPr>
      <w:bookmarkStart w:id="12" w:name="_Ref497317156"/>
      <w:r w:rsidRPr="00DD7A44">
        <w:lastRenderedPageBreak/>
        <w:t xml:space="preserve">Which of the following </w:t>
      </w:r>
      <w:r w:rsidR="006B62D4" w:rsidRPr="00DD7A44">
        <w:t xml:space="preserve">are likely </w:t>
      </w:r>
      <w:r w:rsidR="00CB6001" w:rsidRPr="00DD7A44">
        <w:t xml:space="preserve">outcomes </w:t>
      </w:r>
      <w:r w:rsidR="006B62D4" w:rsidRPr="00DD7A44">
        <w:t xml:space="preserve">from </w:t>
      </w:r>
      <w:r w:rsidR="00CB6001" w:rsidRPr="00DD7A44">
        <w:t>involving team members in all aspects of a job</w:t>
      </w:r>
      <w:r w:rsidR="00171292" w:rsidRPr="00DD7A44">
        <w:t xml:space="preserve">? </w:t>
      </w:r>
      <w:r w:rsidRPr="00DD7A44">
        <w:t>Tick all that apply.</w:t>
      </w:r>
      <w:bookmarkEnd w:id="12"/>
    </w:p>
    <w:p w14:paraId="230E0717" w14:textId="77777777" w:rsidR="00711F88" w:rsidRPr="00DD7A44" w:rsidRDefault="00711F88" w:rsidP="00711F8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11F88" w:rsidRPr="00DD7A44" w14:paraId="0CD2100B" w14:textId="77777777" w:rsidTr="00D85471">
        <w:tc>
          <w:tcPr>
            <w:tcW w:w="610" w:type="pct"/>
            <w:tcBorders>
              <w:top w:val="nil"/>
              <w:left w:val="nil"/>
              <w:bottom w:val="nil"/>
              <w:right w:val="single" w:sz="12" w:space="0" w:color="auto"/>
            </w:tcBorders>
            <w:shd w:val="clear" w:color="auto" w:fill="auto"/>
          </w:tcPr>
          <w:p w14:paraId="6C32C5E2" w14:textId="77777777" w:rsidR="00711F88" w:rsidRPr="00DD7A44" w:rsidRDefault="00711F88" w:rsidP="00D85471">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2DE68B5" w14:textId="77777777" w:rsidR="00711F88" w:rsidRPr="00DD7A44" w:rsidRDefault="00711F88" w:rsidP="00D85471">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963E076" w14:textId="77777777" w:rsidR="00711F88" w:rsidRPr="00DD7A44" w:rsidRDefault="00711F88" w:rsidP="00D85471">
            <w:pPr>
              <w:keepNext/>
              <w:ind w:left="993" w:hanging="993"/>
              <w:jc w:val="center"/>
            </w:pPr>
            <w:r w:rsidRPr="00DD7A44">
              <w:t>Possible Answers</w:t>
            </w:r>
          </w:p>
        </w:tc>
        <w:permStart w:id="1645893476"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7A700AE" w14:textId="77777777" w:rsidR="00711F88" w:rsidRPr="00DD7A44" w:rsidRDefault="005A042B" w:rsidP="005A042B">
                <w:pPr>
                  <w:keepNext/>
                  <w:ind w:left="993" w:hanging="993"/>
                </w:pPr>
                <w:r w:rsidRPr="00797AFE">
                  <w:rPr>
                    <w:rFonts w:ascii="Arial" w:hAnsi="Arial" w:cs="Arial"/>
                    <w:sz w:val="44"/>
                    <w:szCs w:val="44"/>
                  </w:rPr>
                  <w:sym w:font="Wingdings" w:char="F0A8"/>
                </w:r>
              </w:p>
            </w:tc>
          </w:sdtContent>
        </w:sdt>
        <w:permEnd w:id="1645893476" w:displacedByCustomXml="prev"/>
      </w:tr>
      <w:tr w:rsidR="000A48D8" w:rsidRPr="00DD7A44" w14:paraId="642C0359" w14:textId="77777777" w:rsidTr="00D85471">
        <w:trPr>
          <w:trHeight w:val="425"/>
        </w:trPr>
        <w:tc>
          <w:tcPr>
            <w:tcW w:w="610" w:type="pct"/>
            <w:tcBorders>
              <w:top w:val="nil"/>
              <w:left w:val="nil"/>
              <w:bottom w:val="nil"/>
              <w:right w:val="single" w:sz="12" w:space="0" w:color="auto"/>
            </w:tcBorders>
          </w:tcPr>
          <w:p w14:paraId="71BE40FF" w14:textId="77777777" w:rsidR="000A48D8" w:rsidRPr="00DD7A44" w:rsidRDefault="000A48D8" w:rsidP="000A48D8">
            <w:pPr>
              <w:ind w:left="993" w:hanging="993"/>
              <w:jc w:val="center"/>
            </w:pPr>
          </w:p>
        </w:tc>
        <w:permStart w:id="528829345"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AD07006" w14:textId="77777777" w:rsidR="000A48D8" w:rsidRPr="00827129" w:rsidRDefault="000A48D8" w:rsidP="000A48D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28829345" w:displacedByCustomXml="prev"/>
        <w:tc>
          <w:tcPr>
            <w:tcW w:w="3514" w:type="pct"/>
            <w:tcBorders>
              <w:top w:val="single" w:sz="12" w:space="0" w:color="auto"/>
              <w:left w:val="single" w:sz="4" w:space="0" w:color="auto"/>
              <w:right w:val="single" w:sz="12" w:space="0" w:color="auto"/>
            </w:tcBorders>
            <w:shd w:val="clear" w:color="auto" w:fill="auto"/>
            <w:vAlign w:val="center"/>
          </w:tcPr>
          <w:p w14:paraId="1966538C" w14:textId="77777777" w:rsidR="000A48D8" w:rsidRPr="00DD7A44" w:rsidRDefault="000A48D8" w:rsidP="000A48D8">
            <w:pPr>
              <w:jc w:val="center"/>
            </w:pPr>
            <w:r w:rsidRPr="00DD7A44">
              <w:t>Causes members to resent the team</w:t>
            </w:r>
          </w:p>
        </w:tc>
        <w:tc>
          <w:tcPr>
            <w:tcW w:w="335" w:type="pct"/>
            <w:tcBorders>
              <w:top w:val="nil"/>
              <w:left w:val="single" w:sz="12" w:space="0" w:color="auto"/>
              <w:bottom w:val="nil"/>
              <w:right w:val="nil"/>
            </w:tcBorders>
          </w:tcPr>
          <w:p w14:paraId="059FF2A3" w14:textId="77777777" w:rsidR="000A48D8" w:rsidRPr="00DD7A44" w:rsidRDefault="000A48D8" w:rsidP="000A48D8">
            <w:pPr>
              <w:ind w:left="993" w:hanging="993"/>
            </w:pPr>
          </w:p>
        </w:tc>
      </w:tr>
      <w:tr w:rsidR="000A48D8" w:rsidRPr="00DD7A44" w14:paraId="70243A09" w14:textId="77777777" w:rsidTr="00D85471">
        <w:trPr>
          <w:trHeight w:val="425"/>
        </w:trPr>
        <w:tc>
          <w:tcPr>
            <w:tcW w:w="610" w:type="pct"/>
            <w:tcBorders>
              <w:top w:val="nil"/>
              <w:left w:val="nil"/>
              <w:bottom w:val="nil"/>
              <w:right w:val="single" w:sz="12" w:space="0" w:color="auto"/>
            </w:tcBorders>
          </w:tcPr>
          <w:p w14:paraId="078946A6" w14:textId="77777777" w:rsidR="000A48D8" w:rsidRPr="00DD7A44" w:rsidRDefault="000A48D8" w:rsidP="000A48D8">
            <w:pPr>
              <w:ind w:left="993" w:hanging="993"/>
              <w:jc w:val="center"/>
            </w:pPr>
          </w:p>
        </w:tc>
        <w:permStart w:id="1212098697"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8681590" w14:textId="0461A759" w:rsidR="000A48D8" w:rsidRPr="00827129" w:rsidRDefault="006C01C6"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2098697" w:displacedByCustomXml="prev"/>
        <w:tc>
          <w:tcPr>
            <w:tcW w:w="3514" w:type="pct"/>
            <w:tcBorders>
              <w:left w:val="single" w:sz="4" w:space="0" w:color="auto"/>
              <w:right w:val="single" w:sz="12" w:space="0" w:color="auto"/>
            </w:tcBorders>
            <w:shd w:val="clear" w:color="auto" w:fill="auto"/>
            <w:vAlign w:val="center"/>
          </w:tcPr>
          <w:p w14:paraId="0C100531" w14:textId="77777777" w:rsidR="000A48D8" w:rsidRPr="00DD7A44" w:rsidRDefault="000A48D8" w:rsidP="000A48D8">
            <w:pPr>
              <w:jc w:val="center"/>
            </w:pPr>
            <w:r w:rsidRPr="00DD7A44">
              <w:t>Makes the work more meaningful</w:t>
            </w:r>
          </w:p>
        </w:tc>
        <w:tc>
          <w:tcPr>
            <w:tcW w:w="335" w:type="pct"/>
            <w:tcBorders>
              <w:top w:val="nil"/>
              <w:left w:val="single" w:sz="12" w:space="0" w:color="auto"/>
              <w:bottom w:val="nil"/>
              <w:right w:val="nil"/>
            </w:tcBorders>
          </w:tcPr>
          <w:p w14:paraId="5DA3CE0A" w14:textId="77777777" w:rsidR="000A48D8" w:rsidRPr="00DD7A44" w:rsidRDefault="000A48D8" w:rsidP="000A48D8">
            <w:pPr>
              <w:ind w:left="993" w:hanging="993"/>
            </w:pPr>
          </w:p>
        </w:tc>
      </w:tr>
      <w:tr w:rsidR="000A48D8" w:rsidRPr="00DD7A44" w14:paraId="2295EE0A" w14:textId="77777777" w:rsidTr="00D85471">
        <w:trPr>
          <w:trHeight w:val="425"/>
        </w:trPr>
        <w:tc>
          <w:tcPr>
            <w:tcW w:w="610" w:type="pct"/>
            <w:tcBorders>
              <w:top w:val="nil"/>
              <w:left w:val="nil"/>
              <w:bottom w:val="nil"/>
              <w:right w:val="single" w:sz="12" w:space="0" w:color="auto"/>
            </w:tcBorders>
          </w:tcPr>
          <w:p w14:paraId="38D35465" w14:textId="77777777" w:rsidR="000A48D8" w:rsidRPr="00DD7A44" w:rsidRDefault="000A48D8" w:rsidP="000A48D8">
            <w:pPr>
              <w:ind w:left="993" w:hanging="993"/>
              <w:jc w:val="center"/>
            </w:pPr>
          </w:p>
        </w:tc>
        <w:permStart w:id="43076032"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E597A8A" w14:textId="2F167E88" w:rsidR="000A48D8" w:rsidRPr="00827129" w:rsidRDefault="006C01C6"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3076032" w:displacedByCustomXml="prev"/>
        <w:tc>
          <w:tcPr>
            <w:tcW w:w="3514" w:type="pct"/>
            <w:tcBorders>
              <w:left w:val="single" w:sz="4" w:space="0" w:color="auto"/>
              <w:right w:val="single" w:sz="12" w:space="0" w:color="auto"/>
            </w:tcBorders>
            <w:shd w:val="clear" w:color="auto" w:fill="auto"/>
            <w:vAlign w:val="center"/>
          </w:tcPr>
          <w:p w14:paraId="69BEBD6C" w14:textId="77777777" w:rsidR="000A48D8" w:rsidRPr="00DD7A44" w:rsidRDefault="000A48D8" w:rsidP="000A48D8">
            <w:pPr>
              <w:jc w:val="center"/>
            </w:pPr>
            <w:r w:rsidRPr="00DD7A44">
              <w:t>Improves self-esteem of team members</w:t>
            </w:r>
          </w:p>
        </w:tc>
        <w:tc>
          <w:tcPr>
            <w:tcW w:w="335" w:type="pct"/>
            <w:tcBorders>
              <w:top w:val="nil"/>
              <w:left w:val="single" w:sz="12" w:space="0" w:color="auto"/>
              <w:bottom w:val="nil"/>
              <w:right w:val="nil"/>
            </w:tcBorders>
          </w:tcPr>
          <w:p w14:paraId="5575C867" w14:textId="77777777" w:rsidR="000A48D8" w:rsidRPr="00DD7A44" w:rsidRDefault="000A48D8" w:rsidP="000A48D8">
            <w:pPr>
              <w:ind w:left="993" w:hanging="993"/>
            </w:pPr>
          </w:p>
        </w:tc>
      </w:tr>
      <w:tr w:rsidR="000A48D8" w:rsidRPr="00DD7A44" w14:paraId="6F973DC7" w14:textId="77777777" w:rsidTr="00D85471">
        <w:trPr>
          <w:trHeight w:val="425"/>
        </w:trPr>
        <w:tc>
          <w:tcPr>
            <w:tcW w:w="610" w:type="pct"/>
            <w:tcBorders>
              <w:top w:val="nil"/>
              <w:left w:val="nil"/>
              <w:bottom w:val="nil"/>
              <w:right w:val="single" w:sz="12" w:space="0" w:color="auto"/>
            </w:tcBorders>
          </w:tcPr>
          <w:p w14:paraId="6CD9A835" w14:textId="77777777" w:rsidR="000A48D8" w:rsidRPr="00DD7A44" w:rsidRDefault="000A48D8" w:rsidP="000A48D8">
            <w:pPr>
              <w:ind w:left="993" w:hanging="993"/>
              <w:jc w:val="center"/>
            </w:pPr>
          </w:p>
        </w:tc>
        <w:permStart w:id="2102663879"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16EA65" w14:textId="5F45D77A" w:rsidR="000A48D8" w:rsidRPr="00827129" w:rsidRDefault="006C01C6"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2663879" w:displacedByCustomXml="prev"/>
        <w:tc>
          <w:tcPr>
            <w:tcW w:w="3514" w:type="pct"/>
            <w:tcBorders>
              <w:left w:val="single" w:sz="4" w:space="0" w:color="auto"/>
              <w:right w:val="single" w:sz="12" w:space="0" w:color="auto"/>
            </w:tcBorders>
            <w:shd w:val="clear" w:color="auto" w:fill="auto"/>
            <w:vAlign w:val="center"/>
          </w:tcPr>
          <w:p w14:paraId="0B2B0953" w14:textId="77777777" w:rsidR="000A48D8" w:rsidRPr="00DD7A44" w:rsidRDefault="000A48D8" w:rsidP="000A48D8">
            <w:pPr>
              <w:jc w:val="center"/>
            </w:pPr>
            <w:r w:rsidRPr="00DD7A44">
              <w:t>Improves team morale</w:t>
            </w:r>
          </w:p>
        </w:tc>
        <w:tc>
          <w:tcPr>
            <w:tcW w:w="335" w:type="pct"/>
            <w:tcBorders>
              <w:top w:val="nil"/>
              <w:left w:val="single" w:sz="12" w:space="0" w:color="auto"/>
              <w:bottom w:val="nil"/>
              <w:right w:val="nil"/>
            </w:tcBorders>
          </w:tcPr>
          <w:p w14:paraId="0D116689" w14:textId="77777777" w:rsidR="000A48D8" w:rsidRPr="00DD7A44" w:rsidRDefault="000A48D8" w:rsidP="000A48D8">
            <w:pPr>
              <w:ind w:left="993" w:hanging="993"/>
            </w:pPr>
          </w:p>
        </w:tc>
      </w:tr>
      <w:tr w:rsidR="000A48D8" w:rsidRPr="00DD7A44" w14:paraId="4C355BD9" w14:textId="77777777" w:rsidTr="00D85471">
        <w:trPr>
          <w:trHeight w:val="425"/>
        </w:trPr>
        <w:tc>
          <w:tcPr>
            <w:tcW w:w="610" w:type="pct"/>
            <w:tcBorders>
              <w:top w:val="nil"/>
              <w:left w:val="nil"/>
              <w:bottom w:val="nil"/>
              <w:right w:val="single" w:sz="12" w:space="0" w:color="auto"/>
            </w:tcBorders>
          </w:tcPr>
          <w:p w14:paraId="1829FB59" w14:textId="77777777" w:rsidR="000A48D8" w:rsidRPr="00DD7A44" w:rsidRDefault="000A48D8" w:rsidP="000A48D8">
            <w:pPr>
              <w:ind w:left="993" w:hanging="993"/>
              <w:jc w:val="center"/>
            </w:pPr>
          </w:p>
        </w:tc>
        <w:permStart w:id="519977451"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D9C4925" w14:textId="249B8A50" w:rsidR="000A48D8" w:rsidRPr="00827129" w:rsidRDefault="006C01C6"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9977451" w:displacedByCustomXml="prev"/>
        <w:tc>
          <w:tcPr>
            <w:tcW w:w="3514" w:type="pct"/>
            <w:tcBorders>
              <w:left w:val="single" w:sz="4" w:space="0" w:color="auto"/>
              <w:right w:val="single" w:sz="12" w:space="0" w:color="auto"/>
            </w:tcBorders>
            <w:shd w:val="clear" w:color="auto" w:fill="auto"/>
            <w:vAlign w:val="center"/>
          </w:tcPr>
          <w:p w14:paraId="0FAED2AE" w14:textId="77777777" w:rsidR="000A48D8" w:rsidRPr="00DD7A44" w:rsidRDefault="000A48D8" w:rsidP="000A48D8">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40D52691" w14:textId="77777777" w:rsidR="000A48D8" w:rsidRPr="00DD7A44" w:rsidRDefault="000A48D8" w:rsidP="000A48D8">
            <w:pPr>
              <w:ind w:left="993" w:hanging="993"/>
            </w:pPr>
          </w:p>
        </w:tc>
      </w:tr>
    </w:tbl>
    <w:p w14:paraId="36115F23" w14:textId="77777777" w:rsidR="007871D1" w:rsidRPr="00DD7A44" w:rsidRDefault="007871D1" w:rsidP="007871D1">
      <w:pPr>
        <w:jc w:val="left"/>
        <w:rPr>
          <w:rFonts w:ascii="Arial" w:hAnsi="Arial" w:cs="Arial"/>
          <w:sz w:val="22"/>
          <w:szCs w:val="22"/>
        </w:rPr>
      </w:pPr>
    </w:p>
    <w:p w14:paraId="537B8A3F" w14:textId="77777777" w:rsidR="004D1ABC" w:rsidRPr="00DD7A44" w:rsidRDefault="004D1ABC" w:rsidP="007871D1">
      <w:pPr>
        <w:jc w:val="left"/>
        <w:rPr>
          <w:rFonts w:ascii="Arial" w:hAnsi="Arial" w:cs="Arial"/>
          <w:sz w:val="22"/>
          <w:szCs w:val="22"/>
        </w:rPr>
      </w:pPr>
    </w:p>
    <w:p w14:paraId="45736622" w14:textId="77777777" w:rsidR="007871D1" w:rsidRPr="00DD7A44" w:rsidRDefault="007871D1" w:rsidP="007871D1">
      <w:pPr>
        <w:pStyle w:val="11CSTCPLQuestionBullet"/>
        <w:ind w:left="709" w:hanging="709"/>
      </w:pPr>
      <w:bookmarkStart w:id="13" w:name="_Ref518496604"/>
      <w:r w:rsidRPr="00DD7A44">
        <w:t xml:space="preserve">Explain how providing feedback to team members can encourage </w:t>
      </w:r>
      <w:r w:rsidR="00381D93" w:rsidRPr="00DD7A44">
        <w:t xml:space="preserve">and motivate </w:t>
      </w:r>
      <w:r w:rsidRPr="00DD7A44">
        <w:t>team members</w:t>
      </w:r>
      <w:r w:rsidR="002134FA" w:rsidRPr="00DD7A44">
        <w:t xml:space="preserve"> – building trust and positive working relationships</w:t>
      </w:r>
      <w:r w:rsidRPr="00DD7A44">
        <w:t>.</w:t>
      </w:r>
      <w:bookmarkEnd w:id="13"/>
    </w:p>
    <w:p w14:paraId="7721F89F" w14:textId="77777777" w:rsidR="007871D1" w:rsidRPr="00DD7A44" w:rsidRDefault="007871D1" w:rsidP="007871D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71D1" w:rsidRPr="00DD7A44" w14:paraId="189E7F32" w14:textId="77777777" w:rsidTr="00E510BF">
        <w:trPr>
          <w:trHeight w:val="1984"/>
        </w:trPr>
        <w:tc>
          <w:tcPr>
            <w:tcW w:w="1027" w:type="dxa"/>
            <w:tcBorders>
              <w:top w:val="nil"/>
              <w:left w:val="nil"/>
              <w:bottom w:val="nil"/>
              <w:right w:val="single" w:sz="4" w:space="0" w:color="auto"/>
            </w:tcBorders>
          </w:tcPr>
          <w:p w14:paraId="6D4BD688" w14:textId="77777777" w:rsidR="007871D1" w:rsidRPr="00DD7A44" w:rsidRDefault="007871D1"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6B8847" w14:textId="77777777" w:rsidR="007871D1" w:rsidRDefault="006C01C6" w:rsidP="00E12E1F">
            <w:pPr>
              <w:rPr>
                <w:rFonts w:ascii="Arial" w:hAnsi="Arial" w:cs="Arial"/>
                <w:sz w:val="22"/>
                <w:szCs w:val="22"/>
              </w:rPr>
            </w:pPr>
            <w:permStart w:id="2024093789" w:edGrp="everyone"/>
            <w:r>
              <w:rPr>
                <w:rFonts w:ascii="Arial" w:hAnsi="Arial" w:cs="Arial"/>
                <w:sz w:val="22"/>
                <w:szCs w:val="22"/>
              </w:rPr>
              <w:t>A Performance Review can point out if something can be improved; how they compare with their peers, whilst still showing what they’re doing right; acknowledge their hard work; show their value to the team.</w:t>
            </w:r>
          </w:p>
          <w:p w14:paraId="11721978" w14:textId="2A5A5116" w:rsidR="007871D1" w:rsidRPr="00DD7A44" w:rsidRDefault="006C01C6" w:rsidP="00E12E1F">
            <w:pPr>
              <w:rPr>
                <w:rFonts w:ascii="Arial" w:hAnsi="Arial" w:cs="Arial"/>
                <w:sz w:val="22"/>
                <w:szCs w:val="22"/>
              </w:rPr>
            </w:pPr>
            <w:r>
              <w:rPr>
                <w:rFonts w:ascii="Arial" w:hAnsi="Arial" w:cs="Arial"/>
                <w:sz w:val="22"/>
                <w:szCs w:val="22"/>
              </w:rPr>
              <w:t>Increased Morale and Confidence to speak up about issues for other team members.</w:t>
            </w:r>
            <w:permEnd w:id="2024093789"/>
          </w:p>
        </w:tc>
        <w:permStart w:id="1919157961"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147C006" w14:textId="77777777" w:rsidR="007871D1"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919157961" w:displacedByCustomXml="prev"/>
      </w:tr>
    </w:tbl>
    <w:p w14:paraId="138272EA" w14:textId="77777777" w:rsidR="00D66F5E" w:rsidRPr="00DD7A44" w:rsidRDefault="00D66F5E" w:rsidP="00D66F5E">
      <w:pPr>
        <w:rPr>
          <w:rFonts w:ascii="Arial" w:hAnsi="Arial" w:cs="Arial"/>
          <w:sz w:val="22"/>
          <w:szCs w:val="22"/>
        </w:rPr>
      </w:pPr>
    </w:p>
    <w:p w14:paraId="0E7F3501" w14:textId="77777777" w:rsidR="00D70438" w:rsidRPr="00DD7A44" w:rsidRDefault="00D70438" w:rsidP="00D66F5E">
      <w:pPr>
        <w:rPr>
          <w:rFonts w:ascii="Arial" w:hAnsi="Arial" w:cs="Arial"/>
          <w:sz w:val="22"/>
          <w:szCs w:val="22"/>
        </w:rPr>
      </w:pPr>
    </w:p>
    <w:p w14:paraId="41213178" w14:textId="77777777" w:rsidR="00D66F5E" w:rsidRPr="00DD7A44" w:rsidRDefault="00D66F5E" w:rsidP="00D66F5E">
      <w:pPr>
        <w:pStyle w:val="11CSTCPLQuestionBullet"/>
        <w:ind w:left="709" w:hanging="709"/>
      </w:pPr>
      <w:bookmarkStart w:id="14" w:name="_Ref518496679"/>
      <w:r w:rsidRPr="00DD7A44">
        <w:t xml:space="preserve">Identify one (1) issue, concern or problem that may be identified by team members. Describe the signs that you would recognise to identify the issue and how the matter could be </w:t>
      </w:r>
      <w:r w:rsidR="00800896" w:rsidRPr="00DD7A44">
        <w:t>resolved by internal team negotation</w:t>
      </w:r>
      <w:r w:rsidRPr="00DD7A44">
        <w:t>.</w:t>
      </w:r>
      <w:bookmarkEnd w:id="14"/>
      <w:r w:rsidRPr="00DD7A44">
        <w:t xml:space="preserve"> </w:t>
      </w:r>
    </w:p>
    <w:p w14:paraId="317394B9" w14:textId="77777777" w:rsidR="00D66F5E" w:rsidRPr="00DD7A44" w:rsidRDefault="00D66F5E" w:rsidP="00D66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D66F5E" w:rsidRPr="00DD7A44" w14:paraId="660B05E3" w14:textId="77777777" w:rsidTr="00791164">
        <w:tc>
          <w:tcPr>
            <w:tcW w:w="556" w:type="pct"/>
            <w:tcBorders>
              <w:top w:val="nil"/>
              <w:left w:val="nil"/>
              <w:bottom w:val="nil"/>
              <w:right w:val="single" w:sz="12" w:space="0" w:color="auto"/>
            </w:tcBorders>
          </w:tcPr>
          <w:p w14:paraId="3A1D45AA" w14:textId="77777777" w:rsidR="00D66F5E" w:rsidRPr="00DD7A44" w:rsidRDefault="00D66F5E" w:rsidP="0079116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1006570A" w14:textId="77777777" w:rsidR="00D66F5E" w:rsidRPr="00DD7A44" w:rsidRDefault="00D66F5E" w:rsidP="0079116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5E45CAA9" w14:textId="77777777" w:rsidR="00D66F5E" w:rsidRPr="00DD7A44" w:rsidRDefault="00D66F5E" w:rsidP="00791164">
            <w:pPr>
              <w:keepNext/>
              <w:ind w:left="993" w:right="82" w:hanging="993"/>
              <w:jc w:val="center"/>
            </w:pPr>
            <w:r w:rsidRPr="00DD7A44">
              <w:t>Response</w:t>
            </w:r>
          </w:p>
        </w:tc>
        <w:permStart w:id="809203574"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67C9FCB" w14:textId="77777777" w:rsidR="00D66F5E" w:rsidRPr="00DD7A44" w:rsidRDefault="005A042B" w:rsidP="005A042B">
                <w:pPr>
                  <w:keepNext/>
                  <w:ind w:left="993" w:hanging="993"/>
                </w:pPr>
                <w:r w:rsidRPr="00797AFE">
                  <w:rPr>
                    <w:rFonts w:ascii="Arial" w:hAnsi="Arial" w:cs="Arial"/>
                    <w:sz w:val="44"/>
                    <w:szCs w:val="44"/>
                  </w:rPr>
                  <w:sym w:font="Wingdings" w:char="F0A8"/>
                </w:r>
              </w:p>
            </w:tc>
          </w:sdtContent>
        </w:sdt>
        <w:permEnd w:id="809203574" w:displacedByCustomXml="prev"/>
      </w:tr>
      <w:tr w:rsidR="00D66F5E" w:rsidRPr="00DD7A44" w14:paraId="2D73A73E" w14:textId="77777777" w:rsidTr="00E510BF">
        <w:trPr>
          <w:trHeight w:val="1417"/>
        </w:trPr>
        <w:tc>
          <w:tcPr>
            <w:tcW w:w="556" w:type="pct"/>
            <w:tcBorders>
              <w:top w:val="nil"/>
              <w:left w:val="nil"/>
              <w:bottom w:val="nil"/>
              <w:right w:val="single" w:sz="12" w:space="0" w:color="auto"/>
            </w:tcBorders>
          </w:tcPr>
          <w:p w14:paraId="4FEDB8D2" w14:textId="77777777" w:rsidR="00D66F5E" w:rsidRPr="00DD7A44" w:rsidRDefault="00D66F5E" w:rsidP="00791164">
            <w:pPr>
              <w:ind w:left="993" w:hanging="993"/>
              <w:jc w:val="center"/>
            </w:pPr>
          </w:p>
        </w:tc>
        <w:tc>
          <w:tcPr>
            <w:tcW w:w="679" w:type="pct"/>
            <w:tcBorders>
              <w:top w:val="single" w:sz="12" w:space="0" w:color="auto"/>
              <w:right w:val="single" w:sz="4" w:space="0" w:color="auto"/>
            </w:tcBorders>
            <w:vAlign w:val="center"/>
          </w:tcPr>
          <w:p w14:paraId="6DD82495" w14:textId="77777777" w:rsidR="00D66F5E" w:rsidRPr="00DD7A44" w:rsidRDefault="00D66F5E" w:rsidP="00791164">
            <w:pPr>
              <w:ind w:right="82"/>
              <w:jc w:val="center"/>
            </w:pPr>
            <w:r w:rsidRPr="00DD7A44">
              <w:t>Signs</w:t>
            </w:r>
          </w:p>
        </w:tc>
        <w:tc>
          <w:tcPr>
            <w:tcW w:w="3430" w:type="pct"/>
            <w:tcBorders>
              <w:top w:val="single" w:sz="12" w:space="0" w:color="auto"/>
              <w:left w:val="single" w:sz="4" w:space="0" w:color="auto"/>
            </w:tcBorders>
            <w:vAlign w:val="center"/>
          </w:tcPr>
          <w:p w14:paraId="0FFD260C" w14:textId="2F8EBC0F" w:rsidR="00792E55" w:rsidRDefault="00792E55" w:rsidP="00E510BF">
            <w:pPr>
              <w:jc w:val="center"/>
              <w:rPr>
                <w:rFonts w:ascii="Arial" w:hAnsi="Arial" w:cs="Arial"/>
                <w:sz w:val="22"/>
                <w:szCs w:val="22"/>
              </w:rPr>
            </w:pPr>
            <w:permStart w:id="1697128548" w:edGrp="everyone"/>
            <w:r>
              <w:rPr>
                <w:rFonts w:ascii="Arial" w:hAnsi="Arial" w:cs="Arial"/>
                <w:sz w:val="22"/>
                <w:szCs w:val="22"/>
              </w:rPr>
              <w:t>Management has reported we are falling behind;</w:t>
            </w:r>
          </w:p>
          <w:p w14:paraId="18004F3C" w14:textId="573E66DE" w:rsidR="00D66F5E" w:rsidRPr="00E510BF" w:rsidRDefault="00792E55" w:rsidP="00E510BF">
            <w:pPr>
              <w:jc w:val="center"/>
              <w:rPr>
                <w:rFonts w:ascii="Arial" w:hAnsi="Arial" w:cs="Arial"/>
                <w:sz w:val="22"/>
                <w:szCs w:val="22"/>
              </w:rPr>
            </w:pPr>
            <w:r>
              <w:rPr>
                <w:rFonts w:ascii="Arial" w:hAnsi="Arial" w:cs="Arial"/>
                <w:sz w:val="22"/>
                <w:szCs w:val="22"/>
              </w:rPr>
              <w:t>Other Members are waiting for other Members to finish before they can continue on.</w:t>
            </w:r>
            <w:permEnd w:id="1697128548"/>
          </w:p>
        </w:tc>
        <w:tc>
          <w:tcPr>
            <w:tcW w:w="335" w:type="pct"/>
            <w:tcBorders>
              <w:top w:val="nil"/>
              <w:left w:val="single" w:sz="12" w:space="0" w:color="auto"/>
              <w:bottom w:val="nil"/>
              <w:right w:val="nil"/>
            </w:tcBorders>
          </w:tcPr>
          <w:p w14:paraId="5EEC61E0" w14:textId="77777777" w:rsidR="00D66F5E" w:rsidRPr="00DD7A44" w:rsidRDefault="00D66F5E" w:rsidP="00791164">
            <w:pPr>
              <w:ind w:left="993" w:hanging="993"/>
            </w:pPr>
          </w:p>
        </w:tc>
      </w:tr>
      <w:tr w:rsidR="00D66F5E" w:rsidRPr="00DD7A44" w14:paraId="0027AE25" w14:textId="77777777" w:rsidTr="00E510BF">
        <w:trPr>
          <w:trHeight w:val="1417"/>
        </w:trPr>
        <w:tc>
          <w:tcPr>
            <w:tcW w:w="556" w:type="pct"/>
            <w:tcBorders>
              <w:top w:val="nil"/>
              <w:left w:val="nil"/>
              <w:bottom w:val="nil"/>
              <w:right w:val="single" w:sz="12" w:space="0" w:color="auto"/>
            </w:tcBorders>
          </w:tcPr>
          <w:p w14:paraId="48E3B955" w14:textId="77777777" w:rsidR="00D66F5E" w:rsidRPr="00DD7A44" w:rsidRDefault="00D66F5E" w:rsidP="00791164">
            <w:pPr>
              <w:ind w:left="993" w:hanging="993"/>
              <w:jc w:val="center"/>
            </w:pPr>
          </w:p>
        </w:tc>
        <w:tc>
          <w:tcPr>
            <w:tcW w:w="679" w:type="pct"/>
            <w:tcBorders>
              <w:right w:val="single" w:sz="4" w:space="0" w:color="auto"/>
            </w:tcBorders>
            <w:vAlign w:val="center"/>
          </w:tcPr>
          <w:p w14:paraId="6349DA7A" w14:textId="77777777" w:rsidR="00D66F5E" w:rsidRPr="00DD7A44" w:rsidRDefault="00E12E1F" w:rsidP="00791164">
            <w:pPr>
              <w:jc w:val="center"/>
            </w:pPr>
            <w:r w:rsidRPr="00DD7A44">
              <w:t>Solution via negotiation</w:t>
            </w:r>
          </w:p>
        </w:tc>
        <w:tc>
          <w:tcPr>
            <w:tcW w:w="3430" w:type="pct"/>
            <w:tcBorders>
              <w:left w:val="single" w:sz="4" w:space="0" w:color="auto"/>
            </w:tcBorders>
            <w:vAlign w:val="center"/>
          </w:tcPr>
          <w:p w14:paraId="234F6A0A" w14:textId="0D9EF630" w:rsidR="00D66F5E" w:rsidRPr="00E510BF" w:rsidRDefault="00792E55" w:rsidP="00E510BF">
            <w:pPr>
              <w:jc w:val="center"/>
              <w:rPr>
                <w:rFonts w:ascii="Arial" w:hAnsi="Arial" w:cs="Arial"/>
                <w:sz w:val="22"/>
                <w:szCs w:val="22"/>
              </w:rPr>
            </w:pPr>
            <w:permStart w:id="864253687" w:edGrp="everyone"/>
            <w:r>
              <w:rPr>
                <w:rFonts w:ascii="Arial" w:hAnsi="Arial" w:cs="Arial"/>
                <w:sz w:val="22"/>
                <w:szCs w:val="22"/>
              </w:rPr>
              <w:t>Help Struggling Member along; Get other worker to Help; Ask Management for an extension; Put Other Worker onto another Task</w:t>
            </w:r>
            <w:permEnd w:id="864253687"/>
          </w:p>
        </w:tc>
        <w:tc>
          <w:tcPr>
            <w:tcW w:w="335" w:type="pct"/>
            <w:tcBorders>
              <w:top w:val="nil"/>
              <w:left w:val="single" w:sz="12" w:space="0" w:color="auto"/>
              <w:bottom w:val="nil"/>
              <w:right w:val="nil"/>
            </w:tcBorders>
          </w:tcPr>
          <w:p w14:paraId="38A3D4CE" w14:textId="77777777" w:rsidR="00D66F5E" w:rsidRPr="00DD7A44" w:rsidRDefault="00D66F5E" w:rsidP="00791164">
            <w:pPr>
              <w:ind w:left="993" w:hanging="993"/>
            </w:pPr>
          </w:p>
        </w:tc>
      </w:tr>
    </w:tbl>
    <w:p w14:paraId="0D50639D" w14:textId="77777777" w:rsidR="00D66F5E" w:rsidRPr="00DD7A44" w:rsidRDefault="00D66F5E" w:rsidP="00D66F5E">
      <w:pPr>
        <w:rPr>
          <w:rFonts w:ascii="Arial" w:hAnsi="Arial" w:cs="Arial"/>
          <w:sz w:val="22"/>
          <w:szCs w:val="22"/>
        </w:rPr>
      </w:pPr>
    </w:p>
    <w:p w14:paraId="600A2AEB" w14:textId="77777777" w:rsidR="004D1ABC" w:rsidRPr="00DD7A44" w:rsidRDefault="004D1ABC">
      <w:pPr>
        <w:jc w:val="left"/>
        <w:rPr>
          <w:rFonts w:ascii="Arial" w:hAnsi="Arial" w:cs="Arial"/>
          <w:sz w:val="22"/>
          <w:szCs w:val="22"/>
        </w:rPr>
      </w:pPr>
      <w:r w:rsidRPr="00DD7A44">
        <w:rPr>
          <w:rFonts w:ascii="Arial" w:hAnsi="Arial" w:cs="Arial"/>
          <w:sz w:val="22"/>
          <w:szCs w:val="22"/>
        </w:rPr>
        <w:br w:type="page"/>
      </w:r>
    </w:p>
    <w:p w14:paraId="011D5A06" w14:textId="77777777" w:rsidR="00D66F5E" w:rsidRPr="00DD7A44" w:rsidRDefault="00D66F5E" w:rsidP="00D66F5E">
      <w:pPr>
        <w:pStyle w:val="11CSTCPLQuestionBullet"/>
        <w:ind w:left="709" w:hanging="709"/>
      </w:pPr>
      <w:bookmarkStart w:id="15"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5"/>
      <w:r w:rsidRPr="00DD7A44">
        <w:t xml:space="preserve"> </w:t>
      </w:r>
    </w:p>
    <w:p w14:paraId="5E134882" w14:textId="77777777" w:rsidR="00D66F5E" w:rsidRPr="00DD7A44" w:rsidRDefault="00D66F5E" w:rsidP="00D66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D66F5E" w:rsidRPr="00DD7A44" w14:paraId="4CCD54A3" w14:textId="77777777" w:rsidTr="00791164">
        <w:tc>
          <w:tcPr>
            <w:tcW w:w="556" w:type="pct"/>
            <w:tcBorders>
              <w:top w:val="nil"/>
              <w:left w:val="nil"/>
              <w:bottom w:val="nil"/>
              <w:right w:val="single" w:sz="12" w:space="0" w:color="auto"/>
            </w:tcBorders>
          </w:tcPr>
          <w:p w14:paraId="24D18323" w14:textId="77777777" w:rsidR="00D66F5E" w:rsidRPr="00DD7A44" w:rsidRDefault="00D66F5E" w:rsidP="0079116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14A0A7D7" w14:textId="77777777" w:rsidR="00D66F5E" w:rsidRPr="00DD7A44" w:rsidRDefault="00D66F5E" w:rsidP="0079116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72539993" w14:textId="77777777" w:rsidR="00D66F5E" w:rsidRPr="00DD7A44" w:rsidRDefault="00D66F5E" w:rsidP="00791164">
            <w:pPr>
              <w:keepNext/>
              <w:ind w:left="993" w:right="82" w:hanging="993"/>
              <w:jc w:val="center"/>
            </w:pPr>
            <w:r w:rsidRPr="00DD7A44">
              <w:t>Response</w:t>
            </w:r>
          </w:p>
        </w:tc>
        <w:permStart w:id="1484148082"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C379EA2" w14:textId="77777777" w:rsidR="00D66F5E" w:rsidRPr="00DD7A44" w:rsidRDefault="005A042B" w:rsidP="005A042B">
                <w:pPr>
                  <w:keepNext/>
                  <w:ind w:left="993" w:hanging="993"/>
                </w:pPr>
                <w:r w:rsidRPr="00797AFE">
                  <w:rPr>
                    <w:rFonts w:ascii="Arial" w:hAnsi="Arial" w:cs="Arial"/>
                    <w:sz w:val="44"/>
                    <w:szCs w:val="44"/>
                  </w:rPr>
                  <w:sym w:font="Wingdings" w:char="F0A8"/>
                </w:r>
              </w:p>
            </w:tc>
          </w:sdtContent>
        </w:sdt>
        <w:permEnd w:id="1484148082" w:displacedByCustomXml="prev"/>
      </w:tr>
      <w:tr w:rsidR="00D66F5E" w:rsidRPr="00DD7A44" w14:paraId="67497741" w14:textId="77777777" w:rsidTr="008F7124">
        <w:trPr>
          <w:trHeight w:val="1417"/>
        </w:trPr>
        <w:tc>
          <w:tcPr>
            <w:tcW w:w="556" w:type="pct"/>
            <w:tcBorders>
              <w:top w:val="nil"/>
              <w:left w:val="nil"/>
              <w:bottom w:val="nil"/>
              <w:right w:val="single" w:sz="12" w:space="0" w:color="auto"/>
            </w:tcBorders>
          </w:tcPr>
          <w:p w14:paraId="7C34DC5C" w14:textId="77777777" w:rsidR="00D66F5E" w:rsidRPr="00DD7A44" w:rsidRDefault="00D66F5E" w:rsidP="00791164">
            <w:pPr>
              <w:ind w:left="993" w:hanging="993"/>
              <w:jc w:val="center"/>
            </w:pPr>
          </w:p>
        </w:tc>
        <w:tc>
          <w:tcPr>
            <w:tcW w:w="679" w:type="pct"/>
            <w:tcBorders>
              <w:top w:val="single" w:sz="12" w:space="0" w:color="auto"/>
              <w:right w:val="single" w:sz="4" w:space="0" w:color="auto"/>
            </w:tcBorders>
            <w:vAlign w:val="center"/>
          </w:tcPr>
          <w:p w14:paraId="12F6ABE3" w14:textId="77777777" w:rsidR="00D66F5E" w:rsidRPr="00DD7A44" w:rsidRDefault="00D66F5E" w:rsidP="00791164">
            <w:pPr>
              <w:ind w:right="82"/>
              <w:jc w:val="center"/>
            </w:pPr>
            <w:r w:rsidRPr="00DD7A44">
              <w:t>Signs</w:t>
            </w:r>
          </w:p>
        </w:tc>
        <w:tc>
          <w:tcPr>
            <w:tcW w:w="3430" w:type="pct"/>
            <w:tcBorders>
              <w:top w:val="single" w:sz="12" w:space="0" w:color="auto"/>
              <w:left w:val="single" w:sz="4" w:space="0" w:color="auto"/>
            </w:tcBorders>
            <w:vAlign w:val="center"/>
          </w:tcPr>
          <w:p w14:paraId="1C2CDDB0" w14:textId="57060005" w:rsidR="00D66F5E" w:rsidRPr="008F7124" w:rsidRDefault="00792E55" w:rsidP="008F7124">
            <w:pPr>
              <w:jc w:val="center"/>
              <w:rPr>
                <w:rFonts w:ascii="Arial" w:hAnsi="Arial" w:cs="Arial"/>
                <w:sz w:val="22"/>
                <w:szCs w:val="22"/>
              </w:rPr>
            </w:pPr>
            <w:permStart w:id="1170563340" w:edGrp="everyone"/>
            <w:r>
              <w:rPr>
                <w:rFonts w:ascii="Arial" w:hAnsi="Arial" w:cs="Arial"/>
                <w:sz w:val="22"/>
                <w:szCs w:val="22"/>
              </w:rPr>
              <w:t>Received an e-mail about the Site Smoko Shed.  Workers sitting outside of Shed / Eating on site</w:t>
            </w:r>
            <w:permEnd w:id="1170563340"/>
          </w:p>
        </w:tc>
        <w:tc>
          <w:tcPr>
            <w:tcW w:w="335" w:type="pct"/>
            <w:tcBorders>
              <w:top w:val="nil"/>
              <w:left w:val="single" w:sz="12" w:space="0" w:color="auto"/>
              <w:bottom w:val="nil"/>
              <w:right w:val="nil"/>
            </w:tcBorders>
          </w:tcPr>
          <w:p w14:paraId="00416196" w14:textId="77777777" w:rsidR="00D66F5E" w:rsidRPr="00DD7A44" w:rsidRDefault="00D66F5E" w:rsidP="00791164">
            <w:pPr>
              <w:ind w:left="993" w:hanging="993"/>
            </w:pPr>
          </w:p>
        </w:tc>
      </w:tr>
      <w:tr w:rsidR="00D66F5E" w:rsidRPr="00DD7A44" w14:paraId="6E31202F" w14:textId="77777777" w:rsidTr="008F7124">
        <w:trPr>
          <w:trHeight w:val="1417"/>
        </w:trPr>
        <w:tc>
          <w:tcPr>
            <w:tcW w:w="556" w:type="pct"/>
            <w:tcBorders>
              <w:top w:val="nil"/>
              <w:left w:val="nil"/>
              <w:bottom w:val="nil"/>
              <w:right w:val="single" w:sz="12" w:space="0" w:color="auto"/>
            </w:tcBorders>
          </w:tcPr>
          <w:p w14:paraId="0870E890" w14:textId="77777777" w:rsidR="00D66F5E" w:rsidRPr="00DD7A44" w:rsidRDefault="00D66F5E" w:rsidP="00791164">
            <w:pPr>
              <w:ind w:left="993" w:hanging="993"/>
              <w:jc w:val="center"/>
            </w:pPr>
          </w:p>
        </w:tc>
        <w:tc>
          <w:tcPr>
            <w:tcW w:w="679" w:type="pct"/>
            <w:tcBorders>
              <w:right w:val="single" w:sz="4" w:space="0" w:color="auto"/>
            </w:tcBorders>
            <w:vAlign w:val="center"/>
          </w:tcPr>
          <w:p w14:paraId="6E96860C" w14:textId="77777777" w:rsidR="00D66F5E" w:rsidRPr="00DD7A44" w:rsidRDefault="00D66F5E" w:rsidP="00791164">
            <w:pPr>
              <w:jc w:val="center"/>
            </w:pPr>
            <w:r w:rsidRPr="00DD7A44">
              <w:t>Referred to</w:t>
            </w:r>
          </w:p>
        </w:tc>
        <w:tc>
          <w:tcPr>
            <w:tcW w:w="3430" w:type="pct"/>
            <w:tcBorders>
              <w:left w:val="single" w:sz="4" w:space="0" w:color="auto"/>
            </w:tcBorders>
            <w:vAlign w:val="center"/>
          </w:tcPr>
          <w:p w14:paraId="1FA15ADF" w14:textId="4BBBBCE4" w:rsidR="00D66F5E" w:rsidRPr="008F7124" w:rsidRDefault="00792E55" w:rsidP="008F7124">
            <w:pPr>
              <w:jc w:val="center"/>
              <w:rPr>
                <w:rFonts w:ascii="Arial" w:hAnsi="Arial" w:cs="Arial"/>
                <w:sz w:val="22"/>
                <w:szCs w:val="22"/>
              </w:rPr>
            </w:pPr>
            <w:permStart w:id="659247370" w:edGrp="everyone"/>
            <w:r>
              <w:rPr>
                <w:rFonts w:ascii="Arial" w:hAnsi="Arial" w:cs="Arial"/>
                <w:sz w:val="22"/>
                <w:szCs w:val="22"/>
              </w:rPr>
              <w:t>Upper Management to Sign off on getting another Shed</w:t>
            </w:r>
            <w:permEnd w:id="659247370"/>
          </w:p>
        </w:tc>
        <w:tc>
          <w:tcPr>
            <w:tcW w:w="335" w:type="pct"/>
            <w:tcBorders>
              <w:top w:val="nil"/>
              <w:left w:val="single" w:sz="12" w:space="0" w:color="auto"/>
              <w:bottom w:val="nil"/>
              <w:right w:val="nil"/>
            </w:tcBorders>
          </w:tcPr>
          <w:p w14:paraId="0C27CEB1" w14:textId="77777777" w:rsidR="00D66F5E" w:rsidRPr="00DD7A44" w:rsidRDefault="00D66F5E" w:rsidP="00791164">
            <w:pPr>
              <w:ind w:left="993" w:hanging="993"/>
            </w:pPr>
          </w:p>
        </w:tc>
      </w:tr>
    </w:tbl>
    <w:p w14:paraId="6DAC9AA4" w14:textId="77777777" w:rsidR="00D66F5E" w:rsidRPr="00DD7A44" w:rsidRDefault="00D66F5E" w:rsidP="00D66F5E">
      <w:pPr>
        <w:rPr>
          <w:rFonts w:ascii="Arial" w:hAnsi="Arial" w:cs="Arial"/>
          <w:sz w:val="22"/>
          <w:szCs w:val="22"/>
        </w:rPr>
      </w:pPr>
    </w:p>
    <w:p w14:paraId="11B57141" w14:textId="77777777" w:rsidR="00D66F5E" w:rsidRPr="00DD7A44" w:rsidRDefault="00D66F5E" w:rsidP="00D66F5E">
      <w:pPr>
        <w:jc w:val="left"/>
        <w:rPr>
          <w:rFonts w:ascii="Arial" w:hAnsi="Arial" w:cs="Arial"/>
          <w:sz w:val="22"/>
          <w:szCs w:val="22"/>
        </w:rPr>
      </w:pPr>
    </w:p>
    <w:p w14:paraId="78C67ED6" w14:textId="77777777" w:rsidR="00D66F5E" w:rsidRPr="00DD7A44" w:rsidRDefault="00D66F5E" w:rsidP="00D66F5E">
      <w:pPr>
        <w:pStyle w:val="11CSTCPLQuestionBullet"/>
        <w:ind w:left="709" w:hanging="709"/>
      </w:pPr>
      <w:bookmarkStart w:id="16" w:name="_Ref518496942"/>
      <w:r w:rsidRPr="00DD7A44">
        <w:t>Identify three (3) ways that the team leader can serve as a role model to</w:t>
      </w:r>
      <w:r w:rsidR="00381D93" w:rsidRPr="00DD7A44">
        <w:t xml:space="preserve">, and motivate, </w:t>
      </w:r>
      <w:r w:rsidRPr="00DD7A44">
        <w:t>the team.</w:t>
      </w:r>
      <w:bookmarkEnd w:id="16"/>
    </w:p>
    <w:p w14:paraId="71FCC8BB" w14:textId="77777777" w:rsidR="00D66F5E" w:rsidRPr="00DD7A44" w:rsidRDefault="00D66F5E" w:rsidP="00D66F5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66F5E" w:rsidRPr="00DD7A44" w14:paraId="3E9E9B41" w14:textId="77777777" w:rsidTr="00BC0903">
        <w:trPr>
          <w:trHeight w:val="1502"/>
        </w:trPr>
        <w:tc>
          <w:tcPr>
            <w:tcW w:w="1027" w:type="dxa"/>
            <w:tcBorders>
              <w:top w:val="nil"/>
              <w:left w:val="nil"/>
              <w:bottom w:val="nil"/>
              <w:right w:val="single" w:sz="4" w:space="0" w:color="auto"/>
            </w:tcBorders>
          </w:tcPr>
          <w:p w14:paraId="09ADAAD8" w14:textId="77777777" w:rsidR="00D66F5E" w:rsidRPr="00DD7A44" w:rsidRDefault="00D66F5E"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7FCC26" w14:textId="5F6587F6" w:rsidR="00D66F5E" w:rsidRPr="00DD7A44" w:rsidRDefault="00792E55" w:rsidP="00E12E1F">
            <w:pPr>
              <w:rPr>
                <w:rFonts w:ascii="Arial" w:hAnsi="Arial" w:cs="Arial"/>
                <w:sz w:val="22"/>
                <w:szCs w:val="22"/>
              </w:rPr>
            </w:pPr>
            <w:permStart w:id="1052191481" w:edGrp="everyone"/>
            <w:r>
              <w:rPr>
                <w:rFonts w:ascii="Arial" w:hAnsi="Arial" w:cs="Arial"/>
                <w:sz w:val="22"/>
                <w:szCs w:val="22"/>
              </w:rPr>
              <w:t>Speak Clearly and Consisely; Be Accountable for Own Actions; Communicate Current Team Progress so team feels Validated (more focus / committed to Goal).</w:t>
            </w:r>
            <w:permEnd w:id="1052191481"/>
          </w:p>
        </w:tc>
        <w:permStart w:id="1761766796"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FC7CA09" w14:textId="77777777" w:rsidR="00D66F5E"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761766796" w:displacedByCustomXml="prev"/>
      </w:tr>
    </w:tbl>
    <w:p w14:paraId="65B6DA3D" w14:textId="77777777" w:rsidR="00D66F5E" w:rsidRPr="00DD7A44" w:rsidRDefault="00D66F5E" w:rsidP="00D66F5E">
      <w:pPr>
        <w:rPr>
          <w:rFonts w:ascii="Arial" w:hAnsi="Arial" w:cs="Arial"/>
          <w:sz w:val="22"/>
          <w:szCs w:val="22"/>
        </w:rPr>
      </w:pPr>
    </w:p>
    <w:p w14:paraId="32DF36E5" w14:textId="77777777" w:rsidR="00791164" w:rsidRPr="00DD7A44" w:rsidRDefault="00791164">
      <w:pPr>
        <w:jc w:val="left"/>
        <w:rPr>
          <w:rFonts w:ascii="Arial" w:hAnsi="Arial" w:cs="Arial"/>
          <w:sz w:val="22"/>
          <w:szCs w:val="22"/>
        </w:rPr>
      </w:pPr>
    </w:p>
    <w:p w14:paraId="3849B5C6" w14:textId="77777777" w:rsidR="00791164" w:rsidRPr="00DD7A44" w:rsidRDefault="00FE35C7" w:rsidP="00791164">
      <w:pPr>
        <w:pStyle w:val="11CSTCPLQuestionBullet"/>
        <w:ind w:left="709" w:hanging="709"/>
      </w:pPr>
      <w:bookmarkStart w:id="17" w:name="_Ref518496944"/>
      <w:r w:rsidRPr="00DD7A44">
        <w:t xml:space="preserve">For each of the following areas, provide one (1) example of how </w:t>
      </w:r>
      <w:r w:rsidR="00791164" w:rsidRPr="00DD7A44">
        <w:t>the team leader’s contributions to the work team can enhance the organisation’s image:</w:t>
      </w:r>
      <w:bookmarkEnd w:id="17"/>
    </w:p>
    <w:p w14:paraId="7ECF4AD0" w14:textId="77777777" w:rsidR="00791164" w:rsidRPr="00DD7A44" w:rsidRDefault="00FE35C7" w:rsidP="00791164">
      <w:pPr>
        <w:pStyle w:val="11CSTCPLQuestionBullet"/>
        <w:numPr>
          <w:ilvl w:val="0"/>
          <w:numId w:val="17"/>
        </w:numPr>
        <w:ind w:left="1134"/>
      </w:pPr>
      <w:r w:rsidRPr="00DD7A44">
        <w:t>Internally, w</w:t>
      </w:r>
      <w:r w:rsidR="00791164" w:rsidRPr="00DD7A44">
        <w:t>ithin the work team and the organisation</w:t>
      </w:r>
    </w:p>
    <w:p w14:paraId="7175FE41" w14:textId="77777777" w:rsidR="00791164" w:rsidRPr="00DD7A44" w:rsidRDefault="00FE35C7" w:rsidP="00791164">
      <w:pPr>
        <w:pStyle w:val="11CSTCPLQuestionBullet"/>
        <w:numPr>
          <w:ilvl w:val="0"/>
          <w:numId w:val="17"/>
        </w:numPr>
        <w:ind w:left="1134"/>
      </w:pPr>
      <w:r w:rsidRPr="00DD7A44">
        <w:t>Externally, w</w:t>
      </w:r>
      <w:r w:rsidR="00791164" w:rsidRPr="00DD7A44">
        <w:t>ith clients/customers</w:t>
      </w:r>
    </w:p>
    <w:p w14:paraId="56A7E4A5" w14:textId="77777777" w:rsidR="00791164" w:rsidRPr="00DD7A44" w:rsidRDefault="00791164" w:rsidP="007911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791164" w:rsidRPr="00DD7A44" w14:paraId="06A99015" w14:textId="77777777" w:rsidTr="00791164">
        <w:tc>
          <w:tcPr>
            <w:tcW w:w="556" w:type="pct"/>
            <w:tcBorders>
              <w:top w:val="nil"/>
              <w:left w:val="nil"/>
              <w:bottom w:val="nil"/>
              <w:right w:val="single" w:sz="12" w:space="0" w:color="auto"/>
            </w:tcBorders>
          </w:tcPr>
          <w:p w14:paraId="01FB707A" w14:textId="77777777" w:rsidR="00791164" w:rsidRPr="00DD7A44" w:rsidRDefault="00791164" w:rsidP="0079116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2616A654" w14:textId="77777777" w:rsidR="00791164" w:rsidRPr="00DD7A44" w:rsidRDefault="00791164" w:rsidP="0079116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4DF7AC39" w14:textId="77777777" w:rsidR="00791164" w:rsidRPr="00DD7A44" w:rsidRDefault="00791164" w:rsidP="00791164">
            <w:pPr>
              <w:keepNext/>
              <w:ind w:left="993" w:right="82" w:hanging="993"/>
              <w:jc w:val="center"/>
            </w:pPr>
            <w:r w:rsidRPr="00DD7A44">
              <w:t>Response</w:t>
            </w:r>
          </w:p>
        </w:tc>
        <w:permStart w:id="1547306056"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196F108" w14:textId="77777777" w:rsidR="00791164" w:rsidRPr="00DD7A44" w:rsidRDefault="005A042B" w:rsidP="005A042B">
                <w:pPr>
                  <w:keepNext/>
                  <w:ind w:left="993" w:hanging="993"/>
                </w:pPr>
                <w:r w:rsidRPr="00797AFE">
                  <w:rPr>
                    <w:rFonts w:ascii="Arial" w:hAnsi="Arial" w:cs="Arial"/>
                    <w:sz w:val="44"/>
                    <w:szCs w:val="44"/>
                  </w:rPr>
                  <w:sym w:font="Wingdings" w:char="F0A8"/>
                </w:r>
              </w:p>
            </w:tc>
          </w:sdtContent>
        </w:sdt>
        <w:permEnd w:id="1547306056" w:displacedByCustomXml="prev"/>
      </w:tr>
      <w:tr w:rsidR="00791164" w:rsidRPr="00DD7A44" w14:paraId="1891D80D" w14:textId="77777777" w:rsidTr="00791164">
        <w:trPr>
          <w:trHeight w:val="1417"/>
        </w:trPr>
        <w:tc>
          <w:tcPr>
            <w:tcW w:w="556" w:type="pct"/>
            <w:tcBorders>
              <w:top w:val="nil"/>
              <w:left w:val="nil"/>
              <w:bottom w:val="nil"/>
              <w:right w:val="single" w:sz="12" w:space="0" w:color="auto"/>
            </w:tcBorders>
          </w:tcPr>
          <w:p w14:paraId="320936BE" w14:textId="77777777" w:rsidR="00791164" w:rsidRPr="00DD7A44" w:rsidRDefault="00791164" w:rsidP="00791164">
            <w:pPr>
              <w:ind w:left="993" w:hanging="993"/>
              <w:jc w:val="center"/>
            </w:pPr>
          </w:p>
        </w:tc>
        <w:tc>
          <w:tcPr>
            <w:tcW w:w="754" w:type="pct"/>
            <w:tcBorders>
              <w:top w:val="single" w:sz="12" w:space="0" w:color="auto"/>
              <w:right w:val="single" w:sz="4" w:space="0" w:color="auto"/>
            </w:tcBorders>
            <w:vAlign w:val="center"/>
          </w:tcPr>
          <w:p w14:paraId="2685EAF2" w14:textId="77777777" w:rsidR="00791164" w:rsidRPr="00DD7A44" w:rsidRDefault="00791164" w:rsidP="00791164">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7A930A2C" w14:textId="4180BE09" w:rsidR="00791164" w:rsidRPr="00BC0903" w:rsidRDefault="00792E55" w:rsidP="00BC0903">
            <w:pPr>
              <w:jc w:val="center"/>
              <w:rPr>
                <w:rFonts w:ascii="Arial" w:hAnsi="Arial" w:cs="Arial"/>
                <w:sz w:val="22"/>
                <w:szCs w:val="22"/>
              </w:rPr>
            </w:pPr>
            <w:permStart w:id="544359268" w:edGrp="everyone"/>
            <w:r>
              <w:rPr>
                <w:rFonts w:ascii="Arial" w:hAnsi="Arial" w:cs="Arial"/>
                <w:sz w:val="22"/>
                <w:szCs w:val="22"/>
              </w:rPr>
              <w:t>Promote Positive Feedback to Team when received from Upper Management so team feels more Motivated.</w:t>
            </w:r>
            <w:permEnd w:id="544359268"/>
          </w:p>
        </w:tc>
        <w:tc>
          <w:tcPr>
            <w:tcW w:w="335" w:type="pct"/>
            <w:tcBorders>
              <w:top w:val="nil"/>
              <w:left w:val="single" w:sz="12" w:space="0" w:color="auto"/>
              <w:bottom w:val="nil"/>
              <w:right w:val="nil"/>
            </w:tcBorders>
          </w:tcPr>
          <w:p w14:paraId="75FA2607" w14:textId="77777777" w:rsidR="00791164" w:rsidRPr="00DD7A44" w:rsidRDefault="00791164" w:rsidP="00791164">
            <w:pPr>
              <w:ind w:left="993" w:hanging="993"/>
            </w:pPr>
          </w:p>
        </w:tc>
      </w:tr>
      <w:tr w:rsidR="00791164" w:rsidRPr="00DD7A44" w14:paraId="3E192A91" w14:textId="77777777" w:rsidTr="00791164">
        <w:trPr>
          <w:trHeight w:val="1417"/>
        </w:trPr>
        <w:tc>
          <w:tcPr>
            <w:tcW w:w="556" w:type="pct"/>
            <w:tcBorders>
              <w:top w:val="nil"/>
              <w:left w:val="nil"/>
              <w:bottom w:val="nil"/>
              <w:right w:val="single" w:sz="12" w:space="0" w:color="auto"/>
            </w:tcBorders>
          </w:tcPr>
          <w:p w14:paraId="2E1A27CA" w14:textId="77777777" w:rsidR="00791164" w:rsidRPr="00DD7A44" w:rsidRDefault="00791164" w:rsidP="00791164">
            <w:pPr>
              <w:ind w:left="993" w:hanging="993"/>
              <w:jc w:val="center"/>
            </w:pPr>
          </w:p>
        </w:tc>
        <w:tc>
          <w:tcPr>
            <w:tcW w:w="754" w:type="pct"/>
            <w:tcBorders>
              <w:right w:val="single" w:sz="4" w:space="0" w:color="auto"/>
            </w:tcBorders>
            <w:vAlign w:val="center"/>
          </w:tcPr>
          <w:p w14:paraId="3C754BA5" w14:textId="77777777" w:rsidR="00791164" w:rsidRPr="00DD7A44" w:rsidRDefault="00791164" w:rsidP="00791164">
            <w:pPr>
              <w:jc w:val="center"/>
            </w:pPr>
            <w:r w:rsidRPr="00DD7A44">
              <w:t>With clients and customers</w:t>
            </w:r>
          </w:p>
        </w:tc>
        <w:tc>
          <w:tcPr>
            <w:tcW w:w="3354" w:type="pct"/>
            <w:tcBorders>
              <w:left w:val="single" w:sz="4" w:space="0" w:color="auto"/>
            </w:tcBorders>
            <w:vAlign w:val="center"/>
          </w:tcPr>
          <w:p w14:paraId="7AE3DBEB" w14:textId="61F944EB" w:rsidR="00791164" w:rsidRPr="00BC0903" w:rsidRDefault="00792E55" w:rsidP="00BC0903">
            <w:pPr>
              <w:jc w:val="center"/>
              <w:rPr>
                <w:rFonts w:ascii="Arial" w:hAnsi="Arial" w:cs="Arial"/>
                <w:sz w:val="22"/>
                <w:szCs w:val="22"/>
              </w:rPr>
            </w:pPr>
            <w:permStart w:id="787638009" w:edGrp="everyone"/>
            <w:r>
              <w:rPr>
                <w:rFonts w:ascii="Arial" w:hAnsi="Arial" w:cs="Arial"/>
                <w:sz w:val="22"/>
                <w:szCs w:val="22"/>
              </w:rPr>
              <w:t>Prepare a Team Report so they can see Current Progress / feels more Confident in Team Assigned.</w:t>
            </w:r>
            <w:permEnd w:id="787638009"/>
          </w:p>
        </w:tc>
        <w:tc>
          <w:tcPr>
            <w:tcW w:w="335" w:type="pct"/>
            <w:tcBorders>
              <w:top w:val="nil"/>
              <w:left w:val="single" w:sz="12" w:space="0" w:color="auto"/>
              <w:bottom w:val="nil"/>
              <w:right w:val="nil"/>
            </w:tcBorders>
          </w:tcPr>
          <w:p w14:paraId="1278C48E" w14:textId="77777777" w:rsidR="00791164" w:rsidRPr="00DD7A44" w:rsidRDefault="00791164" w:rsidP="00791164">
            <w:pPr>
              <w:ind w:left="993" w:hanging="993"/>
            </w:pPr>
          </w:p>
        </w:tc>
      </w:tr>
    </w:tbl>
    <w:p w14:paraId="6682D23E" w14:textId="77777777" w:rsidR="00791164" w:rsidRPr="00DD7A44" w:rsidRDefault="00791164" w:rsidP="00791164">
      <w:pPr>
        <w:rPr>
          <w:rFonts w:ascii="Arial" w:hAnsi="Arial" w:cs="Arial"/>
          <w:sz w:val="22"/>
          <w:szCs w:val="22"/>
        </w:rPr>
      </w:pPr>
    </w:p>
    <w:p w14:paraId="43C87EFF" w14:textId="77777777" w:rsidR="00FE35C7" w:rsidRPr="00DD7A44" w:rsidRDefault="00FE35C7" w:rsidP="00FE35C7">
      <w:pPr>
        <w:jc w:val="left"/>
        <w:rPr>
          <w:rFonts w:ascii="Arial" w:hAnsi="Arial" w:cs="Arial"/>
          <w:sz w:val="22"/>
          <w:szCs w:val="22"/>
        </w:rPr>
      </w:pPr>
    </w:p>
    <w:p w14:paraId="7DBCDABE" w14:textId="77777777" w:rsidR="00FE35C7" w:rsidRPr="00DD7A44" w:rsidRDefault="00FE35C7" w:rsidP="00FE35C7">
      <w:pPr>
        <w:pStyle w:val="11CSTCPLQuestionBullet"/>
        <w:ind w:left="709" w:hanging="709"/>
      </w:pPr>
      <w:bookmarkStart w:id="18" w:name="_Ref518497259"/>
      <w:r w:rsidRPr="00DD7A44">
        <w:lastRenderedPageBreak/>
        <w:t>Provide three (3) communication methods that a team leader may encourage the team to use and situations that each communication method would be suitable for.</w:t>
      </w:r>
      <w:bookmarkEnd w:id="18"/>
    </w:p>
    <w:p w14:paraId="5120B09F" w14:textId="77777777" w:rsidR="00FE35C7" w:rsidRPr="00DD7A44" w:rsidRDefault="00FE35C7" w:rsidP="00FE35C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FE35C7" w:rsidRPr="00DD7A44" w14:paraId="51B58E1D" w14:textId="77777777" w:rsidTr="00D70438">
        <w:tc>
          <w:tcPr>
            <w:tcW w:w="556" w:type="pct"/>
            <w:tcBorders>
              <w:top w:val="nil"/>
              <w:left w:val="nil"/>
              <w:bottom w:val="nil"/>
              <w:right w:val="single" w:sz="12" w:space="0" w:color="auto"/>
            </w:tcBorders>
          </w:tcPr>
          <w:p w14:paraId="6E249881" w14:textId="77777777" w:rsidR="00FE35C7" w:rsidRPr="00DD7A44" w:rsidRDefault="00FE35C7" w:rsidP="00D70438">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0CFB776A" w14:textId="77777777" w:rsidR="00FE35C7" w:rsidRPr="00DD7A44" w:rsidRDefault="00FE35C7" w:rsidP="00D70438">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2620DC60" w14:textId="77777777" w:rsidR="00FE35C7" w:rsidRPr="00DD7A44" w:rsidRDefault="00FE35C7" w:rsidP="00D70438">
            <w:pPr>
              <w:keepNext/>
              <w:ind w:left="993" w:right="82" w:hanging="993"/>
              <w:jc w:val="center"/>
            </w:pPr>
            <w:r w:rsidRPr="00DD7A44">
              <w:t>Suitability</w:t>
            </w:r>
          </w:p>
        </w:tc>
        <w:permStart w:id="1973958191"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5B3118F" w14:textId="77777777" w:rsidR="00FE35C7" w:rsidRPr="00DD7A44" w:rsidRDefault="005A042B" w:rsidP="005A042B">
                <w:pPr>
                  <w:keepNext/>
                  <w:ind w:left="993" w:hanging="993"/>
                </w:pPr>
                <w:r w:rsidRPr="00797AFE">
                  <w:rPr>
                    <w:rFonts w:ascii="Arial" w:hAnsi="Arial" w:cs="Arial"/>
                    <w:sz w:val="44"/>
                    <w:szCs w:val="44"/>
                  </w:rPr>
                  <w:sym w:font="Wingdings" w:char="F0A8"/>
                </w:r>
              </w:p>
            </w:tc>
          </w:sdtContent>
        </w:sdt>
        <w:permEnd w:id="1973958191" w:displacedByCustomXml="prev"/>
      </w:tr>
      <w:tr w:rsidR="00FE35C7" w:rsidRPr="00DD7A44" w14:paraId="066DC265" w14:textId="77777777" w:rsidTr="008F7124">
        <w:trPr>
          <w:trHeight w:val="1247"/>
        </w:trPr>
        <w:tc>
          <w:tcPr>
            <w:tcW w:w="556" w:type="pct"/>
            <w:tcBorders>
              <w:top w:val="nil"/>
              <w:left w:val="nil"/>
              <w:bottom w:val="nil"/>
              <w:right w:val="single" w:sz="12" w:space="0" w:color="auto"/>
            </w:tcBorders>
          </w:tcPr>
          <w:p w14:paraId="3D19CF58" w14:textId="77777777" w:rsidR="00FE35C7" w:rsidRPr="00DD7A44" w:rsidRDefault="00FE35C7" w:rsidP="00D70438">
            <w:pPr>
              <w:ind w:left="993" w:hanging="993"/>
              <w:jc w:val="center"/>
            </w:pPr>
          </w:p>
        </w:tc>
        <w:tc>
          <w:tcPr>
            <w:tcW w:w="1236" w:type="pct"/>
            <w:tcBorders>
              <w:top w:val="single" w:sz="12" w:space="0" w:color="auto"/>
              <w:right w:val="single" w:sz="4" w:space="0" w:color="auto"/>
            </w:tcBorders>
            <w:vAlign w:val="center"/>
          </w:tcPr>
          <w:p w14:paraId="22343086" w14:textId="579BB4E4" w:rsidR="00FE35C7" w:rsidRPr="008F7124" w:rsidRDefault="00792E55" w:rsidP="008F7124">
            <w:pPr>
              <w:jc w:val="center"/>
              <w:rPr>
                <w:rFonts w:ascii="Arial" w:hAnsi="Arial" w:cs="Arial"/>
                <w:sz w:val="22"/>
                <w:szCs w:val="22"/>
              </w:rPr>
            </w:pPr>
            <w:permStart w:id="955202618" w:edGrp="everyone"/>
            <w:r>
              <w:rPr>
                <w:rFonts w:ascii="Arial" w:hAnsi="Arial" w:cs="Arial"/>
                <w:sz w:val="22"/>
                <w:szCs w:val="22"/>
              </w:rPr>
              <w:t>E-mails</w:t>
            </w:r>
            <w:permEnd w:id="955202618"/>
          </w:p>
        </w:tc>
        <w:tc>
          <w:tcPr>
            <w:tcW w:w="2873" w:type="pct"/>
            <w:tcBorders>
              <w:top w:val="single" w:sz="12" w:space="0" w:color="auto"/>
              <w:left w:val="single" w:sz="4" w:space="0" w:color="auto"/>
            </w:tcBorders>
            <w:vAlign w:val="center"/>
          </w:tcPr>
          <w:p w14:paraId="47363815" w14:textId="1E008B5A" w:rsidR="00FE35C7" w:rsidRPr="008F7124" w:rsidRDefault="00AD70FA" w:rsidP="008F7124">
            <w:pPr>
              <w:jc w:val="center"/>
              <w:rPr>
                <w:rFonts w:ascii="Arial" w:hAnsi="Arial" w:cs="Arial"/>
                <w:sz w:val="22"/>
                <w:szCs w:val="22"/>
              </w:rPr>
            </w:pPr>
            <w:permStart w:id="833513136" w:edGrp="everyone"/>
            <w:r>
              <w:rPr>
                <w:rFonts w:ascii="Arial" w:hAnsi="Arial" w:cs="Arial"/>
                <w:sz w:val="22"/>
                <w:szCs w:val="22"/>
              </w:rPr>
              <w:t>If Member has Concerns for anything it can be made aware privately</w:t>
            </w:r>
            <w:permEnd w:id="833513136"/>
          </w:p>
        </w:tc>
        <w:tc>
          <w:tcPr>
            <w:tcW w:w="335" w:type="pct"/>
            <w:tcBorders>
              <w:top w:val="nil"/>
              <w:left w:val="single" w:sz="12" w:space="0" w:color="auto"/>
              <w:bottom w:val="nil"/>
              <w:right w:val="nil"/>
            </w:tcBorders>
          </w:tcPr>
          <w:p w14:paraId="06124856" w14:textId="77777777" w:rsidR="00FE35C7" w:rsidRPr="00DD7A44" w:rsidRDefault="00FE35C7" w:rsidP="00D70438">
            <w:pPr>
              <w:ind w:left="993" w:hanging="993"/>
            </w:pPr>
          </w:p>
        </w:tc>
      </w:tr>
      <w:tr w:rsidR="00FE35C7" w:rsidRPr="00DD7A44" w14:paraId="1DA773C4" w14:textId="77777777" w:rsidTr="008F7124">
        <w:trPr>
          <w:trHeight w:val="1247"/>
        </w:trPr>
        <w:tc>
          <w:tcPr>
            <w:tcW w:w="556" w:type="pct"/>
            <w:tcBorders>
              <w:top w:val="nil"/>
              <w:left w:val="nil"/>
              <w:bottom w:val="nil"/>
              <w:right w:val="single" w:sz="12" w:space="0" w:color="auto"/>
            </w:tcBorders>
          </w:tcPr>
          <w:p w14:paraId="3BC7442E" w14:textId="77777777" w:rsidR="00FE35C7" w:rsidRPr="00DD7A44" w:rsidRDefault="00FE35C7" w:rsidP="00D70438">
            <w:pPr>
              <w:ind w:left="993" w:hanging="993"/>
              <w:jc w:val="center"/>
            </w:pPr>
          </w:p>
        </w:tc>
        <w:tc>
          <w:tcPr>
            <w:tcW w:w="1236" w:type="pct"/>
            <w:tcBorders>
              <w:right w:val="single" w:sz="4" w:space="0" w:color="auto"/>
            </w:tcBorders>
            <w:vAlign w:val="center"/>
          </w:tcPr>
          <w:p w14:paraId="668F67FC" w14:textId="54AC3FA3" w:rsidR="00FE35C7" w:rsidRPr="008F7124" w:rsidRDefault="00AD70FA" w:rsidP="008F7124">
            <w:pPr>
              <w:jc w:val="center"/>
              <w:rPr>
                <w:rFonts w:ascii="Arial" w:hAnsi="Arial" w:cs="Arial"/>
                <w:sz w:val="22"/>
                <w:szCs w:val="22"/>
              </w:rPr>
            </w:pPr>
            <w:permStart w:id="497363390" w:edGrp="everyone"/>
            <w:r>
              <w:rPr>
                <w:rFonts w:ascii="Arial" w:hAnsi="Arial" w:cs="Arial"/>
                <w:sz w:val="22"/>
                <w:szCs w:val="22"/>
              </w:rPr>
              <w:t>Weekly Meeting</w:t>
            </w:r>
            <w:permEnd w:id="497363390"/>
          </w:p>
        </w:tc>
        <w:tc>
          <w:tcPr>
            <w:tcW w:w="2873" w:type="pct"/>
            <w:tcBorders>
              <w:left w:val="single" w:sz="4" w:space="0" w:color="auto"/>
            </w:tcBorders>
            <w:vAlign w:val="center"/>
          </w:tcPr>
          <w:p w14:paraId="26950F22" w14:textId="66B8A8D1" w:rsidR="00FE35C7" w:rsidRPr="008F7124" w:rsidRDefault="00AD70FA" w:rsidP="008F7124">
            <w:pPr>
              <w:jc w:val="center"/>
              <w:rPr>
                <w:rFonts w:ascii="Arial" w:hAnsi="Arial" w:cs="Arial"/>
                <w:sz w:val="22"/>
                <w:szCs w:val="22"/>
              </w:rPr>
            </w:pPr>
            <w:permStart w:id="1345025273" w:edGrp="everyone"/>
            <w:r>
              <w:rPr>
                <w:rFonts w:ascii="Arial" w:hAnsi="Arial" w:cs="Arial"/>
                <w:sz w:val="22"/>
                <w:szCs w:val="22"/>
              </w:rPr>
              <w:t>Be able to hear the other members’ and voice their own progress of their Task</w:t>
            </w:r>
            <w:permEnd w:id="1345025273"/>
          </w:p>
        </w:tc>
        <w:tc>
          <w:tcPr>
            <w:tcW w:w="335" w:type="pct"/>
            <w:tcBorders>
              <w:top w:val="nil"/>
              <w:left w:val="single" w:sz="12" w:space="0" w:color="auto"/>
              <w:bottom w:val="nil"/>
              <w:right w:val="nil"/>
            </w:tcBorders>
          </w:tcPr>
          <w:p w14:paraId="3F7243FF" w14:textId="77777777" w:rsidR="00FE35C7" w:rsidRPr="00DD7A44" w:rsidRDefault="00FE35C7" w:rsidP="00D70438">
            <w:pPr>
              <w:ind w:left="993" w:hanging="993"/>
            </w:pPr>
          </w:p>
        </w:tc>
      </w:tr>
      <w:tr w:rsidR="00FE35C7" w:rsidRPr="00DD7A44" w14:paraId="71C3359A" w14:textId="77777777" w:rsidTr="008F7124">
        <w:trPr>
          <w:trHeight w:val="1247"/>
        </w:trPr>
        <w:tc>
          <w:tcPr>
            <w:tcW w:w="556" w:type="pct"/>
            <w:tcBorders>
              <w:top w:val="nil"/>
              <w:left w:val="nil"/>
              <w:bottom w:val="nil"/>
              <w:right w:val="single" w:sz="12" w:space="0" w:color="auto"/>
            </w:tcBorders>
          </w:tcPr>
          <w:p w14:paraId="3C10EFC9" w14:textId="77777777" w:rsidR="00FE35C7" w:rsidRPr="00DD7A44" w:rsidRDefault="00FE35C7" w:rsidP="00D70438">
            <w:pPr>
              <w:ind w:left="993" w:hanging="993"/>
              <w:jc w:val="center"/>
            </w:pPr>
          </w:p>
        </w:tc>
        <w:tc>
          <w:tcPr>
            <w:tcW w:w="1236" w:type="pct"/>
            <w:tcBorders>
              <w:right w:val="single" w:sz="4" w:space="0" w:color="auto"/>
            </w:tcBorders>
            <w:vAlign w:val="center"/>
          </w:tcPr>
          <w:p w14:paraId="70CBB3BB" w14:textId="2086E532" w:rsidR="00FE35C7" w:rsidRPr="008F7124" w:rsidRDefault="00AD70FA" w:rsidP="008F7124">
            <w:pPr>
              <w:jc w:val="center"/>
              <w:rPr>
                <w:rFonts w:ascii="Arial" w:hAnsi="Arial" w:cs="Arial"/>
                <w:sz w:val="22"/>
                <w:szCs w:val="22"/>
              </w:rPr>
            </w:pPr>
            <w:permStart w:id="1528706687" w:edGrp="everyone"/>
            <w:r>
              <w:rPr>
                <w:rFonts w:ascii="Arial" w:hAnsi="Arial" w:cs="Arial"/>
                <w:sz w:val="22"/>
                <w:szCs w:val="22"/>
              </w:rPr>
              <w:t>Have a White Board with All Tasks Associated with the Said Project with a clear Time Frame of Over-all Completion</w:t>
            </w:r>
            <w:permEnd w:id="1528706687"/>
          </w:p>
        </w:tc>
        <w:tc>
          <w:tcPr>
            <w:tcW w:w="2873" w:type="pct"/>
            <w:tcBorders>
              <w:left w:val="single" w:sz="4" w:space="0" w:color="auto"/>
            </w:tcBorders>
            <w:vAlign w:val="center"/>
          </w:tcPr>
          <w:p w14:paraId="51BAF23C" w14:textId="394B7B7A" w:rsidR="00FE35C7" w:rsidRPr="008F7124" w:rsidRDefault="00AD70FA" w:rsidP="008F7124">
            <w:pPr>
              <w:jc w:val="center"/>
              <w:rPr>
                <w:rFonts w:ascii="Arial" w:hAnsi="Arial" w:cs="Arial"/>
                <w:sz w:val="22"/>
                <w:szCs w:val="22"/>
              </w:rPr>
            </w:pPr>
            <w:permStart w:id="1157979727" w:edGrp="everyone"/>
            <w:r>
              <w:rPr>
                <w:rFonts w:ascii="Arial" w:hAnsi="Arial" w:cs="Arial"/>
                <w:sz w:val="22"/>
                <w:szCs w:val="22"/>
              </w:rPr>
              <w:t>Can see how the team is progressing, takes accountability for Time Frame itself.</w:t>
            </w:r>
            <w:permEnd w:id="1157979727"/>
          </w:p>
        </w:tc>
        <w:tc>
          <w:tcPr>
            <w:tcW w:w="335" w:type="pct"/>
            <w:tcBorders>
              <w:top w:val="nil"/>
              <w:left w:val="single" w:sz="12" w:space="0" w:color="auto"/>
              <w:bottom w:val="nil"/>
              <w:right w:val="nil"/>
            </w:tcBorders>
          </w:tcPr>
          <w:p w14:paraId="0BEBD7D1" w14:textId="77777777" w:rsidR="00FE35C7" w:rsidRPr="00DD7A44" w:rsidRDefault="00FE35C7" w:rsidP="00D70438">
            <w:pPr>
              <w:ind w:left="993" w:hanging="993"/>
            </w:pPr>
          </w:p>
        </w:tc>
      </w:tr>
    </w:tbl>
    <w:p w14:paraId="68EC5C7D" w14:textId="77777777" w:rsidR="002134FA" w:rsidRPr="00DD7A44" w:rsidRDefault="002134FA" w:rsidP="002134FA">
      <w:pPr>
        <w:jc w:val="left"/>
        <w:rPr>
          <w:rFonts w:ascii="Arial" w:hAnsi="Arial" w:cs="Arial"/>
          <w:sz w:val="22"/>
          <w:szCs w:val="22"/>
        </w:rPr>
      </w:pPr>
    </w:p>
    <w:p w14:paraId="4EA517E0" w14:textId="77777777" w:rsidR="004D1ABC" w:rsidRPr="00DD7A44" w:rsidRDefault="004D1ABC" w:rsidP="002134FA">
      <w:pPr>
        <w:jc w:val="left"/>
        <w:rPr>
          <w:rFonts w:ascii="Arial" w:hAnsi="Arial" w:cs="Arial"/>
          <w:sz w:val="22"/>
          <w:szCs w:val="22"/>
        </w:rPr>
      </w:pPr>
    </w:p>
    <w:p w14:paraId="2E91DEDE" w14:textId="77777777" w:rsidR="002134FA" w:rsidRPr="00DD7A44" w:rsidRDefault="002134FA" w:rsidP="002134FA">
      <w:pPr>
        <w:pStyle w:val="11CSTCPLQuestionBullet"/>
        <w:ind w:left="709" w:hanging="709"/>
      </w:pPr>
      <w:bookmarkStart w:id="19" w:name="_Ref518497402"/>
      <w:r w:rsidRPr="00DD7A44">
        <w:t>Identify two (2) ways that the team leader can maintain open communication with management.</w:t>
      </w:r>
      <w:bookmarkEnd w:id="19"/>
    </w:p>
    <w:p w14:paraId="2D1FB31B" w14:textId="77777777"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14:paraId="43AED624" w14:textId="77777777" w:rsidTr="00833496">
        <w:trPr>
          <w:trHeight w:val="1020"/>
        </w:trPr>
        <w:tc>
          <w:tcPr>
            <w:tcW w:w="1027" w:type="dxa"/>
            <w:tcBorders>
              <w:top w:val="nil"/>
              <w:left w:val="nil"/>
              <w:bottom w:val="nil"/>
              <w:right w:val="single" w:sz="4" w:space="0" w:color="auto"/>
            </w:tcBorders>
          </w:tcPr>
          <w:p w14:paraId="3426DF16" w14:textId="77777777"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45326E" w14:textId="77777777" w:rsidR="002134FA" w:rsidRDefault="00AD70FA" w:rsidP="00E12E1F">
            <w:pPr>
              <w:rPr>
                <w:rFonts w:ascii="Arial" w:hAnsi="Arial" w:cs="Arial"/>
                <w:sz w:val="22"/>
                <w:szCs w:val="22"/>
              </w:rPr>
            </w:pPr>
            <w:permStart w:id="716244959" w:edGrp="everyone"/>
            <w:r>
              <w:rPr>
                <w:rFonts w:ascii="Arial" w:hAnsi="Arial" w:cs="Arial"/>
                <w:sz w:val="22"/>
                <w:szCs w:val="22"/>
              </w:rPr>
              <w:t>Weekly Report;</w:t>
            </w:r>
          </w:p>
          <w:p w14:paraId="52492562" w14:textId="34DF044A" w:rsidR="002134FA" w:rsidRPr="00DD7A44" w:rsidRDefault="00AD70FA" w:rsidP="00E12E1F">
            <w:pPr>
              <w:rPr>
                <w:rFonts w:ascii="Arial" w:hAnsi="Arial" w:cs="Arial"/>
                <w:sz w:val="22"/>
                <w:szCs w:val="22"/>
              </w:rPr>
            </w:pPr>
            <w:r>
              <w:rPr>
                <w:rFonts w:ascii="Arial" w:hAnsi="Arial" w:cs="Arial"/>
                <w:sz w:val="22"/>
                <w:szCs w:val="22"/>
              </w:rPr>
              <w:t>Up-to-date Logbook containing Currant / Past Issues and if and by Whom they were Resolved.</w:t>
            </w:r>
            <w:permEnd w:id="716244959"/>
          </w:p>
        </w:tc>
        <w:permStart w:id="1800028069"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B2C0B00" w14:textId="77777777"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800028069" w:displacedByCustomXml="prev"/>
      </w:tr>
    </w:tbl>
    <w:p w14:paraId="255A066F" w14:textId="77777777" w:rsidR="002134FA" w:rsidRPr="00DD7A44" w:rsidRDefault="002134FA" w:rsidP="002134FA">
      <w:pPr>
        <w:jc w:val="left"/>
        <w:rPr>
          <w:rFonts w:ascii="Arial" w:hAnsi="Arial" w:cs="Arial"/>
          <w:sz w:val="22"/>
          <w:szCs w:val="22"/>
        </w:rPr>
      </w:pPr>
    </w:p>
    <w:p w14:paraId="09B5A49F" w14:textId="77777777" w:rsidR="00D70438" w:rsidRPr="00DD7A44" w:rsidRDefault="00D70438" w:rsidP="002134FA">
      <w:pPr>
        <w:jc w:val="left"/>
        <w:rPr>
          <w:rFonts w:ascii="Arial" w:hAnsi="Arial" w:cs="Arial"/>
          <w:sz w:val="22"/>
          <w:szCs w:val="22"/>
        </w:rPr>
      </w:pPr>
    </w:p>
    <w:p w14:paraId="18792881" w14:textId="77777777" w:rsidR="002134FA" w:rsidRPr="00DD7A44" w:rsidRDefault="002134FA" w:rsidP="002134FA">
      <w:pPr>
        <w:pStyle w:val="11CSTCPLQuestionBullet"/>
        <w:ind w:left="709" w:hanging="709"/>
      </w:pPr>
      <w:bookmarkStart w:id="20" w:name="_Ref518489611"/>
      <w:r w:rsidRPr="00DD7A44">
        <w:t>Identify two (2) issues, concerns and problems that may be raised by the team to management.</w:t>
      </w:r>
      <w:bookmarkEnd w:id="20"/>
    </w:p>
    <w:p w14:paraId="7B138DF0" w14:textId="77777777"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14:paraId="61320EB2" w14:textId="77777777" w:rsidTr="00833496">
        <w:trPr>
          <w:trHeight w:val="1502"/>
        </w:trPr>
        <w:tc>
          <w:tcPr>
            <w:tcW w:w="1027" w:type="dxa"/>
            <w:tcBorders>
              <w:top w:val="nil"/>
              <w:left w:val="nil"/>
              <w:bottom w:val="nil"/>
              <w:right w:val="single" w:sz="4" w:space="0" w:color="auto"/>
            </w:tcBorders>
          </w:tcPr>
          <w:p w14:paraId="38392F6B" w14:textId="77777777"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8F8EA8" w14:textId="77777777" w:rsidR="002134FA" w:rsidRDefault="00AD70FA" w:rsidP="00E12E1F">
            <w:pPr>
              <w:rPr>
                <w:rFonts w:ascii="Arial" w:hAnsi="Arial" w:cs="Arial"/>
                <w:sz w:val="22"/>
                <w:szCs w:val="22"/>
              </w:rPr>
            </w:pPr>
            <w:permStart w:id="1598423555" w:edGrp="everyone"/>
            <w:r>
              <w:rPr>
                <w:rFonts w:ascii="Arial" w:hAnsi="Arial" w:cs="Arial"/>
                <w:sz w:val="22"/>
                <w:szCs w:val="22"/>
              </w:rPr>
              <w:t>Goal Dead Lines</w:t>
            </w:r>
          </w:p>
          <w:p w14:paraId="04DCDFD6" w14:textId="3A5AB564" w:rsidR="002134FA" w:rsidRPr="00DD7A44" w:rsidRDefault="00AD70FA" w:rsidP="00E12E1F">
            <w:pPr>
              <w:rPr>
                <w:rFonts w:ascii="Arial" w:hAnsi="Arial" w:cs="Arial"/>
                <w:sz w:val="22"/>
                <w:szCs w:val="22"/>
              </w:rPr>
            </w:pPr>
            <w:r>
              <w:rPr>
                <w:rFonts w:ascii="Arial" w:hAnsi="Arial" w:cs="Arial"/>
                <w:sz w:val="22"/>
                <w:szCs w:val="22"/>
              </w:rPr>
              <w:t>Needing Outside Specialty Personnel eg. engineering</w:t>
            </w:r>
            <w:permEnd w:id="1598423555"/>
          </w:p>
        </w:tc>
        <w:permStart w:id="275790157"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883BE8E" w14:textId="77777777"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275790157" w:displacedByCustomXml="prev"/>
      </w:tr>
    </w:tbl>
    <w:p w14:paraId="586ABCF2" w14:textId="77777777" w:rsidR="002134FA" w:rsidRPr="00DD7A44" w:rsidRDefault="002134FA" w:rsidP="002134FA">
      <w:pPr>
        <w:rPr>
          <w:rFonts w:ascii="Arial" w:hAnsi="Arial" w:cs="Arial"/>
          <w:sz w:val="22"/>
          <w:szCs w:val="22"/>
        </w:rPr>
      </w:pPr>
    </w:p>
    <w:p w14:paraId="11DF7A8A" w14:textId="77777777" w:rsidR="002134FA" w:rsidRPr="00DD7A44" w:rsidRDefault="002134FA" w:rsidP="002134FA">
      <w:pPr>
        <w:jc w:val="left"/>
        <w:rPr>
          <w:rFonts w:ascii="Arial" w:hAnsi="Arial" w:cs="Arial"/>
          <w:sz w:val="22"/>
          <w:szCs w:val="22"/>
        </w:rPr>
      </w:pPr>
    </w:p>
    <w:p w14:paraId="456CC5D1" w14:textId="77777777" w:rsidR="002134FA" w:rsidRPr="00DD7A44" w:rsidRDefault="002134FA" w:rsidP="002134FA">
      <w:pPr>
        <w:pStyle w:val="11CSTCPLQuestionBullet"/>
        <w:ind w:left="709" w:hanging="709"/>
      </w:pPr>
      <w:bookmarkStart w:id="21" w:name="_Ref518497284"/>
      <w:r w:rsidRPr="00DD7A44">
        <w:t xml:space="preserve">For the matters raised in </w:t>
      </w:r>
      <w:r w:rsidRPr="00DD7A44">
        <w:fldChar w:fldCharType="begin"/>
      </w:r>
      <w:r w:rsidRPr="00DD7A44">
        <w:instrText xml:space="preserve"> REF _Ref518489611 \r \h </w:instrText>
      </w:r>
      <w:r w:rsidR="00DD7A44" w:rsidRPr="00DD7A44">
        <w:instrText xml:space="preserve"> \* MERGEFORMAT </w:instrText>
      </w:r>
      <w:r w:rsidRPr="00DD7A44">
        <w:fldChar w:fldCharType="separate"/>
      </w:r>
      <w:r w:rsidR="00126242" w:rsidRPr="00DD7A44">
        <w:t xml:space="preserve">Q19. </w:t>
      </w:r>
      <w:r w:rsidRPr="00DD7A44">
        <w:fldChar w:fldCharType="end"/>
      </w:r>
      <w:r w:rsidRPr="00DD7A44">
        <w:t>, identify how the team leader could ensure follow-up action is taken.</w:t>
      </w:r>
      <w:bookmarkEnd w:id="21"/>
    </w:p>
    <w:p w14:paraId="78EDB9EA" w14:textId="77777777"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14:paraId="5FFE4EB1" w14:textId="77777777" w:rsidTr="00833496">
        <w:trPr>
          <w:trHeight w:val="1485"/>
        </w:trPr>
        <w:tc>
          <w:tcPr>
            <w:tcW w:w="1027" w:type="dxa"/>
            <w:tcBorders>
              <w:top w:val="nil"/>
              <w:left w:val="nil"/>
              <w:bottom w:val="nil"/>
              <w:right w:val="single" w:sz="4" w:space="0" w:color="auto"/>
            </w:tcBorders>
          </w:tcPr>
          <w:p w14:paraId="530241CA" w14:textId="77777777"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680722" w14:textId="77777777" w:rsidR="002134FA" w:rsidRDefault="00AD70FA" w:rsidP="00E12E1F">
            <w:pPr>
              <w:rPr>
                <w:rFonts w:ascii="Arial" w:hAnsi="Arial" w:cs="Arial"/>
                <w:sz w:val="22"/>
                <w:szCs w:val="22"/>
              </w:rPr>
            </w:pPr>
            <w:permStart w:id="434127169" w:edGrp="everyone"/>
            <w:r>
              <w:rPr>
                <w:rFonts w:ascii="Arial" w:hAnsi="Arial" w:cs="Arial"/>
                <w:sz w:val="22"/>
                <w:szCs w:val="22"/>
              </w:rPr>
              <w:t>Reports of Progress towards Goals with consideration given to Issues / Reasons why it has Resulted in Goal Dead Lines not met; Follow up with Follow-up Progress Reports.</w:t>
            </w:r>
          </w:p>
          <w:p w14:paraId="4F391F58" w14:textId="77777777" w:rsidR="002134FA" w:rsidRDefault="00AD70FA" w:rsidP="00E12E1F">
            <w:pPr>
              <w:rPr>
                <w:rFonts w:ascii="Arial" w:hAnsi="Arial" w:cs="Arial"/>
                <w:sz w:val="22"/>
                <w:szCs w:val="22"/>
              </w:rPr>
            </w:pPr>
            <w:r>
              <w:rPr>
                <w:rFonts w:ascii="Arial" w:hAnsi="Arial" w:cs="Arial"/>
                <w:sz w:val="22"/>
                <w:szCs w:val="22"/>
              </w:rPr>
              <w:t>Offer Evidence why Specialised Personnel are required.</w:t>
            </w:r>
          </w:p>
          <w:p w14:paraId="18A2BEEC" w14:textId="7033D81F" w:rsidR="002134FA" w:rsidRPr="00DD7A44" w:rsidRDefault="00AD70FA" w:rsidP="00E12E1F">
            <w:pPr>
              <w:rPr>
                <w:rFonts w:ascii="Arial" w:hAnsi="Arial" w:cs="Arial"/>
                <w:sz w:val="22"/>
                <w:szCs w:val="22"/>
              </w:rPr>
            </w:pPr>
            <w:r>
              <w:rPr>
                <w:rFonts w:ascii="Arial" w:hAnsi="Arial" w:cs="Arial"/>
                <w:sz w:val="22"/>
                <w:szCs w:val="22"/>
              </w:rPr>
              <w:t>Give Positive Feedback if Suggested path is followed.</w:t>
            </w:r>
            <w:permEnd w:id="434127169"/>
          </w:p>
        </w:tc>
        <w:permStart w:id="1197152595"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68323B9" w14:textId="77777777"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197152595" w:displacedByCustomXml="prev"/>
      </w:tr>
    </w:tbl>
    <w:p w14:paraId="3A1DB804" w14:textId="77777777" w:rsidR="002134FA" w:rsidRPr="00DD7A44" w:rsidRDefault="002134FA" w:rsidP="002134FA">
      <w:pPr>
        <w:rPr>
          <w:rFonts w:ascii="Arial" w:hAnsi="Arial" w:cs="Arial"/>
          <w:sz w:val="22"/>
          <w:szCs w:val="22"/>
        </w:rPr>
      </w:pPr>
    </w:p>
    <w:p w14:paraId="21293185" w14:textId="77777777" w:rsidR="004D1ABC" w:rsidRPr="00DD7A44" w:rsidRDefault="004D1ABC">
      <w:pPr>
        <w:jc w:val="left"/>
        <w:rPr>
          <w:rFonts w:ascii="Arial" w:hAnsi="Arial" w:cs="Arial"/>
          <w:sz w:val="22"/>
          <w:szCs w:val="22"/>
        </w:rPr>
      </w:pPr>
    </w:p>
    <w:p w14:paraId="445D7A68" w14:textId="77777777" w:rsidR="002134FA" w:rsidRPr="00DD7A44" w:rsidRDefault="002134FA" w:rsidP="002134FA">
      <w:pPr>
        <w:pStyle w:val="11CSTCPLQuestionBullet"/>
        <w:ind w:left="709" w:hanging="709"/>
      </w:pPr>
      <w:bookmarkStart w:id="22" w:name="_Ref518489630"/>
      <w:r w:rsidRPr="00DD7A44">
        <w:t>Identify two (2) issues, concerns and problems related to the team that may be raised by management back to the team.</w:t>
      </w:r>
      <w:bookmarkEnd w:id="22"/>
    </w:p>
    <w:p w14:paraId="512DBF5F" w14:textId="77777777"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14:paraId="741D1D95" w14:textId="77777777" w:rsidTr="00833496">
        <w:trPr>
          <w:trHeight w:val="1531"/>
        </w:trPr>
        <w:tc>
          <w:tcPr>
            <w:tcW w:w="1027" w:type="dxa"/>
            <w:tcBorders>
              <w:top w:val="nil"/>
              <w:left w:val="nil"/>
              <w:bottom w:val="nil"/>
              <w:right w:val="single" w:sz="4" w:space="0" w:color="auto"/>
            </w:tcBorders>
          </w:tcPr>
          <w:p w14:paraId="63138650" w14:textId="77777777"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460918" w14:textId="2DA16B81" w:rsidR="002134FA" w:rsidRDefault="00AC6091" w:rsidP="00E12E1F">
            <w:pPr>
              <w:rPr>
                <w:rFonts w:ascii="Arial" w:hAnsi="Arial" w:cs="Arial"/>
                <w:sz w:val="22"/>
                <w:szCs w:val="22"/>
              </w:rPr>
            </w:pPr>
            <w:permStart w:id="912158568" w:edGrp="everyone"/>
            <w:r>
              <w:rPr>
                <w:rFonts w:ascii="Arial" w:hAnsi="Arial" w:cs="Arial"/>
                <w:sz w:val="22"/>
                <w:szCs w:val="22"/>
              </w:rPr>
              <w:t>1) E-mails from Builder regarding Quality of Job; Positioning of Personnel; Ongoing Problems from the Builder (not getting paid)</w:t>
            </w:r>
          </w:p>
          <w:p w14:paraId="7F148CFE" w14:textId="539A9470" w:rsidR="002134FA" w:rsidRPr="00DD7A44" w:rsidRDefault="00AC6091" w:rsidP="00E12E1F">
            <w:pPr>
              <w:rPr>
                <w:rFonts w:ascii="Arial" w:hAnsi="Arial" w:cs="Arial"/>
                <w:sz w:val="22"/>
                <w:szCs w:val="22"/>
              </w:rPr>
            </w:pPr>
            <w:r>
              <w:rPr>
                <w:rFonts w:ascii="Arial" w:hAnsi="Arial" w:cs="Arial"/>
                <w:sz w:val="22"/>
                <w:szCs w:val="22"/>
              </w:rPr>
              <w:t xml:space="preserve">2) 3x Workers on Workers Comp due to House Cleaning; Risks that should be addressed are not getting Fixed (possibility of more); Insurance going up, Paying more workers Workers Comp </w:t>
            </w:r>
            <w:permEnd w:id="912158568"/>
          </w:p>
        </w:tc>
        <w:permStart w:id="892759835"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271D59F" w14:textId="77777777"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892759835" w:displacedByCustomXml="prev"/>
      </w:tr>
    </w:tbl>
    <w:p w14:paraId="1C04E1C1" w14:textId="77777777" w:rsidR="002134FA" w:rsidRPr="00DD7A44" w:rsidRDefault="002134FA" w:rsidP="002134FA">
      <w:pPr>
        <w:rPr>
          <w:rFonts w:ascii="Arial" w:hAnsi="Arial" w:cs="Arial"/>
          <w:sz w:val="22"/>
          <w:szCs w:val="22"/>
        </w:rPr>
      </w:pPr>
    </w:p>
    <w:p w14:paraId="02557013" w14:textId="77777777" w:rsidR="002134FA" w:rsidRPr="00DD7A44" w:rsidRDefault="002134FA" w:rsidP="002134FA">
      <w:pPr>
        <w:jc w:val="left"/>
        <w:rPr>
          <w:rFonts w:ascii="Arial" w:hAnsi="Arial" w:cs="Arial"/>
          <w:sz w:val="22"/>
          <w:szCs w:val="22"/>
        </w:rPr>
      </w:pPr>
    </w:p>
    <w:p w14:paraId="22B93CE8" w14:textId="77777777" w:rsidR="002134FA" w:rsidRPr="00DD7A44" w:rsidRDefault="002134FA" w:rsidP="002134FA">
      <w:pPr>
        <w:pStyle w:val="11CSTCPLQuestionBullet"/>
        <w:ind w:left="709" w:hanging="709"/>
      </w:pPr>
      <w:bookmarkStart w:id="23" w:name="_Ref518497287"/>
      <w:r w:rsidRPr="00DD7A44">
        <w:t xml:space="preserve">For the matters raised in </w:t>
      </w:r>
      <w:r w:rsidRPr="00DD7A44">
        <w:fldChar w:fldCharType="begin"/>
      </w:r>
      <w:r w:rsidRPr="00DD7A44">
        <w:instrText xml:space="preserve"> REF _Ref518489630 \r \h </w:instrText>
      </w:r>
      <w:r w:rsidR="00DD7A44" w:rsidRPr="00DD7A44">
        <w:instrText xml:space="preserve"> \* MERGEFORMAT </w:instrText>
      </w:r>
      <w:r w:rsidRPr="00DD7A44">
        <w:fldChar w:fldCharType="separate"/>
      </w:r>
      <w:r w:rsidR="00126242" w:rsidRPr="00DD7A44">
        <w:t xml:space="preserve">Q21. </w:t>
      </w:r>
      <w:r w:rsidRPr="00DD7A44">
        <w:fldChar w:fldCharType="end"/>
      </w:r>
      <w:r w:rsidRPr="00DD7A44">
        <w:t>, identify how the team leader could ensure follow-up action is taken.</w:t>
      </w:r>
      <w:bookmarkEnd w:id="23"/>
    </w:p>
    <w:p w14:paraId="37624602" w14:textId="77777777"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14:paraId="256E1967" w14:textId="77777777" w:rsidTr="00833496">
        <w:trPr>
          <w:trHeight w:val="1531"/>
        </w:trPr>
        <w:tc>
          <w:tcPr>
            <w:tcW w:w="1027" w:type="dxa"/>
            <w:tcBorders>
              <w:top w:val="nil"/>
              <w:left w:val="nil"/>
              <w:bottom w:val="nil"/>
              <w:right w:val="single" w:sz="4" w:space="0" w:color="auto"/>
            </w:tcBorders>
          </w:tcPr>
          <w:p w14:paraId="50248E45" w14:textId="77777777"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7F0AE6" w14:textId="77777777" w:rsidR="002134FA" w:rsidRDefault="00AC6091" w:rsidP="00E12E1F">
            <w:pPr>
              <w:rPr>
                <w:rFonts w:ascii="Arial" w:hAnsi="Arial" w:cs="Arial"/>
                <w:sz w:val="22"/>
                <w:szCs w:val="22"/>
              </w:rPr>
            </w:pPr>
            <w:permStart w:id="1623684723" w:edGrp="everyone"/>
            <w:r>
              <w:rPr>
                <w:rFonts w:ascii="Arial" w:hAnsi="Arial" w:cs="Arial"/>
                <w:sz w:val="22"/>
                <w:szCs w:val="22"/>
              </w:rPr>
              <w:t>1) Photo Evidence of Improvement; Assigning a Quality Assurance Personnel</w:t>
            </w:r>
          </w:p>
          <w:p w14:paraId="2572DB37" w14:textId="15AAF4BB" w:rsidR="002134FA" w:rsidRPr="00DD7A44" w:rsidRDefault="00AC6091" w:rsidP="00E12E1F">
            <w:pPr>
              <w:rPr>
                <w:rFonts w:ascii="Arial" w:hAnsi="Arial" w:cs="Arial"/>
                <w:sz w:val="22"/>
                <w:szCs w:val="22"/>
              </w:rPr>
            </w:pPr>
            <w:r>
              <w:rPr>
                <w:rFonts w:ascii="Arial" w:hAnsi="Arial" w:cs="Arial"/>
                <w:sz w:val="22"/>
                <w:szCs w:val="22"/>
              </w:rPr>
              <w:t>2) Employ more Site Labourers; Have a meeting with the Foreman</w:t>
            </w:r>
            <w:r w:rsidR="00C812D9">
              <w:rPr>
                <w:rFonts w:ascii="Arial" w:hAnsi="Arial" w:cs="Arial"/>
                <w:sz w:val="22"/>
                <w:szCs w:val="22"/>
              </w:rPr>
              <w:t xml:space="preserve"> / Workers to discuss Site Cleanliness.  Photo Evidence and a weekly Report given to Upper Management.</w:t>
            </w:r>
            <w:permEnd w:id="1623684723"/>
          </w:p>
        </w:tc>
        <w:permStart w:id="467612218"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25080E8" w14:textId="77777777"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467612218" w:displacedByCustomXml="prev"/>
      </w:tr>
    </w:tbl>
    <w:p w14:paraId="0BD14516" w14:textId="77777777" w:rsidR="007871D1" w:rsidRPr="00DD7A44" w:rsidRDefault="007871D1" w:rsidP="007871D1">
      <w:pPr>
        <w:rPr>
          <w:rFonts w:ascii="Arial" w:hAnsi="Arial" w:cs="Arial"/>
          <w:sz w:val="22"/>
          <w:szCs w:val="22"/>
        </w:rPr>
      </w:pPr>
    </w:p>
    <w:p w14:paraId="76540719" w14:textId="77777777" w:rsidR="00E12E1F" w:rsidRPr="00DD7A44" w:rsidRDefault="00E12E1F" w:rsidP="00E12E1F">
      <w:pPr>
        <w:jc w:val="left"/>
        <w:rPr>
          <w:rFonts w:ascii="Arial" w:hAnsi="Arial" w:cs="Arial"/>
          <w:sz w:val="22"/>
          <w:szCs w:val="22"/>
        </w:rPr>
      </w:pPr>
    </w:p>
    <w:p w14:paraId="10A14D6F" w14:textId="77777777" w:rsidR="00E12E1F" w:rsidRPr="00DD7A44" w:rsidRDefault="00E12E1F" w:rsidP="00E12E1F">
      <w:pPr>
        <w:pStyle w:val="11CSTCPLQuestionBullet"/>
        <w:ind w:left="709" w:hanging="709"/>
      </w:pPr>
      <w:bookmarkStart w:id="24" w:name="_Ref518497294"/>
      <w:r w:rsidRPr="00DD7A44">
        <w:t>Describe one (1) situation where the team leader may have to negotiate with management on behalf of the team.</w:t>
      </w:r>
      <w:bookmarkEnd w:id="24"/>
    </w:p>
    <w:p w14:paraId="17245ED6" w14:textId="77777777" w:rsidR="00E12E1F" w:rsidRPr="00DD7A44" w:rsidRDefault="00E12E1F" w:rsidP="00E12E1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12E1F" w:rsidRPr="00DD7A44" w14:paraId="23412807" w14:textId="77777777" w:rsidTr="00833496">
        <w:trPr>
          <w:trHeight w:val="1531"/>
        </w:trPr>
        <w:tc>
          <w:tcPr>
            <w:tcW w:w="1027" w:type="dxa"/>
            <w:tcBorders>
              <w:top w:val="nil"/>
              <w:left w:val="nil"/>
              <w:bottom w:val="nil"/>
              <w:right w:val="single" w:sz="4" w:space="0" w:color="auto"/>
            </w:tcBorders>
          </w:tcPr>
          <w:p w14:paraId="69570477" w14:textId="77777777" w:rsidR="00E12E1F" w:rsidRPr="00DD7A44" w:rsidRDefault="00E12E1F"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53496F" w14:textId="750523AE" w:rsidR="00E12E1F" w:rsidRPr="00DD7A44" w:rsidRDefault="00C812D9" w:rsidP="00E12E1F">
            <w:pPr>
              <w:rPr>
                <w:rFonts w:ascii="Arial" w:hAnsi="Arial" w:cs="Arial"/>
                <w:sz w:val="22"/>
                <w:szCs w:val="22"/>
              </w:rPr>
            </w:pPr>
            <w:permStart w:id="1863544154" w:edGrp="everyone"/>
            <w:r>
              <w:rPr>
                <w:rFonts w:ascii="Arial" w:hAnsi="Arial" w:cs="Arial"/>
                <w:sz w:val="22"/>
                <w:szCs w:val="22"/>
              </w:rPr>
              <w:t>Time Frame Given – If more Personnel is Required to make Dead Line, Overtime of Workers; evidence as to why the Team is Behind.</w:t>
            </w:r>
            <w:bookmarkStart w:id="25" w:name="_GoBack"/>
            <w:bookmarkEnd w:id="25"/>
            <w:permEnd w:id="1863544154"/>
          </w:p>
        </w:tc>
        <w:permStart w:id="1537147035"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834F8FE" w14:textId="77777777" w:rsidR="00E12E1F"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537147035" w:displacedByCustomXml="prev"/>
      </w:tr>
    </w:tbl>
    <w:p w14:paraId="15A962D9" w14:textId="77777777" w:rsidR="00970B74" w:rsidRPr="00126242" w:rsidRDefault="00970B74" w:rsidP="00370AD2">
      <w:pPr>
        <w:pStyle w:val="01CSTCPLHeading1"/>
        <w:jc w:val="both"/>
        <w:rPr>
          <w:rFonts w:ascii="Arial" w:hAnsi="Arial" w:cs="Arial"/>
          <w:sz w:val="12"/>
        </w:rPr>
      </w:pPr>
    </w:p>
    <w:sectPr w:rsidR="00970B74" w:rsidRPr="00126242" w:rsidSect="00370AD2">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B3ED92" w14:textId="77777777" w:rsidR="00B84382" w:rsidRDefault="00B84382" w:rsidP="00A67754">
      <w:r>
        <w:separator/>
      </w:r>
    </w:p>
  </w:endnote>
  <w:endnote w:type="continuationSeparator" w:id="0">
    <w:p w14:paraId="0EE54235" w14:textId="77777777" w:rsidR="00B84382" w:rsidRDefault="00B8438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00328" w14:textId="77777777" w:rsidR="00AD70FA" w:rsidRPr="00830749" w:rsidRDefault="00AD70FA" w:rsidP="00370AD2">
    <w:pPr>
      <w:pBdr>
        <w:top w:val="single" w:sz="4" w:space="1" w:color="auto"/>
      </w:pBdr>
      <w:rPr>
        <w:rFonts w:ascii="Arial" w:hAnsi="Arial" w:cs="Arial"/>
        <w:b/>
        <w:sz w:val="16"/>
        <w:szCs w:val="16"/>
      </w:rPr>
    </w:pPr>
  </w:p>
  <w:p w14:paraId="08F5FAEA" w14:textId="0797968F" w:rsidR="00AD70FA" w:rsidRDefault="00AD70FA" w:rsidP="00370AD2">
    <w:pPr>
      <w:pStyle w:val="Foote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C812D9">
              <w:rPr>
                <w:rFonts w:ascii="Arial" w:hAnsi="Arial" w:cs="Arial"/>
                <w:b/>
                <w:bCs/>
                <w:noProof/>
                <w:sz w:val="16"/>
                <w:szCs w:val="16"/>
              </w:rPr>
              <w:t>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v1-0_04/07/2018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E6347F" w14:textId="77777777" w:rsidR="00AD70FA" w:rsidRPr="00830749" w:rsidRDefault="00AD70FA" w:rsidP="00830749">
    <w:pPr>
      <w:pBdr>
        <w:top w:val="single" w:sz="4" w:space="1" w:color="auto"/>
      </w:pBdr>
      <w:rPr>
        <w:rFonts w:ascii="Arial" w:hAnsi="Arial" w:cs="Arial"/>
        <w:b/>
        <w:sz w:val="16"/>
        <w:szCs w:val="16"/>
      </w:rPr>
    </w:pPr>
  </w:p>
  <w:p w14:paraId="4F78C992" w14:textId="51BBA3CD" w:rsidR="00AD70FA" w:rsidRPr="00830749" w:rsidRDefault="00AD70FA"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v1-0_04/07/2018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812D9">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D6C1BE" w14:textId="77777777" w:rsidR="00B84382" w:rsidRDefault="00B84382" w:rsidP="00A67754">
      <w:r>
        <w:separator/>
      </w:r>
    </w:p>
  </w:footnote>
  <w:footnote w:type="continuationSeparator" w:id="0">
    <w:p w14:paraId="7E13D80D" w14:textId="77777777" w:rsidR="00B84382" w:rsidRDefault="00B8438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B4AE8" w14:textId="77777777" w:rsidR="00AD70FA" w:rsidRDefault="00AD70FA" w:rsidP="00370AD2">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43059EFE" w14:textId="77777777" w:rsidR="00AD70FA" w:rsidRPr="00830749" w:rsidRDefault="00AD70FA" w:rsidP="00370AD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30732B" w14:textId="77777777" w:rsidR="00AD70FA" w:rsidRDefault="00AD70FA" w:rsidP="00370AD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4DBF07BF" w14:textId="77777777" w:rsidR="00AD70FA" w:rsidRPr="00830749" w:rsidRDefault="00AD70FA" w:rsidP="00370AD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8"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2"/>
  </w:num>
  <w:num w:numId="4">
    <w:abstractNumId w:val="24"/>
  </w:num>
  <w:num w:numId="5">
    <w:abstractNumId w:val="3"/>
  </w:num>
  <w:num w:numId="6">
    <w:abstractNumId w:val="14"/>
  </w:num>
  <w:num w:numId="7">
    <w:abstractNumId w:val="20"/>
  </w:num>
  <w:num w:numId="8">
    <w:abstractNumId w:val="11"/>
  </w:num>
  <w:num w:numId="9">
    <w:abstractNumId w:val="13"/>
  </w:num>
  <w:num w:numId="10">
    <w:abstractNumId w:val="10"/>
  </w:num>
  <w:num w:numId="11">
    <w:abstractNumId w:val="9"/>
  </w:num>
  <w:num w:numId="12">
    <w:abstractNumId w:val="30"/>
  </w:num>
  <w:num w:numId="13">
    <w:abstractNumId w:val="0"/>
  </w:num>
  <w:num w:numId="14">
    <w:abstractNumId w:val="5"/>
  </w:num>
  <w:num w:numId="15">
    <w:abstractNumId w:val="21"/>
  </w:num>
  <w:num w:numId="16">
    <w:abstractNumId w:val="29"/>
  </w:num>
  <w:num w:numId="17">
    <w:abstractNumId w:val="22"/>
  </w:num>
  <w:num w:numId="18">
    <w:abstractNumId w:val="16"/>
  </w:num>
  <w:num w:numId="19">
    <w:abstractNumId w:val="8"/>
  </w:num>
  <w:num w:numId="20">
    <w:abstractNumId w:val="2"/>
  </w:num>
  <w:num w:numId="21">
    <w:abstractNumId w:val="7"/>
  </w:num>
  <w:num w:numId="22">
    <w:abstractNumId w:val="19"/>
  </w:num>
  <w:num w:numId="23">
    <w:abstractNumId w:val="28"/>
  </w:num>
  <w:num w:numId="24">
    <w:abstractNumId w:val="15"/>
  </w:num>
  <w:num w:numId="25">
    <w:abstractNumId w:val="27"/>
  </w:num>
  <w:num w:numId="26">
    <w:abstractNumId w:val="17"/>
  </w:num>
  <w:num w:numId="27">
    <w:abstractNumId w:val="25"/>
  </w:num>
  <w:num w:numId="28">
    <w:abstractNumId w:val="26"/>
  </w:num>
  <w:num w:numId="29">
    <w:abstractNumId w:val="23"/>
  </w:num>
  <w:num w:numId="30">
    <w:abstractNumId w:val="4"/>
  </w:num>
  <w:num w:numId="31">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X9AXmwlURih87MJSNfKBM2DV3x7rVSDfKuGK89a+VQSwf7+1zTnwyp82ZwV4XTCZ5B5HYapLfTNDv23rZ6cVew==" w:salt="sUKXdYW4RftXjJ2DfOrH/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368E"/>
    <w:rsid w:val="0004675B"/>
    <w:rsid w:val="00046865"/>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48D8"/>
    <w:rsid w:val="000A6F47"/>
    <w:rsid w:val="000A7B07"/>
    <w:rsid w:val="000B346C"/>
    <w:rsid w:val="000B7B64"/>
    <w:rsid w:val="000C233D"/>
    <w:rsid w:val="000C4F46"/>
    <w:rsid w:val="000C6FB4"/>
    <w:rsid w:val="000E680F"/>
    <w:rsid w:val="000F0FCA"/>
    <w:rsid w:val="000F2A54"/>
    <w:rsid w:val="00103A5E"/>
    <w:rsid w:val="001157AF"/>
    <w:rsid w:val="00116C30"/>
    <w:rsid w:val="0012562F"/>
    <w:rsid w:val="00126242"/>
    <w:rsid w:val="001266C6"/>
    <w:rsid w:val="00126C85"/>
    <w:rsid w:val="00132977"/>
    <w:rsid w:val="00134787"/>
    <w:rsid w:val="001451B9"/>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3B42"/>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07FCE"/>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0AD2"/>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3F6406"/>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6CF5"/>
    <w:rsid w:val="004676B1"/>
    <w:rsid w:val="00467952"/>
    <w:rsid w:val="004758CA"/>
    <w:rsid w:val="004768EA"/>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042B"/>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42E32"/>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01C6"/>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92E55"/>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496"/>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8F7124"/>
    <w:rsid w:val="00901593"/>
    <w:rsid w:val="009025D4"/>
    <w:rsid w:val="009028F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35A96"/>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091"/>
    <w:rsid w:val="00AC6BE2"/>
    <w:rsid w:val="00AC79B9"/>
    <w:rsid w:val="00AD147B"/>
    <w:rsid w:val="00AD2C30"/>
    <w:rsid w:val="00AD390C"/>
    <w:rsid w:val="00AD6C60"/>
    <w:rsid w:val="00AD70FA"/>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3E35"/>
    <w:rsid w:val="00B84382"/>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C0903"/>
    <w:rsid w:val="00BD2445"/>
    <w:rsid w:val="00BD4B75"/>
    <w:rsid w:val="00BD5D83"/>
    <w:rsid w:val="00BE1F60"/>
    <w:rsid w:val="00BE4594"/>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426D"/>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12D9"/>
    <w:rsid w:val="00C82BD7"/>
    <w:rsid w:val="00C83199"/>
    <w:rsid w:val="00C95773"/>
    <w:rsid w:val="00C95CE8"/>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77979"/>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D7A44"/>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0BF"/>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6CD1"/>
    <w:rsid w:val="00E87D39"/>
    <w:rsid w:val="00E91BC8"/>
    <w:rsid w:val="00EA4ACC"/>
    <w:rsid w:val="00EA4C21"/>
    <w:rsid w:val="00EA5ACC"/>
    <w:rsid w:val="00EA76DB"/>
    <w:rsid w:val="00EB0AA2"/>
    <w:rsid w:val="00EB100E"/>
    <w:rsid w:val="00EB2F5E"/>
    <w:rsid w:val="00EB50D9"/>
    <w:rsid w:val="00EB7E28"/>
    <w:rsid w:val="00EB7F48"/>
    <w:rsid w:val="00EC73A1"/>
    <w:rsid w:val="00ED2B0F"/>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212C3"/>
    <w:rsid w:val="00F21DF2"/>
    <w:rsid w:val="00F23659"/>
    <w:rsid w:val="00F30473"/>
    <w:rsid w:val="00F30FDA"/>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FDE784"/>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4C5F501DDE34E3AA5C8AB189D18062D"/>
        <w:category>
          <w:name w:val="General"/>
          <w:gallery w:val="placeholder"/>
        </w:category>
        <w:types>
          <w:type w:val="bbPlcHdr"/>
        </w:types>
        <w:behaviors>
          <w:behavior w:val="content"/>
        </w:behaviors>
        <w:guid w:val="{86BD8E28-202C-43D5-A366-F1B5A94CAD5D}"/>
      </w:docPartPr>
      <w:docPartBody>
        <w:p w:rsidR="0070304F" w:rsidRDefault="00A82943" w:rsidP="00A82943">
          <w:pPr>
            <w:pStyle w:val="04C5F501DDE34E3AA5C8AB189D18062D"/>
          </w:pPr>
          <w:r w:rsidRPr="00A24C5D">
            <w:rPr>
              <w:rStyle w:val="PlaceholderText"/>
            </w:rPr>
            <w:t>[Title]</w:t>
          </w:r>
        </w:p>
      </w:docPartBody>
    </w:docPart>
    <w:docPart>
      <w:docPartPr>
        <w:name w:val="D8BE8F61F354474185371EDC4EE22042"/>
        <w:category>
          <w:name w:val="General"/>
          <w:gallery w:val="placeholder"/>
        </w:category>
        <w:types>
          <w:type w:val="bbPlcHdr"/>
        </w:types>
        <w:behaviors>
          <w:behavior w:val="content"/>
        </w:behaviors>
        <w:guid w:val="{FB350572-6631-495C-981C-8E02482AF299}"/>
      </w:docPartPr>
      <w:docPartBody>
        <w:p w:rsidR="0070304F" w:rsidRDefault="00A82943" w:rsidP="00A82943">
          <w:pPr>
            <w:pStyle w:val="D8BE8F61F354474185371EDC4EE22042"/>
          </w:pPr>
          <w:r w:rsidRPr="00A24C5D">
            <w:rPr>
              <w:rStyle w:val="PlaceholderText"/>
            </w:rPr>
            <w:t>[Subject]</w:t>
          </w:r>
        </w:p>
      </w:docPartBody>
    </w:docPart>
    <w:docPart>
      <w:docPartPr>
        <w:name w:val="AF77AE2A2D0A48FF9ABE676A2EDF4240"/>
        <w:category>
          <w:name w:val="General"/>
          <w:gallery w:val="placeholder"/>
        </w:category>
        <w:types>
          <w:type w:val="bbPlcHdr"/>
        </w:types>
        <w:behaviors>
          <w:behavior w:val="content"/>
        </w:behaviors>
        <w:guid w:val="{EAD706B4-1F4A-4B9A-9CC7-448825742BC6}"/>
      </w:docPartPr>
      <w:docPartBody>
        <w:p w:rsidR="0070304F" w:rsidRDefault="00A82943" w:rsidP="00A82943">
          <w:pPr>
            <w:pStyle w:val="AF77AE2A2D0A48FF9ABE676A2EDF424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B2967"/>
    <w:rsid w:val="002F51A8"/>
    <w:rsid w:val="003A1AE6"/>
    <w:rsid w:val="003C064C"/>
    <w:rsid w:val="003C1546"/>
    <w:rsid w:val="003D7AF8"/>
    <w:rsid w:val="00431C4C"/>
    <w:rsid w:val="00454E36"/>
    <w:rsid w:val="00595B4E"/>
    <w:rsid w:val="005D3BC9"/>
    <w:rsid w:val="006018E6"/>
    <w:rsid w:val="006206DC"/>
    <w:rsid w:val="00641837"/>
    <w:rsid w:val="006A5ED9"/>
    <w:rsid w:val="006D6A21"/>
    <w:rsid w:val="0070304F"/>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82943"/>
    <w:rsid w:val="00AA47DA"/>
    <w:rsid w:val="00AB3F85"/>
    <w:rsid w:val="00AF1036"/>
    <w:rsid w:val="00B06821"/>
    <w:rsid w:val="00B22C6A"/>
    <w:rsid w:val="00B36515"/>
    <w:rsid w:val="00B4136F"/>
    <w:rsid w:val="00BC51F7"/>
    <w:rsid w:val="00BC6EB0"/>
    <w:rsid w:val="00BC7467"/>
    <w:rsid w:val="00C05D35"/>
    <w:rsid w:val="00C17E87"/>
    <w:rsid w:val="00C639A0"/>
    <w:rsid w:val="00C77B3A"/>
    <w:rsid w:val="00CC3708"/>
    <w:rsid w:val="00D46746"/>
    <w:rsid w:val="00DC549C"/>
    <w:rsid w:val="00E04351"/>
    <w:rsid w:val="00E26A3D"/>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8294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04C5F501DDE34E3AA5C8AB189D18062D">
    <w:name w:val="04C5F501DDE34E3AA5C8AB189D18062D"/>
    <w:rsid w:val="00A82943"/>
    <w:pPr>
      <w:spacing w:after="160" w:line="259" w:lineRule="auto"/>
    </w:pPr>
  </w:style>
  <w:style w:type="paragraph" w:customStyle="1" w:styleId="D8BE8F61F354474185371EDC4EE22042">
    <w:name w:val="D8BE8F61F354474185371EDC4EE22042"/>
    <w:rsid w:val="00A82943"/>
    <w:pPr>
      <w:spacing w:after="160" w:line="259" w:lineRule="auto"/>
    </w:pPr>
  </w:style>
  <w:style w:type="paragraph" w:customStyle="1" w:styleId="AF77AE2A2D0A48FF9ABE676A2EDF4240">
    <w:name w:val="AF77AE2A2D0A48FF9ABE676A2EDF4240"/>
    <w:rsid w:val="00A8294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C6C06-5C15-4D11-A9FB-D08B31FB7B12}">
  <ds:schemaRefs>
    <ds:schemaRef ds:uri="http://schemas.microsoft.com/office/2006/customDocumentInformationPanel"/>
  </ds:schemaRefs>
</ds:datastoreItem>
</file>

<file path=customXml/itemProps2.xml><?xml version="1.0" encoding="utf-8"?>
<ds:datastoreItem xmlns:ds="http://schemas.openxmlformats.org/officeDocument/2006/customXml" ds:itemID="{BE87063D-6F50-4412-AC1F-5DD1FD3EA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9</Pages>
  <Words>1528</Words>
  <Characters>8710</Characters>
  <Application>Microsoft Office Word</Application>
  <DocSecurity>8</DocSecurity>
  <Lines>72</Lines>
  <Paragraphs>20</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Carolena Kenny</cp:lastModifiedBy>
  <cp:revision>2</cp:revision>
  <cp:lastPrinted>2018-07-04T10:04:00Z</cp:lastPrinted>
  <dcterms:created xsi:type="dcterms:W3CDTF">2019-07-03T03:49:00Z</dcterms:created>
  <dcterms:modified xsi:type="dcterms:W3CDTF">2019-07-03T03:49:00Z</dcterms:modified>
  <cp:contentStatus>v1-0_04/07/2018</cp:contentStatus>
</cp:coreProperties>
</file>