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Ref496178409"/>
    <w:p w:rsidR="00B21720" w:rsidRPr="00321276" w:rsidRDefault="00E05E0B" w:rsidP="00B21720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1CCC0D4B34634095BE18CCDD4996E120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B21720" w:rsidRPr="00321276">
            <w:rPr>
              <w:szCs w:val="32"/>
            </w:rPr>
            <w:t>CPCCBC4026A</w:t>
          </w:r>
        </w:sdtContent>
      </w:sdt>
      <w:r w:rsidR="00B21720" w:rsidRPr="00321276">
        <w:rPr>
          <w:szCs w:val="32"/>
        </w:rPr>
        <w:t xml:space="preserve"> </w:t>
      </w:r>
    </w:p>
    <w:p w:rsidR="00B21720" w:rsidRPr="00321276" w:rsidRDefault="00E05E0B" w:rsidP="00B21720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C6AAA97E91A34FFBB6D45C22290C6EB5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B21720" w:rsidRPr="00321276">
            <w:rPr>
              <w:szCs w:val="32"/>
            </w:rPr>
            <w:t>Arrange building applications and approvals</w:t>
          </w:r>
        </w:sdtContent>
      </w:sdt>
    </w:p>
    <w:p w:rsidR="00B21720" w:rsidRPr="00321276" w:rsidRDefault="00B21720" w:rsidP="00B21720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B21720" w:rsidRPr="00321276" w:rsidRDefault="00B21720" w:rsidP="00B21720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21720" w:rsidRPr="00321276" w:rsidTr="00E05E0B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B21720" w:rsidRPr="00321276" w:rsidRDefault="00B21720" w:rsidP="00E05E0B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bookmarkStart w:id="1" w:name="_Ref396827952"/>
            <w:r w:rsidRPr="00321276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B21720" w:rsidRPr="00321276" w:rsidRDefault="00B21720" w:rsidP="00E05E0B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B21720" w:rsidRPr="00321276" w:rsidRDefault="00B21720" w:rsidP="00B21720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276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B21720" w:rsidRPr="00321276" w:rsidRDefault="00B21720" w:rsidP="00B21720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276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321276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B21720" w:rsidRPr="00321276" w:rsidRDefault="00B21720" w:rsidP="00B21720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276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B21720" w:rsidRPr="00321276" w:rsidRDefault="00B21720" w:rsidP="00B21720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276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B21720" w:rsidRPr="00321276" w:rsidRDefault="00B21720" w:rsidP="00B21720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276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B21720" w:rsidRPr="00321276" w:rsidRDefault="00B21720" w:rsidP="00B21720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276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B21720" w:rsidRPr="00321276" w:rsidRDefault="00B21720" w:rsidP="00B21720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276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B21720" w:rsidRPr="00321276" w:rsidRDefault="00B21720" w:rsidP="00B21720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276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B21720" w:rsidRPr="00321276" w:rsidRDefault="00B21720" w:rsidP="00B21720">
      <w:pPr>
        <w:ind w:right="-24"/>
        <w:rPr>
          <w:rFonts w:ascii="Arial" w:hAnsi="Arial" w:cs="Arial"/>
          <w:sz w:val="22"/>
          <w:szCs w:val="22"/>
        </w:rPr>
      </w:pPr>
    </w:p>
    <w:p w:rsidR="00B21720" w:rsidRPr="00321276" w:rsidRDefault="00B21720" w:rsidP="00B21720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B21720" w:rsidRPr="00321276" w:rsidTr="00E05E0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B21720" w:rsidRPr="00321276" w:rsidRDefault="00B21720" w:rsidP="00E05E0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321276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21720" w:rsidRPr="00321276" w:rsidRDefault="00B31B0F" w:rsidP="00E05E0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837181967" w:edGrp="everyone"/>
            <w:r>
              <w:rPr>
                <w:rFonts w:ascii="Arial" w:hAnsi="Arial" w:cs="Arial"/>
                <w:sz w:val="22"/>
                <w:szCs w:val="22"/>
              </w:rPr>
              <w:t>Emma Carew</w:t>
            </w:r>
            <w:permEnd w:id="837181967"/>
          </w:p>
        </w:tc>
      </w:tr>
      <w:tr w:rsidR="00B21720" w:rsidRPr="00321276" w:rsidTr="00E05E0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B21720" w:rsidRPr="00321276" w:rsidRDefault="00B21720" w:rsidP="00E05E0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B21720" w:rsidRPr="00321276" w:rsidRDefault="00B21720" w:rsidP="00E05E0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B21720" w:rsidRPr="00321276" w:rsidRDefault="00B21720" w:rsidP="00E05E0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21720" w:rsidRPr="00321276" w:rsidTr="00E05E0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B21720" w:rsidRPr="00321276" w:rsidRDefault="00B21720" w:rsidP="00E05E0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321276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33393388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B21720" w:rsidRPr="00321276" w:rsidRDefault="00B21720" w:rsidP="00E05E0B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321276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84900D3" wp14:editId="33B180CF">
                      <wp:extent cx="1140406" cy="428625"/>
                      <wp:effectExtent l="0" t="0" r="3175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40406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333933889" w:displacedByCustomXml="prev"/>
      </w:tr>
    </w:tbl>
    <w:p w:rsidR="00B21720" w:rsidRPr="00321276" w:rsidRDefault="00B21720" w:rsidP="00B21720">
      <w:pPr>
        <w:ind w:right="-24"/>
        <w:rPr>
          <w:rFonts w:ascii="Arial" w:hAnsi="Arial" w:cs="Arial"/>
          <w:sz w:val="22"/>
          <w:szCs w:val="22"/>
        </w:rPr>
      </w:pPr>
    </w:p>
    <w:p w:rsidR="00B21720" w:rsidRPr="00321276" w:rsidRDefault="00B21720" w:rsidP="00B21720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B21720" w:rsidRPr="00321276" w:rsidTr="00E05E0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B21720" w:rsidRPr="00321276" w:rsidRDefault="00B21720" w:rsidP="00E05E0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321276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21720" w:rsidRPr="00321276" w:rsidRDefault="00B21720" w:rsidP="00E05E0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45567802" w:edGrp="everyone"/>
            <w:permEnd w:id="245567802"/>
          </w:p>
        </w:tc>
      </w:tr>
      <w:tr w:rsidR="00B21720" w:rsidRPr="00321276" w:rsidTr="00E05E0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B21720" w:rsidRPr="00321276" w:rsidRDefault="00B21720" w:rsidP="00E05E0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B21720" w:rsidRPr="00321276" w:rsidRDefault="00B21720" w:rsidP="00E05E0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B21720" w:rsidRPr="00321276" w:rsidRDefault="00B21720" w:rsidP="00E05E0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21720" w:rsidRPr="00321276" w:rsidTr="00E05E0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B21720" w:rsidRPr="00321276" w:rsidRDefault="00B21720" w:rsidP="00E05E0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321276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253983725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B21720" w:rsidRPr="00321276" w:rsidRDefault="00B21720" w:rsidP="00E05E0B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321276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BA75D17" wp14:editId="1EAB17AB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253983725" w:displacedByCustomXml="next"/>
          </w:sdtContent>
        </w:sdt>
      </w:tr>
    </w:tbl>
    <w:p w:rsidR="00B21720" w:rsidRPr="00321276" w:rsidRDefault="00B21720" w:rsidP="00B21720">
      <w:pPr>
        <w:ind w:right="-24"/>
        <w:rPr>
          <w:rFonts w:ascii="Arial" w:hAnsi="Arial" w:cs="Arial"/>
          <w:sz w:val="22"/>
          <w:szCs w:val="22"/>
        </w:rPr>
      </w:pPr>
    </w:p>
    <w:p w:rsidR="00B21720" w:rsidRPr="00321276" w:rsidRDefault="00B21720" w:rsidP="00B21720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B21720" w:rsidRPr="00321276" w:rsidTr="00E05E0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B21720" w:rsidRPr="00321276" w:rsidRDefault="00B21720" w:rsidP="00E05E0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901463542" w:edGrp="everyone" w:colFirst="1" w:colLast="1"/>
            <w:r w:rsidRPr="00321276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ACF52151A4534D9E9429D044EBC736DA"/>
            </w:placeholder>
            <w:date w:fullDate="2018-05-01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B21720" w:rsidRPr="00321276" w:rsidRDefault="00B31B0F" w:rsidP="00B31B0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1/05/2018</w:t>
                </w:r>
              </w:p>
            </w:tc>
          </w:sdtContent>
        </w:sdt>
      </w:tr>
      <w:permEnd w:id="901463542"/>
    </w:tbl>
    <w:p w:rsidR="00B21720" w:rsidRPr="00321276" w:rsidRDefault="00B21720" w:rsidP="00B21720">
      <w:pPr>
        <w:ind w:right="-24"/>
        <w:rPr>
          <w:rFonts w:ascii="Arial" w:hAnsi="Arial" w:cs="Arial"/>
          <w:sz w:val="22"/>
          <w:szCs w:val="22"/>
        </w:rPr>
      </w:pPr>
    </w:p>
    <w:p w:rsidR="00B21720" w:rsidRPr="00321276" w:rsidRDefault="00B21720" w:rsidP="00B21720">
      <w:pPr>
        <w:ind w:right="-24"/>
        <w:rPr>
          <w:rFonts w:ascii="Arial" w:hAnsi="Arial" w:cs="Arial"/>
          <w:sz w:val="22"/>
          <w:szCs w:val="22"/>
        </w:rPr>
      </w:pPr>
    </w:p>
    <w:p w:rsidR="00B21720" w:rsidRPr="00321276" w:rsidRDefault="00B21720" w:rsidP="00B21720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B21720" w:rsidRPr="00321276" w:rsidTr="00E05E0B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B21720" w:rsidRPr="00321276" w:rsidRDefault="00B21720" w:rsidP="00E05E0B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21276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B21720" w:rsidRPr="00321276" w:rsidRDefault="00B21720" w:rsidP="00E05E0B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21276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B21720" w:rsidRPr="00321276" w:rsidRDefault="00B21720" w:rsidP="00E05E0B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21276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B21720" w:rsidRPr="00321276" w:rsidTr="00E05E0B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B21720" w:rsidRPr="00321276" w:rsidRDefault="00B21720" w:rsidP="00E05E0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21276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2559" w:type="dxa"/>
            <w:vMerge w:val="restart"/>
            <w:vAlign w:val="center"/>
          </w:tcPr>
          <w:p w:rsidR="00B21720" w:rsidRPr="00321276" w:rsidRDefault="00B21720" w:rsidP="00E05E0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40461797" w:edGrp="everyone"/>
            <w:permEnd w:id="1140461797"/>
          </w:p>
        </w:tc>
        <w:tc>
          <w:tcPr>
            <w:tcW w:w="1272" w:type="dxa"/>
            <w:vAlign w:val="center"/>
          </w:tcPr>
          <w:p w:rsidR="00B21720" w:rsidRPr="00321276" w:rsidRDefault="00B21720" w:rsidP="00E05E0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21276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B21720" w:rsidRPr="00321276" w:rsidRDefault="00B21720" w:rsidP="00E05E0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21276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B21720" w:rsidRPr="00321276" w:rsidTr="00E05E0B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B21720" w:rsidRPr="00321276" w:rsidRDefault="00B21720" w:rsidP="00E05E0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B21720" w:rsidRPr="00321276" w:rsidRDefault="00B21720" w:rsidP="00E05E0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5611928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B21720" w:rsidRPr="00321276" w:rsidRDefault="0037097A" w:rsidP="00E05E0B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61192835" w:displacedByCustomXml="prev"/>
        <w:permStart w:id="15828281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B21720" w:rsidRPr="00321276" w:rsidRDefault="00B21720" w:rsidP="00E05E0B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82828126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1720" w:rsidRPr="00321276" w:rsidTr="00E05E0B">
        <w:tc>
          <w:tcPr>
            <w:tcW w:w="9016" w:type="dxa"/>
            <w:shd w:val="clear" w:color="auto" w:fill="D9D9D9" w:themeFill="background1" w:themeFillShade="D9"/>
          </w:tcPr>
          <w:p w:rsidR="00B21720" w:rsidRPr="00321276" w:rsidRDefault="00B21720" w:rsidP="00E05E0B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321276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B21720" w:rsidRPr="00321276" w:rsidTr="00E05E0B">
        <w:trPr>
          <w:trHeight w:val="13602"/>
        </w:trPr>
        <w:tc>
          <w:tcPr>
            <w:tcW w:w="9016" w:type="dxa"/>
          </w:tcPr>
          <w:p w:rsidR="00B21720" w:rsidRPr="00321276" w:rsidRDefault="00B21720" w:rsidP="00E05E0B">
            <w:pPr>
              <w:rPr>
                <w:rFonts w:ascii="Arial" w:hAnsi="Arial" w:cs="Arial"/>
                <w:szCs w:val="24"/>
              </w:rPr>
            </w:pPr>
            <w:permStart w:id="462096144" w:edGrp="everyone"/>
            <w:permEnd w:id="462096144"/>
          </w:p>
        </w:tc>
      </w:tr>
    </w:tbl>
    <w:bookmarkEnd w:id="1"/>
    <w:p w:rsidR="00877094" w:rsidRPr="00321276" w:rsidRDefault="00AF61CF" w:rsidP="00877094">
      <w:pPr>
        <w:pStyle w:val="11CSTCPLQuestionBullet"/>
        <w:ind w:left="709" w:hanging="709"/>
      </w:pPr>
      <w:r w:rsidRPr="00321276">
        <w:lastRenderedPageBreak/>
        <w:t>For the purpose of development applications, describe how</w:t>
      </w:r>
      <w:r w:rsidR="00877094" w:rsidRPr="00321276">
        <w:t xml:space="preserve"> ‘development’ </w:t>
      </w:r>
      <w:r w:rsidRPr="00321276">
        <w:t xml:space="preserve">is </w:t>
      </w:r>
      <w:r w:rsidR="00877094" w:rsidRPr="00321276">
        <w:t xml:space="preserve">defined in Schedule 2 of the </w:t>
      </w:r>
      <w:r w:rsidR="00877094" w:rsidRPr="00321276">
        <w:rPr>
          <w:i/>
        </w:rPr>
        <w:t xml:space="preserve">Planning Act 2016 </w:t>
      </w:r>
      <w:r w:rsidR="00877094" w:rsidRPr="00321276">
        <w:t>(Qld)</w:t>
      </w:r>
      <w:r w:rsidRPr="00321276">
        <w:t>.</w:t>
      </w:r>
      <w:bookmarkEnd w:id="0"/>
    </w:p>
    <w:p w:rsidR="00877094" w:rsidRPr="00321276" w:rsidRDefault="00877094" w:rsidP="0087709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877094" w:rsidRPr="00321276" w:rsidTr="00B21720">
        <w:trPr>
          <w:trHeight w:val="39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77094" w:rsidRPr="00321276" w:rsidRDefault="00877094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C86" w:rsidRPr="00260C86" w:rsidRDefault="00260C86" w:rsidP="00260C86">
            <w:pPr>
              <w:rPr>
                <w:rFonts w:ascii="Arial" w:hAnsi="Arial" w:cs="Arial"/>
                <w:sz w:val="22"/>
                <w:szCs w:val="22"/>
              </w:rPr>
            </w:pPr>
            <w:permStart w:id="225070952" w:edGrp="everyone"/>
            <w:r>
              <w:rPr>
                <w:rFonts w:ascii="Arial" w:hAnsi="Arial" w:cs="Arial"/>
                <w:sz w:val="22"/>
                <w:szCs w:val="22"/>
              </w:rPr>
              <w:t xml:space="preserve">Development is defined in Schedule 2 of </w:t>
            </w:r>
            <w:r w:rsidR="00FF35F8">
              <w:rPr>
                <w:rFonts w:ascii="Arial" w:hAnsi="Arial" w:cs="Arial"/>
                <w:sz w:val="22"/>
                <w:szCs w:val="22"/>
              </w:rPr>
              <w:t>the Planning Act 2016 (Qld) as:</w:t>
            </w:r>
          </w:p>
          <w:p w:rsidR="00877094" w:rsidRPr="00D4628D" w:rsidRDefault="00D4628D" w:rsidP="00D4628D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22"/>
                <w:szCs w:val="22"/>
              </w:rPr>
            </w:pPr>
            <w:r w:rsidRPr="00D4628D">
              <w:rPr>
                <w:rFonts w:ascii="Arial" w:hAnsi="Arial" w:cs="Arial"/>
                <w:sz w:val="22"/>
                <w:szCs w:val="22"/>
              </w:rPr>
              <w:t>Carrying out building work</w:t>
            </w:r>
          </w:p>
          <w:p w:rsidR="00877094" w:rsidRPr="00D4628D" w:rsidRDefault="00D4628D" w:rsidP="00D4628D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22"/>
                <w:szCs w:val="22"/>
              </w:rPr>
            </w:pPr>
            <w:r w:rsidRPr="00D4628D">
              <w:rPr>
                <w:rFonts w:ascii="Arial" w:hAnsi="Arial" w:cs="Arial"/>
                <w:sz w:val="22"/>
                <w:szCs w:val="22"/>
              </w:rPr>
              <w:t>Carrying out plumbing or drainage work</w:t>
            </w:r>
          </w:p>
          <w:p w:rsidR="00877094" w:rsidRPr="00D4628D" w:rsidRDefault="00D4628D" w:rsidP="00D4628D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22"/>
                <w:szCs w:val="22"/>
              </w:rPr>
            </w:pPr>
            <w:r w:rsidRPr="00D4628D">
              <w:rPr>
                <w:rFonts w:ascii="Arial" w:hAnsi="Arial" w:cs="Arial"/>
                <w:sz w:val="22"/>
                <w:szCs w:val="22"/>
              </w:rPr>
              <w:t>Carrying out operational work</w:t>
            </w:r>
          </w:p>
          <w:p w:rsidR="00877094" w:rsidRDefault="00D4628D" w:rsidP="00D4628D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22"/>
                <w:szCs w:val="22"/>
              </w:rPr>
            </w:pPr>
            <w:r w:rsidRPr="00D4628D">
              <w:rPr>
                <w:rFonts w:ascii="Arial" w:hAnsi="Arial" w:cs="Arial"/>
                <w:sz w:val="22"/>
                <w:szCs w:val="22"/>
              </w:rPr>
              <w:t>Reconfiguring a lot (i.e. a subdivision)</w:t>
            </w:r>
          </w:p>
          <w:p w:rsidR="00D4628D" w:rsidRPr="00D4628D" w:rsidRDefault="00D4628D" w:rsidP="00D4628D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Making a material change of use of premises (i.e. starting a new use, re-establishing a use that has been abandoned or changing the intensity or scale of the use</w:t>
            </w:r>
          </w:p>
          <w:permEnd w:id="225070952"/>
          <w:p w:rsidR="00877094" w:rsidRPr="00321276" w:rsidRDefault="00877094" w:rsidP="00AF61C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5304155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103067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877094" w:rsidRPr="00321276" w:rsidRDefault="00DC0A53" w:rsidP="00DC0A5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0415525" w:displacedByCustomXml="prev"/>
      </w:tr>
    </w:tbl>
    <w:p w:rsidR="00877094" w:rsidRPr="00321276" w:rsidRDefault="00877094" w:rsidP="00877094">
      <w:pPr>
        <w:rPr>
          <w:rFonts w:ascii="Arial" w:hAnsi="Arial" w:cs="Arial"/>
          <w:sz w:val="22"/>
          <w:szCs w:val="22"/>
        </w:rPr>
      </w:pPr>
    </w:p>
    <w:p w:rsidR="00877094" w:rsidRPr="00321276" w:rsidRDefault="00877094" w:rsidP="00877094">
      <w:pPr>
        <w:rPr>
          <w:rFonts w:ascii="Arial" w:hAnsi="Arial" w:cs="Arial"/>
          <w:sz w:val="22"/>
          <w:szCs w:val="22"/>
        </w:rPr>
      </w:pPr>
    </w:p>
    <w:p w:rsidR="00877094" w:rsidRPr="00321276" w:rsidRDefault="00877094" w:rsidP="00877094">
      <w:pPr>
        <w:pStyle w:val="11CSTCPLQuestionBullet"/>
        <w:ind w:left="709" w:hanging="709"/>
      </w:pPr>
      <w:bookmarkStart w:id="2" w:name="_Ref496178500"/>
      <w:r w:rsidRPr="00321276">
        <w:t>At which of the following stages would a development approval be sought? Tick your response.</w:t>
      </w:r>
      <w:bookmarkEnd w:id="2"/>
    </w:p>
    <w:p w:rsidR="00877094" w:rsidRPr="00321276" w:rsidRDefault="00877094" w:rsidP="0087709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877094" w:rsidRPr="00321276" w:rsidTr="00AF61C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77094" w:rsidRPr="00321276" w:rsidRDefault="00877094" w:rsidP="00AF61CF">
            <w:pPr>
              <w:keepNext/>
              <w:ind w:left="993" w:hanging="993"/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77094" w:rsidRPr="00321276" w:rsidRDefault="00877094" w:rsidP="00AF61CF">
            <w:pPr>
              <w:keepNext/>
              <w:ind w:left="993" w:hanging="993"/>
              <w:jc w:val="center"/>
            </w:pPr>
            <w:r w:rsidRPr="00321276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877094" w:rsidRPr="00321276" w:rsidRDefault="00877094" w:rsidP="00AF61CF">
            <w:pPr>
              <w:keepNext/>
              <w:ind w:left="993" w:hanging="993"/>
              <w:jc w:val="center"/>
            </w:pPr>
            <w:r w:rsidRPr="00321276">
              <w:t>Possible Answers</w:t>
            </w:r>
          </w:p>
        </w:tc>
        <w:permStart w:id="16525123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01271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877094" w:rsidRPr="00321276" w:rsidRDefault="00DC0A53" w:rsidP="00DC0A53">
                <w:pPr>
                  <w:keepNext/>
                  <w:ind w:left="993" w:hanging="993"/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52512372" w:displacedByCustomXml="prev"/>
      </w:tr>
      <w:tr w:rsidR="00AC1954" w:rsidRPr="00321276" w:rsidTr="00AF61CF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C1954" w:rsidRPr="00321276" w:rsidRDefault="00AC1954" w:rsidP="00AC1954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-7385530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permStart w:id="1368223226" w:edGrp="everyone" w:displacedByCustomXml="prev"/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AC1954" w:rsidRPr="00321276" w:rsidRDefault="003F58E2" w:rsidP="00AC1954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1368223226" w:displacedByCustomXml="next"/>
          </w:sdtContent>
        </w:sdt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C1954" w:rsidRPr="00321276" w:rsidRDefault="00AC1954" w:rsidP="00AC1954">
            <w:pPr>
              <w:jc w:val="center"/>
            </w:pPr>
            <w:r w:rsidRPr="00321276">
              <w:t>Town planning stage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C1954" w:rsidRPr="00321276" w:rsidRDefault="00AC1954" w:rsidP="00AC1954">
            <w:pPr>
              <w:ind w:left="993" w:hanging="993"/>
            </w:pPr>
          </w:p>
        </w:tc>
      </w:tr>
      <w:tr w:rsidR="00AC1954" w:rsidRPr="00321276" w:rsidTr="00AF61CF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C1954" w:rsidRPr="00321276" w:rsidRDefault="00AC1954" w:rsidP="00AC1954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18582344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1061242996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AC1954" w:rsidRPr="00321276" w:rsidRDefault="003F58E2" w:rsidP="00AC1954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1061242996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C1954" w:rsidRPr="00321276" w:rsidRDefault="00AC1954" w:rsidP="00AC1954">
            <w:pPr>
              <w:jc w:val="center"/>
            </w:pPr>
            <w:r w:rsidRPr="00321276">
              <w:t>Building approval stage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C1954" w:rsidRPr="00321276" w:rsidRDefault="00AC1954" w:rsidP="00AC1954">
            <w:pPr>
              <w:ind w:left="993" w:hanging="993"/>
            </w:pPr>
          </w:p>
        </w:tc>
      </w:tr>
      <w:tr w:rsidR="00AC1954" w:rsidRPr="00321276" w:rsidTr="00AF61CF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C1954" w:rsidRPr="00321276" w:rsidRDefault="00AC1954" w:rsidP="00AC1954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6618925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1789990979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AC1954" w:rsidRPr="00321276" w:rsidRDefault="00AC1954" w:rsidP="00AC1954">
                <w:pPr>
                  <w:ind w:left="993" w:hanging="993"/>
                  <w:jc w:val="center"/>
                  <w:rPr>
                    <w:sz w:val="40"/>
                  </w:rPr>
                </w:pPr>
                <w:r w:rsidRPr="00321276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1789990979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C1954" w:rsidRPr="00321276" w:rsidRDefault="00AC1954" w:rsidP="00AC1954">
            <w:pPr>
              <w:jc w:val="center"/>
            </w:pPr>
            <w:r w:rsidRPr="00321276">
              <w:t>Construction stage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C1954" w:rsidRPr="00321276" w:rsidRDefault="00AC1954" w:rsidP="00AC1954">
            <w:pPr>
              <w:ind w:left="993" w:hanging="993"/>
            </w:pPr>
          </w:p>
        </w:tc>
      </w:tr>
      <w:tr w:rsidR="00AC1954" w:rsidRPr="00321276" w:rsidTr="00AF61CF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C1954" w:rsidRPr="00321276" w:rsidRDefault="00AC1954" w:rsidP="00AC1954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1670654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1057633865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AC1954" w:rsidRPr="00321276" w:rsidRDefault="00AC1954" w:rsidP="00AC1954">
                <w:pPr>
                  <w:ind w:left="993" w:hanging="993"/>
                  <w:jc w:val="center"/>
                  <w:rPr>
                    <w:sz w:val="40"/>
                  </w:rPr>
                </w:pPr>
                <w:r w:rsidRPr="00321276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1057633865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C1954" w:rsidRPr="00321276" w:rsidRDefault="00AC1954" w:rsidP="00AC1954">
            <w:pPr>
              <w:jc w:val="center"/>
            </w:pPr>
            <w:r w:rsidRPr="00321276">
              <w:t>Final certification stage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C1954" w:rsidRPr="00321276" w:rsidRDefault="00AC1954" w:rsidP="00AC1954">
            <w:pPr>
              <w:ind w:left="993" w:hanging="993"/>
            </w:pPr>
          </w:p>
        </w:tc>
      </w:tr>
    </w:tbl>
    <w:p w:rsidR="00877094" w:rsidRPr="00321276" w:rsidRDefault="00877094" w:rsidP="00877094">
      <w:pPr>
        <w:rPr>
          <w:rFonts w:ascii="Arial" w:hAnsi="Arial" w:cs="Arial"/>
          <w:sz w:val="22"/>
          <w:szCs w:val="22"/>
        </w:rPr>
      </w:pPr>
    </w:p>
    <w:p w:rsidR="00877094" w:rsidRPr="00321276" w:rsidRDefault="00877094" w:rsidP="00877094">
      <w:pPr>
        <w:rPr>
          <w:rFonts w:ascii="Arial" w:hAnsi="Arial" w:cs="Arial"/>
          <w:sz w:val="22"/>
          <w:szCs w:val="22"/>
        </w:rPr>
      </w:pPr>
    </w:p>
    <w:p w:rsidR="00877094" w:rsidRPr="00321276" w:rsidRDefault="00877094" w:rsidP="00877094">
      <w:pPr>
        <w:pStyle w:val="11CSTCPLQuestionBullet"/>
        <w:ind w:left="709" w:hanging="709"/>
      </w:pPr>
      <w:bookmarkStart w:id="3" w:name="_Ref496178501"/>
      <w:r w:rsidRPr="00321276">
        <w:t>True or False (Tick your response): Building approval is separate to planning approval.</w:t>
      </w:r>
      <w:bookmarkEnd w:id="3"/>
    </w:p>
    <w:p w:rsidR="00877094" w:rsidRPr="00321276" w:rsidRDefault="00877094" w:rsidP="0087709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06698E" w:rsidRPr="00321276" w:rsidTr="0006698E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06698E" w:rsidRPr="00321276" w:rsidRDefault="0006698E" w:rsidP="0006698E">
            <w:pPr>
              <w:keepNext/>
              <w:ind w:left="993" w:hanging="993"/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sz w:val="40"/>
            </w:rPr>
            <w:id w:val="97495671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permStart w:id="1737709886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06698E" w:rsidRPr="00321276" w:rsidRDefault="003F58E2" w:rsidP="0006698E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1737709886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6698E" w:rsidRPr="00321276" w:rsidRDefault="0006698E" w:rsidP="0006698E">
            <w:pPr>
              <w:ind w:left="993" w:hanging="993"/>
              <w:jc w:val="center"/>
            </w:pPr>
            <w:r w:rsidRPr="00321276">
              <w:t>True</w:t>
            </w:r>
            <w:r w:rsidRPr="00321276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6698E" w:rsidRPr="00321276" w:rsidRDefault="0006698E" w:rsidP="0006698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8297746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1421548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06698E" w:rsidRPr="00321276" w:rsidRDefault="0006698E" w:rsidP="0006698E">
                <w:pPr>
                  <w:keepNext/>
                  <w:ind w:left="993" w:hanging="993"/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29774667" w:displacedByCustomXml="prev"/>
      </w:tr>
      <w:tr w:rsidR="0006698E" w:rsidRPr="00321276" w:rsidTr="0006698E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6698E" w:rsidRPr="00321276" w:rsidRDefault="0006698E" w:rsidP="0006698E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6821759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258886631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06698E" w:rsidRPr="00321276" w:rsidRDefault="0006698E" w:rsidP="0006698E">
                <w:pPr>
                  <w:ind w:left="993" w:hanging="993"/>
                  <w:jc w:val="center"/>
                  <w:rPr>
                    <w:sz w:val="40"/>
                  </w:rPr>
                </w:pPr>
                <w:r w:rsidRPr="00321276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258886631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6698E" w:rsidRPr="00321276" w:rsidRDefault="0006698E" w:rsidP="0006698E">
            <w:pPr>
              <w:ind w:left="993" w:hanging="993"/>
              <w:jc w:val="center"/>
            </w:pPr>
            <w:r w:rsidRPr="00321276">
              <w:t>False</w:t>
            </w:r>
            <w:r w:rsidRPr="00321276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6698E" w:rsidRPr="00321276" w:rsidRDefault="0006698E" w:rsidP="0006698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06698E" w:rsidRPr="00321276" w:rsidRDefault="0006698E" w:rsidP="0006698E">
            <w:pPr>
              <w:ind w:left="993" w:hanging="993"/>
            </w:pPr>
          </w:p>
        </w:tc>
      </w:tr>
    </w:tbl>
    <w:p w:rsidR="00877094" w:rsidRPr="00321276" w:rsidRDefault="00877094" w:rsidP="00877094">
      <w:pPr>
        <w:rPr>
          <w:rFonts w:ascii="Arial" w:hAnsi="Arial" w:cs="Arial"/>
          <w:sz w:val="22"/>
          <w:szCs w:val="22"/>
        </w:rPr>
      </w:pPr>
    </w:p>
    <w:p w:rsidR="00877094" w:rsidRPr="00321276" w:rsidRDefault="00877094" w:rsidP="00877094">
      <w:pPr>
        <w:rPr>
          <w:rFonts w:ascii="Arial" w:hAnsi="Arial" w:cs="Arial"/>
          <w:sz w:val="22"/>
          <w:szCs w:val="22"/>
        </w:rPr>
      </w:pPr>
    </w:p>
    <w:p w:rsidR="00877094" w:rsidRPr="00321276" w:rsidRDefault="00877094" w:rsidP="00877094">
      <w:pPr>
        <w:pStyle w:val="11CSTCPLQuestionBullet"/>
        <w:ind w:left="709" w:hanging="709"/>
      </w:pPr>
      <w:bookmarkStart w:id="4" w:name="_Ref428791707"/>
      <w:r w:rsidRPr="00321276">
        <w:t>Name two (2) types of approvals that may be sought for the building approval stage.</w:t>
      </w:r>
      <w:bookmarkEnd w:id="4"/>
    </w:p>
    <w:p w:rsidR="00877094" w:rsidRPr="00321276" w:rsidRDefault="00877094" w:rsidP="0087709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877094" w:rsidRPr="00321276" w:rsidTr="00963509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77094" w:rsidRPr="00321276" w:rsidRDefault="00877094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5F8" w:rsidRDefault="007B6796" w:rsidP="00FF35F8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  <w:sz w:val="22"/>
                <w:szCs w:val="22"/>
              </w:rPr>
            </w:pPr>
            <w:permStart w:id="2014271236" w:edGrp="everyone"/>
            <w:r w:rsidRPr="00FF35F8">
              <w:rPr>
                <w:rFonts w:ascii="Arial" w:hAnsi="Arial" w:cs="Arial"/>
                <w:sz w:val="22"/>
                <w:szCs w:val="22"/>
              </w:rPr>
              <w:t>Full a</w:t>
            </w:r>
            <w:r w:rsidR="00FF35F8" w:rsidRPr="00FF35F8">
              <w:rPr>
                <w:rFonts w:ascii="Arial" w:hAnsi="Arial" w:cs="Arial"/>
                <w:sz w:val="22"/>
                <w:szCs w:val="22"/>
              </w:rPr>
              <w:t>pproval</w:t>
            </w:r>
          </w:p>
          <w:p w:rsidR="00FF35F8" w:rsidRPr="00FF35F8" w:rsidRDefault="00FF35F8" w:rsidP="00FF35F8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Staged approval</w:t>
            </w:r>
          </w:p>
          <w:permEnd w:id="2014271236"/>
          <w:p w:rsidR="00877094" w:rsidRPr="00321276" w:rsidRDefault="00877094" w:rsidP="00AF61C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988564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763421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877094" w:rsidRPr="00321276" w:rsidRDefault="00DC0A53" w:rsidP="00DC0A5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856415" w:displacedByCustomXml="prev"/>
      </w:tr>
    </w:tbl>
    <w:p w:rsidR="00877094" w:rsidRPr="00321276" w:rsidRDefault="00877094" w:rsidP="00877094">
      <w:pPr>
        <w:rPr>
          <w:rFonts w:ascii="Arial" w:hAnsi="Arial" w:cs="Arial"/>
          <w:sz w:val="22"/>
          <w:szCs w:val="22"/>
        </w:rPr>
      </w:pPr>
    </w:p>
    <w:p w:rsidR="00D50440" w:rsidRPr="00321276" w:rsidRDefault="00B70FBF" w:rsidP="00D50440">
      <w:pPr>
        <w:pStyle w:val="11CSTCPLQuestionBullet"/>
        <w:ind w:left="709" w:hanging="709"/>
      </w:pPr>
      <w:bookmarkStart w:id="5" w:name="_Ref496179498"/>
      <w:r w:rsidRPr="00321276">
        <w:lastRenderedPageBreak/>
        <w:t>For each of the external specialists categories listed below, identify the information and documentation they may provide for an approval application</w:t>
      </w:r>
      <w:r w:rsidR="00D50440" w:rsidRPr="00321276">
        <w:t>.</w:t>
      </w:r>
      <w:bookmarkEnd w:id="5"/>
    </w:p>
    <w:p w:rsidR="00D50440" w:rsidRPr="00321276" w:rsidRDefault="00D50440" w:rsidP="00D5044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79"/>
        <w:gridCol w:w="2101"/>
        <w:gridCol w:w="5298"/>
        <w:gridCol w:w="609"/>
      </w:tblGrid>
      <w:tr w:rsidR="00D50440" w:rsidRPr="00321276" w:rsidTr="00F933B1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50440" w:rsidRPr="00321276" w:rsidRDefault="00D50440" w:rsidP="00F933B1">
            <w:pPr>
              <w:keepNext/>
              <w:ind w:left="993" w:hanging="993"/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50440" w:rsidRPr="00321276" w:rsidRDefault="00F87616" w:rsidP="00F933B1">
            <w:pPr>
              <w:keepNext/>
              <w:ind w:left="993" w:right="82" w:hanging="993"/>
              <w:jc w:val="center"/>
            </w:pPr>
            <w:r w:rsidRPr="00321276">
              <w:t>External specialist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50440" w:rsidRPr="00321276" w:rsidRDefault="00F87616" w:rsidP="00F933B1">
            <w:pPr>
              <w:keepNext/>
              <w:ind w:left="993" w:right="82" w:hanging="993"/>
              <w:jc w:val="center"/>
            </w:pPr>
            <w:r w:rsidRPr="00321276">
              <w:t>Information and documentation provided</w:t>
            </w:r>
          </w:p>
        </w:tc>
        <w:permStart w:id="6466764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328575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50440" w:rsidRPr="00321276" w:rsidRDefault="00DC0A53" w:rsidP="00DC0A53">
                <w:pPr>
                  <w:keepNext/>
                  <w:ind w:left="993" w:hanging="993"/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46676412" w:displacedByCustomXml="prev"/>
      </w:tr>
      <w:tr w:rsidR="00D50440" w:rsidRPr="00321276" w:rsidTr="00F773D2">
        <w:trPr>
          <w:trHeight w:val="2041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50440" w:rsidRPr="00321276" w:rsidRDefault="00D50440" w:rsidP="00F933B1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0440" w:rsidRPr="00321276" w:rsidRDefault="00B70FBF" w:rsidP="00F933B1">
            <w:pPr>
              <w:ind w:right="82"/>
              <w:jc w:val="center"/>
            </w:pPr>
            <w:r w:rsidRPr="00321276">
              <w:t>Building surveyors, quantity surveyors and site surveyors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175C2" w:rsidRDefault="00D86FFD" w:rsidP="004175C2">
            <w:pPr>
              <w:ind w:right="82"/>
              <w:jc w:val="left"/>
              <w:rPr>
                <w:rFonts w:ascii="Arial" w:hAnsi="Arial" w:cs="Arial"/>
                <w:sz w:val="22"/>
                <w:szCs w:val="24"/>
              </w:rPr>
            </w:pPr>
            <w:permStart w:id="1398551900" w:edGrp="everyone"/>
            <w:r>
              <w:rPr>
                <w:rFonts w:ascii="Arial" w:hAnsi="Arial" w:cs="Arial"/>
                <w:sz w:val="22"/>
                <w:szCs w:val="24"/>
              </w:rPr>
              <w:t>Building, Quantity &amp; Site Surveyors p</w:t>
            </w:r>
            <w:r w:rsidR="004175C2">
              <w:rPr>
                <w:rFonts w:ascii="Arial" w:hAnsi="Arial" w:cs="Arial"/>
                <w:sz w:val="22"/>
                <w:szCs w:val="24"/>
              </w:rPr>
              <w:t>rovide detailed survey identification of property boundaries, contours, vegetation, infrastructure and structures.  They will prepare a site plan of survey for registration in the titles office.</w:t>
            </w:r>
          </w:p>
          <w:p w:rsidR="004175C2" w:rsidRDefault="004175C2" w:rsidP="00F773D2">
            <w:pPr>
              <w:ind w:right="82"/>
              <w:jc w:val="left"/>
              <w:rPr>
                <w:rFonts w:ascii="Arial" w:hAnsi="Arial" w:cs="Arial"/>
                <w:sz w:val="22"/>
                <w:szCs w:val="24"/>
              </w:rPr>
            </w:pPr>
          </w:p>
          <w:p w:rsidR="0032358D" w:rsidRDefault="00D86FFD" w:rsidP="00F773D2">
            <w:pPr>
              <w:ind w:right="82"/>
              <w:jc w:val="left"/>
              <w:rPr>
                <w:rFonts w:ascii="Arial" w:hAnsi="Arial" w:cs="Arial"/>
                <w:sz w:val="22"/>
                <w:szCs w:val="24"/>
              </w:rPr>
            </w:pPr>
            <w:r>
              <w:rPr>
                <w:rFonts w:ascii="Arial" w:hAnsi="Arial" w:cs="Arial"/>
                <w:sz w:val="22"/>
                <w:szCs w:val="24"/>
              </w:rPr>
              <w:t>A Building Certifier c</w:t>
            </w:r>
            <w:r w:rsidR="00D17FCE">
              <w:rPr>
                <w:rFonts w:ascii="Arial" w:hAnsi="Arial" w:cs="Arial"/>
                <w:sz w:val="22"/>
                <w:szCs w:val="24"/>
              </w:rPr>
              <w:t>hecks that the plans and specifications for the bu</w:t>
            </w:r>
            <w:r w:rsidR="0032358D">
              <w:rPr>
                <w:rFonts w:ascii="Arial" w:hAnsi="Arial" w:cs="Arial"/>
                <w:sz w:val="22"/>
                <w:szCs w:val="24"/>
              </w:rPr>
              <w:t xml:space="preserve">ilding work </w:t>
            </w:r>
            <w:r w:rsidR="00D17FCE">
              <w:rPr>
                <w:rFonts w:ascii="Arial" w:hAnsi="Arial" w:cs="Arial"/>
                <w:sz w:val="22"/>
                <w:szCs w:val="24"/>
              </w:rPr>
              <w:t xml:space="preserve">is </w:t>
            </w:r>
            <w:r w:rsidR="0032358D">
              <w:rPr>
                <w:rFonts w:ascii="Arial" w:hAnsi="Arial" w:cs="Arial"/>
                <w:sz w:val="22"/>
                <w:szCs w:val="24"/>
              </w:rPr>
              <w:t>in accordance with legislation, Building Code of Australia and Australian Building Stan</w:t>
            </w:r>
            <w:r w:rsidR="00C500A5">
              <w:rPr>
                <w:rFonts w:ascii="Arial" w:hAnsi="Arial" w:cs="Arial"/>
                <w:sz w:val="22"/>
                <w:szCs w:val="24"/>
              </w:rPr>
              <w:t>dards</w:t>
            </w:r>
            <w:r w:rsidR="00D17FCE">
              <w:rPr>
                <w:rFonts w:ascii="Arial" w:hAnsi="Arial" w:cs="Arial"/>
                <w:sz w:val="22"/>
                <w:szCs w:val="24"/>
              </w:rPr>
              <w:t xml:space="preserve"> and </w:t>
            </w:r>
            <w:r w:rsidR="004175C2">
              <w:rPr>
                <w:rFonts w:ascii="Arial" w:hAnsi="Arial" w:cs="Arial"/>
                <w:sz w:val="22"/>
                <w:szCs w:val="24"/>
              </w:rPr>
              <w:t xml:space="preserve">will </w:t>
            </w:r>
            <w:r w:rsidR="00D17FCE">
              <w:rPr>
                <w:rFonts w:ascii="Arial" w:hAnsi="Arial" w:cs="Arial"/>
                <w:sz w:val="22"/>
                <w:szCs w:val="24"/>
              </w:rPr>
              <w:t>i</w:t>
            </w:r>
            <w:r w:rsidR="004175C2">
              <w:rPr>
                <w:rFonts w:ascii="Arial" w:hAnsi="Arial" w:cs="Arial"/>
                <w:sz w:val="22"/>
                <w:szCs w:val="24"/>
              </w:rPr>
              <w:t>ssue</w:t>
            </w:r>
            <w:r w:rsidR="00C500A5">
              <w:rPr>
                <w:rFonts w:ascii="Arial" w:hAnsi="Arial" w:cs="Arial"/>
                <w:sz w:val="22"/>
                <w:szCs w:val="24"/>
              </w:rPr>
              <w:t xml:space="preserve"> the </w:t>
            </w:r>
            <w:r w:rsidR="00D17FCE">
              <w:rPr>
                <w:rFonts w:ascii="Arial" w:hAnsi="Arial" w:cs="Arial"/>
                <w:sz w:val="22"/>
                <w:szCs w:val="24"/>
              </w:rPr>
              <w:t xml:space="preserve">development </w:t>
            </w:r>
            <w:r w:rsidR="00C500A5">
              <w:rPr>
                <w:rFonts w:ascii="Arial" w:hAnsi="Arial" w:cs="Arial"/>
                <w:sz w:val="22"/>
                <w:szCs w:val="24"/>
              </w:rPr>
              <w:t>approval with or without conditions.</w:t>
            </w:r>
          </w:p>
          <w:permEnd w:id="1398551900"/>
          <w:p w:rsidR="00B70FBF" w:rsidRPr="00321276" w:rsidRDefault="00B70FBF" w:rsidP="00F773D2">
            <w:pPr>
              <w:ind w:right="82"/>
              <w:jc w:val="left"/>
              <w:rPr>
                <w:rFonts w:ascii="Arial" w:hAnsi="Arial" w:cs="Arial"/>
                <w:sz w:val="22"/>
                <w:szCs w:val="24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50440" w:rsidRPr="00321276" w:rsidRDefault="00D50440" w:rsidP="00F933B1">
            <w:pPr>
              <w:ind w:left="993" w:hanging="993"/>
            </w:pPr>
          </w:p>
        </w:tc>
      </w:tr>
      <w:tr w:rsidR="00B70FBF" w:rsidRPr="00321276" w:rsidTr="00F773D2">
        <w:trPr>
          <w:trHeight w:val="2041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0FBF" w:rsidRPr="00321276" w:rsidRDefault="00B70FBF" w:rsidP="00F933B1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70FBF" w:rsidRPr="00321276" w:rsidRDefault="00B70FBF" w:rsidP="00F933B1">
            <w:pPr>
              <w:jc w:val="center"/>
            </w:pPr>
            <w:r w:rsidRPr="00321276">
              <w:t>Geotechnical and environmental specialists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5799E" w:rsidRDefault="004175C2" w:rsidP="00F773D2">
            <w:pPr>
              <w:ind w:right="82"/>
              <w:jc w:val="left"/>
              <w:rPr>
                <w:rFonts w:ascii="Arial" w:hAnsi="Arial" w:cs="Arial"/>
                <w:sz w:val="22"/>
                <w:szCs w:val="24"/>
              </w:rPr>
            </w:pPr>
            <w:permStart w:id="1098006953" w:edGrp="everyone"/>
            <w:r>
              <w:rPr>
                <w:rFonts w:ascii="Arial" w:hAnsi="Arial" w:cs="Arial"/>
                <w:sz w:val="22"/>
                <w:szCs w:val="24"/>
              </w:rPr>
              <w:t xml:space="preserve">The </w:t>
            </w:r>
            <w:r w:rsidR="00C13BC0">
              <w:rPr>
                <w:rFonts w:ascii="Arial" w:hAnsi="Arial" w:cs="Arial"/>
                <w:sz w:val="22"/>
                <w:szCs w:val="24"/>
              </w:rPr>
              <w:t>Geotechnical specialist</w:t>
            </w:r>
            <w:r>
              <w:rPr>
                <w:rFonts w:ascii="Arial" w:hAnsi="Arial" w:cs="Arial"/>
                <w:sz w:val="22"/>
                <w:szCs w:val="24"/>
              </w:rPr>
              <w:t xml:space="preserve"> will</w:t>
            </w:r>
            <w:r w:rsidR="00C13BC0">
              <w:rPr>
                <w:rFonts w:ascii="Arial" w:hAnsi="Arial" w:cs="Arial"/>
                <w:sz w:val="22"/>
                <w:szCs w:val="24"/>
              </w:rPr>
              <w:t xml:space="preserve"> p</w:t>
            </w:r>
            <w:r w:rsidR="0045799E">
              <w:rPr>
                <w:rFonts w:ascii="Arial" w:hAnsi="Arial" w:cs="Arial"/>
                <w:sz w:val="22"/>
                <w:szCs w:val="24"/>
              </w:rPr>
              <w:t xml:space="preserve">rovide soil </w:t>
            </w:r>
            <w:r w:rsidR="00BD7A60">
              <w:rPr>
                <w:rFonts w:ascii="Arial" w:hAnsi="Arial" w:cs="Arial"/>
                <w:sz w:val="22"/>
                <w:szCs w:val="24"/>
              </w:rPr>
              <w:t>test report</w:t>
            </w:r>
            <w:r>
              <w:rPr>
                <w:rFonts w:ascii="Arial" w:hAnsi="Arial" w:cs="Arial"/>
                <w:sz w:val="22"/>
                <w:szCs w:val="24"/>
              </w:rPr>
              <w:t>s</w:t>
            </w:r>
            <w:r w:rsidR="00BD7A60">
              <w:rPr>
                <w:rFonts w:ascii="Arial" w:hAnsi="Arial" w:cs="Arial"/>
                <w:sz w:val="22"/>
                <w:szCs w:val="24"/>
              </w:rPr>
              <w:t xml:space="preserve"> and </w:t>
            </w:r>
            <w:r w:rsidR="0045799E">
              <w:rPr>
                <w:rFonts w:ascii="Arial" w:hAnsi="Arial" w:cs="Arial"/>
                <w:sz w:val="22"/>
                <w:szCs w:val="24"/>
              </w:rPr>
              <w:t xml:space="preserve">assessments </w:t>
            </w:r>
            <w:r>
              <w:rPr>
                <w:rFonts w:ascii="Arial" w:hAnsi="Arial" w:cs="Arial"/>
                <w:sz w:val="22"/>
                <w:szCs w:val="24"/>
              </w:rPr>
              <w:t>of</w:t>
            </w:r>
            <w:r w:rsidR="0045799E">
              <w:rPr>
                <w:rFonts w:ascii="Arial" w:hAnsi="Arial" w:cs="Arial"/>
                <w:sz w:val="22"/>
                <w:szCs w:val="24"/>
              </w:rPr>
              <w:t xml:space="preserve"> the land.</w:t>
            </w:r>
          </w:p>
          <w:p w:rsidR="00C13BC0" w:rsidRDefault="00C13BC0" w:rsidP="00F773D2">
            <w:pPr>
              <w:ind w:right="82"/>
              <w:jc w:val="left"/>
              <w:rPr>
                <w:rFonts w:ascii="Arial" w:hAnsi="Arial" w:cs="Arial"/>
                <w:sz w:val="22"/>
                <w:szCs w:val="24"/>
              </w:rPr>
            </w:pPr>
          </w:p>
          <w:p w:rsidR="00C13BC0" w:rsidRDefault="004175C2" w:rsidP="00F773D2">
            <w:pPr>
              <w:ind w:right="82"/>
              <w:jc w:val="left"/>
              <w:rPr>
                <w:rFonts w:ascii="Arial" w:hAnsi="Arial" w:cs="Arial"/>
                <w:sz w:val="22"/>
                <w:szCs w:val="24"/>
              </w:rPr>
            </w:pPr>
            <w:r>
              <w:rPr>
                <w:rFonts w:ascii="Arial" w:hAnsi="Arial" w:cs="Arial"/>
                <w:sz w:val="22"/>
                <w:szCs w:val="24"/>
              </w:rPr>
              <w:t xml:space="preserve">The </w:t>
            </w:r>
            <w:r w:rsidR="00C13BC0">
              <w:rPr>
                <w:rFonts w:ascii="Arial" w:hAnsi="Arial" w:cs="Arial"/>
                <w:sz w:val="22"/>
                <w:szCs w:val="24"/>
              </w:rPr>
              <w:t>Energy Efficie</w:t>
            </w:r>
            <w:r w:rsidR="00DC0BAE">
              <w:rPr>
                <w:rFonts w:ascii="Arial" w:hAnsi="Arial" w:cs="Arial"/>
                <w:sz w:val="22"/>
                <w:szCs w:val="24"/>
              </w:rPr>
              <w:t>ncy Consultant</w:t>
            </w:r>
            <w:r>
              <w:rPr>
                <w:rFonts w:ascii="Arial" w:hAnsi="Arial" w:cs="Arial"/>
                <w:sz w:val="22"/>
                <w:szCs w:val="24"/>
              </w:rPr>
              <w:t xml:space="preserve"> will p</w:t>
            </w:r>
            <w:r w:rsidR="00DC0BAE">
              <w:rPr>
                <w:rFonts w:ascii="Arial" w:hAnsi="Arial" w:cs="Arial"/>
                <w:sz w:val="22"/>
                <w:szCs w:val="24"/>
              </w:rPr>
              <w:t>rovide a report which measures the impact of all the building elements to assess th</w:t>
            </w:r>
            <w:r w:rsidR="00BD7A60">
              <w:rPr>
                <w:rFonts w:ascii="Arial" w:hAnsi="Arial" w:cs="Arial"/>
                <w:sz w:val="22"/>
                <w:szCs w:val="24"/>
              </w:rPr>
              <w:t xml:space="preserve">e efficiency of the development – </w:t>
            </w:r>
            <w:r w:rsidR="00D17FCE">
              <w:rPr>
                <w:rFonts w:ascii="Arial" w:hAnsi="Arial" w:cs="Arial"/>
                <w:sz w:val="22"/>
                <w:szCs w:val="24"/>
              </w:rPr>
              <w:t>and Energy Efficiency appraisal.</w:t>
            </w:r>
          </w:p>
          <w:permEnd w:id="1098006953"/>
          <w:p w:rsidR="00B70FBF" w:rsidRPr="00321276" w:rsidRDefault="00B70FBF" w:rsidP="00F773D2">
            <w:pPr>
              <w:ind w:right="82"/>
              <w:jc w:val="left"/>
              <w:rPr>
                <w:rFonts w:ascii="Arial" w:hAnsi="Arial" w:cs="Arial"/>
                <w:sz w:val="22"/>
                <w:szCs w:val="24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0FBF" w:rsidRPr="00321276" w:rsidRDefault="00B70FBF" w:rsidP="00F933B1">
            <w:pPr>
              <w:ind w:left="993" w:hanging="993"/>
            </w:pPr>
          </w:p>
        </w:tc>
      </w:tr>
      <w:tr w:rsidR="00B70FBF" w:rsidRPr="00321276" w:rsidTr="00F773D2">
        <w:trPr>
          <w:trHeight w:val="2041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0FBF" w:rsidRPr="00321276" w:rsidRDefault="00B70FBF" w:rsidP="00F933B1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70FBF" w:rsidRPr="00321276" w:rsidRDefault="00B70FBF" w:rsidP="00F933B1">
            <w:pPr>
              <w:jc w:val="center"/>
            </w:pPr>
            <w:r w:rsidRPr="00321276">
              <w:t>Structural, mechanical and electrical engineers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70FBF" w:rsidRDefault="00B70FBF" w:rsidP="004175C2">
            <w:pPr>
              <w:ind w:right="82"/>
              <w:jc w:val="left"/>
              <w:rPr>
                <w:rFonts w:ascii="Arial" w:hAnsi="Arial" w:cs="Arial"/>
                <w:sz w:val="22"/>
                <w:szCs w:val="24"/>
              </w:rPr>
            </w:pPr>
            <w:permStart w:id="1490714464" w:edGrp="everyone"/>
          </w:p>
          <w:p w:rsidR="00BD7A60" w:rsidRDefault="00F630F0" w:rsidP="00F773D2">
            <w:pPr>
              <w:ind w:right="82"/>
              <w:jc w:val="left"/>
              <w:rPr>
                <w:rFonts w:ascii="Arial" w:hAnsi="Arial" w:cs="Arial"/>
                <w:sz w:val="22"/>
                <w:szCs w:val="24"/>
              </w:rPr>
            </w:pPr>
            <w:r>
              <w:rPr>
                <w:rFonts w:ascii="Arial" w:hAnsi="Arial" w:cs="Arial"/>
                <w:sz w:val="22"/>
                <w:szCs w:val="24"/>
              </w:rPr>
              <w:t>E</w:t>
            </w:r>
            <w:r w:rsidR="000834E5">
              <w:rPr>
                <w:rFonts w:ascii="Arial" w:hAnsi="Arial" w:cs="Arial"/>
                <w:sz w:val="22"/>
                <w:szCs w:val="24"/>
              </w:rPr>
              <w:t xml:space="preserve">ngineers </w:t>
            </w:r>
            <w:r>
              <w:rPr>
                <w:rFonts w:ascii="Arial" w:hAnsi="Arial" w:cs="Arial"/>
                <w:sz w:val="22"/>
                <w:szCs w:val="24"/>
              </w:rPr>
              <w:t xml:space="preserve">ensure the building is able to </w:t>
            </w:r>
            <w:r w:rsidR="000834E5">
              <w:rPr>
                <w:rFonts w:ascii="Arial" w:hAnsi="Arial" w:cs="Arial"/>
                <w:sz w:val="22"/>
                <w:szCs w:val="24"/>
              </w:rPr>
              <w:t xml:space="preserve">withstand the elements and durability to last. They </w:t>
            </w:r>
            <w:r w:rsidR="00BD7A60">
              <w:rPr>
                <w:rFonts w:ascii="Arial" w:hAnsi="Arial" w:cs="Arial"/>
                <w:sz w:val="22"/>
                <w:szCs w:val="24"/>
              </w:rPr>
              <w:t>prepare detailed structural, mechanical &amp; electrical plans for submission with application</w:t>
            </w:r>
            <w:r w:rsidR="004175C2">
              <w:rPr>
                <w:rFonts w:ascii="Arial" w:hAnsi="Arial" w:cs="Arial"/>
                <w:sz w:val="22"/>
                <w:szCs w:val="24"/>
              </w:rPr>
              <w:t>, along with design certification (Form 15).</w:t>
            </w:r>
          </w:p>
          <w:p w:rsidR="00D17FCE" w:rsidRDefault="00D17FCE" w:rsidP="00F773D2">
            <w:pPr>
              <w:ind w:right="82"/>
              <w:jc w:val="left"/>
              <w:rPr>
                <w:rFonts w:ascii="Arial" w:hAnsi="Arial" w:cs="Arial"/>
                <w:sz w:val="22"/>
                <w:szCs w:val="24"/>
              </w:rPr>
            </w:pPr>
          </w:p>
          <w:p w:rsidR="00B70FBF" w:rsidRDefault="00B70FBF" w:rsidP="00F773D2">
            <w:pPr>
              <w:ind w:right="82"/>
              <w:jc w:val="left"/>
              <w:rPr>
                <w:rFonts w:ascii="Arial" w:hAnsi="Arial" w:cs="Arial"/>
                <w:sz w:val="22"/>
                <w:szCs w:val="24"/>
              </w:rPr>
            </w:pPr>
          </w:p>
          <w:permEnd w:id="1490714464"/>
          <w:p w:rsidR="00B70FBF" w:rsidRPr="00321276" w:rsidRDefault="00B70FBF" w:rsidP="00F773D2">
            <w:pPr>
              <w:ind w:right="82"/>
              <w:jc w:val="left"/>
              <w:rPr>
                <w:rFonts w:ascii="Arial" w:hAnsi="Arial" w:cs="Arial"/>
                <w:sz w:val="22"/>
                <w:szCs w:val="24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0FBF" w:rsidRPr="00321276" w:rsidRDefault="00B70FBF" w:rsidP="00F933B1">
            <w:pPr>
              <w:ind w:left="993" w:hanging="993"/>
            </w:pPr>
          </w:p>
        </w:tc>
      </w:tr>
    </w:tbl>
    <w:p w:rsidR="00D50440" w:rsidRPr="00321276" w:rsidRDefault="00D50440" w:rsidP="00D50440">
      <w:pPr>
        <w:rPr>
          <w:rFonts w:ascii="Arial" w:hAnsi="Arial" w:cs="Arial"/>
          <w:sz w:val="22"/>
          <w:szCs w:val="22"/>
        </w:rPr>
      </w:pPr>
    </w:p>
    <w:p w:rsidR="006941E1" w:rsidRPr="00321276" w:rsidRDefault="006941E1" w:rsidP="00D50440">
      <w:pPr>
        <w:rPr>
          <w:rFonts w:ascii="Arial" w:hAnsi="Arial" w:cs="Arial"/>
          <w:sz w:val="22"/>
          <w:szCs w:val="22"/>
        </w:rPr>
      </w:pPr>
    </w:p>
    <w:p w:rsidR="006941E1" w:rsidRPr="00321276" w:rsidRDefault="006941E1" w:rsidP="006941E1">
      <w:pPr>
        <w:pStyle w:val="11CSTCPLQuestionBullet"/>
        <w:ind w:left="709" w:hanging="709"/>
      </w:pPr>
      <w:bookmarkStart w:id="6" w:name="_Ref496175209"/>
      <w:r w:rsidRPr="00321276">
        <w:t xml:space="preserve">Under the </w:t>
      </w:r>
      <w:r w:rsidRPr="00321276">
        <w:rPr>
          <w:i/>
        </w:rPr>
        <w:t>Planning Act 2016</w:t>
      </w:r>
      <w:r w:rsidRPr="00321276">
        <w:t xml:space="preserve"> (Qld), what two (2) documents are required to support a development application?</w:t>
      </w:r>
      <w:bookmarkEnd w:id="6"/>
    </w:p>
    <w:p w:rsidR="006941E1" w:rsidRPr="00321276" w:rsidRDefault="006941E1" w:rsidP="006941E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941E1" w:rsidRPr="00321276" w:rsidTr="00963509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941E1" w:rsidRPr="00321276" w:rsidRDefault="006941E1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5F8" w:rsidRDefault="00FF35F8" w:rsidP="00FF35F8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22"/>
                <w:szCs w:val="22"/>
              </w:rPr>
            </w:pPr>
            <w:permStart w:id="1936679398" w:edGrp="everyone"/>
            <w:r>
              <w:rPr>
                <w:rFonts w:ascii="Arial" w:hAnsi="Arial" w:cs="Arial"/>
                <w:sz w:val="22"/>
                <w:szCs w:val="22"/>
              </w:rPr>
              <w:t>Planning report</w:t>
            </w:r>
          </w:p>
          <w:p w:rsidR="00FF35F8" w:rsidRPr="00FF35F8" w:rsidRDefault="00FF35F8" w:rsidP="00FF35F8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Plans of the development – Site, Demolition, Floor &amp; Elevatio</w:t>
            </w:r>
            <w:r>
              <w:rPr>
                <w:rFonts w:ascii="Arial" w:hAnsi="Arial" w:cs="Arial"/>
                <w:sz w:val="22"/>
                <w:szCs w:val="22"/>
              </w:rPr>
              <w:t>ns</w:t>
            </w:r>
          </w:p>
          <w:permEnd w:id="1936679398"/>
          <w:p w:rsidR="006941E1" w:rsidRPr="00321276" w:rsidRDefault="006941E1" w:rsidP="00AF61C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8497824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446211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941E1" w:rsidRPr="00321276" w:rsidRDefault="00DC0A53" w:rsidP="00DC0A5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49782402" w:displacedByCustomXml="prev"/>
      </w:tr>
    </w:tbl>
    <w:p w:rsidR="006941E1" w:rsidRPr="00321276" w:rsidRDefault="006941E1" w:rsidP="006941E1">
      <w:pPr>
        <w:rPr>
          <w:rFonts w:ascii="Arial" w:hAnsi="Arial" w:cs="Arial"/>
          <w:sz w:val="22"/>
          <w:szCs w:val="22"/>
        </w:rPr>
      </w:pPr>
    </w:p>
    <w:p w:rsidR="006941E1" w:rsidRPr="00321276" w:rsidRDefault="006941E1" w:rsidP="006941E1">
      <w:pPr>
        <w:rPr>
          <w:rFonts w:ascii="Arial" w:hAnsi="Arial" w:cs="Arial"/>
          <w:sz w:val="22"/>
          <w:szCs w:val="22"/>
        </w:rPr>
      </w:pPr>
    </w:p>
    <w:p w:rsidR="006941E1" w:rsidRPr="00321276" w:rsidRDefault="006941E1" w:rsidP="006941E1">
      <w:pPr>
        <w:pStyle w:val="11CSTCPLQuestionBullet"/>
        <w:ind w:left="709" w:hanging="709"/>
      </w:pPr>
      <w:bookmarkStart w:id="7" w:name="_Ref496179527"/>
      <w:r w:rsidRPr="00321276">
        <w:t xml:space="preserve">Under the requirements of the Brisbane City Council what </w:t>
      </w:r>
      <w:r w:rsidR="00F87616" w:rsidRPr="00321276">
        <w:t xml:space="preserve">documents are required to support a development application (in addition to those under </w:t>
      </w:r>
      <w:r w:rsidR="00F87616" w:rsidRPr="00321276">
        <w:fldChar w:fldCharType="begin"/>
      </w:r>
      <w:r w:rsidR="00F87616" w:rsidRPr="00321276">
        <w:instrText xml:space="preserve"> REF _Ref496175209 \r \h </w:instrText>
      </w:r>
      <w:r w:rsidR="00321276" w:rsidRPr="00321276">
        <w:instrText xml:space="preserve"> \* MERGEFORMAT </w:instrText>
      </w:r>
      <w:r w:rsidR="00F87616" w:rsidRPr="00321276">
        <w:fldChar w:fldCharType="separate"/>
      </w:r>
      <w:r w:rsidR="00A52EE4" w:rsidRPr="00321276">
        <w:t>Q6.</w:t>
      </w:r>
      <w:r w:rsidR="00F87616" w:rsidRPr="00321276">
        <w:fldChar w:fldCharType="end"/>
      </w:r>
      <w:r w:rsidR="00F87616" w:rsidRPr="00321276">
        <w:t>)?</w:t>
      </w:r>
      <w:bookmarkEnd w:id="7"/>
    </w:p>
    <w:p w:rsidR="006941E1" w:rsidRPr="00321276" w:rsidRDefault="006941E1" w:rsidP="006941E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941E1" w:rsidRPr="00321276" w:rsidTr="00963509">
        <w:trPr>
          <w:trHeight w:val="158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941E1" w:rsidRPr="00321276" w:rsidRDefault="006941E1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E1" w:rsidRPr="002F3FAB" w:rsidRDefault="002F3FAB" w:rsidP="002F3FAB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22"/>
                <w:szCs w:val="22"/>
              </w:rPr>
            </w:pPr>
            <w:permStart w:id="1049573334" w:edGrp="everyone"/>
            <w:r w:rsidRPr="002F3FAB">
              <w:rPr>
                <w:rFonts w:ascii="Arial" w:hAnsi="Arial" w:cs="Arial"/>
                <w:sz w:val="22"/>
                <w:szCs w:val="22"/>
              </w:rPr>
              <w:t>Completed Development Services lodgement form</w:t>
            </w:r>
          </w:p>
          <w:p w:rsidR="006941E1" w:rsidRDefault="002F3FAB" w:rsidP="002F3FAB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22"/>
                <w:szCs w:val="22"/>
              </w:rPr>
            </w:pPr>
            <w:r w:rsidRPr="002F3FAB">
              <w:rPr>
                <w:rFonts w:ascii="Arial" w:hAnsi="Arial" w:cs="Arial"/>
                <w:sz w:val="22"/>
                <w:szCs w:val="22"/>
              </w:rPr>
              <w:t>Erosion Hazard Assessment Form</w:t>
            </w:r>
          </w:p>
          <w:p w:rsidR="00E05E0B" w:rsidRPr="00E05E0B" w:rsidRDefault="00E05E0B" w:rsidP="00E05E0B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Land owner’s consent</w:t>
            </w:r>
          </w:p>
          <w:permEnd w:id="1049573334"/>
        </w:tc>
      </w:tr>
    </w:tbl>
    <w:p w:rsidR="00E05E0B" w:rsidRPr="00321276" w:rsidRDefault="00E05E0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941E1" w:rsidRPr="00321276" w:rsidTr="00963509">
        <w:trPr>
          <w:trHeight w:val="1587"/>
        </w:trPr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E1" w:rsidRPr="00321276" w:rsidRDefault="006941E1" w:rsidP="00AF61C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0634622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457429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941E1" w:rsidRPr="00321276" w:rsidRDefault="00DC0A53" w:rsidP="00DC0A5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63462261" w:displacedByCustomXml="prev"/>
      </w:tr>
    </w:tbl>
    <w:p w:rsidR="006941E1" w:rsidRPr="00321276" w:rsidRDefault="006941E1" w:rsidP="006941E1">
      <w:pPr>
        <w:rPr>
          <w:rFonts w:ascii="Arial" w:hAnsi="Arial" w:cs="Arial"/>
          <w:sz w:val="22"/>
          <w:szCs w:val="22"/>
        </w:rPr>
      </w:pPr>
    </w:p>
    <w:p w:rsidR="00F87616" w:rsidRPr="00321276" w:rsidRDefault="00F87616">
      <w:pPr>
        <w:jc w:val="left"/>
        <w:rPr>
          <w:rFonts w:ascii="Arial" w:hAnsi="Arial" w:cs="Arial"/>
          <w:sz w:val="22"/>
          <w:szCs w:val="22"/>
        </w:rPr>
      </w:pPr>
    </w:p>
    <w:p w:rsidR="00653F51" w:rsidRPr="00321276" w:rsidRDefault="00653F51" w:rsidP="00653F51">
      <w:pPr>
        <w:pStyle w:val="11CSTCPLQuestionBullet"/>
        <w:ind w:left="709" w:hanging="709"/>
      </w:pPr>
      <w:bookmarkStart w:id="8" w:name="_Ref496179700"/>
      <w:r w:rsidRPr="00321276">
        <w:t xml:space="preserve">When arranging for building approval through a building certifier, you must give them scaled and detailed plans. Who should these plans </w:t>
      </w:r>
      <w:r w:rsidR="00370713" w:rsidRPr="00321276">
        <w:t>be</w:t>
      </w:r>
      <w:r w:rsidRPr="00321276">
        <w:t xml:space="preserve"> prepared by?</w:t>
      </w:r>
      <w:bookmarkEnd w:id="8"/>
    </w:p>
    <w:p w:rsidR="00653F51" w:rsidRPr="00321276" w:rsidRDefault="00653F51" w:rsidP="00653F5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53F51" w:rsidRPr="00321276" w:rsidTr="004B582A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3F51" w:rsidRPr="00321276" w:rsidRDefault="00653F51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51" w:rsidRPr="00321276" w:rsidRDefault="002F3FAB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355542301" w:edGrp="everyone"/>
            <w:r>
              <w:rPr>
                <w:rFonts w:ascii="Arial" w:hAnsi="Arial" w:cs="Arial"/>
                <w:sz w:val="22"/>
                <w:szCs w:val="22"/>
              </w:rPr>
              <w:t>A Draftsperson or Architect</w:t>
            </w:r>
            <w:permEnd w:id="355542301"/>
          </w:p>
        </w:tc>
        <w:permStart w:id="5754946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890137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53F51" w:rsidRPr="00321276" w:rsidRDefault="00DC0A53" w:rsidP="00DC0A5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75494690" w:displacedByCustomXml="prev"/>
      </w:tr>
    </w:tbl>
    <w:p w:rsidR="00653F51" w:rsidRPr="00321276" w:rsidRDefault="00653F51" w:rsidP="00653F51">
      <w:pPr>
        <w:rPr>
          <w:rFonts w:ascii="Arial" w:hAnsi="Arial" w:cs="Arial"/>
          <w:sz w:val="22"/>
          <w:szCs w:val="22"/>
        </w:rPr>
      </w:pPr>
    </w:p>
    <w:p w:rsidR="00653F51" w:rsidRPr="00321276" w:rsidRDefault="00653F51" w:rsidP="00653F51">
      <w:pPr>
        <w:rPr>
          <w:rFonts w:ascii="Arial" w:hAnsi="Arial" w:cs="Arial"/>
          <w:sz w:val="22"/>
          <w:szCs w:val="22"/>
        </w:rPr>
      </w:pPr>
    </w:p>
    <w:p w:rsidR="00653F51" w:rsidRPr="00321276" w:rsidRDefault="00653F51" w:rsidP="00653F51">
      <w:pPr>
        <w:pStyle w:val="11CSTCPLQuestionBullet"/>
        <w:ind w:left="709" w:hanging="709"/>
      </w:pPr>
      <w:bookmarkStart w:id="9" w:name="_Ref428791713"/>
      <w:r w:rsidRPr="00321276">
        <w:t>Name three (3) approvals that must be lodged through the Brisbane City Council, as opposed to through a building certifier.</w:t>
      </w:r>
      <w:bookmarkEnd w:id="9"/>
    </w:p>
    <w:p w:rsidR="00653F51" w:rsidRPr="00321276" w:rsidRDefault="00653F51" w:rsidP="00653F5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53F51" w:rsidRPr="00321276" w:rsidTr="00FD5E0D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3F51" w:rsidRPr="00321276" w:rsidRDefault="00653F51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51" w:rsidRPr="002F3FAB" w:rsidRDefault="002F3FAB" w:rsidP="002F3FAB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22"/>
                <w:szCs w:val="22"/>
              </w:rPr>
            </w:pPr>
            <w:permStart w:id="1029912567" w:edGrp="everyone"/>
            <w:r w:rsidRPr="002F3FAB">
              <w:rPr>
                <w:rFonts w:ascii="Arial" w:hAnsi="Arial" w:cs="Arial"/>
                <w:sz w:val="22"/>
                <w:szCs w:val="22"/>
              </w:rPr>
              <w:t>Houses more than 9.5 metres in height from the natural ground level in the majority of residential zones.</w:t>
            </w:r>
          </w:p>
          <w:p w:rsidR="00653F51" w:rsidRDefault="002F3FAB" w:rsidP="002F3FAB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22"/>
                <w:szCs w:val="22"/>
              </w:rPr>
            </w:pPr>
            <w:r w:rsidRPr="002F3FAB">
              <w:rPr>
                <w:rFonts w:ascii="Arial" w:hAnsi="Arial" w:cs="Arial"/>
                <w:sz w:val="22"/>
                <w:szCs w:val="22"/>
              </w:rPr>
              <w:t>Redevelopment or removal of heritage and character buildings</w:t>
            </w:r>
          </w:p>
          <w:p w:rsidR="002F3FAB" w:rsidRPr="002F3FAB" w:rsidRDefault="002F3FAB" w:rsidP="002F3FAB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22"/>
                <w:szCs w:val="22"/>
              </w:rPr>
            </w:pPr>
            <w:r w:rsidRPr="002F3FAB">
              <w:rPr>
                <w:rFonts w:ascii="Arial" w:hAnsi="Arial" w:cs="Arial"/>
                <w:sz w:val="22"/>
                <w:szCs w:val="22"/>
              </w:rPr>
              <w:t>Town planning matters that are not accepted development, subject to requirements under Brisbane City Plan</w:t>
            </w:r>
            <w:r>
              <w:rPr>
                <w:rFonts w:ascii="Arial" w:hAnsi="Arial" w:cs="Arial"/>
                <w:sz w:val="22"/>
                <w:szCs w:val="22"/>
              </w:rPr>
              <w:t xml:space="preserve"> 2014</w:t>
            </w:r>
          </w:p>
          <w:permEnd w:id="1029912567"/>
          <w:p w:rsidR="00653F51" w:rsidRPr="00321276" w:rsidRDefault="00653F51" w:rsidP="00AF61C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4449613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319145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53F51" w:rsidRPr="00321276" w:rsidRDefault="00DC0A53" w:rsidP="00DC0A5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44961338" w:displacedByCustomXml="prev"/>
      </w:tr>
    </w:tbl>
    <w:p w:rsidR="00653F51" w:rsidRPr="00321276" w:rsidRDefault="00653F51" w:rsidP="00653F51">
      <w:pPr>
        <w:rPr>
          <w:rFonts w:ascii="Arial" w:hAnsi="Arial" w:cs="Arial"/>
          <w:sz w:val="22"/>
          <w:szCs w:val="22"/>
        </w:rPr>
      </w:pPr>
    </w:p>
    <w:p w:rsidR="00653F51" w:rsidRPr="00321276" w:rsidRDefault="00653F51">
      <w:pPr>
        <w:jc w:val="left"/>
        <w:rPr>
          <w:rFonts w:ascii="Arial" w:hAnsi="Arial" w:cs="Arial"/>
          <w:sz w:val="22"/>
          <w:szCs w:val="22"/>
        </w:rPr>
      </w:pPr>
    </w:p>
    <w:p w:rsidR="00577520" w:rsidRPr="00321276" w:rsidRDefault="00B70FBF" w:rsidP="00577520">
      <w:pPr>
        <w:pStyle w:val="11CSTCPLQuestionBullet"/>
        <w:ind w:left="709" w:hanging="709"/>
      </w:pPr>
      <w:bookmarkStart w:id="10" w:name="_Ref428791708"/>
      <w:r w:rsidRPr="00321276">
        <w:t>What should be considered when developing a plan for the process of lodging approval applications</w:t>
      </w:r>
      <w:r w:rsidR="00577520" w:rsidRPr="00321276">
        <w:t>?</w:t>
      </w:r>
      <w:bookmarkEnd w:id="10"/>
    </w:p>
    <w:p w:rsidR="00577520" w:rsidRPr="00321276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337"/>
        <w:gridCol w:w="708"/>
      </w:tblGrid>
      <w:tr w:rsidR="00577520" w:rsidRPr="00321276" w:rsidTr="00B64691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321276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20" w:rsidRPr="00DB735A" w:rsidRDefault="00DB735A" w:rsidP="00DB735A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22"/>
                <w:szCs w:val="22"/>
              </w:rPr>
            </w:pPr>
            <w:permStart w:id="987122747" w:edGrp="everyone"/>
            <w:r w:rsidRPr="00DB735A">
              <w:rPr>
                <w:rFonts w:ascii="Arial" w:hAnsi="Arial" w:cs="Arial"/>
                <w:sz w:val="22"/>
                <w:szCs w:val="22"/>
              </w:rPr>
              <w:t>The s</w:t>
            </w:r>
            <w:r w:rsidR="00CD4E0B" w:rsidRPr="00DB735A">
              <w:rPr>
                <w:rFonts w:ascii="Arial" w:hAnsi="Arial" w:cs="Arial"/>
                <w:sz w:val="22"/>
                <w:szCs w:val="22"/>
              </w:rPr>
              <w:t>cheduling required to obtain all of the information</w:t>
            </w:r>
          </w:p>
          <w:p w:rsidR="00577520" w:rsidRPr="00DB735A" w:rsidRDefault="00DB735A" w:rsidP="00DB735A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  <w:r w:rsidRPr="00DB735A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CD4E0B" w:rsidRPr="00DB735A">
              <w:rPr>
                <w:rFonts w:ascii="Arial" w:hAnsi="Arial" w:cs="Arial"/>
                <w:sz w:val="22"/>
                <w:szCs w:val="22"/>
              </w:rPr>
              <w:t>Client’s needs and expected completion date</w:t>
            </w:r>
          </w:p>
          <w:permEnd w:id="987122747"/>
          <w:p w:rsidR="00577520" w:rsidRPr="00321276" w:rsidRDefault="00577520" w:rsidP="0057752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3654041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85141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8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321276" w:rsidRDefault="00DC0A53" w:rsidP="00DC0A5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65404120" w:displacedByCustomXml="prev"/>
      </w:tr>
    </w:tbl>
    <w:p w:rsidR="00577520" w:rsidRPr="00321276" w:rsidRDefault="00577520" w:rsidP="00577520">
      <w:pPr>
        <w:rPr>
          <w:rFonts w:ascii="Arial" w:hAnsi="Arial" w:cs="Arial"/>
          <w:sz w:val="22"/>
          <w:szCs w:val="22"/>
        </w:rPr>
      </w:pPr>
    </w:p>
    <w:p w:rsidR="00F87616" w:rsidRPr="00321276" w:rsidRDefault="00F87616" w:rsidP="00F87616">
      <w:pPr>
        <w:rPr>
          <w:rFonts w:ascii="Arial" w:hAnsi="Arial" w:cs="Arial"/>
          <w:sz w:val="22"/>
          <w:szCs w:val="22"/>
        </w:rPr>
      </w:pPr>
    </w:p>
    <w:p w:rsidR="00F87616" w:rsidRPr="00321276" w:rsidRDefault="00F87616" w:rsidP="00F87616">
      <w:pPr>
        <w:pStyle w:val="11CSTCPLQuestionBullet"/>
        <w:ind w:left="709" w:hanging="709"/>
      </w:pPr>
      <w:bookmarkStart w:id="11" w:name="_Ref496179742"/>
      <w:r w:rsidRPr="00321276">
        <w:t xml:space="preserve">True or False (Tick your response): The plan in </w:t>
      </w:r>
      <w:r w:rsidRPr="00321276">
        <w:fldChar w:fldCharType="begin"/>
      </w:r>
      <w:r w:rsidRPr="00321276">
        <w:instrText xml:space="preserve"> REF _Ref428791708 \r \h </w:instrText>
      </w:r>
      <w:r w:rsidR="00321276" w:rsidRPr="00321276">
        <w:instrText xml:space="preserve"> \* MERGEFORMAT </w:instrText>
      </w:r>
      <w:r w:rsidRPr="00321276">
        <w:fldChar w:fldCharType="separate"/>
      </w:r>
      <w:r w:rsidR="00A52EE4" w:rsidRPr="00321276">
        <w:t xml:space="preserve">Q10. </w:t>
      </w:r>
      <w:r w:rsidRPr="00321276">
        <w:fldChar w:fldCharType="end"/>
      </w:r>
      <w:r w:rsidRPr="00321276">
        <w:t>should be submitted for approval.</w:t>
      </w:r>
      <w:bookmarkEnd w:id="11"/>
    </w:p>
    <w:p w:rsidR="00F87616" w:rsidRPr="00321276" w:rsidRDefault="00F87616" w:rsidP="00F8761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FD5E0D" w:rsidRPr="00321276" w:rsidTr="00FD5E0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FD5E0D" w:rsidRPr="00321276" w:rsidRDefault="00FD5E0D" w:rsidP="00FD5E0D">
            <w:pPr>
              <w:keepNext/>
              <w:ind w:left="993" w:hanging="993"/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sz w:val="40"/>
            </w:rPr>
            <w:id w:val="-200079989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permStart w:id="1728801451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FD5E0D" w:rsidRPr="00321276" w:rsidRDefault="00DB735A" w:rsidP="00FD5E0D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1728801451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5E0D" w:rsidRPr="00321276" w:rsidRDefault="00FD5E0D" w:rsidP="00FD5E0D">
            <w:pPr>
              <w:ind w:left="993" w:hanging="993"/>
              <w:jc w:val="center"/>
            </w:pPr>
            <w:r w:rsidRPr="00321276">
              <w:t>True</w:t>
            </w:r>
            <w:r w:rsidRPr="00321276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D5E0D" w:rsidRPr="00321276" w:rsidRDefault="00FD5E0D" w:rsidP="00FD5E0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6678838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647335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FD5E0D" w:rsidRPr="00321276" w:rsidRDefault="00FD5E0D" w:rsidP="00FD5E0D">
                <w:pPr>
                  <w:keepNext/>
                  <w:ind w:left="993" w:hanging="993"/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67883808" w:displacedByCustomXml="prev"/>
      </w:tr>
      <w:tr w:rsidR="00FD5E0D" w:rsidRPr="00321276" w:rsidTr="00FD5E0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D5E0D" w:rsidRPr="00321276" w:rsidRDefault="00FD5E0D" w:rsidP="00FD5E0D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-16491181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420682610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FD5E0D" w:rsidRPr="00321276" w:rsidRDefault="00DB735A" w:rsidP="00FD5E0D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420682610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5E0D" w:rsidRPr="00321276" w:rsidRDefault="00FD5E0D" w:rsidP="00FD5E0D">
            <w:pPr>
              <w:ind w:left="993" w:hanging="993"/>
              <w:jc w:val="center"/>
            </w:pPr>
            <w:r w:rsidRPr="00321276">
              <w:t>False</w:t>
            </w:r>
            <w:r w:rsidRPr="00321276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D5E0D" w:rsidRPr="00321276" w:rsidRDefault="00FD5E0D" w:rsidP="00FD5E0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FD5E0D" w:rsidRPr="00321276" w:rsidRDefault="00FD5E0D" w:rsidP="00FD5E0D">
            <w:pPr>
              <w:ind w:left="993" w:hanging="993"/>
            </w:pPr>
          </w:p>
        </w:tc>
      </w:tr>
    </w:tbl>
    <w:p w:rsidR="00F87616" w:rsidRPr="00321276" w:rsidRDefault="00F87616" w:rsidP="00F87616">
      <w:pPr>
        <w:rPr>
          <w:rFonts w:ascii="Arial" w:hAnsi="Arial" w:cs="Arial"/>
          <w:sz w:val="22"/>
          <w:szCs w:val="22"/>
        </w:rPr>
      </w:pPr>
    </w:p>
    <w:p w:rsidR="00F87616" w:rsidRPr="00321276" w:rsidRDefault="00F87616">
      <w:pPr>
        <w:jc w:val="left"/>
        <w:rPr>
          <w:rFonts w:ascii="Arial" w:hAnsi="Arial" w:cs="Arial"/>
          <w:sz w:val="22"/>
          <w:szCs w:val="22"/>
        </w:rPr>
      </w:pPr>
      <w:r w:rsidRPr="00321276">
        <w:rPr>
          <w:rFonts w:ascii="Arial" w:hAnsi="Arial" w:cs="Arial"/>
          <w:sz w:val="22"/>
          <w:szCs w:val="22"/>
        </w:rPr>
        <w:br w:type="page"/>
      </w:r>
    </w:p>
    <w:p w:rsidR="00F87616" w:rsidRPr="00321276" w:rsidRDefault="00F87616" w:rsidP="00F87616">
      <w:pPr>
        <w:pStyle w:val="11CSTCPLQuestionBullet"/>
        <w:ind w:left="709" w:hanging="709"/>
      </w:pPr>
      <w:bookmarkStart w:id="12" w:name="_Ref496180136"/>
      <w:r w:rsidRPr="00321276">
        <w:lastRenderedPageBreak/>
        <w:t>The council assesses development under the application types listed below. Describe each assessment type and whether the public must be notified.</w:t>
      </w:r>
      <w:bookmarkEnd w:id="12"/>
    </w:p>
    <w:p w:rsidR="00F87616" w:rsidRPr="00321276" w:rsidRDefault="00F87616" w:rsidP="00F8761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F87616" w:rsidRPr="00321276" w:rsidTr="00AF61C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F87616" w:rsidRPr="00321276" w:rsidRDefault="00F87616" w:rsidP="00AF61CF">
            <w:pPr>
              <w:keepNext/>
              <w:ind w:left="993" w:hanging="993"/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F87616" w:rsidRPr="00321276" w:rsidRDefault="00F87616" w:rsidP="00AF61CF">
            <w:pPr>
              <w:keepNext/>
              <w:ind w:left="993" w:right="82" w:hanging="993"/>
              <w:jc w:val="center"/>
            </w:pPr>
            <w:r w:rsidRPr="00321276">
              <w:t>Assessment type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F87616" w:rsidRPr="00321276" w:rsidRDefault="00F87616" w:rsidP="00AF61CF">
            <w:pPr>
              <w:keepNext/>
              <w:ind w:left="993" w:right="82" w:hanging="993"/>
              <w:jc w:val="center"/>
            </w:pPr>
            <w:r w:rsidRPr="00321276">
              <w:t>Description</w:t>
            </w:r>
          </w:p>
        </w:tc>
        <w:permStart w:id="1897929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909806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F87616" w:rsidRPr="00321276" w:rsidRDefault="00DC0A53" w:rsidP="00DC0A53">
                <w:pPr>
                  <w:keepNext/>
                  <w:ind w:left="993" w:hanging="993"/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792912" w:displacedByCustomXml="prev"/>
      </w:tr>
      <w:tr w:rsidR="00F87616" w:rsidRPr="00321276" w:rsidTr="004B582A">
        <w:trPr>
          <w:trHeight w:val="1701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87616" w:rsidRPr="00321276" w:rsidRDefault="00F87616" w:rsidP="00AF61C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16" w:rsidRPr="00321276" w:rsidRDefault="00F87616" w:rsidP="00AF61CF">
            <w:pPr>
              <w:ind w:right="82"/>
              <w:jc w:val="center"/>
            </w:pPr>
            <w:r w:rsidRPr="00321276">
              <w:t>Code assessment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87616" w:rsidRPr="00321276" w:rsidRDefault="00503576" w:rsidP="004B582A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548232792" w:edGrp="everyone"/>
            <w:r>
              <w:rPr>
                <w:rFonts w:ascii="Arial" w:hAnsi="Arial" w:cs="Arial"/>
                <w:sz w:val="22"/>
              </w:rPr>
              <w:t>A code development application is a</w:t>
            </w:r>
            <w:r w:rsidR="00CD4E0B">
              <w:rPr>
                <w:rFonts w:ascii="Arial" w:hAnsi="Arial" w:cs="Arial"/>
                <w:sz w:val="22"/>
              </w:rPr>
              <w:t>ssessed against the codes identified for use within the City Plan.</w:t>
            </w:r>
            <w:r>
              <w:rPr>
                <w:rFonts w:ascii="Arial" w:hAnsi="Arial" w:cs="Arial"/>
                <w:sz w:val="22"/>
              </w:rPr>
              <w:t xml:space="preserve">  It can be quick to assess and does not require </w:t>
            </w:r>
            <w:r w:rsidR="00CD4E0B">
              <w:rPr>
                <w:rFonts w:ascii="Arial" w:hAnsi="Arial" w:cs="Arial"/>
                <w:sz w:val="22"/>
              </w:rPr>
              <w:t>public to be notified.</w:t>
            </w:r>
            <w:permEnd w:id="54823279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87616" w:rsidRPr="00321276" w:rsidRDefault="00F87616" w:rsidP="00AF61CF">
            <w:pPr>
              <w:ind w:left="993" w:hanging="993"/>
            </w:pPr>
          </w:p>
        </w:tc>
      </w:tr>
      <w:tr w:rsidR="00F87616" w:rsidRPr="00321276" w:rsidTr="004B582A">
        <w:trPr>
          <w:trHeight w:val="1701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87616" w:rsidRPr="00321276" w:rsidRDefault="00F87616" w:rsidP="00AF61C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87616" w:rsidRPr="00321276" w:rsidRDefault="00F87616" w:rsidP="00AF61CF">
            <w:pPr>
              <w:jc w:val="center"/>
            </w:pPr>
            <w:r w:rsidRPr="00321276">
              <w:t>Impact assessment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05E0B" w:rsidRDefault="00503576" w:rsidP="004B582A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530536207" w:edGrp="everyone"/>
            <w:r>
              <w:rPr>
                <w:rFonts w:ascii="Arial" w:hAnsi="Arial" w:cs="Arial"/>
                <w:sz w:val="22"/>
              </w:rPr>
              <w:t>An impact assessment e</w:t>
            </w:r>
            <w:r w:rsidR="00E05E0B">
              <w:rPr>
                <w:rFonts w:ascii="Arial" w:hAnsi="Arial" w:cs="Arial"/>
                <w:sz w:val="22"/>
              </w:rPr>
              <w:t xml:space="preserve">nsures that all identified development impacts are addressed. </w:t>
            </w:r>
          </w:p>
          <w:p w:rsidR="00F87616" w:rsidRPr="00321276" w:rsidRDefault="00503576" w:rsidP="004B582A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It is for </w:t>
            </w:r>
            <w:r w:rsidR="00CD4E0B">
              <w:rPr>
                <w:rFonts w:ascii="Arial" w:hAnsi="Arial" w:cs="Arial"/>
                <w:sz w:val="22"/>
              </w:rPr>
              <w:t>development that must be assessed against all identified codes an</w:t>
            </w:r>
            <w:r>
              <w:rPr>
                <w:rFonts w:ascii="Arial" w:hAnsi="Arial" w:cs="Arial"/>
                <w:sz w:val="22"/>
              </w:rPr>
              <w:t xml:space="preserve">d City Plan and the public must be </w:t>
            </w:r>
            <w:r w:rsidR="00CD4E0B">
              <w:rPr>
                <w:rFonts w:ascii="Arial" w:hAnsi="Arial" w:cs="Arial"/>
                <w:sz w:val="22"/>
              </w:rPr>
              <w:t>notified to take into account the community</w:t>
            </w:r>
            <w:r>
              <w:rPr>
                <w:rFonts w:ascii="Arial" w:hAnsi="Arial" w:cs="Arial"/>
                <w:sz w:val="22"/>
              </w:rPr>
              <w:t>’s</w:t>
            </w:r>
            <w:r w:rsidR="00CD4E0B">
              <w:rPr>
                <w:rFonts w:ascii="Arial" w:hAnsi="Arial" w:cs="Arial"/>
                <w:sz w:val="22"/>
              </w:rPr>
              <w:t xml:space="preserve"> views</w:t>
            </w:r>
            <w:permEnd w:id="53053620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87616" w:rsidRPr="00321276" w:rsidRDefault="00F87616" w:rsidP="00AF61CF">
            <w:pPr>
              <w:ind w:left="993" w:hanging="993"/>
            </w:pPr>
          </w:p>
        </w:tc>
      </w:tr>
    </w:tbl>
    <w:p w:rsidR="00F87616" w:rsidRPr="00321276" w:rsidRDefault="00F87616" w:rsidP="00F87616">
      <w:pPr>
        <w:rPr>
          <w:rFonts w:ascii="Arial" w:hAnsi="Arial" w:cs="Arial"/>
          <w:sz w:val="22"/>
          <w:szCs w:val="22"/>
        </w:rPr>
      </w:pPr>
    </w:p>
    <w:p w:rsidR="009818BC" w:rsidRPr="00321276" w:rsidRDefault="009818BC" w:rsidP="00F87616">
      <w:pPr>
        <w:rPr>
          <w:rFonts w:ascii="Arial" w:hAnsi="Arial" w:cs="Arial"/>
          <w:sz w:val="22"/>
          <w:szCs w:val="22"/>
        </w:rPr>
      </w:pPr>
    </w:p>
    <w:p w:rsidR="009818BC" w:rsidRPr="00321276" w:rsidRDefault="00083B2A" w:rsidP="009818BC">
      <w:pPr>
        <w:pStyle w:val="11CSTCPLQuestionBullet"/>
        <w:ind w:left="709" w:hanging="709"/>
      </w:pPr>
      <w:bookmarkStart w:id="13" w:name="_Ref496180138"/>
      <w:r w:rsidRPr="00321276">
        <w:t>Identify two (2) stakeholders that may be impacted by a planning application. Describe the impact on each stakeholder and strategies that could be adopted to maximise their support of the planning application</w:t>
      </w:r>
      <w:r w:rsidR="009818BC" w:rsidRPr="00321276">
        <w:t>.</w:t>
      </w:r>
      <w:bookmarkEnd w:id="13"/>
    </w:p>
    <w:p w:rsidR="009818BC" w:rsidRPr="00321276" w:rsidRDefault="009818BC" w:rsidP="009818B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3"/>
        <w:gridCol w:w="1399"/>
        <w:gridCol w:w="3033"/>
        <w:gridCol w:w="3033"/>
        <w:gridCol w:w="609"/>
      </w:tblGrid>
      <w:tr w:rsidR="009818BC" w:rsidRPr="00321276" w:rsidTr="004F07DB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818BC" w:rsidRPr="00321276" w:rsidRDefault="009818BC" w:rsidP="004F07DB">
            <w:pPr>
              <w:keepNext/>
              <w:ind w:left="993" w:hanging="993"/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70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818BC" w:rsidRPr="00321276" w:rsidRDefault="009818BC" w:rsidP="004F07DB">
            <w:pPr>
              <w:keepNext/>
              <w:ind w:left="993" w:right="82" w:hanging="993"/>
              <w:jc w:val="center"/>
            </w:pPr>
          </w:p>
        </w:tc>
        <w:tc>
          <w:tcPr>
            <w:tcW w:w="16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818BC" w:rsidRPr="00321276" w:rsidRDefault="00083B2A" w:rsidP="004F07DB">
            <w:pPr>
              <w:keepNext/>
              <w:ind w:left="993" w:right="82" w:hanging="993"/>
              <w:jc w:val="center"/>
            </w:pPr>
            <w:r w:rsidRPr="00321276">
              <w:t>Stakeholder 1</w:t>
            </w:r>
          </w:p>
        </w:tc>
        <w:tc>
          <w:tcPr>
            <w:tcW w:w="166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818BC" w:rsidRPr="00321276" w:rsidRDefault="00083B2A" w:rsidP="004F07DB">
            <w:pPr>
              <w:keepNext/>
              <w:ind w:left="993" w:right="82" w:hanging="993"/>
              <w:jc w:val="center"/>
            </w:pPr>
            <w:r w:rsidRPr="00321276">
              <w:t>Stakeholder 2</w:t>
            </w:r>
          </w:p>
        </w:tc>
        <w:permStart w:id="4680723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473790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818BC" w:rsidRPr="00321276" w:rsidRDefault="00DC0A53" w:rsidP="004F07DB">
                <w:pPr>
                  <w:keepNext/>
                  <w:ind w:left="993" w:hanging="993"/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68072365" w:displacedByCustomXml="prev"/>
      </w:tr>
      <w:tr w:rsidR="00083B2A" w:rsidRPr="00321276" w:rsidTr="004F07DB">
        <w:trPr>
          <w:trHeight w:val="1984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83B2A" w:rsidRPr="00321276" w:rsidRDefault="00083B2A" w:rsidP="004F07DB">
            <w:pPr>
              <w:ind w:left="993" w:hanging="993"/>
              <w:jc w:val="center"/>
            </w:pPr>
          </w:p>
        </w:tc>
        <w:tc>
          <w:tcPr>
            <w:tcW w:w="770" w:type="pct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083B2A" w:rsidRPr="00321276" w:rsidRDefault="00083B2A" w:rsidP="004F07DB">
            <w:pPr>
              <w:ind w:right="82"/>
              <w:jc w:val="center"/>
            </w:pPr>
            <w:r w:rsidRPr="00321276">
              <w:t>Stakeholder type</w:t>
            </w:r>
          </w:p>
        </w:tc>
        <w:tc>
          <w:tcPr>
            <w:tcW w:w="1669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083B2A" w:rsidRPr="00321276" w:rsidRDefault="00144AC8" w:rsidP="004F07DB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343315448" w:edGrp="everyone"/>
            <w:r>
              <w:rPr>
                <w:rFonts w:ascii="Arial" w:hAnsi="Arial" w:cs="Arial"/>
                <w:sz w:val="22"/>
              </w:rPr>
              <w:t xml:space="preserve">Community Member / </w:t>
            </w:r>
            <w:r w:rsidR="00C8128F">
              <w:rPr>
                <w:rFonts w:ascii="Arial" w:hAnsi="Arial" w:cs="Arial"/>
                <w:sz w:val="22"/>
              </w:rPr>
              <w:t>Neighbouring property</w:t>
            </w:r>
            <w:permEnd w:id="1343315448"/>
          </w:p>
        </w:tc>
        <w:tc>
          <w:tcPr>
            <w:tcW w:w="1669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083B2A" w:rsidRPr="00321276" w:rsidRDefault="00C8128F" w:rsidP="004F07DB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089888824" w:edGrp="everyone"/>
            <w:r>
              <w:rPr>
                <w:rFonts w:ascii="Arial" w:hAnsi="Arial" w:cs="Arial"/>
                <w:sz w:val="22"/>
              </w:rPr>
              <w:t>Business Owner – Holiday apartments next door</w:t>
            </w:r>
            <w:r w:rsidR="00721173">
              <w:rPr>
                <w:rFonts w:ascii="Arial" w:hAnsi="Arial" w:cs="Arial"/>
                <w:sz w:val="22"/>
              </w:rPr>
              <w:t xml:space="preserve"> to proposed development</w:t>
            </w:r>
            <w:permEnd w:id="108988882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83B2A" w:rsidRPr="00321276" w:rsidRDefault="00083B2A" w:rsidP="004F07DB">
            <w:pPr>
              <w:ind w:left="993" w:hanging="993"/>
            </w:pPr>
          </w:p>
        </w:tc>
      </w:tr>
      <w:tr w:rsidR="00083B2A" w:rsidRPr="00321276" w:rsidTr="004F07DB">
        <w:trPr>
          <w:trHeight w:val="1984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83B2A" w:rsidRPr="00321276" w:rsidRDefault="00083B2A" w:rsidP="004F07DB">
            <w:pPr>
              <w:ind w:left="993" w:hanging="993"/>
              <w:jc w:val="center"/>
            </w:pPr>
          </w:p>
        </w:tc>
        <w:tc>
          <w:tcPr>
            <w:tcW w:w="770" w:type="pct"/>
            <w:tcBorders>
              <w:top w:val="single" w:sz="8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083B2A" w:rsidRPr="00321276" w:rsidRDefault="00083B2A" w:rsidP="004F07DB">
            <w:pPr>
              <w:ind w:right="82"/>
              <w:jc w:val="center"/>
            </w:pPr>
            <w:r w:rsidRPr="00321276">
              <w:t>Impact of planning application on stakeholder</w:t>
            </w:r>
          </w:p>
        </w:tc>
        <w:tc>
          <w:tcPr>
            <w:tcW w:w="1669" w:type="pct"/>
            <w:tcBorders>
              <w:top w:val="single" w:sz="8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083B2A" w:rsidRPr="00321276" w:rsidRDefault="00C8128F" w:rsidP="004F07DB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912565309" w:edGrp="everyone"/>
            <w:r>
              <w:rPr>
                <w:rFonts w:ascii="Arial" w:hAnsi="Arial" w:cs="Arial"/>
                <w:sz w:val="22"/>
              </w:rPr>
              <w:t xml:space="preserve">If </w:t>
            </w:r>
            <w:r w:rsidR="00144AC8">
              <w:rPr>
                <w:rFonts w:ascii="Arial" w:hAnsi="Arial" w:cs="Arial"/>
                <w:sz w:val="22"/>
              </w:rPr>
              <w:t xml:space="preserve">development is a subdivision from 1 large block to a 4 storey </w:t>
            </w:r>
            <w:r>
              <w:rPr>
                <w:rFonts w:ascii="Arial" w:hAnsi="Arial" w:cs="Arial"/>
                <w:sz w:val="22"/>
              </w:rPr>
              <w:t xml:space="preserve">apartment building, </w:t>
            </w:r>
            <w:r w:rsidR="00144AC8">
              <w:rPr>
                <w:rFonts w:ascii="Arial" w:hAnsi="Arial" w:cs="Arial"/>
                <w:sz w:val="22"/>
              </w:rPr>
              <w:t xml:space="preserve">the neighbour </w:t>
            </w:r>
            <w:r>
              <w:rPr>
                <w:rFonts w:ascii="Arial" w:hAnsi="Arial" w:cs="Arial"/>
                <w:sz w:val="22"/>
              </w:rPr>
              <w:t>could lose sun</w:t>
            </w:r>
            <w:r w:rsidR="00144AC8">
              <w:rPr>
                <w:rFonts w:ascii="Arial" w:hAnsi="Arial" w:cs="Arial"/>
                <w:sz w:val="22"/>
              </w:rPr>
              <w:t>light, views and privacy to the property</w:t>
            </w:r>
            <w:r>
              <w:rPr>
                <w:rFonts w:ascii="Arial" w:hAnsi="Arial" w:cs="Arial"/>
                <w:sz w:val="22"/>
              </w:rPr>
              <w:t xml:space="preserve">. </w:t>
            </w:r>
            <w:permEnd w:id="1912565309"/>
          </w:p>
        </w:tc>
        <w:tc>
          <w:tcPr>
            <w:tcW w:w="1669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83B2A" w:rsidRPr="00321276" w:rsidRDefault="00C8128F" w:rsidP="004F07DB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3940713" w:edGrp="everyone"/>
            <w:r>
              <w:rPr>
                <w:rFonts w:ascii="Arial" w:hAnsi="Arial" w:cs="Arial"/>
                <w:sz w:val="22"/>
              </w:rPr>
              <w:t>Loss of sales / bookings as now more competition.</w:t>
            </w:r>
            <w:permEnd w:id="394071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83B2A" w:rsidRPr="00321276" w:rsidRDefault="00083B2A" w:rsidP="004F07DB">
            <w:pPr>
              <w:ind w:left="993" w:hanging="993"/>
            </w:pPr>
          </w:p>
        </w:tc>
      </w:tr>
      <w:tr w:rsidR="00083B2A" w:rsidRPr="00321276" w:rsidTr="004F07DB">
        <w:trPr>
          <w:trHeight w:val="1984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83B2A" w:rsidRPr="00321276" w:rsidRDefault="00083B2A" w:rsidP="004F07DB">
            <w:pPr>
              <w:ind w:left="993" w:hanging="993"/>
              <w:jc w:val="center"/>
            </w:pPr>
          </w:p>
        </w:tc>
        <w:tc>
          <w:tcPr>
            <w:tcW w:w="770" w:type="pct"/>
            <w:tcBorders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083B2A" w:rsidRPr="00321276" w:rsidRDefault="00083B2A" w:rsidP="004F07DB">
            <w:pPr>
              <w:jc w:val="center"/>
            </w:pPr>
            <w:r w:rsidRPr="00321276">
              <w:t>Strategies adopted to maximise stakeholder support</w:t>
            </w:r>
          </w:p>
        </w:tc>
        <w:tc>
          <w:tcPr>
            <w:tcW w:w="1669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44AC8" w:rsidRDefault="00144AC8" w:rsidP="004F07DB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675225298" w:edGrp="everyone"/>
            <w:r>
              <w:rPr>
                <w:rFonts w:ascii="Arial" w:hAnsi="Arial" w:cs="Arial"/>
                <w:sz w:val="22"/>
              </w:rPr>
              <w:t xml:space="preserve">Advise the stakeholder that the subdivision will in the long term increase the value of their land.  </w:t>
            </w:r>
          </w:p>
          <w:p w:rsidR="00083B2A" w:rsidRPr="00321276" w:rsidRDefault="00C8128F" w:rsidP="004F07DB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Consider offering some form of compensation or consider modifying the bui</w:t>
            </w:r>
            <w:r w:rsidR="00144AC8">
              <w:rPr>
                <w:rFonts w:ascii="Arial" w:hAnsi="Arial" w:cs="Arial"/>
                <w:sz w:val="22"/>
              </w:rPr>
              <w:t>lding design to assist with the issues</w:t>
            </w:r>
            <w:r>
              <w:rPr>
                <w:rFonts w:ascii="Arial" w:hAnsi="Arial" w:cs="Arial"/>
                <w:sz w:val="22"/>
              </w:rPr>
              <w:t xml:space="preserve"> if possible.</w:t>
            </w:r>
            <w:permEnd w:id="675225298"/>
          </w:p>
        </w:tc>
        <w:tc>
          <w:tcPr>
            <w:tcW w:w="166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21173" w:rsidRDefault="00C8128F" w:rsidP="004F07DB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508258764" w:edGrp="everyone"/>
            <w:r>
              <w:rPr>
                <w:rFonts w:ascii="Arial" w:hAnsi="Arial" w:cs="Arial"/>
                <w:sz w:val="22"/>
              </w:rPr>
              <w:t xml:space="preserve">Development could be targeting higher end accommodation whereas the neighbouring business is for budget style accommodation.  </w:t>
            </w:r>
          </w:p>
          <w:p w:rsidR="00083B2A" w:rsidRPr="00321276" w:rsidRDefault="00721173" w:rsidP="004F07DB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Could also suggest referrals </w:t>
            </w:r>
            <w:r w:rsidR="00C8128F">
              <w:rPr>
                <w:rFonts w:ascii="Arial" w:hAnsi="Arial" w:cs="Arial"/>
                <w:sz w:val="22"/>
              </w:rPr>
              <w:t xml:space="preserve">for next door property </w:t>
            </w:r>
            <w:r>
              <w:rPr>
                <w:rFonts w:ascii="Arial" w:hAnsi="Arial" w:cs="Arial"/>
                <w:sz w:val="22"/>
              </w:rPr>
              <w:t xml:space="preserve">if no vacancy </w:t>
            </w:r>
            <w:r w:rsidR="00C8128F">
              <w:rPr>
                <w:rFonts w:ascii="Arial" w:hAnsi="Arial" w:cs="Arial"/>
                <w:sz w:val="22"/>
              </w:rPr>
              <w:t>as in same location.</w:t>
            </w:r>
            <w:permEnd w:id="150825876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83B2A" w:rsidRPr="00321276" w:rsidRDefault="00083B2A" w:rsidP="004F07DB">
            <w:pPr>
              <w:ind w:left="993" w:hanging="993"/>
            </w:pPr>
          </w:p>
        </w:tc>
      </w:tr>
    </w:tbl>
    <w:p w:rsidR="009818BC" w:rsidRPr="00321276" w:rsidRDefault="009818BC" w:rsidP="009818BC">
      <w:pPr>
        <w:rPr>
          <w:rFonts w:ascii="Arial" w:hAnsi="Arial" w:cs="Arial"/>
          <w:sz w:val="22"/>
          <w:szCs w:val="22"/>
        </w:rPr>
      </w:pPr>
    </w:p>
    <w:p w:rsidR="00CB74EB" w:rsidRPr="00321276" w:rsidRDefault="00324F13" w:rsidP="00CB74EB">
      <w:pPr>
        <w:pStyle w:val="11CSTCPLQuestionBullet"/>
        <w:ind w:left="709" w:hanging="709"/>
      </w:pPr>
      <w:bookmarkStart w:id="14" w:name="_Ref496180497"/>
      <w:r w:rsidRPr="00321276">
        <w:t>Which part of the Brisbane City Council’s City Plan should be referred to in order to establish</w:t>
      </w:r>
      <w:r w:rsidR="00CB74EB" w:rsidRPr="00321276">
        <w:t xml:space="preserve"> </w:t>
      </w:r>
      <w:r w:rsidRPr="00321276">
        <w:t xml:space="preserve">whether </w:t>
      </w:r>
      <w:r w:rsidR="00CB74EB" w:rsidRPr="00321276">
        <w:t>your proposal will require an impact assessment?</w:t>
      </w:r>
      <w:bookmarkEnd w:id="14"/>
    </w:p>
    <w:p w:rsidR="00CB74EB" w:rsidRPr="00321276" w:rsidRDefault="00CB74EB" w:rsidP="00CB74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B74EB" w:rsidRPr="00321276" w:rsidTr="00321276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74EB" w:rsidRPr="00321276" w:rsidRDefault="00CB74EB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4EB" w:rsidRPr="00321276" w:rsidRDefault="00F5363E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574949156" w:edGrp="everyone"/>
            <w:r>
              <w:rPr>
                <w:rFonts w:ascii="Arial" w:hAnsi="Arial" w:cs="Arial"/>
                <w:sz w:val="22"/>
                <w:szCs w:val="22"/>
              </w:rPr>
              <w:t>Part 5</w:t>
            </w:r>
            <w:permEnd w:id="574949156"/>
          </w:p>
        </w:tc>
        <w:permStart w:id="8197548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105385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B74EB" w:rsidRPr="00321276" w:rsidRDefault="00DC0A53" w:rsidP="00DC0A5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19754880" w:displacedByCustomXml="prev"/>
      </w:tr>
    </w:tbl>
    <w:p w:rsidR="00CB74EB" w:rsidRPr="00321276" w:rsidRDefault="00CB74EB" w:rsidP="00CB74EB">
      <w:pPr>
        <w:rPr>
          <w:rFonts w:ascii="Arial" w:hAnsi="Arial" w:cs="Arial"/>
          <w:sz w:val="22"/>
          <w:szCs w:val="22"/>
        </w:rPr>
      </w:pPr>
    </w:p>
    <w:p w:rsidR="007936F5" w:rsidRPr="00321276" w:rsidRDefault="007936F5" w:rsidP="007936F5">
      <w:pPr>
        <w:rPr>
          <w:rFonts w:ascii="Arial" w:hAnsi="Arial" w:cs="Arial"/>
          <w:sz w:val="22"/>
          <w:szCs w:val="22"/>
        </w:rPr>
      </w:pPr>
    </w:p>
    <w:p w:rsidR="007936F5" w:rsidRPr="00321276" w:rsidRDefault="007936F5" w:rsidP="007936F5">
      <w:pPr>
        <w:pStyle w:val="11CSTCPLQuestionBullet"/>
        <w:ind w:left="709" w:hanging="709"/>
      </w:pPr>
      <w:bookmarkStart w:id="15" w:name="_Ref496180556"/>
      <w:r w:rsidRPr="00321276">
        <w:t>Name three (3) projects that are always deemed ‘accepted development’.</w:t>
      </w:r>
      <w:bookmarkEnd w:id="15"/>
    </w:p>
    <w:p w:rsidR="007936F5" w:rsidRPr="00321276" w:rsidRDefault="007936F5" w:rsidP="007936F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936F5" w:rsidRPr="00321276" w:rsidTr="00321276">
        <w:trPr>
          <w:trHeight w:val="442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936F5" w:rsidRPr="00321276" w:rsidRDefault="007936F5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6F5" w:rsidRPr="00F75984" w:rsidRDefault="00F5363E" w:rsidP="00F75984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  <w:permStart w:id="953310919" w:edGrp="everyone"/>
            <w:r w:rsidRPr="00F75984">
              <w:rPr>
                <w:rFonts w:ascii="Arial" w:hAnsi="Arial" w:cs="Arial"/>
                <w:sz w:val="22"/>
                <w:szCs w:val="22"/>
              </w:rPr>
              <w:t>Building work to restore a building that has been accidentally damaged or destroyed to its original condition</w:t>
            </w:r>
          </w:p>
          <w:p w:rsidR="007936F5" w:rsidRDefault="007936F5" w:rsidP="00AF61CF">
            <w:pPr>
              <w:rPr>
                <w:rFonts w:ascii="Arial" w:hAnsi="Arial" w:cs="Arial"/>
                <w:sz w:val="22"/>
                <w:szCs w:val="22"/>
              </w:rPr>
            </w:pPr>
          </w:p>
          <w:p w:rsidR="007936F5" w:rsidRPr="00F75984" w:rsidRDefault="00F5363E" w:rsidP="00F75984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  <w:r w:rsidRPr="00F75984">
              <w:rPr>
                <w:rFonts w:ascii="Arial" w:hAnsi="Arial" w:cs="Arial"/>
                <w:sz w:val="22"/>
                <w:szCs w:val="22"/>
              </w:rPr>
              <w:t>Sales office on a lot in a residential zone for no more than 2 years.</w:t>
            </w:r>
          </w:p>
          <w:p w:rsidR="00F5363E" w:rsidRDefault="00F5363E" w:rsidP="00AF61CF">
            <w:pPr>
              <w:rPr>
                <w:rFonts w:ascii="Arial" w:hAnsi="Arial" w:cs="Arial"/>
                <w:sz w:val="22"/>
                <w:szCs w:val="22"/>
              </w:rPr>
            </w:pPr>
          </w:p>
          <w:p w:rsidR="00F5363E" w:rsidRPr="00F75984" w:rsidRDefault="00F5363E" w:rsidP="00F75984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  <w:r w:rsidRPr="00F75984">
              <w:rPr>
                <w:rFonts w:ascii="Arial" w:hAnsi="Arial" w:cs="Arial"/>
                <w:sz w:val="22"/>
                <w:szCs w:val="22"/>
              </w:rPr>
              <w:t>Development that under Schedule 4 of the Planning Regulation 2017 is identified as not being assessable development</w:t>
            </w:r>
          </w:p>
          <w:p w:rsidR="007936F5" w:rsidRDefault="007936F5" w:rsidP="00AF61CF">
            <w:pPr>
              <w:rPr>
                <w:rFonts w:ascii="Arial" w:hAnsi="Arial" w:cs="Arial"/>
                <w:sz w:val="22"/>
                <w:szCs w:val="22"/>
              </w:rPr>
            </w:pPr>
          </w:p>
          <w:permEnd w:id="953310919"/>
          <w:p w:rsidR="007936F5" w:rsidRPr="00321276" w:rsidRDefault="007936F5" w:rsidP="00AF61C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6336197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690312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936F5" w:rsidRPr="00321276" w:rsidRDefault="00DC0A53" w:rsidP="00DC0A5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33619724" w:displacedByCustomXml="prev"/>
      </w:tr>
    </w:tbl>
    <w:p w:rsidR="007936F5" w:rsidRPr="00321276" w:rsidRDefault="007936F5" w:rsidP="007936F5">
      <w:pPr>
        <w:rPr>
          <w:rFonts w:ascii="Arial" w:hAnsi="Arial" w:cs="Arial"/>
          <w:sz w:val="22"/>
          <w:szCs w:val="22"/>
        </w:rPr>
      </w:pPr>
    </w:p>
    <w:p w:rsidR="00877094" w:rsidRPr="00321276" w:rsidRDefault="00877094" w:rsidP="00877094">
      <w:pPr>
        <w:rPr>
          <w:rFonts w:ascii="Arial" w:hAnsi="Arial" w:cs="Arial"/>
          <w:sz w:val="22"/>
          <w:szCs w:val="22"/>
        </w:rPr>
      </w:pPr>
    </w:p>
    <w:p w:rsidR="00877094" w:rsidRPr="00321276" w:rsidRDefault="00877094" w:rsidP="00877094">
      <w:pPr>
        <w:pStyle w:val="11CSTCPLQuestionBullet"/>
        <w:ind w:left="709" w:hanging="709"/>
      </w:pPr>
      <w:bookmarkStart w:id="16" w:name="_Ref496180558"/>
      <w:r w:rsidRPr="00321276">
        <w:t>True or False (Tick your response): Projects that are ‘accepted development, subject to requirements’ do not need anything in writing from the Council to commence the activity, provided that a self-assessment has been carried out to ensure compliance with the relevant code.</w:t>
      </w:r>
      <w:bookmarkEnd w:id="16"/>
    </w:p>
    <w:p w:rsidR="00877094" w:rsidRPr="00321276" w:rsidRDefault="00877094" w:rsidP="0087709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B64691" w:rsidRPr="00321276" w:rsidTr="00B64691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64691" w:rsidRPr="00321276" w:rsidRDefault="00B64691" w:rsidP="00B64691">
            <w:pPr>
              <w:keepNext/>
              <w:ind w:left="993" w:hanging="993"/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sz w:val="40"/>
            </w:rPr>
            <w:id w:val="212418911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permStart w:id="832468957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64691" w:rsidRPr="006A5049" w:rsidRDefault="00F5363E" w:rsidP="00B64691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832468957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4691" w:rsidRPr="00321276" w:rsidRDefault="00B64691" w:rsidP="00B64691">
            <w:pPr>
              <w:ind w:left="993" w:hanging="993"/>
              <w:jc w:val="center"/>
            </w:pPr>
            <w:r w:rsidRPr="00321276">
              <w:t>True</w:t>
            </w:r>
            <w:r w:rsidRPr="00321276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64691" w:rsidRPr="00321276" w:rsidRDefault="00B64691" w:rsidP="00B64691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288036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72907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B64691" w:rsidRPr="00321276" w:rsidRDefault="00B64691" w:rsidP="00B64691">
                <w:pPr>
                  <w:keepNext/>
                  <w:ind w:left="993" w:hanging="993"/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28803641" w:displacedByCustomXml="prev"/>
      </w:tr>
      <w:tr w:rsidR="00B64691" w:rsidRPr="00321276" w:rsidTr="00B64691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64691" w:rsidRPr="00321276" w:rsidRDefault="00B64691" w:rsidP="00B64691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17587845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1574916947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64691" w:rsidRPr="006A5049" w:rsidRDefault="00B64691" w:rsidP="00B64691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1574916947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4691" w:rsidRPr="00321276" w:rsidRDefault="00B64691" w:rsidP="00B64691">
            <w:pPr>
              <w:ind w:left="993" w:hanging="993"/>
              <w:jc w:val="center"/>
            </w:pPr>
            <w:r w:rsidRPr="00321276">
              <w:t>False</w:t>
            </w:r>
            <w:r w:rsidRPr="00321276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64691" w:rsidRPr="00321276" w:rsidRDefault="00B64691" w:rsidP="00B64691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B64691" w:rsidRPr="00321276" w:rsidRDefault="00B64691" w:rsidP="00B64691">
            <w:pPr>
              <w:ind w:left="993" w:hanging="993"/>
            </w:pPr>
          </w:p>
        </w:tc>
      </w:tr>
    </w:tbl>
    <w:p w:rsidR="00877094" w:rsidRPr="00321276" w:rsidRDefault="00877094" w:rsidP="00877094">
      <w:pPr>
        <w:rPr>
          <w:rFonts w:ascii="Arial" w:hAnsi="Arial" w:cs="Arial"/>
          <w:sz w:val="22"/>
          <w:szCs w:val="22"/>
        </w:rPr>
      </w:pPr>
    </w:p>
    <w:p w:rsidR="00577520" w:rsidRPr="00321276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321276" w:rsidRDefault="00083B2A" w:rsidP="00577520">
      <w:pPr>
        <w:pStyle w:val="11CSTCPLQuestionBullet"/>
        <w:ind w:left="709" w:hanging="709"/>
      </w:pPr>
      <w:bookmarkStart w:id="17" w:name="_Ref495585144"/>
      <w:r w:rsidRPr="00321276">
        <w:t xml:space="preserve">Apart from the </w:t>
      </w:r>
      <w:r w:rsidRPr="00321276">
        <w:rPr>
          <w:i/>
        </w:rPr>
        <w:t xml:space="preserve">Planning Act 2016 </w:t>
      </w:r>
      <w:r w:rsidRPr="00321276">
        <w:t>(Qld), name two (2) types of building legislation considered during the building approval process in Queensland.</w:t>
      </w:r>
      <w:bookmarkEnd w:id="17"/>
    </w:p>
    <w:p w:rsidR="00577520" w:rsidRPr="00321276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321276" w:rsidTr="006D0A35">
        <w:trPr>
          <w:trHeight w:val="113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577520" w:rsidRPr="00321276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520" w:rsidRDefault="00F5363E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1295482226" w:edGrp="everyone"/>
            <w:r>
              <w:rPr>
                <w:rFonts w:ascii="Arial" w:hAnsi="Arial" w:cs="Arial"/>
                <w:sz w:val="22"/>
                <w:szCs w:val="22"/>
              </w:rPr>
              <w:t>The Building Act 1975 (Qld)</w:t>
            </w:r>
          </w:p>
          <w:p w:rsidR="00577520" w:rsidRDefault="00F5363E" w:rsidP="005775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Building Code of Australia</w:t>
            </w:r>
          </w:p>
          <w:p w:rsidR="007F18B3" w:rsidRDefault="007F18B3" w:rsidP="00577520">
            <w:pPr>
              <w:rPr>
                <w:rFonts w:ascii="Arial" w:hAnsi="Arial" w:cs="Arial"/>
                <w:sz w:val="22"/>
                <w:szCs w:val="22"/>
              </w:rPr>
            </w:pPr>
          </w:p>
          <w:permEnd w:id="1295482226"/>
          <w:p w:rsidR="00577520" w:rsidRPr="00321276" w:rsidRDefault="00577520" w:rsidP="0057752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2842488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425271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6" w:space="0" w:color="auto"/>
                  <w:bottom w:val="nil"/>
                  <w:right w:val="nil"/>
                </w:tcBorders>
              </w:tcPr>
              <w:p w:rsidR="00577520" w:rsidRPr="00321276" w:rsidRDefault="00DC0A53" w:rsidP="00DC0A5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84248882" w:displacedByCustomXml="prev"/>
      </w:tr>
    </w:tbl>
    <w:p w:rsidR="00CB74EB" w:rsidRPr="00321276" w:rsidRDefault="00CB74EB">
      <w:pPr>
        <w:jc w:val="left"/>
        <w:rPr>
          <w:rFonts w:ascii="Arial" w:hAnsi="Arial" w:cs="Arial"/>
          <w:sz w:val="22"/>
          <w:szCs w:val="22"/>
        </w:rPr>
      </w:pPr>
      <w:r w:rsidRPr="00321276">
        <w:rPr>
          <w:rFonts w:ascii="Arial" w:hAnsi="Arial" w:cs="Arial"/>
          <w:sz w:val="22"/>
          <w:szCs w:val="22"/>
        </w:rPr>
        <w:br w:type="page"/>
      </w:r>
    </w:p>
    <w:p w:rsidR="00CB74EB" w:rsidRPr="00321276" w:rsidRDefault="00CB74EB" w:rsidP="00CB74EB">
      <w:pPr>
        <w:pStyle w:val="11CSTCPLQuestionBullet"/>
        <w:ind w:left="709" w:hanging="709"/>
      </w:pPr>
      <w:bookmarkStart w:id="18" w:name="_Ref496190624"/>
      <w:r w:rsidRPr="00321276">
        <w:lastRenderedPageBreak/>
        <w:t>During the building approval process, which of the following issues are considered under various codes and regulations? Tick all that apply.</w:t>
      </w:r>
      <w:bookmarkEnd w:id="18"/>
    </w:p>
    <w:p w:rsidR="00CB74EB" w:rsidRPr="00321276" w:rsidRDefault="00CB74EB" w:rsidP="00CB74E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CB74EB" w:rsidRPr="00321276" w:rsidTr="00AF61C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B74EB" w:rsidRPr="00321276" w:rsidRDefault="00CB74EB" w:rsidP="00AF61CF">
            <w:pPr>
              <w:keepNext/>
              <w:ind w:left="993" w:hanging="993"/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CB74EB" w:rsidRPr="00321276" w:rsidRDefault="00CB74EB" w:rsidP="00AF61CF">
            <w:pPr>
              <w:keepNext/>
              <w:ind w:left="993" w:hanging="993"/>
              <w:jc w:val="center"/>
            </w:pPr>
            <w:r w:rsidRPr="00321276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CB74EB" w:rsidRPr="00321276" w:rsidRDefault="00CB74EB" w:rsidP="00AF61CF">
            <w:pPr>
              <w:keepNext/>
              <w:ind w:left="993" w:hanging="993"/>
              <w:jc w:val="center"/>
            </w:pPr>
            <w:r w:rsidRPr="00321276">
              <w:t>Possible Answers</w:t>
            </w:r>
          </w:p>
        </w:tc>
        <w:permStart w:id="11185699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678509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CB74EB" w:rsidRPr="00321276" w:rsidRDefault="00DC0A53" w:rsidP="00DC0A53">
                <w:pPr>
                  <w:keepNext/>
                  <w:ind w:left="993" w:hanging="993"/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18569907" w:displacedByCustomXml="prev"/>
      </w:tr>
      <w:tr w:rsidR="00A10B18" w:rsidRPr="00321276" w:rsidTr="00CB74EB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10B18" w:rsidRPr="00321276" w:rsidRDefault="00A10B18" w:rsidP="00A10B18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181221384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permStart w:id="69033496" w:edGrp="everyone" w:displacedByCustomXml="prev"/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A10B18" w:rsidRPr="006A5049" w:rsidRDefault="00F5363E" w:rsidP="00A10B18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69033496" w:displacedByCustomXml="next"/>
          </w:sdtContent>
        </w:sdt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10B18" w:rsidRPr="00321276" w:rsidRDefault="00A10B18" w:rsidP="00A10B18">
            <w:pPr>
              <w:jc w:val="center"/>
            </w:pPr>
            <w:r w:rsidRPr="00321276">
              <w:t xml:space="preserve">Building is soundly/safely designed and constructed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10B18" w:rsidRPr="00321276" w:rsidRDefault="00A10B18" w:rsidP="00A10B18">
            <w:pPr>
              <w:ind w:left="993" w:hanging="993"/>
            </w:pPr>
          </w:p>
        </w:tc>
      </w:tr>
      <w:tr w:rsidR="00A10B18" w:rsidRPr="00321276" w:rsidTr="00CB74EB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10B18" w:rsidRPr="00321276" w:rsidRDefault="00A10B18" w:rsidP="00A10B18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207538067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permStart w:id="1528042345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A10B18" w:rsidRPr="006A5049" w:rsidRDefault="007F18B3" w:rsidP="00A10B18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1528042345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10B18" w:rsidRPr="00321276" w:rsidRDefault="00A10B18" w:rsidP="00A10B18">
            <w:pPr>
              <w:jc w:val="center"/>
            </w:pPr>
            <w:r w:rsidRPr="00321276">
              <w:t>Degree of fire safety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10B18" w:rsidRPr="00321276" w:rsidRDefault="00A10B18" w:rsidP="00A10B18">
            <w:pPr>
              <w:ind w:left="993" w:hanging="993"/>
            </w:pPr>
          </w:p>
        </w:tc>
      </w:tr>
      <w:tr w:rsidR="00A10B18" w:rsidRPr="00321276" w:rsidTr="00CB74EB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10B18" w:rsidRPr="00321276" w:rsidRDefault="00A10B18" w:rsidP="00A10B18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-8806337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permStart w:id="1325693211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A10B18" w:rsidRPr="006A5049" w:rsidRDefault="007F18B3" w:rsidP="00A10B18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1325693211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10B18" w:rsidRPr="00321276" w:rsidRDefault="00A10B18" w:rsidP="00A10B18">
            <w:pPr>
              <w:jc w:val="center"/>
            </w:pPr>
            <w:r w:rsidRPr="00321276">
              <w:t>Energy and water efficiency standards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10B18" w:rsidRPr="00321276" w:rsidRDefault="00A10B18" w:rsidP="00A10B18">
            <w:pPr>
              <w:ind w:left="993" w:hanging="993"/>
            </w:pPr>
          </w:p>
        </w:tc>
      </w:tr>
      <w:tr w:rsidR="00A10B18" w:rsidRPr="00321276" w:rsidTr="00CB74EB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10B18" w:rsidRPr="00321276" w:rsidRDefault="00A10B18" w:rsidP="00A10B18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117145178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permStart w:id="124797325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A10B18" w:rsidRPr="006A5049" w:rsidRDefault="007F18B3" w:rsidP="00A10B18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124797325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10B18" w:rsidRPr="00321276" w:rsidRDefault="00A10B18" w:rsidP="00A10B18">
            <w:pPr>
              <w:jc w:val="center"/>
            </w:pPr>
            <w:r w:rsidRPr="00321276">
              <w:t>Protection from pests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10B18" w:rsidRPr="00321276" w:rsidRDefault="00A10B18" w:rsidP="00A10B18">
            <w:pPr>
              <w:ind w:left="993" w:hanging="993"/>
            </w:pPr>
          </w:p>
        </w:tc>
      </w:tr>
      <w:tr w:rsidR="00A10B18" w:rsidRPr="00321276" w:rsidTr="00CB74EB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10B18" w:rsidRPr="00321276" w:rsidRDefault="00A10B18" w:rsidP="00A10B18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144920286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permStart w:id="1309166124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A10B18" w:rsidRPr="006A5049" w:rsidRDefault="007F18B3" w:rsidP="00A10B18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1309166124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10B18" w:rsidRPr="00321276" w:rsidRDefault="00A10B18" w:rsidP="00A10B18">
            <w:pPr>
              <w:jc w:val="center"/>
            </w:pPr>
            <w:r w:rsidRPr="00321276">
              <w:t>Sewerage and drainage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10B18" w:rsidRPr="00321276" w:rsidRDefault="00A10B18" w:rsidP="00A10B18">
            <w:pPr>
              <w:ind w:left="993" w:hanging="993"/>
            </w:pPr>
          </w:p>
        </w:tc>
      </w:tr>
    </w:tbl>
    <w:p w:rsidR="00CB74EB" w:rsidRPr="00321276" w:rsidRDefault="00CB74EB" w:rsidP="00CB74EB">
      <w:pPr>
        <w:rPr>
          <w:rFonts w:ascii="Arial" w:hAnsi="Arial" w:cs="Arial"/>
          <w:sz w:val="22"/>
          <w:szCs w:val="22"/>
        </w:rPr>
      </w:pPr>
    </w:p>
    <w:p w:rsidR="00460508" w:rsidRPr="00321276" w:rsidRDefault="00460508" w:rsidP="00CB74EB">
      <w:pPr>
        <w:rPr>
          <w:rFonts w:ascii="Arial" w:hAnsi="Arial" w:cs="Arial"/>
          <w:sz w:val="22"/>
          <w:szCs w:val="22"/>
        </w:rPr>
      </w:pPr>
    </w:p>
    <w:p w:rsidR="00460508" w:rsidRPr="00321276" w:rsidRDefault="00460508" w:rsidP="00460508">
      <w:pPr>
        <w:pStyle w:val="11CSTCPLQuestionBullet"/>
        <w:ind w:left="709" w:hanging="709"/>
      </w:pPr>
      <w:bookmarkStart w:id="19" w:name="_Ref496191791"/>
      <w:r w:rsidRPr="00321276">
        <w:t xml:space="preserve">Identify </w:t>
      </w:r>
      <w:r w:rsidR="00A52EE4" w:rsidRPr="00321276">
        <w:t>and describe two (2) i</w:t>
      </w:r>
      <w:r w:rsidRPr="00321276">
        <w:t>ndustry standards that you may refer to when preparing a building application</w:t>
      </w:r>
      <w:r w:rsidR="00A52EE4" w:rsidRPr="00321276">
        <w:t xml:space="preserve"> (e.g. to address </w:t>
      </w:r>
      <w:r w:rsidR="00A52EE4" w:rsidRPr="00321276">
        <w:fldChar w:fldCharType="begin"/>
      </w:r>
      <w:r w:rsidR="00A52EE4" w:rsidRPr="00321276">
        <w:instrText xml:space="preserve"> REF _Ref496190624 \r \h </w:instrText>
      </w:r>
      <w:r w:rsidR="00321276" w:rsidRPr="00321276">
        <w:instrText xml:space="preserve"> \* MERGEFORMAT </w:instrText>
      </w:r>
      <w:r w:rsidR="00A52EE4" w:rsidRPr="00321276">
        <w:fldChar w:fldCharType="separate"/>
      </w:r>
      <w:r w:rsidR="00A52EE4" w:rsidRPr="00321276">
        <w:t xml:space="preserve">Q18. </w:t>
      </w:r>
      <w:r w:rsidR="00A52EE4" w:rsidRPr="00321276">
        <w:fldChar w:fldCharType="end"/>
      </w:r>
      <w:r w:rsidR="00A52EE4" w:rsidRPr="00321276">
        <w:t>)</w:t>
      </w:r>
      <w:r w:rsidRPr="00321276">
        <w:t>.</w:t>
      </w:r>
      <w:bookmarkEnd w:id="19"/>
    </w:p>
    <w:p w:rsidR="00460508" w:rsidRPr="00321276" w:rsidRDefault="00460508" w:rsidP="0046050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460508" w:rsidRPr="00321276" w:rsidTr="00A52EE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460508" w:rsidRPr="00321276" w:rsidRDefault="00460508" w:rsidP="00A52EE4">
            <w:pPr>
              <w:keepNext/>
              <w:ind w:left="993" w:hanging="993"/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460508" w:rsidRPr="00321276" w:rsidRDefault="00460508" w:rsidP="00A52EE4">
            <w:pPr>
              <w:keepNext/>
              <w:ind w:left="993" w:right="82" w:hanging="993"/>
              <w:jc w:val="center"/>
            </w:pPr>
            <w:r w:rsidRPr="00321276">
              <w:t>Standard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460508" w:rsidRPr="00321276" w:rsidRDefault="00460508" w:rsidP="00A52EE4">
            <w:pPr>
              <w:keepNext/>
              <w:ind w:left="993" w:right="82" w:hanging="993"/>
              <w:jc w:val="center"/>
            </w:pPr>
            <w:r w:rsidRPr="00321276">
              <w:t>Description</w:t>
            </w:r>
          </w:p>
        </w:tc>
        <w:permStart w:id="158108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537488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460508" w:rsidRPr="00321276" w:rsidRDefault="00DC0A53" w:rsidP="00DC0A53">
                <w:pPr>
                  <w:keepNext/>
                  <w:ind w:left="993" w:hanging="993"/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810860" w:displacedByCustomXml="prev"/>
      </w:tr>
      <w:tr w:rsidR="00460508" w:rsidRPr="00321276" w:rsidTr="00321276">
        <w:trPr>
          <w:trHeight w:val="141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60508" w:rsidRPr="00321276" w:rsidRDefault="00460508" w:rsidP="00A52EE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08" w:rsidRDefault="00057835" w:rsidP="00A52EE4">
            <w:pPr>
              <w:ind w:right="82"/>
              <w:jc w:val="center"/>
            </w:pPr>
            <w:permStart w:id="1904307143" w:edGrp="everyone"/>
            <w:r>
              <w:t>AS 1670</w:t>
            </w:r>
          </w:p>
          <w:permEnd w:id="1904307143"/>
          <w:p w:rsidR="00460508" w:rsidRPr="00321276" w:rsidRDefault="00460508" w:rsidP="00A52EE4">
            <w:pPr>
              <w:ind w:right="82"/>
              <w:jc w:val="center"/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60508" w:rsidRPr="00996D7A" w:rsidRDefault="00057835" w:rsidP="00321276">
            <w:pPr>
              <w:ind w:right="82"/>
              <w:jc w:val="left"/>
              <w:rPr>
                <w:rFonts w:ascii="Arial" w:hAnsi="Arial" w:cs="Arial"/>
                <w:b/>
                <w:sz w:val="22"/>
              </w:rPr>
            </w:pPr>
            <w:permStart w:id="1010835369" w:edGrp="everyone"/>
            <w:r w:rsidRPr="00996D7A">
              <w:rPr>
                <w:rFonts w:ascii="Arial" w:hAnsi="Arial" w:cs="Arial"/>
                <w:b/>
                <w:sz w:val="22"/>
              </w:rPr>
              <w:t xml:space="preserve">Fire detection, warning, control and intercom systems </w:t>
            </w:r>
          </w:p>
          <w:p w:rsidR="00460508" w:rsidRDefault="00057835" w:rsidP="00321276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AS1670.1:2015 – Fire</w:t>
            </w:r>
          </w:p>
          <w:p w:rsidR="00460508" w:rsidRDefault="00057835" w:rsidP="00321276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AS1670.3:2004 – Fire alarm monitoring</w:t>
            </w:r>
          </w:p>
          <w:p w:rsidR="00460508" w:rsidRPr="002E4B0D" w:rsidRDefault="00057835" w:rsidP="00321276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AS1670.4:2015 – Emergency warning and intercom systems.</w:t>
            </w:r>
            <w:permEnd w:id="101083536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60508" w:rsidRPr="00321276" w:rsidRDefault="00460508" w:rsidP="00A52EE4">
            <w:pPr>
              <w:ind w:left="993" w:hanging="993"/>
            </w:pPr>
          </w:p>
        </w:tc>
      </w:tr>
      <w:tr w:rsidR="00A52EE4" w:rsidRPr="00321276" w:rsidTr="00321276">
        <w:trPr>
          <w:trHeight w:val="141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52EE4" w:rsidRPr="00321276" w:rsidRDefault="00A52EE4" w:rsidP="00A52EE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52EE4" w:rsidRPr="00321276" w:rsidRDefault="00057835" w:rsidP="00A52EE4">
            <w:pPr>
              <w:jc w:val="center"/>
            </w:pPr>
            <w:permStart w:id="1701191877" w:edGrp="everyone"/>
            <w:r>
              <w:t>AS/NZ 3500</w:t>
            </w:r>
            <w:permEnd w:id="170119187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52EE4" w:rsidRPr="00996D7A" w:rsidRDefault="00057835" w:rsidP="00321276">
            <w:pPr>
              <w:ind w:right="82"/>
              <w:jc w:val="left"/>
              <w:rPr>
                <w:rFonts w:ascii="Arial" w:hAnsi="Arial" w:cs="Arial"/>
                <w:b/>
                <w:sz w:val="22"/>
              </w:rPr>
            </w:pPr>
            <w:permStart w:id="1952008913" w:edGrp="everyone"/>
            <w:r w:rsidRPr="00996D7A">
              <w:rPr>
                <w:rFonts w:ascii="Arial" w:hAnsi="Arial" w:cs="Arial"/>
                <w:b/>
                <w:sz w:val="22"/>
              </w:rPr>
              <w:t>Plumbing and drainage</w:t>
            </w:r>
          </w:p>
          <w:p w:rsidR="00057835" w:rsidRDefault="00057835" w:rsidP="00321276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AS/NZS 3500.1:2015 – Water services</w:t>
            </w:r>
          </w:p>
          <w:p w:rsidR="00057835" w:rsidRDefault="00057835" w:rsidP="00321276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AS/NZS 3500</w:t>
            </w:r>
            <w:r>
              <w:rPr>
                <w:rFonts w:ascii="Arial" w:hAnsi="Arial" w:cs="Arial"/>
                <w:sz w:val="22"/>
              </w:rPr>
              <w:t>.2:2015 – Sanitary plumbing and drainage</w:t>
            </w:r>
          </w:p>
          <w:p w:rsidR="00057835" w:rsidRDefault="00057835" w:rsidP="00321276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AS/NZS 3500</w:t>
            </w:r>
            <w:r>
              <w:rPr>
                <w:rFonts w:ascii="Arial" w:hAnsi="Arial" w:cs="Arial"/>
                <w:sz w:val="22"/>
              </w:rPr>
              <w:t>.3:2015 – Stormwater drainage</w:t>
            </w:r>
          </w:p>
          <w:p w:rsidR="00057835" w:rsidRDefault="00057835" w:rsidP="00321276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AS/NZS 3500</w:t>
            </w:r>
            <w:r>
              <w:rPr>
                <w:rFonts w:ascii="Arial" w:hAnsi="Arial" w:cs="Arial"/>
                <w:sz w:val="22"/>
              </w:rPr>
              <w:t>.4:2003/2015 – Heated water services</w:t>
            </w:r>
          </w:p>
          <w:p w:rsidR="00057835" w:rsidRDefault="00057835" w:rsidP="00321276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AS/NZS 3500</w:t>
            </w:r>
            <w:r>
              <w:rPr>
                <w:rFonts w:ascii="Arial" w:hAnsi="Arial" w:cs="Arial"/>
                <w:sz w:val="22"/>
              </w:rPr>
              <w:t>.5:2012 – Housing installations</w:t>
            </w:r>
          </w:p>
          <w:permEnd w:id="1952008913"/>
          <w:p w:rsidR="00A52EE4" w:rsidRPr="002E4B0D" w:rsidRDefault="00A52EE4" w:rsidP="00321276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52EE4" w:rsidRPr="00321276" w:rsidRDefault="00A52EE4" w:rsidP="00A52EE4">
            <w:pPr>
              <w:ind w:left="993" w:hanging="993"/>
            </w:pPr>
          </w:p>
        </w:tc>
      </w:tr>
    </w:tbl>
    <w:p w:rsidR="00460508" w:rsidRPr="00321276" w:rsidRDefault="00460508" w:rsidP="00460508">
      <w:pPr>
        <w:rPr>
          <w:rFonts w:ascii="Arial" w:hAnsi="Arial" w:cs="Arial"/>
          <w:sz w:val="22"/>
          <w:szCs w:val="22"/>
        </w:rPr>
      </w:pPr>
    </w:p>
    <w:p w:rsidR="00A52EE4" w:rsidRPr="00321276" w:rsidRDefault="00A52EE4" w:rsidP="00A52EE4">
      <w:pPr>
        <w:rPr>
          <w:rFonts w:ascii="Arial" w:hAnsi="Arial" w:cs="Arial"/>
          <w:sz w:val="22"/>
          <w:szCs w:val="22"/>
        </w:rPr>
      </w:pPr>
    </w:p>
    <w:p w:rsidR="00A52EE4" w:rsidRPr="00321276" w:rsidRDefault="00A52EE4" w:rsidP="00A52EE4">
      <w:pPr>
        <w:pStyle w:val="11CSTCPLQuestionBullet"/>
        <w:ind w:left="709" w:hanging="709"/>
      </w:pPr>
      <w:bookmarkStart w:id="20" w:name="_Ref496191792"/>
      <w:r w:rsidRPr="00321276">
        <w:t>Identify and describe two (2</w:t>
      </w:r>
      <w:r w:rsidR="00505572" w:rsidRPr="00321276">
        <w:t>)</w:t>
      </w:r>
      <w:r w:rsidRPr="00321276">
        <w:t xml:space="preserve"> regulations that you may refer to when preparing a building application.</w:t>
      </w:r>
      <w:bookmarkEnd w:id="20"/>
    </w:p>
    <w:p w:rsidR="00A52EE4" w:rsidRPr="00321276" w:rsidRDefault="00A52EE4" w:rsidP="00A52EE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A52EE4" w:rsidRPr="00321276" w:rsidTr="00A52EE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52EE4" w:rsidRPr="00321276" w:rsidRDefault="00A52EE4" w:rsidP="00A52EE4">
            <w:pPr>
              <w:keepNext/>
              <w:ind w:left="993" w:hanging="993"/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52EE4" w:rsidRPr="00321276" w:rsidRDefault="00505572" w:rsidP="00A52EE4">
            <w:pPr>
              <w:keepNext/>
              <w:ind w:left="993" w:right="82" w:hanging="993"/>
              <w:jc w:val="center"/>
            </w:pPr>
            <w:r w:rsidRPr="00321276">
              <w:t>Regulation name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A52EE4" w:rsidRPr="00321276" w:rsidRDefault="00A52EE4" w:rsidP="00A52EE4">
            <w:pPr>
              <w:keepNext/>
              <w:ind w:left="993" w:right="82" w:hanging="993"/>
              <w:jc w:val="center"/>
            </w:pPr>
            <w:r w:rsidRPr="00321276">
              <w:t>Description</w:t>
            </w:r>
          </w:p>
        </w:tc>
        <w:permStart w:id="13955521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340912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52EE4" w:rsidRPr="00321276" w:rsidRDefault="00DC0A53" w:rsidP="00DC0A53">
                <w:pPr>
                  <w:keepNext/>
                  <w:ind w:left="993" w:hanging="993"/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95552158" w:displacedByCustomXml="prev"/>
      </w:tr>
      <w:tr w:rsidR="00A52EE4" w:rsidRPr="00321276" w:rsidTr="002E4B0D">
        <w:trPr>
          <w:trHeight w:val="141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52EE4" w:rsidRPr="00321276" w:rsidRDefault="00A52EE4" w:rsidP="00A52EE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EE4" w:rsidRPr="00321276" w:rsidRDefault="00472748" w:rsidP="00A52EE4">
            <w:pPr>
              <w:ind w:right="82"/>
              <w:jc w:val="center"/>
            </w:pPr>
            <w:permStart w:id="2055232804" w:edGrp="everyone"/>
            <w:r>
              <w:t>Standard Plumbing and Drainage Regulation 2003</w:t>
            </w:r>
            <w:permEnd w:id="2055232804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52EE4" w:rsidRPr="002E4B0D" w:rsidRDefault="00472748" w:rsidP="002E4B0D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796817219" w:edGrp="everyone"/>
            <w:r>
              <w:rPr>
                <w:rFonts w:ascii="Arial" w:hAnsi="Arial" w:cs="Arial"/>
                <w:sz w:val="22"/>
              </w:rPr>
              <w:t xml:space="preserve">Details the specific laws to ensure plumbing and drainage work is compliant. </w:t>
            </w:r>
            <w:permEnd w:id="179681721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52EE4" w:rsidRPr="00321276" w:rsidRDefault="00A52EE4" w:rsidP="00A52EE4">
            <w:pPr>
              <w:ind w:left="993" w:hanging="993"/>
            </w:pPr>
          </w:p>
        </w:tc>
      </w:tr>
      <w:tr w:rsidR="00A52EE4" w:rsidRPr="00321276" w:rsidTr="002E4B0D">
        <w:trPr>
          <w:trHeight w:val="141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52EE4" w:rsidRPr="00321276" w:rsidRDefault="00A52EE4" w:rsidP="00A52EE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52EE4" w:rsidRPr="00321276" w:rsidRDefault="00996D7A" w:rsidP="00A52EE4">
            <w:pPr>
              <w:jc w:val="center"/>
            </w:pPr>
            <w:permStart w:id="1233090649" w:edGrp="everyone"/>
            <w:r>
              <w:t>Planning Regulation 2017</w:t>
            </w:r>
            <w:permEnd w:id="123309064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52EE4" w:rsidRDefault="00996D7A" w:rsidP="002E4B0D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807765835" w:edGrp="everyone"/>
            <w:r>
              <w:rPr>
                <w:rFonts w:ascii="Arial" w:hAnsi="Arial" w:cs="Arial"/>
                <w:sz w:val="22"/>
              </w:rPr>
              <w:t>Supports the Planning Act 2016 (Qld) and outlines:</w:t>
            </w:r>
          </w:p>
          <w:p w:rsidR="00A52EE4" w:rsidRPr="00472748" w:rsidRDefault="00996D7A" w:rsidP="00472748">
            <w:pPr>
              <w:pStyle w:val="ListParagraph"/>
              <w:numPr>
                <w:ilvl w:val="0"/>
                <w:numId w:val="33"/>
              </w:numPr>
              <w:ind w:right="82"/>
              <w:jc w:val="left"/>
              <w:rPr>
                <w:rFonts w:ascii="Arial" w:hAnsi="Arial" w:cs="Arial"/>
                <w:sz w:val="22"/>
              </w:rPr>
            </w:pPr>
            <w:r w:rsidRPr="00472748">
              <w:rPr>
                <w:rFonts w:ascii="Arial" w:hAnsi="Arial" w:cs="Arial"/>
                <w:sz w:val="22"/>
              </w:rPr>
              <w:t>How development applications are categorised</w:t>
            </w:r>
          </w:p>
          <w:p w:rsidR="00A52EE4" w:rsidRDefault="00996D7A" w:rsidP="00472748">
            <w:pPr>
              <w:pStyle w:val="ListParagraph"/>
              <w:numPr>
                <w:ilvl w:val="0"/>
                <w:numId w:val="33"/>
              </w:numPr>
              <w:ind w:right="82"/>
              <w:jc w:val="left"/>
              <w:rPr>
                <w:rFonts w:ascii="Arial" w:hAnsi="Arial" w:cs="Arial"/>
                <w:sz w:val="22"/>
              </w:rPr>
            </w:pPr>
            <w:r w:rsidRPr="00472748">
              <w:rPr>
                <w:rFonts w:ascii="Arial" w:hAnsi="Arial" w:cs="Arial"/>
                <w:sz w:val="22"/>
              </w:rPr>
              <w:t>Who will assess the development application</w:t>
            </w:r>
          </w:p>
          <w:p w:rsidR="00472748" w:rsidRPr="00472748" w:rsidRDefault="00472748" w:rsidP="00472748">
            <w:pPr>
              <w:pStyle w:val="ListParagraph"/>
              <w:numPr>
                <w:ilvl w:val="0"/>
                <w:numId w:val="33"/>
              </w:numPr>
              <w:ind w:right="82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What matters trigger state interest</w:t>
            </w:r>
          </w:p>
          <w:permEnd w:id="1807765835"/>
          <w:p w:rsidR="00A52EE4" w:rsidRPr="002E4B0D" w:rsidRDefault="00A52EE4" w:rsidP="002E4B0D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52EE4" w:rsidRPr="00321276" w:rsidRDefault="00A52EE4" w:rsidP="00A52EE4">
            <w:pPr>
              <w:ind w:left="993" w:hanging="993"/>
            </w:pPr>
          </w:p>
        </w:tc>
      </w:tr>
    </w:tbl>
    <w:p w:rsidR="00A52EE4" w:rsidRPr="00321276" w:rsidRDefault="00A52EE4" w:rsidP="00A52EE4">
      <w:pPr>
        <w:rPr>
          <w:rFonts w:ascii="Arial" w:hAnsi="Arial" w:cs="Arial"/>
          <w:sz w:val="22"/>
          <w:szCs w:val="22"/>
        </w:rPr>
      </w:pPr>
    </w:p>
    <w:p w:rsidR="00577520" w:rsidRPr="00321276" w:rsidRDefault="00CB74EB" w:rsidP="00577520">
      <w:pPr>
        <w:pStyle w:val="11CSTCPLQuestionBullet"/>
        <w:ind w:left="709" w:hanging="709"/>
      </w:pPr>
      <w:bookmarkStart w:id="21" w:name="_Ref495585145"/>
      <w:r w:rsidRPr="00321276">
        <w:t>Describe the importance of using document control processes when submitting an application.</w:t>
      </w:r>
      <w:bookmarkEnd w:id="21"/>
    </w:p>
    <w:p w:rsidR="00577520" w:rsidRPr="00321276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321276" w:rsidTr="006D0A35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577520" w:rsidRPr="00321276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18B3" w:rsidRDefault="007F18B3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2051670609" w:edGrp="everyone"/>
            <w:r>
              <w:rPr>
                <w:rFonts w:ascii="Arial" w:hAnsi="Arial" w:cs="Arial"/>
                <w:sz w:val="22"/>
                <w:szCs w:val="22"/>
              </w:rPr>
              <w:t>It is very important to use an efficient document control process when arranging building applications and approvals.</w:t>
            </w:r>
          </w:p>
          <w:p w:rsidR="00577520" w:rsidRPr="00321276" w:rsidRDefault="007F18B3" w:rsidP="005775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All applications need to include the supporting documentation, this needs to be saved according to the electronic file guidelines and meet the document control process.</w:t>
            </w:r>
            <w:permEnd w:id="2051670609"/>
          </w:p>
        </w:tc>
        <w:permStart w:id="6950254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2632421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6" w:space="0" w:color="auto"/>
                  <w:bottom w:val="nil"/>
                  <w:right w:val="nil"/>
                </w:tcBorders>
              </w:tcPr>
              <w:p w:rsidR="00577520" w:rsidRPr="00321276" w:rsidRDefault="00DC0A53" w:rsidP="00DC0A5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95025411" w:displacedByCustomXml="prev"/>
      </w:tr>
    </w:tbl>
    <w:p w:rsidR="00577520" w:rsidRPr="005566EC" w:rsidRDefault="00577520" w:rsidP="00577520">
      <w:pPr>
        <w:rPr>
          <w:rFonts w:ascii="Arial" w:hAnsi="Arial" w:cs="Arial"/>
          <w:sz w:val="20"/>
          <w:szCs w:val="22"/>
        </w:rPr>
      </w:pPr>
    </w:p>
    <w:p w:rsidR="00CB74EB" w:rsidRPr="005566EC" w:rsidRDefault="00CB74EB" w:rsidP="00CB74EB">
      <w:pPr>
        <w:rPr>
          <w:rFonts w:ascii="Arial" w:hAnsi="Arial" w:cs="Arial"/>
          <w:sz w:val="20"/>
          <w:szCs w:val="22"/>
        </w:rPr>
      </w:pPr>
    </w:p>
    <w:p w:rsidR="00CB74EB" w:rsidRPr="00321276" w:rsidRDefault="00CB74EB" w:rsidP="00CB74EB">
      <w:pPr>
        <w:pStyle w:val="11CSTCPLQuestionBullet"/>
        <w:ind w:left="709" w:hanging="709"/>
      </w:pPr>
      <w:bookmarkStart w:id="22" w:name="_Ref496190746"/>
      <w:r w:rsidRPr="00321276">
        <w:t>How the currency of a plan determined?</w:t>
      </w:r>
      <w:bookmarkEnd w:id="22"/>
    </w:p>
    <w:p w:rsidR="00CB74EB" w:rsidRPr="00321276" w:rsidRDefault="00CB74EB" w:rsidP="00CB74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B74EB" w:rsidRPr="00321276" w:rsidTr="006D0A35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CB74EB" w:rsidRPr="00321276" w:rsidRDefault="00CB74EB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4EB" w:rsidRDefault="00F75984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1631272639" w:edGrp="everyone"/>
            <w:r>
              <w:rPr>
                <w:rFonts w:ascii="Arial" w:hAnsi="Arial" w:cs="Arial"/>
                <w:sz w:val="22"/>
                <w:szCs w:val="22"/>
              </w:rPr>
              <w:t>I do not understand this question? If you are referring to Part 5 City Plan – the answer could possibly be:</w:t>
            </w:r>
          </w:p>
          <w:p w:rsidR="00F75984" w:rsidRDefault="00F75984" w:rsidP="00AF61C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By investigating all required tables of assessment including the zone, neighbourhood plan and overlays applicable to the site.</w:t>
            </w:r>
            <w:bookmarkStart w:id="23" w:name="_GoBack"/>
            <w:bookmarkEnd w:id="23"/>
          </w:p>
          <w:permEnd w:id="1631272639"/>
          <w:p w:rsidR="00CB74EB" w:rsidRPr="00321276" w:rsidRDefault="00CB74EB" w:rsidP="00AF61C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045611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55395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6" w:space="0" w:color="auto"/>
                  <w:bottom w:val="nil"/>
                  <w:right w:val="nil"/>
                </w:tcBorders>
              </w:tcPr>
              <w:p w:rsidR="00CB74EB" w:rsidRPr="00321276" w:rsidRDefault="00DC0A53" w:rsidP="00DC0A5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4561141" w:displacedByCustomXml="prev"/>
      </w:tr>
    </w:tbl>
    <w:p w:rsidR="00CB74EB" w:rsidRPr="005566EC" w:rsidRDefault="00CB74EB" w:rsidP="00CB74EB">
      <w:pPr>
        <w:rPr>
          <w:rFonts w:ascii="Arial" w:hAnsi="Arial" w:cs="Arial"/>
          <w:sz w:val="20"/>
          <w:szCs w:val="22"/>
        </w:rPr>
      </w:pPr>
    </w:p>
    <w:p w:rsidR="00330577" w:rsidRPr="005566EC" w:rsidRDefault="00330577" w:rsidP="00330577">
      <w:pPr>
        <w:rPr>
          <w:rFonts w:ascii="Arial" w:hAnsi="Arial" w:cs="Arial"/>
          <w:sz w:val="20"/>
          <w:szCs w:val="22"/>
        </w:rPr>
      </w:pPr>
    </w:p>
    <w:p w:rsidR="00330577" w:rsidRPr="00321276" w:rsidRDefault="00330577" w:rsidP="00330577">
      <w:pPr>
        <w:pStyle w:val="11CSTCPLQuestionBullet"/>
        <w:ind w:left="709" w:hanging="709"/>
      </w:pPr>
      <w:bookmarkStart w:id="24" w:name="_Ref496190819"/>
      <w:r w:rsidRPr="00321276">
        <w:t>True or False (Tick your response): To ensure continuing progress of your application, you should confirm the application status at appropriate intervals.</w:t>
      </w:r>
      <w:bookmarkEnd w:id="24"/>
    </w:p>
    <w:p w:rsidR="00330577" w:rsidRPr="00321276" w:rsidRDefault="00330577" w:rsidP="0033057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6D0A35" w:rsidRPr="00321276" w:rsidTr="006D0A35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D0A35" w:rsidRPr="00321276" w:rsidRDefault="006D0A35" w:rsidP="006D0A35">
            <w:pPr>
              <w:keepNext/>
              <w:ind w:left="993" w:hanging="993"/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sz w:val="40"/>
            </w:rPr>
            <w:id w:val="1786236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permStart w:id="256388429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D0A35" w:rsidRPr="006A5049" w:rsidRDefault="007F2D49" w:rsidP="006D0A35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256388429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D0A35" w:rsidRPr="00321276" w:rsidRDefault="006D0A35" w:rsidP="006D0A35">
            <w:pPr>
              <w:ind w:left="993" w:hanging="993"/>
              <w:jc w:val="center"/>
            </w:pPr>
            <w:r w:rsidRPr="00321276">
              <w:t>True</w:t>
            </w:r>
            <w:r w:rsidRPr="00321276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D0A35" w:rsidRPr="00321276" w:rsidRDefault="006D0A35" w:rsidP="006D0A35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3429766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93407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6D0A35" w:rsidRPr="00321276" w:rsidRDefault="006D0A35" w:rsidP="006D0A35">
                <w:pPr>
                  <w:keepNext/>
                  <w:ind w:left="993" w:hanging="993"/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42976675" w:displacedByCustomXml="prev"/>
      </w:tr>
      <w:tr w:rsidR="006D0A35" w:rsidRPr="00321276" w:rsidTr="006D0A35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D0A35" w:rsidRPr="00321276" w:rsidRDefault="006D0A35" w:rsidP="006D0A35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-516461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1364879348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D0A35" w:rsidRPr="006A5049" w:rsidRDefault="006D0A35" w:rsidP="006D0A35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1364879348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D0A35" w:rsidRPr="00321276" w:rsidRDefault="006D0A35" w:rsidP="006D0A35">
            <w:pPr>
              <w:ind w:left="993" w:hanging="993"/>
              <w:jc w:val="center"/>
            </w:pPr>
            <w:r w:rsidRPr="00321276">
              <w:t>False</w:t>
            </w:r>
            <w:r w:rsidRPr="00321276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D0A35" w:rsidRPr="00321276" w:rsidRDefault="006D0A35" w:rsidP="006D0A35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6D0A35" w:rsidRPr="00321276" w:rsidRDefault="006D0A35" w:rsidP="006D0A35">
            <w:pPr>
              <w:ind w:left="993" w:hanging="993"/>
            </w:pPr>
          </w:p>
        </w:tc>
      </w:tr>
    </w:tbl>
    <w:p w:rsidR="00330577" w:rsidRPr="005566EC" w:rsidRDefault="00330577" w:rsidP="00330577">
      <w:pPr>
        <w:rPr>
          <w:rFonts w:ascii="Arial" w:hAnsi="Arial" w:cs="Arial"/>
          <w:sz w:val="20"/>
          <w:szCs w:val="22"/>
        </w:rPr>
      </w:pPr>
    </w:p>
    <w:p w:rsidR="00330577" w:rsidRPr="005566EC" w:rsidRDefault="00330577" w:rsidP="00330577">
      <w:pPr>
        <w:rPr>
          <w:rFonts w:ascii="Arial" w:hAnsi="Arial" w:cs="Arial"/>
          <w:sz w:val="20"/>
          <w:szCs w:val="22"/>
        </w:rPr>
      </w:pPr>
    </w:p>
    <w:p w:rsidR="00330577" w:rsidRPr="00321276" w:rsidRDefault="00330577" w:rsidP="00330577">
      <w:pPr>
        <w:pStyle w:val="11CSTCPLQuestionBullet"/>
        <w:ind w:left="709" w:hanging="709"/>
      </w:pPr>
      <w:bookmarkStart w:id="25" w:name="_Ref496190729"/>
      <w:r w:rsidRPr="00321276">
        <w:t>What is the name of the electronic portal used to check applications submitted to the Brisbane City Council?</w:t>
      </w:r>
      <w:bookmarkEnd w:id="25"/>
    </w:p>
    <w:p w:rsidR="00330577" w:rsidRPr="00321276" w:rsidRDefault="00330577" w:rsidP="0033057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30577" w:rsidRPr="00321276" w:rsidTr="00C125B3">
        <w:tc>
          <w:tcPr>
            <w:tcW w:w="102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330577" w:rsidRPr="00321276" w:rsidRDefault="00330577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0577" w:rsidRPr="00321276" w:rsidRDefault="007F2D49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208295551" w:edGrp="everyone"/>
            <w:r>
              <w:rPr>
                <w:rFonts w:ascii="Arial" w:hAnsi="Arial" w:cs="Arial"/>
                <w:sz w:val="22"/>
                <w:szCs w:val="22"/>
              </w:rPr>
              <w:t>PD Online</w:t>
            </w:r>
            <w:permEnd w:id="208295551"/>
          </w:p>
        </w:tc>
        <w:permStart w:id="10373941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469665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6" w:space="0" w:color="auto"/>
                  <w:bottom w:val="nil"/>
                  <w:right w:val="nil"/>
                </w:tcBorders>
              </w:tcPr>
              <w:p w:rsidR="00330577" w:rsidRPr="00321276" w:rsidRDefault="00DC0A53" w:rsidP="00DC0A5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37394167" w:displacedByCustomXml="prev"/>
      </w:tr>
    </w:tbl>
    <w:p w:rsidR="009B03CB" w:rsidRPr="005566EC" w:rsidRDefault="009B03CB" w:rsidP="009B03CB">
      <w:pPr>
        <w:ind w:right="-24"/>
        <w:rPr>
          <w:rFonts w:ascii="Arial" w:hAnsi="Arial" w:cs="Arial"/>
          <w:sz w:val="20"/>
          <w:szCs w:val="22"/>
        </w:rPr>
      </w:pPr>
    </w:p>
    <w:p w:rsidR="00A52EE4" w:rsidRPr="005566EC" w:rsidRDefault="00A52EE4" w:rsidP="009B03CB">
      <w:pPr>
        <w:ind w:right="-24"/>
        <w:rPr>
          <w:rFonts w:ascii="Arial" w:hAnsi="Arial" w:cs="Arial"/>
          <w:sz w:val="20"/>
          <w:szCs w:val="22"/>
        </w:rPr>
      </w:pPr>
    </w:p>
    <w:p w:rsidR="009B03CB" w:rsidRPr="00321276" w:rsidRDefault="009B03CB" w:rsidP="009B03CB">
      <w:pPr>
        <w:pStyle w:val="11CSTCPLQuestionBullet"/>
        <w:ind w:left="709" w:hanging="709"/>
      </w:pPr>
      <w:bookmarkStart w:id="26" w:name="_Ref496191097"/>
      <w:r w:rsidRPr="00321276">
        <w:t>Order the following stages from 1 to 6 to identify the application assessment process used by the Brisbane City Council.</w:t>
      </w:r>
      <w:bookmarkEnd w:id="26"/>
    </w:p>
    <w:p w:rsidR="009B03CB" w:rsidRPr="00321276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9B03CB" w:rsidRPr="00321276" w:rsidTr="00AF61C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B03CB" w:rsidRPr="00321276" w:rsidRDefault="009B03CB" w:rsidP="00AF61CF">
            <w:pPr>
              <w:keepNext/>
              <w:ind w:left="993" w:hanging="993"/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B03CB" w:rsidRPr="00321276" w:rsidRDefault="009B03CB" w:rsidP="00AF61CF">
            <w:pPr>
              <w:keepNext/>
              <w:ind w:left="993" w:right="82" w:hanging="993"/>
              <w:jc w:val="center"/>
            </w:pPr>
            <w:r w:rsidRPr="00321276">
              <w:t>Stage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B03CB" w:rsidRPr="00321276" w:rsidRDefault="009B03CB" w:rsidP="00AF61CF">
            <w:pPr>
              <w:keepNext/>
              <w:ind w:left="993" w:right="82" w:hanging="993"/>
              <w:jc w:val="center"/>
            </w:pPr>
            <w:r w:rsidRPr="00321276">
              <w:t>Stage</w:t>
            </w:r>
          </w:p>
        </w:tc>
        <w:permStart w:id="12328891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71239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B03CB" w:rsidRPr="00321276" w:rsidRDefault="00DC0A53" w:rsidP="00DC0A53">
                <w:pPr>
                  <w:keepNext/>
                  <w:ind w:left="993" w:hanging="993"/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32889127" w:displacedByCustomXml="prev"/>
      </w:tr>
      <w:tr w:rsidR="009B03CB" w:rsidRPr="00321276" w:rsidTr="00AF61CF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321276" w:rsidRDefault="009B03CB" w:rsidP="00AF61C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03CB" w:rsidRPr="00C125B3" w:rsidRDefault="007F2D49" w:rsidP="00AF61C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126280548" w:edGrp="everyone"/>
            <w:r>
              <w:rPr>
                <w:rFonts w:ascii="Arial" w:hAnsi="Arial" w:cs="Arial"/>
                <w:sz w:val="22"/>
              </w:rPr>
              <w:t>6.</w:t>
            </w:r>
            <w:permEnd w:id="2126280548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B03CB" w:rsidRPr="00321276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 w:rsidRPr="00321276">
              <w:rPr>
                <w:color w:val="000000" w:themeColor="text1"/>
              </w:rPr>
              <w:t>Appeals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Pr="00321276" w:rsidRDefault="009B03CB" w:rsidP="00AF61CF">
            <w:pPr>
              <w:ind w:left="993" w:hanging="993"/>
            </w:pPr>
          </w:p>
        </w:tc>
      </w:tr>
      <w:tr w:rsidR="009B03CB" w:rsidRPr="00321276" w:rsidTr="00AF61CF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321276" w:rsidRDefault="009B03CB" w:rsidP="00AF61C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03CB" w:rsidRPr="00C125B3" w:rsidRDefault="007F2D49" w:rsidP="00AF61C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15197290" w:edGrp="everyone"/>
            <w:r>
              <w:rPr>
                <w:rFonts w:ascii="Arial" w:hAnsi="Arial" w:cs="Arial"/>
                <w:sz w:val="22"/>
              </w:rPr>
              <w:t>1.</w:t>
            </w:r>
            <w:permEnd w:id="51519729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03CB" w:rsidRPr="00321276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 w:rsidRPr="00321276">
              <w:rPr>
                <w:color w:val="000000" w:themeColor="text1"/>
              </w:rPr>
              <w:t>Application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Pr="00321276" w:rsidRDefault="009B03CB" w:rsidP="00AF61CF">
            <w:pPr>
              <w:ind w:left="993" w:hanging="993"/>
            </w:pPr>
          </w:p>
        </w:tc>
      </w:tr>
      <w:tr w:rsidR="009B03CB" w:rsidRPr="00321276" w:rsidTr="00AF61CF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321276" w:rsidRDefault="009B03CB" w:rsidP="00AF61C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03CB" w:rsidRPr="00C125B3" w:rsidRDefault="007F2D49" w:rsidP="00AF61C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80145995" w:edGrp="everyone"/>
            <w:r>
              <w:rPr>
                <w:rFonts w:ascii="Arial" w:hAnsi="Arial" w:cs="Arial"/>
                <w:sz w:val="22"/>
              </w:rPr>
              <w:t>5.</w:t>
            </w:r>
            <w:permEnd w:id="148014599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03CB" w:rsidRPr="00321276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 w:rsidRPr="00321276">
              <w:rPr>
                <w:color w:val="000000" w:themeColor="text1"/>
              </w:rPr>
              <w:t>Decision and conditions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Pr="00321276" w:rsidRDefault="009B03CB" w:rsidP="00AF61CF">
            <w:pPr>
              <w:ind w:left="993" w:hanging="993"/>
            </w:pPr>
          </w:p>
        </w:tc>
      </w:tr>
      <w:tr w:rsidR="009B03CB" w:rsidRPr="00321276" w:rsidTr="00AF61CF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321276" w:rsidRDefault="009B03CB" w:rsidP="00AF61C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03CB" w:rsidRPr="00C125B3" w:rsidRDefault="007F2D49" w:rsidP="00AF61C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97790739" w:edGrp="everyone"/>
            <w:r>
              <w:rPr>
                <w:rFonts w:ascii="Arial" w:hAnsi="Arial" w:cs="Arial"/>
                <w:sz w:val="22"/>
              </w:rPr>
              <w:t>3.</w:t>
            </w:r>
            <w:permEnd w:id="159779073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03CB" w:rsidRPr="00321276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 w:rsidRPr="00321276">
              <w:rPr>
                <w:color w:val="000000" w:themeColor="text1"/>
              </w:rPr>
              <w:t>Information request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Pr="00321276" w:rsidRDefault="009B03CB" w:rsidP="00AF61CF">
            <w:pPr>
              <w:ind w:left="993" w:hanging="993"/>
            </w:pPr>
          </w:p>
        </w:tc>
      </w:tr>
      <w:tr w:rsidR="009B03CB" w:rsidRPr="00321276" w:rsidTr="00AF61CF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321276" w:rsidRDefault="009B03CB" w:rsidP="00AF61C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03CB" w:rsidRPr="00C125B3" w:rsidRDefault="007F2D49" w:rsidP="00AF61C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31559727" w:edGrp="everyone"/>
            <w:r>
              <w:rPr>
                <w:rFonts w:ascii="Arial" w:hAnsi="Arial" w:cs="Arial"/>
                <w:sz w:val="22"/>
              </w:rPr>
              <w:t>4.</w:t>
            </w:r>
            <w:permEnd w:id="113155972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03CB" w:rsidRPr="00321276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 w:rsidRPr="00321276">
              <w:rPr>
                <w:color w:val="000000" w:themeColor="text1"/>
              </w:rPr>
              <w:t>Public notification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Pr="00321276" w:rsidRDefault="009B03CB" w:rsidP="00AF61CF">
            <w:pPr>
              <w:ind w:left="993" w:hanging="993"/>
            </w:pPr>
          </w:p>
        </w:tc>
      </w:tr>
      <w:tr w:rsidR="009B03CB" w:rsidRPr="00321276" w:rsidTr="00AF61CF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321276" w:rsidRDefault="009B03CB" w:rsidP="00AF61C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03CB" w:rsidRPr="005566EC" w:rsidRDefault="007F2D49" w:rsidP="00AF61CF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825060412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2.</w:t>
            </w:r>
            <w:permEnd w:id="1825060412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B03CB" w:rsidRPr="00321276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 w:rsidRPr="00321276">
              <w:rPr>
                <w:color w:val="000000" w:themeColor="text1"/>
              </w:rPr>
              <w:t>Referrals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Pr="00321276" w:rsidRDefault="009B03CB" w:rsidP="00AF61CF">
            <w:pPr>
              <w:ind w:left="993" w:hanging="993"/>
            </w:pPr>
          </w:p>
        </w:tc>
      </w:tr>
    </w:tbl>
    <w:p w:rsidR="009B03CB" w:rsidRPr="00321276" w:rsidRDefault="009B03CB" w:rsidP="009B03CB">
      <w:pPr>
        <w:rPr>
          <w:rFonts w:ascii="Arial" w:hAnsi="Arial" w:cs="Arial"/>
          <w:sz w:val="22"/>
          <w:szCs w:val="22"/>
        </w:rPr>
      </w:pPr>
    </w:p>
    <w:p w:rsidR="009B03CB" w:rsidRPr="00321276" w:rsidRDefault="009B03CB" w:rsidP="009B03CB">
      <w:pPr>
        <w:pStyle w:val="11CSTCPLQuestionBullet"/>
        <w:ind w:left="709" w:hanging="709"/>
      </w:pPr>
      <w:bookmarkStart w:id="27" w:name="_Ref496191099"/>
      <w:r w:rsidRPr="00321276">
        <w:t>True or False (Tick your response): If a planning application is incomplete at the tie of lodgement, the Council will always issue a ‘not properly made’ action notice.</w:t>
      </w:r>
      <w:bookmarkEnd w:id="27"/>
    </w:p>
    <w:p w:rsidR="009B03CB" w:rsidRPr="00321276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611E29" w:rsidRPr="00321276" w:rsidTr="00611E29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11E29" w:rsidRPr="00321276" w:rsidRDefault="00611E29" w:rsidP="00611E29">
            <w:pPr>
              <w:keepNext/>
              <w:ind w:left="993" w:hanging="993"/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sz w:val="40"/>
            </w:rPr>
            <w:id w:val="-186713807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permStart w:id="1884896232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11E29" w:rsidRPr="006A5049" w:rsidRDefault="007F2D49" w:rsidP="00611E29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1884896232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11E29" w:rsidRPr="00321276" w:rsidRDefault="00611E29" w:rsidP="00611E29">
            <w:pPr>
              <w:ind w:left="993" w:hanging="993"/>
              <w:jc w:val="center"/>
            </w:pPr>
            <w:r w:rsidRPr="00321276">
              <w:t>True</w:t>
            </w:r>
            <w:r w:rsidRPr="00321276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11E29" w:rsidRPr="00321276" w:rsidRDefault="00611E29" w:rsidP="00611E2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4445632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1834990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611E29" w:rsidRPr="00321276" w:rsidRDefault="00611E29" w:rsidP="00611E29">
                <w:pPr>
                  <w:keepNext/>
                  <w:ind w:left="993" w:hanging="993"/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44563208" w:displacedByCustomXml="prev"/>
      </w:tr>
      <w:tr w:rsidR="00611E29" w:rsidRPr="00321276" w:rsidTr="00611E29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11E29" w:rsidRPr="00321276" w:rsidRDefault="00611E29" w:rsidP="00611E29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-17932800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2006522654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11E29" w:rsidRPr="006A5049" w:rsidRDefault="00611E29" w:rsidP="00611E29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2006522654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11E29" w:rsidRPr="00321276" w:rsidRDefault="00611E29" w:rsidP="00611E29">
            <w:pPr>
              <w:ind w:left="993" w:hanging="993"/>
              <w:jc w:val="center"/>
            </w:pPr>
            <w:r w:rsidRPr="00321276">
              <w:t>False</w:t>
            </w:r>
            <w:r w:rsidRPr="00321276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11E29" w:rsidRPr="00321276" w:rsidRDefault="00611E29" w:rsidP="00611E2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611E29" w:rsidRPr="00321276" w:rsidRDefault="00611E29" w:rsidP="00611E29">
            <w:pPr>
              <w:ind w:left="993" w:hanging="993"/>
            </w:pPr>
          </w:p>
        </w:tc>
      </w:tr>
    </w:tbl>
    <w:p w:rsidR="009B03CB" w:rsidRPr="00321276" w:rsidRDefault="009B03CB" w:rsidP="009B03CB">
      <w:pPr>
        <w:rPr>
          <w:rFonts w:ascii="Arial" w:hAnsi="Arial" w:cs="Arial"/>
          <w:sz w:val="22"/>
          <w:szCs w:val="22"/>
        </w:rPr>
      </w:pPr>
    </w:p>
    <w:p w:rsidR="009B03CB" w:rsidRPr="00321276" w:rsidRDefault="009B03CB" w:rsidP="009B03CB">
      <w:pPr>
        <w:rPr>
          <w:rFonts w:ascii="Arial" w:hAnsi="Arial" w:cs="Arial"/>
          <w:sz w:val="22"/>
          <w:szCs w:val="22"/>
        </w:rPr>
      </w:pPr>
    </w:p>
    <w:p w:rsidR="009B03CB" w:rsidRPr="00321276" w:rsidRDefault="009B03CB" w:rsidP="009B03CB">
      <w:pPr>
        <w:pStyle w:val="11CSTCPLQuestionBullet"/>
        <w:ind w:left="709" w:hanging="709"/>
      </w:pPr>
      <w:bookmarkStart w:id="28" w:name="_Ref496191103"/>
      <w:r w:rsidRPr="00321276">
        <w:t>The applicant has how many business days to comply with an action notice?</w:t>
      </w:r>
      <w:bookmarkEnd w:id="28"/>
    </w:p>
    <w:p w:rsidR="009B03CB" w:rsidRPr="00321276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B03CB" w:rsidRPr="00321276" w:rsidTr="000B3C5D">
        <w:tc>
          <w:tcPr>
            <w:tcW w:w="102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B03CB" w:rsidRPr="00321276" w:rsidRDefault="009B03CB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03CB" w:rsidRPr="00321276" w:rsidRDefault="00725CF0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1460698746" w:edGrp="everyone"/>
            <w:r>
              <w:rPr>
                <w:rFonts w:ascii="Arial" w:hAnsi="Arial" w:cs="Arial"/>
                <w:sz w:val="22"/>
                <w:szCs w:val="22"/>
              </w:rPr>
              <w:t xml:space="preserve">20 business days </w:t>
            </w:r>
            <w:permEnd w:id="1460698746"/>
          </w:p>
        </w:tc>
        <w:permStart w:id="11394325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843678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6" w:space="0" w:color="auto"/>
                  <w:bottom w:val="nil"/>
                  <w:right w:val="nil"/>
                </w:tcBorders>
              </w:tcPr>
              <w:p w:rsidR="009B03CB" w:rsidRPr="00321276" w:rsidRDefault="00DC0A53" w:rsidP="00DC0A5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39432515" w:displacedByCustomXml="prev"/>
      </w:tr>
    </w:tbl>
    <w:p w:rsidR="009B03CB" w:rsidRPr="00321276" w:rsidRDefault="009B03CB" w:rsidP="009B03CB">
      <w:pPr>
        <w:ind w:right="-24"/>
        <w:rPr>
          <w:rFonts w:ascii="Arial" w:hAnsi="Arial" w:cs="Arial"/>
          <w:sz w:val="22"/>
          <w:szCs w:val="22"/>
        </w:rPr>
      </w:pPr>
    </w:p>
    <w:p w:rsidR="009B03CB" w:rsidRPr="00321276" w:rsidRDefault="009B03CB" w:rsidP="009B03CB">
      <w:pPr>
        <w:rPr>
          <w:rFonts w:ascii="Arial" w:hAnsi="Arial" w:cs="Arial"/>
          <w:sz w:val="22"/>
          <w:szCs w:val="22"/>
        </w:rPr>
      </w:pPr>
    </w:p>
    <w:p w:rsidR="009B03CB" w:rsidRPr="00321276" w:rsidRDefault="009B03CB" w:rsidP="009B03CB">
      <w:pPr>
        <w:pStyle w:val="11CSTCPLQuestionBullet"/>
        <w:ind w:left="709" w:hanging="709"/>
      </w:pPr>
      <w:bookmarkStart w:id="29" w:name="_Ref496191125"/>
      <w:r w:rsidRPr="00321276">
        <w:t>Identify three (3) common application problems.</w:t>
      </w:r>
      <w:bookmarkEnd w:id="29"/>
    </w:p>
    <w:p w:rsidR="009B03CB" w:rsidRPr="00321276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B03CB" w:rsidRPr="00321276" w:rsidTr="000B3C5D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B03CB" w:rsidRPr="00321276" w:rsidRDefault="009B03CB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03CB" w:rsidRPr="00DB735A" w:rsidRDefault="007F2D49" w:rsidP="00DB735A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  <w:sz w:val="22"/>
                <w:szCs w:val="22"/>
              </w:rPr>
            </w:pPr>
            <w:permStart w:id="403197770" w:edGrp="everyone"/>
            <w:r w:rsidRPr="00DB735A">
              <w:rPr>
                <w:rFonts w:ascii="Arial" w:hAnsi="Arial" w:cs="Arial"/>
                <w:sz w:val="22"/>
                <w:szCs w:val="22"/>
              </w:rPr>
              <w:t>Insufficient Information</w:t>
            </w:r>
          </w:p>
          <w:p w:rsidR="009B03CB" w:rsidRPr="00DB735A" w:rsidRDefault="007F2D49" w:rsidP="00DB735A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22"/>
                <w:szCs w:val="22"/>
              </w:rPr>
            </w:pPr>
            <w:r w:rsidRPr="00DB735A">
              <w:rPr>
                <w:rFonts w:ascii="Arial" w:hAnsi="Arial" w:cs="Arial"/>
                <w:sz w:val="22"/>
                <w:szCs w:val="22"/>
              </w:rPr>
              <w:t>Poor Quality Plans</w:t>
            </w:r>
          </w:p>
          <w:p w:rsidR="007F2D49" w:rsidRPr="00DB735A" w:rsidRDefault="007F2D49" w:rsidP="00DB735A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2"/>
                <w:szCs w:val="22"/>
              </w:rPr>
            </w:pPr>
            <w:r w:rsidRPr="00DB735A">
              <w:rPr>
                <w:rFonts w:ascii="Arial" w:hAnsi="Arial" w:cs="Arial"/>
                <w:sz w:val="22"/>
                <w:szCs w:val="22"/>
              </w:rPr>
              <w:t>Unacceptable impacts</w:t>
            </w:r>
          </w:p>
          <w:p w:rsidR="007F2D49" w:rsidRPr="00DB735A" w:rsidRDefault="007F2D49" w:rsidP="00DB735A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22"/>
                <w:szCs w:val="22"/>
              </w:rPr>
            </w:pPr>
            <w:r w:rsidRPr="00DB735A">
              <w:rPr>
                <w:rFonts w:ascii="Arial" w:hAnsi="Arial" w:cs="Arial"/>
                <w:sz w:val="22"/>
                <w:szCs w:val="22"/>
              </w:rPr>
              <w:t>Owners Consent</w:t>
            </w:r>
          </w:p>
          <w:permEnd w:id="403197770"/>
          <w:p w:rsidR="009B03CB" w:rsidRPr="00321276" w:rsidRDefault="009B03CB" w:rsidP="00AF61C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770986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404211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6" w:space="0" w:color="auto"/>
                  <w:bottom w:val="nil"/>
                  <w:right w:val="nil"/>
                </w:tcBorders>
              </w:tcPr>
              <w:p w:rsidR="009B03CB" w:rsidRPr="00321276" w:rsidRDefault="00DC0A53" w:rsidP="00DC0A5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77098655" w:displacedByCustomXml="prev"/>
      </w:tr>
    </w:tbl>
    <w:p w:rsidR="009B03CB" w:rsidRPr="00321276" w:rsidRDefault="009B03CB" w:rsidP="009B03CB">
      <w:pPr>
        <w:rPr>
          <w:rFonts w:ascii="Arial" w:hAnsi="Arial" w:cs="Arial"/>
          <w:sz w:val="22"/>
          <w:szCs w:val="22"/>
        </w:rPr>
      </w:pPr>
    </w:p>
    <w:p w:rsidR="005A227F" w:rsidRPr="00321276" w:rsidRDefault="005A227F" w:rsidP="005A227F">
      <w:pPr>
        <w:rPr>
          <w:rFonts w:ascii="Arial" w:hAnsi="Arial" w:cs="Arial"/>
          <w:sz w:val="22"/>
          <w:szCs w:val="22"/>
        </w:rPr>
      </w:pPr>
    </w:p>
    <w:p w:rsidR="005A227F" w:rsidRPr="00321276" w:rsidRDefault="005A227F" w:rsidP="005A227F">
      <w:pPr>
        <w:pStyle w:val="11CSTCPLQuestionBullet"/>
        <w:ind w:left="709" w:hanging="709"/>
      </w:pPr>
      <w:bookmarkStart w:id="30" w:name="_Ref496191130"/>
      <w:r w:rsidRPr="00321276">
        <w:t>True or False (Tick your response): When considering an appeal, the applicant should seek private legal advice.</w:t>
      </w:r>
      <w:bookmarkEnd w:id="30"/>
    </w:p>
    <w:p w:rsidR="005A227F" w:rsidRPr="00321276" w:rsidRDefault="005A227F" w:rsidP="005A227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AB6342" w:rsidRPr="00321276" w:rsidTr="00AB6342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B6342" w:rsidRPr="00321276" w:rsidRDefault="00AB6342" w:rsidP="00AB6342">
            <w:pPr>
              <w:keepNext/>
              <w:ind w:left="993" w:hanging="993"/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sz w:val="40"/>
            </w:rPr>
            <w:id w:val="77406495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permStart w:id="838147548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AB6342" w:rsidRPr="006A5049" w:rsidRDefault="00725CF0" w:rsidP="00AB6342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838147548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B6342" w:rsidRPr="00321276" w:rsidRDefault="00AB6342" w:rsidP="00AB6342">
            <w:pPr>
              <w:ind w:left="993" w:hanging="993"/>
              <w:jc w:val="center"/>
            </w:pPr>
            <w:r w:rsidRPr="00321276">
              <w:t>True</w:t>
            </w:r>
            <w:r w:rsidRPr="00321276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B6342" w:rsidRPr="00321276" w:rsidRDefault="00AB6342" w:rsidP="00AB6342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3572111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22245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AB6342" w:rsidRPr="00321276" w:rsidRDefault="00AB6342" w:rsidP="00AB6342">
                <w:pPr>
                  <w:keepNext/>
                  <w:ind w:left="993" w:hanging="993"/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57211136" w:displacedByCustomXml="prev"/>
      </w:tr>
      <w:tr w:rsidR="00AB6342" w:rsidRPr="00321276" w:rsidTr="00AB6342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B6342" w:rsidRPr="00321276" w:rsidRDefault="00AB6342" w:rsidP="00AB6342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-13923434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787304701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AB6342" w:rsidRPr="006A5049" w:rsidRDefault="00AB6342" w:rsidP="00AB6342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787304701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B6342" w:rsidRPr="00321276" w:rsidRDefault="00AB6342" w:rsidP="00AB6342">
            <w:pPr>
              <w:ind w:left="993" w:hanging="993"/>
              <w:jc w:val="center"/>
            </w:pPr>
            <w:r w:rsidRPr="00321276">
              <w:t>False</w:t>
            </w:r>
            <w:r w:rsidRPr="00321276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B6342" w:rsidRPr="00321276" w:rsidRDefault="00AB6342" w:rsidP="00AB6342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AB6342" w:rsidRPr="00321276" w:rsidRDefault="00AB6342" w:rsidP="00AB6342">
            <w:pPr>
              <w:ind w:left="993" w:hanging="993"/>
            </w:pPr>
          </w:p>
        </w:tc>
      </w:tr>
    </w:tbl>
    <w:p w:rsidR="005A227F" w:rsidRPr="00321276" w:rsidRDefault="005A227F" w:rsidP="005A227F">
      <w:pPr>
        <w:rPr>
          <w:rFonts w:ascii="Arial" w:hAnsi="Arial" w:cs="Arial"/>
          <w:sz w:val="22"/>
          <w:szCs w:val="22"/>
        </w:rPr>
      </w:pPr>
    </w:p>
    <w:p w:rsidR="009B03CB" w:rsidRPr="00321276" w:rsidRDefault="009B03CB" w:rsidP="009B03CB">
      <w:pPr>
        <w:rPr>
          <w:rFonts w:ascii="Arial" w:hAnsi="Arial" w:cs="Arial"/>
          <w:sz w:val="22"/>
          <w:szCs w:val="22"/>
        </w:rPr>
      </w:pPr>
    </w:p>
    <w:p w:rsidR="009B03CB" w:rsidRPr="00321276" w:rsidRDefault="009B03CB" w:rsidP="009B03CB">
      <w:pPr>
        <w:pStyle w:val="11CSTCPLQuestionBullet"/>
        <w:ind w:left="709" w:hanging="709"/>
      </w:pPr>
      <w:bookmarkStart w:id="31" w:name="_Ref496191135"/>
      <w:r w:rsidRPr="00321276">
        <w:t>Minor amendments to an application should be negotiated with which of the following parties? Tick all that apply.</w:t>
      </w:r>
      <w:bookmarkEnd w:id="31"/>
    </w:p>
    <w:p w:rsidR="009B03CB" w:rsidRPr="00321276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B03CB" w:rsidRPr="00321276" w:rsidTr="00AF61C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B03CB" w:rsidRPr="00321276" w:rsidRDefault="009B03CB" w:rsidP="00AF61CF">
            <w:pPr>
              <w:keepNext/>
              <w:ind w:left="993" w:hanging="993"/>
            </w:pPr>
            <w:r w:rsidRPr="003212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B03CB" w:rsidRPr="00321276" w:rsidRDefault="009B03CB" w:rsidP="00AF61CF">
            <w:pPr>
              <w:keepNext/>
              <w:ind w:left="993" w:hanging="993"/>
              <w:jc w:val="center"/>
            </w:pPr>
            <w:r w:rsidRPr="00321276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B03CB" w:rsidRPr="00321276" w:rsidRDefault="009B03CB" w:rsidP="00AF61CF">
            <w:pPr>
              <w:keepNext/>
              <w:ind w:left="993" w:hanging="993"/>
              <w:jc w:val="center"/>
            </w:pPr>
            <w:r w:rsidRPr="00321276">
              <w:t>Possible Answers</w:t>
            </w:r>
          </w:p>
        </w:tc>
        <w:permStart w:id="1312763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506998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B03CB" w:rsidRPr="00321276" w:rsidRDefault="00DC0A53" w:rsidP="00DC0A53">
                <w:pPr>
                  <w:keepNext/>
                  <w:ind w:left="993" w:hanging="993"/>
                </w:pPr>
                <w:r w:rsidRPr="003212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1276341" w:displacedByCustomXml="prev"/>
      </w:tr>
      <w:tr w:rsidR="005F298C" w:rsidRPr="00321276" w:rsidTr="00AF61CF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98C" w:rsidRPr="00321276" w:rsidRDefault="005F298C" w:rsidP="005F298C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-171025450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permStart w:id="699021599" w:edGrp="everyone" w:displacedByCustomXml="prev"/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F298C" w:rsidRPr="006A5049" w:rsidRDefault="00BC4635" w:rsidP="005F298C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699021599" w:displacedByCustomXml="next"/>
          </w:sdtContent>
        </w:sdt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98C" w:rsidRPr="00321276" w:rsidRDefault="005F298C" w:rsidP="005F298C">
            <w:pPr>
              <w:jc w:val="center"/>
            </w:pPr>
            <w:r w:rsidRPr="00321276">
              <w:t>Approval authority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98C" w:rsidRPr="00321276" w:rsidRDefault="005F298C" w:rsidP="005F298C">
            <w:pPr>
              <w:ind w:left="993" w:hanging="993"/>
            </w:pPr>
          </w:p>
        </w:tc>
      </w:tr>
      <w:tr w:rsidR="005F298C" w:rsidRPr="00321276" w:rsidTr="00AF61CF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98C" w:rsidRPr="00321276" w:rsidRDefault="005F298C" w:rsidP="005F298C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-19653858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permStart w:id="643783349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F298C" w:rsidRPr="006A5049" w:rsidRDefault="00BC4635" w:rsidP="005F298C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643783349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98C" w:rsidRPr="00321276" w:rsidRDefault="005F298C" w:rsidP="005F298C">
            <w:pPr>
              <w:jc w:val="center"/>
            </w:pPr>
            <w:r w:rsidRPr="00321276">
              <w:t>Client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98C" w:rsidRPr="00321276" w:rsidRDefault="005F298C" w:rsidP="005F298C">
            <w:pPr>
              <w:ind w:left="993" w:hanging="993"/>
            </w:pPr>
          </w:p>
        </w:tc>
      </w:tr>
      <w:tr w:rsidR="005F298C" w:rsidRPr="00321276" w:rsidTr="00AF61CF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98C" w:rsidRPr="00321276" w:rsidRDefault="005F298C" w:rsidP="005F298C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-194599254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permStart w:id="540618648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F298C" w:rsidRPr="006A5049" w:rsidRDefault="00BC4635" w:rsidP="005F298C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540618648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98C" w:rsidRPr="00321276" w:rsidRDefault="005F298C" w:rsidP="005F298C">
            <w:pPr>
              <w:jc w:val="center"/>
            </w:pPr>
            <w:r w:rsidRPr="00321276">
              <w:t>Organisation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98C" w:rsidRPr="00321276" w:rsidRDefault="005F298C" w:rsidP="005F298C">
            <w:pPr>
              <w:ind w:left="993" w:hanging="993"/>
            </w:pPr>
          </w:p>
        </w:tc>
      </w:tr>
    </w:tbl>
    <w:p w:rsidR="00970B74" w:rsidRPr="00577520" w:rsidRDefault="00970B74" w:rsidP="0037097A">
      <w:pPr>
        <w:rPr>
          <w:rFonts w:cs="Arial"/>
          <w:sz w:val="20"/>
        </w:rPr>
      </w:pPr>
    </w:p>
    <w:sectPr w:rsidR="00970B74" w:rsidRPr="00577520" w:rsidSect="0037097A">
      <w:headerReference w:type="even" r:id="rId11"/>
      <w:headerReference w:type="default" r:id="rId12"/>
      <w:footerReference w:type="even" r:id="rId13"/>
      <w:footerReference w:type="default" r:id="rId14"/>
      <w:type w:val="continuous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1B2D" w:rsidRDefault="008B1B2D" w:rsidP="00A67754">
      <w:r>
        <w:separator/>
      </w:r>
    </w:p>
  </w:endnote>
  <w:endnote w:type="continuationSeparator" w:id="0">
    <w:p w:rsidR="008B1B2D" w:rsidRDefault="008B1B2D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5E0B" w:rsidRPr="00830749" w:rsidRDefault="00E05E0B" w:rsidP="0037097A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E05E0B" w:rsidRPr="00830749" w:rsidRDefault="00E05E0B" w:rsidP="0037097A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762516874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1542889061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E824C0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12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E824C0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12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93920677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v1-0_19/10/2017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5E0B" w:rsidRPr="00830749" w:rsidRDefault="00E05E0B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E05E0B" w:rsidRPr="00830749" w:rsidRDefault="00E05E0B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v1-0_19/10/2017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E824C0">
      <w:rPr>
        <w:rFonts w:ascii="Arial" w:hAnsi="Arial" w:cs="Arial"/>
        <w:b/>
        <w:noProof/>
        <w:sz w:val="16"/>
        <w:szCs w:val="16"/>
      </w:rPr>
      <w:t>11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E824C0">
      <w:rPr>
        <w:rFonts w:ascii="Arial" w:hAnsi="Arial" w:cs="Arial"/>
        <w:b/>
        <w:noProof/>
        <w:sz w:val="16"/>
        <w:szCs w:val="16"/>
      </w:rPr>
      <w:t>12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1B2D" w:rsidRDefault="008B1B2D" w:rsidP="00A67754">
      <w:r>
        <w:separator/>
      </w:r>
    </w:p>
  </w:footnote>
  <w:footnote w:type="continuationSeparator" w:id="0">
    <w:p w:rsidR="008B1B2D" w:rsidRDefault="008B1B2D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5E0B" w:rsidRDefault="00E05E0B" w:rsidP="0037097A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21335001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CPCCBC4026A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5830538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Arrange building applications and approvals</w:t>
        </w:r>
      </w:sdtContent>
    </w:sdt>
  </w:p>
  <w:p w:rsidR="00E05E0B" w:rsidRPr="00830749" w:rsidRDefault="00E05E0B" w:rsidP="0037097A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5E0B" w:rsidRDefault="00E05E0B" w:rsidP="0037097A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27031668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CPCCBC4026A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90156235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Arrange building applications and approvals</w:t>
        </w:r>
      </w:sdtContent>
    </w:sdt>
  </w:p>
  <w:p w:rsidR="00E05E0B" w:rsidRPr="00830749" w:rsidRDefault="00E05E0B" w:rsidP="0037097A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777F08"/>
    <w:multiLevelType w:val="hybridMultilevel"/>
    <w:tmpl w:val="732CC37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077C6B"/>
    <w:multiLevelType w:val="hybridMultilevel"/>
    <w:tmpl w:val="A0A45EF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676CB"/>
    <w:multiLevelType w:val="singleLevel"/>
    <w:tmpl w:val="D67E24F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D9F40DC"/>
    <w:multiLevelType w:val="hybridMultilevel"/>
    <w:tmpl w:val="D4681B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B7130D"/>
    <w:multiLevelType w:val="hybridMultilevel"/>
    <w:tmpl w:val="2E500F0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BB2E52"/>
    <w:multiLevelType w:val="hybridMultilevel"/>
    <w:tmpl w:val="55C863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4544D7"/>
    <w:multiLevelType w:val="hybridMultilevel"/>
    <w:tmpl w:val="3B64F31C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C41D33"/>
    <w:multiLevelType w:val="hybridMultilevel"/>
    <w:tmpl w:val="BE7ACA9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CF94250"/>
    <w:multiLevelType w:val="hybridMultilevel"/>
    <w:tmpl w:val="9E768AB0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603616"/>
    <w:multiLevelType w:val="hybridMultilevel"/>
    <w:tmpl w:val="FA9A97F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BB2864"/>
    <w:multiLevelType w:val="hybridMultilevel"/>
    <w:tmpl w:val="ED7A0EC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9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FA0257"/>
    <w:multiLevelType w:val="singleLevel"/>
    <w:tmpl w:val="CA940A50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21" w15:restartNumberingAfterBreak="0">
    <w:nsid w:val="300E5780"/>
    <w:multiLevelType w:val="hybridMultilevel"/>
    <w:tmpl w:val="41D26AD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7823101"/>
    <w:multiLevelType w:val="hybridMultilevel"/>
    <w:tmpl w:val="5D5022C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AA5EE3"/>
    <w:multiLevelType w:val="hybridMultilevel"/>
    <w:tmpl w:val="CC44F7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AC34F3"/>
    <w:multiLevelType w:val="hybridMultilevel"/>
    <w:tmpl w:val="04BE382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7" w15:restartNumberingAfterBreak="0">
    <w:nsid w:val="4B2A4F38"/>
    <w:multiLevelType w:val="hybridMultilevel"/>
    <w:tmpl w:val="C396C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9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542143EA"/>
    <w:multiLevelType w:val="singleLevel"/>
    <w:tmpl w:val="945CFF0A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31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551094"/>
    <w:multiLevelType w:val="hybridMultilevel"/>
    <w:tmpl w:val="5686B3C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1E7A27"/>
    <w:multiLevelType w:val="hybridMultilevel"/>
    <w:tmpl w:val="14FC4A6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F82D44"/>
    <w:multiLevelType w:val="hybridMultilevel"/>
    <w:tmpl w:val="C4F6A79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C42937"/>
    <w:multiLevelType w:val="hybridMultilevel"/>
    <w:tmpl w:val="9A1A546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032E0A"/>
    <w:multiLevelType w:val="hybridMultilevel"/>
    <w:tmpl w:val="733A0B70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A717FC"/>
    <w:multiLevelType w:val="hybridMultilevel"/>
    <w:tmpl w:val="160ABAF2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19"/>
  </w:num>
  <w:num w:numId="4">
    <w:abstractNumId w:val="32"/>
  </w:num>
  <w:num w:numId="5">
    <w:abstractNumId w:val="6"/>
  </w:num>
  <w:num w:numId="6">
    <w:abstractNumId w:val="22"/>
  </w:num>
  <w:num w:numId="7">
    <w:abstractNumId w:val="28"/>
  </w:num>
  <w:num w:numId="8">
    <w:abstractNumId w:val="18"/>
  </w:num>
  <w:num w:numId="9">
    <w:abstractNumId w:val="20"/>
  </w:num>
  <w:num w:numId="10">
    <w:abstractNumId w:val="14"/>
  </w:num>
  <w:num w:numId="11">
    <w:abstractNumId w:val="12"/>
  </w:num>
  <w:num w:numId="12">
    <w:abstractNumId w:val="40"/>
  </w:num>
  <w:num w:numId="13">
    <w:abstractNumId w:val="2"/>
  </w:num>
  <w:num w:numId="14">
    <w:abstractNumId w:val="8"/>
  </w:num>
  <w:num w:numId="15">
    <w:abstractNumId w:val="29"/>
  </w:num>
  <w:num w:numId="16">
    <w:abstractNumId w:val="39"/>
  </w:num>
  <w:num w:numId="17">
    <w:abstractNumId w:val="31"/>
  </w:num>
  <w:num w:numId="18">
    <w:abstractNumId w:val="24"/>
  </w:num>
  <w:num w:numId="19">
    <w:abstractNumId w:val="11"/>
  </w:num>
  <w:num w:numId="20">
    <w:abstractNumId w:val="5"/>
  </w:num>
  <w:num w:numId="21">
    <w:abstractNumId w:val="10"/>
  </w:num>
  <w:num w:numId="22">
    <w:abstractNumId w:val="27"/>
  </w:num>
  <w:num w:numId="23">
    <w:abstractNumId w:val="4"/>
  </w:num>
  <w:num w:numId="24">
    <w:abstractNumId w:val="30"/>
  </w:num>
  <w:num w:numId="25">
    <w:abstractNumId w:val="26"/>
  </w:num>
  <w:num w:numId="26">
    <w:abstractNumId w:val="35"/>
  </w:num>
  <w:num w:numId="27">
    <w:abstractNumId w:val="0"/>
  </w:num>
  <w:num w:numId="28">
    <w:abstractNumId w:val="15"/>
  </w:num>
  <w:num w:numId="29">
    <w:abstractNumId w:val="36"/>
  </w:num>
  <w:num w:numId="30">
    <w:abstractNumId w:val="38"/>
  </w:num>
  <w:num w:numId="31">
    <w:abstractNumId w:val="16"/>
  </w:num>
  <w:num w:numId="32">
    <w:abstractNumId w:val="37"/>
  </w:num>
  <w:num w:numId="33">
    <w:abstractNumId w:val="17"/>
  </w:num>
  <w:num w:numId="34">
    <w:abstractNumId w:val="1"/>
  </w:num>
  <w:num w:numId="35">
    <w:abstractNumId w:val="33"/>
  </w:num>
  <w:num w:numId="36">
    <w:abstractNumId w:val="13"/>
  </w:num>
  <w:num w:numId="37">
    <w:abstractNumId w:val="21"/>
  </w:num>
  <w:num w:numId="38">
    <w:abstractNumId w:val="7"/>
  </w:num>
  <w:num w:numId="39">
    <w:abstractNumId w:val="23"/>
  </w:num>
  <w:num w:numId="40">
    <w:abstractNumId w:val="25"/>
  </w:num>
  <w:num w:numId="41">
    <w:abstractNumId w:val="3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yzDHyQAHhFZIKCjoeztqdFmLjcvNlR1cBJu8VT4rZvYw8sqJPM8uN9hvETo2e8bn30/IhAV9kSdvnLac31UuvA==" w:salt="kO6R0DwzHOLmd/8HY+/iB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1727C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57835"/>
    <w:rsid w:val="00061726"/>
    <w:rsid w:val="000653FD"/>
    <w:rsid w:val="0006698E"/>
    <w:rsid w:val="000672EE"/>
    <w:rsid w:val="00074457"/>
    <w:rsid w:val="00076AD6"/>
    <w:rsid w:val="000834E5"/>
    <w:rsid w:val="000838EE"/>
    <w:rsid w:val="00083B2A"/>
    <w:rsid w:val="0008468E"/>
    <w:rsid w:val="00085F76"/>
    <w:rsid w:val="00090D03"/>
    <w:rsid w:val="00091491"/>
    <w:rsid w:val="000A2303"/>
    <w:rsid w:val="000A7B07"/>
    <w:rsid w:val="000B346C"/>
    <w:rsid w:val="000B3C5D"/>
    <w:rsid w:val="000B7B64"/>
    <w:rsid w:val="000C233D"/>
    <w:rsid w:val="000C4F46"/>
    <w:rsid w:val="000C6FB4"/>
    <w:rsid w:val="000E680F"/>
    <w:rsid w:val="000F0FCA"/>
    <w:rsid w:val="00103A5E"/>
    <w:rsid w:val="001157AF"/>
    <w:rsid w:val="00116C30"/>
    <w:rsid w:val="00120F7E"/>
    <w:rsid w:val="0012562F"/>
    <w:rsid w:val="001266C6"/>
    <w:rsid w:val="00126C85"/>
    <w:rsid w:val="00132977"/>
    <w:rsid w:val="00144AC8"/>
    <w:rsid w:val="001457FC"/>
    <w:rsid w:val="00152592"/>
    <w:rsid w:val="001525FC"/>
    <w:rsid w:val="001536E6"/>
    <w:rsid w:val="00154A40"/>
    <w:rsid w:val="00154DAE"/>
    <w:rsid w:val="001578F8"/>
    <w:rsid w:val="00166E7F"/>
    <w:rsid w:val="001709EB"/>
    <w:rsid w:val="00175F6C"/>
    <w:rsid w:val="00184237"/>
    <w:rsid w:val="00184C3F"/>
    <w:rsid w:val="0018673D"/>
    <w:rsid w:val="00187D1C"/>
    <w:rsid w:val="00191E86"/>
    <w:rsid w:val="0019250A"/>
    <w:rsid w:val="001A77CF"/>
    <w:rsid w:val="001B09BC"/>
    <w:rsid w:val="001C0776"/>
    <w:rsid w:val="001C0B34"/>
    <w:rsid w:val="001C4084"/>
    <w:rsid w:val="001D01D1"/>
    <w:rsid w:val="001D6412"/>
    <w:rsid w:val="001E05E8"/>
    <w:rsid w:val="001F2AD0"/>
    <w:rsid w:val="001F3555"/>
    <w:rsid w:val="001F6FA5"/>
    <w:rsid w:val="00201769"/>
    <w:rsid w:val="00201E01"/>
    <w:rsid w:val="00202782"/>
    <w:rsid w:val="00204C77"/>
    <w:rsid w:val="00205C57"/>
    <w:rsid w:val="00213294"/>
    <w:rsid w:val="0021376B"/>
    <w:rsid w:val="00214096"/>
    <w:rsid w:val="002156E7"/>
    <w:rsid w:val="002168EB"/>
    <w:rsid w:val="00217C56"/>
    <w:rsid w:val="00220F44"/>
    <w:rsid w:val="00222B64"/>
    <w:rsid w:val="00233402"/>
    <w:rsid w:val="002337BA"/>
    <w:rsid w:val="00247850"/>
    <w:rsid w:val="00252300"/>
    <w:rsid w:val="00252494"/>
    <w:rsid w:val="00257541"/>
    <w:rsid w:val="0025778A"/>
    <w:rsid w:val="00260C86"/>
    <w:rsid w:val="00265A8F"/>
    <w:rsid w:val="0026676B"/>
    <w:rsid w:val="00267C62"/>
    <w:rsid w:val="002715D1"/>
    <w:rsid w:val="00271B12"/>
    <w:rsid w:val="0027392A"/>
    <w:rsid w:val="002762BF"/>
    <w:rsid w:val="00280C4A"/>
    <w:rsid w:val="00281347"/>
    <w:rsid w:val="002814BD"/>
    <w:rsid w:val="00281ED1"/>
    <w:rsid w:val="00282382"/>
    <w:rsid w:val="002824BE"/>
    <w:rsid w:val="00282828"/>
    <w:rsid w:val="00287CC3"/>
    <w:rsid w:val="00294162"/>
    <w:rsid w:val="00294E35"/>
    <w:rsid w:val="002A0D79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1837"/>
    <w:rsid w:val="002D3E2B"/>
    <w:rsid w:val="002D4C72"/>
    <w:rsid w:val="002D7BC8"/>
    <w:rsid w:val="002E4B0D"/>
    <w:rsid w:val="002F3FAB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1276"/>
    <w:rsid w:val="0032358D"/>
    <w:rsid w:val="00324DB2"/>
    <w:rsid w:val="00324F13"/>
    <w:rsid w:val="003259FD"/>
    <w:rsid w:val="00326BB7"/>
    <w:rsid w:val="00327E27"/>
    <w:rsid w:val="00330577"/>
    <w:rsid w:val="00336664"/>
    <w:rsid w:val="0033666D"/>
    <w:rsid w:val="00336763"/>
    <w:rsid w:val="00347500"/>
    <w:rsid w:val="00347A6D"/>
    <w:rsid w:val="003548CB"/>
    <w:rsid w:val="003614DC"/>
    <w:rsid w:val="00361CE5"/>
    <w:rsid w:val="00362760"/>
    <w:rsid w:val="00370713"/>
    <w:rsid w:val="0037097A"/>
    <w:rsid w:val="00374DDE"/>
    <w:rsid w:val="003758B4"/>
    <w:rsid w:val="00376162"/>
    <w:rsid w:val="00390A28"/>
    <w:rsid w:val="0039160D"/>
    <w:rsid w:val="003941A7"/>
    <w:rsid w:val="00396581"/>
    <w:rsid w:val="003965FE"/>
    <w:rsid w:val="00397E79"/>
    <w:rsid w:val="003A67F7"/>
    <w:rsid w:val="003B0DC7"/>
    <w:rsid w:val="003B5C02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3F58E2"/>
    <w:rsid w:val="00400774"/>
    <w:rsid w:val="00401057"/>
    <w:rsid w:val="00401C9F"/>
    <w:rsid w:val="00402AD2"/>
    <w:rsid w:val="00402F76"/>
    <w:rsid w:val="00410BC8"/>
    <w:rsid w:val="00410EFE"/>
    <w:rsid w:val="004163B0"/>
    <w:rsid w:val="00417106"/>
    <w:rsid w:val="004175C2"/>
    <w:rsid w:val="00420D74"/>
    <w:rsid w:val="004316FB"/>
    <w:rsid w:val="0043275D"/>
    <w:rsid w:val="00433D65"/>
    <w:rsid w:val="00435D5B"/>
    <w:rsid w:val="00440055"/>
    <w:rsid w:val="004403AD"/>
    <w:rsid w:val="00454B97"/>
    <w:rsid w:val="004559DC"/>
    <w:rsid w:val="00456AFD"/>
    <w:rsid w:val="004575AD"/>
    <w:rsid w:val="0045799E"/>
    <w:rsid w:val="00460508"/>
    <w:rsid w:val="004624D6"/>
    <w:rsid w:val="0046338F"/>
    <w:rsid w:val="004657D2"/>
    <w:rsid w:val="00466598"/>
    <w:rsid w:val="004676B1"/>
    <w:rsid w:val="00467952"/>
    <w:rsid w:val="00472748"/>
    <w:rsid w:val="0047390E"/>
    <w:rsid w:val="004768EA"/>
    <w:rsid w:val="00482720"/>
    <w:rsid w:val="004A3499"/>
    <w:rsid w:val="004A44A7"/>
    <w:rsid w:val="004B0BF6"/>
    <w:rsid w:val="004B42E2"/>
    <w:rsid w:val="004B582A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4F07DB"/>
    <w:rsid w:val="0050226B"/>
    <w:rsid w:val="005025D4"/>
    <w:rsid w:val="00503576"/>
    <w:rsid w:val="00503E80"/>
    <w:rsid w:val="005054E9"/>
    <w:rsid w:val="00505572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26"/>
    <w:rsid w:val="005334E1"/>
    <w:rsid w:val="005362A7"/>
    <w:rsid w:val="00536B74"/>
    <w:rsid w:val="00536CB1"/>
    <w:rsid w:val="00543100"/>
    <w:rsid w:val="00544F28"/>
    <w:rsid w:val="00555130"/>
    <w:rsid w:val="005566EC"/>
    <w:rsid w:val="00573C4A"/>
    <w:rsid w:val="00577520"/>
    <w:rsid w:val="00583840"/>
    <w:rsid w:val="005868D2"/>
    <w:rsid w:val="00586C1F"/>
    <w:rsid w:val="005948F5"/>
    <w:rsid w:val="005A227F"/>
    <w:rsid w:val="005A327B"/>
    <w:rsid w:val="005B3783"/>
    <w:rsid w:val="005B3D52"/>
    <w:rsid w:val="005B4B38"/>
    <w:rsid w:val="005C1FB7"/>
    <w:rsid w:val="005C20EC"/>
    <w:rsid w:val="005C48AD"/>
    <w:rsid w:val="005D0D43"/>
    <w:rsid w:val="005D6DBE"/>
    <w:rsid w:val="005E11AA"/>
    <w:rsid w:val="005E26ED"/>
    <w:rsid w:val="005E2B40"/>
    <w:rsid w:val="005E2C83"/>
    <w:rsid w:val="005F298C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1E29"/>
    <w:rsid w:val="0061390C"/>
    <w:rsid w:val="00614655"/>
    <w:rsid w:val="00621440"/>
    <w:rsid w:val="00625E7C"/>
    <w:rsid w:val="00626283"/>
    <w:rsid w:val="00627CAE"/>
    <w:rsid w:val="0063012B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3F51"/>
    <w:rsid w:val="006555C5"/>
    <w:rsid w:val="00655694"/>
    <w:rsid w:val="00655F6F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1E1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0A35"/>
    <w:rsid w:val="006D4794"/>
    <w:rsid w:val="006D519C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0A98"/>
    <w:rsid w:val="00711150"/>
    <w:rsid w:val="007128AF"/>
    <w:rsid w:val="00713AD0"/>
    <w:rsid w:val="00714EB8"/>
    <w:rsid w:val="00720E1B"/>
    <w:rsid w:val="00721173"/>
    <w:rsid w:val="0072118A"/>
    <w:rsid w:val="0072174F"/>
    <w:rsid w:val="0072177C"/>
    <w:rsid w:val="00725CF0"/>
    <w:rsid w:val="007317A7"/>
    <w:rsid w:val="00732F50"/>
    <w:rsid w:val="007339D1"/>
    <w:rsid w:val="00734157"/>
    <w:rsid w:val="00734580"/>
    <w:rsid w:val="00740FE9"/>
    <w:rsid w:val="00741A2C"/>
    <w:rsid w:val="00743307"/>
    <w:rsid w:val="007446B8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30B6"/>
    <w:rsid w:val="007936F5"/>
    <w:rsid w:val="007A1BB4"/>
    <w:rsid w:val="007A24D0"/>
    <w:rsid w:val="007A5008"/>
    <w:rsid w:val="007B2C43"/>
    <w:rsid w:val="007B6796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8B3"/>
    <w:rsid w:val="007F1F7F"/>
    <w:rsid w:val="007F2D49"/>
    <w:rsid w:val="007F575E"/>
    <w:rsid w:val="00803A9D"/>
    <w:rsid w:val="008121F4"/>
    <w:rsid w:val="008133D3"/>
    <w:rsid w:val="00817A2D"/>
    <w:rsid w:val="00822686"/>
    <w:rsid w:val="008264AD"/>
    <w:rsid w:val="00830749"/>
    <w:rsid w:val="00833553"/>
    <w:rsid w:val="00835B05"/>
    <w:rsid w:val="0083761B"/>
    <w:rsid w:val="00842927"/>
    <w:rsid w:val="00843997"/>
    <w:rsid w:val="00847C7B"/>
    <w:rsid w:val="0085268F"/>
    <w:rsid w:val="00855F97"/>
    <w:rsid w:val="00860AFB"/>
    <w:rsid w:val="00872A11"/>
    <w:rsid w:val="008748CE"/>
    <w:rsid w:val="00877094"/>
    <w:rsid w:val="00882B9D"/>
    <w:rsid w:val="008868DF"/>
    <w:rsid w:val="008A082C"/>
    <w:rsid w:val="008A257C"/>
    <w:rsid w:val="008A3A99"/>
    <w:rsid w:val="008B1B2D"/>
    <w:rsid w:val="008B39C9"/>
    <w:rsid w:val="008C48F6"/>
    <w:rsid w:val="008D53C6"/>
    <w:rsid w:val="008F0BA8"/>
    <w:rsid w:val="008F28FD"/>
    <w:rsid w:val="008F464C"/>
    <w:rsid w:val="00901593"/>
    <w:rsid w:val="009025D4"/>
    <w:rsid w:val="009055FD"/>
    <w:rsid w:val="009056E2"/>
    <w:rsid w:val="00917FD2"/>
    <w:rsid w:val="00921288"/>
    <w:rsid w:val="00923B16"/>
    <w:rsid w:val="009304CA"/>
    <w:rsid w:val="0093060F"/>
    <w:rsid w:val="009324BA"/>
    <w:rsid w:val="00936180"/>
    <w:rsid w:val="00942A96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63509"/>
    <w:rsid w:val="00970B74"/>
    <w:rsid w:val="00971AC8"/>
    <w:rsid w:val="0098186A"/>
    <w:rsid w:val="009818BC"/>
    <w:rsid w:val="00986974"/>
    <w:rsid w:val="00986BC7"/>
    <w:rsid w:val="00993997"/>
    <w:rsid w:val="00996BEA"/>
    <w:rsid w:val="00996D7A"/>
    <w:rsid w:val="009A34C4"/>
    <w:rsid w:val="009A4937"/>
    <w:rsid w:val="009B03CB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9F37CB"/>
    <w:rsid w:val="00A07F94"/>
    <w:rsid w:val="00A10B18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52EE4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277"/>
    <w:rsid w:val="00A86913"/>
    <w:rsid w:val="00A877AF"/>
    <w:rsid w:val="00A93221"/>
    <w:rsid w:val="00A93CB5"/>
    <w:rsid w:val="00A93E84"/>
    <w:rsid w:val="00A96EE8"/>
    <w:rsid w:val="00AA517E"/>
    <w:rsid w:val="00AA653D"/>
    <w:rsid w:val="00AB5511"/>
    <w:rsid w:val="00AB5B7E"/>
    <w:rsid w:val="00AB5FF9"/>
    <w:rsid w:val="00AB6342"/>
    <w:rsid w:val="00AC1954"/>
    <w:rsid w:val="00AC6BE2"/>
    <w:rsid w:val="00AC79B9"/>
    <w:rsid w:val="00AD147B"/>
    <w:rsid w:val="00AD2C30"/>
    <w:rsid w:val="00AD390C"/>
    <w:rsid w:val="00AD74D1"/>
    <w:rsid w:val="00AD7FAE"/>
    <w:rsid w:val="00AE25FB"/>
    <w:rsid w:val="00AE7E0E"/>
    <w:rsid w:val="00AF2383"/>
    <w:rsid w:val="00AF272A"/>
    <w:rsid w:val="00AF28A2"/>
    <w:rsid w:val="00AF5A03"/>
    <w:rsid w:val="00AF61CF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720"/>
    <w:rsid w:val="00B21A3B"/>
    <w:rsid w:val="00B21CC5"/>
    <w:rsid w:val="00B23004"/>
    <w:rsid w:val="00B23116"/>
    <w:rsid w:val="00B24E19"/>
    <w:rsid w:val="00B31B0F"/>
    <w:rsid w:val="00B370F6"/>
    <w:rsid w:val="00B40563"/>
    <w:rsid w:val="00B44885"/>
    <w:rsid w:val="00B45123"/>
    <w:rsid w:val="00B468BA"/>
    <w:rsid w:val="00B46CA0"/>
    <w:rsid w:val="00B50D23"/>
    <w:rsid w:val="00B52725"/>
    <w:rsid w:val="00B60A8E"/>
    <w:rsid w:val="00B61114"/>
    <w:rsid w:val="00B63435"/>
    <w:rsid w:val="00B64691"/>
    <w:rsid w:val="00B64BF7"/>
    <w:rsid w:val="00B65524"/>
    <w:rsid w:val="00B70FBF"/>
    <w:rsid w:val="00B72816"/>
    <w:rsid w:val="00B80970"/>
    <w:rsid w:val="00B82C75"/>
    <w:rsid w:val="00B84397"/>
    <w:rsid w:val="00B8536D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C4635"/>
    <w:rsid w:val="00BD2445"/>
    <w:rsid w:val="00BD4B75"/>
    <w:rsid w:val="00BD5D83"/>
    <w:rsid w:val="00BD7A60"/>
    <w:rsid w:val="00BE1BB7"/>
    <w:rsid w:val="00BE1F60"/>
    <w:rsid w:val="00BE5659"/>
    <w:rsid w:val="00BE5682"/>
    <w:rsid w:val="00BF15FF"/>
    <w:rsid w:val="00BF51EE"/>
    <w:rsid w:val="00BF5D91"/>
    <w:rsid w:val="00BF721E"/>
    <w:rsid w:val="00BF7956"/>
    <w:rsid w:val="00C02070"/>
    <w:rsid w:val="00C02A9F"/>
    <w:rsid w:val="00C05340"/>
    <w:rsid w:val="00C0790A"/>
    <w:rsid w:val="00C116AB"/>
    <w:rsid w:val="00C125B3"/>
    <w:rsid w:val="00C13BC0"/>
    <w:rsid w:val="00C145EE"/>
    <w:rsid w:val="00C1477C"/>
    <w:rsid w:val="00C17076"/>
    <w:rsid w:val="00C21B79"/>
    <w:rsid w:val="00C25494"/>
    <w:rsid w:val="00C320F8"/>
    <w:rsid w:val="00C3509C"/>
    <w:rsid w:val="00C3636D"/>
    <w:rsid w:val="00C41923"/>
    <w:rsid w:val="00C478B5"/>
    <w:rsid w:val="00C500A5"/>
    <w:rsid w:val="00C529E2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0F55"/>
    <w:rsid w:val="00C8128F"/>
    <w:rsid w:val="00C82BD7"/>
    <w:rsid w:val="00C83199"/>
    <w:rsid w:val="00C9023C"/>
    <w:rsid w:val="00C95773"/>
    <w:rsid w:val="00C963E0"/>
    <w:rsid w:val="00C9717B"/>
    <w:rsid w:val="00C97C42"/>
    <w:rsid w:val="00CA0F42"/>
    <w:rsid w:val="00CA78C3"/>
    <w:rsid w:val="00CB7163"/>
    <w:rsid w:val="00CB7187"/>
    <w:rsid w:val="00CB74EB"/>
    <w:rsid w:val="00CC3794"/>
    <w:rsid w:val="00CC3D35"/>
    <w:rsid w:val="00CC5E27"/>
    <w:rsid w:val="00CD0491"/>
    <w:rsid w:val="00CD4E0B"/>
    <w:rsid w:val="00CE1002"/>
    <w:rsid w:val="00CE17A5"/>
    <w:rsid w:val="00CE1EBF"/>
    <w:rsid w:val="00CE2955"/>
    <w:rsid w:val="00CE2FD4"/>
    <w:rsid w:val="00CE4DB2"/>
    <w:rsid w:val="00CE77FE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17FCE"/>
    <w:rsid w:val="00D25838"/>
    <w:rsid w:val="00D26665"/>
    <w:rsid w:val="00D26D34"/>
    <w:rsid w:val="00D323A9"/>
    <w:rsid w:val="00D342DF"/>
    <w:rsid w:val="00D41220"/>
    <w:rsid w:val="00D41D28"/>
    <w:rsid w:val="00D44406"/>
    <w:rsid w:val="00D445AA"/>
    <w:rsid w:val="00D448E3"/>
    <w:rsid w:val="00D44AC7"/>
    <w:rsid w:val="00D4628D"/>
    <w:rsid w:val="00D50440"/>
    <w:rsid w:val="00D521B0"/>
    <w:rsid w:val="00D52AE9"/>
    <w:rsid w:val="00D612CD"/>
    <w:rsid w:val="00D74F43"/>
    <w:rsid w:val="00D762CD"/>
    <w:rsid w:val="00D85172"/>
    <w:rsid w:val="00D86FFD"/>
    <w:rsid w:val="00D91812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B735A"/>
    <w:rsid w:val="00DC0A53"/>
    <w:rsid w:val="00DC0BAE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5E0B"/>
    <w:rsid w:val="00E06C7B"/>
    <w:rsid w:val="00E07F3E"/>
    <w:rsid w:val="00E106BF"/>
    <w:rsid w:val="00E14BFA"/>
    <w:rsid w:val="00E14FDF"/>
    <w:rsid w:val="00E20A05"/>
    <w:rsid w:val="00E2279E"/>
    <w:rsid w:val="00E3181C"/>
    <w:rsid w:val="00E34B55"/>
    <w:rsid w:val="00E36EDD"/>
    <w:rsid w:val="00E441DD"/>
    <w:rsid w:val="00E45CE3"/>
    <w:rsid w:val="00E50AAD"/>
    <w:rsid w:val="00E51079"/>
    <w:rsid w:val="00E51C4F"/>
    <w:rsid w:val="00E542EA"/>
    <w:rsid w:val="00E572E5"/>
    <w:rsid w:val="00E611E4"/>
    <w:rsid w:val="00E62A2B"/>
    <w:rsid w:val="00E7090F"/>
    <w:rsid w:val="00E77A19"/>
    <w:rsid w:val="00E8106E"/>
    <w:rsid w:val="00E824C0"/>
    <w:rsid w:val="00E83A7C"/>
    <w:rsid w:val="00E85228"/>
    <w:rsid w:val="00EA4ACC"/>
    <w:rsid w:val="00EA4C21"/>
    <w:rsid w:val="00EA5ACC"/>
    <w:rsid w:val="00EB0AA2"/>
    <w:rsid w:val="00EB100E"/>
    <w:rsid w:val="00EB2F5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86F"/>
    <w:rsid w:val="00F44003"/>
    <w:rsid w:val="00F46B91"/>
    <w:rsid w:val="00F46E9C"/>
    <w:rsid w:val="00F4706B"/>
    <w:rsid w:val="00F47987"/>
    <w:rsid w:val="00F5363E"/>
    <w:rsid w:val="00F56D33"/>
    <w:rsid w:val="00F630F0"/>
    <w:rsid w:val="00F656D7"/>
    <w:rsid w:val="00F67121"/>
    <w:rsid w:val="00F721AF"/>
    <w:rsid w:val="00F72340"/>
    <w:rsid w:val="00F739DD"/>
    <w:rsid w:val="00F73AD5"/>
    <w:rsid w:val="00F75984"/>
    <w:rsid w:val="00F7673C"/>
    <w:rsid w:val="00F769F2"/>
    <w:rsid w:val="00F76DDE"/>
    <w:rsid w:val="00F773D2"/>
    <w:rsid w:val="00F84646"/>
    <w:rsid w:val="00F8647F"/>
    <w:rsid w:val="00F8706B"/>
    <w:rsid w:val="00F87616"/>
    <w:rsid w:val="00F92F09"/>
    <w:rsid w:val="00F933B1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5E0D"/>
    <w:rsid w:val="00FD7558"/>
    <w:rsid w:val="00FE33FB"/>
    <w:rsid w:val="00FE7B0E"/>
    <w:rsid w:val="00FF3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083B2A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083B2A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styleId="NormalWeb">
    <w:name w:val="Normal (Web)"/>
    <w:basedOn w:val="Normal"/>
    <w:uiPriority w:val="99"/>
    <w:semiHidden/>
    <w:unhideWhenUsed/>
    <w:rsid w:val="00C13BC0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1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1CCC0D4B34634095BE18CCDD4996E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968A8C-453E-4666-9EB8-D3F3745AC461}"/>
      </w:docPartPr>
      <w:docPartBody>
        <w:p w:rsidR="009937BC" w:rsidRDefault="001A6449" w:rsidP="001A6449">
          <w:pPr>
            <w:pStyle w:val="1CCC0D4B34634095BE18CCDD4996E120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6AAA97E91A34FFBB6D45C22290C6E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09F55D-2A5D-43DC-8D97-95EDB9155FE2}"/>
      </w:docPartPr>
      <w:docPartBody>
        <w:p w:rsidR="009937BC" w:rsidRDefault="001A6449" w:rsidP="001A6449">
          <w:pPr>
            <w:pStyle w:val="C6AAA97E91A34FFBB6D45C22290C6EB5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ACF52151A4534D9E9429D044EBC736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DA483A-B539-4945-8BE2-3E03D48AA390}"/>
      </w:docPartPr>
      <w:docPartBody>
        <w:p w:rsidR="009937BC" w:rsidRDefault="001A6449" w:rsidP="001A6449">
          <w:pPr>
            <w:pStyle w:val="ACF52151A4534D9E9429D044EBC736DA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755"/>
    <w:rsid w:val="0001724D"/>
    <w:rsid w:val="001125F5"/>
    <w:rsid w:val="00160AF1"/>
    <w:rsid w:val="001A6449"/>
    <w:rsid w:val="00247826"/>
    <w:rsid w:val="00263EF0"/>
    <w:rsid w:val="002B2967"/>
    <w:rsid w:val="002F51A8"/>
    <w:rsid w:val="00364830"/>
    <w:rsid w:val="003A1AE6"/>
    <w:rsid w:val="003C064C"/>
    <w:rsid w:val="003D7AF8"/>
    <w:rsid w:val="00454E36"/>
    <w:rsid w:val="00595B4E"/>
    <w:rsid w:val="005D3BC9"/>
    <w:rsid w:val="006018E6"/>
    <w:rsid w:val="006206DC"/>
    <w:rsid w:val="006259D1"/>
    <w:rsid w:val="00641837"/>
    <w:rsid w:val="006A09BD"/>
    <w:rsid w:val="006A5ED9"/>
    <w:rsid w:val="006D6A21"/>
    <w:rsid w:val="007249CB"/>
    <w:rsid w:val="007569BC"/>
    <w:rsid w:val="00776EF9"/>
    <w:rsid w:val="007A3F6C"/>
    <w:rsid w:val="007D6474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937BC"/>
    <w:rsid w:val="009B3343"/>
    <w:rsid w:val="009C6B1B"/>
    <w:rsid w:val="009D264C"/>
    <w:rsid w:val="00A12C05"/>
    <w:rsid w:val="00A60757"/>
    <w:rsid w:val="00AA47DA"/>
    <w:rsid w:val="00AC3475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5DC"/>
    <w:rsid w:val="00E26A3D"/>
    <w:rsid w:val="00E41CFB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937BC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C25AFAD590CC481FBAC31DF81FDE344C">
    <w:name w:val="C25AFAD590CC481FBAC31DF81FDE344C"/>
    <w:rsid w:val="006D6A21"/>
    <w:pPr>
      <w:spacing w:after="160" w:line="259" w:lineRule="auto"/>
    </w:pPr>
  </w:style>
  <w:style w:type="paragraph" w:customStyle="1" w:styleId="B79D4FDFB4CD44A2AF871F9B32247AA4">
    <w:name w:val="B79D4FDFB4CD44A2AF871F9B32247AA4"/>
    <w:rsid w:val="006D6A21"/>
    <w:pPr>
      <w:spacing w:after="160" w:line="259" w:lineRule="auto"/>
    </w:pPr>
  </w:style>
  <w:style w:type="paragraph" w:customStyle="1" w:styleId="A7B5F8B7EE9141E1B79B59EC40327ADC">
    <w:name w:val="A7B5F8B7EE9141E1B79B59EC40327ADC"/>
    <w:rsid w:val="006D6A21"/>
    <w:pPr>
      <w:spacing w:after="160" w:line="259" w:lineRule="auto"/>
    </w:pPr>
  </w:style>
  <w:style w:type="paragraph" w:customStyle="1" w:styleId="49BD32C5A42E48DCA649A2F26D327A84">
    <w:name w:val="49BD32C5A42E48DCA649A2F26D327A84"/>
    <w:rsid w:val="006D6A21"/>
    <w:pPr>
      <w:spacing w:after="160" w:line="259" w:lineRule="auto"/>
    </w:pPr>
  </w:style>
  <w:style w:type="paragraph" w:customStyle="1" w:styleId="1CCC0D4B34634095BE18CCDD4996E120">
    <w:name w:val="1CCC0D4B34634095BE18CCDD4996E120"/>
    <w:rsid w:val="001A6449"/>
    <w:pPr>
      <w:spacing w:after="160" w:line="259" w:lineRule="auto"/>
    </w:pPr>
  </w:style>
  <w:style w:type="paragraph" w:customStyle="1" w:styleId="C6AAA97E91A34FFBB6D45C22290C6EB5">
    <w:name w:val="C6AAA97E91A34FFBB6D45C22290C6EB5"/>
    <w:rsid w:val="001A6449"/>
    <w:pPr>
      <w:spacing w:after="160" w:line="259" w:lineRule="auto"/>
    </w:pPr>
  </w:style>
  <w:style w:type="paragraph" w:customStyle="1" w:styleId="ACF52151A4534D9E9429D044EBC736DA">
    <w:name w:val="ACF52151A4534D9E9429D044EBC736DA"/>
    <w:rsid w:val="001A6449"/>
    <w:pPr>
      <w:spacing w:after="160" w:line="259" w:lineRule="auto"/>
    </w:pPr>
  </w:style>
  <w:style w:type="paragraph" w:customStyle="1" w:styleId="88784694A0BA4801B2D52CDF0C733FAE">
    <w:name w:val="88784694A0BA4801B2D52CDF0C733FAE"/>
    <w:rsid w:val="009937BC"/>
    <w:pPr>
      <w:spacing w:after="160" w:line="259" w:lineRule="auto"/>
    </w:pPr>
  </w:style>
  <w:style w:type="paragraph" w:customStyle="1" w:styleId="5975867C771549628A0DF342AF9A571C">
    <w:name w:val="5975867C771549628A0DF342AF9A571C"/>
    <w:rsid w:val="009937BC"/>
    <w:pPr>
      <w:spacing w:after="160" w:line="259" w:lineRule="auto"/>
    </w:pPr>
  </w:style>
  <w:style w:type="paragraph" w:customStyle="1" w:styleId="3DB00953B842401E8CBEE1DCAFD3D806">
    <w:name w:val="3DB00953B842401E8CBEE1DCAFD3D806"/>
    <w:rsid w:val="009937BC"/>
    <w:pPr>
      <w:spacing w:after="160" w:line="259" w:lineRule="auto"/>
    </w:pPr>
  </w:style>
  <w:style w:type="paragraph" w:customStyle="1" w:styleId="97BBA47ED28E435E8637BC45C4298455">
    <w:name w:val="97BBA47ED28E435E8637BC45C4298455"/>
    <w:rsid w:val="009937BC"/>
    <w:pPr>
      <w:spacing w:after="160" w:line="259" w:lineRule="auto"/>
    </w:pPr>
  </w:style>
  <w:style w:type="paragraph" w:customStyle="1" w:styleId="B9935FA4B34440FC8CAC0B3B0F4BDEE8">
    <w:name w:val="B9935FA4B34440FC8CAC0B3B0F4BDEE8"/>
    <w:rsid w:val="009937BC"/>
    <w:pPr>
      <w:spacing w:after="160" w:line="259" w:lineRule="auto"/>
    </w:pPr>
  </w:style>
  <w:style w:type="paragraph" w:customStyle="1" w:styleId="7FA3CCF98F324FCBB95011C479475924">
    <w:name w:val="7FA3CCF98F324FCBB95011C479475924"/>
    <w:rsid w:val="009937BC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4EBFAC-20E0-492D-8FDA-2ADE334D12D3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ABACB91E-BE5E-4B03-B879-6429EFC38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629</TotalTime>
  <Pages>12</Pages>
  <Words>1728</Words>
  <Characters>9853</Characters>
  <Application>Microsoft Office Word</Application>
  <DocSecurity>8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CPCCBC4026A</vt:lpstr>
    </vt:vector>
  </TitlesOfParts>
  <Company/>
  <LinksUpToDate>false</LinksUpToDate>
  <CharactersWithSpaces>11558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CPCCBC4026A</dc:title>
  <dc:subject>Arrange building applications and approvals</dc:subject>
  <dc:creator>Michelle Curro</dc:creator>
  <cp:lastModifiedBy>Josh Carew</cp:lastModifiedBy>
  <cp:revision>21</cp:revision>
  <cp:lastPrinted>2017-10-19T02:06:00Z</cp:lastPrinted>
  <dcterms:created xsi:type="dcterms:W3CDTF">2018-04-30T01:11:00Z</dcterms:created>
  <dcterms:modified xsi:type="dcterms:W3CDTF">2018-05-02T01:47:00Z</dcterms:modified>
  <cp:contentStatus>v1-0_19/10/2017</cp:contentStatus>
</cp:coreProperties>
</file>