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9B" w:rsidRPr="004932A4" w:rsidRDefault="00E80B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E80B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E80B0E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67476C" w:rsidP="00E80B0E">
            <w:pPr>
              <w:jc w:val="left"/>
              <w:rPr>
                <w:rFonts w:ascii="Arial" w:hAnsi="Arial" w:cs="Arial"/>
                <w:sz w:val="22"/>
              </w:rPr>
            </w:pPr>
            <w:permStart w:id="1047727295" w:edGrp="everyone"/>
            <w:r>
              <w:rPr>
                <w:rFonts w:ascii="Arial" w:hAnsi="Arial" w:cs="Arial"/>
                <w:sz w:val="22"/>
              </w:rPr>
              <w:t>Leah Leitch</w:t>
            </w:r>
            <w:permEnd w:id="1047727295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E80B0E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E80B0E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E80B0E" w:rsidP="00E80B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93323443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9332344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66510130" w:edGrp="everyone"/>
        <w:tc>
          <w:tcPr>
            <w:tcW w:w="2668" w:type="dxa"/>
            <w:vAlign w:val="center"/>
          </w:tcPr>
          <w:p w:rsidR="00D6659B" w:rsidRPr="004C3241" w:rsidRDefault="00E80B0E" w:rsidP="00E80B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6651013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E80B0E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E80B0E" w:rsidP="00E80B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6693425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6693425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E80B0E" w:rsidP="00E80B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785524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785524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E80B0E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360166161" w:edGrp="everyone"/>
        <w:tc>
          <w:tcPr>
            <w:tcW w:w="2667" w:type="dxa"/>
            <w:vAlign w:val="center"/>
          </w:tcPr>
          <w:p w:rsidR="00D6659B" w:rsidRPr="004C3241" w:rsidRDefault="00E80B0E" w:rsidP="00E80B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360166161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E80B0E" w:rsidP="00E80B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4062056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4062056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E80B0E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E80B0E">
            <w:pPr>
              <w:jc w:val="left"/>
              <w:rPr>
                <w:rFonts w:ascii="Arial" w:hAnsi="Arial" w:cs="Arial"/>
                <w:sz w:val="22"/>
              </w:rPr>
            </w:pPr>
            <w:permStart w:id="645885816" w:edGrp="everyone"/>
            <w:permEnd w:id="645885816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6173299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E80B0E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17329936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80B0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963661946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E80B0E" w:rsidP="00E80B0E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963661946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E80B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E80B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E80B0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E80B0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E80B0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E80B0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E80B0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E80B0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E80B0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E80B0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E80B0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E80B0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E80B0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E80B0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67476C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3873339" w:edGrp="everyone"/>
            <w:r>
              <w:rPr>
                <w:rFonts w:ascii="Arial" w:hAnsi="Arial" w:cs="Arial"/>
                <w:sz w:val="22"/>
                <w:szCs w:val="22"/>
              </w:rPr>
              <w:t>Leah Leitch</w:t>
            </w:r>
            <w:permEnd w:id="1743873339"/>
          </w:p>
        </w:tc>
      </w:tr>
      <w:tr w:rsidR="00D6659B" w:rsidRPr="004E05D0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E80B0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E80B0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22016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E80B0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1068344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8344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2201640" w:displacedByCustomXml="prev"/>
      </w:tr>
      <w:tr w:rsidR="00D6659B" w:rsidRPr="00830749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70669177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04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EF41A7" w:rsidP="00E80B0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15/04/2020</w:t>
                </w:r>
              </w:p>
            </w:tc>
          </w:sdtContent>
        </w:sdt>
        <w:permEnd w:id="1706691773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42670200" w:edGrp="everyone"/>
            <w:permEnd w:id="1442670200"/>
          </w:p>
        </w:tc>
      </w:tr>
      <w:tr w:rsidR="00D6659B" w:rsidRPr="004E05D0" w:rsidTr="00E80B0E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E80B0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E80B0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</w:t>
            </w:r>
            <w:bookmarkStart w:id="1" w:name="_GoBack"/>
            <w:bookmarkEnd w:id="1"/>
            <w:r>
              <w:rPr>
                <w:rFonts w:ascii="Arial" w:hAnsi="Arial" w:cs="Arial"/>
                <w:sz w:val="22"/>
                <w:szCs w:val="22"/>
              </w:rPr>
              <w:t>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635305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E80B0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3530539" w:displacedByCustomXml="prev"/>
      </w:tr>
      <w:tr w:rsidR="00D6659B" w:rsidRPr="0032118C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E80B0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E80B0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409408313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E80B0E" w:rsidP="00E80B0E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409408313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E80B0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E80B0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09018085" w:edGrp="everyone"/>
            <w:permEnd w:id="1809018085"/>
          </w:p>
        </w:tc>
        <w:tc>
          <w:tcPr>
            <w:tcW w:w="1346" w:type="dxa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E80B0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E80B0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71492062" w:edGrp="everyone"/>
        <w:tc>
          <w:tcPr>
            <w:tcW w:w="1346" w:type="dxa"/>
            <w:vAlign w:val="center"/>
          </w:tcPr>
          <w:p w:rsidR="00D6659B" w:rsidRPr="00533511" w:rsidRDefault="00E80B0E" w:rsidP="00E80B0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71492062"/>
          </w:p>
        </w:tc>
        <w:permStart w:id="1079596409" w:edGrp="everyone"/>
        <w:tc>
          <w:tcPr>
            <w:tcW w:w="1347" w:type="dxa"/>
            <w:vAlign w:val="center"/>
          </w:tcPr>
          <w:p w:rsidR="00D6659B" w:rsidRPr="00533511" w:rsidRDefault="00E80B0E" w:rsidP="00E80B0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79596409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E80B0E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E80B0E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E80B0E">
        <w:trPr>
          <w:trHeight w:val="13433"/>
        </w:trPr>
        <w:tc>
          <w:tcPr>
            <w:tcW w:w="9057" w:type="dxa"/>
          </w:tcPr>
          <w:p w:rsidR="00D6659B" w:rsidRPr="000C0B14" w:rsidRDefault="00D6659B" w:rsidP="00E80B0E">
            <w:pPr>
              <w:rPr>
                <w:rFonts w:ascii="Arial" w:hAnsi="Arial" w:cs="Arial"/>
                <w:szCs w:val="24"/>
              </w:rPr>
            </w:pPr>
            <w:permStart w:id="1570787719" w:edGrp="everyone"/>
            <w:permEnd w:id="1570787719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390808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0808153" w:displacedByCustomXml="prev"/>
      </w:tr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94090683" w:edGrp="everyone"/>
            <w:r w:rsidR="0067476C">
              <w:rPr>
                <w:rFonts w:ascii="Arial" w:hAnsi="Arial" w:cs="Arial"/>
                <w:sz w:val="22"/>
              </w:rPr>
              <w:t>F</w:t>
            </w:r>
            <w:permEnd w:id="59409068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14318324" w:edGrp="everyone"/>
            <w:r w:rsidR="0067476C">
              <w:rPr>
                <w:rFonts w:ascii="Arial" w:hAnsi="Arial" w:cs="Arial"/>
                <w:sz w:val="22"/>
              </w:rPr>
              <w:t>E</w:t>
            </w:r>
            <w:permEnd w:id="111431832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18948169" w:edGrp="everyone"/>
            <w:r w:rsidR="0067476C">
              <w:rPr>
                <w:rFonts w:ascii="Arial" w:hAnsi="Arial" w:cs="Arial"/>
                <w:sz w:val="22"/>
              </w:rPr>
              <w:t>A</w:t>
            </w:r>
            <w:permEnd w:id="151894816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7464014" w:edGrp="everyone"/>
            <w:r w:rsidR="0067476C">
              <w:rPr>
                <w:rFonts w:ascii="Arial" w:hAnsi="Arial" w:cs="Arial"/>
                <w:sz w:val="22"/>
              </w:rPr>
              <w:t>D</w:t>
            </w:r>
            <w:permEnd w:id="2746401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18988094" w:edGrp="everyone"/>
            <w:r w:rsidR="0067476C">
              <w:rPr>
                <w:rFonts w:ascii="Arial" w:hAnsi="Arial" w:cs="Arial"/>
                <w:sz w:val="22"/>
              </w:rPr>
              <w:t>C</w:t>
            </w:r>
            <w:permEnd w:id="191898809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27569802" w:edGrp="everyone"/>
            <w:r w:rsidR="0067476C">
              <w:rPr>
                <w:rFonts w:ascii="Arial" w:hAnsi="Arial" w:cs="Arial"/>
                <w:sz w:val="22"/>
              </w:rPr>
              <w:t>B</w:t>
            </w:r>
            <w:permEnd w:id="42756980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E80B0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809844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844103" w:displacedByCustomXml="prev"/>
      </w:tr>
      <w:tr w:rsidR="00D6659B" w:rsidRPr="00553DDB" w:rsidTr="00E80B0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7476C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8641135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986411350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1915058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(protective clothing, goggles, respirator), correct ventilation</w:t>
            </w:r>
            <w:permEnd w:id="16191505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7476C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2393139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82393139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9468234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(ear protection)</w:t>
            </w:r>
            <w:permEnd w:id="4946823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80B0E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5222026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205222026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3646853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Follow manual handling guidelines:</w:t>
            </w:r>
          </w:p>
          <w:p w:rsidR="00D6659B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Neck – Upright</w:t>
            </w:r>
          </w:p>
          <w:p w:rsidR="00D6659B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Back – Natural curve</w:t>
            </w:r>
          </w:p>
          <w:p w:rsidR="00D6659B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Feet – flat, facing load</w:t>
            </w:r>
          </w:p>
          <w:p w:rsidR="001D71FA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Shoulders – level</w:t>
            </w:r>
          </w:p>
          <w:p w:rsidR="001D71FA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Knees – Bent</w:t>
            </w:r>
          </w:p>
          <w:p w:rsidR="001D71FA" w:rsidRDefault="001D71FA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Hands – good grip</w:t>
            </w:r>
          </w:p>
          <w:permEnd w:id="1736468536"/>
          <w:p w:rsidR="00D6659B" w:rsidRPr="00553DDB" w:rsidRDefault="00D6659B" w:rsidP="00E80B0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E80B0E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1431396146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and Safety Representative</w:t>
            </w:r>
            <w:permEnd w:id="1431396146"/>
          </w:p>
        </w:tc>
        <w:permStart w:id="202447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447610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E80B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14416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4416515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00145871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0001458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1990621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90621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333819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E80B0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333819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4309702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09702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84184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4184251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93012501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93012501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599555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1D71FA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95554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851261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12619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E80B0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101986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1986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905617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E80B0E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056176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16159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159696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7157907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579072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95693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1D71FA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956934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48379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8379078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14009168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091685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80B0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742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935" w:displacedByCustomXml="prev"/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59706469" w:edGrp="everyone"/>
            <w:r>
              <w:rPr>
                <w:rFonts w:ascii="Arial" w:hAnsi="Arial" w:cs="Arial"/>
                <w:sz w:val="22"/>
                <w:szCs w:val="22"/>
              </w:rPr>
              <w:t>Protective suit required</w:t>
            </w:r>
            <w:permEnd w:id="15597064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3800070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3338000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396567" w:edGrp="everyone"/>
            <w:r>
              <w:rPr>
                <w:rFonts w:ascii="Arial" w:hAnsi="Arial" w:cs="Arial"/>
                <w:sz w:val="22"/>
                <w:szCs w:val="22"/>
              </w:rPr>
              <w:t>Goggles/eye protection required</w:t>
            </w:r>
            <w:permEnd w:id="623965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80B0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8420129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2984201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E80B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6988483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8848342" w:displacedByCustomXml="prev"/>
      </w:tr>
      <w:tr w:rsidR="00D6659B" w:rsidRPr="00553DDB" w:rsidTr="00E80B0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rPr>
                <w:rFonts w:ascii="Arial" w:hAnsi="Arial" w:cs="Arial"/>
                <w:sz w:val="22"/>
              </w:rPr>
            </w:pPr>
            <w:permStart w:id="95767853" w:edGrp="everyone"/>
            <w:r>
              <w:rPr>
                <w:rFonts w:ascii="Arial" w:hAnsi="Arial" w:cs="Arial"/>
                <w:sz w:val="22"/>
              </w:rPr>
              <w:t>First Aid kit location</w:t>
            </w:r>
            <w:permEnd w:id="957678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rPr>
                <w:rFonts w:ascii="Arial" w:hAnsi="Arial" w:cs="Arial"/>
                <w:sz w:val="22"/>
              </w:rPr>
            </w:pPr>
            <w:permStart w:id="1838756769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18387567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1D71FA" w:rsidP="00E80B0E">
            <w:pPr>
              <w:rPr>
                <w:rFonts w:ascii="Arial" w:hAnsi="Arial" w:cs="Arial"/>
                <w:sz w:val="22"/>
              </w:rPr>
            </w:pPr>
            <w:permStart w:id="648825107" w:edGrp="everyone"/>
            <w:r>
              <w:rPr>
                <w:rFonts w:ascii="Arial" w:hAnsi="Arial" w:cs="Arial"/>
                <w:sz w:val="22"/>
              </w:rPr>
              <w:t>Location of fire fighting facilities</w:t>
            </w:r>
            <w:permEnd w:id="6488251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E80B0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E80B0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E80B0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E80B0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E80B0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E80B0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E80B0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80B0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80B0E" w:rsidRPr="006215FC" w:rsidRDefault="00E80B0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038189691" w:edGrp="everyone"/>
                                  <w:r w:rsidR="001D71FA">
                                    <w:rPr>
                                      <w:vanish w:val="0"/>
                                    </w:rPr>
                                    <w:t>E: Extreme</w:t>
                                  </w:r>
                                  <w:permEnd w:id="2038189691"/>
                                </w:p>
                                <w:p w:rsidR="00E80B0E" w:rsidRPr="006215FC" w:rsidRDefault="00E80B0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5446100" w:edGrp="everyone"/>
                                  <w:r w:rsidR="001D71FA">
                                    <w:rPr>
                                      <w:vanish w:val="0"/>
                                    </w:rPr>
                                    <w:t>L: Low</w:t>
                                  </w:r>
                                  <w:permEnd w:id="14544610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E80B0E" w:rsidRPr="006215FC" w:rsidRDefault="00E80B0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038189691" w:edGrp="everyone"/>
                            <w:r w:rsidR="001D71FA">
                              <w:rPr>
                                <w:vanish w:val="0"/>
                              </w:rPr>
                              <w:t>E: Extreme</w:t>
                            </w:r>
                            <w:permEnd w:id="2038189691"/>
                          </w:p>
                          <w:p w:rsidR="00E80B0E" w:rsidRPr="006215FC" w:rsidRDefault="00E80B0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5446100" w:edGrp="everyone"/>
                            <w:r w:rsidR="001D71FA">
                              <w:rPr>
                                <w:vanish w:val="0"/>
                              </w:rPr>
                              <w:t>L: Low</w:t>
                            </w:r>
                            <w:permEnd w:id="14544610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590379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0379629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1D71FA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909919707" w:edGrp="everyone"/>
            <w:r>
              <w:rPr>
                <w:rFonts w:ascii="Arial" w:hAnsi="Arial" w:cs="Arial"/>
                <w:sz w:val="22"/>
                <w:szCs w:val="22"/>
              </w:rPr>
              <w:t>M: Medium</w:t>
            </w:r>
            <w:permEnd w:id="909919707"/>
          </w:p>
        </w:tc>
        <w:permStart w:id="1255808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808099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1D71FA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337005826" w:edGrp="everyone"/>
            <w:r>
              <w:rPr>
                <w:rFonts w:ascii="Arial" w:hAnsi="Arial" w:cs="Arial"/>
                <w:sz w:val="22"/>
                <w:szCs w:val="22"/>
              </w:rPr>
              <w:t>Death or permanent disability – Very likely</w:t>
            </w:r>
          </w:p>
          <w:p w:rsidR="00D6659B" w:rsidRDefault="001D71FA" w:rsidP="00E80B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Death or permanent disability – Likely</w:t>
            </w:r>
          </w:p>
          <w:p w:rsidR="00D6659B" w:rsidRDefault="001D71FA" w:rsidP="00E80B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Serious Injury – very likely</w:t>
            </w:r>
          </w:p>
          <w:permEnd w:id="337005826"/>
          <w:p w:rsidR="00D6659B" w:rsidRPr="00ED59C9" w:rsidRDefault="00D6659B" w:rsidP="00E80B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349497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494979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E80B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20663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066318" w:displacedByCustomXml="prev"/>
      </w:tr>
      <w:tr w:rsidR="00D979B9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3420558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20558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591208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120830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8297542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1D71FA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97542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80B0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092179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2179661" w:displacedByCustomXml="prev"/>
      </w:tr>
      <w:tr w:rsidR="00D6659B" w:rsidRPr="00553DDB" w:rsidTr="00E80B0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3641354" w:edGrp="everyone"/>
            <w:r>
              <w:rPr>
                <w:rFonts w:ascii="Arial" w:hAnsi="Arial" w:cs="Arial"/>
                <w:sz w:val="22"/>
              </w:rPr>
              <w:t>3</w:t>
            </w:r>
            <w:permEnd w:id="151364135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42190570" w:edGrp="everyone"/>
            <w:r>
              <w:rPr>
                <w:rFonts w:ascii="Arial" w:hAnsi="Arial" w:cs="Arial"/>
                <w:sz w:val="22"/>
              </w:rPr>
              <w:t>6</w:t>
            </w:r>
            <w:permEnd w:id="34219057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2260564" w:edGrp="everyone"/>
            <w:r>
              <w:rPr>
                <w:rFonts w:ascii="Arial" w:hAnsi="Arial" w:cs="Arial"/>
                <w:sz w:val="22"/>
              </w:rPr>
              <w:t>1</w:t>
            </w:r>
            <w:permEnd w:id="11022605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229315" w:edGrp="everyone"/>
            <w:r>
              <w:rPr>
                <w:rFonts w:ascii="Arial" w:hAnsi="Arial" w:cs="Arial"/>
                <w:sz w:val="22"/>
              </w:rPr>
              <w:t>4</w:t>
            </w:r>
            <w:permEnd w:id="802293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14614980" w:edGrp="everyone"/>
            <w:r>
              <w:rPr>
                <w:rFonts w:ascii="Arial" w:hAnsi="Arial" w:cs="Arial"/>
                <w:sz w:val="22"/>
              </w:rPr>
              <w:t>5</w:t>
            </w:r>
            <w:permEnd w:id="71461498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7226597" w:edGrp="everyone"/>
            <w:r>
              <w:rPr>
                <w:rFonts w:ascii="Arial" w:hAnsi="Arial" w:cs="Arial"/>
                <w:sz w:val="22"/>
              </w:rPr>
              <w:t>2</w:t>
            </w:r>
            <w:permEnd w:id="182722659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111B54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1563649619" w:edGrp="everyone"/>
            <w:r>
              <w:rPr>
                <w:rFonts w:ascii="Arial" w:hAnsi="Arial" w:cs="Arial"/>
                <w:sz w:val="22"/>
                <w:szCs w:val="22"/>
              </w:rPr>
              <w:t>Elimination complete removes the hazard so it is no longer there (redesign the task)</w:t>
            </w:r>
          </w:p>
          <w:p w:rsidR="00D6659B" w:rsidRPr="00553DDB" w:rsidRDefault="00111B54" w:rsidP="00E80B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least effective as it relies on human behaviour</w:t>
            </w:r>
            <w:permEnd w:id="1563649619"/>
          </w:p>
        </w:tc>
        <w:permStart w:id="1027758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775812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111B54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478102252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478102252"/>
          </w:p>
        </w:tc>
        <w:permStart w:id="920197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19780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80B0E" w:rsidRPr="00441559" w:rsidRDefault="00E80B0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E80B0E" w:rsidRPr="00441559" w:rsidRDefault="00E80B0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80B0E" w:rsidRPr="00441559" w:rsidRDefault="00E80B0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E80B0E" w:rsidRPr="00441559" w:rsidRDefault="00E80B0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80B0E" w:rsidRPr="00441559" w:rsidRDefault="00E80B0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E80B0E" w:rsidRPr="00441559" w:rsidRDefault="00E80B0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80B0E" w:rsidRPr="00441559" w:rsidRDefault="00E80B0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E80B0E" w:rsidRPr="00441559" w:rsidRDefault="00E80B0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80B0E" w:rsidRPr="00441559" w:rsidRDefault="00E80B0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E80B0E" w:rsidRPr="00441559" w:rsidRDefault="00E80B0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80B0E" w:rsidRPr="00441559" w:rsidRDefault="00E80B0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E80B0E" w:rsidRPr="00441559" w:rsidRDefault="00E80B0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80B0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39416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9416968" w:displacedByCustomXml="prev"/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94092120" w:edGrp="everyone"/>
            <w:r>
              <w:rPr>
                <w:rFonts w:ascii="Arial" w:hAnsi="Arial" w:cs="Arial"/>
                <w:sz w:val="22"/>
              </w:rPr>
              <w:t>D</w:t>
            </w:r>
            <w:permEnd w:id="39409212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8032716" w:edGrp="everyone"/>
            <w:r>
              <w:rPr>
                <w:rFonts w:ascii="Arial" w:hAnsi="Arial" w:cs="Arial"/>
                <w:sz w:val="22"/>
              </w:rPr>
              <w:t>A</w:t>
            </w:r>
            <w:permEnd w:id="2080327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08486429" w:edGrp="everyone"/>
            <w:r>
              <w:rPr>
                <w:rFonts w:ascii="Arial" w:hAnsi="Arial" w:cs="Arial"/>
                <w:sz w:val="22"/>
              </w:rPr>
              <w:t>F</w:t>
            </w:r>
            <w:permEnd w:id="10084864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88357007" w:edGrp="everyone"/>
            <w:r>
              <w:rPr>
                <w:rFonts w:ascii="Arial" w:hAnsi="Arial" w:cs="Arial"/>
                <w:sz w:val="22"/>
              </w:rPr>
              <w:t>B</w:t>
            </w:r>
            <w:permEnd w:id="16883570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0623417" w:edGrp="everyone"/>
            <w:r>
              <w:rPr>
                <w:rFonts w:ascii="Arial" w:hAnsi="Arial" w:cs="Arial"/>
                <w:sz w:val="22"/>
              </w:rPr>
              <w:t>E</w:t>
            </w:r>
            <w:permEnd w:id="1506234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56168517" w:edGrp="everyone"/>
            <w:r>
              <w:rPr>
                <w:rFonts w:ascii="Arial" w:hAnsi="Arial" w:cs="Arial"/>
                <w:sz w:val="22"/>
              </w:rPr>
              <w:t>C</w:t>
            </w:r>
            <w:permEnd w:id="175616851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111B54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183924807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83924807"/>
          </w:p>
        </w:tc>
        <w:permStart w:id="2603254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0325423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80B0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55416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5416212" w:displacedByCustomXml="prev"/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3301919" w:edGrp="everyone"/>
            <w:r>
              <w:rPr>
                <w:rFonts w:ascii="Arial" w:hAnsi="Arial" w:cs="Arial"/>
                <w:sz w:val="22"/>
              </w:rPr>
              <w:t>Remove people form immediate danger</w:t>
            </w:r>
            <w:permEnd w:id="17533019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9619115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7396191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390848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593908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  <w:tr w:rsidR="00D6659B" w:rsidRPr="00553DDB" w:rsidTr="00E80B0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80B0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80B0E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111B54" w:rsidP="00E80B0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4260822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442608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80B0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E80B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80B0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80B0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03560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3560577" w:displacedByCustomXml="prev"/>
      </w:tr>
      <w:tr w:rsidR="00B5022D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593235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32351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412319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111B5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123193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8217324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111B5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173249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05209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111B5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52092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80B0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6088620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111B5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88620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80B0E" w:rsidRPr="00DE05E2" w:rsidRDefault="00E80B0E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E80B0E" w:rsidRPr="00D94A32" w:rsidRDefault="00E80B0E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E80B0E" w:rsidRPr="00D94A32" w:rsidRDefault="00E80B0E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E80B0E" w:rsidRPr="00D94A32" w:rsidRDefault="00E80B0E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E80B0E" w:rsidRPr="00DE05E2" w:rsidRDefault="00E80B0E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E80B0E" w:rsidRPr="00D94A32" w:rsidRDefault="00E80B0E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E80B0E" w:rsidRPr="00D94A32" w:rsidRDefault="00E80B0E" w:rsidP="00D6659B">
                      <w:pPr>
                        <w:rPr>
                          <w:sz w:val="22"/>
                        </w:rPr>
                      </w:pPr>
                    </w:p>
                    <w:p w:rsidR="00E80B0E" w:rsidRPr="00D94A32" w:rsidRDefault="00E80B0E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E80B0E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E80B0E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7847996" w:edGrp="everyone"/>
            <w:r>
              <w:rPr>
                <w:rFonts w:ascii="Arial" w:hAnsi="Arial" w:cs="Arial"/>
                <w:sz w:val="22"/>
                <w:szCs w:val="22"/>
              </w:rPr>
              <w:t>15/4/20</w:t>
            </w:r>
            <w:permEnd w:id="967847996"/>
          </w:p>
        </w:tc>
      </w:tr>
      <w:tr w:rsidR="00D6659B" w:rsidRPr="00553DDB" w:rsidTr="00E80B0E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0278809" w:edGrp="everyone"/>
            <w:r>
              <w:rPr>
                <w:rFonts w:ascii="Arial" w:hAnsi="Arial" w:cs="Arial"/>
                <w:sz w:val="22"/>
                <w:szCs w:val="22"/>
              </w:rPr>
              <w:t>Leah Leitch</w:t>
            </w:r>
            <w:permEnd w:id="1770278809"/>
          </w:p>
        </w:tc>
      </w:tr>
      <w:tr w:rsidR="00D6659B" w:rsidRPr="00553DDB" w:rsidTr="00E80B0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E80B0E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2619408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</w:p>
          <w:p w:rsidR="00D6659B" w:rsidRPr="00E9324A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 park</w:t>
            </w:r>
            <w:permEnd w:id="482619408"/>
          </w:p>
        </w:tc>
      </w:tr>
      <w:tr w:rsidR="00D6659B" w:rsidRPr="00553DDB" w:rsidTr="00E80B0E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2C7EDC" w:rsidRPr="00D94A32" w:rsidRDefault="002C7EDC" w:rsidP="002C7EDC">
            <w:pPr>
              <w:rPr>
                <w:sz w:val="22"/>
              </w:rPr>
            </w:pPr>
            <w:permStart w:id="1679178641" w:edGrp="everyone"/>
            <w:r w:rsidRPr="006D49C0">
              <w:rPr>
                <w:sz w:val="22"/>
              </w:rPr>
              <w:t xml:space="preserve">Today at 10:45am a delivery truck reversed into </w:t>
            </w:r>
            <w:r>
              <w:rPr>
                <w:sz w:val="22"/>
              </w:rPr>
              <w:t>the</w:t>
            </w:r>
            <w:r w:rsidRPr="006D49C0">
              <w:rPr>
                <w:sz w:val="22"/>
              </w:rPr>
              <w:t xml:space="preserve"> car park </w:t>
            </w:r>
            <w:r w:rsidRPr="00D94A32">
              <w:rPr>
                <w:sz w:val="22"/>
              </w:rPr>
              <w:t xml:space="preserve">to deliver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materials. There was nobody in the car park to guide the driver and he backed into a number of drums of diesel</w:t>
            </w:r>
            <w:r>
              <w:rPr>
                <w:sz w:val="22"/>
              </w:rPr>
              <w:t xml:space="preserve">. </w:t>
            </w:r>
            <w:r w:rsidRPr="00D94A32">
              <w:rPr>
                <w:sz w:val="22"/>
              </w:rPr>
              <w:t xml:space="preserve">One drum was pierced and its contents erupted from the container. </w:t>
            </w:r>
          </w:p>
          <w:permEnd w:id="1679178641"/>
          <w:p w:rsidR="00D6659B" w:rsidRPr="00657280" w:rsidRDefault="00D6659B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E80B0E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7513286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7513286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4211990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4211990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545345844" w:edGrp="everyone"/>
                <w:r w:rsidR="002C7EDC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54534584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52104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352104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E80B0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E80B0E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98669667" w:edGrp="everyone"/>
            <w:r>
              <w:rPr>
                <w:rFonts w:ascii="Arial" w:hAnsi="Arial" w:cs="Arial"/>
                <w:sz w:val="22"/>
                <w:szCs w:val="22"/>
              </w:rPr>
              <w:t>Contain current fuel spill</w:t>
            </w:r>
          </w:p>
          <w:p w:rsidR="002C7EDC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Remove drums of diesel from car park to a more suitable storage area (away from vehicles, workers and other hazards)</w:t>
            </w:r>
          </w:p>
          <w:permEnd w:id="1098669667"/>
          <w:p w:rsidR="00D6659B" w:rsidRPr="00657280" w:rsidRDefault="00D6659B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E80B0E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2C7EDC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9583914" w:edGrp="everyone"/>
            <w:r>
              <w:rPr>
                <w:rFonts w:ascii="Arial" w:hAnsi="Arial" w:cs="Arial"/>
                <w:sz w:val="22"/>
                <w:szCs w:val="22"/>
              </w:rPr>
              <w:t>Site Manager/Supervisor</w:t>
            </w:r>
            <w:permEnd w:id="1519583914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80B0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919506020" w:edGrp="everyone"/>
                <w:r w:rsidR="002C7EDC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91950602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28238990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2823899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E80B0E" w:rsidP="00E80B0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1194999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8119499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617289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728931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2C7EDC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27488663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and safety representative</w:t>
            </w:r>
            <w:permEnd w:id="27488663"/>
          </w:p>
        </w:tc>
        <w:permStart w:id="1483626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362664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D0BE9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1658456513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of Health and Safety Representative</w:t>
            </w:r>
            <w:permEnd w:id="1658456513"/>
          </w:p>
        </w:tc>
        <w:permStart w:id="1529829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982937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80B0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80B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D0BE9" w:rsidP="00E80B0E">
            <w:pPr>
              <w:rPr>
                <w:rFonts w:ascii="Arial" w:hAnsi="Arial" w:cs="Arial"/>
                <w:sz w:val="22"/>
                <w:szCs w:val="22"/>
              </w:rPr>
            </w:pPr>
            <w:permStart w:id="1814200241" w:edGrp="everyone"/>
            <w:r>
              <w:rPr>
                <w:rFonts w:ascii="Arial" w:hAnsi="Arial" w:cs="Arial"/>
                <w:sz w:val="22"/>
                <w:szCs w:val="22"/>
              </w:rPr>
              <w:t>Contributing to the collation of safety date by completing incident report forms</w:t>
            </w:r>
            <w:permEnd w:id="1814200241"/>
          </w:p>
        </w:tc>
        <w:permStart w:id="1634346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E80B0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4346005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8D2" w:rsidRDefault="002308D2" w:rsidP="00A67754">
      <w:r>
        <w:separator/>
      </w:r>
    </w:p>
  </w:endnote>
  <w:endnote w:type="continuationSeparator" w:id="0">
    <w:p w:rsidR="002308D2" w:rsidRDefault="002308D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Pr="00830749" w:rsidRDefault="00E80B0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80B0E" w:rsidRPr="00830749" w:rsidRDefault="00E80B0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F41A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F41A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Pr="00830749" w:rsidRDefault="00E80B0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80B0E" w:rsidRPr="00830749" w:rsidRDefault="00E80B0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D0BE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D0BE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Default="00E80B0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Pr="00830749" w:rsidRDefault="00E80B0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80B0E" w:rsidRPr="00830749" w:rsidRDefault="00E80B0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EF41A7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F41A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8D2" w:rsidRDefault="002308D2" w:rsidP="00A67754">
      <w:r>
        <w:separator/>
      </w:r>
    </w:p>
  </w:footnote>
  <w:footnote w:type="continuationSeparator" w:id="0">
    <w:p w:rsidR="002308D2" w:rsidRDefault="002308D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Default="00E80B0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E80B0E" w:rsidRPr="00830749" w:rsidRDefault="00E80B0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Default="00E80B0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E80B0E" w:rsidRPr="00830749" w:rsidRDefault="00E80B0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Default="00E80B0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Default="00E80B0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E80B0E" w:rsidRPr="00830749" w:rsidRDefault="00E80B0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0E" w:rsidRDefault="00E80B0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E80B0E" w:rsidRPr="00830749" w:rsidRDefault="00E80B0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1B54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D71FA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08D2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C7EDC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76C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0BE9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0B0E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41A7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DA17A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074AE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EA79EE4-8E5B-4E7C-8F81-0312CDF07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0</TotalTime>
  <Pages>13</Pages>
  <Words>1613</Words>
  <Characters>9195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Leah Leitch</cp:lastModifiedBy>
  <cp:revision>2</cp:revision>
  <cp:lastPrinted>2019-05-27T02:31:00Z</cp:lastPrinted>
  <dcterms:created xsi:type="dcterms:W3CDTF">2020-04-15T04:01:00Z</dcterms:created>
  <dcterms:modified xsi:type="dcterms:W3CDTF">2020-04-15T04:01:00Z</dcterms:modified>
  <cp:contentStatus>v1-1_01/10/2019</cp:contentStatus>
</cp:coreProperties>
</file>