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2B72CD" w14:textId="29200641" w:rsidR="00677444" w:rsidRPr="004932A4" w:rsidRDefault="00817EB0" w:rsidP="00677444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-28649257"/>
          <w:placeholder>
            <w:docPart w:val="88D8B67CF5FE4D529AF6F7D1191F60D3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E07859">
            <w:rPr>
              <w:szCs w:val="32"/>
            </w:rPr>
            <w:t>BSBSUS411</w:t>
          </w:r>
        </w:sdtContent>
      </w:sdt>
      <w:r w:rsidR="00677444" w:rsidRPr="004932A4">
        <w:rPr>
          <w:szCs w:val="32"/>
        </w:rPr>
        <w:t xml:space="preserve"> </w:t>
      </w:r>
    </w:p>
    <w:p w14:paraId="7BE01389" w14:textId="72AE224E" w:rsidR="004C3241" w:rsidRDefault="00817EB0" w:rsidP="00677444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678169341"/>
          <w:placeholder>
            <w:docPart w:val="C819B3EF6801408EAFE5C768C59A6236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E07859">
            <w:rPr>
              <w:szCs w:val="32"/>
            </w:rPr>
            <w:t>Implement and monitor environmentally sustainable work practices</w:t>
          </w:r>
        </w:sdtContent>
      </w:sdt>
      <w:r w:rsidR="004C3241">
        <w:rPr>
          <w:szCs w:val="32"/>
        </w:rPr>
        <w:t xml:space="preserve"> </w:t>
      </w:r>
    </w:p>
    <w:p w14:paraId="6288E097" w14:textId="77777777" w:rsidR="002D0927" w:rsidRPr="00F22B42" w:rsidRDefault="002D0927" w:rsidP="00677444">
      <w:pPr>
        <w:pStyle w:val="01BoldTitleUnitCodeandName"/>
        <w:rPr>
          <w:rFonts w:ascii="Arial" w:hAnsi="Arial" w:cs="Arial"/>
          <w:b w:val="0"/>
          <w:bCs/>
          <w:sz w:val="10"/>
          <w:szCs w:val="10"/>
        </w:rPr>
      </w:pPr>
    </w:p>
    <w:p w14:paraId="5E5A72B7" w14:textId="527EB8EB" w:rsidR="00677444" w:rsidRPr="004932A4" w:rsidRDefault="004C3241" w:rsidP="00677444">
      <w:pPr>
        <w:pStyle w:val="01BoldTitleUnitCodeandName"/>
        <w:rPr>
          <w:szCs w:val="32"/>
        </w:rPr>
      </w:pPr>
      <w:r>
        <w:rPr>
          <w:szCs w:val="32"/>
        </w:rPr>
        <w:t>ASSESSMENT SUMMARY</w:t>
      </w:r>
    </w:p>
    <w:p w14:paraId="4EEFD1BD" w14:textId="77777777" w:rsidR="00677444" w:rsidRPr="00C15CA8" w:rsidRDefault="00677444" w:rsidP="00677444">
      <w:pPr>
        <w:ind w:left="709" w:right="-24" w:hanging="709"/>
        <w:rPr>
          <w:rFonts w:ascii="Arial" w:hAnsi="Arial" w:cs="Arial"/>
          <w:bCs/>
          <w:sz w:val="18"/>
          <w:szCs w:val="18"/>
        </w:rPr>
      </w:pPr>
    </w:p>
    <w:p w14:paraId="614E11C8" w14:textId="36F38E6F" w:rsidR="00677444" w:rsidRPr="00C15CA8" w:rsidRDefault="00677444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The assessment activities for </w:t>
      </w:r>
      <w:sdt>
        <w:sdtPr>
          <w:rPr>
            <w:rFonts w:ascii="Arial" w:hAnsi="Arial" w:cs="Arial"/>
            <w:i/>
            <w:sz w:val="18"/>
            <w:szCs w:val="18"/>
          </w:rPr>
          <w:alias w:val="Title"/>
          <w:tag w:val=""/>
          <w:id w:val="-1718894466"/>
          <w:placeholder>
            <w:docPart w:val="914C4F59E879427BAF61C3F5643CC7BC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E07859">
            <w:rPr>
              <w:rFonts w:ascii="Arial" w:hAnsi="Arial" w:cs="Arial"/>
              <w:i/>
              <w:sz w:val="18"/>
              <w:szCs w:val="18"/>
            </w:rPr>
            <w:t>BSBSUS411</w:t>
          </w:r>
        </w:sdtContent>
      </w:sdt>
      <w:r w:rsidRPr="00C15CA8">
        <w:rPr>
          <w:rFonts w:ascii="Arial" w:hAnsi="Arial" w:cs="Arial"/>
          <w:i/>
          <w:sz w:val="18"/>
          <w:szCs w:val="18"/>
        </w:rPr>
        <w:t xml:space="preserve"> </w:t>
      </w:r>
      <w:sdt>
        <w:sdtPr>
          <w:rPr>
            <w:rFonts w:ascii="Arial" w:hAnsi="Arial" w:cs="Arial"/>
            <w:i/>
            <w:sz w:val="18"/>
            <w:szCs w:val="18"/>
          </w:rPr>
          <w:alias w:val="Subject"/>
          <w:tag w:val=""/>
          <w:id w:val="1007644303"/>
          <w:placeholder>
            <w:docPart w:val="EEDF1DD7C8F545B68B518BCDF4FE8A1B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E07859">
            <w:rPr>
              <w:rFonts w:ascii="Arial" w:hAnsi="Arial" w:cs="Arial"/>
              <w:i/>
              <w:sz w:val="18"/>
              <w:szCs w:val="18"/>
            </w:rPr>
            <w:t>Implement and monitor environmentally sustainable work practices</w:t>
          </w:r>
        </w:sdtContent>
      </w:sdt>
      <w:r w:rsidRPr="00C15CA8">
        <w:rPr>
          <w:rFonts w:ascii="Arial" w:hAnsi="Arial" w:cs="Arial"/>
          <w:sz w:val="18"/>
          <w:szCs w:val="18"/>
        </w:rPr>
        <w:t xml:space="preserve"> cover all aspects of the unit of competency. For Apprentices</w:t>
      </w:r>
      <w:r w:rsidR="00C15CA8">
        <w:rPr>
          <w:rFonts w:ascii="Arial" w:hAnsi="Arial" w:cs="Arial"/>
          <w:sz w:val="18"/>
          <w:szCs w:val="18"/>
        </w:rPr>
        <w:t>/</w:t>
      </w:r>
      <w:r w:rsidRPr="00C15CA8">
        <w:rPr>
          <w:rFonts w:ascii="Arial" w:hAnsi="Arial" w:cs="Arial"/>
          <w:sz w:val="18"/>
          <w:szCs w:val="18"/>
        </w:rPr>
        <w:t xml:space="preserve">Trainees, this includes </w:t>
      </w:r>
      <w:r w:rsidR="00DD571C">
        <w:rPr>
          <w:rFonts w:ascii="Arial" w:hAnsi="Arial" w:cs="Arial"/>
          <w:sz w:val="18"/>
          <w:szCs w:val="18"/>
        </w:rPr>
        <w:t>supervisor</w:t>
      </w:r>
      <w:r w:rsidR="007C4FE0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completion of the </w:t>
      </w:r>
      <w:r w:rsidR="00C15CA8" w:rsidRPr="00C15CA8">
        <w:rPr>
          <w:rFonts w:ascii="Arial" w:hAnsi="Arial" w:cs="Arial"/>
          <w:sz w:val="18"/>
          <w:szCs w:val="18"/>
        </w:rPr>
        <w:t>Apprentice/Trainee Record</w:t>
      </w:r>
      <w:r w:rsidRPr="00C15CA8">
        <w:rPr>
          <w:rFonts w:ascii="Arial" w:hAnsi="Arial" w:cs="Arial"/>
          <w:sz w:val="18"/>
          <w:szCs w:val="18"/>
        </w:rPr>
        <w:t xml:space="preserve"> (</w:t>
      </w:r>
      <w:r w:rsidR="00C15CA8" w:rsidRPr="00C15CA8">
        <w:rPr>
          <w:rFonts w:ascii="Arial" w:hAnsi="Arial" w:cs="Arial"/>
          <w:sz w:val="18"/>
          <w:szCs w:val="18"/>
        </w:rPr>
        <w:t>ATR</w:t>
      </w:r>
      <w:r w:rsidRPr="00C15CA8">
        <w:rPr>
          <w:rFonts w:ascii="Arial" w:hAnsi="Arial" w:cs="Arial"/>
          <w:sz w:val="18"/>
          <w:szCs w:val="18"/>
        </w:rPr>
        <w:t>)</w:t>
      </w:r>
      <w:r w:rsidR="00EF7575" w:rsidRPr="00C15CA8">
        <w:rPr>
          <w:rFonts w:ascii="Arial" w:hAnsi="Arial" w:cs="Arial"/>
          <w:sz w:val="18"/>
          <w:szCs w:val="18"/>
        </w:rPr>
        <w:t>.</w:t>
      </w:r>
      <w:r w:rsidRPr="00C15CA8">
        <w:rPr>
          <w:rFonts w:ascii="Arial" w:hAnsi="Arial" w:cs="Arial"/>
          <w:sz w:val="18"/>
          <w:szCs w:val="18"/>
        </w:rPr>
        <w:t xml:space="preserve"> </w:t>
      </w:r>
    </w:p>
    <w:p w14:paraId="0B0D027F" w14:textId="77777777" w:rsidR="00677444" w:rsidRPr="00C15CA8" w:rsidRDefault="00677444">
      <w:pPr>
        <w:jc w:val="left"/>
        <w:rPr>
          <w:rFonts w:ascii="Arial" w:hAnsi="Arial" w:cs="Arial"/>
          <w:sz w:val="18"/>
          <w:szCs w:val="18"/>
        </w:rPr>
      </w:pPr>
    </w:p>
    <w:p w14:paraId="0D2577A4" w14:textId="50027316" w:rsidR="007C4FE0" w:rsidRPr="00C15CA8" w:rsidRDefault="00F92D00" w:rsidP="007C4FE0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Participants must </w:t>
      </w:r>
      <w:r w:rsidR="007C4FE0" w:rsidRPr="00C15CA8">
        <w:rPr>
          <w:rFonts w:ascii="Arial" w:hAnsi="Arial" w:cs="Arial"/>
          <w:sz w:val="18"/>
          <w:szCs w:val="18"/>
        </w:rPr>
        <w:t>read all the information given before start</w:t>
      </w:r>
      <w:r w:rsidRPr="00C15CA8">
        <w:rPr>
          <w:rFonts w:ascii="Arial" w:hAnsi="Arial" w:cs="Arial"/>
          <w:sz w:val="18"/>
          <w:szCs w:val="18"/>
        </w:rPr>
        <w:t>ing</w:t>
      </w:r>
      <w:r w:rsidR="007C4FE0" w:rsidRPr="00C15CA8">
        <w:rPr>
          <w:rFonts w:ascii="Arial" w:hAnsi="Arial" w:cs="Arial"/>
          <w:sz w:val="18"/>
          <w:szCs w:val="18"/>
        </w:rPr>
        <w:t xml:space="preserve"> any assessment task</w:t>
      </w:r>
      <w:r w:rsidR="002D0927" w:rsidRPr="00C15CA8">
        <w:rPr>
          <w:rFonts w:ascii="Arial" w:hAnsi="Arial" w:cs="Arial"/>
          <w:sz w:val="18"/>
          <w:szCs w:val="18"/>
        </w:rPr>
        <w:t xml:space="preserve">. </w:t>
      </w:r>
      <w:r w:rsidRPr="00C15CA8">
        <w:rPr>
          <w:rFonts w:ascii="Arial" w:hAnsi="Arial" w:cs="Arial"/>
          <w:sz w:val="18"/>
          <w:szCs w:val="18"/>
        </w:rPr>
        <w:t>The assessment tasks are intended to be fair</w:t>
      </w:r>
      <w:r w:rsidR="005B7523" w:rsidRPr="00C15CA8">
        <w:rPr>
          <w:rFonts w:ascii="Arial" w:hAnsi="Arial" w:cs="Arial"/>
          <w:sz w:val="18"/>
          <w:szCs w:val="18"/>
        </w:rPr>
        <w:t xml:space="preserve">, </w:t>
      </w:r>
      <w:r w:rsidRPr="00C15CA8">
        <w:rPr>
          <w:rFonts w:ascii="Arial" w:hAnsi="Arial" w:cs="Arial"/>
          <w:sz w:val="18"/>
          <w:szCs w:val="18"/>
        </w:rPr>
        <w:t>flexible</w:t>
      </w:r>
      <w:r w:rsidR="005B7523" w:rsidRPr="00C15CA8">
        <w:rPr>
          <w:rFonts w:ascii="Arial" w:hAnsi="Arial" w:cs="Arial"/>
          <w:sz w:val="18"/>
          <w:szCs w:val="18"/>
        </w:rPr>
        <w:t>, valid and reliable</w:t>
      </w:r>
      <w:r w:rsidRPr="00C15CA8">
        <w:rPr>
          <w:rFonts w:ascii="Arial" w:hAnsi="Arial" w:cs="Arial"/>
          <w:sz w:val="18"/>
          <w:szCs w:val="18"/>
        </w:rPr>
        <w:t xml:space="preserve">. </w:t>
      </w:r>
      <w:r w:rsidR="007C4FE0" w:rsidRPr="00C15CA8">
        <w:rPr>
          <w:rFonts w:ascii="Arial" w:hAnsi="Arial" w:cs="Arial"/>
          <w:sz w:val="18"/>
          <w:szCs w:val="18"/>
        </w:rPr>
        <w:t xml:space="preserve">If </w:t>
      </w:r>
      <w:r w:rsidRPr="00C15CA8">
        <w:rPr>
          <w:rFonts w:ascii="Arial" w:hAnsi="Arial" w:cs="Arial"/>
          <w:sz w:val="18"/>
          <w:szCs w:val="18"/>
        </w:rPr>
        <w:t xml:space="preserve">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has </w:t>
      </w:r>
      <w:r w:rsidR="007C4FE0" w:rsidRPr="00C15CA8">
        <w:rPr>
          <w:rFonts w:ascii="Arial" w:hAnsi="Arial" w:cs="Arial"/>
          <w:sz w:val="18"/>
          <w:szCs w:val="18"/>
        </w:rPr>
        <w:t>any questions</w:t>
      </w:r>
      <w:r w:rsidRPr="00C15CA8">
        <w:rPr>
          <w:rFonts w:ascii="Arial" w:hAnsi="Arial" w:cs="Arial"/>
          <w:sz w:val="18"/>
          <w:szCs w:val="18"/>
        </w:rPr>
        <w:t xml:space="preserve"> or requires alternative arrangements to be made</w:t>
      </w:r>
      <w:r w:rsidR="007C4FE0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such requests should be directed to their </w:t>
      </w:r>
      <w:r w:rsidR="007C4FE0" w:rsidRPr="00C15CA8">
        <w:rPr>
          <w:rFonts w:ascii="Arial" w:hAnsi="Arial" w:cs="Arial"/>
          <w:sz w:val="18"/>
          <w:szCs w:val="18"/>
        </w:rPr>
        <w:t>Trainer/Assessor</w:t>
      </w:r>
      <w:r w:rsidR="00C373BC" w:rsidRPr="00C15CA8">
        <w:rPr>
          <w:rFonts w:ascii="Arial" w:hAnsi="Arial" w:cs="Arial"/>
          <w:sz w:val="18"/>
          <w:szCs w:val="18"/>
        </w:rPr>
        <w:t xml:space="preserve">, who should note such arrangements in the ‘Assessor Comments’ </w:t>
      </w:r>
      <w:r w:rsidR="00E42E04" w:rsidRPr="00C15CA8">
        <w:rPr>
          <w:rFonts w:ascii="Arial" w:hAnsi="Arial" w:cs="Arial"/>
          <w:sz w:val="18"/>
          <w:szCs w:val="18"/>
        </w:rPr>
        <w:t>on the affected assessment</w:t>
      </w:r>
      <w:r w:rsidR="007C4FE0" w:rsidRPr="00C15CA8">
        <w:rPr>
          <w:rFonts w:ascii="Arial" w:hAnsi="Arial" w:cs="Arial"/>
          <w:sz w:val="18"/>
          <w:szCs w:val="18"/>
        </w:rPr>
        <w:t xml:space="preserve">. </w:t>
      </w:r>
      <w:r w:rsidR="00C373BC" w:rsidRPr="00C15CA8">
        <w:rPr>
          <w:rFonts w:ascii="Arial" w:hAnsi="Arial" w:cs="Arial"/>
          <w:sz w:val="18"/>
          <w:szCs w:val="18"/>
        </w:rPr>
        <w:t xml:space="preserve">If 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="00C373BC" w:rsidRPr="00C15CA8">
        <w:rPr>
          <w:rFonts w:ascii="Arial" w:hAnsi="Arial" w:cs="Arial"/>
          <w:sz w:val="18"/>
          <w:szCs w:val="18"/>
        </w:rPr>
        <w:t xml:space="preserve"> feels they </w:t>
      </w:r>
      <w:r w:rsidR="007C4FE0" w:rsidRPr="00C15CA8">
        <w:rPr>
          <w:rFonts w:ascii="Arial" w:hAnsi="Arial" w:cs="Arial"/>
          <w:sz w:val="18"/>
          <w:szCs w:val="18"/>
        </w:rPr>
        <w:t xml:space="preserve">are not yet ready to be assessed, </w:t>
      </w:r>
      <w:r w:rsidR="00C373BC" w:rsidRPr="00C15CA8">
        <w:rPr>
          <w:rFonts w:ascii="Arial" w:hAnsi="Arial" w:cs="Arial"/>
          <w:sz w:val="18"/>
          <w:szCs w:val="18"/>
        </w:rPr>
        <w:t xml:space="preserve">they should </w:t>
      </w:r>
      <w:r w:rsidR="00622B2F" w:rsidRPr="00C15CA8">
        <w:rPr>
          <w:rFonts w:ascii="Arial" w:hAnsi="Arial" w:cs="Arial"/>
          <w:sz w:val="18"/>
          <w:szCs w:val="18"/>
        </w:rPr>
        <w:t xml:space="preserve">discuss </w:t>
      </w:r>
      <w:r w:rsidR="00C373BC" w:rsidRPr="00C15CA8">
        <w:rPr>
          <w:rFonts w:ascii="Arial" w:hAnsi="Arial" w:cs="Arial"/>
          <w:sz w:val="18"/>
          <w:szCs w:val="18"/>
        </w:rPr>
        <w:t xml:space="preserve">their </w:t>
      </w:r>
      <w:r w:rsidR="00622B2F" w:rsidRPr="00C15CA8">
        <w:rPr>
          <w:rFonts w:ascii="Arial" w:hAnsi="Arial" w:cs="Arial"/>
          <w:sz w:val="18"/>
          <w:szCs w:val="18"/>
        </w:rPr>
        <w:t xml:space="preserve">options with </w:t>
      </w:r>
      <w:r w:rsidR="00C373BC" w:rsidRPr="00C15CA8">
        <w:rPr>
          <w:rFonts w:ascii="Arial" w:hAnsi="Arial" w:cs="Arial"/>
          <w:sz w:val="18"/>
          <w:szCs w:val="18"/>
        </w:rPr>
        <w:t>their</w:t>
      </w:r>
      <w:r w:rsidR="007C4FE0" w:rsidRPr="00C15CA8">
        <w:rPr>
          <w:rFonts w:ascii="Arial" w:hAnsi="Arial" w:cs="Arial"/>
          <w:sz w:val="18"/>
          <w:szCs w:val="18"/>
        </w:rPr>
        <w:t xml:space="preserve"> Trainer/Assessor. </w:t>
      </w:r>
    </w:p>
    <w:p w14:paraId="716B7636" w14:textId="77777777" w:rsidR="007C4FE0" w:rsidRPr="00C15CA8" w:rsidRDefault="007C4FE0">
      <w:pPr>
        <w:jc w:val="left"/>
        <w:rPr>
          <w:rFonts w:ascii="Arial" w:hAnsi="Arial" w:cs="Arial"/>
          <w:sz w:val="18"/>
          <w:szCs w:val="18"/>
        </w:rPr>
      </w:pPr>
    </w:p>
    <w:p w14:paraId="32417321" w14:textId="7EDE3225" w:rsidR="00A4462D" w:rsidRPr="00C15CA8" w:rsidRDefault="007C4FE0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To satisfactor</w:t>
      </w:r>
      <w:r w:rsidR="00C373BC" w:rsidRPr="00C15CA8">
        <w:rPr>
          <w:rFonts w:ascii="Arial" w:hAnsi="Arial" w:cs="Arial"/>
          <w:sz w:val="18"/>
          <w:szCs w:val="18"/>
        </w:rPr>
        <w:t xml:space="preserve">ily complete the assessment, 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="00C373BC" w:rsidRPr="00C15CA8">
        <w:rPr>
          <w:rFonts w:ascii="Arial" w:hAnsi="Arial" w:cs="Arial"/>
          <w:sz w:val="18"/>
          <w:szCs w:val="18"/>
        </w:rPr>
        <w:t xml:space="preserve"> is </w:t>
      </w:r>
      <w:r w:rsidRPr="00C15CA8">
        <w:rPr>
          <w:rFonts w:ascii="Arial" w:hAnsi="Arial" w:cs="Arial"/>
          <w:sz w:val="18"/>
          <w:szCs w:val="18"/>
        </w:rPr>
        <w:t xml:space="preserve">required to answer all questions correctly and demonstrate </w:t>
      </w:r>
      <w:r w:rsidR="00C373BC" w:rsidRPr="00C15CA8">
        <w:rPr>
          <w:rFonts w:ascii="Arial" w:hAnsi="Arial" w:cs="Arial"/>
          <w:sz w:val="18"/>
          <w:szCs w:val="18"/>
        </w:rPr>
        <w:t xml:space="preserve">their </w:t>
      </w:r>
      <w:r w:rsidRPr="00C15CA8">
        <w:rPr>
          <w:rFonts w:ascii="Arial" w:hAnsi="Arial" w:cs="Arial"/>
          <w:sz w:val="18"/>
          <w:szCs w:val="18"/>
        </w:rPr>
        <w:t xml:space="preserve">skills to industry standards. </w:t>
      </w:r>
      <w:r w:rsidR="00677444" w:rsidRPr="00C15CA8">
        <w:rPr>
          <w:rFonts w:ascii="Arial" w:hAnsi="Arial" w:cs="Arial"/>
          <w:sz w:val="18"/>
          <w:szCs w:val="18"/>
        </w:rPr>
        <w:t xml:space="preserve">If </w:t>
      </w:r>
      <w:r w:rsidR="00C373BC" w:rsidRPr="00C15CA8">
        <w:rPr>
          <w:rFonts w:ascii="Arial" w:hAnsi="Arial" w:cs="Arial"/>
          <w:sz w:val="18"/>
          <w:szCs w:val="18"/>
        </w:rPr>
        <w:t xml:space="preserve">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="00C373BC" w:rsidRPr="00C15CA8">
        <w:rPr>
          <w:rFonts w:ascii="Arial" w:hAnsi="Arial" w:cs="Arial"/>
          <w:sz w:val="18"/>
          <w:szCs w:val="18"/>
        </w:rPr>
        <w:t xml:space="preserve"> does not</w:t>
      </w:r>
      <w:r w:rsidR="00677444" w:rsidRPr="00C15CA8">
        <w:rPr>
          <w:rFonts w:ascii="Arial" w:hAnsi="Arial" w:cs="Arial"/>
          <w:sz w:val="18"/>
          <w:szCs w:val="18"/>
        </w:rPr>
        <w:t xml:space="preserve"> answer </w:t>
      </w:r>
      <w:r w:rsidR="00942B7B" w:rsidRPr="00C15CA8">
        <w:rPr>
          <w:rFonts w:ascii="Arial" w:hAnsi="Arial" w:cs="Arial"/>
          <w:sz w:val="18"/>
          <w:szCs w:val="18"/>
        </w:rPr>
        <w:t>all</w:t>
      </w:r>
      <w:r w:rsidR="00677444" w:rsidRPr="00C15CA8">
        <w:rPr>
          <w:rFonts w:ascii="Arial" w:hAnsi="Arial" w:cs="Arial"/>
          <w:sz w:val="18"/>
          <w:szCs w:val="18"/>
        </w:rPr>
        <w:t xml:space="preserve"> questions or perform </w:t>
      </w:r>
      <w:r w:rsidR="00942B7B" w:rsidRPr="00C15CA8">
        <w:rPr>
          <w:rFonts w:ascii="Arial" w:hAnsi="Arial" w:cs="Arial"/>
          <w:sz w:val="18"/>
          <w:szCs w:val="18"/>
        </w:rPr>
        <w:t>all</w:t>
      </w:r>
      <w:r w:rsidR="00677444" w:rsidRPr="00C15CA8">
        <w:rPr>
          <w:rFonts w:ascii="Arial" w:hAnsi="Arial" w:cs="Arial"/>
          <w:sz w:val="18"/>
          <w:szCs w:val="18"/>
        </w:rPr>
        <w:t xml:space="preserve"> tasks, </w:t>
      </w:r>
      <w:r w:rsidR="00C373BC" w:rsidRPr="00C15CA8">
        <w:rPr>
          <w:rFonts w:ascii="Arial" w:hAnsi="Arial" w:cs="Arial"/>
          <w:sz w:val="18"/>
          <w:szCs w:val="18"/>
        </w:rPr>
        <w:t xml:space="preserve">they </w:t>
      </w:r>
      <w:r w:rsidR="00677444" w:rsidRPr="00C15CA8">
        <w:rPr>
          <w:rFonts w:ascii="Arial" w:hAnsi="Arial" w:cs="Arial"/>
          <w:sz w:val="18"/>
          <w:szCs w:val="18"/>
        </w:rPr>
        <w:t xml:space="preserve">will be deemed </w:t>
      </w:r>
      <w:r w:rsidR="00622B2F" w:rsidRPr="00C15CA8">
        <w:rPr>
          <w:rFonts w:ascii="Arial" w:hAnsi="Arial" w:cs="Arial"/>
          <w:sz w:val="18"/>
          <w:szCs w:val="18"/>
        </w:rPr>
        <w:t xml:space="preserve">‘Not Satisfactory’ for the task and </w:t>
      </w:r>
      <w:r w:rsidR="00677444" w:rsidRPr="00C15CA8">
        <w:rPr>
          <w:rFonts w:ascii="Arial" w:hAnsi="Arial" w:cs="Arial"/>
          <w:sz w:val="18"/>
          <w:szCs w:val="18"/>
        </w:rPr>
        <w:t>‘Not Yet Competent’</w:t>
      </w:r>
      <w:r w:rsidR="00622B2F" w:rsidRPr="00C15CA8">
        <w:rPr>
          <w:rFonts w:ascii="Arial" w:hAnsi="Arial" w:cs="Arial"/>
          <w:sz w:val="18"/>
          <w:szCs w:val="18"/>
        </w:rPr>
        <w:t xml:space="preserve"> for the unit of competency</w:t>
      </w:r>
      <w:r w:rsidRPr="00C15CA8">
        <w:rPr>
          <w:rFonts w:ascii="Arial" w:hAnsi="Arial" w:cs="Arial"/>
          <w:sz w:val="18"/>
          <w:szCs w:val="18"/>
        </w:rPr>
        <w:t xml:space="preserve">. </w:t>
      </w:r>
    </w:p>
    <w:p w14:paraId="1E94FA8A" w14:textId="77777777" w:rsidR="00A4462D" w:rsidRPr="00C15CA8" w:rsidRDefault="00A4462D">
      <w:pPr>
        <w:jc w:val="left"/>
        <w:rPr>
          <w:rFonts w:ascii="Arial" w:hAnsi="Arial" w:cs="Arial"/>
          <w:sz w:val="18"/>
          <w:szCs w:val="18"/>
        </w:rPr>
      </w:pPr>
    </w:p>
    <w:p w14:paraId="42A2F931" w14:textId="7E2DE1DC" w:rsidR="00677444" w:rsidRPr="00C15CA8" w:rsidRDefault="00C373BC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The </w:t>
      </w:r>
      <w:r w:rsidR="007C4FE0" w:rsidRPr="00C15CA8">
        <w:rPr>
          <w:rFonts w:ascii="Arial" w:hAnsi="Arial" w:cs="Arial"/>
          <w:sz w:val="18"/>
          <w:szCs w:val="18"/>
        </w:rPr>
        <w:t xml:space="preserve">Trainer/Assessor </w:t>
      </w:r>
      <w:r w:rsidR="00942B7B" w:rsidRPr="00C15CA8">
        <w:rPr>
          <w:rFonts w:ascii="Arial" w:hAnsi="Arial" w:cs="Arial"/>
          <w:sz w:val="18"/>
          <w:szCs w:val="18"/>
        </w:rPr>
        <w:t>can</w:t>
      </w:r>
      <w:r w:rsidR="007C4FE0" w:rsidRPr="00C15CA8">
        <w:rPr>
          <w:rFonts w:ascii="Arial" w:hAnsi="Arial" w:cs="Arial"/>
          <w:sz w:val="18"/>
          <w:szCs w:val="18"/>
        </w:rPr>
        <w:t xml:space="preserve"> provide </w:t>
      </w:r>
      <w:r w:rsidRPr="00C15CA8">
        <w:rPr>
          <w:rFonts w:ascii="Arial" w:hAnsi="Arial" w:cs="Arial"/>
          <w:sz w:val="18"/>
          <w:szCs w:val="18"/>
        </w:rPr>
        <w:t xml:space="preserve">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7C4FE0" w:rsidRPr="00C15CA8">
        <w:rPr>
          <w:rFonts w:ascii="Arial" w:hAnsi="Arial" w:cs="Arial"/>
          <w:sz w:val="18"/>
          <w:szCs w:val="18"/>
        </w:rPr>
        <w:t>with additional information on interpreting the assessment outcomes and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942B7B" w:rsidRPr="00C15CA8">
        <w:rPr>
          <w:rFonts w:ascii="Arial" w:hAnsi="Arial" w:cs="Arial"/>
          <w:sz w:val="18"/>
          <w:szCs w:val="18"/>
        </w:rPr>
        <w:t>guide</w:t>
      </w:r>
      <w:r w:rsidRPr="00C15CA8">
        <w:rPr>
          <w:rFonts w:ascii="Arial" w:hAnsi="Arial" w:cs="Arial"/>
          <w:sz w:val="18"/>
          <w:szCs w:val="18"/>
        </w:rPr>
        <w:t xml:space="preserve"> 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’s </w:t>
      </w:r>
      <w:r w:rsidR="007C4FE0" w:rsidRPr="00C15CA8">
        <w:rPr>
          <w:rFonts w:ascii="Arial" w:hAnsi="Arial" w:cs="Arial"/>
          <w:sz w:val="18"/>
          <w:szCs w:val="18"/>
        </w:rPr>
        <w:t>options</w:t>
      </w:r>
      <w:r w:rsidR="00677444" w:rsidRPr="00C15CA8">
        <w:rPr>
          <w:rFonts w:ascii="Arial" w:hAnsi="Arial" w:cs="Arial"/>
          <w:sz w:val="18"/>
          <w:szCs w:val="18"/>
        </w:rPr>
        <w:t xml:space="preserve">. </w:t>
      </w:r>
      <w:r w:rsidR="00942B7B" w:rsidRPr="00C15CA8">
        <w:rPr>
          <w:rFonts w:ascii="Arial" w:hAnsi="Arial" w:cs="Arial"/>
          <w:sz w:val="18"/>
          <w:szCs w:val="18"/>
        </w:rPr>
        <w:t>If</w:t>
      </w:r>
      <w:r w:rsidR="00677444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942B7B" w:rsidRPr="00C15CA8">
        <w:rPr>
          <w:rFonts w:ascii="Arial" w:hAnsi="Arial" w:cs="Arial"/>
          <w:sz w:val="18"/>
          <w:szCs w:val="18"/>
        </w:rPr>
        <w:t xml:space="preserve">is </w:t>
      </w:r>
      <w:r w:rsidR="00677444" w:rsidRPr="00C15CA8">
        <w:rPr>
          <w:rFonts w:ascii="Arial" w:hAnsi="Arial" w:cs="Arial"/>
          <w:sz w:val="18"/>
          <w:szCs w:val="18"/>
        </w:rPr>
        <w:t xml:space="preserve">still </w:t>
      </w:r>
      <w:r w:rsidRPr="00C15CA8">
        <w:rPr>
          <w:rFonts w:ascii="Arial" w:hAnsi="Arial" w:cs="Arial"/>
          <w:sz w:val="18"/>
          <w:szCs w:val="18"/>
        </w:rPr>
        <w:t xml:space="preserve">deemed ‘Not </w:t>
      </w:r>
      <w:r w:rsidR="00E42E04" w:rsidRPr="00C15CA8">
        <w:rPr>
          <w:rFonts w:ascii="Arial" w:hAnsi="Arial" w:cs="Arial"/>
          <w:sz w:val="18"/>
          <w:szCs w:val="18"/>
        </w:rPr>
        <w:t>Satisfactory</w:t>
      </w:r>
      <w:r w:rsidRPr="00C15CA8">
        <w:rPr>
          <w:rFonts w:ascii="Arial" w:hAnsi="Arial" w:cs="Arial"/>
          <w:sz w:val="18"/>
          <w:szCs w:val="18"/>
        </w:rPr>
        <w:t>’ they</w:t>
      </w:r>
      <w:r w:rsidR="00677444" w:rsidRPr="00C15CA8">
        <w:rPr>
          <w:rFonts w:ascii="Arial" w:hAnsi="Arial" w:cs="Arial"/>
          <w:sz w:val="18"/>
          <w:szCs w:val="18"/>
        </w:rPr>
        <w:t xml:space="preserve"> will have the opportunity to undertake a supplementary assessment or appeal the result</w:t>
      </w:r>
      <w:r w:rsidR="00942B7B" w:rsidRPr="00C15CA8">
        <w:rPr>
          <w:rFonts w:ascii="Arial" w:hAnsi="Arial" w:cs="Arial"/>
          <w:sz w:val="18"/>
          <w:szCs w:val="18"/>
        </w:rPr>
        <w:t xml:space="preserve"> as per the process in the Student Handbook</w:t>
      </w:r>
      <w:r w:rsidR="00677444" w:rsidRPr="00C15CA8">
        <w:rPr>
          <w:rFonts w:ascii="Arial" w:hAnsi="Arial" w:cs="Arial"/>
          <w:sz w:val="18"/>
          <w:szCs w:val="18"/>
        </w:rPr>
        <w:t xml:space="preserve">. </w:t>
      </w:r>
    </w:p>
    <w:p w14:paraId="013EA525" w14:textId="77777777" w:rsidR="007C4FE0" w:rsidRPr="00C15CA8" w:rsidRDefault="007C4FE0">
      <w:pPr>
        <w:jc w:val="left"/>
        <w:rPr>
          <w:rFonts w:ascii="Arial" w:hAnsi="Arial" w:cs="Arial"/>
          <w:sz w:val="18"/>
          <w:szCs w:val="18"/>
        </w:rPr>
      </w:pPr>
    </w:p>
    <w:p w14:paraId="2C6BC18E" w14:textId="77777777" w:rsidR="00DE303D" w:rsidRPr="00C15CA8" w:rsidRDefault="007C4FE0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By signing </w:t>
      </w:r>
      <w:r w:rsidR="00F22B42" w:rsidRPr="00C15CA8">
        <w:rPr>
          <w:rFonts w:ascii="Arial" w:hAnsi="Arial" w:cs="Arial"/>
          <w:sz w:val="18"/>
          <w:szCs w:val="18"/>
        </w:rPr>
        <w:t>below</w:t>
      </w:r>
      <w:r w:rsidRPr="00C15CA8">
        <w:rPr>
          <w:rFonts w:ascii="Arial" w:hAnsi="Arial" w:cs="Arial"/>
          <w:sz w:val="18"/>
          <w:szCs w:val="18"/>
        </w:rPr>
        <w:t xml:space="preserve">, </w:t>
      </w:r>
      <w:r w:rsidR="00C373BC" w:rsidRPr="00C15CA8">
        <w:rPr>
          <w:rFonts w:ascii="Arial" w:hAnsi="Arial" w:cs="Arial"/>
          <w:sz w:val="18"/>
          <w:szCs w:val="18"/>
        </w:rPr>
        <w:t xml:space="preserve">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acknowledge</w:t>
      </w:r>
      <w:r w:rsidR="00C373BC" w:rsidRPr="00C15CA8">
        <w:rPr>
          <w:rFonts w:ascii="Arial" w:hAnsi="Arial" w:cs="Arial"/>
          <w:sz w:val="18"/>
          <w:szCs w:val="18"/>
        </w:rPr>
        <w:t>s</w:t>
      </w:r>
      <w:r w:rsidR="00DE303D" w:rsidRPr="00C15CA8">
        <w:rPr>
          <w:rFonts w:ascii="Arial" w:hAnsi="Arial" w:cs="Arial"/>
          <w:sz w:val="18"/>
          <w:szCs w:val="18"/>
        </w:rPr>
        <w:t>:</w:t>
      </w:r>
    </w:p>
    <w:p w14:paraId="2E9F0B89" w14:textId="77777777" w:rsidR="00DE303D" w:rsidRPr="00C15CA8" w:rsidRDefault="00DE303D" w:rsidP="00184EFE">
      <w:pPr>
        <w:pStyle w:val="ListParagraph"/>
        <w:numPr>
          <w:ilvl w:val="0"/>
          <w:numId w:val="19"/>
        </w:num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</w:t>
      </w:r>
      <w:r w:rsidR="00C373BC" w:rsidRPr="00C15CA8">
        <w:rPr>
          <w:rFonts w:ascii="Arial" w:hAnsi="Arial" w:cs="Arial"/>
          <w:sz w:val="18"/>
          <w:szCs w:val="18"/>
        </w:rPr>
        <w:t xml:space="preserve">hey </w:t>
      </w:r>
      <w:r w:rsidR="007C4FE0" w:rsidRPr="00C15CA8">
        <w:rPr>
          <w:rFonts w:ascii="Arial" w:hAnsi="Arial" w:cs="Arial"/>
          <w:sz w:val="18"/>
          <w:szCs w:val="18"/>
        </w:rPr>
        <w:t>understand the assessment instructions and requirements</w:t>
      </w:r>
      <w:r w:rsidR="00750D30" w:rsidRPr="00C15CA8">
        <w:rPr>
          <w:rFonts w:ascii="Arial" w:hAnsi="Arial" w:cs="Arial"/>
          <w:sz w:val="18"/>
          <w:szCs w:val="18"/>
        </w:rPr>
        <w:t>,</w:t>
      </w:r>
      <w:r w:rsidR="007C4FE0" w:rsidRPr="00C15CA8">
        <w:rPr>
          <w:rFonts w:ascii="Arial" w:hAnsi="Arial" w:cs="Arial"/>
          <w:sz w:val="18"/>
          <w:szCs w:val="18"/>
        </w:rPr>
        <w:t xml:space="preserve"> and consent to being assessed. </w:t>
      </w:r>
    </w:p>
    <w:p w14:paraId="5B5235D6" w14:textId="0DB810D3" w:rsidR="007C4FE0" w:rsidRPr="00C15CA8" w:rsidRDefault="00DE303D" w:rsidP="00184EFE">
      <w:pPr>
        <w:pStyle w:val="ListParagraph"/>
        <w:numPr>
          <w:ilvl w:val="0"/>
          <w:numId w:val="19"/>
        </w:num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</w:t>
      </w:r>
      <w:r w:rsidR="007C4FE0" w:rsidRPr="00C15CA8">
        <w:rPr>
          <w:rFonts w:ascii="Arial" w:hAnsi="Arial" w:cs="Arial"/>
          <w:sz w:val="18"/>
          <w:szCs w:val="18"/>
        </w:rPr>
        <w:t xml:space="preserve">he work </w:t>
      </w:r>
      <w:r w:rsidR="00C373BC" w:rsidRPr="00C15CA8">
        <w:rPr>
          <w:rFonts w:ascii="Arial" w:hAnsi="Arial" w:cs="Arial"/>
          <w:sz w:val="18"/>
          <w:szCs w:val="18"/>
        </w:rPr>
        <w:t>submitted</w:t>
      </w:r>
      <w:r w:rsidR="007C4FE0" w:rsidRPr="00C15CA8">
        <w:rPr>
          <w:rFonts w:ascii="Arial" w:hAnsi="Arial" w:cs="Arial"/>
          <w:sz w:val="18"/>
          <w:szCs w:val="18"/>
        </w:rPr>
        <w:t xml:space="preserve"> is </w:t>
      </w:r>
      <w:r w:rsidRPr="00C15CA8">
        <w:rPr>
          <w:rFonts w:ascii="Arial" w:hAnsi="Arial" w:cs="Arial"/>
          <w:sz w:val="18"/>
          <w:szCs w:val="18"/>
        </w:rPr>
        <w:t xml:space="preserve">to be </w:t>
      </w:r>
      <w:r w:rsidR="00C373BC" w:rsidRPr="00C15CA8">
        <w:rPr>
          <w:rFonts w:ascii="Arial" w:hAnsi="Arial" w:cs="Arial"/>
          <w:sz w:val="18"/>
          <w:szCs w:val="18"/>
        </w:rPr>
        <w:t>their</w:t>
      </w:r>
      <w:r w:rsidR="007C4FE0" w:rsidRPr="00C15CA8">
        <w:rPr>
          <w:rFonts w:ascii="Arial" w:hAnsi="Arial" w:cs="Arial"/>
          <w:sz w:val="18"/>
          <w:szCs w:val="18"/>
        </w:rPr>
        <w:t xml:space="preserve"> own work</w:t>
      </w:r>
      <w:r w:rsidR="00750D30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– </w:t>
      </w:r>
      <w:r w:rsidR="00750D30" w:rsidRPr="00C15CA8">
        <w:rPr>
          <w:rFonts w:ascii="Arial" w:hAnsi="Arial" w:cs="Arial"/>
          <w:sz w:val="18"/>
          <w:szCs w:val="18"/>
        </w:rPr>
        <w:t>with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750D30" w:rsidRPr="00C15CA8">
        <w:rPr>
          <w:rFonts w:ascii="Arial" w:hAnsi="Arial" w:cs="Arial"/>
          <w:sz w:val="18"/>
          <w:szCs w:val="18"/>
        </w:rPr>
        <w:t xml:space="preserve">the work of/with others </w:t>
      </w:r>
      <w:r w:rsidRPr="00C15CA8">
        <w:rPr>
          <w:rFonts w:ascii="Arial" w:hAnsi="Arial" w:cs="Arial"/>
          <w:sz w:val="18"/>
          <w:szCs w:val="18"/>
        </w:rPr>
        <w:t>needing to be</w:t>
      </w:r>
      <w:r w:rsidR="00750D30" w:rsidRPr="00C15CA8">
        <w:rPr>
          <w:rFonts w:ascii="Arial" w:hAnsi="Arial" w:cs="Arial"/>
          <w:sz w:val="18"/>
          <w:szCs w:val="18"/>
        </w:rPr>
        <w:t xml:space="preserve"> clearly acknowledged and documented</w:t>
      </w:r>
      <w:r w:rsidR="007C4FE0" w:rsidRPr="00C15CA8">
        <w:rPr>
          <w:rFonts w:ascii="Arial" w:hAnsi="Arial" w:cs="Arial"/>
          <w:sz w:val="18"/>
          <w:szCs w:val="18"/>
        </w:rPr>
        <w:t xml:space="preserve">. </w:t>
      </w:r>
    </w:p>
    <w:p w14:paraId="31508BBC" w14:textId="0E2421EE" w:rsidR="00DE303D" w:rsidRPr="00C15CA8" w:rsidRDefault="00DE303D" w:rsidP="00184EFE">
      <w:pPr>
        <w:pStyle w:val="ListParagraph"/>
        <w:numPr>
          <w:ilvl w:val="0"/>
          <w:numId w:val="19"/>
        </w:num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They consent to any photo/video recording of their work that occurs during assessment.</w:t>
      </w:r>
    </w:p>
    <w:p w14:paraId="26624716" w14:textId="22D9488F" w:rsidR="00750D30" w:rsidRPr="00C15CA8" w:rsidRDefault="00750D30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50"/>
        <w:gridCol w:w="6546"/>
      </w:tblGrid>
      <w:tr w:rsidR="00750D30" w:rsidRPr="007956AF" w14:paraId="1B13DFB1" w14:textId="77777777" w:rsidTr="00C15CA8">
        <w:trPr>
          <w:trHeight w:val="397"/>
        </w:trPr>
        <w:tc>
          <w:tcPr>
            <w:tcW w:w="267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6B97F1E" w14:textId="77777777" w:rsidR="00750D30" w:rsidRPr="00C15CA8" w:rsidRDefault="00750D30" w:rsidP="00C15CA8">
            <w:pPr>
              <w:ind w:right="39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Participant name</w:t>
            </w:r>
          </w:p>
        </w:tc>
        <w:tc>
          <w:tcPr>
            <w:tcW w:w="63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54E620A" w14:textId="1AE106CE" w:rsidR="00750D30" w:rsidRPr="00623EC2" w:rsidRDefault="00273DA8" w:rsidP="00C15CA8">
            <w:pPr>
              <w:ind w:right="390"/>
              <w:jc w:val="left"/>
              <w:rPr>
                <w:rFonts w:ascii="Arial" w:hAnsi="Arial" w:cs="Arial"/>
                <w:sz w:val="20"/>
              </w:rPr>
            </w:pPr>
            <w:permStart w:id="1524264235" w:edGrp="everyone"/>
            <w:r>
              <w:rPr>
                <w:rFonts w:ascii="Arial" w:hAnsi="Arial" w:cs="Arial"/>
                <w:sz w:val="20"/>
              </w:rPr>
              <w:t>Darren Parker</w:t>
            </w:r>
            <w:permEnd w:id="1524264235"/>
          </w:p>
        </w:tc>
      </w:tr>
      <w:tr w:rsidR="00623EC2" w:rsidRPr="007956AF" w14:paraId="65CFCF6E" w14:textId="77777777" w:rsidTr="00C15CA8">
        <w:trPr>
          <w:trHeight w:val="567"/>
        </w:trPr>
        <w:tc>
          <w:tcPr>
            <w:tcW w:w="267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4795CC5" w14:textId="77777777" w:rsidR="00623EC2" w:rsidRPr="00C15CA8" w:rsidRDefault="00623EC2" w:rsidP="00623EC2">
            <w:pPr>
              <w:ind w:right="39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Participant signature</w:t>
            </w:r>
          </w:p>
        </w:tc>
        <w:permStart w:id="223896742" w:edGrp="everyone"/>
        <w:tc>
          <w:tcPr>
            <w:tcW w:w="63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1EE8D8BF" w14:textId="1A9EA6C5" w:rsidR="00623EC2" w:rsidRPr="00C15CA8" w:rsidRDefault="00817EB0" w:rsidP="00623EC2">
            <w:pPr>
              <w:ind w:right="-32"/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b/>
                  <w:bCs/>
                  <w:sz w:val="22"/>
                  <w:szCs w:val="22"/>
                </w:rPr>
                <w:id w:val="1832487325"/>
                <w:showingPlcHdr/>
                <w:picture/>
              </w:sdtPr>
              <w:sdtEndPr/>
              <w:sdtContent>
                <w:r w:rsidR="00623EC2">
                  <w:rPr>
                    <w:rFonts w:ascii="Arial" w:hAnsi="Arial" w:cs="Arial"/>
                    <w:b/>
                    <w:bCs/>
                    <w:noProof/>
                    <w:sz w:val="22"/>
                    <w:szCs w:val="22"/>
                  </w:rPr>
                  <w:drawing>
                    <wp:inline distT="0" distB="0" distL="0" distR="0" wp14:anchorId="53709B0C" wp14:editId="21F90024">
                      <wp:extent cx="4019550" cy="431800"/>
                      <wp:effectExtent l="0" t="0" r="0" b="6350"/>
                      <wp:docPr id="1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019550" cy="431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permEnd w:id="223896742"/>
          </w:p>
        </w:tc>
      </w:tr>
    </w:tbl>
    <w:p w14:paraId="3ACED535" w14:textId="77777777" w:rsidR="00A4462D" w:rsidRPr="00C15CA8" w:rsidRDefault="00A4462D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96"/>
      </w:tblGrid>
      <w:tr w:rsidR="006E5B7D" w:rsidRPr="004C3241" w14:paraId="56E43B1A" w14:textId="77777777" w:rsidTr="00C15CA8">
        <w:trPr>
          <w:trHeight w:val="283"/>
        </w:trPr>
        <w:tc>
          <w:tcPr>
            <w:tcW w:w="90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  <w:vAlign w:val="center"/>
          </w:tcPr>
          <w:p w14:paraId="4CC5AF55" w14:textId="5593681B" w:rsidR="006E5B7D" w:rsidRPr="00C15CA8" w:rsidRDefault="006E5B7D" w:rsidP="006E5B7D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>Pre-requisite unit(s)</w:t>
            </w:r>
            <w:r w:rsidR="00942B7B" w:rsidRPr="00C15CA8">
              <w:rPr>
                <w:rFonts w:ascii="Arial" w:hAnsi="Arial" w:cs="Arial"/>
                <w:b/>
                <w:sz w:val="18"/>
                <w:szCs w:val="18"/>
              </w:rPr>
              <w:t xml:space="preserve"> to be achieved </w:t>
            </w:r>
            <w:r w:rsidR="00A4462D" w:rsidRPr="00C15CA8">
              <w:rPr>
                <w:rFonts w:ascii="Arial" w:hAnsi="Arial" w:cs="Arial"/>
                <w:b/>
                <w:sz w:val="18"/>
                <w:szCs w:val="18"/>
              </w:rPr>
              <w:t xml:space="preserve">and authenticated </w:t>
            </w:r>
            <w:r w:rsidR="00942B7B" w:rsidRPr="00C15CA8">
              <w:rPr>
                <w:rFonts w:ascii="Arial" w:hAnsi="Arial" w:cs="Arial"/>
                <w:b/>
                <w:sz w:val="18"/>
                <w:szCs w:val="18"/>
              </w:rPr>
              <w:t>prior to undertaking assessment</w:t>
            </w:r>
          </w:p>
        </w:tc>
      </w:tr>
      <w:tr w:rsidR="00A4462D" w:rsidRPr="004C3241" w14:paraId="32269386" w14:textId="77777777" w:rsidTr="00E90CAF">
        <w:trPr>
          <w:trHeight w:val="57"/>
        </w:trPr>
        <w:tc>
          <w:tcPr>
            <w:tcW w:w="90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90A7B3C" w14:textId="6331274D" w:rsidR="00A4462D" w:rsidRPr="004C3241" w:rsidRDefault="001B0A78" w:rsidP="00942B7B">
            <w:pPr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sym w:font="Wingdings" w:char="F0FE"/>
            </w:r>
            <w:r w:rsidR="00A4462D" w:rsidRPr="001B0A78">
              <w:rPr>
                <w:rFonts w:ascii="Arial" w:hAnsi="Arial" w:cs="Arial"/>
                <w:sz w:val="20"/>
              </w:rPr>
              <w:t xml:space="preserve"> </w:t>
            </w:r>
            <w:r w:rsidR="00A4462D" w:rsidRPr="001B0A78">
              <w:rPr>
                <w:rFonts w:ascii="Arial" w:hAnsi="Arial" w:cs="Arial"/>
                <w:sz w:val="18"/>
                <w:szCs w:val="18"/>
              </w:rPr>
              <w:t>Not applicable</w:t>
            </w:r>
            <w:r w:rsidR="00416046" w:rsidRPr="001B0A78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</w:tbl>
    <w:p w14:paraId="61C014AA" w14:textId="77777777" w:rsidR="006E5B7D" w:rsidRPr="00C15CA8" w:rsidRDefault="006E5B7D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46"/>
        <w:gridCol w:w="1559"/>
        <w:gridCol w:w="2095"/>
        <w:gridCol w:w="2096"/>
      </w:tblGrid>
      <w:tr w:rsidR="00C26A87" w:rsidRPr="004C3241" w14:paraId="2710E898" w14:textId="77777777" w:rsidTr="00E90CAF">
        <w:trPr>
          <w:trHeight w:val="283"/>
        </w:trPr>
        <w:tc>
          <w:tcPr>
            <w:tcW w:w="32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000000" w:themeFill="text1"/>
            <w:vAlign w:val="center"/>
          </w:tcPr>
          <w:p w14:paraId="2F5433DC" w14:textId="77777777" w:rsidR="00C26A87" w:rsidRPr="00C15CA8" w:rsidRDefault="00C26A87" w:rsidP="00101E97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>Task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000000" w:themeFill="text1"/>
            <w:vAlign w:val="center"/>
          </w:tcPr>
          <w:p w14:paraId="5A2C373F" w14:textId="11BDBFC4" w:rsidR="00C26A87" w:rsidRPr="00C15CA8" w:rsidRDefault="00C26A87" w:rsidP="00C26A87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>Date completed</w:t>
            </w:r>
          </w:p>
        </w:tc>
        <w:tc>
          <w:tcPr>
            <w:tcW w:w="4191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  <w:vAlign w:val="center"/>
          </w:tcPr>
          <w:p w14:paraId="4C56553D" w14:textId="72EF1CAE" w:rsidR="00C26A87" w:rsidRPr="00C15CA8" w:rsidRDefault="00C26A87" w:rsidP="00101E97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 xml:space="preserve">Assessment Results </w:t>
            </w:r>
          </w:p>
        </w:tc>
      </w:tr>
      <w:tr w:rsidR="00623EC2" w:rsidRPr="004C3241" w14:paraId="7F3F0CED" w14:textId="77777777" w:rsidTr="00E90CAF">
        <w:trPr>
          <w:trHeight w:val="283"/>
        </w:trPr>
        <w:tc>
          <w:tcPr>
            <w:tcW w:w="3246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ACEC87" w14:textId="77777777" w:rsidR="00623EC2" w:rsidRPr="00C15CA8" w:rsidRDefault="00623EC2" w:rsidP="00623EC2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Theory Exam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EB7C41E" w14:textId="3383FDE6" w:rsidR="00623EC2" w:rsidRPr="00C15CA8" w:rsidRDefault="00817EB0" w:rsidP="00623EC2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b/>
                  <w:bCs/>
                  <w:sz w:val="22"/>
                  <w:szCs w:val="22"/>
                </w:rPr>
                <w:id w:val="854307420"/>
                <w:placeholder>
                  <w:docPart w:val="FD1E00AFBD1E48FAB635F5E2FF82187D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permStart w:id="57281479" w:edGrp="everyone"/>
                <w:r w:rsidR="00623EC2" w:rsidRPr="00786856">
                  <w:rPr>
                    <w:rStyle w:val="PlaceholderText"/>
                    <w:color w:val="808080" w:themeColor="background1" w:themeShade="80"/>
                  </w:rPr>
                  <w:t>Select Date.</w:t>
                </w:r>
                <w:permEnd w:id="57281479"/>
              </w:sdtContent>
            </w:sdt>
          </w:p>
        </w:tc>
        <w:permStart w:id="182082369" w:edGrp="everyone"/>
        <w:tc>
          <w:tcPr>
            <w:tcW w:w="2095" w:type="dxa"/>
            <w:tcBorders>
              <w:top w:val="single" w:sz="12" w:space="0" w:color="auto"/>
            </w:tcBorders>
            <w:vAlign w:val="center"/>
          </w:tcPr>
          <w:p w14:paraId="7AEB95E0" w14:textId="7F908C48" w:rsidR="00623EC2" w:rsidRPr="004C3241" w:rsidRDefault="00817EB0" w:rsidP="00623EC2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76051355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623EC2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182082369"/>
            <w:r w:rsidR="00623EC2" w:rsidRPr="004C3241">
              <w:rPr>
                <w:rFonts w:ascii="Arial" w:hAnsi="Arial" w:cs="Arial"/>
                <w:sz w:val="20"/>
              </w:rPr>
              <w:t xml:space="preserve"> </w:t>
            </w:r>
            <w:r w:rsidR="00623EC2" w:rsidRPr="00C15CA8">
              <w:rPr>
                <w:rFonts w:ascii="Arial" w:hAnsi="Arial" w:cs="Arial"/>
                <w:sz w:val="18"/>
                <w:szCs w:val="18"/>
              </w:rPr>
              <w:t xml:space="preserve">Satisfactory </w:t>
            </w:r>
          </w:p>
        </w:tc>
        <w:permStart w:id="879840191" w:edGrp="everyone"/>
        <w:tc>
          <w:tcPr>
            <w:tcW w:w="2096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3AE1B08E" w14:textId="0A0DD232" w:rsidR="00623EC2" w:rsidRPr="004C3241" w:rsidRDefault="00817EB0" w:rsidP="00623EC2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179093052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623EC2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879840191"/>
            <w:r w:rsidR="00623EC2" w:rsidRPr="004C3241">
              <w:rPr>
                <w:rFonts w:ascii="Arial" w:hAnsi="Arial" w:cs="Arial"/>
                <w:sz w:val="20"/>
              </w:rPr>
              <w:t xml:space="preserve"> </w:t>
            </w:r>
            <w:r w:rsidR="00623EC2" w:rsidRPr="00C15CA8">
              <w:rPr>
                <w:rFonts w:ascii="Arial" w:hAnsi="Arial" w:cs="Arial"/>
                <w:sz w:val="18"/>
                <w:szCs w:val="18"/>
              </w:rPr>
              <w:t>Not Satisfactory</w:t>
            </w:r>
          </w:p>
        </w:tc>
      </w:tr>
      <w:tr w:rsidR="00623EC2" w:rsidRPr="004C3241" w14:paraId="4DCEBD54" w14:textId="77777777" w:rsidTr="00E90CAF">
        <w:trPr>
          <w:trHeight w:val="283"/>
        </w:trPr>
        <w:tc>
          <w:tcPr>
            <w:tcW w:w="3246" w:type="dxa"/>
            <w:tcBorders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C2F5C2F" w14:textId="6F30508D" w:rsidR="00623EC2" w:rsidRPr="00C15CA8" w:rsidRDefault="00623EC2" w:rsidP="00623EC2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Practical Assessment</w:t>
            </w:r>
          </w:p>
        </w:tc>
        <w:tc>
          <w:tcPr>
            <w:tcW w:w="1559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DFDC08" w14:textId="598437A9" w:rsidR="00623EC2" w:rsidRPr="00C15CA8" w:rsidRDefault="00817EB0" w:rsidP="00623EC2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b/>
                  <w:bCs/>
                  <w:sz w:val="22"/>
                  <w:szCs w:val="22"/>
                </w:rPr>
                <w:id w:val="-753362644"/>
                <w:placeholder>
                  <w:docPart w:val="7A05D94AEB4940DAA8E75BF79D439AD9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permStart w:id="1158296887" w:edGrp="everyone"/>
                <w:r w:rsidR="00623EC2" w:rsidRPr="00786856">
                  <w:rPr>
                    <w:rStyle w:val="PlaceholderText"/>
                    <w:color w:val="808080" w:themeColor="background1" w:themeShade="80"/>
                  </w:rPr>
                  <w:t>Select Date.</w:t>
                </w:r>
                <w:permEnd w:id="1158296887"/>
              </w:sdtContent>
            </w:sdt>
          </w:p>
        </w:tc>
        <w:permStart w:id="1231304282" w:edGrp="everyone"/>
        <w:tc>
          <w:tcPr>
            <w:tcW w:w="2095" w:type="dxa"/>
            <w:vAlign w:val="center"/>
          </w:tcPr>
          <w:p w14:paraId="1708E32B" w14:textId="4804BE7C" w:rsidR="00623EC2" w:rsidRPr="004C3241" w:rsidRDefault="00817EB0" w:rsidP="00623EC2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379210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623EC2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1231304282"/>
            <w:r w:rsidR="00623EC2" w:rsidRPr="004C3241">
              <w:rPr>
                <w:rFonts w:ascii="Arial" w:hAnsi="Arial" w:cs="Arial"/>
                <w:sz w:val="20"/>
              </w:rPr>
              <w:t xml:space="preserve"> </w:t>
            </w:r>
            <w:r w:rsidR="00623EC2" w:rsidRPr="00C15CA8">
              <w:rPr>
                <w:rFonts w:ascii="Arial" w:hAnsi="Arial" w:cs="Arial"/>
                <w:sz w:val="18"/>
                <w:szCs w:val="18"/>
              </w:rPr>
              <w:t xml:space="preserve">Satisfactory </w:t>
            </w:r>
          </w:p>
        </w:tc>
        <w:permStart w:id="2146594562" w:edGrp="everyone"/>
        <w:tc>
          <w:tcPr>
            <w:tcW w:w="2096" w:type="dxa"/>
            <w:tcBorders>
              <w:right w:val="single" w:sz="12" w:space="0" w:color="auto"/>
            </w:tcBorders>
            <w:vAlign w:val="center"/>
          </w:tcPr>
          <w:p w14:paraId="4AFFAE4E" w14:textId="29C31FA6" w:rsidR="00623EC2" w:rsidRPr="004C3241" w:rsidRDefault="00817EB0" w:rsidP="00623EC2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81903999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623EC2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2146594562"/>
            <w:r w:rsidR="00623EC2" w:rsidRPr="004C3241">
              <w:rPr>
                <w:rFonts w:ascii="Arial" w:hAnsi="Arial" w:cs="Arial"/>
                <w:sz w:val="20"/>
              </w:rPr>
              <w:t xml:space="preserve"> </w:t>
            </w:r>
            <w:r w:rsidR="00623EC2" w:rsidRPr="00C15CA8">
              <w:rPr>
                <w:rFonts w:ascii="Arial" w:hAnsi="Arial" w:cs="Arial"/>
                <w:sz w:val="18"/>
                <w:szCs w:val="18"/>
              </w:rPr>
              <w:t>Not Satisfactory</w:t>
            </w:r>
          </w:p>
        </w:tc>
      </w:tr>
      <w:tr w:rsidR="00623EC2" w:rsidRPr="004C3241" w14:paraId="2DB15691" w14:textId="77777777" w:rsidTr="00E90CAF">
        <w:trPr>
          <w:trHeight w:val="283"/>
        </w:trPr>
        <w:tc>
          <w:tcPr>
            <w:tcW w:w="3246" w:type="dxa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000000" w:themeFill="text1"/>
            <w:vAlign w:val="center"/>
          </w:tcPr>
          <w:p w14:paraId="0F4214F0" w14:textId="6E30618E" w:rsidR="00623EC2" w:rsidRPr="00C15CA8" w:rsidRDefault="00623EC2" w:rsidP="00623EC2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 xml:space="preserve">Outcome for </w:t>
            </w:r>
            <w:sdt>
              <w:sdtPr>
                <w:rPr>
                  <w:rFonts w:ascii="Arial" w:hAnsi="Arial" w:cs="Arial"/>
                  <w:b/>
                  <w:sz w:val="18"/>
                  <w:szCs w:val="18"/>
                </w:rPr>
                <w:alias w:val="Title"/>
                <w:tag w:val=""/>
                <w:id w:val="-38829037"/>
                <w:placeholder>
                  <w:docPart w:val="C5DB13F0727545CCA75EC544FF59358C"/>
                </w:placeholder>
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<w:text/>
              </w:sdtPr>
              <w:sdtEndPr/>
              <w:sdtContent>
                <w:r>
                  <w:rPr>
                    <w:rFonts w:ascii="Arial" w:hAnsi="Arial" w:cs="Arial"/>
                    <w:b/>
                    <w:sz w:val="18"/>
                    <w:szCs w:val="18"/>
                  </w:rPr>
                  <w:t>BSBSUS411</w:t>
                </w:r>
              </w:sdtContent>
            </w:sdt>
          </w:p>
        </w:tc>
        <w:tc>
          <w:tcPr>
            <w:tcW w:w="1559" w:type="dxa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5E2891D" w14:textId="6D71B57D" w:rsidR="00623EC2" w:rsidRPr="00C15CA8" w:rsidRDefault="00817EB0" w:rsidP="00623EC2">
            <w:pPr>
              <w:jc w:val="left"/>
              <w:rPr>
                <w:rFonts w:ascii="Arial" w:hAnsi="Arial" w:cs="Arial"/>
                <w:bCs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b/>
                  <w:bCs/>
                  <w:sz w:val="22"/>
                  <w:szCs w:val="22"/>
                </w:rPr>
                <w:id w:val="1512114367"/>
                <w:placeholder>
                  <w:docPart w:val="E81B2EE837F54AB5B95B8FD80AC2A79E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permStart w:id="894859917" w:edGrp="everyone"/>
                <w:r w:rsidR="00623EC2" w:rsidRPr="00786856">
                  <w:rPr>
                    <w:rStyle w:val="PlaceholderText"/>
                    <w:color w:val="808080" w:themeColor="background1" w:themeShade="80"/>
                  </w:rPr>
                  <w:t>Select Date.</w:t>
                </w:r>
                <w:permEnd w:id="894859917"/>
              </w:sdtContent>
            </w:sdt>
          </w:p>
        </w:tc>
        <w:permStart w:id="1442908505" w:edGrp="everyone"/>
        <w:tc>
          <w:tcPr>
            <w:tcW w:w="2095" w:type="dxa"/>
            <w:tcBorders>
              <w:bottom w:val="single" w:sz="12" w:space="0" w:color="auto"/>
            </w:tcBorders>
            <w:vAlign w:val="center"/>
          </w:tcPr>
          <w:p w14:paraId="7529F15C" w14:textId="2FCBC10C" w:rsidR="00623EC2" w:rsidRPr="004C3241" w:rsidRDefault="00817EB0" w:rsidP="00623EC2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69553321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623EC2" w:rsidRPr="004C3241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</w:sdtContent>
            </w:sdt>
            <w:permEnd w:id="1442908505"/>
            <w:r w:rsidR="00623EC2" w:rsidRPr="004C3241">
              <w:rPr>
                <w:rFonts w:ascii="Arial" w:hAnsi="Arial" w:cs="Arial"/>
                <w:b/>
                <w:sz w:val="20"/>
              </w:rPr>
              <w:t xml:space="preserve"> </w:t>
            </w:r>
            <w:r w:rsidR="00623EC2" w:rsidRPr="00C15CA8">
              <w:rPr>
                <w:rFonts w:ascii="Arial" w:hAnsi="Arial" w:cs="Arial"/>
                <w:b/>
                <w:sz w:val="18"/>
                <w:szCs w:val="18"/>
              </w:rPr>
              <w:t>Competent</w:t>
            </w:r>
          </w:p>
        </w:tc>
        <w:permStart w:id="980422254" w:edGrp="everyone"/>
        <w:tc>
          <w:tcPr>
            <w:tcW w:w="2096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651D3CC6" w14:textId="12B8D022" w:rsidR="00623EC2" w:rsidRPr="004C3241" w:rsidRDefault="00817EB0" w:rsidP="00623EC2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148585751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623EC2" w:rsidRPr="004C3241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</w:sdtContent>
            </w:sdt>
            <w:permEnd w:id="980422254"/>
            <w:r w:rsidR="00623EC2" w:rsidRPr="004C3241">
              <w:rPr>
                <w:rFonts w:ascii="Arial" w:hAnsi="Arial" w:cs="Arial"/>
                <w:b/>
                <w:sz w:val="20"/>
              </w:rPr>
              <w:t xml:space="preserve"> </w:t>
            </w:r>
            <w:r w:rsidR="00623EC2" w:rsidRPr="00C15CA8">
              <w:rPr>
                <w:rFonts w:ascii="Arial" w:hAnsi="Arial" w:cs="Arial"/>
                <w:b/>
                <w:sz w:val="18"/>
                <w:szCs w:val="18"/>
              </w:rPr>
              <w:t>Not Yet Competent</w:t>
            </w:r>
          </w:p>
        </w:tc>
      </w:tr>
    </w:tbl>
    <w:p w14:paraId="0752BBF7" w14:textId="3EE13645" w:rsidR="00622B2F" w:rsidRPr="00C15CA8" w:rsidRDefault="00622B2F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97"/>
        <w:gridCol w:w="4499"/>
      </w:tblGrid>
      <w:tr w:rsidR="00A4462D" w:rsidRPr="004C3241" w14:paraId="65B9A09E" w14:textId="77777777" w:rsidTr="00C9350D">
        <w:trPr>
          <w:trHeight w:val="283"/>
        </w:trPr>
        <w:tc>
          <w:tcPr>
            <w:tcW w:w="9016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CEB30BC" w14:textId="6EC96160" w:rsidR="00A4462D" w:rsidRPr="00C15CA8" w:rsidRDefault="00A827C6" w:rsidP="0091496F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 xml:space="preserve">Evidence </w:t>
            </w:r>
            <w:r w:rsidR="00416046" w:rsidRPr="00C15CA8">
              <w:rPr>
                <w:rFonts w:ascii="Arial" w:hAnsi="Arial" w:cs="Arial"/>
                <w:b/>
                <w:sz w:val="18"/>
                <w:szCs w:val="18"/>
              </w:rPr>
              <w:t>requirements</w:t>
            </w:r>
            <w:r w:rsidR="00A4462D" w:rsidRPr="00C15CA8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FD1A3B">
              <w:rPr>
                <w:rFonts w:ascii="Arial" w:hAnsi="Arial" w:cs="Arial"/>
                <w:b/>
                <w:sz w:val="18"/>
                <w:szCs w:val="18"/>
              </w:rPr>
              <w:t>checklist (ticked by assessor and evidence supplied to RTO)</w:t>
            </w:r>
          </w:p>
        </w:tc>
      </w:tr>
      <w:permStart w:id="282997252" w:edGrp="everyone"/>
      <w:tr w:rsidR="00416046" w:rsidRPr="004C3241" w14:paraId="142DA14B" w14:textId="77777777" w:rsidTr="00FD1A3B">
        <w:trPr>
          <w:trHeight w:val="454"/>
        </w:trPr>
        <w:tc>
          <w:tcPr>
            <w:tcW w:w="4508" w:type="dxa"/>
            <w:tcBorders>
              <w:left w:val="single" w:sz="12" w:space="0" w:color="auto"/>
              <w:bottom w:val="single" w:sz="12" w:space="0" w:color="auto"/>
              <w:right w:val="nil"/>
            </w:tcBorders>
            <w:shd w:val="clear" w:color="auto" w:fill="auto"/>
          </w:tcPr>
          <w:p w14:paraId="31F60E55" w14:textId="56881BB2" w:rsidR="00416046" w:rsidRPr="00A80BC3" w:rsidRDefault="00817EB0" w:rsidP="00FD1A3B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43682847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FA460B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282997252"/>
            <w:r w:rsidR="00416046" w:rsidRPr="00A80BC3">
              <w:rPr>
                <w:rFonts w:ascii="Arial" w:hAnsi="Arial" w:cs="Arial"/>
                <w:sz w:val="20"/>
              </w:rPr>
              <w:t xml:space="preserve"> </w:t>
            </w:r>
            <w:r w:rsidR="00416046" w:rsidRPr="00A80BC3">
              <w:rPr>
                <w:rFonts w:ascii="Arial" w:hAnsi="Arial" w:cs="Arial"/>
                <w:sz w:val="18"/>
                <w:szCs w:val="18"/>
              </w:rPr>
              <w:t>Theory Exam</w:t>
            </w:r>
          </w:p>
        </w:tc>
        <w:permStart w:id="1196312618" w:edGrp="everyone"/>
        <w:tc>
          <w:tcPr>
            <w:tcW w:w="4508" w:type="dxa"/>
            <w:tcBorders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4790AC45" w14:textId="3BD86514" w:rsidR="00416046" w:rsidRPr="00A80BC3" w:rsidRDefault="00817EB0" w:rsidP="00FD1A3B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128994596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FA460B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1196312618"/>
            <w:r w:rsidR="00416046" w:rsidRPr="00A80BC3">
              <w:rPr>
                <w:rFonts w:ascii="Arial" w:hAnsi="Arial" w:cs="Arial"/>
                <w:sz w:val="20"/>
              </w:rPr>
              <w:t xml:space="preserve"> </w:t>
            </w:r>
            <w:r w:rsidR="00416046" w:rsidRPr="00A80BC3">
              <w:rPr>
                <w:rFonts w:ascii="Arial" w:hAnsi="Arial" w:cs="Arial"/>
                <w:sz w:val="18"/>
                <w:szCs w:val="18"/>
              </w:rPr>
              <w:t>Practical Assessment</w:t>
            </w:r>
          </w:p>
        </w:tc>
      </w:tr>
    </w:tbl>
    <w:p w14:paraId="0C01AA8E" w14:textId="77777777" w:rsidR="003430D8" w:rsidRPr="00C15CA8" w:rsidRDefault="003430D8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50"/>
        <w:gridCol w:w="5346"/>
      </w:tblGrid>
      <w:tr w:rsidR="00622B2F" w:rsidRPr="004C3241" w14:paraId="15080E66" w14:textId="77777777" w:rsidTr="00C26A87">
        <w:trPr>
          <w:trHeight w:val="397"/>
        </w:trPr>
        <w:tc>
          <w:tcPr>
            <w:tcW w:w="3657" w:type="dxa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6F8C96D" w14:textId="77777777" w:rsidR="00622B2F" w:rsidRPr="00C15CA8" w:rsidRDefault="00622B2F" w:rsidP="00101E97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Assessor Name</w:t>
            </w:r>
          </w:p>
        </w:tc>
        <w:tc>
          <w:tcPr>
            <w:tcW w:w="5339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01542B26" w14:textId="77777777" w:rsidR="00622B2F" w:rsidRPr="004C3241" w:rsidRDefault="00622B2F" w:rsidP="00E0429C">
            <w:pPr>
              <w:jc w:val="left"/>
              <w:rPr>
                <w:rFonts w:ascii="Arial" w:hAnsi="Arial" w:cs="Arial"/>
                <w:sz w:val="20"/>
              </w:rPr>
            </w:pPr>
            <w:permStart w:id="908593813" w:edGrp="everyone"/>
            <w:permEnd w:id="908593813"/>
          </w:p>
        </w:tc>
      </w:tr>
      <w:tr w:rsidR="00FA460B" w:rsidRPr="004C3241" w14:paraId="28FD1891" w14:textId="77777777" w:rsidTr="00F22B42">
        <w:trPr>
          <w:trHeight w:val="567"/>
        </w:trPr>
        <w:tc>
          <w:tcPr>
            <w:tcW w:w="3657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11D1E5E" w14:textId="77777777" w:rsidR="00FA460B" w:rsidRPr="00C15CA8" w:rsidRDefault="00FA460B" w:rsidP="00FA460B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Assessor Signature</w:t>
            </w:r>
          </w:p>
        </w:tc>
        <w:permStart w:id="2049779957" w:edGrp="everyone"/>
        <w:permStart w:id="1107841067" w:edGrp="everyone"/>
        <w:tc>
          <w:tcPr>
            <w:tcW w:w="5339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0522F426" w14:textId="739FBAA5" w:rsidR="00FA460B" w:rsidRPr="004C3241" w:rsidRDefault="00817EB0" w:rsidP="00FA460B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b/>
                  <w:bCs/>
                  <w:sz w:val="22"/>
                  <w:szCs w:val="22"/>
                </w:rPr>
                <w:id w:val="-618907034"/>
                <w:showingPlcHdr/>
                <w:picture/>
              </w:sdtPr>
              <w:sdtEndPr/>
              <w:sdtContent>
                <w:r w:rsidR="00FA460B">
                  <w:rPr>
                    <w:rFonts w:ascii="Arial" w:hAnsi="Arial" w:cs="Arial"/>
                    <w:b/>
                    <w:bCs/>
                    <w:noProof/>
                    <w:sz w:val="22"/>
                    <w:szCs w:val="22"/>
                  </w:rPr>
                  <w:drawing>
                    <wp:inline distT="0" distB="0" distL="0" distR="0" wp14:anchorId="51C84DCB" wp14:editId="0C5D3659">
                      <wp:extent cx="3248025" cy="431800"/>
                      <wp:effectExtent l="0" t="0" r="9525" b="6350"/>
                      <wp:docPr id="20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248025" cy="431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permEnd w:id="2049779957"/>
            <w:permEnd w:id="1107841067"/>
          </w:p>
        </w:tc>
      </w:tr>
    </w:tbl>
    <w:p w14:paraId="3AD079C1" w14:textId="77777777" w:rsidR="004C3241" w:rsidRDefault="004C3241">
      <w:pPr>
        <w:jc w:val="left"/>
        <w:rPr>
          <w:szCs w:val="32"/>
        </w:rPr>
        <w:sectPr w:rsidR="004C3241" w:rsidSect="00EA2593">
          <w:headerReference w:type="even" r:id="rId10"/>
          <w:headerReference w:type="default" r:id="rId11"/>
          <w:footerReference w:type="even" r:id="rId12"/>
          <w:footerReference w:type="default" r:id="rId13"/>
          <w:pgSz w:w="11906" w:h="16838"/>
          <w:pgMar w:top="1440" w:right="1440" w:bottom="1440" w:left="1440" w:header="680" w:footer="680" w:gutter="0"/>
          <w:cols w:space="708"/>
          <w:docGrid w:linePitch="360"/>
        </w:sectPr>
      </w:pPr>
    </w:p>
    <w:p w14:paraId="6ADBBDA6" w14:textId="164F34FB" w:rsidR="00C76B5E" w:rsidRPr="004932A4" w:rsidRDefault="00817EB0" w:rsidP="00C76B5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4CAF7092A45A4C2BA9D45B8E381B0421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E07859">
            <w:rPr>
              <w:szCs w:val="32"/>
            </w:rPr>
            <w:t>BSBSUS411</w:t>
          </w:r>
        </w:sdtContent>
      </w:sdt>
      <w:r w:rsidR="00C76B5E" w:rsidRPr="004932A4">
        <w:rPr>
          <w:szCs w:val="32"/>
        </w:rPr>
        <w:t xml:space="preserve"> </w:t>
      </w:r>
    </w:p>
    <w:p w14:paraId="0B076FA9" w14:textId="46807EE6" w:rsidR="00C76B5E" w:rsidRDefault="00817EB0" w:rsidP="00C76B5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F081F68F18CE4C7DA827ED8062579379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E07859">
            <w:rPr>
              <w:szCs w:val="32"/>
            </w:rPr>
            <w:t>Implement and monitor environmentally sustainable work practices</w:t>
          </w:r>
        </w:sdtContent>
      </w:sdt>
    </w:p>
    <w:p w14:paraId="558E37C6" w14:textId="77777777" w:rsidR="002D0927" w:rsidRPr="002D0927" w:rsidRDefault="002D0927" w:rsidP="002D0927">
      <w:pPr>
        <w:pStyle w:val="01BoldTitleUnitCodeandName"/>
        <w:rPr>
          <w:rFonts w:ascii="Arial" w:hAnsi="Arial" w:cs="Arial"/>
          <w:b w:val="0"/>
          <w:bCs/>
          <w:sz w:val="20"/>
        </w:rPr>
      </w:pPr>
    </w:p>
    <w:p w14:paraId="4BFE9C7E" w14:textId="271D0217" w:rsidR="002D0927" w:rsidRPr="004932A4" w:rsidRDefault="002D0927" w:rsidP="002D0927">
      <w:pPr>
        <w:pStyle w:val="01BoldTitleUnitCodeandName"/>
        <w:rPr>
          <w:szCs w:val="32"/>
        </w:rPr>
      </w:pPr>
      <w:r>
        <w:rPr>
          <w:szCs w:val="32"/>
        </w:rPr>
        <w:t>THEORY EXAM</w:t>
      </w:r>
    </w:p>
    <w:p w14:paraId="14638969" w14:textId="43334579" w:rsidR="00C76B5E" w:rsidRPr="00750D30" w:rsidRDefault="00C76B5E" w:rsidP="00C76B5E">
      <w:pPr>
        <w:ind w:left="709" w:right="-24" w:hanging="709"/>
        <w:rPr>
          <w:rFonts w:ascii="Arial" w:hAnsi="Arial" w:cs="Arial"/>
          <w:sz w:val="20"/>
        </w:rPr>
      </w:pPr>
    </w:p>
    <w:p w14:paraId="20FD17BD" w14:textId="77777777" w:rsidR="00750D30" w:rsidRPr="00750D30" w:rsidRDefault="00750D30" w:rsidP="00C76B5E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71"/>
        <w:gridCol w:w="6309"/>
      </w:tblGrid>
      <w:tr w:rsidR="00750D30" w:rsidRPr="00750D30" w14:paraId="3F6088CB" w14:textId="77777777" w:rsidTr="00750D30">
        <w:trPr>
          <w:trHeight w:val="397"/>
        </w:trPr>
        <w:tc>
          <w:tcPr>
            <w:tcW w:w="267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CEFA9BD" w14:textId="77777777" w:rsidR="00750D30" w:rsidRPr="00750D30" w:rsidRDefault="00750D30" w:rsidP="0091496F">
            <w:pPr>
              <w:ind w:right="390"/>
              <w:jc w:val="left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Participant name</w:t>
            </w:r>
          </w:p>
        </w:tc>
        <w:tc>
          <w:tcPr>
            <w:tcW w:w="63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14F6EF5" w14:textId="5B0F9CBB" w:rsidR="00750D30" w:rsidRPr="00750D30" w:rsidRDefault="000B71DB" w:rsidP="0091496F">
            <w:pPr>
              <w:ind w:right="390"/>
              <w:jc w:val="left"/>
              <w:rPr>
                <w:rFonts w:ascii="Arial" w:hAnsi="Arial" w:cs="Arial"/>
                <w:sz w:val="20"/>
              </w:rPr>
            </w:pPr>
            <w:permStart w:id="202073882" w:edGrp="everyone"/>
            <w:r>
              <w:rPr>
                <w:rFonts w:ascii="Arial" w:hAnsi="Arial" w:cs="Arial"/>
                <w:sz w:val="20"/>
              </w:rPr>
              <w:t>Darren parker</w:t>
            </w:r>
            <w:permEnd w:id="202073882"/>
          </w:p>
        </w:tc>
      </w:tr>
    </w:tbl>
    <w:p w14:paraId="47BC3409" w14:textId="486D7D08" w:rsidR="00750D30" w:rsidRPr="00750D30" w:rsidRDefault="00750D30" w:rsidP="00C76B5E">
      <w:pPr>
        <w:ind w:left="709" w:right="-24" w:hanging="709"/>
        <w:rPr>
          <w:rFonts w:ascii="Arial" w:hAnsi="Arial" w:cs="Arial"/>
          <w:sz w:val="20"/>
        </w:rPr>
      </w:pPr>
    </w:p>
    <w:p w14:paraId="2B6269AF" w14:textId="77777777" w:rsidR="00750D30" w:rsidRPr="00750D30" w:rsidRDefault="00750D30" w:rsidP="00C76B5E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BE2234" w:rsidRPr="00750D30" w14:paraId="60B51E9F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101069BD" w14:textId="5E7CB340" w:rsidR="00BE2234" w:rsidRPr="00750D30" w:rsidRDefault="000C5322" w:rsidP="000C5322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PARTICIPANT</w:t>
            </w:r>
          </w:p>
        </w:tc>
      </w:tr>
      <w:tr w:rsidR="00994CC6" w:rsidRPr="00750D30" w14:paraId="22FAE44C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26B8C86" w14:textId="11A8BC4C" w:rsidR="00994CC6" w:rsidRPr="00750D30" w:rsidRDefault="00994CC6" w:rsidP="00994CC6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C76B5E" w:rsidRPr="00750D30" w14:paraId="6F4837BB" w14:textId="77777777" w:rsidTr="00C9350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14:paraId="5EE41E75" w14:textId="01B0F131" w:rsidR="00BE2234" w:rsidRPr="00750D30" w:rsidRDefault="002D0927" w:rsidP="00184EFE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will complete written questions as outlined on the following pages. </w:t>
            </w:r>
            <w:r w:rsidR="00BE2234" w:rsidRPr="00750D30">
              <w:rPr>
                <w:rFonts w:ascii="Arial" w:hAnsi="Arial" w:cs="Arial"/>
                <w:sz w:val="20"/>
              </w:rPr>
              <w:t xml:space="preserve">You must </w:t>
            </w:r>
            <w:r w:rsidR="007956AF" w:rsidRPr="00750D30">
              <w:rPr>
                <w:rFonts w:ascii="Arial" w:hAnsi="Arial" w:cs="Arial"/>
                <w:sz w:val="20"/>
              </w:rPr>
              <w:t xml:space="preserve">attempt all questions and </w:t>
            </w:r>
            <w:r w:rsidR="00BE2234" w:rsidRPr="00750D30">
              <w:rPr>
                <w:rFonts w:ascii="Arial" w:hAnsi="Arial" w:cs="Arial"/>
                <w:sz w:val="20"/>
              </w:rPr>
              <w:t xml:space="preserve">provide enough detail in </w:t>
            </w:r>
            <w:r w:rsidR="00994CC6" w:rsidRPr="00750D30">
              <w:rPr>
                <w:rFonts w:ascii="Arial" w:hAnsi="Arial" w:cs="Arial"/>
                <w:sz w:val="20"/>
              </w:rPr>
              <w:t>your</w:t>
            </w:r>
            <w:r w:rsidR="00BE2234" w:rsidRPr="00750D30">
              <w:rPr>
                <w:rFonts w:ascii="Arial" w:hAnsi="Arial" w:cs="Arial"/>
                <w:sz w:val="20"/>
              </w:rPr>
              <w:t xml:space="preserve"> responses to demonstrate your knowledge.</w:t>
            </w:r>
          </w:p>
          <w:p w14:paraId="399D6E87" w14:textId="3D1FAE8D" w:rsidR="002D0927" w:rsidRPr="00750D30" w:rsidRDefault="00BE2234" w:rsidP="00184EFE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It is anticipated that you should complete this assessment within </w:t>
            </w:r>
            <w:r w:rsidRPr="00A80BC3">
              <w:rPr>
                <w:rFonts w:ascii="Arial" w:hAnsi="Arial" w:cs="Arial"/>
                <w:sz w:val="20"/>
              </w:rPr>
              <w:t>two (2) hours,</w:t>
            </w:r>
            <w:r w:rsidRPr="00750D30">
              <w:rPr>
                <w:rFonts w:ascii="Arial" w:hAnsi="Arial" w:cs="Arial"/>
                <w:sz w:val="20"/>
              </w:rPr>
              <w:t xml:space="preserve"> but additional time may be allowed upon negotiation with the Assessor.</w:t>
            </w:r>
          </w:p>
          <w:p w14:paraId="15975E44" w14:textId="1E5AFB10" w:rsidR="00BE2234" w:rsidRPr="00750D30" w:rsidRDefault="002D0927" w:rsidP="00184EFE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must complete all questions unassisted by the Assessor or other personnel but may refer to reference material as needed. All questions must be answered </w:t>
            </w:r>
            <w:r w:rsidR="00BE2234" w:rsidRPr="00750D30">
              <w:rPr>
                <w:rFonts w:ascii="Arial" w:hAnsi="Arial" w:cs="Arial"/>
                <w:sz w:val="20"/>
              </w:rPr>
              <w:t>correctly</w:t>
            </w:r>
            <w:r w:rsidRPr="00750D30">
              <w:rPr>
                <w:rFonts w:ascii="Arial" w:hAnsi="Arial" w:cs="Arial"/>
                <w:sz w:val="20"/>
              </w:rPr>
              <w:t xml:space="preserve"> for a ‘Satisfactory’ assessment outcome to be awarded. </w:t>
            </w:r>
          </w:p>
          <w:p w14:paraId="10C6261F" w14:textId="7E884972" w:rsidR="00BE2234" w:rsidRPr="00750D30" w:rsidRDefault="00BE2234" w:rsidP="00184EFE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An oral examination may be allowed under certain circumstances, whereby your answers will be documented by another party. </w:t>
            </w:r>
          </w:p>
          <w:p w14:paraId="62E541EE" w14:textId="423ECBC7" w:rsidR="004C6B3F" w:rsidRPr="00750D30" w:rsidRDefault="00994CC6" w:rsidP="00184EFE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</w:t>
            </w:r>
            <w:r w:rsidR="002D0927" w:rsidRPr="00750D30">
              <w:rPr>
                <w:rFonts w:ascii="Arial" w:hAnsi="Arial" w:cs="Arial"/>
                <w:sz w:val="20"/>
              </w:rPr>
              <w:t xml:space="preserve">ny written questions that are incomplete, or </w:t>
            </w:r>
            <w:r w:rsidRPr="00750D30">
              <w:rPr>
                <w:rFonts w:ascii="Arial" w:hAnsi="Arial" w:cs="Arial"/>
                <w:sz w:val="20"/>
              </w:rPr>
              <w:t>not answered satisfactorily</w:t>
            </w:r>
            <w:r w:rsidR="002D0927" w:rsidRPr="00750D30">
              <w:rPr>
                <w:rFonts w:ascii="Arial" w:hAnsi="Arial" w:cs="Arial"/>
                <w:sz w:val="20"/>
              </w:rPr>
              <w:t xml:space="preserve"> will need to be completed again after further training support</w:t>
            </w:r>
            <w:r w:rsidR="000C5322" w:rsidRPr="00750D30">
              <w:rPr>
                <w:rFonts w:ascii="Arial" w:hAnsi="Arial" w:cs="Arial"/>
                <w:sz w:val="20"/>
              </w:rPr>
              <w:t>.</w:t>
            </w:r>
          </w:p>
          <w:p w14:paraId="2948F769" w14:textId="7AE81E67" w:rsidR="00C76B5E" w:rsidRPr="00750D30" w:rsidRDefault="00994CC6" w:rsidP="00184EFE">
            <w:pPr>
              <w:numPr>
                <w:ilvl w:val="2"/>
                <w:numId w:val="19"/>
              </w:numPr>
              <w:ind w:left="1283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If you answer a question incorrectly but modify your response, put your initials next to the written change (or the Assessor must initial a verbal change)</w:t>
            </w:r>
            <w:r w:rsidR="000C5322" w:rsidRPr="00750D30">
              <w:rPr>
                <w:rFonts w:ascii="Arial" w:hAnsi="Arial" w:cs="Arial"/>
                <w:sz w:val="20"/>
              </w:rPr>
              <w:t>.</w:t>
            </w:r>
          </w:p>
        </w:tc>
      </w:tr>
      <w:tr w:rsidR="00BE2234" w:rsidRPr="00750D30" w14:paraId="0ED45623" w14:textId="77777777" w:rsidTr="00C9350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6FC90BBD" w14:textId="35E9408B" w:rsidR="00BE2234" w:rsidRPr="00750D30" w:rsidRDefault="00BE2234" w:rsidP="00BE2234">
            <w:pPr>
              <w:ind w:right="-24"/>
              <w:jc w:val="left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Resources required</w:t>
            </w:r>
          </w:p>
        </w:tc>
      </w:tr>
      <w:tr w:rsidR="00BE2234" w:rsidRPr="00750D30" w14:paraId="3144CBA0" w14:textId="77777777" w:rsidTr="00750D30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0F00EB05" w14:textId="411CD725" w:rsidR="00BE2234" w:rsidRPr="00750D30" w:rsidRDefault="00BE2234" w:rsidP="007956AF">
            <w:pPr>
              <w:ind w:right="-24"/>
              <w:jc w:val="left"/>
              <w:rPr>
                <w:rFonts w:ascii="Arial" w:hAnsi="Arial" w:cs="Arial"/>
                <w:bCs/>
                <w:sz w:val="20"/>
              </w:rPr>
            </w:pPr>
            <w:r w:rsidRPr="00750D30">
              <w:rPr>
                <w:rFonts w:ascii="Arial" w:hAnsi="Arial" w:cs="Arial"/>
                <w:bCs/>
                <w:sz w:val="20"/>
              </w:rPr>
              <w:t>Pen</w:t>
            </w:r>
          </w:p>
        </w:tc>
      </w:tr>
    </w:tbl>
    <w:p w14:paraId="289C5E0D" w14:textId="4B6B73B6" w:rsidR="008A2F2D" w:rsidRPr="00750D30" w:rsidRDefault="008A2F2D" w:rsidP="00C76B5E">
      <w:pPr>
        <w:ind w:right="-24"/>
        <w:rPr>
          <w:rFonts w:ascii="Arial" w:hAnsi="Arial" w:cs="Arial"/>
          <w:sz w:val="20"/>
        </w:rPr>
      </w:pPr>
    </w:p>
    <w:p w14:paraId="7442D9FE" w14:textId="77777777" w:rsidR="00750D30" w:rsidRPr="00750D30" w:rsidRDefault="00750D30" w:rsidP="00C76B5E">
      <w:pPr>
        <w:ind w:right="-24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8A2F2D" w:rsidRPr="00750D30" w14:paraId="0FA78E6F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27D41E9F" w14:textId="5E3C99F3" w:rsidR="008A2F2D" w:rsidRPr="00750D30" w:rsidRDefault="000C5322" w:rsidP="000C5322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ASSESSOR</w:t>
            </w:r>
          </w:p>
        </w:tc>
      </w:tr>
      <w:tr w:rsidR="008A2F2D" w:rsidRPr="00750D30" w14:paraId="414B9855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2A0FF58B" w14:textId="45D372DB" w:rsidR="008A2F2D" w:rsidRPr="00750D30" w:rsidRDefault="008A2F2D" w:rsidP="0091496F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8A2F2D" w:rsidRPr="00750D30" w14:paraId="228FFF62" w14:textId="77777777" w:rsidTr="00750D30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384C0074" w14:textId="3FDBB76D" w:rsidR="007956AF" w:rsidRPr="00750D30" w:rsidRDefault="007956AF" w:rsidP="00184EFE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Where oral examination has occurred, ensure that this is acknowledged in writing (e.g. FT001 and Assessor Comments)</w:t>
            </w:r>
          </w:p>
          <w:p w14:paraId="0306E30C" w14:textId="56F32E39" w:rsidR="008A2F2D" w:rsidRPr="00750D30" w:rsidRDefault="008A2F2D" w:rsidP="00184EFE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All questions must be satisfactorily demonstrated by the Participant for a Satisfactory determination (indicated by an Assessor tick to the right of the question).</w:t>
            </w:r>
          </w:p>
          <w:p w14:paraId="55F5EDC2" w14:textId="108623A9" w:rsidR="008A2F2D" w:rsidRPr="00750D30" w:rsidRDefault="008A2F2D" w:rsidP="00184EFE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Assessors are to complete marking in pen of a different colour to the Participant.</w:t>
            </w:r>
          </w:p>
          <w:p w14:paraId="0E991A3B" w14:textId="1A9E235A" w:rsidR="008A2F2D" w:rsidRPr="00750D30" w:rsidRDefault="008A2F2D" w:rsidP="00184EFE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If the Participant verbally modifies their response, write in the modified response </w:t>
            </w:r>
            <w:r w:rsidR="00EF7575" w:rsidRPr="00750D30">
              <w:rPr>
                <w:rFonts w:ascii="Arial" w:hAnsi="Arial" w:cs="Arial"/>
                <w:sz w:val="20"/>
              </w:rPr>
              <w:t xml:space="preserve">verbatim </w:t>
            </w:r>
            <w:r w:rsidRPr="00750D30">
              <w:rPr>
                <w:rFonts w:ascii="Arial" w:hAnsi="Arial" w:cs="Arial"/>
                <w:sz w:val="20"/>
              </w:rPr>
              <w:t xml:space="preserve">and put your initials next to the written change. </w:t>
            </w:r>
          </w:p>
        </w:tc>
      </w:tr>
    </w:tbl>
    <w:p w14:paraId="6CDAD581" w14:textId="77777777" w:rsidR="00E42AA6" w:rsidRDefault="00E42AA6">
      <w:pPr>
        <w:jc w:val="left"/>
        <w:rPr>
          <w:rFonts w:ascii="Arial" w:hAnsi="Arial" w:cs="Arial"/>
          <w:sz w:val="19"/>
          <w:szCs w:val="19"/>
        </w:rPr>
      </w:pPr>
      <w:bookmarkStart w:id="0" w:name="_Ref396827952"/>
      <w:r>
        <w:rPr>
          <w:rFonts w:ascii="Arial" w:hAnsi="Arial" w:cs="Arial"/>
          <w:sz w:val="19"/>
          <w:szCs w:val="19"/>
        </w:rPr>
        <w:br w:type="page"/>
      </w:r>
    </w:p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BD5C7A" w:rsidRPr="00BA4D9F" w14:paraId="412A297E" w14:textId="77777777" w:rsidTr="008227B1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57CF2779" w14:textId="77777777" w:rsidR="00BD5C7A" w:rsidRPr="00750D30" w:rsidRDefault="00BD5C7A" w:rsidP="008227B1">
            <w:pPr>
              <w:jc w:val="left"/>
              <w:rPr>
                <w:rFonts w:ascii="Arial" w:hAnsi="Arial" w:cs="Arial"/>
                <w:b/>
                <w:sz w:val="20"/>
              </w:rPr>
            </w:pPr>
            <w:bookmarkStart w:id="1" w:name="_Hlk82780839"/>
            <w:r w:rsidRPr="00750D30">
              <w:rPr>
                <w:rFonts w:ascii="Arial" w:hAnsi="Arial" w:cs="Arial"/>
                <w:b/>
                <w:sz w:val="20"/>
              </w:rPr>
              <w:lastRenderedPageBreak/>
              <w:t>ASSESSOR COMMENTS</w:t>
            </w:r>
          </w:p>
        </w:tc>
      </w:tr>
      <w:tr w:rsidR="00BD5C7A" w:rsidRPr="00BA4D9F" w14:paraId="17785888" w14:textId="77777777" w:rsidTr="008227B1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986AD21" w14:textId="77777777" w:rsidR="00BD5C7A" w:rsidRPr="00DE303D" w:rsidRDefault="00BD5C7A" w:rsidP="008227B1">
            <w:pPr>
              <w:ind w:right="390"/>
              <w:rPr>
                <w:rFonts w:ascii="Arial" w:hAnsi="Arial" w:cs="Arial"/>
                <w:b/>
                <w:bCs/>
                <w:spacing w:val="-4"/>
                <w:sz w:val="20"/>
              </w:rPr>
            </w:pPr>
            <w:r w:rsidRPr="00DE303D">
              <w:rPr>
                <w:rFonts w:ascii="Arial" w:hAnsi="Arial" w:cs="Arial"/>
                <w:b/>
                <w:bCs/>
                <w:spacing w:val="-4"/>
                <w:sz w:val="20"/>
              </w:rPr>
              <w:t>As necessary, outline:</w:t>
            </w:r>
          </w:p>
          <w:p w14:paraId="0EAC831D" w14:textId="77777777" w:rsidR="00BD5C7A" w:rsidRPr="00DE303D" w:rsidRDefault="00BD5C7A" w:rsidP="00BD5C7A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pacing w:val="-4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Details on reattempts, alternative arrangements or reasonable adjustments made.</w:t>
            </w:r>
          </w:p>
          <w:p w14:paraId="0B2EA4E3" w14:textId="77777777" w:rsidR="00BD5C7A" w:rsidRPr="00750D30" w:rsidRDefault="00BD5C7A" w:rsidP="00BD5C7A">
            <w:pPr>
              <w:numPr>
                <w:ilvl w:val="0"/>
                <w:numId w:val="19"/>
              </w:numPr>
              <w:ind w:right="390"/>
              <w:jc w:val="left"/>
              <w:rPr>
                <w:rFonts w:ascii="Arial" w:hAnsi="Arial" w:cs="Arial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Where a Participant is deemed ‘Not Satisfactory’, provide recommendations for future training.</w:t>
            </w:r>
          </w:p>
        </w:tc>
      </w:tr>
      <w:tr w:rsidR="00BD5C7A" w:rsidRPr="00BA4D9F" w14:paraId="4F5D97BA" w14:textId="77777777" w:rsidTr="008227B1">
        <w:trPr>
          <w:trHeight w:val="12595"/>
        </w:trPr>
        <w:tc>
          <w:tcPr>
            <w:tcW w:w="9072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14:paraId="7EE9187E" w14:textId="77777777" w:rsidR="00BD5C7A" w:rsidRPr="006614E5" w:rsidRDefault="00BD5C7A" w:rsidP="008227B1">
            <w:pPr>
              <w:rPr>
                <w:rFonts w:ascii="Arial" w:hAnsi="Arial" w:cs="Arial"/>
                <w:bCs/>
                <w:szCs w:val="24"/>
              </w:rPr>
            </w:pPr>
            <w:permStart w:id="1810983952" w:edGrp="everyone"/>
            <w:permEnd w:id="1810983952"/>
          </w:p>
        </w:tc>
      </w:tr>
      <w:bookmarkEnd w:id="1"/>
    </w:tbl>
    <w:p w14:paraId="29428BEC" w14:textId="77777777" w:rsidR="00C525BB" w:rsidRPr="00750D30" w:rsidRDefault="00C76B5E" w:rsidP="00C525BB">
      <w:pPr>
        <w:jc w:val="left"/>
        <w:rPr>
          <w:rFonts w:ascii="Arial" w:hAnsi="Arial"/>
          <w:bCs/>
          <w:sz w:val="6"/>
          <w:szCs w:val="6"/>
        </w:rPr>
      </w:pPr>
      <w:r w:rsidRPr="00750D30">
        <w:rPr>
          <w:rFonts w:ascii="Arial" w:hAnsi="Arial"/>
          <w:bCs/>
          <w:sz w:val="6"/>
          <w:szCs w:val="6"/>
        </w:rPr>
        <w:br w:type="page"/>
      </w:r>
    </w:p>
    <w:p w14:paraId="78FE9F58" w14:textId="7DCFC04C" w:rsidR="00C525BB" w:rsidRPr="00830749" w:rsidRDefault="00C525BB" w:rsidP="00C525BB">
      <w:pPr>
        <w:pStyle w:val="20TAQuestionNumber"/>
        <w:ind w:left="709" w:hanging="709"/>
      </w:pPr>
      <w:bookmarkStart w:id="2" w:name="_Ref95208236"/>
      <w:r>
        <w:lastRenderedPageBreak/>
        <w:t xml:space="preserve">You have been tasked with assessing your </w:t>
      </w:r>
      <w:r w:rsidR="001D09FD">
        <w:t>company’s</w:t>
      </w:r>
      <w:r w:rsidRPr="00C525BB">
        <w:t xml:space="preserve"> compliance against environmental legislation, </w:t>
      </w:r>
      <w:r w:rsidR="001D09FD" w:rsidRPr="00C525BB">
        <w:t>regulations,</w:t>
      </w:r>
      <w:r w:rsidRPr="00C525BB">
        <w:t xml:space="preserve"> and standards</w:t>
      </w:r>
      <w:r>
        <w:t xml:space="preserve">. </w:t>
      </w:r>
      <w:r w:rsidR="001D09FD">
        <w:br/>
      </w:r>
      <w:r>
        <w:t>Provide a</w:t>
      </w:r>
      <w:r w:rsidR="00D726DE">
        <w:t xml:space="preserve"> two (2) paragraph</w:t>
      </w:r>
      <w:r>
        <w:t xml:space="preserve"> description on how you will achieve this.</w:t>
      </w:r>
      <w:bookmarkEnd w:id="2"/>
    </w:p>
    <w:p w14:paraId="5B33DF2A" w14:textId="77777777" w:rsidR="00C525BB" w:rsidRPr="00830749" w:rsidRDefault="00C525BB" w:rsidP="00C525BB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C525BB" w:rsidRPr="00830749" w14:paraId="2E59A9D7" w14:textId="77777777" w:rsidTr="00BD5C7A">
        <w:trPr>
          <w:trHeight w:val="12076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12" w:space="0" w:color="000000"/>
            </w:tcBorders>
          </w:tcPr>
          <w:p w14:paraId="7005332F" w14:textId="77777777" w:rsidR="00C525BB" w:rsidRPr="001C4084" w:rsidRDefault="00C525BB" w:rsidP="0091496F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823FF89" w14:textId="77777777" w:rsidR="00F13E3A" w:rsidRDefault="00F15A39" w:rsidP="0091496F">
            <w:pPr>
              <w:rPr>
                <w:rFonts w:ascii="Arial" w:hAnsi="Arial" w:cs="Arial"/>
                <w:sz w:val="22"/>
                <w:szCs w:val="22"/>
              </w:rPr>
            </w:pPr>
            <w:permStart w:id="293277506" w:edGrp="everyone"/>
            <w:r>
              <w:rPr>
                <w:rFonts w:ascii="Arial" w:hAnsi="Arial" w:cs="Arial"/>
                <w:sz w:val="22"/>
                <w:szCs w:val="22"/>
              </w:rPr>
              <w:t xml:space="preserve">At BMD </w:t>
            </w:r>
            <w:r w:rsidR="00403936">
              <w:rPr>
                <w:rFonts w:ascii="Arial" w:hAnsi="Arial" w:cs="Arial"/>
                <w:sz w:val="22"/>
                <w:szCs w:val="22"/>
              </w:rPr>
              <w:t xml:space="preserve">weekly checklist, pre and post rain event checklists, pre seal checklists are just a few ways </w:t>
            </w:r>
            <w:r w:rsidR="00470EF2">
              <w:rPr>
                <w:rFonts w:ascii="Arial" w:hAnsi="Arial" w:cs="Arial"/>
                <w:sz w:val="22"/>
                <w:szCs w:val="22"/>
              </w:rPr>
              <w:t>to monitor and or assess comp</w:t>
            </w:r>
            <w:r w:rsidR="00F13E3A">
              <w:rPr>
                <w:rFonts w:ascii="Arial" w:hAnsi="Arial" w:cs="Arial"/>
                <w:sz w:val="22"/>
                <w:szCs w:val="22"/>
              </w:rPr>
              <w:t>liance.</w:t>
            </w:r>
          </w:p>
          <w:p w14:paraId="4E0EEED2" w14:textId="77777777" w:rsidR="00F13E3A" w:rsidRDefault="00F13E3A" w:rsidP="0091496F">
            <w:pPr>
              <w:rPr>
                <w:rFonts w:ascii="Arial" w:hAnsi="Arial" w:cs="Arial"/>
                <w:sz w:val="22"/>
                <w:szCs w:val="22"/>
              </w:rPr>
            </w:pPr>
          </w:p>
          <w:p w14:paraId="1289859E" w14:textId="100FB110" w:rsidR="00C525BB" w:rsidRPr="001C4084" w:rsidRDefault="00A030F0" w:rsidP="0091496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Ongoing employ training though our online training portal, to manage staff and expectations set by the company that follow in line with legislation </w:t>
            </w:r>
            <w:r w:rsidR="00A44FAE">
              <w:rPr>
                <w:rFonts w:ascii="Arial" w:hAnsi="Arial" w:cs="Arial"/>
                <w:sz w:val="22"/>
                <w:szCs w:val="22"/>
              </w:rPr>
              <w:t xml:space="preserve"> </w:t>
            </w:r>
            <w:permEnd w:id="293277506"/>
          </w:p>
        </w:tc>
        <w:permStart w:id="1611691341" w:edGrp="everyone"/>
        <w:tc>
          <w:tcPr>
            <w:tcW w:w="624" w:type="dxa"/>
            <w:tcBorders>
              <w:top w:val="nil"/>
              <w:left w:val="single" w:sz="12" w:space="0" w:color="000000"/>
              <w:bottom w:val="nil"/>
              <w:right w:val="nil"/>
            </w:tcBorders>
          </w:tcPr>
          <w:p w14:paraId="40D7B579" w14:textId="22EACD90" w:rsidR="00C525BB" w:rsidRPr="00533511" w:rsidRDefault="00817EB0" w:rsidP="00BD5C7A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04814447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D5C7A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611691341"/>
          </w:p>
        </w:tc>
      </w:tr>
    </w:tbl>
    <w:p w14:paraId="40D57080" w14:textId="5F788DF1" w:rsidR="00C525BB" w:rsidRDefault="00C525BB" w:rsidP="00C525BB">
      <w:pPr>
        <w:rPr>
          <w:rFonts w:ascii="Arial" w:hAnsi="Arial" w:cs="Arial"/>
          <w:sz w:val="22"/>
          <w:szCs w:val="22"/>
        </w:rPr>
      </w:pPr>
    </w:p>
    <w:p w14:paraId="74F79EB3" w14:textId="77777777" w:rsidR="00C525BB" w:rsidRDefault="00C525BB" w:rsidP="00C525BB">
      <w:pPr>
        <w:rPr>
          <w:rFonts w:ascii="Arial" w:hAnsi="Arial" w:cs="Arial"/>
          <w:sz w:val="22"/>
          <w:szCs w:val="22"/>
        </w:rPr>
      </w:pPr>
    </w:p>
    <w:p w14:paraId="5A903E40" w14:textId="27CF9B84" w:rsidR="00C525BB" w:rsidRPr="00830749" w:rsidRDefault="001B573B" w:rsidP="00C525BB">
      <w:pPr>
        <w:pStyle w:val="20TAQuestionNumber"/>
        <w:ind w:left="709" w:hanging="709"/>
      </w:pPr>
      <w:bookmarkStart w:id="3" w:name="_Ref95208239"/>
      <w:r>
        <w:lastRenderedPageBreak/>
        <w:t xml:space="preserve">When assessing the </w:t>
      </w:r>
      <w:r w:rsidR="001D09FD">
        <w:t>company’s</w:t>
      </w:r>
      <w:r>
        <w:t xml:space="preserve"> compliance</w:t>
      </w:r>
      <w:r w:rsidR="003D45BF">
        <w:t xml:space="preserve"> with environmentally sustainable </w:t>
      </w:r>
      <w:r w:rsidR="00B80A0B">
        <w:t>requirements</w:t>
      </w:r>
      <w:r>
        <w:t xml:space="preserve">, </w:t>
      </w:r>
      <w:r w:rsidR="00666542">
        <w:t xml:space="preserve">briefly </w:t>
      </w:r>
      <w:r>
        <w:t>describe what you are looking for in each of the listed points.</w:t>
      </w:r>
      <w:bookmarkEnd w:id="3"/>
    </w:p>
    <w:p w14:paraId="6AB0F597" w14:textId="77777777" w:rsidR="00C525BB" w:rsidRPr="00830749" w:rsidRDefault="00C525BB" w:rsidP="00C525B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1"/>
        <w:gridCol w:w="2424"/>
        <w:gridCol w:w="5043"/>
        <w:gridCol w:w="609"/>
      </w:tblGrid>
      <w:tr w:rsidR="001B573B" w14:paraId="394A5F2B" w14:textId="77777777" w:rsidTr="00CF5A7A"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21CA819E" w14:textId="77777777" w:rsidR="00C525BB" w:rsidRDefault="00C525BB" w:rsidP="00CF5A7A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33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70DB431E" w14:textId="73AD38A7" w:rsidR="00C525BB" w:rsidRDefault="001B573B" w:rsidP="00CF5A7A">
            <w:pPr>
              <w:keepNext/>
              <w:ind w:left="993" w:hanging="993"/>
              <w:jc w:val="center"/>
            </w:pPr>
            <w:r>
              <w:t>Points</w:t>
            </w:r>
          </w:p>
        </w:tc>
        <w:tc>
          <w:tcPr>
            <w:tcW w:w="277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26AAC2FF" w14:textId="661A5C9B" w:rsidR="00C525BB" w:rsidRDefault="001B573B" w:rsidP="00CF5A7A">
            <w:pPr>
              <w:pStyle w:val="TableHeading"/>
              <w:framePr w:hSpace="0" w:wrap="auto" w:vAnchor="margin" w:hAnchor="text" w:yAlign="inline"/>
            </w:pPr>
            <w:r>
              <w:t>Looking for</w:t>
            </w:r>
          </w:p>
        </w:tc>
        <w:permStart w:id="1912360954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00077619" w14:textId="0DF5AC0B" w:rsidR="00C525BB" w:rsidRPr="00533511" w:rsidRDefault="00817EB0" w:rsidP="00BD5C7A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30528229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D5C7A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912360954"/>
          </w:p>
        </w:tc>
      </w:tr>
      <w:tr w:rsidR="001B573B" w14:paraId="65365CD5" w14:textId="77777777" w:rsidTr="00CF5A7A">
        <w:trPr>
          <w:trHeight w:val="2948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531D667" w14:textId="77777777" w:rsidR="00C525BB" w:rsidRPr="00FE608E" w:rsidRDefault="00C525BB" w:rsidP="00CF5A7A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334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7FE741" w14:textId="77777777" w:rsidR="001B573B" w:rsidRDefault="001B573B" w:rsidP="00CF5A7A">
            <w:pPr>
              <w:pStyle w:val="23TATick"/>
              <w:framePr w:hSpace="0" w:wrap="auto" w:vAnchor="margin" w:hAnchor="text" w:yAlign="inline"/>
              <w:rPr>
                <w:vanish w:val="0"/>
                <w:color w:val="auto"/>
              </w:rPr>
            </w:pPr>
            <w:r>
              <w:rPr>
                <w:vanish w:val="0"/>
                <w:color w:val="auto"/>
              </w:rPr>
              <w:t>Data from organisation’s</w:t>
            </w:r>
          </w:p>
          <w:p w14:paraId="13FB1678" w14:textId="1B655DCE" w:rsidR="001B573B" w:rsidRPr="001B573B" w:rsidRDefault="001B573B" w:rsidP="00CF5A7A">
            <w:pPr>
              <w:pStyle w:val="23TATick"/>
              <w:framePr w:hSpace="0" w:wrap="auto" w:vAnchor="margin" w:hAnchor="text" w:yAlign="inline"/>
              <w:rPr>
                <w:vanish w:val="0"/>
                <w:color w:val="auto"/>
              </w:rPr>
            </w:pPr>
            <w:r>
              <w:rPr>
                <w:vanish w:val="0"/>
                <w:color w:val="auto"/>
              </w:rPr>
              <w:t>systems and processes</w:t>
            </w:r>
          </w:p>
        </w:tc>
        <w:tc>
          <w:tcPr>
            <w:tcW w:w="2775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299C68C" w14:textId="37C696D9" w:rsidR="00C525BB" w:rsidRPr="00BD5C7A" w:rsidRDefault="0079785F" w:rsidP="00BD5C7A">
            <w:pPr>
              <w:pStyle w:val="22TAHiddenWrittenResponse"/>
              <w:spacing w:line="276" w:lineRule="auto"/>
              <w:jc w:val="left"/>
              <w:rPr>
                <w:vanish w:val="0"/>
                <w:color w:val="auto"/>
              </w:rPr>
            </w:pPr>
            <w:permStart w:id="500714111" w:edGrp="everyone"/>
            <w:r>
              <w:rPr>
                <w:vanish w:val="0"/>
                <w:color w:val="auto"/>
              </w:rPr>
              <w:t xml:space="preserve">Data can be pulled from out online system, of weekly, daily and monthly checks. </w:t>
            </w:r>
            <w:permEnd w:id="50071411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062B13F" w14:textId="77777777" w:rsidR="00C525BB" w:rsidRDefault="00C525BB" w:rsidP="00CF5A7A">
            <w:pPr>
              <w:ind w:left="993" w:hanging="993"/>
            </w:pPr>
          </w:p>
        </w:tc>
      </w:tr>
      <w:tr w:rsidR="001B573B" w14:paraId="20482890" w14:textId="77777777" w:rsidTr="00CF5A7A">
        <w:trPr>
          <w:trHeight w:val="2948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19431E4" w14:textId="77777777" w:rsidR="00C525BB" w:rsidRPr="00FE608E" w:rsidRDefault="00C525BB" w:rsidP="00CF5A7A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334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4AF03D" w14:textId="401855D6" w:rsidR="00C525BB" w:rsidRPr="001B573B" w:rsidRDefault="001B573B" w:rsidP="00CF5A7A">
            <w:pPr>
              <w:ind w:left="993" w:hanging="993"/>
              <w:jc w:val="center"/>
            </w:pPr>
            <w:r>
              <w:t>External data sources</w:t>
            </w:r>
          </w:p>
        </w:tc>
        <w:tc>
          <w:tcPr>
            <w:tcW w:w="2775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EEF2A1B" w14:textId="29BC819A" w:rsidR="00C525BB" w:rsidRPr="00BD5C7A" w:rsidRDefault="00FE76F8" w:rsidP="00BD5C7A">
            <w:pPr>
              <w:pStyle w:val="22TAHiddenWrittenResponse"/>
              <w:spacing w:line="276" w:lineRule="auto"/>
              <w:jc w:val="left"/>
              <w:rPr>
                <w:vanish w:val="0"/>
                <w:color w:val="auto"/>
              </w:rPr>
            </w:pPr>
            <w:permStart w:id="738074589" w:edGrp="everyone"/>
            <w:r>
              <w:rPr>
                <w:vanish w:val="0"/>
                <w:color w:val="auto"/>
              </w:rPr>
              <w:t>Environmental</w:t>
            </w:r>
            <w:r w:rsidR="00C24639">
              <w:rPr>
                <w:vanish w:val="0"/>
                <w:color w:val="auto"/>
              </w:rPr>
              <w:t xml:space="preserve"> plans are supplied by a third party to ensure sites have a plan that follows </w:t>
            </w:r>
            <w:r>
              <w:rPr>
                <w:vanish w:val="0"/>
                <w:color w:val="auto"/>
              </w:rPr>
              <w:t xml:space="preserve">regulations. </w:t>
            </w:r>
            <w:permEnd w:id="73807458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82F0E65" w14:textId="77777777" w:rsidR="00C525BB" w:rsidRDefault="00C525BB" w:rsidP="00CF5A7A">
            <w:pPr>
              <w:ind w:left="993" w:hanging="993"/>
            </w:pPr>
          </w:p>
        </w:tc>
      </w:tr>
      <w:tr w:rsidR="001B573B" w14:paraId="7391D367" w14:textId="77777777" w:rsidTr="00CF5A7A">
        <w:trPr>
          <w:trHeight w:val="2948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B48D70F" w14:textId="77777777" w:rsidR="00C525BB" w:rsidRPr="00FE608E" w:rsidRDefault="00C525BB" w:rsidP="00CF5A7A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334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6F1D84" w14:textId="65C616CA" w:rsidR="00C525BB" w:rsidRPr="001B573B" w:rsidRDefault="001B573B" w:rsidP="00CF5A7A">
            <w:pPr>
              <w:ind w:left="993" w:hanging="993"/>
              <w:jc w:val="center"/>
            </w:pPr>
            <w:r>
              <w:t>Internal stakeholders</w:t>
            </w:r>
          </w:p>
        </w:tc>
        <w:tc>
          <w:tcPr>
            <w:tcW w:w="2775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CBF3DF" w14:textId="056B1875" w:rsidR="00C525BB" w:rsidRPr="00BD5C7A" w:rsidRDefault="00FE76F8" w:rsidP="00BD5C7A">
            <w:pPr>
              <w:pStyle w:val="22TAHiddenWrittenResponse"/>
              <w:spacing w:line="276" w:lineRule="auto"/>
              <w:jc w:val="left"/>
              <w:rPr>
                <w:vanish w:val="0"/>
                <w:color w:val="auto"/>
              </w:rPr>
            </w:pPr>
            <w:permStart w:id="1605252368" w:edGrp="everyone"/>
            <w:r>
              <w:rPr>
                <w:vanish w:val="0"/>
                <w:color w:val="auto"/>
              </w:rPr>
              <w:t xml:space="preserve">On site environmental officers make weekly visits </w:t>
            </w:r>
            <w:r w:rsidR="004725FB">
              <w:rPr>
                <w:vanish w:val="0"/>
                <w:color w:val="auto"/>
              </w:rPr>
              <w:t xml:space="preserve">checking compliance and site are following environment control plans. </w:t>
            </w:r>
            <w:permEnd w:id="160525236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C577E36" w14:textId="77777777" w:rsidR="00C525BB" w:rsidRDefault="00C525BB" w:rsidP="00CF5A7A">
            <w:pPr>
              <w:ind w:left="993" w:hanging="993"/>
            </w:pPr>
          </w:p>
        </w:tc>
      </w:tr>
      <w:tr w:rsidR="001B573B" w14:paraId="44D44471" w14:textId="77777777" w:rsidTr="00CF5A7A">
        <w:trPr>
          <w:trHeight w:val="2948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C6804F0" w14:textId="77777777" w:rsidR="00C525BB" w:rsidRPr="00FE608E" w:rsidRDefault="00C525BB" w:rsidP="00CF5A7A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334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924207" w14:textId="140CEA8D" w:rsidR="00C525BB" w:rsidRPr="001B573B" w:rsidRDefault="001B573B" w:rsidP="00CF5A7A">
            <w:pPr>
              <w:ind w:left="993" w:hanging="993"/>
              <w:jc w:val="center"/>
            </w:pPr>
            <w:r>
              <w:t>External stakeholders</w:t>
            </w:r>
          </w:p>
        </w:tc>
        <w:tc>
          <w:tcPr>
            <w:tcW w:w="2775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FBF463" w14:textId="583867AE" w:rsidR="00C525BB" w:rsidRPr="00BD5C7A" w:rsidRDefault="004725FB" w:rsidP="00BD5C7A">
            <w:pPr>
              <w:pStyle w:val="22TAHiddenWrittenResponse"/>
              <w:spacing w:line="276" w:lineRule="auto"/>
              <w:jc w:val="left"/>
              <w:rPr>
                <w:vanish w:val="0"/>
                <w:color w:val="auto"/>
              </w:rPr>
            </w:pPr>
            <w:permStart w:id="654534400" w:edGrp="everyone"/>
            <w:r>
              <w:rPr>
                <w:vanish w:val="0"/>
                <w:color w:val="auto"/>
              </w:rPr>
              <w:t xml:space="preserve">Council and clients representatives </w:t>
            </w:r>
            <w:permEnd w:id="65453440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2DB5EE4" w14:textId="77777777" w:rsidR="00C525BB" w:rsidRDefault="00C525BB" w:rsidP="00CF5A7A">
            <w:pPr>
              <w:ind w:left="993" w:hanging="993"/>
            </w:pPr>
          </w:p>
        </w:tc>
      </w:tr>
    </w:tbl>
    <w:p w14:paraId="05465B36" w14:textId="77777777" w:rsidR="00C525BB" w:rsidRDefault="00C525BB" w:rsidP="00C525BB">
      <w:pPr>
        <w:rPr>
          <w:rFonts w:ascii="Arial" w:hAnsi="Arial" w:cs="Arial"/>
          <w:sz w:val="22"/>
          <w:szCs w:val="22"/>
        </w:rPr>
      </w:pPr>
    </w:p>
    <w:p w14:paraId="64D0FFB9" w14:textId="0DA502B0" w:rsidR="00C525BB" w:rsidRPr="00830749" w:rsidRDefault="00B80A0B" w:rsidP="00C525BB">
      <w:pPr>
        <w:pStyle w:val="20TAQuestionNumber"/>
        <w:ind w:left="709" w:hanging="709"/>
      </w:pPr>
      <w:bookmarkStart w:id="4" w:name="_Ref95209106"/>
      <w:r>
        <w:lastRenderedPageBreak/>
        <w:t xml:space="preserve">What information are you looking for </w:t>
      </w:r>
      <w:r w:rsidR="00F93DA4">
        <w:t xml:space="preserve">when assessing the </w:t>
      </w:r>
      <w:r w:rsidR="001D09FD">
        <w:t>company’s</w:t>
      </w:r>
      <w:r w:rsidR="00F93DA4">
        <w:t xml:space="preserve"> </w:t>
      </w:r>
      <w:r w:rsidRPr="00B80A0B">
        <w:t>environmental efficiency</w:t>
      </w:r>
      <w:r>
        <w:t>?</w:t>
      </w:r>
      <w:bookmarkEnd w:id="4"/>
    </w:p>
    <w:p w14:paraId="40EF3E70" w14:textId="77777777" w:rsidR="00C525BB" w:rsidRPr="00830749" w:rsidRDefault="00C525BB" w:rsidP="00C525BB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C525BB" w:rsidRPr="00830749" w14:paraId="303C7BD3" w14:textId="77777777" w:rsidTr="00BD5C7A">
        <w:trPr>
          <w:trHeight w:val="527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12" w:space="0" w:color="000000"/>
            </w:tcBorders>
          </w:tcPr>
          <w:p w14:paraId="353B2D8C" w14:textId="77777777" w:rsidR="00C525BB" w:rsidRPr="001C4084" w:rsidRDefault="00C525BB" w:rsidP="0091496F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A4F2C0D" w14:textId="6E85389C" w:rsidR="00C525BB" w:rsidRPr="001C4084" w:rsidRDefault="0036033F" w:rsidP="0091496F">
            <w:pPr>
              <w:rPr>
                <w:rFonts w:ascii="Arial" w:hAnsi="Arial" w:cs="Arial"/>
                <w:sz w:val="22"/>
                <w:szCs w:val="22"/>
              </w:rPr>
            </w:pPr>
            <w:permStart w:id="55596524" w:edGrp="everyone"/>
            <w:r>
              <w:rPr>
                <w:rFonts w:ascii="Arial" w:hAnsi="Arial" w:cs="Arial"/>
                <w:sz w:val="22"/>
                <w:szCs w:val="22"/>
              </w:rPr>
              <w:t>Completed checklists and reviews of site standards and implementations of enviro control plans.</w:t>
            </w:r>
            <w:permEnd w:id="55596524"/>
          </w:p>
        </w:tc>
        <w:permStart w:id="869687984" w:edGrp="everyone"/>
        <w:tc>
          <w:tcPr>
            <w:tcW w:w="624" w:type="dxa"/>
            <w:tcBorders>
              <w:top w:val="nil"/>
              <w:left w:val="single" w:sz="12" w:space="0" w:color="000000"/>
              <w:bottom w:val="nil"/>
              <w:right w:val="nil"/>
            </w:tcBorders>
          </w:tcPr>
          <w:p w14:paraId="0A59C08C" w14:textId="558808F4" w:rsidR="00C525BB" w:rsidRPr="00533511" w:rsidRDefault="00817EB0" w:rsidP="00BD5C7A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75023545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D5C7A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869687984"/>
          </w:p>
        </w:tc>
      </w:tr>
    </w:tbl>
    <w:p w14:paraId="1B6713A3" w14:textId="77777777" w:rsidR="00C525BB" w:rsidRDefault="00C525BB" w:rsidP="00C525BB">
      <w:pPr>
        <w:rPr>
          <w:rFonts w:ascii="Arial" w:hAnsi="Arial" w:cs="Arial"/>
          <w:sz w:val="22"/>
          <w:szCs w:val="22"/>
        </w:rPr>
      </w:pPr>
    </w:p>
    <w:p w14:paraId="53EB260A" w14:textId="77777777" w:rsidR="00C525BB" w:rsidRDefault="00C525BB" w:rsidP="00C525BB">
      <w:pPr>
        <w:rPr>
          <w:rFonts w:ascii="Arial" w:hAnsi="Arial" w:cs="Arial"/>
          <w:sz w:val="22"/>
          <w:szCs w:val="22"/>
        </w:rPr>
      </w:pPr>
    </w:p>
    <w:p w14:paraId="7F1F2778" w14:textId="4B7C4458" w:rsidR="00C525BB" w:rsidRPr="00830749" w:rsidRDefault="00C45E38" w:rsidP="00C525BB">
      <w:pPr>
        <w:pStyle w:val="20TAQuestionNumber"/>
        <w:ind w:left="709" w:hanging="709"/>
      </w:pPr>
      <w:bookmarkStart w:id="5" w:name="_Ref95211558"/>
      <w:r>
        <w:t xml:space="preserve">What is the importance of </w:t>
      </w:r>
      <w:r w:rsidRPr="00C45E38">
        <w:t>engag</w:t>
      </w:r>
      <w:r>
        <w:t>ing</w:t>
      </w:r>
      <w:r w:rsidRPr="00C45E38">
        <w:t xml:space="preserve"> and consult</w:t>
      </w:r>
      <w:r>
        <w:t>ing</w:t>
      </w:r>
      <w:r w:rsidRPr="00C45E38">
        <w:t xml:space="preserve"> with </w:t>
      </w:r>
      <w:r>
        <w:t xml:space="preserve">both internal </w:t>
      </w:r>
      <w:r w:rsidR="004029C4">
        <w:t xml:space="preserve">(1) </w:t>
      </w:r>
      <w:r>
        <w:t>and external</w:t>
      </w:r>
      <w:r w:rsidR="004029C4">
        <w:t xml:space="preserve"> (2)</w:t>
      </w:r>
      <w:r w:rsidRPr="00C45E38">
        <w:t xml:space="preserve"> stakeholders to develop and implement sustainability </w:t>
      </w:r>
      <w:bookmarkEnd w:id="5"/>
      <w:r w:rsidR="001D09FD" w:rsidRPr="00C45E38">
        <w:t>improvements</w:t>
      </w:r>
      <w:r w:rsidR="001D09FD">
        <w:t>?</w:t>
      </w:r>
    </w:p>
    <w:p w14:paraId="693A1EA0" w14:textId="77777777" w:rsidR="00C525BB" w:rsidRPr="00830749" w:rsidRDefault="00C525BB" w:rsidP="00C525BB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C525BB" w:rsidRPr="00830749" w14:paraId="020CBC2D" w14:textId="77777777" w:rsidTr="00BD5C7A">
        <w:trPr>
          <w:trHeight w:val="5443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12" w:space="0" w:color="000000"/>
            </w:tcBorders>
          </w:tcPr>
          <w:p w14:paraId="74432F68" w14:textId="77777777" w:rsidR="00C525BB" w:rsidRDefault="00C525BB" w:rsidP="0091496F">
            <w:pPr>
              <w:pStyle w:val="AnswerHeading"/>
            </w:pPr>
            <w:r w:rsidRPr="001C4084">
              <w:t>Answer</w:t>
            </w:r>
          </w:p>
          <w:p w14:paraId="0BEBFF5D" w14:textId="77777777" w:rsidR="004029C4" w:rsidRDefault="004029C4" w:rsidP="004029C4">
            <w:pPr>
              <w:pStyle w:val="AnswerHeading"/>
              <w:jc w:val="right"/>
            </w:pPr>
            <w:r>
              <w:t>1.</w:t>
            </w:r>
          </w:p>
          <w:p w14:paraId="252DB1FC" w14:textId="77777777" w:rsidR="004029C4" w:rsidRDefault="004029C4" w:rsidP="004029C4">
            <w:pPr>
              <w:pStyle w:val="AnswerHeading"/>
              <w:jc w:val="right"/>
            </w:pPr>
          </w:p>
          <w:p w14:paraId="1EAAE47C" w14:textId="77777777" w:rsidR="004029C4" w:rsidRDefault="004029C4" w:rsidP="004029C4">
            <w:pPr>
              <w:pStyle w:val="AnswerHeading"/>
              <w:jc w:val="right"/>
            </w:pPr>
          </w:p>
          <w:p w14:paraId="7F1848F9" w14:textId="77777777" w:rsidR="004029C4" w:rsidRDefault="004029C4" w:rsidP="004029C4">
            <w:pPr>
              <w:pStyle w:val="AnswerHeading"/>
              <w:jc w:val="right"/>
            </w:pPr>
          </w:p>
          <w:p w14:paraId="3935DCEF" w14:textId="77777777" w:rsidR="004029C4" w:rsidRDefault="004029C4" w:rsidP="004029C4">
            <w:pPr>
              <w:pStyle w:val="AnswerHeading"/>
              <w:jc w:val="right"/>
            </w:pPr>
          </w:p>
          <w:p w14:paraId="70CB1497" w14:textId="77777777" w:rsidR="004029C4" w:rsidRDefault="004029C4" w:rsidP="004029C4">
            <w:pPr>
              <w:pStyle w:val="AnswerHeading"/>
              <w:jc w:val="right"/>
            </w:pPr>
          </w:p>
          <w:p w14:paraId="469BC71D" w14:textId="77777777" w:rsidR="004029C4" w:rsidRDefault="004029C4" w:rsidP="004029C4">
            <w:pPr>
              <w:pStyle w:val="AnswerHeading"/>
              <w:jc w:val="right"/>
            </w:pPr>
          </w:p>
          <w:p w14:paraId="3E49BE0B" w14:textId="77777777" w:rsidR="004029C4" w:rsidRPr="001D09FD" w:rsidRDefault="004029C4" w:rsidP="004029C4">
            <w:pPr>
              <w:pStyle w:val="AnswerHeading"/>
              <w:jc w:val="right"/>
              <w:rPr>
                <w:sz w:val="18"/>
                <w:szCs w:val="18"/>
              </w:rPr>
            </w:pPr>
          </w:p>
          <w:p w14:paraId="7957C987" w14:textId="77777777" w:rsidR="004029C4" w:rsidRPr="004029C4" w:rsidRDefault="004029C4" w:rsidP="004029C4">
            <w:pPr>
              <w:pStyle w:val="AnswerHeading"/>
              <w:jc w:val="right"/>
              <w:rPr>
                <w:sz w:val="18"/>
                <w:szCs w:val="18"/>
              </w:rPr>
            </w:pPr>
          </w:p>
          <w:p w14:paraId="57BDE7CC" w14:textId="77777777" w:rsidR="004029C4" w:rsidRPr="004029C4" w:rsidRDefault="004029C4" w:rsidP="004029C4">
            <w:pPr>
              <w:pStyle w:val="AnswerHeading"/>
              <w:jc w:val="right"/>
              <w:rPr>
                <w:sz w:val="18"/>
                <w:szCs w:val="18"/>
              </w:rPr>
            </w:pPr>
          </w:p>
          <w:p w14:paraId="75B5E006" w14:textId="3A0C46F4" w:rsidR="004029C4" w:rsidRPr="001C4084" w:rsidRDefault="004029C4" w:rsidP="004029C4">
            <w:pPr>
              <w:pStyle w:val="AnswerHeading"/>
              <w:jc w:val="right"/>
            </w:pPr>
            <w:r>
              <w:t>2.</w:t>
            </w:r>
          </w:p>
        </w:tc>
        <w:tc>
          <w:tcPr>
            <w:tcW w:w="747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A92B7B6" w14:textId="77777777" w:rsidR="00C525BB" w:rsidRDefault="000B6762" w:rsidP="0091496F">
            <w:pPr>
              <w:rPr>
                <w:rFonts w:ascii="Arial" w:hAnsi="Arial" w:cs="Arial"/>
                <w:sz w:val="22"/>
                <w:szCs w:val="22"/>
              </w:rPr>
            </w:pPr>
            <w:permStart w:id="1622235801" w:edGrp="everyone"/>
            <w:r>
              <w:rPr>
                <w:rFonts w:ascii="Arial" w:hAnsi="Arial" w:cs="Arial"/>
                <w:sz w:val="22"/>
                <w:szCs w:val="22"/>
              </w:rPr>
              <w:t xml:space="preserve">Accountability to everyone involved in a project. And check the implementation </w:t>
            </w:r>
            <w:r w:rsidR="00D571E3">
              <w:rPr>
                <w:rFonts w:ascii="Arial" w:hAnsi="Arial" w:cs="Arial"/>
                <w:sz w:val="22"/>
                <w:szCs w:val="22"/>
              </w:rPr>
              <w:t xml:space="preserve">of any improvements. </w:t>
            </w:r>
          </w:p>
          <w:p w14:paraId="700564BE" w14:textId="77777777" w:rsidR="00C525BB" w:rsidRDefault="00C525BB" w:rsidP="0091496F">
            <w:pPr>
              <w:rPr>
                <w:rFonts w:ascii="Arial" w:hAnsi="Arial" w:cs="Arial"/>
                <w:sz w:val="22"/>
                <w:szCs w:val="22"/>
              </w:rPr>
            </w:pPr>
          </w:p>
          <w:p w14:paraId="4FDC6B8F" w14:textId="77777777" w:rsidR="00C525BB" w:rsidRDefault="00C525BB" w:rsidP="0091496F">
            <w:pPr>
              <w:rPr>
                <w:rFonts w:ascii="Arial" w:hAnsi="Arial" w:cs="Arial"/>
                <w:sz w:val="22"/>
                <w:szCs w:val="22"/>
              </w:rPr>
            </w:pPr>
          </w:p>
          <w:p w14:paraId="69A63AF2" w14:textId="77777777" w:rsidR="00C525BB" w:rsidRDefault="00C525BB" w:rsidP="0091496F">
            <w:pPr>
              <w:rPr>
                <w:rFonts w:ascii="Arial" w:hAnsi="Arial" w:cs="Arial"/>
                <w:sz w:val="22"/>
                <w:szCs w:val="22"/>
              </w:rPr>
            </w:pPr>
          </w:p>
          <w:p w14:paraId="51AFA3D3" w14:textId="77777777" w:rsidR="00C525BB" w:rsidRDefault="00C525BB" w:rsidP="0091496F">
            <w:pPr>
              <w:rPr>
                <w:rFonts w:ascii="Arial" w:hAnsi="Arial" w:cs="Arial"/>
                <w:sz w:val="22"/>
                <w:szCs w:val="22"/>
              </w:rPr>
            </w:pPr>
          </w:p>
          <w:p w14:paraId="443B1B8D" w14:textId="77777777" w:rsidR="00C525BB" w:rsidRDefault="00C525BB" w:rsidP="0091496F">
            <w:pPr>
              <w:rPr>
                <w:rFonts w:ascii="Arial" w:hAnsi="Arial" w:cs="Arial"/>
                <w:sz w:val="22"/>
                <w:szCs w:val="22"/>
              </w:rPr>
            </w:pPr>
          </w:p>
          <w:p w14:paraId="6D85D4D7" w14:textId="77777777" w:rsidR="00C525BB" w:rsidRDefault="00C525BB" w:rsidP="0091496F">
            <w:pPr>
              <w:rPr>
                <w:rFonts w:ascii="Arial" w:hAnsi="Arial" w:cs="Arial"/>
                <w:sz w:val="22"/>
                <w:szCs w:val="22"/>
              </w:rPr>
            </w:pPr>
          </w:p>
          <w:p w14:paraId="1A666985" w14:textId="77777777" w:rsidR="00C525BB" w:rsidRDefault="00C525BB" w:rsidP="0091496F">
            <w:pPr>
              <w:rPr>
                <w:rFonts w:ascii="Arial" w:hAnsi="Arial" w:cs="Arial"/>
                <w:sz w:val="22"/>
                <w:szCs w:val="22"/>
              </w:rPr>
            </w:pPr>
          </w:p>
          <w:p w14:paraId="14333418" w14:textId="77777777" w:rsidR="00C525BB" w:rsidRDefault="00C525BB" w:rsidP="0091496F">
            <w:pPr>
              <w:rPr>
                <w:rFonts w:ascii="Arial" w:hAnsi="Arial" w:cs="Arial"/>
                <w:sz w:val="22"/>
                <w:szCs w:val="22"/>
              </w:rPr>
            </w:pPr>
          </w:p>
          <w:p w14:paraId="678804BE" w14:textId="77777777" w:rsidR="00C525BB" w:rsidRDefault="00C525BB" w:rsidP="0091496F">
            <w:pPr>
              <w:rPr>
                <w:rFonts w:ascii="Arial" w:hAnsi="Arial" w:cs="Arial"/>
                <w:sz w:val="22"/>
                <w:szCs w:val="22"/>
              </w:rPr>
            </w:pPr>
          </w:p>
          <w:p w14:paraId="5D6048B4" w14:textId="04E96798" w:rsidR="00C525BB" w:rsidRPr="001C4084" w:rsidRDefault="00746E66" w:rsidP="0091496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Expanding knowledge of everyone involved to make lessons learnt spread across multiple projects.</w:t>
            </w:r>
            <w:permEnd w:id="1622235801"/>
          </w:p>
        </w:tc>
        <w:permStart w:id="571095828" w:edGrp="everyone"/>
        <w:tc>
          <w:tcPr>
            <w:tcW w:w="624" w:type="dxa"/>
            <w:tcBorders>
              <w:top w:val="nil"/>
              <w:left w:val="single" w:sz="12" w:space="0" w:color="000000"/>
              <w:bottom w:val="nil"/>
              <w:right w:val="nil"/>
            </w:tcBorders>
          </w:tcPr>
          <w:p w14:paraId="51D20B6A" w14:textId="1902277F" w:rsidR="00C525BB" w:rsidRPr="00533511" w:rsidRDefault="00817EB0" w:rsidP="00BD5C7A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26202107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D5C7A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571095828"/>
          </w:p>
        </w:tc>
      </w:tr>
    </w:tbl>
    <w:p w14:paraId="3D9BB595" w14:textId="77777777" w:rsidR="00C525BB" w:rsidRDefault="00C525BB" w:rsidP="00C525BB">
      <w:pPr>
        <w:rPr>
          <w:rFonts w:ascii="Arial" w:hAnsi="Arial" w:cs="Arial"/>
          <w:sz w:val="22"/>
          <w:szCs w:val="22"/>
        </w:rPr>
      </w:pPr>
    </w:p>
    <w:p w14:paraId="0B5147C3" w14:textId="77777777" w:rsidR="00C525BB" w:rsidRDefault="00C525BB" w:rsidP="00C525BB">
      <w:pPr>
        <w:rPr>
          <w:rFonts w:ascii="Arial" w:hAnsi="Arial" w:cs="Arial"/>
          <w:sz w:val="22"/>
          <w:szCs w:val="22"/>
        </w:rPr>
      </w:pPr>
    </w:p>
    <w:p w14:paraId="483AB179" w14:textId="349663D4" w:rsidR="00C525BB" w:rsidRPr="00C00DDD" w:rsidRDefault="00C00DDD" w:rsidP="00C00DDD">
      <w:pPr>
        <w:pStyle w:val="20TAQuestionNumber"/>
        <w:ind w:left="709" w:hanging="709"/>
      </w:pPr>
      <w:bookmarkStart w:id="6" w:name="_Ref95212848"/>
      <w:r w:rsidRPr="00C00DDD">
        <w:lastRenderedPageBreak/>
        <w:t xml:space="preserve">What efficiency targets </w:t>
      </w:r>
      <w:r>
        <w:t>can</w:t>
      </w:r>
      <w:r w:rsidRPr="00C00DDD">
        <w:t xml:space="preserve"> you set for energy consumption at your workplace</w:t>
      </w:r>
      <w:r w:rsidR="00DA6C2C">
        <w:t xml:space="preserve"> and what strategies can be put in place to support these</w:t>
      </w:r>
      <w:r w:rsidRPr="00C00DDD">
        <w:t>?</w:t>
      </w:r>
      <w:bookmarkEnd w:id="6"/>
    </w:p>
    <w:p w14:paraId="0EB73A30" w14:textId="77777777" w:rsidR="00C525BB" w:rsidRPr="00830749" w:rsidRDefault="00C525BB" w:rsidP="00C525BB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C525BB" w:rsidRPr="00830749" w14:paraId="753CC44A" w14:textId="77777777" w:rsidTr="00AE0CCC">
        <w:trPr>
          <w:trHeight w:val="340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12" w:space="0" w:color="000000"/>
            </w:tcBorders>
          </w:tcPr>
          <w:p w14:paraId="26400500" w14:textId="77777777" w:rsidR="00C525BB" w:rsidRPr="001C4084" w:rsidRDefault="00C525BB" w:rsidP="0091496F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10CA85F" w14:textId="40DDD51E" w:rsidR="00C525BB" w:rsidRPr="001C4084" w:rsidRDefault="005B140D" w:rsidP="0091496F">
            <w:pPr>
              <w:rPr>
                <w:rFonts w:ascii="Arial" w:hAnsi="Arial" w:cs="Arial"/>
                <w:sz w:val="22"/>
                <w:szCs w:val="22"/>
              </w:rPr>
            </w:pPr>
            <w:permStart w:id="1211196250" w:edGrp="everyone"/>
            <w:r>
              <w:rPr>
                <w:rFonts w:ascii="Arial" w:hAnsi="Arial" w:cs="Arial"/>
                <w:sz w:val="22"/>
                <w:szCs w:val="22"/>
              </w:rPr>
              <w:t xml:space="preserve">Reviewing the amounts of diesel used </w:t>
            </w:r>
            <w:r w:rsidR="00097264">
              <w:rPr>
                <w:rFonts w:ascii="Arial" w:hAnsi="Arial" w:cs="Arial"/>
                <w:sz w:val="22"/>
                <w:szCs w:val="22"/>
              </w:rPr>
              <w:t>in generators. A common strategy when space is not a problem,</w:t>
            </w:r>
            <w:r w:rsidR="00DA0357">
              <w:rPr>
                <w:rFonts w:ascii="Arial" w:hAnsi="Arial" w:cs="Arial"/>
                <w:sz w:val="22"/>
                <w:szCs w:val="22"/>
              </w:rPr>
              <w:t xml:space="preserve"> use of a solar generator. </w:t>
            </w:r>
            <w:permEnd w:id="1211196250"/>
          </w:p>
        </w:tc>
        <w:permStart w:id="1180654015" w:edGrp="everyone"/>
        <w:tc>
          <w:tcPr>
            <w:tcW w:w="624" w:type="dxa"/>
            <w:tcBorders>
              <w:top w:val="nil"/>
              <w:left w:val="single" w:sz="12" w:space="0" w:color="000000"/>
              <w:bottom w:val="nil"/>
              <w:right w:val="nil"/>
            </w:tcBorders>
          </w:tcPr>
          <w:p w14:paraId="5DA3F00B" w14:textId="71EFF1BE" w:rsidR="00C525BB" w:rsidRPr="00533511" w:rsidRDefault="00817EB0" w:rsidP="00BD5C7A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89156883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D5C7A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180654015"/>
          </w:p>
        </w:tc>
      </w:tr>
    </w:tbl>
    <w:p w14:paraId="37433E93" w14:textId="77777777" w:rsidR="00C525BB" w:rsidRDefault="00C525BB" w:rsidP="00C525BB">
      <w:pPr>
        <w:rPr>
          <w:rFonts w:ascii="Arial" w:hAnsi="Arial" w:cs="Arial"/>
          <w:sz w:val="22"/>
          <w:szCs w:val="22"/>
        </w:rPr>
      </w:pPr>
    </w:p>
    <w:p w14:paraId="3AD09E9C" w14:textId="77777777" w:rsidR="00C525BB" w:rsidRDefault="00C525BB" w:rsidP="00C525BB">
      <w:pPr>
        <w:rPr>
          <w:rFonts w:ascii="Arial" w:hAnsi="Arial" w:cs="Arial"/>
          <w:sz w:val="22"/>
          <w:szCs w:val="22"/>
        </w:rPr>
      </w:pPr>
    </w:p>
    <w:p w14:paraId="706188AF" w14:textId="35581F42" w:rsidR="00C525BB" w:rsidRPr="00DA6C2C" w:rsidRDefault="00DA6C2C" w:rsidP="001D09FD">
      <w:pPr>
        <w:pStyle w:val="20TAQuestionNumber"/>
        <w:ind w:left="709" w:hanging="709"/>
      </w:pPr>
      <w:bookmarkStart w:id="7" w:name="_Ref95213017"/>
      <w:r>
        <w:t>What</w:t>
      </w:r>
      <w:r w:rsidR="00C00DDD" w:rsidRPr="00DA6C2C">
        <w:t xml:space="preserve"> methods</w:t>
      </w:r>
      <w:r>
        <w:t xml:space="preserve"> can be applied</w:t>
      </w:r>
      <w:r w:rsidR="00C00DDD" w:rsidRPr="00DA6C2C">
        <w:t xml:space="preserve"> to monitor </w:t>
      </w:r>
      <w:r>
        <w:t xml:space="preserve">the </w:t>
      </w:r>
      <w:r w:rsidR="00C00DDD" w:rsidRPr="00DA6C2C">
        <w:t>outcomes</w:t>
      </w:r>
      <w:r>
        <w:t xml:space="preserve"> of efficiency targets set in </w:t>
      </w:r>
      <w:r>
        <w:fldChar w:fldCharType="begin"/>
      </w:r>
      <w:r>
        <w:instrText xml:space="preserve"> REF _Ref95212848 \r \h </w:instrText>
      </w:r>
      <w:r w:rsidR="001D09FD">
        <w:instrText xml:space="preserve"> \* MERGEFORMAT </w:instrText>
      </w:r>
      <w:r>
        <w:fldChar w:fldCharType="separate"/>
      </w:r>
      <w:r w:rsidR="00E17496">
        <w:t xml:space="preserve">Q5. </w:t>
      </w:r>
      <w:r>
        <w:fldChar w:fldCharType="end"/>
      </w:r>
      <w:r w:rsidR="00CA744D">
        <w:t>?</w:t>
      </w:r>
      <w:bookmarkEnd w:id="7"/>
    </w:p>
    <w:p w14:paraId="68C59363" w14:textId="77777777" w:rsidR="00C525BB" w:rsidRPr="00830749" w:rsidRDefault="00C525BB" w:rsidP="00C525BB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C525BB" w:rsidRPr="00830749" w14:paraId="7CD4FC42" w14:textId="77777777" w:rsidTr="00AE0CCC">
        <w:trPr>
          <w:trHeight w:val="289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12" w:space="0" w:color="000000"/>
            </w:tcBorders>
          </w:tcPr>
          <w:p w14:paraId="7EB439DE" w14:textId="77777777" w:rsidR="00C525BB" w:rsidRPr="001C4084" w:rsidRDefault="00C525BB" w:rsidP="0091496F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31CF1FB" w14:textId="56560B75" w:rsidR="00C525BB" w:rsidRPr="001C4084" w:rsidRDefault="00F774EB" w:rsidP="0091496F">
            <w:pPr>
              <w:rPr>
                <w:rFonts w:ascii="Arial" w:hAnsi="Arial" w:cs="Arial"/>
                <w:sz w:val="22"/>
                <w:szCs w:val="22"/>
              </w:rPr>
            </w:pPr>
            <w:permStart w:id="855115770" w:edGrp="everyone"/>
            <w:r>
              <w:rPr>
                <w:rFonts w:ascii="Arial" w:hAnsi="Arial" w:cs="Arial"/>
                <w:sz w:val="22"/>
                <w:szCs w:val="22"/>
              </w:rPr>
              <w:t xml:space="preserve">Data logged to see out comes and adjust implementation </w:t>
            </w:r>
            <w:r w:rsidR="00354E8C">
              <w:rPr>
                <w:rFonts w:ascii="Arial" w:hAnsi="Arial" w:cs="Arial"/>
                <w:sz w:val="22"/>
                <w:szCs w:val="22"/>
              </w:rPr>
              <w:t xml:space="preserve">to achieve targets </w:t>
            </w:r>
            <w:permEnd w:id="855115770"/>
          </w:p>
        </w:tc>
        <w:permStart w:id="1065093351" w:edGrp="everyone"/>
        <w:tc>
          <w:tcPr>
            <w:tcW w:w="624" w:type="dxa"/>
            <w:tcBorders>
              <w:top w:val="nil"/>
              <w:left w:val="single" w:sz="12" w:space="0" w:color="000000"/>
              <w:bottom w:val="nil"/>
              <w:right w:val="nil"/>
            </w:tcBorders>
          </w:tcPr>
          <w:p w14:paraId="687C1F98" w14:textId="2B114F20" w:rsidR="00C525BB" w:rsidRPr="00533511" w:rsidRDefault="00817EB0" w:rsidP="00BD5C7A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81902902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D5C7A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065093351"/>
          </w:p>
        </w:tc>
      </w:tr>
    </w:tbl>
    <w:p w14:paraId="11DE5B5A" w14:textId="77777777" w:rsidR="00C525BB" w:rsidRDefault="00C525BB" w:rsidP="00C525BB">
      <w:pPr>
        <w:rPr>
          <w:rFonts w:ascii="Arial" w:hAnsi="Arial" w:cs="Arial"/>
          <w:sz w:val="22"/>
          <w:szCs w:val="22"/>
        </w:rPr>
      </w:pPr>
    </w:p>
    <w:bookmarkEnd w:id="0"/>
    <w:p w14:paraId="7988F409" w14:textId="77777777" w:rsidR="007D4FED" w:rsidRDefault="007D4FED" w:rsidP="007D4FED">
      <w:pPr>
        <w:rPr>
          <w:rFonts w:ascii="Arial" w:hAnsi="Arial" w:cs="Arial"/>
          <w:sz w:val="22"/>
          <w:szCs w:val="22"/>
        </w:rPr>
      </w:pPr>
    </w:p>
    <w:p w14:paraId="22A49A65" w14:textId="77777777" w:rsidR="007D4FED" w:rsidRPr="00830749" w:rsidRDefault="007D4FED" w:rsidP="007D4FED">
      <w:pPr>
        <w:pStyle w:val="20TAQuestionNumber"/>
        <w:ind w:left="709" w:hanging="709"/>
      </w:pPr>
      <w:bookmarkStart w:id="8" w:name="_Ref95216946"/>
      <w:r>
        <w:t>Various tools are used to set performance targets when implementing sustainable work practices. Discuss tools you would use to create a baseline (1) and to determine a target benchmark (2).</w:t>
      </w:r>
      <w:bookmarkEnd w:id="8"/>
    </w:p>
    <w:p w14:paraId="1FC3ECA9" w14:textId="77777777" w:rsidR="007D4FED" w:rsidRPr="00830749" w:rsidRDefault="007D4FED" w:rsidP="007D4FED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7D4FED" w:rsidRPr="00830749" w14:paraId="138DBB82" w14:textId="77777777" w:rsidTr="00AE0CCC">
        <w:trPr>
          <w:trHeight w:val="345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12" w:space="0" w:color="000000"/>
            </w:tcBorders>
          </w:tcPr>
          <w:p w14:paraId="72012278" w14:textId="77777777" w:rsidR="007D4FED" w:rsidRDefault="007D4FED" w:rsidP="0091496F">
            <w:pPr>
              <w:pStyle w:val="AnswerHeading"/>
            </w:pPr>
            <w:r w:rsidRPr="001C4084">
              <w:t>Answer</w:t>
            </w:r>
          </w:p>
          <w:p w14:paraId="6DD60966" w14:textId="77777777" w:rsidR="00847DF4" w:rsidRDefault="00847DF4" w:rsidP="00847DF4">
            <w:pPr>
              <w:pStyle w:val="AnswerHeading"/>
              <w:jc w:val="right"/>
            </w:pPr>
            <w:r>
              <w:t>1.</w:t>
            </w:r>
          </w:p>
          <w:p w14:paraId="351A079A" w14:textId="77777777" w:rsidR="00847DF4" w:rsidRDefault="00847DF4" w:rsidP="00847DF4">
            <w:pPr>
              <w:pStyle w:val="AnswerHeading"/>
              <w:jc w:val="right"/>
            </w:pPr>
          </w:p>
          <w:p w14:paraId="775FE159" w14:textId="77777777" w:rsidR="00847DF4" w:rsidRDefault="00847DF4" w:rsidP="00847DF4">
            <w:pPr>
              <w:pStyle w:val="AnswerHeading"/>
              <w:jc w:val="right"/>
            </w:pPr>
          </w:p>
          <w:p w14:paraId="366A693D" w14:textId="77777777" w:rsidR="00847DF4" w:rsidRDefault="00847DF4" w:rsidP="00847DF4">
            <w:pPr>
              <w:pStyle w:val="AnswerHeading"/>
              <w:jc w:val="right"/>
            </w:pPr>
          </w:p>
          <w:p w14:paraId="652BD693" w14:textId="77777777" w:rsidR="00847DF4" w:rsidRPr="00AE0CCC" w:rsidRDefault="00847DF4" w:rsidP="00847DF4">
            <w:pPr>
              <w:pStyle w:val="AnswerHeading"/>
              <w:jc w:val="right"/>
              <w:rPr>
                <w:sz w:val="20"/>
                <w:szCs w:val="20"/>
              </w:rPr>
            </w:pPr>
          </w:p>
          <w:p w14:paraId="6E417DFA" w14:textId="77777777" w:rsidR="00847DF4" w:rsidRPr="005C771D" w:rsidRDefault="00847DF4" w:rsidP="00847DF4">
            <w:pPr>
              <w:pStyle w:val="AnswerHeading"/>
              <w:jc w:val="right"/>
              <w:rPr>
                <w:sz w:val="16"/>
                <w:szCs w:val="16"/>
              </w:rPr>
            </w:pPr>
          </w:p>
          <w:p w14:paraId="3A5ACC50" w14:textId="1A2ED3AB" w:rsidR="00847DF4" w:rsidRPr="001C4084" w:rsidRDefault="005C771D" w:rsidP="00847DF4">
            <w:pPr>
              <w:pStyle w:val="AnswerHeading"/>
              <w:jc w:val="right"/>
            </w:pPr>
            <w:r>
              <w:t>2.</w:t>
            </w:r>
          </w:p>
        </w:tc>
        <w:tc>
          <w:tcPr>
            <w:tcW w:w="747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470C748" w14:textId="63F4B295" w:rsidR="007D4FED" w:rsidRDefault="00254F7D" w:rsidP="0091496F">
            <w:pPr>
              <w:rPr>
                <w:rFonts w:ascii="Arial" w:hAnsi="Arial" w:cs="Arial"/>
                <w:sz w:val="22"/>
                <w:szCs w:val="22"/>
              </w:rPr>
            </w:pPr>
            <w:permStart w:id="1560946615" w:edGrp="everyone"/>
            <w:r>
              <w:rPr>
                <w:rFonts w:ascii="Arial" w:hAnsi="Arial" w:cs="Arial"/>
                <w:sz w:val="22"/>
                <w:szCs w:val="22"/>
              </w:rPr>
              <w:t>Material environmental impacts</w:t>
            </w:r>
            <w:r w:rsidR="00DB06EF">
              <w:rPr>
                <w:rFonts w:ascii="Arial" w:hAnsi="Arial" w:cs="Arial"/>
                <w:sz w:val="22"/>
                <w:szCs w:val="22"/>
              </w:rPr>
              <w:t xml:space="preserve"> comparison 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06172420" w14:textId="77777777" w:rsidR="007D4FED" w:rsidRDefault="007D4FED" w:rsidP="0091496F">
            <w:pPr>
              <w:rPr>
                <w:rFonts w:ascii="Arial" w:hAnsi="Arial" w:cs="Arial"/>
                <w:sz w:val="22"/>
                <w:szCs w:val="22"/>
              </w:rPr>
            </w:pPr>
          </w:p>
          <w:p w14:paraId="527B838A" w14:textId="77777777" w:rsidR="007D4FED" w:rsidRDefault="007F7346" w:rsidP="0091496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Alternative environmental material register </w:t>
            </w:r>
          </w:p>
          <w:p w14:paraId="0A5E6AB0" w14:textId="77777777" w:rsidR="007D4FED" w:rsidRDefault="007D4FED" w:rsidP="0091496F">
            <w:pPr>
              <w:rPr>
                <w:rFonts w:ascii="Arial" w:hAnsi="Arial" w:cs="Arial"/>
                <w:sz w:val="22"/>
                <w:szCs w:val="22"/>
              </w:rPr>
            </w:pPr>
          </w:p>
          <w:p w14:paraId="008B2CFF" w14:textId="77777777" w:rsidR="007D4FED" w:rsidRDefault="007D4FED" w:rsidP="0091496F">
            <w:pPr>
              <w:rPr>
                <w:rFonts w:ascii="Arial" w:hAnsi="Arial" w:cs="Arial"/>
                <w:sz w:val="22"/>
                <w:szCs w:val="22"/>
              </w:rPr>
            </w:pPr>
          </w:p>
          <w:p w14:paraId="680C6262" w14:textId="77777777" w:rsidR="007D4FED" w:rsidRDefault="007D4FED" w:rsidP="0091496F">
            <w:pPr>
              <w:rPr>
                <w:rFonts w:ascii="Arial" w:hAnsi="Arial" w:cs="Arial"/>
                <w:sz w:val="22"/>
                <w:szCs w:val="22"/>
              </w:rPr>
            </w:pPr>
          </w:p>
          <w:p w14:paraId="7AFE8193" w14:textId="745C7DAA" w:rsidR="009D65F2" w:rsidRDefault="005033E7" w:rsidP="0091496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Current machine fuel usage </w:t>
            </w:r>
          </w:p>
          <w:p w14:paraId="4FC5E4DF" w14:textId="77777777" w:rsidR="005033E7" w:rsidRDefault="005033E7" w:rsidP="0091496F">
            <w:pPr>
              <w:rPr>
                <w:rFonts w:ascii="Arial" w:hAnsi="Arial" w:cs="Arial"/>
                <w:sz w:val="22"/>
                <w:szCs w:val="22"/>
              </w:rPr>
            </w:pPr>
          </w:p>
          <w:p w14:paraId="265A6481" w14:textId="16021208" w:rsidR="005033E7" w:rsidRDefault="005033E7" w:rsidP="0091496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Implementation of </w:t>
            </w:r>
            <w:r w:rsidR="00A00A37">
              <w:rPr>
                <w:rFonts w:ascii="Arial" w:hAnsi="Arial" w:cs="Arial"/>
                <w:sz w:val="22"/>
                <w:szCs w:val="22"/>
              </w:rPr>
              <w:t>fuel economic or renewable powered machinery or plant.</w:t>
            </w:r>
          </w:p>
          <w:permEnd w:id="1560946615"/>
          <w:p w14:paraId="485CE663" w14:textId="16B3CBB0" w:rsidR="007D4FED" w:rsidRPr="001C4084" w:rsidRDefault="007D4FED" w:rsidP="0091496F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92885807" w:edGrp="everyone"/>
        <w:tc>
          <w:tcPr>
            <w:tcW w:w="624" w:type="dxa"/>
            <w:tcBorders>
              <w:top w:val="nil"/>
              <w:left w:val="single" w:sz="12" w:space="0" w:color="000000"/>
              <w:bottom w:val="nil"/>
              <w:right w:val="nil"/>
            </w:tcBorders>
          </w:tcPr>
          <w:p w14:paraId="2EFF4F30" w14:textId="10575B3C" w:rsidR="007D4FED" w:rsidRPr="00533511" w:rsidRDefault="00817EB0" w:rsidP="00BD5C7A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69588301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D5C7A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92885807"/>
          </w:p>
        </w:tc>
      </w:tr>
    </w:tbl>
    <w:p w14:paraId="3F5F2040" w14:textId="77777777" w:rsidR="007D4FED" w:rsidRDefault="007D4FED" w:rsidP="007D4FED">
      <w:pPr>
        <w:rPr>
          <w:rFonts w:ascii="Arial" w:hAnsi="Arial" w:cs="Arial"/>
          <w:sz w:val="22"/>
          <w:szCs w:val="22"/>
        </w:rPr>
      </w:pPr>
    </w:p>
    <w:p w14:paraId="0BE9E18B" w14:textId="79E5B2C3" w:rsidR="0028550B" w:rsidRPr="00830749" w:rsidRDefault="0028550B" w:rsidP="0028550B">
      <w:pPr>
        <w:pStyle w:val="20TAQuestionNumber"/>
        <w:ind w:left="709" w:hanging="709"/>
      </w:pPr>
      <w:bookmarkStart w:id="9" w:name="_Ref95216885"/>
      <w:r>
        <w:lastRenderedPageBreak/>
        <w:t>Why should an action plan be S.M.A.R.</w:t>
      </w:r>
      <w:bookmarkEnd w:id="9"/>
      <w:r w:rsidR="001D09FD">
        <w:t>T?</w:t>
      </w:r>
    </w:p>
    <w:p w14:paraId="267E5B61" w14:textId="77777777" w:rsidR="0028550B" w:rsidRPr="00830749" w:rsidRDefault="0028550B" w:rsidP="0028550B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28550B" w:rsidRPr="00830749" w14:paraId="0CA65851" w14:textId="77777777" w:rsidTr="00AE0CCC">
        <w:trPr>
          <w:trHeight w:val="345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12" w:space="0" w:color="000000"/>
            </w:tcBorders>
          </w:tcPr>
          <w:p w14:paraId="58844F76" w14:textId="77777777" w:rsidR="0028550B" w:rsidRPr="001C4084" w:rsidRDefault="0028550B" w:rsidP="0091496F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91E272B" w14:textId="63CF0E7A" w:rsidR="00EC177D" w:rsidRDefault="00A145E0" w:rsidP="00EC177D">
            <w:permStart w:id="1249268726" w:edGrp="everyone"/>
            <w:r>
              <w:t>specific, measurable, achievable, relevant, and time-bound.</w:t>
            </w:r>
          </w:p>
          <w:p w14:paraId="2D9A1B78" w14:textId="77777777" w:rsidR="00A145E0" w:rsidRDefault="00A145E0" w:rsidP="00EC177D"/>
          <w:p w14:paraId="54F34A43" w14:textId="4226C00B" w:rsidR="00A145E0" w:rsidRDefault="00F30207" w:rsidP="00EC177D">
            <w:pPr>
              <w:rPr>
                <w:rFonts w:ascii="Calibri" w:hAnsi="Calibri"/>
                <w:sz w:val="22"/>
              </w:rPr>
            </w:pPr>
            <w:r>
              <w:t>To measure implementation of new changes.</w:t>
            </w:r>
          </w:p>
          <w:permEnd w:id="1249268726"/>
          <w:p w14:paraId="66E936AF" w14:textId="54A726B1" w:rsidR="0028550B" w:rsidRPr="001C4084" w:rsidRDefault="0028550B" w:rsidP="0091496F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897802751" w:edGrp="everyone"/>
        <w:tc>
          <w:tcPr>
            <w:tcW w:w="624" w:type="dxa"/>
            <w:tcBorders>
              <w:top w:val="nil"/>
              <w:left w:val="single" w:sz="12" w:space="0" w:color="000000"/>
              <w:bottom w:val="nil"/>
              <w:right w:val="nil"/>
            </w:tcBorders>
          </w:tcPr>
          <w:p w14:paraId="1BE3C918" w14:textId="22FC03ED" w:rsidR="0028550B" w:rsidRPr="00533511" w:rsidRDefault="00817EB0" w:rsidP="00BD5C7A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63468821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D5C7A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897802751"/>
          </w:p>
        </w:tc>
      </w:tr>
    </w:tbl>
    <w:p w14:paraId="6496D08C" w14:textId="77777777" w:rsidR="0028550B" w:rsidRDefault="0028550B" w:rsidP="0028550B">
      <w:pPr>
        <w:rPr>
          <w:rFonts w:ascii="Arial" w:hAnsi="Arial" w:cs="Arial"/>
          <w:sz w:val="22"/>
          <w:szCs w:val="22"/>
        </w:rPr>
      </w:pPr>
    </w:p>
    <w:p w14:paraId="3F63FDEA" w14:textId="77777777" w:rsidR="003A3EA7" w:rsidRDefault="003A3EA7" w:rsidP="003A3EA7">
      <w:pPr>
        <w:rPr>
          <w:rFonts w:ascii="Arial" w:hAnsi="Arial" w:cs="Arial"/>
          <w:sz w:val="22"/>
          <w:szCs w:val="22"/>
        </w:rPr>
      </w:pPr>
    </w:p>
    <w:p w14:paraId="7A10DD0F" w14:textId="5AC78732" w:rsidR="003A3EA7" w:rsidRPr="00DA6C2C" w:rsidRDefault="003A3EA7" w:rsidP="003A3EA7">
      <w:pPr>
        <w:pStyle w:val="20TAQuestionNumber"/>
      </w:pPr>
      <w:bookmarkStart w:id="10" w:name="_Ref95220044"/>
      <w:r>
        <w:t>What</w:t>
      </w:r>
      <w:r w:rsidRPr="00DA6C2C">
        <w:t xml:space="preserve"> </w:t>
      </w:r>
      <w:r>
        <w:t>is the purpose of ISO 26000:2010?</w:t>
      </w:r>
      <w:bookmarkEnd w:id="10"/>
    </w:p>
    <w:p w14:paraId="73FD8D98" w14:textId="77777777" w:rsidR="003A3EA7" w:rsidRPr="00830749" w:rsidRDefault="003A3EA7" w:rsidP="003A3EA7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3A3EA7" w:rsidRPr="00830749" w14:paraId="0BB6507D" w14:textId="77777777" w:rsidTr="00AE0CCC">
        <w:trPr>
          <w:trHeight w:val="340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12" w:space="0" w:color="000000"/>
            </w:tcBorders>
          </w:tcPr>
          <w:p w14:paraId="612DF7E1" w14:textId="77777777" w:rsidR="003A3EA7" w:rsidRPr="001C4084" w:rsidRDefault="003A3EA7" w:rsidP="0091496F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B8B4FBA" w14:textId="49D912F8" w:rsidR="003A3EA7" w:rsidRPr="001C4084" w:rsidRDefault="004B66D3" w:rsidP="0091496F">
            <w:pPr>
              <w:rPr>
                <w:rFonts w:ascii="Arial" w:hAnsi="Arial" w:cs="Arial"/>
                <w:sz w:val="22"/>
                <w:szCs w:val="22"/>
              </w:rPr>
            </w:pPr>
            <w:permStart w:id="38024408" w:edGrp="everyone"/>
            <w:r>
              <w:rPr>
                <w:rFonts w:ascii="Arial" w:hAnsi="Arial" w:cs="Arial"/>
                <w:color w:val="474747"/>
                <w:shd w:val="clear" w:color="auto" w:fill="FFFFFF"/>
              </w:rPr>
              <w:t>To </w:t>
            </w:r>
            <w:r>
              <w:rPr>
                <w:rFonts w:ascii="Arial" w:hAnsi="Arial" w:cs="Arial"/>
                <w:color w:val="040C28"/>
                <w:shd w:val="clear" w:color="auto" w:fill="D3E3FD"/>
              </w:rPr>
              <w:t>assist organizations in contributing to sustainable development</w:t>
            </w:r>
            <w:permEnd w:id="38024408"/>
          </w:p>
        </w:tc>
        <w:permStart w:id="1804892207" w:edGrp="everyone"/>
        <w:tc>
          <w:tcPr>
            <w:tcW w:w="624" w:type="dxa"/>
            <w:tcBorders>
              <w:top w:val="nil"/>
              <w:left w:val="single" w:sz="12" w:space="0" w:color="000000"/>
              <w:bottom w:val="nil"/>
              <w:right w:val="nil"/>
            </w:tcBorders>
          </w:tcPr>
          <w:p w14:paraId="6A7E5601" w14:textId="4FBBE2C2" w:rsidR="003A3EA7" w:rsidRPr="00533511" w:rsidRDefault="00817EB0" w:rsidP="00BD5C7A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48022294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D5C7A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804892207"/>
          </w:p>
        </w:tc>
      </w:tr>
    </w:tbl>
    <w:p w14:paraId="6C3A8301" w14:textId="77777777" w:rsidR="003A3EA7" w:rsidRDefault="003A3EA7" w:rsidP="003A3EA7">
      <w:pPr>
        <w:rPr>
          <w:rFonts w:ascii="Arial" w:hAnsi="Arial" w:cs="Arial"/>
          <w:sz w:val="22"/>
          <w:szCs w:val="22"/>
        </w:rPr>
      </w:pPr>
    </w:p>
    <w:p w14:paraId="6FCF79DC" w14:textId="77777777" w:rsidR="003A3EA7" w:rsidRDefault="003A3EA7" w:rsidP="003A3EA7">
      <w:pPr>
        <w:rPr>
          <w:rFonts w:ascii="Arial" w:hAnsi="Arial" w:cs="Arial"/>
          <w:sz w:val="22"/>
          <w:szCs w:val="22"/>
        </w:rPr>
      </w:pPr>
    </w:p>
    <w:p w14:paraId="0582D60D" w14:textId="2725BEEA" w:rsidR="003A3EA7" w:rsidRPr="00DA6C2C" w:rsidRDefault="003A3EA7" w:rsidP="00F13E3F">
      <w:pPr>
        <w:pStyle w:val="20TAQuestionNumber"/>
        <w:ind w:left="709" w:hanging="709"/>
      </w:pPr>
      <w:bookmarkStart w:id="11" w:name="_Ref95220047"/>
      <w:r>
        <w:t>What</w:t>
      </w:r>
      <w:r w:rsidRPr="00DA6C2C">
        <w:t xml:space="preserve"> </w:t>
      </w:r>
      <w:r>
        <w:t>impact does corporate social sustainability have on Australian businesses?</w:t>
      </w:r>
      <w:bookmarkEnd w:id="11"/>
    </w:p>
    <w:p w14:paraId="075A5E35" w14:textId="77777777" w:rsidR="003A3EA7" w:rsidRPr="00830749" w:rsidRDefault="003A3EA7" w:rsidP="003A3EA7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3A3EA7" w:rsidRPr="00830749" w14:paraId="550D53D0" w14:textId="77777777" w:rsidTr="00AE0CCC">
        <w:trPr>
          <w:trHeight w:val="374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12" w:space="0" w:color="000000"/>
            </w:tcBorders>
          </w:tcPr>
          <w:p w14:paraId="30DCD48C" w14:textId="77777777" w:rsidR="003A3EA7" w:rsidRPr="001C4084" w:rsidRDefault="003A3EA7" w:rsidP="0091496F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2D2C8AA" w14:textId="23B7DC46" w:rsidR="003A3EA7" w:rsidRPr="001C4084" w:rsidRDefault="00CE6AB8" w:rsidP="0091496F">
            <w:pPr>
              <w:rPr>
                <w:rFonts w:ascii="Arial" w:hAnsi="Arial" w:cs="Arial"/>
                <w:sz w:val="22"/>
                <w:szCs w:val="22"/>
              </w:rPr>
            </w:pPr>
            <w:permStart w:id="25442444" w:edGrp="everyone"/>
            <w:r>
              <w:rPr>
                <w:rFonts w:ascii="Arial" w:hAnsi="Arial" w:cs="Arial"/>
                <w:color w:val="040C28"/>
                <w:shd w:val="clear" w:color="auto" w:fill="D3E3FD"/>
              </w:rPr>
              <w:t>sustainability focuses on the future growth and survival of the business while supporting the environmental</w:t>
            </w:r>
            <w:permEnd w:id="25442444"/>
          </w:p>
        </w:tc>
        <w:permStart w:id="1444115739" w:edGrp="everyone"/>
        <w:tc>
          <w:tcPr>
            <w:tcW w:w="624" w:type="dxa"/>
            <w:tcBorders>
              <w:top w:val="nil"/>
              <w:left w:val="single" w:sz="12" w:space="0" w:color="000000"/>
              <w:bottom w:val="nil"/>
              <w:right w:val="nil"/>
            </w:tcBorders>
          </w:tcPr>
          <w:p w14:paraId="0B68F861" w14:textId="5DD283A2" w:rsidR="003A3EA7" w:rsidRPr="00533511" w:rsidRDefault="00817EB0" w:rsidP="00BD5C7A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203861474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D5C7A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444115739"/>
          </w:p>
        </w:tc>
      </w:tr>
    </w:tbl>
    <w:p w14:paraId="7B5543B3" w14:textId="63B660C5" w:rsidR="003A3EA7" w:rsidRDefault="003A3EA7" w:rsidP="003A3EA7">
      <w:pPr>
        <w:rPr>
          <w:rFonts w:ascii="Arial" w:hAnsi="Arial" w:cs="Arial"/>
          <w:sz w:val="22"/>
          <w:szCs w:val="22"/>
        </w:rPr>
      </w:pPr>
    </w:p>
    <w:p w14:paraId="07B98AB6" w14:textId="06700432" w:rsidR="003A3EA7" w:rsidRPr="00DA6C2C" w:rsidRDefault="003A3EA7" w:rsidP="00004EF6">
      <w:pPr>
        <w:pStyle w:val="20TAQuestionNumber"/>
        <w:ind w:left="709" w:hanging="709"/>
      </w:pPr>
      <w:bookmarkStart w:id="12" w:name="_Ref95220996"/>
      <w:r>
        <w:lastRenderedPageBreak/>
        <w:t>Wh</w:t>
      </w:r>
      <w:r w:rsidR="00004EF6">
        <w:t xml:space="preserve">y should you </w:t>
      </w:r>
      <w:r w:rsidR="00004EF6" w:rsidRPr="00004EF6">
        <w:t>integrate efficiency targets with other operational activities</w:t>
      </w:r>
      <w:r w:rsidR="00004EF6">
        <w:t>?</w:t>
      </w:r>
      <w:bookmarkEnd w:id="12"/>
    </w:p>
    <w:p w14:paraId="740B1599" w14:textId="77777777" w:rsidR="003A3EA7" w:rsidRPr="00830749" w:rsidRDefault="003A3EA7" w:rsidP="003A3EA7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3A3EA7" w:rsidRPr="00830749" w14:paraId="1EC9840E" w14:textId="77777777" w:rsidTr="00AE0CCC">
        <w:trPr>
          <w:trHeight w:val="238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12" w:space="0" w:color="000000"/>
            </w:tcBorders>
          </w:tcPr>
          <w:p w14:paraId="6848723C" w14:textId="77777777" w:rsidR="003A3EA7" w:rsidRPr="001C4084" w:rsidRDefault="003A3EA7" w:rsidP="0091496F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E53581D" w14:textId="4EB0BE2B" w:rsidR="003A3EA7" w:rsidRPr="001C4084" w:rsidRDefault="00D843CE" w:rsidP="0091496F">
            <w:pPr>
              <w:rPr>
                <w:rFonts w:ascii="Arial" w:hAnsi="Arial" w:cs="Arial"/>
                <w:sz w:val="22"/>
                <w:szCs w:val="22"/>
              </w:rPr>
            </w:pPr>
            <w:permStart w:id="964830748" w:edGrp="everyone"/>
            <w:r>
              <w:rPr>
                <w:rFonts w:ascii="Arial" w:hAnsi="Arial" w:cs="Arial"/>
                <w:sz w:val="22"/>
                <w:szCs w:val="22"/>
              </w:rPr>
              <w:t xml:space="preserve">To </w:t>
            </w:r>
            <w:r w:rsidR="003C3AEF">
              <w:rPr>
                <w:rFonts w:ascii="Arial" w:hAnsi="Arial" w:cs="Arial"/>
                <w:sz w:val="22"/>
                <w:szCs w:val="22"/>
              </w:rPr>
              <w:t xml:space="preserve">make changes </w:t>
            </w:r>
            <w:permEnd w:id="964830748"/>
          </w:p>
        </w:tc>
        <w:permStart w:id="453381691" w:edGrp="everyone"/>
        <w:tc>
          <w:tcPr>
            <w:tcW w:w="624" w:type="dxa"/>
            <w:tcBorders>
              <w:top w:val="nil"/>
              <w:left w:val="single" w:sz="12" w:space="0" w:color="000000"/>
              <w:bottom w:val="nil"/>
              <w:right w:val="nil"/>
            </w:tcBorders>
          </w:tcPr>
          <w:p w14:paraId="1E683517" w14:textId="7749A82B" w:rsidR="003A3EA7" w:rsidRPr="00533511" w:rsidRDefault="00817EB0" w:rsidP="00BD5C7A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47865412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D5C7A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453381691"/>
          </w:p>
        </w:tc>
      </w:tr>
    </w:tbl>
    <w:p w14:paraId="33DBD89D" w14:textId="77777777" w:rsidR="003A3EA7" w:rsidRDefault="003A3EA7" w:rsidP="003A3EA7">
      <w:pPr>
        <w:rPr>
          <w:rFonts w:ascii="Arial" w:hAnsi="Arial" w:cs="Arial"/>
          <w:sz w:val="22"/>
          <w:szCs w:val="22"/>
        </w:rPr>
      </w:pPr>
    </w:p>
    <w:p w14:paraId="03A1F24D" w14:textId="77777777" w:rsidR="003A3EA7" w:rsidRDefault="003A3EA7" w:rsidP="003A3EA7">
      <w:pPr>
        <w:rPr>
          <w:rFonts w:ascii="Arial" w:hAnsi="Arial" w:cs="Arial"/>
          <w:sz w:val="22"/>
          <w:szCs w:val="22"/>
        </w:rPr>
      </w:pPr>
    </w:p>
    <w:p w14:paraId="76D93409" w14:textId="16DE1ACB" w:rsidR="003A3EA7" w:rsidRPr="001E7749" w:rsidRDefault="00004EF6" w:rsidP="001E7749">
      <w:pPr>
        <w:pStyle w:val="20TAQuestionNumber"/>
        <w:ind w:left="709" w:hanging="709"/>
      </w:pPr>
      <w:bookmarkStart w:id="13" w:name="_Ref95221013"/>
      <w:r w:rsidRPr="001E7749">
        <w:t xml:space="preserve">Describe </w:t>
      </w:r>
      <w:r w:rsidR="001E7749" w:rsidRPr="001E7749">
        <w:t>continuous improvement strategies that you could use to contribute to improved resource efficiency in work areas.</w:t>
      </w:r>
      <w:bookmarkEnd w:id="13"/>
      <w:r w:rsidR="003A3EA7" w:rsidRPr="001E7749">
        <w:t xml:space="preserve"> </w:t>
      </w:r>
    </w:p>
    <w:p w14:paraId="05AE22BA" w14:textId="77777777" w:rsidR="003A3EA7" w:rsidRPr="00830749" w:rsidRDefault="003A3EA7" w:rsidP="003A3EA7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3A3EA7" w:rsidRPr="00830749" w14:paraId="6A3C7728" w14:textId="77777777" w:rsidTr="00AE0CCC">
        <w:trPr>
          <w:trHeight w:val="283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12" w:space="0" w:color="000000"/>
            </w:tcBorders>
          </w:tcPr>
          <w:p w14:paraId="0476EAF4" w14:textId="77777777" w:rsidR="003A3EA7" w:rsidRPr="001C4084" w:rsidRDefault="003A3EA7" w:rsidP="0091496F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1203AA7" w14:textId="6428567E" w:rsidR="003A3EA7" w:rsidRPr="001C4084" w:rsidRDefault="00D42677" w:rsidP="0091496F">
            <w:pPr>
              <w:rPr>
                <w:rFonts w:ascii="Arial" w:hAnsi="Arial" w:cs="Arial"/>
                <w:sz w:val="22"/>
                <w:szCs w:val="22"/>
              </w:rPr>
            </w:pPr>
            <w:permStart w:id="1997892597" w:edGrp="everyone"/>
            <w:r>
              <w:rPr>
                <w:rFonts w:ascii="Arial" w:hAnsi="Arial" w:cs="Arial"/>
                <w:sz w:val="22"/>
                <w:szCs w:val="22"/>
              </w:rPr>
              <w:t xml:space="preserve">Access, implement, compare </w:t>
            </w:r>
            <w:permEnd w:id="1997892597"/>
          </w:p>
        </w:tc>
        <w:permStart w:id="800749390" w:edGrp="everyone"/>
        <w:tc>
          <w:tcPr>
            <w:tcW w:w="624" w:type="dxa"/>
            <w:tcBorders>
              <w:top w:val="nil"/>
              <w:left w:val="single" w:sz="12" w:space="0" w:color="000000"/>
              <w:bottom w:val="nil"/>
              <w:right w:val="nil"/>
            </w:tcBorders>
          </w:tcPr>
          <w:p w14:paraId="2C76F25C" w14:textId="319F28E8" w:rsidR="003A3EA7" w:rsidRPr="00533511" w:rsidRDefault="00817EB0" w:rsidP="00BD5C7A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53623642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D5C7A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800749390"/>
          </w:p>
        </w:tc>
      </w:tr>
    </w:tbl>
    <w:p w14:paraId="2CB41B2A" w14:textId="77777777" w:rsidR="003A3EA7" w:rsidRDefault="003A3EA7" w:rsidP="003A3EA7">
      <w:pPr>
        <w:rPr>
          <w:rFonts w:ascii="Arial" w:hAnsi="Arial" w:cs="Arial"/>
          <w:sz w:val="22"/>
          <w:szCs w:val="22"/>
        </w:rPr>
      </w:pPr>
    </w:p>
    <w:p w14:paraId="6EACF01F" w14:textId="77777777" w:rsidR="003A3EA7" w:rsidRDefault="003A3EA7" w:rsidP="003A3EA7">
      <w:pPr>
        <w:rPr>
          <w:rFonts w:ascii="Arial" w:hAnsi="Arial" w:cs="Arial"/>
          <w:sz w:val="22"/>
          <w:szCs w:val="22"/>
        </w:rPr>
      </w:pPr>
    </w:p>
    <w:p w14:paraId="7B84C3B4" w14:textId="2EA1159B" w:rsidR="003A3EA7" w:rsidRPr="00DA6C2C" w:rsidRDefault="003A3EA7" w:rsidP="00665A6D">
      <w:pPr>
        <w:pStyle w:val="20TAQuestionNumber"/>
        <w:ind w:left="709" w:hanging="709"/>
      </w:pPr>
      <w:bookmarkStart w:id="14" w:name="_Ref95222501"/>
      <w:r>
        <w:t>What</w:t>
      </w:r>
      <w:r w:rsidRPr="00DA6C2C">
        <w:t xml:space="preserve"> </w:t>
      </w:r>
      <w:r w:rsidR="00665A6D">
        <w:t xml:space="preserve">different methods can be applied to regular data collection and tracking of indicators to assess actual progress against intended targets? Provide three </w:t>
      </w:r>
      <w:r w:rsidR="00A52A80">
        <w:t xml:space="preserve">examples </w:t>
      </w:r>
      <w:r w:rsidR="00665A6D">
        <w:t>(3)</w:t>
      </w:r>
      <w:bookmarkEnd w:id="14"/>
      <w:r w:rsidR="00A52A80">
        <w:t>.</w:t>
      </w:r>
    </w:p>
    <w:p w14:paraId="2F54C6B4" w14:textId="77777777" w:rsidR="003A3EA7" w:rsidRPr="00830749" w:rsidRDefault="003A3EA7" w:rsidP="003A3EA7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3A3EA7" w:rsidRPr="00830749" w14:paraId="1BDD064A" w14:textId="77777777" w:rsidTr="00AE0CCC">
        <w:trPr>
          <w:trHeight w:val="436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12" w:space="0" w:color="000000"/>
            </w:tcBorders>
          </w:tcPr>
          <w:p w14:paraId="4757507B" w14:textId="77777777" w:rsidR="003A3EA7" w:rsidRDefault="003A3EA7" w:rsidP="0091496F">
            <w:pPr>
              <w:pStyle w:val="AnswerHeading"/>
            </w:pPr>
            <w:r w:rsidRPr="001C4084">
              <w:t>Answer</w:t>
            </w:r>
          </w:p>
          <w:p w14:paraId="0938D801" w14:textId="77777777" w:rsidR="00665A6D" w:rsidRDefault="00665A6D" w:rsidP="00665A6D">
            <w:pPr>
              <w:pStyle w:val="AnswerHeading"/>
              <w:jc w:val="right"/>
            </w:pPr>
            <w:r>
              <w:t>1.</w:t>
            </w:r>
          </w:p>
          <w:p w14:paraId="401AE7B5" w14:textId="77777777" w:rsidR="00665A6D" w:rsidRDefault="00665A6D" w:rsidP="00665A6D">
            <w:pPr>
              <w:pStyle w:val="AnswerHeading"/>
              <w:jc w:val="right"/>
            </w:pPr>
          </w:p>
          <w:p w14:paraId="128DB1A0" w14:textId="77777777" w:rsidR="00665A6D" w:rsidRDefault="00665A6D" w:rsidP="00665A6D">
            <w:pPr>
              <w:pStyle w:val="AnswerHeading"/>
              <w:jc w:val="right"/>
            </w:pPr>
          </w:p>
          <w:p w14:paraId="700A3E32" w14:textId="575AF823" w:rsidR="00665A6D" w:rsidRPr="00AE0CCC" w:rsidRDefault="00665A6D" w:rsidP="00665A6D">
            <w:pPr>
              <w:pStyle w:val="AnswerHeading"/>
              <w:jc w:val="right"/>
              <w:rPr>
                <w:sz w:val="20"/>
                <w:szCs w:val="20"/>
              </w:rPr>
            </w:pPr>
          </w:p>
          <w:p w14:paraId="57EE28FC" w14:textId="459723DE" w:rsidR="00665A6D" w:rsidRDefault="00665A6D" w:rsidP="00665A6D">
            <w:pPr>
              <w:pStyle w:val="AnswerHeading"/>
              <w:jc w:val="right"/>
            </w:pPr>
          </w:p>
          <w:p w14:paraId="5247C740" w14:textId="77777777" w:rsidR="00665A6D" w:rsidRPr="00665A6D" w:rsidRDefault="00665A6D" w:rsidP="00665A6D">
            <w:pPr>
              <w:pStyle w:val="AnswerHeading"/>
              <w:jc w:val="right"/>
              <w:rPr>
                <w:sz w:val="18"/>
                <w:szCs w:val="18"/>
              </w:rPr>
            </w:pPr>
          </w:p>
          <w:p w14:paraId="4CAEBC27" w14:textId="77777777" w:rsidR="00665A6D" w:rsidRDefault="00665A6D" w:rsidP="00665A6D">
            <w:pPr>
              <w:pStyle w:val="AnswerHeading"/>
              <w:jc w:val="right"/>
            </w:pPr>
            <w:r>
              <w:t>2.</w:t>
            </w:r>
          </w:p>
          <w:p w14:paraId="7D05E8E0" w14:textId="77777777" w:rsidR="00665A6D" w:rsidRDefault="00665A6D" w:rsidP="00665A6D">
            <w:pPr>
              <w:pStyle w:val="AnswerHeading"/>
              <w:jc w:val="right"/>
            </w:pPr>
          </w:p>
          <w:p w14:paraId="21C77744" w14:textId="77777777" w:rsidR="00665A6D" w:rsidRDefault="00665A6D" w:rsidP="00665A6D">
            <w:pPr>
              <w:pStyle w:val="AnswerHeading"/>
              <w:jc w:val="right"/>
            </w:pPr>
          </w:p>
          <w:p w14:paraId="53C4F1C2" w14:textId="6C6FF773" w:rsidR="00665A6D" w:rsidRDefault="00665A6D" w:rsidP="00665A6D">
            <w:pPr>
              <w:pStyle w:val="AnswerHeading"/>
              <w:jc w:val="right"/>
            </w:pPr>
          </w:p>
          <w:p w14:paraId="1E74E500" w14:textId="2EADB273" w:rsidR="00665A6D" w:rsidRPr="00AE0CCC" w:rsidRDefault="00665A6D" w:rsidP="00665A6D">
            <w:pPr>
              <w:pStyle w:val="AnswerHeading"/>
              <w:jc w:val="right"/>
              <w:rPr>
                <w:sz w:val="20"/>
                <w:szCs w:val="20"/>
              </w:rPr>
            </w:pPr>
          </w:p>
          <w:p w14:paraId="58A3B3B4" w14:textId="77777777" w:rsidR="00665A6D" w:rsidRPr="00665A6D" w:rsidRDefault="00665A6D" w:rsidP="00665A6D">
            <w:pPr>
              <w:pStyle w:val="AnswerHeading"/>
              <w:jc w:val="right"/>
              <w:rPr>
                <w:sz w:val="16"/>
                <w:szCs w:val="16"/>
              </w:rPr>
            </w:pPr>
          </w:p>
          <w:p w14:paraId="6257BA09" w14:textId="5E813AA8" w:rsidR="00665A6D" w:rsidRPr="001C4084" w:rsidRDefault="00665A6D" w:rsidP="00665A6D">
            <w:pPr>
              <w:pStyle w:val="AnswerHeading"/>
              <w:jc w:val="right"/>
            </w:pPr>
            <w:r>
              <w:t>3.</w:t>
            </w:r>
          </w:p>
        </w:tc>
        <w:tc>
          <w:tcPr>
            <w:tcW w:w="747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1180042" w14:textId="77777777" w:rsidR="003A3EA7" w:rsidRDefault="00C562EB" w:rsidP="0091496F">
            <w:pPr>
              <w:rPr>
                <w:rFonts w:ascii="Arial" w:hAnsi="Arial" w:cs="Arial"/>
                <w:sz w:val="22"/>
                <w:szCs w:val="22"/>
              </w:rPr>
            </w:pPr>
            <w:permStart w:id="1823628039" w:edGrp="everyone"/>
            <w:r>
              <w:rPr>
                <w:rFonts w:ascii="Arial" w:hAnsi="Arial" w:cs="Arial"/>
                <w:sz w:val="22"/>
                <w:szCs w:val="22"/>
              </w:rPr>
              <w:t>Material tracking</w:t>
            </w:r>
          </w:p>
          <w:p w14:paraId="3F0E3A45" w14:textId="77777777" w:rsidR="003A3EA7" w:rsidRDefault="003A3EA7" w:rsidP="0091496F">
            <w:pPr>
              <w:rPr>
                <w:rFonts w:ascii="Arial" w:hAnsi="Arial" w:cs="Arial"/>
                <w:sz w:val="22"/>
                <w:szCs w:val="22"/>
              </w:rPr>
            </w:pPr>
          </w:p>
          <w:p w14:paraId="15DF355C" w14:textId="77777777" w:rsidR="003A3EA7" w:rsidRDefault="003A3EA7" w:rsidP="0091496F">
            <w:pPr>
              <w:rPr>
                <w:rFonts w:ascii="Arial" w:hAnsi="Arial" w:cs="Arial"/>
                <w:sz w:val="22"/>
                <w:szCs w:val="22"/>
              </w:rPr>
            </w:pPr>
          </w:p>
          <w:p w14:paraId="007B679B" w14:textId="77777777" w:rsidR="003A3EA7" w:rsidRDefault="003A3EA7" w:rsidP="0091496F">
            <w:pPr>
              <w:rPr>
                <w:rFonts w:ascii="Arial" w:hAnsi="Arial" w:cs="Arial"/>
                <w:sz w:val="22"/>
                <w:szCs w:val="22"/>
              </w:rPr>
            </w:pPr>
          </w:p>
          <w:p w14:paraId="1944F1E3" w14:textId="77777777" w:rsidR="003A3EA7" w:rsidRDefault="003A3EA7" w:rsidP="0091496F">
            <w:pPr>
              <w:rPr>
                <w:rFonts w:ascii="Arial" w:hAnsi="Arial" w:cs="Arial"/>
                <w:sz w:val="22"/>
                <w:szCs w:val="22"/>
              </w:rPr>
            </w:pPr>
          </w:p>
          <w:p w14:paraId="542517FC" w14:textId="77777777" w:rsidR="003A3EA7" w:rsidRDefault="003A3EA7" w:rsidP="0091496F">
            <w:pPr>
              <w:rPr>
                <w:rFonts w:ascii="Arial" w:hAnsi="Arial" w:cs="Arial"/>
                <w:sz w:val="22"/>
                <w:szCs w:val="22"/>
              </w:rPr>
            </w:pPr>
          </w:p>
          <w:p w14:paraId="14B65E39" w14:textId="77777777" w:rsidR="003A3EA7" w:rsidRDefault="003A3EA7" w:rsidP="0091496F">
            <w:pPr>
              <w:rPr>
                <w:rFonts w:ascii="Arial" w:hAnsi="Arial" w:cs="Arial"/>
                <w:sz w:val="22"/>
                <w:szCs w:val="22"/>
              </w:rPr>
            </w:pPr>
          </w:p>
          <w:p w14:paraId="5ED2FA0D" w14:textId="77777777" w:rsidR="003A3EA7" w:rsidRDefault="00C562EB" w:rsidP="0091496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Productivity tracking,</w:t>
            </w:r>
          </w:p>
          <w:p w14:paraId="54756316" w14:textId="77777777" w:rsidR="003A3EA7" w:rsidRDefault="003A3EA7" w:rsidP="0091496F">
            <w:pPr>
              <w:rPr>
                <w:rFonts w:ascii="Arial" w:hAnsi="Arial" w:cs="Arial"/>
                <w:sz w:val="22"/>
                <w:szCs w:val="22"/>
              </w:rPr>
            </w:pPr>
          </w:p>
          <w:p w14:paraId="74A66B60" w14:textId="77777777" w:rsidR="003A3EA7" w:rsidRDefault="003A3EA7" w:rsidP="0091496F">
            <w:pPr>
              <w:rPr>
                <w:rFonts w:ascii="Arial" w:hAnsi="Arial" w:cs="Arial"/>
                <w:sz w:val="22"/>
                <w:szCs w:val="22"/>
              </w:rPr>
            </w:pPr>
          </w:p>
          <w:p w14:paraId="78A98669" w14:textId="77777777" w:rsidR="003A3EA7" w:rsidRDefault="003A3EA7" w:rsidP="0091496F">
            <w:pPr>
              <w:rPr>
                <w:rFonts w:ascii="Arial" w:hAnsi="Arial" w:cs="Arial"/>
                <w:sz w:val="22"/>
                <w:szCs w:val="22"/>
              </w:rPr>
            </w:pPr>
          </w:p>
          <w:p w14:paraId="7EA97BD0" w14:textId="77777777" w:rsidR="003A3EA7" w:rsidRDefault="003A3EA7" w:rsidP="0091496F">
            <w:pPr>
              <w:rPr>
                <w:rFonts w:ascii="Arial" w:hAnsi="Arial" w:cs="Arial"/>
                <w:sz w:val="22"/>
                <w:szCs w:val="22"/>
              </w:rPr>
            </w:pPr>
          </w:p>
          <w:p w14:paraId="5A88D285" w14:textId="0BA5F90E" w:rsidR="003A3EA7" w:rsidRPr="001C4084" w:rsidRDefault="00C562EB" w:rsidP="0091496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Man hours </w:t>
            </w:r>
            <w:permEnd w:id="1823628039"/>
          </w:p>
        </w:tc>
        <w:permStart w:id="1027363736" w:edGrp="everyone"/>
        <w:tc>
          <w:tcPr>
            <w:tcW w:w="624" w:type="dxa"/>
            <w:tcBorders>
              <w:top w:val="nil"/>
              <w:left w:val="single" w:sz="12" w:space="0" w:color="000000"/>
              <w:bottom w:val="nil"/>
              <w:right w:val="nil"/>
            </w:tcBorders>
          </w:tcPr>
          <w:p w14:paraId="4E011DB2" w14:textId="562C8860" w:rsidR="003A3EA7" w:rsidRPr="00533511" w:rsidRDefault="00817EB0" w:rsidP="00BD5C7A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69037252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D5C7A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027363736"/>
          </w:p>
        </w:tc>
      </w:tr>
    </w:tbl>
    <w:p w14:paraId="09470972" w14:textId="77777777" w:rsidR="003A3EA7" w:rsidRDefault="003A3EA7" w:rsidP="003A3EA7">
      <w:pPr>
        <w:rPr>
          <w:rFonts w:ascii="Arial" w:hAnsi="Arial" w:cs="Arial"/>
          <w:sz w:val="22"/>
          <w:szCs w:val="22"/>
        </w:rPr>
      </w:pPr>
    </w:p>
    <w:p w14:paraId="7E49E992" w14:textId="77597B00" w:rsidR="0023531A" w:rsidRPr="00DA6C2C" w:rsidRDefault="0085271E" w:rsidP="0023531A">
      <w:pPr>
        <w:pStyle w:val="20TAQuestionNumber"/>
        <w:ind w:left="709" w:hanging="709"/>
      </w:pPr>
      <w:bookmarkStart w:id="15" w:name="_Ref95223143"/>
      <w:r>
        <w:lastRenderedPageBreak/>
        <w:t xml:space="preserve">How would you communicate </w:t>
      </w:r>
      <w:r w:rsidRPr="0085271E">
        <w:t xml:space="preserve">efficiency targets </w:t>
      </w:r>
      <w:r>
        <w:t>and outcomes of monitoring to key personnel?</w:t>
      </w:r>
      <w:bookmarkEnd w:id="15"/>
      <w:r w:rsidR="0023531A">
        <w:t xml:space="preserve"> </w:t>
      </w:r>
    </w:p>
    <w:p w14:paraId="74927827" w14:textId="77777777" w:rsidR="0023531A" w:rsidRPr="00830749" w:rsidRDefault="0023531A" w:rsidP="0023531A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23531A" w:rsidRPr="00830749" w14:paraId="7B1BC212" w14:textId="77777777" w:rsidTr="00AE0CCC">
        <w:trPr>
          <w:trHeight w:val="391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12" w:space="0" w:color="000000"/>
            </w:tcBorders>
          </w:tcPr>
          <w:p w14:paraId="0360222B" w14:textId="21447E67" w:rsidR="0023531A" w:rsidRPr="001C4084" w:rsidRDefault="0023531A" w:rsidP="008D052D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A0B71B0" w14:textId="63766F30" w:rsidR="0023531A" w:rsidRPr="001C4084" w:rsidRDefault="007755BA" w:rsidP="0091496F">
            <w:pPr>
              <w:rPr>
                <w:rFonts w:ascii="Arial" w:hAnsi="Arial" w:cs="Arial"/>
                <w:sz w:val="22"/>
                <w:szCs w:val="22"/>
              </w:rPr>
            </w:pPr>
            <w:permStart w:id="1249719220" w:edGrp="everyone"/>
            <w:r>
              <w:rPr>
                <w:rFonts w:ascii="Arial" w:hAnsi="Arial" w:cs="Arial"/>
                <w:sz w:val="22"/>
                <w:szCs w:val="22"/>
              </w:rPr>
              <w:t>Setting targets, goals and key dates</w:t>
            </w:r>
            <w:permEnd w:id="1249719220"/>
          </w:p>
        </w:tc>
        <w:permStart w:id="968843291" w:edGrp="everyone"/>
        <w:tc>
          <w:tcPr>
            <w:tcW w:w="624" w:type="dxa"/>
            <w:tcBorders>
              <w:top w:val="nil"/>
              <w:left w:val="single" w:sz="12" w:space="0" w:color="000000"/>
              <w:bottom w:val="nil"/>
              <w:right w:val="nil"/>
            </w:tcBorders>
          </w:tcPr>
          <w:p w14:paraId="44152AE7" w14:textId="01E57DD0" w:rsidR="0023531A" w:rsidRPr="00533511" w:rsidRDefault="00817EB0" w:rsidP="00BD5C7A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43300257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D5C7A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968843291"/>
          </w:p>
        </w:tc>
      </w:tr>
    </w:tbl>
    <w:p w14:paraId="72F12ACA" w14:textId="77777777" w:rsidR="0023531A" w:rsidRDefault="0023531A" w:rsidP="0023531A">
      <w:pPr>
        <w:rPr>
          <w:rFonts w:ascii="Arial" w:hAnsi="Arial" w:cs="Arial"/>
          <w:sz w:val="22"/>
          <w:szCs w:val="22"/>
        </w:rPr>
      </w:pPr>
    </w:p>
    <w:p w14:paraId="6F865C90" w14:textId="77777777" w:rsidR="000F4CBF" w:rsidRDefault="000F4CBF" w:rsidP="000F4CBF">
      <w:pPr>
        <w:rPr>
          <w:rFonts w:ascii="Arial" w:hAnsi="Arial" w:cs="Arial"/>
          <w:sz w:val="22"/>
          <w:szCs w:val="22"/>
        </w:rPr>
      </w:pPr>
    </w:p>
    <w:p w14:paraId="1099E492" w14:textId="47EFFE93" w:rsidR="000F4CBF" w:rsidRPr="001E7749" w:rsidRDefault="000F4CBF" w:rsidP="000F4CBF">
      <w:pPr>
        <w:pStyle w:val="20TAQuestionNumber"/>
        <w:ind w:left="709" w:hanging="709"/>
      </w:pPr>
      <w:bookmarkStart w:id="16" w:name="_Ref95224893"/>
      <w:r w:rsidRPr="001E7749">
        <w:t xml:space="preserve">Describe </w:t>
      </w:r>
      <w:r>
        <w:t>the purpose of gaining approval for the implementation of changes to procedures and processes</w:t>
      </w:r>
      <w:r w:rsidRPr="001E7749">
        <w:t>.</w:t>
      </w:r>
      <w:bookmarkEnd w:id="16"/>
      <w:r w:rsidRPr="001E7749">
        <w:t xml:space="preserve"> </w:t>
      </w:r>
    </w:p>
    <w:p w14:paraId="7AE26A03" w14:textId="77777777" w:rsidR="000F4CBF" w:rsidRPr="00830749" w:rsidRDefault="000F4CBF" w:rsidP="000F4CBF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0F4CBF" w:rsidRPr="00830749" w14:paraId="1ED665A1" w14:textId="77777777" w:rsidTr="008D052D">
        <w:trPr>
          <w:trHeight w:val="294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12" w:space="0" w:color="000000"/>
            </w:tcBorders>
          </w:tcPr>
          <w:p w14:paraId="5B09DF0A" w14:textId="77777777" w:rsidR="000F4CBF" w:rsidRPr="001C4084" w:rsidRDefault="000F4CBF" w:rsidP="0091496F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4BE567B" w14:textId="73BAECFF" w:rsidR="000F4CBF" w:rsidRPr="001C4084" w:rsidRDefault="00ED1E8F" w:rsidP="0091496F">
            <w:pPr>
              <w:rPr>
                <w:rFonts w:ascii="Arial" w:hAnsi="Arial" w:cs="Arial"/>
                <w:sz w:val="22"/>
                <w:szCs w:val="22"/>
              </w:rPr>
            </w:pPr>
            <w:permStart w:id="368002739" w:edGrp="everyone"/>
            <w:r>
              <w:rPr>
                <w:rFonts w:ascii="Arial" w:hAnsi="Arial" w:cs="Arial"/>
                <w:sz w:val="22"/>
                <w:szCs w:val="22"/>
              </w:rPr>
              <w:t xml:space="preserve">to ensure there effectiveness and that they have been </w:t>
            </w:r>
            <w:permEnd w:id="368002739"/>
          </w:p>
        </w:tc>
        <w:permStart w:id="1119373841" w:edGrp="everyone"/>
        <w:tc>
          <w:tcPr>
            <w:tcW w:w="624" w:type="dxa"/>
            <w:tcBorders>
              <w:top w:val="nil"/>
              <w:left w:val="single" w:sz="12" w:space="0" w:color="000000"/>
              <w:bottom w:val="nil"/>
              <w:right w:val="nil"/>
            </w:tcBorders>
          </w:tcPr>
          <w:p w14:paraId="350869FA" w14:textId="59465133" w:rsidR="000F4CBF" w:rsidRPr="00533511" w:rsidRDefault="00817EB0" w:rsidP="00BD5C7A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56299010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D5C7A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119373841"/>
          </w:p>
        </w:tc>
      </w:tr>
    </w:tbl>
    <w:p w14:paraId="220581BF" w14:textId="77777777" w:rsidR="000F4CBF" w:rsidRDefault="000F4CBF" w:rsidP="000F4CBF">
      <w:pPr>
        <w:rPr>
          <w:rFonts w:ascii="Arial" w:hAnsi="Arial" w:cs="Arial"/>
          <w:sz w:val="22"/>
          <w:szCs w:val="22"/>
        </w:rPr>
      </w:pPr>
    </w:p>
    <w:p w14:paraId="25D40BE5" w14:textId="77777777" w:rsidR="003B7DC3" w:rsidRDefault="003B7DC3" w:rsidP="003B7DC3">
      <w:pPr>
        <w:rPr>
          <w:rFonts w:ascii="Arial" w:hAnsi="Arial" w:cs="Arial"/>
          <w:sz w:val="22"/>
          <w:szCs w:val="22"/>
        </w:rPr>
      </w:pPr>
    </w:p>
    <w:p w14:paraId="52D910A1" w14:textId="3AE403B4" w:rsidR="003B7DC3" w:rsidRPr="001E7749" w:rsidRDefault="00B749D2" w:rsidP="003B7DC3">
      <w:pPr>
        <w:pStyle w:val="20TAQuestionNumber"/>
        <w:ind w:left="709" w:hanging="709"/>
      </w:pPr>
      <w:bookmarkStart w:id="17" w:name="_Ref95226099"/>
      <w:r>
        <w:t xml:space="preserve">Why is it important to gather </w:t>
      </w:r>
      <w:r w:rsidRPr="00B749D2">
        <w:t>feedback from stakeholders on implementation</w:t>
      </w:r>
      <w:r>
        <w:t xml:space="preserve"> of changes</w:t>
      </w:r>
      <w:r w:rsidR="003B7DC3" w:rsidRPr="001E7749">
        <w:t xml:space="preserve"> </w:t>
      </w:r>
      <w:r>
        <w:t>and during monitoring of performance of sustainability changes</w:t>
      </w:r>
      <w:r w:rsidR="004670CD">
        <w:t xml:space="preserve"> </w:t>
      </w:r>
      <w:r>
        <w:t>made?</w:t>
      </w:r>
      <w:bookmarkEnd w:id="17"/>
    </w:p>
    <w:p w14:paraId="6C5FD26B" w14:textId="77777777" w:rsidR="003B7DC3" w:rsidRPr="00830749" w:rsidRDefault="003B7DC3" w:rsidP="003B7DC3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3B7DC3" w:rsidRPr="00830749" w14:paraId="21D7F8E9" w14:textId="77777777" w:rsidTr="008D052D">
        <w:trPr>
          <w:trHeight w:val="243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12" w:space="0" w:color="000000"/>
            </w:tcBorders>
          </w:tcPr>
          <w:p w14:paraId="33183C39" w14:textId="77777777" w:rsidR="003B7DC3" w:rsidRPr="001C4084" w:rsidRDefault="003B7DC3" w:rsidP="0091496F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3CB192B" w14:textId="49D3D88B" w:rsidR="003B7DC3" w:rsidRPr="001C4084" w:rsidRDefault="00CE53E9" w:rsidP="0091496F">
            <w:pPr>
              <w:rPr>
                <w:rFonts w:ascii="Arial" w:hAnsi="Arial" w:cs="Arial"/>
                <w:sz w:val="22"/>
                <w:szCs w:val="22"/>
              </w:rPr>
            </w:pPr>
            <w:permStart w:id="561974409" w:edGrp="everyone"/>
            <w:r>
              <w:rPr>
                <w:rFonts w:ascii="Arial" w:hAnsi="Arial" w:cs="Arial"/>
                <w:sz w:val="22"/>
                <w:szCs w:val="22"/>
              </w:rPr>
              <w:t xml:space="preserve">to get feedback and to help review </w:t>
            </w:r>
            <w:r w:rsidR="0006035E">
              <w:rPr>
                <w:rFonts w:ascii="Arial" w:hAnsi="Arial" w:cs="Arial"/>
                <w:sz w:val="22"/>
                <w:szCs w:val="22"/>
              </w:rPr>
              <w:t xml:space="preserve">changes made </w:t>
            </w:r>
            <w:permEnd w:id="561974409"/>
          </w:p>
        </w:tc>
        <w:permStart w:id="1893036312" w:edGrp="everyone"/>
        <w:tc>
          <w:tcPr>
            <w:tcW w:w="624" w:type="dxa"/>
            <w:tcBorders>
              <w:top w:val="nil"/>
              <w:left w:val="single" w:sz="12" w:space="0" w:color="000000"/>
              <w:bottom w:val="nil"/>
              <w:right w:val="nil"/>
            </w:tcBorders>
          </w:tcPr>
          <w:p w14:paraId="619164E1" w14:textId="794E753E" w:rsidR="003B7DC3" w:rsidRPr="00533511" w:rsidRDefault="00817EB0" w:rsidP="00BD5C7A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20345664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D5C7A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893036312"/>
          </w:p>
        </w:tc>
      </w:tr>
    </w:tbl>
    <w:p w14:paraId="71868A18" w14:textId="1696C6BC" w:rsidR="00734682" w:rsidRDefault="00734682" w:rsidP="00734682">
      <w:pPr>
        <w:rPr>
          <w:rFonts w:ascii="Arial" w:hAnsi="Arial" w:cs="Arial"/>
          <w:sz w:val="22"/>
          <w:szCs w:val="22"/>
        </w:rPr>
      </w:pPr>
    </w:p>
    <w:p w14:paraId="3152D09F" w14:textId="77777777" w:rsidR="00C22E7D" w:rsidRDefault="00C22E7D" w:rsidP="00734682">
      <w:pPr>
        <w:rPr>
          <w:rFonts w:ascii="Arial" w:hAnsi="Arial" w:cs="Arial"/>
          <w:sz w:val="22"/>
          <w:szCs w:val="22"/>
        </w:rPr>
      </w:pPr>
    </w:p>
    <w:p w14:paraId="534041FF" w14:textId="2A8A06B6" w:rsidR="00734682" w:rsidRPr="004F525E" w:rsidRDefault="00C22E7D" w:rsidP="00087215">
      <w:pPr>
        <w:pStyle w:val="20TAQuestionNumber"/>
        <w:ind w:left="709" w:hanging="709"/>
        <w:rPr>
          <w:rFonts w:cs="Arial"/>
          <w:sz w:val="22"/>
          <w:szCs w:val="22"/>
        </w:rPr>
      </w:pPr>
      <w:bookmarkStart w:id="18" w:name="_Ref95294961"/>
      <w:r>
        <w:lastRenderedPageBreak/>
        <w:t xml:space="preserve">How do you identify </w:t>
      </w:r>
      <w:r w:rsidR="00256889">
        <w:t xml:space="preserve">if </w:t>
      </w:r>
      <w:r>
        <w:t>further changes</w:t>
      </w:r>
      <w:r w:rsidR="00256889">
        <w:t xml:space="preserve"> are</w:t>
      </w:r>
      <w:r>
        <w:t xml:space="preserve"> required during monitoring and review of implemented environmentally sustainable work practices?</w:t>
      </w:r>
      <w:bookmarkEnd w:id="18"/>
    </w:p>
    <w:p w14:paraId="639C381C" w14:textId="77777777" w:rsidR="004F525E" w:rsidRPr="004F525E" w:rsidRDefault="004F525E" w:rsidP="004F525E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734682" w:rsidRPr="00830749" w14:paraId="75BA1D3B" w14:textId="77777777" w:rsidTr="00B52FAA">
        <w:trPr>
          <w:trHeight w:val="385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12" w:space="0" w:color="000000"/>
            </w:tcBorders>
          </w:tcPr>
          <w:p w14:paraId="6330C47A" w14:textId="77777777" w:rsidR="00734682" w:rsidRPr="001C4084" w:rsidRDefault="00734682" w:rsidP="0091496F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0EE6B4A" w14:textId="11837B1B" w:rsidR="00734682" w:rsidRPr="001C4084" w:rsidRDefault="001F5A3C" w:rsidP="0091496F">
            <w:pPr>
              <w:rPr>
                <w:rFonts w:ascii="Arial" w:hAnsi="Arial" w:cs="Arial"/>
                <w:sz w:val="22"/>
                <w:szCs w:val="22"/>
              </w:rPr>
            </w:pPr>
            <w:permStart w:id="1598249134" w:edGrp="everyone"/>
            <w:r>
              <w:rPr>
                <w:rFonts w:ascii="Arial" w:hAnsi="Arial" w:cs="Arial"/>
                <w:sz w:val="22"/>
                <w:szCs w:val="22"/>
              </w:rPr>
              <w:t xml:space="preserve">Undesirable outcomes, or poor adoption of changes. </w:t>
            </w:r>
            <w:r w:rsidR="00DD0211">
              <w:rPr>
                <w:rFonts w:ascii="Arial" w:hAnsi="Arial" w:cs="Arial"/>
                <w:sz w:val="22"/>
                <w:szCs w:val="22"/>
              </w:rPr>
              <w:t xml:space="preserve">Not hitting new target goals etc </w:t>
            </w:r>
            <w:permEnd w:id="1598249134"/>
          </w:p>
        </w:tc>
        <w:permStart w:id="1067930630" w:edGrp="everyone"/>
        <w:tc>
          <w:tcPr>
            <w:tcW w:w="624" w:type="dxa"/>
            <w:tcBorders>
              <w:top w:val="nil"/>
              <w:left w:val="single" w:sz="12" w:space="0" w:color="000000"/>
              <w:bottom w:val="nil"/>
              <w:right w:val="nil"/>
            </w:tcBorders>
          </w:tcPr>
          <w:p w14:paraId="3596D019" w14:textId="24BDAFAF" w:rsidR="00734682" w:rsidRPr="00533511" w:rsidRDefault="00817EB0" w:rsidP="00BD5C7A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89404848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D5C7A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067930630"/>
          </w:p>
        </w:tc>
      </w:tr>
    </w:tbl>
    <w:p w14:paraId="00004B96" w14:textId="77777777" w:rsidR="00734682" w:rsidRDefault="00734682" w:rsidP="00734682">
      <w:pPr>
        <w:rPr>
          <w:rFonts w:ascii="Arial" w:hAnsi="Arial" w:cs="Arial"/>
          <w:sz w:val="22"/>
          <w:szCs w:val="22"/>
        </w:rPr>
      </w:pPr>
    </w:p>
    <w:p w14:paraId="568AB045" w14:textId="77777777" w:rsidR="00256889" w:rsidRDefault="00256889" w:rsidP="00256889">
      <w:pPr>
        <w:rPr>
          <w:rFonts w:ascii="Arial" w:hAnsi="Arial" w:cs="Arial"/>
          <w:sz w:val="22"/>
          <w:szCs w:val="22"/>
        </w:rPr>
      </w:pPr>
    </w:p>
    <w:p w14:paraId="21992747" w14:textId="00285241" w:rsidR="00256889" w:rsidRPr="001E7749" w:rsidRDefault="00256889" w:rsidP="00256889">
      <w:pPr>
        <w:pStyle w:val="20TAQuestionNumber"/>
        <w:ind w:left="709" w:hanging="709"/>
      </w:pPr>
      <w:bookmarkStart w:id="19" w:name="_Ref95296276"/>
      <w:r>
        <w:t>What actions can you take to promote successful strategies to colleagues and others on the work site?</w:t>
      </w:r>
      <w:bookmarkEnd w:id="19"/>
    </w:p>
    <w:p w14:paraId="0B848AF7" w14:textId="77777777" w:rsidR="00256889" w:rsidRPr="00830749" w:rsidRDefault="00256889" w:rsidP="00256889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256889" w:rsidRPr="00830749" w14:paraId="3BF0E2B4" w14:textId="77777777" w:rsidTr="00B52FAA">
        <w:trPr>
          <w:trHeight w:val="289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12" w:space="0" w:color="000000"/>
            </w:tcBorders>
          </w:tcPr>
          <w:p w14:paraId="76D3D3BC" w14:textId="77777777" w:rsidR="00256889" w:rsidRPr="001C4084" w:rsidRDefault="00256889" w:rsidP="00786708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76EC15E" w14:textId="03F33530" w:rsidR="00256889" w:rsidRPr="001C4084" w:rsidRDefault="00DD0211" w:rsidP="00786708">
            <w:pPr>
              <w:rPr>
                <w:rFonts w:ascii="Arial" w:hAnsi="Arial" w:cs="Arial"/>
                <w:sz w:val="22"/>
                <w:szCs w:val="22"/>
              </w:rPr>
            </w:pPr>
            <w:permStart w:id="1113987551" w:edGrp="everyone"/>
            <w:r>
              <w:rPr>
                <w:rFonts w:ascii="Arial" w:hAnsi="Arial" w:cs="Arial"/>
                <w:sz w:val="22"/>
                <w:szCs w:val="22"/>
              </w:rPr>
              <w:t xml:space="preserve">Training seminars, </w:t>
            </w:r>
            <w:r w:rsidR="00FB0627">
              <w:rPr>
                <w:rFonts w:ascii="Arial" w:hAnsi="Arial" w:cs="Arial"/>
                <w:sz w:val="22"/>
                <w:szCs w:val="22"/>
              </w:rPr>
              <w:t xml:space="preserve">personal and team coaching. </w:t>
            </w:r>
            <w:permEnd w:id="1113987551"/>
          </w:p>
        </w:tc>
        <w:permStart w:id="223432765" w:edGrp="everyone"/>
        <w:tc>
          <w:tcPr>
            <w:tcW w:w="624" w:type="dxa"/>
            <w:tcBorders>
              <w:top w:val="nil"/>
              <w:left w:val="single" w:sz="12" w:space="0" w:color="000000"/>
              <w:bottom w:val="nil"/>
              <w:right w:val="nil"/>
            </w:tcBorders>
          </w:tcPr>
          <w:p w14:paraId="2EFD068C" w14:textId="1EF3FCC0" w:rsidR="00256889" w:rsidRPr="00533511" w:rsidRDefault="00817EB0" w:rsidP="00BD5C7A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201943093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D5C7A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23432765"/>
          </w:p>
        </w:tc>
      </w:tr>
    </w:tbl>
    <w:p w14:paraId="2335F5EC" w14:textId="77777777" w:rsidR="00256889" w:rsidRDefault="00256889" w:rsidP="00256889">
      <w:pPr>
        <w:rPr>
          <w:rFonts w:ascii="Arial" w:hAnsi="Arial" w:cs="Arial"/>
          <w:sz w:val="22"/>
          <w:szCs w:val="22"/>
        </w:rPr>
      </w:pPr>
    </w:p>
    <w:p w14:paraId="1D18C8A5" w14:textId="77777777" w:rsidR="00B91F75" w:rsidRDefault="00B91F75" w:rsidP="00B91F75">
      <w:pPr>
        <w:rPr>
          <w:rFonts w:ascii="Arial" w:hAnsi="Arial" w:cs="Arial"/>
          <w:sz w:val="22"/>
          <w:szCs w:val="22"/>
        </w:rPr>
      </w:pPr>
    </w:p>
    <w:p w14:paraId="5AD62AD8" w14:textId="7A8B7BA8" w:rsidR="00B91F75" w:rsidRPr="001E7749" w:rsidRDefault="00B91F75" w:rsidP="00B91F75">
      <w:pPr>
        <w:pStyle w:val="20TAQuestionNumber"/>
        <w:ind w:left="709" w:hanging="709"/>
      </w:pPr>
      <w:bookmarkStart w:id="20" w:name="_Ref95296278"/>
      <w:r>
        <w:t>Why is management buy-in vital to the success of any environmentally sustainable strategy or program?</w:t>
      </w:r>
      <w:bookmarkEnd w:id="20"/>
    </w:p>
    <w:p w14:paraId="6536968E" w14:textId="77777777" w:rsidR="00B91F75" w:rsidRPr="00830749" w:rsidRDefault="00B91F75" w:rsidP="00B91F75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B91F75" w:rsidRPr="00830749" w14:paraId="4946DC0C" w14:textId="77777777" w:rsidTr="00B52FAA">
        <w:trPr>
          <w:trHeight w:val="294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12" w:space="0" w:color="000000"/>
            </w:tcBorders>
          </w:tcPr>
          <w:p w14:paraId="7A3AA99D" w14:textId="77777777" w:rsidR="00B91F75" w:rsidRPr="001C4084" w:rsidRDefault="00B91F75" w:rsidP="00786708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789D8AF" w14:textId="01A9595B" w:rsidR="00B91F75" w:rsidRPr="001C4084" w:rsidRDefault="00FB0627" w:rsidP="00786708">
            <w:pPr>
              <w:rPr>
                <w:rFonts w:ascii="Arial" w:hAnsi="Arial" w:cs="Arial"/>
                <w:sz w:val="22"/>
                <w:szCs w:val="22"/>
              </w:rPr>
            </w:pPr>
            <w:permStart w:id="658053208" w:edGrp="everyone"/>
            <w:r>
              <w:rPr>
                <w:rFonts w:ascii="Arial" w:hAnsi="Arial" w:cs="Arial"/>
                <w:sz w:val="22"/>
                <w:szCs w:val="22"/>
              </w:rPr>
              <w:t>Leadership starts at the top of the management isn’t interested neither is the workers.</w:t>
            </w:r>
            <w:permEnd w:id="658053208"/>
          </w:p>
        </w:tc>
        <w:permStart w:id="266421349" w:edGrp="everyone"/>
        <w:tc>
          <w:tcPr>
            <w:tcW w:w="624" w:type="dxa"/>
            <w:tcBorders>
              <w:top w:val="nil"/>
              <w:left w:val="single" w:sz="12" w:space="0" w:color="000000"/>
              <w:bottom w:val="nil"/>
              <w:right w:val="nil"/>
            </w:tcBorders>
          </w:tcPr>
          <w:p w14:paraId="3E4A73BD" w14:textId="5A536295" w:rsidR="00B91F75" w:rsidRPr="00533511" w:rsidRDefault="00817EB0" w:rsidP="00BD5C7A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45906509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D5C7A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66421349"/>
          </w:p>
        </w:tc>
      </w:tr>
    </w:tbl>
    <w:p w14:paraId="2A32C90B" w14:textId="1A877E08" w:rsidR="004E67D0" w:rsidRDefault="004E67D0" w:rsidP="004E67D0">
      <w:pPr>
        <w:jc w:val="left"/>
        <w:rPr>
          <w:rFonts w:ascii="Arial" w:hAnsi="Arial"/>
          <w:b/>
        </w:rPr>
      </w:pPr>
    </w:p>
    <w:p w14:paraId="29FDC08B" w14:textId="33D3806F" w:rsidR="00C76B5E" w:rsidRPr="004932A4" w:rsidRDefault="00C76B5E" w:rsidP="005037A0">
      <w:pPr>
        <w:pStyle w:val="02TACheckbox"/>
        <w:sectPr w:rsidR="00C76B5E" w:rsidRPr="004932A4" w:rsidSect="00101E97">
          <w:headerReference w:type="default" r:id="rId14"/>
          <w:footerReference w:type="default" r:id="rId15"/>
          <w:type w:val="oddPage"/>
          <w:pgSz w:w="11906" w:h="16838"/>
          <w:pgMar w:top="1440" w:right="1440" w:bottom="1440" w:left="1440" w:header="680" w:footer="680" w:gutter="0"/>
          <w:pgNumType w:start="1"/>
          <w:cols w:space="708"/>
          <w:docGrid w:linePitch="360"/>
        </w:sectPr>
      </w:pPr>
    </w:p>
    <w:p w14:paraId="365C0F60" w14:textId="3279E287" w:rsidR="004E699E" w:rsidRPr="004932A4" w:rsidRDefault="00817EB0" w:rsidP="004E699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-966196169"/>
          <w:placeholder>
            <w:docPart w:val="B04D90A5C5B049EBAC8D0F3EAD6E3593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E07859">
            <w:rPr>
              <w:szCs w:val="32"/>
            </w:rPr>
            <w:t>BSBSUS411</w:t>
          </w:r>
        </w:sdtContent>
      </w:sdt>
      <w:r w:rsidR="004E699E" w:rsidRPr="004932A4">
        <w:rPr>
          <w:szCs w:val="32"/>
        </w:rPr>
        <w:t xml:space="preserve"> </w:t>
      </w:r>
    </w:p>
    <w:p w14:paraId="04C6AC92" w14:textId="0DE8175B" w:rsidR="004E699E" w:rsidRDefault="00817EB0" w:rsidP="004E699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-303540618"/>
          <w:placeholder>
            <w:docPart w:val="2E37618BA45A47EB996186394A8A21C8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E07859">
            <w:rPr>
              <w:szCs w:val="32"/>
            </w:rPr>
            <w:t>Implement and monitor environmentally sustainable work practices</w:t>
          </w:r>
        </w:sdtContent>
      </w:sdt>
    </w:p>
    <w:p w14:paraId="54D71695" w14:textId="1C5AA077" w:rsidR="004E699E" w:rsidRPr="002D0927" w:rsidRDefault="004E699E" w:rsidP="004E699E">
      <w:pPr>
        <w:pStyle w:val="01BoldTitleUnitCodeandName"/>
        <w:rPr>
          <w:rFonts w:ascii="Arial" w:hAnsi="Arial" w:cs="Arial"/>
          <w:b w:val="0"/>
          <w:bCs/>
          <w:sz w:val="20"/>
        </w:rPr>
      </w:pPr>
    </w:p>
    <w:p w14:paraId="5A8A3F26" w14:textId="7AB73901" w:rsidR="004E699E" w:rsidRPr="004932A4" w:rsidRDefault="004E699E" w:rsidP="004E699E">
      <w:pPr>
        <w:pStyle w:val="01BoldTitleUnitCodeandName"/>
        <w:rPr>
          <w:szCs w:val="32"/>
        </w:rPr>
      </w:pPr>
      <w:r>
        <w:rPr>
          <w:szCs w:val="32"/>
        </w:rPr>
        <w:t>PRACTICAL ASSESSMENT</w:t>
      </w:r>
    </w:p>
    <w:p w14:paraId="04A579AA" w14:textId="46B73A42" w:rsidR="004E699E" w:rsidRDefault="004E699E" w:rsidP="004E699E">
      <w:pPr>
        <w:ind w:left="709" w:right="-24" w:hanging="709"/>
        <w:rPr>
          <w:rFonts w:ascii="Arial" w:hAnsi="Arial" w:cs="Arial"/>
          <w:sz w:val="20"/>
        </w:rPr>
      </w:pPr>
    </w:p>
    <w:p w14:paraId="42DFABE7" w14:textId="77777777" w:rsidR="00750D30" w:rsidRPr="00750D30" w:rsidRDefault="00750D30" w:rsidP="00750D30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71"/>
        <w:gridCol w:w="6309"/>
      </w:tblGrid>
      <w:tr w:rsidR="00750D30" w:rsidRPr="00750D30" w14:paraId="314E8700" w14:textId="77777777" w:rsidTr="0091496F">
        <w:trPr>
          <w:trHeight w:val="397"/>
        </w:trPr>
        <w:tc>
          <w:tcPr>
            <w:tcW w:w="267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9D28514" w14:textId="77777777" w:rsidR="00750D30" w:rsidRPr="00750D30" w:rsidRDefault="00750D30" w:rsidP="0091496F">
            <w:pPr>
              <w:ind w:right="390"/>
              <w:jc w:val="left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Participant name</w:t>
            </w:r>
          </w:p>
        </w:tc>
        <w:tc>
          <w:tcPr>
            <w:tcW w:w="63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C4800AB" w14:textId="1BA102F5" w:rsidR="00750D30" w:rsidRPr="00750D30" w:rsidRDefault="00FB0627" w:rsidP="0091496F">
            <w:pPr>
              <w:ind w:right="390"/>
              <w:jc w:val="left"/>
              <w:rPr>
                <w:rFonts w:ascii="Arial" w:hAnsi="Arial" w:cs="Arial"/>
                <w:sz w:val="20"/>
              </w:rPr>
            </w:pPr>
            <w:permStart w:id="2075816229" w:edGrp="everyone"/>
            <w:r>
              <w:rPr>
                <w:rFonts w:ascii="Arial" w:hAnsi="Arial" w:cs="Arial"/>
                <w:sz w:val="20"/>
              </w:rPr>
              <w:t xml:space="preserve">Darren parker </w:t>
            </w:r>
            <w:permEnd w:id="2075816229"/>
          </w:p>
        </w:tc>
      </w:tr>
    </w:tbl>
    <w:p w14:paraId="2C9DCD8A" w14:textId="77777777" w:rsidR="00750D30" w:rsidRPr="00750D30" w:rsidRDefault="00750D30" w:rsidP="00750D30">
      <w:pPr>
        <w:ind w:left="709" w:right="-24" w:hanging="709"/>
        <w:rPr>
          <w:rFonts w:ascii="Arial" w:hAnsi="Arial" w:cs="Arial"/>
          <w:sz w:val="20"/>
        </w:rPr>
      </w:pPr>
    </w:p>
    <w:p w14:paraId="7E42C2A0" w14:textId="0101E285" w:rsidR="00750D30" w:rsidRPr="00750D30" w:rsidRDefault="00750D30" w:rsidP="004E699E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4E699E" w:rsidRPr="00750D30" w14:paraId="36F20B5A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5B390E9A" w14:textId="2C7B9AFA" w:rsidR="004E699E" w:rsidRPr="00750D30" w:rsidRDefault="004E699E" w:rsidP="0091496F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PARTICIPANT</w:t>
            </w:r>
          </w:p>
        </w:tc>
      </w:tr>
      <w:tr w:rsidR="004E699E" w:rsidRPr="00750D30" w14:paraId="6863B1A5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EAA5AA0" w14:textId="5D0466BB" w:rsidR="004E699E" w:rsidRPr="00750D30" w:rsidRDefault="004E699E" w:rsidP="0091496F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4E699E" w:rsidRPr="00750D30" w14:paraId="11CDB226" w14:textId="77777777" w:rsidTr="00DE303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6FF1C2CF" w14:textId="6D9EE1E3" w:rsidR="00D82F1D" w:rsidRPr="00750D30" w:rsidRDefault="002342BE" w:rsidP="00184EFE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The tasks outlined on the following pages will require performance of normal workplace activities, as a result of a structured activity set by an </w:t>
            </w:r>
            <w:r w:rsidR="00D82F1D" w:rsidRPr="00750D30">
              <w:rPr>
                <w:rFonts w:ascii="Arial" w:hAnsi="Arial" w:cs="Arial"/>
                <w:sz w:val="20"/>
              </w:rPr>
              <w:t>O</w:t>
            </w:r>
            <w:r w:rsidRPr="00750D30">
              <w:rPr>
                <w:rFonts w:ascii="Arial" w:hAnsi="Arial" w:cs="Arial"/>
                <w:sz w:val="20"/>
              </w:rPr>
              <w:t xml:space="preserve">bserver in the workplace or a simulated activity set by your Assessor/Observer. </w:t>
            </w:r>
          </w:p>
          <w:p w14:paraId="7FFF2AB1" w14:textId="02B4B578" w:rsidR="00D82F1D" w:rsidRPr="00750D30" w:rsidRDefault="00D82F1D" w:rsidP="00184EFE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The timeframe for these tasks will be established by your Assessor/Observer, in consideration of location conditions and industry requirements.</w:t>
            </w:r>
          </w:p>
          <w:p w14:paraId="60F27210" w14:textId="400A880B" w:rsidR="00BE45C9" w:rsidRPr="00750D30" w:rsidRDefault="00BE45C9" w:rsidP="00184EFE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must complete all tasks unassisted by the Assessor or other </w:t>
            </w:r>
            <w:r w:rsidR="00A80BC3" w:rsidRPr="00750D30">
              <w:rPr>
                <w:rFonts w:ascii="Arial" w:hAnsi="Arial" w:cs="Arial"/>
                <w:sz w:val="20"/>
              </w:rPr>
              <w:t>personnel unless</w:t>
            </w:r>
            <w:r w:rsidRPr="00750D30">
              <w:rPr>
                <w:rFonts w:ascii="Arial" w:hAnsi="Arial" w:cs="Arial"/>
                <w:sz w:val="20"/>
              </w:rPr>
              <w:t xml:space="preserve"> the steps note this assistance. </w:t>
            </w:r>
          </w:p>
          <w:p w14:paraId="53A2FB28" w14:textId="515DA76C" w:rsidR="004E699E" w:rsidRPr="00750D30" w:rsidRDefault="004E699E" w:rsidP="00184EFE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You must attempt all task</w:t>
            </w:r>
            <w:r w:rsidR="002342BE" w:rsidRPr="00750D30">
              <w:rPr>
                <w:rFonts w:ascii="Arial" w:hAnsi="Arial" w:cs="Arial"/>
                <w:sz w:val="20"/>
              </w:rPr>
              <w:t>s (and itemised steps)</w:t>
            </w:r>
            <w:r w:rsidR="00D82F1D" w:rsidRPr="00750D30">
              <w:rPr>
                <w:rFonts w:ascii="Arial" w:hAnsi="Arial" w:cs="Arial"/>
                <w:sz w:val="20"/>
              </w:rPr>
              <w:t xml:space="preserve"> for a ‘Satisfactory’ assessment outcome to be awarded</w:t>
            </w:r>
            <w:r w:rsidRPr="00750D30">
              <w:rPr>
                <w:rFonts w:ascii="Arial" w:hAnsi="Arial" w:cs="Arial"/>
                <w:sz w:val="20"/>
              </w:rPr>
              <w:t>.</w:t>
            </w:r>
          </w:p>
          <w:p w14:paraId="04C4ED3B" w14:textId="3C75D2F1" w:rsidR="00D82F1D" w:rsidRPr="00750D30" w:rsidRDefault="00D82F1D" w:rsidP="00184EFE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For any observation conducted that is incomplete, or without satisfactory performance, the observation will need to be completed again after further training support.</w:t>
            </w:r>
          </w:p>
        </w:tc>
      </w:tr>
    </w:tbl>
    <w:p w14:paraId="78762BEA" w14:textId="355AC5B0" w:rsidR="004E699E" w:rsidRDefault="004E699E" w:rsidP="004E699E">
      <w:pPr>
        <w:ind w:right="-24"/>
        <w:rPr>
          <w:rFonts w:ascii="Arial" w:hAnsi="Arial" w:cs="Arial"/>
          <w:sz w:val="20"/>
        </w:rPr>
      </w:pPr>
    </w:p>
    <w:p w14:paraId="765EBA4A" w14:textId="77777777" w:rsidR="00DE303D" w:rsidRPr="00750D30" w:rsidRDefault="00DE303D" w:rsidP="004E699E">
      <w:pPr>
        <w:ind w:right="-24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4E699E" w:rsidRPr="00750D30" w14:paraId="070D888E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687FB9F3" w14:textId="2DF0570D" w:rsidR="004E699E" w:rsidRPr="00750D30" w:rsidRDefault="004E699E" w:rsidP="0091496F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ASSESSOR</w:t>
            </w:r>
            <w:r w:rsidR="00651B97" w:rsidRPr="00750D30">
              <w:rPr>
                <w:rFonts w:ascii="Arial" w:hAnsi="Arial" w:cs="Arial"/>
                <w:b/>
                <w:sz w:val="20"/>
              </w:rPr>
              <w:t>/OBSERVER</w:t>
            </w:r>
          </w:p>
        </w:tc>
      </w:tr>
      <w:tr w:rsidR="004E699E" w:rsidRPr="00750D30" w14:paraId="01DF00E9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2D3C6AEE" w14:textId="7689D2BC" w:rsidR="004E699E" w:rsidRPr="00750D30" w:rsidRDefault="004E699E" w:rsidP="0091496F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4E699E" w:rsidRPr="00750D30" w14:paraId="1879819D" w14:textId="77777777" w:rsidTr="00DE303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27DA6239" w14:textId="4C62D899" w:rsidR="00D82F1D" w:rsidRPr="00750D30" w:rsidRDefault="00D82F1D" w:rsidP="00184EFE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The following observation record should be used to judge and record your observations of the Participant as they complete the task(s) set. You </w:t>
            </w:r>
            <w:r w:rsidR="00651B97" w:rsidRPr="00750D30">
              <w:rPr>
                <w:rFonts w:ascii="Arial" w:hAnsi="Arial" w:cs="Arial"/>
                <w:sz w:val="20"/>
              </w:rPr>
              <w:t xml:space="preserve">must </w:t>
            </w:r>
            <w:r w:rsidRPr="00750D30">
              <w:rPr>
                <w:rFonts w:ascii="Arial" w:hAnsi="Arial" w:cs="Arial"/>
                <w:sz w:val="20"/>
              </w:rPr>
              <w:t xml:space="preserve">record your observations of the </w:t>
            </w:r>
            <w:r w:rsidR="00DE303D">
              <w:rPr>
                <w:rFonts w:ascii="Arial" w:hAnsi="Arial" w:cs="Arial"/>
                <w:sz w:val="20"/>
              </w:rPr>
              <w:t>Participant</w:t>
            </w:r>
            <w:r w:rsidRPr="00750D30">
              <w:rPr>
                <w:rFonts w:ascii="Arial" w:hAnsi="Arial" w:cs="Arial"/>
                <w:sz w:val="20"/>
              </w:rPr>
              <w:t xml:space="preserve">’s performance. </w:t>
            </w:r>
          </w:p>
          <w:p w14:paraId="0A7C0629" w14:textId="36F9D100" w:rsidR="0057509D" w:rsidRPr="00750D30" w:rsidRDefault="00651B97" w:rsidP="00184EFE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For each occasion, indicate the task performed and whether it was a simulation or workplace-based task. </w:t>
            </w:r>
          </w:p>
          <w:p w14:paraId="34F6BA67" w14:textId="119A7DAA" w:rsidR="00BE45C9" w:rsidRPr="00750D30" w:rsidRDefault="00BE45C9" w:rsidP="00184EFE">
            <w:pPr>
              <w:numPr>
                <w:ilvl w:val="2"/>
                <w:numId w:val="19"/>
              </w:numPr>
              <w:ind w:left="1283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Any simulated assessment must ensure the Participant still performs under workplace conditions which reflect industry standards.</w:t>
            </w:r>
          </w:p>
          <w:p w14:paraId="0919FF81" w14:textId="088EC7F6" w:rsidR="0057509D" w:rsidRPr="00750D30" w:rsidRDefault="0057509D" w:rsidP="00184EFE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In the comments, provide clear detail regarding the task that the Participant was required to do (e.g. PPE used, materials handled, attachments connected, plant types).</w:t>
            </w:r>
          </w:p>
          <w:p w14:paraId="49738D1C" w14:textId="3C0C8A78" w:rsidR="004E699E" w:rsidRPr="00750D30" w:rsidRDefault="004E699E" w:rsidP="00184EFE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All steps must be satisfactorily demonstrated by the Participant for a </w:t>
            </w:r>
            <w:r w:rsidR="00906AB7" w:rsidRPr="00750D30">
              <w:rPr>
                <w:rFonts w:ascii="Arial" w:hAnsi="Arial" w:cs="Arial"/>
                <w:sz w:val="20"/>
              </w:rPr>
              <w:t>‘</w:t>
            </w:r>
            <w:r w:rsidRPr="00750D30">
              <w:rPr>
                <w:rFonts w:ascii="Arial" w:hAnsi="Arial" w:cs="Arial"/>
                <w:sz w:val="20"/>
              </w:rPr>
              <w:t>Satisfactory</w:t>
            </w:r>
            <w:r w:rsidR="00906AB7" w:rsidRPr="00750D30">
              <w:rPr>
                <w:rFonts w:ascii="Arial" w:hAnsi="Arial" w:cs="Arial"/>
                <w:sz w:val="20"/>
              </w:rPr>
              <w:t>’</w:t>
            </w:r>
            <w:r w:rsidRPr="00750D30">
              <w:rPr>
                <w:rFonts w:ascii="Arial" w:hAnsi="Arial" w:cs="Arial"/>
                <w:sz w:val="20"/>
              </w:rPr>
              <w:t xml:space="preserve"> determination (indicated by an Assessor tick to the right of </w:t>
            </w:r>
            <w:r w:rsidR="00D82F1D" w:rsidRPr="00750D30">
              <w:rPr>
                <w:rFonts w:ascii="Arial" w:hAnsi="Arial" w:cs="Arial"/>
                <w:sz w:val="20"/>
              </w:rPr>
              <w:t>each itemised step</w:t>
            </w:r>
            <w:r w:rsidR="00651B97" w:rsidRPr="00750D30">
              <w:rPr>
                <w:rFonts w:ascii="Arial" w:hAnsi="Arial" w:cs="Arial"/>
                <w:sz w:val="20"/>
              </w:rPr>
              <w:t>, or an Observer tick to the right of each itemised step, and confirmation by an Assessor</w:t>
            </w:r>
            <w:r w:rsidR="00906AB7" w:rsidRPr="00750D30">
              <w:rPr>
                <w:rFonts w:ascii="Arial" w:hAnsi="Arial" w:cs="Arial"/>
                <w:sz w:val="20"/>
              </w:rPr>
              <w:t xml:space="preserve"> in the Assessor Comments</w:t>
            </w:r>
            <w:r w:rsidRPr="00750D30">
              <w:rPr>
                <w:rFonts w:ascii="Arial" w:hAnsi="Arial" w:cs="Arial"/>
                <w:sz w:val="20"/>
              </w:rPr>
              <w:t>).</w:t>
            </w:r>
          </w:p>
          <w:p w14:paraId="243CF6D8" w14:textId="7C938ECE" w:rsidR="00906AB7" w:rsidRPr="00750D30" w:rsidRDefault="00651B97" w:rsidP="00184EFE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Where you have determined that one or more task steps have not been satisfactorily demonstrated, provide the Participant with additional support and outl</w:t>
            </w:r>
            <w:r w:rsidR="00906AB7" w:rsidRPr="00750D30">
              <w:rPr>
                <w:rFonts w:ascii="Arial" w:hAnsi="Arial" w:cs="Arial"/>
                <w:sz w:val="20"/>
              </w:rPr>
              <w:t xml:space="preserve">ine details of such assistance </w:t>
            </w:r>
            <w:r w:rsidRPr="00750D30">
              <w:rPr>
                <w:rFonts w:ascii="Arial" w:hAnsi="Arial" w:cs="Arial"/>
                <w:sz w:val="20"/>
              </w:rPr>
              <w:t>in the Assessor</w:t>
            </w:r>
            <w:r w:rsidR="00906AB7" w:rsidRPr="00750D30">
              <w:rPr>
                <w:rFonts w:ascii="Arial" w:hAnsi="Arial" w:cs="Arial"/>
                <w:sz w:val="20"/>
              </w:rPr>
              <w:t>/Observer</w:t>
            </w:r>
            <w:r w:rsidRPr="00750D30">
              <w:rPr>
                <w:rFonts w:ascii="Arial" w:hAnsi="Arial" w:cs="Arial"/>
                <w:sz w:val="20"/>
              </w:rPr>
              <w:t xml:space="preserve"> Comments</w:t>
            </w:r>
            <w:r w:rsidR="00906AB7" w:rsidRPr="00750D30">
              <w:rPr>
                <w:rFonts w:ascii="Arial" w:hAnsi="Arial" w:cs="Arial"/>
                <w:sz w:val="20"/>
              </w:rPr>
              <w:t xml:space="preserve">. Allow the Participant two (2) further opportunities to demonstrate the task again to allow an opportunity for a ‘Satisfactory’ assessment outcome to be achieved. </w:t>
            </w:r>
          </w:p>
          <w:p w14:paraId="3147544B" w14:textId="261DADD9" w:rsidR="00906AB7" w:rsidRPr="00750D30" w:rsidRDefault="00906AB7" w:rsidP="00184EFE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If after t</w:t>
            </w:r>
            <w:r w:rsidR="00BB14F2" w:rsidRPr="00750D30">
              <w:rPr>
                <w:rFonts w:ascii="Arial" w:hAnsi="Arial" w:cs="Arial"/>
                <w:sz w:val="20"/>
              </w:rPr>
              <w:t>hree</w:t>
            </w:r>
            <w:r w:rsidRPr="00750D30">
              <w:rPr>
                <w:rFonts w:ascii="Arial" w:hAnsi="Arial" w:cs="Arial"/>
                <w:sz w:val="20"/>
              </w:rPr>
              <w:t xml:space="preserve"> (</w:t>
            </w:r>
            <w:r w:rsidR="00BB14F2" w:rsidRPr="00750D30">
              <w:rPr>
                <w:rFonts w:ascii="Arial" w:hAnsi="Arial" w:cs="Arial"/>
                <w:sz w:val="20"/>
              </w:rPr>
              <w:t>3</w:t>
            </w:r>
            <w:r w:rsidRPr="00750D30">
              <w:rPr>
                <w:rFonts w:ascii="Arial" w:hAnsi="Arial" w:cs="Arial"/>
                <w:sz w:val="20"/>
              </w:rPr>
              <w:t>) attempts the Assessor determines that the Participant cannot demonstrate the required steps, a ‘Not Satisfactory’ outcome is to be determined.</w:t>
            </w:r>
          </w:p>
        </w:tc>
      </w:tr>
    </w:tbl>
    <w:p w14:paraId="54822B3A" w14:textId="135DD9F0" w:rsidR="00906AB7" w:rsidRDefault="00906AB7" w:rsidP="004E699E">
      <w:pPr>
        <w:ind w:right="-24"/>
        <w:rPr>
          <w:rFonts w:ascii="Arial" w:hAnsi="Arial" w:cs="Arial"/>
          <w:b/>
          <w:sz w:val="16"/>
          <w:szCs w:val="16"/>
        </w:rPr>
      </w:pPr>
    </w:p>
    <w:p w14:paraId="127E87AF" w14:textId="77777777" w:rsidR="00906AB7" w:rsidRDefault="00906AB7">
      <w:pPr>
        <w:jc w:val="left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br w:type="page"/>
      </w:r>
    </w:p>
    <w:tbl>
      <w:tblPr>
        <w:tblW w:w="9049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76"/>
        <w:gridCol w:w="1403"/>
        <w:gridCol w:w="1417"/>
        <w:gridCol w:w="2552"/>
        <w:gridCol w:w="1190"/>
        <w:gridCol w:w="1211"/>
      </w:tblGrid>
      <w:tr w:rsidR="0057509D" w:rsidRPr="004932A4" w14:paraId="0DF7C85D" w14:textId="77777777" w:rsidTr="00C9350D">
        <w:trPr>
          <w:trHeight w:val="217"/>
          <w:jc w:val="center"/>
        </w:trPr>
        <w:tc>
          <w:tcPr>
            <w:tcW w:w="9049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719C2301" w14:textId="0FDB0D28" w:rsidR="0057509D" w:rsidRPr="00906AB7" w:rsidRDefault="0057509D" w:rsidP="007678DC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lastRenderedPageBreak/>
              <w:t>TASK OUTCOME</w:t>
            </w:r>
          </w:p>
        </w:tc>
      </w:tr>
      <w:tr w:rsidR="0057509D" w:rsidRPr="004932A4" w14:paraId="70AC8A23" w14:textId="77777777" w:rsidTr="001C1E80">
        <w:trPr>
          <w:trHeight w:val="217"/>
          <w:jc w:val="center"/>
        </w:trPr>
        <w:tc>
          <w:tcPr>
            <w:tcW w:w="1276" w:type="dxa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F3F3F3"/>
            <w:vAlign w:val="center"/>
          </w:tcPr>
          <w:p w14:paraId="06806F8A" w14:textId="5437E655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Task</w:t>
            </w:r>
          </w:p>
        </w:tc>
        <w:tc>
          <w:tcPr>
            <w:tcW w:w="1403" w:type="dxa"/>
            <w:vMerge w:val="restart"/>
            <w:tcBorders>
              <w:top w:val="single" w:sz="12" w:space="0" w:color="auto"/>
            </w:tcBorders>
            <w:shd w:val="clear" w:color="auto" w:fill="F3F3F3"/>
            <w:vAlign w:val="center"/>
          </w:tcPr>
          <w:p w14:paraId="3C24B89B" w14:textId="7846FA42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Date</w:t>
            </w:r>
          </w:p>
        </w:tc>
        <w:tc>
          <w:tcPr>
            <w:tcW w:w="1417" w:type="dxa"/>
            <w:vMerge w:val="restart"/>
            <w:tcBorders>
              <w:top w:val="single" w:sz="12" w:space="0" w:color="auto"/>
            </w:tcBorders>
            <w:shd w:val="clear" w:color="auto" w:fill="F3F3F3"/>
            <w:vAlign w:val="center"/>
          </w:tcPr>
          <w:p w14:paraId="4652EFBF" w14:textId="56A92F50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Task Type (Tick)</w:t>
            </w:r>
          </w:p>
        </w:tc>
        <w:tc>
          <w:tcPr>
            <w:tcW w:w="2552" w:type="dxa"/>
            <w:vMerge w:val="restart"/>
            <w:tcBorders>
              <w:top w:val="single" w:sz="12" w:space="0" w:color="auto"/>
            </w:tcBorders>
            <w:shd w:val="clear" w:color="auto" w:fill="F3F3F3"/>
            <w:vAlign w:val="center"/>
          </w:tcPr>
          <w:p w14:paraId="55A65D39" w14:textId="48B62EC0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Location</w:t>
            </w:r>
          </w:p>
        </w:tc>
        <w:tc>
          <w:tcPr>
            <w:tcW w:w="2401" w:type="dxa"/>
            <w:gridSpan w:val="2"/>
            <w:tcBorders>
              <w:top w:val="single" w:sz="12" w:space="0" w:color="auto"/>
              <w:right w:val="single" w:sz="12" w:space="0" w:color="auto"/>
            </w:tcBorders>
            <w:shd w:val="clear" w:color="auto" w:fill="F3F3F3"/>
            <w:vAlign w:val="center"/>
          </w:tcPr>
          <w:p w14:paraId="67CAF882" w14:textId="536B479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Task outcome (Tick)</w:t>
            </w:r>
          </w:p>
        </w:tc>
      </w:tr>
      <w:tr w:rsidR="0057509D" w:rsidRPr="004932A4" w14:paraId="27EE6FAE" w14:textId="77777777" w:rsidTr="001C1E80">
        <w:trPr>
          <w:cantSplit/>
          <w:jc w:val="center"/>
        </w:trPr>
        <w:tc>
          <w:tcPr>
            <w:tcW w:w="1276" w:type="dxa"/>
            <w:vMerge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14:paraId="284F3807" w14:textId="7777777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403" w:type="dxa"/>
            <w:vMerge/>
            <w:tcBorders>
              <w:bottom w:val="single" w:sz="4" w:space="0" w:color="auto"/>
            </w:tcBorders>
            <w:vAlign w:val="center"/>
          </w:tcPr>
          <w:p w14:paraId="263C44AC" w14:textId="0843B3A3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417" w:type="dxa"/>
            <w:vMerge/>
            <w:shd w:val="clear" w:color="auto" w:fill="F2F2F2" w:themeFill="background1" w:themeFillShade="F2"/>
          </w:tcPr>
          <w:p w14:paraId="64A7337D" w14:textId="7777777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2552" w:type="dxa"/>
            <w:vMerge/>
            <w:shd w:val="clear" w:color="auto" w:fill="F2F2F2" w:themeFill="background1" w:themeFillShade="F2"/>
          </w:tcPr>
          <w:p w14:paraId="472AE3A0" w14:textId="7777777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190" w:type="dxa"/>
            <w:shd w:val="clear" w:color="auto" w:fill="F2F2F2" w:themeFill="background1" w:themeFillShade="F2"/>
            <w:vAlign w:val="center"/>
          </w:tcPr>
          <w:p w14:paraId="712339F2" w14:textId="36571E1C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906AB7">
              <w:rPr>
                <w:rFonts w:ascii="Arial" w:hAnsi="Arial" w:cs="Arial"/>
                <w:sz w:val="19"/>
                <w:szCs w:val="19"/>
              </w:rPr>
              <w:t>Satisfactory</w:t>
            </w:r>
          </w:p>
        </w:tc>
        <w:tc>
          <w:tcPr>
            <w:tcW w:w="1211" w:type="dxa"/>
            <w:tcBorders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6F72F358" w14:textId="1A69F402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906AB7">
              <w:rPr>
                <w:rFonts w:ascii="Arial" w:hAnsi="Arial" w:cs="Arial"/>
                <w:sz w:val="19"/>
                <w:szCs w:val="19"/>
              </w:rPr>
              <w:t>Not Satisfactory</w:t>
            </w:r>
          </w:p>
        </w:tc>
      </w:tr>
      <w:tr w:rsidR="001C1E80" w:rsidRPr="004932A4" w14:paraId="33EE888A" w14:textId="77777777" w:rsidTr="001C1E80">
        <w:trPr>
          <w:cantSplit/>
          <w:jc w:val="center"/>
        </w:trPr>
        <w:tc>
          <w:tcPr>
            <w:tcW w:w="1276" w:type="dxa"/>
            <w:tcBorders>
              <w:top w:val="single" w:sz="4" w:space="0" w:color="auto"/>
              <w:left w:val="single" w:sz="12" w:space="0" w:color="auto"/>
            </w:tcBorders>
            <w:vAlign w:val="center"/>
          </w:tcPr>
          <w:p w14:paraId="664D9002" w14:textId="7F8C222B" w:rsidR="001C1E80" w:rsidRPr="00A80BC3" w:rsidRDefault="001C1E80" w:rsidP="001C1E80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A80BC3">
              <w:rPr>
                <w:rFonts w:ascii="Arial" w:hAnsi="Arial" w:cs="Arial"/>
                <w:sz w:val="19"/>
                <w:szCs w:val="19"/>
              </w:rPr>
              <w:t>Task 1 (Occasion 1)</w:t>
            </w:r>
          </w:p>
        </w:tc>
        <w:permStart w:id="21526375" w:edGrp="everyone"/>
        <w:tc>
          <w:tcPr>
            <w:tcW w:w="1403" w:type="dxa"/>
            <w:tcBorders>
              <w:top w:val="single" w:sz="4" w:space="0" w:color="auto"/>
            </w:tcBorders>
            <w:vAlign w:val="center"/>
          </w:tcPr>
          <w:p w14:paraId="013F31AB" w14:textId="5C08C2CC" w:rsidR="001C1E80" w:rsidRPr="00906AB7" w:rsidRDefault="00817EB0" w:rsidP="001C1E80">
            <w:pPr>
              <w:ind w:right="-24"/>
              <w:jc w:val="center"/>
              <w:rPr>
                <w:rFonts w:ascii="Arial" w:hAnsi="Arial" w:cs="Arial"/>
                <w:sz w:val="19"/>
                <w:szCs w:val="19"/>
                <w:highlight w:val="yellow"/>
              </w:rPr>
            </w:pPr>
            <w:sdt>
              <w:sdtPr>
                <w:rPr>
                  <w:rFonts w:ascii="Arial" w:hAnsi="Arial" w:cs="Arial"/>
                  <w:b/>
                  <w:bCs/>
                  <w:sz w:val="22"/>
                  <w:szCs w:val="22"/>
                </w:rPr>
                <w:id w:val="124985312"/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1C1E80" w:rsidRPr="006614E5">
                  <w:rPr>
                    <w:rStyle w:val="PlaceholderText"/>
                    <w:color w:val="808080" w:themeColor="background1" w:themeShade="80"/>
                    <w:sz w:val="22"/>
                    <w:szCs w:val="22"/>
                  </w:rPr>
                  <w:t>Select Date.</w:t>
                </w:r>
                <w:permEnd w:id="21526375"/>
              </w:sdtContent>
            </w:sdt>
          </w:p>
        </w:tc>
        <w:permStart w:id="1602104795" w:edGrp="everyone"/>
        <w:tc>
          <w:tcPr>
            <w:tcW w:w="1417" w:type="dxa"/>
            <w:vAlign w:val="center"/>
          </w:tcPr>
          <w:p w14:paraId="4AD7E5C1" w14:textId="77777777" w:rsidR="001C1E80" w:rsidRPr="00906AB7" w:rsidRDefault="00817EB0" w:rsidP="001C1E80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53523049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1C1E80" w:rsidRPr="00D06775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permEnd w:id="1602104795"/>
            <w:r w:rsidR="001C1E80" w:rsidRPr="00D06775">
              <w:rPr>
                <w:rFonts w:ascii="Arial" w:hAnsi="Arial" w:cs="Arial"/>
                <w:sz w:val="28"/>
              </w:rPr>
              <w:t xml:space="preserve"> </w:t>
            </w:r>
            <w:r w:rsidR="001C1E80" w:rsidRPr="00906AB7">
              <w:rPr>
                <w:rFonts w:ascii="Arial" w:hAnsi="Arial" w:cs="Arial"/>
                <w:sz w:val="19"/>
                <w:szCs w:val="19"/>
              </w:rPr>
              <w:t>Workplace</w:t>
            </w:r>
          </w:p>
          <w:permStart w:id="1607156402" w:edGrp="everyone"/>
          <w:p w14:paraId="2E502A3F" w14:textId="57960410" w:rsidR="001C1E80" w:rsidRPr="00A44CB5" w:rsidRDefault="00817EB0" w:rsidP="001C1E80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19847321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1C1E80" w:rsidRPr="00D06775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permEnd w:id="1607156402"/>
            <w:r w:rsidR="001C1E80" w:rsidRPr="00D06775">
              <w:rPr>
                <w:rFonts w:ascii="Arial" w:hAnsi="Arial" w:cs="Arial"/>
                <w:sz w:val="28"/>
              </w:rPr>
              <w:t xml:space="preserve"> </w:t>
            </w:r>
            <w:r w:rsidR="001C1E80" w:rsidRPr="00906AB7">
              <w:rPr>
                <w:rFonts w:ascii="Arial" w:hAnsi="Arial" w:cs="Arial"/>
                <w:sz w:val="19"/>
                <w:szCs w:val="19"/>
              </w:rPr>
              <w:t>Simulation</w:t>
            </w:r>
          </w:p>
        </w:tc>
        <w:tc>
          <w:tcPr>
            <w:tcW w:w="2552" w:type="dxa"/>
            <w:vAlign w:val="center"/>
          </w:tcPr>
          <w:p w14:paraId="413EA5E3" w14:textId="3435AE7A" w:rsidR="001C1E80" w:rsidRPr="00A44CB5" w:rsidRDefault="001C1E80" w:rsidP="001C1E80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002915679" w:edGrp="everyone"/>
            <w:permEnd w:id="1002915679"/>
          </w:p>
        </w:tc>
        <w:permStart w:id="559158967" w:edGrp="everyone"/>
        <w:tc>
          <w:tcPr>
            <w:tcW w:w="1190" w:type="dxa"/>
            <w:vAlign w:val="center"/>
          </w:tcPr>
          <w:p w14:paraId="70611D39" w14:textId="6F1E4AAF" w:rsidR="001C1E80" w:rsidRPr="001C1E80" w:rsidRDefault="00817EB0" w:rsidP="001C1E80">
            <w:pPr>
              <w:pStyle w:val="38PASBenchmark"/>
              <w:ind w:left="0"/>
              <w:jc w:val="center"/>
              <w:rPr>
                <w:vanish w:val="0"/>
                <w:color w:val="auto"/>
              </w:rPr>
            </w:pPr>
            <w:sdt>
              <w:sdtPr>
                <w:rPr>
                  <w:rFonts w:ascii="Arial" w:hAnsi="Arial"/>
                  <w:vanish w:val="0"/>
                  <w:color w:val="auto"/>
                  <w:sz w:val="32"/>
                  <w:szCs w:val="22"/>
                </w:rPr>
                <w:id w:val="76226750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52FAA">
                  <w:rPr>
                    <w:rFonts w:ascii="Arial" w:hAnsi="Arial"/>
                    <w:vanish w:val="0"/>
                    <w:color w:val="auto"/>
                    <w:sz w:val="32"/>
                    <w:szCs w:val="22"/>
                  </w:rPr>
                  <w:sym w:font="Wingdings" w:char="F0A8"/>
                </w:r>
              </w:sdtContent>
            </w:sdt>
            <w:permEnd w:id="559158967"/>
          </w:p>
        </w:tc>
        <w:permStart w:id="716048945" w:edGrp="everyone"/>
        <w:tc>
          <w:tcPr>
            <w:tcW w:w="1211" w:type="dxa"/>
            <w:tcBorders>
              <w:right w:val="single" w:sz="12" w:space="0" w:color="auto"/>
            </w:tcBorders>
            <w:vAlign w:val="center"/>
          </w:tcPr>
          <w:p w14:paraId="58AB0513" w14:textId="00E9A081" w:rsidR="001C1E80" w:rsidRPr="001C1E80" w:rsidRDefault="00817EB0" w:rsidP="001C1E80">
            <w:pPr>
              <w:pStyle w:val="38PASBenchmark"/>
              <w:ind w:left="0"/>
              <w:jc w:val="center"/>
              <w:rPr>
                <w:vanish w:val="0"/>
                <w:color w:val="auto"/>
              </w:rPr>
            </w:pPr>
            <w:sdt>
              <w:sdtPr>
                <w:rPr>
                  <w:rFonts w:ascii="Arial" w:hAnsi="Arial"/>
                  <w:vanish w:val="0"/>
                  <w:color w:val="auto"/>
                  <w:sz w:val="32"/>
                  <w:szCs w:val="22"/>
                </w:rPr>
                <w:id w:val="56191650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1C1E80" w:rsidRPr="001C1E80">
                  <w:rPr>
                    <w:rFonts w:ascii="Arial" w:hAnsi="Arial"/>
                    <w:vanish w:val="0"/>
                    <w:color w:val="auto"/>
                    <w:sz w:val="32"/>
                    <w:szCs w:val="22"/>
                  </w:rPr>
                  <w:sym w:font="Wingdings" w:char="F0A8"/>
                </w:r>
              </w:sdtContent>
            </w:sdt>
            <w:permEnd w:id="716048945"/>
          </w:p>
        </w:tc>
      </w:tr>
      <w:tr w:rsidR="001C1E80" w:rsidRPr="004932A4" w14:paraId="4C05266E" w14:textId="77777777" w:rsidTr="001C1E80">
        <w:trPr>
          <w:cantSplit/>
          <w:trHeight w:val="313"/>
          <w:jc w:val="center"/>
        </w:trPr>
        <w:tc>
          <w:tcPr>
            <w:tcW w:w="1276" w:type="dxa"/>
            <w:tcBorders>
              <w:left w:val="single" w:sz="12" w:space="0" w:color="auto"/>
            </w:tcBorders>
            <w:vAlign w:val="center"/>
          </w:tcPr>
          <w:p w14:paraId="6D836AA5" w14:textId="3E07D3EB" w:rsidR="001C1E80" w:rsidRPr="00A80BC3" w:rsidRDefault="001C1E80" w:rsidP="001C1E80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A80BC3">
              <w:rPr>
                <w:rFonts w:ascii="Arial" w:hAnsi="Arial" w:cs="Arial"/>
                <w:sz w:val="19"/>
                <w:szCs w:val="19"/>
              </w:rPr>
              <w:t>Task 1 (Occasion 2)</w:t>
            </w:r>
          </w:p>
        </w:tc>
        <w:permStart w:id="802165808" w:edGrp="everyone"/>
        <w:tc>
          <w:tcPr>
            <w:tcW w:w="1403" w:type="dxa"/>
            <w:vAlign w:val="center"/>
          </w:tcPr>
          <w:p w14:paraId="60F8D96B" w14:textId="6B08B29C" w:rsidR="001C1E80" w:rsidRPr="00906AB7" w:rsidRDefault="00817EB0" w:rsidP="001C1E80">
            <w:pPr>
              <w:ind w:right="-24"/>
              <w:jc w:val="center"/>
              <w:rPr>
                <w:rFonts w:ascii="Arial" w:hAnsi="Arial" w:cs="Arial"/>
                <w:sz w:val="19"/>
                <w:szCs w:val="19"/>
                <w:highlight w:val="yellow"/>
              </w:rPr>
            </w:pPr>
            <w:sdt>
              <w:sdtPr>
                <w:rPr>
                  <w:rFonts w:ascii="Arial" w:hAnsi="Arial" w:cs="Arial"/>
                  <w:b/>
                  <w:bCs/>
                  <w:sz w:val="22"/>
                  <w:szCs w:val="22"/>
                </w:rPr>
                <w:id w:val="691035446"/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1C1E80" w:rsidRPr="006614E5">
                  <w:rPr>
                    <w:rStyle w:val="PlaceholderText"/>
                    <w:color w:val="808080" w:themeColor="background1" w:themeShade="80"/>
                    <w:sz w:val="22"/>
                    <w:szCs w:val="22"/>
                  </w:rPr>
                  <w:t>Select Date.</w:t>
                </w:r>
                <w:permEnd w:id="802165808"/>
              </w:sdtContent>
            </w:sdt>
          </w:p>
        </w:tc>
        <w:permStart w:id="997667604" w:edGrp="everyone"/>
        <w:tc>
          <w:tcPr>
            <w:tcW w:w="1417" w:type="dxa"/>
            <w:vAlign w:val="center"/>
          </w:tcPr>
          <w:p w14:paraId="04F8CA97" w14:textId="77777777" w:rsidR="001C1E80" w:rsidRPr="00906AB7" w:rsidRDefault="00817EB0" w:rsidP="001C1E80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53087562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1C1E80" w:rsidRPr="00D06775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permEnd w:id="997667604"/>
            <w:r w:rsidR="001C1E80" w:rsidRPr="00D06775">
              <w:rPr>
                <w:rFonts w:ascii="Arial" w:hAnsi="Arial" w:cs="Arial"/>
                <w:sz w:val="28"/>
              </w:rPr>
              <w:t xml:space="preserve"> </w:t>
            </w:r>
            <w:r w:rsidR="001C1E80" w:rsidRPr="00906AB7">
              <w:rPr>
                <w:rFonts w:ascii="Arial" w:hAnsi="Arial" w:cs="Arial"/>
                <w:sz w:val="19"/>
                <w:szCs w:val="19"/>
              </w:rPr>
              <w:t>Workplace</w:t>
            </w:r>
          </w:p>
          <w:permStart w:id="7143553" w:edGrp="everyone"/>
          <w:p w14:paraId="208A2BC4" w14:textId="5780AA14" w:rsidR="001C1E80" w:rsidRPr="00162AE6" w:rsidRDefault="00817EB0" w:rsidP="001C1E80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67626062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1C1E80" w:rsidRPr="00D06775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permEnd w:id="7143553"/>
            <w:r w:rsidR="001C1E80" w:rsidRPr="00D06775">
              <w:rPr>
                <w:rFonts w:ascii="Arial" w:hAnsi="Arial" w:cs="Arial"/>
                <w:sz w:val="28"/>
              </w:rPr>
              <w:t xml:space="preserve"> </w:t>
            </w:r>
            <w:r w:rsidR="001C1E80" w:rsidRPr="00906AB7">
              <w:rPr>
                <w:rFonts w:ascii="Arial" w:hAnsi="Arial" w:cs="Arial"/>
                <w:sz w:val="19"/>
                <w:szCs w:val="19"/>
              </w:rPr>
              <w:t>Simulation</w:t>
            </w:r>
          </w:p>
        </w:tc>
        <w:tc>
          <w:tcPr>
            <w:tcW w:w="2552" w:type="dxa"/>
            <w:vAlign w:val="center"/>
          </w:tcPr>
          <w:p w14:paraId="3B1B0C2F" w14:textId="02885A14" w:rsidR="001C1E80" w:rsidRPr="00162AE6" w:rsidRDefault="001C1E80" w:rsidP="001C1E80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964316032" w:edGrp="everyone"/>
            <w:permEnd w:id="964316032"/>
          </w:p>
        </w:tc>
        <w:permStart w:id="982520013" w:edGrp="everyone"/>
        <w:tc>
          <w:tcPr>
            <w:tcW w:w="1190" w:type="dxa"/>
            <w:vAlign w:val="center"/>
          </w:tcPr>
          <w:p w14:paraId="45B9BC0E" w14:textId="5855A8B6" w:rsidR="001C1E80" w:rsidRPr="001C1E80" w:rsidRDefault="00817EB0" w:rsidP="001C1E80">
            <w:pPr>
              <w:pStyle w:val="38PASBenchmark"/>
              <w:ind w:left="0"/>
              <w:jc w:val="center"/>
              <w:rPr>
                <w:vanish w:val="0"/>
                <w:color w:val="auto"/>
              </w:rPr>
            </w:pPr>
            <w:sdt>
              <w:sdtPr>
                <w:rPr>
                  <w:rFonts w:ascii="Arial" w:hAnsi="Arial"/>
                  <w:vanish w:val="0"/>
                  <w:color w:val="auto"/>
                  <w:sz w:val="32"/>
                  <w:szCs w:val="22"/>
                </w:rPr>
                <w:id w:val="-191786036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1C1E80" w:rsidRPr="001C1E80">
                  <w:rPr>
                    <w:rFonts w:ascii="Arial" w:hAnsi="Arial"/>
                    <w:vanish w:val="0"/>
                    <w:color w:val="auto"/>
                    <w:sz w:val="32"/>
                    <w:szCs w:val="22"/>
                  </w:rPr>
                  <w:sym w:font="Wingdings" w:char="F0A8"/>
                </w:r>
              </w:sdtContent>
            </w:sdt>
            <w:permEnd w:id="982520013"/>
          </w:p>
        </w:tc>
        <w:permStart w:id="1644505596" w:edGrp="everyone"/>
        <w:tc>
          <w:tcPr>
            <w:tcW w:w="1211" w:type="dxa"/>
            <w:tcBorders>
              <w:right w:val="single" w:sz="12" w:space="0" w:color="auto"/>
            </w:tcBorders>
            <w:vAlign w:val="center"/>
          </w:tcPr>
          <w:p w14:paraId="01704B4B" w14:textId="34CAEF72" w:rsidR="001C1E80" w:rsidRPr="001C1E80" w:rsidRDefault="00817EB0" w:rsidP="001C1E80">
            <w:pPr>
              <w:pStyle w:val="38PASBenchmark"/>
              <w:ind w:left="0"/>
              <w:jc w:val="center"/>
              <w:rPr>
                <w:vanish w:val="0"/>
                <w:color w:val="auto"/>
              </w:rPr>
            </w:pPr>
            <w:sdt>
              <w:sdtPr>
                <w:rPr>
                  <w:rFonts w:ascii="Arial" w:hAnsi="Arial"/>
                  <w:vanish w:val="0"/>
                  <w:color w:val="auto"/>
                  <w:sz w:val="32"/>
                  <w:szCs w:val="22"/>
                </w:rPr>
                <w:id w:val="-103418674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1C1E80" w:rsidRPr="001C1E80">
                  <w:rPr>
                    <w:rFonts w:ascii="Arial" w:hAnsi="Arial"/>
                    <w:vanish w:val="0"/>
                    <w:color w:val="auto"/>
                    <w:sz w:val="32"/>
                    <w:szCs w:val="22"/>
                  </w:rPr>
                  <w:sym w:font="Wingdings" w:char="F0A8"/>
                </w:r>
              </w:sdtContent>
            </w:sdt>
            <w:permEnd w:id="1644505596"/>
          </w:p>
        </w:tc>
      </w:tr>
      <w:tr w:rsidR="001C1E80" w:rsidRPr="004932A4" w14:paraId="24966AFE" w14:textId="77777777" w:rsidTr="001C1E80">
        <w:trPr>
          <w:cantSplit/>
          <w:trHeight w:val="454"/>
          <w:jc w:val="center"/>
        </w:trPr>
        <w:tc>
          <w:tcPr>
            <w:tcW w:w="1276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25323C4B" w14:textId="77777777" w:rsidR="001C1E80" w:rsidRPr="00A80BC3" w:rsidRDefault="001C1E80" w:rsidP="001C1E80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A80BC3">
              <w:rPr>
                <w:rFonts w:ascii="Arial" w:hAnsi="Arial" w:cs="Arial"/>
                <w:sz w:val="19"/>
                <w:szCs w:val="19"/>
              </w:rPr>
              <w:t>Task 1</w:t>
            </w:r>
          </w:p>
          <w:p w14:paraId="24DF56B6" w14:textId="586CC7E7" w:rsidR="001C1E80" w:rsidRPr="00A80BC3" w:rsidRDefault="001C1E80" w:rsidP="001C1E80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A80BC3">
              <w:rPr>
                <w:rFonts w:ascii="Arial" w:hAnsi="Arial" w:cs="Arial"/>
                <w:sz w:val="19"/>
                <w:szCs w:val="19"/>
              </w:rPr>
              <w:t>(Occasion 3)</w:t>
            </w:r>
          </w:p>
        </w:tc>
        <w:permStart w:id="4008762" w:edGrp="everyone"/>
        <w:tc>
          <w:tcPr>
            <w:tcW w:w="1403" w:type="dxa"/>
            <w:tcBorders>
              <w:bottom w:val="single" w:sz="12" w:space="0" w:color="auto"/>
            </w:tcBorders>
            <w:vAlign w:val="center"/>
          </w:tcPr>
          <w:p w14:paraId="7CA02DEA" w14:textId="5BCFD86F" w:rsidR="001C1E80" w:rsidRPr="00906AB7" w:rsidRDefault="00817EB0" w:rsidP="001C1E80">
            <w:pPr>
              <w:ind w:right="-24"/>
              <w:jc w:val="center"/>
              <w:rPr>
                <w:rFonts w:ascii="Arial" w:hAnsi="Arial" w:cs="Arial"/>
                <w:sz w:val="19"/>
                <w:szCs w:val="19"/>
                <w:highlight w:val="yellow"/>
              </w:rPr>
            </w:pPr>
            <w:sdt>
              <w:sdtPr>
                <w:rPr>
                  <w:rFonts w:ascii="Arial" w:hAnsi="Arial" w:cs="Arial"/>
                  <w:b/>
                  <w:bCs/>
                  <w:sz w:val="22"/>
                  <w:szCs w:val="22"/>
                </w:rPr>
                <w:id w:val="-1888404906"/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1C1E80" w:rsidRPr="006614E5">
                  <w:rPr>
                    <w:rStyle w:val="PlaceholderText"/>
                    <w:color w:val="808080" w:themeColor="background1" w:themeShade="80"/>
                    <w:sz w:val="22"/>
                    <w:szCs w:val="22"/>
                  </w:rPr>
                  <w:t>Select Date.</w:t>
                </w:r>
                <w:permEnd w:id="4008762"/>
              </w:sdtContent>
            </w:sdt>
          </w:p>
        </w:tc>
        <w:permStart w:id="1380667776" w:edGrp="everyone"/>
        <w:tc>
          <w:tcPr>
            <w:tcW w:w="1417" w:type="dxa"/>
            <w:tcBorders>
              <w:bottom w:val="single" w:sz="12" w:space="0" w:color="auto"/>
            </w:tcBorders>
            <w:vAlign w:val="center"/>
          </w:tcPr>
          <w:p w14:paraId="22213EDD" w14:textId="77777777" w:rsidR="001C1E80" w:rsidRPr="00906AB7" w:rsidRDefault="00817EB0" w:rsidP="001C1E80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86227037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1C1E80" w:rsidRPr="00D06775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permEnd w:id="1380667776"/>
            <w:r w:rsidR="001C1E80" w:rsidRPr="00D06775">
              <w:rPr>
                <w:rFonts w:ascii="Arial" w:hAnsi="Arial" w:cs="Arial"/>
                <w:sz w:val="28"/>
              </w:rPr>
              <w:t xml:space="preserve"> </w:t>
            </w:r>
            <w:r w:rsidR="001C1E80" w:rsidRPr="00906AB7">
              <w:rPr>
                <w:rFonts w:ascii="Arial" w:hAnsi="Arial" w:cs="Arial"/>
                <w:sz w:val="19"/>
                <w:szCs w:val="19"/>
              </w:rPr>
              <w:t>Workplace</w:t>
            </w:r>
          </w:p>
          <w:permStart w:id="620124493" w:edGrp="everyone"/>
          <w:p w14:paraId="5D4A5B61" w14:textId="70757B6D" w:rsidR="001C1E80" w:rsidRPr="006C5BB4" w:rsidRDefault="00817EB0" w:rsidP="001C1E80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86412485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1C1E80" w:rsidRPr="00D06775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permEnd w:id="620124493"/>
            <w:r w:rsidR="001C1E80" w:rsidRPr="00D06775">
              <w:rPr>
                <w:rFonts w:ascii="Arial" w:hAnsi="Arial" w:cs="Arial"/>
                <w:sz w:val="28"/>
              </w:rPr>
              <w:t xml:space="preserve"> </w:t>
            </w:r>
            <w:r w:rsidR="001C1E80" w:rsidRPr="00906AB7">
              <w:rPr>
                <w:rFonts w:ascii="Arial" w:hAnsi="Arial" w:cs="Arial"/>
                <w:sz w:val="19"/>
                <w:szCs w:val="19"/>
              </w:rPr>
              <w:t>Simulation</w:t>
            </w:r>
          </w:p>
        </w:tc>
        <w:tc>
          <w:tcPr>
            <w:tcW w:w="2552" w:type="dxa"/>
            <w:tcBorders>
              <w:bottom w:val="single" w:sz="12" w:space="0" w:color="auto"/>
            </w:tcBorders>
            <w:vAlign w:val="center"/>
          </w:tcPr>
          <w:p w14:paraId="32C8A56B" w14:textId="00CA4C63" w:rsidR="001C1E80" w:rsidRPr="006C5BB4" w:rsidRDefault="001C1E80" w:rsidP="001C1E80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172786646" w:edGrp="everyone"/>
            <w:permEnd w:id="1172786646"/>
          </w:p>
        </w:tc>
        <w:permStart w:id="1564241192" w:edGrp="everyone"/>
        <w:tc>
          <w:tcPr>
            <w:tcW w:w="1190" w:type="dxa"/>
            <w:tcBorders>
              <w:bottom w:val="single" w:sz="12" w:space="0" w:color="auto"/>
            </w:tcBorders>
            <w:vAlign w:val="center"/>
          </w:tcPr>
          <w:p w14:paraId="280E5B27" w14:textId="132B2047" w:rsidR="001C1E80" w:rsidRPr="001C1E80" w:rsidRDefault="00817EB0" w:rsidP="001C1E80">
            <w:pPr>
              <w:pStyle w:val="38PASBenchmark"/>
              <w:ind w:left="0"/>
              <w:jc w:val="center"/>
              <w:rPr>
                <w:vanish w:val="0"/>
                <w:color w:val="auto"/>
              </w:rPr>
            </w:pPr>
            <w:sdt>
              <w:sdtPr>
                <w:rPr>
                  <w:rFonts w:ascii="Arial" w:hAnsi="Arial"/>
                  <w:vanish w:val="0"/>
                  <w:color w:val="auto"/>
                  <w:sz w:val="32"/>
                  <w:szCs w:val="22"/>
                </w:rPr>
                <w:id w:val="-18668137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1C1E80" w:rsidRPr="001C1E80">
                  <w:rPr>
                    <w:rFonts w:ascii="Arial" w:hAnsi="Arial"/>
                    <w:vanish w:val="0"/>
                    <w:color w:val="auto"/>
                    <w:sz w:val="32"/>
                    <w:szCs w:val="22"/>
                  </w:rPr>
                  <w:sym w:font="Wingdings" w:char="F0A8"/>
                </w:r>
              </w:sdtContent>
            </w:sdt>
            <w:permEnd w:id="1564241192"/>
          </w:p>
        </w:tc>
        <w:permStart w:id="1532318103" w:edGrp="everyone"/>
        <w:tc>
          <w:tcPr>
            <w:tcW w:w="1211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49CBA56F" w14:textId="21A41911" w:rsidR="001C1E80" w:rsidRPr="001C1E80" w:rsidRDefault="00817EB0" w:rsidP="001C1E80">
            <w:pPr>
              <w:pStyle w:val="38PASBenchmark"/>
              <w:ind w:left="0"/>
              <w:jc w:val="center"/>
              <w:rPr>
                <w:vanish w:val="0"/>
                <w:color w:val="auto"/>
              </w:rPr>
            </w:pPr>
            <w:sdt>
              <w:sdtPr>
                <w:rPr>
                  <w:rFonts w:ascii="Arial" w:hAnsi="Arial"/>
                  <w:vanish w:val="0"/>
                  <w:color w:val="auto"/>
                  <w:sz w:val="32"/>
                  <w:szCs w:val="22"/>
                </w:rPr>
                <w:id w:val="152505688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1C1E80" w:rsidRPr="001C1E80">
                  <w:rPr>
                    <w:rFonts w:ascii="Arial" w:hAnsi="Arial"/>
                    <w:vanish w:val="0"/>
                    <w:color w:val="auto"/>
                    <w:sz w:val="32"/>
                    <w:szCs w:val="22"/>
                  </w:rPr>
                  <w:sym w:font="Wingdings" w:char="F0A8"/>
                </w:r>
              </w:sdtContent>
            </w:sdt>
            <w:permEnd w:id="1532318103"/>
          </w:p>
        </w:tc>
      </w:tr>
    </w:tbl>
    <w:p w14:paraId="3D3CC559" w14:textId="77777777" w:rsidR="001B28E5" w:rsidRPr="001A02FE" w:rsidRDefault="001B28E5" w:rsidP="001B28E5">
      <w:pPr>
        <w:jc w:val="left"/>
        <w:rPr>
          <w:rFonts w:ascii="Arial" w:hAnsi="Arial" w:cs="Arial"/>
          <w:sz w:val="20"/>
        </w:rPr>
      </w:pPr>
    </w:p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8D75ED" w:rsidRPr="00C92642" w14:paraId="092AB57F" w14:textId="77777777" w:rsidTr="008227B1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0477F626" w14:textId="77777777" w:rsidR="008D75ED" w:rsidRPr="00DE303D" w:rsidRDefault="008D75ED" w:rsidP="008227B1">
            <w:pPr>
              <w:jc w:val="left"/>
              <w:rPr>
                <w:rFonts w:ascii="Arial" w:hAnsi="Arial" w:cs="Arial"/>
                <w:b/>
                <w:sz w:val="20"/>
              </w:rPr>
            </w:pPr>
            <w:r w:rsidRPr="00DE303D">
              <w:rPr>
                <w:rFonts w:ascii="Arial" w:hAnsi="Arial" w:cs="Arial"/>
                <w:b/>
                <w:sz w:val="20"/>
              </w:rPr>
              <w:t>ASSESSOR COMMENTS</w:t>
            </w:r>
          </w:p>
        </w:tc>
      </w:tr>
      <w:tr w:rsidR="008D75ED" w:rsidRPr="00C92642" w14:paraId="5A34E895" w14:textId="77777777" w:rsidTr="008227B1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6818AA0" w14:textId="77777777" w:rsidR="008D75ED" w:rsidRPr="00DE303D" w:rsidRDefault="008D75ED" w:rsidP="008227B1">
            <w:pPr>
              <w:ind w:right="390"/>
              <w:rPr>
                <w:rFonts w:ascii="Arial" w:hAnsi="Arial" w:cs="Arial"/>
                <w:b/>
                <w:bCs/>
                <w:spacing w:val="-2"/>
                <w:sz w:val="20"/>
              </w:rPr>
            </w:pPr>
            <w:r w:rsidRPr="00DE303D">
              <w:rPr>
                <w:rFonts w:ascii="Arial" w:hAnsi="Arial" w:cs="Arial"/>
                <w:b/>
                <w:bCs/>
                <w:spacing w:val="-2"/>
                <w:sz w:val="20"/>
              </w:rPr>
              <w:t>As necessary, outline:</w:t>
            </w:r>
          </w:p>
          <w:p w14:paraId="72AFEC85" w14:textId="77777777" w:rsidR="008D75ED" w:rsidRPr="00DE303D" w:rsidRDefault="008D75ED" w:rsidP="008D75ED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pacing w:val="-2"/>
                <w:sz w:val="20"/>
              </w:rPr>
            </w:pPr>
            <w:r w:rsidRPr="00DE303D">
              <w:rPr>
                <w:rFonts w:ascii="Arial" w:hAnsi="Arial" w:cs="Arial"/>
                <w:spacing w:val="-2"/>
                <w:sz w:val="20"/>
              </w:rPr>
              <w:t>Details on reattempts, alternative arrangements or reasonable adjustments made.</w:t>
            </w:r>
          </w:p>
          <w:p w14:paraId="6211A6B2" w14:textId="77777777" w:rsidR="008D75ED" w:rsidRPr="00DE303D" w:rsidRDefault="008D75ED" w:rsidP="008D75ED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DE303D">
              <w:rPr>
                <w:rFonts w:ascii="Arial" w:hAnsi="Arial" w:cs="Arial"/>
                <w:spacing w:val="-2"/>
                <w:sz w:val="20"/>
              </w:rPr>
              <w:t>Where a Participant is deemed ‘Not Satisfactory’, provide recommendations for future training.</w:t>
            </w:r>
          </w:p>
        </w:tc>
      </w:tr>
      <w:tr w:rsidR="008D75ED" w:rsidRPr="00BA4D9F" w14:paraId="2D287DDC" w14:textId="77777777" w:rsidTr="008227B1">
        <w:trPr>
          <w:trHeight w:val="2155"/>
        </w:trPr>
        <w:tc>
          <w:tcPr>
            <w:tcW w:w="907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ACB87E0" w14:textId="77777777" w:rsidR="008D75ED" w:rsidRPr="006614E5" w:rsidRDefault="008D75ED" w:rsidP="008227B1">
            <w:pPr>
              <w:rPr>
                <w:rFonts w:ascii="Arial" w:hAnsi="Arial" w:cs="Arial"/>
                <w:bCs/>
                <w:szCs w:val="24"/>
              </w:rPr>
            </w:pPr>
            <w:permStart w:id="943014146" w:edGrp="everyone"/>
            <w:permEnd w:id="943014146"/>
          </w:p>
        </w:tc>
      </w:tr>
    </w:tbl>
    <w:p w14:paraId="1ED61152" w14:textId="77777777" w:rsidR="008D75ED" w:rsidRPr="00FD07EF" w:rsidRDefault="008D75ED">
      <w:pPr>
        <w:rPr>
          <w:sz w:val="20"/>
        </w:rPr>
      </w:pPr>
    </w:p>
    <w:tbl>
      <w:tblPr>
        <w:tblW w:w="9072" w:type="dxa"/>
        <w:tblInd w:w="-30" w:type="dxa"/>
        <w:tblBorders>
          <w:top w:val="single" w:sz="4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1"/>
        <w:gridCol w:w="8391"/>
      </w:tblGrid>
      <w:tr w:rsidR="00E6168D" w:rsidRPr="00BA4D9F" w14:paraId="788D9B59" w14:textId="34CD404B" w:rsidTr="00A80BC3">
        <w:trPr>
          <w:trHeight w:val="47"/>
          <w:tblHeader/>
        </w:trPr>
        <w:tc>
          <w:tcPr>
            <w:tcW w:w="9072" w:type="dxa"/>
            <w:gridSpan w:val="2"/>
            <w:shd w:val="clear" w:color="auto" w:fill="000000" w:themeFill="text1"/>
          </w:tcPr>
          <w:p w14:paraId="412842DB" w14:textId="0A0D65F2" w:rsidR="00E6168D" w:rsidRPr="0011416F" w:rsidRDefault="001B28E5" w:rsidP="0011416F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pacing w:val="-2"/>
                <w:sz w:val="20"/>
              </w:rPr>
              <w:t xml:space="preserve">ASSESSOR COMMENTS: PRACTICAL </w:t>
            </w:r>
            <w:r w:rsidRPr="003D6A86">
              <w:rPr>
                <w:rFonts w:ascii="Arial" w:hAnsi="Arial" w:cs="Arial"/>
                <w:b/>
                <w:bCs/>
                <w:spacing w:val="-2"/>
                <w:sz w:val="20"/>
              </w:rPr>
              <w:t xml:space="preserve">TASK </w:t>
            </w:r>
            <w:r w:rsidR="004F0B6E">
              <w:rPr>
                <w:rFonts w:ascii="Arial" w:hAnsi="Arial" w:cs="Arial"/>
                <w:b/>
                <w:bCs/>
                <w:spacing w:val="-2"/>
                <w:sz w:val="20"/>
              </w:rPr>
              <w:t>1</w:t>
            </w:r>
            <w:r>
              <w:rPr>
                <w:rFonts w:ascii="Arial" w:hAnsi="Arial" w:cs="Arial"/>
                <w:b/>
                <w:bCs/>
                <w:spacing w:val="-2"/>
                <w:sz w:val="20"/>
              </w:rPr>
              <w:t>: OCCASION</w:t>
            </w:r>
            <w:r w:rsidR="0094503B">
              <w:rPr>
                <w:rFonts w:ascii="Arial" w:hAnsi="Arial" w:cs="Arial"/>
                <w:b/>
                <w:bCs/>
                <w:spacing w:val="-2"/>
                <w:sz w:val="20"/>
              </w:rPr>
              <w:t xml:space="preserve"> </w:t>
            </w:r>
            <w:r w:rsidR="004F0B6E">
              <w:rPr>
                <w:rFonts w:ascii="Arial" w:hAnsi="Arial" w:cs="Arial"/>
                <w:b/>
                <w:bCs/>
                <w:spacing w:val="-2"/>
                <w:sz w:val="20"/>
              </w:rPr>
              <w:t>1</w:t>
            </w:r>
          </w:p>
        </w:tc>
      </w:tr>
      <w:permStart w:id="1678472579" w:edGrp="everyone"/>
      <w:tr w:rsidR="008D75ED" w:rsidRPr="00BA4D9F" w14:paraId="63646E18" w14:textId="77777777" w:rsidTr="00D61C5D">
        <w:trPr>
          <w:trHeight w:val="283"/>
        </w:trPr>
        <w:tc>
          <w:tcPr>
            <w:tcW w:w="9072" w:type="dxa"/>
            <w:gridSpan w:val="2"/>
            <w:tcBorders>
              <w:top w:val="nil"/>
              <w:left w:val="single" w:sz="1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</w:tcPr>
          <w:p w14:paraId="287FE00D" w14:textId="77777777" w:rsidR="008D75ED" w:rsidRDefault="00817EB0" w:rsidP="008D75ED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37304794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D75ED" w:rsidRPr="006C1A6C">
                  <w:rPr>
                    <w:rFonts w:ascii="Arial" w:hAnsi="Arial" w:cs="Arial"/>
                    <w:szCs w:val="24"/>
                  </w:rPr>
                  <w:sym w:font="Wingdings" w:char="F0A8"/>
                </w:r>
              </w:sdtContent>
            </w:sdt>
            <w:permEnd w:id="1678472579"/>
            <w:r w:rsidR="008D75ED" w:rsidRPr="006C1A6C">
              <w:rPr>
                <w:rFonts w:ascii="Arial" w:hAnsi="Arial" w:cs="Arial"/>
                <w:szCs w:val="18"/>
              </w:rPr>
              <w:t xml:space="preserve"> </w:t>
            </w:r>
            <w:r w:rsidR="008D75ED">
              <w:rPr>
                <w:rFonts w:ascii="Arial" w:hAnsi="Arial" w:cs="Arial"/>
                <w:sz w:val="19"/>
                <w:szCs w:val="19"/>
              </w:rPr>
              <w:t>Individual student (as named on cover page)</w:t>
            </w:r>
          </w:p>
          <w:permStart w:id="832453256" w:edGrp="everyone"/>
          <w:p w14:paraId="788D64E4" w14:textId="4CC313D6" w:rsidR="008D75ED" w:rsidRDefault="00817EB0" w:rsidP="008D75ED">
            <w:pPr>
              <w:ind w:right="-24"/>
              <w:jc w:val="left"/>
              <w:rPr>
                <w:rFonts w:ascii="Arial" w:hAnsi="Arial" w:cs="Arial"/>
                <w:sz w:val="28"/>
                <w:szCs w:val="28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184883632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D75ED" w:rsidRPr="006C1A6C">
                  <w:rPr>
                    <w:rFonts w:ascii="Arial" w:hAnsi="Arial" w:cs="Arial"/>
                    <w:szCs w:val="24"/>
                  </w:rPr>
                  <w:sym w:font="Wingdings" w:char="F0A8"/>
                </w:r>
              </w:sdtContent>
            </w:sdt>
            <w:permEnd w:id="832453256"/>
            <w:r w:rsidR="008D75ED" w:rsidRPr="006C1A6C">
              <w:rPr>
                <w:rFonts w:ascii="Arial" w:hAnsi="Arial" w:cs="Arial"/>
                <w:szCs w:val="18"/>
              </w:rPr>
              <w:t xml:space="preserve"> </w:t>
            </w:r>
            <w:r w:rsidR="008D75ED" w:rsidRPr="0011416F">
              <w:rPr>
                <w:rFonts w:ascii="Arial" w:hAnsi="Arial" w:cs="Arial"/>
                <w:sz w:val="19"/>
                <w:szCs w:val="19"/>
              </w:rPr>
              <w:t xml:space="preserve">Multiple </w:t>
            </w:r>
            <w:r w:rsidR="008D75ED" w:rsidRPr="002908D0">
              <w:rPr>
                <w:rFonts w:ascii="Arial" w:hAnsi="Arial" w:cs="Arial"/>
                <w:sz w:val="19"/>
                <w:szCs w:val="19"/>
              </w:rPr>
              <w:t xml:space="preserve">students </w:t>
            </w:r>
            <w:r w:rsidR="008D75ED">
              <w:rPr>
                <w:rFonts w:ascii="Arial" w:hAnsi="Arial" w:cs="Arial"/>
                <w:sz w:val="19"/>
                <w:szCs w:val="19"/>
              </w:rPr>
              <w:t>[</w:t>
            </w:r>
            <w:permStart w:id="772030665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-9664046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D75ED" w:rsidRPr="002908D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</w:sdtContent>
            </w:sdt>
            <w:permEnd w:id="772030665"/>
            <w:r w:rsidR="008D75ED" w:rsidRPr="002908D0">
              <w:rPr>
                <w:rFonts w:ascii="Arial" w:hAnsi="Arial" w:cs="Arial"/>
                <w:sz w:val="19"/>
                <w:szCs w:val="19"/>
              </w:rPr>
              <w:t xml:space="preserve"> All from Attendance Report, </w:t>
            </w:r>
            <w:permStart w:id="2102132965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173850935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D75ED" w:rsidRPr="002908D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</w:sdtContent>
            </w:sdt>
            <w:permEnd w:id="2102132965"/>
            <w:r w:rsidR="008D75ED" w:rsidRPr="002908D0">
              <w:rPr>
                <w:rFonts w:ascii="Arial" w:hAnsi="Arial" w:cs="Arial"/>
                <w:sz w:val="19"/>
                <w:szCs w:val="19"/>
              </w:rPr>
              <w:t xml:space="preserve"> Specific student</w:t>
            </w:r>
            <w:r w:rsidR="008D75ED">
              <w:rPr>
                <w:rFonts w:ascii="Arial" w:hAnsi="Arial" w:cs="Arial"/>
                <w:sz w:val="19"/>
                <w:szCs w:val="19"/>
              </w:rPr>
              <w:t>s involved – identify students]</w:t>
            </w:r>
          </w:p>
        </w:tc>
      </w:tr>
      <w:tr w:rsidR="008D75ED" w:rsidRPr="00BA4D9F" w14:paraId="52227B5E" w14:textId="3EB974F1" w:rsidTr="00A80BC3">
        <w:trPr>
          <w:trHeight w:val="75"/>
        </w:trPr>
        <w:tc>
          <w:tcPr>
            <w:tcW w:w="681" w:type="dxa"/>
            <w:shd w:val="clear" w:color="auto" w:fill="D9D9D9" w:themeFill="background1" w:themeFillShade="D9"/>
          </w:tcPr>
          <w:p w14:paraId="0FE4A88A" w14:textId="3C2B3A9B" w:rsidR="008D75ED" w:rsidRPr="00BD2F22" w:rsidRDefault="008D75ED" w:rsidP="008D75ED">
            <w:pPr>
              <w:jc w:val="lef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T</w:t>
            </w:r>
            <w:r w:rsidRPr="00BD2F22">
              <w:rPr>
                <w:rFonts w:ascii="Arial" w:hAnsi="Arial" w:cs="Arial"/>
                <w:b/>
                <w:bCs/>
                <w:sz w:val="19"/>
                <w:szCs w:val="19"/>
              </w:rPr>
              <w:t>ask</w:t>
            </w:r>
          </w:p>
        </w:tc>
        <w:tc>
          <w:tcPr>
            <w:tcW w:w="8391" w:type="dxa"/>
            <w:shd w:val="clear" w:color="auto" w:fill="D9D9D9" w:themeFill="background1" w:themeFillShade="D9"/>
          </w:tcPr>
          <w:p w14:paraId="6BC80ECD" w14:textId="6960B3ED" w:rsidR="008D75ED" w:rsidRPr="00BD2F22" w:rsidRDefault="008D75ED" w:rsidP="008D75ED">
            <w:pPr>
              <w:jc w:val="lef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 xml:space="preserve">Provide detail </w:t>
            </w:r>
          </w:p>
        </w:tc>
      </w:tr>
      <w:tr w:rsidR="001C1E80" w:rsidRPr="001C1E80" w14:paraId="2835A828" w14:textId="77777777" w:rsidTr="00FD07EF">
        <w:trPr>
          <w:trHeight w:val="907"/>
        </w:trPr>
        <w:tc>
          <w:tcPr>
            <w:tcW w:w="681" w:type="dxa"/>
          </w:tcPr>
          <w:p w14:paraId="013FF4B6" w14:textId="5DEE9ACA" w:rsidR="008D75ED" w:rsidRPr="001C1E80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1C1E80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1C1E80">
              <w:rPr>
                <w:rFonts w:ascii="Arial" w:hAnsi="Arial" w:cs="Arial"/>
                <w:sz w:val="19"/>
                <w:szCs w:val="19"/>
              </w:rPr>
              <w:instrText xml:space="preserve"> REF _Ref95302774 \r \h </w:instrText>
            </w:r>
            <w:r w:rsidR="001C1E80" w:rsidRPr="001C1E80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 w:rsidRPr="001C1E80">
              <w:rPr>
                <w:rFonts w:ascii="Arial" w:hAnsi="Arial" w:cs="Arial"/>
                <w:sz w:val="19"/>
                <w:szCs w:val="19"/>
              </w:rPr>
            </w:r>
            <w:r w:rsidRPr="001C1E80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1C1E80">
              <w:rPr>
                <w:rFonts w:ascii="Arial" w:hAnsi="Arial" w:cs="Arial"/>
                <w:sz w:val="19"/>
                <w:szCs w:val="19"/>
              </w:rPr>
              <w:t xml:space="preserve">1.1B. </w:t>
            </w:r>
            <w:r w:rsidRPr="001C1E80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</w:tcPr>
          <w:p w14:paraId="1E6D7FF6" w14:textId="29ED6DA3" w:rsidR="008D75ED" w:rsidRPr="001C1E80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1C1E80">
              <w:rPr>
                <w:rFonts w:ascii="Arial" w:hAnsi="Arial" w:cs="Arial"/>
                <w:sz w:val="19"/>
                <w:szCs w:val="19"/>
              </w:rPr>
              <w:t>Specify two (2) examples regarding how compliance was confirmed:</w:t>
            </w:r>
          </w:p>
          <w:p w14:paraId="1493D81D" w14:textId="77777777" w:rsidR="008D75ED" w:rsidRPr="001C1E80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</w:p>
          <w:p w14:paraId="0D9BAC82" w14:textId="235B259B" w:rsidR="008D75ED" w:rsidRPr="001C1E80" w:rsidRDefault="008D75ED" w:rsidP="008D75ED">
            <w:pPr>
              <w:pStyle w:val="38PASBenchmark"/>
              <w:ind w:left="0"/>
              <w:rPr>
                <w:vanish w:val="0"/>
                <w:color w:val="auto"/>
              </w:rPr>
            </w:pPr>
            <w:permStart w:id="53357463" w:edGrp="everyone"/>
            <w:permEnd w:id="53357463"/>
          </w:p>
        </w:tc>
      </w:tr>
      <w:tr w:rsidR="001C1E80" w:rsidRPr="001C1E80" w14:paraId="7E64C5B5" w14:textId="77777777" w:rsidTr="00FD07EF">
        <w:trPr>
          <w:trHeight w:val="680"/>
        </w:trPr>
        <w:tc>
          <w:tcPr>
            <w:tcW w:w="681" w:type="dxa"/>
          </w:tcPr>
          <w:p w14:paraId="667636FB" w14:textId="25B5156B" w:rsidR="008D75ED" w:rsidRPr="001C1E80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1C1E80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1C1E80">
              <w:rPr>
                <w:rFonts w:ascii="Arial" w:hAnsi="Arial" w:cs="Arial"/>
                <w:sz w:val="19"/>
                <w:szCs w:val="19"/>
              </w:rPr>
              <w:instrText xml:space="preserve"> REF _Ref95302787 \r \h </w:instrText>
            </w:r>
            <w:r w:rsidR="001C1E80" w:rsidRPr="001C1E80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 w:rsidRPr="001C1E80">
              <w:rPr>
                <w:rFonts w:ascii="Arial" w:hAnsi="Arial" w:cs="Arial"/>
                <w:sz w:val="19"/>
                <w:szCs w:val="19"/>
              </w:rPr>
            </w:r>
            <w:r w:rsidRPr="001C1E80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1C1E80">
              <w:rPr>
                <w:rFonts w:ascii="Arial" w:hAnsi="Arial" w:cs="Arial"/>
                <w:sz w:val="19"/>
                <w:szCs w:val="19"/>
              </w:rPr>
              <w:t xml:space="preserve">1.1F. </w:t>
            </w:r>
            <w:r w:rsidRPr="001C1E80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</w:tcPr>
          <w:p w14:paraId="4FB02BB9" w14:textId="0A1FC381" w:rsidR="008D75ED" w:rsidRPr="001C1E80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1C1E80">
              <w:rPr>
                <w:rFonts w:ascii="Arial" w:hAnsi="Arial" w:cs="Arial"/>
                <w:sz w:val="19"/>
                <w:szCs w:val="19"/>
              </w:rPr>
              <w:t>Specify stakeholders consulted:</w:t>
            </w:r>
          </w:p>
          <w:p w14:paraId="7F9BD957" w14:textId="77777777" w:rsidR="008D75ED" w:rsidRPr="001C1E80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</w:p>
          <w:p w14:paraId="6028201C" w14:textId="7008929A" w:rsidR="008D75ED" w:rsidRPr="001C1E80" w:rsidRDefault="008D75ED" w:rsidP="008D75ED">
            <w:pPr>
              <w:pStyle w:val="38PASBenchmark"/>
              <w:ind w:left="0"/>
              <w:rPr>
                <w:vanish w:val="0"/>
                <w:color w:val="auto"/>
              </w:rPr>
            </w:pPr>
            <w:permStart w:id="1541542698" w:edGrp="everyone"/>
            <w:permEnd w:id="1541542698"/>
          </w:p>
        </w:tc>
      </w:tr>
      <w:tr w:rsidR="001C1E80" w:rsidRPr="001C1E80" w14:paraId="1A18FD05" w14:textId="77777777" w:rsidTr="00FD07EF">
        <w:trPr>
          <w:trHeight w:val="850"/>
        </w:trPr>
        <w:tc>
          <w:tcPr>
            <w:tcW w:w="681" w:type="dxa"/>
          </w:tcPr>
          <w:p w14:paraId="6B983E1B" w14:textId="2F038223" w:rsidR="008D75ED" w:rsidRPr="001C1E80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1C1E80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1C1E80">
              <w:rPr>
                <w:rFonts w:ascii="Arial" w:hAnsi="Arial" w:cs="Arial"/>
                <w:sz w:val="19"/>
                <w:szCs w:val="19"/>
              </w:rPr>
              <w:instrText xml:space="preserve"> REF _Ref95302795 \r \h </w:instrText>
            </w:r>
            <w:r w:rsidR="001C1E80" w:rsidRPr="001C1E80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 w:rsidRPr="001C1E80">
              <w:rPr>
                <w:rFonts w:ascii="Arial" w:hAnsi="Arial" w:cs="Arial"/>
                <w:sz w:val="19"/>
                <w:szCs w:val="19"/>
              </w:rPr>
            </w:r>
            <w:r w:rsidRPr="001C1E80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1C1E80">
              <w:rPr>
                <w:rFonts w:ascii="Arial" w:hAnsi="Arial" w:cs="Arial"/>
                <w:sz w:val="19"/>
                <w:szCs w:val="19"/>
              </w:rPr>
              <w:t xml:space="preserve">1.1G. </w:t>
            </w:r>
            <w:r w:rsidRPr="001C1E80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</w:tcPr>
          <w:p w14:paraId="54A50395" w14:textId="5FD31DB9" w:rsidR="008D75ED" w:rsidRPr="001C1E80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1C1E80">
              <w:rPr>
                <w:rFonts w:ascii="Arial" w:hAnsi="Arial" w:cs="Arial"/>
                <w:sz w:val="19"/>
                <w:szCs w:val="19"/>
              </w:rPr>
              <w:t>Specify credible external sources accessed to locate information related to sustainability best practice.</w:t>
            </w:r>
          </w:p>
          <w:p w14:paraId="4128354C" w14:textId="77777777" w:rsidR="008D75ED" w:rsidRPr="001C1E80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</w:p>
          <w:p w14:paraId="4A939070" w14:textId="09C69967" w:rsidR="008D75ED" w:rsidRPr="001C1E80" w:rsidRDefault="008D75ED" w:rsidP="008D75ED">
            <w:pPr>
              <w:pStyle w:val="38PASBenchmark"/>
              <w:ind w:left="0"/>
              <w:rPr>
                <w:vanish w:val="0"/>
                <w:color w:val="auto"/>
              </w:rPr>
            </w:pPr>
            <w:permStart w:id="1312231306" w:edGrp="everyone"/>
            <w:permEnd w:id="1312231306"/>
          </w:p>
        </w:tc>
      </w:tr>
      <w:tr w:rsidR="001C1E80" w:rsidRPr="001C1E80" w14:paraId="6D5EABD9" w14:textId="77777777" w:rsidTr="00FD07EF">
        <w:trPr>
          <w:trHeight w:val="1134"/>
        </w:trPr>
        <w:tc>
          <w:tcPr>
            <w:tcW w:w="681" w:type="dxa"/>
          </w:tcPr>
          <w:p w14:paraId="52C8F234" w14:textId="34A45182" w:rsidR="008D75ED" w:rsidRPr="001C1E80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1C1E80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1C1E80">
              <w:rPr>
                <w:rFonts w:ascii="Arial" w:hAnsi="Arial" w:cs="Arial"/>
                <w:sz w:val="19"/>
                <w:szCs w:val="19"/>
              </w:rPr>
              <w:instrText xml:space="preserve"> REF _Ref95302802 \r \h </w:instrText>
            </w:r>
            <w:r w:rsidR="001C1E80" w:rsidRPr="001C1E80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 w:rsidRPr="001C1E80">
              <w:rPr>
                <w:rFonts w:ascii="Arial" w:hAnsi="Arial" w:cs="Arial"/>
                <w:sz w:val="19"/>
                <w:szCs w:val="19"/>
              </w:rPr>
            </w:r>
            <w:r w:rsidRPr="001C1E80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1C1E80">
              <w:rPr>
                <w:rFonts w:ascii="Arial" w:hAnsi="Arial" w:cs="Arial"/>
                <w:sz w:val="19"/>
                <w:szCs w:val="19"/>
              </w:rPr>
              <w:t xml:space="preserve">1.1H. </w:t>
            </w:r>
            <w:r w:rsidRPr="001C1E80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</w:tcPr>
          <w:p w14:paraId="1D6F4400" w14:textId="0944DC21" w:rsidR="008D75ED" w:rsidRPr="001C1E80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1C1E80">
              <w:rPr>
                <w:rFonts w:ascii="Arial" w:hAnsi="Arial" w:cs="Arial"/>
                <w:sz w:val="19"/>
                <w:szCs w:val="19"/>
              </w:rPr>
              <w:t>What techniques were used to engage and consult with stakeholders?</w:t>
            </w:r>
          </w:p>
          <w:p w14:paraId="31BD839A" w14:textId="77777777" w:rsidR="008D75ED" w:rsidRPr="001C1E80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</w:p>
          <w:p w14:paraId="0200A24A" w14:textId="0141051F" w:rsidR="008D75ED" w:rsidRPr="001C1E80" w:rsidRDefault="008D75ED" w:rsidP="008D75ED">
            <w:pPr>
              <w:pStyle w:val="38PASBenchmark"/>
              <w:ind w:left="0"/>
              <w:rPr>
                <w:vanish w:val="0"/>
                <w:color w:val="auto"/>
              </w:rPr>
            </w:pPr>
            <w:permStart w:id="213848755" w:edGrp="everyone"/>
            <w:permEnd w:id="213848755"/>
          </w:p>
        </w:tc>
      </w:tr>
      <w:tr w:rsidR="001C1E80" w:rsidRPr="001C1E80" w14:paraId="7E86FDD6" w14:textId="77777777" w:rsidTr="00FD07EF">
        <w:trPr>
          <w:trHeight w:val="737"/>
        </w:trPr>
        <w:tc>
          <w:tcPr>
            <w:tcW w:w="681" w:type="dxa"/>
          </w:tcPr>
          <w:p w14:paraId="63F3A229" w14:textId="1ED7A512" w:rsidR="008D75ED" w:rsidRPr="001C1E80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1C1E80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1C1E80">
              <w:rPr>
                <w:rFonts w:ascii="Arial" w:hAnsi="Arial" w:cs="Arial"/>
                <w:sz w:val="19"/>
                <w:szCs w:val="19"/>
              </w:rPr>
              <w:instrText xml:space="preserve"> REF _Ref95302809 \r \h </w:instrText>
            </w:r>
            <w:r w:rsidR="001C1E80" w:rsidRPr="001C1E80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 w:rsidRPr="001C1E80">
              <w:rPr>
                <w:rFonts w:ascii="Arial" w:hAnsi="Arial" w:cs="Arial"/>
                <w:sz w:val="19"/>
                <w:szCs w:val="19"/>
              </w:rPr>
            </w:r>
            <w:r w:rsidRPr="001C1E80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1C1E80">
              <w:rPr>
                <w:rFonts w:ascii="Arial" w:hAnsi="Arial" w:cs="Arial"/>
                <w:sz w:val="19"/>
                <w:szCs w:val="19"/>
              </w:rPr>
              <w:t xml:space="preserve">1.1I. </w:t>
            </w:r>
            <w:r w:rsidRPr="001C1E80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</w:tcPr>
          <w:p w14:paraId="12FC7735" w14:textId="1B4A8D01" w:rsidR="008D75ED" w:rsidRPr="001C1E80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1C1E80">
              <w:rPr>
                <w:rFonts w:ascii="Arial" w:hAnsi="Arial" w:cs="Arial"/>
                <w:sz w:val="19"/>
                <w:szCs w:val="19"/>
              </w:rPr>
              <w:t>Specify current resources measured and method of measurement.</w:t>
            </w:r>
          </w:p>
          <w:p w14:paraId="161031F0" w14:textId="77777777" w:rsidR="008D75ED" w:rsidRPr="001C1E80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</w:p>
          <w:p w14:paraId="14A0F941" w14:textId="13FFCF70" w:rsidR="008D75ED" w:rsidRPr="001C1E80" w:rsidRDefault="008D75ED" w:rsidP="008D75ED">
            <w:pPr>
              <w:pStyle w:val="38PASBenchmark"/>
              <w:ind w:left="0"/>
              <w:rPr>
                <w:vanish w:val="0"/>
                <w:color w:val="auto"/>
              </w:rPr>
            </w:pPr>
            <w:permStart w:id="464070728" w:edGrp="everyone"/>
            <w:permEnd w:id="464070728"/>
          </w:p>
        </w:tc>
      </w:tr>
      <w:tr w:rsidR="001C1E80" w:rsidRPr="001C1E80" w14:paraId="3AE46A2A" w14:textId="77777777" w:rsidTr="00FD07EF">
        <w:trPr>
          <w:trHeight w:val="964"/>
        </w:trPr>
        <w:tc>
          <w:tcPr>
            <w:tcW w:w="681" w:type="dxa"/>
            <w:tcBorders>
              <w:bottom w:val="single" w:sz="4" w:space="0" w:color="auto"/>
            </w:tcBorders>
          </w:tcPr>
          <w:p w14:paraId="20679430" w14:textId="51E469E5" w:rsidR="008D75ED" w:rsidRPr="001C1E80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1C1E80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1C1E80">
              <w:rPr>
                <w:rFonts w:ascii="Arial" w:hAnsi="Arial" w:cs="Arial"/>
                <w:sz w:val="19"/>
                <w:szCs w:val="19"/>
              </w:rPr>
              <w:instrText xml:space="preserve"> REF _Ref95303454 \r \h </w:instrText>
            </w:r>
            <w:r w:rsidR="001C1E80" w:rsidRPr="001C1E80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 w:rsidRPr="001C1E80">
              <w:rPr>
                <w:rFonts w:ascii="Arial" w:hAnsi="Arial" w:cs="Arial"/>
                <w:sz w:val="19"/>
                <w:szCs w:val="19"/>
              </w:rPr>
            </w:r>
            <w:r w:rsidRPr="001C1E80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1C1E80">
              <w:rPr>
                <w:rFonts w:ascii="Arial" w:hAnsi="Arial" w:cs="Arial"/>
                <w:sz w:val="19"/>
                <w:szCs w:val="19"/>
              </w:rPr>
              <w:t xml:space="preserve">1.1J. </w:t>
            </w:r>
            <w:r w:rsidRPr="001C1E80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  <w:tcBorders>
              <w:bottom w:val="single" w:sz="4" w:space="0" w:color="auto"/>
            </w:tcBorders>
          </w:tcPr>
          <w:p w14:paraId="3D938A19" w14:textId="7C7F2831" w:rsidR="008D75ED" w:rsidRPr="001C1E80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1C1E80">
              <w:rPr>
                <w:rFonts w:ascii="Arial" w:hAnsi="Arial" w:cs="Arial"/>
                <w:sz w:val="19"/>
                <w:szCs w:val="19"/>
              </w:rPr>
              <w:t>Specify alternative solutions evaluated.</w:t>
            </w:r>
          </w:p>
          <w:p w14:paraId="3535E387" w14:textId="77777777" w:rsidR="008D75ED" w:rsidRPr="001C1E80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</w:p>
          <w:p w14:paraId="40ACA937" w14:textId="2D4EB575" w:rsidR="008D75ED" w:rsidRPr="001C1E80" w:rsidRDefault="008D75ED" w:rsidP="008D75ED">
            <w:pPr>
              <w:pStyle w:val="38PASBenchmark"/>
              <w:ind w:left="0"/>
              <w:rPr>
                <w:vanish w:val="0"/>
                <w:color w:val="auto"/>
              </w:rPr>
            </w:pPr>
            <w:permStart w:id="378822522" w:edGrp="everyone"/>
            <w:permEnd w:id="378822522"/>
          </w:p>
        </w:tc>
      </w:tr>
      <w:tr w:rsidR="001C1E80" w:rsidRPr="001C1E80" w14:paraId="0203B938" w14:textId="77777777" w:rsidTr="00FD07EF">
        <w:trPr>
          <w:trHeight w:val="964"/>
        </w:trPr>
        <w:tc>
          <w:tcPr>
            <w:tcW w:w="681" w:type="dxa"/>
            <w:tcBorders>
              <w:bottom w:val="single" w:sz="12" w:space="0" w:color="auto"/>
            </w:tcBorders>
          </w:tcPr>
          <w:p w14:paraId="67C99629" w14:textId="42BF6589" w:rsidR="008D75ED" w:rsidRPr="001C1E80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1C1E80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1C1E80">
              <w:rPr>
                <w:rFonts w:ascii="Arial" w:hAnsi="Arial" w:cs="Arial"/>
                <w:sz w:val="19"/>
                <w:szCs w:val="19"/>
              </w:rPr>
              <w:instrText xml:space="preserve"> REF _Ref95303628 \r \h </w:instrText>
            </w:r>
            <w:r w:rsidR="001C1E80" w:rsidRPr="001C1E80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 w:rsidRPr="001C1E80">
              <w:rPr>
                <w:rFonts w:ascii="Arial" w:hAnsi="Arial" w:cs="Arial"/>
                <w:sz w:val="19"/>
                <w:szCs w:val="19"/>
              </w:rPr>
            </w:r>
            <w:r w:rsidRPr="001C1E80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1C1E80">
              <w:rPr>
                <w:rFonts w:ascii="Arial" w:hAnsi="Arial" w:cs="Arial"/>
                <w:sz w:val="19"/>
                <w:szCs w:val="19"/>
              </w:rPr>
              <w:t xml:space="preserve">1.1K. </w:t>
            </w:r>
            <w:r w:rsidRPr="001C1E80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  <w:tcBorders>
              <w:bottom w:val="single" w:sz="12" w:space="0" w:color="auto"/>
            </w:tcBorders>
          </w:tcPr>
          <w:p w14:paraId="4C7ACDEC" w14:textId="3549F455" w:rsidR="008D75ED" w:rsidRPr="001C1E80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1C1E80">
              <w:rPr>
                <w:rFonts w:ascii="Arial" w:hAnsi="Arial" w:cs="Arial"/>
                <w:sz w:val="19"/>
                <w:szCs w:val="19"/>
              </w:rPr>
              <w:t>Provide an efficiency target to be implemented.</w:t>
            </w:r>
          </w:p>
          <w:p w14:paraId="4E846EA9" w14:textId="77777777" w:rsidR="008D75ED" w:rsidRPr="001C1E80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</w:p>
          <w:p w14:paraId="3B9298FB" w14:textId="5489FF02" w:rsidR="008D75ED" w:rsidRPr="001C1E80" w:rsidRDefault="008D75ED" w:rsidP="008D75ED">
            <w:pPr>
              <w:pStyle w:val="38PASBenchmark"/>
              <w:ind w:left="0"/>
              <w:rPr>
                <w:rFonts w:ascii="Arial" w:hAnsi="Arial"/>
                <w:vanish w:val="0"/>
                <w:color w:val="auto"/>
                <w:sz w:val="19"/>
                <w:szCs w:val="19"/>
              </w:rPr>
            </w:pPr>
            <w:permStart w:id="167588670" w:edGrp="everyone"/>
            <w:permEnd w:id="167588670"/>
          </w:p>
        </w:tc>
      </w:tr>
      <w:tr w:rsidR="001C1E80" w:rsidRPr="001C1E80" w14:paraId="0B79094D" w14:textId="77777777" w:rsidTr="001A02FE">
        <w:trPr>
          <w:trHeight w:val="680"/>
        </w:trPr>
        <w:tc>
          <w:tcPr>
            <w:tcW w:w="681" w:type="dxa"/>
            <w:tcBorders>
              <w:top w:val="single" w:sz="12" w:space="0" w:color="auto"/>
              <w:bottom w:val="single" w:sz="4" w:space="0" w:color="auto"/>
            </w:tcBorders>
          </w:tcPr>
          <w:p w14:paraId="63E53943" w14:textId="43A70F76" w:rsidR="008D75ED" w:rsidRPr="001C1E80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1C1E80">
              <w:rPr>
                <w:rFonts w:ascii="Arial" w:hAnsi="Arial" w:cs="Arial"/>
                <w:sz w:val="19"/>
                <w:szCs w:val="19"/>
              </w:rPr>
              <w:lastRenderedPageBreak/>
              <w:fldChar w:fldCharType="begin"/>
            </w:r>
            <w:r w:rsidRPr="001C1E80">
              <w:rPr>
                <w:rFonts w:ascii="Arial" w:hAnsi="Arial" w:cs="Arial"/>
                <w:sz w:val="19"/>
                <w:szCs w:val="19"/>
              </w:rPr>
              <w:instrText xml:space="preserve"> REF _Ref95303714 \r \h </w:instrText>
            </w:r>
            <w:r w:rsidR="001C1E80" w:rsidRPr="001C1E80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 w:rsidRPr="001C1E80">
              <w:rPr>
                <w:rFonts w:ascii="Arial" w:hAnsi="Arial" w:cs="Arial"/>
                <w:sz w:val="19"/>
                <w:szCs w:val="19"/>
              </w:rPr>
            </w:r>
            <w:r w:rsidRPr="001C1E80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1C1E80">
              <w:rPr>
                <w:rFonts w:ascii="Arial" w:hAnsi="Arial" w:cs="Arial"/>
                <w:sz w:val="19"/>
                <w:szCs w:val="19"/>
              </w:rPr>
              <w:t xml:space="preserve">1.1L. </w:t>
            </w:r>
            <w:r w:rsidRPr="001C1E80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  <w:tcBorders>
              <w:top w:val="single" w:sz="12" w:space="0" w:color="auto"/>
              <w:bottom w:val="single" w:sz="4" w:space="0" w:color="auto"/>
            </w:tcBorders>
          </w:tcPr>
          <w:p w14:paraId="4E23F2F1" w14:textId="45D21D50" w:rsidR="008D75ED" w:rsidRPr="001C1E80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1C1E80">
              <w:rPr>
                <w:rFonts w:ascii="Arial" w:hAnsi="Arial" w:cs="Arial"/>
                <w:sz w:val="19"/>
                <w:szCs w:val="19"/>
              </w:rPr>
              <w:t>Specify monitoring methods to be applied.</w:t>
            </w:r>
          </w:p>
          <w:p w14:paraId="28BB5F4E" w14:textId="77777777" w:rsidR="008D75ED" w:rsidRPr="001C1E80" w:rsidRDefault="008D75ED" w:rsidP="008D75ED">
            <w:pPr>
              <w:jc w:val="left"/>
              <w:rPr>
                <w:rFonts w:ascii="Arial" w:hAnsi="Arial" w:cs="Arial"/>
                <w:sz w:val="14"/>
                <w:szCs w:val="14"/>
              </w:rPr>
            </w:pPr>
          </w:p>
          <w:p w14:paraId="6BD2A7B7" w14:textId="65E997DC" w:rsidR="008D75ED" w:rsidRPr="001C1E80" w:rsidRDefault="008D75ED" w:rsidP="008D75ED">
            <w:pPr>
              <w:pStyle w:val="38PASBenchmark"/>
              <w:ind w:left="0"/>
              <w:rPr>
                <w:vanish w:val="0"/>
                <w:color w:val="auto"/>
              </w:rPr>
            </w:pPr>
            <w:permStart w:id="2113478020" w:edGrp="everyone"/>
            <w:permEnd w:id="2113478020"/>
          </w:p>
        </w:tc>
      </w:tr>
      <w:tr w:rsidR="001C1E80" w:rsidRPr="001C1E80" w14:paraId="64E012E2" w14:textId="77777777" w:rsidTr="001A02FE">
        <w:trPr>
          <w:trHeight w:val="907"/>
        </w:trPr>
        <w:tc>
          <w:tcPr>
            <w:tcW w:w="681" w:type="dxa"/>
            <w:tcBorders>
              <w:bottom w:val="single" w:sz="4" w:space="0" w:color="auto"/>
            </w:tcBorders>
          </w:tcPr>
          <w:p w14:paraId="5883C9BF" w14:textId="7B0901C6" w:rsidR="008D75ED" w:rsidRPr="001C1E80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1C1E80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1C1E80">
              <w:rPr>
                <w:rFonts w:ascii="Arial" w:hAnsi="Arial" w:cs="Arial"/>
                <w:sz w:val="19"/>
                <w:szCs w:val="19"/>
              </w:rPr>
              <w:instrText xml:space="preserve"> REF _Ref95303879 \r \h </w:instrText>
            </w:r>
            <w:r w:rsidR="001C1E80" w:rsidRPr="001C1E80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 w:rsidRPr="001C1E80">
              <w:rPr>
                <w:rFonts w:ascii="Arial" w:hAnsi="Arial" w:cs="Arial"/>
                <w:sz w:val="19"/>
                <w:szCs w:val="19"/>
              </w:rPr>
            </w:r>
            <w:r w:rsidRPr="001C1E80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1C1E80">
              <w:rPr>
                <w:rFonts w:ascii="Arial" w:hAnsi="Arial" w:cs="Arial"/>
                <w:sz w:val="19"/>
                <w:szCs w:val="19"/>
              </w:rPr>
              <w:t xml:space="preserve">1.2A. </w:t>
            </w:r>
            <w:r w:rsidRPr="001C1E80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  <w:tcBorders>
              <w:bottom w:val="single" w:sz="4" w:space="0" w:color="auto"/>
            </w:tcBorders>
          </w:tcPr>
          <w:p w14:paraId="6849EB5A" w14:textId="05A4AFC3" w:rsidR="008D75ED" w:rsidRPr="001C1E80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1C1E80">
              <w:rPr>
                <w:rFonts w:ascii="Arial" w:hAnsi="Arial" w:cs="Arial"/>
                <w:sz w:val="19"/>
                <w:szCs w:val="19"/>
              </w:rPr>
              <w:t>Which tools were accessed to set efficiency targets?</w:t>
            </w:r>
          </w:p>
          <w:p w14:paraId="40FBA6D7" w14:textId="77777777" w:rsidR="008D75ED" w:rsidRPr="001C1E80" w:rsidRDefault="008D75ED" w:rsidP="008D75ED">
            <w:pPr>
              <w:jc w:val="left"/>
              <w:rPr>
                <w:rFonts w:ascii="Arial" w:hAnsi="Arial" w:cs="Arial"/>
                <w:sz w:val="14"/>
                <w:szCs w:val="14"/>
              </w:rPr>
            </w:pPr>
          </w:p>
          <w:p w14:paraId="52DF8AE3" w14:textId="6E9C19FE" w:rsidR="008D75ED" w:rsidRPr="001C1E80" w:rsidRDefault="008D75ED" w:rsidP="008D75ED">
            <w:pPr>
              <w:pStyle w:val="38PASBenchmark"/>
              <w:ind w:left="0"/>
              <w:rPr>
                <w:vanish w:val="0"/>
                <w:color w:val="auto"/>
              </w:rPr>
            </w:pPr>
            <w:permStart w:id="326127447" w:edGrp="everyone"/>
            <w:permEnd w:id="326127447"/>
          </w:p>
        </w:tc>
      </w:tr>
      <w:tr w:rsidR="001C1E80" w:rsidRPr="001C1E80" w14:paraId="6901DF69" w14:textId="77777777" w:rsidTr="001A02FE">
        <w:trPr>
          <w:trHeight w:val="907"/>
        </w:trPr>
        <w:tc>
          <w:tcPr>
            <w:tcW w:w="681" w:type="dxa"/>
            <w:tcBorders>
              <w:top w:val="single" w:sz="4" w:space="0" w:color="auto"/>
            </w:tcBorders>
          </w:tcPr>
          <w:p w14:paraId="034161F0" w14:textId="2395F5F4" w:rsidR="008D75ED" w:rsidRPr="001C1E80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1C1E80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1C1E80">
              <w:rPr>
                <w:rFonts w:ascii="Arial" w:hAnsi="Arial" w:cs="Arial"/>
                <w:sz w:val="19"/>
                <w:szCs w:val="19"/>
              </w:rPr>
              <w:instrText xml:space="preserve"> REF _Ref95304769 \r \h </w:instrText>
            </w:r>
            <w:r w:rsidR="001C1E80" w:rsidRPr="001C1E80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 w:rsidRPr="001C1E80">
              <w:rPr>
                <w:rFonts w:ascii="Arial" w:hAnsi="Arial" w:cs="Arial"/>
                <w:sz w:val="19"/>
                <w:szCs w:val="19"/>
              </w:rPr>
            </w:r>
            <w:r w:rsidRPr="001C1E80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1C1E80">
              <w:rPr>
                <w:rFonts w:ascii="Arial" w:hAnsi="Arial" w:cs="Arial"/>
                <w:sz w:val="19"/>
                <w:szCs w:val="19"/>
              </w:rPr>
              <w:t xml:space="preserve">1.3A. </w:t>
            </w:r>
            <w:r w:rsidRPr="001C1E80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  <w:tcBorders>
              <w:top w:val="single" w:sz="4" w:space="0" w:color="auto"/>
            </w:tcBorders>
          </w:tcPr>
          <w:p w14:paraId="29382115" w14:textId="0D2997A6" w:rsidR="008D75ED" w:rsidRPr="001C1E80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1C1E80">
              <w:rPr>
                <w:rFonts w:ascii="Arial" w:hAnsi="Arial" w:cs="Arial"/>
                <w:sz w:val="19"/>
                <w:szCs w:val="19"/>
              </w:rPr>
              <w:t>Which documented records and/or reports were completed?</w:t>
            </w:r>
          </w:p>
          <w:p w14:paraId="0FAB7514" w14:textId="77777777" w:rsidR="008D75ED" w:rsidRPr="001C1E80" w:rsidRDefault="008D75ED" w:rsidP="008D75ED">
            <w:pPr>
              <w:jc w:val="left"/>
              <w:rPr>
                <w:rFonts w:ascii="Arial" w:hAnsi="Arial" w:cs="Arial"/>
                <w:sz w:val="14"/>
                <w:szCs w:val="14"/>
              </w:rPr>
            </w:pPr>
          </w:p>
          <w:p w14:paraId="7E56F4FF" w14:textId="74CA7F64" w:rsidR="008D75ED" w:rsidRPr="001C1E80" w:rsidRDefault="008D75ED" w:rsidP="008D75ED">
            <w:pPr>
              <w:pStyle w:val="38PASBenchmark"/>
              <w:ind w:left="0"/>
              <w:rPr>
                <w:vanish w:val="0"/>
                <w:color w:val="auto"/>
              </w:rPr>
            </w:pPr>
            <w:permStart w:id="80377400" w:edGrp="everyone"/>
            <w:permEnd w:id="80377400"/>
          </w:p>
        </w:tc>
      </w:tr>
      <w:tr w:rsidR="001C1E80" w:rsidRPr="001C1E80" w14:paraId="3F49FC7E" w14:textId="77777777" w:rsidTr="001A02FE">
        <w:trPr>
          <w:trHeight w:val="680"/>
        </w:trPr>
        <w:tc>
          <w:tcPr>
            <w:tcW w:w="681" w:type="dxa"/>
          </w:tcPr>
          <w:p w14:paraId="07E4AAF8" w14:textId="4B095035" w:rsidR="008D75ED" w:rsidRPr="001C1E80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1C1E80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1C1E80">
              <w:rPr>
                <w:rFonts w:ascii="Arial" w:hAnsi="Arial" w:cs="Arial"/>
                <w:sz w:val="19"/>
                <w:szCs w:val="19"/>
              </w:rPr>
              <w:instrText xml:space="preserve"> REF _Ref95304962 \r \h </w:instrText>
            </w:r>
            <w:r w:rsidR="001C1E80" w:rsidRPr="001C1E80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 w:rsidRPr="001C1E80">
              <w:rPr>
                <w:rFonts w:ascii="Arial" w:hAnsi="Arial" w:cs="Arial"/>
                <w:sz w:val="19"/>
                <w:szCs w:val="19"/>
              </w:rPr>
            </w:r>
            <w:r w:rsidRPr="001C1E80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1C1E80">
              <w:rPr>
                <w:rFonts w:ascii="Arial" w:hAnsi="Arial" w:cs="Arial"/>
                <w:sz w:val="19"/>
                <w:szCs w:val="19"/>
              </w:rPr>
              <w:t xml:space="preserve">1.3C. </w:t>
            </w:r>
            <w:r w:rsidRPr="001C1E80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</w:tcPr>
          <w:p w14:paraId="322509FC" w14:textId="608E8D83" w:rsidR="008D75ED" w:rsidRPr="001C1E80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1C1E80">
              <w:rPr>
                <w:rFonts w:ascii="Arial" w:hAnsi="Arial" w:cs="Arial"/>
                <w:sz w:val="19"/>
                <w:szCs w:val="19"/>
              </w:rPr>
              <w:t>How were outcomes communicated to stakeholders?</w:t>
            </w:r>
          </w:p>
          <w:p w14:paraId="57D7D0E7" w14:textId="77777777" w:rsidR="008D75ED" w:rsidRPr="001C1E80" w:rsidRDefault="008D75ED" w:rsidP="008D75ED">
            <w:pPr>
              <w:jc w:val="left"/>
              <w:rPr>
                <w:rFonts w:ascii="Arial" w:hAnsi="Arial" w:cs="Arial"/>
                <w:sz w:val="14"/>
                <w:szCs w:val="14"/>
              </w:rPr>
            </w:pPr>
          </w:p>
          <w:p w14:paraId="6A7FAE2E" w14:textId="09962E6F" w:rsidR="008D75ED" w:rsidRPr="001C1E80" w:rsidRDefault="008D75ED" w:rsidP="008D75ED">
            <w:pPr>
              <w:pStyle w:val="38PASBenchmark"/>
              <w:ind w:left="0"/>
              <w:rPr>
                <w:vanish w:val="0"/>
                <w:color w:val="auto"/>
              </w:rPr>
            </w:pPr>
            <w:permStart w:id="139666457" w:edGrp="everyone"/>
            <w:permEnd w:id="139666457"/>
          </w:p>
        </w:tc>
      </w:tr>
    </w:tbl>
    <w:p w14:paraId="333B5F02" w14:textId="77777777" w:rsidR="00AC0794" w:rsidRPr="001C1E80" w:rsidRDefault="00AC0794" w:rsidP="00AC0794">
      <w:pPr>
        <w:rPr>
          <w:sz w:val="20"/>
          <w:szCs w:val="16"/>
        </w:rPr>
      </w:pPr>
    </w:p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1"/>
        <w:gridCol w:w="8391"/>
      </w:tblGrid>
      <w:tr w:rsidR="001C1E80" w:rsidRPr="001C1E80" w14:paraId="17F88FE5" w14:textId="77777777" w:rsidTr="00786708">
        <w:trPr>
          <w:trHeight w:val="47"/>
          <w:tblHeader/>
        </w:trPr>
        <w:tc>
          <w:tcPr>
            <w:tcW w:w="9072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475160BA" w14:textId="33FF1C21" w:rsidR="00F163C7" w:rsidRPr="001C1E80" w:rsidRDefault="00F163C7" w:rsidP="00786708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r w:rsidRPr="001C1E80">
              <w:rPr>
                <w:rFonts w:ascii="Arial" w:hAnsi="Arial" w:cs="Arial"/>
                <w:b/>
                <w:bCs/>
                <w:spacing w:val="-2"/>
                <w:sz w:val="20"/>
              </w:rPr>
              <w:t>ASSESSOR COMMENTS: PRACTICAL TASK 1: OCCASION 2</w:t>
            </w:r>
          </w:p>
        </w:tc>
      </w:tr>
      <w:permStart w:id="1052317368" w:edGrp="everyone"/>
      <w:tr w:rsidR="001C1E80" w:rsidRPr="001C1E80" w14:paraId="409178E6" w14:textId="77777777" w:rsidTr="00786708">
        <w:trPr>
          <w:trHeight w:val="253"/>
        </w:trPr>
        <w:tc>
          <w:tcPr>
            <w:tcW w:w="9072" w:type="dxa"/>
            <w:gridSpan w:val="2"/>
            <w:tcBorders>
              <w:top w:val="nil"/>
              <w:left w:val="single" w:sz="1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</w:tcPr>
          <w:p w14:paraId="2B31E329" w14:textId="77777777" w:rsidR="008D75ED" w:rsidRPr="001C1E80" w:rsidRDefault="00817EB0" w:rsidP="008D75ED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-149672794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D75ED" w:rsidRPr="001C1E80">
                  <w:rPr>
                    <w:rFonts w:ascii="Arial" w:hAnsi="Arial" w:cs="Arial"/>
                    <w:szCs w:val="24"/>
                  </w:rPr>
                  <w:sym w:font="Wingdings" w:char="F0A8"/>
                </w:r>
              </w:sdtContent>
            </w:sdt>
            <w:permEnd w:id="1052317368"/>
            <w:r w:rsidR="008D75ED" w:rsidRPr="001C1E80">
              <w:rPr>
                <w:rFonts w:ascii="Arial" w:hAnsi="Arial" w:cs="Arial"/>
                <w:szCs w:val="18"/>
              </w:rPr>
              <w:t xml:space="preserve"> </w:t>
            </w:r>
            <w:r w:rsidR="008D75ED" w:rsidRPr="001C1E80">
              <w:rPr>
                <w:rFonts w:ascii="Arial" w:hAnsi="Arial" w:cs="Arial"/>
                <w:sz w:val="19"/>
                <w:szCs w:val="19"/>
              </w:rPr>
              <w:t>Individual student (as named on cover page)</w:t>
            </w:r>
          </w:p>
          <w:permStart w:id="152636142" w:edGrp="everyone"/>
          <w:p w14:paraId="7EAFFD33" w14:textId="33E4651A" w:rsidR="008D75ED" w:rsidRPr="001C1E80" w:rsidRDefault="00817EB0" w:rsidP="008D75ED">
            <w:pPr>
              <w:ind w:right="-24"/>
              <w:jc w:val="left"/>
              <w:rPr>
                <w:rFonts w:ascii="Arial" w:hAnsi="Arial" w:cs="Arial"/>
                <w:sz w:val="28"/>
                <w:szCs w:val="28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132285822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D75ED" w:rsidRPr="001C1E80">
                  <w:rPr>
                    <w:rFonts w:ascii="Arial" w:hAnsi="Arial" w:cs="Arial"/>
                    <w:szCs w:val="24"/>
                  </w:rPr>
                  <w:sym w:font="Wingdings" w:char="F0A8"/>
                </w:r>
              </w:sdtContent>
            </w:sdt>
            <w:permEnd w:id="152636142"/>
            <w:r w:rsidR="008D75ED" w:rsidRPr="001C1E80">
              <w:rPr>
                <w:rFonts w:ascii="Arial" w:hAnsi="Arial" w:cs="Arial"/>
                <w:szCs w:val="18"/>
              </w:rPr>
              <w:t xml:space="preserve"> </w:t>
            </w:r>
            <w:r w:rsidR="008D75ED" w:rsidRPr="001C1E80">
              <w:rPr>
                <w:rFonts w:ascii="Arial" w:hAnsi="Arial" w:cs="Arial"/>
                <w:sz w:val="19"/>
                <w:szCs w:val="19"/>
              </w:rPr>
              <w:t>Multiple students [</w:t>
            </w:r>
            <w:permStart w:id="1521562929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-5316308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D75ED" w:rsidRPr="001C1E8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</w:sdtContent>
            </w:sdt>
            <w:permEnd w:id="1521562929"/>
            <w:r w:rsidR="008D75ED" w:rsidRPr="001C1E80">
              <w:rPr>
                <w:rFonts w:ascii="Arial" w:hAnsi="Arial" w:cs="Arial"/>
                <w:sz w:val="19"/>
                <w:szCs w:val="19"/>
              </w:rPr>
              <w:t xml:space="preserve"> All from Attendance Report, </w:t>
            </w:r>
            <w:permStart w:id="772474117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-181039196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D75ED" w:rsidRPr="001C1E8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</w:sdtContent>
            </w:sdt>
            <w:permEnd w:id="772474117"/>
            <w:r w:rsidR="008D75ED" w:rsidRPr="001C1E80">
              <w:rPr>
                <w:rFonts w:ascii="Arial" w:hAnsi="Arial" w:cs="Arial"/>
                <w:sz w:val="19"/>
                <w:szCs w:val="19"/>
              </w:rPr>
              <w:t xml:space="preserve"> Specific students involved – identify students]</w:t>
            </w:r>
          </w:p>
        </w:tc>
      </w:tr>
      <w:tr w:rsidR="001C1E80" w:rsidRPr="001C1E80" w14:paraId="3E4769C6" w14:textId="77777777" w:rsidTr="00786708">
        <w:trPr>
          <w:trHeight w:val="75"/>
        </w:trPr>
        <w:tc>
          <w:tcPr>
            <w:tcW w:w="6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7D7F4A2" w14:textId="77777777" w:rsidR="008D75ED" w:rsidRPr="001C1E80" w:rsidRDefault="008D75ED" w:rsidP="008D75ED">
            <w:pPr>
              <w:jc w:val="lef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1C1E80">
              <w:rPr>
                <w:rFonts w:ascii="Arial" w:hAnsi="Arial" w:cs="Arial"/>
                <w:b/>
                <w:bCs/>
                <w:sz w:val="19"/>
                <w:szCs w:val="19"/>
              </w:rPr>
              <w:t>Task</w:t>
            </w:r>
          </w:p>
        </w:tc>
        <w:tc>
          <w:tcPr>
            <w:tcW w:w="8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22D0C5F7" w14:textId="77777777" w:rsidR="008D75ED" w:rsidRPr="001C1E80" w:rsidRDefault="008D75ED" w:rsidP="008D75ED">
            <w:pPr>
              <w:jc w:val="lef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1C1E80">
              <w:rPr>
                <w:rFonts w:ascii="Arial" w:hAnsi="Arial" w:cs="Arial"/>
                <w:b/>
                <w:bCs/>
                <w:sz w:val="19"/>
                <w:szCs w:val="19"/>
              </w:rPr>
              <w:t xml:space="preserve">Provide detail </w:t>
            </w:r>
          </w:p>
        </w:tc>
      </w:tr>
      <w:tr w:rsidR="001C1E80" w:rsidRPr="001C1E80" w14:paraId="592C7A47" w14:textId="77777777" w:rsidTr="001A02FE">
        <w:trPr>
          <w:trHeight w:val="850"/>
        </w:trPr>
        <w:tc>
          <w:tcPr>
            <w:tcW w:w="68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4B1B0FD" w14:textId="3F56CE6E" w:rsidR="008D75ED" w:rsidRPr="001C1E80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1C1E80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1C1E80">
              <w:rPr>
                <w:rFonts w:ascii="Arial" w:hAnsi="Arial" w:cs="Arial"/>
                <w:sz w:val="19"/>
                <w:szCs w:val="19"/>
              </w:rPr>
              <w:instrText xml:space="preserve"> REF _Ref95302774 \r \h </w:instrText>
            </w:r>
            <w:r w:rsidR="001C1E80" w:rsidRPr="001C1E80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 w:rsidRPr="001C1E80">
              <w:rPr>
                <w:rFonts w:ascii="Arial" w:hAnsi="Arial" w:cs="Arial"/>
                <w:sz w:val="19"/>
                <w:szCs w:val="19"/>
              </w:rPr>
            </w:r>
            <w:r w:rsidRPr="001C1E80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1C1E80">
              <w:rPr>
                <w:rFonts w:ascii="Arial" w:hAnsi="Arial" w:cs="Arial"/>
                <w:sz w:val="19"/>
                <w:szCs w:val="19"/>
              </w:rPr>
              <w:t xml:space="preserve">1.1B. </w:t>
            </w:r>
            <w:r w:rsidRPr="001C1E80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FDFAE81" w14:textId="4BDE9129" w:rsidR="008D75ED" w:rsidRPr="001C1E80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1C1E80">
              <w:rPr>
                <w:rFonts w:ascii="Arial" w:hAnsi="Arial" w:cs="Arial"/>
                <w:sz w:val="19"/>
                <w:szCs w:val="19"/>
              </w:rPr>
              <w:t>Specify two (2) examples regarding how compliance was confirmed:</w:t>
            </w:r>
          </w:p>
          <w:p w14:paraId="3473BE9E" w14:textId="77777777" w:rsidR="008D75ED" w:rsidRPr="001C1E80" w:rsidRDefault="008D75ED" w:rsidP="008D75ED">
            <w:pPr>
              <w:jc w:val="left"/>
              <w:rPr>
                <w:rFonts w:ascii="Arial" w:hAnsi="Arial" w:cs="Arial"/>
                <w:sz w:val="14"/>
                <w:szCs w:val="14"/>
              </w:rPr>
            </w:pPr>
          </w:p>
          <w:p w14:paraId="0336677B" w14:textId="000C70CF" w:rsidR="008D75ED" w:rsidRPr="001C1E80" w:rsidRDefault="008D75ED" w:rsidP="008D75ED">
            <w:pPr>
              <w:pStyle w:val="38PASBenchmark"/>
              <w:ind w:left="0"/>
              <w:rPr>
                <w:vanish w:val="0"/>
                <w:color w:val="auto"/>
              </w:rPr>
            </w:pPr>
            <w:permStart w:id="73342" w:edGrp="everyone"/>
            <w:permEnd w:id="73342"/>
          </w:p>
        </w:tc>
      </w:tr>
      <w:tr w:rsidR="001C1E80" w:rsidRPr="001C1E80" w14:paraId="243C079F" w14:textId="77777777" w:rsidTr="001A02FE">
        <w:trPr>
          <w:trHeight w:val="624"/>
        </w:trPr>
        <w:tc>
          <w:tcPr>
            <w:tcW w:w="68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A5BD029" w14:textId="003A2F40" w:rsidR="008D75ED" w:rsidRPr="001C1E80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1C1E80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1C1E80">
              <w:rPr>
                <w:rFonts w:ascii="Arial" w:hAnsi="Arial" w:cs="Arial"/>
                <w:sz w:val="19"/>
                <w:szCs w:val="19"/>
              </w:rPr>
              <w:instrText xml:space="preserve"> REF _Ref95302787 \r \h </w:instrText>
            </w:r>
            <w:r w:rsidR="001C1E80" w:rsidRPr="001C1E80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 w:rsidRPr="001C1E80">
              <w:rPr>
                <w:rFonts w:ascii="Arial" w:hAnsi="Arial" w:cs="Arial"/>
                <w:sz w:val="19"/>
                <w:szCs w:val="19"/>
              </w:rPr>
            </w:r>
            <w:r w:rsidRPr="001C1E80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1C1E80">
              <w:rPr>
                <w:rFonts w:ascii="Arial" w:hAnsi="Arial" w:cs="Arial"/>
                <w:sz w:val="19"/>
                <w:szCs w:val="19"/>
              </w:rPr>
              <w:t xml:space="preserve">1.1F. </w:t>
            </w:r>
            <w:r w:rsidRPr="001C1E80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F4D819F" w14:textId="16C7D0B8" w:rsidR="008D75ED" w:rsidRPr="001C1E80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1C1E80">
              <w:rPr>
                <w:rFonts w:ascii="Arial" w:hAnsi="Arial" w:cs="Arial"/>
                <w:sz w:val="19"/>
                <w:szCs w:val="19"/>
              </w:rPr>
              <w:t>Specify stakeholders consulted:</w:t>
            </w:r>
          </w:p>
          <w:p w14:paraId="0A9ED2A7" w14:textId="77777777" w:rsidR="008D75ED" w:rsidRPr="001C1E80" w:rsidRDefault="008D75ED" w:rsidP="008D75ED">
            <w:pPr>
              <w:jc w:val="left"/>
              <w:rPr>
                <w:rFonts w:ascii="Arial" w:hAnsi="Arial" w:cs="Arial"/>
                <w:sz w:val="14"/>
                <w:szCs w:val="14"/>
              </w:rPr>
            </w:pPr>
          </w:p>
          <w:p w14:paraId="6B728A99" w14:textId="25EFB100" w:rsidR="008D75ED" w:rsidRPr="001C1E80" w:rsidRDefault="008D75ED" w:rsidP="008D75ED">
            <w:pPr>
              <w:pStyle w:val="38PASBenchmark"/>
              <w:ind w:left="0"/>
              <w:rPr>
                <w:vanish w:val="0"/>
                <w:color w:val="auto"/>
              </w:rPr>
            </w:pPr>
            <w:permStart w:id="1202013450" w:edGrp="everyone"/>
            <w:permEnd w:id="1202013450"/>
          </w:p>
        </w:tc>
      </w:tr>
      <w:tr w:rsidR="001C1E80" w:rsidRPr="001C1E80" w14:paraId="4973FDFB" w14:textId="77777777" w:rsidTr="001A02FE">
        <w:trPr>
          <w:trHeight w:val="850"/>
        </w:trPr>
        <w:tc>
          <w:tcPr>
            <w:tcW w:w="68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DFD11F0" w14:textId="53336332" w:rsidR="008D75ED" w:rsidRPr="001C1E80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1C1E80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1C1E80">
              <w:rPr>
                <w:rFonts w:ascii="Arial" w:hAnsi="Arial" w:cs="Arial"/>
                <w:sz w:val="19"/>
                <w:szCs w:val="19"/>
              </w:rPr>
              <w:instrText xml:space="preserve"> REF _Ref95302795 \r \h </w:instrText>
            </w:r>
            <w:r w:rsidR="001C1E80" w:rsidRPr="001C1E80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 w:rsidRPr="001C1E80">
              <w:rPr>
                <w:rFonts w:ascii="Arial" w:hAnsi="Arial" w:cs="Arial"/>
                <w:sz w:val="19"/>
                <w:szCs w:val="19"/>
              </w:rPr>
            </w:r>
            <w:r w:rsidRPr="001C1E80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1C1E80">
              <w:rPr>
                <w:rFonts w:ascii="Arial" w:hAnsi="Arial" w:cs="Arial"/>
                <w:sz w:val="19"/>
                <w:szCs w:val="19"/>
              </w:rPr>
              <w:t xml:space="preserve">1.1G. </w:t>
            </w:r>
            <w:r w:rsidRPr="001C1E80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0A60059" w14:textId="1538E2F1" w:rsidR="008D75ED" w:rsidRPr="001C1E80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1C1E80">
              <w:rPr>
                <w:rFonts w:ascii="Arial" w:hAnsi="Arial" w:cs="Arial"/>
                <w:sz w:val="19"/>
                <w:szCs w:val="19"/>
              </w:rPr>
              <w:t>Specify credible external sources accessed to locate information related to sustainability best practice.</w:t>
            </w:r>
          </w:p>
          <w:p w14:paraId="4266E6FB" w14:textId="77777777" w:rsidR="008D75ED" w:rsidRPr="001C1E80" w:rsidRDefault="008D75ED" w:rsidP="008D75ED">
            <w:pPr>
              <w:jc w:val="left"/>
              <w:rPr>
                <w:rFonts w:ascii="Arial" w:hAnsi="Arial" w:cs="Arial"/>
                <w:sz w:val="14"/>
                <w:szCs w:val="14"/>
              </w:rPr>
            </w:pPr>
          </w:p>
          <w:p w14:paraId="5B684034" w14:textId="48EC324D" w:rsidR="008D75ED" w:rsidRPr="001C1E80" w:rsidRDefault="008D75ED" w:rsidP="008D75ED">
            <w:pPr>
              <w:pStyle w:val="38PASBenchmark"/>
              <w:ind w:left="0"/>
              <w:rPr>
                <w:vanish w:val="0"/>
                <w:color w:val="auto"/>
              </w:rPr>
            </w:pPr>
            <w:permStart w:id="1685334637" w:edGrp="everyone"/>
            <w:permEnd w:id="1685334637"/>
          </w:p>
        </w:tc>
      </w:tr>
      <w:tr w:rsidR="001C1E80" w:rsidRPr="001C1E80" w14:paraId="3DCA39F5" w14:textId="77777777" w:rsidTr="001A02FE">
        <w:trPr>
          <w:trHeight w:val="1077"/>
        </w:trPr>
        <w:tc>
          <w:tcPr>
            <w:tcW w:w="68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1E36007" w14:textId="757150CD" w:rsidR="008D75ED" w:rsidRPr="001C1E80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1C1E80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1C1E80">
              <w:rPr>
                <w:rFonts w:ascii="Arial" w:hAnsi="Arial" w:cs="Arial"/>
                <w:sz w:val="19"/>
                <w:szCs w:val="19"/>
              </w:rPr>
              <w:instrText xml:space="preserve"> REF _Ref95302802 \r \h </w:instrText>
            </w:r>
            <w:r w:rsidR="001C1E80" w:rsidRPr="001C1E80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 w:rsidRPr="001C1E80">
              <w:rPr>
                <w:rFonts w:ascii="Arial" w:hAnsi="Arial" w:cs="Arial"/>
                <w:sz w:val="19"/>
                <w:szCs w:val="19"/>
              </w:rPr>
            </w:r>
            <w:r w:rsidRPr="001C1E80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1C1E80">
              <w:rPr>
                <w:rFonts w:ascii="Arial" w:hAnsi="Arial" w:cs="Arial"/>
                <w:sz w:val="19"/>
                <w:szCs w:val="19"/>
              </w:rPr>
              <w:t xml:space="preserve">1.1H. </w:t>
            </w:r>
            <w:r w:rsidRPr="001C1E80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AE797DB" w14:textId="24DA2DF7" w:rsidR="008D75ED" w:rsidRPr="001C1E80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1C1E80">
              <w:rPr>
                <w:rFonts w:ascii="Arial" w:hAnsi="Arial" w:cs="Arial"/>
                <w:sz w:val="19"/>
                <w:szCs w:val="19"/>
              </w:rPr>
              <w:t>What techniques were used to engage and consult with stakeholders?</w:t>
            </w:r>
          </w:p>
          <w:p w14:paraId="61222F87" w14:textId="77777777" w:rsidR="008D75ED" w:rsidRPr="001C1E80" w:rsidRDefault="008D75ED" w:rsidP="008D75ED">
            <w:pPr>
              <w:jc w:val="left"/>
              <w:rPr>
                <w:rFonts w:ascii="Arial" w:hAnsi="Arial" w:cs="Arial"/>
                <w:sz w:val="14"/>
                <w:szCs w:val="14"/>
              </w:rPr>
            </w:pPr>
          </w:p>
          <w:p w14:paraId="6F94E2B5" w14:textId="76577B67" w:rsidR="008D75ED" w:rsidRPr="001C1E80" w:rsidRDefault="008D75ED" w:rsidP="008D75ED">
            <w:pPr>
              <w:pStyle w:val="38PASBenchmark"/>
              <w:ind w:left="0"/>
              <w:rPr>
                <w:vanish w:val="0"/>
                <w:color w:val="auto"/>
              </w:rPr>
            </w:pPr>
            <w:permStart w:id="1623798519" w:edGrp="everyone"/>
            <w:permEnd w:id="1623798519"/>
          </w:p>
        </w:tc>
      </w:tr>
      <w:tr w:rsidR="001C1E80" w:rsidRPr="001C1E80" w14:paraId="242B82EC" w14:textId="77777777" w:rsidTr="001A02FE">
        <w:trPr>
          <w:trHeight w:val="624"/>
        </w:trPr>
        <w:tc>
          <w:tcPr>
            <w:tcW w:w="68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21E3DC1" w14:textId="1735B652" w:rsidR="008D75ED" w:rsidRPr="001C1E80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1C1E80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1C1E80">
              <w:rPr>
                <w:rFonts w:ascii="Arial" w:hAnsi="Arial" w:cs="Arial"/>
                <w:sz w:val="19"/>
                <w:szCs w:val="19"/>
              </w:rPr>
              <w:instrText xml:space="preserve"> REF _Ref95302809 \r \h </w:instrText>
            </w:r>
            <w:r w:rsidR="001C1E80" w:rsidRPr="001C1E80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 w:rsidRPr="001C1E80">
              <w:rPr>
                <w:rFonts w:ascii="Arial" w:hAnsi="Arial" w:cs="Arial"/>
                <w:sz w:val="19"/>
                <w:szCs w:val="19"/>
              </w:rPr>
            </w:r>
            <w:r w:rsidRPr="001C1E80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1C1E80">
              <w:rPr>
                <w:rFonts w:ascii="Arial" w:hAnsi="Arial" w:cs="Arial"/>
                <w:sz w:val="19"/>
                <w:szCs w:val="19"/>
              </w:rPr>
              <w:t xml:space="preserve">1.1I. </w:t>
            </w:r>
            <w:r w:rsidRPr="001C1E80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D33CF1C" w14:textId="061B9AB5" w:rsidR="008D75ED" w:rsidRPr="001C1E80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1C1E80">
              <w:rPr>
                <w:rFonts w:ascii="Arial" w:hAnsi="Arial" w:cs="Arial"/>
                <w:sz w:val="19"/>
                <w:szCs w:val="19"/>
              </w:rPr>
              <w:t>Specify current resources measured and method of measurement.</w:t>
            </w:r>
          </w:p>
          <w:p w14:paraId="6C0AD856" w14:textId="77777777" w:rsidR="008D75ED" w:rsidRPr="001C1E80" w:rsidRDefault="008D75ED" w:rsidP="008D75ED">
            <w:pPr>
              <w:jc w:val="left"/>
              <w:rPr>
                <w:rFonts w:ascii="Arial" w:hAnsi="Arial" w:cs="Arial"/>
                <w:sz w:val="14"/>
                <w:szCs w:val="14"/>
              </w:rPr>
            </w:pPr>
          </w:p>
          <w:p w14:paraId="379D2F47" w14:textId="71D491C7" w:rsidR="008D75ED" w:rsidRPr="001C1E80" w:rsidRDefault="008D75ED" w:rsidP="008D75ED">
            <w:pPr>
              <w:pStyle w:val="38PASBenchmark"/>
              <w:ind w:left="0"/>
              <w:rPr>
                <w:vanish w:val="0"/>
                <w:color w:val="auto"/>
              </w:rPr>
            </w:pPr>
            <w:permStart w:id="481127218" w:edGrp="everyone"/>
            <w:permEnd w:id="481127218"/>
          </w:p>
        </w:tc>
      </w:tr>
      <w:tr w:rsidR="001C1E80" w:rsidRPr="001C1E80" w14:paraId="075C9C6F" w14:textId="77777777" w:rsidTr="001A02FE">
        <w:trPr>
          <w:trHeight w:val="850"/>
        </w:trPr>
        <w:tc>
          <w:tcPr>
            <w:tcW w:w="68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44A6031" w14:textId="02A0265C" w:rsidR="008D75ED" w:rsidRPr="001C1E80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1C1E80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1C1E80">
              <w:rPr>
                <w:rFonts w:ascii="Arial" w:hAnsi="Arial" w:cs="Arial"/>
                <w:sz w:val="19"/>
                <w:szCs w:val="19"/>
              </w:rPr>
              <w:instrText xml:space="preserve"> REF _Ref95303454 \r \h </w:instrText>
            </w:r>
            <w:r w:rsidR="001C1E80" w:rsidRPr="001C1E80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 w:rsidRPr="001C1E80">
              <w:rPr>
                <w:rFonts w:ascii="Arial" w:hAnsi="Arial" w:cs="Arial"/>
                <w:sz w:val="19"/>
                <w:szCs w:val="19"/>
              </w:rPr>
            </w:r>
            <w:r w:rsidRPr="001C1E80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1C1E80">
              <w:rPr>
                <w:rFonts w:ascii="Arial" w:hAnsi="Arial" w:cs="Arial"/>
                <w:sz w:val="19"/>
                <w:szCs w:val="19"/>
              </w:rPr>
              <w:t xml:space="preserve">1.1J. </w:t>
            </w:r>
            <w:r w:rsidRPr="001C1E80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4590414" w14:textId="084084D5" w:rsidR="008D75ED" w:rsidRPr="001C1E80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1C1E80">
              <w:rPr>
                <w:rFonts w:ascii="Arial" w:hAnsi="Arial" w:cs="Arial"/>
                <w:sz w:val="19"/>
                <w:szCs w:val="19"/>
              </w:rPr>
              <w:t>Specify alternative solutions evaluated.</w:t>
            </w:r>
          </w:p>
          <w:p w14:paraId="2E349567" w14:textId="77777777" w:rsidR="008D75ED" w:rsidRPr="001C1E80" w:rsidRDefault="008D75ED" w:rsidP="008D75ED">
            <w:pPr>
              <w:jc w:val="left"/>
              <w:rPr>
                <w:rFonts w:ascii="Arial" w:hAnsi="Arial" w:cs="Arial"/>
                <w:sz w:val="14"/>
                <w:szCs w:val="14"/>
              </w:rPr>
            </w:pPr>
          </w:p>
          <w:p w14:paraId="05FE49A9" w14:textId="376E313C" w:rsidR="008D75ED" w:rsidRPr="001C1E80" w:rsidRDefault="008D75ED" w:rsidP="008D75ED">
            <w:pPr>
              <w:pStyle w:val="38PASBenchmark"/>
              <w:ind w:left="0"/>
              <w:rPr>
                <w:vanish w:val="0"/>
                <w:color w:val="auto"/>
              </w:rPr>
            </w:pPr>
            <w:permStart w:id="153694934" w:edGrp="everyone"/>
            <w:permEnd w:id="153694934"/>
          </w:p>
        </w:tc>
      </w:tr>
      <w:tr w:rsidR="001C1E80" w:rsidRPr="001C1E80" w14:paraId="6B63254D" w14:textId="77777777" w:rsidTr="001A02FE">
        <w:trPr>
          <w:trHeight w:val="850"/>
        </w:trPr>
        <w:tc>
          <w:tcPr>
            <w:tcW w:w="68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6E9FF1B" w14:textId="54EC3E3C" w:rsidR="008D75ED" w:rsidRPr="001C1E80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1C1E80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1C1E80">
              <w:rPr>
                <w:rFonts w:ascii="Arial" w:hAnsi="Arial" w:cs="Arial"/>
                <w:sz w:val="19"/>
                <w:szCs w:val="19"/>
              </w:rPr>
              <w:instrText xml:space="preserve"> REF _Ref95303628 \r \h </w:instrText>
            </w:r>
            <w:r w:rsidR="001C1E80" w:rsidRPr="001C1E80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 w:rsidRPr="001C1E80">
              <w:rPr>
                <w:rFonts w:ascii="Arial" w:hAnsi="Arial" w:cs="Arial"/>
                <w:sz w:val="19"/>
                <w:szCs w:val="19"/>
              </w:rPr>
            </w:r>
            <w:r w:rsidRPr="001C1E80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1C1E80">
              <w:rPr>
                <w:rFonts w:ascii="Arial" w:hAnsi="Arial" w:cs="Arial"/>
                <w:sz w:val="19"/>
                <w:szCs w:val="19"/>
              </w:rPr>
              <w:t xml:space="preserve">1.1K. </w:t>
            </w:r>
            <w:r w:rsidRPr="001C1E80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9EC6BCD" w14:textId="1358D591" w:rsidR="008D75ED" w:rsidRPr="001C1E80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1C1E80">
              <w:rPr>
                <w:rFonts w:ascii="Arial" w:hAnsi="Arial" w:cs="Arial"/>
                <w:sz w:val="19"/>
                <w:szCs w:val="19"/>
              </w:rPr>
              <w:t>Provide an efficiency target to be implemented.</w:t>
            </w:r>
          </w:p>
          <w:p w14:paraId="4BDC8D22" w14:textId="77777777" w:rsidR="008D75ED" w:rsidRPr="001C1E80" w:rsidRDefault="008D75ED" w:rsidP="008D75ED">
            <w:pPr>
              <w:jc w:val="left"/>
              <w:rPr>
                <w:rFonts w:ascii="Arial" w:hAnsi="Arial" w:cs="Arial"/>
                <w:sz w:val="14"/>
                <w:szCs w:val="14"/>
              </w:rPr>
            </w:pPr>
          </w:p>
          <w:p w14:paraId="5DF06BC4" w14:textId="3E40EF96" w:rsidR="008D75ED" w:rsidRPr="001C1E80" w:rsidRDefault="008D75ED" w:rsidP="008D75ED">
            <w:pPr>
              <w:pStyle w:val="38PASBenchmark"/>
              <w:ind w:left="0"/>
              <w:rPr>
                <w:rFonts w:ascii="Arial" w:hAnsi="Arial"/>
                <w:vanish w:val="0"/>
                <w:color w:val="auto"/>
                <w:sz w:val="19"/>
                <w:szCs w:val="19"/>
              </w:rPr>
            </w:pPr>
            <w:permStart w:id="325859198" w:edGrp="everyone"/>
            <w:permEnd w:id="325859198"/>
          </w:p>
        </w:tc>
      </w:tr>
      <w:tr w:rsidR="001C1E80" w:rsidRPr="001C1E80" w14:paraId="3D42AEE2" w14:textId="77777777" w:rsidTr="001A02FE">
        <w:trPr>
          <w:trHeight w:val="624"/>
        </w:trPr>
        <w:tc>
          <w:tcPr>
            <w:tcW w:w="68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59AF8C7" w14:textId="061C6117" w:rsidR="008D75ED" w:rsidRPr="001C1E80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1C1E80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1C1E80">
              <w:rPr>
                <w:rFonts w:ascii="Arial" w:hAnsi="Arial" w:cs="Arial"/>
                <w:sz w:val="19"/>
                <w:szCs w:val="19"/>
              </w:rPr>
              <w:instrText xml:space="preserve"> REF _Ref95303714 \r \h </w:instrText>
            </w:r>
            <w:r w:rsidR="001C1E80" w:rsidRPr="001C1E80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 w:rsidRPr="001C1E80">
              <w:rPr>
                <w:rFonts w:ascii="Arial" w:hAnsi="Arial" w:cs="Arial"/>
                <w:sz w:val="19"/>
                <w:szCs w:val="19"/>
              </w:rPr>
            </w:r>
            <w:r w:rsidRPr="001C1E80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1C1E80">
              <w:rPr>
                <w:rFonts w:ascii="Arial" w:hAnsi="Arial" w:cs="Arial"/>
                <w:sz w:val="19"/>
                <w:szCs w:val="19"/>
              </w:rPr>
              <w:t xml:space="preserve">1.1L. </w:t>
            </w:r>
            <w:r w:rsidRPr="001C1E80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546C33C" w14:textId="5690ECAB" w:rsidR="008D75ED" w:rsidRPr="001C1E80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1C1E80">
              <w:rPr>
                <w:rFonts w:ascii="Arial" w:hAnsi="Arial" w:cs="Arial"/>
                <w:sz w:val="19"/>
                <w:szCs w:val="19"/>
              </w:rPr>
              <w:t>Specify monitoring methods to be applied.</w:t>
            </w:r>
          </w:p>
          <w:p w14:paraId="10D44254" w14:textId="77777777" w:rsidR="008D75ED" w:rsidRPr="001C1E80" w:rsidRDefault="008D75ED" w:rsidP="008D75ED">
            <w:pPr>
              <w:jc w:val="left"/>
              <w:rPr>
                <w:rFonts w:ascii="Arial" w:hAnsi="Arial" w:cs="Arial"/>
                <w:sz w:val="14"/>
                <w:szCs w:val="14"/>
              </w:rPr>
            </w:pPr>
          </w:p>
          <w:p w14:paraId="76BC9F93" w14:textId="79808530" w:rsidR="008D75ED" w:rsidRPr="001C1E80" w:rsidRDefault="008D75ED" w:rsidP="008D75ED">
            <w:pPr>
              <w:pStyle w:val="38PASBenchmark"/>
              <w:ind w:left="0"/>
              <w:rPr>
                <w:vanish w:val="0"/>
                <w:color w:val="auto"/>
              </w:rPr>
            </w:pPr>
            <w:permStart w:id="563946341" w:edGrp="everyone"/>
            <w:permEnd w:id="563946341"/>
          </w:p>
        </w:tc>
      </w:tr>
      <w:tr w:rsidR="001C1E80" w:rsidRPr="001C1E80" w14:paraId="1B151DEB" w14:textId="77777777" w:rsidTr="001A02FE">
        <w:trPr>
          <w:trHeight w:val="850"/>
        </w:trPr>
        <w:tc>
          <w:tcPr>
            <w:tcW w:w="68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23BDDE8" w14:textId="09C558F2" w:rsidR="008D75ED" w:rsidRPr="001C1E80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1C1E80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1C1E80">
              <w:rPr>
                <w:rFonts w:ascii="Arial" w:hAnsi="Arial" w:cs="Arial"/>
                <w:sz w:val="19"/>
                <w:szCs w:val="19"/>
              </w:rPr>
              <w:instrText xml:space="preserve"> REF _Ref95303879 \r \h </w:instrText>
            </w:r>
            <w:r w:rsidR="001C1E80" w:rsidRPr="001C1E80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 w:rsidRPr="001C1E80">
              <w:rPr>
                <w:rFonts w:ascii="Arial" w:hAnsi="Arial" w:cs="Arial"/>
                <w:sz w:val="19"/>
                <w:szCs w:val="19"/>
              </w:rPr>
            </w:r>
            <w:r w:rsidRPr="001C1E80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1C1E80">
              <w:rPr>
                <w:rFonts w:ascii="Arial" w:hAnsi="Arial" w:cs="Arial"/>
                <w:sz w:val="19"/>
                <w:szCs w:val="19"/>
              </w:rPr>
              <w:t xml:space="preserve">1.2A. </w:t>
            </w:r>
            <w:r w:rsidRPr="001C1E80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DBCE3E7" w14:textId="3F52DC86" w:rsidR="008D75ED" w:rsidRPr="001C1E80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1C1E80">
              <w:rPr>
                <w:rFonts w:ascii="Arial" w:hAnsi="Arial" w:cs="Arial"/>
                <w:sz w:val="19"/>
                <w:szCs w:val="19"/>
              </w:rPr>
              <w:t>Which tools were accessed to set efficiency targets?</w:t>
            </w:r>
          </w:p>
          <w:p w14:paraId="0C8F02A3" w14:textId="77777777" w:rsidR="008D75ED" w:rsidRPr="001C1E80" w:rsidRDefault="008D75ED" w:rsidP="008D75ED">
            <w:pPr>
              <w:jc w:val="left"/>
              <w:rPr>
                <w:rFonts w:ascii="Arial" w:hAnsi="Arial" w:cs="Arial"/>
                <w:sz w:val="14"/>
                <w:szCs w:val="14"/>
              </w:rPr>
            </w:pPr>
          </w:p>
          <w:p w14:paraId="227FC77F" w14:textId="6E43E4B1" w:rsidR="008D75ED" w:rsidRPr="001C1E80" w:rsidRDefault="008D75ED" w:rsidP="008D75ED">
            <w:pPr>
              <w:pStyle w:val="38PASBenchmark"/>
              <w:ind w:left="0"/>
              <w:rPr>
                <w:vanish w:val="0"/>
                <w:color w:val="auto"/>
              </w:rPr>
            </w:pPr>
            <w:permStart w:id="581771373" w:edGrp="everyone"/>
            <w:permEnd w:id="581771373"/>
          </w:p>
        </w:tc>
      </w:tr>
      <w:tr w:rsidR="001C1E80" w:rsidRPr="001C1E80" w14:paraId="19AD83A2" w14:textId="77777777" w:rsidTr="001A02FE">
        <w:trPr>
          <w:trHeight w:val="850"/>
        </w:trPr>
        <w:tc>
          <w:tcPr>
            <w:tcW w:w="68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4297E7D" w14:textId="72F1E81E" w:rsidR="008D75ED" w:rsidRPr="001C1E80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1C1E80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1C1E80">
              <w:rPr>
                <w:rFonts w:ascii="Arial" w:hAnsi="Arial" w:cs="Arial"/>
                <w:sz w:val="19"/>
                <w:szCs w:val="19"/>
              </w:rPr>
              <w:instrText xml:space="preserve"> REF _Ref95304769 \r \h </w:instrText>
            </w:r>
            <w:r w:rsidR="001C1E80" w:rsidRPr="001C1E80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 w:rsidRPr="001C1E80">
              <w:rPr>
                <w:rFonts w:ascii="Arial" w:hAnsi="Arial" w:cs="Arial"/>
                <w:sz w:val="19"/>
                <w:szCs w:val="19"/>
              </w:rPr>
            </w:r>
            <w:r w:rsidRPr="001C1E80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1C1E80">
              <w:rPr>
                <w:rFonts w:ascii="Arial" w:hAnsi="Arial" w:cs="Arial"/>
                <w:sz w:val="19"/>
                <w:szCs w:val="19"/>
              </w:rPr>
              <w:t xml:space="preserve">1.3A. </w:t>
            </w:r>
            <w:r w:rsidRPr="001C1E80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6E64B24" w14:textId="0AAEB79D" w:rsidR="008D75ED" w:rsidRPr="001C1E80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1C1E80">
              <w:rPr>
                <w:rFonts w:ascii="Arial" w:hAnsi="Arial" w:cs="Arial"/>
                <w:sz w:val="19"/>
                <w:szCs w:val="19"/>
              </w:rPr>
              <w:t>Which documented records and/or reports were completed?</w:t>
            </w:r>
          </w:p>
          <w:p w14:paraId="6BC6BBA7" w14:textId="77777777" w:rsidR="008D75ED" w:rsidRPr="001C1E80" w:rsidRDefault="008D75ED" w:rsidP="008D75ED">
            <w:pPr>
              <w:jc w:val="left"/>
              <w:rPr>
                <w:rFonts w:ascii="Arial" w:hAnsi="Arial" w:cs="Arial"/>
                <w:sz w:val="14"/>
                <w:szCs w:val="14"/>
              </w:rPr>
            </w:pPr>
          </w:p>
          <w:p w14:paraId="1BDD73BB" w14:textId="3296599F" w:rsidR="008D75ED" w:rsidRPr="001C1E80" w:rsidRDefault="008D75ED" w:rsidP="008D75ED">
            <w:pPr>
              <w:pStyle w:val="38PASBenchmark"/>
              <w:ind w:left="0"/>
              <w:rPr>
                <w:vanish w:val="0"/>
                <w:color w:val="auto"/>
              </w:rPr>
            </w:pPr>
            <w:permStart w:id="1690310856" w:edGrp="everyone"/>
            <w:permEnd w:id="1690310856"/>
          </w:p>
        </w:tc>
      </w:tr>
      <w:tr w:rsidR="001C1E80" w:rsidRPr="001C1E80" w14:paraId="1C48905D" w14:textId="77777777" w:rsidTr="001A02FE">
        <w:trPr>
          <w:trHeight w:val="624"/>
        </w:trPr>
        <w:tc>
          <w:tcPr>
            <w:tcW w:w="68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309FA842" w14:textId="4562CD8B" w:rsidR="008D75ED" w:rsidRPr="001C1E80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1C1E80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1C1E80">
              <w:rPr>
                <w:rFonts w:ascii="Arial" w:hAnsi="Arial" w:cs="Arial"/>
                <w:sz w:val="19"/>
                <w:szCs w:val="19"/>
              </w:rPr>
              <w:instrText xml:space="preserve"> REF _Ref95304962 \r \h </w:instrText>
            </w:r>
            <w:r w:rsidR="001C1E80" w:rsidRPr="001C1E80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 w:rsidRPr="001C1E80">
              <w:rPr>
                <w:rFonts w:ascii="Arial" w:hAnsi="Arial" w:cs="Arial"/>
                <w:sz w:val="19"/>
                <w:szCs w:val="19"/>
              </w:rPr>
            </w:r>
            <w:r w:rsidRPr="001C1E80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1C1E80">
              <w:rPr>
                <w:rFonts w:ascii="Arial" w:hAnsi="Arial" w:cs="Arial"/>
                <w:sz w:val="19"/>
                <w:szCs w:val="19"/>
              </w:rPr>
              <w:t xml:space="preserve">1.3C. </w:t>
            </w:r>
            <w:r w:rsidRPr="001C1E80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7806AD9C" w14:textId="5DBFB790" w:rsidR="008D75ED" w:rsidRPr="001C1E80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1C1E80">
              <w:rPr>
                <w:rFonts w:ascii="Arial" w:hAnsi="Arial" w:cs="Arial"/>
                <w:sz w:val="19"/>
                <w:szCs w:val="19"/>
              </w:rPr>
              <w:t>How were outcomes communicated to stakeholders?</w:t>
            </w:r>
          </w:p>
          <w:p w14:paraId="1EF1EF00" w14:textId="77777777" w:rsidR="008D75ED" w:rsidRPr="001C1E80" w:rsidRDefault="008D75ED" w:rsidP="008D75ED">
            <w:pPr>
              <w:jc w:val="left"/>
              <w:rPr>
                <w:rFonts w:ascii="Arial" w:hAnsi="Arial" w:cs="Arial"/>
                <w:sz w:val="14"/>
                <w:szCs w:val="14"/>
              </w:rPr>
            </w:pPr>
          </w:p>
          <w:p w14:paraId="333F3E5F" w14:textId="5C710257" w:rsidR="008D75ED" w:rsidRPr="001C1E80" w:rsidRDefault="008D75ED" w:rsidP="008D75ED">
            <w:pPr>
              <w:pStyle w:val="38PASBenchmark"/>
              <w:ind w:left="0"/>
              <w:rPr>
                <w:vanish w:val="0"/>
                <w:color w:val="auto"/>
              </w:rPr>
            </w:pPr>
            <w:permStart w:id="1244206162" w:edGrp="everyone"/>
            <w:permEnd w:id="1244206162"/>
          </w:p>
        </w:tc>
      </w:tr>
    </w:tbl>
    <w:p w14:paraId="6D0EFAF6" w14:textId="5C175F0B" w:rsidR="002908D0" w:rsidRDefault="002908D0" w:rsidP="00AC0794"/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1"/>
        <w:gridCol w:w="8391"/>
      </w:tblGrid>
      <w:tr w:rsidR="00F163C7" w:rsidRPr="00BA4D9F" w14:paraId="2E595679" w14:textId="77777777" w:rsidTr="00786708">
        <w:trPr>
          <w:trHeight w:val="47"/>
          <w:tblHeader/>
        </w:trPr>
        <w:tc>
          <w:tcPr>
            <w:tcW w:w="9072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0ED2216F" w14:textId="18B4B166" w:rsidR="00F163C7" w:rsidRPr="0011416F" w:rsidRDefault="00F163C7" w:rsidP="00786708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pacing w:val="-2"/>
                <w:sz w:val="20"/>
              </w:rPr>
              <w:lastRenderedPageBreak/>
              <w:t xml:space="preserve">ASSESSOR COMMENTS: PRACTICAL </w:t>
            </w:r>
            <w:r w:rsidRPr="003D6A86">
              <w:rPr>
                <w:rFonts w:ascii="Arial" w:hAnsi="Arial" w:cs="Arial"/>
                <w:b/>
                <w:bCs/>
                <w:spacing w:val="-2"/>
                <w:sz w:val="20"/>
              </w:rPr>
              <w:t xml:space="preserve">TASK </w:t>
            </w:r>
            <w:r>
              <w:rPr>
                <w:rFonts w:ascii="Arial" w:hAnsi="Arial" w:cs="Arial"/>
                <w:b/>
                <w:bCs/>
                <w:spacing w:val="-2"/>
                <w:sz w:val="20"/>
              </w:rPr>
              <w:t>1: OCCASION 3</w:t>
            </w:r>
          </w:p>
        </w:tc>
      </w:tr>
      <w:permStart w:id="1955202050" w:edGrp="everyone"/>
      <w:tr w:rsidR="008D75ED" w:rsidRPr="00BA4D9F" w14:paraId="032E5B8B" w14:textId="77777777" w:rsidTr="00786708">
        <w:trPr>
          <w:trHeight w:val="253"/>
        </w:trPr>
        <w:tc>
          <w:tcPr>
            <w:tcW w:w="9072" w:type="dxa"/>
            <w:gridSpan w:val="2"/>
            <w:tcBorders>
              <w:top w:val="nil"/>
              <w:left w:val="single" w:sz="1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</w:tcPr>
          <w:p w14:paraId="76B47B6F" w14:textId="77777777" w:rsidR="008D75ED" w:rsidRDefault="00817EB0" w:rsidP="008D75ED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-161743991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D75ED" w:rsidRPr="006C1A6C">
                  <w:rPr>
                    <w:rFonts w:ascii="Arial" w:hAnsi="Arial" w:cs="Arial"/>
                    <w:szCs w:val="24"/>
                  </w:rPr>
                  <w:sym w:font="Wingdings" w:char="F0A8"/>
                </w:r>
              </w:sdtContent>
            </w:sdt>
            <w:permEnd w:id="1955202050"/>
            <w:r w:rsidR="008D75ED" w:rsidRPr="006C1A6C">
              <w:rPr>
                <w:rFonts w:ascii="Arial" w:hAnsi="Arial" w:cs="Arial"/>
                <w:szCs w:val="18"/>
              </w:rPr>
              <w:t xml:space="preserve"> </w:t>
            </w:r>
            <w:r w:rsidR="008D75ED">
              <w:rPr>
                <w:rFonts w:ascii="Arial" w:hAnsi="Arial" w:cs="Arial"/>
                <w:sz w:val="19"/>
                <w:szCs w:val="19"/>
              </w:rPr>
              <w:t>Individual student (as named on cover page)</w:t>
            </w:r>
          </w:p>
          <w:permStart w:id="1273892996" w:edGrp="everyone"/>
          <w:p w14:paraId="0F852D7A" w14:textId="04F0567A" w:rsidR="008D75ED" w:rsidRDefault="00817EB0" w:rsidP="008D75ED">
            <w:pPr>
              <w:ind w:right="-24"/>
              <w:jc w:val="left"/>
              <w:rPr>
                <w:rFonts w:ascii="Arial" w:hAnsi="Arial" w:cs="Arial"/>
                <w:sz w:val="28"/>
                <w:szCs w:val="28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-3366054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D75ED" w:rsidRPr="006C1A6C">
                  <w:rPr>
                    <w:rFonts w:ascii="Arial" w:hAnsi="Arial" w:cs="Arial"/>
                    <w:szCs w:val="24"/>
                  </w:rPr>
                  <w:sym w:font="Wingdings" w:char="F0A8"/>
                </w:r>
              </w:sdtContent>
            </w:sdt>
            <w:permEnd w:id="1273892996"/>
            <w:r w:rsidR="008D75ED" w:rsidRPr="006C1A6C">
              <w:rPr>
                <w:rFonts w:ascii="Arial" w:hAnsi="Arial" w:cs="Arial"/>
                <w:szCs w:val="18"/>
              </w:rPr>
              <w:t xml:space="preserve"> </w:t>
            </w:r>
            <w:r w:rsidR="008D75ED" w:rsidRPr="0011416F">
              <w:rPr>
                <w:rFonts w:ascii="Arial" w:hAnsi="Arial" w:cs="Arial"/>
                <w:sz w:val="19"/>
                <w:szCs w:val="19"/>
              </w:rPr>
              <w:t xml:space="preserve">Multiple </w:t>
            </w:r>
            <w:r w:rsidR="008D75ED" w:rsidRPr="002908D0">
              <w:rPr>
                <w:rFonts w:ascii="Arial" w:hAnsi="Arial" w:cs="Arial"/>
                <w:sz w:val="19"/>
                <w:szCs w:val="19"/>
              </w:rPr>
              <w:t xml:space="preserve">students </w:t>
            </w:r>
            <w:r w:rsidR="008D75ED">
              <w:rPr>
                <w:rFonts w:ascii="Arial" w:hAnsi="Arial" w:cs="Arial"/>
                <w:sz w:val="19"/>
                <w:szCs w:val="19"/>
              </w:rPr>
              <w:t>[</w:t>
            </w:r>
            <w:permStart w:id="684202950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-57828733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D75ED" w:rsidRPr="002908D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</w:sdtContent>
            </w:sdt>
            <w:permEnd w:id="684202950"/>
            <w:r w:rsidR="008D75ED" w:rsidRPr="002908D0">
              <w:rPr>
                <w:rFonts w:ascii="Arial" w:hAnsi="Arial" w:cs="Arial"/>
                <w:sz w:val="19"/>
                <w:szCs w:val="19"/>
              </w:rPr>
              <w:t xml:space="preserve"> All from Attendance Report, </w:t>
            </w:r>
            <w:permStart w:id="437465685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76989615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D75ED" w:rsidRPr="002908D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</w:sdtContent>
            </w:sdt>
            <w:permEnd w:id="437465685"/>
            <w:r w:rsidR="008D75ED" w:rsidRPr="002908D0">
              <w:rPr>
                <w:rFonts w:ascii="Arial" w:hAnsi="Arial" w:cs="Arial"/>
                <w:sz w:val="19"/>
                <w:szCs w:val="19"/>
              </w:rPr>
              <w:t xml:space="preserve"> Specific student</w:t>
            </w:r>
            <w:r w:rsidR="008D75ED">
              <w:rPr>
                <w:rFonts w:ascii="Arial" w:hAnsi="Arial" w:cs="Arial"/>
                <w:sz w:val="19"/>
                <w:szCs w:val="19"/>
              </w:rPr>
              <w:t>s involved – identify students]</w:t>
            </w:r>
          </w:p>
        </w:tc>
      </w:tr>
      <w:tr w:rsidR="008D75ED" w:rsidRPr="00BA4D9F" w14:paraId="354C8CD6" w14:textId="77777777" w:rsidTr="00786708">
        <w:trPr>
          <w:trHeight w:val="75"/>
        </w:trPr>
        <w:tc>
          <w:tcPr>
            <w:tcW w:w="6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47A9C25" w14:textId="77777777" w:rsidR="008D75ED" w:rsidRPr="00BD2F22" w:rsidRDefault="008D75ED" w:rsidP="008D75ED">
            <w:pPr>
              <w:jc w:val="lef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T</w:t>
            </w:r>
            <w:r w:rsidRPr="00BD2F22">
              <w:rPr>
                <w:rFonts w:ascii="Arial" w:hAnsi="Arial" w:cs="Arial"/>
                <w:b/>
                <w:bCs/>
                <w:sz w:val="19"/>
                <w:szCs w:val="19"/>
              </w:rPr>
              <w:t>ask</w:t>
            </w:r>
          </w:p>
        </w:tc>
        <w:tc>
          <w:tcPr>
            <w:tcW w:w="8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0EC4F736" w14:textId="77777777" w:rsidR="008D75ED" w:rsidRPr="00BD2F22" w:rsidRDefault="008D75ED" w:rsidP="008D75ED">
            <w:pPr>
              <w:jc w:val="lef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 xml:space="preserve">Provide detail </w:t>
            </w:r>
          </w:p>
        </w:tc>
      </w:tr>
      <w:tr w:rsidR="008D75ED" w:rsidRPr="00BA4D9F" w14:paraId="514D27A6" w14:textId="77777777" w:rsidTr="001A02FE">
        <w:trPr>
          <w:trHeight w:val="941"/>
        </w:trPr>
        <w:tc>
          <w:tcPr>
            <w:tcW w:w="68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4C3CCC0" w14:textId="079791B2" w:rsidR="008D75ED" w:rsidRPr="004F0B6E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_Ref95302774 \r \h </w:instrText>
            </w:r>
            <w:r w:rsidR="001C1E80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>
              <w:rPr>
                <w:rFonts w:ascii="Arial" w:hAnsi="Arial" w:cs="Arial"/>
                <w:sz w:val="19"/>
                <w:szCs w:val="19"/>
              </w:rPr>
              <w:t xml:space="preserve">1.1B.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692C7E0" w14:textId="790E0006" w:rsidR="008D75ED" w:rsidRPr="001C1E80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1C1E80">
              <w:rPr>
                <w:rFonts w:ascii="Arial" w:hAnsi="Arial" w:cs="Arial"/>
                <w:sz w:val="19"/>
                <w:szCs w:val="19"/>
              </w:rPr>
              <w:t>Specify two (2) examples regarding how compliance was confirmed:</w:t>
            </w:r>
          </w:p>
          <w:p w14:paraId="2923DC58" w14:textId="77777777" w:rsidR="008D75ED" w:rsidRPr="001C1E80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</w:p>
          <w:p w14:paraId="780ACC51" w14:textId="7610B217" w:rsidR="008D75ED" w:rsidRPr="001C1E80" w:rsidRDefault="008D75ED" w:rsidP="008D75ED">
            <w:pPr>
              <w:pStyle w:val="38PASBenchmark"/>
              <w:ind w:left="0"/>
              <w:rPr>
                <w:vanish w:val="0"/>
                <w:color w:val="auto"/>
              </w:rPr>
            </w:pPr>
            <w:permStart w:id="1067476616" w:edGrp="everyone"/>
            <w:permEnd w:id="1067476616"/>
          </w:p>
        </w:tc>
      </w:tr>
      <w:tr w:rsidR="008D75ED" w:rsidRPr="00BA4D9F" w14:paraId="2BDE2257" w14:textId="77777777" w:rsidTr="00D03E19">
        <w:trPr>
          <w:trHeight w:val="850"/>
        </w:trPr>
        <w:tc>
          <w:tcPr>
            <w:tcW w:w="68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7F6FE9F" w14:textId="5CBD177A" w:rsidR="008D75ED" w:rsidRPr="004F0B6E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_Ref95302787 \r \h </w:instrText>
            </w:r>
            <w:r w:rsidR="001C1E80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>
              <w:rPr>
                <w:rFonts w:ascii="Arial" w:hAnsi="Arial" w:cs="Arial"/>
                <w:sz w:val="19"/>
                <w:szCs w:val="19"/>
              </w:rPr>
              <w:t xml:space="preserve">1.1F.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992E224" w14:textId="2ACBB457" w:rsidR="008D75ED" w:rsidRPr="001C1E80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1C1E80">
              <w:rPr>
                <w:rFonts w:ascii="Arial" w:hAnsi="Arial" w:cs="Arial"/>
                <w:sz w:val="19"/>
                <w:szCs w:val="19"/>
              </w:rPr>
              <w:t>Specify stakeholders consulted:</w:t>
            </w:r>
          </w:p>
          <w:p w14:paraId="63D23F0D" w14:textId="77777777" w:rsidR="008D75ED" w:rsidRPr="001C1E80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</w:p>
          <w:p w14:paraId="12FA6AC1" w14:textId="3AAB5514" w:rsidR="008D75ED" w:rsidRPr="001C1E80" w:rsidRDefault="008D75ED" w:rsidP="008D75ED">
            <w:pPr>
              <w:pStyle w:val="38PASBenchmark"/>
              <w:ind w:left="0"/>
              <w:rPr>
                <w:vanish w:val="0"/>
                <w:color w:val="auto"/>
              </w:rPr>
            </w:pPr>
            <w:permStart w:id="1733390352" w:edGrp="everyone"/>
            <w:permEnd w:id="1733390352"/>
          </w:p>
        </w:tc>
      </w:tr>
      <w:tr w:rsidR="008D75ED" w:rsidRPr="00BA4D9F" w14:paraId="38D9E5AA" w14:textId="77777777" w:rsidTr="001A02FE">
        <w:trPr>
          <w:trHeight w:val="922"/>
        </w:trPr>
        <w:tc>
          <w:tcPr>
            <w:tcW w:w="6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3D82E3D" w14:textId="5D3A9DE7" w:rsidR="008D75ED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_Ref95302795 \r \h </w:instrText>
            </w:r>
            <w:r w:rsidR="001C1E80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>
              <w:rPr>
                <w:rFonts w:ascii="Arial" w:hAnsi="Arial" w:cs="Arial"/>
                <w:sz w:val="19"/>
                <w:szCs w:val="19"/>
              </w:rPr>
              <w:t xml:space="preserve">1.1G.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7728A58" w14:textId="4AC17A97" w:rsidR="008D75ED" w:rsidRPr="001C1E80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1C1E80">
              <w:rPr>
                <w:rFonts w:ascii="Arial" w:hAnsi="Arial" w:cs="Arial"/>
                <w:sz w:val="19"/>
                <w:szCs w:val="19"/>
              </w:rPr>
              <w:t>Specify credible external sources accessed to locate information related to sustainability best practice.</w:t>
            </w:r>
          </w:p>
          <w:p w14:paraId="7B88DA1A" w14:textId="77777777" w:rsidR="008D75ED" w:rsidRPr="001C1E80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</w:p>
          <w:p w14:paraId="2031FD94" w14:textId="6444AB29" w:rsidR="008D75ED" w:rsidRPr="001C1E80" w:rsidRDefault="008D75ED" w:rsidP="008D75ED">
            <w:pPr>
              <w:pStyle w:val="38PASBenchmark"/>
              <w:ind w:left="0"/>
              <w:rPr>
                <w:vanish w:val="0"/>
                <w:color w:val="auto"/>
              </w:rPr>
            </w:pPr>
            <w:permStart w:id="315829217" w:edGrp="everyone"/>
            <w:permEnd w:id="315829217"/>
          </w:p>
        </w:tc>
      </w:tr>
      <w:tr w:rsidR="008D75ED" w:rsidRPr="00BA4D9F" w14:paraId="25D9602A" w14:textId="77777777" w:rsidTr="001A02FE">
        <w:trPr>
          <w:trHeight w:val="1178"/>
        </w:trPr>
        <w:tc>
          <w:tcPr>
            <w:tcW w:w="6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A4C8EDD" w14:textId="2CC8870D" w:rsidR="008D75ED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_Ref95302802 \r \h </w:instrText>
            </w:r>
            <w:r w:rsidR="001C1E80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>
              <w:rPr>
                <w:rFonts w:ascii="Arial" w:hAnsi="Arial" w:cs="Arial"/>
                <w:sz w:val="19"/>
                <w:szCs w:val="19"/>
              </w:rPr>
              <w:t xml:space="preserve">1.1H.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611818A" w14:textId="1B8A5837" w:rsidR="008D75ED" w:rsidRPr="001C1E80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1C1E80">
              <w:rPr>
                <w:rFonts w:ascii="Arial" w:hAnsi="Arial" w:cs="Arial"/>
                <w:sz w:val="19"/>
                <w:szCs w:val="19"/>
              </w:rPr>
              <w:t>What techniques were used to engage and consult with stakeholders?</w:t>
            </w:r>
          </w:p>
          <w:p w14:paraId="2566F1B3" w14:textId="77777777" w:rsidR="008D75ED" w:rsidRPr="001C1E80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</w:p>
          <w:p w14:paraId="5B35465E" w14:textId="1CC65082" w:rsidR="008D75ED" w:rsidRPr="001C1E80" w:rsidRDefault="008D75ED" w:rsidP="008D75ED">
            <w:pPr>
              <w:pStyle w:val="38PASBenchmark"/>
              <w:ind w:left="0"/>
              <w:rPr>
                <w:vanish w:val="0"/>
                <w:color w:val="auto"/>
              </w:rPr>
            </w:pPr>
            <w:permStart w:id="872180921" w:edGrp="everyone"/>
            <w:permEnd w:id="872180921"/>
          </w:p>
        </w:tc>
      </w:tr>
      <w:tr w:rsidR="008D75ED" w:rsidRPr="00BA4D9F" w14:paraId="31F33AF3" w14:textId="77777777" w:rsidTr="00D03E19">
        <w:trPr>
          <w:trHeight w:val="850"/>
        </w:trPr>
        <w:tc>
          <w:tcPr>
            <w:tcW w:w="68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F4AE0D5" w14:textId="23F1D949" w:rsidR="008D75ED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_Ref95302809 \r \h </w:instrText>
            </w:r>
            <w:r w:rsidR="001C1E80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>
              <w:rPr>
                <w:rFonts w:ascii="Arial" w:hAnsi="Arial" w:cs="Arial"/>
                <w:sz w:val="19"/>
                <w:szCs w:val="19"/>
              </w:rPr>
              <w:t xml:space="preserve">1.1I.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6A0205A" w14:textId="35C5D596" w:rsidR="008D75ED" w:rsidRPr="001C1E80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1C1E80">
              <w:rPr>
                <w:rFonts w:ascii="Arial" w:hAnsi="Arial" w:cs="Arial"/>
                <w:sz w:val="19"/>
                <w:szCs w:val="19"/>
              </w:rPr>
              <w:t>Specify current resources measured and method of measurement.</w:t>
            </w:r>
          </w:p>
          <w:p w14:paraId="019FB808" w14:textId="77777777" w:rsidR="008D75ED" w:rsidRPr="001C1E80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</w:p>
          <w:p w14:paraId="1805CF6D" w14:textId="3D3B62F8" w:rsidR="008D75ED" w:rsidRPr="001C1E80" w:rsidRDefault="008D75ED" w:rsidP="008D75ED">
            <w:pPr>
              <w:pStyle w:val="38PASBenchmark"/>
              <w:ind w:left="0"/>
              <w:rPr>
                <w:vanish w:val="0"/>
                <w:color w:val="auto"/>
              </w:rPr>
            </w:pPr>
            <w:permStart w:id="1423015095" w:edGrp="everyone"/>
            <w:permEnd w:id="1423015095"/>
          </w:p>
        </w:tc>
      </w:tr>
      <w:tr w:rsidR="008D75ED" w:rsidRPr="00BA4D9F" w14:paraId="358760AD" w14:textId="77777777" w:rsidTr="001A02FE">
        <w:trPr>
          <w:trHeight w:val="992"/>
        </w:trPr>
        <w:tc>
          <w:tcPr>
            <w:tcW w:w="68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B295883" w14:textId="10299E03" w:rsidR="008D75ED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_Ref95303454 \r \h </w:instrText>
            </w:r>
            <w:r w:rsidR="001C1E80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>
              <w:rPr>
                <w:rFonts w:ascii="Arial" w:hAnsi="Arial" w:cs="Arial"/>
                <w:sz w:val="19"/>
                <w:szCs w:val="19"/>
              </w:rPr>
              <w:t xml:space="preserve">1.1J.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C358A6E" w14:textId="28908646" w:rsidR="008D75ED" w:rsidRPr="001C1E80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1C1E80">
              <w:rPr>
                <w:rFonts w:ascii="Arial" w:hAnsi="Arial" w:cs="Arial"/>
                <w:sz w:val="19"/>
                <w:szCs w:val="19"/>
              </w:rPr>
              <w:t>Specify alternative solutions evaluated.</w:t>
            </w:r>
          </w:p>
          <w:p w14:paraId="4B7BF130" w14:textId="77777777" w:rsidR="008D75ED" w:rsidRPr="001C1E80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</w:p>
          <w:p w14:paraId="0D0C8CEF" w14:textId="0FC3F785" w:rsidR="008D75ED" w:rsidRPr="001C1E80" w:rsidRDefault="008D75ED" w:rsidP="008D75ED">
            <w:pPr>
              <w:pStyle w:val="38PASBenchmark"/>
              <w:ind w:left="0"/>
              <w:rPr>
                <w:vanish w:val="0"/>
                <w:color w:val="auto"/>
              </w:rPr>
            </w:pPr>
            <w:permStart w:id="421028053" w:edGrp="everyone"/>
            <w:permEnd w:id="421028053"/>
          </w:p>
        </w:tc>
      </w:tr>
      <w:tr w:rsidR="008D75ED" w:rsidRPr="00BA4D9F" w14:paraId="54DD1D68" w14:textId="77777777" w:rsidTr="001A02FE">
        <w:trPr>
          <w:trHeight w:val="975"/>
        </w:trPr>
        <w:tc>
          <w:tcPr>
            <w:tcW w:w="68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5949B00" w14:textId="279FA06C" w:rsidR="008D75ED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_Ref95303628 \r \h </w:instrText>
            </w:r>
            <w:r w:rsidR="001C1E80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>
              <w:rPr>
                <w:rFonts w:ascii="Arial" w:hAnsi="Arial" w:cs="Arial"/>
                <w:sz w:val="19"/>
                <w:szCs w:val="19"/>
              </w:rPr>
              <w:t xml:space="preserve">1.1K.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10B13C9" w14:textId="271212FC" w:rsidR="008D75ED" w:rsidRPr="001C1E80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1C1E80">
              <w:rPr>
                <w:rFonts w:ascii="Arial" w:hAnsi="Arial" w:cs="Arial"/>
                <w:sz w:val="19"/>
                <w:szCs w:val="19"/>
              </w:rPr>
              <w:t>Provide a efficiency target to be implemented.</w:t>
            </w:r>
          </w:p>
          <w:p w14:paraId="7B6F0BCF" w14:textId="77777777" w:rsidR="008D75ED" w:rsidRPr="001C1E80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</w:p>
          <w:p w14:paraId="3102D61E" w14:textId="4FDF34C2" w:rsidR="008D75ED" w:rsidRPr="001C1E80" w:rsidRDefault="008D75ED" w:rsidP="008D75ED">
            <w:pPr>
              <w:pStyle w:val="38PASBenchmark"/>
              <w:ind w:left="0"/>
              <w:rPr>
                <w:rFonts w:ascii="Arial" w:hAnsi="Arial"/>
                <w:vanish w:val="0"/>
                <w:color w:val="auto"/>
                <w:sz w:val="19"/>
                <w:szCs w:val="19"/>
              </w:rPr>
            </w:pPr>
            <w:permStart w:id="1724389786" w:edGrp="everyone"/>
            <w:permEnd w:id="1724389786"/>
          </w:p>
        </w:tc>
      </w:tr>
      <w:tr w:rsidR="008D75ED" w:rsidRPr="00BA4D9F" w14:paraId="1904C9D8" w14:textId="77777777" w:rsidTr="00D03E19">
        <w:trPr>
          <w:trHeight w:val="850"/>
        </w:trPr>
        <w:tc>
          <w:tcPr>
            <w:tcW w:w="68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1BDF6D2" w14:textId="31DA2614" w:rsidR="008D75ED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_Ref95303714 \r \h </w:instrText>
            </w:r>
            <w:r w:rsidR="001C1E80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>
              <w:rPr>
                <w:rFonts w:ascii="Arial" w:hAnsi="Arial" w:cs="Arial"/>
                <w:sz w:val="19"/>
                <w:szCs w:val="19"/>
              </w:rPr>
              <w:t xml:space="preserve">1.1L.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FB2C08A" w14:textId="5DED9937" w:rsidR="008D75ED" w:rsidRPr="001C1E80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1C1E80">
              <w:rPr>
                <w:rFonts w:ascii="Arial" w:hAnsi="Arial" w:cs="Arial"/>
                <w:sz w:val="19"/>
                <w:szCs w:val="19"/>
              </w:rPr>
              <w:t>Specify monitoring methods to be applied.</w:t>
            </w:r>
          </w:p>
          <w:p w14:paraId="7F1BBB21" w14:textId="77777777" w:rsidR="008D75ED" w:rsidRPr="001C1E80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</w:p>
          <w:p w14:paraId="77913756" w14:textId="719A7F4A" w:rsidR="008D75ED" w:rsidRPr="001C1E80" w:rsidRDefault="008D75ED" w:rsidP="008D75ED">
            <w:pPr>
              <w:pStyle w:val="38PASBenchmark"/>
              <w:ind w:left="0"/>
              <w:rPr>
                <w:vanish w:val="0"/>
                <w:color w:val="auto"/>
              </w:rPr>
            </w:pPr>
            <w:permStart w:id="1426399829" w:edGrp="everyone"/>
            <w:permEnd w:id="1426399829"/>
          </w:p>
        </w:tc>
      </w:tr>
      <w:tr w:rsidR="008D75ED" w:rsidRPr="00BA4D9F" w14:paraId="1B466D4C" w14:textId="77777777" w:rsidTr="001A02FE">
        <w:trPr>
          <w:trHeight w:val="958"/>
        </w:trPr>
        <w:tc>
          <w:tcPr>
            <w:tcW w:w="68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7C010A6" w14:textId="18F394C0" w:rsidR="008D75ED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_Ref95303879 \r \h </w:instrText>
            </w:r>
            <w:r w:rsidR="001C1E80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>
              <w:rPr>
                <w:rFonts w:ascii="Arial" w:hAnsi="Arial" w:cs="Arial"/>
                <w:sz w:val="19"/>
                <w:szCs w:val="19"/>
              </w:rPr>
              <w:t xml:space="preserve">1.2A.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E4B9E73" w14:textId="3B835AAB" w:rsidR="008D75ED" w:rsidRPr="001C1E80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1C1E80">
              <w:rPr>
                <w:rFonts w:ascii="Arial" w:hAnsi="Arial" w:cs="Arial"/>
                <w:sz w:val="19"/>
                <w:szCs w:val="19"/>
              </w:rPr>
              <w:t>Which tools were accessed to set efficiency targets?</w:t>
            </w:r>
          </w:p>
          <w:p w14:paraId="393A139C" w14:textId="77777777" w:rsidR="008D75ED" w:rsidRPr="001C1E80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</w:p>
          <w:p w14:paraId="460A7C11" w14:textId="639B846F" w:rsidR="008D75ED" w:rsidRPr="001C1E80" w:rsidRDefault="008D75ED" w:rsidP="008D75ED">
            <w:pPr>
              <w:pStyle w:val="38PASBenchmark"/>
              <w:ind w:left="0"/>
              <w:rPr>
                <w:vanish w:val="0"/>
                <w:color w:val="auto"/>
              </w:rPr>
            </w:pPr>
            <w:permStart w:id="1614745536" w:edGrp="everyone"/>
            <w:permEnd w:id="1614745536"/>
          </w:p>
        </w:tc>
      </w:tr>
      <w:tr w:rsidR="008D75ED" w:rsidRPr="00BA4D9F" w14:paraId="3DA7BF75" w14:textId="77777777" w:rsidTr="001A02FE">
        <w:trPr>
          <w:trHeight w:val="956"/>
        </w:trPr>
        <w:tc>
          <w:tcPr>
            <w:tcW w:w="68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7DBBD45" w14:textId="539E482A" w:rsidR="008D75ED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_Ref95304769 \r \h </w:instrText>
            </w:r>
            <w:r w:rsidR="001C1E80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>
              <w:rPr>
                <w:rFonts w:ascii="Arial" w:hAnsi="Arial" w:cs="Arial"/>
                <w:sz w:val="19"/>
                <w:szCs w:val="19"/>
              </w:rPr>
              <w:t xml:space="preserve">1.3A.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3F8F6E7" w14:textId="4A9C04B9" w:rsidR="008D75ED" w:rsidRPr="001C1E80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1C1E80">
              <w:rPr>
                <w:rFonts w:ascii="Arial" w:hAnsi="Arial" w:cs="Arial"/>
                <w:sz w:val="19"/>
                <w:szCs w:val="19"/>
              </w:rPr>
              <w:t>Which documented records and/or reports were completed?</w:t>
            </w:r>
          </w:p>
          <w:p w14:paraId="5E6E0E2A" w14:textId="77777777" w:rsidR="008D75ED" w:rsidRPr="001C1E80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</w:p>
          <w:p w14:paraId="4124D90E" w14:textId="77647DCD" w:rsidR="008D75ED" w:rsidRPr="001C1E80" w:rsidRDefault="008D75ED" w:rsidP="008D75ED">
            <w:pPr>
              <w:pStyle w:val="38PASBenchmark"/>
              <w:ind w:left="0"/>
              <w:rPr>
                <w:vanish w:val="0"/>
                <w:color w:val="auto"/>
              </w:rPr>
            </w:pPr>
            <w:permStart w:id="722233368" w:edGrp="everyone"/>
            <w:permEnd w:id="722233368"/>
          </w:p>
        </w:tc>
      </w:tr>
      <w:tr w:rsidR="008D75ED" w:rsidRPr="00BA4D9F" w14:paraId="36DFD17E" w14:textId="77777777" w:rsidTr="00D03E19">
        <w:trPr>
          <w:trHeight w:val="850"/>
        </w:trPr>
        <w:tc>
          <w:tcPr>
            <w:tcW w:w="68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6768CF62" w14:textId="7A4358DB" w:rsidR="008D75ED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_Ref95304962 \r \h </w:instrText>
            </w:r>
            <w:r w:rsidR="001C1E80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>
              <w:rPr>
                <w:rFonts w:ascii="Arial" w:hAnsi="Arial" w:cs="Arial"/>
                <w:sz w:val="19"/>
                <w:szCs w:val="19"/>
              </w:rPr>
              <w:t xml:space="preserve">1.3C.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3AE8C150" w14:textId="37665791" w:rsidR="008D75ED" w:rsidRPr="001C1E80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1C1E80">
              <w:rPr>
                <w:rFonts w:ascii="Arial" w:hAnsi="Arial" w:cs="Arial"/>
                <w:sz w:val="19"/>
                <w:szCs w:val="19"/>
              </w:rPr>
              <w:t>How were outcomes communicated to stakeholders?</w:t>
            </w:r>
          </w:p>
          <w:p w14:paraId="6C3A270C" w14:textId="77777777" w:rsidR="008D75ED" w:rsidRPr="001C1E80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</w:p>
          <w:p w14:paraId="0E4CE452" w14:textId="547BFDF7" w:rsidR="008D75ED" w:rsidRPr="001C1E80" w:rsidRDefault="008D75ED" w:rsidP="008D75ED">
            <w:pPr>
              <w:pStyle w:val="38PASBenchmark"/>
              <w:ind w:left="0"/>
              <w:rPr>
                <w:vanish w:val="0"/>
                <w:color w:val="auto"/>
              </w:rPr>
            </w:pPr>
            <w:permStart w:id="123476666" w:edGrp="everyone"/>
            <w:permEnd w:id="123476666"/>
          </w:p>
        </w:tc>
      </w:tr>
    </w:tbl>
    <w:p w14:paraId="07A613D9" w14:textId="77777777" w:rsidR="00F163C7" w:rsidRDefault="00F163C7" w:rsidP="00AC0794"/>
    <w:p w14:paraId="675C812A" w14:textId="77777777" w:rsidR="002908D0" w:rsidRDefault="002908D0">
      <w:pPr>
        <w:jc w:val="left"/>
      </w:pPr>
      <w:r>
        <w:br w:type="page"/>
      </w:r>
    </w:p>
    <w:p w14:paraId="2C4C704D" w14:textId="72597AB2" w:rsidR="00A9666F" w:rsidRPr="00225D55" w:rsidRDefault="00817EB0" w:rsidP="00A9666F">
      <w:pPr>
        <w:pStyle w:val="30PASIndividualTaskUnitCodeandTItle"/>
        <w:tabs>
          <w:tab w:val="center" w:pos="4513"/>
          <w:tab w:val="left" w:pos="6615"/>
        </w:tabs>
        <w:jc w:val="center"/>
        <w:rPr>
          <w:rFonts w:ascii="Arial Black" w:hAnsi="Arial Black"/>
        </w:rPr>
      </w:pPr>
      <w:sdt>
        <w:sdtPr>
          <w:rPr>
            <w:rFonts w:ascii="Arial Black" w:hAnsi="Arial Black"/>
          </w:rPr>
          <w:alias w:val="Title"/>
          <w:tag w:val=""/>
          <w:id w:val="1158337116"/>
          <w:placeholder>
            <w:docPart w:val="15209EE6255A4F60AC82069E3094C620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E07859">
            <w:rPr>
              <w:rFonts w:ascii="Arial Black" w:hAnsi="Arial Black"/>
            </w:rPr>
            <w:t>BSBSUS411</w:t>
          </w:r>
        </w:sdtContent>
      </w:sdt>
    </w:p>
    <w:sdt>
      <w:sdtPr>
        <w:rPr>
          <w:rFonts w:ascii="Arial Black" w:hAnsi="Arial Black"/>
        </w:rPr>
        <w:alias w:val="Subject"/>
        <w:tag w:val=""/>
        <w:id w:val="1909182341"/>
        <w:placeholder>
          <w:docPart w:val="B67F94CE41584016BDC1737866F035D9"/>
        </w:placeholder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p w14:paraId="0B7D07EC" w14:textId="520AF154" w:rsidR="00A9666F" w:rsidRPr="00225D55" w:rsidRDefault="00E07859" w:rsidP="00A9666F">
          <w:pPr>
            <w:pStyle w:val="30PASIndividualTaskUnitCodeandTItle"/>
            <w:jc w:val="center"/>
            <w:rPr>
              <w:rFonts w:ascii="Arial Black" w:hAnsi="Arial Black"/>
            </w:rPr>
          </w:pPr>
          <w:r>
            <w:rPr>
              <w:rFonts w:ascii="Arial Black" w:hAnsi="Arial Black"/>
            </w:rPr>
            <w:t>Implement and monitor environmentally sustainable work practices</w:t>
          </w:r>
        </w:p>
      </w:sdtContent>
    </w:sdt>
    <w:p w14:paraId="56A590BF" w14:textId="77777777" w:rsidR="00A9666F" w:rsidRDefault="00A9666F" w:rsidP="00A9666F">
      <w:pPr>
        <w:pStyle w:val="30PASIndividualTaskUnitCodeandTItle"/>
        <w:tabs>
          <w:tab w:val="center" w:pos="4513"/>
          <w:tab w:val="left" w:pos="6615"/>
        </w:tabs>
      </w:pPr>
    </w:p>
    <w:tbl>
      <w:tblPr>
        <w:tblW w:w="9072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072"/>
      </w:tblGrid>
      <w:tr w:rsidR="00A9666F" w:rsidRPr="00683908" w14:paraId="5464C800" w14:textId="77777777" w:rsidTr="00A80ACC">
        <w:trPr>
          <w:trHeight w:val="567"/>
        </w:trPr>
        <w:tc>
          <w:tcPr>
            <w:tcW w:w="907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 w:themeFill="background1" w:themeFillShade="F2"/>
            <w:vAlign w:val="center"/>
          </w:tcPr>
          <w:p w14:paraId="28AEC914" w14:textId="77777777" w:rsidR="00A9666F" w:rsidRPr="00696855" w:rsidRDefault="00A9666F" w:rsidP="00A80ACC">
            <w:pPr>
              <w:jc w:val="center"/>
              <w:rPr>
                <w:rFonts w:cs="Arial"/>
                <w:b/>
                <w:sz w:val="28"/>
                <w:szCs w:val="28"/>
              </w:rPr>
            </w:pPr>
            <w:r w:rsidRPr="005A33FF">
              <w:rPr>
                <w:rFonts w:cs="Arial"/>
                <w:b/>
                <w:sz w:val="28"/>
                <w:szCs w:val="28"/>
              </w:rPr>
              <w:t>Practical Task (3X)</w:t>
            </w:r>
          </w:p>
        </w:tc>
      </w:tr>
      <w:tr w:rsidR="00A9666F" w:rsidRPr="000559FC" w14:paraId="755C4E99" w14:textId="77777777" w:rsidTr="00A80ACC">
        <w:trPr>
          <w:trHeight w:val="50"/>
        </w:trPr>
        <w:tc>
          <w:tcPr>
            <w:tcW w:w="9072" w:type="dxa"/>
            <w:tcBorders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395989A2" w14:textId="77777777" w:rsidR="00A9666F" w:rsidRDefault="00A9666F" w:rsidP="00A9666F">
            <w:pPr>
              <w:jc w:val="left"/>
              <w:rPr>
                <w:rFonts w:cs="Arial"/>
                <w:b/>
                <w:sz w:val="20"/>
              </w:rPr>
            </w:pPr>
            <w:r w:rsidRPr="000559FC">
              <w:rPr>
                <w:rFonts w:cs="Arial"/>
                <w:b/>
                <w:sz w:val="20"/>
              </w:rPr>
              <w:t>Description of task:</w:t>
            </w:r>
          </w:p>
          <w:p w14:paraId="3B01D954" w14:textId="086E8F8E" w:rsidR="00A9666F" w:rsidRDefault="00685EA3" w:rsidP="00A9666F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The participant must demonstrate the ability to implement and monitor three (3) environmentally sustainable work practices</w:t>
            </w:r>
            <w:r w:rsidR="004030A3">
              <w:rPr>
                <w:rFonts w:cs="Arial"/>
                <w:sz w:val="20"/>
              </w:rPr>
              <w:t>,</w:t>
            </w:r>
            <w:r w:rsidR="00F163C7">
              <w:rPr>
                <w:rFonts w:cs="Arial"/>
                <w:sz w:val="20"/>
              </w:rPr>
              <w:t xml:space="preserve"> demonstrated in assessor checklist and comments as occasion 1-3,</w:t>
            </w:r>
            <w:r w:rsidR="004030A3">
              <w:rPr>
                <w:rFonts w:cs="Arial"/>
                <w:sz w:val="20"/>
              </w:rPr>
              <w:t xml:space="preserve"> providing evidence to the assessor of:</w:t>
            </w:r>
          </w:p>
          <w:p w14:paraId="0D8DDB26" w14:textId="2D3B40B3" w:rsidR="004030A3" w:rsidRDefault="004030A3" w:rsidP="004030A3">
            <w:pPr>
              <w:pStyle w:val="ListParagraph"/>
              <w:numPr>
                <w:ilvl w:val="0"/>
                <w:numId w:val="46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e</w:t>
            </w:r>
            <w:r w:rsidRPr="004030A3">
              <w:rPr>
                <w:rFonts w:cs="Arial"/>
                <w:sz w:val="20"/>
              </w:rPr>
              <w:t>stablish</w:t>
            </w:r>
            <w:r>
              <w:rPr>
                <w:rFonts w:cs="Arial"/>
                <w:sz w:val="20"/>
              </w:rPr>
              <w:t>ing</w:t>
            </w:r>
            <w:r w:rsidRPr="004030A3">
              <w:rPr>
                <w:rFonts w:cs="Arial"/>
                <w:sz w:val="20"/>
              </w:rPr>
              <w:t xml:space="preserve"> sustainable work contexts</w:t>
            </w:r>
          </w:p>
          <w:p w14:paraId="4CB05FD1" w14:textId="34C2CFFC" w:rsidR="004030A3" w:rsidRDefault="004030A3" w:rsidP="004030A3">
            <w:pPr>
              <w:pStyle w:val="ListParagraph"/>
              <w:numPr>
                <w:ilvl w:val="1"/>
                <w:numId w:val="46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locating and </w:t>
            </w:r>
            <w:r w:rsidRPr="004030A3">
              <w:rPr>
                <w:rFonts w:cs="Arial"/>
                <w:sz w:val="20"/>
              </w:rPr>
              <w:t>assess</w:t>
            </w:r>
            <w:r>
              <w:rPr>
                <w:rFonts w:cs="Arial"/>
                <w:sz w:val="20"/>
              </w:rPr>
              <w:t>ing the</w:t>
            </w:r>
            <w:r w:rsidRPr="004030A3">
              <w:rPr>
                <w:rFonts w:cs="Arial"/>
                <w:sz w:val="20"/>
              </w:rPr>
              <w:t xml:space="preserve"> organisatio</w:t>
            </w:r>
            <w:r>
              <w:rPr>
                <w:rFonts w:cs="Arial"/>
                <w:sz w:val="20"/>
              </w:rPr>
              <w:t>ns</w:t>
            </w:r>
            <w:r w:rsidRPr="004030A3">
              <w:rPr>
                <w:rFonts w:cs="Arial"/>
                <w:sz w:val="20"/>
              </w:rPr>
              <w:t xml:space="preserve"> </w:t>
            </w:r>
            <w:r w:rsidR="00EF64DC" w:rsidRPr="00EF64DC">
              <w:rPr>
                <w:rFonts w:cs="Arial"/>
                <w:sz w:val="20"/>
              </w:rPr>
              <w:t xml:space="preserve">current procedures, practices and compliance </w:t>
            </w:r>
            <w:r w:rsidRPr="004030A3">
              <w:rPr>
                <w:rFonts w:cs="Arial"/>
                <w:sz w:val="20"/>
              </w:rPr>
              <w:t>against environmental legislation and standards</w:t>
            </w:r>
          </w:p>
          <w:p w14:paraId="0676C00A" w14:textId="5EC7C5D2" w:rsidR="004030A3" w:rsidRDefault="004030A3" w:rsidP="003D07B1">
            <w:pPr>
              <w:pStyle w:val="ListParagraph"/>
              <w:numPr>
                <w:ilvl w:val="1"/>
                <w:numId w:val="46"/>
              </w:numPr>
              <w:jc w:val="left"/>
              <w:rPr>
                <w:rFonts w:cs="Arial"/>
                <w:sz w:val="20"/>
              </w:rPr>
            </w:pPr>
            <w:r w:rsidRPr="004030A3">
              <w:rPr>
                <w:rFonts w:cs="Arial"/>
                <w:sz w:val="20"/>
              </w:rPr>
              <w:t xml:space="preserve">collecting and analysing data on environmental efficiency in organisational systems and processes and current purchasing strategies </w:t>
            </w:r>
            <w:r>
              <w:rPr>
                <w:rFonts w:cs="Arial"/>
                <w:sz w:val="20"/>
              </w:rPr>
              <w:t>to</w:t>
            </w:r>
            <w:r w:rsidRPr="004030A3">
              <w:rPr>
                <w:rFonts w:cs="Arial"/>
                <w:sz w:val="20"/>
              </w:rPr>
              <w:t xml:space="preserve"> identify areas for improvement</w:t>
            </w:r>
          </w:p>
          <w:p w14:paraId="07F727D8" w14:textId="226904B2" w:rsidR="004030A3" w:rsidRPr="004030A3" w:rsidRDefault="004030A3" w:rsidP="004030A3">
            <w:pPr>
              <w:pStyle w:val="ListParagraph"/>
              <w:numPr>
                <w:ilvl w:val="1"/>
                <w:numId w:val="46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c</w:t>
            </w:r>
            <w:r w:rsidRPr="004030A3">
              <w:rPr>
                <w:rFonts w:cs="Arial"/>
                <w:sz w:val="20"/>
              </w:rPr>
              <w:t>onsult stakeholders and external data sources on sustainability best practice</w:t>
            </w:r>
          </w:p>
          <w:p w14:paraId="30FCEF7E" w14:textId="7A51310E" w:rsidR="004030A3" w:rsidRPr="00EF64DC" w:rsidRDefault="00EF64DC" w:rsidP="00782B5C">
            <w:pPr>
              <w:pStyle w:val="ListParagraph"/>
              <w:numPr>
                <w:ilvl w:val="1"/>
                <w:numId w:val="46"/>
              </w:numPr>
              <w:jc w:val="left"/>
              <w:rPr>
                <w:rFonts w:cs="Arial"/>
                <w:sz w:val="20"/>
              </w:rPr>
            </w:pPr>
            <w:r w:rsidRPr="00EF64DC">
              <w:rPr>
                <w:rFonts w:cs="Arial"/>
                <w:sz w:val="20"/>
              </w:rPr>
              <w:t xml:space="preserve">evaluate alternative solutions to workplace environmental issues and </w:t>
            </w:r>
            <w:r w:rsidR="004030A3" w:rsidRPr="00EF64DC">
              <w:rPr>
                <w:rFonts w:cs="Arial"/>
                <w:sz w:val="20"/>
              </w:rPr>
              <w:t>develop efficiency targets and methods to monitor outcomes</w:t>
            </w:r>
            <w:r>
              <w:rPr>
                <w:rFonts w:cs="Arial"/>
                <w:sz w:val="20"/>
              </w:rPr>
              <w:t xml:space="preserve"> to comply with environmental requirements</w:t>
            </w:r>
          </w:p>
          <w:p w14:paraId="301925E6" w14:textId="04A06FC1" w:rsidR="004030A3" w:rsidRDefault="004030A3" w:rsidP="004030A3">
            <w:pPr>
              <w:pStyle w:val="ListParagraph"/>
              <w:numPr>
                <w:ilvl w:val="0"/>
                <w:numId w:val="46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implement three (3) sustainable work practices</w:t>
            </w:r>
          </w:p>
          <w:p w14:paraId="7BD451B8" w14:textId="5C9EB74A" w:rsidR="004030A3" w:rsidRPr="00FE0726" w:rsidRDefault="00FE0726" w:rsidP="00FE0726">
            <w:pPr>
              <w:pStyle w:val="ListParagraph"/>
              <w:numPr>
                <w:ilvl w:val="1"/>
                <w:numId w:val="46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determine</w:t>
            </w:r>
            <w:r w:rsidR="004030A3" w:rsidRPr="004030A3">
              <w:rPr>
                <w:rFonts w:cs="Arial"/>
                <w:sz w:val="20"/>
              </w:rPr>
              <w:t xml:space="preserve"> and source</w:t>
            </w:r>
            <w:r>
              <w:rPr>
                <w:rFonts w:cs="Arial"/>
                <w:sz w:val="20"/>
              </w:rPr>
              <w:t xml:space="preserve"> workplace approved</w:t>
            </w:r>
            <w:r w:rsidR="004030A3" w:rsidRPr="004030A3">
              <w:rPr>
                <w:rFonts w:cs="Arial"/>
                <w:sz w:val="20"/>
              </w:rPr>
              <w:t xml:space="preserve"> tools to set efficiency targets</w:t>
            </w:r>
          </w:p>
          <w:p w14:paraId="68271235" w14:textId="03C36C3C" w:rsidR="004030A3" w:rsidRPr="00EF64DC" w:rsidRDefault="004030A3" w:rsidP="00EF64DC">
            <w:pPr>
              <w:pStyle w:val="ListParagraph"/>
              <w:numPr>
                <w:ilvl w:val="1"/>
                <w:numId w:val="46"/>
              </w:numPr>
              <w:rPr>
                <w:rFonts w:cs="Arial"/>
                <w:sz w:val="20"/>
              </w:rPr>
            </w:pPr>
            <w:r w:rsidRPr="00EF64DC">
              <w:rPr>
                <w:rFonts w:cs="Arial"/>
                <w:sz w:val="20"/>
              </w:rPr>
              <w:t>integrate efficiency targets with other operational activities</w:t>
            </w:r>
            <w:r w:rsidR="00EF64DC" w:rsidRPr="00EF64DC">
              <w:rPr>
                <w:rFonts w:cs="Arial"/>
                <w:sz w:val="20"/>
              </w:rPr>
              <w:t xml:space="preserve"> to resolve workplace sustainability issues and generate ideas for improvements</w:t>
            </w:r>
          </w:p>
          <w:p w14:paraId="165DD862" w14:textId="0FF83FEE" w:rsidR="004030A3" w:rsidRPr="00EF64DC" w:rsidRDefault="00EF64DC" w:rsidP="00EF64DC">
            <w:pPr>
              <w:pStyle w:val="ListParagraph"/>
              <w:numPr>
                <w:ilvl w:val="1"/>
                <w:numId w:val="46"/>
              </w:numPr>
              <w:rPr>
                <w:rFonts w:cs="Arial"/>
                <w:sz w:val="20"/>
              </w:rPr>
            </w:pPr>
            <w:r w:rsidRPr="00EF64DC">
              <w:rPr>
                <w:rFonts w:cs="Arial"/>
                <w:sz w:val="20"/>
              </w:rPr>
              <w:t>evaluate and implement strategies to</w:t>
            </w:r>
            <w:r>
              <w:rPr>
                <w:rFonts w:cs="Arial"/>
                <w:sz w:val="20"/>
              </w:rPr>
              <w:t xml:space="preserve"> provide support to team members to</w:t>
            </w:r>
            <w:r w:rsidRPr="00EF64DC">
              <w:rPr>
                <w:rFonts w:cs="Arial"/>
                <w:sz w:val="20"/>
              </w:rPr>
              <w:t xml:space="preserve"> improve resource </w:t>
            </w:r>
            <w:r>
              <w:rPr>
                <w:rFonts w:cs="Arial"/>
                <w:sz w:val="20"/>
              </w:rPr>
              <w:t xml:space="preserve"> efficiency</w:t>
            </w:r>
          </w:p>
          <w:p w14:paraId="19EC033A" w14:textId="1BBCAE7F" w:rsidR="004030A3" w:rsidRDefault="00FE0726" w:rsidP="004030A3">
            <w:pPr>
              <w:pStyle w:val="ListParagraph"/>
              <w:numPr>
                <w:ilvl w:val="1"/>
                <w:numId w:val="46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ask for feedback on the implementation </w:t>
            </w:r>
            <w:r w:rsidR="004030A3" w:rsidRPr="004030A3">
              <w:rPr>
                <w:rFonts w:cs="Arial"/>
                <w:sz w:val="20"/>
              </w:rPr>
              <w:t xml:space="preserve">from stakeholders </w:t>
            </w:r>
          </w:p>
          <w:p w14:paraId="307EEF4A" w14:textId="47761177" w:rsidR="00FE0726" w:rsidRDefault="00FE0726" w:rsidP="00FE0726">
            <w:pPr>
              <w:pStyle w:val="ListParagraph"/>
              <w:numPr>
                <w:ilvl w:val="0"/>
                <w:numId w:val="46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monitor the performance of implemented stainable work practices</w:t>
            </w:r>
          </w:p>
          <w:p w14:paraId="7350CD02" w14:textId="2A11610F" w:rsidR="00FE0726" w:rsidRPr="00FE0726" w:rsidRDefault="00FE0726" w:rsidP="00FE0726">
            <w:pPr>
              <w:pStyle w:val="ListParagraph"/>
              <w:numPr>
                <w:ilvl w:val="1"/>
                <w:numId w:val="46"/>
              </w:numPr>
              <w:jc w:val="left"/>
              <w:rPr>
                <w:rFonts w:cs="Arial"/>
                <w:sz w:val="20"/>
              </w:rPr>
            </w:pPr>
            <w:r w:rsidRPr="00FE0726">
              <w:rPr>
                <w:rFonts w:cs="Arial"/>
                <w:sz w:val="20"/>
              </w:rPr>
              <w:t xml:space="preserve">using the monitoring method developed, assess outcomes </w:t>
            </w:r>
            <w:r w:rsidR="00BD0FAB">
              <w:rPr>
                <w:rFonts w:cs="Arial"/>
                <w:sz w:val="20"/>
              </w:rPr>
              <w:t xml:space="preserve">and </w:t>
            </w:r>
            <w:r w:rsidR="00BD0FAB" w:rsidRPr="00BD0FAB">
              <w:rPr>
                <w:rFonts w:cs="Arial"/>
                <w:sz w:val="20"/>
              </w:rPr>
              <w:t>apply continuous improvement approaches</w:t>
            </w:r>
          </w:p>
          <w:p w14:paraId="08A4C06D" w14:textId="1F00CBAF" w:rsidR="00FE0726" w:rsidRPr="00FE0726" w:rsidRDefault="00FE0726" w:rsidP="00FE0726">
            <w:pPr>
              <w:pStyle w:val="ListParagraph"/>
              <w:numPr>
                <w:ilvl w:val="1"/>
                <w:numId w:val="46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d</w:t>
            </w:r>
            <w:r w:rsidRPr="00FE0726">
              <w:rPr>
                <w:rFonts w:cs="Arial"/>
                <w:sz w:val="20"/>
              </w:rPr>
              <w:t>ocument and communicate outcomes to key personnel and stakeholders</w:t>
            </w:r>
          </w:p>
          <w:p w14:paraId="6D6342B6" w14:textId="587584F1" w:rsidR="00FE0726" w:rsidRPr="00FE0726" w:rsidRDefault="00FE0726" w:rsidP="00FE0726">
            <w:pPr>
              <w:pStyle w:val="ListParagraph"/>
              <w:numPr>
                <w:ilvl w:val="1"/>
                <w:numId w:val="46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i</w:t>
            </w:r>
            <w:r w:rsidRPr="00FE0726">
              <w:rPr>
                <w:rFonts w:cs="Arial"/>
                <w:sz w:val="20"/>
              </w:rPr>
              <w:t>dentify changes required to targets and tools from strategies and improvement plans</w:t>
            </w:r>
            <w:r w:rsidR="00BD0FAB">
              <w:rPr>
                <w:rFonts w:cs="Arial"/>
                <w:sz w:val="20"/>
              </w:rPr>
              <w:t xml:space="preserve"> and </w:t>
            </w:r>
            <w:r w:rsidR="00BD0FAB" w:rsidRPr="00BD0FAB">
              <w:rPr>
                <w:rFonts w:cs="Arial"/>
                <w:sz w:val="20"/>
              </w:rPr>
              <w:t>apply change management techniques</w:t>
            </w:r>
          </w:p>
          <w:p w14:paraId="1788E211" w14:textId="08C2E03E" w:rsidR="00FE0726" w:rsidRPr="004030A3" w:rsidRDefault="00FE0726" w:rsidP="00FE0726">
            <w:pPr>
              <w:pStyle w:val="ListParagraph"/>
              <w:numPr>
                <w:ilvl w:val="1"/>
                <w:numId w:val="46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p</w:t>
            </w:r>
            <w:r w:rsidRPr="00FE0726">
              <w:rPr>
                <w:rFonts w:cs="Arial"/>
                <w:sz w:val="20"/>
              </w:rPr>
              <w:t>romote successful strategies in development of new efficiency targets</w:t>
            </w:r>
          </w:p>
          <w:p w14:paraId="769FCB4C" w14:textId="77777777" w:rsidR="00041FA8" w:rsidRDefault="00041FA8" w:rsidP="00041FA8">
            <w:pPr>
              <w:jc w:val="left"/>
              <w:rPr>
                <w:rFonts w:cs="Arial"/>
                <w:sz w:val="20"/>
              </w:rPr>
            </w:pPr>
          </w:p>
          <w:p w14:paraId="519251E3" w14:textId="6B47171F" w:rsidR="00A9666F" w:rsidRPr="000861CC" w:rsidRDefault="00041FA8" w:rsidP="00041FA8">
            <w:pPr>
              <w:jc w:val="left"/>
              <w:rPr>
                <w:rFonts w:cs="Arial"/>
                <w:sz w:val="20"/>
              </w:rPr>
            </w:pPr>
            <w:r w:rsidRPr="00703DE3">
              <w:rPr>
                <w:rFonts w:cs="Arial"/>
                <w:sz w:val="20"/>
              </w:rPr>
              <w:t>Tasks are at the Assessor’s Discretion, but</w:t>
            </w:r>
            <w:r>
              <w:rPr>
                <w:rFonts w:cs="Arial"/>
                <w:sz w:val="20"/>
              </w:rPr>
              <w:t xml:space="preserve"> detail of tasks undertaken must be </w:t>
            </w:r>
            <w:r w:rsidRPr="00703DE3">
              <w:rPr>
                <w:rFonts w:cs="Arial"/>
                <w:sz w:val="20"/>
              </w:rPr>
              <w:t>recorded in the Assessor’s Comments</w:t>
            </w:r>
            <w:r>
              <w:rPr>
                <w:rFonts w:cs="Arial"/>
                <w:sz w:val="20"/>
              </w:rPr>
              <w:t xml:space="preserve"> (on the back of the Practical Assessment cover page)</w:t>
            </w:r>
            <w:r w:rsidRPr="00703DE3">
              <w:rPr>
                <w:rFonts w:cs="Arial"/>
                <w:sz w:val="20"/>
              </w:rPr>
              <w:t>.</w:t>
            </w:r>
          </w:p>
        </w:tc>
      </w:tr>
      <w:tr w:rsidR="00A9666F" w:rsidRPr="000559FC" w14:paraId="063D2CDE" w14:textId="77777777" w:rsidTr="00A80ACC">
        <w:trPr>
          <w:trHeight w:val="70"/>
        </w:trPr>
        <w:tc>
          <w:tcPr>
            <w:tcW w:w="9072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71403B51" w14:textId="77777777" w:rsidR="00A9666F" w:rsidRDefault="00A9666F" w:rsidP="00A9666F">
            <w:pPr>
              <w:jc w:val="lef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 xml:space="preserve">Resources required: </w:t>
            </w:r>
          </w:p>
          <w:p w14:paraId="48307674" w14:textId="43D39AE5" w:rsidR="00A9666F" w:rsidRPr="000861CC" w:rsidRDefault="00BD0FAB" w:rsidP="00A9666F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Workplace, workplace change management documents, workplace team/s access to internet</w:t>
            </w:r>
          </w:p>
        </w:tc>
      </w:tr>
    </w:tbl>
    <w:p w14:paraId="4F1DE9B7" w14:textId="77777777" w:rsidR="004C68EC" w:rsidRPr="004C68EC" w:rsidRDefault="004C68EC">
      <w:pPr>
        <w:rPr>
          <w:sz w:val="19"/>
          <w:szCs w:val="19"/>
        </w:rPr>
      </w:pPr>
    </w:p>
    <w:tbl>
      <w:tblPr>
        <w:tblW w:w="9072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096"/>
        <w:gridCol w:w="992"/>
        <w:gridCol w:w="992"/>
        <w:gridCol w:w="992"/>
      </w:tblGrid>
      <w:tr w:rsidR="00A9666F" w:rsidRPr="00683908" w14:paraId="303D1E04" w14:textId="77777777" w:rsidTr="004C68EC">
        <w:trPr>
          <w:tblHeader/>
        </w:trPr>
        <w:tc>
          <w:tcPr>
            <w:tcW w:w="6096" w:type="dxa"/>
            <w:vMerge w:val="restart"/>
            <w:tcBorders>
              <w:top w:val="single" w:sz="12" w:space="0" w:color="auto"/>
              <w:left w:val="single" w:sz="12" w:space="0" w:color="000000"/>
            </w:tcBorders>
            <w:shd w:val="clear" w:color="auto" w:fill="F2F2F2"/>
            <w:vAlign w:val="center"/>
          </w:tcPr>
          <w:p w14:paraId="31A85C13" w14:textId="030CB150" w:rsidR="00A9666F" w:rsidRPr="0019760F" w:rsidRDefault="00A9666F" w:rsidP="00A80ACC">
            <w:pPr>
              <w:jc w:val="center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 xml:space="preserve">When completing the task, did the </w:t>
            </w:r>
            <w:r w:rsidR="00750D30">
              <w:rPr>
                <w:rFonts w:cs="Arial"/>
                <w:b/>
                <w:sz w:val="20"/>
              </w:rPr>
              <w:t>Participant</w:t>
            </w:r>
            <w:r w:rsidRPr="00696855">
              <w:rPr>
                <w:rFonts w:cs="Arial"/>
                <w:b/>
                <w:sz w:val="20"/>
              </w:rPr>
              <w:t>:</w:t>
            </w:r>
          </w:p>
        </w:tc>
        <w:tc>
          <w:tcPr>
            <w:tcW w:w="2976" w:type="dxa"/>
            <w:gridSpan w:val="3"/>
            <w:tcBorders>
              <w:top w:val="single" w:sz="12" w:space="0" w:color="auto"/>
              <w:right w:val="single" w:sz="12" w:space="0" w:color="000000"/>
            </w:tcBorders>
            <w:shd w:val="clear" w:color="auto" w:fill="F2F2F2"/>
            <w:vAlign w:val="center"/>
          </w:tcPr>
          <w:p w14:paraId="22E11707" w14:textId="77777777" w:rsidR="00A9666F" w:rsidRPr="00696855" w:rsidRDefault="00A9666F" w:rsidP="00A80ACC">
            <w:pPr>
              <w:jc w:val="center"/>
              <w:rPr>
                <w:rFonts w:cs="Arial"/>
                <w:sz w:val="20"/>
              </w:rPr>
            </w:pPr>
            <w:r w:rsidRPr="00FB1F24">
              <w:rPr>
                <w:rFonts w:cs="Arial"/>
                <w:b/>
                <w:sz w:val="20"/>
              </w:rPr>
              <w:t xml:space="preserve">Tick if satisfactorily completed. </w:t>
            </w:r>
            <w:r w:rsidRPr="00FB1F24">
              <w:rPr>
                <w:rFonts w:cs="Arial"/>
                <w:b/>
                <w:sz w:val="20"/>
              </w:rPr>
              <w:br/>
              <w:t>Provide comments if left unticked.</w:t>
            </w:r>
          </w:p>
        </w:tc>
      </w:tr>
      <w:tr w:rsidR="00A9666F" w:rsidRPr="00683908" w14:paraId="7E12B643" w14:textId="77777777" w:rsidTr="004C68EC">
        <w:trPr>
          <w:trHeight w:val="233"/>
          <w:tblHeader/>
        </w:trPr>
        <w:tc>
          <w:tcPr>
            <w:tcW w:w="6096" w:type="dxa"/>
            <w:vMerge/>
            <w:tcBorders>
              <w:left w:val="single" w:sz="12" w:space="0" w:color="000000"/>
            </w:tcBorders>
            <w:shd w:val="clear" w:color="auto" w:fill="F2F2F2"/>
          </w:tcPr>
          <w:p w14:paraId="33B55B51" w14:textId="77777777" w:rsidR="00A9666F" w:rsidRPr="00696855" w:rsidRDefault="00A9666F" w:rsidP="00A80ACC">
            <w:pPr>
              <w:jc w:val="left"/>
              <w:rPr>
                <w:rFonts w:cs="Arial"/>
                <w:sz w:val="20"/>
              </w:rPr>
            </w:pPr>
          </w:p>
        </w:tc>
        <w:tc>
          <w:tcPr>
            <w:tcW w:w="992" w:type="dxa"/>
            <w:tcBorders>
              <w:bottom w:val="single" w:sz="4" w:space="0" w:color="000000"/>
              <w:right w:val="single" w:sz="4" w:space="0" w:color="auto"/>
            </w:tcBorders>
            <w:shd w:val="clear" w:color="auto" w:fill="F2F2F2"/>
          </w:tcPr>
          <w:p w14:paraId="4F7D006D" w14:textId="77777777" w:rsidR="00A9666F" w:rsidRDefault="00A9666F" w:rsidP="00A80ACC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1</w:t>
            </w:r>
            <w:r w:rsidRPr="002301A4">
              <w:rPr>
                <w:rFonts w:cs="Arial"/>
                <w:b/>
                <w:sz w:val="20"/>
                <w:vertAlign w:val="superscript"/>
              </w:rPr>
              <w:t>st</w:t>
            </w:r>
          </w:p>
          <w:p w14:paraId="098632D0" w14:textId="77777777" w:rsidR="00A9666F" w:rsidRPr="00696855" w:rsidRDefault="00A9666F" w:rsidP="00A80ACC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Occasion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/>
          </w:tcPr>
          <w:p w14:paraId="7C580789" w14:textId="77777777" w:rsidR="00A9666F" w:rsidRDefault="00A9666F" w:rsidP="00A80ACC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2</w:t>
            </w:r>
            <w:r w:rsidRPr="002301A4">
              <w:rPr>
                <w:rFonts w:cs="Arial"/>
                <w:b/>
                <w:sz w:val="20"/>
                <w:vertAlign w:val="superscript"/>
              </w:rPr>
              <w:t>nd</w:t>
            </w:r>
          </w:p>
          <w:p w14:paraId="582618E4" w14:textId="77777777" w:rsidR="00A9666F" w:rsidRPr="00696855" w:rsidRDefault="00A9666F" w:rsidP="00A80ACC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Occasion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000000"/>
              <w:right w:val="single" w:sz="12" w:space="0" w:color="000000"/>
            </w:tcBorders>
            <w:shd w:val="clear" w:color="auto" w:fill="F2F2F2"/>
          </w:tcPr>
          <w:p w14:paraId="4895C210" w14:textId="77777777" w:rsidR="00A9666F" w:rsidRDefault="00A9666F" w:rsidP="00A80ACC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3</w:t>
            </w:r>
            <w:r w:rsidRPr="002301A4">
              <w:rPr>
                <w:rFonts w:cs="Arial"/>
                <w:b/>
                <w:sz w:val="20"/>
                <w:vertAlign w:val="superscript"/>
              </w:rPr>
              <w:t>rd</w:t>
            </w:r>
          </w:p>
          <w:p w14:paraId="3442B47C" w14:textId="77777777" w:rsidR="00A9666F" w:rsidRPr="00696855" w:rsidRDefault="00A9666F" w:rsidP="00A80ACC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Occasion</w:t>
            </w:r>
          </w:p>
        </w:tc>
      </w:tr>
      <w:tr w:rsidR="00A9666F" w:rsidRPr="00683908" w14:paraId="7198B5DE" w14:textId="77777777" w:rsidTr="00A80ACC">
        <w:trPr>
          <w:trHeight w:val="305"/>
        </w:trPr>
        <w:tc>
          <w:tcPr>
            <w:tcW w:w="9072" w:type="dxa"/>
            <w:gridSpan w:val="4"/>
            <w:tcBorders>
              <w:left w:val="single" w:sz="12" w:space="0" w:color="000000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2EE7118A" w14:textId="08AD50EE" w:rsidR="00A9666F" w:rsidRPr="004E1BC5" w:rsidRDefault="00A9666F" w:rsidP="00A80ACC">
            <w:pPr>
              <w:jc w:val="center"/>
              <w:rPr>
                <w:rFonts w:cs="Arial"/>
                <w:b/>
                <w:sz w:val="20"/>
              </w:rPr>
            </w:pPr>
            <w:r w:rsidRPr="004E1BC5">
              <w:rPr>
                <w:rFonts w:cs="Arial"/>
                <w:b/>
                <w:sz w:val="20"/>
              </w:rPr>
              <w:t xml:space="preserve">1 </w:t>
            </w:r>
            <w:r w:rsidR="00BD0FAB" w:rsidRPr="00BD0FAB">
              <w:rPr>
                <w:rFonts w:cs="Arial"/>
                <w:b/>
                <w:sz w:val="20"/>
              </w:rPr>
              <w:t>Establish sustainable work contexts</w:t>
            </w:r>
          </w:p>
        </w:tc>
      </w:tr>
      <w:tr w:rsidR="00710F62" w:rsidRPr="00696855" w14:paraId="52441ECE" w14:textId="77777777" w:rsidTr="003218CE">
        <w:trPr>
          <w:trHeight w:val="27"/>
        </w:trPr>
        <w:tc>
          <w:tcPr>
            <w:tcW w:w="6096" w:type="dxa"/>
            <w:tcBorders>
              <w:left w:val="single" w:sz="12" w:space="0" w:color="000000"/>
            </w:tcBorders>
          </w:tcPr>
          <w:p w14:paraId="0A860495" w14:textId="2ABA6CA9" w:rsidR="00710F62" w:rsidRPr="00486541" w:rsidRDefault="00710F62" w:rsidP="00710F62">
            <w:pPr>
              <w:pStyle w:val="331PASListTask1"/>
            </w:pPr>
            <w:bookmarkStart w:id="21" w:name="_Ref95305837"/>
            <w:r>
              <w:t>Locate appropriate environmental legislation and standards to determine compliance requirements.</w:t>
            </w:r>
            <w:bookmarkEnd w:id="21"/>
          </w:p>
        </w:tc>
        <w:permStart w:id="2144029113" w:edGrp="everyone"/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14:paraId="526A7037" w14:textId="59010B94" w:rsidR="00710F62" w:rsidRPr="004E1BC5" w:rsidRDefault="00817EB0" w:rsidP="00710F62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07902131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10F62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144029113"/>
          </w:p>
        </w:tc>
        <w:permStart w:id="1967329570" w:edGrp="everyone"/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5FCEA3" w14:textId="50FA61C3" w:rsidR="00710F62" w:rsidRPr="004E1BC5" w:rsidRDefault="00817EB0" w:rsidP="00710F62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39832187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10F62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967329570"/>
          </w:p>
        </w:tc>
        <w:permStart w:id="270626813" w:edGrp="everyone"/>
        <w:tc>
          <w:tcPr>
            <w:tcW w:w="992" w:type="dxa"/>
            <w:tcBorders>
              <w:left w:val="single" w:sz="4" w:space="0" w:color="auto"/>
              <w:right w:val="single" w:sz="12" w:space="0" w:color="000000"/>
            </w:tcBorders>
            <w:vAlign w:val="center"/>
          </w:tcPr>
          <w:p w14:paraId="6E872931" w14:textId="73772492" w:rsidR="00710F62" w:rsidRPr="004E1BC5" w:rsidRDefault="00817EB0" w:rsidP="00710F62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30424207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10F62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70626813"/>
          </w:p>
        </w:tc>
      </w:tr>
      <w:tr w:rsidR="00710F62" w:rsidRPr="00696855" w14:paraId="6207D7A2" w14:textId="77777777" w:rsidTr="003218CE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1A5EB528" w14:textId="0FDC2713" w:rsidR="00710F62" w:rsidRPr="00486541" w:rsidRDefault="00710F62" w:rsidP="00710F62">
            <w:pPr>
              <w:pStyle w:val="331PASListTask1"/>
            </w:pPr>
            <w:bookmarkStart w:id="22" w:name="_Ref95302774"/>
            <w:r>
              <w:t>Provide</w:t>
            </w:r>
            <w:r w:rsidRPr="00BD0FAB">
              <w:t xml:space="preserve"> examples of how they can ensure compliance with identified legislation</w:t>
            </w:r>
            <w:r>
              <w:t>.</w:t>
            </w:r>
            <w:bookmarkEnd w:id="22"/>
          </w:p>
        </w:tc>
        <w:permStart w:id="1723875738" w:edGrp="everyone"/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14:paraId="3E587DB9" w14:textId="24B238A1" w:rsidR="00710F62" w:rsidRPr="004E1BC5" w:rsidRDefault="00817EB0" w:rsidP="00710F62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81022419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10F62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723875738"/>
          </w:p>
        </w:tc>
        <w:permStart w:id="1376613462" w:edGrp="everyone"/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DBF2E7" w14:textId="169B246E" w:rsidR="00710F62" w:rsidRPr="004E1BC5" w:rsidRDefault="00817EB0" w:rsidP="00710F62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62804738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10F62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376613462"/>
          </w:p>
        </w:tc>
        <w:permStart w:id="1642950235" w:edGrp="everyone"/>
        <w:tc>
          <w:tcPr>
            <w:tcW w:w="992" w:type="dxa"/>
            <w:tcBorders>
              <w:left w:val="single" w:sz="4" w:space="0" w:color="auto"/>
              <w:right w:val="single" w:sz="12" w:space="0" w:color="000000"/>
            </w:tcBorders>
            <w:vAlign w:val="center"/>
          </w:tcPr>
          <w:p w14:paraId="080279D0" w14:textId="118AC30E" w:rsidR="00710F62" w:rsidRPr="004E1BC5" w:rsidRDefault="00817EB0" w:rsidP="00710F62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203877432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10F62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642950235"/>
          </w:p>
        </w:tc>
      </w:tr>
      <w:tr w:rsidR="00710F62" w:rsidRPr="00696855" w14:paraId="1A4B25C6" w14:textId="77777777" w:rsidTr="003218CE">
        <w:trPr>
          <w:trHeight w:val="25"/>
        </w:trPr>
        <w:tc>
          <w:tcPr>
            <w:tcW w:w="6096" w:type="dxa"/>
            <w:tcBorders>
              <w:left w:val="single" w:sz="12" w:space="0" w:color="000000"/>
              <w:bottom w:val="single" w:sz="4" w:space="0" w:color="auto"/>
            </w:tcBorders>
          </w:tcPr>
          <w:p w14:paraId="61E84F18" w14:textId="01419B45" w:rsidR="00710F62" w:rsidRPr="00486541" w:rsidRDefault="00710F62" w:rsidP="00710F62">
            <w:pPr>
              <w:pStyle w:val="331PASListTask1"/>
            </w:pPr>
            <w:bookmarkStart w:id="23" w:name="_Ref95305862"/>
            <w:r>
              <w:t>Review procedures and policies to determine if improvements can be made to environmental efficiency.</w:t>
            </w:r>
            <w:bookmarkEnd w:id="23"/>
          </w:p>
        </w:tc>
        <w:permStart w:id="758148524" w:edGrp="everyone"/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14:paraId="282F457B" w14:textId="55917802" w:rsidR="00710F62" w:rsidRPr="004E1BC5" w:rsidRDefault="00817EB0" w:rsidP="00710F62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93289152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10F62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758148524"/>
          </w:p>
        </w:tc>
        <w:permStart w:id="167138970" w:edGrp="everyone"/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893987" w14:textId="43561764" w:rsidR="00710F62" w:rsidRPr="004E1BC5" w:rsidRDefault="00817EB0" w:rsidP="00710F62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31479249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10F62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67138970"/>
          </w:p>
        </w:tc>
        <w:permStart w:id="113720483" w:edGrp="everyone"/>
        <w:tc>
          <w:tcPr>
            <w:tcW w:w="992" w:type="dxa"/>
            <w:tcBorders>
              <w:left w:val="single" w:sz="4" w:space="0" w:color="auto"/>
              <w:right w:val="single" w:sz="12" w:space="0" w:color="000000"/>
            </w:tcBorders>
            <w:vAlign w:val="center"/>
          </w:tcPr>
          <w:p w14:paraId="0370D294" w14:textId="25101489" w:rsidR="00710F62" w:rsidRPr="004E1BC5" w:rsidRDefault="00817EB0" w:rsidP="00710F62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65140679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10F62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13720483"/>
          </w:p>
        </w:tc>
      </w:tr>
      <w:tr w:rsidR="00710F62" w:rsidRPr="00696855" w14:paraId="65AF7CBB" w14:textId="77777777" w:rsidTr="003218CE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4FF4E4A3" w14:textId="01B9DFC4" w:rsidR="00710F62" w:rsidRPr="00486541" w:rsidRDefault="00710F62" w:rsidP="00710F62">
            <w:pPr>
              <w:pStyle w:val="331PASListTask1"/>
            </w:pPr>
            <w:bookmarkStart w:id="24" w:name="_Ref95305873"/>
            <w:r>
              <w:t>Use computer software and review previously collected data on environmental efficiency within organisational systems and processes</w:t>
            </w:r>
            <w:bookmarkEnd w:id="24"/>
          </w:p>
        </w:tc>
        <w:permStart w:id="39548909" w:edGrp="everyone"/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14:paraId="00F4148A" w14:textId="1C7B4E98" w:rsidR="00710F62" w:rsidRPr="004E1BC5" w:rsidRDefault="00817EB0" w:rsidP="00710F62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85525877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10F62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39548909"/>
          </w:p>
        </w:tc>
        <w:permStart w:id="1583420796" w:edGrp="everyone"/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C4A503" w14:textId="00FFE473" w:rsidR="00710F62" w:rsidRPr="004E1BC5" w:rsidRDefault="00817EB0" w:rsidP="00710F62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31548122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10F62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583420796"/>
          </w:p>
        </w:tc>
        <w:permStart w:id="817651485" w:edGrp="everyone"/>
        <w:tc>
          <w:tcPr>
            <w:tcW w:w="992" w:type="dxa"/>
            <w:tcBorders>
              <w:left w:val="single" w:sz="4" w:space="0" w:color="auto"/>
              <w:right w:val="single" w:sz="12" w:space="0" w:color="000000"/>
            </w:tcBorders>
            <w:vAlign w:val="center"/>
          </w:tcPr>
          <w:p w14:paraId="48FB2461" w14:textId="632619DA" w:rsidR="00710F62" w:rsidRPr="004E1BC5" w:rsidRDefault="00817EB0" w:rsidP="00710F62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37115687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10F62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817651485"/>
          </w:p>
        </w:tc>
      </w:tr>
      <w:tr w:rsidR="00710F62" w:rsidRPr="00696855" w14:paraId="3D56C975" w14:textId="77777777" w:rsidTr="003218CE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18511237" w14:textId="119DF669" w:rsidR="00710F62" w:rsidRPr="00486541" w:rsidRDefault="00710F62" w:rsidP="00710F62">
            <w:pPr>
              <w:pStyle w:val="331PASListTask1"/>
            </w:pPr>
            <w:bookmarkStart w:id="25" w:name="_Ref95305884"/>
            <w:r>
              <w:t xml:space="preserve">Read current purchasing </w:t>
            </w:r>
            <w:r w:rsidRPr="00301187">
              <w:t>strategies and identify areas for improvement</w:t>
            </w:r>
            <w:r>
              <w:t xml:space="preserve"> to environmental efficiency.</w:t>
            </w:r>
            <w:bookmarkEnd w:id="25"/>
          </w:p>
        </w:tc>
        <w:permStart w:id="148637132" w:edGrp="everyone"/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14:paraId="79347A41" w14:textId="1285AD60" w:rsidR="00710F62" w:rsidRPr="004E1BC5" w:rsidRDefault="00817EB0" w:rsidP="00710F62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209678155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10F62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48637132"/>
          </w:p>
        </w:tc>
        <w:permStart w:id="355100021" w:edGrp="everyone"/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430B3E" w14:textId="21335C49" w:rsidR="00710F62" w:rsidRPr="004E1BC5" w:rsidRDefault="00817EB0" w:rsidP="00710F62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40537778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10F62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355100021"/>
          </w:p>
        </w:tc>
        <w:permStart w:id="1997548582" w:edGrp="everyone"/>
        <w:tc>
          <w:tcPr>
            <w:tcW w:w="992" w:type="dxa"/>
            <w:tcBorders>
              <w:left w:val="single" w:sz="4" w:space="0" w:color="auto"/>
              <w:right w:val="single" w:sz="12" w:space="0" w:color="000000"/>
            </w:tcBorders>
            <w:vAlign w:val="center"/>
          </w:tcPr>
          <w:p w14:paraId="40133EA3" w14:textId="0269E3E5" w:rsidR="00710F62" w:rsidRPr="004E1BC5" w:rsidRDefault="00817EB0" w:rsidP="00710F62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88817574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10F62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997548582"/>
          </w:p>
        </w:tc>
      </w:tr>
      <w:tr w:rsidR="00710F62" w:rsidRPr="00696855" w14:paraId="01D40152" w14:textId="77777777" w:rsidTr="003218CE">
        <w:trPr>
          <w:trHeight w:val="25"/>
        </w:trPr>
        <w:tc>
          <w:tcPr>
            <w:tcW w:w="6096" w:type="dxa"/>
            <w:tcBorders>
              <w:left w:val="single" w:sz="12" w:space="0" w:color="000000"/>
              <w:bottom w:val="single" w:sz="4" w:space="0" w:color="000000"/>
            </w:tcBorders>
          </w:tcPr>
          <w:p w14:paraId="55418175" w14:textId="2923F109" w:rsidR="00710F62" w:rsidRPr="00301187" w:rsidRDefault="00710F62" w:rsidP="00710F62">
            <w:pPr>
              <w:pStyle w:val="331PASListTask1"/>
            </w:pPr>
            <w:bookmarkStart w:id="26" w:name="_Ref95302787"/>
            <w:r>
              <w:t xml:space="preserve">Source information </w:t>
            </w:r>
            <w:r w:rsidRPr="0037500A">
              <w:t>on sustainability best practice</w:t>
            </w:r>
            <w:r>
              <w:t xml:space="preserve"> from stakeholders </w:t>
            </w:r>
            <w:r w:rsidRPr="00AB0575">
              <w:t>to achieve shared understanding of individual roles in meeting objectives</w:t>
            </w:r>
            <w:r>
              <w:t>.</w:t>
            </w:r>
            <w:bookmarkEnd w:id="26"/>
          </w:p>
        </w:tc>
        <w:permStart w:id="1755647816" w:edGrp="everyone"/>
        <w:tc>
          <w:tcPr>
            <w:tcW w:w="992" w:type="dxa"/>
            <w:tcBorders>
              <w:bottom w:val="single" w:sz="4" w:space="0" w:color="000000"/>
              <w:right w:val="single" w:sz="4" w:space="0" w:color="auto"/>
            </w:tcBorders>
            <w:vAlign w:val="center"/>
          </w:tcPr>
          <w:p w14:paraId="4D105A51" w14:textId="5D27FCE2" w:rsidR="00710F62" w:rsidRPr="004E1BC5" w:rsidRDefault="00817EB0" w:rsidP="00710F62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52158531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10F62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755647816"/>
          </w:p>
        </w:tc>
        <w:permStart w:id="1526204064" w:edGrp="everyone"/>
        <w:tc>
          <w:tcPr>
            <w:tcW w:w="992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765B616" w14:textId="1786DE59" w:rsidR="00710F62" w:rsidRPr="004E1BC5" w:rsidRDefault="00817EB0" w:rsidP="00710F62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37274218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10F62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526204064"/>
          </w:p>
        </w:tc>
        <w:permStart w:id="499138197" w:edGrp="everyone"/>
        <w:tc>
          <w:tcPr>
            <w:tcW w:w="992" w:type="dxa"/>
            <w:tcBorders>
              <w:left w:val="single" w:sz="4" w:space="0" w:color="auto"/>
              <w:bottom w:val="single" w:sz="4" w:space="0" w:color="000000"/>
              <w:right w:val="single" w:sz="12" w:space="0" w:color="000000"/>
            </w:tcBorders>
            <w:vAlign w:val="center"/>
          </w:tcPr>
          <w:p w14:paraId="6407299B" w14:textId="178FDDE2" w:rsidR="00710F62" w:rsidRPr="004E1BC5" w:rsidRDefault="00817EB0" w:rsidP="00710F62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72286171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10F62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499138197"/>
          </w:p>
        </w:tc>
      </w:tr>
      <w:tr w:rsidR="00710F62" w:rsidRPr="00696855" w14:paraId="767F214C" w14:textId="77777777" w:rsidTr="003218CE">
        <w:trPr>
          <w:trHeight w:val="25"/>
        </w:trPr>
        <w:tc>
          <w:tcPr>
            <w:tcW w:w="6096" w:type="dxa"/>
            <w:tcBorders>
              <w:left w:val="single" w:sz="12" w:space="0" w:color="000000"/>
              <w:bottom w:val="single" w:sz="12" w:space="0" w:color="000000"/>
            </w:tcBorders>
          </w:tcPr>
          <w:p w14:paraId="7FA1344B" w14:textId="2E6A54E3" w:rsidR="00710F62" w:rsidRDefault="00710F62" w:rsidP="00710F62">
            <w:pPr>
              <w:pStyle w:val="331PASListTask1"/>
            </w:pPr>
            <w:bookmarkStart w:id="27" w:name="_Ref95302795"/>
            <w:r>
              <w:t>Source information on sustainability best practice from external sources.</w:t>
            </w:r>
            <w:bookmarkEnd w:id="27"/>
          </w:p>
        </w:tc>
        <w:permStart w:id="1589991828" w:edGrp="everyone"/>
        <w:tc>
          <w:tcPr>
            <w:tcW w:w="992" w:type="dxa"/>
            <w:tcBorders>
              <w:bottom w:val="single" w:sz="12" w:space="0" w:color="000000"/>
              <w:right w:val="single" w:sz="4" w:space="0" w:color="auto"/>
            </w:tcBorders>
            <w:vAlign w:val="center"/>
          </w:tcPr>
          <w:p w14:paraId="66602E42" w14:textId="7EAE9D89" w:rsidR="00710F62" w:rsidRPr="004E1BC5" w:rsidRDefault="00817EB0" w:rsidP="00710F62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00288436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10F62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589991828"/>
          </w:p>
        </w:tc>
        <w:permStart w:id="1724850517" w:edGrp="everyone"/>
        <w:tc>
          <w:tcPr>
            <w:tcW w:w="992" w:type="dxa"/>
            <w:tcBorders>
              <w:left w:val="single" w:sz="4" w:space="0" w:color="auto"/>
              <w:bottom w:val="single" w:sz="12" w:space="0" w:color="000000"/>
              <w:right w:val="single" w:sz="4" w:space="0" w:color="auto"/>
            </w:tcBorders>
            <w:vAlign w:val="center"/>
          </w:tcPr>
          <w:p w14:paraId="12DB947D" w14:textId="5C9C6583" w:rsidR="00710F62" w:rsidRPr="004E1BC5" w:rsidRDefault="00817EB0" w:rsidP="00710F62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47809832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10F62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724850517"/>
          </w:p>
        </w:tc>
        <w:permStart w:id="1705467909" w:edGrp="everyone"/>
        <w:tc>
          <w:tcPr>
            <w:tcW w:w="992" w:type="dxa"/>
            <w:tcBorders>
              <w:left w:val="single" w:sz="4" w:space="0" w:color="auto"/>
              <w:bottom w:val="single" w:sz="12" w:space="0" w:color="000000"/>
              <w:right w:val="single" w:sz="12" w:space="0" w:color="000000"/>
            </w:tcBorders>
            <w:vAlign w:val="center"/>
          </w:tcPr>
          <w:p w14:paraId="0CDC3237" w14:textId="148A7E9F" w:rsidR="00710F62" w:rsidRPr="004E1BC5" w:rsidRDefault="00817EB0" w:rsidP="00710F62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7609560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10F62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705467909"/>
          </w:p>
        </w:tc>
      </w:tr>
      <w:tr w:rsidR="00710F62" w:rsidRPr="00696855" w14:paraId="3FA58775" w14:textId="77777777" w:rsidTr="00A02DCD">
        <w:trPr>
          <w:trHeight w:val="25"/>
        </w:trPr>
        <w:tc>
          <w:tcPr>
            <w:tcW w:w="6096" w:type="dxa"/>
            <w:tcBorders>
              <w:top w:val="single" w:sz="12" w:space="0" w:color="000000"/>
              <w:left w:val="single" w:sz="12" w:space="0" w:color="000000"/>
            </w:tcBorders>
          </w:tcPr>
          <w:p w14:paraId="457B69F7" w14:textId="09BB8C96" w:rsidR="00710F62" w:rsidRPr="00486541" w:rsidRDefault="00710F62" w:rsidP="00710F62">
            <w:pPr>
              <w:pStyle w:val="331PASListTask1"/>
            </w:pPr>
            <w:bookmarkStart w:id="28" w:name="_Ref95302802"/>
            <w:r>
              <w:lastRenderedPageBreak/>
              <w:t xml:space="preserve">Apply change management techniques to </w:t>
            </w:r>
            <w:r w:rsidRPr="00301187">
              <w:t>engage and consult with relevant stakeholders</w:t>
            </w:r>
            <w:r>
              <w:t>, using listening and questioning</w:t>
            </w:r>
            <w:r w:rsidRPr="00301187">
              <w:t xml:space="preserve"> to develop and implement sustainability improvements</w:t>
            </w:r>
            <w:r>
              <w:t>.</w:t>
            </w:r>
            <w:bookmarkEnd w:id="28"/>
          </w:p>
        </w:tc>
        <w:permStart w:id="1977700710" w:edGrp="everyone"/>
        <w:tc>
          <w:tcPr>
            <w:tcW w:w="992" w:type="dxa"/>
            <w:tcBorders>
              <w:top w:val="single" w:sz="12" w:space="0" w:color="000000"/>
              <w:right w:val="single" w:sz="4" w:space="0" w:color="auto"/>
            </w:tcBorders>
            <w:vAlign w:val="center"/>
          </w:tcPr>
          <w:p w14:paraId="2A9D081E" w14:textId="7C8C625B" w:rsidR="00710F62" w:rsidRPr="004E1BC5" w:rsidRDefault="00817EB0" w:rsidP="00710F62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02544634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10F62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977700710"/>
          </w:p>
        </w:tc>
        <w:permStart w:id="843791324" w:edGrp="everyone"/>
        <w:tc>
          <w:tcPr>
            <w:tcW w:w="992" w:type="dxa"/>
            <w:tcBorders>
              <w:top w:val="single" w:sz="12" w:space="0" w:color="000000"/>
              <w:left w:val="single" w:sz="4" w:space="0" w:color="auto"/>
              <w:right w:val="single" w:sz="4" w:space="0" w:color="auto"/>
            </w:tcBorders>
            <w:vAlign w:val="center"/>
          </w:tcPr>
          <w:p w14:paraId="654D2324" w14:textId="33AC3453" w:rsidR="00710F62" w:rsidRPr="004E1BC5" w:rsidRDefault="00817EB0" w:rsidP="00710F62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58659941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10F62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843791324"/>
          </w:p>
        </w:tc>
        <w:permStart w:id="134157579" w:edGrp="everyone"/>
        <w:tc>
          <w:tcPr>
            <w:tcW w:w="992" w:type="dxa"/>
            <w:tcBorders>
              <w:top w:val="single" w:sz="12" w:space="0" w:color="000000"/>
              <w:left w:val="single" w:sz="4" w:space="0" w:color="auto"/>
              <w:right w:val="single" w:sz="12" w:space="0" w:color="000000"/>
            </w:tcBorders>
            <w:vAlign w:val="center"/>
          </w:tcPr>
          <w:p w14:paraId="5B49F76A" w14:textId="7C9FE1AC" w:rsidR="00710F62" w:rsidRPr="004E1BC5" w:rsidRDefault="00817EB0" w:rsidP="00710F62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92468628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10F62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34157579"/>
          </w:p>
        </w:tc>
      </w:tr>
      <w:tr w:rsidR="00710F62" w:rsidRPr="00696855" w14:paraId="1D46E948" w14:textId="77777777" w:rsidTr="00A02DCD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321D882F" w14:textId="180D7FFE" w:rsidR="00710F62" w:rsidRDefault="00710F62" w:rsidP="00710F62">
            <w:pPr>
              <w:pStyle w:val="331PASListTask1"/>
            </w:pPr>
            <w:bookmarkStart w:id="29" w:name="_Ref95302809"/>
            <w:r>
              <w:t>Work with others to m</w:t>
            </w:r>
            <w:r w:rsidRPr="00301187">
              <w:t>easure current resource usage</w:t>
            </w:r>
            <w:bookmarkEnd w:id="29"/>
          </w:p>
        </w:tc>
        <w:permStart w:id="1947164087" w:edGrp="everyone"/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14:paraId="31FE3A1C" w14:textId="3C48E7E0" w:rsidR="00710F62" w:rsidRPr="004E1BC5" w:rsidRDefault="00817EB0" w:rsidP="00710F62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63236335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10F62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947164087"/>
          </w:p>
        </w:tc>
        <w:permStart w:id="2030857095" w:edGrp="everyone"/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07FF25" w14:textId="07C09F97" w:rsidR="00710F62" w:rsidRPr="004E1BC5" w:rsidRDefault="00817EB0" w:rsidP="00710F62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52432650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10F62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030857095"/>
          </w:p>
        </w:tc>
        <w:permStart w:id="733765395" w:edGrp="everyone"/>
        <w:tc>
          <w:tcPr>
            <w:tcW w:w="992" w:type="dxa"/>
            <w:tcBorders>
              <w:left w:val="single" w:sz="4" w:space="0" w:color="auto"/>
              <w:right w:val="single" w:sz="12" w:space="0" w:color="000000"/>
            </w:tcBorders>
            <w:vAlign w:val="center"/>
          </w:tcPr>
          <w:p w14:paraId="2AD3E00C" w14:textId="0553120F" w:rsidR="00710F62" w:rsidRPr="004E1BC5" w:rsidRDefault="00817EB0" w:rsidP="00710F62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96068862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10F62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733765395"/>
          </w:p>
        </w:tc>
      </w:tr>
      <w:tr w:rsidR="00710F62" w:rsidRPr="00696855" w14:paraId="5290FF48" w14:textId="77777777" w:rsidTr="00A02DCD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4C4A6733" w14:textId="1FBB1522" w:rsidR="00710F62" w:rsidRPr="00486541" w:rsidRDefault="00710F62" w:rsidP="00710F62">
            <w:pPr>
              <w:pStyle w:val="331PASListTask1"/>
            </w:pPr>
            <w:bookmarkStart w:id="30" w:name="_Ref95303454"/>
            <w:r>
              <w:t>E</w:t>
            </w:r>
            <w:r w:rsidRPr="00301187">
              <w:t>valuate alternative solutions to workplace environmental issues</w:t>
            </w:r>
            <w:r>
              <w:t>.</w:t>
            </w:r>
            <w:bookmarkEnd w:id="30"/>
          </w:p>
        </w:tc>
        <w:permStart w:id="1494114062" w:edGrp="everyone"/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14:paraId="5D65E53E" w14:textId="3454BA2C" w:rsidR="00710F62" w:rsidRPr="004E1BC5" w:rsidRDefault="00817EB0" w:rsidP="00710F62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47791899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10F62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494114062"/>
          </w:p>
        </w:tc>
        <w:permStart w:id="1722243233" w:edGrp="everyone"/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91873EF" w14:textId="5CA25184" w:rsidR="00710F62" w:rsidRPr="004E1BC5" w:rsidRDefault="00817EB0" w:rsidP="00710F62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2466744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10F62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722243233"/>
          </w:p>
        </w:tc>
        <w:permStart w:id="1086278315" w:edGrp="everyone"/>
        <w:tc>
          <w:tcPr>
            <w:tcW w:w="992" w:type="dxa"/>
            <w:tcBorders>
              <w:left w:val="single" w:sz="4" w:space="0" w:color="auto"/>
              <w:right w:val="single" w:sz="12" w:space="0" w:color="000000"/>
            </w:tcBorders>
            <w:vAlign w:val="center"/>
          </w:tcPr>
          <w:p w14:paraId="2A246DB2" w14:textId="271B96BD" w:rsidR="00710F62" w:rsidRPr="004E1BC5" w:rsidRDefault="00817EB0" w:rsidP="00710F62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11042995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10F62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086278315"/>
          </w:p>
        </w:tc>
      </w:tr>
      <w:tr w:rsidR="00710F62" w:rsidRPr="00696855" w14:paraId="6FC279A9" w14:textId="77777777" w:rsidTr="00A02DCD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1F9E6126" w14:textId="57AA63C3" w:rsidR="00710F62" w:rsidRPr="00486541" w:rsidRDefault="00710F62" w:rsidP="00710F62">
            <w:pPr>
              <w:pStyle w:val="331PASListTask1"/>
            </w:pPr>
            <w:bookmarkStart w:id="31" w:name="_Ref95303628"/>
            <w:r>
              <w:t xml:space="preserve">Develop efficiency targets using action planning or similar workplace documents to </w:t>
            </w:r>
            <w:r w:rsidRPr="00AB0575">
              <w:t>manage routine and non-routine tasks for own work group with an awareness of how they contribute to the broader organisation</w:t>
            </w:r>
            <w:r>
              <w:t>.</w:t>
            </w:r>
            <w:bookmarkEnd w:id="31"/>
          </w:p>
        </w:tc>
        <w:permStart w:id="1630931290" w:edGrp="everyone"/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14:paraId="1A01A92D" w14:textId="2DEC7FD4" w:rsidR="00710F62" w:rsidRPr="004E1BC5" w:rsidRDefault="00817EB0" w:rsidP="00710F62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65973111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10F62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630931290"/>
          </w:p>
        </w:tc>
        <w:permStart w:id="1245844872" w:edGrp="everyone"/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C3E9EE" w14:textId="1432DED2" w:rsidR="00710F62" w:rsidRPr="004E1BC5" w:rsidRDefault="00817EB0" w:rsidP="00710F62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27116154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10F62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245844872"/>
          </w:p>
        </w:tc>
        <w:permStart w:id="652813311" w:edGrp="everyone"/>
        <w:tc>
          <w:tcPr>
            <w:tcW w:w="992" w:type="dxa"/>
            <w:tcBorders>
              <w:left w:val="single" w:sz="4" w:space="0" w:color="auto"/>
              <w:right w:val="single" w:sz="12" w:space="0" w:color="000000"/>
            </w:tcBorders>
            <w:vAlign w:val="center"/>
          </w:tcPr>
          <w:p w14:paraId="12F22D59" w14:textId="63D11CA0" w:rsidR="00710F62" w:rsidRPr="004E1BC5" w:rsidRDefault="00817EB0" w:rsidP="00710F62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79035642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10F62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652813311"/>
          </w:p>
        </w:tc>
      </w:tr>
      <w:tr w:rsidR="00710F62" w:rsidRPr="00696855" w14:paraId="11B57963" w14:textId="77777777" w:rsidTr="00A02DCD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12C2296E" w14:textId="7CBD0EE1" w:rsidR="00710F62" w:rsidRPr="00486541" w:rsidRDefault="00710F62" w:rsidP="00710F62">
            <w:pPr>
              <w:pStyle w:val="331PASListTask1"/>
            </w:pPr>
            <w:bookmarkStart w:id="32" w:name="_Ref95303714"/>
            <w:r>
              <w:t>Develop methods to monitor outcomes.</w:t>
            </w:r>
            <w:bookmarkEnd w:id="32"/>
          </w:p>
        </w:tc>
        <w:permStart w:id="1846702850" w:edGrp="everyone"/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14:paraId="3DBC1D21" w14:textId="08BCDEB0" w:rsidR="00710F62" w:rsidRPr="004E1BC5" w:rsidRDefault="00817EB0" w:rsidP="00710F62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90806647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10F62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846702850"/>
          </w:p>
        </w:tc>
        <w:permStart w:id="1730567386" w:edGrp="everyone"/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B64F5B" w14:textId="6C093C56" w:rsidR="00710F62" w:rsidRPr="004E1BC5" w:rsidRDefault="00817EB0" w:rsidP="00710F62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4691128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10F62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730567386"/>
          </w:p>
        </w:tc>
        <w:permStart w:id="2122718489" w:edGrp="everyone"/>
        <w:tc>
          <w:tcPr>
            <w:tcW w:w="992" w:type="dxa"/>
            <w:tcBorders>
              <w:left w:val="single" w:sz="4" w:space="0" w:color="auto"/>
              <w:right w:val="single" w:sz="12" w:space="0" w:color="000000"/>
            </w:tcBorders>
            <w:vAlign w:val="center"/>
          </w:tcPr>
          <w:p w14:paraId="110F4422" w14:textId="2F77B60C" w:rsidR="00710F62" w:rsidRPr="004E1BC5" w:rsidRDefault="00817EB0" w:rsidP="00710F62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79644669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10F62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122718489"/>
          </w:p>
        </w:tc>
      </w:tr>
      <w:tr w:rsidR="00A9666F" w:rsidRPr="005E24F1" w14:paraId="7DA2D5C6" w14:textId="77777777" w:rsidTr="00A80ACC">
        <w:trPr>
          <w:trHeight w:val="305"/>
        </w:trPr>
        <w:tc>
          <w:tcPr>
            <w:tcW w:w="9072" w:type="dxa"/>
            <w:gridSpan w:val="4"/>
            <w:tcBorders>
              <w:left w:val="single" w:sz="12" w:space="0" w:color="000000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61E086DE" w14:textId="5BFEB920" w:rsidR="00A9666F" w:rsidRPr="004E1BC5" w:rsidRDefault="00A9666F" w:rsidP="00A80ACC">
            <w:pPr>
              <w:ind w:left="601" w:hanging="567"/>
              <w:jc w:val="center"/>
              <w:rPr>
                <w:rFonts w:cs="Arial"/>
                <w:b/>
                <w:sz w:val="20"/>
              </w:rPr>
            </w:pPr>
            <w:r w:rsidRPr="004E1BC5">
              <w:rPr>
                <w:rFonts w:cs="Arial"/>
                <w:b/>
                <w:sz w:val="20"/>
              </w:rPr>
              <w:t xml:space="preserve">2 </w:t>
            </w:r>
            <w:r w:rsidR="0037500A" w:rsidRPr="0037500A">
              <w:rPr>
                <w:rFonts w:cs="Arial"/>
                <w:b/>
                <w:sz w:val="20"/>
              </w:rPr>
              <w:t>Implement sustainable work practices</w:t>
            </w:r>
          </w:p>
        </w:tc>
      </w:tr>
      <w:tr w:rsidR="00710F62" w:rsidRPr="00696855" w14:paraId="7B9C8392" w14:textId="77777777" w:rsidTr="004912EE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6AF0190B" w14:textId="312FB138" w:rsidR="00710F62" w:rsidRPr="00486541" w:rsidRDefault="00710F62" w:rsidP="00710F62">
            <w:pPr>
              <w:pStyle w:val="332PASListTask1"/>
            </w:pPr>
            <w:bookmarkStart w:id="33" w:name="_Ref95303879"/>
            <w:r>
              <w:t>Determine and arrange access or develop tools to set efficiency targets.</w:t>
            </w:r>
            <w:bookmarkEnd w:id="33"/>
          </w:p>
        </w:tc>
        <w:permStart w:id="331830591" w:edGrp="everyone"/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14:paraId="17FDAE9D" w14:textId="751CF131" w:rsidR="00710F62" w:rsidRPr="004E1BC5" w:rsidRDefault="00817EB0" w:rsidP="00710F62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68093340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10F62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331830591"/>
          </w:p>
        </w:tc>
        <w:permStart w:id="1061975703" w:edGrp="everyone"/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207AFF" w14:textId="160AE76E" w:rsidR="00710F62" w:rsidRPr="004E1BC5" w:rsidRDefault="00817EB0" w:rsidP="00710F62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89435193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10F62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061975703"/>
          </w:p>
        </w:tc>
        <w:permStart w:id="481961826" w:edGrp="everyone"/>
        <w:tc>
          <w:tcPr>
            <w:tcW w:w="992" w:type="dxa"/>
            <w:tcBorders>
              <w:left w:val="single" w:sz="4" w:space="0" w:color="auto"/>
              <w:right w:val="single" w:sz="12" w:space="0" w:color="000000"/>
            </w:tcBorders>
            <w:vAlign w:val="center"/>
          </w:tcPr>
          <w:p w14:paraId="4B1B9128" w14:textId="4D4BDDE2" w:rsidR="00710F62" w:rsidRPr="004E1BC5" w:rsidRDefault="00817EB0" w:rsidP="00710F62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3137500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10F62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481961826"/>
          </w:p>
        </w:tc>
      </w:tr>
      <w:tr w:rsidR="00710F62" w:rsidRPr="00696855" w14:paraId="41CF4C59" w14:textId="77777777" w:rsidTr="004912EE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3E70624A" w14:textId="363ED7A7" w:rsidR="00710F62" w:rsidRPr="00486541" w:rsidRDefault="00710F62" w:rsidP="00710F62">
            <w:pPr>
              <w:pStyle w:val="332PASListTask1"/>
            </w:pPr>
            <w:bookmarkStart w:id="34" w:name="_Ref95305978"/>
            <w:r>
              <w:t>I</w:t>
            </w:r>
            <w:r w:rsidRPr="00C54892">
              <w:t>ntegrate efficiency targets with other operational activities</w:t>
            </w:r>
            <w:r>
              <w:t xml:space="preserve"> in procedures and rules.</w:t>
            </w:r>
            <w:bookmarkEnd w:id="34"/>
          </w:p>
        </w:tc>
        <w:permStart w:id="415576397" w:edGrp="everyone"/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14:paraId="78777A3C" w14:textId="745C5797" w:rsidR="00710F62" w:rsidRPr="004E1BC5" w:rsidRDefault="00817EB0" w:rsidP="00710F62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45756160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10F62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415576397"/>
          </w:p>
        </w:tc>
        <w:permStart w:id="915217267" w:edGrp="everyone"/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994955" w14:textId="7CBA9F28" w:rsidR="00710F62" w:rsidRPr="004E1BC5" w:rsidRDefault="00817EB0" w:rsidP="00710F62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99183605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10F62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915217267"/>
          </w:p>
        </w:tc>
        <w:permStart w:id="1931493973" w:edGrp="everyone"/>
        <w:tc>
          <w:tcPr>
            <w:tcW w:w="992" w:type="dxa"/>
            <w:tcBorders>
              <w:left w:val="single" w:sz="4" w:space="0" w:color="auto"/>
              <w:right w:val="single" w:sz="12" w:space="0" w:color="000000"/>
            </w:tcBorders>
            <w:vAlign w:val="center"/>
          </w:tcPr>
          <w:p w14:paraId="059F0D56" w14:textId="70A442FB" w:rsidR="00710F62" w:rsidRPr="004E1BC5" w:rsidRDefault="00817EB0" w:rsidP="00710F62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45147728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10F62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931493973"/>
          </w:p>
        </w:tc>
      </w:tr>
      <w:tr w:rsidR="00710F62" w:rsidRPr="00696855" w14:paraId="35EA1F8F" w14:textId="77777777" w:rsidTr="004912EE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48B0BD56" w14:textId="243EF1E6" w:rsidR="00710F62" w:rsidRPr="00486541" w:rsidRDefault="00710F62" w:rsidP="00710F62">
            <w:pPr>
              <w:pStyle w:val="332PASListTask1"/>
            </w:pPr>
            <w:bookmarkStart w:id="35" w:name="_Ref95305991"/>
            <w:r>
              <w:t>E</w:t>
            </w:r>
            <w:r w:rsidRPr="00FE560A">
              <w:t>ngage and consult with relevant stakeholders to implement sustainability improvements, encourage feedback and identify possible areas for improved resource efficiency</w:t>
            </w:r>
            <w:r>
              <w:t>.</w:t>
            </w:r>
            <w:bookmarkEnd w:id="35"/>
          </w:p>
        </w:tc>
        <w:permStart w:id="64226957" w:edGrp="everyone"/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14:paraId="3F5C5F43" w14:textId="09CF0EEF" w:rsidR="00710F62" w:rsidRPr="004E1BC5" w:rsidRDefault="00817EB0" w:rsidP="00710F62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72472338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10F62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64226957"/>
          </w:p>
        </w:tc>
        <w:permStart w:id="864380979" w:edGrp="everyone"/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BF7112" w14:textId="2555B2C1" w:rsidR="00710F62" w:rsidRPr="004E1BC5" w:rsidRDefault="00817EB0" w:rsidP="00710F62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02243913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10F62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864380979"/>
          </w:p>
        </w:tc>
        <w:permStart w:id="632901581" w:edGrp="everyone"/>
        <w:tc>
          <w:tcPr>
            <w:tcW w:w="992" w:type="dxa"/>
            <w:tcBorders>
              <w:left w:val="single" w:sz="4" w:space="0" w:color="auto"/>
              <w:right w:val="single" w:sz="12" w:space="0" w:color="000000"/>
            </w:tcBorders>
            <w:vAlign w:val="center"/>
          </w:tcPr>
          <w:p w14:paraId="2C619050" w14:textId="653BA654" w:rsidR="00710F62" w:rsidRPr="004E1BC5" w:rsidRDefault="00817EB0" w:rsidP="00710F62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78296582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10F62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632901581"/>
          </w:p>
        </w:tc>
      </w:tr>
      <w:tr w:rsidR="00710F62" w:rsidRPr="00696855" w14:paraId="0AD66A13" w14:textId="77777777" w:rsidTr="004912EE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71C98A43" w14:textId="5B57D9A9" w:rsidR="00710F62" w:rsidRPr="00486541" w:rsidRDefault="00710F62" w:rsidP="00710F62">
            <w:pPr>
              <w:pStyle w:val="332PASListTask1"/>
            </w:pPr>
            <w:bookmarkStart w:id="36" w:name="_Ref95306000"/>
            <w:r>
              <w:t>Collect and act on feedback from stakeholders regarding implementation.</w:t>
            </w:r>
            <w:bookmarkEnd w:id="36"/>
          </w:p>
        </w:tc>
        <w:permStart w:id="803432068" w:edGrp="everyone"/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14:paraId="5BCA19F5" w14:textId="474D7AE7" w:rsidR="00710F62" w:rsidRPr="004E1BC5" w:rsidRDefault="00817EB0" w:rsidP="00710F62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82258296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10F62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803432068"/>
          </w:p>
        </w:tc>
        <w:permStart w:id="697843313" w:edGrp="everyone"/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52C250" w14:textId="5E549ADD" w:rsidR="00710F62" w:rsidRPr="004E1BC5" w:rsidRDefault="00817EB0" w:rsidP="00710F62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94915145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10F62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697843313"/>
          </w:p>
        </w:tc>
        <w:permStart w:id="1997828266" w:edGrp="everyone"/>
        <w:tc>
          <w:tcPr>
            <w:tcW w:w="992" w:type="dxa"/>
            <w:tcBorders>
              <w:left w:val="single" w:sz="4" w:space="0" w:color="auto"/>
              <w:right w:val="single" w:sz="12" w:space="0" w:color="000000"/>
            </w:tcBorders>
            <w:vAlign w:val="center"/>
          </w:tcPr>
          <w:p w14:paraId="48F56FFF" w14:textId="0CB169D1" w:rsidR="00710F62" w:rsidRPr="004E1BC5" w:rsidRDefault="00817EB0" w:rsidP="00710F62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202697791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10F62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997828266"/>
          </w:p>
        </w:tc>
      </w:tr>
      <w:tr w:rsidR="00710F62" w:rsidRPr="00696855" w14:paraId="1E7423F0" w14:textId="77777777" w:rsidTr="004912EE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5BFFC979" w14:textId="7B6607D9" w:rsidR="00710F62" w:rsidRDefault="00710F62" w:rsidP="00710F62">
            <w:pPr>
              <w:pStyle w:val="332PASListTask1"/>
            </w:pPr>
            <w:bookmarkStart w:id="37" w:name="_Ref95306029"/>
            <w:r>
              <w:t>Meet legislated and organisational policies and procedures for making changes.</w:t>
            </w:r>
            <w:bookmarkEnd w:id="37"/>
          </w:p>
        </w:tc>
        <w:permStart w:id="1250900403" w:edGrp="everyone"/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14:paraId="7EE1085C" w14:textId="18E10A04" w:rsidR="00710F62" w:rsidRPr="004E1BC5" w:rsidRDefault="00817EB0" w:rsidP="00710F62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8188468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10F62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250900403"/>
          </w:p>
        </w:tc>
        <w:permStart w:id="707339927" w:edGrp="everyone"/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0AB6B9" w14:textId="246C64B5" w:rsidR="00710F62" w:rsidRPr="004E1BC5" w:rsidRDefault="00817EB0" w:rsidP="00710F62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57806147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10F62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707339927"/>
          </w:p>
        </w:tc>
        <w:permStart w:id="2101692884" w:edGrp="everyone"/>
        <w:tc>
          <w:tcPr>
            <w:tcW w:w="992" w:type="dxa"/>
            <w:tcBorders>
              <w:left w:val="single" w:sz="4" w:space="0" w:color="auto"/>
              <w:right w:val="single" w:sz="12" w:space="0" w:color="000000"/>
            </w:tcBorders>
            <w:vAlign w:val="center"/>
          </w:tcPr>
          <w:p w14:paraId="28109014" w14:textId="21F208C9" w:rsidR="00710F62" w:rsidRPr="004E1BC5" w:rsidRDefault="00817EB0" w:rsidP="00710F62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44319365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10F62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101692884"/>
          </w:p>
        </w:tc>
      </w:tr>
      <w:tr w:rsidR="00710F62" w:rsidRPr="00696855" w14:paraId="73D9CCB8" w14:textId="77777777" w:rsidTr="004912EE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54147316" w14:textId="7E0925F6" w:rsidR="00710F62" w:rsidRDefault="00710F62" w:rsidP="00710F62">
            <w:pPr>
              <w:pStyle w:val="332PASListTask1"/>
            </w:pPr>
            <w:bookmarkStart w:id="38" w:name="_Ref95306038"/>
            <w:r w:rsidRPr="00AB0575">
              <w:t>Select and uses appropriate conventions and protocols when communicating with internal and external stakeholders to seek or share information</w:t>
            </w:r>
            <w:r>
              <w:t>.</w:t>
            </w:r>
            <w:bookmarkEnd w:id="38"/>
          </w:p>
        </w:tc>
        <w:permStart w:id="2138068256" w:edGrp="everyone"/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14:paraId="2F8FE62A" w14:textId="37B99369" w:rsidR="00710F62" w:rsidRPr="004E1BC5" w:rsidRDefault="00817EB0" w:rsidP="00710F62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41229372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10F62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138068256"/>
          </w:p>
        </w:tc>
        <w:permStart w:id="521671311" w:edGrp="everyone"/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7DB2F3" w14:textId="024749E4" w:rsidR="00710F62" w:rsidRPr="004E1BC5" w:rsidRDefault="00817EB0" w:rsidP="00710F62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62499921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10F62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521671311"/>
          </w:p>
        </w:tc>
        <w:permStart w:id="1356273997" w:edGrp="everyone"/>
        <w:tc>
          <w:tcPr>
            <w:tcW w:w="992" w:type="dxa"/>
            <w:tcBorders>
              <w:left w:val="single" w:sz="4" w:space="0" w:color="auto"/>
              <w:right w:val="single" w:sz="12" w:space="0" w:color="000000"/>
            </w:tcBorders>
            <w:vAlign w:val="center"/>
          </w:tcPr>
          <w:p w14:paraId="7746D802" w14:textId="0BAE2047" w:rsidR="00710F62" w:rsidRPr="004E1BC5" w:rsidRDefault="00817EB0" w:rsidP="00710F62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16507914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10F62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356273997"/>
          </w:p>
        </w:tc>
      </w:tr>
      <w:tr w:rsidR="00A9666F" w:rsidRPr="005E24F1" w14:paraId="6369D982" w14:textId="77777777" w:rsidTr="00A80ACC">
        <w:trPr>
          <w:trHeight w:val="305"/>
        </w:trPr>
        <w:tc>
          <w:tcPr>
            <w:tcW w:w="9072" w:type="dxa"/>
            <w:gridSpan w:val="4"/>
            <w:tcBorders>
              <w:left w:val="single" w:sz="12" w:space="0" w:color="000000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702F58AD" w14:textId="2655FDCE" w:rsidR="00A9666F" w:rsidRPr="004E1BC5" w:rsidRDefault="00A9666F" w:rsidP="00A80ACC">
            <w:pPr>
              <w:ind w:left="601" w:hanging="567"/>
              <w:jc w:val="center"/>
              <w:rPr>
                <w:rFonts w:cs="Arial"/>
                <w:b/>
                <w:sz w:val="20"/>
              </w:rPr>
            </w:pPr>
            <w:r w:rsidRPr="004E1BC5">
              <w:rPr>
                <w:rFonts w:cs="Arial"/>
                <w:b/>
                <w:sz w:val="20"/>
              </w:rPr>
              <w:t xml:space="preserve">3 </w:t>
            </w:r>
            <w:r w:rsidR="0037500A" w:rsidRPr="0037500A">
              <w:rPr>
                <w:rFonts w:cs="Arial"/>
                <w:b/>
                <w:sz w:val="20"/>
              </w:rPr>
              <w:t>Monitor performance of sustainable work practices</w:t>
            </w:r>
          </w:p>
        </w:tc>
      </w:tr>
      <w:tr w:rsidR="00710F62" w:rsidRPr="00696855" w14:paraId="1F8D25D2" w14:textId="77777777" w:rsidTr="00525733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6ECA4962" w14:textId="6C8B487C" w:rsidR="00710F62" w:rsidRPr="00931795" w:rsidRDefault="00710F62" w:rsidP="00710F62">
            <w:pPr>
              <w:pStyle w:val="333PASListTask1"/>
            </w:pPr>
            <w:bookmarkStart w:id="39" w:name="_Ref95304769"/>
            <w:r>
              <w:t>Assess outcomes of changes and feedback recording and reporting as required.</w:t>
            </w:r>
            <w:bookmarkEnd w:id="39"/>
          </w:p>
        </w:tc>
        <w:permStart w:id="971471054" w:edGrp="everyone"/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14:paraId="616E29CA" w14:textId="1B73B88B" w:rsidR="00710F62" w:rsidRPr="004E1BC5" w:rsidRDefault="00817EB0" w:rsidP="00710F62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99737727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10F62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971471054"/>
          </w:p>
        </w:tc>
        <w:permStart w:id="1100484369" w:edGrp="everyone"/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460784" w14:textId="317CC5D5" w:rsidR="00710F62" w:rsidRPr="004E1BC5" w:rsidRDefault="00817EB0" w:rsidP="00710F62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57740278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10F62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100484369"/>
          </w:p>
        </w:tc>
        <w:permStart w:id="753887146" w:edGrp="everyone"/>
        <w:tc>
          <w:tcPr>
            <w:tcW w:w="992" w:type="dxa"/>
            <w:tcBorders>
              <w:left w:val="single" w:sz="4" w:space="0" w:color="auto"/>
              <w:right w:val="single" w:sz="12" w:space="0" w:color="000000"/>
            </w:tcBorders>
            <w:vAlign w:val="center"/>
          </w:tcPr>
          <w:p w14:paraId="4B9B4AB0" w14:textId="0C7664D9" w:rsidR="00710F62" w:rsidRPr="004E1BC5" w:rsidRDefault="00817EB0" w:rsidP="00710F62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56445093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10F62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753887146"/>
          </w:p>
        </w:tc>
      </w:tr>
      <w:tr w:rsidR="00710F62" w:rsidRPr="00696855" w14:paraId="5F479B1F" w14:textId="77777777" w:rsidTr="00525733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1E1E468A" w14:textId="03A2CC62" w:rsidR="00710F62" w:rsidRDefault="00710F62" w:rsidP="00710F62">
            <w:pPr>
              <w:pStyle w:val="333PASListTask1"/>
            </w:pPr>
            <w:bookmarkStart w:id="40" w:name="_Ref95306093"/>
            <w:r w:rsidRPr="00A8167E">
              <w:t xml:space="preserve">Evaluate outcomes of decisions to identify </w:t>
            </w:r>
            <w:r>
              <w:t xml:space="preserve">changes required and </w:t>
            </w:r>
            <w:r w:rsidRPr="00A8167E">
              <w:t>opportunities for improvement</w:t>
            </w:r>
            <w:r>
              <w:t>.</w:t>
            </w:r>
            <w:bookmarkEnd w:id="40"/>
          </w:p>
        </w:tc>
        <w:permStart w:id="1775333606" w:edGrp="everyone"/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14:paraId="0A84E1E5" w14:textId="51327A56" w:rsidR="00710F62" w:rsidRPr="004E1BC5" w:rsidRDefault="00817EB0" w:rsidP="00710F62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209778055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10F62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775333606"/>
          </w:p>
        </w:tc>
        <w:permStart w:id="1024590448" w:edGrp="everyone"/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DAC5CA" w14:textId="1D82C746" w:rsidR="00710F62" w:rsidRPr="004E1BC5" w:rsidRDefault="00817EB0" w:rsidP="00710F62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89732662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10F62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024590448"/>
          </w:p>
        </w:tc>
        <w:permStart w:id="2066747482" w:edGrp="everyone"/>
        <w:tc>
          <w:tcPr>
            <w:tcW w:w="992" w:type="dxa"/>
            <w:tcBorders>
              <w:left w:val="single" w:sz="4" w:space="0" w:color="auto"/>
              <w:right w:val="single" w:sz="12" w:space="0" w:color="000000"/>
            </w:tcBorders>
            <w:vAlign w:val="center"/>
          </w:tcPr>
          <w:p w14:paraId="31E2A7AE" w14:textId="448C8C13" w:rsidR="00710F62" w:rsidRPr="004E1BC5" w:rsidRDefault="00817EB0" w:rsidP="00710F62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77936598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10F62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066747482"/>
          </w:p>
        </w:tc>
      </w:tr>
      <w:tr w:rsidR="00710F62" w:rsidRPr="00696855" w14:paraId="012DD5B4" w14:textId="77777777" w:rsidTr="00525733">
        <w:trPr>
          <w:trHeight w:val="25"/>
        </w:trPr>
        <w:tc>
          <w:tcPr>
            <w:tcW w:w="6096" w:type="dxa"/>
            <w:tcBorders>
              <w:left w:val="single" w:sz="12" w:space="0" w:color="000000"/>
              <w:bottom w:val="single" w:sz="4" w:space="0" w:color="000000"/>
            </w:tcBorders>
          </w:tcPr>
          <w:p w14:paraId="04F0A1A4" w14:textId="7929A942" w:rsidR="00710F62" w:rsidRPr="00931795" w:rsidRDefault="00710F62" w:rsidP="00710F62">
            <w:pPr>
              <w:pStyle w:val="333PASListTask1"/>
            </w:pPr>
            <w:bookmarkStart w:id="41" w:name="_Ref95304962"/>
            <w:r>
              <w:t>Communicated outcomes to stakeholders promoting successful strategies applied during implementation of new efficiency targets.</w:t>
            </w:r>
            <w:bookmarkEnd w:id="41"/>
          </w:p>
        </w:tc>
        <w:permStart w:id="1618806622" w:edGrp="everyone"/>
        <w:tc>
          <w:tcPr>
            <w:tcW w:w="992" w:type="dxa"/>
            <w:tcBorders>
              <w:bottom w:val="single" w:sz="4" w:space="0" w:color="000000"/>
              <w:right w:val="single" w:sz="4" w:space="0" w:color="auto"/>
            </w:tcBorders>
            <w:vAlign w:val="center"/>
          </w:tcPr>
          <w:p w14:paraId="1E75B479" w14:textId="59AAC84F" w:rsidR="00710F62" w:rsidRPr="004E1BC5" w:rsidRDefault="00817EB0" w:rsidP="00710F62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82363138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10F62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618806622"/>
          </w:p>
        </w:tc>
        <w:permStart w:id="1064794922" w:edGrp="everyone"/>
        <w:tc>
          <w:tcPr>
            <w:tcW w:w="992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49939A9" w14:textId="030865E9" w:rsidR="00710F62" w:rsidRPr="004E1BC5" w:rsidRDefault="00817EB0" w:rsidP="00710F62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205141946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10F62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064794922"/>
          </w:p>
        </w:tc>
        <w:permStart w:id="2146501474" w:edGrp="everyone"/>
        <w:tc>
          <w:tcPr>
            <w:tcW w:w="992" w:type="dxa"/>
            <w:tcBorders>
              <w:left w:val="single" w:sz="4" w:space="0" w:color="auto"/>
              <w:bottom w:val="single" w:sz="4" w:space="0" w:color="000000"/>
              <w:right w:val="single" w:sz="12" w:space="0" w:color="000000"/>
            </w:tcBorders>
            <w:vAlign w:val="center"/>
          </w:tcPr>
          <w:p w14:paraId="2545C89C" w14:textId="21227DEC" w:rsidR="00710F62" w:rsidRPr="004E1BC5" w:rsidRDefault="00817EB0" w:rsidP="00710F62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11066525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10F62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146501474"/>
          </w:p>
        </w:tc>
      </w:tr>
      <w:tr w:rsidR="00710F62" w:rsidRPr="00696855" w14:paraId="6AFF748D" w14:textId="77777777" w:rsidTr="00525733">
        <w:trPr>
          <w:trHeight w:val="25"/>
        </w:trPr>
        <w:tc>
          <w:tcPr>
            <w:tcW w:w="6096" w:type="dxa"/>
            <w:tcBorders>
              <w:left w:val="single" w:sz="12" w:space="0" w:color="000000"/>
              <w:bottom w:val="single" w:sz="12" w:space="0" w:color="000000"/>
            </w:tcBorders>
          </w:tcPr>
          <w:p w14:paraId="566C0360" w14:textId="48B068F4" w:rsidR="00710F62" w:rsidRPr="00931795" w:rsidRDefault="00710F62" w:rsidP="00710F62">
            <w:pPr>
              <w:pStyle w:val="333PASListTask1"/>
            </w:pPr>
            <w:bookmarkStart w:id="42" w:name="_Ref95306140"/>
            <w:r w:rsidRPr="00AB0575">
              <w:t>Provide updates about progress using formats and language appropriate to the audience and context</w:t>
            </w:r>
            <w:bookmarkEnd w:id="42"/>
          </w:p>
        </w:tc>
        <w:permStart w:id="1748596356" w:edGrp="everyone"/>
        <w:tc>
          <w:tcPr>
            <w:tcW w:w="992" w:type="dxa"/>
            <w:tcBorders>
              <w:bottom w:val="single" w:sz="12" w:space="0" w:color="000000"/>
              <w:right w:val="single" w:sz="4" w:space="0" w:color="auto"/>
            </w:tcBorders>
            <w:vAlign w:val="center"/>
          </w:tcPr>
          <w:p w14:paraId="08CA616E" w14:textId="181D16DE" w:rsidR="00710F62" w:rsidRPr="004E1BC5" w:rsidRDefault="00817EB0" w:rsidP="00710F62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26258157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10F62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748596356"/>
          </w:p>
        </w:tc>
        <w:permStart w:id="186216495" w:edGrp="everyone"/>
        <w:tc>
          <w:tcPr>
            <w:tcW w:w="992" w:type="dxa"/>
            <w:tcBorders>
              <w:left w:val="single" w:sz="4" w:space="0" w:color="auto"/>
              <w:bottom w:val="single" w:sz="12" w:space="0" w:color="000000"/>
              <w:right w:val="single" w:sz="4" w:space="0" w:color="auto"/>
            </w:tcBorders>
            <w:vAlign w:val="center"/>
          </w:tcPr>
          <w:p w14:paraId="570878F3" w14:textId="0108187D" w:rsidR="00710F62" w:rsidRPr="004E1BC5" w:rsidRDefault="00817EB0" w:rsidP="00710F62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39505208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10F62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86216495"/>
          </w:p>
        </w:tc>
        <w:permStart w:id="1208946920" w:edGrp="everyone"/>
        <w:tc>
          <w:tcPr>
            <w:tcW w:w="992" w:type="dxa"/>
            <w:tcBorders>
              <w:left w:val="single" w:sz="4" w:space="0" w:color="auto"/>
              <w:bottom w:val="single" w:sz="12" w:space="0" w:color="000000"/>
              <w:right w:val="single" w:sz="12" w:space="0" w:color="000000"/>
            </w:tcBorders>
            <w:vAlign w:val="center"/>
          </w:tcPr>
          <w:p w14:paraId="7B14E0C2" w14:textId="28C2B758" w:rsidR="00710F62" w:rsidRPr="004E1BC5" w:rsidRDefault="00817EB0" w:rsidP="00710F62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203772819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10F62"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208946920"/>
          </w:p>
        </w:tc>
      </w:tr>
    </w:tbl>
    <w:p w14:paraId="46D0B4E5" w14:textId="77777777" w:rsidR="00A9666F" w:rsidRDefault="00A9666F" w:rsidP="00A9666F"/>
    <w:sectPr w:rsidR="00A9666F" w:rsidSect="00307E31">
      <w:headerReference w:type="even" r:id="rId16"/>
      <w:headerReference w:type="default" r:id="rId17"/>
      <w:footerReference w:type="default" r:id="rId18"/>
      <w:pgSz w:w="11906" w:h="16838"/>
      <w:pgMar w:top="1440" w:right="1440" w:bottom="1440" w:left="1440" w:header="680" w:footer="68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D41316" w14:textId="77777777" w:rsidR="006C7082" w:rsidRDefault="006C7082" w:rsidP="00A67754">
      <w:r>
        <w:separator/>
      </w:r>
    </w:p>
    <w:p w14:paraId="32ECF89A" w14:textId="77777777" w:rsidR="006C7082" w:rsidRDefault="006C7082"/>
    <w:p w14:paraId="4809FBF8" w14:textId="77777777" w:rsidR="006C7082" w:rsidRDefault="006C7082"/>
  </w:endnote>
  <w:endnote w:type="continuationSeparator" w:id="0">
    <w:p w14:paraId="1BE74D04" w14:textId="77777777" w:rsidR="006C7082" w:rsidRDefault="006C7082" w:rsidP="00A67754">
      <w:r>
        <w:continuationSeparator/>
      </w:r>
    </w:p>
    <w:p w14:paraId="138255F7" w14:textId="77777777" w:rsidR="006C7082" w:rsidRDefault="006C7082"/>
    <w:p w14:paraId="0A28B176" w14:textId="77777777" w:rsidR="006C7082" w:rsidRDefault="006C708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76C43D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6553069D" w14:textId="1889ADDB" w:rsidR="006E5B7D" w:rsidRPr="00830749" w:rsidRDefault="00817EB0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132019429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318569350"/>
            <w:docPartObj>
              <w:docPartGallery w:val="Page Numbers (Top of Page)"/>
              <w:docPartUnique/>
            </w:docPartObj>
          </w:sdtPr>
          <w:sdtEndPr/>
          <w:sdtContent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6E5B7D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14</w:t>
            </w:r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6</w:t>
            </w:r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="006E5B7D">
      <w:rPr>
        <w:rFonts w:ascii="Arial" w:hAnsi="Arial" w:cs="Arial"/>
        <w:b/>
        <w:sz w:val="16"/>
        <w:szCs w:val="16"/>
      </w:rPr>
      <w:ptab w:relativeTo="margin" w:alignment="right" w:leader="none"/>
    </w:r>
    <w:r w:rsidR="006E5B7D" w:rsidRPr="00B115D7">
      <w:rPr>
        <w:rFonts w:ascii="Arial" w:hAnsi="Arial" w:cs="Arial"/>
        <w:b/>
        <w:sz w:val="16"/>
        <w:szCs w:val="16"/>
      </w:rPr>
      <w:t>CSTC Pty Ltd_</w:t>
    </w:r>
    <w:r w:rsidR="006E5B7D">
      <w:rPr>
        <w:rFonts w:ascii="Arial" w:hAnsi="Arial" w:cs="Arial"/>
        <w:b/>
        <w:sz w:val="16"/>
        <w:szCs w:val="16"/>
      </w:rPr>
      <w:t>RTO#</w:t>
    </w:r>
    <w:r w:rsidR="006E5B7D"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599243554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1B0A78">
          <w:rPr>
            <w:rFonts w:ascii="Arial" w:hAnsi="Arial" w:cs="Arial"/>
            <w:b/>
            <w:sz w:val="16"/>
            <w:szCs w:val="16"/>
          </w:rPr>
          <w:t>v1-0_07/02/2022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CF502E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1043D034" w14:textId="0D1D6047" w:rsidR="006E5B7D" w:rsidRPr="00830749" w:rsidRDefault="006E5B7D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</w:t>
    </w:r>
    <w:r w:rsidRPr="001B0A78">
      <w:rPr>
        <w:rFonts w:ascii="Arial" w:hAnsi="Arial" w:cs="Arial"/>
        <w:b/>
        <w:sz w:val="16"/>
        <w:szCs w:val="16"/>
      </w:rPr>
      <w:t>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1384439355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1B0A78" w:rsidRPr="001B0A78">
          <w:rPr>
            <w:rFonts w:ascii="Arial" w:hAnsi="Arial" w:cs="Arial"/>
            <w:b/>
            <w:sz w:val="16"/>
            <w:szCs w:val="16"/>
          </w:rPr>
          <w:t>v1-0_07/02/2022</w:t>
        </w:r>
      </w:sdtContent>
    </w:sdt>
    <w:r w:rsidRPr="00B115D7">
      <w:rPr>
        <w:rFonts w:ascii="Arial" w:hAnsi="Arial" w:cs="Arial"/>
        <w:b/>
        <w:sz w:val="16"/>
        <w:szCs w:val="16"/>
      </w:rPr>
      <w:t xml:space="preserve"> </w:t>
    </w:r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-7998513"/>
        <w:docPartObj>
          <w:docPartGallery w:val="Page Numbers (Top of Page)"/>
          <w:docPartUnique/>
        </w:docPartObj>
      </w:sdtPr>
      <w:sdtEndPr/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817EB0"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  <w:r w:rsidRPr="007750F4">
      <w:rPr>
        <w:rFonts w:ascii="Arial" w:hAnsi="Arial" w:cs="Arial"/>
        <w:b/>
        <w:sz w:val="16"/>
        <w:szCs w:val="16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B13171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77C27C7C" w14:textId="617398A8" w:rsidR="006E5B7D" w:rsidRPr="00830749" w:rsidRDefault="006E5B7D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17132297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1B0A78">
          <w:rPr>
            <w:rFonts w:ascii="Arial" w:hAnsi="Arial" w:cs="Arial"/>
            <w:b/>
            <w:sz w:val="16"/>
            <w:szCs w:val="16"/>
          </w:rPr>
          <w:t>v1-0_07/02/2022</w:t>
        </w:r>
      </w:sdtContent>
    </w:sdt>
    <w:r w:rsidRPr="00B115D7">
      <w:rPr>
        <w:rFonts w:ascii="Arial" w:hAnsi="Arial" w:cs="Arial"/>
        <w:b/>
        <w:sz w:val="16"/>
        <w:szCs w:val="16"/>
      </w:rPr>
      <w:t xml:space="preserve"> </w:t>
    </w:r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1582647026"/>
        <w:docPartObj>
          <w:docPartGallery w:val="Page Numbers (Top of Page)"/>
          <w:docPartUnique/>
        </w:docPartObj>
      </w:sdtPr>
      <w:sdtEndPr/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>
          <w:rPr>
            <w:rFonts w:ascii="Arial" w:hAnsi="Arial" w:cs="Arial"/>
            <w:b/>
            <w:bCs/>
            <w:noProof/>
            <w:sz w:val="16"/>
            <w:szCs w:val="16"/>
          </w:rPr>
          <w:t>3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817EB0">
          <w:rPr>
            <w:rFonts w:ascii="Arial" w:hAnsi="Arial" w:cs="Arial"/>
            <w:b/>
            <w:bCs/>
            <w:noProof/>
            <w:sz w:val="16"/>
            <w:szCs w:val="16"/>
          </w:rPr>
          <w:t>10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  <w:r w:rsidRPr="007750F4">
      <w:rPr>
        <w:rFonts w:ascii="Arial" w:hAnsi="Arial" w:cs="Arial"/>
        <w:b/>
        <w:sz w:val="16"/>
        <w:szCs w:val="16"/>
      </w:rPr>
      <w:t xml:space="preserve"> 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818C6C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0F3944FB" w14:textId="3BF2E53B" w:rsidR="006E5B7D" w:rsidRPr="004C68EC" w:rsidRDefault="006E5B7D" w:rsidP="004C68EC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356814526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1B0A78">
          <w:rPr>
            <w:rFonts w:ascii="Arial" w:hAnsi="Arial" w:cs="Arial"/>
            <w:b/>
            <w:sz w:val="16"/>
            <w:szCs w:val="16"/>
          </w:rPr>
          <w:t>v1-0_07/02/2022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3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817EB0">
      <w:rPr>
        <w:rFonts w:ascii="Arial" w:hAnsi="Arial" w:cs="Arial"/>
        <w:b/>
        <w:noProof/>
        <w:sz w:val="16"/>
        <w:szCs w:val="16"/>
      </w:rPr>
      <w:t>6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E44469" w14:textId="77777777" w:rsidR="006C7082" w:rsidRDefault="006C7082" w:rsidP="00A67754">
      <w:r>
        <w:separator/>
      </w:r>
    </w:p>
    <w:p w14:paraId="18215B85" w14:textId="77777777" w:rsidR="006C7082" w:rsidRDefault="006C7082"/>
    <w:p w14:paraId="52C0BBF5" w14:textId="77777777" w:rsidR="006C7082" w:rsidRDefault="006C7082"/>
  </w:footnote>
  <w:footnote w:type="continuationSeparator" w:id="0">
    <w:p w14:paraId="1F15DCF9" w14:textId="77777777" w:rsidR="006C7082" w:rsidRDefault="006C7082" w:rsidP="00A67754">
      <w:r>
        <w:continuationSeparator/>
      </w:r>
    </w:p>
    <w:p w14:paraId="24CAF5C7" w14:textId="77777777" w:rsidR="006C7082" w:rsidRDefault="006C7082"/>
    <w:p w14:paraId="1943AB69" w14:textId="77777777" w:rsidR="006C7082" w:rsidRDefault="006C708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9A409D" w14:textId="1CA739D8" w:rsidR="006E5B7D" w:rsidRDefault="006E5B7D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 w:rsidRPr="000C7FA2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01356354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1B0A78">
          <w:rPr>
            <w:rFonts w:ascii="Arial" w:hAnsi="Arial" w:cs="Arial"/>
            <w:b/>
            <w:sz w:val="16"/>
            <w:szCs w:val="16"/>
          </w:rPr>
          <w:t>BSBSUS411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24795941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1B0A78">
          <w:rPr>
            <w:rFonts w:ascii="Arial" w:hAnsi="Arial" w:cs="Arial"/>
            <w:b/>
            <w:sz w:val="16"/>
            <w:szCs w:val="16"/>
          </w:rPr>
          <w:t>Implement and monitor environmentally sustainable work practices</w:t>
        </w:r>
      </w:sdtContent>
    </w:sdt>
  </w:p>
  <w:p w14:paraId="10ADA500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2DFCBC" w14:textId="22FEE309" w:rsidR="006E5B7D" w:rsidRDefault="006E5B7D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>
      <w:rPr>
        <w:rFonts w:ascii="Arial" w:hAnsi="Arial" w:cs="Arial"/>
        <w:b/>
        <w:sz w:val="16"/>
        <w:szCs w:val="16"/>
      </w:rPr>
      <w:t xml:space="preserve">Assessment Summary </w:t>
    </w:r>
    <w:r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30667526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1B0A78" w:rsidRPr="001B0A78">
          <w:rPr>
            <w:rFonts w:ascii="Arial" w:hAnsi="Arial" w:cs="Arial"/>
            <w:b/>
            <w:sz w:val="16"/>
            <w:szCs w:val="16"/>
          </w:rPr>
          <w:t>BSBSUS411</w:t>
        </w:r>
      </w:sdtContent>
    </w:sdt>
    <w:r w:rsidRPr="001B0A78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48860398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1B0A78" w:rsidRPr="001B0A78">
          <w:rPr>
            <w:rFonts w:ascii="Arial" w:hAnsi="Arial" w:cs="Arial"/>
            <w:b/>
            <w:sz w:val="16"/>
            <w:szCs w:val="16"/>
          </w:rPr>
          <w:t>Implement and monitor environmentally sustainable work practices</w:t>
        </w:r>
      </w:sdtContent>
    </w:sdt>
  </w:p>
  <w:p w14:paraId="1D459B21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0613A1" w14:textId="65CBEBAC" w:rsidR="006E5B7D" w:rsidRDefault="006E5B7D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0C7FA2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5101114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1B0A78">
          <w:rPr>
            <w:rFonts w:ascii="Arial" w:hAnsi="Arial" w:cs="Arial"/>
            <w:b/>
            <w:sz w:val="16"/>
            <w:szCs w:val="16"/>
          </w:rPr>
          <w:t>BSBSUS411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854029525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1B0A78">
          <w:rPr>
            <w:rFonts w:ascii="Arial" w:hAnsi="Arial" w:cs="Arial"/>
            <w:b/>
            <w:sz w:val="16"/>
            <w:szCs w:val="16"/>
          </w:rPr>
          <w:t>Implement and monitor environmentally sustainable work practices</w:t>
        </w:r>
      </w:sdtContent>
    </w:sdt>
  </w:p>
  <w:p w14:paraId="532BC78D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B56D05" w14:textId="635251A5" w:rsidR="006E5B7D" w:rsidRDefault="00307E31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t xml:space="preserve">Practical Assessment </w:t>
    </w:r>
    <w:r w:rsidR="006E5B7D"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11355544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1B0A78">
          <w:rPr>
            <w:rFonts w:ascii="Arial" w:hAnsi="Arial" w:cs="Arial"/>
            <w:b/>
            <w:sz w:val="16"/>
            <w:szCs w:val="16"/>
          </w:rPr>
          <w:t>BSBSUS411</w:t>
        </w:r>
      </w:sdtContent>
    </w:sdt>
    <w:r w:rsidR="006E5B7D"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06416828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1B0A78">
          <w:rPr>
            <w:rFonts w:ascii="Arial" w:hAnsi="Arial" w:cs="Arial"/>
            <w:b/>
            <w:sz w:val="16"/>
            <w:szCs w:val="16"/>
          </w:rPr>
          <w:t>Implement and monitor environmentally sustainable work practices</w:t>
        </w:r>
      </w:sdtContent>
    </w:sdt>
  </w:p>
  <w:p w14:paraId="70245558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57DE3C" w14:textId="58A18622" w:rsidR="006E5B7D" w:rsidRDefault="006E5B7D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="00307E31">
      <w:rPr>
        <w:rFonts w:ascii="Arial" w:hAnsi="Arial" w:cs="Arial"/>
        <w:b/>
        <w:sz w:val="16"/>
        <w:szCs w:val="16"/>
      </w:rPr>
      <w:t xml:space="preserve">Practical Assessment </w:t>
    </w:r>
    <w:r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5946298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1B0A78">
          <w:rPr>
            <w:rFonts w:ascii="Arial" w:hAnsi="Arial" w:cs="Arial"/>
            <w:b/>
            <w:sz w:val="16"/>
            <w:szCs w:val="16"/>
          </w:rPr>
          <w:t>BSBSUS411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951154417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1B0A78">
          <w:rPr>
            <w:rFonts w:ascii="Arial" w:hAnsi="Arial" w:cs="Arial"/>
            <w:b/>
            <w:sz w:val="16"/>
            <w:szCs w:val="16"/>
          </w:rPr>
          <w:t>Implement and monitor environmentally sustainable work practices</w:t>
        </w:r>
      </w:sdtContent>
    </w:sdt>
  </w:p>
  <w:p w14:paraId="65F566A2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24870"/>
    <w:multiLevelType w:val="hybridMultilevel"/>
    <w:tmpl w:val="543E21C6"/>
    <w:lvl w:ilvl="0" w:tplc="2C622960">
      <w:start w:val="1"/>
      <w:numFmt w:val="decimal"/>
      <w:pStyle w:val="402AMGPCElement2List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7C545C"/>
    <w:multiLevelType w:val="singleLevel"/>
    <w:tmpl w:val="34EE02CC"/>
    <w:lvl w:ilvl="0">
      <w:start w:val="1"/>
      <w:numFmt w:val="upperLetter"/>
      <w:pStyle w:val="333PASListTask1"/>
      <w:lvlText w:val="1.3%1. "/>
      <w:lvlJc w:val="left"/>
      <w:pPr>
        <w:ind w:left="502" w:hanging="360"/>
      </w:pPr>
      <w:rPr>
        <w:rFonts w:hint="default"/>
      </w:rPr>
    </w:lvl>
  </w:abstractNum>
  <w:abstractNum w:abstractNumId="2" w15:restartNumberingAfterBreak="0">
    <w:nsid w:val="0BF60B99"/>
    <w:multiLevelType w:val="singleLevel"/>
    <w:tmpl w:val="4A201626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3" w15:restartNumberingAfterBreak="0">
    <w:nsid w:val="1AE8621E"/>
    <w:multiLevelType w:val="hybridMultilevel"/>
    <w:tmpl w:val="2B18AC7A"/>
    <w:lvl w:ilvl="0" w:tplc="74DEF682">
      <w:start w:val="1"/>
      <w:numFmt w:val="decimal"/>
      <w:pStyle w:val="20TAQuestionNumber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D5211FD"/>
    <w:multiLevelType w:val="hybridMultilevel"/>
    <w:tmpl w:val="44585ACA"/>
    <w:lvl w:ilvl="0" w:tplc="E67A98F4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A67091"/>
    <w:multiLevelType w:val="hybridMultilevel"/>
    <w:tmpl w:val="48AEA4E0"/>
    <w:lvl w:ilvl="0" w:tplc="9D9E30EC">
      <w:start w:val="1"/>
      <w:numFmt w:val="upperLetter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553D17"/>
    <w:multiLevelType w:val="singleLevel"/>
    <w:tmpl w:val="CE1C82EA"/>
    <w:lvl w:ilvl="0">
      <w:start w:val="1"/>
      <w:numFmt w:val="upperLetter"/>
      <w:pStyle w:val="321PASListTask1"/>
      <w:lvlText w:val="1.%1. "/>
      <w:lvlJc w:val="left"/>
      <w:pPr>
        <w:ind w:left="720" w:hanging="360"/>
      </w:pPr>
      <w:rPr>
        <w:rFonts w:hint="default"/>
        <w:sz w:val="20"/>
        <w:szCs w:val="20"/>
      </w:rPr>
    </w:lvl>
  </w:abstractNum>
  <w:abstractNum w:abstractNumId="7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8" w15:restartNumberingAfterBreak="0">
    <w:nsid w:val="2F3660C7"/>
    <w:multiLevelType w:val="singleLevel"/>
    <w:tmpl w:val="5D22604C"/>
    <w:lvl w:ilvl="0">
      <w:start w:val="1"/>
      <w:numFmt w:val="upperLetter"/>
      <w:lvlText w:val="1.3%1. "/>
      <w:lvlJc w:val="left"/>
      <w:pPr>
        <w:ind w:left="502" w:hanging="360"/>
      </w:pPr>
      <w:rPr>
        <w:rFonts w:hint="default"/>
      </w:rPr>
    </w:lvl>
  </w:abstractNum>
  <w:abstractNum w:abstractNumId="9" w15:restartNumberingAfterBreak="0">
    <w:nsid w:val="33981A00"/>
    <w:multiLevelType w:val="hybridMultilevel"/>
    <w:tmpl w:val="8E1C3F7C"/>
    <w:lvl w:ilvl="0" w:tplc="EA0A4828">
      <w:start w:val="1"/>
      <w:numFmt w:val="upperLetter"/>
      <w:pStyle w:val="337PASListTask1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3DD6F6D"/>
    <w:multiLevelType w:val="hybridMultilevel"/>
    <w:tmpl w:val="96FA64D0"/>
    <w:lvl w:ilvl="0" w:tplc="E64C929C">
      <w:start w:val="1"/>
      <w:numFmt w:val="bullet"/>
      <w:pStyle w:val="44AMGCommentsLis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507D96"/>
    <w:multiLevelType w:val="hybridMultilevel"/>
    <w:tmpl w:val="81FABC64"/>
    <w:lvl w:ilvl="0" w:tplc="D8585D7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8F8B3E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E54F00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F2014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8E0154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190E9F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CEA9C9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DDA377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7521A9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3CAE2AF9"/>
    <w:multiLevelType w:val="hybridMultilevel"/>
    <w:tmpl w:val="FFAC1292"/>
    <w:lvl w:ilvl="0" w:tplc="D5D6F8E4">
      <w:start w:val="1"/>
      <w:numFmt w:val="upperLetter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6E65C9"/>
    <w:multiLevelType w:val="hybridMultilevel"/>
    <w:tmpl w:val="049C2A40"/>
    <w:lvl w:ilvl="0" w:tplc="B212F40C">
      <w:start w:val="1"/>
      <w:numFmt w:val="upperLetter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772FBC"/>
    <w:multiLevelType w:val="singleLevel"/>
    <w:tmpl w:val="E93C4F0A"/>
    <w:lvl w:ilvl="0">
      <w:start w:val="1"/>
      <w:numFmt w:val="upperLetter"/>
      <w:pStyle w:val="331PASListTask1"/>
      <w:lvlText w:val="1.1%1. "/>
      <w:lvlJc w:val="left"/>
      <w:pPr>
        <w:ind w:left="720" w:hanging="360"/>
      </w:pPr>
      <w:rPr>
        <w:rFonts w:hint="default"/>
      </w:rPr>
    </w:lvl>
  </w:abstractNum>
  <w:abstractNum w:abstractNumId="15" w15:restartNumberingAfterBreak="0">
    <w:nsid w:val="3EC419D4"/>
    <w:multiLevelType w:val="hybridMultilevel"/>
    <w:tmpl w:val="0B14537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3EA213A"/>
    <w:multiLevelType w:val="hybridMultilevel"/>
    <w:tmpl w:val="AB042EB6"/>
    <w:lvl w:ilvl="0" w:tplc="61A2F724">
      <w:start w:val="1"/>
      <w:numFmt w:val="upperLetter"/>
      <w:pStyle w:val="336PASListTask1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69762C5"/>
    <w:multiLevelType w:val="hybridMultilevel"/>
    <w:tmpl w:val="777C502E"/>
    <w:lvl w:ilvl="0" w:tplc="6D34F704">
      <w:start w:val="1"/>
      <w:numFmt w:val="upperLetter"/>
      <w:pStyle w:val="334PASListTask1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9AA5303"/>
    <w:multiLevelType w:val="singleLevel"/>
    <w:tmpl w:val="0E3E9CA2"/>
    <w:lvl w:ilvl="0">
      <w:start w:val="1"/>
      <w:numFmt w:val="upperLetter"/>
      <w:pStyle w:val="332PASListTask1"/>
      <w:lvlText w:val="1.2%1. "/>
      <w:lvlJc w:val="left"/>
      <w:pPr>
        <w:ind w:left="720" w:hanging="360"/>
      </w:pPr>
      <w:rPr>
        <w:rFonts w:hint="default"/>
      </w:rPr>
    </w:lvl>
  </w:abstractNum>
  <w:abstractNum w:abstractNumId="19" w15:restartNumberingAfterBreak="0">
    <w:nsid w:val="4E2814B8"/>
    <w:multiLevelType w:val="hybridMultilevel"/>
    <w:tmpl w:val="B074EE02"/>
    <w:lvl w:ilvl="0" w:tplc="5A8C0760">
      <w:start w:val="1"/>
      <w:numFmt w:val="decimal"/>
      <w:pStyle w:val="403AMGPCElement3List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21" w15:restartNumberingAfterBreak="0">
    <w:nsid w:val="50EA5F61"/>
    <w:multiLevelType w:val="singleLevel"/>
    <w:tmpl w:val="4A201626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22" w15:restartNumberingAfterBreak="0">
    <w:nsid w:val="51FD2B55"/>
    <w:multiLevelType w:val="singleLevel"/>
    <w:tmpl w:val="5D22604C"/>
    <w:lvl w:ilvl="0">
      <w:start w:val="1"/>
      <w:numFmt w:val="upperLetter"/>
      <w:lvlText w:val="1.3%1. "/>
      <w:lvlJc w:val="left"/>
      <w:pPr>
        <w:ind w:left="502" w:hanging="360"/>
      </w:pPr>
      <w:rPr>
        <w:rFonts w:hint="default"/>
      </w:rPr>
    </w:lvl>
  </w:abstractNum>
  <w:abstractNum w:abstractNumId="23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57DC4D14"/>
    <w:multiLevelType w:val="hybridMultilevel"/>
    <w:tmpl w:val="36C0E316"/>
    <w:lvl w:ilvl="0" w:tplc="61E02336">
      <w:start w:val="1"/>
      <w:numFmt w:val="decimal"/>
      <w:pStyle w:val="405AMGPCElement5List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516F92"/>
    <w:multiLevelType w:val="hybridMultilevel"/>
    <w:tmpl w:val="062891E4"/>
    <w:lvl w:ilvl="0" w:tplc="4DEE134A">
      <w:start w:val="1"/>
      <w:numFmt w:val="decimal"/>
      <w:pStyle w:val="401AMGPCElement1List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4DD4C5A"/>
    <w:multiLevelType w:val="singleLevel"/>
    <w:tmpl w:val="45CCEE62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27" w15:restartNumberingAfterBreak="0">
    <w:nsid w:val="67B25934"/>
    <w:multiLevelType w:val="hybridMultilevel"/>
    <w:tmpl w:val="BDFE4FF2"/>
    <w:lvl w:ilvl="0" w:tplc="5D3E832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ED4803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374B11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FA43BA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57CB2F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D9AC4C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7FEB8E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DE4E6F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29C76A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8" w15:restartNumberingAfterBreak="0">
    <w:nsid w:val="702873A9"/>
    <w:multiLevelType w:val="hybridMultilevel"/>
    <w:tmpl w:val="2ADC8E98"/>
    <w:lvl w:ilvl="0" w:tplc="09B26B4A">
      <w:start w:val="1"/>
      <w:numFmt w:val="upperLetter"/>
      <w:pStyle w:val="335PASListTask1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1B5065F"/>
    <w:multiLevelType w:val="hybridMultilevel"/>
    <w:tmpl w:val="5E2C1DF2"/>
    <w:lvl w:ilvl="0" w:tplc="51D6D7E2">
      <w:start w:val="1"/>
      <w:numFmt w:val="upperLetter"/>
      <w:pStyle w:val="26TAMatchLett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1D2616D"/>
    <w:multiLevelType w:val="multilevel"/>
    <w:tmpl w:val="D81AE5EE"/>
    <w:lvl w:ilvl="0">
      <w:start w:val="1"/>
      <w:numFmt w:val="decimal"/>
      <w:pStyle w:val="41AMGNumberingLevel1"/>
      <w:lvlText w:val="%1)"/>
      <w:lvlJc w:val="left"/>
      <w:pPr>
        <w:ind w:left="360" w:hanging="360"/>
      </w:pPr>
    </w:lvl>
    <w:lvl w:ilvl="1">
      <w:start w:val="1"/>
      <w:numFmt w:val="lowerLetter"/>
      <w:pStyle w:val="42AMGNumberingLevel2"/>
      <w:lvlText w:val="%2)"/>
      <w:lvlJc w:val="left"/>
      <w:pPr>
        <w:ind w:left="720" w:hanging="360"/>
      </w:pPr>
    </w:lvl>
    <w:lvl w:ilvl="2">
      <w:start w:val="1"/>
      <w:numFmt w:val="lowerRoman"/>
      <w:pStyle w:val="43AMGNumberingLevel3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1" w15:restartNumberingAfterBreak="0">
    <w:nsid w:val="73E57B25"/>
    <w:multiLevelType w:val="hybridMultilevel"/>
    <w:tmpl w:val="1728ADFA"/>
    <w:lvl w:ilvl="0" w:tplc="FD622264">
      <w:start w:val="1"/>
      <w:numFmt w:val="decimal"/>
      <w:pStyle w:val="404AMGPCElement4List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79B3934"/>
    <w:multiLevelType w:val="hybridMultilevel"/>
    <w:tmpl w:val="62A861F2"/>
    <w:lvl w:ilvl="0" w:tplc="D8DE47BA">
      <w:start w:val="1"/>
      <w:numFmt w:val="decimal"/>
      <w:pStyle w:val="25TAMatchNumb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DBE2822"/>
    <w:multiLevelType w:val="singleLevel"/>
    <w:tmpl w:val="C906780E"/>
    <w:lvl w:ilvl="0">
      <w:start w:val="1"/>
      <w:numFmt w:val="upperLetter"/>
      <w:pStyle w:val="322PASListTask2"/>
      <w:lvlText w:val="2.%1. "/>
      <w:lvlJc w:val="left"/>
      <w:pPr>
        <w:ind w:left="720" w:hanging="360"/>
      </w:pPr>
      <w:rPr>
        <w:rFonts w:hint="default"/>
        <w:sz w:val="20"/>
        <w:szCs w:val="20"/>
      </w:rPr>
    </w:lvl>
  </w:abstractNum>
  <w:abstractNum w:abstractNumId="34" w15:restartNumberingAfterBreak="0">
    <w:nsid w:val="7FBD5704"/>
    <w:multiLevelType w:val="singleLevel"/>
    <w:tmpl w:val="45CCEE62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num w:numId="1" w16cid:durableId="471482152">
    <w:abstractNumId w:val="10"/>
  </w:num>
  <w:num w:numId="2" w16cid:durableId="2075810770">
    <w:abstractNumId w:val="20"/>
  </w:num>
  <w:num w:numId="3" w16cid:durableId="871261093">
    <w:abstractNumId w:val="7"/>
  </w:num>
  <w:num w:numId="4" w16cid:durableId="825392096">
    <w:abstractNumId w:val="18"/>
  </w:num>
  <w:num w:numId="5" w16cid:durableId="1504510965">
    <w:abstractNumId w:val="17"/>
  </w:num>
  <w:num w:numId="6" w16cid:durableId="419831699">
    <w:abstractNumId w:val="28"/>
  </w:num>
  <w:num w:numId="7" w16cid:durableId="749698042">
    <w:abstractNumId w:val="3"/>
  </w:num>
  <w:num w:numId="8" w16cid:durableId="1602253675">
    <w:abstractNumId w:val="1"/>
  </w:num>
  <w:num w:numId="9" w16cid:durableId="1404066209">
    <w:abstractNumId w:val="16"/>
  </w:num>
  <w:num w:numId="10" w16cid:durableId="1875268462">
    <w:abstractNumId w:val="9"/>
  </w:num>
  <w:num w:numId="11" w16cid:durableId="1717200390">
    <w:abstractNumId w:val="6"/>
  </w:num>
  <w:num w:numId="12" w16cid:durableId="1004163327">
    <w:abstractNumId w:val="33"/>
  </w:num>
  <w:num w:numId="13" w16cid:durableId="715542670">
    <w:abstractNumId w:val="25"/>
  </w:num>
  <w:num w:numId="14" w16cid:durableId="636885250">
    <w:abstractNumId w:val="0"/>
  </w:num>
  <w:num w:numId="15" w16cid:durableId="1711492900">
    <w:abstractNumId w:val="19"/>
  </w:num>
  <w:num w:numId="16" w16cid:durableId="34045502">
    <w:abstractNumId w:val="31"/>
  </w:num>
  <w:num w:numId="17" w16cid:durableId="989213860">
    <w:abstractNumId w:val="24"/>
  </w:num>
  <w:num w:numId="18" w16cid:durableId="1234463721">
    <w:abstractNumId w:val="30"/>
  </w:num>
  <w:num w:numId="19" w16cid:durableId="852721332">
    <w:abstractNumId w:val="23"/>
  </w:num>
  <w:num w:numId="20" w16cid:durableId="1795295148">
    <w:abstractNumId w:val="32"/>
  </w:num>
  <w:num w:numId="21" w16cid:durableId="835343011">
    <w:abstractNumId w:val="29"/>
  </w:num>
  <w:num w:numId="22" w16cid:durableId="1408183747">
    <w:abstractNumId w:val="14"/>
  </w:num>
  <w:num w:numId="23" w16cid:durableId="477497738">
    <w:abstractNumId w:val="21"/>
  </w:num>
  <w:num w:numId="24" w16cid:durableId="1931625114">
    <w:abstractNumId w:val="26"/>
  </w:num>
  <w:num w:numId="25" w16cid:durableId="1784108249">
    <w:abstractNumId w:val="22"/>
  </w:num>
  <w:num w:numId="26" w16cid:durableId="1970235941">
    <w:abstractNumId w:val="4"/>
  </w:num>
  <w:num w:numId="27" w16cid:durableId="242296018">
    <w:abstractNumId w:val="12"/>
  </w:num>
  <w:num w:numId="28" w16cid:durableId="573470068">
    <w:abstractNumId w:val="13"/>
  </w:num>
  <w:num w:numId="29" w16cid:durableId="294141143">
    <w:abstractNumId w:val="5"/>
  </w:num>
  <w:num w:numId="30" w16cid:durableId="162214830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951205636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109668027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734158407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464785597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465150318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1433747066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17381135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139212169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209301177">
    <w:abstractNumId w:val="27"/>
  </w:num>
  <w:num w:numId="40" w16cid:durableId="1635210127">
    <w:abstractNumId w:val="11"/>
  </w:num>
  <w:num w:numId="41" w16cid:durableId="943268807">
    <w:abstractNumId w:val="3"/>
  </w:num>
  <w:num w:numId="42" w16cid:durableId="1901287123">
    <w:abstractNumId w:val="3"/>
  </w:num>
  <w:num w:numId="43" w16cid:durableId="1001857302">
    <w:abstractNumId w:val="3"/>
  </w:num>
  <w:num w:numId="44" w16cid:durableId="1714887555">
    <w:abstractNumId w:val="3"/>
  </w:num>
  <w:num w:numId="45" w16cid:durableId="1533106990">
    <w:abstractNumId w:val="3"/>
  </w:num>
  <w:num w:numId="46" w16cid:durableId="1513104987">
    <w:abstractNumId w:val="15"/>
  </w:num>
  <w:num w:numId="47" w16cid:durableId="1694913652">
    <w:abstractNumId w:val="2"/>
  </w:num>
  <w:num w:numId="48" w16cid:durableId="244191972">
    <w:abstractNumId w:val="34"/>
  </w:num>
  <w:num w:numId="49" w16cid:durableId="1562136448">
    <w:abstractNumId w:val="8"/>
  </w:num>
  <w:num w:numId="50" w16cid:durableId="1078019453">
    <w:abstractNumId w:val="3"/>
  </w:num>
  <w:numIdMacAtCleanup w:val="3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cumentProtection w:edit="readOnly" w:enforcement="1" w:cryptProviderType="rsaAES" w:cryptAlgorithmClass="hash" w:cryptAlgorithmType="typeAny" w:cryptAlgorithmSid="14" w:cryptSpinCount="100000" w:hash="45vOGPbKao9Bnq1QSFXyyp1pH4VMGxDWn5nmpHMFF0svt4Dvu5yLqXKXn1XuuQYRZEH11r7zzmTUW7Zgva8mTA==" w:salt="ZONNXL5D/ri/PY0E8xph6g==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0C50"/>
    <w:rsid w:val="00004086"/>
    <w:rsid w:val="00004EF6"/>
    <w:rsid w:val="000058E5"/>
    <w:rsid w:val="0000698A"/>
    <w:rsid w:val="0000720C"/>
    <w:rsid w:val="00010145"/>
    <w:rsid w:val="00010AAE"/>
    <w:rsid w:val="00020BB6"/>
    <w:rsid w:val="00024F65"/>
    <w:rsid w:val="00027B47"/>
    <w:rsid w:val="00035243"/>
    <w:rsid w:val="00041FA8"/>
    <w:rsid w:val="0004272C"/>
    <w:rsid w:val="0004368E"/>
    <w:rsid w:val="00043AB3"/>
    <w:rsid w:val="0004675B"/>
    <w:rsid w:val="00052041"/>
    <w:rsid w:val="00054D7B"/>
    <w:rsid w:val="0006035E"/>
    <w:rsid w:val="00061726"/>
    <w:rsid w:val="000636A4"/>
    <w:rsid w:val="000653FD"/>
    <w:rsid w:val="000672EE"/>
    <w:rsid w:val="00067A5F"/>
    <w:rsid w:val="00071F80"/>
    <w:rsid w:val="00074457"/>
    <w:rsid w:val="00076AD6"/>
    <w:rsid w:val="000803D7"/>
    <w:rsid w:val="0008468E"/>
    <w:rsid w:val="00090D03"/>
    <w:rsid w:val="00091491"/>
    <w:rsid w:val="0009164E"/>
    <w:rsid w:val="0009587A"/>
    <w:rsid w:val="00097264"/>
    <w:rsid w:val="000A09B2"/>
    <w:rsid w:val="000A2303"/>
    <w:rsid w:val="000A7B07"/>
    <w:rsid w:val="000B346C"/>
    <w:rsid w:val="000B6762"/>
    <w:rsid w:val="000B71DB"/>
    <w:rsid w:val="000B7B64"/>
    <w:rsid w:val="000C233D"/>
    <w:rsid w:val="000C4F46"/>
    <w:rsid w:val="000C5322"/>
    <w:rsid w:val="000C6FB4"/>
    <w:rsid w:val="000C7FA2"/>
    <w:rsid w:val="000E680F"/>
    <w:rsid w:val="000F0FCA"/>
    <w:rsid w:val="000F4CBF"/>
    <w:rsid w:val="000F6AFC"/>
    <w:rsid w:val="00101E97"/>
    <w:rsid w:val="00103A5E"/>
    <w:rsid w:val="00106585"/>
    <w:rsid w:val="0011218C"/>
    <w:rsid w:val="0011416F"/>
    <w:rsid w:val="001157AF"/>
    <w:rsid w:val="00116C30"/>
    <w:rsid w:val="0012562F"/>
    <w:rsid w:val="001266C6"/>
    <w:rsid w:val="00126C85"/>
    <w:rsid w:val="00132977"/>
    <w:rsid w:val="00133A08"/>
    <w:rsid w:val="00136E8C"/>
    <w:rsid w:val="001457FC"/>
    <w:rsid w:val="00152592"/>
    <w:rsid w:val="00154A40"/>
    <w:rsid w:val="00154DAE"/>
    <w:rsid w:val="0015733E"/>
    <w:rsid w:val="0015755F"/>
    <w:rsid w:val="001578F8"/>
    <w:rsid w:val="00162AE6"/>
    <w:rsid w:val="001635DC"/>
    <w:rsid w:val="00166E7F"/>
    <w:rsid w:val="001709EB"/>
    <w:rsid w:val="00175F6C"/>
    <w:rsid w:val="00184237"/>
    <w:rsid w:val="00184EFE"/>
    <w:rsid w:val="0018673D"/>
    <w:rsid w:val="00187D1C"/>
    <w:rsid w:val="00191E86"/>
    <w:rsid w:val="0019250A"/>
    <w:rsid w:val="001A02FE"/>
    <w:rsid w:val="001A77CF"/>
    <w:rsid w:val="001B0445"/>
    <w:rsid w:val="001B09BC"/>
    <w:rsid w:val="001B0A78"/>
    <w:rsid w:val="001B28E5"/>
    <w:rsid w:val="001B573B"/>
    <w:rsid w:val="001C0B34"/>
    <w:rsid w:val="001C1E80"/>
    <w:rsid w:val="001C4084"/>
    <w:rsid w:val="001D01D1"/>
    <w:rsid w:val="001D09FD"/>
    <w:rsid w:val="001E05E8"/>
    <w:rsid w:val="001E600A"/>
    <w:rsid w:val="001E7749"/>
    <w:rsid w:val="001F3555"/>
    <w:rsid w:val="001F5A3C"/>
    <w:rsid w:val="001F6FA5"/>
    <w:rsid w:val="00201769"/>
    <w:rsid w:val="00201E01"/>
    <w:rsid w:val="00202782"/>
    <w:rsid w:val="00204C77"/>
    <w:rsid w:val="0021139D"/>
    <w:rsid w:val="00213294"/>
    <w:rsid w:val="0021376B"/>
    <w:rsid w:val="00214096"/>
    <w:rsid w:val="002168EB"/>
    <w:rsid w:val="00220F44"/>
    <w:rsid w:val="0022264D"/>
    <w:rsid w:val="00222B64"/>
    <w:rsid w:val="00233402"/>
    <w:rsid w:val="002337BA"/>
    <w:rsid w:val="002342BE"/>
    <w:rsid w:val="0023531A"/>
    <w:rsid w:val="00252300"/>
    <w:rsid w:val="00252494"/>
    <w:rsid w:val="00254F7D"/>
    <w:rsid w:val="00256889"/>
    <w:rsid w:val="00257541"/>
    <w:rsid w:val="0025778A"/>
    <w:rsid w:val="00265A8F"/>
    <w:rsid w:val="0026676B"/>
    <w:rsid w:val="00267C62"/>
    <w:rsid w:val="00271B12"/>
    <w:rsid w:val="0027392A"/>
    <w:rsid w:val="00273DA8"/>
    <w:rsid w:val="002762BF"/>
    <w:rsid w:val="00281347"/>
    <w:rsid w:val="00281ED1"/>
    <w:rsid w:val="00282382"/>
    <w:rsid w:val="002824BE"/>
    <w:rsid w:val="00282828"/>
    <w:rsid w:val="0028550B"/>
    <w:rsid w:val="00287CC3"/>
    <w:rsid w:val="002908D0"/>
    <w:rsid w:val="00294162"/>
    <w:rsid w:val="002A1EB3"/>
    <w:rsid w:val="002A316B"/>
    <w:rsid w:val="002A35D4"/>
    <w:rsid w:val="002A4B14"/>
    <w:rsid w:val="002B03AC"/>
    <w:rsid w:val="002B2600"/>
    <w:rsid w:val="002B3B34"/>
    <w:rsid w:val="002B6786"/>
    <w:rsid w:val="002B7054"/>
    <w:rsid w:val="002C1035"/>
    <w:rsid w:val="002C4301"/>
    <w:rsid w:val="002C66FA"/>
    <w:rsid w:val="002D0927"/>
    <w:rsid w:val="002D1837"/>
    <w:rsid w:val="002D3E2B"/>
    <w:rsid w:val="002D4C72"/>
    <w:rsid w:val="002D67B4"/>
    <w:rsid w:val="002E052A"/>
    <w:rsid w:val="00301187"/>
    <w:rsid w:val="00301207"/>
    <w:rsid w:val="00301C4E"/>
    <w:rsid w:val="00301CCA"/>
    <w:rsid w:val="00304897"/>
    <w:rsid w:val="003050B6"/>
    <w:rsid w:val="00305282"/>
    <w:rsid w:val="00307E31"/>
    <w:rsid w:val="00311E5D"/>
    <w:rsid w:val="00314915"/>
    <w:rsid w:val="00315805"/>
    <w:rsid w:val="00315AAA"/>
    <w:rsid w:val="00317391"/>
    <w:rsid w:val="00317404"/>
    <w:rsid w:val="00324DB2"/>
    <w:rsid w:val="003259FD"/>
    <w:rsid w:val="0033599E"/>
    <w:rsid w:val="0033666D"/>
    <w:rsid w:val="00336763"/>
    <w:rsid w:val="00340FD1"/>
    <w:rsid w:val="003430D8"/>
    <w:rsid w:val="00343189"/>
    <w:rsid w:val="00347500"/>
    <w:rsid w:val="00347A6D"/>
    <w:rsid w:val="00354498"/>
    <w:rsid w:val="003548CB"/>
    <w:rsid w:val="00354E8C"/>
    <w:rsid w:val="0036033F"/>
    <w:rsid w:val="003614DC"/>
    <w:rsid w:val="00361CE5"/>
    <w:rsid w:val="00362760"/>
    <w:rsid w:val="00374DDE"/>
    <w:rsid w:val="0037500A"/>
    <w:rsid w:val="003758B4"/>
    <w:rsid w:val="00376162"/>
    <w:rsid w:val="00377313"/>
    <w:rsid w:val="003867BF"/>
    <w:rsid w:val="00387334"/>
    <w:rsid w:val="0039160D"/>
    <w:rsid w:val="00396581"/>
    <w:rsid w:val="003A3EA7"/>
    <w:rsid w:val="003A556B"/>
    <w:rsid w:val="003A6CBA"/>
    <w:rsid w:val="003B0094"/>
    <w:rsid w:val="003B0DC7"/>
    <w:rsid w:val="003B231B"/>
    <w:rsid w:val="003B5C02"/>
    <w:rsid w:val="003B7DC3"/>
    <w:rsid w:val="003C173C"/>
    <w:rsid w:val="003C33FB"/>
    <w:rsid w:val="003C3554"/>
    <w:rsid w:val="003C3AEF"/>
    <w:rsid w:val="003C3E0C"/>
    <w:rsid w:val="003C6A1A"/>
    <w:rsid w:val="003D2DB8"/>
    <w:rsid w:val="003D337A"/>
    <w:rsid w:val="003D3B69"/>
    <w:rsid w:val="003D45BF"/>
    <w:rsid w:val="003D6A86"/>
    <w:rsid w:val="003D6EB8"/>
    <w:rsid w:val="003D7CD7"/>
    <w:rsid w:val="003E1DAB"/>
    <w:rsid w:val="003E41CD"/>
    <w:rsid w:val="003F4120"/>
    <w:rsid w:val="003F47B1"/>
    <w:rsid w:val="003F4E60"/>
    <w:rsid w:val="00400774"/>
    <w:rsid w:val="00401C9F"/>
    <w:rsid w:val="004029C4"/>
    <w:rsid w:val="00402AD2"/>
    <w:rsid w:val="00402F76"/>
    <w:rsid w:val="004030A3"/>
    <w:rsid w:val="00403936"/>
    <w:rsid w:val="00410BC8"/>
    <w:rsid w:val="00410EFE"/>
    <w:rsid w:val="00416046"/>
    <w:rsid w:val="004163B0"/>
    <w:rsid w:val="00417106"/>
    <w:rsid w:val="00420D74"/>
    <w:rsid w:val="004316FB"/>
    <w:rsid w:val="0043335E"/>
    <w:rsid w:val="00433D65"/>
    <w:rsid w:val="00435D5B"/>
    <w:rsid w:val="00436846"/>
    <w:rsid w:val="004403AD"/>
    <w:rsid w:val="004467A9"/>
    <w:rsid w:val="00454B97"/>
    <w:rsid w:val="004559DC"/>
    <w:rsid w:val="004575AD"/>
    <w:rsid w:val="004624D6"/>
    <w:rsid w:val="0046338F"/>
    <w:rsid w:val="00466598"/>
    <w:rsid w:val="004670CD"/>
    <w:rsid w:val="004676B1"/>
    <w:rsid w:val="00467952"/>
    <w:rsid w:val="00470EF2"/>
    <w:rsid w:val="004725FB"/>
    <w:rsid w:val="004768EA"/>
    <w:rsid w:val="00482720"/>
    <w:rsid w:val="00486541"/>
    <w:rsid w:val="0049350E"/>
    <w:rsid w:val="00494241"/>
    <w:rsid w:val="004A3499"/>
    <w:rsid w:val="004B007F"/>
    <w:rsid w:val="004B0525"/>
    <w:rsid w:val="004B42E2"/>
    <w:rsid w:val="004B66D3"/>
    <w:rsid w:val="004B6B29"/>
    <w:rsid w:val="004B7C32"/>
    <w:rsid w:val="004C3241"/>
    <w:rsid w:val="004C48E0"/>
    <w:rsid w:val="004C56C5"/>
    <w:rsid w:val="004C68EC"/>
    <w:rsid w:val="004C6B3F"/>
    <w:rsid w:val="004C72F3"/>
    <w:rsid w:val="004D0680"/>
    <w:rsid w:val="004D18D8"/>
    <w:rsid w:val="004D7CCC"/>
    <w:rsid w:val="004E1BC5"/>
    <w:rsid w:val="004E3FB7"/>
    <w:rsid w:val="004E5C7F"/>
    <w:rsid w:val="004E6613"/>
    <w:rsid w:val="004E67D0"/>
    <w:rsid w:val="004E699E"/>
    <w:rsid w:val="004E7502"/>
    <w:rsid w:val="004E79AD"/>
    <w:rsid w:val="004F06CC"/>
    <w:rsid w:val="004F0B6E"/>
    <w:rsid w:val="004F525E"/>
    <w:rsid w:val="0050226B"/>
    <w:rsid w:val="005025D4"/>
    <w:rsid w:val="005033E7"/>
    <w:rsid w:val="005037A0"/>
    <w:rsid w:val="00503E80"/>
    <w:rsid w:val="005054E9"/>
    <w:rsid w:val="005075AF"/>
    <w:rsid w:val="005102BD"/>
    <w:rsid w:val="00512B1D"/>
    <w:rsid w:val="0051331A"/>
    <w:rsid w:val="005227F4"/>
    <w:rsid w:val="005247DF"/>
    <w:rsid w:val="00531973"/>
    <w:rsid w:val="00532738"/>
    <w:rsid w:val="005334E1"/>
    <w:rsid w:val="00533511"/>
    <w:rsid w:val="005362A7"/>
    <w:rsid w:val="00536B74"/>
    <w:rsid w:val="00536CB1"/>
    <w:rsid w:val="00543100"/>
    <w:rsid w:val="00543C6C"/>
    <w:rsid w:val="00544F28"/>
    <w:rsid w:val="00545C50"/>
    <w:rsid w:val="005539E1"/>
    <w:rsid w:val="00555130"/>
    <w:rsid w:val="00555943"/>
    <w:rsid w:val="00573C4A"/>
    <w:rsid w:val="0057509D"/>
    <w:rsid w:val="00582301"/>
    <w:rsid w:val="00583840"/>
    <w:rsid w:val="00584F56"/>
    <w:rsid w:val="0058500B"/>
    <w:rsid w:val="005868D2"/>
    <w:rsid w:val="005948F5"/>
    <w:rsid w:val="005A33FF"/>
    <w:rsid w:val="005A435B"/>
    <w:rsid w:val="005B140D"/>
    <w:rsid w:val="005B3783"/>
    <w:rsid w:val="005B3D52"/>
    <w:rsid w:val="005B424E"/>
    <w:rsid w:val="005B4B38"/>
    <w:rsid w:val="005B4F95"/>
    <w:rsid w:val="005B5273"/>
    <w:rsid w:val="005B7523"/>
    <w:rsid w:val="005C1FB7"/>
    <w:rsid w:val="005C20EC"/>
    <w:rsid w:val="005C48AD"/>
    <w:rsid w:val="005C771D"/>
    <w:rsid w:val="005D0D43"/>
    <w:rsid w:val="005D6DBE"/>
    <w:rsid w:val="005E26ED"/>
    <w:rsid w:val="005E2B40"/>
    <w:rsid w:val="005E2C83"/>
    <w:rsid w:val="005F3093"/>
    <w:rsid w:val="005F4678"/>
    <w:rsid w:val="005F48A3"/>
    <w:rsid w:val="005F55E6"/>
    <w:rsid w:val="005F56A8"/>
    <w:rsid w:val="00601B14"/>
    <w:rsid w:val="00601C41"/>
    <w:rsid w:val="00602BB0"/>
    <w:rsid w:val="00603400"/>
    <w:rsid w:val="006040AF"/>
    <w:rsid w:val="0060468F"/>
    <w:rsid w:val="0060703C"/>
    <w:rsid w:val="0060728C"/>
    <w:rsid w:val="00607DE8"/>
    <w:rsid w:val="0061390C"/>
    <w:rsid w:val="00614655"/>
    <w:rsid w:val="00616E96"/>
    <w:rsid w:val="00621204"/>
    <w:rsid w:val="00621440"/>
    <w:rsid w:val="00622B2F"/>
    <w:rsid w:val="00623EC2"/>
    <w:rsid w:val="00625D42"/>
    <w:rsid w:val="00625E7C"/>
    <w:rsid w:val="00626283"/>
    <w:rsid w:val="00627CAE"/>
    <w:rsid w:val="006302E6"/>
    <w:rsid w:val="00632918"/>
    <w:rsid w:val="00633CAE"/>
    <w:rsid w:val="0063511D"/>
    <w:rsid w:val="00640395"/>
    <w:rsid w:val="006407D6"/>
    <w:rsid w:val="00640DDA"/>
    <w:rsid w:val="006420A5"/>
    <w:rsid w:val="00650C50"/>
    <w:rsid w:val="0065179C"/>
    <w:rsid w:val="00651B97"/>
    <w:rsid w:val="00652FA9"/>
    <w:rsid w:val="00653936"/>
    <w:rsid w:val="006555C5"/>
    <w:rsid w:val="00655694"/>
    <w:rsid w:val="00655F6F"/>
    <w:rsid w:val="0065692C"/>
    <w:rsid w:val="00665A6D"/>
    <w:rsid w:val="00666379"/>
    <w:rsid w:val="00666542"/>
    <w:rsid w:val="0066767E"/>
    <w:rsid w:val="00672D43"/>
    <w:rsid w:val="00672FAE"/>
    <w:rsid w:val="0067408E"/>
    <w:rsid w:val="00674DE6"/>
    <w:rsid w:val="00675E17"/>
    <w:rsid w:val="00677444"/>
    <w:rsid w:val="006774E6"/>
    <w:rsid w:val="00680BFE"/>
    <w:rsid w:val="0068582E"/>
    <w:rsid w:val="00685EA3"/>
    <w:rsid w:val="006862FA"/>
    <w:rsid w:val="00691ED4"/>
    <w:rsid w:val="006923AD"/>
    <w:rsid w:val="00697DC1"/>
    <w:rsid w:val="00697EDC"/>
    <w:rsid w:val="006A4B98"/>
    <w:rsid w:val="006A4E12"/>
    <w:rsid w:val="006A6387"/>
    <w:rsid w:val="006B065A"/>
    <w:rsid w:val="006B2FB9"/>
    <w:rsid w:val="006B5A1A"/>
    <w:rsid w:val="006B6115"/>
    <w:rsid w:val="006B7CFD"/>
    <w:rsid w:val="006C000C"/>
    <w:rsid w:val="006C1A6C"/>
    <w:rsid w:val="006C212E"/>
    <w:rsid w:val="006C26ED"/>
    <w:rsid w:val="006C509B"/>
    <w:rsid w:val="006C5BB4"/>
    <w:rsid w:val="006C7082"/>
    <w:rsid w:val="006C7661"/>
    <w:rsid w:val="006D4449"/>
    <w:rsid w:val="006D4794"/>
    <w:rsid w:val="006E0BDE"/>
    <w:rsid w:val="006E5B7D"/>
    <w:rsid w:val="006F01CB"/>
    <w:rsid w:val="006F1570"/>
    <w:rsid w:val="006F1E14"/>
    <w:rsid w:val="006F5046"/>
    <w:rsid w:val="006F5707"/>
    <w:rsid w:val="006F7D66"/>
    <w:rsid w:val="00702F50"/>
    <w:rsid w:val="00703DE3"/>
    <w:rsid w:val="007045DB"/>
    <w:rsid w:val="007070CF"/>
    <w:rsid w:val="00707741"/>
    <w:rsid w:val="00710F62"/>
    <w:rsid w:val="007128AF"/>
    <w:rsid w:val="00714EB8"/>
    <w:rsid w:val="00720E1B"/>
    <w:rsid w:val="0072118A"/>
    <w:rsid w:val="0072174F"/>
    <w:rsid w:val="0072177C"/>
    <w:rsid w:val="007317A7"/>
    <w:rsid w:val="00732F50"/>
    <w:rsid w:val="007339D1"/>
    <w:rsid w:val="00734157"/>
    <w:rsid w:val="00734580"/>
    <w:rsid w:val="00734682"/>
    <w:rsid w:val="00740FE9"/>
    <w:rsid w:val="00743307"/>
    <w:rsid w:val="00743AEF"/>
    <w:rsid w:val="00746E66"/>
    <w:rsid w:val="00747137"/>
    <w:rsid w:val="00750D30"/>
    <w:rsid w:val="007518B1"/>
    <w:rsid w:val="00754C46"/>
    <w:rsid w:val="00757B27"/>
    <w:rsid w:val="00760942"/>
    <w:rsid w:val="00761876"/>
    <w:rsid w:val="00764294"/>
    <w:rsid w:val="007649A3"/>
    <w:rsid w:val="00765796"/>
    <w:rsid w:val="0076703A"/>
    <w:rsid w:val="007678DC"/>
    <w:rsid w:val="007715C5"/>
    <w:rsid w:val="0077287B"/>
    <w:rsid w:val="007750F4"/>
    <w:rsid w:val="00775598"/>
    <w:rsid w:val="007755BA"/>
    <w:rsid w:val="007830B6"/>
    <w:rsid w:val="00791658"/>
    <w:rsid w:val="007956AF"/>
    <w:rsid w:val="00795D87"/>
    <w:rsid w:val="0079785F"/>
    <w:rsid w:val="007A1BB4"/>
    <w:rsid w:val="007A5008"/>
    <w:rsid w:val="007B1599"/>
    <w:rsid w:val="007B48B1"/>
    <w:rsid w:val="007C1D61"/>
    <w:rsid w:val="007C4FE0"/>
    <w:rsid w:val="007C52E8"/>
    <w:rsid w:val="007C63F4"/>
    <w:rsid w:val="007D3292"/>
    <w:rsid w:val="007D3954"/>
    <w:rsid w:val="007D3BDB"/>
    <w:rsid w:val="007D4FED"/>
    <w:rsid w:val="007E0151"/>
    <w:rsid w:val="007E2C77"/>
    <w:rsid w:val="007E57E8"/>
    <w:rsid w:val="007E72A0"/>
    <w:rsid w:val="007E7CAC"/>
    <w:rsid w:val="007F1F7F"/>
    <w:rsid w:val="007F575E"/>
    <w:rsid w:val="007F7346"/>
    <w:rsid w:val="008121F4"/>
    <w:rsid w:val="008133D3"/>
    <w:rsid w:val="0081580F"/>
    <w:rsid w:val="00817A2D"/>
    <w:rsid w:val="00817EB0"/>
    <w:rsid w:val="008264AD"/>
    <w:rsid w:val="00827AA9"/>
    <w:rsid w:val="0083003D"/>
    <w:rsid w:val="00830749"/>
    <w:rsid w:val="00833553"/>
    <w:rsid w:val="00835B05"/>
    <w:rsid w:val="00842AE4"/>
    <w:rsid w:val="00843997"/>
    <w:rsid w:val="00845A68"/>
    <w:rsid w:val="00847C7B"/>
    <w:rsid w:val="00847DF4"/>
    <w:rsid w:val="0085271E"/>
    <w:rsid w:val="00855F97"/>
    <w:rsid w:val="00860AFB"/>
    <w:rsid w:val="008643F9"/>
    <w:rsid w:val="00864D30"/>
    <w:rsid w:val="00872007"/>
    <w:rsid w:val="008748CE"/>
    <w:rsid w:val="00881F05"/>
    <w:rsid w:val="00882B9D"/>
    <w:rsid w:val="0088349C"/>
    <w:rsid w:val="008868DF"/>
    <w:rsid w:val="008A082C"/>
    <w:rsid w:val="008A257C"/>
    <w:rsid w:val="008A2F2D"/>
    <w:rsid w:val="008A3A99"/>
    <w:rsid w:val="008A6EB7"/>
    <w:rsid w:val="008B22FC"/>
    <w:rsid w:val="008B39C9"/>
    <w:rsid w:val="008C48F6"/>
    <w:rsid w:val="008D052D"/>
    <w:rsid w:val="008D4DE9"/>
    <w:rsid w:val="008D75ED"/>
    <w:rsid w:val="008F0BA8"/>
    <w:rsid w:val="008F464C"/>
    <w:rsid w:val="008F732B"/>
    <w:rsid w:val="00901593"/>
    <w:rsid w:val="009025D4"/>
    <w:rsid w:val="009030D3"/>
    <w:rsid w:val="009046CD"/>
    <w:rsid w:val="009055FD"/>
    <w:rsid w:val="009056E2"/>
    <w:rsid w:val="00906AB7"/>
    <w:rsid w:val="0091496F"/>
    <w:rsid w:val="00914CA4"/>
    <w:rsid w:val="00917FD2"/>
    <w:rsid w:val="00921288"/>
    <w:rsid w:val="00925912"/>
    <w:rsid w:val="009304CA"/>
    <w:rsid w:val="0093060F"/>
    <w:rsid w:val="0093095D"/>
    <w:rsid w:val="00931448"/>
    <w:rsid w:val="00931795"/>
    <w:rsid w:val="0093216D"/>
    <w:rsid w:val="009324BA"/>
    <w:rsid w:val="00936180"/>
    <w:rsid w:val="00942B7B"/>
    <w:rsid w:val="00944834"/>
    <w:rsid w:val="00944A01"/>
    <w:rsid w:val="0094503B"/>
    <w:rsid w:val="00945C7B"/>
    <w:rsid w:val="009470AF"/>
    <w:rsid w:val="009476CA"/>
    <w:rsid w:val="0095100C"/>
    <w:rsid w:val="0095160D"/>
    <w:rsid w:val="00951B1D"/>
    <w:rsid w:val="00951DE8"/>
    <w:rsid w:val="00954532"/>
    <w:rsid w:val="0095645B"/>
    <w:rsid w:val="009606F6"/>
    <w:rsid w:val="00961ADD"/>
    <w:rsid w:val="00964356"/>
    <w:rsid w:val="00966633"/>
    <w:rsid w:val="00970B74"/>
    <w:rsid w:val="00971AC8"/>
    <w:rsid w:val="009764FE"/>
    <w:rsid w:val="0098186A"/>
    <w:rsid w:val="00986974"/>
    <w:rsid w:val="00986BC7"/>
    <w:rsid w:val="00993997"/>
    <w:rsid w:val="00994CC6"/>
    <w:rsid w:val="00996154"/>
    <w:rsid w:val="00996BEA"/>
    <w:rsid w:val="009A34C4"/>
    <w:rsid w:val="009A4937"/>
    <w:rsid w:val="009B2C5D"/>
    <w:rsid w:val="009B4CC5"/>
    <w:rsid w:val="009B750D"/>
    <w:rsid w:val="009C7961"/>
    <w:rsid w:val="009D06DA"/>
    <w:rsid w:val="009D1E85"/>
    <w:rsid w:val="009D65F2"/>
    <w:rsid w:val="009E08FC"/>
    <w:rsid w:val="009E3CED"/>
    <w:rsid w:val="009E4376"/>
    <w:rsid w:val="009E78AF"/>
    <w:rsid w:val="009F34EB"/>
    <w:rsid w:val="00A00A37"/>
    <w:rsid w:val="00A030F0"/>
    <w:rsid w:val="00A07F94"/>
    <w:rsid w:val="00A145E0"/>
    <w:rsid w:val="00A2147E"/>
    <w:rsid w:val="00A25B81"/>
    <w:rsid w:val="00A2624A"/>
    <w:rsid w:val="00A265D7"/>
    <w:rsid w:val="00A33567"/>
    <w:rsid w:val="00A34BA9"/>
    <w:rsid w:val="00A36106"/>
    <w:rsid w:val="00A36B30"/>
    <w:rsid w:val="00A406B8"/>
    <w:rsid w:val="00A41676"/>
    <w:rsid w:val="00A43D76"/>
    <w:rsid w:val="00A44580"/>
    <w:rsid w:val="00A4462D"/>
    <w:rsid w:val="00A44CB5"/>
    <w:rsid w:val="00A44FAE"/>
    <w:rsid w:val="00A526B7"/>
    <w:rsid w:val="00A52A80"/>
    <w:rsid w:val="00A52BAB"/>
    <w:rsid w:val="00A52C7C"/>
    <w:rsid w:val="00A579E6"/>
    <w:rsid w:val="00A61D78"/>
    <w:rsid w:val="00A67415"/>
    <w:rsid w:val="00A67754"/>
    <w:rsid w:val="00A706D2"/>
    <w:rsid w:val="00A7628D"/>
    <w:rsid w:val="00A763CE"/>
    <w:rsid w:val="00A76EA1"/>
    <w:rsid w:val="00A773FD"/>
    <w:rsid w:val="00A80ACC"/>
    <w:rsid w:val="00A80BC3"/>
    <w:rsid w:val="00A8167E"/>
    <w:rsid w:val="00A81BDD"/>
    <w:rsid w:val="00A81FCA"/>
    <w:rsid w:val="00A827C6"/>
    <w:rsid w:val="00A8283F"/>
    <w:rsid w:val="00A86913"/>
    <w:rsid w:val="00A877AF"/>
    <w:rsid w:val="00A93221"/>
    <w:rsid w:val="00A93CB5"/>
    <w:rsid w:val="00A93E84"/>
    <w:rsid w:val="00A9666F"/>
    <w:rsid w:val="00A96EE8"/>
    <w:rsid w:val="00AA212D"/>
    <w:rsid w:val="00AA517E"/>
    <w:rsid w:val="00AA653D"/>
    <w:rsid w:val="00AB0575"/>
    <w:rsid w:val="00AB15C0"/>
    <w:rsid w:val="00AB23FE"/>
    <w:rsid w:val="00AB3FCA"/>
    <w:rsid w:val="00AB5FF9"/>
    <w:rsid w:val="00AC0794"/>
    <w:rsid w:val="00AC6BE2"/>
    <w:rsid w:val="00AC79B9"/>
    <w:rsid w:val="00AD147B"/>
    <w:rsid w:val="00AD2ACE"/>
    <w:rsid w:val="00AD2C30"/>
    <w:rsid w:val="00AD390C"/>
    <w:rsid w:val="00AD7FAE"/>
    <w:rsid w:val="00AE0CCC"/>
    <w:rsid w:val="00AE25FB"/>
    <w:rsid w:val="00AE2D04"/>
    <w:rsid w:val="00AE7E0E"/>
    <w:rsid w:val="00AF272A"/>
    <w:rsid w:val="00AF28A2"/>
    <w:rsid w:val="00AF41C0"/>
    <w:rsid w:val="00AF5A03"/>
    <w:rsid w:val="00AF7DE7"/>
    <w:rsid w:val="00B001FD"/>
    <w:rsid w:val="00B01066"/>
    <w:rsid w:val="00B01E5D"/>
    <w:rsid w:val="00B0452D"/>
    <w:rsid w:val="00B0469A"/>
    <w:rsid w:val="00B10211"/>
    <w:rsid w:val="00B115D7"/>
    <w:rsid w:val="00B11880"/>
    <w:rsid w:val="00B141EE"/>
    <w:rsid w:val="00B21A3B"/>
    <w:rsid w:val="00B21CC5"/>
    <w:rsid w:val="00B23004"/>
    <w:rsid w:val="00B23116"/>
    <w:rsid w:val="00B23373"/>
    <w:rsid w:val="00B24E19"/>
    <w:rsid w:val="00B27496"/>
    <w:rsid w:val="00B370F6"/>
    <w:rsid w:val="00B37A11"/>
    <w:rsid w:val="00B44885"/>
    <w:rsid w:val="00B45123"/>
    <w:rsid w:val="00B46CA0"/>
    <w:rsid w:val="00B50D23"/>
    <w:rsid w:val="00B52FAA"/>
    <w:rsid w:val="00B60A8E"/>
    <w:rsid w:val="00B61114"/>
    <w:rsid w:val="00B63435"/>
    <w:rsid w:val="00B64BF7"/>
    <w:rsid w:val="00B65524"/>
    <w:rsid w:val="00B749D2"/>
    <w:rsid w:val="00B80970"/>
    <w:rsid w:val="00B80A0B"/>
    <w:rsid w:val="00B84397"/>
    <w:rsid w:val="00B876C2"/>
    <w:rsid w:val="00B91399"/>
    <w:rsid w:val="00B91F75"/>
    <w:rsid w:val="00B9239D"/>
    <w:rsid w:val="00B930C4"/>
    <w:rsid w:val="00B93C88"/>
    <w:rsid w:val="00B96243"/>
    <w:rsid w:val="00B9778C"/>
    <w:rsid w:val="00BA235F"/>
    <w:rsid w:val="00BA45C3"/>
    <w:rsid w:val="00BA7D5F"/>
    <w:rsid w:val="00BB14F2"/>
    <w:rsid w:val="00BB3713"/>
    <w:rsid w:val="00BC20AA"/>
    <w:rsid w:val="00BD0FAB"/>
    <w:rsid w:val="00BD1359"/>
    <w:rsid w:val="00BD2445"/>
    <w:rsid w:val="00BD2F22"/>
    <w:rsid w:val="00BD4B75"/>
    <w:rsid w:val="00BD5C7A"/>
    <w:rsid w:val="00BD5D83"/>
    <w:rsid w:val="00BE1F60"/>
    <w:rsid w:val="00BE2234"/>
    <w:rsid w:val="00BE45C9"/>
    <w:rsid w:val="00BE5659"/>
    <w:rsid w:val="00BF15FF"/>
    <w:rsid w:val="00BF51EE"/>
    <w:rsid w:val="00BF721E"/>
    <w:rsid w:val="00C00DDD"/>
    <w:rsid w:val="00C01EED"/>
    <w:rsid w:val="00C02070"/>
    <w:rsid w:val="00C05340"/>
    <w:rsid w:val="00C0790A"/>
    <w:rsid w:val="00C116AB"/>
    <w:rsid w:val="00C145EE"/>
    <w:rsid w:val="00C1477C"/>
    <w:rsid w:val="00C15CA8"/>
    <w:rsid w:val="00C17076"/>
    <w:rsid w:val="00C21B79"/>
    <w:rsid w:val="00C22E7D"/>
    <w:rsid w:val="00C24639"/>
    <w:rsid w:val="00C25494"/>
    <w:rsid w:val="00C26A87"/>
    <w:rsid w:val="00C320F8"/>
    <w:rsid w:val="00C35DC9"/>
    <w:rsid w:val="00C3636D"/>
    <w:rsid w:val="00C373BC"/>
    <w:rsid w:val="00C41923"/>
    <w:rsid w:val="00C42B32"/>
    <w:rsid w:val="00C45E38"/>
    <w:rsid w:val="00C478B5"/>
    <w:rsid w:val="00C525BB"/>
    <w:rsid w:val="00C53DA4"/>
    <w:rsid w:val="00C547D1"/>
    <w:rsid w:val="00C54892"/>
    <w:rsid w:val="00C55618"/>
    <w:rsid w:val="00C55A27"/>
    <w:rsid w:val="00C562EB"/>
    <w:rsid w:val="00C60356"/>
    <w:rsid w:val="00C65EC9"/>
    <w:rsid w:val="00C731E3"/>
    <w:rsid w:val="00C7472B"/>
    <w:rsid w:val="00C76B5E"/>
    <w:rsid w:val="00C804A2"/>
    <w:rsid w:val="00C806B2"/>
    <w:rsid w:val="00C82BD7"/>
    <w:rsid w:val="00C83199"/>
    <w:rsid w:val="00C92642"/>
    <w:rsid w:val="00C931D7"/>
    <w:rsid w:val="00C9350D"/>
    <w:rsid w:val="00C95773"/>
    <w:rsid w:val="00C963C2"/>
    <w:rsid w:val="00C963E0"/>
    <w:rsid w:val="00C97C42"/>
    <w:rsid w:val="00CA0F42"/>
    <w:rsid w:val="00CA744D"/>
    <w:rsid w:val="00CA78C3"/>
    <w:rsid w:val="00CA7F1A"/>
    <w:rsid w:val="00CB7163"/>
    <w:rsid w:val="00CB7187"/>
    <w:rsid w:val="00CC2593"/>
    <w:rsid w:val="00CC3D35"/>
    <w:rsid w:val="00CC5E27"/>
    <w:rsid w:val="00CD0491"/>
    <w:rsid w:val="00CE0290"/>
    <w:rsid w:val="00CE1002"/>
    <w:rsid w:val="00CE17A5"/>
    <w:rsid w:val="00CE1EBF"/>
    <w:rsid w:val="00CE2955"/>
    <w:rsid w:val="00CE2FD4"/>
    <w:rsid w:val="00CE4DB2"/>
    <w:rsid w:val="00CE53E9"/>
    <w:rsid w:val="00CE6AB8"/>
    <w:rsid w:val="00CE77FE"/>
    <w:rsid w:val="00CF476A"/>
    <w:rsid w:val="00CF5A7A"/>
    <w:rsid w:val="00CF687B"/>
    <w:rsid w:val="00CF777A"/>
    <w:rsid w:val="00D02DC1"/>
    <w:rsid w:val="00D03E19"/>
    <w:rsid w:val="00D05B7F"/>
    <w:rsid w:val="00D060EB"/>
    <w:rsid w:val="00D06775"/>
    <w:rsid w:val="00D07170"/>
    <w:rsid w:val="00D073B1"/>
    <w:rsid w:val="00D073B2"/>
    <w:rsid w:val="00D10C1C"/>
    <w:rsid w:val="00D12E1D"/>
    <w:rsid w:val="00D157D2"/>
    <w:rsid w:val="00D206B7"/>
    <w:rsid w:val="00D20EA7"/>
    <w:rsid w:val="00D238C2"/>
    <w:rsid w:val="00D25838"/>
    <w:rsid w:val="00D26665"/>
    <w:rsid w:val="00D323A9"/>
    <w:rsid w:val="00D342DF"/>
    <w:rsid w:val="00D402D1"/>
    <w:rsid w:val="00D41220"/>
    <w:rsid w:val="00D42677"/>
    <w:rsid w:val="00D44406"/>
    <w:rsid w:val="00D445AA"/>
    <w:rsid w:val="00D448E3"/>
    <w:rsid w:val="00D44AC7"/>
    <w:rsid w:val="00D51F14"/>
    <w:rsid w:val="00D521B0"/>
    <w:rsid w:val="00D52AE9"/>
    <w:rsid w:val="00D571E3"/>
    <w:rsid w:val="00D612CD"/>
    <w:rsid w:val="00D644BC"/>
    <w:rsid w:val="00D726DE"/>
    <w:rsid w:val="00D72E53"/>
    <w:rsid w:val="00D74F43"/>
    <w:rsid w:val="00D762CD"/>
    <w:rsid w:val="00D82F1D"/>
    <w:rsid w:val="00D843CE"/>
    <w:rsid w:val="00D936AE"/>
    <w:rsid w:val="00D952D8"/>
    <w:rsid w:val="00D95463"/>
    <w:rsid w:val="00D95679"/>
    <w:rsid w:val="00D96EB5"/>
    <w:rsid w:val="00DA0357"/>
    <w:rsid w:val="00DA162F"/>
    <w:rsid w:val="00DA2CF0"/>
    <w:rsid w:val="00DA34F5"/>
    <w:rsid w:val="00DA44D3"/>
    <w:rsid w:val="00DA6C2C"/>
    <w:rsid w:val="00DA7219"/>
    <w:rsid w:val="00DB06EF"/>
    <w:rsid w:val="00DB20FD"/>
    <w:rsid w:val="00DB24CF"/>
    <w:rsid w:val="00DB572F"/>
    <w:rsid w:val="00DB5E55"/>
    <w:rsid w:val="00DB620A"/>
    <w:rsid w:val="00DC123B"/>
    <w:rsid w:val="00DC25CE"/>
    <w:rsid w:val="00DC54AD"/>
    <w:rsid w:val="00DC763D"/>
    <w:rsid w:val="00DD0211"/>
    <w:rsid w:val="00DD0BB5"/>
    <w:rsid w:val="00DD533D"/>
    <w:rsid w:val="00DD571C"/>
    <w:rsid w:val="00DE18C7"/>
    <w:rsid w:val="00DE303D"/>
    <w:rsid w:val="00DE37A3"/>
    <w:rsid w:val="00DE3A79"/>
    <w:rsid w:val="00DE52AD"/>
    <w:rsid w:val="00DF0328"/>
    <w:rsid w:val="00DF5671"/>
    <w:rsid w:val="00DF71FB"/>
    <w:rsid w:val="00E015C8"/>
    <w:rsid w:val="00E0429C"/>
    <w:rsid w:val="00E06C7B"/>
    <w:rsid w:val="00E07859"/>
    <w:rsid w:val="00E07F3E"/>
    <w:rsid w:val="00E106BF"/>
    <w:rsid w:val="00E14FDF"/>
    <w:rsid w:val="00E17496"/>
    <w:rsid w:val="00E20A05"/>
    <w:rsid w:val="00E264E3"/>
    <w:rsid w:val="00E26E31"/>
    <w:rsid w:val="00E3181C"/>
    <w:rsid w:val="00E36EDD"/>
    <w:rsid w:val="00E42AA6"/>
    <w:rsid w:val="00E42E04"/>
    <w:rsid w:val="00E441DD"/>
    <w:rsid w:val="00E50AAD"/>
    <w:rsid w:val="00E51079"/>
    <w:rsid w:val="00E51C4F"/>
    <w:rsid w:val="00E548A5"/>
    <w:rsid w:val="00E572E5"/>
    <w:rsid w:val="00E6168D"/>
    <w:rsid w:val="00E62A2B"/>
    <w:rsid w:val="00E7090F"/>
    <w:rsid w:val="00E77A19"/>
    <w:rsid w:val="00E83A7C"/>
    <w:rsid w:val="00E85228"/>
    <w:rsid w:val="00E909B8"/>
    <w:rsid w:val="00E90CAF"/>
    <w:rsid w:val="00E91CA9"/>
    <w:rsid w:val="00E930E5"/>
    <w:rsid w:val="00E97044"/>
    <w:rsid w:val="00EA2593"/>
    <w:rsid w:val="00EA4ACC"/>
    <w:rsid w:val="00EA4C21"/>
    <w:rsid w:val="00EA5ACC"/>
    <w:rsid w:val="00EA7937"/>
    <w:rsid w:val="00EB0AA2"/>
    <w:rsid w:val="00EB100E"/>
    <w:rsid w:val="00EB2F5E"/>
    <w:rsid w:val="00EB5CE4"/>
    <w:rsid w:val="00EB7E28"/>
    <w:rsid w:val="00EC177D"/>
    <w:rsid w:val="00ED1E8F"/>
    <w:rsid w:val="00EE0EDC"/>
    <w:rsid w:val="00EE235C"/>
    <w:rsid w:val="00EE272B"/>
    <w:rsid w:val="00EE4CDC"/>
    <w:rsid w:val="00EF2F06"/>
    <w:rsid w:val="00EF529A"/>
    <w:rsid w:val="00EF64DC"/>
    <w:rsid w:val="00EF69A4"/>
    <w:rsid w:val="00EF7575"/>
    <w:rsid w:val="00F01B45"/>
    <w:rsid w:val="00F023CE"/>
    <w:rsid w:val="00F03457"/>
    <w:rsid w:val="00F04BBE"/>
    <w:rsid w:val="00F06E9D"/>
    <w:rsid w:val="00F07185"/>
    <w:rsid w:val="00F13E3A"/>
    <w:rsid w:val="00F13E3F"/>
    <w:rsid w:val="00F15A39"/>
    <w:rsid w:val="00F163C7"/>
    <w:rsid w:val="00F212C3"/>
    <w:rsid w:val="00F21DF2"/>
    <w:rsid w:val="00F22B42"/>
    <w:rsid w:val="00F23659"/>
    <w:rsid w:val="00F30207"/>
    <w:rsid w:val="00F30473"/>
    <w:rsid w:val="00F3545B"/>
    <w:rsid w:val="00F425D4"/>
    <w:rsid w:val="00F4286F"/>
    <w:rsid w:val="00F46E9C"/>
    <w:rsid w:val="00F4706B"/>
    <w:rsid w:val="00F47987"/>
    <w:rsid w:val="00F56D33"/>
    <w:rsid w:val="00F715C5"/>
    <w:rsid w:val="00F71D0F"/>
    <w:rsid w:val="00F7213B"/>
    <w:rsid w:val="00F72340"/>
    <w:rsid w:val="00F739DD"/>
    <w:rsid w:val="00F73AD5"/>
    <w:rsid w:val="00F76535"/>
    <w:rsid w:val="00F7673C"/>
    <w:rsid w:val="00F769F2"/>
    <w:rsid w:val="00F774EB"/>
    <w:rsid w:val="00F84646"/>
    <w:rsid w:val="00F8647F"/>
    <w:rsid w:val="00F8706B"/>
    <w:rsid w:val="00F904BC"/>
    <w:rsid w:val="00F92D00"/>
    <w:rsid w:val="00F92F09"/>
    <w:rsid w:val="00F93DA4"/>
    <w:rsid w:val="00F97200"/>
    <w:rsid w:val="00F97320"/>
    <w:rsid w:val="00FA33EB"/>
    <w:rsid w:val="00FA460B"/>
    <w:rsid w:val="00FA5265"/>
    <w:rsid w:val="00FA5B1E"/>
    <w:rsid w:val="00FB0627"/>
    <w:rsid w:val="00FB203E"/>
    <w:rsid w:val="00FB4E1E"/>
    <w:rsid w:val="00FB5100"/>
    <w:rsid w:val="00FB5C12"/>
    <w:rsid w:val="00FC083A"/>
    <w:rsid w:val="00FC2BA4"/>
    <w:rsid w:val="00FC4794"/>
    <w:rsid w:val="00FC61E2"/>
    <w:rsid w:val="00FC73DB"/>
    <w:rsid w:val="00FD01E7"/>
    <w:rsid w:val="00FD07EF"/>
    <w:rsid w:val="00FD095A"/>
    <w:rsid w:val="00FD1A3B"/>
    <w:rsid w:val="00FD51DF"/>
    <w:rsid w:val="00FE0726"/>
    <w:rsid w:val="00FE33FB"/>
    <w:rsid w:val="00FE560A"/>
    <w:rsid w:val="00FE5ACC"/>
    <w:rsid w:val="00FE5B94"/>
    <w:rsid w:val="00FE76F8"/>
    <w:rsid w:val="00FF0FC5"/>
    <w:rsid w:val="00FF7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3DFFFD5"/>
  <w15:docId w15:val="{0145DE74-BFB5-4501-8DE8-1DE7DCA3C8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/>
    <w:lsdException w:name="heading 2" w:semiHidden="1" w:uiPriority="0" w:unhideWhenUsed="1"/>
    <w:lsdException w:name="heading 3" w:semiHidden="1" w:uiPriority="0" w:unhideWhenUsed="1"/>
    <w:lsdException w:name="heading 4" w:semiHidden="1" w:uiPriority="0" w:unhideWhenUsed="1"/>
    <w:lsdException w:name="heading 5" w:semiHidden="1" w:uiPriority="0" w:unhideWhenUsed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/>
    <w:lsdException w:name="Emphasis" w:uiPriority="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163C7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BoldTitleUnitCodeandName">
    <w:name w:val="(01) Bold Title (Unit Code and Name)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30PASIndividualTaskUnitCodeandTItle">
    <w:name w:val="(30) PAS Individual Task Unit Code and TItle"/>
    <w:basedOn w:val="Normal"/>
    <w:next w:val="Normal"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321PASListTask1">
    <w:name w:val="(32.1) PAS List (Task 1"/>
    <w:aliases w:val="No Categories)"/>
    <w:basedOn w:val="ListParagraph"/>
    <w:qFormat/>
    <w:rsid w:val="00702F50"/>
    <w:pPr>
      <w:numPr>
        <w:numId w:val="11"/>
      </w:numPr>
      <w:ind w:left="459" w:hanging="459"/>
      <w:jc w:val="left"/>
    </w:pPr>
    <w:rPr>
      <w:rFonts w:cs="Arial"/>
      <w:sz w:val="20"/>
    </w:rPr>
  </w:style>
  <w:style w:type="paragraph" w:customStyle="1" w:styleId="37PASAssessorDirection">
    <w:name w:val="(37) PAS Assessor Direction"/>
    <w:basedOn w:val="ListParagraph"/>
    <w:qFormat/>
    <w:rsid w:val="00702F50"/>
    <w:pPr>
      <w:ind w:left="459"/>
      <w:jc w:val="left"/>
    </w:pPr>
    <w:rPr>
      <w:rFonts w:cs="Arial"/>
      <w:i/>
      <w:iCs/>
      <w:sz w:val="20"/>
    </w:rPr>
  </w:style>
  <w:style w:type="paragraph" w:customStyle="1" w:styleId="38PASBenchmark">
    <w:name w:val="(38) PAS Benchmark"/>
    <w:basedOn w:val="37PASAssessorDirection"/>
    <w:qFormat/>
    <w:rsid w:val="00702F50"/>
    <w:rPr>
      <w:i w:val="0"/>
      <w:iCs w:val="0"/>
      <w:vanish/>
      <w:color w:val="17365D" w:themeColor="text2" w:themeShade="BF"/>
      <w:szCs w:val="16"/>
    </w:rPr>
  </w:style>
  <w:style w:type="paragraph" w:customStyle="1" w:styleId="39PASOutcome">
    <w:name w:val="(39) PAS Outcome"/>
    <w:basedOn w:val="Normal"/>
    <w:qFormat/>
    <w:rsid w:val="005037A0"/>
    <w:pPr>
      <w:jc w:val="center"/>
    </w:pPr>
    <w:rPr>
      <w:rFonts w:cs="Arial"/>
      <w:b/>
      <w:szCs w:val="22"/>
    </w:rPr>
  </w:style>
  <w:style w:type="paragraph" w:customStyle="1" w:styleId="02TACheckbox">
    <w:name w:val="(02) TA Checkbox"/>
    <w:basedOn w:val="Normal"/>
    <w:qFormat/>
    <w:rsid w:val="005037A0"/>
    <w:rPr>
      <w:rFonts w:ascii="Arial" w:hAnsi="Arial" w:cs="Arial"/>
      <w:sz w:val="44"/>
      <w:szCs w:val="44"/>
    </w:rPr>
  </w:style>
  <w:style w:type="paragraph" w:customStyle="1" w:styleId="322PASListTask2">
    <w:name w:val="(32.2) PAS List (Task 2"/>
    <w:aliases w:val="No categories)"/>
    <w:basedOn w:val="ListParagraph"/>
    <w:qFormat/>
    <w:rsid w:val="005037A0"/>
    <w:pPr>
      <w:numPr>
        <w:numId w:val="12"/>
      </w:numPr>
      <w:ind w:left="459" w:hanging="459"/>
      <w:jc w:val="left"/>
    </w:pPr>
    <w:rPr>
      <w:rFonts w:cs="Arial"/>
      <w:sz w:val="20"/>
    </w:rPr>
  </w:style>
  <w:style w:type="paragraph" w:customStyle="1" w:styleId="41AMGNumberingLevel1">
    <w:name w:val="(41) AMG Numbering Level 1"/>
    <w:qFormat/>
    <w:rsid w:val="004E1BC5"/>
    <w:pPr>
      <w:numPr>
        <w:numId w:val="18"/>
      </w:numPr>
    </w:pPr>
    <w:rPr>
      <w:rFonts w:ascii="Arial" w:hAnsi="Arial" w:cs="Arial"/>
      <w:sz w:val="22"/>
      <w:szCs w:val="22"/>
    </w:rPr>
  </w:style>
  <w:style w:type="paragraph" w:customStyle="1" w:styleId="20TAQuestionNumber">
    <w:name w:val="(20) TA Question Number"/>
    <w:basedOn w:val="Normal"/>
    <w:qFormat/>
    <w:rsid w:val="00E106BF"/>
    <w:pPr>
      <w:numPr>
        <w:numId w:val="7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2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3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22TAHiddenWrittenResponse">
    <w:name w:val="(22) TA Hidden Written Response"/>
    <w:link w:val="22TAHiddenWrittenResponseChar"/>
    <w:autoRedefine/>
    <w:qFormat/>
    <w:rsid w:val="00A80BC3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22TAHiddenWrittenResponseChar">
    <w:name w:val="(22) TA Hidden Written Response Char"/>
    <w:basedOn w:val="DefaultParagraphFont"/>
    <w:link w:val="22TAHiddenWrittenResponse"/>
    <w:rsid w:val="00A80BC3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331PASListTask1">
    <w:name w:val="(33.1) PAS List (Task 1"/>
    <w:aliases w:val="Category 1)"/>
    <w:basedOn w:val="ListParagraph"/>
    <w:qFormat/>
    <w:rsid w:val="005037A0"/>
    <w:pPr>
      <w:numPr>
        <w:numId w:val="22"/>
      </w:numPr>
      <w:ind w:left="601" w:hanging="601"/>
    </w:pPr>
    <w:rPr>
      <w:rFonts w:cs="Arial"/>
      <w:sz w:val="20"/>
    </w:rPr>
  </w:style>
  <w:style w:type="paragraph" w:customStyle="1" w:styleId="332PASListTask1">
    <w:name w:val="(33.2) PAS List (Task 1"/>
    <w:aliases w:val="Category 2)"/>
    <w:basedOn w:val="ListParagraph"/>
    <w:qFormat/>
    <w:rsid w:val="00FF0FC5"/>
    <w:pPr>
      <w:numPr>
        <w:numId w:val="4"/>
      </w:numPr>
      <w:ind w:left="601" w:hanging="601"/>
      <w:jc w:val="left"/>
    </w:pPr>
    <w:rPr>
      <w:rFonts w:cs="Arial"/>
      <w:sz w:val="20"/>
    </w:rPr>
  </w:style>
  <w:style w:type="paragraph" w:customStyle="1" w:styleId="23TATick">
    <w:name w:val="(23) TA Tick"/>
    <w:basedOn w:val="Normal"/>
    <w:link w:val="23TATickChar"/>
    <w:qFormat/>
    <w:rsid w:val="00621204"/>
    <w:pPr>
      <w:framePr w:hSpace="180" w:wrap="around" w:vAnchor="text" w:hAnchor="margin" w:y="36"/>
      <w:ind w:left="993" w:hanging="993"/>
      <w:jc w:val="center"/>
    </w:pPr>
    <w:rPr>
      <w:vanish/>
      <w:color w:val="17365D" w:themeColor="text2" w:themeShade="BF"/>
    </w:rPr>
  </w:style>
  <w:style w:type="paragraph" w:customStyle="1" w:styleId="24TAHiddenStepNumber">
    <w:name w:val="(24) TA Hidden Step Number"/>
    <w:basedOn w:val="Normal"/>
    <w:qFormat/>
    <w:rsid w:val="00621204"/>
    <w:pPr>
      <w:framePr w:hSpace="180" w:wrap="around" w:vAnchor="text" w:hAnchor="margin" w:y="36"/>
      <w:ind w:right="82"/>
      <w:jc w:val="center"/>
    </w:pPr>
    <w:rPr>
      <w:vanish/>
      <w:color w:val="17365D" w:themeColor="text2" w:themeShade="BF"/>
    </w:rPr>
  </w:style>
  <w:style w:type="character" w:customStyle="1" w:styleId="23TATickChar">
    <w:name w:val="(23) TA Tick Char"/>
    <w:basedOn w:val="DefaultParagraphFont"/>
    <w:link w:val="23TATick"/>
    <w:rsid w:val="00621204"/>
    <w:rPr>
      <w:rFonts w:ascii="Arial Narrow" w:hAnsi="Arial Narrow"/>
      <w:vanish/>
      <w:color w:val="17365D" w:themeColor="text2" w:themeShade="BF"/>
      <w:sz w:val="24"/>
      <w:lang w:eastAsia="en-US"/>
    </w:rPr>
  </w:style>
  <w:style w:type="paragraph" w:customStyle="1" w:styleId="29TAChooseFrom">
    <w:name w:val="(29) TA Choose From"/>
    <w:basedOn w:val="22TAHiddenWrittenResponse"/>
    <w:qFormat/>
    <w:rsid w:val="00621204"/>
    <w:pPr>
      <w:jc w:val="center"/>
    </w:pPr>
    <w:rPr>
      <w:color w:val="auto"/>
    </w:rPr>
  </w:style>
  <w:style w:type="paragraph" w:customStyle="1" w:styleId="25TAMatchNumber">
    <w:name w:val="(25) TA Match Number"/>
    <w:basedOn w:val="ListParagraph"/>
    <w:qFormat/>
    <w:rsid w:val="002D67B4"/>
    <w:pPr>
      <w:framePr w:hSpace="180" w:wrap="around" w:vAnchor="text" w:hAnchor="margin" w:y="36"/>
      <w:numPr>
        <w:numId w:val="20"/>
      </w:numPr>
      <w:ind w:left="0" w:right="82" w:firstLine="0"/>
      <w:jc w:val="center"/>
    </w:pPr>
  </w:style>
  <w:style w:type="paragraph" w:customStyle="1" w:styleId="26TAMatchLetter">
    <w:name w:val="(26) TA Match Letter"/>
    <w:basedOn w:val="ListParagraph"/>
    <w:qFormat/>
    <w:rsid w:val="002D67B4"/>
    <w:pPr>
      <w:framePr w:hSpace="180" w:wrap="around" w:vAnchor="text" w:hAnchor="margin" w:y="36"/>
      <w:numPr>
        <w:numId w:val="21"/>
      </w:numPr>
      <w:ind w:left="0" w:firstLine="0"/>
      <w:jc w:val="center"/>
    </w:pPr>
  </w:style>
  <w:style w:type="paragraph" w:customStyle="1" w:styleId="28TAHiddenFillintheblank">
    <w:name w:val="(28) TA Hidden Fill in the blank"/>
    <w:basedOn w:val="Normal"/>
    <w:qFormat/>
    <w:rsid w:val="002D67B4"/>
    <w:rPr>
      <w:vanish/>
      <w:color w:val="17365D" w:themeColor="text2" w:themeShade="BF"/>
    </w:rPr>
  </w:style>
  <w:style w:type="paragraph" w:customStyle="1" w:styleId="21TANormal">
    <w:name w:val="(21) TA Normal"/>
    <w:basedOn w:val="Normal"/>
    <w:qFormat/>
    <w:rsid w:val="002D67B4"/>
    <w:pPr>
      <w:jc w:val="left"/>
    </w:pPr>
    <w:rPr>
      <w:rFonts w:ascii="Arial" w:hAnsi="Arial"/>
      <w:b/>
    </w:rPr>
  </w:style>
  <w:style w:type="paragraph" w:customStyle="1" w:styleId="AnswerHeading">
    <w:name w:val="Answer Heading"/>
    <w:basedOn w:val="Normal"/>
    <w:qFormat/>
    <w:rsid w:val="002D67B4"/>
    <w:rPr>
      <w:rFonts w:ascii="Arial" w:hAnsi="Arial" w:cs="Arial"/>
      <w:b/>
      <w:sz w:val="22"/>
      <w:szCs w:val="22"/>
    </w:rPr>
  </w:style>
  <w:style w:type="paragraph" w:customStyle="1" w:styleId="TableHeading">
    <w:name w:val="Table Heading"/>
    <w:basedOn w:val="Normal"/>
    <w:qFormat/>
    <w:rsid w:val="002D67B4"/>
    <w:pPr>
      <w:keepNext/>
      <w:framePr w:hSpace="180" w:wrap="around" w:vAnchor="text" w:hAnchor="margin" w:y="36"/>
      <w:ind w:left="993" w:hanging="993"/>
      <w:jc w:val="center"/>
    </w:pPr>
  </w:style>
  <w:style w:type="paragraph" w:customStyle="1" w:styleId="27TAAnswerGuideVisible">
    <w:name w:val="(27) TA Answer Guide Visible"/>
    <w:basedOn w:val="24TAHiddenStepNumber"/>
    <w:qFormat/>
    <w:rsid w:val="0065692C"/>
    <w:pPr>
      <w:framePr w:wrap="around"/>
    </w:pPr>
    <w:rPr>
      <w:vanish w:val="0"/>
    </w:rPr>
  </w:style>
  <w:style w:type="paragraph" w:customStyle="1" w:styleId="31PASTaskTitle">
    <w:name w:val="(31) PAS Task Title"/>
    <w:basedOn w:val="Normal"/>
    <w:qFormat/>
    <w:rsid w:val="0065692C"/>
    <w:pPr>
      <w:jc w:val="center"/>
    </w:pPr>
    <w:rPr>
      <w:rFonts w:cs="Arial"/>
      <w:b/>
      <w:sz w:val="28"/>
      <w:szCs w:val="28"/>
    </w:rPr>
  </w:style>
  <w:style w:type="paragraph" w:customStyle="1" w:styleId="333PASListTask1">
    <w:name w:val="(33.3) PAS List (Task 1"/>
    <w:aliases w:val="Category 3)"/>
    <w:basedOn w:val="ListParagraph"/>
    <w:qFormat/>
    <w:rsid w:val="00FF0FC5"/>
    <w:pPr>
      <w:numPr>
        <w:numId w:val="8"/>
      </w:numPr>
      <w:ind w:left="601" w:hanging="601"/>
      <w:jc w:val="left"/>
    </w:pPr>
    <w:rPr>
      <w:rFonts w:cs="Arial"/>
      <w:sz w:val="20"/>
    </w:rPr>
  </w:style>
  <w:style w:type="paragraph" w:customStyle="1" w:styleId="334PASListTask1">
    <w:name w:val="(33.4) PAS List (Task 1"/>
    <w:aliases w:val="Category 4)"/>
    <w:basedOn w:val="ListParagraph"/>
    <w:qFormat/>
    <w:rsid w:val="00FF0FC5"/>
    <w:pPr>
      <w:numPr>
        <w:numId w:val="5"/>
      </w:numPr>
      <w:ind w:left="601" w:hanging="601"/>
    </w:pPr>
    <w:rPr>
      <w:rFonts w:cs="Arial"/>
      <w:sz w:val="20"/>
    </w:rPr>
  </w:style>
  <w:style w:type="paragraph" w:customStyle="1" w:styleId="330PASCategoryHeading">
    <w:name w:val="(33.0) PAS Category Heading"/>
    <w:basedOn w:val="Normal"/>
    <w:qFormat/>
    <w:rsid w:val="00FF0FC5"/>
    <w:pPr>
      <w:jc w:val="center"/>
    </w:pPr>
    <w:rPr>
      <w:rFonts w:cs="Arial"/>
      <w:b/>
      <w:sz w:val="20"/>
    </w:rPr>
  </w:style>
  <w:style w:type="paragraph" w:customStyle="1" w:styleId="335PASListTask1">
    <w:name w:val="(33.5) PAS List (Task 1"/>
    <w:aliases w:val="Category 5)"/>
    <w:basedOn w:val="ListParagraph"/>
    <w:qFormat/>
    <w:rsid w:val="00FF0FC5"/>
    <w:pPr>
      <w:numPr>
        <w:numId w:val="6"/>
      </w:numPr>
      <w:ind w:left="601" w:hanging="601"/>
    </w:pPr>
    <w:rPr>
      <w:rFonts w:cs="Arial"/>
      <w:sz w:val="20"/>
    </w:rPr>
  </w:style>
  <w:style w:type="paragraph" w:customStyle="1" w:styleId="336PASListTask1">
    <w:name w:val="(33.6) PAS List (Task 1"/>
    <w:aliases w:val="Category 6)"/>
    <w:basedOn w:val="ListParagraph"/>
    <w:qFormat/>
    <w:rsid w:val="00FF0FC5"/>
    <w:pPr>
      <w:numPr>
        <w:numId w:val="9"/>
      </w:numPr>
      <w:ind w:left="601" w:hanging="601"/>
    </w:pPr>
    <w:rPr>
      <w:rFonts w:cs="Arial"/>
      <w:sz w:val="20"/>
    </w:rPr>
  </w:style>
  <w:style w:type="paragraph" w:customStyle="1" w:styleId="337PASListTask1">
    <w:name w:val="(33.7) PAS List (Task 1"/>
    <w:aliases w:val="Category 7)"/>
    <w:basedOn w:val="ListParagraph"/>
    <w:qFormat/>
    <w:rsid w:val="00FF0FC5"/>
    <w:pPr>
      <w:numPr>
        <w:numId w:val="10"/>
      </w:numPr>
      <w:ind w:left="601" w:hanging="601"/>
    </w:pPr>
    <w:rPr>
      <w:rFonts w:cs="Arial"/>
      <w:sz w:val="20"/>
    </w:rPr>
  </w:style>
  <w:style w:type="paragraph" w:customStyle="1" w:styleId="401AMGPCElement1List">
    <w:name w:val="(40.1) AMG PC Element 1 List"/>
    <w:basedOn w:val="ListParagraph"/>
    <w:qFormat/>
    <w:rsid w:val="00FF0FC5"/>
    <w:pPr>
      <w:numPr>
        <w:numId w:val="13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2AMGPCElement2List">
    <w:name w:val="(40.2) AMG PC Element 2 List"/>
    <w:basedOn w:val="ListParagraph"/>
    <w:qFormat/>
    <w:rsid w:val="00FF0FC5"/>
    <w:pPr>
      <w:numPr>
        <w:numId w:val="14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3AMGPCElement3List">
    <w:name w:val="(40.3) AMG PC Element 3 List"/>
    <w:basedOn w:val="ListParagraph"/>
    <w:qFormat/>
    <w:rsid w:val="00FF0FC5"/>
    <w:pPr>
      <w:numPr>
        <w:numId w:val="15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4AMGPCElement4List">
    <w:name w:val="(40.4) AMG PC Element 4 List"/>
    <w:basedOn w:val="ListParagraph"/>
    <w:qFormat/>
    <w:rsid w:val="00FF0FC5"/>
    <w:pPr>
      <w:numPr>
        <w:numId w:val="16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5AMGPCElement5List">
    <w:name w:val="(40.5) AMG PC Element 5 List"/>
    <w:basedOn w:val="ListParagraph"/>
    <w:qFormat/>
    <w:rsid w:val="004E1BC5"/>
    <w:pPr>
      <w:numPr>
        <w:numId w:val="17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2AMGNumberingLevel2">
    <w:name w:val="(42) AMG Numbering Level 2"/>
    <w:qFormat/>
    <w:rsid w:val="004E1BC5"/>
    <w:pPr>
      <w:numPr>
        <w:ilvl w:val="1"/>
        <w:numId w:val="18"/>
      </w:numPr>
    </w:pPr>
    <w:rPr>
      <w:rFonts w:ascii="Arial" w:hAnsi="Arial" w:cs="Arial"/>
      <w:sz w:val="22"/>
      <w:szCs w:val="22"/>
    </w:rPr>
  </w:style>
  <w:style w:type="paragraph" w:customStyle="1" w:styleId="43AMGNumberingLevel3">
    <w:name w:val="(43) AMG Numbering Level 3"/>
    <w:qFormat/>
    <w:rsid w:val="004E1BC5"/>
    <w:pPr>
      <w:numPr>
        <w:ilvl w:val="2"/>
        <w:numId w:val="18"/>
      </w:numPr>
    </w:pPr>
    <w:rPr>
      <w:rFonts w:ascii="Arial" w:hAnsi="Arial" w:cs="Arial"/>
      <w:sz w:val="22"/>
      <w:szCs w:val="22"/>
    </w:rPr>
  </w:style>
  <w:style w:type="paragraph" w:customStyle="1" w:styleId="44AMGCommentsList">
    <w:name w:val="(44) AMG Comments List"/>
    <w:qFormat/>
    <w:rsid w:val="004E1BC5"/>
    <w:pPr>
      <w:numPr>
        <w:numId w:val="1"/>
      </w:numPr>
      <w:ind w:left="347" w:hanging="347"/>
    </w:pPr>
    <w:rPr>
      <w:rFonts w:ascii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03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9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2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40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86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07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2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86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9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9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7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5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2321277">
          <w:marLeft w:val="547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506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8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5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0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871717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078122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976566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503993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30854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0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5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88226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1450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76258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610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82917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494721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038764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600008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550598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576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1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71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1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footer" Target="footer4.xml"/><Relationship Id="rId3" Type="http://schemas.openxmlformats.org/officeDocument/2006/relationships/numbering" Target="numbering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header" Target="header5.xml"/><Relationship Id="rId2" Type="http://schemas.openxmlformats.org/officeDocument/2006/relationships/customXml" Target="../customXml/item2.xml"/><Relationship Id="rId16" Type="http://schemas.openxmlformats.org/officeDocument/2006/relationships/header" Target="header4.xml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4CAF7092A45A4C2BA9D45B8E381B04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36E953-5B29-4934-8BBA-2C2656FECBBC}"/>
      </w:docPartPr>
      <w:docPartBody>
        <w:p w:rsidR="00B54662" w:rsidRDefault="00B54662" w:rsidP="00B54662">
          <w:pPr>
            <w:pStyle w:val="4CAF7092A45A4C2BA9D45B8E381B0421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F081F68F18CE4C7DA827ED80625793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68C4F3-D3E0-4B1B-9AD5-5418DBA20768}"/>
      </w:docPartPr>
      <w:docPartBody>
        <w:p w:rsidR="00B54662" w:rsidRDefault="00B54662" w:rsidP="00B54662">
          <w:pPr>
            <w:pStyle w:val="F081F68F18CE4C7DA827ED8062579379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88D8B67CF5FE4D529AF6F7D1191F60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BB8DAD-EA6D-43EA-920D-34B105436037}"/>
      </w:docPartPr>
      <w:docPartBody>
        <w:p w:rsidR="00C86AC1" w:rsidRDefault="00C86AC1" w:rsidP="00C86AC1">
          <w:pPr>
            <w:pStyle w:val="88D8B67CF5FE4D529AF6F7D1191F60D3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C819B3EF6801408EAFE5C768C59A62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CE4927-AC3E-493F-8F15-31B3C2F601E3}"/>
      </w:docPartPr>
      <w:docPartBody>
        <w:p w:rsidR="00C86AC1" w:rsidRDefault="00C86AC1" w:rsidP="00C86AC1">
          <w:pPr>
            <w:pStyle w:val="C819B3EF6801408EAFE5C768C59A6236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914C4F59E879427BAF61C3F5643CC7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B4A081-85FB-492E-9F80-B209E235FC0C}"/>
      </w:docPartPr>
      <w:docPartBody>
        <w:p w:rsidR="00C86AC1" w:rsidRDefault="00C86AC1">
          <w:r w:rsidRPr="00AD6A14">
            <w:rPr>
              <w:rStyle w:val="PlaceholderText"/>
            </w:rPr>
            <w:t>[Title]</w:t>
          </w:r>
        </w:p>
      </w:docPartBody>
    </w:docPart>
    <w:docPart>
      <w:docPartPr>
        <w:name w:val="EEDF1DD7C8F545B68B518BCDF4FE8A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17A414-3CA1-477B-BF39-C82C6FBF7DC3}"/>
      </w:docPartPr>
      <w:docPartBody>
        <w:p w:rsidR="00C86AC1" w:rsidRDefault="00C86AC1">
          <w:r w:rsidRPr="00AD6A14">
            <w:rPr>
              <w:rStyle w:val="PlaceholderText"/>
            </w:rPr>
            <w:t>[Subject]</w:t>
          </w:r>
        </w:p>
      </w:docPartBody>
    </w:docPart>
    <w:docPart>
      <w:docPartPr>
        <w:name w:val="15209EE6255A4F60AC82069E3094C6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FF4D05-E34B-46C7-9B81-599F93684EE4}"/>
      </w:docPartPr>
      <w:docPartBody>
        <w:p w:rsidR="00B50BE1" w:rsidRDefault="007F5DDF" w:rsidP="007F5DDF">
          <w:pPr>
            <w:pStyle w:val="15209EE6255A4F60AC82069E3094C620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B67F94CE41584016BDC1737866F03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8E77462-D2BB-40B2-BE59-1FC0BA615820}"/>
      </w:docPartPr>
      <w:docPartBody>
        <w:p w:rsidR="00B50BE1" w:rsidRDefault="007F5DDF" w:rsidP="007F5DDF">
          <w:pPr>
            <w:pStyle w:val="B67F94CE41584016BDC1737866F035D9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B04D90A5C5B049EBAC8D0F3EAD6E35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AACC10-5551-4717-8928-34EE7ACFFC01}"/>
      </w:docPartPr>
      <w:docPartBody>
        <w:p w:rsidR="008F3A83" w:rsidRDefault="00181DB6" w:rsidP="00181DB6">
          <w:pPr>
            <w:pStyle w:val="B04D90A5C5B049EBAC8D0F3EAD6E3593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2E37618BA45A47EB996186394A8A21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871458-695C-4A5F-B5BD-927C091B6600}"/>
      </w:docPartPr>
      <w:docPartBody>
        <w:p w:rsidR="008F3A83" w:rsidRDefault="00181DB6" w:rsidP="00181DB6">
          <w:pPr>
            <w:pStyle w:val="2E37618BA45A47EB996186394A8A21C8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FD1E00AFBD1E48FAB635F5E2FF8218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4C863B9-4642-482F-8D88-9C755D70B9B5}"/>
      </w:docPartPr>
      <w:docPartBody>
        <w:p w:rsidR="00FB4421" w:rsidRDefault="00034E70" w:rsidP="00034E70">
          <w:pPr>
            <w:pStyle w:val="FD1E00AFBD1E48FAB635F5E2FF82187D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  <w:docPart>
      <w:docPartPr>
        <w:name w:val="7A05D94AEB4940DAA8E75BF79D439A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E02A7E-88DE-4921-861F-5C483948E520}"/>
      </w:docPartPr>
      <w:docPartBody>
        <w:p w:rsidR="00FB4421" w:rsidRDefault="00034E70" w:rsidP="00034E70">
          <w:pPr>
            <w:pStyle w:val="7A05D94AEB4940DAA8E75BF79D439AD9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  <w:docPart>
      <w:docPartPr>
        <w:name w:val="C5DB13F0727545CCA75EC544FF5935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BE6291-DB68-48F9-950B-E4BEDC90E3D6}"/>
      </w:docPartPr>
      <w:docPartBody>
        <w:p w:rsidR="00FB4421" w:rsidRDefault="00034E70" w:rsidP="00034E70">
          <w:pPr>
            <w:pStyle w:val="C5DB13F0727545CCA75EC544FF59358C"/>
          </w:pPr>
          <w:r w:rsidRPr="000300FA">
            <w:rPr>
              <w:rStyle w:val="PlaceholderText"/>
            </w:rPr>
            <w:t>[Title]</w:t>
          </w:r>
        </w:p>
      </w:docPartBody>
    </w:docPart>
    <w:docPart>
      <w:docPartPr>
        <w:name w:val="E81B2EE837F54AB5B95B8FD80AC2A7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C54068-5BA9-4974-96F3-CF009D0E7D2E}"/>
      </w:docPartPr>
      <w:docPartBody>
        <w:p w:rsidR="00FB4421" w:rsidRDefault="00034E70" w:rsidP="00034E70">
          <w:pPr>
            <w:pStyle w:val="E81B2EE837F54AB5B95B8FD80AC2A79E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34E70"/>
    <w:rsid w:val="00036030"/>
    <w:rsid w:val="000820D5"/>
    <w:rsid w:val="00106BC6"/>
    <w:rsid w:val="001125F5"/>
    <w:rsid w:val="00122786"/>
    <w:rsid w:val="00152532"/>
    <w:rsid w:val="00155DCA"/>
    <w:rsid w:val="00181DB6"/>
    <w:rsid w:val="001E4222"/>
    <w:rsid w:val="001F2D33"/>
    <w:rsid w:val="00216485"/>
    <w:rsid w:val="00217293"/>
    <w:rsid w:val="00247826"/>
    <w:rsid w:val="0026412C"/>
    <w:rsid w:val="002A67A7"/>
    <w:rsid w:val="002C0B4F"/>
    <w:rsid w:val="00356DBD"/>
    <w:rsid w:val="003D7AF8"/>
    <w:rsid w:val="00530616"/>
    <w:rsid w:val="005D3BC9"/>
    <w:rsid w:val="006206DC"/>
    <w:rsid w:val="00645E48"/>
    <w:rsid w:val="00654A91"/>
    <w:rsid w:val="006A5ED9"/>
    <w:rsid w:val="00776B89"/>
    <w:rsid w:val="007C130D"/>
    <w:rsid w:val="007E2E66"/>
    <w:rsid w:val="007F5DDF"/>
    <w:rsid w:val="00834F76"/>
    <w:rsid w:val="00854CEF"/>
    <w:rsid w:val="008946ED"/>
    <w:rsid w:val="008A49B9"/>
    <w:rsid w:val="008C1EB3"/>
    <w:rsid w:val="008E6DF9"/>
    <w:rsid w:val="008F3A83"/>
    <w:rsid w:val="009133ED"/>
    <w:rsid w:val="0092096F"/>
    <w:rsid w:val="00955000"/>
    <w:rsid w:val="009662BC"/>
    <w:rsid w:val="0098441D"/>
    <w:rsid w:val="009A5338"/>
    <w:rsid w:val="009A7ADB"/>
    <w:rsid w:val="009B3343"/>
    <w:rsid w:val="009D1912"/>
    <w:rsid w:val="00A12C05"/>
    <w:rsid w:val="00A8521E"/>
    <w:rsid w:val="00B06821"/>
    <w:rsid w:val="00B4136F"/>
    <w:rsid w:val="00B4478C"/>
    <w:rsid w:val="00B50BE1"/>
    <w:rsid w:val="00B50CCC"/>
    <w:rsid w:val="00B54662"/>
    <w:rsid w:val="00B92AE2"/>
    <w:rsid w:val="00BB03B3"/>
    <w:rsid w:val="00C10BE1"/>
    <w:rsid w:val="00C86AC1"/>
    <w:rsid w:val="00C942CC"/>
    <w:rsid w:val="00CE1403"/>
    <w:rsid w:val="00CF3EAC"/>
    <w:rsid w:val="00D1199A"/>
    <w:rsid w:val="00DC0AEB"/>
    <w:rsid w:val="00DC549C"/>
    <w:rsid w:val="00DD1CB8"/>
    <w:rsid w:val="00E04351"/>
    <w:rsid w:val="00E45AA5"/>
    <w:rsid w:val="00E94F3E"/>
    <w:rsid w:val="00EA1D00"/>
    <w:rsid w:val="00EC27D2"/>
    <w:rsid w:val="00F21F00"/>
    <w:rsid w:val="00F27999"/>
    <w:rsid w:val="00F34F30"/>
    <w:rsid w:val="00F53755"/>
    <w:rsid w:val="00FA7C23"/>
    <w:rsid w:val="00FB4421"/>
    <w:rsid w:val="00FC3B9B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034E70"/>
    <w:rPr>
      <w:color w:val="808080"/>
    </w:rPr>
  </w:style>
  <w:style w:type="paragraph" w:customStyle="1" w:styleId="4CAF7092A45A4C2BA9D45B8E381B0421">
    <w:name w:val="4CAF7092A45A4C2BA9D45B8E381B0421"/>
    <w:rsid w:val="00B54662"/>
    <w:pPr>
      <w:spacing w:after="160" w:line="259" w:lineRule="auto"/>
    </w:pPr>
  </w:style>
  <w:style w:type="paragraph" w:customStyle="1" w:styleId="F081F68F18CE4C7DA827ED8062579379">
    <w:name w:val="F081F68F18CE4C7DA827ED8062579379"/>
    <w:rsid w:val="00B54662"/>
    <w:pPr>
      <w:spacing w:after="160" w:line="259" w:lineRule="auto"/>
    </w:pPr>
  </w:style>
  <w:style w:type="paragraph" w:customStyle="1" w:styleId="88D8B67CF5FE4D529AF6F7D1191F60D3">
    <w:name w:val="88D8B67CF5FE4D529AF6F7D1191F60D3"/>
    <w:rsid w:val="00C86AC1"/>
    <w:pPr>
      <w:spacing w:after="160" w:line="259" w:lineRule="auto"/>
    </w:pPr>
  </w:style>
  <w:style w:type="paragraph" w:customStyle="1" w:styleId="C819B3EF6801408EAFE5C768C59A6236">
    <w:name w:val="C819B3EF6801408EAFE5C768C59A6236"/>
    <w:rsid w:val="00C86AC1"/>
    <w:pPr>
      <w:spacing w:after="160" w:line="259" w:lineRule="auto"/>
    </w:pPr>
  </w:style>
  <w:style w:type="paragraph" w:customStyle="1" w:styleId="15209EE6255A4F60AC82069E3094C620">
    <w:name w:val="15209EE6255A4F60AC82069E3094C620"/>
    <w:rsid w:val="007F5DDF"/>
    <w:pPr>
      <w:spacing w:after="160" w:line="259" w:lineRule="auto"/>
    </w:pPr>
  </w:style>
  <w:style w:type="paragraph" w:customStyle="1" w:styleId="B67F94CE41584016BDC1737866F035D9">
    <w:name w:val="B67F94CE41584016BDC1737866F035D9"/>
    <w:rsid w:val="007F5DDF"/>
    <w:pPr>
      <w:spacing w:after="160" w:line="259" w:lineRule="auto"/>
    </w:pPr>
  </w:style>
  <w:style w:type="paragraph" w:customStyle="1" w:styleId="B04D90A5C5B049EBAC8D0F3EAD6E3593">
    <w:name w:val="B04D90A5C5B049EBAC8D0F3EAD6E3593"/>
    <w:rsid w:val="00181DB6"/>
    <w:pPr>
      <w:spacing w:after="160" w:line="259" w:lineRule="auto"/>
    </w:pPr>
  </w:style>
  <w:style w:type="paragraph" w:customStyle="1" w:styleId="2E37618BA45A47EB996186394A8A21C8">
    <w:name w:val="2E37618BA45A47EB996186394A8A21C8"/>
    <w:rsid w:val="00181DB6"/>
    <w:pPr>
      <w:spacing w:after="160" w:line="259" w:lineRule="auto"/>
    </w:pPr>
  </w:style>
  <w:style w:type="paragraph" w:customStyle="1" w:styleId="FD1E00AFBD1E48FAB635F5E2FF82187D">
    <w:name w:val="FD1E00AFBD1E48FAB635F5E2FF82187D"/>
    <w:rsid w:val="00034E70"/>
    <w:pPr>
      <w:spacing w:after="160" w:line="259" w:lineRule="auto"/>
    </w:pPr>
  </w:style>
  <w:style w:type="paragraph" w:customStyle="1" w:styleId="7A05D94AEB4940DAA8E75BF79D439AD9">
    <w:name w:val="7A05D94AEB4940DAA8E75BF79D439AD9"/>
    <w:rsid w:val="00034E70"/>
    <w:pPr>
      <w:spacing w:after="160" w:line="259" w:lineRule="auto"/>
    </w:pPr>
  </w:style>
  <w:style w:type="paragraph" w:customStyle="1" w:styleId="C5DB13F0727545CCA75EC544FF59358C">
    <w:name w:val="C5DB13F0727545CCA75EC544FF59358C"/>
    <w:rsid w:val="00034E70"/>
    <w:pPr>
      <w:spacing w:after="160" w:line="259" w:lineRule="auto"/>
    </w:pPr>
  </w:style>
  <w:style w:type="paragraph" w:customStyle="1" w:styleId="E81B2EE837F54AB5B95B8FD80AC2A79E">
    <w:name w:val="E81B2EE837F54AB5B95B8FD80AC2A79E"/>
    <w:rsid w:val="00034E70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true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D88A4B-D99D-4580-B8CF-EB1DA47A6568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EA5CEF9C-B333-402A-8526-E37DD6A9572C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9a2a4ae5-8ac1-460b-90f0-bb3c8516df35}" enabled="0" method="" siteId="{9a2a4ae5-8ac1-460b-90f0-bb3c8516df35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Theory Exam.dotx</Template>
  <TotalTime>0</TotalTime>
  <Pages>18</Pages>
  <Words>3207</Words>
  <Characters>18282</Characters>
  <Application>Microsoft Office Word</Application>
  <DocSecurity>8</DocSecurity>
  <Lines>152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BSBSUS411</vt:lpstr>
    </vt:vector>
  </TitlesOfParts>
  <Company/>
  <LinksUpToDate>false</LinksUpToDate>
  <CharactersWithSpaces>21447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BSBSUS411</dc:title>
  <dc:subject>Implement and monitor environmentally sustainable work practices</dc:subject>
  <dc:creator>Author Name</dc:creator>
  <cp:keywords/>
  <dc:description/>
  <cp:lastModifiedBy>Darren Parker</cp:lastModifiedBy>
  <cp:revision>2</cp:revision>
  <cp:lastPrinted>2021-09-20T03:02:00Z</cp:lastPrinted>
  <dcterms:created xsi:type="dcterms:W3CDTF">2024-09-05T03:20:00Z</dcterms:created>
  <dcterms:modified xsi:type="dcterms:W3CDTF">2024-09-05T03:20:00Z</dcterms:modified>
  <cp:contentStatus>v1-0_07/02/2022</cp:contentStatus>
</cp:coreProperties>
</file>