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Ref402262115"/>
    <w:p w:rsidR="00FE03AA" w:rsidRPr="00553DDB" w:rsidRDefault="00C4143C" w:rsidP="00FE03AA">
      <w:pPr>
        <w:pStyle w:val="01CSTCPLHeading1"/>
        <w:rPr>
          <w:sz w:val="28"/>
          <w:szCs w:val="28"/>
        </w:rPr>
      </w:pPr>
      <w:sdt>
        <w:sdtPr>
          <w:rPr>
            <w:sz w:val="28"/>
            <w:szCs w:val="28"/>
          </w:rPr>
          <w:alias w:val="Title"/>
          <w:tag w:val=""/>
          <w:id w:val="1791854187"/>
          <w:placeholder>
            <w:docPart w:val="92A644D2DCAA458FAF888884F7FB913D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FE03AA" w:rsidRPr="00553DDB">
            <w:rPr>
              <w:sz w:val="28"/>
              <w:szCs w:val="28"/>
            </w:rPr>
            <w:t>BSBOHS201A</w:t>
          </w:r>
        </w:sdtContent>
      </w:sdt>
      <w:r w:rsidR="00FE03AA" w:rsidRPr="00553DDB">
        <w:rPr>
          <w:sz w:val="28"/>
          <w:szCs w:val="28"/>
        </w:rPr>
        <w:t xml:space="preserve"> </w:t>
      </w:r>
    </w:p>
    <w:p w:rsidR="00FE03AA" w:rsidRPr="00553DDB" w:rsidRDefault="00C4143C" w:rsidP="00FE03AA">
      <w:pPr>
        <w:pStyle w:val="01CSTCPLHeading1"/>
        <w:rPr>
          <w:sz w:val="28"/>
          <w:szCs w:val="28"/>
        </w:rPr>
      </w:pPr>
      <w:sdt>
        <w:sdtPr>
          <w:rPr>
            <w:sz w:val="28"/>
            <w:szCs w:val="28"/>
          </w:rPr>
          <w:alias w:val="Subject"/>
          <w:tag w:val=""/>
          <w:id w:val="825252594"/>
          <w:placeholder>
            <w:docPart w:val="3443ABD532634A5D89AE55B37A8DDC6D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FE03AA" w:rsidRPr="00553DDB">
            <w:rPr>
              <w:sz w:val="28"/>
              <w:szCs w:val="28"/>
            </w:rPr>
            <w:t>Participate in OHS processes</w:t>
          </w:r>
        </w:sdtContent>
      </w:sdt>
    </w:p>
    <w:p w:rsidR="00FE03AA" w:rsidRPr="00553DDB" w:rsidRDefault="00FE03AA" w:rsidP="00FE03AA">
      <w:pPr>
        <w:rPr>
          <w:rFonts w:ascii="Arial" w:hAnsi="Arial" w:cs="Arial"/>
          <w:sz w:val="22"/>
          <w:szCs w:val="28"/>
        </w:rPr>
      </w:pPr>
    </w:p>
    <w:p w:rsidR="00FE03AA" w:rsidRPr="00553DDB" w:rsidRDefault="00FE03AA" w:rsidP="00FE03AA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FE03AA" w:rsidRPr="00553DDB" w:rsidTr="00083BA6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553DDB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:rsidR="00FE03AA" w:rsidRPr="00553DDB" w:rsidRDefault="00FE03AA" w:rsidP="00FE03AA">
            <w:pPr>
              <w:pStyle w:val="ListParagraph"/>
              <w:numPr>
                <w:ilvl w:val="0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:rsidR="00FE03AA" w:rsidRPr="00553DDB" w:rsidRDefault="00FE03AA" w:rsidP="00FE03AA">
            <w:pPr>
              <w:pStyle w:val="ListParagraph"/>
              <w:numPr>
                <w:ilvl w:val="1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553DDB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:rsidR="00FE03AA" w:rsidRPr="00553DDB" w:rsidRDefault="00FE03AA" w:rsidP="00FE03AA">
            <w:pPr>
              <w:pStyle w:val="ListParagraph"/>
              <w:numPr>
                <w:ilvl w:val="0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:rsidR="00FE03AA" w:rsidRPr="00553DDB" w:rsidRDefault="00FE03AA" w:rsidP="00FE03AA">
            <w:pPr>
              <w:pStyle w:val="ListParagraph"/>
              <w:numPr>
                <w:ilvl w:val="0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:rsidR="00FE03AA" w:rsidRPr="00553DDB" w:rsidRDefault="00FE03AA" w:rsidP="00FE03AA">
            <w:pPr>
              <w:pStyle w:val="ListParagraph"/>
              <w:numPr>
                <w:ilvl w:val="1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:rsidR="00FE03AA" w:rsidRPr="00553DDB" w:rsidRDefault="00FE03AA" w:rsidP="00FE03AA">
            <w:pPr>
              <w:pStyle w:val="ListParagraph"/>
              <w:numPr>
                <w:ilvl w:val="0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:rsidR="00FE03AA" w:rsidRPr="00553DDB" w:rsidRDefault="00FE03AA" w:rsidP="00FE03AA">
            <w:pPr>
              <w:pStyle w:val="ListParagraph"/>
              <w:numPr>
                <w:ilvl w:val="1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:rsidR="00FE03AA" w:rsidRPr="00553DDB" w:rsidRDefault="00FE03AA" w:rsidP="00FE03AA">
            <w:pPr>
              <w:pStyle w:val="ListParagraph"/>
              <w:numPr>
                <w:ilvl w:val="1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bookmarkStart w:id="1" w:name="_Ref396827952"/>
            <w:r w:rsidRPr="00553DDB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E03AA" w:rsidRPr="00553DDB" w:rsidRDefault="007D44B2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835751495" w:edGrp="everyone"/>
            <w:r>
              <w:rPr>
                <w:rFonts w:ascii="Arial" w:hAnsi="Arial" w:cs="Arial"/>
                <w:sz w:val="22"/>
                <w:szCs w:val="22"/>
              </w:rPr>
              <w:t>Sarah Durrant</w:t>
            </w:r>
            <w:permEnd w:id="1835751495"/>
          </w:p>
        </w:tc>
      </w:tr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622078635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showingPlcHdr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FE03AA" w:rsidRPr="00553DDB" w:rsidRDefault="00FE03AA" w:rsidP="00083BA6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553DDB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204FBB5F" wp14:editId="2DD3FC36">
                      <wp:extent cx="3933825" cy="428625"/>
                      <wp:effectExtent l="0" t="0" r="9525" b="9525"/>
                      <wp:docPr id="7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622078635" w:displacedByCustomXml="prev"/>
      </w:tr>
    </w:tbl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551398318" w:edGrp="everyone"/>
            <w:permEnd w:id="1551398318"/>
          </w:p>
        </w:tc>
      </w:tr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EndPr/>
          <w:sdtContent>
            <w:permStart w:id="514549623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FE03AA" w:rsidRPr="00553DDB" w:rsidRDefault="00FE03AA" w:rsidP="00083BA6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553DDB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387F6F25" wp14:editId="0BD7BBE1">
                      <wp:extent cx="3933825" cy="409575"/>
                      <wp:effectExtent l="0" t="0" r="9525" b="9525"/>
                      <wp:docPr id="9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514549623" w:displacedByCustomXml="next"/>
          </w:sdtContent>
        </w:sdt>
      </w:tr>
    </w:tbl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912749029" w:edGrp="everyone" w:colFirst="1" w:colLast="1"/>
            <w:r w:rsidRPr="00553DDB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58B9A1796C4347E48EBED928786C702F"/>
            </w:placeholder>
            <w:showingPlcHdr/>
            <w:date w:fullDate="2017-04-04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FE03AA" w:rsidRPr="00553DDB" w:rsidRDefault="00FE03AA" w:rsidP="00083BA6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553DDB">
                  <w:rPr>
                    <w:rStyle w:val="PlaceholderText"/>
                    <w:color w:val="auto"/>
                  </w:rPr>
                  <w:t>Click here to enter a date.</w:t>
                </w:r>
              </w:p>
            </w:tc>
          </w:sdtContent>
        </w:sdt>
      </w:tr>
      <w:permEnd w:id="1912749029"/>
    </w:tbl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FE03AA" w:rsidRPr="00553DDB" w:rsidTr="00083BA6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FE03AA" w:rsidRPr="00553DDB" w:rsidTr="00083BA6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24</w:t>
            </w:r>
          </w:p>
        </w:tc>
        <w:tc>
          <w:tcPr>
            <w:tcW w:w="2559" w:type="dxa"/>
            <w:vMerge w:val="restart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448019846" w:edGrp="everyone"/>
            <w:permEnd w:id="1448019846"/>
          </w:p>
        </w:tc>
        <w:tc>
          <w:tcPr>
            <w:tcW w:w="1272" w:type="dxa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FE03AA" w:rsidRPr="00553DDB" w:rsidTr="00083BA6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14904918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2" w:type="dxa"/>
              </w:tcPr>
              <w:p w:rsidR="00FE03AA" w:rsidRPr="00553DDB" w:rsidRDefault="005F203A" w:rsidP="00083BA6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9049182" w:displacedByCustomXml="prev"/>
        <w:permStart w:id="210071885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3" w:type="dxa"/>
              </w:tcPr>
              <w:p w:rsidR="00FE03AA" w:rsidRPr="00553DDB" w:rsidRDefault="00FE03AA" w:rsidP="00083BA6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00718852" w:displacedByCustomXml="prev"/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E03AA" w:rsidRPr="00553DDB" w:rsidTr="00083BA6">
        <w:tc>
          <w:tcPr>
            <w:tcW w:w="9016" w:type="dxa"/>
            <w:shd w:val="clear" w:color="auto" w:fill="D9D9D9" w:themeFill="background1" w:themeFillShade="D9"/>
          </w:tcPr>
          <w:bookmarkEnd w:id="1"/>
          <w:p w:rsidR="00FE03AA" w:rsidRPr="00553DDB" w:rsidRDefault="00FE03AA" w:rsidP="00083BA6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553DDB">
              <w:rPr>
                <w:rFonts w:ascii="Arial" w:hAnsi="Arial" w:cs="Arial"/>
                <w:b/>
                <w:caps/>
                <w:szCs w:val="24"/>
              </w:rPr>
              <w:t>Assessor Comments</w:t>
            </w:r>
          </w:p>
        </w:tc>
      </w:tr>
      <w:tr w:rsidR="00FE03AA" w:rsidRPr="00553DDB" w:rsidTr="00083BA6">
        <w:trPr>
          <w:trHeight w:val="13602"/>
        </w:trPr>
        <w:tc>
          <w:tcPr>
            <w:tcW w:w="9016" w:type="dxa"/>
          </w:tcPr>
          <w:p w:rsidR="00FE03AA" w:rsidRPr="00553DDB" w:rsidRDefault="00FE03AA" w:rsidP="00083BA6">
            <w:pPr>
              <w:rPr>
                <w:rFonts w:ascii="Arial" w:hAnsi="Arial" w:cs="Arial"/>
                <w:szCs w:val="24"/>
              </w:rPr>
            </w:pPr>
            <w:permStart w:id="1634622455" w:edGrp="everyone"/>
            <w:permEnd w:id="1634622455"/>
          </w:p>
        </w:tc>
      </w:tr>
    </w:tbl>
    <w:p w:rsidR="00DC153B" w:rsidRPr="00553DDB" w:rsidRDefault="00DC153B" w:rsidP="00DC153B">
      <w:pPr>
        <w:pStyle w:val="11CSTCPLQuestionBullet"/>
        <w:ind w:left="709" w:hanging="709"/>
      </w:pPr>
      <w:r w:rsidRPr="00553DDB">
        <w:lastRenderedPageBreak/>
        <w:t xml:space="preserve">Match the terms and definitions by </w:t>
      </w:r>
      <w:r w:rsidR="001C038B">
        <w:t xml:space="preserve">writing </w:t>
      </w:r>
      <w:r w:rsidR="001903BE" w:rsidRPr="00553DDB">
        <w:t xml:space="preserve">the </w:t>
      </w:r>
      <w:r w:rsidR="001C038B">
        <w:t xml:space="preserve">appropriate </w:t>
      </w:r>
      <w:r w:rsidR="001903BE" w:rsidRPr="00553DDB">
        <w:t>letter</w:t>
      </w:r>
      <w:r w:rsidR="00344C41">
        <w:t xml:space="preserve"> next to each number</w:t>
      </w:r>
      <w:r w:rsidR="001903BE" w:rsidRPr="00553DDB">
        <w:t xml:space="preserve"> in the centre column</w:t>
      </w:r>
      <w:r w:rsidRPr="00553DDB">
        <w:t>.</w:t>
      </w:r>
      <w:bookmarkEnd w:id="0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4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432"/>
        <w:gridCol w:w="1756"/>
        <w:gridCol w:w="1219"/>
        <w:gridCol w:w="472"/>
        <w:gridCol w:w="3615"/>
        <w:gridCol w:w="609"/>
      </w:tblGrid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44" w:type="pct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Terms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keepNext/>
              <w:ind w:left="993" w:right="82" w:hanging="993"/>
              <w:jc w:val="center"/>
              <w:rPr>
                <w:rFonts w:ascii="Arial" w:hAnsi="Arial" w:cs="Arial"/>
                <w:sz w:val="22"/>
              </w:rPr>
            </w:pPr>
            <w:r w:rsidRPr="00553DDB">
              <w:t>Answers</w:t>
            </w:r>
          </w:p>
        </w:tc>
        <w:tc>
          <w:tcPr>
            <w:tcW w:w="2259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Definition</w:t>
            </w:r>
          </w:p>
        </w:tc>
        <w:permStart w:id="74529203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034871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45292034" w:displacedByCustomXml="prev"/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1</w:t>
            </w:r>
          </w:p>
        </w:tc>
        <w:tc>
          <w:tcPr>
            <w:tcW w:w="1020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PRA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1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386404933" w:edGrp="everyone"/>
            <w:r w:rsidR="00297207">
              <w:rPr>
                <w:rFonts w:ascii="Arial" w:hAnsi="Arial" w:cs="Arial"/>
                <w:sz w:val="22"/>
              </w:rPr>
              <w:t>F</w:t>
            </w:r>
            <w:permEnd w:id="386404933"/>
          </w:p>
        </w:tc>
        <w:tc>
          <w:tcPr>
            <w:tcW w:w="248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A</w:t>
            </w:r>
          </w:p>
        </w:tc>
        <w:tc>
          <w:tcPr>
            <w:tcW w:w="201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Outline the requirements of the work to be undertaken.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2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JSA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2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357716907" w:edGrp="everyone"/>
            <w:r w:rsidR="00297207">
              <w:rPr>
                <w:rFonts w:ascii="Arial" w:hAnsi="Arial" w:cs="Arial"/>
                <w:sz w:val="22"/>
              </w:rPr>
              <w:t>E</w:t>
            </w:r>
            <w:permEnd w:id="357716907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B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Outline what to do in the event of fires and other accidents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3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Plans and specifications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3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1462574827" w:edGrp="everyone"/>
            <w:r w:rsidR="00297207">
              <w:rPr>
                <w:rFonts w:ascii="Arial" w:hAnsi="Arial" w:cs="Arial"/>
                <w:sz w:val="22"/>
              </w:rPr>
              <w:t>A</w:t>
            </w:r>
            <w:permEnd w:id="1462574827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C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3" w:right="82" w:hanging="13"/>
              <w:jc w:val="center"/>
            </w:pPr>
            <w:r w:rsidRPr="00553DDB">
              <w:t>Contains important information about hazardous materials or chemicals.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4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Manufacturer specifications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4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1097411728" w:edGrp="everyone"/>
            <w:r w:rsidR="00297207">
              <w:rPr>
                <w:rFonts w:ascii="Arial" w:hAnsi="Arial" w:cs="Arial"/>
                <w:sz w:val="22"/>
              </w:rPr>
              <w:t>D</w:t>
            </w:r>
            <w:permEnd w:id="1097411728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D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Outlines how tools and equipment should be used (e.g. lubricant levels, maintenance requirements).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5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SDS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5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1548361661" w:edGrp="everyone"/>
            <w:r w:rsidR="00297207">
              <w:rPr>
                <w:rFonts w:ascii="Arial" w:hAnsi="Arial" w:cs="Arial"/>
                <w:sz w:val="22"/>
              </w:rPr>
              <w:t>C</w:t>
            </w:r>
            <w:permEnd w:id="1548361661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E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Identifies hazards and potential hazards that may be encountered while working.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6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Emergency procedures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6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1504533398" w:edGrp="everyone"/>
            <w:r w:rsidR="00297207">
              <w:rPr>
                <w:rFonts w:ascii="Arial" w:hAnsi="Arial" w:cs="Arial"/>
                <w:sz w:val="22"/>
              </w:rPr>
              <w:t>B</w:t>
            </w:r>
            <w:permEnd w:id="1504533398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F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A personal assessment of risk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ind w:right="-24"/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  <w:rPr>
          <w:rFonts w:cs="Arial"/>
          <w:sz w:val="22"/>
          <w:szCs w:val="22"/>
        </w:rPr>
      </w:pPr>
      <w:bookmarkStart w:id="2" w:name="_Ref424210309"/>
      <w:bookmarkStart w:id="3" w:name="_Ref412796746"/>
      <w:r w:rsidRPr="00553DDB">
        <w:t>For each of the hazards identified below, describe the injuries/damage they may cause (i.e. to fellow workers, other people and/or animals) and suggest a suitable control measure.</w:t>
      </w:r>
      <w:bookmarkEnd w:id="2"/>
      <w:r w:rsidRPr="00553DDB">
        <w:br/>
      </w:r>
      <w:bookmarkEnd w:id="3"/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1459"/>
        <w:gridCol w:w="2971"/>
        <w:gridCol w:w="3037"/>
        <w:gridCol w:w="609"/>
      </w:tblGrid>
      <w:tr w:rsidR="005F203A" w:rsidRPr="00553DDB" w:rsidTr="005F203A"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69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Hazard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right="82"/>
              <w:jc w:val="center"/>
            </w:pPr>
            <w:r w:rsidRPr="00553DDB">
              <w:t>Injuries or damage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right="82"/>
              <w:jc w:val="center"/>
            </w:pPr>
            <w:r w:rsidRPr="00553DDB">
              <w:t>Control measure</w:t>
            </w:r>
          </w:p>
        </w:tc>
        <w:permStart w:id="127855963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2889125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78559631" w:displacedByCustomXml="prev"/>
      </w:tr>
      <w:tr w:rsidR="000F0501" w:rsidRPr="00553DDB" w:rsidTr="005F203A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F0501" w:rsidRPr="00553DDB" w:rsidRDefault="000F0501" w:rsidP="000F0501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501" w:rsidRPr="00553DDB" w:rsidRDefault="000F0501" w:rsidP="000F0501">
            <w:pPr>
              <w:ind w:right="82"/>
              <w:jc w:val="center"/>
            </w:pPr>
            <w:r w:rsidRPr="00553DDB">
              <w:t>Hazardous chemical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F0501" w:rsidRPr="00553DDB" w:rsidRDefault="00A218CC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676282735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Respiratory damage, skin rashes and chemical burns</w:t>
            </w:r>
            <w:permEnd w:id="1676282735"/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F0501" w:rsidRPr="00553DDB" w:rsidRDefault="00A9241E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889344049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Handle chemicals as per SDS guidelines, use PPE and store chemicals in a safe location</w:t>
            </w:r>
            <w:permEnd w:id="88934404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F0501" w:rsidRPr="00553DDB" w:rsidRDefault="000F0501" w:rsidP="000F0501">
            <w:pPr>
              <w:ind w:left="993" w:hanging="993"/>
            </w:pPr>
          </w:p>
        </w:tc>
      </w:tr>
      <w:tr w:rsidR="000F0501" w:rsidRPr="00553DDB" w:rsidTr="005F203A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F0501" w:rsidRPr="00553DDB" w:rsidRDefault="000F0501" w:rsidP="000F0501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F0501" w:rsidRPr="00553DDB" w:rsidRDefault="000F0501" w:rsidP="000F0501">
            <w:pPr>
              <w:ind w:right="82"/>
              <w:jc w:val="center"/>
            </w:pPr>
            <w:r w:rsidRPr="00553DDB">
              <w:t>Noise</w:t>
            </w:r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F0501" w:rsidRPr="00553DDB" w:rsidRDefault="00A218CC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203786305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Hearing damage, headaches and fatigue</w:t>
            </w:r>
            <w:permEnd w:id="1203786305"/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F0501" w:rsidRPr="00553DDB" w:rsidRDefault="00A218CC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2044874823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Ensure adequate PPE is used </w:t>
            </w:r>
            <w:r w:rsidR="00CA0CEF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or illuminate the object making the noise if possible</w:t>
            </w:r>
            <w:permEnd w:id="204487482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F0501" w:rsidRPr="00553DDB" w:rsidRDefault="000F0501" w:rsidP="000F0501">
            <w:pPr>
              <w:ind w:left="993" w:hanging="993"/>
            </w:pPr>
          </w:p>
        </w:tc>
      </w:tr>
      <w:tr w:rsidR="000F0501" w:rsidRPr="00553DDB" w:rsidTr="005F203A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F0501" w:rsidRPr="00553DDB" w:rsidRDefault="000F0501" w:rsidP="000F0501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F0501" w:rsidRPr="00553DDB" w:rsidRDefault="000F0501" w:rsidP="000F0501">
            <w:pPr>
              <w:ind w:right="82"/>
              <w:jc w:val="center"/>
            </w:pPr>
            <w:r w:rsidRPr="00553DDB">
              <w:t>Manual handling</w:t>
            </w:r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F0501" w:rsidRPr="00553DDB" w:rsidRDefault="00A218CC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554119074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Strains and Sprains</w:t>
            </w:r>
            <w:permEnd w:id="554119074"/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F0501" w:rsidRPr="00553DDB" w:rsidRDefault="00A9241E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589711071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Follow correct manual handling procedures and use equipment to assist where possible</w:t>
            </w:r>
            <w:permEnd w:id="58971107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F0501" w:rsidRPr="00553DDB" w:rsidRDefault="000F0501" w:rsidP="000F0501">
            <w:pPr>
              <w:ind w:left="993" w:hanging="993"/>
            </w:pPr>
          </w:p>
        </w:tc>
      </w:tr>
    </w:tbl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4" w:name="_Ref415045277"/>
      <w:r w:rsidRPr="00553DDB">
        <w:t>Who should you speak to if you find problems (e.g. hazards, accidents and emergencies)?</w:t>
      </w:r>
      <w:bookmarkEnd w:id="4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ED59C9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ED59C9" w:rsidRDefault="00A9241E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1267668848" w:edGrp="everyone"/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A9241E">
              <w:rPr>
                <w:rFonts w:ascii="Arial" w:hAnsi="Arial" w:cs="Arial"/>
                <w:sz w:val="22"/>
                <w:szCs w:val="22"/>
              </w:rPr>
              <w:t>upervisor, site/project manager</w:t>
            </w:r>
            <w:permEnd w:id="1267668848"/>
          </w:p>
        </w:tc>
        <w:permStart w:id="31708371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9389260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17083713" w:displacedByCustomXml="prev"/>
      </w:tr>
    </w:tbl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pStyle w:val="11CSTCPLQuestionBullet"/>
        <w:ind w:left="709" w:hanging="709"/>
        <w:jc w:val="both"/>
      </w:pPr>
      <w:bookmarkStart w:id="5" w:name="_Ref406591713"/>
      <w:r w:rsidRPr="00553DDB">
        <w:t>What should you do if you discover a fault with plant, tools or equipment?</w:t>
      </w:r>
      <w:bookmarkEnd w:id="5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474582" w:rsidRPr="00553DDB" w:rsidTr="000F0501">
        <w:trPr>
          <w:trHeight w:val="739"/>
        </w:trPr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:rsidR="00474582" w:rsidRPr="00553DDB" w:rsidRDefault="00474582" w:rsidP="0047458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5B5" w:rsidRPr="00A9241E" w:rsidRDefault="00F26D1E" w:rsidP="00A9241E">
            <w:pPr>
              <w:rPr>
                <w:rFonts w:ascii="Arial" w:hAnsi="Arial" w:cs="Arial"/>
                <w:sz w:val="22"/>
                <w:szCs w:val="22"/>
              </w:rPr>
            </w:pPr>
            <w:permStart w:id="1690703588" w:edGrp="everyone"/>
            <w:r w:rsidRPr="00A9241E">
              <w:rPr>
                <w:rFonts w:ascii="Arial" w:hAnsi="Arial" w:cs="Arial"/>
                <w:bCs/>
                <w:sz w:val="22"/>
                <w:szCs w:val="22"/>
              </w:rPr>
              <w:t>Stop</w:t>
            </w:r>
            <w:r w:rsidRPr="00A9241E">
              <w:rPr>
                <w:rFonts w:ascii="Arial" w:hAnsi="Arial" w:cs="Arial"/>
                <w:sz w:val="22"/>
                <w:szCs w:val="22"/>
              </w:rPr>
              <w:t xml:space="preserve"> using the equipment </w:t>
            </w:r>
          </w:p>
          <w:p w:rsidR="003835B5" w:rsidRPr="00A9241E" w:rsidRDefault="00F26D1E" w:rsidP="00A9241E">
            <w:pPr>
              <w:rPr>
                <w:rFonts w:ascii="Arial" w:hAnsi="Arial" w:cs="Arial"/>
                <w:sz w:val="22"/>
                <w:szCs w:val="22"/>
              </w:rPr>
            </w:pPr>
            <w:r w:rsidRPr="00A9241E">
              <w:rPr>
                <w:rFonts w:ascii="Arial" w:hAnsi="Arial" w:cs="Arial"/>
                <w:bCs/>
                <w:sz w:val="22"/>
                <w:szCs w:val="22"/>
              </w:rPr>
              <w:t>Tag</w:t>
            </w:r>
            <w:r w:rsidRPr="00A9241E">
              <w:rPr>
                <w:rFonts w:ascii="Arial" w:hAnsi="Arial" w:cs="Arial"/>
                <w:sz w:val="22"/>
                <w:szCs w:val="22"/>
              </w:rPr>
              <w:t xml:space="preserve"> it out of service</w:t>
            </w:r>
          </w:p>
          <w:p w:rsidR="003835B5" w:rsidRPr="00A9241E" w:rsidRDefault="00F26D1E" w:rsidP="00A9241E">
            <w:pPr>
              <w:rPr>
                <w:rFonts w:ascii="Arial" w:hAnsi="Arial" w:cs="Arial"/>
                <w:sz w:val="22"/>
                <w:szCs w:val="22"/>
              </w:rPr>
            </w:pPr>
            <w:r w:rsidRPr="00A9241E">
              <w:rPr>
                <w:rFonts w:ascii="Arial" w:hAnsi="Arial" w:cs="Arial"/>
                <w:bCs/>
                <w:sz w:val="22"/>
                <w:szCs w:val="22"/>
              </w:rPr>
              <w:t>Report</w:t>
            </w:r>
            <w:r w:rsidRPr="00A9241E">
              <w:rPr>
                <w:rFonts w:ascii="Arial" w:hAnsi="Arial" w:cs="Arial"/>
                <w:sz w:val="22"/>
                <w:szCs w:val="22"/>
              </w:rPr>
              <w:t xml:space="preserve"> it to your supervisor</w:t>
            </w:r>
          </w:p>
          <w:p w:rsidR="003835B5" w:rsidRPr="00A9241E" w:rsidRDefault="00F26D1E" w:rsidP="00A9241E">
            <w:pPr>
              <w:rPr>
                <w:rFonts w:ascii="Arial" w:hAnsi="Arial" w:cs="Arial"/>
                <w:sz w:val="22"/>
                <w:szCs w:val="22"/>
              </w:rPr>
            </w:pPr>
            <w:r w:rsidRPr="00A9241E">
              <w:rPr>
                <w:rFonts w:ascii="Arial" w:hAnsi="Arial" w:cs="Arial"/>
                <w:bCs/>
                <w:sz w:val="22"/>
                <w:szCs w:val="22"/>
              </w:rPr>
              <w:t>Record</w:t>
            </w:r>
            <w:r w:rsidRPr="00A9241E">
              <w:rPr>
                <w:rFonts w:ascii="Arial" w:hAnsi="Arial" w:cs="Arial"/>
                <w:sz w:val="22"/>
                <w:szCs w:val="22"/>
              </w:rPr>
              <w:t xml:space="preserve"> the details of the fault </w:t>
            </w:r>
          </w:p>
          <w:permEnd w:id="1690703588"/>
          <w:p w:rsidR="00474582" w:rsidRPr="00553DDB" w:rsidRDefault="00474582" w:rsidP="00474582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</w:tc>
        <w:permStart w:id="213413112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949770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474582" w:rsidRPr="00553DDB" w:rsidRDefault="005F203A" w:rsidP="00474582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34131128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/>
    <w:p w:rsidR="00DC153B" w:rsidRPr="00553DDB" w:rsidRDefault="00DC153B" w:rsidP="00DC153B">
      <w:pPr>
        <w:pStyle w:val="11CSTCPLQuestionBullet"/>
        <w:ind w:left="709" w:hanging="709"/>
      </w:pPr>
      <w:bookmarkStart w:id="6" w:name="_Ref424211517"/>
      <w:r w:rsidRPr="00553DDB">
        <w:t>Which legislation relates to safety in the workplace? Tick your response.</w:t>
      </w:r>
      <w:bookmarkEnd w:id="6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F203A" w:rsidRPr="00553DDB" w:rsidTr="007B7982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125817683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7983494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58176834" w:displacedByCustomXml="prev"/>
      </w:tr>
      <w:tr w:rsidR="00137D67" w:rsidRPr="00553DDB" w:rsidTr="007B7982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1599297837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8599300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37D67" w:rsidRPr="00553DDB" w:rsidRDefault="00AF39CA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1599297837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A871AD">
            <w:pPr>
              <w:jc w:val="center"/>
            </w:pPr>
            <w:r w:rsidRPr="00553DDB">
              <w:rPr>
                <w:i/>
              </w:rPr>
              <w:t>Occupational Health and Safety Act 2015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  <w:tr w:rsidR="00137D67" w:rsidRPr="00553DDB" w:rsidTr="007B7982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2098945143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84767114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37D67" w:rsidRPr="00553DDB" w:rsidRDefault="00AF39CA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209894514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A871AD">
            <w:pPr>
              <w:jc w:val="center"/>
            </w:pPr>
            <w:r w:rsidRPr="00553DDB">
              <w:rPr>
                <w:i/>
              </w:rPr>
              <w:t>Work Health and Safety Act 2011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  <w:tr w:rsidR="00137D67" w:rsidRPr="00553DDB" w:rsidTr="007B7982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543428419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19135399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37D67" w:rsidRPr="00553DDB" w:rsidRDefault="00137D67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54342841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A871AD">
            <w:pPr>
              <w:jc w:val="center"/>
            </w:pPr>
            <w:r w:rsidRPr="00553DDB">
              <w:rPr>
                <w:i/>
              </w:rPr>
              <w:t>Safety Act 1900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  <w:tr w:rsidR="00137D67" w:rsidRPr="00553DDB" w:rsidTr="007B7982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207250081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6545678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37D67" w:rsidRPr="00553DDB" w:rsidRDefault="00AF39CA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20725008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A871AD">
            <w:pPr>
              <w:jc w:val="center"/>
            </w:pPr>
            <w:r w:rsidRPr="00553DDB">
              <w:rPr>
                <w:i/>
              </w:rPr>
              <w:t>Safety and Health Act 2011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7" w:name="_Ref424211632"/>
      <w:r w:rsidRPr="00553DDB">
        <w:t>True or False (Tick your response): Employers are required by legislation to implement safety measures which are reasonably practicable.</w:t>
      </w:r>
      <w:bookmarkEnd w:id="7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137D67" w:rsidRPr="00553DDB" w:rsidTr="00137D67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137D67" w:rsidRPr="00553DDB" w:rsidRDefault="00137D67" w:rsidP="00137D67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409095573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21277274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137D67" w:rsidRPr="00553DDB" w:rsidRDefault="00AF39CA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1409095573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137D67">
            <w:pPr>
              <w:ind w:left="993" w:hanging="993"/>
              <w:jc w:val="center"/>
            </w:pPr>
            <w:r w:rsidRPr="00553DDB">
              <w:t>True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03837744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634536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137D67" w:rsidRPr="00553DDB" w:rsidRDefault="00137D67" w:rsidP="00137D67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38377448" w:displacedByCustomXml="prev"/>
      </w:tr>
      <w:tr w:rsidR="00137D67" w:rsidRPr="00553DDB" w:rsidTr="00137D67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2036673344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12674683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137D67" w:rsidRPr="00553DDB" w:rsidRDefault="00137D67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2036673344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137D67">
            <w:pPr>
              <w:ind w:left="993" w:hanging="993"/>
              <w:jc w:val="center"/>
            </w:pPr>
            <w:r w:rsidRPr="00553DDB">
              <w:t>False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8" w:name="_Ref424211634"/>
      <w:r w:rsidRPr="00553DDB">
        <w:lastRenderedPageBreak/>
        <w:t>True or False (Tick your response): Workers are required by legislation to follow reasonable employer directives (e.g. to undertake first aid and/or fire safety training).</w:t>
      </w:r>
      <w:bookmarkEnd w:id="8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137D67" w:rsidRPr="00553DDB" w:rsidTr="00137D67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137D67" w:rsidRPr="00553DDB" w:rsidRDefault="00137D67" w:rsidP="00137D67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2125998569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85776921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137D67" w:rsidRPr="00553DDB" w:rsidRDefault="00AF39CA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2125998569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137D67">
            <w:pPr>
              <w:ind w:left="993" w:hanging="993"/>
              <w:jc w:val="center"/>
            </w:pPr>
            <w:r w:rsidRPr="00553DDB">
              <w:t>True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32415909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282712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137D67" w:rsidRPr="00553DDB" w:rsidRDefault="00137D67" w:rsidP="00137D67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24159091" w:displacedByCustomXml="prev"/>
      </w:tr>
      <w:tr w:rsidR="00137D67" w:rsidRPr="00553DDB" w:rsidTr="00137D67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1159295665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4129036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137D67" w:rsidRPr="00553DDB" w:rsidRDefault="00137D67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1159295665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137D67">
            <w:pPr>
              <w:ind w:left="993" w:hanging="993"/>
              <w:jc w:val="center"/>
            </w:pPr>
            <w:r w:rsidRPr="00553DDB">
              <w:t>False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441559" w:rsidRPr="00553DDB" w:rsidRDefault="00441559">
      <w:pPr>
        <w:jc w:val="left"/>
        <w:rPr>
          <w:rFonts w:ascii="Arial" w:hAnsi="Arial"/>
          <w:b/>
        </w:rPr>
      </w:pPr>
      <w:r w:rsidRPr="00553DDB">
        <w:rPr>
          <w:rFonts w:ascii="Arial" w:hAnsi="Arial"/>
          <w:b/>
        </w:rPr>
        <w:br w:type="page"/>
      </w:r>
    </w:p>
    <w:p w:rsidR="00DC153B" w:rsidRPr="00553DDB" w:rsidRDefault="00DC153B" w:rsidP="00DC153B">
      <w:pPr>
        <w:pStyle w:val="11CSTCPLQuestionBullet"/>
        <w:ind w:left="709" w:hanging="709"/>
      </w:pPr>
      <w:bookmarkStart w:id="9" w:name="_Ref424213216"/>
      <w:r w:rsidRPr="00553DDB">
        <w:lastRenderedPageBreak/>
        <w:t>The following symbols appear under the heading ‘Required PPE’ on an SDS. What do the symbols represent?</w:t>
      </w:r>
      <w:bookmarkEnd w:id="9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5F203A" w:rsidRPr="00553DDB" w:rsidTr="007B7982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Symbol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Meaning</w:t>
            </w:r>
          </w:p>
        </w:tc>
        <w:permStart w:id="214469511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703001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44695119" w:displacedByCustomXml="prev"/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5995B1AC" wp14:editId="5ECE03BA">
                  <wp:extent cx="781200" cy="720000"/>
                  <wp:effectExtent l="0" t="0" r="0" b="4445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r="77897"/>
                          <a:stretch/>
                        </pic:blipFill>
                        <pic:spPr bwMode="auto">
                          <a:xfrm>
                            <a:off x="0" y="0"/>
                            <a:ext cx="7812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F203A" w:rsidRPr="00ED59C9" w:rsidRDefault="00AF39CA" w:rsidP="005F203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369310430" w:edGrp="everyone"/>
            <w:r>
              <w:rPr>
                <w:rFonts w:ascii="Arial" w:hAnsi="Arial" w:cs="Arial"/>
                <w:sz w:val="22"/>
                <w:szCs w:val="22"/>
              </w:rPr>
              <w:t>Protective clothing</w:t>
            </w:r>
            <w:permEnd w:id="36931043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2071D428" wp14:editId="49E4D75A">
                  <wp:extent cx="770400" cy="720000"/>
                  <wp:effectExtent l="0" t="0" r="0" b="4445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l="26091" r="52138"/>
                          <a:stretch/>
                        </pic:blipFill>
                        <pic:spPr bwMode="auto">
                          <a:xfrm>
                            <a:off x="0" y="0"/>
                            <a:ext cx="7704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ED59C9" w:rsidRDefault="00AF39CA" w:rsidP="005F203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475613445" w:edGrp="everyone"/>
            <w:r>
              <w:rPr>
                <w:rFonts w:ascii="Arial" w:hAnsi="Arial" w:cs="Arial"/>
                <w:sz w:val="22"/>
                <w:szCs w:val="22"/>
              </w:rPr>
              <w:t>Gloves</w:t>
            </w:r>
            <w:permEnd w:id="147561344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6B2662D9" wp14:editId="3AAAFFCA">
                  <wp:extent cx="774000" cy="720000"/>
                  <wp:effectExtent l="0" t="0" r="7620" b="4445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l="52016" r="26048"/>
                          <a:stretch/>
                        </pic:blipFill>
                        <pic:spPr bwMode="auto">
                          <a:xfrm>
                            <a:off x="0" y="0"/>
                            <a:ext cx="7740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ED59C9" w:rsidRDefault="00AF39CA" w:rsidP="005F203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414743567" w:edGrp="everyone"/>
            <w:r>
              <w:rPr>
                <w:rFonts w:ascii="Arial" w:hAnsi="Arial" w:cs="Arial"/>
                <w:sz w:val="22"/>
                <w:szCs w:val="22"/>
              </w:rPr>
              <w:t>Eye Protection i.e safety glasses</w:t>
            </w:r>
            <w:permEnd w:id="41474356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4D23C405" wp14:editId="7023D346">
                  <wp:extent cx="784800" cy="720000"/>
                  <wp:effectExtent l="0" t="0" r="0" b="4445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l="77775"/>
                          <a:stretch/>
                        </pic:blipFill>
                        <pic:spPr bwMode="auto">
                          <a:xfrm>
                            <a:off x="0" y="0"/>
                            <a:ext cx="7848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ED59C9" w:rsidRDefault="00AF39CA" w:rsidP="005F203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707803850" w:edGrp="everyone"/>
            <w:r>
              <w:rPr>
                <w:rFonts w:ascii="Arial" w:hAnsi="Arial" w:cs="Arial"/>
                <w:sz w:val="22"/>
                <w:szCs w:val="22"/>
              </w:rPr>
              <w:t>Respiratory Mask</w:t>
            </w:r>
            <w:permEnd w:id="170780385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0" w:name="_Ref408209094"/>
      <w:r w:rsidRPr="00553DDB">
        <w:t>Describe the meaning and use of the signs displayed below.</w:t>
      </w:r>
      <w:bookmarkEnd w:id="10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8"/>
        <w:gridCol w:w="2720"/>
        <w:gridCol w:w="4650"/>
        <w:gridCol w:w="609"/>
      </w:tblGrid>
      <w:tr w:rsidR="005F203A" w:rsidRPr="00553DDB" w:rsidTr="005F203A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9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Sign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Meaning</w:t>
            </w:r>
          </w:p>
        </w:tc>
        <w:permStart w:id="30232082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7132604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02320827" w:displacedByCustomXml="prev"/>
      </w:tr>
      <w:tr w:rsidR="005F203A" w:rsidRPr="00553DDB" w:rsidTr="005F203A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  <w:bookmarkStart w:id="11" w:name="_GoBack"/>
            <w:bookmarkEnd w:id="11"/>
          </w:p>
        </w:tc>
        <w:tc>
          <w:tcPr>
            <w:tcW w:w="1497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hanging="993"/>
              <w:jc w:val="center"/>
            </w:pPr>
            <w:r w:rsidRPr="00553DDB">
              <w:rPr>
                <w:rFonts w:ascii="Arial" w:hAnsi="Arial" w:cs="Arial"/>
                <w:noProof/>
                <w:sz w:val="22"/>
                <w:szCs w:val="22"/>
                <w:lang w:eastAsia="en-AU"/>
              </w:rPr>
              <w:drawing>
                <wp:anchor distT="0" distB="0" distL="114300" distR="114300" simplePos="0" relativeHeight="251676672" behindDoc="1" locked="0" layoutInCell="1" allowOverlap="1" wp14:anchorId="1ECA394C" wp14:editId="4F04E39D">
                  <wp:simplePos x="0" y="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790575" cy="790575"/>
                  <wp:effectExtent l="0" t="0" r="9525" b="9525"/>
                  <wp:wrapSquare wrapText="bothSides"/>
                  <wp:docPr id="32" name="Picture 84" descr="First ai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" descr="First ai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790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F203A" w:rsidRPr="00ED59C9" w:rsidRDefault="00AF39CA" w:rsidP="005F203A">
            <w:pPr>
              <w:rPr>
                <w:rFonts w:ascii="Arial" w:hAnsi="Arial" w:cs="Arial"/>
                <w:sz w:val="22"/>
              </w:rPr>
            </w:pPr>
            <w:permStart w:id="544108245" w:edGrp="everyone"/>
            <w:r>
              <w:rPr>
                <w:rFonts w:ascii="Arial" w:hAnsi="Arial" w:cs="Arial"/>
                <w:sz w:val="22"/>
              </w:rPr>
              <w:t xml:space="preserve">Location of First Aid </w:t>
            </w:r>
            <w:r w:rsidR="007D5E03">
              <w:rPr>
                <w:rFonts w:ascii="Arial" w:hAnsi="Arial" w:cs="Arial"/>
                <w:sz w:val="22"/>
              </w:rPr>
              <w:t>Kit</w:t>
            </w:r>
            <w:permEnd w:id="544108245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F203A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hanging="993"/>
              <w:jc w:val="center"/>
            </w:pPr>
            <w:r w:rsidRPr="00553DDB">
              <w:rPr>
                <w:noProof/>
                <w:lang w:eastAsia="en-AU"/>
              </w:rPr>
              <w:drawing>
                <wp:inline distT="0" distB="0" distL="0" distR="0" wp14:anchorId="099CD10F" wp14:editId="600CE9D0">
                  <wp:extent cx="1054800" cy="792000"/>
                  <wp:effectExtent l="0" t="0" r="0" b="8255"/>
                  <wp:docPr id="2" name="Picture 2" descr="Do Not Enter Saftety Sig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o Not Enter Saftety Sig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089" t="8197" r="7089" b="8197"/>
                          <a:stretch/>
                        </pic:blipFill>
                        <pic:spPr bwMode="auto">
                          <a:xfrm>
                            <a:off x="0" y="0"/>
                            <a:ext cx="1054800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9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5E03" w:rsidRPr="007D5E03" w:rsidRDefault="007D5E03" w:rsidP="007D5E03">
            <w:pPr>
              <w:rPr>
                <w:rFonts w:ascii="Arial" w:hAnsi="Arial" w:cs="Arial"/>
                <w:sz w:val="22"/>
              </w:rPr>
            </w:pPr>
            <w:permStart w:id="145445292" w:edGrp="everyone"/>
            <w:r w:rsidRPr="007D5E03">
              <w:rPr>
                <w:rFonts w:ascii="Arial" w:hAnsi="Arial" w:cs="Arial"/>
                <w:sz w:val="22"/>
              </w:rPr>
              <w:t>Warns off unauthorised persons from entering area</w:t>
            </w:r>
          </w:p>
          <w:permEnd w:id="145445292"/>
          <w:p w:rsidR="005F203A" w:rsidRPr="00ED59C9" w:rsidRDefault="005F203A" w:rsidP="005F203A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F203A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r w:rsidRPr="00553DDB">
              <w:rPr>
                <w:rFonts w:ascii="Arial" w:hAnsi="Arial" w:cs="Arial"/>
                <w:noProof/>
                <w:sz w:val="22"/>
                <w:szCs w:val="22"/>
                <w:lang w:eastAsia="en-AU"/>
              </w:rPr>
              <w:drawing>
                <wp:anchor distT="0" distB="0" distL="114300" distR="114300" simplePos="0" relativeHeight="251677696" behindDoc="1" locked="0" layoutInCell="1" allowOverlap="1" wp14:anchorId="6A72C7B2" wp14:editId="5063F086">
                  <wp:simplePos x="1684020" y="2217420"/>
                  <wp:positionH relativeFrom="margin">
                    <wp:posOffset>407035</wp:posOffset>
                  </wp:positionH>
                  <wp:positionV relativeFrom="margin">
                    <wp:posOffset>28575</wp:posOffset>
                  </wp:positionV>
                  <wp:extent cx="836295" cy="836295"/>
                  <wp:effectExtent l="0" t="0" r="1905" b="1905"/>
                  <wp:wrapSquare wrapText="bothSides"/>
                  <wp:docPr id="38" name="Picture 38" descr="https://encrypted-tbn3.gstatic.com/images?q=tbn:ANd9GcRfZQGVU3BvP46nBERPIeqexiKuKX8OHW4dEmTYE6j-oAKUgPPkHw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encrypted-tbn3.gstatic.com/images?q=tbn:ANd9GcRfZQGVU3BvP46nBERPIeqexiKuKX8OHW4dEmTYE6j-oAKUgPPkHw">
                            <a:hlinkClick r:id="rId1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6295" cy="836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9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F203A" w:rsidRPr="00ED59C9" w:rsidRDefault="00AF39CA" w:rsidP="005F203A">
            <w:pPr>
              <w:rPr>
                <w:rFonts w:ascii="Arial" w:hAnsi="Arial" w:cs="Arial"/>
                <w:sz w:val="22"/>
              </w:rPr>
            </w:pPr>
            <w:permStart w:id="1194468919" w:edGrp="everyone"/>
            <w:r>
              <w:rPr>
                <w:rFonts w:ascii="Arial" w:hAnsi="Arial" w:cs="Arial"/>
                <w:sz w:val="22"/>
              </w:rPr>
              <w:t xml:space="preserve">Location of a Fire </w:t>
            </w:r>
            <w:r w:rsidR="007D5E03">
              <w:rPr>
                <w:rFonts w:ascii="Arial" w:hAnsi="Arial" w:cs="Arial"/>
                <w:sz w:val="22"/>
              </w:rPr>
              <w:t>Fighting Facilities</w:t>
            </w:r>
            <w:r>
              <w:rPr>
                <w:rFonts w:ascii="Arial" w:hAnsi="Arial" w:cs="Arial"/>
                <w:sz w:val="22"/>
              </w:rPr>
              <w:t xml:space="preserve"> </w:t>
            </w:r>
            <w:permEnd w:id="1194468919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ind w:right="-24"/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r w:rsidRPr="00553DDB">
        <w:br w:type="page"/>
      </w:r>
    </w:p>
    <w:p w:rsidR="00DC153B" w:rsidRPr="00553DDB" w:rsidRDefault="00DC153B" w:rsidP="00DC153B">
      <w:pPr>
        <w:rPr>
          <w:rFonts w:ascii="Arial" w:hAnsi="Arial"/>
          <w:b/>
          <w:i/>
        </w:rPr>
      </w:pPr>
      <w:r w:rsidRPr="00553DDB">
        <w:rPr>
          <w:rFonts w:ascii="Arial" w:hAnsi="Arial"/>
          <w:b/>
          <w:i/>
        </w:rPr>
        <w:lastRenderedPageBreak/>
        <w:t xml:space="preserve">Refer to the Risk Matrix below when responding to </w:t>
      </w:r>
      <w:r w:rsidRPr="00553DDB">
        <w:rPr>
          <w:rFonts w:ascii="Arial" w:hAnsi="Arial"/>
          <w:b/>
          <w:i/>
        </w:rPr>
        <w:fldChar w:fldCharType="begin"/>
      </w:r>
      <w:r w:rsidRPr="00553DDB">
        <w:rPr>
          <w:rFonts w:ascii="Arial" w:hAnsi="Arial"/>
          <w:b/>
          <w:i/>
        </w:rPr>
        <w:instrText xml:space="preserve"> REF _Ref408921283 \r \h </w:instrText>
      </w:r>
      <w:r w:rsidR="00553DDB" w:rsidRPr="00553DDB">
        <w:rPr>
          <w:rFonts w:ascii="Arial" w:hAnsi="Arial"/>
          <w:b/>
          <w:i/>
        </w:rPr>
        <w:instrText xml:space="preserve"> \* MERGEFORMAT </w:instrText>
      </w:r>
      <w:r w:rsidRPr="00553DDB">
        <w:rPr>
          <w:rFonts w:ascii="Arial" w:hAnsi="Arial"/>
          <w:b/>
          <w:i/>
        </w:rPr>
      </w:r>
      <w:r w:rsidRPr="00553DDB">
        <w:rPr>
          <w:rFonts w:ascii="Arial" w:hAnsi="Arial"/>
          <w:b/>
          <w:i/>
        </w:rPr>
        <w:fldChar w:fldCharType="separate"/>
      </w:r>
      <w:r w:rsidR="00441559" w:rsidRPr="00553DDB">
        <w:rPr>
          <w:rFonts w:ascii="Arial" w:hAnsi="Arial"/>
          <w:b/>
          <w:i/>
        </w:rPr>
        <w:t xml:space="preserve">Q10. </w:t>
      </w:r>
      <w:r w:rsidRPr="00553DDB">
        <w:rPr>
          <w:rFonts w:ascii="Arial" w:hAnsi="Arial"/>
          <w:b/>
          <w:i/>
        </w:rPr>
        <w:fldChar w:fldCharType="end"/>
      </w:r>
      <w:r w:rsidRPr="00553DDB">
        <w:rPr>
          <w:rFonts w:ascii="Arial" w:hAnsi="Arial"/>
          <w:b/>
          <w:i/>
        </w:rPr>
        <w:t xml:space="preserve">to </w:t>
      </w:r>
      <w:r w:rsidRPr="00553DDB">
        <w:rPr>
          <w:rFonts w:ascii="Arial" w:hAnsi="Arial"/>
          <w:b/>
          <w:i/>
        </w:rPr>
        <w:fldChar w:fldCharType="begin"/>
      </w:r>
      <w:r w:rsidRPr="00553DDB">
        <w:rPr>
          <w:rFonts w:ascii="Arial" w:hAnsi="Arial"/>
          <w:b/>
          <w:i/>
        </w:rPr>
        <w:instrText xml:space="preserve"> REF _Ref408921287 \r \h </w:instrText>
      </w:r>
      <w:r w:rsidR="00553DDB" w:rsidRPr="00553DDB">
        <w:rPr>
          <w:rFonts w:ascii="Arial" w:hAnsi="Arial"/>
          <w:b/>
          <w:i/>
        </w:rPr>
        <w:instrText xml:space="preserve"> \* MERGEFORMAT </w:instrText>
      </w:r>
      <w:r w:rsidRPr="00553DDB">
        <w:rPr>
          <w:rFonts w:ascii="Arial" w:hAnsi="Arial"/>
          <w:b/>
          <w:i/>
        </w:rPr>
      </w:r>
      <w:r w:rsidRPr="00553DDB">
        <w:rPr>
          <w:rFonts w:ascii="Arial" w:hAnsi="Arial"/>
          <w:b/>
          <w:i/>
        </w:rPr>
        <w:fldChar w:fldCharType="separate"/>
      </w:r>
      <w:r w:rsidR="00441559" w:rsidRPr="00553DDB">
        <w:rPr>
          <w:rFonts w:ascii="Arial" w:hAnsi="Arial"/>
          <w:b/>
          <w:i/>
        </w:rPr>
        <w:t xml:space="preserve">Q12. </w:t>
      </w:r>
      <w:r w:rsidRPr="00553DDB">
        <w:rPr>
          <w:rFonts w:ascii="Arial" w:hAnsi="Arial"/>
          <w:b/>
          <w:i/>
        </w:rPr>
        <w:fldChar w:fldCharType="end"/>
      </w:r>
    </w:p>
    <w:p w:rsidR="00DC153B" w:rsidRPr="00553DDB" w:rsidRDefault="00DC153B" w:rsidP="00DC153B"/>
    <w:tbl>
      <w:tblPr>
        <w:tblW w:w="900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630"/>
        <w:gridCol w:w="1474"/>
        <w:gridCol w:w="1474"/>
        <w:gridCol w:w="1474"/>
        <w:gridCol w:w="1474"/>
        <w:gridCol w:w="1474"/>
      </w:tblGrid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Matrix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A:</w:t>
            </w:r>
          </w:p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Death or permanent disability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B:</w:t>
            </w:r>
          </w:p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Serious injury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C:</w:t>
            </w:r>
          </w:p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Lost time injury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D:</w:t>
            </w:r>
          </w:p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Casualty Treatment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E:</w:t>
            </w:r>
          </w:p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First Aid</w:t>
            </w:r>
          </w:p>
        </w:tc>
      </w:tr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1: Very 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</w:tr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2: 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</w:tr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3: Possible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4: Unlikely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5: Very Unlikely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</w:tbl>
    <w:p w:rsidR="00DC153B" w:rsidRPr="00553DDB" w:rsidRDefault="00DC153B" w:rsidP="00DC153B">
      <w:pPr>
        <w:rPr>
          <w:sz w:val="20"/>
        </w:rPr>
      </w:pPr>
    </w:p>
    <w:tbl>
      <w:tblPr>
        <w:tblW w:w="89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249"/>
        <w:gridCol w:w="2249"/>
        <w:gridCol w:w="2249"/>
        <w:gridCol w:w="2249"/>
      </w:tblGrid>
      <w:tr w:rsidR="00DC153B" w:rsidRPr="00553DDB" w:rsidTr="007B7982">
        <w:trPr>
          <w:trHeight w:val="28"/>
        </w:trPr>
        <w:tc>
          <w:tcPr>
            <w:tcW w:w="2249" w:type="dxa"/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E: Extreme</w:t>
            </w:r>
          </w:p>
        </w:tc>
        <w:tc>
          <w:tcPr>
            <w:tcW w:w="2249" w:type="dxa"/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H: High</w:t>
            </w:r>
          </w:p>
        </w:tc>
        <w:tc>
          <w:tcPr>
            <w:tcW w:w="2249" w:type="dxa"/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M: Medium</w:t>
            </w:r>
          </w:p>
        </w:tc>
        <w:tc>
          <w:tcPr>
            <w:tcW w:w="2249" w:type="dxa"/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L: Low</w:t>
            </w:r>
          </w:p>
        </w:tc>
      </w:tr>
    </w:tbl>
    <w:p w:rsidR="00DC153B" w:rsidRPr="00553DDB" w:rsidRDefault="00DC153B" w:rsidP="00DC153B">
      <w:pPr>
        <w:rPr>
          <w:sz w:val="20"/>
        </w:rPr>
      </w:pPr>
    </w:p>
    <w:p w:rsidR="00DC153B" w:rsidRPr="00553DDB" w:rsidRDefault="00DC153B" w:rsidP="00DC153B">
      <w:pPr>
        <w:jc w:val="left"/>
        <w:rPr>
          <w:sz w:val="20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2" w:name="_Ref408921283"/>
      <w:r w:rsidRPr="00553DDB">
        <w:t>Which rating is designated for the highest risk and which rating is used for the lowest risk?</w:t>
      </w:r>
      <w:bookmarkEnd w:id="12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7B7982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noProof/>
                <w:lang w:eastAsia="en-AU"/>
              </w:rPr>
              <mc:AlternateContent>
                <mc:Choice Requires="wps">
                  <w:drawing>
                    <wp:inline distT="0" distB="0" distL="0" distR="0" wp14:anchorId="287513D4" wp14:editId="2E8665F0">
                      <wp:extent cx="4614530" cy="619125"/>
                      <wp:effectExtent l="0" t="0" r="0" b="9525"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614530" cy="619125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15"/>
                                <a:srcRect/>
                                <a:tile tx="0" ty="0" sx="100000" sy="100000" flip="none" algn="tl"/>
                              </a:blipFill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CA0CEF" w:rsidRPr="006215FC" w:rsidRDefault="00CA0CEF" w:rsidP="00DC153B">
                                  <w:pPr>
                                    <w:pStyle w:val="7BAnswer"/>
                                    <w:rPr>
                                      <w:vanish w:val="0"/>
                                      <w:color w:val="17365D" w:themeColor="text2" w:themeShade="BF"/>
                                    </w:rPr>
                                  </w:pPr>
                                  <w:r w:rsidRPr="00721453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>Highest Risk</w:t>
                                  </w:r>
                                  <w:r w:rsidRPr="006215FC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 xml:space="preserve">: </w:t>
                                  </w:r>
                                  <w:r w:rsidRPr="006215FC">
                                    <w:rPr>
                                      <w:vanish w:val="0"/>
                                    </w:rPr>
                                    <w:t xml:space="preserve"> </w:t>
                                  </w:r>
                                  <w:permStart w:id="1806833814" w:edGrp="everyone"/>
                                  <w:r w:rsidR="00891AC9">
                                    <w:rPr>
                                      <w:vanish w:val="0"/>
                                    </w:rPr>
                                    <w:t>1:A</w:t>
                                  </w:r>
                                  <w:permEnd w:id="1806833814"/>
                                </w:p>
                                <w:p w:rsidR="00CA0CEF" w:rsidRPr="006215FC" w:rsidRDefault="00CA0CEF" w:rsidP="00DC153B">
                                  <w:pPr>
                                    <w:pStyle w:val="7BAnswer"/>
                                    <w:rPr>
                                      <w:vanish w:val="0"/>
                                    </w:rPr>
                                  </w:pPr>
                                  <w:r w:rsidRPr="006215FC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>Lowest Risk:</w:t>
                                  </w:r>
                                  <w:r w:rsidRPr="006215FC">
                                    <w:rPr>
                                      <w:vanish w:val="0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vanish w:val="0"/>
                                    </w:rPr>
                                    <w:t xml:space="preserve"> </w:t>
                                  </w:r>
                                  <w:permStart w:id="1596807679" w:edGrp="everyone"/>
                                  <w:r w:rsidR="00891AC9">
                                    <w:rPr>
                                      <w:vanish w:val="0"/>
                                    </w:rPr>
                                    <w:t>5:E</w:t>
                                  </w:r>
                                  <w:permEnd w:id="1596807679"/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type w14:anchorId="287513D4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4" o:spid="_x0000_s1026" type="#_x0000_t202" style="width:363.35pt;height:48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CJtff+XY8AAAAAAAAAAADgPmtm3usRAAAAAAAAAAAA3GfNzN96&#10;BAAAAAAAAAAAAPd5zjn1BgAAAAAAAAAAAC70qgcAAAAAAAAAAABwJw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ibX3/lGPAAAAAAAAAAAA4D5r&#10;Zj7rEQAAAAAAAAAAANzHhSgAAAAAAAAAAACJNTO/6hEAAAAAAAAAAADc5znn1BsAAAAAAAAAAAC4&#10;kAtR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mvv/aceAQAAAAAAAAAAwH3WzLzVIwAAAAAAAAAAALjPmpmvegQAAAAAAAAA&#10;AAD3ec459QYAAAAAAAAAAAAu9KoHAAAAAAAAAAAAcCc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Im19/6oRwAAAAAAAAAAAHCfNTM/6xEAAAAA&#10;AAAAAADcZ83Mv3oEAAAAAAAAAAAA93nOOfUGAAAAAAAAAAAALvSqBwAAAAAAAAAAAHAn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Pxn746JKgCi&#10;IAi+T10OZkAPJiDmdECKFWwdMia4bgUrYKoW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Ky990s9AgAAAAAAAAAAgPusmfmuRwAAAAAAAAAA&#10;AHAfF6IAAAAAAAAAAAAk1sx81SMAAAAAAAAAAAC4z+OcU28AAAAAAAAAAADgQi5EAQ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Ky992c9AgAAAAAAAAAAgPusmXmtRwAAAAAAAAAAAHCfNTN/9QgAAAAAAAAAAADu8zjn1BsAAAAA&#10;AAAAAAC40FM9AAAAAAAAAAAAgDsJ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DotOUTAAAgAElEQVQ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isvfdbPQIAAAAAAAAAAID7rJn5qEcAAAAA&#10;AAAAAABwHxeiAAAAAAAAAAAAJNbMvNcjAAAAAAAAAAAAuM/jnFNvAAAAAAAAAAAA4EIuRAE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isvfdPPQIAAAAAAAAAAID7rJl5rkcAAAAAAAAAAABwnzUzv/UIAAAAAAAAAAAA7vM459Qb&#10;AAAAAAAAAAAAuNBTPQAAAAAAAAAAAIA7Cd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D4Z++OiSoAoiAIvk+d&#10;BXwQ4QQCfBCRcCaQhBRsHDImuG4FK2CqNi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LH23u/1CAAAAAAAAAAAAO6zZuatHgEAAAAAAAAAAMB91sz81SMAAAAAAAAAAAC4z+OcU28A&#10;AAAAAAAAAADgQk/1AAAAAAAAAAAAAO4k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Cx9t7P9QgAAAAAAAAAAADus2bmpx4BAAAAAAAAAADAfVyI&#10;AgAAAAAAAAAAkFgz812PAAAAAAAAAAAA4D6Pc069AQAAAAAAAAAAgAu5EAU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Cx9t5f&#10;9QgAAAAAAAAAAADus2bmpR4BAAAAAAAAAADAfdbM/NYjAAAAAAAAAAAAuM/jnFNvAAAAAAAAAAAA&#10;4EJP9QAAAAAAAAAAAADuJG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sfber/UIAAAAAAAAAAAA7rNm5rMeAQAAAAAAAAAAwH1ciAIAAAAAAAAA&#10;AJBYM/NRjwAAAAAAAAAAAOA+j3NOvQEAAAAAAAAAAIALuRAF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Djn707JooFiKIo+HZrcqLvAynkSCFhTBD9&#10;ACmowcYg4wTTreAKOFUX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sfbe/+sRAAAAAAAAAAAA3GfNzEs9AgAAAAAAAAAA&#10;gPusmfmuRwAAAAAAAAAAAHCfxzmn3gAAAAAAAAAAAMCFnvUAAAAAAAAAAAAA7iR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MZJauAAACAASURBV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LH23u/1CAAAAAAAAAAAAO6zZuatHgEAAAAAAAAAAMB91sz81iMAAAAAAAAAAAC4z+OcU28AAAAA&#10;AAAAAADgQs96AAAAAAAAAAAAAHcS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BYe+9/9QgAAAAAAAAAAADus2bmqx4BAAAAAAAAAADAfVyIAgAA&#10;AAAAAAAAkFgz81mPAAAAAAAAAAAA4D6Pc069AQAAAAAAAAAAgAu5EAU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Cx9t4f9QgA&#10;AAAAAAAAAADus2bmtR4BAAAAAAAAAADAfdbM/NQjAAAAAAAAAAAAuM/jnFNvAAAAAAAAAAAA4ELP&#10;egAAAAAAAAAAAAB3Er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f+zdMVEFQBQEwfepi7CAFEwQgwlyonOA&#10;BHCGk0PGBNetYAVM1QI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GLtvV/rEQAA&#10;AAAAAAAAANxnzcxnPQIAAAAAAAAAAID7uBAFAAAAAAAAAAAgsWbmvR4BAAAAAAAAAADAfR7nnHoD&#10;AAAAAAAAAAAAF3IhC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GLtvX/rEQAAAAAAAAAAANxnzcxzPQIAAAAAAAAAAID7rJn5&#10;qUcAAAAAAAAAAABwn8c5p94AAAAAAAAAAADAhZ7qAQAAAAAAAAAAANxJ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i7b0/6hEAAAAAAAAAAADc&#10;Z83MWz0CAAAAAAAAAACA+6yZ+atHAAAAAAAAAAAAcJ/HOafeAAAAAAAAAAAAwIWe6gEAAAAAAAAA&#10;AADcSc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Yu29X+oRAAAAAAAAAAAA3GfNzHc9AgAAAAAAAAAAgPu4EAUAAAAAAAAAACCxZuarHgEAAAAA&#10;AAAAAMB9HuecegMAAAAAAAAAAAAXciEKAAAAAAAAAABAW6zarwAAIABJREFU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P/s3TGRVUEURdH7fnU0FnCAhXGABDIcTE7U&#10;DsgnGidIwUkjYwe9loIjYFcdAAAAAAAAACAhYAMAAAAAAAAAACAhYAMAAAAAAAAAACAhYAMAAAAA&#10;AAAAACAhYAMAAAAAAAAAACAhYAMAAAAAAAAAACAhYAMAAAAAAAAAACAhYAMAAAAAAAAAACAhYAMA&#10;AAAAAAAAACAhYAMAAAAAAAAAACAhYAMAAAAAAAAAACCx9t67HgEAAAAAAAAAAMB91sx8r0cAAAAA&#10;AAAAAABwnzUzf+sRAAAAAAAAAAAA3Oc559QbAAAAAAAAAAAAuNCrHgAAAAAAAAAAAMCd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1t77vR4B&#10;AAAAAAAAAADAfdbMfNQjAAAAAAAAAAAAuI8LUQAAAAAAAAAAABJrZn7WIwAAAAAAAAAAALjPc86p&#10;NwAAAAAAAAAAAHAhF6I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1t77qx4BAAAAAAAAAADAfdbMvNUjAAAAAAAAAAAAuM+a&#10;mc96BAAAAAAAAAAAAPd5zjn1BgAAAAAAAAAAAC70qgcAAAAAAAAAAABwJw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ibX3/lWPAAAAAAAAAAAA&#10;4D5rZn7UIwAAAAAAAAAAALjPmpl/9QgAAAAAAAAAAADu85xz6g0AAAAAAAAAAABc6FUPAAAAAAAA&#10;AAAA4E4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Jr7/2tHgEAAAAAAAAAAMB91sz8qUcAAAAAAAAAAABwHxeiAAAAAAAAAAAAJNbM/K5HAAAA&#10;AAAAAAAAcJ/nnFNvAAAAAAAAAAAA4EIuRAEAAAAAAAD+s3cHVZUFQRQE6/3TmBkVrHHBGhWtgz0m&#10;xgxOGhm56AgFV0CeKg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mvvvesRAAAAAAAAAAAA3GfNzL96BAAAAAAAAAAAAPdZM/O/HgEAAAAA&#10;AAAAAMB9nnNOvQEAAAAAAAAAAIALveoBAAAAAAAAAAAA3En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I7K9qtAAAgAElEQVT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GLtvd/rEQAAAAAA&#10;AAAAANxnzcxXPQIAAAAAAAAAAID7eCEKAAAAAAAAAABA4jnn1BsAAAAAAAAAAAC4kAt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Nbe+6ceAQAAAAAAAAAAwH3WzLzVIwAAAAAAAAAAALjPmpnvegQAAAAA&#10;AAAAAAD3ec459QYAAAAAAAAAAAAu9KoHAAAAAAAAAAAAcCc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Im19/6sRwAAAAAAAAAAAHCfNTMf9QgA&#10;AAAAAAAAAADus2bmtx4BAAAAAAAAAADAfZ5zTr0BAAAAAAAAAACAC73qAQAAAAAAAAAAANxJ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Pyxd8dEEQBBFAXnrhYVxPjADzECNiEmwQImELfI&#10;eMF2K/gCXs1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Yu29X+sRAAAAAAAAAAAA3GfNzHc9AgAA&#10;AAAAAAAAgPt4IQoAAAAAAAAAAEBizcxnPQIAAAAAAAAAAID7PM459QYAAAAAAAAAAAAu5IUo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ibX3/qpHAAAAAAAAAAAAcJ81M2/1CAAAAAAAAAAAAO6zZuavHgEAAAAAAAAAAMB9Huec&#10;egMAAAAAAAAAAAAXetYDAAAAAAAAAAAAuJO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IS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IS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IS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IS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MTae7/XIwAAAAAAAAAAALjPmpmPegQAAAAAAAAAAAD3&#10;8UIUAAAAAAAAAACAxOOcU28AAAAAAAAAAADgQi6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Fh77996&#10;BAAAAAAAAAAAAPdZM/NSjwAAAAAAAAAAAOA+a2Z+6hEAAAAAAAAAAADc53HOqTcAAAAAAAAAAABw&#10;oWc9AAAAAAAAAAAAgDsJ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" stroked="f" strokeweight=".5pt">
                      <v:fill r:id="rId16" o:title="" recolor="t" rotate="t" type="tile"/>
                      <v:textbox inset="0,0,0,0">
                        <w:txbxContent>
                          <w:p w:rsidR="00CA0CEF" w:rsidRPr="006215FC" w:rsidRDefault="00CA0CEF" w:rsidP="00DC153B">
                            <w:pPr>
                              <w:pStyle w:val="7BAnswer"/>
                              <w:rPr>
                                <w:vanish w:val="0"/>
                                <w:color w:val="17365D" w:themeColor="text2" w:themeShade="BF"/>
                              </w:rPr>
                            </w:pPr>
                            <w:r w:rsidRPr="00721453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>Highest Risk</w:t>
                            </w:r>
                            <w:r w:rsidRPr="006215FC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 xml:space="preserve">: </w:t>
                            </w:r>
                            <w:r w:rsidRPr="006215FC">
                              <w:rPr>
                                <w:vanish w:val="0"/>
                              </w:rPr>
                              <w:t xml:space="preserve"> </w:t>
                            </w:r>
                            <w:permStart w:id="1806833814" w:edGrp="everyone"/>
                            <w:r w:rsidR="00891AC9">
                              <w:rPr>
                                <w:vanish w:val="0"/>
                              </w:rPr>
                              <w:t>1:A</w:t>
                            </w:r>
                            <w:permEnd w:id="1806833814"/>
                          </w:p>
                          <w:p w:rsidR="00CA0CEF" w:rsidRPr="006215FC" w:rsidRDefault="00CA0CEF" w:rsidP="00DC153B">
                            <w:pPr>
                              <w:pStyle w:val="7BAnswer"/>
                              <w:rPr>
                                <w:vanish w:val="0"/>
                              </w:rPr>
                            </w:pPr>
                            <w:r w:rsidRPr="006215FC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>Lowest Risk:</w:t>
                            </w:r>
                            <w:r w:rsidRPr="006215FC">
                              <w:rPr>
                                <w:vanish w:val="0"/>
                              </w:rPr>
                              <w:t xml:space="preserve">  </w:t>
                            </w:r>
                            <w:r>
                              <w:rPr>
                                <w:vanish w:val="0"/>
                              </w:rPr>
                              <w:t xml:space="preserve"> </w:t>
                            </w:r>
                            <w:permStart w:id="1596807679" w:edGrp="everyone"/>
                            <w:r w:rsidR="00891AC9">
                              <w:rPr>
                                <w:vanish w:val="0"/>
                              </w:rPr>
                              <w:t>5:E</w:t>
                            </w:r>
                            <w:permEnd w:id="1596807679"/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permStart w:id="158323767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89774276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5F203A" w:rsidRPr="00553DDB" w:rsidRDefault="006215FC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83237670" w:displacedByCustomXml="prev"/>
      </w:tr>
    </w:tbl>
    <w:p w:rsidR="00DC153B" w:rsidRPr="007F5A6A" w:rsidRDefault="00DC153B" w:rsidP="00DC153B">
      <w:pPr>
        <w:rPr>
          <w:rFonts w:ascii="Arial" w:hAnsi="Arial" w:cs="Arial"/>
          <w:sz w:val="18"/>
          <w:szCs w:val="22"/>
        </w:rPr>
      </w:pPr>
    </w:p>
    <w:p w:rsidR="00DC153B" w:rsidRPr="007F5A6A" w:rsidRDefault="00DC153B" w:rsidP="00DC153B">
      <w:pPr>
        <w:jc w:val="left"/>
        <w:rPr>
          <w:rFonts w:ascii="Arial" w:hAnsi="Arial" w:cs="Arial"/>
          <w:sz w:val="18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3" w:name="_Ref408921265"/>
      <w:r w:rsidRPr="00553DDB">
        <w:t xml:space="preserve">What is the risk rating for the following circumstances: An event which is possible and would require low-level hospital </w:t>
      </w:r>
      <w:bookmarkEnd w:id="13"/>
      <w:r w:rsidR="00ED59C9">
        <w:t>treatment.</w:t>
      </w: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553DDB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553DDB" w:rsidRDefault="00891AC9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637211703" w:edGrp="everyone"/>
            <w:r>
              <w:rPr>
                <w:rFonts w:ascii="Arial" w:hAnsi="Arial" w:cs="Arial"/>
                <w:sz w:val="22"/>
                <w:szCs w:val="22"/>
              </w:rPr>
              <w:t>3:D</w:t>
            </w:r>
            <w:permEnd w:id="637211703"/>
          </w:p>
        </w:tc>
        <w:permStart w:id="23732775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8152184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37327759" w:displacedByCustomXml="prev"/>
      </w:tr>
    </w:tbl>
    <w:p w:rsidR="00DC153B" w:rsidRPr="007F5A6A" w:rsidRDefault="00DC153B" w:rsidP="00DC153B">
      <w:pPr>
        <w:rPr>
          <w:rFonts w:ascii="Arial" w:hAnsi="Arial" w:cs="Arial"/>
          <w:sz w:val="18"/>
          <w:szCs w:val="22"/>
        </w:rPr>
      </w:pPr>
    </w:p>
    <w:p w:rsidR="00DC153B" w:rsidRPr="007F5A6A" w:rsidRDefault="00DC153B" w:rsidP="00DC153B">
      <w:pPr>
        <w:rPr>
          <w:rFonts w:ascii="Arial" w:hAnsi="Arial" w:cs="Arial"/>
          <w:sz w:val="18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4" w:name="_Ref408921287"/>
      <w:bookmarkStart w:id="15" w:name="_Ref412797660"/>
      <w:r w:rsidRPr="00553DDB">
        <w:t>What are the factors that would lead to a risk rating of E: Extreme</w:t>
      </w:r>
      <w:bookmarkEnd w:id="14"/>
      <w:r w:rsidRPr="00553DDB">
        <w:t>?</w:t>
      </w:r>
      <w:bookmarkEnd w:id="15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ED59C9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ED59C9" w:rsidRDefault="00891AC9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1600932193" w:edGrp="everyone"/>
            <w:r>
              <w:rPr>
                <w:rFonts w:ascii="Arial" w:hAnsi="Arial" w:cs="Arial"/>
                <w:sz w:val="22"/>
                <w:szCs w:val="22"/>
              </w:rPr>
              <w:t>A risk that is Very Likely resulting in Serious Injury, Death or Permanent Disability. A risk that is Likely resulting in Death or Permanent Disability</w:t>
            </w:r>
            <w:permEnd w:id="1600932193"/>
          </w:p>
        </w:tc>
        <w:permStart w:id="122172618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5424632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21726186" w:displacedByCustomXml="prev"/>
      </w:tr>
    </w:tbl>
    <w:p w:rsidR="00DC153B" w:rsidRPr="007F5A6A" w:rsidRDefault="00DC153B" w:rsidP="00DC153B">
      <w:pPr>
        <w:rPr>
          <w:rFonts w:ascii="Arial" w:hAnsi="Arial" w:cs="Arial"/>
          <w:sz w:val="18"/>
          <w:szCs w:val="22"/>
        </w:rPr>
      </w:pPr>
    </w:p>
    <w:p w:rsidR="00DC153B" w:rsidRPr="007F5A6A" w:rsidRDefault="00DC153B" w:rsidP="00DC153B">
      <w:pPr>
        <w:ind w:right="-24"/>
        <w:rPr>
          <w:rFonts w:ascii="Arial" w:hAnsi="Arial" w:cs="Arial"/>
          <w:sz w:val="18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6" w:name="_Ref424212548"/>
      <w:r w:rsidRPr="00553DDB">
        <w:t>When should safety checks be undertaken on machinery and equipment? Tick your response.</w:t>
      </w:r>
      <w:bookmarkEnd w:id="16"/>
    </w:p>
    <w:p w:rsidR="00DC153B" w:rsidRPr="00553DDB" w:rsidRDefault="00DC153B" w:rsidP="00DC153B">
      <w:pPr>
        <w:pStyle w:val="11CSTCPLQuestionBullet"/>
        <w:numPr>
          <w:ilvl w:val="0"/>
          <w:numId w:val="0"/>
        </w:numPr>
        <w:ind w:left="360"/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F203A" w:rsidRPr="00553DDB" w:rsidTr="007B7982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161316925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133394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13169259" w:displacedByCustomXml="prev"/>
      </w:tr>
      <w:tr w:rsidR="007F5A6A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F5A6A" w:rsidRPr="00553DDB" w:rsidRDefault="007F5A6A" w:rsidP="007F5A6A">
            <w:pPr>
              <w:ind w:left="993" w:hanging="993"/>
              <w:jc w:val="center"/>
            </w:pPr>
          </w:p>
        </w:tc>
        <w:permStart w:id="982975362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0908131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7F5A6A" w:rsidRPr="00553DDB" w:rsidRDefault="00891AC9" w:rsidP="007F5A6A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982975362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F5A6A" w:rsidRPr="00553DDB" w:rsidRDefault="007F5A6A" w:rsidP="007F5A6A">
            <w:pPr>
              <w:jc w:val="center"/>
            </w:pPr>
            <w:r w:rsidRPr="00553DDB">
              <w:t>Before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F5A6A" w:rsidRPr="00553DDB" w:rsidRDefault="007F5A6A" w:rsidP="007F5A6A">
            <w:pPr>
              <w:ind w:left="993" w:hanging="993"/>
            </w:pPr>
          </w:p>
        </w:tc>
      </w:tr>
      <w:tr w:rsidR="007F5A6A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F5A6A" w:rsidRPr="00553DDB" w:rsidRDefault="007F5A6A" w:rsidP="007F5A6A">
            <w:pPr>
              <w:ind w:left="993" w:hanging="993"/>
              <w:jc w:val="center"/>
            </w:pPr>
          </w:p>
        </w:tc>
        <w:permStart w:id="660943512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20509441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7F5A6A" w:rsidRPr="00553DDB" w:rsidRDefault="00891AC9" w:rsidP="007F5A6A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660943512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F5A6A" w:rsidRPr="00553DDB" w:rsidRDefault="007F5A6A" w:rsidP="007F5A6A">
            <w:pPr>
              <w:jc w:val="center"/>
            </w:pPr>
            <w:r w:rsidRPr="00553DDB">
              <w:t>After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F5A6A" w:rsidRPr="00553DDB" w:rsidRDefault="007F5A6A" w:rsidP="007F5A6A">
            <w:pPr>
              <w:ind w:left="993" w:hanging="993"/>
            </w:pPr>
          </w:p>
        </w:tc>
      </w:tr>
      <w:tr w:rsidR="007F5A6A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F5A6A" w:rsidRPr="00553DDB" w:rsidRDefault="007F5A6A" w:rsidP="007F5A6A">
            <w:pPr>
              <w:ind w:left="993" w:hanging="993"/>
              <w:jc w:val="center"/>
            </w:pPr>
          </w:p>
        </w:tc>
        <w:permStart w:id="229581132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2322657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7F5A6A" w:rsidRPr="00553DDB" w:rsidRDefault="00891AC9" w:rsidP="007F5A6A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22958113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F5A6A" w:rsidRPr="00553DDB" w:rsidRDefault="007F5A6A" w:rsidP="007F5A6A">
            <w:pPr>
              <w:jc w:val="center"/>
            </w:pPr>
            <w:r w:rsidRPr="00553DDB">
              <w:t>Both before and after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F5A6A" w:rsidRPr="00553DDB" w:rsidRDefault="007F5A6A" w:rsidP="007F5A6A">
            <w:pPr>
              <w:ind w:left="993" w:hanging="993"/>
            </w:pPr>
          </w:p>
        </w:tc>
      </w:tr>
    </w:tbl>
    <w:p w:rsidR="00DC153B" w:rsidRPr="00553DDB" w:rsidRDefault="00DC153B" w:rsidP="00DC153B">
      <w:pPr>
        <w:pStyle w:val="11CSTCPLQuestionBullet"/>
        <w:numPr>
          <w:ilvl w:val="0"/>
          <w:numId w:val="0"/>
        </w:numPr>
        <w:ind w:left="360" w:hanging="360"/>
      </w:pPr>
    </w:p>
    <w:p w:rsidR="00DC153B" w:rsidRPr="00553DDB" w:rsidRDefault="00DC153B" w:rsidP="00DC153B">
      <w:pPr>
        <w:pStyle w:val="11CSTCPLQuestionBullet"/>
        <w:ind w:left="709" w:hanging="709"/>
      </w:pPr>
      <w:bookmarkStart w:id="17" w:name="_Ref408921427"/>
      <w:r w:rsidRPr="00553DDB">
        <w:t>Order the elements of the hierarchy of control, from 1 to 6 (i.e. most effective to least effective).</w:t>
      </w:r>
      <w:bookmarkEnd w:id="17"/>
    </w:p>
    <w:p w:rsidR="00DC153B" w:rsidRPr="00553DDB" w:rsidRDefault="00DC153B" w:rsidP="00DC153B">
      <w:pPr>
        <w:jc w:val="center"/>
        <w:rPr>
          <w:rFonts w:ascii="Arial" w:hAnsi="Arial" w:cs="Arial"/>
          <w:sz w:val="22"/>
          <w:szCs w:val="22"/>
        </w:rPr>
      </w:pPr>
      <w:r w:rsidRPr="00553DDB">
        <w:rPr>
          <w:rFonts w:ascii="Calibri" w:eastAsia="Calibri" w:hAnsi="Calibri"/>
          <w:b/>
          <w:noProof/>
          <w:lang w:eastAsia="en-AU"/>
        </w:rPr>
        <w:lastRenderedPageBreak/>
        <w:drawing>
          <wp:inline distT="0" distB="0" distL="0" distR="0" wp14:anchorId="278C368E" wp14:editId="4915C040">
            <wp:extent cx="3495675" cy="1504950"/>
            <wp:effectExtent l="19050" t="38100" r="47625" b="57150"/>
            <wp:docPr id="26" name="Diagram 2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7" r:lo="rId18" r:qs="rId19" r:cs="rId20"/>
              </a:graphicData>
            </a:graphic>
          </wp:inline>
        </w:drawing>
      </w: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5F203A" w:rsidRPr="00553DDB" w:rsidTr="007B7982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Label (1 – 6)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Element</w:t>
            </w:r>
          </w:p>
        </w:tc>
        <w:permStart w:id="182776091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712962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27760911" w:displacedByCustomXml="prev"/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891AC9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969518329" w:edGrp="everyone"/>
            <w:r>
              <w:rPr>
                <w:rFonts w:ascii="Arial" w:hAnsi="Arial" w:cs="Arial"/>
                <w:sz w:val="22"/>
              </w:rPr>
              <w:t>3</w:t>
            </w:r>
            <w:permEnd w:id="1969518329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Isolate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891AC9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964923202" w:edGrp="everyone"/>
            <w:r>
              <w:rPr>
                <w:rFonts w:ascii="Arial" w:hAnsi="Arial" w:cs="Arial"/>
                <w:sz w:val="22"/>
              </w:rPr>
              <w:t>6</w:t>
            </w:r>
            <w:permEnd w:id="1964923202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Provide and use Personal Protective Equipment (PPE)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891AC9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461461273" w:edGrp="everyone"/>
            <w:r>
              <w:rPr>
                <w:rFonts w:ascii="Arial" w:hAnsi="Arial" w:cs="Arial"/>
                <w:sz w:val="22"/>
              </w:rPr>
              <w:t>1</w:t>
            </w:r>
            <w:permEnd w:id="461461273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Eliminate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891AC9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863407440" w:edGrp="everyone"/>
            <w:r>
              <w:rPr>
                <w:rFonts w:ascii="Arial" w:hAnsi="Arial" w:cs="Arial"/>
                <w:sz w:val="22"/>
              </w:rPr>
              <w:t>4</w:t>
            </w:r>
            <w:permEnd w:id="1863407440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Control the hazard by engineering means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891AC9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303261889" w:edGrp="everyone"/>
            <w:r>
              <w:rPr>
                <w:rFonts w:ascii="Arial" w:hAnsi="Arial" w:cs="Arial"/>
                <w:sz w:val="22"/>
              </w:rPr>
              <w:t>5</w:t>
            </w:r>
            <w:permEnd w:id="1303261889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Control the hazard by administrative means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891AC9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339630629" w:edGrp="everyone"/>
            <w:r>
              <w:rPr>
                <w:rFonts w:ascii="Arial" w:hAnsi="Arial" w:cs="Arial"/>
                <w:sz w:val="22"/>
              </w:rPr>
              <w:t>2</w:t>
            </w:r>
            <w:permEnd w:id="339630629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Substitute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8" w:name="_Ref408921430"/>
      <w:r w:rsidRPr="00553DDB">
        <w:t>Why is elimination the best method of hazard control and PPE considered the least effective?</w:t>
      </w:r>
      <w:bookmarkEnd w:id="18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7212" w:rsidRPr="00553DDB" w:rsidTr="002D636F">
        <w:trPr>
          <w:trHeight w:val="244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7212" w:rsidRPr="00553DDB" w:rsidRDefault="00C37212" w:rsidP="00C3721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lastRenderedPageBreak/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212" w:rsidRPr="00553DDB" w:rsidRDefault="00891AC9" w:rsidP="00C37212">
            <w:pPr>
              <w:rPr>
                <w:rFonts w:ascii="Arial" w:hAnsi="Arial" w:cs="Arial"/>
                <w:sz w:val="22"/>
                <w:szCs w:val="22"/>
              </w:rPr>
            </w:pPr>
            <w:permStart w:id="579552704" w:edGrp="everyone"/>
            <w:r>
              <w:rPr>
                <w:rFonts w:ascii="Arial" w:hAnsi="Arial" w:cs="Arial"/>
                <w:sz w:val="22"/>
                <w:szCs w:val="22"/>
              </w:rPr>
              <w:t>Eliminating the hazard removes the risk entirely and the use of PPE allows the hazard to continue but uses safety equipment to minimilise the risk.</w:t>
            </w:r>
            <w:permEnd w:id="579552704"/>
          </w:p>
        </w:tc>
        <w:permStart w:id="109447077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279992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7212" w:rsidRPr="00553DDB" w:rsidRDefault="00C37212" w:rsidP="00C3721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94470775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9" w:name="_Ref408921432"/>
      <w:r w:rsidRPr="00553DDB">
        <w:t>If you were to replace a flammable solvent with a water-based solvent, what category of control measure would that be under the hierarchy of control?</w:t>
      </w:r>
      <w:bookmarkEnd w:id="19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7212" w:rsidRPr="00553DDB" w:rsidTr="002D636F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7212" w:rsidRPr="00553DDB" w:rsidRDefault="00C37212" w:rsidP="00C3721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212" w:rsidRPr="002D636F" w:rsidRDefault="00891AC9" w:rsidP="00C37212">
            <w:pPr>
              <w:rPr>
                <w:rFonts w:ascii="Arial" w:hAnsi="Arial" w:cs="Arial"/>
                <w:sz w:val="22"/>
                <w:szCs w:val="22"/>
              </w:rPr>
            </w:pPr>
            <w:permStart w:id="1036613431" w:edGrp="everyone"/>
            <w:r>
              <w:rPr>
                <w:rFonts w:ascii="Arial" w:hAnsi="Arial" w:cs="Arial"/>
                <w:sz w:val="22"/>
                <w:szCs w:val="22"/>
              </w:rPr>
              <w:t>Substituting the Hazard</w:t>
            </w:r>
            <w:permEnd w:id="1036613431"/>
          </w:p>
        </w:tc>
        <w:permStart w:id="4228504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4914276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7212" w:rsidRPr="00553DDB" w:rsidRDefault="00C37212" w:rsidP="00C3721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2285045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  <w:bookmarkStart w:id="20" w:name="_Ref401921251"/>
      <w:bookmarkStart w:id="21" w:name="_Ref401900343"/>
      <w:r w:rsidRPr="00553DDB">
        <w:rPr>
          <w:rFonts w:ascii="Arial" w:hAnsi="Arial"/>
          <w:b/>
        </w:rPr>
        <w:br w:type="page"/>
      </w:r>
    </w:p>
    <w:p w:rsidR="00DC153B" w:rsidRPr="00553DDB" w:rsidRDefault="00DC153B" w:rsidP="00DC153B">
      <w:pPr>
        <w:pStyle w:val="11CSTCPLQuestionBullet"/>
        <w:ind w:left="709" w:hanging="709"/>
      </w:pPr>
      <w:bookmarkStart w:id="22" w:name="_Ref401922320"/>
      <w:r w:rsidRPr="00553DDB">
        <w:lastRenderedPageBreak/>
        <w:t>In the diagram below a person is lifting a tool box.</w:t>
      </w:r>
      <w:r w:rsidRPr="00553DDB">
        <w:br/>
        <w:t>Filling in the table, indicate how each body part should be used/placed.</w:t>
      </w:r>
      <w:bookmarkEnd w:id="20"/>
      <w:bookmarkEnd w:id="22"/>
      <w:r w:rsidRPr="00553DDB">
        <w:t xml:space="preserve"> </w:t>
      </w:r>
      <w:bookmarkEnd w:id="21"/>
    </w:p>
    <w:p w:rsidR="00DC153B" w:rsidRPr="00553DDB" w:rsidRDefault="00DC153B" w:rsidP="00DC153B">
      <w:pPr>
        <w:pStyle w:val="11CSTCPLQuestionBullet"/>
        <w:numPr>
          <w:ilvl w:val="0"/>
          <w:numId w:val="0"/>
        </w:numPr>
        <w:ind w:left="360"/>
        <w:jc w:val="center"/>
      </w:pP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48FF8C1" wp14:editId="0246F57C">
                <wp:simplePos x="0" y="0"/>
                <wp:positionH relativeFrom="column">
                  <wp:posOffset>3944679</wp:posOffset>
                </wp:positionH>
                <wp:positionV relativeFrom="paragraph">
                  <wp:posOffset>1694874</wp:posOffset>
                </wp:positionV>
                <wp:extent cx="861060" cy="393065"/>
                <wp:effectExtent l="571500" t="0" r="15240" b="26035"/>
                <wp:wrapNone/>
                <wp:docPr id="79" name="Rectangular Callout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-114679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CA0CEF" w:rsidRPr="00441559" w:rsidRDefault="00CA0CEF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F. Hands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48FF8C1"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Rectangular Callout 79" o:spid="_x0000_s1027" type="#_x0000_t61" style="position:absolute;left:0;text-align:left;margin-left:310.6pt;margin-top:133.45pt;width:67.8pt;height:30.9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" adj="-13971,6771" fillcolor="#4f81bd" strokecolor="#385d8a" strokeweight="2pt">
                <v:textbox>
                  <w:txbxContent>
                    <w:p w:rsidR="00CA0CEF" w:rsidRPr="00441559" w:rsidRDefault="00CA0CEF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F. Hands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74442B3" wp14:editId="10BFD720">
                <wp:simplePos x="0" y="0"/>
                <wp:positionH relativeFrom="column">
                  <wp:posOffset>3880884</wp:posOffset>
                </wp:positionH>
                <wp:positionV relativeFrom="paragraph">
                  <wp:posOffset>1046288</wp:posOffset>
                </wp:positionV>
                <wp:extent cx="861060" cy="393065"/>
                <wp:effectExtent l="647700" t="0" r="15240" b="26035"/>
                <wp:wrapNone/>
                <wp:docPr id="78" name="Rectangular Callout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-124558"/>
                            <a:gd name="adj2" fmla="val 16514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CA0CEF" w:rsidRPr="00441559" w:rsidRDefault="00CA0CEF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E. Knees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4442B3" id="Rectangular Callout 78" o:spid="_x0000_s1028" type="#_x0000_t61" style="position:absolute;left:0;text-align:left;margin-left:305.6pt;margin-top:82.4pt;width:67.8pt;height:30.9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" adj="-16105,14367" fillcolor="#4f81bd" strokecolor="#385d8a" strokeweight="2pt">
                <v:textbox>
                  <w:txbxContent>
                    <w:p w:rsidR="00CA0CEF" w:rsidRPr="00441559" w:rsidRDefault="00CA0CEF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E. Knees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AACA80A" wp14:editId="3CB75110">
                <wp:simplePos x="0" y="0"/>
                <wp:positionH relativeFrom="column">
                  <wp:posOffset>3646790</wp:posOffset>
                </wp:positionH>
                <wp:positionV relativeFrom="paragraph">
                  <wp:posOffset>461010</wp:posOffset>
                </wp:positionV>
                <wp:extent cx="1073889" cy="393065"/>
                <wp:effectExtent l="647700" t="0" r="12065" b="26035"/>
                <wp:wrapNone/>
                <wp:docPr id="76" name="Rectangular Callout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3889" cy="393065"/>
                        </a:xfrm>
                        <a:prstGeom prst="wedgeRectCallout">
                          <a:avLst>
                            <a:gd name="adj1" fmla="val -109740"/>
                            <a:gd name="adj2" fmla="val 35450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CA0CEF" w:rsidRPr="00441559" w:rsidRDefault="00CA0CEF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D. Shoulders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AACA80A" id="Rectangular Callout 76" o:spid="_x0000_s1029" type="#_x0000_t61" style="position:absolute;left:0;text-align:left;margin-left:287.15pt;margin-top:36.3pt;width:84.55pt;height:30.95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" adj="-12904,18457" fillcolor="#4f81bd" strokecolor="#385d8a" strokeweight="2pt">
                <v:textbox>
                  <w:txbxContent>
                    <w:p w:rsidR="00CA0CEF" w:rsidRPr="00441559" w:rsidRDefault="00CA0CEF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D. Shoulders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FADACF3" wp14:editId="24D0D3D3">
                <wp:simplePos x="0" y="0"/>
                <wp:positionH relativeFrom="column">
                  <wp:posOffset>1169582</wp:posOffset>
                </wp:positionH>
                <wp:positionV relativeFrom="paragraph">
                  <wp:posOffset>1764370</wp:posOffset>
                </wp:positionV>
                <wp:extent cx="861060" cy="393065"/>
                <wp:effectExtent l="0" t="0" r="605790" b="26035"/>
                <wp:wrapNone/>
                <wp:docPr id="75" name="Rectangular Callout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CA0CEF" w:rsidRPr="00441559" w:rsidRDefault="00CA0CEF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C. Feet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ADACF3" id="Rectangular Callout 75" o:spid="_x0000_s1030" type="#_x0000_t61" style="position:absolute;left:0;text-align:left;margin-left:92.1pt;margin-top:138.95pt;width:67.8pt;height:30.9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B0Cqw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" adj="36440,6771" fillcolor="#4f81bd" strokecolor="#385d8a" strokeweight="2pt">
                <v:textbox>
                  <w:txbxContent>
                    <w:p w:rsidR="00CA0CEF" w:rsidRPr="00441559" w:rsidRDefault="00CA0CEF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C. Feet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A5B0E8E" wp14:editId="124A53AD">
                <wp:simplePos x="0" y="0"/>
                <wp:positionH relativeFrom="column">
                  <wp:posOffset>999460</wp:posOffset>
                </wp:positionH>
                <wp:positionV relativeFrom="paragraph">
                  <wp:posOffset>1025023</wp:posOffset>
                </wp:positionV>
                <wp:extent cx="861060" cy="393065"/>
                <wp:effectExtent l="0" t="0" r="605790" b="26035"/>
                <wp:wrapNone/>
                <wp:docPr id="74" name="Rectangular Callout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CA0CEF" w:rsidRPr="00441559" w:rsidRDefault="00CA0CEF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B. Back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5B0E8E" id="Rectangular Callout 74" o:spid="_x0000_s1031" type="#_x0000_t61" style="position:absolute;left:0;text-align:left;margin-left:78.7pt;margin-top:80.7pt;width:67.8pt;height:30.9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jBprA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" adj="36440,6771" fillcolor="#4f81bd" strokecolor="#385d8a" strokeweight="2pt">
                <v:textbox>
                  <w:txbxContent>
                    <w:p w:rsidR="00CA0CEF" w:rsidRPr="00441559" w:rsidRDefault="00CA0CEF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B. Back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878D183" wp14:editId="5E0A7B3C">
                <wp:simplePos x="0" y="0"/>
                <wp:positionH relativeFrom="column">
                  <wp:posOffset>1403498</wp:posOffset>
                </wp:positionH>
                <wp:positionV relativeFrom="paragraph">
                  <wp:posOffset>280744</wp:posOffset>
                </wp:positionV>
                <wp:extent cx="861060" cy="393065"/>
                <wp:effectExtent l="0" t="0" r="605790" b="26035"/>
                <wp:wrapNone/>
                <wp:docPr id="73" name="Rectangular Callout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CA0CEF" w:rsidRPr="00441559" w:rsidRDefault="00CA0CEF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A. Neck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78D183" id="Rectangular Callout 73" o:spid="_x0000_s1032" type="#_x0000_t61" style="position:absolute;left:0;text-align:left;margin-left:110.5pt;margin-top:22.1pt;width:67.8pt;height:30.9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VjH5rQ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" adj="36440,6771" fillcolor="#4f81bd" strokecolor="#385d8a" strokeweight="2pt">
                <v:textbox>
                  <w:txbxContent>
                    <w:p w:rsidR="00CA0CEF" w:rsidRPr="00441559" w:rsidRDefault="00CA0CEF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A. Neck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w:drawing>
          <wp:inline distT="0" distB="0" distL="0" distR="0" wp14:anchorId="5326952C" wp14:editId="0A3593CD">
            <wp:extent cx="1797050" cy="2286000"/>
            <wp:effectExtent l="0" t="0" r="0" b="0"/>
            <wp:docPr id="72" name="Picture 72" descr="lift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iftin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clrChange>
                        <a:clrFrom>
                          <a:srgbClr val="FDFDFD"/>
                        </a:clrFrom>
                        <a:clrTo>
                          <a:srgbClr val="FDFDFD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05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5F203A" w:rsidRPr="00553DDB" w:rsidTr="007B7982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right="82"/>
              <w:jc w:val="center"/>
            </w:pPr>
            <w:r w:rsidRPr="00553DDB">
              <w:t>Area of body (Letter)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How it should be placed</w:t>
            </w:r>
          </w:p>
        </w:tc>
        <w:permStart w:id="130498006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020797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04980061" w:displacedByCustomXml="prev"/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A27A07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468338929" w:edGrp="everyone"/>
            <w:r>
              <w:rPr>
                <w:rFonts w:ascii="Arial" w:hAnsi="Arial" w:cs="Arial"/>
                <w:sz w:val="22"/>
              </w:rPr>
              <w:t>D</w:t>
            </w:r>
            <w:permEnd w:id="1468338929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Level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A27A07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271996957" w:edGrp="everyone"/>
            <w:r>
              <w:rPr>
                <w:rFonts w:ascii="Arial" w:hAnsi="Arial" w:cs="Arial"/>
                <w:sz w:val="22"/>
              </w:rPr>
              <w:t>B</w:t>
            </w:r>
            <w:permEnd w:id="271996957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Upright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891AC9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445333641" w:edGrp="everyone"/>
            <w:r>
              <w:rPr>
                <w:rFonts w:ascii="Arial" w:hAnsi="Arial" w:cs="Arial"/>
                <w:sz w:val="22"/>
              </w:rPr>
              <w:t>F</w:t>
            </w:r>
            <w:permEnd w:id="1445333641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Good grip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891AC9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663760506" w:edGrp="everyone"/>
            <w:r>
              <w:rPr>
                <w:rFonts w:ascii="Arial" w:hAnsi="Arial" w:cs="Arial"/>
                <w:sz w:val="22"/>
              </w:rPr>
              <w:t>A</w:t>
            </w:r>
            <w:permEnd w:id="663760506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Natural curve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891AC9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658272834" w:edGrp="everyone"/>
            <w:r>
              <w:rPr>
                <w:rFonts w:ascii="Arial" w:hAnsi="Arial" w:cs="Arial"/>
                <w:sz w:val="22"/>
              </w:rPr>
              <w:t>E</w:t>
            </w:r>
            <w:permEnd w:id="658272834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Bent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891AC9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456154318" w:edGrp="everyone"/>
            <w:r>
              <w:rPr>
                <w:rFonts w:ascii="Arial" w:hAnsi="Arial" w:cs="Arial"/>
                <w:sz w:val="22"/>
              </w:rPr>
              <w:t>F</w:t>
            </w:r>
            <w:permEnd w:id="456154318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Flat, facing load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ind w:right="-24"/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3" w:name="_Ref415049799"/>
      <w:bookmarkStart w:id="24" w:name="_Ref421093133"/>
      <w:r w:rsidRPr="00553DDB">
        <w:lastRenderedPageBreak/>
        <w:t>In a medical emergency, what is the first step in the DRSABCD action plan that you need to follow</w:t>
      </w:r>
      <w:bookmarkEnd w:id="23"/>
      <w:r w:rsidRPr="00553DDB">
        <w:t>?</w:t>
      </w:r>
      <w:bookmarkEnd w:id="24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2D636F">
        <w:trPr>
          <w:trHeight w:val="110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553DDB" w:rsidRDefault="00A27A07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1608919084" w:edGrp="everyone"/>
            <w:r>
              <w:rPr>
                <w:rFonts w:ascii="Arial" w:hAnsi="Arial" w:cs="Arial"/>
                <w:sz w:val="22"/>
                <w:szCs w:val="22"/>
              </w:rPr>
              <w:t>Danger Checked</w:t>
            </w:r>
            <w:permEnd w:id="1608919084"/>
          </w:p>
        </w:tc>
        <w:permStart w:id="165140485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0605572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51404853" w:displacedByCustomXml="prev"/>
      </w:tr>
    </w:tbl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5" w:name="_Ref421092991"/>
      <w:r w:rsidRPr="00553DDB">
        <w:t xml:space="preserve">In the event of a fire emergency, what should you do? </w:t>
      </w:r>
      <w:r w:rsidRPr="00553DDB">
        <w:br/>
        <w:t>Fill in the table below to explain the acronym R.A.C.E.</w:t>
      </w:r>
      <w:bookmarkEnd w:id="25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5F203A" w:rsidRPr="00553DDB" w:rsidTr="007B7982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Letter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Meaning</w:t>
            </w:r>
          </w:p>
        </w:tc>
        <w:permStart w:id="71775368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256048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17753688" w:displacedByCustomXml="prev"/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F203A" w:rsidRPr="002D636F" w:rsidRDefault="00A27A07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100888072" w:edGrp="everyone"/>
            <w:r>
              <w:rPr>
                <w:rFonts w:ascii="Arial" w:hAnsi="Arial" w:cs="Arial"/>
                <w:sz w:val="22"/>
              </w:rPr>
              <w:t>Remove people from immediate danger</w:t>
            </w:r>
            <w:permEnd w:id="110088807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A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2D636F" w:rsidRDefault="00A27A07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845091428" w:edGrp="everyone"/>
            <w:r>
              <w:rPr>
                <w:rFonts w:ascii="Arial" w:hAnsi="Arial" w:cs="Arial"/>
                <w:sz w:val="22"/>
              </w:rPr>
              <w:t>Alert people of emergency</w:t>
            </w:r>
            <w:permEnd w:id="84509142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C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2D636F" w:rsidRDefault="00A27A07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417750725" w:edGrp="everyone"/>
            <w:r>
              <w:rPr>
                <w:rFonts w:ascii="Arial" w:hAnsi="Arial" w:cs="Arial"/>
                <w:sz w:val="22"/>
              </w:rPr>
              <w:t>Confine Fire and Smoke</w:t>
            </w:r>
            <w:permEnd w:id="141775072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E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2D636F" w:rsidRDefault="00A27A07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374627500" w:edGrp="everyone"/>
            <w:r>
              <w:rPr>
                <w:rFonts w:ascii="Arial" w:hAnsi="Arial" w:cs="Arial"/>
                <w:sz w:val="22"/>
              </w:rPr>
              <w:t>Evacuate to the assembly area</w:t>
            </w:r>
            <w:permEnd w:id="137462750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6" w:name="_Ref414952615"/>
      <w:r w:rsidRPr="00553DDB">
        <w:t>What should you do as part of the clean up process? Tick all that apply.</w:t>
      </w:r>
      <w:bookmarkEnd w:id="26"/>
    </w:p>
    <w:p w:rsidR="00DC153B" w:rsidRPr="00553DDB" w:rsidRDefault="00DC153B" w:rsidP="00DC153B">
      <w:pPr>
        <w:pStyle w:val="11CSTCPLQuestionBullet"/>
        <w:numPr>
          <w:ilvl w:val="0"/>
          <w:numId w:val="0"/>
        </w:numPr>
        <w:ind w:left="360"/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F203A" w:rsidRPr="00553DDB" w:rsidTr="007B7982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86280909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517232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62809092" w:displacedByCustomXml="prev"/>
      </w:tr>
      <w:tr w:rsidR="004B2E30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B2E30" w:rsidRPr="00553DDB" w:rsidRDefault="004B2E30" w:rsidP="004B2E30">
            <w:pPr>
              <w:ind w:left="993" w:hanging="993"/>
              <w:jc w:val="center"/>
            </w:pPr>
          </w:p>
        </w:tc>
        <w:permStart w:id="696345740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937934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B2E30" w:rsidRPr="00553DDB" w:rsidRDefault="004B2E30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696345740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2E30" w:rsidRPr="00553DDB" w:rsidRDefault="004B2E30" w:rsidP="004B2E30">
            <w:pPr>
              <w:jc w:val="center"/>
            </w:pPr>
            <w:r w:rsidRPr="00553DDB">
              <w:t>Store all plant, tools and equipment without cleaning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B2E30" w:rsidRPr="00553DDB" w:rsidRDefault="004B2E30" w:rsidP="004B2E30">
            <w:pPr>
              <w:ind w:left="993" w:hanging="993"/>
            </w:pPr>
          </w:p>
        </w:tc>
      </w:tr>
      <w:tr w:rsidR="004B2E30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B2E30" w:rsidRPr="00553DDB" w:rsidRDefault="004B2E30" w:rsidP="004B2E30">
            <w:pPr>
              <w:ind w:left="993" w:hanging="993"/>
              <w:jc w:val="center"/>
            </w:pPr>
          </w:p>
        </w:tc>
        <w:permStart w:id="784621011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4614886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B2E30" w:rsidRPr="00553DDB" w:rsidRDefault="00A27A07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784621011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2E30" w:rsidRPr="00553DDB" w:rsidRDefault="004B2E30" w:rsidP="004B2E30">
            <w:pPr>
              <w:jc w:val="center"/>
            </w:pPr>
            <w:r w:rsidRPr="00553DDB">
              <w:t>Maintain plant, tools and equipment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B2E30" w:rsidRPr="00553DDB" w:rsidRDefault="004B2E30" w:rsidP="004B2E30">
            <w:pPr>
              <w:ind w:left="993" w:hanging="993"/>
            </w:pPr>
          </w:p>
        </w:tc>
      </w:tr>
      <w:tr w:rsidR="004B2E30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B2E30" w:rsidRPr="00553DDB" w:rsidRDefault="004B2E30" w:rsidP="004B2E30">
            <w:pPr>
              <w:ind w:left="993" w:hanging="993"/>
              <w:jc w:val="center"/>
            </w:pPr>
          </w:p>
        </w:tc>
        <w:permStart w:id="1576824831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177716618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B2E30" w:rsidRPr="00553DDB" w:rsidRDefault="00A27A07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1576824831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2E30" w:rsidRPr="00553DDB" w:rsidRDefault="004B2E30" w:rsidP="004B2E30">
            <w:pPr>
              <w:jc w:val="center"/>
            </w:pPr>
            <w:r w:rsidRPr="00553DDB">
              <w:t>Dispose of materials that cannot be reused or recycled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B2E30" w:rsidRPr="00553DDB" w:rsidRDefault="004B2E30" w:rsidP="004B2E30">
            <w:pPr>
              <w:ind w:left="993" w:hanging="993"/>
            </w:pPr>
          </w:p>
        </w:tc>
      </w:tr>
      <w:tr w:rsidR="004B2E30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B2E30" w:rsidRPr="00553DDB" w:rsidRDefault="004B2E30" w:rsidP="004B2E30">
            <w:pPr>
              <w:ind w:left="993" w:hanging="993"/>
              <w:jc w:val="center"/>
            </w:pPr>
          </w:p>
        </w:tc>
        <w:permStart w:id="1192451112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28932875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B2E30" w:rsidRPr="00553DDB" w:rsidRDefault="00A27A07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1192451112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2E30" w:rsidRPr="00553DDB" w:rsidRDefault="004B2E30" w:rsidP="004B2E30">
            <w:pPr>
              <w:jc w:val="center"/>
            </w:pPr>
            <w:r w:rsidRPr="00553DDB">
              <w:t>Report faults in logbook and/or site records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B2E30" w:rsidRPr="00553DDB" w:rsidRDefault="004B2E30" w:rsidP="004B2E30">
            <w:pPr>
              <w:ind w:left="993" w:hanging="993"/>
            </w:pPr>
          </w:p>
        </w:tc>
      </w:tr>
      <w:tr w:rsidR="004B2E30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B2E30" w:rsidRPr="00553DDB" w:rsidRDefault="004B2E30" w:rsidP="004B2E30">
            <w:pPr>
              <w:ind w:left="993" w:hanging="993"/>
              <w:jc w:val="center"/>
            </w:pPr>
          </w:p>
        </w:tc>
        <w:permStart w:id="1649442599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97571774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B2E30" w:rsidRPr="00553DDB" w:rsidRDefault="00A27A07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164944259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2E30" w:rsidRPr="00553DDB" w:rsidRDefault="004B2E30" w:rsidP="004B2E30">
            <w:pPr>
              <w:jc w:val="center"/>
            </w:pPr>
            <w:r w:rsidRPr="00553DDB">
              <w:t>Clean all plant, tools and equipment before storage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B2E30" w:rsidRPr="00553DDB" w:rsidRDefault="004B2E30" w:rsidP="004B2E30">
            <w:pPr>
              <w:ind w:left="993" w:hanging="993"/>
            </w:pPr>
          </w:p>
        </w:tc>
      </w:tr>
    </w:tbl>
    <w:p w:rsidR="00DC153B" w:rsidRPr="00553DDB" w:rsidRDefault="00DC153B" w:rsidP="00DC153B">
      <w:pPr>
        <w:pStyle w:val="11CSTCPLQuestionBullet"/>
        <w:numPr>
          <w:ilvl w:val="0"/>
          <w:numId w:val="0"/>
        </w:numPr>
        <w:ind w:left="360" w:hanging="360"/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7" w:name="_Ref408921186"/>
      <w:r w:rsidRPr="00553DDB">
        <w:t>Read the scenario below and complete the Hazard Report Form.</w:t>
      </w:r>
      <w:bookmarkEnd w:id="27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  <w:r w:rsidRPr="00553DDB"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6B7045B" wp14:editId="662F01C1">
                <wp:simplePos x="0" y="0"/>
                <wp:positionH relativeFrom="margin">
                  <wp:align>left</wp:align>
                </wp:positionH>
                <wp:positionV relativeFrom="paragraph">
                  <wp:posOffset>11430</wp:posOffset>
                </wp:positionV>
                <wp:extent cx="5743575" cy="1250830"/>
                <wp:effectExtent l="0" t="0" r="28575" b="2603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43575" cy="125083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95000"/>
                          </a:sys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CA0CEF" w:rsidRPr="00DE05E2" w:rsidRDefault="00CA0CEF" w:rsidP="00DC153B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DE05E2">
                              <w:rPr>
                                <w:b/>
                              </w:rPr>
                              <w:t>SCENARIO</w:t>
                            </w:r>
                          </w:p>
                          <w:p w:rsidR="00CA0CEF" w:rsidRPr="00D94A32" w:rsidRDefault="00CA0CEF" w:rsidP="00DC153B">
                            <w:pPr>
                              <w:rPr>
                                <w:sz w:val="22"/>
                              </w:rPr>
                            </w:pPr>
                            <w:r w:rsidRPr="006D49C0">
                              <w:rPr>
                                <w:sz w:val="22"/>
                              </w:rPr>
                              <w:t xml:space="preserve">Today at 10:45am a delivery truck reversed into a car park </w:t>
                            </w:r>
                            <w:r w:rsidRPr="00D94A32">
                              <w:rPr>
                                <w:sz w:val="22"/>
                              </w:rPr>
                              <w:t xml:space="preserve">(located at 54 Standish Street, Salisbury) to deliver </w:t>
                            </w:r>
                            <w:r>
                              <w:rPr>
                                <w:sz w:val="22"/>
                              </w:rPr>
                              <w:t>gardening</w:t>
                            </w:r>
                            <w:r w:rsidRPr="00D94A32">
                              <w:rPr>
                                <w:sz w:val="22"/>
                              </w:rPr>
                              <w:t xml:space="preserve"> materials. There was nobody in the car park to guide the driver and he backed into a number of drums of diesel located to the left of the photograph (below).  One drum was pierced and its contents erupted from the container. </w:t>
                            </w:r>
                          </w:p>
                          <w:p w:rsidR="00CA0CEF" w:rsidRPr="00D94A32" w:rsidRDefault="00CA0CEF" w:rsidP="00DC153B">
                            <w:pPr>
                              <w:rPr>
                                <w:sz w:val="22"/>
                              </w:rPr>
                            </w:pPr>
                          </w:p>
                          <w:p w:rsidR="00CA0CEF" w:rsidRPr="00D94A32" w:rsidRDefault="00CA0CEF" w:rsidP="00DC153B">
                            <w:pPr>
                              <w:rPr>
                                <w:sz w:val="22"/>
                              </w:rPr>
                            </w:pPr>
                            <w:r w:rsidRPr="00D94A32">
                              <w:rPr>
                                <w:sz w:val="22"/>
                              </w:rPr>
                              <w:t>The marked area on the photo represents the diesel spill, measuring 3m x 4m.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B7045B" id="Text Box 12" o:spid="_x0000_s1033" type="#_x0000_t202" style="position:absolute;left:0;text-align:left;margin-left:0;margin-top:.9pt;width:452.25pt;height:98.5pt;z-index:25166540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" fillcolor="#f2f2f2" strokeweight=".5pt">
                <v:textbox>
                  <w:txbxContent>
                    <w:p w:rsidR="00CA0CEF" w:rsidRPr="00DE05E2" w:rsidRDefault="00CA0CEF" w:rsidP="00DC153B">
                      <w:pPr>
                        <w:jc w:val="center"/>
                        <w:rPr>
                          <w:b/>
                        </w:rPr>
                      </w:pPr>
                      <w:r w:rsidRPr="00DE05E2">
                        <w:rPr>
                          <w:b/>
                        </w:rPr>
                        <w:t>SCENARIO</w:t>
                      </w:r>
                    </w:p>
                    <w:p w:rsidR="00CA0CEF" w:rsidRPr="00D94A32" w:rsidRDefault="00CA0CEF" w:rsidP="00DC153B">
                      <w:pPr>
                        <w:rPr>
                          <w:sz w:val="22"/>
                        </w:rPr>
                      </w:pPr>
                      <w:r w:rsidRPr="006D49C0">
                        <w:rPr>
                          <w:sz w:val="22"/>
                        </w:rPr>
                        <w:t xml:space="preserve">Today at 10:45am a delivery truck reversed into a car park </w:t>
                      </w:r>
                      <w:r w:rsidRPr="00D94A32">
                        <w:rPr>
                          <w:sz w:val="22"/>
                        </w:rPr>
                        <w:t xml:space="preserve">(located at 54 Standish Street, Salisbury) to deliver </w:t>
                      </w:r>
                      <w:r>
                        <w:rPr>
                          <w:sz w:val="22"/>
                        </w:rPr>
                        <w:t>gardening</w:t>
                      </w:r>
                      <w:r w:rsidRPr="00D94A32">
                        <w:rPr>
                          <w:sz w:val="22"/>
                        </w:rPr>
                        <w:t xml:space="preserve"> materials. There was nobody in the car park to guide the driver and he backed into a number of drums of diesel located to the left of the photograph (below).  One drum was pierced and its contents erupted from the container. </w:t>
                      </w:r>
                    </w:p>
                    <w:p w:rsidR="00CA0CEF" w:rsidRPr="00D94A32" w:rsidRDefault="00CA0CEF" w:rsidP="00DC153B">
                      <w:pPr>
                        <w:rPr>
                          <w:sz w:val="22"/>
                        </w:rPr>
                      </w:pPr>
                    </w:p>
                    <w:p w:rsidR="00CA0CEF" w:rsidRPr="00D94A32" w:rsidRDefault="00CA0CEF" w:rsidP="00DC153B">
                      <w:pPr>
                        <w:rPr>
                          <w:sz w:val="22"/>
                        </w:rPr>
                      </w:pPr>
                      <w:r w:rsidRPr="00D94A32">
                        <w:rPr>
                          <w:sz w:val="22"/>
                        </w:rPr>
                        <w:t>The marked area on the photo represents the diesel spill, measuring 3m x 4m.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  <w:r w:rsidRPr="00553DDB">
        <w:rPr>
          <w:rFonts w:ascii="Arial" w:hAnsi="Arial"/>
          <w:b/>
          <w:noProof/>
          <w:lang w:eastAsia="en-AU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34633C21" wp14:editId="5E0690DC">
                <wp:simplePos x="0" y="0"/>
                <wp:positionH relativeFrom="margin">
                  <wp:align>center</wp:align>
                </wp:positionH>
                <wp:positionV relativeFrom="paragraph">
                  <wp:posOffset>86995</wp:posOffset>
                </wp:positionV>
                <wp:extent cx="5401355" cy="3600450"/>
                <wp:effectExtent l="0" t="0" r="8890" b="0"/>
                <wp:wrapNone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01355" cy="3600450"/>
                          <a:chOff x="0" y="0"/>
                          <a:chExt cx="5731510" cy="3820795"/>
                        </a:xfrm>
                      </wpg:grpSpPr>
                      <pic:pic xmlns:pic="http://schemas.openxmlformats.org/drawingml/2006/picture">
                        <pic:nvPicPr>
                          <pic:cNvPr id="19" name="Picture 19" descr="U:\Lesley Paton\_MG_0379.JPG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1510" cy="3820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g:grpSp>
                        <wpg:cNvPr id="20" name="Group 20"/>
                        <wpg:cNvGrpSpPr/>
                        <wpg:grpSpPr>
                          <a:xfrm>
                            <a:off x="1217221" y="1894115"/>
                            <a:ext cx="1805940" cy="1527801"/>
                            <a:chOff x="0" y="0"/>
                            <a:chExt cx="1805940" cy="1527801"/>
                          </a:xfrm>
                        </wpg:grpSpPr>
                        <wps:wsp>
                          <wps:cNvPr id="47" name="Trapezoid 47"/>
                          <wps:cNvSpPr>
                            <a:spLocks/>
                          </wps:cNvSpPr>
                          <wps:spPr>
                            <a:xfrm rot="20731133">
                              <a:off x="0" y="338446"/>
                              <a:ext cx="1805940" cy="1189355"/>
                            </a:xfrm>
                            <a:prstGeom prst="trapezoid">
                              <a:avLst>
                                <a:gd name="adj" fmla="val 43130"/>
                              </a:avLst>
                            </a:prstGeom>
                            <a:solidFill>
                              <a:sysClr val="window" lastClr="FFFFFF"/>
                            </a:solidFill>
                            <a:ln w="254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48" name="Picture 48" descr="http://www.haltermannsolutions.com/img/solutions/drums_diesel.pn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4" cstate="print">
                              <a:clrChange>
                                <a:clrFrom>
                                  <a:srgbClr val="FFFFFF"/>
                                </a:clrFrom>
                                <a:clrTo>
                                  <a:srgbClr val="FFFFFF">
                                    <a:alpha val="0"/>
                                  </a:srgbClr>
                                </a:clrTo>
                              </a:clrChang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314696" y="0"/>
                              <a:ext cx="871855" cy="7264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2CBF372" id="Group 18" o:spid="_x0000_s1026" style="position:absolute;margin-left:0;margin-top:6.85pt;width:425.3pt;height:283.5pt;z-index:251666432;mso-position-horizontal:center;mso-position-horizontal-relative:margin;mso-width-relative:margin;mso-height-relative:margin" coordsize="57315,38207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9" o:spid="_x0000_s1027" type="#_x0000_t75" style="position:absolute;width:57315;height:3820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nV7aLDAAAA2wAAAA8AAABkcnMvZG93bnJldi54bWxET9tqAjEQfS/0H8IIvtWsRbysRpGKYilt&#10;8fIBw2bcDW4m201ct369KQh9m8O5zmzR2lI0VHvjWEG/l4Agzpw2nCs4HtYvYxA+IGssHZOCX/Kw&#10;mD8/zTDV7so7avYhFzGEfYoKihCqVEqfFWTR91xFHLmTqy2GCOtc6hqvMdyW8jVJhtKi4dhQYEVv&#10;BWXn/cUqMHbc/CxHyfuNN5+Xj28z+FqdBkp1O+1yCiJQG/7FD/dWx/kT+PslHiDnd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qdXtosMAAADbAAAADwAAAAAAAAAAAAAAAACf&#10;AgAAZHJzL2Rvd25yZXYueG1sUEsFBgAAAAAEAAQA9wAAAI8DAAAAAA==&#10;">
                  <v:imagedata r:id="rId25" o:title="_MG_0379"/>
                  <v:path arrowok="t"/>
                </v:shape>
                <v:group id="Group 20" o:spid="_x0000_s1028" style="position:absolute;left:12172;top:18941;width:18059;height:15278" coordsize="18059,152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CNRCKfCAAAA2wAAAA8A&#10;AAAAAAAAAAAAAAAAqgIAAGRycy9kb3ducmV2LnhtbFBLBQYAAAAABAAEAPoAAACZAwAAAAA=&#10;">
                  <v:shape id="Trapezoid 47" o:spid="_x0000_s1029" style="position:absolute;top:3384;width:18059;height:11894;rotation:-949034fd;visibility:visible;mso-wrap-style:square;v-text-anchor:middle" coordsize="1805940,11893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0qV8QA&#10;AADbAAAADwAAAGRycy9kb3ducmV2LnhtbESPT2vCQBTE7wW/w/IEb3WjFpXoKv5B6KEeEjXnR/aZ&#10;RLNvQ3bV9Nt3C4Ueh5n5DbNcd6YWT2pdZVnBaBiBIM6trrhQcD4d3ucgnEfWWFsmBd/kYL3qvS0x&#10;1vbFCT1TX4gAYRejgtL7JpbS5SUZdEPbEAfvaluDPsi2kLrFV4CbWo6jaCoNVhwWSmxoV1J+Tx9G&#10;QZZs58m+2U++ZunxciPOnM0ypQb9brMA4anz/+G/9qdW8DGD3y/hB8jV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edKlfEAAAA2wAAAA8AAAAAAAAAAAAAAAAAmAIAAGRycy9k&#10;b3ducmV2LnhtbFBLBQYAAAAABAAEAPUAAACJAwAAAAA=&#10;" path="m,1189355l512969,r780002,l1805940,1189355,,1189355xe" fillcolor="window" strokecolor="windowText" strokeweight="2pt">
                    <v:path arrowok="t" o:connecttype="custom" o:connectlocs="0,1189355;512969,0;1292971,0;1805940,1189355;0,1189355" o:connectangles="0,0,0,0,0"/>
                  </v:shape>
                  <v:shape id="Picture 48" o:spid="_x0000_s1030" type="#_x0000_t75" alt="http://www.haltermannsolutions.com/img/solutions/drums_diesel.png" style="position:absolute;left:3146;width:8719;height:726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oZMNHAAAAA2wAAAA8AAABkcnMvZG93bnJldi54bWxET91qwjAUvh/4DuEMdrem61yVzljGQBh6&#10;NfUBjsmxLWtOahPb7u3NheDlx/e/KifbioF63zhW8JakIIi1Mw1XCo6HzesShA/IBlvHpOCfPJTr&#10;2dMKC+NG/qVhHyoRQ9gXqKAOoSuk9Lomiz5xHXHkzq63GCLsK2l6HGO4bWWWprm02HBsqLGj75r0&#10;3/5qFaTyeMm7xUd20tn7dtiZQS8mqdTL8/T1CSLQFB7iu/vHKJjHsfFL/AFyf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qhkw0cAAAADbAAAADwAAAAAAAAAAAAAAAACfAgAA&#10;ZHJzL2Rvd25yZXYueG1sUEsFBgAAAAAEAAQA9wAAAIwDAAAAAA==&#10;">
                    <v:imagedata r:id="rId26" o:title="drums_diesel" chromakey="white"/>
                    <v:path arrowok="t"/>
                  </v:shape>
                </v:group>
                <w10:wrap anchorx="margin"/>
              </v:group>
            </w:pict>
          </mc:Fallback>
        </mc:AlternateContent>
      </w:r>
      <w:r w:rsidRPr="00553DDB">
        <w:rPr>
          <w:rFonts w:ascii="Arial" w:hAnsi="Arial"/>
          <w:b/>
        </w:rPr>
        <w:br w:type="page"/>
      </w:r>
    </w:p>
    <w:p w:rsidR="00DC153B" w:rsidRPr="00553DDB" w:rsidRDefault="00DC153B" w:rsidP="00DC153B">
      <w:pPr>
        <w:jc w:val="center"/>
        <w:rPr>
          <w:rFonts w:ascii="Arial Black" w:hAnsi="Arial Black" w:cs="Arial"/>
          <w:b/>
          <w:sz w:val="28"/>
          <w:szCs w:val="28"/>
        </w:rPr>
      </w:pPr>
      <w:r w:rsidRPr="00553DDB">
        <w:rPr>
          <w:rFonts w:ascii="Arial Black" w:hAnsi="Arial Black" w:cs="Arial"/>
          <w:b/>
          <w:sz w:val="28"/>
          <w:szCs w:val="28"/>
        </w:rPr>
        <w:lastRenderedPageBreak/>
        <w:t>HAZARD REPORT FORM</w:t>
      </w:r>
    </w:p>
    <w:p w:rsidR="00DC153B" w:rsidRPr="00553DDB" w:rsidRDefault="00DC153B" w:rsidP="00DC153B">
      <w:pPr>
        <w:jc w:val="left"/>
        <w:rPr>
          <w:rFonts w:ascii="Arial" w:hAnsi="Arial" w:cs="Arial"/>
          <w:sz w:val="22"/>
          <w:szCs w:val="22"/>
        </w:rPr>
      </w:pPr>
    </w:p>
    <w:tbl>
      <w:tblPr>
        <w:tblStyle w:val="TableGrid"/>
        <w:tblW w:w="8982" w:type="dxa"/>
        <w:tblLayout w:type="fixed"/>
        <w:tblLook w:val="04A0" w:firstRow="1" w:lastRow="0" w:firstColumn="1" w:lastColumn="0" w:noHBand="0" w:noVBand="1"/>
      </w:tblPr>
      <w:tblGrid>
        <w:gridCol w:w="2239"/>
        <w:gridCol w:w="1685"/>
        <w:gridCol w:w="1685"/>
        <w:gridCol w:w="48"/>
        <w:gridCol w:w="851"/>
        <w:gridCol w:w="787"/>
        <w:gridCol w:w="1687"/>
      </w:tblGrid>
      <w:tr w:rsidR="00DC153B" w:rsidRPr="00553DDB" w:rsidTr="007B7982">
        <w:trPr>
          <w:trHeight w:val="382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GENERAL</w:t>
            </w:r>
          </w:p>
        </w:tc>
      </w:tr>
      <w:tr w:rsidR="00DC153B" w:rsidRPr="00553DDB" w:rsidTr="007B7982">
        <w:trPr>
          <w:trHeight w:val="567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Date</w:t>
            </w:r>
          </w:p>
        </w:tc>
        <w:tc>
          <w:tcPr>
            <w:tcW w:w="6743" w:type="dxa"/>
            <w:gridSpan w:val="6"/>
            <w:vAlign w:val="center"/>
          </w:tcPr>
          <w:p w:rsidR="00DC153B" w:rsidRPr="00E9324A" w:rsidRDefault="00A27A07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051175668" w:edGrp="everyone"/>
            <w:r>
              <w:rPr>
                <w:rFonts w:ascii="Arial" w:hAnsi="Arial" w:cs="Arial"/>
                <w:sz w:val="22"/>
                <w:szCs w:val="22"/>
              </w:rPr>
              <w:t>7</w:t>
            </w:r>
            <w:r w:rsidRPr="00A27A07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>
              <w:rPr>
                <w:rFonts w:ascii="Arial" w:hAnsi="Arial" w:cs="Arial"/>
                <w:sz w:val="22"/>
                <w:szCs w:val="22"/>
              </w:rPr>
              <w:t xml:space="preserve"> January 2018</w:t>
            </w:r>
            <w:permEnd w:id="2051175668"/>
          </w:p>
        </w:tc>
      </w:tr>
      <w:tr w:rsidR="00DC153B" w:rsidRPr="00553DDB" w:rsidTr="007B7982">
        <w:trPr>
          <w:trHeight w:val="567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Submitted by</w:t>
            </w:r>
          </w:p>
        </w:tc>
        <w:tc>
          <w:tcPr>
            <w:tcW w:w="6743" w:type="dxa"/>
            <w:gridSpan w:val="6"/>
            <w:vAlign w:val="center"/>
          </w:tcPr>
          <w:p w:rsidR="00DC153B" w:rsidRPr="00E9324A" w:rsidRDefault="00A27A07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363148984" w:edGrp="everyone"/>
            <w:r>
              <w:rPr>
                <w:rFonts w:ascii="Arial" w:hAnsi="Arial" w:cs="Arial"/>
                <w:sz w:val="22"/>
                <w:szCs w:val="22"/>
              </w:rPr>
              <w:t>Sarah Durrant</w:t>
            </w:r>
            <w:permEnd w:id="1363148984"/>
          </w:p>
        </w:tc>
      </w:tr>
      <w:tr w:rsidR="00DC153B" w:rsidRPr="00553DDB" w:rsidTr="007B7982">
        <w:trPr>
          <w:trHeight w:val="380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HAZARD DETAILS</w:t>
            </w:r>
          </w:p>
        </w:tc>
      </w:tr>
      <w:tr w:rsidR="00DC153B" w:rsidRPr="00553DDB" w:rsidTr="007B7982">
        <w:trPr>
          <w:trHeight w:val="1134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Location</w:t>
            </w:r>
          </w:p>
        </w:tc>
        <w:tc>
          <w:tcPr>
            <w:tcW w:w="6743" w:type="dxa"/>
            <w:gridSpan w:val="6"/>
            <w:vAlign w:val="center"/>
          </w:tcPr>
          <w:p w:rsidR="00DC153B" w:rsidRPr="00E9324A" w:rsidRDefault="00A27A07" w:rsidP="00E9324A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463369660" w:edGrp="everyone"/>
            <w:r w:rsidRPr="00D94A32">
              <w:rPr>
                <w:sz w:val="22"/>
              </w:rPr>
              <w:t>54 Standish Street, Salisbury</w:t>
            </w:r>
            <w:permEnd w:id="1463369660"/>
          </w:p>
        </w:tc>
      </w:tr>
      <w:tr w:rsidR="00DC153B" w:rsidRPr="00553DDB" w:rsidTr="007B7982">
        <w:trPr>
          <w:trHeight w:val="368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Description of issue</w:t>
            </w:r>
          </w:p>
        </w:tc>
        <w:tc>
          <w:tcPr>
            <w:tcW w:w="6743" w:type="dxa"/>
            <w:gridSpan w:val="6"/>
            <w:vAlign w:val="center"/>
          </w:tcPr>
          <w:p w:rsidR="00DC153B" w:rsidRPr="00657280" w:rsidRDefault="00A27A07" w:rsidP="00657280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300315535" w:edGrp="everyone"/>
            <w:r>
              <w:rPr>
                <w:rFonts w:ascii="Arial" w:hAnsi="Arial" w:cs="Arial"/>
                <w:sz w:val="22"/>
                <w:szCs w:val="22"/>
              </w:rPr>
              <w:t>Truck ran into Drums of</w:t>
            </w:r>
            <w:r w:rsidR="007D5E03">
              <w:rPr>
                <w:rFonts w:ascii="Arial" w:hAnsi="Arial" w:cs="Arial"/>
                <w:sz w:val="22"/>
                <w:szCs w:val="22"/>
              </w:rPr>
              <w:t xml:space="preserve"> 205</w:t>
            </w:r>
            <w:r>
              <w:rPr>
                <w:rFonts w:ascii="Arial" w:hAnsi="Arial" w:cs="Arial"/>
                <w:sz w:val="22"/>
                <w:szCs w:val="22"/>
              </w:rPr>
              <w:t xml:space="preserve"> Diesel located at the carpark location listed above and pierced one of the drums resulting in a 3x4m spill.</w:t>
            </w:r>
            <w:permEnd w:id="300315535"/>
          </w:p>
        </w:tc>
      </w:tr>
      <w:tr w:rsidR="00DC153B" w:rsidRPr="00553DDB" w:rsidTr="007B7982">
        <w:trPr>
          <w:trHeight w:val="40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Risk class</w:t>
            </w:r>
          </w:p>
        </w:tc>
        <w:tc>
          <w:tcPr>
            <w:tcW w:w="1685" w:type="dxa"/>
            <w:vAlign w:val="center"/>
          </w:tcPr>
          <w:p w:rsidR="00DC153B" w:rsidRPr="00553DDB" w:rsidRDefault="00C4143C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7652561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841776227" w:edGrp="everyone"/>
                <w:r w:rsidR="00DC153B" w:rsidRPr="00553DDB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</w:sdtContent>
            </w:sdt>
            <w:permEnd w:id="841776227"/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Extreme</w:t>
            </w:r>
          </w:p>
        </w:tc>
        <w:tc>
          <w:tcPr>
            <w:tcW w:w="1685" w:type="dxa"/>
            <w:vAlign w:val="center"/>
          </w:tcPr>
          <w:p w:rsidR="00DC153B" w:rsidRPr="00553DDB" w:rsidRDefault="00C4143C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42338420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685392517" w:edGrp="everyone"/>
                <w:r w:rsidR="007D5E03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  <w:permEnd w:id="685392517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High</w:t>
            </w:r>
          </w:p>
        </w:tc>
        <w:tc>
          <w:tcPr>
            <w:tcW w:w="1686" w:type="dxa"/>
            <w:gridSpan w:val="3"/>
            <w:vAlign w:val="center"/>
          </w:tcPr>
          <w:p w:rsidR="00DC153B" w:rsidRPr="00553DDB" w:rsidRDefault="00C4143C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6466643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732573739" w:edGrp="everyone"/>
                <w:r w:rsidR="00DC153B" w:rsidRPr="00553DDB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  <w:permEnd w:id="732573739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Medium</w:t>
            </w:r>
          </w:p>
        </w:tc>
        <w:tc>
          <w:tcPr>
            <w:tcW w:w="1687" w:type="dxa"/>
            <w:vAlign w:val="center"/>
          </w:tcPr>
          <w:p w:rsidR="00DC153B" w:rsidRPr="00553DDB" w:rsidRDefault="00C4143C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7468337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102466207" w:edGrp="everyone"/>
                <w:r w:rsidR="00DC153B" w:rsidRPr="00553DDB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  <w:permEnd w:id="1102466207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Low</w:t>
            </w:r>
          </w:p>
        </w:tc>
      </w:tr>
      <w:tr w:rsidR="00DC153B" w:rsidRPr="00553DDB" w:rsidTr="007B7982">
        <w:trPr>
          <w:trHeight w:val="380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CONTROL MEASURES</w:t>
            </w:r>
          </w:p>
        </w:tc>
      </w:tr>
      <w:tr w:rsidR="00DC153B" w:rsidRPr="00553DDB" w:rsidTr="007B7982">
        <w:trPr>
          <w:trHeight w:val="368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lastRenderedPageBreak/>
              <w:t xml:space="preserve">Corrective action required </w:t>
            </w:r>
          </w:p>
        </w:tc>
        <w:tc>
          <w:tcPr>
            <w:tcW w:w="6743" w:type="dxa"/>
            <w:gridSpan w:val="6"/>
            <w:vAlign w:val="center"/>
          </w:tcPr>
          <w:p w:rsidR="00DC153B" w:rsidRPr="00657280" w:rsidRDefault="007D5E03" w:rsidP="00613F6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36478310" w:edGrp="everyone"/>
            <w:r>
              <w:rPr>
                <w:rFonts w:ascii="Arial" w:hAnsi="Arial" w:cs="Arial"/>
                <w:sz w:val="22"/>
                <w:szCs w:val="22"/>
              </w:rPr>
              <w:t xml:space="preserve">Notify the Supervisor as soon as possible. </w:t>
            </w:r>
            <w:r w:rsidR="00A27A07">
              <w:rPr>
                <w:rFonts w:ascii="Arial" w:hAnsi="Arial" w:cs="Arial"/>
                <w:sz w:val="22"/>
                <w:szCs w:val="22"/>
              </w:rPr>
              <w:t>Spi</w:t>
            </w:r>
            <w:r>
              <w:rPr>
                <w:rFonts w:ascii="Arial" w:hAnsi="Arial" w:cs="Arial"/>
                <w:sz w:val="22"/>
                <w:szCs w:val="22"/>
              </w:rPr>
              <w:t xml:space="preserve">ll required to be contained, soaker bunded, </w:t>
            </w:r>
            <w:r w:rsidR="00A27A07">
              <w:rPr>
                <w:rFonts w:ascii="Arial" w:hAnsi="Arial" w:cs="Arial"/>
                <w:sz w:val="22"/>
                <w:szCs w:val="22"/>
              </w:rPr>
              <w:t>cordoned off from the public and cleaned up. Signs to direct delivery drivers should be installed for times that the carpark is left unattended by workers</w:t>
            </w:r>
            <w:r>
              <w:rPr>
                <w:rFonts w:ascii="Arial" w:hAnsi="Arial" w:cs="Arial"/>
                <w:sz w:val="22"/>
                <w:szCs w:val="22"/>
              </w:rPr>
              <w:t>. The 205 d</w:t>
            </w:r>
            <w:r w:rsidR="00A27A07">
              <w:rPr>
                <w:rFonts w:ascii="Arial" w:hAnsi="Arial" w:cs="Arial"/>
                <w:sz w:val="22"/>
                <w:szCs w:val="22"/>
              </w:rPr>
              <w:t>rums shoul</w:t>
            </w:r>
            <w:r>
              <w:rPr>
                <w:rFonts w:ascii="Arial" w:hAnsi="Arial" w:cs="Arial"/>
                <w:sz w:val="22"/>
                <w:szCs w:val="22"/>
              </w:rPr>
              <w:t>d be actioned to be stored on a bunded pallet</w:t>
            </w:r>
            <w:permEnd w:id="236478310"/>
          </w:p>
        </w:tc>
      </w:tr>
      <w:tr w:rsidR="00DC153B" w:rsidRPr="00553DDB" w:rsidTr="007B7982">
        <w:trPr>
          <w:trHeight w:val="779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Person to action</w:t>
            </w:r>
          </w:p>
        </w:tc>
        <w:tc>
          <w:tcPr>
            <w:tcW w:w="3418" w:type="dxa"/>
            <w:gridSpan w:val="3"/>
            <w:vAlign w:val="center"/>
          </w:tcPr>
          <w:p w:rsidR="00DC153B" w:rsidRPr="00657280" w:rsidRDefault="007D5E03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981883978" w:edGrp="everyone"/>
            <w:r>
              <w:rPr>
                <w:rFonts w:ascii="Arial" w:hAnsi="Arial" w:cs="Arial"/>
                <w:sz w:val="22"/>
                <w:szCs w:val="22"/>
              </w:rPr>
              <w:t>Personnel on Hand and Supervisor to be Notified</w:t>
            </w:r>
            <w:permEnd w:id="981883978"/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When</w:t>
            </w:r>
          </w:p>
        </w:tc>
        <w:tc>
          <w:tcPr>
            <w:tcW w:w="2474" w:type="dxa"/>
            <w:gridSpan w:val="2"/>
            <w:vAlign w:val="center"/>
          </w:tcPr>
          <w:p w:rsidR="00DC153B" w:rsidRPr="00553DDB" w:rsidRDefault="00C4143C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33695691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018564997" w:edGrp="everyone"/>
                <w:r w:rsidR="00AB5DCE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  <w:permEnd w:id="1018564997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Immediately</w:t>
            </w:r>
          </w:p>
          <w:p w:rsidR="00DC153B" w:rsidRPr="00553DDB" w:rsidRDefault="00C4143C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3790915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723720754" w:edGrp="everyone"/>
                <w:r w:rsidR="00DC153B" w:rsidRPr="00553DDB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  <w:permEnd w:id="723720754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Within 24 hours</w:t>
            </w:r>
          </w:p>
          <w:p w:rsidR="00DC153B" w:rsidRPr="00553DDB" w:rsidRDefault="00C4143C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4199405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2047228520" w:edGrp="everyone"/>
                <w:r w:rsidR="00DC153B" w:rsidRPr="00553DDB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  <w:permEnd w:id="2047228520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Within 7 days</w:t>
            </w: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7B7982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11125079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280411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11250794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8" w:name="_Ref412803069"/>
      <w:r w:rsidRPr="00553DDB">
        <w:t>Who would you submit a hazard report form to?</w:t>
      </w:r>
      <w:bookmarkEnd w:id="28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4B2C43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553DDB" w:rsidRDefault="00AB5DCE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1830771200" w:edGrp="everyone"/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A9241E">
              <w:rPr>
                <w:rFonts w:ascii="Arial" w:hAnsi="Arial" w:cs="Arial"/>
                <w:sz w:val="22"/>
                <w:szCs w:val="22"/>
              </w:rPr>
              <w:t>upervisor, site/project manager</w:t>
            </w:r>
            <w:permEnd w:id="1830771200"/>
          </w:p>
        </w:tc>
        <w:permStart w:id="37095560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8168752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70955603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9" w:name="_Ref412803089"/>
      <w:r w:rsidRPr="00553DDB">
        <w:lastRenderedPageBreak/>
        <w:t>Who would approve proposed risk controls and organise the required resources for implementation of the risk control?</w:t>
      </w:r>
      <w:bookmarkEnd w:id="29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4B2C43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553DDB" w:rsidRDefault="00AB5DCE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411768112" w:edGrp="everyone"/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A9241E">
              <w:rPr>
                <w:rFonts w:ascii="Arial" w:hAnsi="Arial" w:cs="Arial"/>
                <w:sz w:val="22"/>
                <w:szCs w:val="22"/>
              </w:rPr>
              <w:t>upervisor, site/project manager</w:t>
            </w:r>
            <w:permEnd w:id="411768112"/>
          </w:p>
        </w:tc>
        <w:permStart w:id="207841635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205863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78416350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30" w:name="_Ref424215038"/>
      <w:r w:rsidRPr="00553DDB">
        <w:t>Identify one (1) way you can assess if risk controls have been effective.</w:t>
      </w:r>
      <w:bookmarkEnd w:id="30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4B2C43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553DDB" w:rsidRDefault="00AB5DCE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335754683" w:edGrp="everyone"/>
            <w:r>
              <w:rPr>
                <w:rFonts w:ascii="Arial" w:hAnsi="Arial" w:cs="Arial"/>
                <w:sz w:val="22"/>
                <w:szCs w:val="22"/>
              </w:rPr>
              <w:t>The hazard has been illuminated and there has been no further instances occur</w:t>
            </w:r>
            <w:permEnd w:id="335754683"/>
          </w:p>
        </w:tc>
        <w:permStart w:id="104782186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7965697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47821868" w:displacedByCustomXml="prev"/>
      </w:tr>
    </w:tbl>
    <w:p w:rsidR="00FE03AA" w:rsidRPr="00553DDB" w:rsidRDefault="00FE03AA" w:rsidP="00FE03AA">
      <w:pPr>
        <w:rPr>
          <w:rFonts w:ascii="Arial" w:hAnsi="Arial" w:cs="Arial"/>
          <w:sz w:val="22"/>
          <w:szCs w:val="22"/>
        </w:rPr>
      </w:pPr>
    </w:p>
    <w:p w:rsidR="00FE03AA" w:rsidRPr="00502BB7" w:rsidRDefault="00FE03AA" w:rsidP="00FE03AA">
      <w:pPr>
        <w:rPr>
          <w:rFonts w:ascii="Arial" w:hAnsi="Arial" w:cs="Arial"/>
          <w:sz w:val="22"/>
          <w:szCs w:val="22"/>
        </w:rPr>
      </w:pPr>
    </w:p>
    <w:sectPr w:rsidR="00FE03AA" w:rsidRPr="00502BB7" w:rsidSect="00CE0FDC">
      <w:headerReference w:type="even" r:id="rId27"/>
      <w:headerReference w:type="default" r:id="rId28"/>
      <w:footerReference w:type="even" r:id="rId29"/>
      <w:footerReference w:type="default" r:id="rId30"/>
      <w:type w:val="continuous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143C" w:rsidRDefault="00C4143C" w:rsidP="00A67754">
      <w:r>
        <w:separator/>
      </w:r>
    </w:p>
  </w:endnote>
  <w:endnote w:type="continuationSeparator" w:id="0">
    <w:p w:rsidR="00C4143C" w:rsidRDefault="00C4143C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CEF" w:rsidRPr="00830749" w:rsidRDefault="00CA0CEF" w:rsidP="00083BA6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CA0CEF" w:rsidRDefault="00CA0CEF" w:rsidP="00083BA6">
    <w:pPr>
      <w:pStyle w:val="Footer"/>
      <w:tabs>
        <w:tab w:val="clear" w:pos="4513"/>
      </w:tabs>
    </w:pP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 w:rsidR="00546A78">
      <w:rPr>
        <w:rFonts w:ascii="Arial" w:hAnsi="Arial" w:cs="Arial"/>
        <w:b/>
        <w:noProof/>
        <w:sz w:val="16"/>
        <w:szCs w:val="16"/>
      </w:rPr>
      <w:t>2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546A78">
      <w:rPr>
        <w:rFonts w:ascii="Arial" w:hAnsi="Arial" w:cs="Arial"/>
        <w:b/>
        <w:noProof/>
        <w:sz w:val="16"/>
        <w:szCs w:val="16"/>
      </w:rPr>
      <w:t>2</w:t>
    </w:r>
    <w:r>
      <w:rPr>
        <w:rFonts w:ascii="Arial" w:hAnsi="Arial" w:cs="Arial"/>
        <w:b/>
        <w:sz w:val="16"/>
        <w:szCs w:val="16"/>
      </w:rPr>
      <w:fldChar w:fldCharType="end"/>
    </w:r>
    <w:r>
      <w:rPr>
        <w:rFonts w:ascii="Arial" w:hAnsi="Arial" w:cs="Arial"/>
        <w:b/>
        <w:sz w:val="16"/>
        <w:szCs w:val="16"/>
      </w:rPr>
      <w:tab/>
    </w:r>
    <w:r w:rsidRPr="00830749">
      <w:rPr>
        <w:rFonts w:ascii="Arial" w:hAnsi="Arial" w:cs="Arial"/>
        <w:b/>
        <w:sz w:val="16"/>
        <w:szCs w:val="16"/>
      </w:rPr>
      <w:t>CSTC Pty Ltd_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11132153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v1-0_29/09/2017</w:t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CEF" w:rsidRPr="00830749" w:rsidRDefault="00CA0CEF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CA0CEF" w:rsidRPr="00830749" w:rsidRDefault="00CA0CEF" w:rsidP="0066767E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53192530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v1-0_29/09/2017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 w:rsidR="00546A78">
      <w:rPr>
        <w:rFonts w:ascii="Arial" w:hAnsi="Arial" w:cs="Arial"/>
        <w:b/>
        <w:noProof/>
        <w:sz w:val="16"/>
        <w:szCs w:val="16"/>
      </w:rPr>
      <w:t>1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546A78">
      <w:rPr>
        <w:rFonts w:ascii="Arial" w:hAnsi="Arial" w:cs="Arial"/>
        <w:b/>
        <w:noProof/>
        <w:sz w:val="16"/>
        <w:szCs w:val="16"/>
      </w:rPr>
      <w:t>1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143C" w:rsidRDefault="00C4143C" w:rsidP="00A67754">
      <w:r>
        <w:separator/>
      </w:r>
    </w:p>
  </w:footnote>
  <w:footnote w:type="continuationSeparator" w:id="0">
    <w:p w:rsidR="00C4143C" w:rsidRDefault="00C4143C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CEF" w:rsidRDefault="00CA0CEF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Theory Exam </w:t>
    </w:r>
    <w:r w:rsidRPr="00B82C75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167510924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356961009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:rsidR="00CA0CEF" w:rsidRPr="00830749" w:rsidRDefault="00CA0CEF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CEF" w:rsidRDefault="00CA0CEF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 xml:space="preserve">Theory Exam </w:t>
    </w:r>
    <w:r w:rsidRPr="00B82C75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491415255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51427187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:rsidR="00CA0CEF" w:rsidRPr="00830749" w:rsidRDefault="00CA0CEF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AB214E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C60013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7C545C"/>
    <w:multiLevelType w:val="singleLevel"/>
    <w:tmpl w:val="2DEABD44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4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0A78F4"/>
    <w:multiLevelType w:val="hybridMultilevel"/>
    <w:tmpl w:val="2E362376"/>
    <w:lvl w:ilvl="0" w:tplc="B08A38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anish w:val="0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4938F7"/>
    <w:multiLevelType w:val="singleLevel"/>
    <w:tmpl w:val="7AD0EFB6"/>
    <w:lvl w:ilvl="0">
      <w:start w:val="1"/>
      <w:numFmt w:val="upperLetter"/>
      <w:lvlText w:val="2.3%1. "/>
      <w:lvlJc w:val="left"/>
      <w:pPr>
        <w:ind w:left="720" w:hanging="360"/>
      </w:pPr>
      <w:rPr>
        <w:rFonts w:hint="default"/>
      </w:rPr>
    </w:lvl>
  </w:abstractNum>
  <w:abstractNum w:abstractNumId="7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52216E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A03AC7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13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6542EC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6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DFA0257"/>
    <w:multiLevelType w:val="singleLevel"/>
    <w:tmpl w:val="8622552A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18" w15:restartNumberingAfterBreak="0">
    <w:nsid w:val="33981A00"/>
    <w:multiLevelType w:val="hybridMultilevel"/>
    <w:tmpl w:val="1F0C729A"/>
    <w:lvl w:ilvl="0" w:tplc="C1543268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64125D5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3FC11E3C"/>
    <w:multiLevelType w:val="singleLevel"/>
    <w:tmpl w:val="43A0C73A"/>
    <w:lvl w:ilvl="0">
      <w:start w:val="1"/>
      <w:numFmt w:val="upperLetter"/>
      <w:lvlText w:val="2.1%1. "/>
      <w:lvlJc w:val="left"/>
      <w:pPr>
        <w:ind w:left="720" w:hanging="360"/>
      </w:pPr>
      <w:rPr>
        <w:rFonts w:hint="default"/>
      </w:rPr>
    </w:lvl>
  </w:abstractNum>
  <w:abstractNum w:abstractNumId="22" w15:restartNumberingAfterBreak="0">
    <w:nsid w:val="43EA213A"/>
    <w:multiLevelType w:val="hybridMultilevel"/>
    <w:tmpl w:val="CA2A4B4A"/>
    <w:lvl w:ilvl="0" w:tplc="F9D4F1AA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6457C6"/>
    <w:multiLevelType w:val="singleLevel"/>
    <w:tmpl w:val="34DE910E"/>
    <w:lvl w:ilvl="0">
      <w:start w:val="1"/>
      <w:numFmt w:val="upperLetter"/>
      <w:lvlText w:val="5.%1. "/>
      <w:lvlJc w:val="left"/>
      <w:pPr>
        <w:ind w:left="720" w:hanging="360"/>
      </w:pPr>
      <w:rPr>
        <w:rFonts w:hint="default"/>
      </w:rPr>
    </w:lvl>
  </w:abstractNum>
  <w:abstractNum w:abstractNumId="24" w15:restartNumberingAfterBreak="0">
    <w:nsid w:val="469762C5"/>
    <w:multiLevelType w:val="hybridMultilevel"/>
    <w:tmpl w:val="17708F9A"/>
    <w:lvl w:ilvl="0" w:tplc="7FF4432A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AA5303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6" w15:restartNumberingAfterBreak="0">
    <w:nsid w:val="4B972709"/>
    <w:multiLevelType w:val="hybridMultilevel"/>
    <w:tmpl w:val="88AA5B42"/>
    <w:lvl w:ilvl="0" w:tplc="48FEB9CE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E5490F2">
      <w:start w:val="1"/>
      <w:numFmt w:val="bullet"/>
      <w:lvlText w:val="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02CA712" w:tentative="1">
      <w:start w:val="1"/>
      <w:numFmt w:val="bullet"/>
      <w:lvlText w:val="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B06DC76" w:tentative="1">
      <w:start w:val="1"/>
      <w:numFmt w:val="bullet"/>
      <w:lvlText w:val="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A867526" w:tentative="1">
      <w:start w:val="1"/>
      <w:numFmt w:val="bullet"/>
      <w:lvlText w:val="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D5AD430" w:tentative="1">
      <w:start w:val="1"/>
      <w:numFmt w:val="bullet"/>
      <w:lvlText w:val="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80A8214" w:tentative="1">
      <w:start w:val="1"/>
      <w:numFmt w:val="bullet"/>
      <w:lvlText w:val="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6687C0A" w:tentative="1">
      <w:start w:val="1"/>
      <w:numFmt w:val="bullet"/>
      <w:lvlText w:val="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FD0EDB0" w:tentative="1">
      <w:start w:val="1"/>
      <w:numFmt w:val="bullet"/>
      <w:lvlText w:val="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8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 w15:restartNumberingAfterBreak="0">
    <w:nsid w:val="505C1DCA"/>
    <w:multiLevelType w:val="hybridMultilevel"/>
    <w:tmpl w:val="836C608A"/>
    <w:lvl w:ilvl="0" w:tplc="C88295D4">
      <w:start w:val="1"/>
      <w:numFmt w:val="upperLetter"/>
      <w:lvlText w:val="2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A04BEE"/>
    <w:multiLevelType w:val="singleLevel"/>
    <w:tmpl w:val="B4B28614"/>
    <w:lvl w:ilvl="0">
      <w:start w:val="1"/>
      <w:numFmt w:val="upperLetter"/>
      <w:lvlText w:val="2.2%1. "/>
      <w:lvlJc w:val="left"/>
      <w:pPr>
        <w:ind w:left="720" w:hanging="360"/>
      </w:pPr>
      <w:rPr>
        <w:rFonts w:hint="default"/>
      </w:rPr>
    </w:lvl>
  </w:abstractNum>
  <w:abstractNum w:abstractNumId="31" w15:restartNumberingAfterBreak="0">
    <w:nsid w:val="543A72DD"/>
    <w:multiLevelType w:val="hybridMultilevel"/>
    <w:tmpl w:val="A154889C"/>
    <w:lvl w:ilvl="0" w:tplc="3CE0D040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C8348F0"/>
    <w:multiLevelType w:val="hybridMultilevel"/>
    <w:tmpl w:val="BCF234D4"/>
    <w:lvl w:ilvl="0" w:tplc="F5F4361E">
      <w:start w:val="1"/>
      <w:numFmt w:val="upperLetter"/>
      <w:lvlText w:val="2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5C622A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6" w15:restartNumberingAfterBreak="0">
    <w:nsid w:val="662C708E"/>
    <w:multiLevelType w:val="hybridMultilevel"/>
    <w:tmpl w:val="9118B1DA"/>
    <w:lvl w:ilvl="0" w:tplc="A5A097D8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6D37667"/>
    <w:multiLevelType w:val="hybridMultilevel"/>
    <w:tmpl w:val="4EDCBE06"/>
    <w:lvl w:ilvl="0" w:tplc="525AAE64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6F33EFB"/>
    <w:multiLevelType w:val="hybridMultilevel"/>
    <w:tmpl w:val="737CF306"/>
    <w:lvl w:ilvl="0" w:tplc="637CF144">
      <w:start w:val="1"/>
      <w:numFmt w:val="upperLetter"/>
      <w:lvlText w:val="2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A9D67B2"/>
    <w:multiLevelType w:val="hybridMultilevel"/>
    <w:tmpl w:val="4872BBF8"/>
    <w:lvl w:ilvl="0" w:tplc="CE90FF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anish w:val="0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D117F15"/>
    <w:multiLevelType w:val="hybridMultilevel"/>
    <w:tmpl w:val="C4986EE0"/>
    <w:lvl w:ilvl="0" w:tplc="E3B2B5CC">
      <w:start w:val="1"/>
      <w:numFmt w:val="upperLetter"/>
      <w:lvlText w:val="2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02873A9"/>
    <w:multiLevelType w:val="hybridMultilevel"/>
    <w:tmpl w:val="4DCAADD2"/>
    <w:lvl w:ilvl="0" w:tplc="908E1120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1B5065F"/>
    <w:multiLevelType w:val="hybridMultilevel"/>
    <w:tmpl w:val="7F1CEA06"/>
    <w:lvl w:ilvl="0" w:tplc="176E4730">
      <w:start w:val="1"/>
      <w:numFmt w:val="upper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9B3934"/>
    <w:multiLevelType w:val="hybridMultilevel"/>
    <w:tmpl w:val="DF66F290"/>
    <w:lvl w:ilvl="0" w:tplc="C5C22A2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5" w15:restartNumberingAfterBreak="0">
    <w:nsid w:val="7A28166F"/>
    <w:multiLevelType w:val="hybridMultilevel"/>
    <w:tmpl w:val="971A2D88"/>
    <w:lvl w:ilvl="0" w:tplc="BEAA1348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DBE2822"/>
    <w:multiLevelType w:val="singleLevel"/>
    <w:tmpl w:val="56BA9444"/>
    <w:lvl w:ilvl="0">
      <w:start w:val="1"/>
      <w:numFmt w:val="upperLetter"/>
      <w:lvlText w:val="2.%1. "/>
      <w:lvlJc w:val="left"/>
      <w:pPr>
        <w:ind w:left="720" w:hanging="360"/>
      </w:pPr>
      <w:rPr>
        <w:rFonts w:hint="default"/>
      </w:rPr>
    </w:lvl>
  </w:abstractNum>
  <w:num w:numId="1">
    <w:abstractNumId w:val="4"/>
  </w:num>
  <w:num w:numId="2">
    <w:abstractNumId w:val="9"/>
  </w:num>
  <w:num w:numId="3">
    <w:abstractNumId w:val="16"/>
  </w:num>
  <w:num w:numId="4">
    <w:abstractNumId w:val="33"/>
  </w:num>
  <w:num w:numId="5">
    <w:abstractNumId w:val="7"/>
  </w:num>
  <w:num w:numId="6">
    <w:abstractNumId w:val="19"/>
  </w:num>
  <w:num w:numId="7">
    <w:abstractNumId w:val="27"/>
  </w:num>
  <w:num w:numId="8">
    <w:abstractNumId w:val="15"/>
  </w:num>
  <w:num w:numId="9">
    <w:abstractNumId w:val="17"/>
  </w:num>
  <w:num w:numId="10">
    <w:abstractNumId w:val="25"/>
  </w:num>
  <w:num w:numId="11">
    <w:abstractNumId w:val="24"/>
  </w:num>
  <w:num w:numId="12">
    <w:abstractNumId w:val="41"/>
  </w:num>
  <w:num w:numId="13">
    <w:abstractNumId w:val="13"/>
  </w:num>
  <w:num w:numId="14">
    <w:abstractNumId w:val="3"/>
  </w:num>
  <w:num w:numId="15">
    <w:abstractNumId w:val="22"/>
  </w:num>
  <w:num w:numId="16">
    <w:abstractNumId w:val="18"/>
  </w:num>
  <w:num w:numId="17">
    <w:abstractNumId w:val="10"/>
  </w:num>
  <w:num w:numId="18">
    <w:abstractNumId w:val="46"/>
  </w:num>
  <w:num w:numId="19">
    <w:abstractNumId w:val="2"/>
  </w:num>
  <w:num w:numId="20">
    <w:abstractNumId w:val="0"/>
  </w:num>
  <w:num w:numId="21">
    <w:abstractNumId w:val="11"/>
  </w:num>
  <w:num w:numId="22">
    <w:abstractNumId w:val="8"/>
  </w:num>
  <w:num w:numId="23">
    <w:abstractNumId w:val="28"/>
  </w:num>
  <w:num w:numId="24">
    <w:abstractNumId w:val="12"/>
  </w:num>
  <w:num w:numId="25">
    <w:abstractNumId w:val="21"/>
  </w:num>
  <w:num w:numId="26">
    <w:abstractNumId w:val="30"/>
  </w:num>
  <w:num w:numId="27">
    <w:abstractNumId w:val="6"/>
  </w:num>
  <w:num w:numId="28">
    <w:abstractNumId w:val="38"/>
  </w:num>
  <w:num w:numId="29">
    <w:abstractNumId w:val="34"/>
  </w:num>
  <w:num w:numId="30">
    <w:abstractNumId w:val="29"/>
  </w:num>
  <w:num w:numId="31">
    <w:abstractNumId w:val="40"/>
  </w:num>
  <w:num w:numId="32">
    <w:abstractNumId w:val="47"/>
  </w:num>
  <w:num w:numId="33">
    <w:abstractNumId w:val="44"/>
  </w:num>
  <w:num w:numId="34">
    <w:abstractNumId w:val="1"/>
  </w:num>
  <w:num w:numId="35">
    <w:abstractNumId w:val="45"/>
  </w:num>
  <w:num w:numId="36">
    <w:abstractNumId w:val="31"/>
  </w:num>
  <w:num w:numId="37">
    <w:abstractNumId w:val="37"/>
  </w:num>
  <w:num w:numId="38">
    <w:abstractNumId w:val="36"/>
  </w:num>
  <w:num w:numId="39">
    <w:abstractNumId w:val="20"/>
  </w:num>
  <w:num w:numId="40">
    <w:abstractNumId w:val="35"/>
  </w:num>
  <w:num w:numId="41">
    <w:abstractNumId w:val="14"/>
  </w:num>
  <w:num w:numId="42">
    <w:abstractNumId w:val="32"/>
  </w:num>
  <w:num w:numId="43">
    <w:abstractNumId w:val="23"/>
  </w:num>
  <w:num w:numId="44">
    <w:abstractNumId w:val="43"/>
  </w:num>
  <w:num w:numId="45">
    <w:abstractNumId w:val="42"/>
  </w:num>
  <w:num w:numId="46">
    <w:abstractNumId w:val="39"/>
  </w:num>
  <w:num w:numId="47">
    <w:abstractNumId w:val="5"/>
  </w:num>
  <w:num w:numId="48">
    <w:abstractNumId w:val="26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attachedTemplate r:id="rId1"/>
  <w:revisionView w:inkAnnotations="0"/>
  <w:documentProtection w:edit="readOnly" w:enforcement="1" w:cryptProviderType="rsaAES" w:cryptAlgorithmClass="hash" w:cryptAlgorithmType="typeAny" w:cryptAlgorithmSid="14" w:cryptSpinCount="100000" w:hash="lUxXZcTgey2OH9bh3arJ5TYGOCizXQFhxNhNTCVGspWf+cwy4c7yJ3BdQJNMFRK9HGyPq/bdhG0Vxd5Ov1BZKg==" w:salt="P0wFGCDdvjXfUTiZMoyR5w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0C50"/>
    <w:rsid w:val="00004086"/>
    <w:rsid w:val="000058E5"/>
    <w:rsid w:val="00010145"/>
    <w:rsid w:val="00010AAE"/>
    <w:rsid w:val="0001396A"/>
    <w:rsid w:val="00015D2B"/>
    <w:rsid w:val="00020BB6"/>
    <w:rsid w:val="00024F65"/>
    <w:rsid w:val="00027B47"/>
    <w:rsid w:val="00035243"/>
    <w:rsid w:val="00037820"/>
    <w:rsid w:val="0004368E"/>
    <w:rsid w:val="0004675B"/>
    <w:rsid w:val="00052041"/>
    <w:rsid w:val="00054D7B"/>
    <w:rsid w:val="00061726"/>
    <w:rsid w:val="000653FD"/>
    <w:rsid w:val="000672EE"/>
    <w:rsid w:val="00074457"/>
    <w:rsid w:val="00076AD6"/>
    <w:rsid w:val="00083BA6"/>
    <w:rsid w:val="0008468E"/>
    <w:rsid w:val="00085F76"/>
    <w:rsid w:val="00090D03"/>
    <w:rsid w:val="00091491"/>
    <w:rsid w:val="000A2303"/>
    <w:rsid w:val="000A6901"/>
    <w:rsid w:val="000A7B07"/>
    <w:rsid w:val="000B346C"/>
    <w:rsid w:val="000B7B64"/>
    <w:rsid w:val="000C233D"/>
    <w:rsid w:val="000C4F46"/>
    <w:rsid w:val="000C6FB4"/>
    <w:rsid w:val="000E680F"/>
    <w:rsid w:val="000F0501"/>
    <w:rsid w:val="000F0FCA"/>
    <w:rsid w:val="00103A5E"/>
    <w:rsid w:val="001157AF"/>
    <w:rsid w:val="00116C30"/>
    <w:rsid w:val="0012562F"/>
    <w:rsid w:val="001266C6"/>
    <w:rsid w:val="00126C85"/>
    <w:rsid w:val="00132977"/>
    <w:rsid w:val="00137D67"/>
    <w:rsid w:val="001457FC"/>
    <w:rsid w:val="001514DC"/>
    <w:rsid w:val="00152592"/>
    <w:rsid w:val="001525FC"/>
    <w:rsid w:val="00154A40"/>
    <w:rsid w:val="00154DAE"/>
    <w:rsid w:val="001578F8"/>
    <w:rsid w:val="00166E7F"/>
    <w:rsid w:val="001709EB"/>
    <w:rsid w:val="00175F6C"/>
    <w:rsid w:val="00184237"/>
    <w:rsid w:val="0018673D"/>
    <w:rsid w:val="00187D1C"/>
    <w:rsid w:val="001903BE"/>
    <w:rsid w:val="00191E86"/>
    <w:rsid w:val="0019250A"/>
    <w:rsid w:val="001A77CF"/>
    <w:rsid w:val="001B09BC"/>
    <w:rsid w:val="001C038B"/>
    <w:rsid w:val="001C0776"/>
    <w:rsid w:val="001C0B34"/>
    <w:rsid w:val="001C4084"/>
    <w:rsid w:val="001D01D1"/>
    <w:rsid w:val="001E05E8"/>
    <w:rsid w:val="001F2AD0"/>
    <w:rsid w:val="001F3555"/>
    <w:rsid w:val="001F6FA5"/>
    <w:rsid w:val="00201769"/>
    <w:rsid w:val="00201E01"/>
    <w:rsid w:val="00202782"/>
    <w:rsid w:val="00204C77"/>
    <w:rsid w:val="00213294"/>
    <w:rsid w:val="0021376B"/>
    <w:rsid w:val="00214096"/>
    <w:rsid w:val="002168EB"/>
    <w:rsid w:val="00217C56"/>
    <w:rsid w:val="00220F44"/>
    <w:rsid w:val="00222B64"/>
    <w:rsid w:val="00233402"/>
    <w:rsid w:val="002337BA"/>
    <w:rsid w:val="00247850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0C4A"/>
    <w:rsid w:val="00281347"/>
    <w:rsid w:val="00281ED1"/>
    <w:rsid w:val="00282382"/>
    <w:rsid w:val="002824BE"/>
    <w:rsid w:val="00282828"/>
    <w:rsid w:val="00287CC3"/>
    <w:rsid w:val="00291B57"/>
    <w:rsid w:val="00294162"/>
    <w:rsid w:val="00294E35"/>
    <w:rsid w:val="00297207"/>
    <w:rsid w:val="002A316B"/>
    <w:rsid w:val="002A4B14"/>
    <w:rsid w:val="002B03AC"/>
    <w:rsid w:val="002B2600"/>
    <w:rsid w:val="002B6786"/>
    <w:rsid w:val="002B7054"/>
    <w:rsid w:val="002C4301"/>
    <w:rsid w:val="002C4D10"/>
    <w:rsid w:val="002C66FA"/>
    <w:rsid w:val="002D0A5C"/>
    <w:rsid w:val="002D1837"/>
    <w:rsid w:val="002D3E2B"/>
    <w:rsid w:val="002D4C72"/>
    <w:rsid w:val="002D636F"/>
    <w:rsid w:val="002F11BE"/>
    <w:rsid w:val="00301207"/>
    <w:rsid w:val="00301C4E"/>
    <w:rsid w:val="00304897"/>
    <w:rsid w:val="003050B6"/>
    <w:rsid w:val="00311E5D"/>
    <w:rsid w:val="00314915"/>
    <w:rsid w:val="00315805"/>
    <w:rsid w:val="00315AAA"/>
    <w:rsid w:val="00317391"/>
    <w:rsid w:val="00324DB2"/>
    <w:rsid w:val="003259FD"/>
    <w:rsid w:val="00326BB7"/>
    <w:rsid w:val="00327E27"/>
    <w:rsid w:val="0033666D"/>
    <w:rsid w:val="00336763"/>
    <w:rsid w:val="00344C41"/>
    <w:rsid w:val="00347500"/>
    <w:rsid w:val="00347A6D"/>
    <w:rsid w:val="003548CB"/>
    <w:rsid w:val="003614DC"/>
    <w:rsid w:val="00361CE5"/>
    <w:rsid w:val="00362760"/>
    <w:rsid w:val="00374DDE"/>
    <w:rsid w:val="003758B4"/>
    <w:rsid w:val="00376162"/>
    <w:rsid w:val="003835B5"/>
    <w:rsid w:val="00390A28"/>
    <w:rsid w:val="0039160D"/>
    <w:rsid w:val="00396581"/>
    <w:rsid w:val="003965FE"/>
    <w:rsid w:val="00397E79"/>
    <w:rsid w:val="003B0DC7"/>
    <w:rsid w:val="003B5C02"/>
    <w:rsid w:val="003C065D"/>
    <w:rsid w:val="003C173C"/>
    <w:rsid w:val="003C33FB"/>
    <w:rsid w:val="003C4F75"/>
    <w:rsid w:val="003C6A1A"/>
    <w:rsid w:val="003D2DB8"/>
    <w:rsid w:val="003D337A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316FB"/>
    <w:rsid w:val="0043275D"/>
    <w:rsid w:val="00433D65"/>
    <w:rsid w:val="00435D5B"/>
    <w:rsid w:val="00440055"/>
    <w:rsid w:val="004403AD"/>
    <w:rsid w:val="00441559"/>
    <w:rsid w:val="00454B97"/>
    <w:rsid w:val="004559DC"/>
    <w:rsid w:val="004575AD"/>
    <w:rsid w:val="004624D6"/>
    <w:rsid w:val="0046338F"/>
    <w:rsid w:val="004657D2"/>
    <w:rsid w:val="00466598"/>
    <w:rsid w:val="004676B1"/>
    <w:rsid w:val="00467952"/>
    <w:rsid w:val="00474582"/>
    <w:rsid w:val="004768EA"/>
    <w:rsid w:val="00482720"/>
    <w:rsid w:val="004913C1"/>
    <w:rsid w:val="004A3499"/>
    <w:rsid w:val="004B0BF6"/>
    <w:rsid w:val="004B2C43"/>
    <w:rsid w:val="004B2E30"/>
    <w:rsid w:val="004B42E2"/>
    <w:rsid w:val="004C48E0"/>
    <w:rsid w:val="004C56C5"/>
    <w:rsid w:val="004C72F3"/>
    <w:rsid w:val="004D0680"/>
    <w:rsid w:val="004D1A7D"/>
    <w:rsid w:val="004D7CCC"/>
    <w:rsid w:val="004E3FB7"/>
    <w:rsid w:val="004E5C7F"/>
    <w:rsid w:val="004E6613"/>
    <w:rsid w:val="004E79AD"/>
    <w:rsid w:val="004F06CC"/>
    <w:rsid w:val="0050226B"/>
    <w:rsid w:val="005025D4"/>
    <w:rsid w:val="00503E80"/>
    <w:rsid w:val="005054E9"/>
    <w:rsid w:val="005075AF"/>
    <w:rsid w:val="005102BD"/>
    <w:rsid w:val="00512B1D"/>
    <w:rsid w:val="00512BC0"/>
    <w:rsid w:val="0051331A"/>
    <w:rsid w:val="005156BE"/>
    <w:rsid w:val="00521DC6"/>
    <w:rsid w:val="00531973"/>
    <w:rsid w:val="00532738"/>
    <w:rsid w:val="005334E1"/>
    <w:rsid w:val="005362A7"/>
    <w:rsid w:val="00536B74"/>
    <w:rsid w:val="00536CB1"/>
    <w:rsid w:val="00541DAD"/>
    <w:rsid w:val="00543100"/>
    <w:rsid w:val="00544F28"/>
    <w:rsid w:val="00546A78"/>
    <w:rsid w:val="00553DDB"/>
    <w:rsid w:val="00555130"/>
    <w:rsid w:val="00573C4A"/>
    <w:rsid w:val="00583840"/>
    <w:rsid w:val="005868D2"/>
    <w:rsid w:val="005948F5"/>
    <w:rsid w:val="005A327B"/>
    <w:rsid w:val="005B3783"/>
    <w:rsid w:val="005B3D52"/>
    <w:rsid w:val="005B4B38"/>
    <w:rsid w:val="005C1FB7"/>
    <w:rsid w:val="005C20EC"/>
    <w:rsid w:val="005C48AD"/>
    <w:rsid w:val="005D0D43"/>
    <w:rsid w:val="005D6DBE"/>
    <w:rsid w:val="005E26ED"/>
    <w:rsid w:val="005E2B40"/>
    <w:rsid w:val="005E2C83"/>
    <w:rsid w:val="005F203A"/>
    <w:rsid w:val="005F3093"/>
    <w:rsid w:val="005F48A3"/>
    <w:rsid w:val="005F55E6"/>
    <w:rsid w:val="00601B14"/>
    <w:rsid w:val="00601C41"/>
    <w:rsid w:val="006040AF"/>
    <w:rsid w:val="0060728C"/>
    <w:rsid w:val="00607B3E"/>
    <w:rsid w:val="00607DE8"/>
    <w:rsid w:val="0061390C"/>
    <w:rsid w:val="00613F63"/>
    <w:rsid w:val="00614655"/>
    <w:rsid w:val="0061625E"/>
    <w:rsid w:val="00621440"/>
    <w:rsid w:val="006215FC"/>
    <w:rsid w:val="00625E7C"/>
    <w:rsid w:val="00626283"/>
    <w:rsid w:val="00627CAE"/>
    <w:rsid w:val="006302E6"/>
    <w:rsid w:val="00632918"/>
    <w:rsid w:val="00632E6C"/>
    <w:rsid w:val="00633CAE"/>
    <w:rsid w:val="0063511D"/>
    <w:rsid w:val="00640395"/>
    <w:rsid w:val="006407D6"/>
    <w:rsid w:val="00640DDA"/>
    <w:rsid w:val="00650C50"/>
    <w:rsid w:val="0065179C"/>
    <w:rsid w:val="00652FA9"/>
    <w:rsid w:val="00653936"/>
    <w:rsid w:val="006555C5"/>
    <w:rsid w:val="00655694"/>
    <w:rsid w:val="00655F6F"/>
    <w:rsid w:val="00657280"/>
    <w:rsid w:val="00665015"/>
    <w:rsid w:val="00666379"/>
    <w:rsid w:val="0066767E"/>
    <w:rsid w:val="00672D43"/>
    <w:rsid w:val="00672FAE"/>
    <w:rsid w:val="00674685"/>
    <w:rsid w:val="00674DE6"/>
    <w:rsid w:val="00675E17"/>
    <w:rsid w:val="00680BFE"/>
    <w:rsid w:val="0068582E"/>
    <w:rsid w:val="006862FA"/>
    <w:rsid w:val="00691ED4"/>
    <w:rsid w:val="006923AD"/>
    <w:rsid w:val="00694423"/>
    <w:rsid w:val="00697DC1"/>
    <w:rsid w:val="00697EDC"/>
    <w:rsid w:val="006A4B98"/>
    <w:rsid w:val="006A4E12"/>
    <w:rsid w:val="006A6387"/>
    <w:rsid w:val="006B065A"/>
    <w:rsid w:val="006B1FC9"/>
    <w:rsid w:val="006B2FB9"/>
    <w:rsid w:val="006B5A1A"/>
    <w:rsid w:val="006B6115"/>
    <w:rsid w:val="006B7CFD"/>
    <w:rsid w:val="006C212E"/>
    <w:rsid w:val="006C26ED"/>
    <w:rsid w:val="006C7661"/>
    <w:rsid w:val="006D4794"/>
    <w:rsid w:val="006E0BDE"/>
    <w:rsid w:val="006F1570"/>
    <w:rsid w:val="006F1E14"/>
    <w:rsid w:val="006F5046"/>
    <w:rsid w:val="006F78F8"/>
    <w:rsid w:val="006F7D66"/>
    <w:rsid w:val="007019BA"/>
    <w:rsid w:val="007070CF"/>
    <w:rsid w:val="00707741"/>
    <w:rsid w:val="00711150"/>
    <w:rsid w:val="007128AF"/>
    <w:rsid w:val="00713AD0"/>
    <w:rsid w:val="00714EB8"/>
    <w:rsid w:val="00720E1B"/>
    <w:rsid w:val="0072118A"/>
    <w:rsid w:val="0072174F"/>
    <w:rsid w:val="0072177C"/>
    <w:rsid w:val="007251B6"/>
    <w:rsid w:val="007317A7"/>
    <w:rsid w:val="00732F50"/>
    <w:rsid w:val="007339D1"/>
    <w:rsid w:val="00734157"/>
    <w:rsid w:val="00734580"/>
    <w:rsid w:val="00740FE9"/>
    <w:rsid w:val="00741A2C"/>
    <w:rsid w:val="00743307"/>
    <w:rsid w:val="00747137"/>
    <w:rsid w:val="007518B1"/>
    <w:rsid w:val="00754C46"/>
    <w:rsid w:val="00757B27"/>
    <w:rsid w:val="00764294"/>
    <w:rsid w:val="007649A3"/>
    <w:rsid w:val="00765E11"/>
    <w:rsid w:val="0076703A"/>
    <w:rsid w:val="007715C5"/>
    <w:rsid w:val="0077287B"/>
    <w:rsid w:val="007750F4"/>
    <w:rsid w:val="00775598"/>
    <w:rsid w:val="007830B6"/>
    <w:rsid w:val="007A1BB4"/>
    <w:rsid w:val="007A5008"/>
    <w:rsid w:val="007B2C43"/>
    <w:rsid w:val="007B7982"/>
    <w:rsid w:val="007C1D61"/>
    <w:rsid w:val="007C52E8"/>
    <w:rsid w:val="007C63F4"/>
    <w:rsid w:val="007D3292"/>
    <w:rsid w:val="007D3954"/>
    <w:rsid w:val="007D44B2"/>
    <w:rsid w:val="007D5E03"/>
    <w:rsid w:val="007E0151"/>
    <w:rsid w:val="007E2C77"/>
    <w:rsid w:val="007E57E8"/>
    <w:rsid w:val="007E72A0"/>
    <w:rsid w:val="007E7CAC"/>
    <w:rsid w:val="007F1F7F"/>
    <w:rsid w:val="007F575E"/>
    <w:rsid w:val="007F5A6A"/>
    <w:rsid w:val="008121F4"/>
    <w:rsid w:val="008133D3"/>
    <w:rsid w:val="00817A2D"/>
    <w:rsid w:val="00822686"/>
    <w:rsid w:val="008264AD"/>
    <w:rsid w:val="00830749"/>
    <w:rsid w:val="00833553"/>
    <w:rsid w:val="00835B05"/>
    <w:rsid w:val="00842927"/>
    <w:rsid w:val="00843997"/>
    <w:rsid w:val="00847C7B"/>
    <w:rsid w:val="00855F97"/>
    <w:rsid w:val="00860AFB"/>
    <w:rsid w:val="00862C37"/>
    <w:rsid w:val="00872A11"/>
    <w:rsid w:val="008748CE"/>
    <w:rsid w:val="00882B9D"/>
    <w:rsid w:val="008868DF"/>
    <w:rsid w:val="00891AC9"/>
    <w:rsid w:val="008A082C"/>
    <w:rsid w:val="008A257C"/>
    <w:rsid w:val="008A3A99"/>
    <w:rsid w:val="008B39C9"/>
    <w:rsid w:val="008C48F6"/>
    <w:rsid w:val="008D53C6"/>
    <w:rsid w:val="008F0BA8"/>
    <w:rsid w:val="008F464C"/>
    <w:rsid w:val="00901593"/>
    <w:rsid w:val="009025D4"/>
    <w:rsid w:val="00904F61"/>
    <w:rsid w:val="009055FD"/>
    <w:rsid w:val="009056E2"/>
    <w:rsid w:val="009143FB"/>
    <w:rsid w:val="00917FD2"/>
    <w:rsid w:val="00921288"/>
    <w:rsid w:val="00924AE6"/>
    <w:rsid w:val="009304CA"/>
    <w:rsid w:val="0093060F"/>
    <w:rsid w:val="009324BA"/>
    <w:rsid w:val="00936180"/>
    <w:rsid w:val="00944834"/>
    <w:rsid w:val="00944A01"/>
    <w:rsid w:val="00945C7B"/>
    <w:rsid w:val="009463A2"/>
    <w:rsid w:val="009470AF"/>
    <w:rsid w:val="009476CA"/>
    <w:rsid w:val="0095100C"/>
    <w:rsid w:val="0095160D"/>
    <w:rsid w:val="00951B1D"/>
    <w:rsid w:val="00951DE8"/>
    <w:rsid w:val="00954532"/>
    <w:rsid w:val="00956D8C"/>
    <w:rsid w:val="00970B74"/>
    <w:rsid w:val="00971AC8"/>
    <w:rsid w:val="0098186A"/>
    <w:rsid w:val="00986974"/>
    <w:rsid w:val="00986BC7"/>
    <w:rsid w:val="00993997"/>
    <w:rsid w:val="00996BEA"/>
    <w:rsid w:val="009A34C4"/>
    <w:rsid w:val="009A4937"/>
    <w:rsid w:val="009B750D"/>
    <w:rsid w:val="009C7961"/>
    <w:rsid w:val="009D1E85"/>
    <w:rsid w:val="009D22C4"/>
    <w:rsid w:val="009E0319"/>
    <w:rsid w:val="009E08FC"/>
    <w:rsid w:val="009E33A9"/>
    <w:rsid w:val="009E3CED"/>
    <w:rsid w:val="009E4376"/>
    <w:rsid w:val="009E6CB8"/>
    <w:rsid w:val="009E78AF"/>
    <w:rsid w:val="009F34EB"/>
    <w:rsid w:val="00A07F94"/>
    <w:rsid w:val="00A2147E"/>
    <w:rsid w:val="00A218CC"/>
    <w:rsid w:val="00A25B81"/>
    <w:rsid w:val="00A2624A"/>
    <w:rsid w:val="00A265D7"/>
    <w:rsid w:val="00A27A07"/>
    <w:rsid w:val="00A33567"/>
    <w:rsid w:val="00A34BA9"/>
    <w:rsid w:val="00A406B8"/>
    <w:rsid w:val="00A41676"/>
    <w:rsid w:val="00A43D76"/>
    <w:rsid w:val="00A526B7"/>
    <w:rsid w:val="00A52BAB"/>
    <w:rsid w:val="00A52C7C"/>
    <w:rsid w:val="00A61D78"/>
    <w:rsid w:val="00A67415"/>
    <w:rsid w:val="00A6752F"/>
    <w:rsid w:val="00A67754"/>
    <w:rsid w:val="00A706D2"/>
    <w:rsid w:val="00A7628D"/>
    <w:rsid w:val="00A763CE"/>
    <w:rsid w:val="00A76EA1"/>
    <w:rsid w:val="00A773FD"/>
    <w:rsid w:val="00A81BDD"/>
    <w:rsid w:val="00A81FCA"/>
    <w:rsid w:val="00A8283F"/>
    <w:rsid w:val="00A86913"/>
    <w:rsid w:val="00A871AD"/>
    <w:rsid w:val="00A877AF"/>
    <w:rsid w:val="00A9241E"/>
    <w:rsid w:val="00A93221"/>
    <w:rsid w:val="00A93CB5"/>
    <w:rsid w:val="00A93E84"/>
    <w:rsid w:val="00A96EE8"/>
    <w:rsid w:val="00AA517E"/>
    <w:rsid w:val="00AA653D"/>
    <w:rsid w:val="00AB5511"/>
    <w:rsid w:val="00AB5DCE"/>
    <w:rsid w:val="00AB5FF9"/>
    <w:rsid w:val="00AC6BE2"/>
    <w:rsid w:val="00AC79B9"/>
    <w:rsid w:val="00AD147B"/>
    <w:rsid w:val="00AD2C30"/>
    <w:rsid w:val="00AD390C"/>
    <w:rsid w:val="00AD7FAE"/>
    <w:rsid w:val="00AE25FB"/>
    <w:rsid w:val="00AE7E0E"/>
    <w:rsid w:val="00AF2383"/>
    <w:rsid w:val="00AF272A"/>
    <w:rsid w:val="00AF28A2"/>
    <w:rsid w:val="00AF39CA"/>
    <w:rsid w:val="00AF5A03"/>
    <w:rsid w:val="00AF7DE7"/>
    <w:rsid w:val="00B01066"/>
    <w:rsid w:val="00B01E5D"/>
    <w:rsid w:val="00B0452D"/>
    <w:rsid w:val="00B0469A"/>
    <w:rsid w:val="00B10211"/>
    <w:rsid w:val="00B11880"/>
    <w:rsid w:val="00B11D92"/>
    <w:rsid w:val="00B141EE"/>
    <w:rsid w:val="00B21A3B"/>
    <w:rsid w:val="00B21CC5"/>
    <w:rsid w:val="00B23004"/>
    <w:rsid w:val="00B23116"/>
    <w:rsid w:val="00B24E19"/>
    <w:rsid w:val="00B30530"/>
    <w:rsid w:val="00B370F6"/>
    <w:rsid w:val="00B44885"/>
    <w:rsid w:val="00B45123"/>
    <w:rsid w:val="00B46CA0"/>
    <w:rsid w:val="00B50D23"/>
    <w:rsid w:val="00B52725"/>
    <w:rsid w:val="00B60A8E"/>
    <w:rsid w:val="00B61114"/>
    <w:rsid w:val="00B63435"/>
    <w:rsid w:val="00B64BF7"/>
    <w:rsid w:val="00B65524"/>
    <w:rsid w:val="00B70500"/>
    <w:rsid w:val="00B80970"/>
    <w:rsid w:val="00B82C75"/>
    <w:rsid w:val="00B84397"/>
    <w:rsid w:val="00B876C2"/>
    <w:rsid w:val="00B91399"/>
    <w:rsid w:val="00B91EAA"/>
    <w:rsid w:val="00B9239D"/>
    <w:rsid w:val="00B930C4"/>
    <w:rsid w:val="00B93C88"/>
    <w:rsid w:val="00B96243"/>
    <w:rsid w:val="00B9778C"/>
    <w:rsid w:val="00BA235F"/>
    <w:rsid w:val="00BA45C3"/>
    <w:rsid w:val="00BA7D5F"/>
    <w:rsid w:val="00BB11BC"/>
    <w:rsid w:val="00BD2445"/>
    <w:rsid w:val="00BD4B75"/>
    <w:rsid w:val="00BD5D83"/>
    <w:rsid w:val="00BE1F60"/>
    <w:rsid w:val="00BE5659"/>
    <w:rsid w:val="00BF15FF"/>
    <w:rsid w:val="00BF51EE"/>
    <w:rsid w:val="00BF721E"/>
    <w:rsid w:val="00BF7956"/>
    <w:rsid w:val="00C02070"/>
    <w:rsid w:val="00C02A9F"/>
    <w:rsid w:val="00C05340"/>
    <w:rsid w:val="00C0790A"/>
    <w:rsid w:val="00C116AB"/>
    <w:rsid w:val="00C145EE"/>
    <w:rsid w:val="00C1477C"/>
    <w:rsid w:val="00C15F37"/>
    <w:rsid w:val="00C17076"/>
    <w:rsid w:val="00C21B79"/>
    <w:rsid w:val="00C25494"/>
    <w:rsid w:val="00C320F8"/>
    <w:rsid w:val="00C3636D"/>
    <w:rsid w:val="00C37212"/>
    <w:rsid w:val="00C4143C"/>
    <w:rsid w:val="00C41923"/>
    <w:rsid w:val="00C478B5"/>
    <w:rsid w:val="00C53DA4"/>
    <w:rsid w:val="00C547D1"/>
    <w:rsid w:val="00C55618"/>
    <w:rsid w:val="00C55A27"/>
    <w:rsid w:val="00C60356"/>
    <w:rsid w:val="00C640FC"/>
    <w:rsid w:val="00C65EC9"/>
    <w:rsid w:val="00C731E3"/>
    <w:rsid w:val="00C7472B"/>
    <w:rsid w:val="00C804A2"/>
    <w:rsid w:val="00C806B2"/>
    <w:rsid w:val="00C82BD7"/>
    <w:rsid w:val="00C83199"/>
    <w:rsid w:val="00C95773"/>
    <w:rsid w:val="00C963E0"/>
    <w:rsid w:val="00C9717B"/>
    <w:rsid w:val="00C97C42"/>
    <w:rsid w:val="00CA0CEF"/>
    <w:rsid w:val="00CA0F42"/>
    <w:rsid w:val="00CA78C3"/>
    <w:rsid w:val="00CB7163"/>
    <w:rsid w:val="00CB7187"/>
    <w:rsid w:val="00CC3D35"/>
    <w:rsid w:val="00CC5E27"/>
    <w:rsid w:val="00CD0491"/>
    <w:rsid w:val="00CE0FDC"/>
    <w:rsid w:val="00CE1002"/>
    <w:rsid w:val="00CE17A5"/>
    <w:rsid w:val="00CE1EBF"/>
    <w:rsid w:val="00CE2955"/>
    <w:rsid w:val="00CE2FD4"/>
    <w:rsid w:val="00CE4DB2"/>
    <w:rsid w:val="00CE77FE"/>
    <w:rsid w:val="00CF0805"/>
    <w:rsid w:val="00CF476A"/>
    <w:rsid w:val="00CF577D"/>
    <w:rsid w:val="00CF687B"/>
    <w:rsid w:val="00CF777A"/>
    <w:rsid w:val="00D05B7F"/>
    <w:rsid w:val="00D060EB"/>
    <w:rsid w:val="00D07170"/>
    <w:rsid w:val="00D10C1C"/>
    <w:rsid w:val="00D12E1D"/>
    <w:rsid w:val="00D157D2"/>
    <w:rsid w:val="00D25838"/>
    <w:rsid w:val="00D26665"/>
    <w:rsid w:val="00D26D34"/>
    <w:rsid w:val="00D323A9"/>
    <w:rsid w:val="00D33D70"/>
    <w:rsid w:val="00D342DF"/>
    <w:rsid w:val="00D41220"/>
    <w:rsid w:val="00D41D28"/>
    <w:rsid w:val="00D44406"/>
    <w:rsid w:val="00D445AA"/>
    <w:rsid w:val="00D448E3"/>
    <w:rsid w:val="00D44AC7"/>
    <w:rsid w:val="00D521B0"/>
    <w:rsid w:val="00D52AE9"/>
    <w:rsid w:val="00D612CD"/>
    <w:rsid w:val="00D74F43"/>
    <w:rsid w:val="00D762CD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620A"/>
    <w:rsid w:val="00DB6903"/>
    <w:rsid w:val="00DC123B"/>
    <w:rsid w:val="00DC153B"/>
    <w:rsid w:val="00DC25CE"/>
    <w:rsid w:val="00DC54AD"/>
    <w:rsid w:val="00DC763D"/>
    <w:rsid w:val="00DD0BB5"/>
    <w:rsid w:val="00DD533D"/>
    <w:rsid w:val="00DE18C7"/>
    <w:rsid w:val="00DE37A3"/>
    <w:rsid w:val="00DE52AD"/>
    <w:rsid w:val="00DF0328"/>
    <w:rsid w:val="00DF5671"/>
    <w:rsid w:val="00DF71FB"/>
    <w:rsid w:val="00DF75DF"/>
    <w:rsid w:val="00E015C8"/>
    <w:rsid w:val="00E06C7B"/>
    <w:rsid w:val="00E07F3E"/>
    <w:rsid w:val="00E106BF"/>
    <w:rsid w:val="00E14BFA"/>
    <w:rsid w:val="00E14FDF"/>
    <w:rsid w:val="00E20A05"/>
    <w:rsid w:val="00E2279E"/>
    <w:rsid w:val="00E3181C"/>
    <w:rsid w:val="00E36EDD"/>
    <w:rsid w:val="00E441DD"/>
    <w:rsid w:val="00E50AAD"/>
    <w:rsid w:val="00E51079"/>
    <w:rsid w:val="00E51C4F"/>
    <w:rsid w:val="00E542EA"/>
    <w:rsid w:val="00E572E5"/>
    <w:rsid w:val="00E611E4"/>
    <w:rsid w:val="00E62A2B"/>
    <w:rsid w:val="00E7090F"/>
    <w:rsid w:val="00E74A5A"/>
    <w:rsid w:val="00E77A19"/>
    <w:rsid w:val="00E8106E"/>
    <w:rsid w:val="00E83A7C"/>
    <w:rsid w:val="00E85228"/>
    <w:rsid w:val="00E9324A"/>
    <w:rsid w:val="00EA4ACC"/>
    <w:rsid w:val="00EA4C21"/>
    <w:rsid w:val="00EA5ACC"/>
    <w:rsid w:val="00EB0AA2"/>
    <w:rsid w:val="00EB100E"/>
    <w:rsid w:val="00EB2F5E"/>
    <w:rsid w:val="00EB637B"/>
    <w:rsid w:val="00EB7E28"/>
    <w:rsid w:val="00EB7F48"/>
    <w:rsid w:val="00EC73A1"/>
    <w:rsid w:val="00ED59C9"/>
    <w:rsid w:val="00EE0EDC"/>
    <w:rsid w:val="00EE235C"/>
    <w:rsid w:val="00EE2576"/>
    <w:rsid w:val="00EE272B"/>
    <w:rsid w:val="00EE346C"/>
    <w:rsid w:val="00EE4CDC"/>
    <w:rsid w:val="00EF2F06"/>
    <w:rsid w:val="00EF529A"/>
    <w:rsid w:val="00EF69A4"/>
    <w:rsid w:val="00F023CE"/>
    <w:rsid w:val="00F03457"/>
    <w:rsid w:val="00F04BBE"/>
    <w:rsid w:val="00F06E9D"/>
    <w:rsid w:val="00F07185"/>
    <w:rsid w:val="00F212C3"/>
    <w:rsid w:val="00F21DF2"/>
    <w:rsid w:val="00F23659"/>
    <w:rsid w:val="00F26D1E"/>
    <w:rsid w:val="00F30473"/>
    <w:rsid w:val="00F4286F"/>
    <w:rsid w:val="00F44003"/>
    <w:rsid w:val="00F46E9C"/>
    <w:rsid w:val="00F4706B"/>
    <w:rsid w:val="00F47987"/>
    <w:rsid w:val="00F54FB3"/>
    <w:rsid w:val="00F56D33"/>
    <w:rsid w:val="00F67121"/>
    <w:rsid w:val="00F721AF"/>
    <w:rsid w:val="00F72340"/>
    <w:rsid w:val="00F739DD"/>
    <w:rsid w:val="00F73AD5"/>
    <w:rsid w:val="00F7673C"/>
    <w:rsid w:val="00F769F2"/>
    <w:rsid w:val="00F76DDE"/>
    <w:rsid w:val="00F84646"/>
    <w:rsid w:val="00F8647F"/>
    <w:rsid w:val="00F8706B"/>
    <w:rsid w:val="00F92F09"/>
    <w:rsid w:val="00F97200"/>
    <w:rsid w:val="00F97320"/>
    <w:rsid w:val="00FA33EB"/>
    <w:rsid w:val="00FA4ABD"/>
    <w:rsid w:val="00FA5265"/>
    <w:rsid w:val="00FB203E"/>
    <w:rsid w:val="00FB3074"/>
    <w:rsid w:val="00FB4E1E"/>
    <w:rsid w:val="00FB5100"/>
    <w:rsid w:val="00FB5C12"/>
    <w:rsid w:val="00FC01FD"/>
    <w:rsid w:val="00FC2BA4"/>
    <w:rsid w:val="00FC4794"/>
    <w:rsid w:val="00FC73DB"/>
    <w:rsid w:val="00FD01E7"/>
    <w:rsid w:val="00FD095A"/>
    <w:rsid w:val="00FD51DF"/>
    <w:rsid w:val="00FD7558"/>
    <w:rsid w:val="00FE03AA"/>
    <w:rsid w:val="00FE33FB"/>
    <w:rsid w:val="00FE7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03AA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3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1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2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329536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14333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228322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02990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google.com/imgres?imgurl=http://www.b-protected.com.au/melbourne-australia/fire-extinguisher-location-sign.jpg&amp;imgrefurl=http://www.safety-signs.b-protected.com.au/signage/fire-extinguisher-location-sign.htm&amp;h=450&amp;w=450&amp;tbnid=byULytvVW0PleM:&amp;zoom=1&amp;docid=KcDyJbkze-8YOM&amp;hl=en&amp;ei=d7EsVI3bCJTdoAT0gYJQ&amp;tbm=isch&amp;ved=0CGAQMygjMCM&amp;iact=rc&amp;uact=3&amp;dur=614&amp;page=2&amp;start=29&amp;ndsp=36" TargetMode="External"/><Relationship Id="rId18" Type="http://schemas.openxmlformats.org/officeDocument/2006/relationships/diagramLayout" Target="diagrams/layout1.xml"/><Relationship Id="rId26" Type="http://schemas.openxmlformats.org/officeDocument/2006/relationships/image" Target="media/image11.png"/><Relationship Id="rId3" Type="http://schemas.openxmlformats.org/officeDocument/2006/relationships/numbering" Target="numbering.xml"/><Relationship Id="rId21" Type="http://schemas.microsoft.com/office/2007/relationships/diagramDrawing" Target="diagrams/drawing1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diagramData" Target="diagrams/data1.xml"/><Relationship Id="rId25" Type="http://schemas.openxmlformats.org/officeDocument/2006/relationships/image" Target="media/image10.jpeg"/><Relationship Id="rId33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diagramColors" Target="diagrams/colors1.xml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10.png"/><Relationship Id="rId32" Type="http://schemas.openxmlformats.org/officeDocument/2006/relationships/glossaryDocument" Target="glossary/document.xml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23" Type="http://schemas.openxmlformats.org/officeDocument/2006/relationships/image" Target="media/image9.jpeg"/><Relationship Id="rId28" Type="http://schemas.openxmlformats.org/officeDocument/2006/relationships/header" Target="header2.xml"/><Relationship Id="rId10" Type="http://schemas.openxmlformats.org/officeDocument/2006/relationships/image" Target="media/image2.png"/><Relationship Id="rId19" Type="http://schemas.openxmlformats.org/officeDocument/2006/relationships/diagramQuickStyle" Target="diagrams/quickStyle1.xml"/><Relationship Id="rId31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5.jpeg"/><Relationship Id="rId22" Type="http://schemas.openxmlformats.org/officeDocument/2006/relationships/image" Target="media/image8.jpeg"/><Relationship Id="rId27" Type="http://schemas.openxmlformats.org/officeDocument/2006/relationships/header" Target="header1.xml"/><Relationship Id="rId30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C1FF0FB2-1523-48D6-B730-1040D0B4E4C1}" type="doc">
      <dgm:prSet loTypeId="urn:microsoft.com/office/officeart/2005/8/layout/pyramid1" loCatId="pyramid" qsTypeId="urn:microsoft.com/office/officeart/2005/8/quickstyle/simple1" qsCatId="simple" csTypeId="urn:microsoft.com/office/officeart/2005/8/colors/colorful1" csCatId="colorful" phldr="1"/>
      <dgm:spPr/>
    </dgm:pt>
    <dgm:pt modelId="{9AA056EF-DBDE-4F35-AADA-55099AF563B5}">
      <dgm:prSet phldrT="[Text]" custT="1"/>
      <dgm:spPr>
        <a:xfrm>
          <a:off x="1456531" y="0"/>
          <a:ext cx="582612" cy="250825"/>
        </a:xfr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gm:t>
    </dgm:pt>
    <dgm:pt modelId="{B3AF7975-0CD7-4FB7-A82C-6E0AD549B370}" type="parTrans" cxnId="{EC2C3A3B-AF51-4624-A58F-E0790A26644D}">
      <dgm:prSet/>
      <dgm:spPr/>
      <dgm:t>
        <a:bodyPr/>
        <a:lstStyle/>
        <a:p>
          <a:endParaRPr lang="en-AU" sz="1200"/>
        </a:p>
      </dgm:t>
    </dgm:pt>
    <dgm:pt modelId="{CA93068F-8E6A-4AEC-AC1B-61C25D106004}" type="sibTrans" cxnId="{EC2C3A3B-AF51-4624-A58F-E0790A26644D}">
      <dgm:prSet/>
      <dgm:spPr/>
      <dgm:t>
        <a:bodyPr/>
        <a:lstStyle/>
        <a:p>
          <a:endParaRPr lang="en-AU" sz="1200"/>
        </a:p>
      </dgm:t>
    </dgm:pt>
    <dgm:pt modelId="{06285734-79FB-4D90-969A-A001085F9F03}">
      <dgm:prSet phldrT="[Text]" custT="1"/>
      <dgm:spPr>
        <a:xfrm>
          <a:off x="291306" y="1003300"/>
          <a:ext cx="2913062" cy="250825"/>
        </a:xfrm>
        <a:solidFill>
          <a:srgbClr val="70AD47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gm:t>
    </dgm:pt>
    <dgm:pt modelId="{B924D651-19F9-4E3C-A602-78F0D8A8F6C6}" type="parTrans" cxnId="{7A92729E-765A-4CA9-9458-B116D4741929}">
      <dgm:prSet/>
      <dgm:spPr/>
      <dgm:t>
        <a:bodyPr/>
        <a:lstStyle/>
        <a:p>
          <a:endParaRPr lang="en-AU" sz="1200"/>
        </a:p>
      </dgm:t>
    </dgm:pt>
    <dgm:pt modelId="{21F01388-E3C0-40AB-B788-FA14369F2BBE}" type="sibTrans" cxnId="{7A92729E-765A-4CA9-9458-B116D4741929}">
      <dgm:prSet/>
      <dgm:spPr/>
      <dgm:t>
        <a:bodyPr/>
        <a:lstStyle/>
        <a:p>
          <a:endParaRPr lang="en-AU" sz="1200"/>
        </a:p>
      </dgm:t>
    </dgm:pt>
    <dgm:pt modelId="{1ED9929B-A497-4CB6-AE23-A0B96462C01F}">
      <dgm:prSet phldrT="[Text]" custT="1"/>
      <dgm:spPr>
        <a:xfrm>
          <a:off x="0" y="1254124"/>
          <a:ext cx="3495675" cy="250825"/>
        </a:xfr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6</a:t>
          </a:r>
        </a:p>
      </dgm:t>
    </dgm:pt>
    <dgm:pt modelId="{4991E80D-4862-4D49-85BA-60C1E2E3D9F1}" type="parTrans" cxnId="{28D12900-4849-4FA2-ACE3-F3FA76124BC4}">
      <dgm:prSet/>
      <dgm:spPr/>
      <dgm:t>
        <a:bodyPr/>
        <a:lstStyle/>
        <a:p>
          <a:endParaRPr lang="en-AU" sz="1200"/>
        </a:p>
      </dgm:t>
    </dgm:pt>
    <dgm:pt modelId="{A84F267F-9030-4798-99C7-B870F001A5E1}" type="sibTrans" cxnId="{28D12900-4849-4FA2-ACE3-F3FA76124BC4}">
      <dgm:prSet/>
      <dgm:spPr/>
      <dgm:t>
        <a:bodyPr/>
        <a:lstStyle/>
        <a:p>
          <a:endParaRPr lang="en-AU" sz="1200"/>
        </a:p>
      </dgm:t>
    </dgm:pt>
    <dgm:pt modelId="{D7E063B8-3476-41CA-8A00-EECF7E167CE2}">
      <dgm:prSet custT="1"/>
      <dgm:spPr>
        <a:xfrm>
          <a:off x="582612" y="752475"/>
          <a:ext cx="2330450" cy="250825"/>
        </a:xfr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gm:t>
    </dgm:pt>
    <dgm:pt modelId="{01916387-6D81-4572-9486-6952E58B3B81}" type="parTrans" cxnId="{003FDFDE-E196-484E-8670-BF51A50BB66F}">
      <dgm:prSet/>
      <dgm:spPr/>
      <dgm:t>
        <a:bodyPr/>
        <a:lstStyle/>
        <a:p>
          <a:endParaRPr lang="en-AU" sz="1200"/>
        </a:p>
      </dgm:t>
    </dgm:pt>
    <dgm:pt modelId="{19739EC8-9E11-402B-A3AD-F76EE52440C4}" type="sibTrans" cxnId="{003FDFDE-E196-484E-8670-BF51A50BB66F}">
      <dgm:prSet/>
      <dgm:spPr/>
      <dgm:t>
        <a:bodyPr/>
        <a:lstStyle/>
        <a:p>
          <a:endParaRPr lang="en-AU" sz="1200"/>
        </a:p>
      </dgm:t>
    </dgm:pt>
    <dgm:pt modelId="{57FF7DF8-CB77-43F7-90B5-11DFF3DA06D0}">
      <dgm:prSet custT="1"/>
      <dgm:spPr>
        <a:xfrm>
          <a:off x="1165225" y="250825"/>
          <a:ext cx="1165225" cy="250825"/>
        </a:xfrm>
        <a:solidFill>
          <a:srgbClr val="A5A5A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gm:t>
    </dgm:pt>
    <dgm:pt modelId="{EF4C70A8-74FB-48A9-A2CF-EB5A16CE07A5}" type="parTrans" cxnId="{FD89F13B-CB39-477D-93CF-040527F732A2}">
      <dgm:prSet/>
      <dgm:spPr/>
      <dgm:t>
        <a:bodyPr/>
        <a:lstStyle/>
        <a:p>
          <a:endParaRPr lang="en-AU" sz="1200"/>
        </a:p>
      </dgm:t>
    </dgm:pt>
    <dgm:pt modelId="{A6A2DC28-996A-4E49-A6B4-A36FC74E6B4D}" type="sibTrans" cxnId="{FD89F13B-CB39-477D-93CF-040527F732A2}">
      <dgm:prSet/>
      <dgm:spPr/>
      <dgm:t>
        <a:bodyPr/>
        <a:lstStyle/>
        <a:p>
          <a:endParaRPr lang="en-AU" sz="1200"/>
        </a:p>
      </dgm:t>
    </dgm:pt>
    <dgm:pt modelId="{57318B6B-8BA2-4152-8B74-404CE1832126}">
      <dgm:prSet custT="1"/>
      <dgm:spPr>
        <a:xfrm>
          <a:off x="873918" y="501650"/>
          <a:ext cx="1747837" cy="250825"/>
        </a:xfr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gm:t>
    </dgm:pt>
    <dgm:pt modelId="{1EB2F84A-D1D4-4F34-9F9D-93638AB1D07F}" type="parTrans" cxnId="{AF7D17A3-DC87-4511-8F7D-DE667DD22755}">
      <dgm:prSet/>
      <dgm:spPr/>
      <dgm:t>
        <a:bodyPr/>
        <a:lstStyle/>
        <a:p>
          <a:endParaRPr lang="en-AU" sz="1200"/>
        </a:p>
      </dgm:t>
    </dgm:pt>
    <dgm:pt modelId="{BC668836-1557-450A-97C7-6214133C2EEC}" type="sibTrans" cxnId="{AF7D17A3-DC87-4511-8F7D-DE667DD22755}">
      <dgm:prSet/>
      <dgm:spPr/>
      <dgm:t>
        <a:bodyPr/>
        <a:lstStyle/>
        <a:p>
          <a:endParaRPr lang="en-AU" sz="1200"/>
        </a:p>
      </dgm:t>
    </dgm:pt>
    <dgm:pt modelId="{FBA4B9A9-C6DC-406D-B495-C754D2400C5D}" type="pres">
      <dgm:prSet presAssocID="{C1FF0FB2-1523-48D6-B730-1040D0B4E4C1}" presName="Name0" presStyleCnt="0">
        <dgm:presLayoutVars>
          <dgm:dir/>
          <dgm:animLvl val="lvl"/>
          <dgm:resizeHandles val="exact"/>
        </dgm:presLayoutVars>
      </dgm:prSet>
      <dgm:spPr/>
    </dgm:pt>
    <dgm:pt modelId="{27FA6654-CA5B-41F9-BEBB-DDF234E59CE3}" type="pres">
      <dgm:prSet presAssocID="{9AA056EF-DBDE-4F35-AADA-55099AF563B5}" presName="Name8" presStyleCnt="0"/>
      <dgm:spPr/>
    </dgm:pt>
    <dgm:pt modelId="{614D6B11-B45C-4180-B440-2B82BF162872}" type="pres">
      <dgm:prSet presAssocID="{9AA056EF-DBDE-4F35-AADA-55099AF563B5}" presName="level" presStyleLbl="node1" presStyleIdx="0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  <dgm:t>
        <a:bodyPr/>
        <a:lstStyle/>
        <a:p>
          <a:endParaRPr lang="en-AU"/>
        </a:p>
      </dgm:t>
    </dgm:pt>
    <dgm:pt modelId="{A74B4317-F1E3-4F68-B558-5626EFF78EC9}" type="pres">
      <dgm:prSet presAssocID="{9AA056EF-DBDE-4F35-AADA-55099AF563B5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en-AU"/>
        </a:p>
      </dgm:t>
    </dgm:pt>
    <dgm:pt modelId="{B73599D8-7AE8-4648-9A20-0BFE6CDE4C8D}" type="pres">
      <dgm:prSet presAssocID="{57FF7DF8-CB77-43F7-90B5-11DFF3DA06D0}" presName="Name8" presStyleCnt="0"/>
      <dgm:spPr/>
    </dgm:pt>
    <dgm:pt modelId="{16159E24-3912-4EE6-9B02-3E4A626F362D}" type="pres">
      <dgm:prSet presAssocID="{57FF7DF8-CB77-43F7-90B5-11DFF3DA06D0}" presName="level" presStyleLbl="node1" presStyleIdx="1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  <dgm:t>
        <a:bodyPr/>
        <a:lstStyle/>
        <a:p>
          <a:endParaRPr lang="en-AU"/>
        </a:p>
      </dgm:t>
    </dgm:pt>
    <dgm:pt modelId="{B45649EF-204F-4D14-8169-688DC405EE76}" type="pres">
      <dgm:prSet presAssocID="{57FF7DF8-CB77-43F7-90B5-11DFF3DA06D0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en-AU"/>
        </a:p>
      </dgm:t>
    </dgm:pt>
    <dgm:pt modelId="{531717DA-A929-4746-8718-0221FB6914C3}" type="pres">
      <dgm:prSet presAssocID="{57318B6B-8BA2-4152-8B74-404CE1832126}" presName="Name8" presStyleCnt="0"/>
      <dgm:spPr/>
    </dgm:pt>
    <dgm:pt modelId="{DAD6CD18-D69F-4CEE-944C-DF2BA065DA2C}" type="pres">
      <dgm:prSet presAssocID="{57318B6B-8BA2-4152-8B74-404CE1832126}" presName="level" presStyleLbl="node1" presStyleIdx="2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  <dgm:t>
        <a:bodyPr/>
        <a:lstStyle/>
        <a:p>
          <a:endParaRPr lang="en-AU"/>
        </a:p>
      </dgm:t>
    </dgm:pt>
    <dgm:pt modelId="{59D15591-D8F4-4317-BFD8-6B218AB0E744}" type="pres">
      <dgm:prSet presAssocID="{57318B6B-8BA2-4152-8B74-404CE1832126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en-AU"/>
        </a:p>
      </dgm:t>
    </dgm:pt>
    <dgm:pt modelId="{87B77527-B529-4422-82A1-3ADE116F3C17}" type="pres">
      <dgm:prSet presAssocID="{D7E063B8-3476-41CA-8A00-EECF7E167CE2}" presName="Name8" presStyleCnt="0"/>
      <dgm:spPr/>
    </dgm:pt>
    <dgm:pt modelId="{93EC4B96-9504-43C5-9EE4-1F451DF7AA5E}" type="pres">
      <dgm:prSet presAssocID="{D7E063B8-3476-41CA-8A00-EECF7E167CE2}" presName="level" presStyleLbl="node1" presStyleIdx="3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  <dgm:t>
        <a:bodyPr/>
        <a:lstStyle/>
        <a:p>
          <a:endParaRPr lang="en-AU"/>
        </a:p>
      </dgm:t>
    </dgm:pt>
    <dgm:pt modelId="{F0C05F9B-9200-4094-B625-3131773B6D02}" type="pres">
      <dgm:prSet presAssocID="{D7E063B8-3476-41CA-8A00-EECF7E167CE2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en-AU"/>
        </a:p>
      </dgm:t>
    </dgm:pt>
    <dgm:pt modelId="{75BE66D3-A3E7-42A5-B8CF-5EBD4D442C57}" type="pres">
      <dgm:prSet presAssocID="{06285734-79FB-4D90-969A-A001085F9F03}" presName="Name8" presStyleCnt="0"/>
      <dgm:spPr/>
    </dgm:pt>
    <dgm:pt modelId="{788C9BFF-C520-4A3E-BAEE-561D145C0506}" type="pres">
      <dgm:prSet presAssocID="{06285734-79FB-4D90-969A-A001085F9F03}" presName="level" presStyleLbl="node1" presStyleIdx="4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  <dgm:t>
        <a:bodyPr/>
        <a:lstStyle/>
        <a:p>
          <a:endParaRPr lang="en-AU"/>
        </a:p>
      </dgm:t>
    </dgm:pt>
    <dgm:pt modelId="{A66FC8C1-E80C-4FE0-8CDC-48199A826CA7}" type="pres">
      <dgm:prSet presAssocID="{06285734-79FB-4D90-969A-A001085F9F03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en-AU"/>
        </a:p>
      </dgm:t>
    </dgm:pt>
    <dgm:pt modelId="{A1F4955F-392D-4CF8-882D-C763CAA69A37}" type="pres">
      <dgm:prSet presAssocID="{1ED9929B-A497-4CB6-AE23-A0B96462C01F}" presName="Name8" presStyleCnt="0"/>
      <dgm:spPr/>
    </dgm:pt>
    <dgm:pt modelId="{720791E5-B912-4551-A5A8-DA1A3174EE57}" type="pres">
      <dgm:prSet presAssocID="{1ED9929B-A497-4CB6-AE23-A0B96462C01F}" presName="level" presStyleLbl="node1" presStyleIdx="5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  <dgm:t>
        <a:bodyPr/>
        <a:lstStyle/>
        <a:p>
          <a:endParaRPr lang="en-AU"/>
        </a:p>
      </dgm:t>
    </dgm:pt>
    <dgm:pt modelId="{DEE34808-E4BC-4DD8-A235-D8746E67DBD5}" type="pres">
      <dgm:prSet presAssocID="{1ED9929B-A497-4CB6-AE23-A0B96462C01F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en-AU"/>
        </a:p>
      </dgm:t>
    </dgm:pt>
  </dgm:ptLst>
  <dgm:cxnLst>
    <dgm:cxn modelId="{2EDBF7F4-47C7-4D77-808F-0CB651389613}" type="presOf" srcId="{57FF7DF8-CB77-43F7-90B5-11DFF3DA06D0}" destId="{B45649EF-204F-4D14-8169-688DC405EE76}" srcOrd="1" destOrd="0" presId="urn:microsoft.com/office/officeart/2005/8/layout/pyramid1"/>
    <dgm:cxn modelId="{B05A6FF0-94DB-466D-A552-C97874B17616}" type="presOf" srcId="{06285734-79FB-4D90-969A-A001085F9F03}" destId="{A66FC8C1-E80C-4FE0-8CDC-48199A826CA7}" srcOrd="1" destOrd="0" presId="urn:microsoft.com/office/officeart/2005/8/layout/pyramid1"/>
    <dgm:cxn modelId="{28D12900-4849-4FA2-ACE3-F3FA76124BC4}" srcId="{C1FF0FB2-1523-48D6-B730-1040D0B4E4C1}" destId="{1ED9929B-A497-4CB6-AE23-A0B96462C01F}" srcOrd="5" destOrd="0" parTransId="{4991E80D-4862-4D49-85BA-60C1E2E3D9F1}" sibTransId="{A84F267F-9030-4798-99C7-B870F001A5E1}"/>
    <dgm:cxn modelId="{222F5FF0-AE17-4A58-82FD-3B80EC45AF64}" type="presOf" srcId="{06285734-79FB-4D90-969A-A001085F9F03}" destId="{788C9BFF-C520-4A3E-BAEE-561D145C0506}" srcOrd="0" destOrd="0" presId="urn:microsoft.com/office/officeart/2005/8/layout/pyramid1"/>
    <dgm:cxn modelId="{7A92729E-765A-4CA9-9458-B116D4741929}" srcId="{C1FF0FB2-1523-48D6-B730-1040D0B4E4C1}" destId="{06285734-79FB-4D90-969A-A001085F9F03}" srcOrd="4" destOrd="0" parTransId="{B924D651-19F9-4E3C-A602-78F0D8A8F6C6}" sibTransId="{21F01388-E3C0-40AB-B788-FA14369F2BBE}"/>
    <dgm:cxn modelId="{2182F951-C848-4A0D-99DE-125B0B1A4D5F}" type="presOf" srcId="{57318B6B-8BA2-4152-8B74-404CE1832126}" destId="{59D15591-D8F4-4317-BFD8-6B218AB0E744}" srcOrd="1" destOrd="0" presId="urn:microsoft.com/office/officeart/2005/8/layout/pyramid1"/>
    <dgm:cxn modelId="{D8410195-3937-4C97-978C-2D1C65C92A06}" type="presOf" srcId="{9AA056EF-DBDE-4F35-AADA-55099AF563B5}" destId="{614D6B11-B45C-4180-B440-2B82BF162872}" srcOrd="0" destOrd="0" presId="urn:microsoft.com/office/officeart/2005/8/layout/pyramid1"/>
    <dgm:cxn modelId="{03578E94-F3C2-4E97-9155-EA79847F21A4}" type="presOf" srcId="{D7E063B8-3476-41CA-8A00-EECF7E167CE2}" destId="{F0C05F9B-9200-4094-B625-3131773B6D02}" srcOrd="1" destOrd="0" presId="urn:microsoft.com/office/officeart/2005/8/layout/pyramid1"/>
    <dgm:cxn modelId="{994863CD-463A-45C3-933C-1C85E6E230A7}" type="presOf" srcId="{1ED9929B-A497-4CB6-AE23-A0B96462C01F}" destId="{720791E5-B912-4551-A5A8-DA1A3174EE57}" srcOrd="0" destOrd="0" presId="urn:microsoft.com/office/officeart/2005/8/layout/pyramid1"/>
    <dgm:cxn modelId="{6796E4E3-1CB3-4827-8550-287858F2E2A1}" type="presOf" srcId="{C1FF0FB2-1523-48D6-B730-1040D0B4E4C1}" destId="{FBA4B9A9-C6DC-406D-B495-C754D2400C5D}" srcOrd="0" destOrd="0" presId="urn:microsoft.com/office/officeart/2005/8/layout/pyramid1"/>
    <dgm:cxn modelId="{83C6F01C-D051-4DED-B408-1EA9CE673990}" type="presOf" srcId="{57FF7DF8-CB77-43F7-90B5-11DFF3DA06D0}" destId="{16159E24-3912-4EE6-9B02-3E4A626F362D}" srcOrd="0" destOrd="0" presId="urn:microsoft.com/office/officeart/2005/8/layout/pyramid1"/>
    <dgm:cxn modelId="{003FDFDE-E196-484E-8670-BF51A50BB66F}" srcId="{C1FF0FB2-1523-48D6-B730-1040D0B4E4C1}" destId="{D7E063B8-3476-41CA-8A00-EECF7E167CE2}" srcOrd="3" destOrd="0" parTransId="{01916387-6D81-4572-9486-6952E58B3B81}" sibTransId="{19739EC8-9E11-402B-A3AD-F76EE52440C4}"/>
    <dgm:cxn modelId="{541ECE04-2BB7-4A81-B46F-E7BCCE98F889}" type="presOf" srcId="{9AA056EF-DBDE-4F35-AADA-55099AF563B5}" destId="{A74B4317-F1E3-4F68-B558-5626EFF78EC9}" srcOrd="1" destOrd="0" presId="urn:microsoft.com/office/officeart/2005/8/layout/pyramid1"/>
    <dgm:cxn modelId="{443BDE89-DA23-41DD-BFFD-D4FE34D36B6D}" type="presOf" srcId="{D7E063B8-3476-41CA-8A00-EECF7E167CE2}" destId="{93EC4B96-9504-43C5-9EE4-1F451DF7AA5E}" srcOrd="0" destOrd="0" presId="urn:microsoft.com/office/officeart/2005/8/layout/pyramid1"/>
    <dgm:cxn modelId="{2F72CDE8-ACD3-41CE-A34F-9810C1D4F1FC}" type="presOf" srcId="{57318B6B-8BA2-4152-8B74-404CE1832126}" destId="{DAD6CD18-D69F-4CEE-944C-DF2BA065DA2C}" srcOrd="0" destOrd="0" presId="urn:microsoft.com/office/officeart/2005/8/layout/pyramid1"/>
    <dgm:cxn modelId="{AF7D17A3-DC87-4511-8F7D-DE667DD22755}" srcId="{C1FF0FB2-1523-48D6-B730-1040D0B4E4C1}" destId="{57318B6B-8BA2-4152-8B74-404CE1832126}" srcOrd="2" destOrd="0" parTransId="{1EB2F84A-D1D4-4F34-9F9D-93638AB1D07F}" sibTransId="{BC668836-1557-450A-97C7-6214133C2EEC}"/>
    <dgm:cxn modelId="{FD89F13B-CB39-477D-93CF-040527F732A2}" srcId="{C1FF0FB2-1523-48D6-B730-1040D0B4E4C1}" destId="{57FF7DF8-CB77-43F7-90B5-11DFF3DA06D0}" srcOrd="1" destOrd="0" parTransId="{EF4C70A8-74FB-48A9-A2CF-EB5A16CE07A5}" sibTransId="{A6A2DC28-996A-4E49-A6B4-A36FC74E6B4D}"/>
    <dgm:cxn modelId="{EC2C3A3B-AF51-4624-A58F-E0790A26644D}" srcId="{C1FF0FB2-1523-48D6-B730-1040D0B4E4C1}" destId="{9AA056EF-DBDE-4F35-AADA-55099AF563B5}" srcOrd="0" destOrd="0" parTransId="{B3AF7975-0CD7-4FB7-A82C-6E0AD549B370}" sibTransId="{CA93068F-8E6A-4AEC-AC1B-61C25D106004}"/>
    <dgm:cxn modelId="{64E9350C-3BB6-4043-BF05-9017324B2505}" type="presOf" srcId="{1ED9929B-A497-4CB6-AE23-A0B96462C01F}" destId="{DEE34808-E4BC-4DD8-A235-D8746E67DBD5}" srcOrd="1" destOrd="0" presId="urn:microsoft.com/office/officeart/2005/8/layout/pyramid1"/>
    <dgm:cxn modelId="{D71059DD-F76A-4269-81A0-DEE6069E4E93}" type="presParOf" srcId="{FBA4B9A9-C6DC-406D-B495-C754D2400C5D}" destId="{27FA6654-CA5B-41F9-BEBB-DDF234E59CE3}" srcOrd="0" destOrd="0" presId="urn:microsoft.com/office/officeart/2005/8/layout/pyramid1"/>
    <dgm:cxn modelId="{B1A7502F-9A3B-423A-8136-CA49E5E2ED27}" type="presParOf" srcId="{27FA6654-CA5B-41F9-BEBB-DDF234E59CE3}" destId="{614D6B11-B45C-4180-B440-2B82BF162872}" srcOrd="0" destOrd="0" presId="urn:microsoft.com/office/officeart/2005/8/layout/pyramid1"/>
    <dgm:cxn modelId="{DE4FD1E2-A2F7-425D-B0FE-A9A4F00314FE}" type="presParOf" srcId="{27FA6654-CA5B-41F9-BEBB-DDF234E59CE3}" destId="{A74B4317-F1E3-4F68-B558-5626EFF78EC9}" srcOrd="1" destOrd="0" presId="urn:microsoft.com/office/officeart/2005/8/layout/pyramid1"/>
    <dgm:cxn modelId="{F043A027-C053-4F8B-9554-7559E33CDF94}" type="presParOf" srcId="{FBA4B9A9-C6DC-406D-B495-C754D2400C5D}" destId="{B73599D8-7AE8-4648-9A20-0BFE6CDE4C8D}" srcOrd="1" destOrd="0" presId="urn:microsoft.com/office/officeart/2005/8/layout/pyramid1"/>
    <dgm:cxn modelId="{33B4B719-A110-49F4-B13E-1AEAB8ABF50C}" type="presParOf" srcId="{B73599D8-7AE8-4648-9A20-0BFE6CDE4C8D}" destId="{16159E24-3912-4EE6-9B02-3E4A626F362D}" srcOrd="0" destOrd="0" presId="urn:microsoft.com/office/officeart/2005/8/layout/pyramid1"/>
    <dgm:cxn modelId="{22FA8108-DF37-4B60-86EB-EBC5D31A7F3B}" type="presParOf" srcId="{B73599D8-7AE8-4648-9A20-0BFE6CDE4C8D}" destId="{B45649EF-204F-4D14-8169-688DC405EE76}" srcOrd="1" destOrd="0" presId="urn:microsoft.com/office/officeart/2005/8/layout/pyramid1"/>
    <dgm:cxn modelId="{B3FF9964-B88E-4157-BDF0-833EE2B932B6}" type="presParOf" srcId="{FBA4B9A9-C6DC-406D-B495-C754D2400C5D}" destId="{531717DA-A929-4746-8718-0221FB6914C3}" srcOrd="2" destOrd="0" presId="urn:microsoft.com/office/officeart/2005/8/layout/pyramid1"/>
    <dgm:cxn modelId="{FE7FF660-2545-43B9-81F2-D19C841658D8}" type="presParOf" srcId="{531717DA-A929-4746-8718-0221FB6914C3}" destId="{DAD6CD18-D69F-4CEE-944C-DF2BA065DA2C}" srcOrd="0" destOrd="0" presId="urn:microsoft.com/office/officeart/2005/8/layout/pyramid1"/>
    <dgm:cxn modelId="{8F70A120-93A6-4DB1-9456-3690096E94E7}" type="presParOf" srcId="{531717DA-A929-4746-8718-0221FB6914C3}" destId="{59D15591-D8F4-4317-BFD8-6B218AB0E744}" srcOrd="1" destOrd="0" presId="urn:microsoft.com/office/officeart/2005/8/layout/pyramid1"/>
    <dgm:cxn modelId="{D52B7D1F-6933-4A1E-A6DD-76645655FF44}" type="presParOf" srcId="{FBA4B9A9-C6DC-406D-B495-C754D2400C5D}" destId="{87B77527-B529-4422-82A1-3ADE116F3C17}" srcOrd="3" destOrd="0" presId="urn:microsoft.com/office/officeart/2005/8/layout/pyramid1"/>
    <dgm:cxn modelId="{47C5695E-FCA3-42A1-BA74-96D42437D956}" type="presParOf" srcId="{87B77527-B529-4422-82A1-3ADE116F3C17}" destId="{93EC4B96-9504-43C5-9EE4-1F451DF7AA5E}" srcOrd="0" destOrd="0" presId="urn:microsoft.com/office/officeart/2005/8/layout/pyramid1"/>
    <dgm:cxn modelId="{1010CF6F-881D-41D2-9EC1-D5063A391ED6}" type="presParOf" srcId="{87B77527-B529-4422-82A1-3ADE116F3C17}" destId="{F0C05F9B-9200-4094-B625-3131773B6D02}" srcOrd="1" destOrd="0" presId="urn:microsoft.com/office/officeart/2005/8/layout/pyramid1"/>
    <dgm:cxn modelId="{2E62761D-8618-470E-93A0-0BBAE794D2E0}" type="presParOf" srcId="{FBA4B9A9-C6DC-406D-B495-C754D2400C5D}" destId="{75BE66D3-A3E7-42A5-B8CF-5EBD4D442C57}" srcOrd="4" destOrd="0" presId="urn:microsoft.com/office/officeart/2005/8/layout/pyramid1"/>
    <dgm:cxn modelId="{CB2BF93E-68D7-492A-93FC-338438484F50}" type="presParOf" srcId="{75BE66D3-A3E7-42A5-B8CF-5EBD4D442C57}" destId="{788C9BFF-C520-4A3E-BAEE-561D145C0506}" srcOrd="0" destOrd="0" presId="urn:microsoft.com/office/officeart/2005/8/layout/pyramid1"/>
    <dgm:cxn modelId="{B18C3DEC-C7D6-407C-BE57-B66DB730E13B}" type="presParOf" srcId="{75BE66D3-A3E7-42A5-B8CF-5EBD4D442C57}" destId="{A66FC8C1-E80C-4FE0-8CDC-48199A826CA7}" srcOrd="1" destOrd="0" presId="urn:microsoft.com/office/officeart/2005/8/layout/pyramid1"/>
    <dgm:cxn modelId="{AD27FCC6-E079-46D2-8022-75ECC30729C8}" type="presParOf" srcId="{FBA4B9A9-C6DC-406D-B495-C754D2400C5D}" destId="{A1F4955F-392D-4CF8-882D-C763CAA69A37}" srcOrd="5" destOrd="0" presId="urn:microsoft.com/office/officeart/2005/8/layout/pyramid1"/>
    <dgm:cxn modelId="{89007CFA-AFBF-49BD-88C3-42BE015E0379}" type="presParOf" srcId="{A1F4955F-392D-4CF8-882D-C763CAA69A37}" destId="{720791E5-B912-4551-A5A8-DA1A3174EE57}" srcOrd="0" destOrd="0" presId="urn:microsoft.com/office/officeart/2005/8/layout/pyramid1"/>
    <dgm:cxn modelId="{384FDB90-D295-4424-898A-7FCE36D94449}" type="presParOf" srcId="{A1F4955F-392D-4CF8-882D-C763CAA69A37}" destId="{DEE34808-E4BC-4DD8-A235-D8746E67DBD5}" srcOrd="1" destOrd="0" presId="urn:microsoft.com/office/officeart/2005/8/layout/pyramid1"/>
  </dgm:cxnLst>
  <dgm:bg/>
  <dgm:whole/>
  <dgm:extLst>
    <a:ext uri="http://schemas.microsoft.com/office/drawing/2008/diagram">
      <dsp:dataModelExt xmlns:dsp="http://schemas.microsoft.com/office/drawing/2008/diagram" relId="rId2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14D6B11-B45C-4180-B440-2B82BF162872}">
      <dsp:nvSpPr>
        <dsp:cNvPr id="0" name=""/>
        <dsp:cNvSpPr/>
      </dsp:nvSpPr>
      <dsp:spPr>
        <a:xfrm>
          <a:off x="1456531" y="0"/>
          <a:ext cx="582612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sp:txBody>
      <dsp:txXfrm>
        <a:off x="1456531" y="0"/>
        <a:ext cx="582612" cy="250825"/>
      </dsp:txXfrm>
    </dsp:sp>
    <dsp:sp modelId="{16159E24-3912-4EE6-9B02-3E4A626F362D}">
      <dsp:nvSpPr>
        <dsp:cNvPr id="0" name=""/>
        <dsp:cNvSpPr/>
      </dsp:nvSpPr>
      <dsp:spPr>
        <a:xfrm>
          <a:off x="1165225" y="250825"/>
          <a:ext cx="1165225" cy="250825"/>
        </a:xfrm>
        <a:prstGeom prst="trapezoid">
          <a:avLst>
            <a:gd name="adj" fmla="val 116019"/>
          </a:avLst>
        </a:prstGeom>
        <a:solidFill>
          <a:srgbClr val="A5A5A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sp:txBody>
      <dsp:txXfrm>
        <a:off x="1369139" y="250825"/>
        <a:ext cx="757396" cy="250825"/>
      </dsp:txXfrm>
    </dsp:sp>
    <dsp:sp modelId="{DAD6CD18-D69F-4CEE-944C-DF2BA065DA2C}">
      <dsp:nvSpPr>
        <dsp:cNvPr id="0" name=""/>
        <dsp:cNvSpPr/>
      </dsp:nvSpPr>
      <dsp:spPr>
        <a:xfrm>
          <a:off x="873918" y="501650"/>
          <a:ext cx="1747837" cy="250825"/>
        </a:xfrm>
        <a:prstGeom prst="trapezoid">
          <a:avLst>
            <a:gd name="adj" fmla="val 116019"/>
          </a:avLst>
        </a:prstGeo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sp:txBody>
      <dsp:txXfrm>
        <a:off x="1179790" y="501650"/>
        <a:ext cx="1136094" cy="250825"/>
      </dsp:txXfrm>
    </dsp:sp>
    <dsp:sp modelId="{93EC4B96-9504-43C5-9EE4-1F451DF7AA5E}">
      <dsp:nvSpPr>
        <dsp:cNvPr id="0" name=""/>
        <dsp:cNvSpPr/>
      </dsp:nvSpPr>
      <dsp:spPr>
        <a:xfrm>
          <a:off x="582612" y="752475"/>
          <a:ext cx="2330450" cy="250825"/>
        </a:xfrm>
        <a:prstGeom prst="trapezoid">
          <a:avLst>
            <a:gd name="adj" fmla="val 116019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sp:txBody>
      <dsp:txXfrm>
        <a:off x="990441" y="752475"/>
        <a:ext cx="1514792" cy="250825"/>
      </dsp:txXfrm>
    </dsp:sp>
    <dsp:sp modelId="{788C9BFF-C520-4A3E-BAEE-561D145C0506}">
      <dsp:nvSpPr>
        <dsp:cNvPr id="0" name=""/>
        <dsp:cNvSpPr/>
      </dsp:nvSpPr>
      <dsp:spPr>
        <a:xfrm>
          <a:off x="291306" y="1003300"/>
          <a:ext cx="2913062" cy="250825"/>
        </a:xfrm>
        <a:prstGeom prst="trapezoid">
          <a:avLst>
            <a:gd name="adj" fmla="val 116019"/>
          </a:avLst>
        </a:prstGeom>
        <a:solidFill>
          <a:srgbClr val="70AD47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sp:txBody>
      <dsp:txXfrm>
        <a:off x="801092" y="1003300"/>
        <a:ext cx="1893490" cy="250825"/>
      </dsp:txXfrm>
    </dsp:sp>
    <dsp:sp modelId="{720791E5-B912-4551-A5A8-DA1A3174EE57}">
      <dsp:nvSpPr>
        <dsp:cNvPr id="0" name=""/>
        <dsp:cNvSpPr/>
      </dsp:nvSpPr>
      <dsp:spPr>
        <a:xfrm>
          <a:off x="0" y="1254124"/>
          <a:ext cx="3495675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6</a:t>
          </a:r>
        </a:p>
      </dsp:txBody>
      <dsp:txXfrm>
        <a:off x="611743" y="1254124"/>
        <a:ext cx="2272188" cy="25082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yramid1">
  <dgm:title val=""/>
  <dgm:desc val=""/>
  <dgm:catLst>
    <dgm:cat type="pyramid" pri="1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pyra">
          <dgm:param type="linDir" val="fromB"/>
          <dgm:param type="txDir" val="fromT"/>
          <dgm:param type="pyraAcctPos" val="aft"/>
          <dgm:param type="pyraAcctTxMar" val="step"/>
          <dgm:param type="pyraAcctBkgdNode" val="acctBkgd"/>
          <dgm:param type="pyraAcctTxNode" val="acctTx"/>
          <dgm:param type="pyraLvlNode" val="level"/>
        </dgm:alg>
      </dgm:if>
      <dgm:else name="Name3">
        <dgm:alg type="pyra">
          <dgm:param type="linDir" val="fromB"/>
          <dgm:param type="txDir" val="fromT"/>
          <dgm:param type="pyraAcctPos" val="bef"/>
          <dgm:param type="pyraAcctTxMar" val="step"/>
          <dgm:param type="pyraAcctBkgdNode" val="acctBkgd"/>
          <dgm:param type="pyraAcctTxNode" val="acctTx"/>
          <dgm:param type="pyraLvlNode" val="level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root des" ptType="all node" func="maxDepth" op="gte" val="2">
        <dgm:constrLst>
          <dgm:constr type="primFontSz" for="des" forName="levelTx" op="equ"/>
          <dgm:constr type="secFontSz" for="des" forName="acctTx" op="equ"/>
          <dgm:constr type="pyraAcctRatio" val="0.32"/>
        </dgm:constrLst>
      </dgm:if>
      <dgm:else name="Name6">
        <dgm:constrLst>
          <dgm:constr type="primFontSz" for="des" forName="levelTx" op="equ"/>
          <dgm:constr type="secFontSz" for="des" forName="acctTx" op="equ"/>
          <dgm:constr type="pyraAcctRatio"/>
        </dgm:constrLst>
      </dgm:else>
    </dgm:choose>
    <dgm:ruleLst/>
    <dgm:forEach name="Name7" axis="ch" ptType="node">
      <dgm:layoutNode name="Name8">
        <dgm:alg type="composite">
          <dgm:param type="horzAlign" val="none"/>
        </dgm:alg>
        <dgm:shape xmlns:r="http://schemas.openxmlformats.org/officeDocument/2006/relationships" r:blip="">
          <dgm:adjLst/>
        </dgm:shape>
        <dgm:presOf/>
        <dgm:choose name="Name9">
          <dgm:if name="Name10" axis="self" ptType="node" func="pos" op="equ" val="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/>
              <dgm:constr type="h" for="ch" forName="levelTx" refType="h" refFor="ch" refForName="level"/>
            </dgm:constrLst>
          </dgm:if>
          <dgm:else name="Name1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 fact="0.65"/>
              <dgm:constr type="h" for="ch" forName="levelTx" refType="h" refFor="ch" refForName="level"/>
            </dgm:constrLst>
          </dgm:else>
        </dgm:choose>
        <dgm:ruleLst/>
        <dgm:choose name="Name12">
          <dgm:if name="Name13" axis="ch" ptType="node" func="cnt" op="gte" val="1">
            <dgm:layoutNode name="acctBkgd" styleLbl="alignAcc1">
              <dgm:alg type="sp"/>
              <dgm:shape xmlns:r="http://schemas.openxmlformats.org/officeDocument/2006/relationships" type="nonIsoscelesTrapezoid" r:blip="">
                <dgm:adjLst/>
              </dgm:shape>
              <dgm:presOf axis="des" ptType="node"/>
              <dgm:constrLst/>
              <dgm:ruleLst/>
            </dgm:layoutNode>
            <dgm:layoutNode name="acctTx" styleLbl="alignAcc1">
              <dgm:varLst>
                <dgm:bulletEnabled val="1"/>
              </dgm:varLst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type="nonIsoscelesTrapezoid" r:blip="" hideGeom="1">
                <dgm:adjLst/>
              </dgm:shape>
              <dgm:presOf axis="des" ptType="node"/>
              <dgm:constrLst>
                <dgm:constr type="secFontSz" val="65"/>
                <dgm:constr type="primFontSz" refType="secFontSz"/>
                <dgm:constr type="tMarg" refType="secFontSz" fact="0.3"/>
                <dgm:constr type="bMarg" refType="secFontSz" fact="0.3"/>
                <dgm:constr type="lMarg" refType="secFontSz" fact="0.3"/>
                <dgm:constr type="rMarg" refType="secFontSz" fact="0.3"/>
              </dgm:constrLst>
              <dgm:ruleLst>
                <dgm:rule type="secFontSz" val="5" fact="NaN" max="NaN"/>
              </dgm:ruleLst>
            </dgm:layoutNode>
          </dgm:if>
          <dgm:else name="Name14"/>
        </dgm:choose>
        <dgm:layoutNode name="level">
          <dgm:varLst>
            <dgm:chMax val="1"/>
            <dgm:bulletEnabled val="1"/>
          </dgm:varLst>
          <dgm:alg type="sp"/>
          <dgm:shape xmlns:r="http://schemas.openxmlformats.org/officeDocument/2006/relationships" type="trapezoid" r:blip="">
            <dgm:adjLst/>
          </dgm:shape>
          <dgm:presOf axis="self"/>
          <dgm:constrLst>
            <dgm:constr type="h" val="500"/>
            <dgm:constr type="w" val="1"/>
          </dgm:constrLst>
          <dgm:ruleLst/>
        </dgm:layoutNode>
        <dgm:layoutNode name="levelTx" styleLbl="revTx">
          <dgm:varLst>
            <dgm:chMax val="1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layoutNod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92A644D2DCAA458FAF888884F7FB91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FB34DC-1455-429C-99F2-F58D9A2FF6A8}"/>
      </w:docPartPr>
      <w:docPartBody>
        <w:p w:rsidR="00A109A9" w:rsidRDefault="00A109A9" w:rsidP="00A109A9">
          <w:pPr>
            <w:pStyle w:val="92A644D2DCAA458FAF888884F7FB913D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3443ABD532634A5D89AE55B37A8DDC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C42038-83C3-4A28-A131-E78DFE03326E}"/>
      </w:docPartPr>
      <w:docPartBody>
        <w:p w:rsidR="00A109A9" w:rsidRDefault="00A109A9" w:rsidP="00A109A9">
          <w:pPr>
            <w:pStyle w:val="3443ABD532634A5D89AE55B37A8DDC6D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58B9A1796C4347E48EBED928786C70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81E4EC-3A5A-4948-B43E-E632FDE793BD}"/>
      </w:docPartPr>
      <w:docPartBody>
        <w:p w:rsidR="00A109A9" w:rsidRDefault="00A109A9" w:rsidP="00A109A9">
          <w:pPr>
            <w:pStyle w:val="58B9A1796C4347E48EBED928786C702F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3755"/>
    <w:rsid w:val="0001724D"/>
    <w:rsid w:val="001125F5"/>
    <w:rsid w:val="00160AF1"/>
    <w:rsid w:val="00247826"/>
    <w:rsid w:val="00260CD5"/>
    <w:rsid w:val="00263EF0"/>
    <w:rsid w:val="002B2967"/>
    <w:rsid w:val="002F51A8"/>
    <w:rsid w:val="003A1AE6"/>
    <w:rsid w:val="003C064C"/>
    <w:rsid w:val="003D7AF8"/>
    <w:rsid w:val="00454E36"/>
    <w:rsid w:val="00595B4E"/>
    <w:rsid w:val="005D3BC9"/>
    <w:rsid w:val="006018E6"/>
    <w:rsid w:val="006206DC"/>
    <w:rsid w:val="00641837"/>
    <w:rsid w:val="006A5ED9"/>
    <w:rsid w:val="007249CB"/>
    <w:rsid w:val="007569BC"/>
    <w:rsid w:val="007A3F6C"/>
    <w:rsid w:val="007E2E66"/>
    <w:rsid w:val="008714ED"/>
    <w:rsid w:val="008B6B71"/>
    <w:rsid w:val="008C1EB3"/>
    <w:rsid w:val="009133ED"/>
    <w:rsid w:val="0092096F"/>
    <w:rsid w:val="0093596C"/>
    <w:rsid w:val="00936A9F"/>
    <w:rsid w:val="00977AC6"/>
    <w:rsid w:val="009B3343"/>
    <w:rsid w:val="009C6B1B"/>
    <w:rsid w:val="00A109A9"/>
    <w:rsid w:val="00A12C05"/>
    <w:rsid w:val="00A60757"/>
    <w:rsid w:val="00AA47DA"/>
    <w:rsid w:val="00AF1036"/>
    <w:rsid w:val="00B06821"/>
    <w:rsid w:val="00B2088E"/>
    <w:rsid w:val="00B22C6A"/>
    <w:rsid w:val="00B36515"/>
    <w:rsid w:val="00B4136F"/>
    <w:rsid w:val="00BC6EB0"/>
    <w:rsid w:val="00BC7467"/>
    <w:rsid w:val="00C05D35"/>
    <w:rsid w:val="00C17E87"/>
    <w:rsid w:val="00C639A0"/>
    <w:rsid w:val="00C77B3A"/>
    <w:rsid w:val="00CC3708"/>
    <w:rsid w:val="00DC549C"/>
    <w:rsid w:val="00E04351"/>
    <w:rsid w:val="00E26A3D"/>
    <w:rsid w:val="00E42023"/>
    <w:rsid w:val="00E45AA5"/>
    <w:rsid w:val="00EA1D00"/>
    <w:rsid w:val="00EA73C3"/>
    <w:rsid w:val="00EC27D2"/>
    <w:rsid w:val="00F27999"/>
    <w:rsid w:val="00F53755"/>
    <w:rsid w:val="00F57777"/>
    <w:rsid w:val="00F92073"/>
    <w:rsid w:val="00FE2153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109A9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92A644D2DCAA458FAF888884F7FB913D">
    <w:name w:val="92A644D2DCAA458FAF888884F7FB913D"/>
    <w:rsid w:val="00A109A9"/>
    <w:pPr>
      <w:spacing w:after="160" w:line="259" w:lineRule="auto"/>
    </w:pPr>
  </w:style>
  <w:style w:type="paragraph" w:customStyle="1" w:styleId="3443ABD532634A5D89AE55B37A8DDC6D">
    <w:name w:val="3443ABD532634A5D89AE55B37A8DDC6D"/>
    <w:rsid w:val="00A109A9"/>
    <w:pPr>
      <w:spacing w:after="160" w:line="259" w:lineRule="auto"/>
    </w:pPr>
  </w:style>
  <w:style w:type="paragraph" w:customStyle="1" w:styleId="9C522275FA1D4F4EBE2E0C39EDB4D83A">
    <w:name w:val="9C522275FA1D4F4EBE2E0C39EDB4D83A"/>
    <w:rsid w:val="00A109A9"/>
    <w:pPr>
      <w:spacing w:after="160" w:line="259" w:lineRule="auto"/>
    </w:pPr>
  </w:style>
  <w:style w:type="paragraph" w:customStyle="1" w:styleId="674D7B4981FF47DC91D816688F27C386">
    <w:name w:val="674D7B4981FF47DC91D816688F27C386"/>
    <w:rsid w:val="00A109A9"/>
    <w:pPr>
      <w:spacing w:after="160" w:line="259" w:lineRule="auto"/>
    </w:pPr>
  </w:style>
  <w:style w:type="paragraph" w:customStyle="1" w:styleId="58B9A1796C4347E48EBED928786C702F">
    <w:name w:val="58B9A1796C4347E48EBED928786C702F"/>
    <w:rsid w:val="00A109A9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298226-E379-472A-AA35-63176268C099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44CE88D3-7CB5-41A5-8822-8B4B41E2B4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</Template>
  <TotalTime>0</TotalTime>
  <Pages>19</Pages>
  <Words>1244</Words>
  <Characters>7094</Characters>
  <Application>Microsoft Office Word</Application>
  <DocSecurity>8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BSBOHS201A</vt:lpstr>
    </vt:vector>
  </TitlesOfParts>
  <Company/>
  <LinksUpToDate>false</LinksUpToDate>
  <CharactersWithSpaces>8322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BSBOHS201A</dc:title>
  <dc:subject>Participate in OHS processes</dc:subject>
  <dc:creator>Michelle Curro</dc:creator>
  <cp:lastModifiedBy>Saz Durrant</cp:lastModifiedBy>
  <cp:revision>2</cp:revision>
  <cp:lastPrinted>2014-09-18T04:01:00Z</cp:lastPrinted>
  <dcterms:created xsi:type="dcterms:W3CDTF">2019-01-07T07:58:00Z</dcterms:created>
  <dcterms:modified xsi:type="dcterms:W3CDTF">2019-01-07T07:58:00Z</dcterms:modified>
  <cp:contentStatus>v1-0_29/09/2017</cp:contentStatus>
</cp:coreProperties>
</file>