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05A262F7" w:rsidR="00677444" w:rsidRPr="004932A4" w:rsidRDefault="00551242"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20957">
            <w:rPr>
              <w:szCs w:val="32"/>
            </w:rPr>
            <w:t>BSBLDR411</w:t>
          </w:r>
        </w:sdtContent>
      </w:sdt>
      <w:r w:rsidR="00677444" w:rsidRPr="004932A4">
        <w:rPr>
          <w:szCs w:val="32"/>
        </w:rPr>
        <w:t xml:space="preserve"> </w:t>
      </w:r>
    </w:p>
    <w:p w14:paraId="7BE01389" w14:textId="45DB4343" w:rsidR="004C3241" w:rsidRDefault="00551242"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20957">
            <w:rPr>
              <w:szCs w:val="32"/>
            </w:rPr>
            <w:t>Demonstrate leadership in the workplace</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2C17D222"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20957">
            <w:rPr>
              <w:rFonts w:ascii="Arial" w:hAnsi="Arial" w:cs="Arial"/>
              <w:i/>
              <w:sz w:val="18"/>
              <w:szCs w:val="18"/>
            </w:rPr>
            <w:t>BSBLDR411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20957">
            <w:rPr>
              <w:rFonts w:ascii="Arial" w:hAnsi="Arial" w:cs="Arial"/>
              <w:i/>
              <w:sz w:val="18"/>
              <w:szCs w:val="18"/>
            </w:rPr>
            <w:t>Demonstrate leadership in the workplace</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4857DF">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4857DF">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4857DF">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2671"/>
        <w:gridCol w:w="6309"/>
      </w:tblGrid>
      <w:tr w:rsidR="00750D30" w:rsidRPr="007956AF" w14:paraId="1B13DFB1" w14:textId="77777777" w:rsidTr="00C15CA8">
        <w:trPr>
          <w:trHeight w:val="397"/>
        </w:trPr>
        <w:tc>
          <w:tcPr>
            <w:tcW w:w="2671"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6B97F1E" w14:textId="77777777" w:rsidR="00750D30" w:rsidRPr="00C15CA8" w:rsidRDefault="00750D30" w:rsidP="00C15CA8">
            <w:pPr>
              <w:ind w:right="390"/>
              <w:jc w:val="left"/>
              <w:rPr>
                <w:rFonts w:ascii="Arial" w:hAnsi="Arial" w:cs="Arial"/>
                <w:sz w:val="18"/>
                <w:szCs w:val="18"/>
              </w:rPr>
            </w:pPr>
            <w:r w:rsidRPr="00C15CA8">
              <w:rPr>
                <w:rFonts w:ascii="Arial" w:hAnsi="Arial" w:cs="Arial"/>
                <w:sz w:val="18"/>
                <w:szCs w:val="18"/>
              </w:rPr>
              <w:t>Participant name</w:t>
            </w:r>
          </w:p>
        </w:tc>
        <w:tc>
          <w:tcPr>
            <w:tcW w:w="6309"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1AF81E9B" w:rsidR="00750D30" w:rsidRPr="003A3123" w:rsidRDefault="00156892" w:rsidP="00C15CA8">
            <w:pPr>
              <w:ind w:right="390"/>
              <w:jc w:val="left"/>
              <w:rPr>
                <w:rFonts w:ascii="Arial" w:hAnsi="Arial" w:cs="Arial"/>
                <w:sz w:val="22"/>
                <w:szCs w:val="22"/>
              </w:rPr>
            </w:pPr>
            <w:permStart w:id="977621405" w:edGrp="everyone"/>
            <w:r>
              <w:rPr>
                <w:rFonts w:ascii="Arial" w:hAnsi="Arial" w:cs="Arial"/>
                <w:sz w:val="20"/>
              </w:rPr>
              <w:t>Padraig Dineen</w:t>
            </w:r>
            <w:permEnd w:id="977621405"/>
          </w:p>
        </w:tc>
      </w:tr>
      <w:tr w:rsidR="00750D30" w:rsidRPr="007956AF" w14:paraId="65CFCF6E" w14:textId="77777777" w:rsidTr="00C15CA8">
        <w:trPr>
          <w:trHeight w:val="567"/>
        </w:trPr>
        <w:tc>
          <w:tcPr>
            <w:tcW w:w="2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64795CC5" w14:textId="77777777" w:rsidR="00750D30" w:rsidRPr="00C15CA8" w:rsidRDefault="00750D30" w:rsidP="00C15CA8">
            <w:pPr>
              <w:ind w:right="390"/>
              <w:jc w:val="left"/>
              <w:rPr>
                <w:rFonts w:ascii="Arial" w:hAnsi="Arial" w:cs="Arial"/>
                <w:sz w:val="18"/>
                <w:szCs w:val="18"/>
              </w:rPr>
            </w:pPr>
            <w:r w:rsidRPr="00C15CA8">
              <w:rPr>
                <w:rFonts w:ascii="Arial" w:hAnsi="Arial" w:cs="Arial"/>
                <w:sz w:val="18"/>
                <w:szCs w:val="18"/>
              </w:rPr>
              <w:t>Participant signature</w:t>
            </w:r>
          </w:p>
        </w:tc>
        <w:tc>
          <w:tcPr>
            <w:tcW w:w="6309"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77777777" w:rsidR="00750D30" w:rsidRPr="003A3123" w:rsidRDefault="00750D30" w:rsidP="00C15CA8">
            <w:pPr>
              <w:ind w:right="390"/>
              <w:jc w:val="left"/>
              <w:rPr>
                <w:rFonts w:ascii="Arial" w:hAnsi="Arial" w:cs="Arial"/>
                <w:sz w:val="22"/>
                <w:szCs w:val="22"/>
              </w:rPr>
            </w:pPr>
            <w:permStart w:id="936185610" w:edGrp="everyone"/>
            <w:permEnd w:id="936185610"/>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permStart w:id="224282999" w:edGrp="everyone"/>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5DA8762D" w:rsidR="00A4462D" w:rsidRPr="004C3241" w:rsidRDefault="00551242"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1D0459">
                  <w:rPr>
                    <w:rFonts w:ascii="Arial" w:hAnsi="Arial" w:cs="Arial"/>
                    <w:sz w:val="20"/>
                  </w:rPr>
                  <w:sym w:font="Wingdings" w:char="F0FE"/>
                </w:r>
              </w:sdtContent>
            </w:sdt>
            <w:r w:rsidR="00A4462D" w:rsidRPr="001D0459">
              <w:rPr>
                <w:rFonts w:ascii="Arial" w:hAnsi="Arial" w:cs="Arial"/>
                <w:sz w:val="20"/>
              </w:rPr>
              <w:t xml:space="preserve"> </w:t>
            </w:r>
            <w:permEnd w:id="224282999"/>
            <w:r w:rsidR="00A4462D" w:rsidRPr="001D0459">
              <w:rPr>
                <w:rFonts w:ascii="Arial" w:hAnsi="Arial" w:cs="Arial"/>
                <w:sz w:val="18"/>
                <w:szCs w:val="18"/>
              </w:rPr>
              <w:t>Not applicable</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C26A87"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C26A87" w:rsidRPr="00C15CA8" w:rsidRDefault="00C26A87" w:rsidP="00101E97">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EB7C41E" w14:textId="1AC3D4C7" w:rsidR="00C26A87" w:rsidRPr="003A3123" w:rsidRDefault="00C26A87" w:rsidP="00101E97">
            <w:pPr>
              <w:jc w:val="left"/>
              <w:rPr>
                <w:rFonts w:ascii="Arial" w:hAnsi="Arial" w:cs="Arial"/>
                <w:sz w:val="22"/>
                <w:szCs w:val="22"/>
              </w:rPr>
            </w:pPr>
            <w:permStart w:id="1636848530" w:edGrp="everyone"/>
            <w:permEnd w:id="1636848530"/>
          </w:p>
        </w:tc>
        <w:permStart w:id="806561788" w:edGrp="everyone"/>
        <w:tc>
          <w:tcPr>
            <w:tcW w:w="2095" w:type="dxa"/>
            <w:tcBorders>
              <w:top w:val="single" w:sz="12" w:space="0" w:color="auto"/>
            </w:tcBorders>
            <w:vAlign w:val="center"/>
          </w:tcPr>
          <w:p w14:paraId="7AEB95E0" w14:textId="568EA6DF" w:rsidR="00C26A87" w:rsidRPr="004C3241" w:rsidRDefault="00551242" w:rsidP="00101E97">
            <w:pPr>
              <w:jc w:val="left"/>
              <w:rPr>
                <w:rFonts w:ascii="Arial" w:hAnsi="Arial" w:cs="Arial"/>
                <w:sz w:val="20"/>
              </w:rPr>
            </w:pPr>
            <w:sdt>
              <w:sdtPr>
                <w:rPr>
                  <w:rFonts w:ascii="Arial" w:hAnsi="Arial" w:cs="Arial"/>
                  <w:sz w:val="20"/>
                </w:rPr>
                <w:id w:val="-1760513559"/>
                <w14:checkbox>
                  <w14:checked w14:val="1"/>
                  <w14:checkedState w14:val="00FE" w14:font="Wingdings"/>
                  <w14:uncheckedState w14:val="00A8" w14:font="Wingdings"/>
                </w14:checkbox>
              </w:sdtPr>
              <w:sdtEndPr/>
              <w:sdtContent>
                <w:r w:rsidR="00255259">
                  <w:rPr>
                    <w:rFonts w:ascii="Arial" w:hAnsi="Arial" w:cs="Arial"/>
                    <w:sz w:val="20"/>
                  </w:rPr>
                  <w:sym w:font="Wingdings" w:char="F0FE"/>
                </w:r>
              </w:sdtContent>
            </w:sdt>
            <w:r w:rsidR="00C26A87" w:rsidRPr="004C3241">
              <w:rPr>
                <w:rFonts w:ascii="Arial" w:hAnsi="Arial" w:cs="Arial"/>
                <w:sz w:val="20"/>
              </w:rPr>
              <w:t xml:space="preserve"> </w:t>
            </w:r>
            <w:permEnd w:id="806561788"/>
            <w:r w:rsidR="00C26A87" w:rsidRPr="00C15CA8">
              <w:rPr>
                <w:rFonts w:ascii="Arial" w:hAnsi="Arial" w:cs="Arial"/>
                <w:sz w:val="18"/>
                <w:szCs w:val="18"/>
              </w:rPr>
              <w:t xml:space="preserve">Satisfactory </w:t>
            </w:r>
          </w:p>
        </w:tc>
        <w:permStart w:id="333339407" w:edGrp="everyone"/>
        <w:tc>
          <w:tcPr>
            <w:tcW w:w="2096" w:type="dxa"/>
            <w:tcBorders>
              <w:top w:val="single" w:sz="12" w:space="0" w:color="auto"/>
              <w:right w:val="single" w:sz="12" w:space="0" w:color="auto"/>
            </w:tcBorders>
            <w:vAlign w:val="center"/>
          </w:tcPr>
          <w:p w14:paraId="3AE1B08E" w14:textId="62143559" w:rsidR="00C26A87" w:rsidRPr="004C3241" w:rsidRDefault="00551242"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26A87" w:rsidRPr="004C3241">
                  <w:rPr>
                    <w:rFonts w:ascii="Arial" w:hAnsi="Arial" w:cs="Arial"/>
                    <w:sz w:val="20"/>
                  </w:rPr>
                  <w:sym w:font="Wingdings" w:char="F0A8"/>
                </w:r>
              </w:sdtContent>
            </w:sdt>
            <w:r w:rsidR="00C26A87" w:rsidRPr="004C3241">
              <w:rPr>
                <w:rFonts w:ascii="Arial" w:hAnsi="Arial" w:cs="Arial"/>
                <w:sz w:val="20"/>
              </w:rPr>
              <w:t xml:space="preserve"> </w:t>
            </w:r>
            <w:permEnd w:id="333339407"/>
            <w:r w:rsidR="00C26A87" w:rsidRPr="00C15CA8">
              <w:rPr>
                <w:rFonts w:ascii="Arial" w:hAnsi="Arial" w:cs="Arial"/>
                <w:sz w:val="18"/>
                <w:szCs w:val="18"/>
              </w:rPr>
              <w:t>Not Satisfactory</w:t>
            </w:r>
          </w:p>
        </w:tc>
      </w:tr>
      <w:tr w:rsidR="00C26A87"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7AD1AFD5" w:rsidR="00C26A87" w:rsidRPr="00C15CA8" w:rsidRDefault="00C26A87" w:rsidP="00C26A87">
            <w:pPr>
              <w:jc w:val="left"/>
              <w:rPr>
                <w:rFonts w:ascii="Arial" w:hAnsi="Arial" w:cs="Arial"/>
                <w:sz w:val="18"/>
                <w:szCs w:val="18"/>
              </w:rPr>
            </w:pPr>
            <w:r w:rsidRPr="00C15CA8">
              <w:rPr>
                <w:rFonts w:ascii="Arial" w:hAnsi="Arial" w:cs="Arial"/>
                <w:sz w:val="18"/>
                <w:szCs w:val="18"/>
              </w:rPr>
              <w:t>Practical Assessment</w:t>
            </w:r>
            <w:r w:rsidR="00496499">
              <w:rPr>
                <w:rFonts w:ascii="Arial" w:hAnsi="Arial" w:cs="Arial"/>
                <w:sz w:val="18"/>
                <w:szCs w:val="18"/>
              </w:rPr>
              <w:t xml:space="preserve"> Task 1</w:t>
            </w:r>
          </w:p>
        </w:tc>
        <w:tc>
          <w:tcPr>
            <w:tcW w:w="1559" w:type="dxa"/>
            <w:tcBorders>
              <w:left w:val="single" w:sz="4" w:space="0" w:color="auto"/>
            </w:tcBorders>
            <w:shd w:val="clear" w:color="auto" w:fill="auto"/>
            <w:vAlign w:val="center"/>
          </w:tcPr>
          <w:p w14:paraId="30DFDC08" w14:textId="3614EF5C" w:rsidR="00C26A87" w:rsidRPr="003A3123" w:rsidRDefault="00C26A87" w:rsidP="00C26A87">
            <w:pPr>
              <w:jc w:val="left"/>
              <w:rPr>
                <w:rFonts w:ascii="Arial" w:hAnsi="Arial" w:cs="Arial"/>
                <w:sz w:val="22"/>
                <w:szCs w:val="22"/>
              </w:rPr>
            </w:pPr>
            <w:permStart w:id="434441927" w:edGrp="everyone"/>
            <w:permEnd w:id="434441927"/>
          </w:p>
        </w:tc>
        <w:permStart w:id="396303975" w:edGrp="everyone"/>
        <w:tc>
          <w:tcPr>
            <w:tcW w:w="2095" w:type="dxa"/>
            <w:vAlign w:val="center"/>
          </w:tcPr>
          <w:p w14:paraId="1708E32B" w14:textId="77777777" w:rsidR="00C26A87" w:rsidRPr="004C3241" w:rsidRDefault="00551242" w:rsidP="00C26A8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C26A87">
                  <w:rPr>
                    <w:rFonts w:ascii="Arial" w:hAnsi="Arial" w:cs="Arial"/>
                    <w:sz w:val="20"/>
                  </w:rPr>
                  <w:sym w:font="Wingdings" w:char="F0A8"/>
                </w:r>
              </w:sdtContent>
            </w:sdt>
            <w:r w:rsidR="00C26A87" w:rsidRPr="004C3241">
              <w:rPr>
                <w:rFonts w:ascii="Arial" w:hAnsi="Arial" w:cs="Arial"/>
                <w:sz w:val="20"/>
              </w:rPr>
              <w:t xml:space="preserve"> </w:t>
            </w:r>
            <w:permEnd w:id="396303975"/>
            <w:r w:rsidR="00C26A87" w:rsidRPr="00C15CA8">
              <w:rPr>
                <w:rFonts w:ascii="Arial" w:hAnsi="Arial" w:cs="Arial"/>
                <w:sz w:val="18"/>
                <w:szCs w:val="18"/>
              </w:rPr>
              <w:t xml:space="preserve">Satisfactory </w:t>
            </w:r>
          </w:p>
        </w:tc>
        <w:permStart w:id="1277233574" w:edGrp="everyone"/>
        <w:tc>
          <w:tcPr>
            <w:tcW w:w="2096" w:type="dxa"/>
            <w:tcBorders>
              <w:right w:val="single" w:sz="12" w:space="0" w:color="auto"/>
            </w:tcBorders>
            <w:vAlign w:val="center"/>
          </w:tcPr>
          <w:p w14:paraId="4AFFAE4E" w14:textId="4677E227" w:rsidR="00C26A87" w:rsidRPr="004C3241" w:rsidRDefault="00551242" w:rsidP="00C26A8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C26A87" w:rsidRPr="004C3241">
                  <w:rPr>
                    <w:rFonts w:ascii="Arial" w:hAnsi="Arial" w:cs="Arial"/>
                    <w:sz w:val="20"/>
                  </w:rPr>
                  <w:sym w:font="Wingdings" w:char="F0A8"/>
                </w:r>
              </w:sdtContent>
            </w:sdt>
            <w:r w:rsidR="00C26A87" w:rsidRPr="004C3241">
              <w:rPr>
                <w:rFonts w:ascii="Arial" w:hAnsi="Arial" w:cs="Arial"/>
                <w:sz w:val="20"/>
              </w:rPr>
              <w:t xml:space="preserve"> </w:t>
            </w:r>
            <w:permEnd w:id="1277233574"/>
            <w:r w:rsidR="00C26A87" w:rsidRPr="00C15CA8">
              <w:rPr>
                <w:rFonts w:ascii="Arial" w:hAnsi="Arial" w:cs="Arial"/>
                <w:sz w:val="18"/>
                <w:szCs w:val="18"/>
              </w:rPr>
              <w:t>Not Satisfactory</w:t>
            </w:r>
          </w:p>
        </w:tc>
      </w:tr>
      <w:tr w:rsidR="00496499" w:rsidRPr="004C3241" w14:paraId="5A46C4D9"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48B57CF3" w14:textId="69CD0057" w:rsidR="00496499" w:rsidRPr="00C15CA8" w:rsidRDefault="00496499" w:rsidP="00496499">
            <w:pPr>
              <w:jc w:val="left"/>
              <w:rPr>
                <w:rFonts w:ascii="Arial" w:hAnsi="Arial" w:cs="Arial"/>
                <w:sz w:val="18"/>
                <w:szCs w:val="18"/>
              </w:rPr>
            </w:pPr>
            <w:r w:rsidRPr="00C15CA8">
              <w:rPr>
                <w:rFonts w:ascii="Arial" w:hAnsi="Arial" w:cs="Arial"/>
                <w:sz w:val="18"/>
                <w:szCs w:val="18"/>
              </w:rPr>
              <w:t>Practical Assessment</w:t>
            </w:r>
            <w:r>
              <w:rPr>
                <w:rFonts w:ascii="Arial" w:hAnsi="Arial" w:cs="Arial"/>
                <w:sz w:val="18"/>
                <w:szCs w:val="18"/>
              </w:rPr>
              <w:t xml:space="preserve"> Task 2</w:t>
            </w:r>
          </w:p>
        </w:tc>
        <w:tc>
          <w:tcPr>
            <w:tcW w:w="1559" w:type="dxa"/>
            <w:tcBorders>
              <w:left w:val="single" w:sz="4" w:space="0" w:color="auto"/>
            </w:tcBorders>
            <w:shd w:val="clear" w:color="auto" w:fill="auto"/>
            <w:vAlign w:val="center"/>
          </w:tcPr>
          <w:p w14:paraId="75875369" w14:textId="77777777" w:rsidR="00496499" w:rsidRPr="003A3123" w:rsidRDefault="00496499" w:rsidP="00496499">
            <w:pPr>
              <w:jc w:val="left"/>
              <w:rPr>
                <w:rFonts w:ascii="Arial" w:hAnsi="Arial" w:cs="Arial"/>
                <w:sz w:val="22"/>
                <w:szCs w:val="22"/>
              </w:rPr>
            </w:pPr>
            <w:permStart w:id="1746813932" w:edGrp="everyone"/>
            <w:permEnd w:id="1746813932"/>
          </w:p>
        </w:tc>
        <w:permStart w:id="1199584671" w:edGrp="everyone"/>
        <w:tc>
          <w:tcPr>
            <w:tcW w:w="2095" w:type="dxa"/>
            <w:vAlign w:val="center"/>
          </w:tcPr>
          <w:p w14:paraId="6397DAE1" w14:textId="427A1C6E" w:rsidR="00496499" w:rsidRDefault="00551242" w:rsidP="00496499">
            <w:pPr>
              <w:jc w:val="left"/>
              <w:rPr>
                <w:rFonts w:ascii="Arial" w:hAnsi="Arial" w:cs="Arial"/>
                <w:sz w:val="20"/>
              </w:rPr>
            </w:pPr>
            <w:sdt>
              <w:sdtPr>
                <w:rPr>
                  <w:rFonts w:ascii="Arial" w:hAnsi="Arial" w:cs="Arial"/>
                  <w:sz w:val="20"/>
                </w:rPr>
                <w:id w:val="1175999903"/>
                <w14:checkbox>
                  <w14:checked w14:val="0"/>
                  <w14:checkedState w14:val="00FE" w14:font="Wingdings"/>
                  <w14:uncheckedState w14:val="00A8" w14:font="Wingdings"/>
                </w14:checkbox>
              </w:sdtPr>
              <w:sdtEndPr/>
              <w:sdtContent>
                <w:r w:rsidR="00496499">
                  <w:rPr>
                    <w:rFonts w:ascii="Arial" w:hAnsi="Arial" w:cs="Arial"/>
                    <w:sz w:val="20"/>
                  </w:rPr>
                  <w:sym w:font="Wingdings" w:char="F0A8"/>
                </w:r>
              </w:sdtContent>
            </w:sdt>
            <w:r w:rsidR="00496499" w:rsidRPr="004C3241">
              <w:rPr>
                <w:rFonts w:ascii="Arial" w:hAnsi="Arial" w:cs="Arial"/>
                <w:sz w:val="20"/>
              </w:rPr>
              <w:t xml:space="preserve"> </w:t>
            </w:r>
            <w:permEnd w:id="1199584671"/>
            <w:r w:rsidR="00496499" w:rsidRPr="00C15CA8">
              <w:rPr>
                <w:rFonts w:ascii="Arial" w:hAnsi="Arial" w:cs="Arial"/>
                <w:sz w:val="18"/>
                <w:szCs w:val="18"/>
              </w:rPr>
              <w:t xml:space="preserve">Satisfactory </w:t>
            </w:r>
          </w:p>
        </w:tc>
        <w:permStart w:id="128854398" w:edGrp="everyone"/>
        <w:tc>
          <w:tcPr>
            <w:tcW w:w="2096" w:type="dxa"/>
            <w:tcBorders>
              <w:right w:val="single" w:sz="12" w:space="0" w:color="auto"/>
            </w:tcBorders>
            <w:vAlign w:val="center"/>
          </w:tcPr>
          <w:p w14:paraId="53B4CDC4" w14:textId="2AF82F3E" w:rsidR="00496499" w:rsidRDefault="00551242" w:rsidP="00496499">
            <w:pPr>
              <w:jc w:val="left"/>
              <w:rPr>
                <w:rFonts w:ascii="Arial" w:hAnsi="Arial" w:cs="Arial"/>
                <w:sz w:val="20"/>
              </w:rPr>
            </w:pPr>
            <w:sdt>
              <w:sdtPr>
                <w:rPr>
                  <w:rFonts w:ascii="Arial" w:hAnsi="Arial" w:cs="Arial"/>
                  <w:sz w:val="20"/>
                </w:rPr>
                <w:id w:val="-125247466"/>
                <w14:checkbox>
                  <w14:checked w14:val="0"/>
                  <w14:checkedState w14:val="00FE" w14:font="Wingdings"/>
                  <w14:uncheckedState w14:val="00A8" w14:font="Wingdings"/>
                </w14:checkbox>
              </w:sdtPr>
              <w:sdtEndPr/>
              <w:sdtContent>
                <w:r w:rsidR="00496499" w:rsidRPr="004C3241">
                  <w:rPr>
                    <w:rFonts w:ascii="Arial" w:hAnsi="Arial" w:cs="Arial"/>
                    <w:sz w:val="20"/>
                  </w:rPr>
                  <w:sym w:font="Wingdings" w:char="F0A8"/>
                </w:r>
              </w:sdtContent>
            </w:sdt>
            <w:permEnd w:id="128854398"/>
            <w:r w:rsidR="00496499" w:rsidRPr="004C3241">
              <w:rPr>
                <w:rFonts w:ascii="Arial" w:hAnsi="Arial" w:cs="Arial"/>
                <w:sz w:val="20"/>
              </w:rPr>
              <w:t xml:space="preserve"> </w:t>
            </w:r>
            <w:r w:rsidR="00496499" w:rsidRPr="00C15CA8">
              <w:rPr>
                <w:rFonts w:ascii="Arial" w:hAnsi="Arial" w:cs="Arial"/>
                <w:sz w:val="18"/>
                <w:szCs w:val="18"/>
              </w:rPr>
              <w:t>Not Satisfactory</w:t>
            </w:r>
          </w:p>
        </w:tc>
      </w:tr>
      <w:tr w:rsidR="00496499"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31BED0A2" w:rsidR="00496499" w:rsidRPr="00C15CA8" w:rsidRDefault="00496499" w:rsidP="00496499">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4033066AE2314C8EAC69E6601BF66257"/>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BSBLDR411</w:t>
                </w:r>
              </w:sdtContent>
            </w:sdt>
          </w:p>
        </w:tc>
        <w:tc>
          <w:tcPr>
            <w:tcW w:w="1559" w:type="dxa"/>
            <w:tcBorders>
              <w:left w:val="single" w:sz="4" w:space="0" w:color="auto"/>
              <w:bottom w:val="single" w:sz="12" w:space="0" w:color="auto"/>
            </w:tcBorders>
            <w:shd w:val="clear" w:color="auto" w:fill="auto"/>
            <w:vAlign w:val="center"/>
          </w:tcPr>
          <w:p w14:paraId="35E2891D" w14:textId="77777777" w:rsidR="00496499" w:rsidRPr="003A3123" w:rsidRDefault="00496499" w:rsidP="00496499">
            <w:pPr>
              <w:jc w:val="left"/>
              <w:rPr>
                <w:rFonts w:ascii="Arial" w:hAnsi="Arial" w:cs="Arial"/>
                <w:bCs/>
                <w:sz w:val="22"/>
                <w:szCs w:val="22"/>
              </w:rPr>
            </w:pPr>
            <w:permStart w:id="989462915" w:edGrp="everyone"/>
            <w:permEnd w:id="989462915"/>
          </w:p>
        </w:tc>
        <w:permStart w:id="1247701160" w:edGrp="everyone"/>
        <w:tc>
          <w:tcPr>
            <w:tcW w:w="2095" w:type="dxa"/>
            <w:tcBorders>
              <w:bottom w:val="single" w:sz="12" w:space="0" w:color="auto"/>
            </w:tcBorders>
            <w:vAlign w:val="center"/>
          </w:tcPr>
          <w:p w14:paraId="7529F15C" w14:textId="24E30FD1" w:rsidR="00496499" w:rsidRPr="004C3241" w:rsidRDefault="00551242" w:rsidP="0049649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96499" w:rsidRPr="004C3241">
                  <w:rPr>
                    <w:rFonts w:ascii="Arial" w:hAnsi="Arial" w:cs="Arial"/>
                    <w:b/>
                    <w:sz w:val="20"/>
                  </w:rPr>
                  <w:sym w:font="Wingdings" w:char="F0A8"/>
                </w:r>
              </w:sdtContent>
            </w:sdt>
            <w:r w:rsidR="00496499" w:rsidRPr="004C3241">
              <w:rPr>
                <w:rFonts w:ascii="Arial" w:hAnsi="Arial" w:cs="Arial"/>
                <w:b/>
                <w:sz w:val="20"/>
              </w:rPr>
              <w:t xml:space="preserve"> </w:t>
            </w:r>
            <w:permEnd w:id="1247701160"/>
            <w:r w:rsidR="00496499" w:rsidRPr="00C15CA8">
              <w:rPr>
                <w:rFonts w:ascii="Arial" w:hAnsi="Arial" w:cs="Arial"/>
                <w:b/>
                <w:sz w:val="18"/>
                <w:szCs w:val="18"/>
              </w:rPr>
              <w:t>Competent</w:t>
            </w:r>
          </w:p>
        </w:tc>
        <w:permStart w:id="1921144470" w:edGrp="everyone"/>
        <w:tc>
          <w:tcPr>
            <w:tcW w:w="2096" w:type="dxa"/>
            <w:tcBorders>
              <w:bottom w:val="single" w:sz="12" w:space="0" w:color="auto"/>
              <w:right w:val="single" w:sz="12" w:space="0" w:color="auto"/>
            </w:tcBorders>
            <w:vAlign w:val="center"/>
          </w:tcPr>
          <w:p w14:paraId="651D3CC6" w14:textId="77777777" w:rsidR="00496499" w:rsidRPr="004C3241" w:rsidRDefault="00551242" w:rsidP="0049649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496499" w:rsidRPr="004C3241">
                  <w:rPr>
                    <w:rFonts w:ascii="Arial" w:hAnsi="Arial" w:cs="Arial"/>
                    <w:b/>
                    <w:sz w:val="20"/>
                  </w:rPr>
                  <w:sym w:font="Wingdings" w:char="F0A8"/>
                </w:r>
              </w:sdtContent>
            </w:sdt>
            <w:permEnd w:id="1921144470"/>
            <w:r w:rsidR="00496499" w:rsidRPr="004C3241">
              <w:rPr>
                <w:rFonts w:ascii="Arial" w:hAnsi="Arial" w:cs="Arial"/>
                <w:b/>
                <w:sz w:val="20"/>
              </w:rPr>
              <w:t xml:space="preserve"> </w:t>
            </w:r>
            <w:r w:rsidR="00496499"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421755758" w:edGrp="everyone"/>
      <w:tr w:rsidR="00416046" w:rsidRPr="004C3241" w14:paraId="142DA14B" w14:textId="77777777" w:rsidTr="003A3123">
        <w:trPr>
          <w:trHeight w:val="454"/>
        </w:trPr>
        <w:tc>
          <w:tcPr>
            <w:tcW w:w="4508" w:type="dxa"/>
            <w:tcBorders>
              <w:left w:val="single" w:sz="12" w:space="0" w:color="auto"/>
              <w:bottom w:val="single" w:sz="12" w:space="0" w:color="auto"/>
              <w:right w:val="nil"/>
            </w:tcBorders>
            <w:shd w:val="clear" w:color="auto" w:fill="auto"/>
            <w:vAlign w:val="center"/>
          </w:tcPr>
          <w:p w14:paraId="31F60E55" w14:textId="61B798C0" w:rsidR="00416046" w:rsidRPr="001D0459" w:rsidRDefault="00551242" w:rsidP="003A3123">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416046" w:rsidRPr="001D0459">
                  <w:rPr>
                    <w:rFonts w:ascii="Arial" w:hAnsi="Arial" w:cs="Arial"/>
                    <w:sz w:val="20"/>
                  </w:rPr>
                  <w:sym w:font="Wingdings" w:char="F0A8"/>
                </w:r>
              </w:sdtContent>
            </w:sdt>
            <w:permEnd w:id="1421755758"/>
            <w:r w:rsidR="00416046" w:rsidRPr="001D0459">
              <w:rPr>
                <w:rFonts w:ascii="Arial" w:hAnsi="Arial" w:cs="Arial"/>
                <w:sz w:val="20"/>
              </w:rPr>
              <w:t xml:space="preserve"> </w:t>
            </w:r>
            <w:r w:rsidR="00416046" w:rsidRPr="001D0459">
              <w:rPr>
                <w:rFonts w:ascii="Arial" w:hAnsi="Arial" w:cs="Arial"/>
                <w:sz w:val="18"/>
                <w:szCs w:val="18"/>
              </w:rPr>
              <w:t>Theory Exam</w:t>
            </w:r>
          </w:p>
        </w:tc>
        <w:permStart w:id="1128484140" w:edGrp="everyone"/>
        <w:tc>
          <w:tcPr>
            <w:tcW w:w="4508" w:type="dxa"/>
            <w:tcBorders>
              <w:left w:val="nil"/>
              <w:bottom w:val="single" w:sz="12" w:space="0" w:color="auto"/>
              <w:right w:val="single" w:sz="12" w:space="0" w:color="auto"/>
            </w:tcBorders>
            <w:shd w:val="clear" w:color="auto" w:fill="auto"/>
            <w:vAlign w:val="center"/>
          </w:tcPr>
          <w:p w14:paraId="4790AC45" w14:textId="5FF6FE68" w:rsidR="00416046" w:rsidRPr="001D0459" w:rsidRDefault="00551242" w:rsidP="003A3123">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416046" w:rsidRPr="001D0459">
                  <w:rPr>
                    <w:rFonts w:ascii="Arial" w:hAnsi="Arial" w:cs="Arial"/>
                    <w:sz w:val="20"/>
                  </w:rPr>
                  <w:sym w:font="Wingdings" w:char="F0A8"/>
                </w:r>
              </w:sdtContent>
            </w:sdt>
            <w:permEnd w:id="1128484140"/>
            <w:r w:rsidR="00416046" w:rsidRPr="001D0459">
              <w:rPr>
                <w:rFonts w:ascii="Arial" w:hAnsi="Arial" w:cs="Arial"/>
                <w:sz w:val="20"/>
              </w:rPr>
              <w:t xml:space="preserve"> </w:t>
            </w:r>
            <w:r w:rsidR="00416046" w:rsidRPr="001D0459">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2679"/>
        <w:gridCol w:w="6317"/>
      </w:tblGrid>
      <w:tr w:rsidR="00622B2F" w:rsidRPr="004C3241" w14:paraId="15080E66" w14:textId="77777777" w:rsidTr="003A3123">
        <w:trPr>
          <w:trHeight w:val="397"/>
        </w:trPr>
        <w:tc>
          <w:tcPr>
            <w:tcW w:w="2679" w:type="dxa"/>
            <w:tcBorders>
              <w:top w:val="single" w:sz="12" w:space="0" w:color="auto"/>
              <w:left w:val="single" w:sz="12" w:space="0" w:color="auto"/>
            </w:tcBorders>
            <w:shd w:val="clear" w:color="auto" w:fill="D9D9D9" w:themeFill="background1" w:themeFillShade="D9"/>
            <w:vAlign w:val="center"/>
          </w:tcPr>
          <w:p w14:paraId="36F8C96D" w14:textId="77777777" w:rsidR="00622B2F" w:rsidRPr="00C15CA8" w:rsidRDefault="00622B2F" w:rsidP="00101E97">
            <w:pPr>
              <w:jc w:val="left"/>
              <w:rPr>
                <w:rFonts w:ascii="Arial" w:hAnsi="Arial" w:cs="Arial"/>
                <w:sz w:val="18"/>
                <w:szCs w:val="18"/>
              </w:rPr>
            </w:pPr>
            <w:r w:rsidRPr="00C15CA8">
              <w:rPr>
                <w:rFonts w:ascii="Arial" w:hAnsi="Arial" w:cs="Arial"/>
                <w:sz w:val="18"/>
                <w:szCs w:val="18"/>
              </w:rPr>
              <w:t>Assessor Name</w:t>
            </w:r>
          </w:p>
        </w:tc>
        <w:tc>
          <w:tcPr>
            <w:tcW w:w="6317" w:type="dxa"/>
            <w:tcBorders>
              <w:top w:val="single" w:sz="12" w:space="0" w:color="auto"/>
              <w:right w:val="single" w:sz="12" w:space="0" w:color="auto"/>
            </w:tcBorders>
            <w:vAlign w:val="center"/>
          </w:tcPr>
          <w:p w14:paraId="01542B26" w14:textId="77777777" w:rsidR="00622B2F" w:rsidRPr="003A3123" w:rsidRDefault="00622B2F" w:rsidP="00E0429C">
            <w:pPr>
              <w:jc w:val="left"/>
              <w:rPr>
                <w:rFonts w:ascii="Arial" w:hAnsi="Arial" w:cs="Arial"/>
                <w:sz w:val="22"/>
                <w:szCs w:val="22"/>
              </w:rPr>
            </w:pPr>
            <w:permStart w:id="420182194" w:edGrp="everyone"/>
            <w:permEnd w:id="420182194"/>
          </w:p>
        </w:tc>
      </w:tr>
      <w:tr w:rsidR="00C26A87" w:rsidRPr="004C3241" w14:paraId="28FD1891" w14:textId="77777777" w:rsidTr="003A3123">
        <w:trPr>
          <w:trHeight w:val="567"/>
        </w:trPr>
        <w:tc>
          <w:tcPr>
            <w:tcW w:w="2679" w:type="dxa"/>
            <w:tcBorders>
              <w:left w:val="single" w:sz="12" w:space="0" w:color="auto"/>
              <w:bottom w:val="single" w:sz="12" w:space="0" w:color="auto"/>
            </w:tcBorders>
            <w:shd w:val="clear" w:color="auto" w:fill="D9D9D9" w:themeFill="background1" w:themeFillShade="D9"/>
            <w:vAlign w:val="center"/>
          </w:tcPr>
          <w:p w14:paraId="711D1E5E" w14:textId="77777777" w:rsidR="00C26A87" w:rsidRPr="00C15CA8" w:rsidRDefault="00C26A87" w:rsidP="009046CD">
            <w:pPr>
              <w:jc w:val="left"/>
              <w:rPr>
                <w:rFonts w:ascii="Arial" w:hAnsi="Arial" w:cs="Arial"/>
                <w:sz w:val="18"/>
                <w:szCs w:val="18"/>
              </w:rPr>
            </w:pPr>
            <w:r w:rsidRPr="00C15CA8">
              <w:rPr>
                <w:rFonts w:ascii="Arial" w:hAnsi="Arial" w:cs="Arial"/>
                <w:sz w:val="18"/>
                <w:szCs w:val="18"/>
              </w:rPr>
              <w:t>Assessor Signature</w:t>
            </w:r>
          </w:p>
        </w:tc>
        <w:tc>
          <w:tcPr>
            <w:tcW w:w="6317" w:type="dxa"/>
            <w:tcBorders>
              <w:bottom w:val="single" w:sz="12" w:space="0" w:color="auto"/>
              <w:right w:val="single" w:sz="12" w:space="0" w:color="auto"/>
            </w:tcBorders>
            <w:vAlign w:val="center"/>
          </w:tcPr>
          <w:p w14:paraId="0522F426" w14:textId="49A0B8AC" w:rsidR="00C26A87" w:rsidRPr="003A3123" w:rsidRDefault="00C26A87" w:rsidP="009046CD">
            <w:pPr>
              <w:jc w:val="left"/>
              <w:rPr>
                <w:rFonts w:ascii="Arial" w:hAnsi="Arial" w:cs="Arial"/>
                <w:sz w:val="22"/>
                <w:szCs w:val="22"/>
              </w:rPr>
            </w:pPr>
            <w:permStart w:id="1953244258" w:edGrp="everyone"/>
            <w:permEnd w:id="1953244258"/>
          </w:p>
        </w:tc>
      </w:tr>
    </w:tbl>
    <w:p w14:paraId="3AD079C1" w14:textId="77777777" w:rsidR="004C3241" w:rsidRDefault="004C3241">
      <w:pPr>
        <w:jc w:val="left"/>
        <w:rPr>
          <w:szCs w:val="32"/>
        </w:rPr>
        <w:sectPr w:rsidR="004C3241" w:rsidSect="00EA2593">
          <w:headerReference w:type="even" r:id="rId9"/>
          <w:headerReference w:type="default" r:id="rId10"/>
          <w:footerReference w:type="even" r:id="rId11"/>
          <w:footerReference w:type="default" r:id="rId12"/>
          <w:pgSz w:w="11906" w:h="16838"/>
          <w:pgMar w:top="1440" w:right="1440" w:bottom="1440" w:left="1440" w:header="680" w:footer="680" w:gutter="0"/>
          <w:cols w:space="708"/>
          <w:docGrid w:linePitch="360"/>
        </w:sectPr>
      </w:pPr>
    </w:p>
    <w:p w14:paraId="6ADBBDA6" w14:textId="1B4D9FF2" w:rsidR="00C76B5E" w:rsidRPr="004932A4" w:rsidRDefault="00551242"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020957">
            <w:rPr>
              <w:szCs w:val="32"/>
            </w:rPr>
            <w:t>BSBLDR411</w:t>
          </w:r>
        </w:sdtContent>
      </w:sdt>
      <w:r w:rsidR="00C76B5E" w:rsidRPr="004932A4">
        <w:rPr>
          <w:szCs w:val="32"/>
        </w:rPr>
        <w:t xml:space="preserve"> </w:t>
      </w:r>
    </w:p>
    <w:p w14:paraId="0B076FA9" w14:textId="7D87F25E" w:rsidR="00C76B5E" w:rsidRDefault="00551242"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020957">
            <w:rPr>
              <w:szCs w:val="32"/>
            </w:rPr>
            <w:t>Demonstrate leadership in the workplace</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06F2FB1A" w:rsidR="00750D30" w:rsidRPr="00750D30" w:rsidRDefault="00255259" w:rsidP="008B3F47">
            <w:pPr>
              <w:ind w:right="390"/>
              <w:jc w:val="left"/>
              <w:rPr>
                <w:rFonts w:ascii="Arial" w:hAnsi="Arial" w:cs="Arial"/>
                <w:sz w:val="20"/>
              </w:rPr>
            </w:pPr>
            <w:permStart w:id="1255810905" w:edGrp="everyone"/>
            <w:r>
              <w:rPr>
                <w:rFonts w:ascii="Arial" w:hAnsi="Arial" w:cs="Arial"/>
                <w:sz w:val="20"/>
              </w:rPr>
              <w:t>Pa</w:t>
            </w:r>
            <w:r w:rsidR="00A73C65">
              <w:rPr>
                <w:rFonts w:ascii="Arial" w:hAnsi="Arial" w:cs="Arial"/>
                <w:sz w:val="20"/>
              </w:rPr>
              <w:t>d</w:t>
            </w:r>
            <w:r w:rsidR="0004136F">
              <w:rPr>
                <w:rFonts w:ascii="Arial" w:hAnsi="Arial" w:cs="Arial"/>
                <w:sz w:val="20"/>
              </w:rPr>
              <w:t>raig</w:t>
            </w:r>
            <w:r>
              <w:rPr>
                <w:rFonts w:ascii="Arial" w:hAnsi="Arial" w:cs="Arial"/>
                <w:sz w:val="20"/>
              </w:rPr>
              <w:t xml:space="preserve"> Dineen</w:t>
            </w:r>
            <w:permEnd w:id="1255810905"/>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4857DF">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4857DF">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1D0459">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4857DF">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4857DF">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4857DF">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4857DF">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55E74867"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4857DF">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4857DF">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4857DF">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4857DF">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A3123" w14:paraId="3A0BAC20" w14:textId="77777777" w:rsidTr="003A3123">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6D0D809B" w14:textId="77777777" w:rsidR="003A3123" w:rsidRDefault="003A3123">
            <w:pPr>
              <w:keepNext/>
              <w:rPr>
                <w:rFonts w:ascii="Arial" w:hAnsi="Arial" w:cs="Arial"/>
                <w:b/>
                <w:caps/>
                <w:szCs w:val="24"/>
              </w:rPr>
            </w:pPr>
            <w:bookmarkStart w:id="1" w:name="_Ref87527680"/>
            <w:r>
              <w:rPr>
                <w:rFonts w:ascii="Arial" w:hAnsi="Arial" w:cs="Arial"/>
                <w:b/>
                <w:caps/>
                <w:szCs w:val="24"/>
              </w:rPr>
              <w:lastRenderedPageBreak/>
              <w:t>ASSESSOR Comments</w:t>
            </w:r>
          </w:p>
        </w:tc>
      </w:tr>
      <w:tr w:rsidR="003A3123" w14:paraId="232160DD" w14:textId="77777777" w:rsidTr="007D34F1">
        <w:tc>
          <w:tcPr>
            <w:tcW w:w="9057" w:type="dxa"/>
            <w:tcBorders>
              <w:top w:val="single" w:sz="4" w:space="0" w:color="auto"/>
              <w:left w:val="single" w:sz="12" w:space="0" w:color="auto"/>
              <w:bottom w:val="single" w:sz="4" w:space="0" w:color="auto"/>
              <w:right w:val="single" w:sz="12" w:space="0" w:color="auto"/>
            </w:tcBorders>
            <w:shd w:val="clear" w:color="auto" w:fill="auto"/>
          </w:tcPr>
          <w:p w14:paraId="41AB8BE9" w14:textId="77777777" w:rsidR="007D34F1" w:rsidRDefault="007D34F1" w:rsidP="007D34F1">
            <w:pPr>
              <w:ind w:right="390"/>
              <w:rPr>
                <w:rFonts w:ascii="Arial" w:hAnsi="Arial" w:cs="Arial"/>
                <w:b/>
                <w:bCs/>
                <w:spacing w:val="-4"/>
                <w:sz w:val="20"/>
              </w:rPr>
            </w:pPr>
            <w:r>
              <w:rPr>
                <w:rFonts w:ascii="Arial" w:hAnsi="Arial" w:cs="Arial"/>
                <w:b/>
                <w:bCs/>
                <w:spacing w:val="-4"/>
                <w:sz w:val="20"/>
              </w:rPr>
              <w:t>As necessary, outline:</w:t>
            </w:r>
          </w:p>
          <w:p w14:paraId="5A660350" w14:textId="77777777" w:rsidR="007D34F1" w:rsidRDefault="007D34F1" w:rsidP="00FE44B9">
            <w:pPr>
              <w:numPr>
                <w:ilvl w:val="0"/>
                <w:numId w:val="25"/>
              </w:numPr>
              <w:ind w:right="390"/>
              <w:rPr>
                <w:rFonts w:ascii="Arial" w:hAnsi="Arial" w:cs="Arial"/>
                <w:spacing w:val="-4"/>
                <w:sz w:val="20"/>
              </w:rPr>
            </w:pPr>
            <w:r>
              <w:rPr>
                <w:rFonts w:ascii="Arial" w:hAnsi="Arial" w:cs="Arial"/>
                <w:spacing w:val="-4"/>
                <w:sz w:val="20"/>
              </w:rPr>
              <w:t>Details on reattempts, alternative arrangements or reasonable adjustments made.</w:t>
            </w:r>
          </w:p>
          <w:p w14:paraId="6C9B7697" w14:textId="716C14C7" w:rsidR="003A3123" w:rsidRPr="007D34F1" w:rsidRDefault="007D34F1" w:rsidP="00FE44B9">
            <w:pPr>
              <w:numPr>
                <w:ilvl w:val="0"/>
                <w:numId w:val="25"/>
              </w:numPr>
              <w:ind w:right="390"/>
              <w:rPr>
                <w:rFonts w:ascii="Arial" w:hAnsi="Arial" w:cs="Arial"/>
                <w:spacing w:val="-4"/>
                <w:sz w:val="20"/>
              </w:rPr>
            </w:pPr>
            <w:r w:rsidRPr="007D34F1">
              <w:rPr>
                <w:rFonts w:ascii="Arial" w:hAnsi="Arial" w:cs="Arial"/>
                <w:spacing w:val="-4"/>
                <w:sz w:val="20"/>
              </w:rPr>
              <w:t>Where a Participant is deemed ‘Not Satisfactory’, provide recommendations for future training.</w:t>
            </w:r>
          </w:p>
        </w:tc>
      </w:tr>
      <w:tr w:rsidR="003A3123" w14:paraId="13AD2998" w14:textId="77777777" w:rsidTr="007D34F1">
        <w:trPr>
          <w:trHeight w:val="12756"/>
        </w:trPr>
        <w:tc>
          <w:tcPr>
            <w:tcW w:w="9057" w:type="dxa"/>
            <w:tcBorders>
              <w:top w:val="single" w:sz="4" w:space="0" w:color="auto"/>
              <w:left w:val="single" w:sz="12" w:space="0" w:color="auto"/>
              <w:bottom w:val="single" w:sz="12" w:space="0" w:color="auto"/>
              <w:right w:val="single" w:sz="12" w:space="0" w:color="auto"/>
            </w:tcBorders>
          </w:tcPr>
          <w:p w14:paraId="6CD71E2A" w14:textId="77777777" w:rsidR="003A3123" w:rsidRDefault="003A3123">
            <w:pPr>
              <w:rPr>
                <w:rFonts w:ascii="Arial" w:hAnsi="Arial" w:cs="Arial"/>
                <w:szCs w:val="24"/>
              </w:rPr>
            </w:pPr>
            <w:permStart w:id="371415376" w:edGrp="everyone"/>
            <w:permEnd w:id="371415376"/>
          </w:p>
        </w:tc>
      </w:tr>
    </w:tbl>
    <w:p w14:paraId="2553A7E9" w14:textId="77777777" w:rsidR="00C5737C" w:rsidRPr="00830749" w:rsidRDefault="00C5737C" w:rsidP="00C5737C">
      <w:pPr>
        <w:pStyle w:val="20TAQuestionNumber"/>
        <w:ind w:left="709" w:hanging="709"/>
      </w:pPr>
      <w:bookmarkStart w:id="2" w:name="_Hlk146911029"/>
      <w:r>
        <w:lastRenderedPageBreak/>
        <w:t>Discuss the evolution of leadership theories from the ‘Great Man’ theory to ‘Transactional and Transformational’ theories.</w:t>
      </w:r>
      <w:bookmarkEnd w:id="1"/>
    </w:p>
    <w:bookmarkEnd w:id="2"/>
    <w:p w14:paraId="155D4D3F" w14:textId="77777777" w:rsidR="00C5737C" w:rsidRPr="00830749" w:rsidRDefault="00C5737C" w:rsidP="00C5737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737C" w:rsidRPr="00830749" w14:paraId="21D6BF4E" w14:textId="77777777" w:rsidTr="003F6AEB">
        <w:trPr>
          <w:trHeight w:val="4763"/>
        </w:trPr>
        <w:tc>
          <w:tcPr>
            <w:tcW w:w="1027" w:type="dxa"/>
            <w:tcBorders>
              <w:top w:val="nil"/>
              <w:left w:val="nil"/>
              <w:bottom w:val="nil"/>
              <w:right w:val="nil"/>
            </w:tcBorders>
          </w:tcPr>
          <w:p w14:paraId="376914D2" w14:textId="77777777" w:rsidR="00C5737C" w:rsidRPr="001C4084" w:rsidRDefault="00C5737C" w:rsidP="003F6AEB">
            <w:pPr>
              <w:pStyle w:val="AnswerHeading"/>
            </w:pPr>
            <w:r w:rsidRPr="001C4084">
              <w:t>Answer</w:t>
            </w:r>
          </w:p>
        </w:tc>
        <w:tc>
          <w:tcPr>
            <w:tcW w:w="7478" w:type="dxa"/>
            <w:tcBorders>
              <w:top w:val="nil"/>
              <w:left w:val="nil"/>
              <w:bottom w:val="nil"/>
              <w:right w:val="nil"/>
            </w:tcBorders>
          </w:tcPr>
          <w:p w14:paraId="55509933" w14:textId="77777777" w:rsidR="00C5737C" w:rsidRPr="001C4084" w:rsidRDefault="00C5737C" w:rsidP="003F6AEB">
            <w:pPr>
              <w:rPr>
                <w:rFonts w:ascii="Arial" w:hAnsi="Arial" w:cs="Arial"/>
                <w:sz w:val="22"/>
                <w:szCs w:val="22"/>
              </w:rPr>
            </w:pPr>
            <w:r>
              <w:rPr>
                <w:noProof/>
                <w:lang w:eastAsia="en-AU"/>
              </w:rPr>
              <mc:AlternateContent>
                <mc:Choice Requires="wps">
                  <w:drawing>
                    <wp:inline distT="0" distB="0" distL="0" distR="0" wp14:anchorId="7C2447CC" wp14:editId="3D10F2DF">
                      <wp:extent cx="4614530" cy="3676650"/>
                      <wp:effectExtent l="0" t="0" r="0" b="0"/>
                      <wp:docPr id="4" name="Text Box 4"/>
                      <wp:cNvGraphicFramePr/>
                      <a:graphic xmlns:a="http://schemas.openxmlformats.org/drawingml/2006/main">
                        <a:graphicData uri="http://schemas.microsoft.com/office/word/2010/wordprocessingShape">
                          <wps:wsp>
                            <wps:cNvSpPr txBox="1"/>
                            <wps:spPr>
                              <a:xfrm>
                                <a:off x="0" y="0"/>
                                <a:ext cx="4614530" cy="3676650"/>
                              </a:xfrm>
                              <a:prstGeom prst="rect">
                                <a:avLst/>
                              </a:prstGeom>
                              <a:blipFill dpi="0" rotWithShape="1">
                                <a:blip r:embed="rId13"/>
                                <a:srcRect/>
                                <a:tile tx="0" ty="0" sx="100000" sy="100000" flip="none" algn="tl"/>
                              </a:blipFill>
                              <a:ln w="6350">
                                <a:noFill/>
                              </a:ln>
                              <a:effectLst/>
                            </wps:spPr>
                            <wps:txbx>
                              <w:txbxContent>
                                <w:p w14:paraId="7906AF51" w14:textId="77777777" w:rsidR="003B30FB" w:rsidRDefault="003B30FB" w:rsidP="00E63EC5">
                                  <w:pPr>
                                    <w:pStyle w:val="22TAHiddenWrittenResponse"/>
                                  </w:pPr>
                                  <w:permStart w:id="360867793" w:edGrp="everyone"/>
                                  <w:r>
                                    <w:t>The evolution of leadership theories has seen a significant shift from the early 'Great Man' theory to the modern 'Transactional and Transformational' theories. The 'Great Man' theory, prevalent in the 19th century, suggested that leaders are born with innate qualities and cannot be made. This notion gradually gave way to 'Trait Theories' in the early 20th century, attempting to identify specific leadership traits but ultimately proving inconclusive.</w:t>
                                  </w:r>
                                </w:p>
                                <w:p w14:paraId="1080A3F9" w14:textId="77777777" w:rsidR="003B30FB" w:rsidRDefault="003B30FB" w:rsidP="00E63EC5">
                                  <w:pPr>
                                    <w:pStyle w:val="22TAHiddenWrittenResponse"/>
                                  </w:pPr>
                                </w:p>
                                <w:p w14:paraId="321F5083" w14:textId="77777777" w:rsidR="003B30FB" w:rsidRDefault="003B30FB" w:rsidP="00E63EC5">
                                  <w:pPr>
                                    <w:pStyle w:val="22TAHiddenWrittenResponse"/>
                                  </w:pPr>
                                  <w:r>
                                    <w:t xml:space="preserve">In the 1990s, leadership theories evolved in response to the challenges of rapid change, technology, and globalization. Transactional leadership, which focuses on exchanges and rewards, emerged </w:t>
                                  </w:r>
                                  <w:proofErr w:type="gramStart"/>
                                  <w:r>
                                    <w:t>as a way to</w:t>
                                  </w:r>
                                  <w:proofErr w:type="gramEnd"/>
                                  <w:r>
                                    <w:t xml:space="preserve"> manage day-to-day tasks. Meanwhile, transformational leadership became prominent for inspiring and motivating followers through vision and personal growth.</w:t>
                                  </w:r>
                                </w:p>
                                <w:p w14:paraId="76608F3F" w14:textId="77777777" w:rsidR="003B30FB" w:rsidRDefault="003B30FB" w:rsidP="00E63EC5">
                                  <w:pPr>
                                    <w:pStyle w:val="22TAHiddenWrittenResponse"/>
                                  </w:pPr>
                                </w:p>
                                <w:p w14:paraId="71646609" w14:textId="77777777" w:rsidR="003B30FB" w:rsidRDefault="003B30FB" w:rsidP="00E63EC5">
                                  <w:pPr>
                                    <w:pStyle w:val="22TAHiddenWrittenResponse"/>
                                  </w:pPr>
                                  <w:r>
                                    <w:t>This evolution reflects a shift from a simplistic view of leadership as an inherent quality to a more complex understanding of leadership as a dynamic process influenced by interactions between leaders, followers, the situation, and the larger organizational system. In today's context, leadership theories have diversified further to encompass approaches like Lean and Agile, adapting to the fast-paced and complex challenges of the 21st century.</w:t>
                                  </w:r>
                                </w:p>
                                <w:p w14:paraId="33AB54BE" w14:textId="77777777" w:rsidR="003B30FB" w:rsidRDefault="003B30FB" w:rsidP="00E63EC5">
                                  <w:pPr>
                                    <w:pStyle w:val="22TAHiddenWrittenResponse"/>
                                  </w:pPr>
                                </w:p>
                                <w:p w14:paraId="4EDEBF09" w14:textId="77777777" w:rsidR="003B30FB" w:rsidRDefault="003B30FB" w:rsidP="00E63EC5">
                                  <w:pPr>
                                    <w:pStyle w:val="22TAHiddenWrittenResponse"/>
                                  </w:pPr>
                                </w:p>
                                <w:p w14:paraId="52539715" w14:textId="77777777" w:rsidR="003B30FB" w:rsidRDefault="003B30FB" w:rsidP="00E63EC5">
                                  <w:pPr>
                                    <w:pStyle w:val="22TAHiddenWrittenResponse"/>
                                  </w:pPr>
                                </w:p>
                                <w:p w14:paraId="6BD7E029" w14:textId="77777777" w:rsidR="003B30FB" w:rsidRDefault="003B30FB" w:rsidP="00E63EC5">
                                  <w:pPr>
                                    <w:pStyle w:val="22TAHiddenWrittenResponse"/>
                                  </w:pPr>
                                </w:p>
                                <w:p w14:paraId="2CC08E71" w14:textId="63E24506" w:rsidR="00C5737C" w:rsidRDefault="00904FA9" w:rsidP="00E63EC5">
                                  <w:pPr>
                                    <w:pStyle w:val="22TAHiddenWrittenResponse"/>
                                  </w:pPr>
                                  <w:r w:rsidRPr="00904FA9">
                                    <w:br/>
                                  </w:r>
                                </w:p>
                                <w:p w14:paraId="258198C4" w14:textId="77777777" w:rsidR="00904FA9" w:rsidRDefault="00904FA9" w:rsidP="00E63EC5">
                                  <w:pPr>
                                    <w:pStyle w:val="22TAHiddenWrittenResponse"/>
                                  </w:pPr>
                                </w:p>
                                <w:permEnd w:id="360867793"/>
                                <w:p w14:paraId="7E204C7F" w14:textId="77777777" w:rsidR="00904FA9" w:rsidRPr="007D34F1" w:rsidRDefault="00904FA9" w:rsidP="00E63EC5">
                                  <w:pPr>
                                    <w:pStyle w:val="22TAHiddenWrittenResponse"/>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7C2447CC" id="_x0000_t202" coordsize="21600,21600" o:spt="202" path="m,l,21600r21600,l21600,xe">
                      <v:stroke joinstyle="miter"/>
                      <v:path gradientshapeok="t" o:connecttype="rect"/>
                    </v:shapetype>
                    <v:shape id="Text Box 4" o:spid="_x0000_s1026" type="#_x0000_t202" style="width:363.35pt;height:289.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Im19/5djwAAAAAAAAAAAOA+a2be6xEAAAAAAAAAAADcZ83M3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UY8AAAAAAAAAAADgPmtmPusRAAAAAAAAAAAA&#10;3MeFKAAAAAAAAAAAAIk1M7/qEQAAAAAAAAAAANznOefUGwAAAAAAAAAAALiQC1E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9px4BAAAAAAAAAADAfdbMvNUjAAAAAAAAAAAAuM+ama96BAAAAAAAAAAAAPd5zjn1BgAAAAAA&#10;AAAAAC70qgcAAAAAAAAAAABwJw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hHAAAAAAAAAAAAcJ81Mz/rEQAAAAAAAAAAANxnzcy/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GfvjokqAKIgCL5PXQ5mQA8mIOZ0&#10;QIoVbB0yJrhuBStgqhZ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rL33Sz0CAAAAAAAAAACA+6yZ+a5HAAAAAAAAAAAAcB8XogAAAAAAAAAA&#10;ACTWzHzVIwAAAAAAAAAAALjP45xTbwAAAAAAAAAAAOBCLkQB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rL33Zz0CAAAAAAAA&#10;AACA+6yZea1HAAAAAAAAAAAAcJ81M3/1CAAAAAAAAAAAAO7zOOfUGwAAAAAAAAAAALjQU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Oi05RMAACAASURBV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Ky991s9AgAAAAAAAAAAgPusmfmoRwAAAAAAAAAAAHAfF6IAAAAA&#10;AAAAAAAk1sy81yMAAAAAAAAAAAC4z+OcU28AAAAAAAAAAADgQi5EAQ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Ky99089AgAA&#10;AAAAAAAAgPusmXmuRwAAAAAAAAAAAHCfNTO/9QgAAAAAAAAAAADu8zjn1BsAAAAAAAAAAAC40FM9&#10;AAAAAAAAAAAAgDsJ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Phn746JKgCiIAi+T50FfBDhBAJ8EJFwJpCE&#10;FGwcMia4bgUrYKo2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sfbe7/UIAAAA&#10;AAAAAAAA7rNm5q0eAQAAAAAAAAAAwH3WzPzVIwAAAAAAAAAAALjP45xTbwAAAAAAAAAAAOBCT/UA&#10;AAAAAAAAAAAA7iR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s/1CAAAAAAAAAAAAO6zZuanHgEAAAAAAAAAAMB9XIgCAAAAAAAAAACQWDPz&#10;XY8AAAAAAAAAAADgPo9zTr0BAAAAAAAAAACAC7kQBQ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LH23l/1CAAAAAAAAAAAAO6z&#10;ZualHgEAAAAAAAAAAMB91sz81iMAAAAAAAAAAAC4z+OcU28AAAAAAAAAAADgQk/1AAAAAAAAAAAA&#10;AO4k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Cx9t6v9QgAAAAAAAAAAADus2bmsx4BAAAAAAAAAADAfVyIAgAAAAAAAAAAkFgz81GPAAAAAAAA&#10;AAAA4D6Pc069AQAAAAAAAAAAgAu5EAU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OOfvTsmigWIoij4dmtyou8DKeRIIWFMEP0AKajBxiDjBNOt4Ao4&#10;VRc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Cx9t7/6xEAAAAAAAAAAADcZ83MSz0CAAAAAAAAAACA+6yZ+a5HAAAAAAAA&#10;AAAAcJ/HOafeAAAAAAAAAAAAwIWe9QAAAAAAAAAAAADuJG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xklq4AAAIABJREFU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7/UIAAAAAAAA&#10;AAAA7rNm5q0eAQAAAAAAAAAAwH3WzPzWIwAAAAAAAAAAALjP45xTbwAAAAAAAAAAAOBCz3oAAAAA&#10;AAAAAAAAdxK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3/1CAAAAAAAAAAAAO6zZuarHgEAAAAAAAAAAMB9XIgCAAAAAAAAAACQWDPzWY8A&#10;AAAAAAAAAADgPo9zTr0BAAAAAAAAAACAC7kQBQ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LH23h/1CAAAAAAAAAAAAO6zZua1&#10;HgEAAAAAAAAAAMB91sz81CMAAAAAAAAAAAC4z+OcU28AAAAAAAAAAADgQs96AAAAAAAAAAAAAHcS&#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F/7N0xUQVAFATB96mLsIAUTBCDCXKic4AEcIaTQ8YE161gBUzV&#10;Ag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X+sRAAAAAAAAAAAA3GfNzGc9&#10;AgAAAAAAAAAAgPu4EAUAAAAAAAAAACCxZua9HgEAAAAAAAAAAMB9HuecegMAAAAAAAAAAAAXciEK&#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Yu29f+sRAAAAAAAAAAAA3GfNzHM9AgAAAAAAAAAAgPusmfmpRwAAAAAAAAAAAHCf&#10;xzmn3gAAAAAAAAAAAMCFnu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T/qEQAAAAAAAAAAANxnzcxbPQIAAAAAAAAA&#10;AID7rJn5q0cAAAAAAAAAAABwn8c5p94AAAAAAAAAAADAhZ7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i7b1f6hEAAAAA&#10;AAAAAADcZ83Mdz0CAAAAAAAAAACA+7gQBQAAAAAAAAAAILFm5qseAQAAAAAAAAAAwH0e55x6AwAA&#10;AAAAAAAAABdyIQoAAAAAAAAAAEBbrNqvAAAgAElEQVR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TW3vu9HgEAAAAAAAAAAMB91sx8&#10;1CMAAAAAAAAAAAC4jwtRAAAAAAAAAAAAEmtmftYjAAAAAAAAAAAAuM9zzqk3AAAAAAAAAAAAcCEX&#10;og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TW3vurHgEAAAAAAAAAAMB91sy81SMAAAAAAAAAAAC4z5qZz3oEAAAAAAAAAAAA&#10;93nOOfUGAAAAAAAAAAAALvSqBwAAAAAAAAAAAHAn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CJtff+VY8AAAAAAAAAAADgPmtmftQjAAAAAAAA&#10;AAAAuM+amX/1CAAAAAAAAAAAAO7znHPqDQAAAAAAAAAAAFzoVQ8AAAAAAAAAAADgT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mvv/a0eAQAA&#10;AAAAAAAAwH3WzPypRwAAAAAAAAAAAHAfF6IAAAAAAAAAAAAk1sz8rkcAAAAAAAAAAABwn+ecU28A&#10;AAAAAAAAAADgQi5EAQAAAAAAAP6zdwdVlQVBFATr/dOYGRWsccEaFa2DPSbGDE4aGbnoCAVXQJ4q&#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96xEAAAAAAAAAAADcZ83Mv3oEAAAAAAAAAAAA91kz878eAQAAAAAAAAAAwH2ec069AQAA&#10;AAAAAAAAgAu96gEAAAAAAAAAAADcSc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jsr2q0AACAASURBVM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3+sRAAAAAAAAAAAA3GfNzFc9AgAA&#10;AAAAAAAAgPt4IQoAAAAAAAAAAEDiOefUGwAAAAAAAAAAALiQC2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1t77px4BAAAAAAAAAADAfdbMvNUjAAAAAAAAAAAAuM+ame96BAAAAAAAAAAAAPd5zjn1BgAA&#10;AAAAAAAAAC70qgcAAAAAAAAAAABwJw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i7b1f6xEAAAAAAAAAAADcZ83Mdz0CAAAAAAAAAACA+3ghCgAA&#10;AAAAAAAAQGLNzGc9AgAAAAAAAAAAgPs8zjn1BgAAAAAAAAAAAC7khSg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CJtff+qkcA&#10;AAAAAAAAAABwnzUzb/UIAAAAAAAAAAAA7rNm5q8eAQAAAAAAAAAAwH0e55x6AwAAAAAAAAAAABd6&#10;1gMAAAAAAAAAAAC4k4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xNp7v9cjAAAAAAAAAAAAuM+amY96BAAAAAAAAAAAAPfxQhQAAAAAAAAAAIDE&#10;45xTbwAAAAAAAAAAAOBCLr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WHvv33oEAAAAAAAAAAAA91kz&#10;81KPAAAAAAAAAAAA4D5rZn7qEQAAAAAAAAAAANzncc6pNwAAAAAAAAAAAHChZz0AAAAAAAAAAACA&#10;Own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P7btYMiBmIggGF7YnqqTQAAB9FJREFUnVA7KuURnAWTwvAjEgIDM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ibX3/tYRAAAAAAAAAAAA3GfN&#10;zFtHAAAAAAAAAAAAcJ81M786AgAAAAAAAAAAgPs855y6AQAAAAAAAAAAgAt96gAAAAAAAAAAAADu&#10;ZG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" stroked="f" strokeweight=".5pt">
                      <v:fill r:id="rId14" o:title="" recolor="t" rotate="t" type="tile"/>
                      <v:textbox inset="0,0,0,0">
                        <w:txbxContent>
                          <w:p w14:paraId="7906AF51" w14:textId="77777777" w:rsidR="003B30FB" w:rsidRDefault="003B30FB" w:rsidP="00E63EC5">
                            <w:pPr>
                              <w:pStyle w:val="22TAHiddenWrittenResponse"/>
                            </w:pPr>
                            <w:permStart w:id="360867793" w:edGrp="everyone"/>
                            <w:r>
                              <w:t>The evolution of leadership theories has seen a significant shift from the early 'Great Man' theory to the modern 'Transactional and Transformational' theories. The 'Great Man' theory, prevalent in the 19th century, suggested that leaders are born with innate qualities and cannot be made. This notion gradually gave way to 'Trait Theories' in the early 20th century, attempting to identify specific leadership traits but ultimately proving inconclusive.</w:t>
                            </w:r>
                          </w:p>
                          <w:p w14:paraId="1080A3F9" w14:textId="77777777" w:rsidR="003B30FB" w:rsidRDefault="003B30FB" w:rsidP="00E63EC5">
                            <w:pPr>
                              <w:pStyle w:val="22TAHiddenWrittenResponse"/>
                            </w:pPr>
                          </w:p>
                          <w:p w14:paraId="321F5083" w14:textId="77777777" w:rsidR="003B30FB" w:rsidRDefault="003B30FB" w:rsidP="00E63EC5">
                            <w:pPr>
                              <w:pStyle w:val="22TAHiddenWrittenResponse"/>
                            </w:pPr>
                            <w:r>
                              <w:t xml:space="preserve">In the 1990s, leadership theories evolved in response to the challenges of rapid change, technology, and globalization. Transactional leadership, which focuses on exchanges and rewards, emerged </w:t>
                            </w:r>
                            <w:proofErr w:type="gramStart"/>
                            <w:r>
                              <w:t>as a way to</w:t>
                            </w:r>
                            <w:proofErr w:type="gramEnd"/>
                            <w:r>
                              <w:t xml:space="preserve"> manage day-to-day tasks. Meanwhile, transformational leadership became prominent for inspiring and motivating followers through vision and personal growth.</w:t>
                            </w:r>
                          </w:p>
                          <w:p w14:paraId="76608F3F" w14:textId="77777777" w:rsidR="003B30FB" w:rsidRDefault="003B30FB" w:rsidP="00E63EC5">
                            <w:pPr>
                              <w:pStyle w:val="22TAHiddenWrittenResponse"/>
                            </w:pPr>
                          </w:p>
                          <w:p w14:paraId="71646609" w14:textId="77777777" w:rsidR="003B30FB" w:rsidRDefault="003B30FB" w:rsidP="00E63EC5">
                            <w:pPr>
                              <w:pStyle w:val="22TAHiddenWrittenResponse"/>
                            </w:pPr>
                            <w:r>
                              <w:t>This evolution reflects a shift from a simplistic view of leadership as an inherent quality to a more complex understanding of leadership as a dynamic process influenced by interactions between leaders, followers, the situation, and the larger organizational system. In today's context, leadership theories have diversified further to encompass approaches like Lean and Agile, adapting to the fast-paced and complex challenges of the 21st century.</w:t>
                            </w:r>
                          </w:p>
                          <w:p w14:paraId="33AB54BE" w14:textId="77777777" w:rsidR="003B30FB" w:rsidRDefault="003B30FB" w:rsidP="00E63EC5">
                            <w:pPr>
                              <w:pStyle w:val="22TAHiddenWrittenResponse"/>
                            </w:pPr>
                          </w:p>
                          <w:p w14:paraId="4EDEBF09" w14:textId="77777777" w:rsidR="003B30FB" w:rsidRDefault="003B30FB" w:rsidP="00E63EC5">
                            <w:pPr>
                              <w:pStyle w:val="22TAHiddenWrittenResponse"/>
                            </w:pPr>
                          </w:p>
                          <w:p w14:paraId="52539715" w14:textId="77777777" w:rsidR="003B30FB" w:rsidRDefault="003B30FB" w:rsidP="00E63EC5">
                            <w:pPr>
                              <w:pStyle w:val="22TAHiddenWrittenResponse"/>
                            </w:pPr>
                          </w:p>
                          <w:p w14:paraId="6BD7E029" w14:textId="77777777" w:rsidR="003B30FB" w:rsidRDefault="003B30FB" w:rsidP="00E63EC5">
                            <w:pPr>
                              <w:pStyle w:val="22TAHiddenWrittenResponse"/>
                            </w:pPr>
                          </w:p>
                          <w:p w14:paraId="2CC08E71" w14:textId="63E24506" w:rsidR="00C5737C" w:rsidRDefault="00904FA9" w:rsidP="00E63EC5">
                            <w:pPr>
                              <w:pStyle w:val="22TAHiddenWrittenResponse"/>
                            </w:pPr>
                            <w:r w:rsidRPr="00904FA9">
                              <w:br/>
                            </w:r>
                          </w:p>
                          <w:p w14:paraId="258198C4" w14:textId="77777777" w:rsidR="00904FA9" w:rsidRDefault="00904FA9" w:rsidP="00E63EC5">
                            <w:pPr>
                              <w:pStyle w:val="22TAHiddenWrittenResponse"/>
                            </w:pPr>
                          </w:p>
                          <w:permEnd w:id="360867793"/>
                          <w:p w14:paraId="7E204C7F" w14:textId="77777777" w:rsidR="00904FA9" w:rsidRPr="007D34F1" w:rsidRDefault="00904FA9" w:rsidP="00E63EC5">
                            <w:pPr>
                              <w:pStyle w:val="22TAHiddenWrittenResponse"/>
                            </w:pPr>
                          </w:p>
                        </w:txbxContent>
                      </v:textbox>
                      <w10:anchorlock/>
                    </v:shape>
                  </w:pict>
                </mc:Fallback>
              </mc:AlternateContent>
            </w:r>
          </w:p>
        </w:tc>
        <w:permStart w:id="1877303084" w:edGrp="everyone"/>
        <w:tc>
          <w:tcPr>
            <w:tcW w:w="624" w:type="dxa"/>
            <w:tcBorders>
              <w:top w:val="nil"/>
              <w:left w:val="nil"/>
              <w:bottom w:val="nil"/>
              <w:right w:val="nil"/>
            </w:tcBorders>
          </w:tcPr>
          <w:p w14:paraId="10121C5C" w14:textId="77777777" w:rsidR="00C5737C" w:rsidRPr="00533511" w:rsidRDefault="00551242" w:rsidP="003F6AEB">
            <w:pPr>
              <w:rPr>
                <w:rFonts w:ascii="Arial" w:hAnsi="Arial" w:cs="Arial"/>
                <w:sz w:val="44"/>
                <w:szCs w:val="44"/>
              </w:rPr>
            </w:pPr>
            <w:sdt>
              <w:sdtPr>
                <w:rPr>
                  <w:rFonts w:ascii="Arial" w:hAnsi="Arial" w:cs="Arial"/>
                  <w:sz w:val="44"/>
                  <w:szCs w:val="44"/>
                </w:rPr>
                <w:id w:val="-1290896784"/>
                <w14:checkbox>
                  <w14:checked w14:val="0"/>
                  <w14:checkedState w14:val="00FE" w14:font="Wingdings"/>
                  <w14:uncheckedState w14:val="00A8" w14:font="Wingdings"/>
                </w14:checkbox>
              </w:sdtPr>
              <w:sdtEndPr/>
              <w:sdtContent>
                <w:r w:rsidR="00C5737C">
                  <w:rPr>
                    <w:rFonts w:ascii="Arial" w:hAnsi="Arial" w:cs="Arial"/>
                    <w:sz w:val="44"/>
                    <w:szCs w:val="44"/>
                  </w:rPr>
                  <w:sym w:font="Wingdings" w:char="F0A8"/>
                </w:r>
              </w:sdtContent>
            </w:sdt>
            <w:permEnd w:id="1877303084"/>
          </w:p>
        </w:tc>
      </w:tr>
    </w:tbl>
    <w:p w14:paraId="4675CA8F" w14:textId="77777777" w:rsidR="00C5737C" w:rsidRDefault="00C5737C" w:rsidP="00C5737C">
      <w:pPr>
        <w:rPr>
          <w:rFonts w:ascii="Arial" w:hAnsi="Arial" w:cs="Arial"/>
          <w:sz w:val="22"/>
          <w:szCs w:val="22"/>
        </w:rPr>
      </w:pPr>
    </w:p>
    <w:p w14:paraId="0FD5D972" w14:textId="77777777" w:rsidR="00C5737C" w:rsidRPr="00A311BC" w:rsidRDefault="00C5737C" w:rsidP="00C5737C">
      <w:pPr>
        <w:jc w:val="left"/>
        <w:rPr>
          <w:rFonts w:ascii="Arial" w:hAnsi="Arial"/>
          <w:bCs/>
          <w:sz w:val="20"/>
        </w:rPr>
      </w:pPr>
    </w:p>
    <w:p w14:paraId="1A03A53C" w14:textId="5848011B" w:rsidR="00C5737C" w:rsidRPr="00830749" w:rsidRDefault="00C5737C" w:rsidP="00C5737C">
      <w:pPr>
        <w:pStyle w:val="20TAQuestionNumber"/>
        <w:ind w:left="709" w:hanging="709"/>
      </w:pPr>
      <w:bookmarkStart w:id="3" w:name="_Ref87527683"/>
      <w:bookmarkStart w:id="4" w:name="_Hlk146912418"/>
      <w:r>
        <w:t>Describe the ‘Lean Strategy’.</w:t>
      </w:r>
      <w:bookmarkEnd w:id="3"/>
    </w:p>
    <w:bookmarkEnd w:id="4"/>
    <w:p w14:paraId="18E6B8D4" w14:textId="77777777" w:rsidR="00C5737C" w:rsidRPr="00830749" w:rsidRDefault="00C5737C" w:rsidP="00C5737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737C" w:rsidRPr="00830749" w14:paraId="06C62DEB" w14:textId="77777777" w:rsidTr="003F6AEB">
        <w:tc>
          <w:tcPr>
            <w:tcW w:w="1027" w:type="dxa"/>
            <w:tcBorders>
              <w:top w:val="nil"/>
              <w:left w:val="nil"/>
              <w:bottom w:val="nil"/>
              <w:right w:val="nil"/>
            </w:tcBorders>
          </w:tcPr>
          <w:p w14:paraId="664D622C" w14:textId="77777777" w:rsidR="00C5737C" w:rsidRPr="001C4084" w:rsidRDefault="00C5737C" w:rsidP="003F6AEB">
            <w:pPr>
              <w:pStyle w:val="AnswerHeading"/>
            </w:pPr>
            <w:r w:rsidRPr="001C4084">
              <w:t>Answer</w:t>
            </w:r>
          </w:p>
        </w:tc>
        <w:tc>
          <w:tcPr>
            <w:tcW w:w="7478" w:type="dxa"/>
            <w:tcBorders>
              <w:top w:val="nil"/>
              <w:left w:val="nil"/>
              <w:bottom w:val="nil"/>
              <w:right w:val="nil"/>
            </w:tcBorders>
          </w:tcPr>
          <w:p w14:paraId="41BC24ED" w14:textId="77777777" w:rsidR="00C5737C" w:rsidRPr="001C4084" w:rsidRDefault="00C5737C" w:rsidP="003F6AEB">
            <w:pPr>
              <w:rPr>
                <w:rFonts w:ascii="Arial" w:hAnsi="Arial" w:cs="Arial"/>
                <w:sz w:val="22"/>
                <w:szCs w:val="22"/>
              </w:rPr>
            </w:pPr>
            <w:r>
              <w:rPr>
                <w:noProof/>
                <w:lang w:eastAsia="en-AU"/>
              </w:rPr>
              <mc:AlternateContent>
                <mc:Choice Requires="wps">
                  <w:drawing>
                    <wp:inline distT="0" distB="0" distL="0" distR="0" wp14:anchorId="4BF5AF93" wp14:editId="0C2A46D8">
                      <wp:extent cx="4614530" cy="3733800"/>
                      <wp:effectExtent l="0" t="0" r="0" b="0"/>
                      <wp:docPr id="6" name="Text Box 6"/>
                      <wp:cNvGraphicFramePr/>
                      <a:graphic xmlns:a="http://schemas.openxmlformats.org/drawingml/2006/main">
                        <a:graphicData uri="http://schemas.microsoft.com/office/word/2010/wordprocessingShape">
                          <wps:wsp>
                            <wps:cNvSpPr txBox="1"/>
                            <wps:spPr>
                              <a:xfrm>
                                <a:off x="0" y="0"/>
                                <a:ext cx="4614530" cy="3733800"/>
                              </a:xfrm>
                              <a:prstGeom prst="rect">
                                <a:avLst/>
                              </a:prstGeom>
                              <a:blipFill dpi="0" rotWithShape="1">
                                <a:blip r:embed="rId13"/>
                                <a:srcRect/>
                                <a:tile tx="0" ty="0" sx="100000" sy="100000" flip="none" algn="tl"/>
                              </a:blipFill>
                              <a:ln w="6350">
                                <a:noFill/>
                              </a:ln>
                              <a:effectLst/>
                            </wps:spPr>
                            <wps:txbx>
                              <w:txbxContent>
                                <w:p w14:paraId="520D7D9F" w14:textId="519FBB92" w:rsidR="003B30FB" w:rsidRPr="003B30FB" w:rsidRDefault="003B30FB" w:rsidP="00E63EC5">
                                  <w:pPr>
                                    <w:pStyle w:val="22TAHiddenWrittenResponse"/>
                                    <w:rPr>
                                      <w:vanish/>
                                    </w:rPr>
                                  </w:pPr>
                                  <w:bookmarkStart w:id="5" w:name="_Hlk146912428"/>
                                  <w:permStart w:id="688816013" w:edGrp="everyone"/>
                                  <w:r w:rsidRPr="003B30FB">
                                    <w:t xml:space="preserve">In summary, the Lean strategy is a comprehensive approach that seeks to enhance the efficiency, quality, and value delivery of an organization by continuously improving processes, </w:t>
                                  </w:r>
                                  <w:proofErr w:type="gramStart"/>
                                  <w:r w:rsidRPr="003B30FB">
                                    <w:t>respecting</w:t>
                                  </w:r>
                                  <w:proofErr w:type="gramEnd"/>
                                  <w:r w:rsidRPr="003B30FB">
                                    <w:t xml:space="preserve"> and involving employees, and eliminating waste. While it originated in manufacturing, Lean principles have been adapted and applied to various industries, making it a versatile and valuable strategy for achieving operational excellence and customer satisfaction.</w:t>
                                  </w:r>
                                  <w:r w:rsidRPr="003B30FB">
                                    <w:rPr>
                                      <w:vanish/>
                                    </w:rPr>
                                    <w:t>Top of Form</w:t>
                                  </w:r>
                                </w:p>
                                <w:bookmarkEnd w:id="5"/>
                                <w:permEnd w:id="688816013"/>
                                <w:p w14:paraId="70343ADE" w14:textId="77777777" w:rsidR="006F7B56" w:rsidRPr="007D34F1" w:rsidRDefault="006F7B56" w:rsidP="00E63EC5">
                                  <w:pPr>
                                    <w:pStyle w:val="22TAHiddenWrittenResponse"/>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BF5AF93" id="Text Box 6" o:spid="_x0000_s1027" type="#_x0000_t202" style="width:363.35pt;height:294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ibX3/l2PAAAAAAAAAAAA4D5rZt7rEQAAAAAAAAAAANxnzczf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RjwAAAAAAAAAAAOA+a2Y+6xEA&#10;AAAAAAAAAADcx4UoAAAAAAAAAAAAiTUzv+oRAAAAAAAAAAAA3Oc559QbAAAAAAAAAAAAuJALUQ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2nHgEAAAAAAAAAAMB91sy81SMAAAAAAAAAAAC4z5qZr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qEcAAAAAAAAAAABwnzUzP+sRAAAAAAAAAAAA&#10;3GfNzL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D8Z++OiSoAoiAIvk9d&#10;DmZADyYg5nRAihVsHTImuG4FK2CqFk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isvfdLPQIAAAAAAAAAAID7rJn5rkcAAAAAAAAAAABwHxei&#10;AAAAAAAAAAAAJNbMfNUjAAAAAAAAAAAAuM/jnFNvAAAAAAAAAAAA4EIuRAE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isvfdn&#10;PQIAAAAAAAAAAID7rJl5rUcAAAAAAAAAAABwnzUzf/UIAAAAAAAAAAAA7vM459QbAAAAAAAAAAAA&#10;uNBTPQAAAAAAAAAAAIA7Cd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6LTlEwAAIABJREFU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rL33Wz0CAAAAAAAAAACA+6yZ+ahHAAAAAAAAAAAA&#10;cB8XogAAAAAAAAAAACTWzLzXIwAAAAAAAAAAALjP45xTbwAAAAAAAAAAAOBCLkQB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rL33Tz0CAAAAAAAAAACA+6yZea5HAAAAAAAAAAAAcJ81M7/1CAAAAAAAAAAAAO7zOOfUGwAAAAAA&#10;AAAAALjQU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GfvjokqAKIgCL5PnQV8EOEE&#10;AnwQkXAmkIQUbBwyJrhuBStgqjY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Cx&#10;9t7v9QgAAAAAAAAAAADus2bmrR4BAAAAAAAAAADAfdbM/NUjAAAAAAAAAAAAuM/jnFNvAAAAAAAA&#10;AAAA4EJP9QAAAAAAAAAAAADuJG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z/UIAAAAAAAAAAAA7rNm5qceAQAAAAAAAAAAwH1ciAIAAAAA&#10;AAAAAJBYM/NdjwAAAAAAAAAAAOA+j3NOvQEAAAAAAAAAAIALuRAF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sfbeX/UIAAAA&#10;AAAAAAAA7rNm5qUeAQAAAAAAAAAAwH3WzPzWIwAAAAAAAAAAALjP45xTbwAAAAAAAAAAAOBCT/UA&#10;AAAAAAAAAAAA7iR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q/1CAAAAAAAAAAAAO6zZuazHgEAAAAAAAAAAMB9XIgCAAAAAAAAAACQWDPz&#10;UY8AAAAAAAAAAADgPo9zTr0BAAAAAAAAAACAC7kQBQ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45+9OyaKBYiiKPh2a3Ki7wMp5EghYUwQ/QApqMHG&#10;IOME063gCjhVF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v/rEQAAAAAAAAAAANxnzcxLPQIAAAAAAAAAAID7rJn5&#10;rkcAAAAAAAAAAABwn8c5p94AAAAAAAAAAADAhZ71AAAAAAAAAAAAAO4k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DGSWrgAAAgAElEQVQ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YjAAAAAAAAAAAAuM/jnFNvAAAAAAAAAAAA&#10;4ELPegAAAAAAAAAAAAB3Er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WHvvf/UIAAAAAAAAAAAA7rNm5qseAQAAAAAAAAAAwH1ciAIAAAAAAAAA&#10;AJBYM/NZ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H/UIAAAAAAAA&#10;AAAA7rNm5rUeAQAAAAAAAAAAwH3WzPzUIwAAAAAAAAAAALjP45xTbwAAAAAAAAAAAOBCz3oAAAAA&#10;AAAAAAAAdxK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X/s3TFRBUAUBMH3qYuwgBRMEIMJcqJzgARwhpND&#10;xgTXrWAFTNUC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i7b1f6xEAAAAAAAAA&#10;AADcZ83MZz0CAAAAAAAAAACA+7gQBQAAAAAAAAAAILFm5r0eAQAAAAAAAAAAwH0e55x6AwAAAAAA&#10;AAAAABdyIQo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i7b1/6xEAAAAAAAAAAADcZ83Mcz0CAAAAAAAAAACA+6yZ+alHAAAA&#10;AAAAAAAAcJ/HOafeAAAAAAAAAAAAwIWe6gEAAAAAAAAAAADcSc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P+oRAAAAAAAAAAAA3GfNzFs9&#10;AgAAAAAAAAAAgPusmfmrRwAAAAAAAAAAAHCfxzmn3gAAAAAAAAAAAMCFnuoBAAAAAAAAAAAA3En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V/qEQAAAAAAAAAAANxnzcx3PQIAAAAAAAAAAID7uBAFAAAAAAAAAAAgsWbmqx4BAAAAAAAAAADA&#10;fR7nnHoDAAAAAAAAAAAAF3IhCgAAAAAAAAAAQFus2q8AACAASURBV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Nbe+70eAQAAAAAA&#10;AAAAwH3WzHzUIwAAAAAAAAAAALiPC1EAAAAAAAAAAAASa2Z+1iMAAAAAAAAAAAC4z3POqTcAAAAA&#10;AAAAAABwIRei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Nbe+6seAQAAAAAAAAAAwH3WzLzVIwAAAAAAAAAAALjPmpnP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Im19/5VjwAAAAAAAAAAAOA+a2Z+&#10;1CMAAAAAAAAAAAC4z5qZf/UIAAAAAAAAAAAA7vOcc+oNAAAAAAAAAAAAXOhVDwAAAAAAAAAAAOBO&#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9rR4BAAAAAAAAAADAfdbM/KlHAAAAAAAAAAAAcB8XogAAAAAAAAAAACTWzPyuRwAAAAAAAAAA&#10;AHCf55xTbwAAAAAAAAAAAOBCLkQBAAAAAAAA/rN3B1WVBUEUBOv905gZFaxxwRoVrYM9JsYMThoZ&#10;uegIBVdAnio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Jr773rEQAAAAAAAAAAANxnzcy/egQAAAAAAAAAAAD3WTPzvx4BAAAAAAAAAADA&#10;fZ5zTr0BAAAAAAAAAACAC73qAQAAAAAAAAAAANxJ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OyvarQAAIABJREFU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3f6xEAAAAAAAAAAADc&#10;Z83MVz0CAAAAAAAAAACA+3ghCgAAAAAAAAAAQOI559QbAAAAAAAAAAAAuJAL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TW3vunHgEAAAAAAAAAAMB91sy81SMAAAAAAAAAAAC4z5qZ73oEAAAAAAAAAAAA&#10;93nOOfUGAAAAAAAAAAAALvSqBwAAAAAAAAAAAHAn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CJtff+rEcAAAAAAAAAAABwnzUzH/UIAAAAAAAA&#10;AAAA7rNm5rceAQAAAAAAAAAAwH2ec069AQAAAAAAAAAAgAu9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D8sXfHRBEAQRQF564WFcT4wA8xAjYhJsECJhC3yHjBdiv4&#10;Al7N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V/rEQAAAAAAAAAAANxnzcx3PQIAAAAAAAAA&#10;AID7eCEKAAAAAAAAAABAYs3MZz0CAAAAAAAAAACA+zzOOfUGAAAAAAAAAAAALuSFKA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Im19/6qRwAAAAAAAAAAAHCfNTNv9QgAAAAAAAAAAADus2bmrx4BAAAAAAAAAADAfR7nnHoDAAAA&#10;AAAAAAAAF3rWAwAAAAAAAAAAALiT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DE2nu/1yMAAAAAAAAAAAC4z5qZj3oEAAAAAAAAAAAA9/FCFAAA&#10;AAAAAAAAgMTjnFNvAAAAAAAAAAAA4EIu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BYe+/fegQAAAAA&#10;AAAAAAD3WTPzUo8AAAAAAAAAAADgPmtmfuoRAAAAAAAAAAAA3Odxzqk3AAAAAAAAAAAAcKFnPQAA&#10;AAAAAAAAAIA7Cd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tu1gyIGYiCAYXtieqpNAAAH0UlEQVSdUDsq5RGcBZPC8CMSAgMw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CJtff+1hEAAAAA&#10;AAAAAADcZ83MW0cAAAAAAAAAAABwnzUzvzoCAAAAAAAAAACA+zznnLoBAAAAAAAAAACAC33qAAAA&#10;AAAAAAAAAO5k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" stroked="f" strokeweight=".5pt">
                      <v:fill r:id="rId14" o:title="" recolor="t" rotate="t" type="tile"/>
                      <v:textbox inset="0,0,0,0">
                        <w:txbxContent>
                          <w:p w14:paraId="520D7D9F" w14:textId="519FBB92" w:rsidR="003B30FB" w:rsidRPr="003B30FB" w:rsidRDefault="003B30FB" w:rsidP="00E63EC5">
                            <w:pPr>
                              <w:pStyle w:val="22TAHiddenWrittenResponse"/>
                              <w:rPr>
                                <w:vanish/>
                              </w:rPr>
                            </w:pPr>
                            <w:bookmarkStart w:id="6" w:name="_Hlk146912428"/>
                            <w:permStart w:id="688816013" w:edGrp="everyone"/>
                            <w:r w:rsidRPr="003B30FB">
                              <w:t xml:space="preserve">In summary, the Lean strategy is a comprehensive approach that seeks to enhance the efficiency, quality, and value delivery of an organization by continuously improving processes, </w:t>
                            </w:r>
                            <w:proofErr w:type="gramStart"/>
                            <w:r w:rsidRPr="003B30FB">
                              <w:t>respecting</w:t>
                            </w:r>
                            <w:proofErr w:type="gramEnd"/>
                            <w:r w:rsidRPr="003B30FB">
                              <w:t xml:space="preserve"> and involving employees, and eliminating waste. While it originated in manufacturing, Lean principles have been adapted and applied to various industries, making it a versatile and valuable strategy for achieving operational excellence and customer satisfaction.</w:t>
                            </w:r>
                            <w:r w:rsidRPr="003B30FB">
                              <w:rPr>
                                <w:vanish/>
                              </w:rPr>
                              <w:t>Top of Form</w:t>
                            </w:r>
                          </w:p>
                          <w:bookmarkEnd w:id="6"/>
                          <w:permEnd w:id="688816013"/>
                          <w:p w14:paraId="70343ADE" w14:textId="77777777" w:rsidR="006F7B56" w:rsidRPr="007D34F1" w:rsidRDefault="006F7B56" w:rsidP="00E63EC5">
                            <w:pPr>
                              <w:pStyle w:val="22TAHiddenWrittenResponse"/>
                            </w:pPr>
                          </w:p>
                        </w:txbxContent>
                      </v:textbox>
                      <w10:anchorlock/>
                    </v:shape>
                  </w:pict>
                </mc:Fallback>
              </mc:AlternateContent>
            </w:r>
          </w:p>
        </w:tc>
        <w:permStart w:id="254376167" w:edGrp="everyone"/>
        <w:tc>
          <w:tcPr>
            <w:tcW w:w="624" w:type="dxa"/>
            <w:tcBorders>
              <w:top w:val="nil"/>
              <w:left w:val="nil"/>
              <w:bottom w:val="nil"/>
              <w:right w:val="nil"/>
            </w:tcBorders>
          </w:tcPr>
          <w:p w14:paraId="69E163FF" w14:textId="77777777" w:rsidR="00C5737C" w:rsidRPr="00533511" w:rsidRDefault="00551242" w:rsidP="003F6AEB">
            <w:pPr>
              <w:rPr>
                <w:rFonts w:ascii="Arial" w:hAnsi="Arial" w:cs="Arial"/>
                <w:sz w:val="44"/>
                <w:szCs w:val="44"/>
              </w:rPr>
            </w:pPr>
            <w:sdt>
              <w:sdtPr>
                <w:rPr>
                  <w:rFonts w:ascii="Arial" w:hAnsi="Arial" w:cs="Arial"/>
                  <w:sz w:val="44"/>
                  <w:szCs w:val="44"/>
                </w:rPr>
                <w:id w:val="-1728288098"/>
                <w14:checkbox>
                  <w14:checked w14:val="0"/>
                  <w14:checkedState w14:val="00FE" w14:font="Wingdings"/>
                  <w14:uncheckedState w14:val="00A8" w14:font="Wingdings"/>
                </w14:checkbox>
              </w:sdtPr>
              <w:sdtEndPr/>
              <w:sdtContent>
                <w:r w:rsidR="00C5737C">
                  <w:rPr>
                    <w:rFonts w:ascii="Arial" w:hAnsi="Arial" w:cs="Arial"/>
                    <w:sz w:val="44"/>
                    <w:szCs w:val="44"/>
                  </w:rPr>
                  <w:sym w:font="Wingdings" w:char="F0A8"/>
                </w:r>
              </w:sdtContent>
            </w:sdt>
            <w:permEnd w:id="254376167"/>
          </w:p>
        </w:tc>
      </w:tr>
    </w:tbl>
    <w:p w14:paraId="28A34DA9" w14:textId="77777777" w:rsidR="002D6ACD" w:rsidRPr="00A311BC" w:rsidRDefault="002D6ACD" w:rsidP="002D6ACD">
      <w:pPr>
        <w:jc w:val="left"/>
        <w:rPr>
          <w:rFonts w:ascii="Arial" w:hAnsi="Arial"/>
          <w:bCs/>
          <w:sz w:val="20"/>
        </w:rPr>
      </w:pPr>
    </w:p>
    <w:p w14:paraId="1BE71394" w14:textId="77777777" w:rsidR="002D6ACD" w:rsidRPr="00830749" w:rsidRDefault="002D6ACD" w:rsidP="002D6ACD">
      <w:pPr>
        <w:pStyle w:val="20TAQuestionNumber"/>
        <w:ind w:left="709" w:hanging="709"/>
      </w:pPr>
      <w:bookmarkStart w:id="7" w:name="_Ref87527561"/>
      <w:bookmarkStart w:id="8" w:name="_Hlk146912473"/>
      <w:r>
        <w:lastRenderedPageBreak/>
        <w:t>Discuss democratic leadership style and explain why it is often the preferred style used by leaders.</w:t>
      </w:r>
      <w:bookmarkEnd w:id="7"/>
    </w:p>
    <w:bookmarkEnd w:id="8"/>
    <w:p w14:paraId="0AE6DDAD" w14:textId="77777777" w:rsidR="002D6ACD" w:rsidRPr="00830749" w:rsidRDefault="002D6ACD" w:rsidP="002D6AC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D6ACD" w:rsidRPr="00830749" w14:paraId="3FBF56D9" w14:textId="77777777" w:rsidTr="003F6AEB">
        <w:tc>
          <w:tcPr>
            <w:tcW w:w="1027" w:type="dxa"/>
            <w:tcBorders>
              <w:top w:val="nil"/>
              <w:left w:val="nil"/>
              <w:bottom w:val="nil"/>
              <w:right w:val="nil"/>
            </w:tcBorders>
          </w:tcPr>
          <w:p w14:paraId="55D2DF35" w14:textId="77777777" w:rsidR="002D6ACD" w:rsidRPr="001C4084" w:rsidRDefault="002D6ACD" w:rsidP="003F6AEB">
            <w:pPr>
              <w:pStyle w:val="AnswerHeading"/>
            </w:pPr>
            <w:bookmarkStart w:id="9" w:name="_Hlk85785851"/>
            <w:r w:rsidRPr="001C4084">
              <w:t>Answer</w:t>
            </w:r>
          </w:p>
        </w:tc>
        <w:tc>
          <w:tcPr>
            <w:tcW w:w="7478" w:type="dxa"/>
            <w:tcBorders>
              <w:top w:val="nil"/>
              <w:left w:val="nil"/>
              <w:bottom w:val="nil"/>
              <w:right w:val="nil"/>
            </w:tcBorders>
          </w:tcPr>
          <w:p w14:paraId="15C9D849" w14:textId="77777777" w:rsidR="002D6ACD" w:rsidRPr="001C4084" w:rsidRDefault="002D6ACD" w:rsidP="003F6AEB">
            <w:pPr>
              <w:rPr>
                <w:rFonts w:ascii="Arial" w:hAnsi="Arial" w:cs="Arial"/>
                <w:sz w:val="22"/>
                <w:szCs w:val="22"/>
              </w:rPr>
            </w:pPr>
            <w:r>
              <w:rPr>
                <w:noProof/>
                <w:lang w:eastAsia="en-AU"/>
              </w:rPr>
              <mc:AlternateContent>
                <mc:Choice Requires="wps">
                  <w:drawing>
                    <wp:inline distT="0" distB="0" distL="0" distR="0" wp14:anchorId="4D735664" wp14:editId="0C090710">
                      <wp:extent cx="4614530" cy="3105150"/>
                      <wp:effectExtent l="0" t="0" r="0" b="0"/>
                      <wp:docPr id="5" name="Text Box 5"/>
                      <wp:cNvGraphicFramePr/>
                      <a:graphic xmlns:a="http://schemas.openxmlformats.org/drawingml/2006/main">
                        <a:graphicData uri="http://schemas.microsoft.com/office/word/2010/wordprocessingShape">
                          <wps:wsp>
                            <wps:cNvSpPr txBox="1"/>
                            <wps:spPr>
                              <a:xfrm>
                                <a:off x="0" y="0"/>
                                <a:ext cx="4614530" cy="3105150"/>
                              </a:xfrm>
                              <a:prstGeom prst="rect">
                                <a:avLst/>
                              </a:prstGeom>
                              <a:blipFill dpi="0" rotWithShape="1">
                                <a:blip r:embed="rId13"/>
                                <a:srcRect/>
                                <a:tile tx="0" ty="0" sx="100000" sy="100000" flip="none" algn="tl"/>
                              </a:blipFill>
                              <a:ln w="6350">
                                <a:noFill/>
                              </a:ln>
                              <a:effectLst/>
                            </wps:spPr>
                            <wps:txbx>
                              <w:txbxContent>
                                <w:p w14:paraId="099B5F4A" w14:textId="5ECBBCBD" w:rsidR="002D6ACD" w:rsidRPr="007D34F1" w:rsidRDefault="00180E90" w:rsidP="00E63EC5">
                                  <w:pPr>
                                    <w:pStyle w:val="22TAHiddenWrittenResponse"/>
                                  </w:pPr>
                                  <w:bookmarkStart w:id="10" w:name="_Hlk146912594"/>
                                  <w:bookmarkStart w:id="11" w:name="_Hlk146912595"/>
                                  <w:permStart w:id="1549341522" w:edGrp="everyone"/>
                                  <w:r w:rsidRPr="00180E90">
                                    <w:t>Democratic leadership is often preferred by leaders because it encourages team involvement in decision-making, taps into collective wisdom, improves communication, identifies problems early, promotes accountability, and enhances adaptability. However, it may not be suitable for all situations and can be time-consuming.</w:t>
                                  </w:r>
                                  <w:bookmarkEnd w:id="10"/>
                                  <w:bookmarkEnd w:id="11"/>
                                  <w:permEnd w:id="154934152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D735664" id="Text Box 5" o:spid="_x0000_s1028" type="#_x0000_t202" style="width:363.35pt;height:244.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ibX3/l2PAAAAAAAAAAAA4D5rZt7rEQAAAAAAAAAAANxnzczfegQAAAAAAAAA&#10;AAD3ec459QYAAAAAAAAAAAAu9KoHAAAAAAAAAAAAcCc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Im19/5RjwAAAAAAAAAAAOA+a2Y+6xEAAAAA&#10;AAAAAADcx4UoAAAAAAAAAAAAiTUzv+oRAAAAAAAAAAAA3Oc559QbAAAAAAAAAAAAuJALUQ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Jr7/2nHgEAAAAAAAAAAMB91sy81SMAAAAAAAAAAAC4z5qZr3oEAAAAAAAAAAAA93nOOfUG&#10;AAAAAAAAAAAALvS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CJtff+qEcAAAAAAAAAAABwnzUzP+sRAAAAAAAAAAAA3GfN&#10;zL96BAAAAAAAAAAAAPd5zjn1BgAAAAAAAAAAAC70qgcAAAAAAAAAAABwJw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D8Z++OiSoAoiAIvk9dDmZA&#10;DyYg5nRAihVsHTImuG4FK2CqFk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LPQIAAAAAAAAAAID7rJn5rkcAAAAAAAAAAABwHxeiAAAA&#10;AAAAAAAAJNbMfNUjAAAAAAAAAAAAuM/jnFNvAAAAAAAAAAAA4EIuRAE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isvfdnPQIA&#10;AAAAAAAAAID7rJl5rUcAAAAAAAAAAABwnzUzf/UIAAAAAAAAAAAA7vM459QbAAAAAAAAAAAAuNBT&#10;PQAAAAAAAAAAAIA7Cd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6LTlEwAAIABJREFU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Wz0CAAAAAAAAAACA+6yZ+ahHAAAAAAAAAAAAcB8X&#10;ogAAAAAAAAAAACTWzLzX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Tz0CAAAAAAAAAACA+6yZea5HAAAAAAAAAAAAcJ81M7/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GfvjokqAKIgCL5PnQV8EOEEAnwQ&#10;kXAmkIQUbBwyJrhuBStgqjY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UjAAAAAAAAAAAAuM/jnFNvAAAAAAAAAAAA&#10;4EJP9QAAAAAAAAAAAADuJG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z/UIAAAAAAAAAAAA7rNm5qceAQAAAAAAAAAAwH1ciAIAAAAAAAAA&#10;AJBYM/Nd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X/UIAAAAAAAA&#10;AAAA7rNm5qUeAQAAAAAAAAAAwH3WzPzWIwAAAAAAAAAAALjP45xTbwAAAAAAAAAAAOBCT/UAAAAA&#10;AAAAAAAA7iR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q/1CAAAAAAAAAAAAO6zZuazHgEAAAAAAAAAAMB9XIgCAAAAAAAAAACQWDPzUY8A&#10;AAAAAAAAAADgPo9zTr0BAAAAAAAAAACAC7kQBQ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45+9OyaKBYiiKPh2a3Ki7wMp5EghYUwQ/QApqMHGIOME&#10;063gCjhVF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v/rEQAAAAAAAAAAANxnzcxLPQIAAAAAAAAAAID7rJn5rkcA&#10;AAAAAAAAAABwn8c5p94AAAAAAAAAAADAhZ7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DGSWrgAAAgAElEQVQ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Cx9t7v9QgA&#10;AAAAAAAAAADus2bmrR4BAAAAAAAAAADAfdbM/NYjAAAAAAAAAAAAuM/jnFNvAAAAAAAAAAAA4ELP&#10;egAAAAAAAAAAAAB3Er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WHvvf/UIAAAAAAAAAAAA7rNm5qseAQAAAAAAAAAAwH1ciAIAAAAAAAAAAJBY&#10;M/NZjwAAAAAAAAAAAOA+j3NOvQEAAAAAAAAAAIALuRAF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H/UIAAAAAAAAAAAA&#10;7rNm5rUeAQAAAAAAAAAAwH3WzPzUIwAAAAAAAAAAALjP45xTbwAAAAAAAAAAAOBCz3oAAAAAAAAA&#10;AAAAdxK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X/s3TFRBUAUBMH3qYuwgBRMEIMJcqJzgARwhpNDxgTX&#10;rWAFTNUC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1f6xEAAAAAAAAAAADc&#10;Z83MZz0CAAAAAAAAAACA+7gQBQAAAAAAAAAAILFm5r0eAQAAAAAAAAAAwH0e55x6AwAAAAAAAAAA&#10;ABdyIQo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i7b1/6xEAAAAAAAAAAADcZ83Mcz0CAAAAAAAAAACA+6yZ+alHAAAAAAAA&#10;AAAAcJ/HOafeAAAAAAAAAAAAwIWe6gEAAAAAAAAAAADcSc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P+oRAAAAAAAAAAAA3GfNzFs9AgAA&#10;AAAAAAAAgPusmfmrRwAAAAAAAAAAAHCfxzmn3gAAAAAAAAAAAMCFnuoBAAAAAAAAAAAA3En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GLtvV/q&#10;EQAAAAAAAAAAANxnzcx3PQIAAAAAAAAAAID7uBAFAAAAAAAAAAAgsWbmqx4BAAAAAAAAAADAfR7n&#10;nHoDAAAAAAAAAAAAF3IhCgAAAAAAAAAAQFus2q8AACAASURBV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Nbe+70eAQAAAAAAAAAA&#10;wH3WzHzUIwAAAAAAAAAAALiPC1EAAAAAAAAAAAASa2Z+1iMAAAAAAAAAAAC4z3POqTcAAAAAAAAA&#10;AABwIRei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Nbe+6seAQAAAAAAAAAAwH3WzLzVIwAAAAAAAAAAALjPmpnP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VjwAAAAAAAAAAAOA+a2Z+1CMA&#10;AAAAAAAAAAC4z5qZf/UIAAAAAAAAAAAA7vOcc+oNAAAAAAAAAAAAXOhVDwAAAAAAAAAAAOBO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9&#10;rR4BAAAAAAAAAADAfdbM/KlHAAAAAAAAAAAAcB8XogAAAAAAAAAAACTWzPyuRwAAAAAAAAAAAHCf&#10;55xTbwAAAAAAAAAAAOBCLkQBAAAAAAAA/rN3B1WVBUEUBOv905gZFaxxwRoVrYM9JsYMThoZuegI&#10;BVdAnio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73rEQAAAAAAAAAAANxnzcy/egQAAAAAAAAAAAD3WTPzvx4BAAAAAAAAAADAfZ5z&#10;Tr0BAAAAAAAAAACAC73qAQAAAAAAAAAAANxJ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OyvarQAAIABJREFU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3f6xEAAAAAAAAAAADcZ83M&#10;Vz0CAAAAAAAAAACA+3ghCgAAAAAAAAAAQOI559QbAAAAAAAAAAAAuJAL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nHgEAAAAAAAAAAMB91sy81SMAAAAAAAAAAAC4z5qZ7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&#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GLtvV/rEQAAAAAAAAAAANxnzcx3PQIAAAAAAAAAAID7&#10;eCEKAAAAAAAAAABAYs3MZz0CAAAAAAAAAACA+zzOOfUGAAAAAAAAAAAALuSFKA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6qRwAAAAAAAAAAAHCfNTNv9QgAAAAAAAAAAADus2bmrx4BAAAAAAAAAADAfR7nnHoDAAAAAAAA&#10;AAAAF3rWAwAAAAAAAAAAALiT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DE2nu/1yMAAAAAAAAAAAC4z5qZj3oEAAAAAAAAAAAA9/FCFAAAAAAA&#10;AAAAgMTjnFNvAAAAAAAAAAAA4EIu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BYe+/fegQAAAAAAAAA&#10;AAD3WTPzUo8AAAAAAAAAAADgPmtmfuoRAAAAAAAAAAAA3Odxzqk3AAAAAAAAAAAAcKFnPQAAAAAA&#10;AAAAAIA7Cd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tu1gyIGYiCAYXtieqpNAAAH0UlEQVSdUDsq5RGcBZPC8CMSAgMw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CJtff+1hEAAAAAAAAA&#10;AADcZ83MW0cAAAAAAAAAAABwnzUzvzoCAAAAAAAAAACA+zznnLoBAAAAAAAAAACAC33qAAAAAAAA&#10;AAAAAO5k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" stroked="f" strokeweight=".5pt">
                      <v:fill r:id="rId14" o:title="" recolor="t" rotate="t" type="tile"/>
                      <v:textbox inset="0,0,0,0">
                        <w:txbxContent>
                          <w:p w14:paraId="099B5F4A" w14:textId="5ECBBCBD" w:rsidR="002D6ACD" w:rsidRPr="007D34F1" w:rsidRDefault="00180E90" w:rsidP="00E63EC5">
                            <w:pPr>
                              <w:pStyle w:val="22TAHiddenWrittenResponse"/>
                            </w:pPr>
                            <w:bookmarkStart w:id="12" w:name="_Hlk146912594"/>
                            <w:bookmarkStart w:id="13" w:name="_Hlk146912595"/>
                            <w:permStart w:id="1549341522" w:edGrp="everyone"/>
                            <w:r w:rsidRPr="00180E90">
                              <w:t>Democratic leadership is often preferred by leaders because it encourages team involvement in decision-making, taps into collective wisdom, improves communication, identifies problems early, promotes accountability, and enhances adaptability. However, it may not be suitable for all situations and can be time-consuming.</w:t>
                            </w:r>
                            <w:bookmarkEnd w:id="12"/>
                            <w:bookmarkEnd w:id="13"/>
                            <w:permEnd w:id="1549341522"/>
                          </w:p>
                        </w:txbxContent>
                      </v:textbox>
                      <w10:anchorlock/>
                    </v:shape>
                  </w:pict>
                </mc:Fallback>
              </mc:AlternateContent>
            </w:r>
          </w:p>
        </w:tc>
        <w:permStart w:id="33837784" w:edGrp="everyone"/>
        <w:tc>
          <w:tcPr>
            <w:tcW w:w="624" w:type="dxa"/>
            <w:tcBorders>
              <w:top w:val="nil"/>
              <w:left w:val="nil"/>
              <w:bottom w:val="nil"/>
              <w:right w:val="nil"/>
            </w:tcBorders>
          </w:tcPr>
          <w:p w14:paraId="7B7B2ECD" w14:textId="77777777" w:rsidR="002D6ACD" w:rsidRPr="00533511" w:rsidRDefault="00551242" w:rsidP="003F6AEB">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2D6ACD">
                  <w:rPr>
                    <w:rFonts w:ascii="Arial" w:hAnsi="Arial" w:cs="Arial"/>
                    <w:sz w:val="44"/>
                    <w:szCs w:val="44"/>
                  </w:rPr>
                  <w:sym w:font="Wingdings" w:char="F0A8"/>
                </w:r>
              </w:sdtContent>
            </w:sdt>
            <w:permEnd w:id="33837784"/>
          </w:p>
        </w:tc>
      </w:tr>
      <w:bookmarkEnd w:id="9"/>
    </w:tbl>
    <w:p w14:paraId="2A739DB9" w14:textId="77777777" w:rsidR="002D6ACD" w:rsidRDefault="002D6ACD" w:rsidP="002D6ACD">
      <w:pPr>
        <w:rPr>
          <w:rFonts w:ascii="Arial" w:hAnsi="Arial" w:cs="Arial"/>
          <w:sz w:val="22"/>
          <w:szCs w:val="22"/>
        </w:rPr>
      </w:pPr>
    </w:p>
    <w:p w14:paraId="7BDC42A5" w14:textId="77777777" w:rsidR="00C5737C" w:rsidRDefault="00C5737C" w:rsidP="00C5737C">
      <w:pPr>
        <w:rPr>
          <w:rFonts w:ascii="Arial" w:hAnsi="Arial" w:cs="Arial"/>
          <w:sz w:val="22"/>
          <w:szCs w:val="22"/>
        </w:rPr>
      </w:pPr>
      <w:bookmarkStart w:id="14" w:name="_Hlk146912624"/>
    </w:p>
    <w:p w14:paraId="57B4192E" w14:textId="2FB887E1" w:rsidR="006F7B56" w:rsidRPr="00830749" w:rsidRDefault="002D6ACD" w:rsidP="006F7B56">
      <w:pPr>
        <w:pStyle w:val="20TAQuestionNumber"/>
        <w:ind w:left="709" w:hanging="709"/>
      </w:pPr>
      <w:bookmarkStart w:id="15" w:name="_Ref87527610"/>
      <w:r>
        <w:t>Explain the difference between the Laissez-faire leadership style and the autocratic leadership style</w:t>
      </w:r>
      <w:r w:rsidR="006F7B56">
        <w:t>.</w:t>
      </w:r>
      <w:bookmarkEnd w:id="15"/>
    </w:p>
    <w:bookmarkEnd w:id="14"/>
    <w:p w14:paraId="3336CC95" w14:textId="77777777" w:rsidR="006F7B56" w:rsidRPr="00830749" w:rsidRDefault="006F7B56" w:rsidP="006F7B5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F7B56" w:rsidRPr="00830749" w14:paraId="06E68280" w14:textId="77777777" w:rsidTr="003F6AEB">
        <w:tc>
          <w:tcPr>
            <w:tcW w:w="1027" w:type="dxa"/>
            <w:tcBorders>
              <w:top w:val="nil"/>
              <w:left w:val="nil"/>
              <w:bottom w:val="nil"/>
              <w:right w:val="nil"/>
            </w:tcBorders>
          </w:tcPr>
          <w:p w14:paraId="585345EC" w14:textId="77777777" w:rsidR="006F7B56" w:rsidRPr="001C4084" w:rsidRDefault="006F7B56" w:rsidP="003F6AEB">
            <w:pPr>
              <w:pStyle w:val="AnswerHeading"/>
            </w:pPr>
            <w:r w:rsidRPr="001C4084">
              <w:t>Answer</w:t>
            </w:r>
          </w:p>
        </w:tc>
        <w:tc>
          <w:tcPr>
            <w:tcW w:w="7478" w:type="dxa"/>
            <w:tcBorders>
              <w:top w:val="nil"/>
              <w:left w:val="nil"/>
              <w:bottom w:val="nil"/>
              <w:right w:val="nil"/>
            </w:tcBorders>
          </w:tcPr>
          <w:p w14:paraId="0DAE47C1" w14:textId="77777777" w:rsidR="006F7B56" w:rsidRPr="001C4084" w:rsidRDefault="006F7B56" w:rsidP="003F6AEB">
            <w:pPr>
              <w:rPr>
                <w:rFonts w:ascii="Arial" w:hAnsi="Arial" w:cs="Arial"/>
                <w:sz w:val="22"/>
                <w:szCs w:val="22"/>
              </w:rPr>
            </w:pPr>
            <w:r>
              <w:rPr>
                <w:noProof/>
                <w:lang w:eastAsia="en-AU"/>
              </w:rPr>
              <mc:AlternateContent>
                <mc:Choice Requires="wps">
                  <w:drawing>
                    <wp:inline distT="0" distB="0" distL="0" distR="0" wp14:anchorId="45CD3264" wp14:editId="417789E8">
                      <wp:extent cx="4614530" cy="4001414"/>
                      <wp:effectExtent l="0" t="0" r="0" b="0"/>
                      <wp:docPr id="7" name="Text Box 7"/>
                      <wp:cNvGraphicFramePr/>
                      <a:graphic xmlns:a="http://schemas.openxmlformats.org/drawingml/2006/main">
                        <a:graphicData uri="http://schemas.microsoft.com/office/word/2010/wordprocessingShape">
                          <wps:wsp>
                            <wps:cNvSpPr txBox="1"/>
                            <wps:spPr>
                              <a:xfrm>
                                <a:off x="0" y="0"/>
                                <a:ext cx="4614530" cy="4001414"/>
                              </a:xfrm>
                              <a:prstGeom prst="rect">
                                <a:avLst/>
                              </a:prstGeom>
                              <a:blipFill dpi="0" rotWithShape="1">
                                <a:blip r:embed="rId13"/>
                                <a:srcRect/>
                                <a:tile tx="0" ty="0" sx="100000" sy="100000" flip="none" algn="tl"/>
                              </a:blipFill>
                              <a:ln w="6350">
                                <a:noFill/>
                              </a:ln>
                              <a:effectLst/>
                            </wps:spPr>
                            <wps:txbx>
                              <w:txbxContent>
                                <w:p w14:paraId="6979D634" w14:textId="77777777" w:rsidR="00180E90" w:rsidRDefault="00180E90" w:rsidP="00E63EC5">
                                  <w:pPr>
                                    <w:pStyle w:val="22TAHiddenWrittenResponse"/>
                                  </w:pPr>
                                  <w:permStart w:id="988707489" w:edGrp="everyone"/>
                                  <w:r>
                                    <w:t>The Laissez-faire leadership style is characterized by a hands-off approach where the leader delegates many decisions to the team, giving employees a sense of empowerment and fostering creativity and innovation. However, it requires responsible and committed employees, and problems may go undetected until they become serious.</w:t>
                                  </w:r>
                                </w:p>
                                <w:p w14:paraId="021B7072" w14:textId="77777777" w:rsidR="00180E90" w:rsidRDefault="00180E90" w:rsidP="00E63EC5">
                                  <w:pPr>
                                    <w:pStyle w:val="22TAHiddenWrittenResponse"/>
                                  </w:pPr>
                                </w:p>
                                <w:p w14:paraId="24058407" w14:textId="71B579F0" w:rsidR="006F7B56" w:rsidRPr="005362A7" w:rsidRDefault="00180E90" w:rsidP="00E63EC5">
                                  <w:pPr>
                                    <w:pStyle w:val="22TAHiddenWrittenResponse"/>
                                  </w:pPr>
                                  <w:r>
                                    <w:t>On the other hand, the Autocratic leadership style is dictatorial, with the leader having total authority and control over decision-making, closely monitoring tasks to ensure strict adherence to plans and schedules. While some individuals may prefer clear direction, this style can frustrate employees, lead to passive resistance, stifle innovation, and necessitate continuous pressure from the leader. In general, the Autocratic style is less effective at optimizing team performance compared to the Laissez-faire approach.</w:t>
                                  </w:r>
                                  <w:permEnd w:id="98870748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5CD3264" id="Text Box 7" o:spid="_x0000_s1029" type="#_x0000_t202" style="width:363.35pt;height:315.0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5djwAAAAAAAAAAAOA+a2be6xEAAAAAAAAAAADcZ83M33oEAAAAAAAA&#10;AAAA93nOOfUGAAAAAAAAAAAALvSqBwAAAAAAAAAAAHAn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UY8AAAAAAAAAAADgPmtmPusRAAAA&#10;AAAAAAAA3MeFKAAAAAAAAAAAAIk1M7/qEQAAAAAAAAAAANznOefUGwAAAAAAAAAAALiQC1E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9px4BAAAAAAAAAADAfdbMvNUjAAAAAAAAAAAAuM+ama96BAAAAAAAAAAAAPd5zjn1&#10;BgAAAAAAAAAAAC70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ibX3/qhHAAAAAAAAAAAAcJ81Mz/rEQAAAAAAAAAAANxn&#10;zcy/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GfvjokqAKIgCL5PXQ5m&#10;QA8mIOZ0QIoVbB0yJrhuBStgqhZ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rL33Sz0CAAAAAAAAAACA+6yZ+a5HAAAAAAAAAAAAcB8XogAA&#10;AAAAAAAAACTWzHzVIwAAAAAAAAAAALjP45xTbwAAAAAAAAAAAOBCLkQB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rL33Zz0C&#10;AAAAAAAAAACA+6yZea1HAAAAAAAAAAAAcJ81M3/1CAAAAAAAAAAAAO7zOOfUGwAAAAAAAAAAALjQ&#10;Uz0AAAAAAAAAAACAOwn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Oi05RMAACAASURBV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Ky991s9AgAAAAAAAAAAgPusmfmoRwAAAAAAAAAAAHAf&#10;F6IAAAAAAAAAAAAk1sy81yMAAAAAAAAAAAC4z+OcU28AAAAAAAAAAADgQi5EAQ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Ky9&#10;9089AgAAAAAAAAAAgPusmXmuRwAAAAAAAAAAAHCfNTO/9QgAAAAAAAAAAADu8zjn1BsAAAAAAAAA&#10;AAC40FM9AAAAAAAAAAAAgDsJ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Phn746JKgCiIAi+T50FfBDhBAJ8&#10;EJFwJpCEFGwcMia4bgUrYKo2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VIwAAAAAAAAAAALjP45xTbwAAAAAAAAAA&#10;AOBCT/UAAAAAAAAAAAAA7iR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s/1CAAAAAAAAAAAAO6zZuanHgEAAAAAAAAAAMB9XIgCAAAAAAAA&#10;AACQWDPzX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l/1CAAAAAAA&#10;AAAAAO6zZualHgEAAAAAAAAAAMB91sz81iMAAAAAAAAAAAC4z+OcU28AAAAAAAAAAADgQk/1AAAA&#10;AAAAAAAAAO4k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6v9QgAAAAAAAAAAADus2bmsx4BAAAAAAAAAADAfVyIAgAAAAAAAAAAkFgz81GP&#10;AAAAAAAAAAAA4D6Pc069AQAAAAAAAAAAgAu5EAU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OOfvTsmigWIoij4dmtyou8DKeRIIWFMEP0AKajBxiDj&#10;BNOt4Ao4VRc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7/6xEAAAAAAAAAAADcZ83MSz0CAAAAAAAAAACA+6yZ+a5H&#10;AAAAAAAAAAAAcJ/HOafeAAAAAAAAAAAAwIWe9QAAAAAAAAAAAADuJG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xklq4AAAIABJREFU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sfbe7/UI&#10;AAAAAAAAAAAA7rNm5q0eAQAAAAAAAAAAwH3WzPzWIwAAAAAAAAAAALjP45xTbwAAAAAAAAAAAOBC&#10;z3oAAAAAAAAAAAAAdxK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Fh773/1CAAAAAAAAAAAAO6zZuarHgEAAAAAAAAAAMB9XIgCAAAAAAAAAACQ&#10;WDPzWY8AAAAAAAAAAADgPo9zTr0BAAAAAAAAAACAC7kQBQ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LH23h/1CAAAAAAAAAAA&#10;AO6zZua1HgEAAAAAAAAAAMB91sz81CMAAAAAAAAAAAC4z+OcU28AAAAAAAAAAADgQs96AAAAAAAA&#10;AAAAAHcS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F/7N0xUQVAFATB96mLsIAUTBCDCXKic4AEcIaTQ8YE&#10;161gBUzVAg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X+sRAAAAAAAAAAAA&#10;3GfNzGc9AgAAAAAAAAAAgPu4EAUAAAAAAAAAACCxZua9HgEAAAAAAAAAAMB9HuecegMAAAAAAAAA&#10;AAAXciEK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f+sRAAAAAAAAAAAA3GfNzHM9AgAAAAAAAAAAgPusmfmpRwAAAAAA&#10;AAAAAHCfxzmn3gAAAAAAAAAAAMCFnuoBAAAAAAAAAAAA3En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T/qEQAAAAAAAAAAANxnzcxbPQIA&#10;AAAAAAAAAID7rJn5q0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1f&#10;6hEAAAAAAAAAAADcZ83Mdz0CAAAAAAAAAACA+7gQBQAAAAAAAAAAILFm5qseAQAAAAAAAAAAwH0e&#10;55x6AwAAAAAAAAAAABdyIQoAAAAAAAAAAEBbrNqvAAAgAElEQVR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TW3vu9HgEAAAAAAAAA&#10;AMB91sx81CMAAAAAAAAAAAC4jwtRAAAAAAAAAAAAEmtmftYjAAAAAAAAAAAAuM9zzqk3AAAAAAAA&#10;AAAAcCEXog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TW3vurHgEAAAAAAAAAAMB91sy81SMAAAAAAAAAAAC4z5qZz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VY8AAAAAAAAAAADgPmtmftQj&#10;AAAAAAAAAAAAuM+amX/1CAAAAAAAAAAAAO7znHPqDQAAAAAAAAAAAFzoVQ8AAAAAAAAAAADgT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mvv&#10;/a0eAQAAAAAAAAAAwH3WzPypRwAAAAAAAAAAAHAfF6IAAAAAAAAAAAAk1sz8rkcAAAAAAAAAAABw&#10;n+ecU28AAAAAAAAAAADgQi5EAQAAAAAAAP6zdwdVlQVBFATr/dOYGRWsccEaFa2DPSbGDE4aGbno&#10;CAVXQJ4q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6xEAAAAAAAAAAADcZ83Mv3oEAAAAAAAAAAAA91kz878eAQAAAAAAAAAAwH2e&#10;c069AQAAAAAAAAAAgAu96gEAAAAAAAAAAADcSc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jsr2q0AACAASURBVM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3+sRAAAAAAAAAAAA3GfN&#10;zFc9AgAAAAAAAAAAgPt4IQoAAAAAAAAAAEDiOefUGwAAAAAAAAAAALiQC2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px4BAAAAAAAAAADAfdbMvNUjAAAAAAAAAAAAuM+ame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xHAAAAAAAAAAAAcJ81Mx/1CAAAAAAAAAAA&#10;AO6zZua3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LF3x0QRAEEUBeeuFhXE+MAPMQI2ISbBAiYQt8h4wXYr+AJe&#10;zU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i7b1f6xEAAAAAAAAAAADcZ83Mdz0CAAAAAAAAAACA&#10;+3ghCgAAAAAAAAAAQGLNzGc9AgAAAAAAAAAAgPs8zjn1BgAAAAAAAAAAAC7khSg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qkcAAAAAAAAAAABwnzUzb/UIAAAAAAAAAAAA7rNm5q8eAQAAAAAAAAAAwH0e55x6AwAAAAAA&#10;AAAAABd61gMAAAAAAAAAAAC4k4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xNp7v9cjAAAAAAAAAAAAuM+amY96BAAAAAAAAAAAAPfxQhQAAAAA&#10;AAAAAIDE45xTbwAAAAAAAAAAAOBCLr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WHvv33oEAAAAAAAA&#10;AAAA91kz81KPAAAAAAAAAAAA4D5rZn7qEQAAAAAAAAAAANzncc6pNwAAAAAAAAAAAHChZ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P7btYMiBmIggGF7YnqqTQAAB9FJREFUnVA7KuURnAWTwvAjEgIDM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ibX3/tYRAAAAAAAA&#10;AAAA3GfNzFtHAAAAAAAAAAAAcJ81M786AgAAAAAAAAAAgPs855y6AQAAAAAAAAAAgAt96gAAAAAA&#10;AAAAAADuZG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" stroked="f" strokeweight=".5pt">
                      <v:fill r:id="rId14" o:title="" recolor="t" rotate="t" type="tile"/>
                      <v:textbox inset="0,0,0,0">
                        <w:txbxContent>
                          <w:p w14:paraId="6979D634" w14:textId="77777777" w:rsidR="00180E90" w:rsidRDefault="00180E90" w:rsidP="00E63EC5">
                            <w:pPr>
                              <w:pStyle w:val="22TAHiddenWrittenResponse"/>
                            </w:pPr>
                            <w:permStart w:id="988707489" w:edGrp="everyone"/>
                            <w:r>
                              <w:t>The Laissez-faire leadership style is characterized by a hands-off approach where the leader delegates many decisions to the team, giving employees a sense of empowerment and fostering creativity and innovation. However, it requires responsible and committed employees, and problems may go undetected until they become serious.</w:t>
                            </w:r>
                          </w:p>
                          <w:p w14:paraId="021B7072" w14:textId="77777777" w:rsidR="00180E90" w:rsidRDefault="00180E90" w:rsidP="00E63EC5">
                            <w:pPr>
                              <w:pStyle w:val="22TAHiddenWrittenResponse"/>
                            </w:pPr>
                          </w:p>
                          <w:p w14:paraId="24058407" w14:textId="71B579F0" w:rsidR="006F7B56" w:rsidRPr="005362A7" w:rsidRDefault="00180E90" w:rsidP="00E63EC5">
                            <w:pPr>
                              <w:pStyle w:val="22TAHiddenWrittenResponse"/>
                            </w:pPr>
                            <w:r>
                              <w:t>On the other hand, the Autocratic leadership style is dictatorial, with the leader having total authority and control over decision-making, closely monitoring tasks to ensure strict adherence to plans and schedules. While some individuals may prefer clear direction, this style can frustrate employees, lead to passive resistance, stifle innovation, and necessitate continuous pressure from the leader. In general, the Autocratic style is less effective at optimizing team performance compared to the Laissez-faire approach.</w:t>
                            </w:r>
                            <w:permEnd w:id="988707489"/>
                          </w:p>
                        </w:txbxContent>
                      </v:textbox>
                      <w10:anchorlock/>
                    </v:shape>
                  </w:pict>
                </mc:Fallback>
              </mc:AlternateContent>
            </w:r>
          </w:p>
        </w:tc>
        <w:permStart w:id="8678200" w:edGrp="everyone"/>
        <w:tc>
          <w:tcPr>
            <w:tcW w:w="624" w:type="dxa"/>
            <w:tcBorders>
              <w:top w:val="nil"/>
              <w:left w:val="nil"/>
              <w:bottom w:val="nil"/>
              <w:right w:val="nil"/>
            </w:tcBorders>
          </w:tcPr>
          <w:p w14:paraId="7203627E" w14:textId="77777777" w:rsidR="006F7B56" w:rsidRPr="00533511" w:rsidRDefault="00551242" w:rsidP="003F6AEB">
            <w:pPr>
              <w:rPr>
                <w:rFonts w:ascii="Arial" w:hAnsi="Arial" w:cs="Arial"/>
                <w:sz w:val="44"/>
                <w:szCs w:val="44"/>
              </w:rPr>
            </w:pPr>
            <w:sdt>
              <w:sdtPr>
                <w:rPr>
                  <w:rFonts w:ascii="Arial" w:hAnsi="Arial" w:cs="Arial"/>
                  <w:sz w:val="44"/>
                  <w:szCs w:val="44"/>
                </w:rPr>
                <w:id w:val="440426668"/>
                <w14:checkbox>
                  <w14:checked w14:val="0"/>
                  <w14:checkedState w14:val="00FE" w14:font="Wingdings"/>
                  <w14:uncheckedState w14:val="00A8" w14:font="Wingdings"/>
                </w14:checkbox>
              </w:sdtPr>
              <w:sdtEndPr/>
              <w:sdtContent>
                <w:r w:rsidR="006F7B56">
                  <w:rPr>
                    <w:rFonts w:ascii="Arial" w:hAnsi="Arial" w:cs="Arial"/>
                    <w:sz w:val="44"/>
                    <w:szCs w:val="44"/>
                  </w:rPr>
                  <w:sym w:font="Wingdings" w:char="F0A8"/>
                </w:r>
              </w:sdtContent>
            </w:sdt>
            <w:permEnd w:id="8678200"/>
          </w:p>
        </w:tc>
      </w:tr>
    </w:tbl>
    <w:p w14:paraId="54290C64" w14:textId="77777777" w:rsidR="006F7B56" w:rsidRDefault="006F7B56" w:rsidP="006F7B56">
      <w:pPr>
        <w:rPr>
          <w:rFonts w:ascii="Arial" w:hAnsi="Arial" w:cs="Arial"/>
          <w:sz w:val="22"/>
          <w:szCs w:val="22"/>
        </w:rPr>
      </w:pPr>
    </w:p>
    <w:p w14:paraId="74DAD31A" w14:textId="77777777" w:rsidR="004D38C1" w:rsidRDefault="004D38C1" w:rsidP="004D38C1">
      <w:pPr>
        <w:rPr>
          <w:rFonts w:ascii="Arial" w:hAnsi="Arial" w:cs="Arial"/>
          <w:sz w:val="22"/>
          <w:szCs w:val="22"/>
        </w:rPr>
      </w:pPr>
    </w:p>
    <w:p w14:paraId="09E17460" w14:textId="403A88DC" w:rsidR="004D38C1" w:rsidRPr="00830749" w:rsidRDefault="004D38C1" w:rsidP="004D38C1">
      <w:pPr>
        <w:pStyle w:val="20TAQuestionNumber"/>
        <w:ind w:left="709" w:hanging="709"/>
      </w:pPr>
      <w:bookmarkStart w:id="16" w:name="_Ref87530097"/>
      <w:r>
        <w:lastRenderedPageBreak/>
        <w:t xml:space="preserve">Clarify and provide </w:t>
      </w:r>
      <w:r w:rsidR="006529D8">
        <w:t xml:space="preserve">three (3) </w:t>
      </w:r>
      <w:r>
        <w:t xml:space="preserve">examples of </w:t>
      </w:r>
      <w:r w:rsidRPr="00241447">
        <w:t>where</w:t>
      </w:r>
      <w:r>
        <w:t xml:space="preserve"> </w:t>
      </w:r>
      <w:r w:rsidRPr="00241447">
        <w:t xml:space="preserve">your workplace </w:t>
      </w:r>
      <w:r w:rsidRPr="004D38C1">
        <w:rPr>
          <w:u w:val="single"/>
        </w:rPr>
        <w:t>states</w:t>
      </w:r>
      <w:r w:rsidRPr="004D38C1">
        <w:t xml:space="preserve"> </w:t>
      </w:r>
      <w:r w:rsidRPr="00241447">
        <w:t>its values and behavioural standards</w:t>
      </w:r>
      <w:r w:rsidR="006529D8">
        <w:t xml:space="preserve"> and explain how this is achieved.</w:t>
      </w:r>
      <w:bookmarkEnd w:id="16"/>
    </w:p>
    <w:p w14:paraId="293A37F4" w14:textId="77777777" w:rsidR="004D38C1" w:rsidRPr="00830749" w:rsidRDefault="004D38C1" w:rsidP="004D38C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D38C1" w:rsidRPr="00830749" w14:paraId="4A7D3C5E" w14:textId="77777777" w:rsidTr="003F6AEB">
        <w:tc>
          <w:tcPr>
            <w:tcW w:w="1027" w:type="dxa"/>
            <w:tcBorders>
              <w:top w:val="nil"/>
              <w:left w:val="nil"/>
              <w:bottom w:val="nil"/>
              <w:right w:val="nil"/>
            </w:tcBorders>
          </w:tcPr>
          <w:p w14:paraId="39816482" w14:textId="77777777" w:rsidR="004D38C1" w:rsidRPr="001C4084" w:rsidRDefault="004D38C1" w:rsidP="003F6AEB">
            <w:pPr>
              <w:pStyle w:val="AnswerHeading"/>
            </w:pPr>
            <w:r w:rsidRPr="001C4084">
              <w:t>Answer</w:t>
            </w:r>
          </w:p>
        </w:tc>
        <w:tc>
          <w:tcPr>
            <w:tcW w:w="7478" w:type="dxa"/>
            <w:tcBorders>
              <w:top w:val="nil"/>
              <w:left w:val="nil"/>
              <w:bottom w:val="nil"/>
              <w:right w:val="nil"/>
            </w:tcBorders>
          </w:tcPr>
          <w:p w14:paraId="33F9930A" w14:textId="77777777" w:rsidR="004D38C1" w:rsidRPr="001C4084" w:rsidRDefault="004D38C1" w:rsidP="003F6AEB">
            <w:pPr>
              <w:rPr>
                <w:rFonts w:ascii="Arial" w:hAnsi="Arial" w:cs="Arial"/>
                <w:sz w:val="22"/>
                <w:szCs w:val="22"/>
              </w:rPr>
            </w:pPr>
            <w:r>
              <w:rPr>
                <w:noProof/>
                <w:lang w:eastAsia="en-AU"/>
              </w:rPr>
              <mc:AlternateContent>
                <mc:Choice Requires="wps">
                  <w:drawing>
                    <wp:inline distT="0" distB="0" distL="0" distR="0" wp14:anchorId="2815D618" wp14:editId="4530804A">
                      <wp:extent cx="4614530" cy="3371850"/>
                      <wp:effectExtent l="0" t="0" r="0" b="0"/>
                      <wp:docPr id="8" name="Text Box 8"/>
                      <wp:cNvGraphicFramePr/>
                      <a:graphic xmlns:a="http://schemas.openxmlformats.org/drawingml/2006/main">
                        <a:graphicData uri="http://schemas.microsoft.com/office/word/2010/wordprocessingShape">
                          <wps:wsp>
                            <wps:cNvSpPr txBox="1"/>
                            <wps:spPr>
                              <a:xfrm>
                                <a:off x="0" y="0"/>
                                <a:ext cx="4614530" cy="3371850"/>
                              </a:xfrm>
                              <a:prstGeom prst="rect">
                                <a:avLst/>
                              </a:prstGeom>
                              <a:blipFill dpi="0" rotWithShape="1">
                                <a:blip r:embed="rId13"/>
                                <a:srcRect/>
                                <a:tile tx="0" ty="0" sx="100000" sy="100000" flip="none" algn="tl"/>
                              </a:blipFill>
                              <a:ln w="6350">
                                <a:noFill/>
                              </a:ln>
                              <a:effectLst/>
                            </wps:spPr>
                            <wps:txbx>
                              <w:txbxContent>
                                <w:p w14:paraId="4801B39A" w14:textId="71104B7A" w:rsidR="00A95E4F" w:rsidRPr="00A95E4F" w:rsidRDefault="00A95E4F" w:rsidP="00A95E4F">
                                  <w:pPr>
                                    <w:pBdr>
                                      <w:top w:val="single" w:sz="2" w:space="0" w:color="D9D9E3"/>
                                      <w:left w:val="single" w:sz="2" w:space="0" w:color="D9D9E3"/>
                                      <w:bottom w:val="single" w:sz="2" w:space="0" w:color="D9D9E3"/>
                                      <w:right w:val="single" w:sz="2" w:space="0" w:color="D9D9E3"/>
                                    </w:pBdr>
                                    <w:spacing w:after="300"/>
                                    <w:jc w:val="left"/>
                                    <w:rPr>
                                      <w:rFonts w:ascii="Arial" w:eastAsiaTheme="minorHAnsi" w:hAnsi="Arial" w:cs="Arial"/>
                                      <w:color w:val="002060"/>
                                      <w:sz w:val="22"/>
                                      <w:szCs w:val="22"/>
                                    </w:rPr>
                                  </w:pPr>
                                  <w:permStart w:id="264064442" w:edGrp="everyone"/>
                                  <w:r w:rsidRPr="00A95E4F">
                                    <w:rPr>
                                      <w:rFonts w:ascii="Arial" w:eastAsiaTheme="minorHAnsi" w:hAnsi="Arial" w:cs="Arial"/>
                                      <w:color w:val="002060"/>
                                      <w:sz w:val="22"/>
                                      <w:szCs w:val="22"/>
                                    </w:rPr>
                                    <w:t xml:space="preserve">In my workplace, values and </w:t>
                                  </w:r>
                                  <w:r w:rsidR="009A14E4" w:rsidRPr="00A95E4F">
                                    <w:rPr>
                                      <w:rFonts w:ascii="Arial" w:eastAsiaTheme="minorHAnsi" w:hAnsi="Arial" w:cs="Arial"/>
                                      <w:color w:val="002060"/>
                                      <w:sz w:val="22"/>
                                      <w:szCs w:val="22"/>
                                    </w:rPr>
                                    <w:t>behavioural</w:t>
                                  </w:r>
                                  <w:r w:rsidRPr="00A95E4F">
                                    <w:rPr>
                                      <w:rFonts w:ascii="Arial" w:eastAsiaTheme="minorHAnsi" w:hAnsi="Arial" w:cs="Arial"/>
                                      <w:color w:val="002060"/>
                                      <w:sz w:val="22"/>
                                      <w:szCs w:val="22"/>
                                    </w:rPr>
                                    <w:t xml:space="preserve"> standards are communicated through:</w:t>
                                  </w:r>
                                </w:p>
                                <w:p w14:paraId="0453E92D" w14:textId="77777777" w:rsidR="00A95E4F" w:rsidRPr="00A95E4F" w:rsidRDefault="00A95E4F" w:rsidP="00FE44B9">
                                  <w:pPr>
                                    <w:numPr>
                                      <w:ilvl w:val="0"/>
                                      <w:numId w:val="26"/>
                                    </w:numPr>
                                    <w:pBdr>
                                      <w:top w:val="single" w:sz="2" w:space="0" w:color="D9D9E3"/>
                                      <w:left w:val="single" w:sz="2" w:space="5" w:color="D9D9E3"/>
                                      <w:bottom w:val="single" w:sz="2" w:space="0" w:color="D9D9E3"/>
                                      <w:right w:val="single" w:sz="2" w:space="0" w:color="D9D9E3"/>
                                    </w:pBdr>
                                    <w:jc w:val="left"/>
                                    <w:rPr>
                                      <w:rFonts w:ascii="Arial" w:eastAsiaTheme="minorHAnsi" w:hAnsi="Arial" w:cs="Arial"/>
                                      <w:color w:val="002060"/>
                                      <w:sz w:val="22"/>
                                      <w:szCs w:val="22"/>
                                    </w:rPr>
                                  </w:pPr>
                                  <w:r w:rsidRPr="00A95E4F">
                                    <w:rPr>
                                      <w:rFonts w:ascii="Arial" w:eastAsiaTheme="minorHAnsi" w:hAnsi="Arial" w:cs="Arial"/>
                                      <w:color w:val="002060"/>
                                      <w:sz w:val="22"/>
                                      <w:szCs w:val="22"/>
                                    </w:rPr>
                                    <w:t>Company Policies: Values and standards are documented in policies like the Drug and Alcohol Policy, accessible to employees through handbooks and the intranet.</w:t>
                                  </w:r>
                                </w:p>
                                <w:p w14:paraId="222508BD" w14:textId="77777777" w:rsidR="00A95E4F" w:rsidRPr="00A95E4F" w:rsidRDefault="00A95E4F" w:rsidP="00FE44B9">
                                  <w:pPr>
                                    <w:numPr>
                                      <w:ilvl w:val="0"/>
                                      <w:numId w:val="26"/>
                                    </w:numPr>
                                    <w:pBdr>
                                      <w:top w:val="single" w:sz="2" w:space="0" w:color="D9D9E3"/>
                                      <w:left w:val="single" w:sz="2" w:space="5" w:color="D9D9E3"/>
                                      <w:bottom w:val="single" w:sz="2" w:space="0" w:color="D9D9E3"/>
                                      <w:right w:val="single" w:sz="2" w:space="0" w:color="D9D9E3"/>
                                    </w:pBdr>
                                    <w:jc w:val="left"/>
                                    <w:rPr>
                                      <w:rFonts w:ascii="Arial" w:eastAsiaTheme="minorHAnsi" w:hAnsi="Arial" w:cs="Arial"/>
                                      <w:color w:val="002060"/>
                                      <w:sz w:val="22"/>
                                      <w:szCs w:val="22"/>
                                    </w:rPr>
                                  </w:pPr>
                                  <w:r w:rsidRPr="00A95E4F">
                                    <w:rPr>
                                      <w:rFonts w:ascii="Arial" w:eastAsiaTheme="minorHAnsi" w:hAnsi="Arial" w:cs="Arial"/>
                                      <w:color w:val="002060"/>
                                      <w:sz w:val="22"/>
                                      <w:szCs w:val="22"/>
                                    </w:rPr>
                                    <w:t>Posters and Notices: Visual reminders in common areas emphasize key values and expectations.</w:t>
                                  </w:r>
                                </w:p>
                                <w:p w14:paraId="42999F9B" w14:textId="4479A6F8" w:rsidR="00A95E4F" w:rsidRPr="00A95E4F" w:rsidRDefault="00A95E4F" w:rsidP="00A95E4F">
                                  <w:pPr>
                                    <w:pBdr>
                                      <w:top w:val="single" w:sz="2" w:space="0" w:color="D9D9E3"/>
                                      <w:left w:val="single" w:sz="2" w:space="0" w:color="D9D9E3"/>
                                      <w:bottom w:val="single" w:sz="2" w:space="0" w:color="D9D9E3"/>
                                      <w:right w:val="single" w:sz="2" w:space="0" w:color="D9D9E3"/>
                                    </w:pBdr>
                                    <w:spacing w:after="300"/>
                                    <w:jc w:val="left"/>
                                    <w:rPr>
                                      <w:rFonts w:ascii="Arial" w:eastAsiaTheme="minorHAnsi" w:hAnsi="Arial" w:cs="Arial"/>
                                      <w:color w:val="002060"/>
                                      <w:sz w:val="22"/>
                                      <w:szCs w:val="22"/>
                                    </w:rPr>
                                  </w:pPr>
                                  <w:r>
                                    <w:br/>
                                  </w:r>
                                  <w:r w:rsidRPr="00A95E4F">
                                    <w:rPr>
                                      <w:rFonts w:ascii="Arial" w:eastAsiaTheme="minorHAnsi" w:hAnsi="Arial" w:cs="Arial"/>
                                      <w:color w:val="002060"/>
                                      <w:sz w:val="22"/>
                                      <w:szCs w:val="22"/>
                                    </w:rPr>
                                    <w:t>Organizational values establish a foundation for fostering a positive workplace culture and serve as a guiding code of conduct for employees. These values can either be explicitly documented or subtly conveyed during site meetings, like toolbox meetings, through documents like JSAs or safety promotions, as well as via notices and newsletters. Furthermore, the organization's commitment to these values is evident in its punctual payment of employees on the agreed-upon day.Top of Form</w:t>
                                  </w:r>
                                </w:p>
                                <w:permEnd w:id="264064442"/>
                                <w:p w14:paraId="5AD9E95F" w14:textId="77777777" w:rsidR="004D38C1" w:rsidRPr="005362A7" w:rsidRDefault="004D38C1" w:rsidP="00E63EC5">
                                  <w:pPr>
                                    <w:pStyle w:val="22TAHiddenWrittenResponse"/>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815D618" id="Text Box 8" o:spid="_x0000_s1030" type="#_x0000_t202" style="width:363.35pt;height:26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ibX3/l2PAAAAAAAAAAAA4D5rZt7rEQAAAAAAAAAAANxnzczfegQAAAAAAAAA&#10;AAD3ec459QYAAAAAAAAAAAAu9KoHAAAAAAAAAAAAcCc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Im19/5RjwAAAAAAAAAAAOA+a2Y+6xEAAAAA&#10;AAAAAADcx4UoAAAAAAAAAAAAiTUzv+oRAAAAAAAAAAAA3Oc559QbAAAAAAAAAAAAuJALUQ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Jr7/2nHgEAAAAAAAAAAMB91sy81SMAAAAAAAAAAAC4z5qZr3oEAAAAAAAAAAAA93nOOfUG&#10;AAAAAAAAAAAALvS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CJtff+qEcAAAAAAAAAAABwnzUzP+sRAAAAAAAAAAAA3GfN&#10;zL96BAAAAAAAAAAAAPd5zjn1BgAAAAAAAAAAAC70qgcAAAAAAAAAAABwJw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D8Z++OiSoAoiAIvk9dDmZA&#10;DyYg5nRAihVsHTImuG4FK2CqFk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LPQIAAAAAAAAAAID7rJn5rkcAAAAAAAAAAABwHxeiAAAA&#10;AAAAAAAAJNbMfNUjAAAAAAAAAAAAuM/jnFNvAAAAAAAAAAAA4EIuRAE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isvfdnPQIA&#10;AAAAAAAAAID7rJl5rUcAAAAAAAAAAABwnzUzf/UIAAAAAAAAAAAA7vM459QbAAAAAAAAAAAAuNBT&#10;PQAAAAAAAAAAAIA7Cd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6LTlEwAAIABJREFU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Wz0CAAAAAAAAAACA+6yZ+ahHAAAAAAAAAAAAcB8X&#10;ogAAAAAAAAAAACTWzLzX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Tz0CAAAAAAAAAACA+6yZea5HAAAAAAAAAAAAcJ81M7/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GfvjokqAKIgCL5PnQV8EOEEAnwQ&#10;kXAmkIQUbBwyJrhuBStgqjY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UjAAAAAAAAAAAAuM/jnFNvAAAAAAAAAAAA&#10;4EJP9QAAAAAAAAAAAADuJG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z/UIAAAAAAAAAAAA7rNm5qceAQAAAAAAAAAAwH1ciAIAAAAAAAAA&#10;AJBYM/Nd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X/UIAAAAAAAA&#10;AAAA7rNm5qUeAQAAAAAAAAAAwH3WzPzWIwAAAAAAAAAAALjP45xTbwAAAAAAAAAAAOBCT/UAAAAA&#10;AAAAAAAA7iR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q/1CAAAAAAAAAAAAO6zZuazHgEAAAAAAAAAAMB9XIgCAAAAAAAAAACQWDPzUY8A&#10;AAAAAAAAAADgPo9zTr0BAAAAAAAAAACAC7kQBQ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45+9OyaKBYiiKPh2a3Ki7wMp5EghYUwQ/QApqMHGIOME&#10;063gCjhVF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v/rEQAAAAAAAAAAANxnzcxLPQIAAAAAAAAAAID7rJn5rkcA&#10;AAAAAAAAAABwn8c5p94AAAAAAAAAAADAhZ7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DGSWrgAAAgAElEQVQ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Cx9t7v9QgA&#10;AAAAAAAAAADus2bmrR4BAAAAAAAAAADAfdbM/NYjAAAAAAAAAAAAuM/jnFNvAAAAAAAAAAAA4ELP&#10;egAAAAAAAAAAAAB3Er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WHvvf/UIAAAAAAAAAAAA7rNm5qseAQAAAAAAAAAAwH1ciAIAAAAAAAAAAJBY&#10;M/NZjwAAAAAAAAAAAOA+j3NOvQEAAAAAAAAAAIALuRAF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H/UIAAAAAAAAAAAA&#10;7rNm5rUeAQAAAAAAAAAAwH3WzPzUIwAAAAAAAAAAALjP45xTbwAAAAAAAAAAAOBCz3oAAAAAAAAA&#10;AAAAdxK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X/s3TFRBUAUBMH3qYuwgBRMEIMJcqJzgARwhpNDxgTX&#10;rWAFTNUC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1f6xEAAAAAAAAAAADc&#10;Z83MZz0CAAAAAAAAAACA+7gQBQAAAAAAAAAAILFm5r0eAQAAAAAAAAAAwH0e55x6AwAAAAAAAAAA&#10;ABdyIQo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i7b1/6xEAAAAAAAAAAADcZ83Mcz0CAAAAAAAAAACA+6yZ+alHAAAAAAAA&#10;AAAAcJ/HOafeAAAAAAAAAAAAwIWe6gEAAAAAAAAAAADcSc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P+oRAAAAAAAAAAAA3GfNzFs9AgAA&#10;AAAAAAAAgPusmfmrRwAAAAAAAAAAAHCfxzmn3gAAAAAAAAAAAMCFnuoBAAAAAAAAAAAA3En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GLtvV/q&#10;EQAAAAAAAAAAANxnzcx3PQIAAAAAAAAAAID7uBAFAAAAAAAAAAAgsWbmqx4BAAAAAAAAAADAfR7n&#10;nHoDAAAAAAAAAAAAF3IhCgAAAAAAAAAAQFus2q8AACAASURBV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Nbe+70eAQAAAAAAAAAA&#10;wH3WzHzUIwAAAAAAAAAAALiPC1EAAAAAAAAAAAASa2Z+1iMAAAAAAAAAAAC4z3POqTcAAAAAAAAA&#10;AABwIRei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Nbe+6seAQAAAAAAAAAAwH3WzLzVIwAAAAAAAAAAALjPmpnP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VjwAAAAAAAAAAAOA+a2Z+1CMA&#10;AAAAAAAAAAC4z5qZf/UIAAAAAAAAAAAA7vOcc+oNAAAAAAAAAAAAXOhVDwAAAAAAAAAAAOBO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9&#10;rR4BAAAAAAAAAADAfdbM/KlHAAAAAAAAAAAAcB8XogAAAAAAAAAAACTWzPyuRwAAAAAAAAAAAHCf&#10;55xTbwAAAAAAAAAAAOBCLkQBAAAAAAAA/rN3B1WVBUEUBOv905gZFaxxwRoVrYM9JsYMThoZuegI&#10;BVdAnio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73rEQAAAAAAAAAAANxnzcy/egQAAAAAAAAAAAD3WTPzvx4BAAAAAAAAAADAfZ5z&#10;Tr0BAAAAAAAAAACAC73qAQAAAAAAAAAAANxJ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OyvarQAAIABJREFU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3f6xEAAAAAAAAAAADcZ83M&#10;Vz0CAAAAAAAAAACA+3ghCgAAAAAAAAAAQOI559QbAAAAAAAAAAAAuJAL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nHgEAAAAAAAAAAMB91sy81SMAAAAAAAAAAAC4z5qZ7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&#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GLtvV/rEQAAAAAAAAAAANxnzcx3PQIAAAAAAAAAAID7&#10;eCEKAAAAAAAAAABAYs3MZz0CAAAAAAAAAACA+zzOOfUGAAAAAAAAAAAALuSFKA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6qRwAAAAAAAAAAAHCfNTNv9QgAAAAAAAAAAADus2bmrx4BAAAAAAAAAADAfR7nnHoDAAAAAAAA&#10;AAAAF3rWAwAAAAAAAAAAALiT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DE2nu/1yMAAAAAAAAAAAC4z5qZj3oEAAAAAAAAAAAA9/FCFAAAAAAA&#10;AAAAgMTjnFNvAAAAAAAAAAAA4EIu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BYe+/fegQAAAAAAAAA&#10;AAD3WTPzUo8AAAAAAAAAAADgPmtmfuoRAAAAAAAAAAAA3Odxzqk3AAAAAAAAAAAAcKFnPQAAAAAA&#10;AAAAAIA7Cd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tu1gyIGYiCAYXtieqpNAAAH0UlEQVSdUDsq5RGcBZPC8CMSAgMw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CJtff+1hEAAAAAAAAA&#10;AADcZ83MW0cAAAAAAAAAAABwnzUzvzoCAAAAAAAAAACA+zznnLoBAAAAAAAAAACAC33qAAAAAAAA&#10;AAAAAO5k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" stroked="f" strokeweight=".5pt">
                      <v:fill r:id="rId14" o:title="" recolor="t" rotate="t" type="tile"/>
                      <v:textbox inset="0,0,0,0">
                        <w:txbxContent>
                          <w:p w14:paraId="4801B39A" w14:textId="71104B7A" w:rsidR="00A95E4F" w:rsidRPr="00A95E4F" w:rsidRDefault="00A95E4F" w:rsidP="00A95E4F">
                            <w:pPr>
                              <w:pBdr>
                                <w:top w:val="single" w:sz="2" w:space="0" w:color="D9D9E3"/>
                                <w:left w:val="single" w:sz="2" w:space="0" w:color="D9D9E3"/>
                                <w:bottom w:val="single" w:sz="2" w:space="0" w:color="D9D9E3"/>
                                <w:right w:val="single" w:sz="2" w:space="0" w:color="D9D9E3"/>
                              </w:pBdr>
                              <w:spacing w:after="300"/>
                              <w:jc w:val="left"/>
                              <w:rPr>
                                <w:rFonts w:ascii="Arial" w:eastAsiaTheme="minorHAnsi" w:hAnsi="Arial" w:cs="Arial"/>
                                <w:color w:val="002060"/>
                                <w:sz w:val="22"/>
                                <w:szCs w:val="22"/>
                              </w:rPr>
                            </w:pPr>
                            <w:permStart w:id="264064442" w:edGrp="everyone"/>
                            <w:r w:rsidRPr="00A95E4F">
                              <w:rPr>
                                <w:rFonts w:ascii="Arial" w:eastAsiaTheme="minorHAnsi" w:hAnsi="Arial" w:cs="Arial"/>
                                <w:color w:val="002060"/>
                                <w:sz w:val="22"/>
                                <w:szCs w:val="22"/>
                              </w:rPr>
                              <w:t xml:space="preserve">In my workplace, values and </w:t>
                            </w:r>
                            <w:r w:rsidR="009A14E4" w:rsidRPr="00A95E4F">
                              <w:rPr>
                                <w:rFonts w:ascii="Arial" w:eastAsiaTheme="minorHAnsi" w:hAnsi="Arial" w:cs="Arial"/>
                                <w:color w:val="002060"/>
                                <w:sz w:val="22"/>
                                <w:szCs w:val="22"/>
                              </w:rPr>
                              <w:t>behavioural</w:t>
                            </w:r>
                            <w:r w:rsidRPr="00A95E4F">
                              <w:rPr>
                                <w:rFonts w:ascii="Arial" w:eastAsiaTheme="minorHAnsi" w:hAnsi="Arial" w:cs="Arial"/>
                                <w:color w:val="002060"/>
                                <w:sz w:val="22"/>
                                <w:szCs w:val="22"/>
                              </w:rPr>
                              <w:t xml:space="preserve"> standards are communicated through:</w:t>
                            </w:r>
                          </w:p>
                          <w:p w14:paraId="0453E92D" w14:textId="77777777" w:rsidR="00A95E4F" w:rsidRPr="00A95E4F" w:rsidRDefault="00A95E4F" w:rsidP="00FE44B9">
                            <w:pPr>
                              <w:numPr>
                                <w:ilvl w:val="0"/>
                                <w:numId w:val="26"/>
                              </w:numPr>
                              <w:pBdr>
                                <w:top w:val="single" w:sz="2" w:space="0" w:color="D9D9E3"/>
                                <w:left w:val="single" w:sz="2" w:space="5" w:color="D9D9E3"/>
                                <w:bottom w:val="single" w:sz="2" w:space="0" w:color="D9D9E3"/>
                                <w:right w:val="single" w:sz="2" w:space="0" w:color="D9D9E3"/>
                              </w:pBdr>
                              <w:jc w:val="left"/>
                              <w:rPr>
                                <w:rFonts w:ascii="Arial" w:eastAsiaTheme="minorHAnsi" w:hAnsi="Arial" w:cs="Arial"/>
                                <w:color w:val="002060"/>
                                <w:sz w:val="22"/>
                                <w:szCs w:val="22"/>
                              </w:rPr>
                            </w:pPr>
                            <w:r w:rsidRPr="00A95E4F">
                              <w:rPr>
                                <w:rFonts w:ascii="Arial" w:eastAsiaTheme="minorHAnsi" w:hAnsi="Arial" w:cs="Arial"/>
                                <w:color w:val="002060"/>
                                <w:sz w:val="22"/>
                                <w:szCs w:val="22"/>
                              </w:rPr>
                              <w:t>Company Policies: Values and standards are documented in policies like the Drug and Alcohol Policy, accessible to employees through handbooks and the intranet.</w:t>
                            </w:r>
                          </w:p>
                          <w:p w14:paraId="222508BD" w14:textId="77777777" w:rsidR="00A95E4F" w:rsidRPr="00A95E4F" w:rsidRDefault="00A95E4F" w:rsidP="00FE44B9">
                            <w:pPr>
                              <w:numPr>
                                <w:ilvl w:val="0"/>
                                <w:numId w:val="26"/>
                              </w:numPr>
                              <w:pBdr>
                                <w:top w:val="single" w:sz="2" w:space="0" w:color="D9D9E3"/>
                                <w:left w:val="single" w:sz="2" w:space="5" w:color="D9D9E3"/>
                                <w:bottom w:val="single" w:sz="2" w:space="0" w:color="D9D9E3"/>
                                <w:right w:val="single" w:sz="2" w:space="0" w:color="D9D9E3"/>
                              </w:pBdr>
                              <w:jc w:val="left"/>
                              <w:rPr>
                                <w:rFonts w:ascii="Arial" w:eastAsiaTheme="minorHAnsi" w:hAnsi="Arial" w:cs="Arial"/>
                                <w:color w:val="002060"/>
                                <w:sz w:val="22"/>
                                <w:szCs w:val="22"/>
                              </w:rPr>
                            </w:pPr>
                            <w:r w:rsidRPr="00A95E4F">
                              <w:rPr>
                                <w:rFonts w:ascii="Arial" w:eastAsiaTheme="minorHAnsi" w:hAnsi="Arial" w:cs="Arial"/>
                                <w:color w:val="002060"/>
                                <w:sz w:val="22"/>
                                <w:szCs w:val="22"/>
                              </w:rPr>
                              <w:t>Posters and Notices: Visual reminders in common areas emphasize key values and expectations.</w:t>
                            </w:r>
                          </w:p>
                          <w:p w14:paraId="42999F9B" w14:textId="4479A6F8" w:rsidR="00A95E4F" w:rsidRPr="00A95E4F" w:rsidRDefault="00A95E4F" w:rsidP="00A95E4F">
                            <w:pPr>
                              <w:pBdr>
                                <w:top w:val="single" w:sz="2" w:space="0" w:color="D9D9E3"/>
                                <w:left w:val="single" w:sz="2" w:space="0" w:color="D9D9E3"/>
                                <w:bottom w:val="single" w:sz="2" w:space="0" w:color="D9D9E3"/>
                                <w:right w:val="single" w:sz="2" w:space="0" w:color="D9D9E3"/>
                              </w:pBdr>
                              <w:spacing w:after="300"/>
                              <w:jc w:val="left"/>
                              <w:rPr>
                                <w:rFonts w:ascii="Arial" w:eastAsiaTheme="minorHAnsi" w:hAnsi="Arial" w:cs="Arial"/>
                                <w:color w:val="002060"/>
                                <w:sz w:val="22"/>
                                <w:szCs w:val="22"/>
                              </w:rPr>
                            </w:pPr>
                            <w:r>
                              <w:br/>
                            </w:r>
                            <w:r w:rsidRPr="00A95E4F">
                              <w:rPr>
                                <w:rFonts w:ascii="Arial" w:eastAsiaTheme="minorHAnsi" w:hAnsi="Arial" w:cs="Arial"/>
                                <w:color w:val="002060"/>
                                <w:sz w:val="22"/>
                                <w:szCs w:val="22"/>
                              </w:rPr>
                              <w:t>Organizational values establish a foundation for fostering a positive workplace culture and serve as a guiding code of conduct for employees. These values can either be explicitly documented or subtly conveyed during site meetings, like toolbox meetings, through documents like JSAs or safety promotions, as well as via notices and newsletters. Furthermore, the organization's commitment to these values is evident in its punctual payment of employees on the agreed-upon day.Top of Form</w:t>
                            </w:r>
                          </w:p>
                          <w:permEnd w:id="264064442"/>
                          <w:p w14:paraId="5AD9E95F" w14:textId="77777777" w:rsidR="004D38C1" w:rsidRPr="005362A7" w:rsidRDefault="004D38C1" w:rsidP="00E63EC5">
                            <w:pPr>
                              <w:pStyle w:val="22TAHiddenWrittenResponse"/>
                            </w:pPr>
                          </w:p>
                        </w:txbxContent>
                      </v:textbox>
                      <w10:anchorlock/>
                    </v:shape>
                  </w:pict>
                </mc:Fallback>
              </mc:AlternateContent>
            </w:r>
          </w:p>
        </w:tc>
        <w:permStart w:id="963652088" w:edGrp="everyone"/>
        <w:tc>
          <w:tcPr>
            <w:tcW w:w="624" w:type="dxa"/>
            <w:tcBorders>
              <w:top w:val="nil"/>
              <w:left w:val="nil"/>
              <w:bottom w:val="nil"/>
              <w:right w:val="nil"/>
            </w:tcBorders>
          </w:tcPr>
          <w:p w14:paraId="088AA8E0" w14:textId="77777777" w:rsidR="004D38C1" w:rsidRPr="00533511" w:rsidRDefault="00551242" w:rsidP="003F6AEB">
            <w:pPr>
              <w:rPr>
                <w:rFonts w:ascii="Arial" w:hAnsi="Arial" w:cs="Arial"/>
                <w:sz w:val="44"/>
                <w:szCs w:val="44"/>
              </w:rPr>
            </w:pPr>
            <w:sdt>
              <w:sdtPr>
                <w:rPr>
                  <w:rFonts w:ascii="Arial" w:hAnsi="Arial" w:cs="Arial"/>
                  <w:sz w:val="44"/>
                  <w:szCs w:val="44"/>
                </w:rPr>
                <w:id w:val="-1842623360"/>
                <w14:checkbox>
                  <w14:checked w14:val="0"/>
                  <w14:checkedState w14:val="00FE" w14:font="Wingdings"/>
                  <w14:uncheckedState w14:val="00A8" w14:font="Wingdings"/>
                </w14:checkbox>
              </w:sdtPr>
              <w:sdtEndPr/>
              <w:sdtContent>
                <w:r w:rsidR="004D38C1">
                  <w:rPr>
                    <w:rFonts w:ascii="Arial" w:hAnsi="Arial" w:cs="Arial"/>
                    <w:sz w:val="44"/>
                    <w:szCs w:val="44"/>
                  </w:rPr>
                  <w:sym w:font="Wingdings" w:char="F0A8"/>
                </w:r>
              </w:sdtContent>
            </w:sdt>
            <w:permEnd w:id="963652088"/>
          </w:p>
        </w:tc>
      </w:tr>
    </w:tbl>
    <w:p w14:paraId="4181B552" w14:textId="77777777" w:rsidR="004D38C1" w:rsidRDefault="004D38C1" w:rsidP="004D38C1">
      <w:pPr>
        <w:rPr>
          <w:rFonts w:ascii="Arial" w:hAnsi="Arial" w:cs="Arial"/>
          <w:sz w:val="22"/>
          <w:szCs w:val="22"/>
        </w:rPr>
      </w:pPr>
    </w:p>
    <w:p w14:paraId="5DCE0797" w14:textId="77777777" w:rsidR="004D38C1" w:rsidRDefault="004D38C1" w:rsidP="004D38C1">
      <w:pPr>
        <w:rPr>
          <w:rFonts w:ascii="Arial" w:hAnsi="Arial" w:cs="Arial"/>
          <w:sz w:val="22"/>
          <w:szCs w:val="22"/>
        </w:rPr>
      </w:pPr>
    </w:p>
    <w:p w14:paraId="4EFDC17B" w14:textId="482CA96A" w:rsidR="004D38C1" w:rsidRPr="004D38C1" w:rsidRDefault="004D38C1" w:rsidP="004D38C1">
      <w:pPr>
        <w:pStyle w:val="20TAQuestionNumber"/>
        <w:ind w:left="709" w:hanging="709"/>
      </w:pPr>
      <w:bookmarkStart w:id="17" w:name="_Ref87530126"/>
      <w:r>
        <w:t>Describe</w:t>
      </w:r>
      <w:r w:rsidRPr="004D38C1">
        <w:t xml:space="preserve"> and provide</w:t>
      </w:r>
      <w:r w:rsidR="002F5A87">
        <w:t xml:space="preserve"> at least three (3)</w:t>
      </w:r>
      <w:r w:rsidRPr="004D38C1">
        <w:t xml:space="preserve"> examples of </w:t>
      </w:r>
      <w:r>
        <w:t xml:space="preserve">how </w:t>
      </w:r>
      <w:r w:rsidRPr="004D38C1">
        <w:t xml:space="preserve">your workplace </w:t>
      </w:r>
      <w:r w:rsidRPr="004D38C1">
        <w:rPr>
          <w:u w:val="single"/>
        </w:rPr>
        <w:t>implies</w:t>
      </w:r>
      <w:r w:rsidRPr="004D38C1">
        <w:t xml:space="preserve"> its values and behavioural standards.</w:t>
      </w:r>
      <w:bookmarkEnd w:id="17"/>
    </w:p>
    <w:p w14:paraId="376E3FD1" w14:textId="77777777" w:rsidR="004D38C1" w:rsidRPr="00830749" w:rsidRDefault="004D38C1" w:rsidP="004D38C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D38C1" w:rsidRPr="00830749" w14:paraId="44094FA4" w14:textId="77777777" w:rsidTr="00B93272">
        <w:tc>
          <w:tcPr>
            <w:tcW w:w="1027" w:type="dxa"/>
            <w:tcBorders>
              <w:top w:val="nil"/>
              <w:left w:val="nil"/>
              <w:bottom w:val="nil"/>
              <w:right w:val="nil"/>
            </w:tcBorders>
          </w:tcPr>
          <w:p w14:paraId="1B931284" w14:textId="77777777" w:rsidR="004D38C1" w:rsidRPr="001C4084" w:rsidRDefault="004D38C1" w:rsidP="00B93272">
            <w:pPr>
              <w:pStyle w:val="AnswerHeading"/>
            </w:pPr>
            <w:r w:rsidRPr="001C4084">
              <w:t>Answer</w:t>
            </w:r>
          </w:p>
        </w:tc>
        <w:tc>
          <w:tcPr>
            <w:tcW w:w="7478" w:type="dxa"/>
            <w:tcBorders>
              <w:top w:val="nil"/>
              <w:left w:val="nil"/>
              <w:bottom w:val="nil"/>
              <w:right w:val="nil"/>
            </w:tcBorders>
          </w:tcPr>
          <w:p w14:paraId="743A0068" w14:textId="77777777" w:rsidR="004D38C1" w:rsidRPr="001C4084" w:rsidRDefault="004D38C1" w:rsidP="00B93272">
            <w:pPr>
              <w:rPr>
                <w:rFonts w:ascii="Arial" w:hAnsi="Arial" w:cs="Arial"/>
                <w:sz w:val="22"/>
                <w:szCs w:val="22"/>
              </w:rPr>
            </w:pPr>
            <w:r>
              <w:rPr>
                <w:noProof/>
                <w:lang w:eastAsia="en-AU"/>
              </w:rPr>
              <mc:AlternateContent>
                <mc:Choice Requires="wps">
                  <w:drawing>
                    <wp:inline distT="0" distB="0" distL="0" distR="0" wp14:anchorId="42D2EB8B" wp14:editId="0A803C9A">
                      <wp:extent cx="4614530" cy="3705225"/>
                      <wp:effectExtent l="0" t="0" r="0" b="0"/>
                      <wp:docPr id="9" name="Text Box 9"/>
                      <wp:cNvGraphicFramePr/>
                      <a:graphic xmlns:a="http://schemas.openxmlformats.org/drawingml/2006/main">
                        <a:graphicData uri="http://schemas.microsoft.com/office/word/2010/wordprocessingShape">
                          <wps:wsp>
                            <wps:cNvSpPr txBox="1"/>
                            <wps:spPr>
                              <a:xfrm>
                                <a:off x="0" y="0"/>
                                <a:ext cx="4614530" cy="3705225"/>
                              </a:xfrm>
                              <a:prstGeom prst="rect">
                                <a:avLst/>
                              </a:prstGeom>
                              <a:blipFill dpi="0" rotWithShape="1">
                                <a:blip r:embed="rId13"/>
                                <a:srcRect/>
                                <a:tile tx="0" ty="0" sx="100000" sy="100000" flip="none" algn="tl"/>
                              </a:blipFill>
                              <a:ln w="6350">
                                <a:noFill/>
                              </a:ln>
                              <a:effectLst/>
                            </wps:spPr>
                            <wps:txbx>
                              <w:txbxContent>
                                <w:p w14:paraId="243C51AA" w14:textId="77777777" w:rsidR="00A95E4F" w:rsidRDefault="00A95E4F" w:rsidP="00E63EC5">
                                  <w:pPr>
                                    <w:pStyle w:val="22TAHiddenWrittenResponse"/>
                                  </w:pPr>
                                  <w:permStart w:id="1966239590" w:edGrp="everyone"/>
                                  <w:r>
                                    <w:t xml:space="preserve">My workplace uses </w:t>
                                  </w:r>
                                  <w:r w:rsidRPr="00A95E4F">
                                    <w:t>Recognition and Awards</w:t>
                                  </w:r>
                                  <w:r>
                                    <w:t xml:space="preserve"> they</w:t>
                                  </w:r>
                                  <w:r w:rsidRPr="00A95E4F">
                                    <w:t xml:space="preserve"> reward employees who embody the company's values and </w:t>
                                  </w:r>
                                  <w:proofErr w:type="gramStart"/>
                                  <w:r w:rsidRPr="00A95E4F">
                                    <w:t>standards</w:t>
                                  </w:r>
                                  <w:proofErr w:type="gramEnd"/>
                                </w:p>
                                <w:p w14:paraId="6D1B9385" w14:textId="77777777" w:rsidR="00A95E4F" w:rsidRDefault="00A95E4F" w:rsidP="00E63EC5">
                                  <w:pPr>
                                    <w:pStyle w:val="22TAHiddenWrittenResponse"/>
                                  </w:pPr>
                                </w:p>
                                <w:p w14:paraId="50C5E9E9" w14:textId="77777777" w:rsidR="003B1830" w:rsidRDefault="00A95E4F" w:rsidP="00E63EC5">
                                  <w:pPr>
                                    <w:pStyle w:val="22TAHiddenWrittenResponse"/>
                                    <w:rPr>
                                      <w:shd w:val="clear" w:color="auto" w:fill="F7F7F8"/>
                                    </w:rPr>
                                  </w:pPr>
                                  <w:r w:rsidRPr="00A95E4F">
                                    <w:rPr>
                                      <w:shd w:val="clear" w:color="auto" w:fill="F7F7F8"/>
                                    </w:rPr>
                                    <w:t xml:space="preserve">My workplace </w:t>
                                  </w:r>
                                  <w:r>
                                    <w:rPr>
                                      <w:shd w:val="clear" w:color="auto" w:fill="F7F7F8"/>
                                    </w:rPr>
                                    <w:t xml:space="preserve">During the onboarding process, our company provides training that reinforces the company values and </w:t>
                                  </w:r>
                                  <w:proofErr w:type="spellStart"/>
                                  <w:r>
                                    <w:rPr>
                                      <w:shd w:val="clear" w:color="auto" w:fill="F7F7F8"/>
                                    </w:rPr>
                                    <w:t>behavioral</w:t>
                                  </w:r>
                                  <w:proofErr w:type="spellEnd"/>
                                  <w:r>
                                    <w:rPr>
                                      <w:shd w:val="clear" w:color="auto" w:fill="F7F7F8"/>
                                    </w:rPr>
                                    <w:t xml:space="preserve"> standards.</w:t>
                                  </w:r>
                                </w:p>
                                <w:p w14:paraId="662C0383" w14:textId="77777777" w:rsidR="003B1830" w:rsidRDefault="003B1830" w:rsidP="00E63EC5">
                                  <w:pPr>
                                    <w:pStyle w:val="22TAHiddenWrittenResponse"/>
                                    <w:rPr>
                                      <w:shd w:val="clear" w:color="auto" w:fill="F7F7F8"/>
                                    </w:rPr>
                                  </w:pPr>
                                </w:p>
                                <w:p w14:paraId="6E7A1D96" w14:textId="09599413" w:rsidR="004D38C1" w:rsidRPr="003B1830" w:rsidRDefault="003B1830" w:rsidP="00E63EC5">
                                  <w:pPr>
                                    <w:pStyle w:val="22TAHiddenWrittenResponse"/>
                                    <w:rPr>
                                      <w:shd w:val="clear" w:color="auto" w:fill="F7F7F8"/>
                                    </w:rPr>
                                  </w:pPr>
                                  <w:r>
                                    <w:rPr>
                                      <w:shd w:val="clear" w:color="auto" w:fill="F7F7F8"/>
                                    </w:rPr>
                                    <w:t xml:space="preserve">Our company display </w:t>
                                  </w:r>
                                  <w:r w:rsidRPr="003B1830">
                                    <w:rPr>
                                      <w:shd w:val="clear" w:color="auto" w:fill="F7F7F8"/>
                                    </w:rPr>
                                    <w:t>values and behavioural standards</w:t>
                                  </w:r>
                                  <w:r>
                                    <w:rPr>
                                      <w:shd w:val="clear" w:color="auto" w:fill="F7F7F8"/>
                                    </w:rPr>
                                    <w:t xml:space="preserve"> on crib room walls and site offices also on their </w:t>
                                  </w:r>
                                  <w:proofErr w:type="gramStart"/>
                                  <w:r>
                                    <w:rPr>
                                      <w:shd w:val="clear" w:color="auto" w:fill="F7F7F8"/>
                                    </w:rPr>
                                    <w:t>website.</w:t>
                                  </w:r>
                                  <w:r w:rsidR="00A95E4F" w:rsidRPr="003B1830">
                                    <w:rPr>
                                      <w:shd w:val="clear" w:color="auto" w:fill="F7F7F8"/>
                                    </w:rPr>
                                    <w:t>.</w:t>
                                  </w:r>
                                  <w:permEnd w:id="1966239590"/>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2D2EB8B" id="Text Box 9" o:spid="_x0000_s1031" type="#_x0000_t202" style="width:363.35pt;height:291.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ibX3/l2PAAAAAAAAAAAA4D5rZt7rEQAAAAAAAAAAANxnzczfegQAAAAAAAAA&#10;AAD3ec459QYAAAAAAAAAAAAu9KoHAAAAAAAAAAAAcCc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Im19/5RjwAAAAAAAAAAAOA+a2Y+6xEAAAAA&#10;AAAAAADcx4UoAAAAAAAAAAAAiTUzv+oRAAAAAAAAAAAA3Oc559QbAAAAAAAAAAAAuJALUQ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Jr7/2nHgEAAAAAAAAAAMB91sy81SMAAAAAAAAAAAC4z5qZr3oEAAAAAAAAAAAA93nOOfUG&#10;AAAAAAAAAAAALvS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CJtff+qEcAAAAAAAAAAABwnzUzP+sRAAAAAAAAAAAA3GfN&#10;zL96BAAAAAAAAAAAAPd5zjn1BgAAAAAAAAAAAC70qgcAAAAAAAAAAABwJw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D8Z++OiSoAoiAIvk9dDmZA&#10;DyYg5nRAihVsHTImuG4FK2CqFk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LPQIAAAAAAAAAAID7rJn5rkcAAAAAAAAAAABwHxeiAAAA&#10;AAAAAAAAJNbMfNUjAAAAAAAAAAAAuM/jnFNvAAAAAAAAAAAA4EIuRAE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isvfdnPQIA&#10;AAAAAAAAAID7rJl5rUcAAAAAAAAAAABwnzUzf/UIAAAAAAAAAAAA7vM459QbAAAAAAAAAAAAuNBT&#10;PQAAAAAAAAAAAIA7Cd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6LTlEwAAIABJREFU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Wz0CAAAAAAAAAACA+6yZ+ahHAAAAAAAAAAAAcB8X&#10;ogAAAAAAAAAAACTWzLzX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Tz0CAAAAAAAAAACA+6yZea5HAAAAAAAAAAAAcJ81M7/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GfvjokqAKIgCL5PnQV8EOEEAnwQ&#10;kXAmkIQUbBwyJrhuBStgqjY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UjAAAAAAAAAAAAuM/jnFNvAAAAAAAAAAAA&#10;4EJP9QAAAAAAAAAAAADuJG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z/UIAAAAAAAAAAAA7rNm5qceAQAAAAAAAAAAwH1ciAIAAAAAAAAA&#10;AJBYM/Nd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X/UIAAAAAAAA&#10;AAAA7rNm5qUeAQAAAAAAAAAAwH3WzPzWIwAAAAAAAAAAALjP45xTbwAAAAAAAAAAAOBCT/UAAAAA&#10;AAAAAAAA7iR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q/1CAAAAAAAAAAAAO6zZuazHgEAAAAAAAAAAMB9XIgCAAAAAAAAAACQWDPzUY8A&#10;AAAAAAAAAADgPo9zTr0BAAAAAAAAAACAC7kQBQ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45+9OyaKBYiiKPh2a3Ki7wMp5EghYUwQ/QApqMHGIOME&#10;063gCjhVF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v/rEQAAAAAAAAAAANxnzcxLPQIAAAAAAAAAAID7rJn5rkcA&#10;AAAAAAAAAABwn8c5p94AAAAAAAAAAADAhZ7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DGSWrgAAAgAElEQVQ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Cx9t7v9QgA&#10;AAAAAAAAAADus2bmrR4BAAAAAAAAAADAfdbM/NYjAAAAAAAAAAAAuM/jnFNvAAAAAAAAAAAA4ELP&#10;egAAAAAAAAAAAAB3Er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WHvvf/UIAAAAAAAAAAAA7rNm5qseAQAAAAAAAAAAwH1ciAIAAAAAAAAAAJBY&#10;M/NZjwAAAAAAAAAAAOA+j3NOvQEAAAAAAAAAAIALuRAF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H/UIAAAAAAAAAAAA&#10;7rNm5rUeAQAAAAAAAAAAwH3WzPzUIwAAAAAAAAAAALjP45xTbwAAAAAAAAAAAOBCz3oAAAAAAAAA&#10;AAAAdxK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X/s3TFRBUAUBMH3qYuwgBRMEIMJcqJzgARwhpNDxgTX&#10;rWAFTNUC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1f6xEAAAAAAAAAAADc&#10;Z83MZz0CAAAAAAAAAACA+7gQBQAAAAAAAAAAILFm5r0eAQAAAAAAAAAAwH0e55x6AwAAAAAAAAAA&#10;ABdyIQo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i7b1/6xEAAAAAAAAAAADcZ83Mcz0CAAAAAAAAAACA+6yZ+alHAAAAAAAA&#10;AAAAcJ/HOafeAAAAAAAAAAAAwIWe6gEAAAAAAAAAAADcSc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P+oRAAAAAAAAAAAA3GfNzFs9AgAA&#10;AAAAAAAAgPusmfmrRwAAAAAAAAAAAHCfxzmn3gAAAAAAAAAAAMCFnuoBAAAAAAAAAAAA3En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GLtvV/q&#10;EQAAAAAAAAAAANxnzcx3PQIAAAAAAAAAAID7uBAFAAAAAAAAAAAgsWbmqx4BAAAAAAAAAADAfR7n&#10;nHoDAAAAAAAAAAAAF3IhCgAAAAAAAAAAQFus2q8AACAASURBV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Nbe+70eAQAAAAAAAAAA&#10;wH3WzHzUIwAAAAAAAAAAALiPC1EAAAAAAAAAAAASa2Z+1iMAAAAAAAAAAAC4z3POqTcAAAAAAAAA&#10;AABwIRei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Nbe+6seAQAAAAAAAAAAwH3WzLzVIwAAAAAAAAAAALjPmpnP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VjwAAAAAAAAAAAOA+a2Z+1CMA&#10;AAAAAAAAAAC4z5qZf/UIAAAAAAAAAAAA7vOcc+oNAAAAAAAAAAAAXOhVDwAAAAAAAAAAAOBO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9&#10;rR4BAAAAAAAAAADAfdbM/KlHAAAAAAAAAAAAcB8XogAAAAAAAAAAACTWzPyuRwAAAAAAAAAAAHCf&#10;55xTbwAAAAAAAAAAAOBCLkQBAAAAAAAA/rN3B1WVBUEUBOv905gZFaxxwRoVrYM9JsYMThoZuegI&#10;BVdAnio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73rEQAAAAAAAAAAANxnzcy/egQAAAAAAAAAAAD3WTPzvx4BAAAAAAAAAADAfZ5z&#10;Tr0BAAAAAAAAAACAC73qAQAAAAAAAAAAANxJ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OyvarQAAIABJREFU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3f6xEAAAAAAAAAAADcZ83M&#10;Vz0CAAAAAAAAAACA+3ghCgAAAAAAAAAAQOI559QbAAAAAAAAAAAAuJAL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nHgEAAAAAAAAAAMB91sy81SMAAAAAAAAAAAC4z5qZ7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&#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GLtvV/rEQAAAAAAAAAAANxnzcx3PQIAAAAAAAAAAID7&#10;eCEKAAAAAAAAAABAYs3MZz0CAAAAAAAAAACA+zzOOfUGAAAAAAAAAAAALuSFKA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6qRwAAAAAAAAAAAHCfNTNv9QgAAAAAAAAAAADus2bmrx4BAAAAAAAAAADAfR7nnHoDAAAAAAAA&#10;AAAAF3rWAwAAAAAAAAAAALiT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DE2nu/1yMAAAAAAAAAAAC4z5qZj3oEAAAAAAAAAAAA9/FCFAAAAAAA&#10;AAAAgMTjnFNvAAAAAAAAAAAA4EIu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BYe+/fegQAAAAAAAAA&#10;AAD3WTPzUo8AAAAAAAAAAADgPmtmfuoRAAAAAAAAAAAA3Odxzqk3AAAAAAAAAAAAcKFnPQAAAAAA&#10;AAAAAIA7Cd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tu1gyIGYiCAYXtieqpNAAAH0UlEQVSdUDsq5RGcBZPC8CMSAgMw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CJtff+1hEAAAAAAAAA&#10;AADcZ83MW0cAAAAAAAAAAABwnzUzvzoCAAAAAAAAAACA+zznnLoBAAAAAAAAAACAC33qAAAAAAAA&#10;AAAAAO5k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" stroked="f" strokeweight=".5pt">
                      <v:fill r:id="rId14" o:title="" recolor="t" rotate="t" type="tile"/>
                      <v:textbox inset="0,0,0,0">
                        <w:txbxContent>
                          <w:p w14:paraId="243C51AA" w14:textId="77777777" w:rsidR="00A95E4F" w:rsidRDefault="00A95E4F" w:rsidP="00E63EC5">
                            <w:pPr>
                              <w:pStyle w:val="22TAHiddenWrittenResponse"/>
                            </w:pPr>
                            <w:permStart w:id="1966239590" w:edGrp="everyone"/>
                            <w:r>
                              <w:t xml:space="preserve">My workplace uses </w:t>
                            </w:r>
                            <w:r w:rsidRPr="00A95E4F">
                              <w:t>Recognition and Awards</w:t>
                            </w:r>
                            <w:r>
                              <w:t xml:space="preserve"> they</w:t>
                            </w:r>
                            <w:r w:rsidRPr="00A95E4F">
                              <w:t xml:space="preserve"> reward employees who embody the company's values and </w:t>
                            </w:r>
                            <w:proofErr w:type="gramStart"/>
                            <w:r w:rsidRPr="00A95E4F">
                              <w:t>standards</w:t>
                            </w:r>
                            <w:proofErr w:type="gramEnd"/>
                          </w:p>
                          <w:p w14:paraId="6D1B9385" w14:textId="77777777" w:rsidR="00A95E4F" w:rsidRDefault="00A95E4F" w:rsidP="00E63EC5">
                            <w:pPr>
                              <w:pStyle w:val="22TAHiddenWrittenResponse"/>
                            </w:pPr>
                          </w:p>
                          <w:p w14:paraId="50C5E9E9" w14:textId="77777777" w:rsidR="003B1830" w:rsidRDefault="00A95E4F" w:rsidP="00E63EC5">
                            <w:pPr>
                              <w:pStyle w:val="22TAHiddenWrittenResponse"/>
                              <w:rPr>
                                <w:shd w:val="clear" w:color="auto" w:fill="F7F7F8"/>
                              </w:rPr>
                            </w:pPr>
                            <w:r w:rsidRPr="00A95E4F">
                              <w:rPr>
                                <w:shd w:val="clear" w:color="auto" w:fill="F7F7F8"/>
                              </w:rPr>
                              <w:t xml:space="preserve">My workplace </w:t>
                            </w:r>
                            <w:r>
                              <w:rPr>
                                <w:shd w:val="clear" w:color="auto" w:fill="F7F7F8"/>
                              </w:rPr>
                              <w:t xml:space="preserve">During the onboarding process, our company provides training that reinforces the company values and </w:t>
                            </w:r>
                            <w:proofErr w:type="spellStart"/>
                            <w:r>
                              <w:rPr>
                                <w:shd w:val="clear" w:color="auto" w:fill="F7F7F8"/>
                              </w:rPr>
                              <w:t>behavioral</w:t>
                            </w:r>
                            <w:proofErr w:type="spellEnd"/>
                            <w:r>
                              <w:rPr>
                                <w:shd w:val="clear" w:color="auto" w:fill="F7F7F8"/>
                              </w:rPr>
                              <w:t xml:space="preserve"> standards.</w:t>
                            </w:r>
                          </w:p>
                          <w:p w14:paraId="662C0383" w14:textId="77777777" w:rsidR="003B1830" w:rsidRDefault="003B1830" w:rsidP="00E63EC5">
                            <w:pPr>
                              <w:pStyle w:val="22TAHiddenWrittenResponse"/>
                              <w:rPr>
                                <w:shd w:val="clear" w:color="auto" w:fill="F7F7F8"/>
                              </w:rPr>
                            </w:pPr>
                          </w:p>
                          <w:p w14:paraId="6E7A1D96" w14:textId="09599413" w:rsidR="004D38C1" w:rsidRPr="003B1830" w:rsidRDefault="003B1830" w:rsidP="00E63EC5">
                            <w:pPr>
                              <w:pStyle w:val="22TAHiddenWrittenResponse"/>
                              <w:rPr>
                                <w:shd w:val="clear" w:color="auto" w:fill="F7F7F8"/>
                              </w:rPr>
                            </w:pPr>
                            <w:r>
                              <w:rPr>
                                <w:shd w:val="clear" w:color="auto" w:fill="F7F7F8"/>
                              </w:rPr>
                              <w:t xml:space="preserve">Our company display </w:t>
                            </w:r>
                            <w:r w:rsidRPr="003B1830">
                              <w:rPr>
                                <w:shd w:val="clear" w:color="auto" w:fill="F7F7F8"/>
                              </w:rPr>
                              <w:t>values and behavioural standards</w:t>
                            </w:r>
                            <w:r>
                              <w:rPr>
                                <w:shd w:val="clear" w:color="auto" w:fill="F7F7F8"/>
                              </w:rPr>
                              <w:t xml:space="preserve"> on crib room walls and site offices also on their </w:t>
                            </w:r>
                            <w:proofErr w:type="gramStart"/>
                            <w:r>
                              <w:rPr>
                                <w:shd w:val="clear" w:color="auto" w:fill="F7F7F8"/>
                              </w:rPr>
                              <w:t>website.</w:t>
                            </w:r>
                            <w:r w:rsidR="00A95E4F" w:rsidRPr="003B1830">
                              <w:rPr>
                                <w:shd w:val="clear" w:color="auto" w:fill="F7F7F8"/>
                              </w:rPr>
                              <w:t>.</w:t>
                            </w:r>
                            <w:permEnd w:id="1966239590"/>
                            <w:proofErr w:type="gramEnd"/>
                          </w:p>
                        </w:txbxContent>
                      </v:textbox>
                      <w10:anchorlock/>
                    </v:shape>
                  </w:pict>
                </mc:Fallback>
              </mc:AlternateContent>
            </w:r>
          </w:p>
        </w:tc>
        <w:permStart w:id="1478512547" w:edGrp="everyone"/>
        <w:tc>
          <w:tcPr>
            <w:tcW w:w="624" w:type="dxa"/>
            <w:tcBorders>
              <w:top w:val="nil"/>
              <w:left w:val="nil"/>
              <w:bottom w:val="nil"/>
              <w:right w:val="nil"/>
            </w:tcBorders>
          </w:tcPr>
          <w:p w14:paraId="702E874C" w14:textId="77777777" w:rsidR="004D38C1" w:rsidRPr="00533511" w:rsidRDefault="00551242" w:rsidP="00B93272">
            <w:pPr>
              <w:rPr>
                <w:rFonts w:ascii="Arial" w:hAnsi="Arial" w:cs="Arial"/>
                <w:sz w:val="44"/>
                <w:szCs w:val="44"/>
              </w:rPr>
            </w:pPr>
            <w:sdt>
              <w:sdtPr>
                <w:rPr>
                  <w:rFonts w:ascii="Arial" w:hAnsi="Arial" w:cs="Arial"/>
                  <w:sz w:val="44"/>
                  <w:szCs w:val="44"/>
                </w:rPr>
                <w:id w:val="1648932535"/>
                <w14:checkbox>
                  <w14:checked w14:val="0"/>
                  <w14:checkedState w14:val="00FE" w14:font="Wingdings"/>
                  <w14:uncheckedState w14:val="00A8" w14:font="Wingdings"/>
                </w14:checkbox>
              </w:sdtPr>
              <w:sdtEndPr/>
              <w:sdtContent>
                <w:r w:rsidR="004D38C1">
                  <w:rPr>
                    <w:rFonts w:ascii="Arial" w:hAnsi="Arial" w:cs="Arial"/>
                    <w:sz w:val="44"/>
                    <w:szCs w:val="44"/>
                  </w:rPr>
                  <w:sym w:font="Wingdings" w:char="F0A8"/>
                </w:r>
              </w:sdtContent>
            </w:sdt>
            <w:permEnd w:id="1478512547"/>
          </w:p>
        </w:tc>
      </w:tr>
    </w:tbl>
    <w:p w14:paraId="3441291C" w14:textId="77777777" w:rsidR="004D38C1" w:rsidRDefault="004D38C1" w:rsidP="004D38C1">
      <w:pPr>
        <w:rPr>
          <w:rFonts w:ascii="Arial" w:hAnsi="Arial" w:cs="Arial"/>
          <w:sz w:val="22"/>
          <w:szCs w:val="22"/>
        </w:rPr>
      </w:pPr>
    </w:p>
    <w:p w14:paraId="2FC81AED" w14:textId="0B05E4B9" w:rsidR="00E97480" w:rsidRPr="00A311BC" w:rsidRDefault="00E97480" w:rsidP="00E97480">
      <w:pPr>
        <w:jc w:val="left"/>
        <w:rPr>
          <w:rFonts w:ascii="Arial" w:hAnsi="Arial"/>
          <w:bCs/>
          <w:sz w:val="20"/>
        </w:rPr>
      </w:pPr>
    </w:p>
    <w:p w14:paraId="2ABDC42D" w14:textId="77777777" w:rsidR="00E97480" w:rsidRPr="00830749" w:rsidRDefault="00E97480" w:rsidP="00E97480">
      <w:pPr>
        <w:pStyle w:val="20TAQuestionNumber"/>
        <w:ind w:left="709" w:hanging="709"/>
      </w:pPr>
      <w:bookmarkStart w:id="18" w:name="_Ref87527530"/>
      <w:bookmarkStart w:id="19" w:name="_Hlk146914680"/>
      <w:r>
        <w:lastRenderedPageBreak/>
        <w:t xml:space="preserve">Discuss how </w:t>
      </w:r>
      <w:r w:rsidRPr="006477F7">
        <w:t>leaders</w:t>
      </w:r>
      <w:r>
        <w:t xml:space="preserve"> can</w:t>
      </w:r>
      <w:r w:rsidRPr="006477F7">
        <w:t xml:space="preserve"> ensure their performance behaviour meets the requirements of the organisation</w:t>
      </w:r>
      <w:r>
        <w:t>.</w:t>
      </w:r>
      <w:bookmarkEnd w:id="18"/>
    </w:p>
    <w:bookmarkEnd w:id="19"/>
    <w:p w14:paraId="4D1BB02A" w14:textId="77777777" w:rsidR="00E97480" w:rsidRPr="00830749" w:rsidRDefault="00E97480" w:rsidP="00E9748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97480" w:rsidRPr="00830749" w14:paraId="3232ADE2" w14:textId="77777777" w:rsidTr="003F6AEB">
        <w:tc>
          <w:tcPr>
            <w:tcW w:w="1027" w:type="dxa"/>
            <w:tcBorders>
              <w:top w:val="nil"/>
              <w:left w:val="nil"/>
              <w:bottom w:val="nil"/>
              <w:right w:val="nil"/>
            </w:tcBorders>
          </w:tcPr>
          <w:p w14:paraId="3A420F7A" w14:textId="77777777" w:rsidR="00E97480" w:rsidRPr="001C4084" w:rsidRDefault="00E97480" w:rsidP="003F6AEB">
            <w:pPr>
              <w:pStyle w:val="AnswerHeading"/>
            </w:pPr>
            <w:r w:rsidRPr="001C4084">
              <w:t>Answer</w:t>
            </w:r>
          </w:p>
        </w:tc>
        <w:tc>
          <w:tcPr>
            <w:tcW w:w="7478" w:type="dxa"/>
            <w:tcBorders>
              <w:top w:val="nil"/>
              <w:left w:val="nil"/>
              <w:bottom w:val="nil"/>
              <w:right w:val="nil"/>
            </w:tcBorders>
          </w:tcPr>
          <w:p w14:paraId="13589B75" w14:textId="77777777" w:rsidR="00E97480" w:rsidRPr="001C4084" w:rsidRDefault="00E97480" w:rsidP="003F6AEB">
            <w:pPr>
              <w:rPr>
                <w:rFonts w:ascii="Arial" w:hAnsi="Arial" w:cs="Arial"/>
                <w:sz w:val="22"/>
                <w:szCs w:val="22"/>
              </w:rPr>
            </w:pPr>
            <w:r>
              <w:rPr>
                <w:noProof/>
                <w:lang w:eastAsia="en-AU"/>
              </w:rPr>
              <mc:AlternateContent>
                <mc:Choice Requires="wps">
                  <w:drawing>
                    <wp:inline distT="0" distB="0" distL="0" distR="0" wp14:anchorId="15C6F63A" wp14:editId="29C54EC2">
                      <wp:extent cx="4614530" cy="2466975"/>
                      <wp:effectExtent l="0" t="0" r="0" b="9525"/>
                      <wp:docPr id="3" name="Text Box 3"/>
                      <wp:cNvGraphicFramePr/>
                      <a:graphic xmlns:a="http://schemas.openxmlformats.org/drawingml/2006/main">
                        <a:graphicData uri="http://schemas.microsoft.com/office/word/2010/wordprocessingShape">
                          <wps:wsp>
                            <wps:cNvSpPr txBox="1"/>
                            <wps:spPr>
                              <a:xfrm>
                                <a:off x="0" y="0"/>
                                <a:ext cx="4614530" cy="2466975"/>
                              </a:xfrm>
                              <a:prstGeom prst="rect">
                                <a:avLst/>
                              </a:prstGeom>
                              <a:blipFill dpi="0" rotWithShape="1">
                                <a:blip r:embed="rId13"/>
                                <a:srcRect/>
                                <a:tile tx="0" ty="0" sx="100000" sy="100000" flip="none" algn="tl"/>
                              </a:blipFill>
                              <a:ln w="6350">
                                <a:noFill/>
                              </a:ln>
                              <a:effectLst/>
                            </wps:spPr>
                            <wps:txbx>
                              <w:txbxContent>
                                <w:p w14:paraId="629D0538" w14:textId="06CCCF85" w:rsidR="00E97480" w:rsidRPr="005362A7" w:rsidRDefault="00E63EC5" w:rsidP="00E63EC5">
                                  <w:pPr>
                                    <w:pStyle w:val="22TAHiddenWrittenResponse"/>
                                  </w:pPr>
                                  <w:permStart w:id="358222014" w:edGrp="everyone"/>
                                  <w:r w:rsidRPr="00E63EC5">
                                    <w:t xml:space="preserve">Leaders can ensure their performance </w:t>
                                  </w:r>
                                  <w:proofErr w:type="spellStart"/>
                                  <w:r w:rsidRPr="00E63EC5">
                                    <w:t>behavior</w:t>
                                  </w:r>
                                  <w:proofErr w:type="spellEnd"/>
                                  <w:r w:rsidRPr="00E63EC5">
                                    <w:t xml:space="preserve"> meets the requirements of the organization by building trust-based relationships, conducting self-assessments, objectively evaluating their performance against organizational standards, and demonstrating transparency, honesty, openness, reliability, and consistency in their actions</w:t>
                                  </w:r>
                                  <w:r>
                                    <w:rPr>
                                      <w:rFonts w:ascii="system-ui" w:hAnsi="system-ui"/>
                                      <w:color w:val="374151"/>
                                      <w:shd w:val="clear" w:color="auto" w:fill="F7F7F8"/>
                                    </w:rPr>
                                    <w:t>.</w:t>
                                  </w:r>
                                  <w:permEnd w:id="3582220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5C6F63A" id="Text Box 3" o:spid="_x0000_s1032" type="#_x0000_t202" style="width:363.35pt;height:194.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CJtff+XY8AAAAAAAAAAADgPmtm3usRAAAAAAAAAAAA3GfNzN96BAAAAAAA&#10;AAAAAPd5zjn1BgAAAAAAAAAAAC70qgcAAAAAAAAAAABwJw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GPAAAAAAAAAAAA4D5rZj7rEQAA&#10;AAAAAAAAANzHhSgAAAAAAAAAAACJNTO/6hEAAAAAAAAAAADc5znn1BsAAAAAAAAAAAC4kAtR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mvv/aceAQAAAAAAAAAAwH3WzLzVIwAAAAAAAAAAALjPmpmvegQAAAAAAAAAAAD3ec45&#10;9QYAAAAAAAAAAAAu9K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6oRwAAAAAAAAAAAHCfNTM/6xEAAAAAAAAAAADc&#10;Z83Mv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Pxn746JKgCiIAi+T10O&#10;ZkAPJiDmdECKFWwdMia4bgUrYKoW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Ky990s9AgAAAAAAAAAAgPusmfmuRwAAAAAAAAAAAHAfF6IA&#10;AAAAAAAAAAAk1sx81SMAAAAAAAAAAAC4z+OcU28AAAAAAAAAAADgQi5EAQ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Ky992c9&#10;AgAAAAAAAAAAgPusmXmtRwAAAAAAAAAAAHCfNTN/9QgAAAAAAAAAAADu8zjn1BsAAAAAAAAAAAC4&#10;0FM9AAAAAAAAAAAAgDsJ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DotOUTAAAgAElEQVQ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isvfdbPQIAAAAAAAAAAID7rJn5qEcAAAAAAAAAAABw&#10;HxeiAAAAAAAAAAAAJNbMvNcjAAAAAAAAAAAAuM/jnFNvAAAAAAAAAAAA4EIuRAE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is&#10;vfdPPQIAAAAAAAAAAID7rJl5rkcAAAAAAAAAAABwnzUzv/UIAAAAAAAAAAAA7vM459QbAAAAAAAA&#10;AAAAuNBTPQAAAAAAAAAAAIA7Cd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D4Z++OiSoAoiAIvk+dBXwQ4QQC&#10;fBCRcCaQhBRsHDImuG4FK2CqNi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u/1CAAAAAAAAAAAAO6zZuatHgEAAAAAAAAAAMB91sz81SMAAAAAAAAAAAC4z+OcU28AAAAAAAAA&#10;AADgQk/1AAAAAAAAAAAAAO4k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P9QgAAAAAAAAAAADus2bmpx4BAAAAAAAAAADAfVyIAgAAAAAA&#10;AAAAkFgz812PAAAAAAAAAAAA4D6Pc069AQAAAAAAAAAAgAu5EAU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Cx9t5f9QgAAAAA&#10;AAAAAADus2bmpR4BAAAAAAAAAADAfdbM/NYjAAAAAAAAAAAAuM/jnFNvAAAAAAAAAAAA4EJP9QAA&#10;AAAAAAAAAADuJG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r/UIAAAAAAAAAAAA7rNm5rMeAQAAAAAAAAAAwH1ciAIAAAAAAAAAAJBYM/NR&#10;jwAAAAAAAAAAAOA+j3NOvQEAAAAAAAAAAIALuRAF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Djn707JooFiKIo+HZrcqLvAynkSCFhTBD9ACmowcYg&#10;4wTTreAKOFUX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sRAAAAAAAAAAAA3GfNzEs9AgAAAAAAAAAAgPusmfmu&#10;RwAAAAAAAAAAAHCfxzmn3gAAAAAAAAAAAMCFnvUAAAAAAAAAAAAA7iR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MZJauAAACAASURBV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LH23u/1&#10;CAAAAAAAAAAAAO6zZuatHgEAAAAAAAAAAMB91sz81iMAAAAAAAAAAAC4z+OcU28AAAAAAAAAAADg&#10;Qs96AAAAAAAAAAAAAHcS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BYe+9/9QgAAAAAAAAAAADus2bmqx4BAAAAAAAAAADAfVyIAgAAAAAAAAAA&#10;kFgz81mPAAAAAAAAAAAA4D6Pc069AQAAAAAAAAAAgAu5EAU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Cx9t4f9QgAAAAAAAAA&#10;AADus2bmtR4BAAAAAAAAAADAfdbM/NQjAAAAAAAAAAAAuM/jnFNvAAAAAAAAAAAA4ELPegAAAAAA&#10;AAAAAAB3Er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f+zdMVEFQBQEwfepi7CAFEwQgwlyonOABHCGk0PG&#10;BNetYAVM1QI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GLtvV/rEQAAAAAAAAAA&#10;ANxnzcxnPQIAAAAAAAAAAID7uBAFAAAAAAAAAAAgsWbmvR4BAAAAAAAAAADAfR7nnHoDAAAAAAAA&#10;AAAAF3IhC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X/rEQAAAAAAAAAAANxnzcxzPQIAAAAAAAAAAID7rJn5qUcAAAAA&#10;AAAAAABwn8c5p94AAAAAAAAAAADAhZ7qAQAAAAAAAAAAANxJ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0/6hEAAAAAAAAAAADcZ83MWz0C&#10;AAAAAAAAAACA+6yZ+at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oRAAAAAAAAAAAA3GfNzHc9AgAAAAAAAAAAgPu4EAUAAAAAAAAAACCxZuarHgEAAAAAAAAAAMB9&#10;HuecegMAAAAAAAAAAAAXciEKAAAAAAAAAABAW6zarwAAIABJREFU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1t77vR4BAAAAAAAA&#10;AADAfdbMfNQjAAAAAAAAAAAAuI8LUQAAAAAAAAAAABJrZn7WIwAAAAAAAAAAALjPc86pNwAAAAAA&#10;AAAAAHAhF6I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1t77qx4BAAAAAAAAAADAfdbMvNUjAAAAAAAAAAAAuM+amc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lWPAAAAAAAAAAAA4D5rZn7U&#10;IwAAAAAAAAAAALjPmpl/9QgAAAAAAAAAAADu85xz6g0AAAAAAAAAAABc6FUPAAAAAAAAAAAA4E4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Jr&#10;7/2tHgEAAAAAAAAAAMB91sz8qUcAAAAAAAAAAABwHxeiAAAAAAAAAAAAJNbM/K5HAAAAAAAAAAAA&#10;cJ/nnFNvAAAAAAAAAAAA4EIuRAEAAAAAAAD+s3cHVZUFQRQE6/3TmBkVrHHBGhWtgz0mxgxOGhm5&#10;6AgFV0CeKg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vesRAAAAAAAAAAAA3GfNzL96BAAAAAAAAAAAAPdZM/O/HgEAAAAAAAAAAMB9&#10;nnNOvQEAAAAAAAAAAIALve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I7K9qtAAAgAElEQVT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d/rEQAAAAAAAAAAANxn&#10;zcxXPQIAAAAAAAAAAID7eCEKAAAAAAAAAABA4jnn1BsAAAAAAAAAAAC4kAt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Nbe+6ceAQAAAAAAAAAAwH3WzLzVIwAAAAAAAAAAALjPmpnvegQAAAAAAAAAAAD3&#10;ec459QYAAAAAAAAAAAAu9KoHAAAAAAAAAAAAcCc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6sRwAAAAAAAAAAAHCfNTMf9QgAAAAAAAAA&#10;AADus2bmt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Pyxd8dEEQBBFAXnrhYVxPjADzECNiEmwQImELfIeMF2K/gC&#10;Xs1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X+sRAAAAAAAAAAAA3GfNzHc9AgAAAAAAAAAA&#10;gPt4IQoAAAAAAAAAAEBizcxnPQIAAAAAAAAAAID7PM459QYAAAAAAAAAAAAu5IUo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qpHAAAAAAAAAAAAcJ81M2/1CAAAAAAAAAAAAO6zZuavHgEAAAAAAAAAAMB9HuecegMAAAAA&#10;AAAAAAAXetYDAAAAAAAAAAAAuJO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MTae7/XIwAAAAAAAAAAALjPmpmPegQAAAAAAAAAAAD38UIUAAAA&#10;AAAAAACAxOOcU28AAAAAAAAAAADgQi6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Fh77996BAAAAAAA&#10;AAAAAPdZM/NSjwAAAAAAAAAAAOA+a2Z+6hEAAAAAAAAAAADc53HOqTcAAAAAAAAAAABwoWc9AAAA&#10;AAAAAAAAgDsJ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D+27WDIgZiIIBhe2J6qk0AAAfRSURBVJ1QOyrlEZwFk8LwIxICAz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Im19/7WEQAAAAAA&#10;AAAAANxnzcxbRwAAAAAAAAAAAHCfNTO/OgIAAAAAAAAAAID7POecugEAAAAAAAAAAIALfeoAAAAA&#10;AAAAAAAA7mR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" stroked="f" strokeweight=".5pt">
                      <v:fill r:id="rId14" o:title="" recolor="t" rotate="t" type="tile"/>
                      <v:textbox inset="0,0,0,0">
                        <w:txbxContent>
                          <w:p w14:paraId="629D0538" w14:textId="06CCCF85" w:rsidR="00E97480" w:rsidRPr="005362A7" w:rsidRDefault="00E63EC5" w:rsidP="00E63EC5">
                            <w:pPr>
                              <w:pStyle w:val="22TAHiddenWrittenResponse"/>
                            </w:pPr>
                            <w:permStart w:id="358222014" w:edGrp="everyone"/>
                            <w:r w:rsidRPr="00E63EC5">
                              <w:t xml:space="preserve">Leaders can ensure their performance </w:t>
                            </w:r>
                            <w:proofErr w:type="spellStart"/>
                            <w:r w:rsidRPr="00E63EC5">
                              <w:t>behavior</w:t>
                            </w:r>
                            <w:proofErr w:type="spellEnd"/>
                            <w:r w:rsidRPr="00E63EC5">
                              <w:t xml:space="preserve"> meets the requirements of the organization by building trust-based relationships, conducting self-assessments, objectively evaluating their performance against organizational standards, and demonstrating transparency, honesty, openness, reliability, and consistency in their actions</w:t>
                            </w:r>
                            <w:r>
                              <w:rPr>
                                <w:rFonts w:ascii="system-ui" w:hAnsi="system-ui"/>
                                <w:color w:val="374151"/>
                                <w:shd w:val="clear" w:color="auto" w:fill="F7F7F8"/>
                              </w:rPr>
                              <w:t>.</w:t>
                            </w:r>
                            <w:permEnd w:id="358222014"/>
                          </w:p>
                        </w:txbxContent>
                      </v:textbox>
                      <w10:anchorlock/>
                    </v:shape>
                  </w:pict>
                </mc:Fallback>
              </mc:AlternateContent>
            </w:r>
          </w:p>
        </w:tc>
        <w:permStart w:id="789658368" w:edGrp="everyone"/>
        <w:tc>
          <w:tcPr>
            <w:tcW w:w="624" w:type="dxa"/>
            <w:tcBorders>
              <w:top w:val="nil"/>
              <w:left w:val="nil"/>
              <w:bottom w:val="nil"/>
              <w:right w:val="nil"/>
            </w:tcBorders>
          </w:tcPr>
          <w:p w14:paraId="49508CB4" w14:textId="77777777" w:rsidR="00E97480" w:rsidRPr="00533511" w:rsidRDefault="00551242" w:rsidP="003F6AEB">
            <w:pPr>
              <w:rPr>
                <w:rFonts w:ascii="Arial" w:hAnsi="Arial" w:cs="Arial"/>
                <w:sz w:val="44"/>
                <w:szCs w:val="44"/>
              </w:rPr>
            </w:pPr>
            <w:sdt>
              <w:sdtPr>
                <w:rPr>
                  <w:rFonts w:ascii="Arial" w:hAnsi="Arial" w:cs="Arial"/>
                  <w:sz w:val="44"/>
                  <w:szCs w:val="44"/>
                </w:rPr>
                <w:id w:val="-457951278"/>
                <w14:checkbox>
                  <w14:checked w14:val="0"/>
                  <w14:checkedState w14:val="00FE" w14:font="Wingdings"/>
                  <w14:uncheckedState w14:val="00A8" w14:font="Wingdings"/>
                </w14:checkbox>
              </w:sdtPr>
              <w:sdtEndPr/>
              <w:sdtContent>
                <w:r w:rsidR="00E97480">
                  <w:rPr>
                    <w:rFonts w:ascii="Arial" w:hAnsi="Arial" w:cs="Arial"/>
                    <w:sz w:val="44"/>
                    <w:szCs w:val="44"/>
                  </w:rPr>
                  <w:sym w:font="Wingdings" w:char="F0A8"/>
                </w:r>
              </w:sdtContent>
            </w:sdt>
            <w:permEnd w:id="789658368"/>
          </w:p>
        </w:tc>
      </w:tr>
    </w:tbl>
    <w:p w14:paraId="5D457E6F" w14:textId="12A855BC" w:rsidR="00E97480" w:rsidRDefault="00E97480" w:rsidP="00E97480">
      <w:pPr>
        <w:rPr>
          <w:rFonts w:ascii="Arial" w:hAnsi="Arial" w:cs="Arial"/>
          <w:sz w:val="22"/>
          <w:szCs w:val="22"/>
        </w:rPr>
      </w:pPr>
    </w:p>
    <w:p w14:paraId="5EEDCFFB" w14:textId="4A9AE2AD" w:rsidR="00B62EE4" w:rsidRDefault="00B62EE4" w:rsidP="00E97480">
      <w:pPr>
        <w:rPr>
          <w:rFonts w:ascii="Arial" w:hAnsi="Arial" w:cs="Arial"/>
          <w:sz w:val="22"/>
          <w:szCs w:val="22"/>
        </w:rPr>
      </w:pPr>
    </w:p>
    <w:p w14:paraId="0BA318F1" w14:textId="5E69F980" w:rsidR="00956C6F" w:rsidRPr="00956C6F" w:rsidRDefault="00956C6F" w:rsidP="0074331A">
      <w:pPr>
        <w:pStyle w:val="20TAQuestionNumber"/>
        <w:ind w:left="709" w:hanging="709"/>
        <w:rPr>
          <w:rFonts w:cs="Arial"/>
          <w:sz w:val="22"/>
          <w:szCs w:val="22"/>
        </w:rPr>
      </w:pPr>
      <w:bookmarkStart w:id="20" w:name="_Ref87534580"/>
      <w:r>
        <w:t>I</w:t>
      </w:r>
      <w:r w:rsidRPr="00205677">
        <w:t xml:space="preserve">t </w:t>
      </w:r>
      <w:r>
        <w:t xml:space="preserve">is </w:t>
      </w:r>
      <w:r w:rsidRPr="00205677">
        <w:t xml:space="preserve">important that the personal values of employees </w:t>
      </w:r>
      <w:r>
        <w:t>match</w:t>
      </w:r>
      <w:r w:rsidRPr="00205677">
        <w:t xml:space="preserve"> with those of the organisation</w:t>
      </w:r>
      <w:r>
        <w:t>. What are the consequences if this is not so</w:t>
      </w:r>
      <w:r w:rsidRPr="00205677">
        <w:t>?</w:t>
      </w:r>
      <w:bookmarkEnd w:id="20"/>
    </w:p>
    <w:p w14:paraId="2C57874F" w14:textId="77777777" w:rsidR="00956C6F" w:rsidRPr="00956C6F" w:rsidRDefault="00956C6F" w:rsidP="00956C6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56C6F" w:rsidRPr="00830749" w14:paraId="16DA46C9" w14:textId="77777777" w:rsidTr="001B6021">
        <w:tc>
          <w:tcPr>
            <w:tcW w:w="1027" w:type="dxa"/>
            <w:tcBorders>
              <w:top w:val="nil"/>
              <w:left w:val="nil"/>
              <w:bottom w:val="nil"/>
              <w:right w:val="nil"/>
            </w:tcBorders>
          </w:tcPr>
          <w:p w14:paraId="0B007F70" w14:textId="77777777" w:rsidR="00956C6F" w:rsidRPr="001C4084" w:rsidRDefault="00956C6F" w:rsidP="001B6021">
            <w:pPr>
              <w:pStyle w:val="AnswerHeading"/>
            </w:pPr>
            <w:r w:rsidRPr="001C4084">
              <w:t>Answer</w:t>
            </w:r>
          </w:p>
        </w:tc>
        <w:tc>
          <w:tcPr>
            <w:tcW w:w="7478" w:type="dxa"/>
            <w:tcBorders>
              <w:top w:val="nil"/>
              <w:left w:val="nil"/>
              <w:bottom w:val="nil"/>
              <w:right w:val="nil"/>
            </w:tcBorders>
          </w:tcPr>
          <w:p w14:paraId="2D25B3C5" w14:textId="77777777" w:rsidR="00956C6F" w:rsidRPr="001C4084" w:rsidRDefault="00956C6F" w:rsidP="001B6021">
            <w:pPr>
              <w:rPr>
                <w:rFonts w:ascii="Arial" w:hAnsi="Arial" w:cs="Arial"/>
                <w:sz w:val="22"/>
                <w:szCs w:val="22"/>
              </w:rPr>
            </w:pPr>
            <w:r>
              <w:rPr>
                <w:noProof/>
                <w:lang w:eastAsia="en-AU"/>
              </w:rPr>
              <mc:AlternateContent>
                <mc:Choice Requires="wps">
                  <w:drawing>
                    <wp:inline distT="0" distB="0" distL="0" distR="0" wp14:anchorId="68790628" wp14:editId="4EB13083">
                      <wp:extent cx="4614530" cy="1876425"/>
                      <wp:effectExtent l="0" t="0" r="0" b="0"/>
                      <wp:docPr id="1" name="Text Box 1"/>
                      <wp:cNvGraphicFramePr/>
                      <a:graphic xmlns:a="http://schemas.openxmlformats.org/drawingml/2006/main">
                        <a:graphicData uri="http://schemas.microsoft.com/office/word/2010/wordprocessingShape">
                          <wps:wsp>
                            <wps:cNvSpPr txBox="1"/>
                            <wps:spPr>
                              <a:xfrm>
                                <a:off x="0" y="0"/>
                                <a:ext cx="4614530" cy="1876425"/>
                              </a:xfrm>
                              <a:prstGeom prst="rect">
                                <a:avLst/>
                              </a:prstGeom>
                              <a:blipFill dpi="0" rotWithShape="1">
                                <a:blip r:embed="rId13"/>
                                <a:srcRect/>
                                <a:tile tx="0" ty="0" sx="100000" sy="100000" flip="none" algn="tl"/>
                              </a:blipFill>
                              <a:ln w="6350">
                                <a:noFill/>
                              </a:ln>
                              <a:effectLst/>
                            </wps:spPr>
                            <wps:txbx>
                              <w:txbxContent>
                                <w:p w14:paraId="6FE263C6" w14:textId="77777777" w:rsidR="00E63EC5" w:rsidRDefault="00E63EC5" w:rsidP="00E63EC5">
                                  <w:pPr>
                                    <w:pStyle w:val="22TAHiddenWrittenResponse"/>
                                  </w:pPr>
                                  <w:permStart w:id="2042962214" w:edGrp="everyone"/>
                                </w:p>
                                <w:p w14:paraId="3C65E137" w14:textId="5B1A9438" w:rsidR="00956C6F" w:rsidRPr="005362A7" w:rsidRDefault="00E63EC5" w:rsidP="00E63EC5">
                                  <w:pPr>
                                    <w:pStyle w:val="22TAHiddenWrittenResponse"/>
                                  </w:pPr>
                                  <w:r>
                                    <w:t>Matching organizational values with employee values is crucial for effective performance management and planning. When alignment exists, it fosters better cooperation and support. However, when there's a mismatch, it can lead to challenges in securing honest support and may even result in disruptive conflicts.</w:t>
                                  </w:r>
                                  <w:permEnd w:id="20429622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8790628" id="Text Box 1" o:spid="_x0000_s1033" type="#_x0000_t202" style="width:363.35pt;height:147.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CJtff+XY8AAAAAAAAAAADgPmtm3usRAAAAAAAAAAAA3GfNzN96BAAAAAAA&#10;AAAAAPd5zjn1BgAAAAAAAAAAAC70qgcAAAAAAAAAAABwJw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GPAAAAAAAAAAAA4D5rZj7rEQAA&#10;AAAAAAAAANzHhSgAAAAAAAAAAACJNTO/6hEAAAAAAAAAAADc5znn1BsAAAAAAAAAAAC4kAtR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mvv/aceAQAAAAAAAAAAwH3WzLzVIwAAAAAAAAAAALjPmpmvegQAAAAAAAAAAAD3ec45&#10;9QYAAAAAAAAAAAAu9K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6oRwAAAAAAAAAAAHCfNTM/6xEAAAAAAAAAAADc&#10;Z83Mv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Pxn746JKgCiIAi+T10O&#10;ZkAPJiDmdECKFWwdMia4bgUrYKoW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Ky990s9AgAAAAAAAAAAgPusmfmuRwAAAAAAAAAAAHAfF6IA&#10;AAAAAAAAAAAk1sx81SMAAAAAAAAAAAC4z+OcU28AAAAAAAAAAADgQi5EAQ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Ky992c9&#10;AgAAAAAAAAAAgPusmXmtRwAAAAAAAAAAAHCfNTN/9QgAAAAAAAAAAADu8zjn1BsAAAAAAAAAAAC4&#10;0FM9AAAAAAAAAAAAgDsJ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DotOUTAAAgAElEQVQ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isvfdbPQIAAAAAAAAAAID7rJn5qEcAAAAAAAAAAABw&#10;HxeiAAAAAAAAAAAAJNbMvNcjAAAAAAAAAAAAuM/jnFNvAAAAAAAAAAAA4EIuRAE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is&#10;vfdPPQIAAAAAAAAAAID7rJl5rkcAAAAAAAAAAABwnzUzv/UIAAAAAAAAAAAA7vM459QbAAAAAAAA&#10;AAAAuNBTPQAAAAAAAAAAAIA7Cd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D4Z++OiSoAoiAIvk+dBXwQ4QQC&#10;fBCRcCaQhBRsHDImuG4FK2CqNi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u/1CAAAAAAAAAAAAO6zZuatHgEAAAAAAAAAAMB91sz81SMAAAAAAAAAAAC4z+OcU28AAAAAAAAA&#10;AADgQk/1AAAAAAAAAAAAAO4k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P9QgAAAAAAAAAAADus2bmpx4BAAAAAAAAAADAfVyIAgAAAAAA&#10;AAAAkFgz812PAAAAAAAAAAAA4D6Pc069AQAAAAAAAAAAgAu5EAU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Cx9t5f9QgAAAAA&#10;AAAAAADus2bmpR4BAAAAAAAAAADAfdbM/NYjAAAAAAAAAAAAuM/jnFNvAAAAAAAAAAAA4EJP9QAA&#10;AAAAAAAAAADuJG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r/UIAAAAAAAAAAAA7rNm5rMeAQAAAAAAAAAAwH1ciAIAAAAAAAAAAJBYM/NR&#10;jwAAAAAAAAAAAOA+j3NOvQEAAAAAAAAAAIALuRAF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Djn707JooFiKIo+HZrcqLvAynkSCFhTBD9ACmowcYg&#10;4wTTreAKOFUX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sRAAAAAAAAAAAA3GfNzEs9AgAAAAAAAAAAgPusmfmu&#10;RwAAAAAAAAAAAHCfxzmn3gAAAAAAAAAAAMCFnvUAAAAAAAAAAAAA7iR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MZJauAAACAASURBV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LH23u/1&#10;CAAAAAAAAAAAAO6zZuatHgEAAAAAAAAAAMB91sz81iMAAAAAAAAAAAC4z+OcU28AAAAAAAAAAADg&#10;Qs96AAAAAAAAAAAAAHcS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BYe+9/9QgAAAAAAAAAAADus2bmqx4BAAAAAAAAAADAfVyIAgAAAAAAAAAA&#10;kFgz81mPAAAAAAAAAAAA4D6Pc069AQAAAAAAAAAAgAu5EAU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Cx9t4f9QgAAAAAAAAA&#10;AADus2bmtR4BAAAAAAAAAADAfdbM/NQjAAAAAAAAAAAAuM/jnFNvAAAAAAAAAAAA4ELPegAAAAAA&#10;AAAAAAB3Er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f+zdMVEFQBQEwfepi7CAFEwQgwlyonOABHCGk0PG&#10;BNetYAVM1QI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GLtvV/rEQAAAAAAAAAA&#10;ANxnzcxnPQIAAAAAAAAAAID7uBAFAAAAAAAAAAAgsWbmvR4BAAAAAAAAAADAfR7nnHoDAAAAAAAA&#10;AAAAF3IhC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X/rEQAAAAAAAAAAANxnzcxzPQIAAAAAAAAAAID7rJn5qUcAAAAA&#10;AAAAAABwn8c5p94AAAAAAAAAAADAhZ7qAQAAAAAAAAAAANxJ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0/6hEAAAAAAAAAAADcZ83MWz0C&#10;AAAAAAAAAACA+6yZ+at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oRAAAAAAAAAAAA3GfNzHc9AgAAAAAAAAAAgPu4EAUAAAAAAAAAACCxZuarHgEAAAAAAAAAAMB9&#10;HuecegMAAAAAAAAAAAAXciEKAAAAAAAAAABAW6zarwAAIABJREFU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1t77vR4BAAAAAAAA&#10;AADAfdbMfNQjAAAAAAAAAAAAuI8LUQAAAAAAAAAAABJrZn7WIwAAAAAAAAAAALjPc86pNwAAAAAA&#10;AAAAAHAhF6I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1t77qx4BAAAAAAAAAADAfdbMvNUjAAAAAAAAAAAAuM+amc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lWPAAAAAAAAAAAA4D5rZn7U&#10;IwAAAAAAAAAAALjPmpl/9QgAAAAAAAAAAADu85xz6g0AAAAAAAAAAABc6FUPAAAAAAAAAAAA4E4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Jr&#10;7/2tHgEAAAAAAAAAAMB91sz8qUcAAAAAAAAAAABwHxeiAAAAAAAAAAAAJNbM/K5HAAAAAAAAAAAA&#10;cJ/nnFNvAAAAAAAAAAAA4EIuRAEAAAAAAAD+s3cHVZUFQRQE6/3TmBkVrHHBGhWtgz0mxgxOGhm5&#10;6AgFV0CeKg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vesRAAAAAAAAAAAA3GfNzL96BAAAAAAAAAAAAPdZM/O/HgEAAAAAAAAAAMB9&#10;nnNOvQEAAAAAAAAAAIALve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I7K9qtAAAgAElEQVT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d/rEQAAAAAAAAAAANxn&#10;zcxXPQIAAAAAAAAAAID7eCEKAAAAAAAAAABA4jnn1BsAAAAAAAAAAAC4kAt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Nbe+6ceAQAAAAAAAAAAwH3WzLzVIwAAAAAAAAAAALjPmpnvegQAAAAAAAAAAAD3&#10;ec459QYAAAAAAAAAAAAu9KoHAAAAAAAAAAAAcCc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6sRwAAAAAAAAAAAHCfNTMf9QgAAAAAAAAA&#10;AADus2bmt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Pyxd8dEEQBBFAXnrhYVxPjADzECNiEmwQImELfIeMF2K/gC&#10;Xs1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X+sRAAAAAAAAAAAA3GfNzHc9AgAAAAAAAAAA&#10;gPt4IQoAAAAAAAAAAEBizcxnPQIAAAAAAAAAAID7PM459QYAAAAAAAAAAAAu5IUo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qpHAAAAAAAAAAAAcJ81M2/1CAAAAAAAAAAAAO6zZuavHgEAAAAAAAAAAMB9HuecegMAAAAA&#10;AAAAAAAXetYDAAAAAAAAAAAAuJO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MTae7/XIwAAAAAAAAAAALjPmpmPegQAAAAAAAAAAAD38UIUAAAA&#10;AAAAAACAxOOcU28AAAAAAAAAAADgQi6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Fh77996BAAAAAAA&#10;AAAAAPdZM/NSjwAAAAAAAAAAAOA+a2Z+6hEAAAAAAAAAAADc53HOqTcAAAAAAAAAAABwoWc9AAAA&#10;AAAAAAAAgDsJ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D+27WDIgZiIIBhe2J6qk0AAAfRSURBVJ1QOyrlEZwFk8LwIxICAz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Im19/7WEQAAAAAA&#10;AAAAANxnzcxbRwAAAAAAAAAAAHCfNTO/OgIAAAAAAAAAAID7POecugEAAAAAAAAAAIALfeoAAAAA&#10;AAAAAAAA7mR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" stroked="f" strokeweight=".5pt">
                      <v:fill r:id="rId14" o:title="" recolor="t" rotate="t" type="tile"/>
                      <v:textbox inset="0,0,0,0">
                        <w:txbxContent>
                          <w:p w14:paraId="6FE263C6" w14:textId="77777777" w:rsidR="00E63EC5" w:rsidRDefault="00E63EC5" w:rsidP="00E63EC5">
                            <w:pPr>
                              <w:pStyle w:val="22TAHiddenWrittenResponse"/>
                            </w:pPr>
                            <w:permStart w:id="2042962214" w:edGrp="everyone"/>
                          </w:p>
                          <w:p w14:paraId="3C65E137" w14:textId="5B1A9438" w:rsidR="00956C6F" w:rsidRPr="005362A7" w:rsidRDefault="00E63EC5" w:rsidP="00E63EC5">
                            <w:pPr>
                              <w:pStyle w:val="22TAHiddenWrittenResponse"/>
                            </w:pPr>
                            <w:r>
                              <w:t>Matching organizational values with employee values is crucial for effective performance management and planning. When alignment exists, it fosters better cooperation and support. However, when there's a mismatch, it can lead to challenges in securing honest support and may even result in disruptive conflicts.</w:t>
                            </w:r>
                            <w:permEnd w:id="2042962214"/>
                          </w:p>
                        </w:txbxContent>
                      </v:textbox>
                      <w10:anchorlock/>
                    </v:shape>
                  </w:pict>
                </mc:Fallback>
              </mc:AlternateContent>
            </w:r>
          </w:p>
        </w:tc>
        <w:permStart w:id="1999640256" w:edGrp="everyone"/>
        <w:tc>
          <w:tcPr>
            <w:tcW w:w="624" w:type="dxa"/>
            <w:tcBorders>
              <w:top w:val="nil"/>
              <w:left w:val="nil"/>
              <w:bottom w:val="nil"/>
              <w:right w:val="nil"/>
            </w:tcBorders>
          </w:tcPr>
          <w:p w14:paraId="1A6E5C5E" w14:textId="77777777" w:rsidR="00956C6F" w:rsidRPr="00533511" w:rsidRDefault="00551242" w:rsidP="001B6021">
            <w:pPr>
              <w:rPr>
                <w:rFonts w:ascii="Arial" w:hAnsi="Arial" w:cs="Arial"/>
                <w:sz w:val="44"/>
                <w:szCs w:val="44"/>
              </w:rPr>
            </w:pPr>
            <w:sdt>
              <w:sdtPr>
                <w:rPr>
                  <w:rFonts w:ascii="Arial" w:hAnsi="Arial" w:cs="Arial"/>
                  <w:sz w:val="44"/>
                  <w:szCs w:val="44"/>
                </w:rPr>
                <w:id w:val="1290003377"/>
                <w14:checkbox>
                  <w14:checked w14:val="0"/>
                  <w14:checkedState w14:val="00FE" w14:font="Wingdings"/>
                  <w14:uncheckedState w14:val="00A8" w14:font="Wingdings"/>
                </w14:checkbox>
              </w:sdtPr>
              <w:sdtEndPr/>
              <w:sdtContent>
                <w:r w:rsidR="00956C6F">
                  <w:rPr>
                    <w:rFonts w:ascii="Arial" w:hAnsi="Arial" w:cs="Arial"/>
                    <w:sz w:val="44"/>
                    <w:szCs w:val="44"/>
                  </w:rPr>
                  <w:sym w:font="Wingdings" w:char="F0A8"/>
                </w:r>
              </w:sdtContent>
            </w:sdt>
            <w:permEnd w:id="1999640256"/>
          </w:p>
        </w:tc>
      </w:tr>
    </w:tbl>
    <w:p w14:paraId="4EDA4F2E" w14:textId="77777777" w:rsidR="00956C6F" w:rsidRDefault="00956C6F" w:rsidP="00956C6F">
      <w:pPr>
        <w:rPr>
          <w:rFonts w:ascii="Arial" w:hAnsi="Arial" w:cs="Arial"/>
          <w:sz w:val="22"/>
          <w:szCs w:val="22"/>
        </w:rPr>
      </w:pPr>
    </w:p>
    <w:p w14:paraId="4C5C186F" w14:textId="77777777" w:rsidR="008F39BB" w:rsidRDefault="008F39BB" w:rsidP="008F39BB">
      <w:pPr>
        <w:rPr>
          <w:rFonts w:ascii="Arial" w:hAnsi="Arial" w:cs="Arial"/>
          <w:sz w:val="22"/>
          <w:szCs w:val="22"/>
        </w:rPr>
      </w:pPr>
    </w:p>
    <w:p w14:paraId="042234B1" w14:textId="687E154C" w:rsidR="008F39BB" w:rsidRPr="00956C6F" w:rsidRDefault="008F39BB" w:rsidP="008F39BB">
      <w:pPr>
        <w:pStyle w:val="20TAQuestionNumber"/>
        <w:ind w:left="709" w:hanging="709"/>
        <w:rPr>
          <w:rFonts w:cs="Arial"/>
          <w:sz w:val="22"/>
          <w:szCs w:val="22"/>
        </w:rPr>
      </w:pPr>
      <w:bookmarkStart w:id="21" w:name="_Ref87536068"/>
      <w:r>
        <w:t>Describe</w:t>
      </w:r>
      <w:r w:rsidRPr="00500C61">
        <w:t xml:space="preserve"> attitudes and work behaviours </w:t>
      </w:r>
      <w:r>
        <w:t>you display</w:t>
      </w:r>
      <w:r w:rsidRPr="00500C61">
        <w:t xml:space="preserve"> that contribute to the organisation’s integrity and credibility</w:t>
      </w:r>
      <w:r>
        <w:t>.</w:t>
      </w:r>
      <w:bookmarkEnd w:id="21"/>
    </w:p>
    <w:p w14:paraId="2F4C2007" w14:textId="77777777" w:rsidR="008F39BB" w:rsidRPr="00956C6F" w:rsidRDefault="008F39BB" w:rsidP="008F39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F39BB" w:rsidRPr="00830749" w14:paraId="68ACEC3B" w14:textId="77777777" w:rsidTr="00FF5591">
        <w:tc>
          <w:tcPr>
            <w:tcW w:w="1027" w:type="dxa"/>
            <w:tcBorders>
              <w:top w:val="nil"/>
              <w:left w:val="nil"/>
              <w:bottom w:val="nil"/>
              <w:right w:val="nil"/>
            </w:tcBorders>
          </w:tcPr>
          <w:p w14:paraId="16756917" w14:textId="77777777" w:rsidR="008F39BB" w:rsidRPr="001C4084" w:rsidRDefault="008F39BB" w:rsidP="00FF5591">
            <w:pPr>
              <w:pStyle w:val="AnswerHeading"/>
            </w:pPr>
            <w:r w:rsidRPr="001C4084">
              <w:t>Answer</w:t>
            </w:r>
          </w:p>
        </w:tc>
        <w:tc>
          <w:tcPr>
            <w:tcW w:w="7478" w:type="dxa"/>
            <w:tcBorders>
              <w:top w:val="nil"/>
              <w:left w:val="nil"/>
              <w:bottom w:val="nil"/>
              <w:right w:val="nil"/>
            </w:tcBorders>
          </w:tcPr>
          <w:p w14:paraId="314D41D7" w14:textId="77777777" w:rsidR="008F39BB" w:rsidRPr="001C4084" w:rsidRDefault="008F39BB" w:rsidP="00FF5591">
            <w:pPr>
              <w:rPr>
                <w:rFonts w:ascii="Arial" w:hAnsi="Arial" w:cs="Arial"/>
                <w:sz w:val="22"/>
                <w:szCs w:val="22"/>
              </w:rPr>
            </w:pPr>
            <w:r>
              <w:rPr>
                <w:noProof/>
                <w:lang w:eastAsia="en-AU"/>
              </w:rPr>
              <mc:AlternateContent>
                <mc:Choice Requires="wps">
                  <w:drawing>
                    <wp:inline distT="0" distB="0" distL="0" distR="0" wp14:anchorId="1B480530" wp14:editId="597A148C">
                      <wp:extent cx="4614530" cy="2162175"/>
                      <wp:effectExtent l="0" t="0" r="0" b="9525"/>
                      <wp:docPr id="11" name="Text Box 11"/>
                      <wp:cNvGraphicFramePr/>
                      <a:graphic xmlns:a="http://schemas.openxmlformats.org/drawingml/2006/main">
                        <a:graphicData uri="http://schemas.microsoft.com/office/word/2010/wordprocessingShape">
                          <wps:wsp>
                            <wps:cNvSpPr txBox="1"/>
                            <wps:spPr>
                              <a:xfrm>
                                <a:off x="0" y="0"/>
                                <a:ext cx="4614530" cy="2162175"/>
                              </a:xfrm>
                              <a:prstGeom prst="rect">
                                <a:avLst/>
                              </a:prstGeom>
                              <a:blipFill dpi="0" rotWithShape="1">
                                <a:blip r:embed="rId13"/>
                                <a:srcRect/>
                                <a:tile tx="0" ty="0" sx="100000" sy="100000" flip="none" algn="tl"/>
                              </a:blipFill>
                              <a:ln w="6350">
                                <a:noFill/>
                              </a:ln>
                              <a:effectLst/>
                            </wps:spPr>
                            <wps:txbx>
                              <w:txbxContent>
                                <w:p w14:paraId="3B7BD324" w14:textId="77777777" w:rsidR="00B04A5F" w:rsidRPr="00B04A5F" w:rsidRDefault="00B04A5F" w:rsidP="00B04A5F">
                                  <w:pPr>
                                    <w:pBdr>
                                      <w:top w:val="single" w:sz="2" w:space="0" w:color="D9D9E3"/>
                                      <w:left w:val="single" w:sz="2" w:space="0" w:color="D9D9E3"/>
                                      <w:bottom w:val="single" w:sz="2" w:space="0" w:color="D9D9E3"/>
                                      <w:right w:val="single" w:sz="2" w:space="0" w:color="D9D9E3"/>
                                    </w:pBdr>
                                    <w:shd w:val="clear" w:color="auto" w:fill="F7F7F8"/>
                                    <w:spacing w:after="300"/>
                                    <w:jc w:val="left"/>
                                    <w:rPr>
                                      <w:rFonts w:ascii="system-ui" w:hAnsi="system-ui"/>
                                      <w:color w:val="374151"/>
                                      <w:szCs w:val="24"/>
                                      <w:lang w:eastAsia="en-AU"/>
                                    </w:rPr>
                                  </w:pPr>
                                  <w:permStart w:id="902638966" w:edGrp="everyone"/>
                                  <w:r w:rsidRPr="00B04A5F">
                                    <w:rPr>
                                      <w:rFonts w:ascii="system-ui" w:hAnsi="system-ui"/>
                                      <w:color w:val="374151"/>
                                      <w:szCs w:val="24"/>
                                      <w:lang w:eastAsia="en-AU"/>
                                    </w:rPr>
                                    <w:t xml:space="preserve">My attitudes and work </w:t>
                                  </w:r>
                                  <w:proofErr w:type="spellStart"/>
                                  <w:r w:rsidRPr="00B04A5F">
                                    <w:rPr>
                                      <w:rFonts w:ascii="system-ui" w:hAnsi="system-ui"/>
                                      <w:color w:val="374151"/>
                                      <w:szCs w:val="24"/>
                                      <w:lang w:eastAsia="en-AU"/>
                                    </w:rPr>
                                    <w:t>behaviors</w:t>
                                  </w:r>
                                  <w:proofErr w:type="spellEnd"/>
                                  <w:r w:rsidRPr="00B04A5F">
                                    <w:rPr>
                                      <w:rFonts w:ascii="system-ui" w:hAnsi="system-ui"/>
                                      <w:color w:val="374151"/>
                                      <w:szCs w:val="24"/>
                                      <w:lang w:eastAsia="en-AU"/>
                                    </w:rPr>
                                    <w:t xml:space="preserve"> that contribute to the organization's integrity and credibility include:</w:t>
                                  </w:r>
                                </w:p>
                                <w:p w14:paraId="185FE2D9" w14:textId="77777777" w:rsidR="00B04A5F" w:rsidRPr="00B04A5F" w:rsidRDefault="00B04A5F" w:rsidP="00FE44B9">
                                  <w:pPr>
                                    <w:numPr>
                                      <w:ilvl w:val="0"/>
                                      <w:numId w:val="27"/>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04A5F">
                                    <w:rPr>
                                      <w:rFonts w:ascii="system-ui" w:hAnsi="system-ui"/>
                                      <w:color w:val="374151"/>
                                      <w:szCs w:val="24"/>
                                      <w:lang w:eastAsia="en-AU"/>
                                    </w:rPr>
                                    <w:t>Operating from a position of accountability, responsibility, and ownership.</w:t>
                                  </w:r>
                                </w:p>
                                <w:p w14:paraId="318E5F59" w14:textId="77777777" w:rsidR="00B04A5F" w:rsidRPr="00B04A5F" w:rsidRDefault="00B04A5F" w:rsidP="00FE44B9">
                                  <w:pPr>
                                    <w:numPr>
                                      <w:ilvl w:val="0"/>
                                      <w:numId w:val="27"/>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04A5F">
                                    <w:rPr>
                                      <w:rFonts w:ascii="system-ui" w:hAnsi="system-ui"/>
                                      <w:color w:val="374151"/>
                                      <w:szCs w:val="24"/>
                                      <w:lang w:eastAsia="en-AU"/>
                                    </w:rPr>
                                    <w:t>Being reliable and consistently following through on commitments.</w:t>
                                  </w:r>
                                </w:p>
                                <w:p w14:paraId="3DEC9BDE" w14:textId="77777777" w:rsidR="00B04A5F" w:rsidRPr="00B04A5F" w:rsidRDefault="00B04A5F" w:rsidP="00FE44B9">
                                  <w:pPr>
                                    <w:numPr>
                                      <w:ilvl w:val="0"/>
                                      <w:numId w:val="27"/>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04A5F">
                                    <w:rPr>
                                      <w:rFonts w:ascii="system-ui" w:hAnsi="system-ui"/>
                                      <w:color w:val="374151"/>
                                      <w:szCs w:val="24"/>
                                      <w:lang w:eastAsia="en-AU"/>
                                    </w:rPr>
                                    <w:t>Respecting privacy and maintaining confidentiality.</w:t>
                                  </w:r>
                                </w:p>
                                <w:p w14:paraId="392478E1" w14:textId="77777777" w:rsidR="00B04A5F" w:rsidRPr="00B04A5F" w:rsidRDefault="00B04A5F" w:rsidP="00FE44B9">
                                  <w:pPr>
                                    <w:numPr>
                                      <w:ilvl w:val="0"/>
                                      <w:numId w:val="27"/>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04A5F">
                                    <w:rPr>
                                      <w:rFonts w:ascii="system-ui" w:hAnsi="system-ui"/>
                                      <w:color w:val="374151"/>
                                      <w:szCs w:val="24"/>
                                      <w:lang w:eastAsia="en-AU"/>
                                    </w:rPr>
                                    <w:t xml:space="preserve">Having a good sense of </w:t>
                                  </w:r>
                                  <w:proofErr w:type="spellStart"/>
                                  <w:r w:rsidRPr="00B04A5F">
                                    <w:rPr>
                                      <w:rFonts w:ascii="system-ui" w:hAnsi="system-ui"/>
                                      <w:color w:val="374151"/>
                                      <w:szCs w:val="24"/>
                                      <w:lang w:eastAsia="en-AU"/>
                                    </w:rPr>
                                    <w:t>humor</w:t>
                                  </w:r>
                                  <w:proofErr w:type="spellEnd"/>
                                  <w:r w:rsidRPr="00B04A5F">
                                    <w:rPr>
                                      <w:rFonts w:ascii="system-ui" w:hAnsi="system-ui"/>
                                      <w:color w:val="374151"/>
                                      <w:szCs w:val="24"/>
                                      <w:lang w:eastAsia="en-AU"/>
                                    </w:rPr>
                                    <w:t xml:space="preserve"> and being able to laugh at myself.</w:t>
                                  </w:r>
                                </w:p>
                                <w:p w14:paraId="473E126D" w14:textId="77777777" w:rsidR="00B04A5F" w:rsidRPr="00B04A5F" w:rsidRDefault="00B04A5F" w:rsidP="00FE44B9">
                                  <w:pPr>
                                    <w:numPr>
                                      <w:ilvl w:val="0"/>
                                      <w:numId w:val="27"/>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04A5F">
                                    <w:rPr>
                                      <w:rFonts w:ascii="system-ui" w:hAnsi="system-ui"/>
                                      <w:color w:val="374151"/>
                                      <w:szCs w:val="24"/>
                                      <w:lang w:eastAsia="en-AU"/>
                                    </w:rPr>
                                    <w:t xml:space="preserve">Focusing on the problem, not personal </w:t>
                                  </w:r>
                                  <w:proofErr w:type="gramStart"/>
                                  <w:r w:rsidRPr="00B04A5F">
                                    <w:rPr>
                                      <w:rFonts w:ascii="system-ui" w:hAnsi="system-ui"/>
                                      <w:color w:val="374151"/>
                                      <w:szCs w:val="24"/>
                                      <w:lang w:eastAsia="en-AU"/>
                                    </w:rPr>
                                    <w:t>issues</w:t>
                                  </w:r>
                                  <w:proofErr w:type="gramEnd"/>
                                  <w:r w:rsidRPr="00B04A5F">
                                    <w:rPr>
                                      <w:rFonts w:ascii="system-ui" w:hAnsi="system-ui"/>
                                      <w:color w:val="374151"/>
                                      <w:szCs w:val="24"/>
                                      <w:lang w:eastAsia="en-AU"/>
                                    </w:rPr>
                                    <w:t xml:space="preserve"> or conflicts.</w:t>
                                  </w:r>
                                </w:p>
                                <w:p w14:paraId="3355AC66" w14:textId="77777777" w:rsidR="00B04A5F" w:rsidRPr="00B04A5F" w:rsidRDefault="00B04A5F" w:rsidP="00FE44B9">
                                  <w:pPr>
                                    <w:numPr>
                                      <w:ilvl w:val="0"/>
                                      <w:numId w:val="27"/>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04A5F">
                                    <w:rPr>
                                      <w:rFonts w:ascii="system-ui" w:hAnsi="system-ui"/>
                                      <w:color w:val="374151"/>
                                      <w:szCs w:val="24"/>
                                      <w:lang w:eastAsia="en-AU"/>
                                    </w:rPr>
                                    <w:t>Demonstrating empathy and patience in interactions with others.</w:t>
                                  </w:r>
                                </w:p>
                                <w:p w14:paraId="78C3A5DC" w14:textId="77777777" w:rsidR="00B04A5F" w:rsidRPr="00B04A5F" w:rsidRDefault="00B04A5F" w:rsidP="00FE44B9">
                                  <w:pPr>
                                    <w:numPr>
                                      <w:ilvl w:val="0"/>
                                      <w:numId w:val="27"/>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04A5F">
                                    <w:rPr>
                                      <w:rFonts w:ascii="system-ui" w:hAnsi="system-ui"/>
                                      <w:color w:val="374151"/>
                                      <w:szCs w:val="24"/>
                                      <w:lang w:eastAsia="en-AU"/>
                                    </w:rPr>
                                    <w:t>Striving for continuous self-improvement.</w:t>
                                  </w:r>
                                </w:p>
                                <w:p w14:paraId="04BEDCD7" w14:textId="77777777" w:rsidR="00B04A5F" w:rsidRPr="00B04A5F" w:rsidRDefault="00B04A5F" w:rsidP="00FE44B9">
                                  <w:pPr>
                                    <w:numPr>
                                      <w:ilvl w:val="0"/>
                                      <w:numId w:val="27"/>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04A5F">
                                    <w:rPr>
                                      <w:rFonts w:ascii="system-ui" w:hAnsi="system-ui"/>
                                      <w:color w:val="374151"/>
                                      <w:szCs w:val="24"/>
                                      <w:lang w:eastAsia="en-AU"/>
                                    </w:rPr>
                                    <w:t>Practicing politeness and protecting the self-esteem of colleagues.</w:t>
                                  </w:r>
                                </w:p>
                                <w:p w14:paraId="292AD795" w14:textId="77777777" w:rsidR="00B04A5F" w:rsidRPr="00B04A5F" w:rsidRDefault="00B04A5F" w:rsidP="00FE44B9">
                                  <w:pPr>
                                    <w:numPr>
                                      <w:ilvl w:val="0"/>
                                      <w:numId w:val="27"/>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04A5F">
                                    <w:rPr>
                                      <w:rFonts w:ascii="system-ui" w:hAnsi="system-ui"/>
                                      <w:color w:val="374151"/>
                                      <w:szCs w:val="24"/>
                                      <w:lang w:eastAsia="en-AU"/>
                                    </w:rPr>
                                    <w:t xml:space="preserve">Being authentic, displaying ethical </w:t>
                                  </w:r>
                                  <w:proofErr w:type="spellStart"/>
                                  <w:r w:rsidRPr="00B04A5F">
                                    <w:rPr>
                                      <w:rFonts w:ascii="system-ui" w:hAnsi="system-ui"/>
                                      <w:color w:val="374151"/>
                                      <w:szCs w:val="24"/>
                                      <w:lang w:eastAsia="en-AU"/>
                                    </w:rPr>
                                    <w:t>behavior</w:t>
                                  </w:r>
                                  <w:proofErr w:type="spellEnd"/>
                                  <w:r w:rsidRPr="00B04A5F">
                                    <w:rPr>
                                      <w:rFonts w:ascii="system-ui" w:hAnsi="system-ui"/>
                                      <w:color w:val="374151"/>
                                      <w:szCs w:val="24"/>
                                      <w:lang w:eastAsia="en-AU"/>
                                    </w:rPr>
                                    <w:t>, and maintaining honesty.</w:t>
                                  </w:r>
                                </w:p>
                                <w:p w14:paraId="6B9D40CC" w14:textId="77777777" w:rsidR="00B04A5F" w:rsidRPr="00B04A5F" w:rsidRDefault="00B04A5F" w:rsidP="00FE44B9">
                                  <w:pPr>
                                    <w:numPr>
                                      <w:ilvl w:val="0"/>
                                      <w:numId w:val="27"/>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04A5F">
                                    <w:rPr>
                                      <w:rFonts w:ascii="system-ui" w:hAnsi="system-ui"/>
                                      <w:color w:val="374151"/>
                                      <w:szCs w:val="24"/>
                                      <w:lang w:eastAsia="en-AU"/>
                                    </w:rPr>
                                    <w:t>Encouraging and praising my colleagues and team members.</w:t>
                                  </w:r>
                                </w:p>
                                <w:p w14:paraId="0ACBD1DE" w14:textId="77777777" w:rsidR="00B04A5F" w:rsidRPr="00B04A5F" w:rsidRDefault="00B04A5F" w:rsidP="00FE44B9">
                                  <w:pPr>
                                    <w:numPr>
                                      <w:ilvl w:val="0"/>
                                      <w:numId w:val="27"/>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04A5F">
                                    <w:rPr>
                                      <w:rFonts w:ascii="system-ui" w:hAnsi="system-ui"/>
                                      <w:color w:val="374151"/>
                                      <w:szCs w:val="24"/>
                                      <w:lang w:eastAsia="en-AU"/>
                                    </w:rPr>
                                    <w:t>Engaging in activities that support the growth and development of team members.</w:t>
                                  </w:r>
                                </w:p>
                                <w:p w14:paraId="483ED996" w14:textId="77777777" w:rsidR="00B04A5F" w:rsidRPr="00B04A5F" w:rsidRDefault="00B04A5F" w:rsidP="00FE44B9">
                                  <w:pPr>
                                    <w:numPr>
                                      <w:ilvl w:val="0"/>
                                      <w:numId w:val="27"/>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04A5F">
                                    <w:rPr>
                                      <w:rFonts w:ascii="system-ui" w:hAnsi="system-ui"/>
                                      <w:color w:val="374151"/>
                                      <w:szCs w:val="24"/>
                                      <w:lang w:eastAsia="en-AU"/>
                                    </w:rPr>
                                    <w:t>Displaying strength of character and building rapport with people from diverse backgrounds.</w:t>
                                  </w:r>
                                </w:p>
                                <w:p w14:paraId="2E2E2237" w14:textId="77777777" w:rsidR="00B04A5F" w:rsidRPr="00B04A5F" w:rsidRDefault="00B04A5F" w:rsidP="00FE44B9">
                                  <w:pPr>
                                    <w:numPr>
                                      <w:ilvl w:val="0"/>
                                      <w:numId w:val="27"/>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04A5F">
                                    <w:rPr>
                                      <w:rFonts w:ascii="system-ui" w:hAnsi="system-ui"/>
                                      <w:color w:val="374151"/>
                                      <w:szCs w:val="24"/>
                                      <w:lang w:eastAsia="en-AU"/>
                                    </w:rPr>
                                    <w:t xml:space="preserve">Serving as a coach and mentor to help others succeed and </w:t>
                                  </w:r>
                                  <w:proofErr w:type="gramStart"/>
                                  <w:r w:rsidRPr="00B04A5F">
                                    <w:rPr>
                                      <w:rFonts w:ascii="system-ui" w:hAnsi="system-ui"/>
                                      <w:color w:val="374151"/>
                                      <w:szCs w:val="24"/>
                                      <w:lang w:eastAsia="en-AU"/>
                                    </w:rPr>
                                    <w:t>grow</w:t>
                                  </w:r>
                                  <w:proofErr w:type="gramEnd"/>
                                </w:p>
                                <w:permEnd w:id="902638966"/>
                                <w:p w14:paraId="54794BC1" w14:textId="25EEA990" w:rsidR="008F39BB" w:rsidRPr="005362A7" w:rsidRDefault="008F39BB" w:rsidP="00E63EC5">
                                  <w:pPr>
                                    <w:pStyle w:val="22TAHiddenWrittenResponse"/>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B480530" id="Text Box 11" o:spid="_x0000_s1034" type="#_x0000_t202" style="width:363.35pt;height:170.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5djwAAAAAAAAAAAOA+a2be6xEAAAAAAAAAAADcZ83M33oEAAAAAAAA&#10;AAAA93nOOfUGAAAAAAAAAAAALvSqBwAAAAAAAAAAAHAn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UY8AAAAAAAAAAADgPmtmPusRAAAA&#10;AAAAAAAA3MeFKAAAAAAAAAAAAIk1M7/qEQAAAAAAAAAAANznOefUGwAAAAAAAAAAALiQC1E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9px4BAAAAAAAAAADAfdbMvNUjAAAAAAAAAAAAuM+ama96BAAAAAAAAAAAAPd5zjn1&#10;BgAAAAAAAAAAAC70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ibX3/qhHAAAAAAAAAAAAcJ81Mz/rEQAAAAAAAAAAANxn&#10;zcy/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GfvjokqAKIgCL5PXQ5m&#10;QA8mIOZ0QIoVbB0yJrhuBStgqhZ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rL33Sz0CAAAAAAAAAACA+6yZ+a5HAAAAAAAAAAAAcB8XogAA&#10;AAAAAAAAACTWzHzVIwAAAAAAAAAAALjP45xTbwAAAAAAAAAAAOBCLkQB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rL33Zz0C&#10;AAAAAAAAAACA+6yZea1HAAAAAAAAAAAAcJ81M3/1CAAAAAAAAAAAAO7zOOfUGwAAAAAAAAAAALjQ&#10;Uz0AAAAAAAAAAACAOwn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Oi05RMAACAASURBV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Ky991s9AgAAAAAAAAAAgPusmfmoRwAAAAAAAAAAAHAf&#10;F6IAAAAAAAAAAAAk1sy81yMAAAAAAAAAAAC4z+OcU28AAAAAAAAAAADgQi5EAQ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Ky9&#10;9089AgAAAAAAAAAAgPusmXmuRwAAAAAAAAAAAHCfNTO/9QgAAAAAAAAAAADu8zjn1BsAAAAAAAAA&#10;AAC40FM9AAAAAAAAAAAAgDsJ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Phn746JKgCiIAi+T50FfBDhBAJ8&#10;EJFwJpCEFGwcMia4bgUrYKo2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VIwAAAAAAAAAAALjP45xTbwAAAAAAAAAA&#10;AOBCT/UAAAAAAAAAAAAA7iR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s/1CAAAAAAAAAAAAO6zZuanHgEAAAAAAAAAAMB9XIgCAAAAAAAA&#10;AACQWDPzX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l/1CAAAAAAA&#10;AAAAAO6zZualHgEAAAAAAAAAAMB91sz81iMAAAAAAAAAAAC4z+OcU28AAAAAAAAAAADgQk/1AAAA&#10;AAAAAAAAAO4k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6v9QgAAAAAAAAAAADus2bmsx4BAAAAAAAAAADAfVyIAgAAAAAAAAAAkFgz81GP&#10;AAAAAAAAAAAA4D6Pc069AQAAAAAAAAAAgAu5EAU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OOfvTsmigWIoij4dmtyou8DKeRIIWFMEP0AKajBxiDj&#10;BNOt4Ao4VRc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7/6xEAAAAAAAAAAADcZ83MSz0CAAAAAAAAAACA+6yZ+a5H&#10;AAAAAAAAAAAAcJ/HOafeAAAAAAAAAAAAwIWe9QAAAAAAAAAAAADuJG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xklq4AAAIABJREFU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sfbe7/UI&#10;AAAAAAAAAAAA7rNm5q0eAQAAAAAAAAAAwH3WzPzWIwAAAAAAAAAAALjP45xTbwAAAAAAAAAAAOBC&#10;z3oAAAAAAAAAAAAAdxK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Fh773/1CAAAAAAAAAAAAO6zZuarHgEAAAAAAAAAAMB9XIgCAAAAAAAAAACQ&#10;WDPzWY8AAAAAAAAAAADgPo9zTr0BAAAAAAAAAACAC7kQBQ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LH23h/1CAAAAAAAAAAA&#10;AO6zZua1HgEAAAAAAAAAAMB91sz81CMAAAAAAAAAAAC4z+OcU28AAAAAAAAAAADgQs96AAAAAAAA&#10;AAAAAHcS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F/7N0xUQVAFATB96mLsIAUTBCDCXKic4AEcIaTQ8YE&#10;161gBUzVAg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X+sRAAAAAAAAAAAA&#10;3GfNzGc9AgAAAAAAAAAAgPu4EAUAAAAAAAAAACCxZua9HgEAAAAAAAAAAMB9HuecegMAAAAAAAAA&#10;AAAXciEK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f+sRAAAAAAAAAAAA3GfNzHM9AgAAAAAAAAAAgPusmfmpRwAAAAAA&#10;AAAAAHCfxzmn3gAAAAAAAAAAAMCFnuoBAAAAAAAAAAAA3En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T/qEQAAAAAAAAAAANxnzcxbPQIA&#10;AAAAAAAAAID7rJn5q0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1f&#10;6hEAAAAAAAAAAADcZ83Mdz0CAAAAAAAAAACA+7gQBQAAAAAAAAAAILFm5qseAQAAAAAAAAAAwH0e&#10;55x6AwAAAAAAAAAAABdyIQoAAAAAAAAAAEBbrNqvAAAgAElEQVR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TW3vu9HgEAAAAAAAAA&#10;AMB91sx81CMAAAAAAAAAAAC4jwtRAAAAAAAAAAAAEmtmftYjAAAAAAAAAAAAuM9zzqk3AAAAAAAA&#10;AAAAcCEXog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TW3vurHgEAAAAAAAAAAMB91sy81SMAAAAAAAAAAAC4z5qZz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VY8AAAAAAAAAAADgPmtmftQj&#10;AAAAAAAAAAAAuM+amX/1CAAAAAAAAAAAAO7znHPqDQAAAAAAAAAAAFzoVQ8AAAAAAAAAAADgT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mvv&#10;/a0eAQAAAAAAAAAAwH3WzPypRwAAAAAAAAAAAHAfF6IAAAAAAAAAAAAk1sz8rkcAAAAAAAAAAABw&#10;n+ecU28AAAAAAAAAAADgQi5EAQAAAAAAAP6zdwdVlQVBFATr/dOYGRWsccEaFa2DPSbGDE4aGbno&#10;CAVXQJ4q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6xEAAAAAAAAAAADcZ83Mv3oEAAAAAAAAAAAA91kz878eAQAAAAAAAAAAwH2e&#10;c069AQAAAAAAAAAAgAu96gEAAAAAAAAAAADcSc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jsr2q0AACAASURBVM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3+sRAAAAAAAAAAAA3GfN&#10;zFc9AgAAAAAAAAAAgPt4IQoAAAAAAAAAAEDiOefUGwAAAAAAAAAAALiQC2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px4BAAAAAAAAAADAfdbMvNUjAAAAAAAAAAAAuM+ame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xHAAAAAAAAAAAAcJ81Mx/1CAAAAAAAAAAA&#10;AO6zZua3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LF3x0QRAEEUBeeuFhXE+MAPMQI2ISbBAiYQt8h4wXYr+AJe&#10;zU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i7b1f6xEAAAAAAAAAAADcZ83Mdz0CAAAAAAAAAACA&#10;+3ghCgAAAAAAAAAAQGLNzGc9AgAAAAAAAAAAgPs8zjn1BgAAAAAAAAAAAC7khSg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qkcAAAAAAAAAAABwnzUzb/UIAAAAAAAAAAAA7rNm5q8eAQAAAAAAAAAAwH0e55x6AwAAAAAA&#10;AAAAABd61gMAAAAAAAAAAAC4k4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xNp7v9cjAAAAAAAAAAAAuM+amY96BAAAAAAAAAAAAPfxQhQAAAAA&#10;AAAAAIDE45xTbwAAAAAAAAAAAOBCLr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WHvv33oEAAAAAAAA&#10;AAAA91kz81KPAAAAAAAAAAAA4D5rZn7qEQAAAAAAAAAAANzncc6pNwAAAAAAAAAAAHChZ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P7btYMiBmIggGF7YnqqTQAAB9FJREFUnVA7KuURnAWTwvAjEgIDM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ibX3/tYRAAAAAAAA&#10;AAAA3GfNzFtHAAAAAAAAAAAAcJ81M786AgAAAAAAAAAAgPs855y6AQAAAAAAAAAAgAt96gAAAAAA&#10;AAAAAADuZG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" stroked="f" strokeweight=".5pt">
                      <v:fill r:id="rId14" o:title="" recolor="t" rotate="t" type="tile"/>
                      <v:textbox inset="0,0,0,0">
                        <w:txbxContent>
                          <w:p w14:paraId="3B7BD324" w14:textId="77777777" w:rsidR="00B04A5F" w:rsidRPr="00B04A5F" w:rsidRDefault="00B04A5F" w:rsidP="00B04A5F">
                            <w:pPr>
                              <w:pBdr>
                                <w:top w:val="single" w:sz="2" w:space="0" w:color="D9D9E3"/>
                                <w:left w:val="single" w:sz="2" w:space="0" w:color="D9D9E3"/>
                                <w:bottom w:val="single" w:sz="2" w:space="0" w:color="D9D9E3"/>
                                <w:right w:val="single" w:sz="2" w:space="0" w:color="D9D9E3"/>
                              </w:pBdr>
                              <w:shd w:val="clear" w:color="auto" w:fill="F7F7F8"/>
                              <w:spacing w:after="300"/>
                              <w:jc w:val="left"/>
                              <w:rPr>
                                <w:rFonts w:ascii="system-ui" w:hAnsi="system-ui"/>
                                <w:color w:val="374151"/>
                                <w:szCs w:val="24"/>
                                <w:lang w:eastAsia="en-AU"/>
                              </w:rPr>
                            </w:pPr>
                            <w:permStart w:id="902638966" w:edGrp="everyone"/>
                            <w:r w:rsidRPr="00B04A5F">
                              <w:rPr>
                                <w:rFonts w:ascii="system-ui" w:hAnsi="system-ui"/>
                                <w:color w:val="374151"/>
                                <w:szCs w:val="24"/>
                                <w:lang w:eastAsia="en-AU"/>
                              </w:rPr>
                              <w:t xml:space="preserve">My attitudes and work </w:t>
                            </w:r>
                            <w:proofErr w:type="spellStart"/>
                            <w:r w:rsidRPr="00B04A5F">
                              <w:rPr>
                                <w:rFonts w:ascii="system-ui" w:hAnsi="system-ui"/>
                                <w:color w:val="374151"/>
                                <w:szCs w:val="24"/>
                                <w:lang w:eastAsia="en-AU"/>
                              </w:rPr>
                              <w:t>behaviors</w:t>
                            </w:r>
                            <w:proofErr w:type="spellEnd"/>
                            <w:r w:rsidRPr="00B04A5F">
                              <w:rPr>
                                <w:rFonts w:ascii="system-ui" w:hAnsi="system-ui"/>
                                <w:color w:val="374151"/>
                                <w:szCs w:val="24"/>
                                <w:lang w:eastAsia="en-AU"/>
                              </w:rPr>
                              <w:t xml:space="preserve"> that contribute to the organization's integrity and credibility include:</w:t>
                            </w:r>
                          </w:p>
                          <w:p w14:paraId="185FE2D9" w14:textId="77777777" w:rsidR="00B04A5F" w:rsidRPr="00B04A5F" w:rsidRDefault="00B04A5F" w:rsidP="00FE44B9">
                            <w:pPr>
                              <w:numPr>
                                <w:ilvl w:val="0"/>
                                <w:numId w:val="27"/>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04A5F">
                              <w:rPr>
                                <w:rFonts w:ascii="system-ui" w:hAnsi="system-ui"/>
                                <w:color w:val="374151"/>
                                <w:szCs w:val="24"/>
                                <w:lang w:eastAsia="en-AU"/>
                              </w:rPr>
                              <w:t>Operating from a position of accountability, responsibility, and ownership.</w:t>
                            </w:r>
                          </w:p>
                          <w:p w14:paraId="318E5F59" w14:textId="77777777" w:rsidR="00B04A5F" w:rsidRPr="00B04A5F" w:rsidRDefault="00B04A5F" w:rsidP="00FE44B9">
                            <w:pPr>
                              <w:numPr>
                                <w:ilvl w:val="0"/>
                                <w:numId w:val="27"/>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04A5F">
                              <w:rPr>
                                <w:rFonts w:ascii="system-ui" w:hAnsi="system-ui"/>
                                <w:color w:val="374151"/>
                                <w:szCs w:val="24"/>
                                <w:lang w:eastAsia="en-AU"/>
                              </w:rPr>
                              <w:t>Being reliable and consistently following through on commitments.</w:t>
                            </w:r>
                          </w:p>
                          <w:p w14:paraId="3DEC9BDE" w14:textId="77777777" w:rsidR="00B04A5F" w:rsidRPr="00B04A5F" w:rsidRDefault="00B04A5F" w:rsidP="00FE44B9">
                            <w:pPr>
                              <w:numPr>
                                <w:ilvl w:val="0"/>
                                <w:numId w:val="27"/>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04A5F">
                              <w:rPr>
                                <w:rFonts w:ascii="system-ui" w:hAnsi="system-ui"/>
                                <w:color w:val="374151"/>
                                <w:szCs w:val="24"/>
                                <w:lang w:eastAsia="en-AU"/>
                              </w:rPr>
                              <w:t>Respecting privacy and maintaining confidentiality.</w:t>
                            </w:r>
                          </w:p>
                          <w:p w14:paraId="392478E1" w14:textId="77777777" w:rsidR="00B04A5F" w:rsidRPr="00B04A5F" w:rsidRDefault="00B04A5F" w:rsidP="00FE44B9">
                            <w:pPr>
                              <w:numPr>
                                <w:ilvl w:val="0"/>
                                <w:numId w:val="27"/>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04A5F">
                              <w:rPr>
                                <w:rFonts w:ascii="system-ui" w:hAnsi="system-ui"/>
                                <w:color w:val="374151"/>
                                <w:szCs w:val="24"/>
                                <w:lang w:eastAsia="en-AU"/>
                              </w:rPr>
                              <w:t xml:space="preserve">Having a good sense of </w:t>
                            </w:r>
                            <w:proofErr w:type="spellStart"/>
                            <w:r w:rsidRPr="00B04A5F">
                              <w:rPr>
                                <w:rFonts w:ascii="system-ui" w:hAnsi="system-ui"/>
                                <w:color w:val="374151"/>
                                <w:szCs w:val="24"/>
                                <w:lang w:eastAsia="en-AU"/>
                              </w:rPr>
                              <w:t>humor</w:t>
                            </w:r>
                            <w:proofErr w:type="spellEnd"/>
                            <w:r w:rsidRPr="00B04A5F">
                              <w:rPr>
                                <w:rFonts w:ascii="system-ui" w:hAnsi="system-ui"/>
                                <w:color w:val="374151"/>
                                <w:szCs w:val="24"/>
                                <w:lang w:eastAsia="en-AU"/>
                              </w:rPr>
                              <w:t xml:space="preserve"> and being able to laugh at myself.</w:t>
                            </w:r>
                          </w:p>
                          <w:p w14:paraId="473E126D" w14:textId="77777777" w:rsidR="00B04A5F" w:rsidRPr="00B04A5F" w:rsidRDefault="00B04A5F" w:rsidP="00FE44B9">
                            <w:pPr>
                              <w:numPr>
                                <w:ilvl w:val="0"/>
                                <w:numId w:val="27"/>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04A5F">
                              <w:rPr>
                                <w:rFonts w:ascii="system-ui" w:hAnsi="system-ui"/>
                                <w:color w:val="374151"/>
                                <w:szCs w:val="24"/>
                                <w:lang w:eastAsia="en-AU"/>
                              </w:rPr>
                              <w:t xml:space="preserve">Focusing on the problem, not personal </w:t>
                            </w:r>
                            <w:proofErr w:type="gramStart"/>
                            <w:r w:rsidRPr="00B04A5F">
                              <w:rPr>
                                <w:rFonts w:ascii="system-ui" w:hAnsi="system-ui"/>
                                <w:color w:val="374151"/>
                                <w:szCs w:val="24"/>
                                <w:lang w:eastAsia="en-AU"/>
                              </w:rPr>
                              <w:t>issues</w:t>
                            </w:r>
                            <w:proofErr w:type="gramEnd"/>
                            <w:r w:rsidRPr="00B04A5F">
                              <w:rPr>
                                <w:rFonts w:ascii="system-ui" w:hAnsi="system-ui"/>
                                <w:color w:val="374151"/>
                                <w:szCs w:val="24"/>
                                <w:lang w:eastAsia="en-AU"/>
                              </w:rPr>
                              <w:t xml:space="preserve"> or conflicts.</w:t>
                            </w:r>
                          </w:p>
                          <w:p w14:paraId="3355AC66" w14:textId="77777777" w:rsidR="00B04A5F" w:rsidRPr="00B04A5F" w:rsidRDefault="00B04A5F" w:rsidP="00FE44B9">
                            <w:pPr>
                              <w:numPr>
                                <w:ilvl w:val="0"/>
                                <w:numId w:val="27"/>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04A5F">
                              <w:rPr>
                                <w:rFonts w:ascii="system-ui" w:hAnsi="system-ui"/>
                                <w:color w:val="374151"/>
                                <w:szCs w:val="24"/>
                                <w:lang w:eastAsia="en-AU"/>
                              </w:rPr>
                              <w:t>Demonstrating empathy and patience in interactions with others.</w:t>
                            </w:r>
                          </w:p>
                          <w:p w14:paraId="78C3A5DC" w14:textId="77777777" w:rsidR="00B04A5F" w:rsidRPr="00B04A5F" w:rsidRDefault="00B04A5F" w:rsidP="00FE44B9">
                            <w:pPr>
                              <w:numPr>
                                <w:ilvl w:val="0"/>
                                <w:numId w:val="27"/>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04A5F">
                              <w:rPr>
                                <w:rFonts w:ascii="system-ui" w:hAnsi="system-ui"/>
                                <w:color w:val="374151"/>
                                <w:szCs w:val="24"/>
                                <w:lang w:eastAsia="en-AU"/>
                              </w:rPr>
                              <w:t>Striving for continuous self-improvement.</w:t>
                            </w:r>
                          </w:p>
                          <w:p w14:paraId="04BEDCD7" w14:textId="77777777" w:rsidR="00B04A5F" w:rsidRPr="00B04A5F" w:rsidRDefault="00B04A5F" w:rsidP="00FE44B9">
                            <w:pPr>
                              <w:numPr>
                                <w:ilvl w:val="0"/>
                                <w:numId w:val="27"/>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04A5F">
                              <w:rPr>
                                <w:rFonts w:ascii="system-ui" w:hAnsi="system-ui"/>
                                <w:color w:val="374151"/>
                                <w:szCs w:val="24"/>
                                <w:lang w:eastAsia="en-AU"/>
                              </w:rPr>
                              <w:t>Practicing politeness and protecting the self-esteem of colleagues.</w:t>
                            </w:r>
                          </w:p>
                          <w:p w14:paraId="292AD795" w14:textId="77777777" w:rsidR="00B04A5F" w:rsidRPr="00B04A5F" w:rsidRDefault="00B04A5F" w:rsidP="00FE44B9">
                            <w:pPr>
                              <w:numPr>
                                <w:ilvl w:val="0"/>
                                <w:numId w:val="27"/>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04A5F">
                              <w:rPr>
                                <w:rFonts w:ascii="system-ui" w:hAnsi="system-ui"/>
                                <w:color w:val="374151"/>
                                <w:szCs w:val="24"/>
                                <w:lang w:eastAsia="en-AU"/>
                              </w:rPr>
                              <w:t xml:space="preserve">Being authentic, displaying ethical </w:t>
                            </w:r>
                            <w:proofErr w:type="spellStart"/>
                            <w:r w:rsidRPr="00B04A5F">
                              <w:rPr>
                                <w:rFonts w:ascii="system-ui" w:hAnsi="system-ui"/>
                                <w:color w:val="374151"/>
                                <w:szCs w:val="24"/>
                                <w:lang w:eastAsia="en-AU"/>
                              </w:rPr>
                              <w:t>behavior</w:t>
                            </w:r>
                            <w:proofErr w:type="spellEnd"/>
                            <w:r w:rsidRPr="00B04A5F">
                              <w:rPr>
                                <w:rFonts w:ascii="system-ui" w:hAnsi="system-ui"/>
                                <w:color w:val="374151"/>
                                <w:szCs w:val="24"/>
                                <w:lang w:eastAsia="en-AU"/>
                              </w:rPr>
                              <w:t>, and maintaining honesty.</w:t>
                            </w:r>
                          </w:p>
                          <w:p w14:paraId="6B9D40CC" w14:textId="77777777" w:rsidR="00B04A5F" w:rsidRPr="00B04A5F" w:rsidRDefault="00B04A5F" w:rsidP="00FE44B9">
                            <w:pPr>
                              <w:numPr>
                                <w:ilvl w:val="0"/>
                                <w:numId w:val="27"/>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04A5F">
                              <w:rPr>
                                <w:rFonts w:ascii="system-ui" w:hAnsi="system-ui"/>
                                <w:color w:val="374151"/>
                                <w:szCs w:val="24"/>
                                <w:lang w:eastAsia="en-AU"/>
                              </w:rPr>
                              <w:t>Encouraging and praising my colleagues and team members.</w:t>
                            </w:r>
                          </w:p>
                          <w:p w14:paraId="0ACBD1DE" w14:textId="77777777" w:rsidR="00B04A5F" w:rsidRPr="00B04A5F" w:rsidRDefault="00B04A5F" w:rsidP="00FE44B9">
                            <w:pPr>
                              <w:numPr>
                                <w:ilvl w:val="0"/>
                                <w:numId w:val="27"/>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04A5F">
                              <w:rPr>
                                <w:rFonts w:ascii="system-ui" w:hAnsi="system-ui"/>
                                <w:color w:val="374151"/>
                                <w:szCs w:val="24"/>
                                <w:lang w:eastAsia="en-AU"/>
                              </w:rPr>
                              <w:t>Engaging in activities that support the growth and development of team members.</w:t>
                            </w:r>
                          </w:p>
                          <w:p w14:paraId="483ED996" w14:textId="77777777" w:rsidR="00B04A5F" w:rsidRPr="00B04A5F" w:rsidRDefault="00B04A5F" w:rsidP="00FE44B9">
                            <w:pPr>
                              <w:numPr>
                                <w:ilvl w:val="0"/>
                                <w:numId w:val="27"/>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04A5F">
                              <w:rPr>
                                <w:rFonts w:ascii="system-ui" w:hAnsi="system-ui"/>
                                <w:color w:val="374151"/>
                                <w:szCs w:val="24"/>
                                <w:lang w:eastAsia="en-AU"/>
                              </w:rPr>
                              <w:t>Displaying strength of character and building rapport with people from diverse backgrounds.</w:t>
                            </w:r>
                          </w:p>
                          <w:p w14:paraId="2E2E2237" w14:textId="77777777" w:rsidR="00B04A5F" w:rsidRPr="00B04A5F" w:rsidRDefault="00B04A5F" w:rsidP="00FE44B9">
                            <w:pPr>
                              <w:numPr>
                                <w:ilvl w:val="0"/>
                                <w:numId w:val="27"/>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04A5F">
                              <w:rPr>
                                <w:rFonts w:ascii="system-ui" w:hAnsi="system-ui"/>
                                <w:color w:val="374151"/>
                                <w:szCs w:val="24"/>
                                <w:lang w:eastAsia="en-AU"/>
                              </w:rPr>
                              <w:t xml:space="preserve">Serving as a coach and mentor to help others succeed and </w:t>
                            </w:r>
                            <w:proofErr w:type="gramStart"/>
                            <w:r w:rsidRPr="00B04A5F">
                              <w:rPr>
                                <w:rFonts w:ascii="system-ui" w:hAnsi="system-ui"/>
                                <w:color w:val="374151"/>
                                <w:szCs w:val="24"/>
                                <w:lang w:eastAsia="en-AU"/>
                              </w:rPr>
                              <w:t>grow</w:t>
                            </w:r>
                            <w:proofErr w:type="gramEnd"/>
                          </w:p>
                          <w:permEnd w:id="902638966"/>
                          <w:p w14:paraId="54794BC1" w14:textId="25EEA990" w:rsidR="008F39BB" w:rsidRPr="005362A7" w:rsidRDefault="008F39BB" w:rsidP="00E63EC5">
                            <w:pPr>
                              <w:pStyle w:val="22TAHiddenWrittenResponse"/>
                            </w:pPr>
                          </w:p>
                        </w:txbxContent>
                      </v:textbox>
                      <w10:anchorlock/>
                    </v:shape>
                  </w:pict>
                </mc:Fallback>
              </mc:AlternateContent>
            </w:r>
          </w:p>
        </w:tc>
        <w:permStart w:id="1099170980" w:edGrp="everyone"/>
        <w:tc>
          <w:tcPr>
            <w:tcW w:w="624" w:type="dxa"/>
            <w:tcBorders>
              <w:top w:val="nil"/>
              <w:left w:val="nil"/>
              <w:bottom w:val="nil"/>
              <w:right w:val="nil"/>
            </w:tcBorders>
          </w:tcPr>
          <w:p w14:paraId="7BE3AE91" w14:textId="77777777" w:rsidR="008F39BB" w:rsidRPr="00533511" w:rsidRDefault="00551242" w:rsidP="00FF5591">
            <w:pPr>
              <w:rPr>
                <w:rFonts w:ascii="Arial" w:hAnsi="Arial" w:cs="Arial"/>
                <w:sz w:val="44"/>
                <w:szCs w:val="44"/>
              </w:rPr>
            </w:pPr>
            <w:sdt>
              <w:sdtPr>
                <w:rPr>
                  <w:rFonts w:ascii="Arial" w:hAnsi="Arial" w:cs="Arial"/>
                  <w:sz w:val="44"/>
                  <w:szCs w:val="44"/>
                </w:rPr>
                <w:id w:val="-1144185309"/>
                <w14:checkbox>
                  <w14:checked w14:val="0"/>
                  <w14:checkedState w14:val="00FE" w14:font="Wingdings"/>
                  <w14:uncheckedState w14:val="00A8" w14:font="Wingdings"/>
                </w14:checkbox>
              </w:sdtPr>
              <w:sdtEndPr/>
              <w:sdtContent>
                <w:r w:rsidR="008F39BB">
                  <w:rPr>
                    <w:rFonts w:ascii="Arial" w:hAnsi="Arial" w:cs="Arial"/>
                    <w:sz w:val="44"/>
                    <w:szCs w:val="44"/>
                  </w:rPr>
                  <w:sym w:font="Wingdings" w:char="F0A8"/>
                </w:r>
              </w:sdtContent>
            </w:sdt>
            <w:permEnd w:id="1099170980"/>
          </w:p>
        </w:tc>
      </w:tr>
    </w:tbl>
    <w:p w14:paraId="0C29AAED" w14:textId="77777777" w:rsidR="008F39BB" w:rsidRDefault="008F39BB" w:rsidP="008F39BB">
      <w:pPr>
        <w:rPr>
          <w:rFonts w:ascii="Arial" w:hAnsi="Arial" w:cs="Arial"/>
          <w:sz w:val="22"/>
          <w:szCs w:val="22"/>
        </w:rPr>
      </w:pPr>
    </w:p>
    <w:p w14:paraId="358F0C62" w14:textId="265B09C5" w:rsidR="008F39BB" w:rsidRPr="002F5A87" w:rsidRDefault="008F39BB" w:rsidP="00A579C2">
      <w:pPr>
        <w:pStyle w:val="20TAQuestionNumber"/>
        <w:ind w:left="709" w:hanging="709"/>
        <w:rPr>
          <w:rFonts w:cs="Arial"/>
          <w:sz w:val="22"/>
          <w:szCs w:val="22"/>
        </w:rPr>
      </w:pPr>
      <w:bookmarkStart w:id="22" w:name="_Ref87536069"/>
      <w:r>
        <w:lastRenderedPageBreak/>
        <w:t>D</w:t>
      </w:r>
      <w:r w:rsidR="002F5A87">
        <w:t>iscuss</w:t>
      </w:r>
      <w:r w:rsidRPr="00500C61">
        <w:t xml:space="preserve"> </w:t>
      </w:r>
      <w:r w:rsidR="002F5A87">
        <w:t xml:space="preserve">at least three (3) </w:t>
      </w:r>
      <w:r w:rsidR="002F247E">
        <w:t>traits you would recognise in a credible leader.</w:t>
      </w:r>
      <w:bookmarkEnd w:id="22"/>
    </w:p>
    <w:p w14:paraId="4BDACD9D" w14:textId="77777777" w:rsidR="008F39BB" w:rsidRPr="00956C6F" w:rsidRDefault="008F39BB" w:rsidP="008F39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F39BB" w:rsidRPr="00830749" w14:paraId="632E8F9C" w14:textId="77777777" w:rsidTr="00A94A0C">
        <w:tc>
          <w:tcPr>
            <w:tcW w:w="1027" w:type="dxa"/>
            <w:tcBorders>
              <w:top w:val="nil"/>
              <w:left w:val="nil"/>
              <w:bottom w:val="nil"/>
              <w:right w:val="nil"/>
            </w:tcBorders>
          </w:tcPr>
          <w:p w14:paraId="240EDADA" w14:textId="77777777" w:rsidR="008F39BB" w:rsidRPr="001C4084" w:rsidRDefault="008F39BB" w:rsidP="00A94A0C">
            <w:pPr>
              <w:pStyle w:val="AnswerHeading"/>
            </w:pPr>
            <w:r w:rsidRPr="001C4084">
              <w:t>Answer</w:t>
            </w:r>
          </w:p>
        </w:tc>
        <w:tc>
          <w:tcPr>
            <w:tcW w:w="7478" w:type="dxa"/>
            <w:tcBorders>
              <w:top w:val="nil"/>
              <w:left w:val="nil"/>
              <w:bottom w:val="nil"/>
              <w:right w:val="nil"/>
            </w:tcBorders>
          </w:tcPr>
          <w:p w14:paraId="68EE965D" w14:textId="77777777" w:rsidR="008F39BB" w:rsidRPr="001C4084" w:rsidRDefault="008F39BB" w:rsidP="00A94A0C">
            <w:pPr>
              <w:rPr>
                <w:rFonts w:ascii="Arial" w:hAnsi="Arial" w:cs="Arial"/>
                <w:sz w:val="22"/>
                <w:szCs w:val="22"/>
              </w:rPr>
            </w:pPr>
            <w:r>
              <w:rPr>
                <w:noProof/>
                <w:lang w:eastAsia="en-AU"/>
              </w:rPr>
              <mc:AlternateContent>
                <mc:Choice Requires="wps">
                  <w:drawing>
                    <wp:inline distT="0" distB="0" distL="0" distR="0" wp14:anchorId="4A8D8F2A" wp14:editId="1129D932">
                      <wp:extent cx="4614530" cy="3362325"/>
                      <wp:effectExtent l="0" t="0" r="0" b="9525"/>
                      <wp:docPr id="12" name="Text Box 12"/>
                      <wp:cNvGraphicFramePr/>
                      <a:graphic xmlns:a="http://schemas.openxmlformats.org/drawingml/2006/main">
                        <a:graphicData uri="http://schemas.microsoft.com/office/word/2010/wordprocessingShape">
                          <wps:wsp>
                            <wps:cNvSpPr txBox="1"/>
                            <wps:spPr>
                              <a:xfrm>
                                <a:off x="0" y="0"/>
                                <a:ext cx="4614530" cy="3362325"/>
                              </a:xfrm>
                              <a:prstGeom prst="rect">
                                <a:avLst/>
                              </a:prstGeom>
                              <a:blipFill dpi="0" rotWithShape="1">
                                <a:blip r:embed="rId13"/>
                                <a:srcRect/>
                                <a:tile tx="0" ty="0" sx="100000" sy="100000" flip="none" algn="tl"/>
                              </a:blipFill>
                              <a:ln w="6350">
                                <a:noFill/>
                              </a:ln>
                              <a:effectLst/>
                            </wps:spPr>
                            <wps:txbx>
                              <w:txbxContent>
                                <w:p w14:paraId="47A784CE" w14:textId="77777777" w:rsidR="00B04A5F" w:rsidRDefault="00B04A5F" w:rsidP="00FE44B9">
                                  <w:pPr>
                                    <w:pStyle w:val="22TAHiddenWrittenResponse"/>
                                    <w:numPr>
                                      <w:ilvl w:val="1"/>
                                      <w:numId w:val="28"/>
                                    </w:numPr>
                                  </w:pPr>
                                  <w:permStart w:id="1106529993" w:edGrp="everyone"/>
                                  <w:r w:rsidRPr="00B04A5F">
                                    <w:t xml:space="preserve">someone who is a good listener and good </w:t>
                                  </w:r>
                                  <w:proofErr w:type="gramStart"/>
                                  <w:r w:rsidRPr="00B04A5F">
                                    <w:t>communicator</w:t>
                                  </w:r>
                                  <w:proofErr w:type="gramEnd"/>
                                </w:p>
                                <w:p w14:paraId="0422E01B" w14:textId="77777777" w:rsidR="00B04A5F" w:rsidRPr="00B04A5F" w:rsidRDefault="00B04A5F" w:rsidP="00FE44B9">
                                  <w:pPr>
                                    <w:pStyle w:val="22TAHiddenWrittenResponse"/>
                                    <w:numPr>
                                      <w:ilvl w:val="1"/>
                                      <w:numId w:val="28"/>
                                    </w:numPr>
                                  </w:pPr>
                                  <w:r w:rsidRPr="00B04A5F">
                                    <w:t xml:space="preserve">someone who is transparent and honest at all </w:t>
                                  </w:r>
                                  <w:proofErr w:type="gramStart"/>
                                  <w:r w:rsidRPr="00B04A5F">
                                    <w:t>times</w:t>
                                  </w:r>
                                  <w:proofErr w:type="gramEnd"/>
                                </w:p>
                                <w:p w14:paraId="0F16E6A2" w14:textId="77777777" w:rsidR="00B04A5F" w:rsidRPr="00B04A5F" w:rsidRDefault="00B04A5F" w:rsidP="00FE44B9">
                                  <w:pPr>
                                    <w:pStyle w:val="22TAHiddenWrittenResponse"/>
                                    <w:numPr>
                                      <w:ilvl w:val="1"/>
                                      <w:numId w:val="28"/>
                                    </w:numPr>
                                  </w:pPr>
                                  <w:r w:rsidRPr="00B04A5F">
                                    <w:t xml:space="preserve">someone who leads by example and is a good guide for </w:t>
                                  </w:r>
                                  <w:proofErr w:type="gramStart"/>
                                  <w:r w:rsidRPr="00B04A5F">
                                    <w:t>others</w:t>
                                  </w:r>
                                  <w:proofErr w:type="gramEnd"/>
                                </w:p>
                                <w:p w14:paraId="26D1289C" w14:textId="77777777" w:rsidR="00B04A5F" w:rsidRPr="00B04A5F" w:rsidRDefault="00B04A5F" w:rsidP="00FE44B9">
                                  <w:pPr>
                                    <w:pStyle w:val="22TAHiddenWrittenResponse"/>
                                    <w:numPr>
                                      <w:ilvl w:val="1"/>
                                      <w:numId w:val="28"/>
                                    </w:numPr>
                                  </w:pPr>
                                </w:p>
                                <w:permEnd w:id="1106529993"/>
                                <w:p w14:paraId="498D0011" w14:textId="22277D56" w:rsidR="002F247E" w:rsidRPr="002F247E" w:rsidRDefault="002F247E" w:rsidP="00E63EC5">
                                  <w:pPr>
                                    <w:pStyle w:val="22TAHiddenWrittenResponse"/>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A8D8F2A" id="Text Box 12" o:spid="_x0000_s1035" type="#_x0000_t202" style="width:363.35pt;height:264.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CJtff+XY8AAAAAAAAAAADgPmtm3usRAAAAAAAAAAAA3GfNzN96BAAAAAAA&#10;AAAAAPd5zjn1BgAAAAAAAAAAAC70qgcAAAAAAAAAAABwJw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GPAAAAAAAAAAAA4D5rZj7rEQAA&#10;AAAAAAAAANzHhSgAAAAAAAAAAACJNTO/6hEAAAAAAAAAAADc5znn1BsAAAAAAAAAAAC4kAtR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mvv/aceAQAAAAAAAAAAwH3WzLzVIwAAAAAAAAAAALjPmpmvegQAAAAAAAAAAAD3ec45&#10;9QYAAAAAAAAAAAAu9K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6oRwAAAAAAAAAAAHCfNTM/6xEAAAAAAAAAAADc&#10;Z83Mv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Pxn746JKgCiIAi+T10O&#10;ZkAPJiDmdECKFWwdMia4bgUrYKoW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Ky990s9AgAAAAAAAAAAgPusmfmuRwAAAAAAAAAAAHAfF6IA&#10;AAAAAAAAAAAk1sx81SMAAAAAAAAAAAC4z+OcU28AAAAAAAAAAADgQi5EAQ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Ky992c9&#10;AgAAAAAAAAAAgPusmXmtRwAAAAAAAAAAAHCfNTN/9QgAAAAAAAAAAADu8zjn1BsAAAAAAAAAAAC4&#10;0FM9AAAAAAAAAAAAgDsJ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DotOUTAAAgAElEQVQ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isvfdbPQIAAAAAAAAAAID7rJn5qEcAAAAAAAAAAABw&#10;HxeiAAAAAAAAAAAAJNbMvNcjAAAAAAAAAAAAuM/jnFNvAAAAAAAAAAAA4EIuRAE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is&#10;vfdPPQIAAAAAAAAAAID7rJl5rkcAAAAAAAAAAABwnzUzv/UIAAAAAAAAAAAA7vM459QbAAAAAAAA&#10;AAAAuNBTPQAAAAAAAAAAAIA7Cd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D4Z++OiSoAoiAIvk+dBXwQ4QQC&#10;fBCRcCaQhBRsHDImuG4FK2CqNi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u/1CAAAAAAAAAAAAO6zZuatHgEAAAAAAAAAAMB91sz81SMAAAAAAAAAAAC4z+OcU28AAAAAAAAA&#10;AADgQk/1AAAAAAAAAAAAAO4k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P9QgAAAAAAAAAAADus2bmpx4BAAAAAAAAAADAfVyIAgAAAAAA&#10;AAAAkFgz812PAAAAAAAAAAAA4D6Pc069AQAAAAAAAAAAgAu5EAU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Cx9t5f9QgAAAAA&#10;AAAAAADus2bmpR4BAAAAAAAAAADAfdbM/NYjAAAAAAAAAAAAuM/jnFNvAAAAAAAAAAAA4EJP9QAA&#10;AAAAAAAAAADuJG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r/UIAAAAAAAAAAAA7rNm5rMeAQAAAAAAAAAAwH1ciAIAAAAAAAAAAJBYM/NR&#10;jwAAAAAAAAAAAOA+j3NOvQEAAAAAAAAAAIALuRAF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Djn707JooFiKIo+HZrcqLvAynkSCFhTBD9ACmowcYg&#10;4wTTreAKOFUX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sRAAAAAAAAAAAA3GfNzEs9AgAAAAAAAAAAgPusmfmu&#10;RwAAAAAAAAAAAHCfxzmn3gAAAAAAAAAAAMCFnvUAAAAAAAAAAAAA7iR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MZJauAAACAASURBV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LH23u/1&#10;CAAAAAAAAAAAAO6zZuatHgEAAAAAAAAAAMB91sz81iMAAAAAAAAAAAC4z+OcU28AAAAAAAAAAADg&#10;Qs96AAAAAAAAAAAAAHcS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BYe+9/9QgAAAAAAAAAAADus2bmqx4BAAAAAAAAAADAfVyIAgAAAAAAAAAA&#10;kFgz81mPAAAAAAAAAAAA4D6Pc069AQAAAAAAAAAAgAu5EAU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Cx9t4f9QgAAAAAAAAA&#10;AADus2bmtR4BAAAAAAAAAADAfdbM/NQjAAAAAAAAAAAAuM/jnFNvAAAAAAAAAAAA4ELPegAAAAAA&#10;AAAAAAB3Er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f+zdMVEFQBQEwfepi7CAFEwQgwlyonOABHCGk0PG&#10;BNetYAVM1QI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GLtvV/rEQAAAAAAAAAA&#10;ANxnzcxnPQIAAAAAAAAAAID7uBAFAAAAAAAAAAAgsWbmvR4BAAAAAAAAAADAfR7nnHoDAAAAAAAA&#10;AAAAF3IhC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X/rEQAAAAAAAAAAANxnzcxzPQIAAAAAAAAAAID7rJn5qUcAAAAA&#10;AAAAAABwn8c5p94AAAAAAAAAAADAhZ7qAQAAAAAAAAAAANxJ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0/6hEAAAAAAAAAAADcZ83MWz0C&#10;AAAAAAAAAACA+6yZ+at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oRAAAAAAAAAAAA3GfNzHc9AgAAAAAAAAAAgPu4EAUAAAAAAAAAACCxZuarHgEAAAAAAAAAAMB9&#10;HuecegMAAAAAAAAAAAAXciEKAAAAAAAAAABAW6zarwAAIABJREFU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1t77vR4BAAAAAAAA&#10;AADAfdbMfNQjAAAAAAAAAAAAuI8LUQAAAAAAAAAAABJrZn7WIwAAAAAAAAAAALjPc86pNwAAAAAA&#10;AAAAAHAhF6I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1t77qx4BAAAAAAAAAADAfdbMvNUjAAAAAAAAAAAAuM+amc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lWPAAAAAAAAAAAA4D5rZn7U&#10;IwAAAAAAAAAAALjPmpl/9QgAAAAAAAAAAADu85xz6g0AAAAAAAAAAABc6FUPAAAAAAAAAAAA4E4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Jr&#10;7/2tHgEAAAAAAAAAAMB91sz8qUcAAAAAAAAAAABwHxeiAAAAAAAAAAAAJNbM/K5HAAAAAAAAAAAA&#10;cJ/nnFNvAAAAAAAAAAAA4EIuRAEAAAAAAAD+s3cHVZUFQRQE6/3TmBkVrHHBGhWtgz0mxgxOGhm5&#10;6AgFV0CeKg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vesRAAAAAAAAAAAA3GfNzL96BAAAAAAAAAAAAPdZM/O/HgEAAAAAAAAAAMB9&#10;nnNOvQEAAAAAAAAAAIALve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I7K9qtAAAgAElEQVT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d/rEQAAAAAAAAAAANxn&#10;zcxXPQIAAAAAAAAAAID7eCEKAAAAAAAAAABA4jnn1BsAAAAAAAAAAAC4kAt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Nbe+6ceAQAAAAAAAAAAwH3WzLzVIwAAAAAAAAAAALjPmpnvegQAAAAAAAAAAAD3&#10;ec459QYAAAAAAAAAAAAu9KoHAAAAAAAAAAAAcCc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6sRwAAAAAAAAAAAHCfNTMf9QgAAAAAAAAA&#10;AADus2bmt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Pyxd8dEEQBBFAXnrhYVxPjADzECNiEmwQImELfIeMF2K/gC&#10;Xs1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X+sRAAAAAAAAAAAA3GfNzHc9AgAAAAAAAAAA&#10;gPt4IQoAAAAAAAAAAEBizcxnPQIAAAAAAAAAAID7PM459QYAAAAAAAAAAAAu5IUo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qpHAAAAAAAAAAAAcJ81M2/1CAAAAAAAAAAAAO6zZuavHgEAAAAAAAAAAMB9HuecegMAAAAA&#10;AAAAAAAXetYDAAAAAAAAAAAAuJO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MTae7/XIwAAAAAAAAAAALjPmpmPegQAAAAAAAAAAAD38UIUAAAA&#10;AAAAAACAxOOcU28AAAAAAAAAAADgQi6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Fh77996BAAAAAAA&#10;AAAAAPdZM/NSjwAAAAAAAAAAAOA+a2Z+6hEAAAAAAAAAAADc53HOqTcAAAAAAAAAAABwoWc9AAAA&#10;AAAAAAAAgDsJ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D+27WDIgZiIIBhe2J6qk0AAAfRSURBVJ1QOyrlEZwFk8LwIxICAz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Im19/7WEQAAAAAA&#10;AAAAANxnzcxbRwAAAAAAAAAAAHCfNTO/OgIAAAAAAAAAAID7POecugEAAAAAAAAAAIALfeoAAAAA&#10;AAAAAAAA7mR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" stroked="f" strokeweight=".5pt">
                      <v:fill r:id="rId14" o:title="" recolor="t" rotate="t" type="tile"/>
                      <v:textbox inset="0,0,0,0">
                        <w:txbxContent>
                          <w:p w14:paraId="47A784CE" w14:textId="77777777" w:rsidR="00B04A5F" w:rsidRDefault="00B04A5F" w:rsidP="00FE44B9">
                            <w:pPr>
                              <w:pStyle w:val="22TAHiddenWrittenResponse"/>
                              <w:numPr>
                                <w:ilvl w:val="1"/>
                                <w:numId w:val="28"/>
                              </w:numPr>
                            </w:pPr>
                            <w:permStart w:id="1106529993" w:edGrp="everyone"/>
                            <w:r w:rsidRPr="00B04A5F">
                              <w:t xml:space="preserve">someone who is a good listener and good </w:t>
                            </w:r>
                            <w:proofErr w:type="gramStart"/>
                            <w:r w:rsidRPr="00B04A5F">
                              <w:t>communicator</w:t>
                            </w:r>
                            <w:proofErr w:type="gramEnd"/>
                          </w:p>
                          <w:p w14:paraId="0422E01B" w14:textId="77777777" w:rsidR="00B04A5F" w:rsidRPr="00B04A5F" w:rsidRDefault="00B04A5F" w:rsidP="00FE44B9">
                            <w:pPr>
                              <w:pStyle w:val="22TAHiddenWrittenResponse"/>
                              <w:numPr>
                                <w:ilvl w:val="1"/>
                                <w:numId w:val="28"/>
                              </w:numPr>
                            </w:pPr>
                            <w:r w:rsidRPr="00B04A5F">
                              <w:t xml:space="preserve">someone who is transparent and honest at all </w:t>
                            </w:r>
                            <w:proofErr w:type="gramStart"/>
                            <w:r w:rsidRPr="00B04A5F">
                              <w:t>times</w:t>
                            </w:r>
                            <w:proofErr w:type="gramEnd"/>
                          </w:p>
                          <w:p w14:paraId="0F16E6A2" w14:textId="77777777" w:rsidR="00B04A5F" w:rsidRPr="00B04A5F" w:rsidRDefault="00B04A5F" w:rsidP="00FE44B9">
                            <w:pPr>
                              <w:pStyle w:val="22TAHiddenWrittenResponse"/>
                              <w:numPr>
                                <w:ilvl w:val="1"/>
                                <w:numId w:val="28"/>
                              </w:numPr>
                            </w:pPr>
                            <w:r w:rsidRPr="00B04A5F">
                              <w:t xml:space="preserve">someone who leads by example and is a good guide for </w:t>
                            </w:r>
                            <w:proofErr w:type="gramStart"/>
                            <w:r w:rsidRPr="00B04A5F">
                              <w:t>others</w:t>
                            </w:r>
                            <w:proofErr w:type="gramEnd"/>
                          </w:p>
                          <w:p w14:paraId="26D1289C" w14:textId="77777777" w:rsidR="00B04A5F" w:rsidRPr="00B04A5F" w:rsidRDefault="00B04A5F" w:rsidP="00FE44B9">
                            <w:pPr>
                              <w:pStyle w:val="22TAHiddenWrittenResponse"/>
                              <w:numPr>
                                <w:ilvl w:val="1"/>
                                <w:numId w:val="28"/>
                              </w:numPr>
                            </w:pPr>
                          </w:p>
                          <w:permEnd w:id="1106529993"/>
                          <w:p w14:paraId="498D0011" w14:textId="22277D56" w:rsidR="002F247E" w:rsidRPr="002F247E" w:rsidRDefault="002F247E" w:rsidP="00E63EC5">
                            <w:pPr>
                              <w:pStyle w:val="22TAHiddenWrittenResponse"/>
                            </w:pPr>
                          </w:p>
                        </w:txbxContent>
                      </v:textbox>
                      <w10:anchorlock/>
                    </v:shape>
                  </w:pict>
                </mc:Fallback>
              </mc:AlternateContent>
            </w:r>
          </w:p>
        </w:tc>
        <w:permStart w:id="2074346959" w:edGrp="everyone"/>
        <w:tc>
          <w:tcPr>
            <w:tcW w:w="624" w:type="dxa"/>
            <w:tcBorders>
              <w:top w:val="nil"/>
              <w:left w:val="nil"/>
              <w:bottom w:val="nil"/>
              <w:right w:val="nil"/>
            </w:tcBorders>
          </w:tcPr>
          <w:p w14:paraId="240B5E54" w14:textId="77777777" w:rsidR="008F39BB" w:rsidRPr="00533511" w:rsidRDefault="00551242" w:rsidP="00A94A0C">
            <w:pPr>
              <w:rPr>
                <w:rFonts w:ascii="Arial" w:hAnsi="Arial" w:cs="Arial"/>
                <w:sz w:val="44"/>
                <w:szCs w:val="44"/>
              </w:rPr>
            </w:pPr>
            <w:sdt>
              <w:sdtPr>
                <w:rPr>
                  <w:rFonts w:ascii="Arial" w:hAnsi="Arial" w:cs="Arial"/>
                  <w:sz w:val="44"/>
                  <w:szCs w:val="44"/>
                </w:rPr>
                <w:id w:val="-903679108"/>
                <w14:checkbox>
                  <w14:checked w14:val="0"/>
                  <w14:checkedState w14:val="00FE" w14:font="Wingdings"/>
                  <w14:uncheckedState w14:val="00A8" w14:font="Wingdings"/>
                </w14:checkbox>
              </w:sdtPr>
              <w:sdtEndPr/>
              <w:sdtContent>
                <w:r w:rsidR="008F39BB">
                  <w:rPr>
                    <w:rFonts w:ascii="Arial" w:hAnsi="Arial" w:cs="Arial"/>
                    <w:sz w:val="44"/>
                    <w:szCs w:val="44"/>
                  </w:rPr>
                  <w:sym w:font="Wingdings" w:char="F0A8"/>
                </w:r>
              </w:sdtContent>
            </w:sdt>
            <w:permEnd w:id="2074346959"/>
          </w:p>
        </w:tc>
      </w:tr>
    </w:tbl>
    <w:p w14:paraId="0C483E60" w14:textId="77777777" w:rsidR="008F39BB" w:rsidRDefault="008F39BB" w:rsidP="008F39BB">
      <w:pPr>
        <w:rPr>
          <w:rFonts w:ascii="Arial" w:hAnsi="Arial" w:cs="Arial"/>
          <w:sz w:val="22"/>
          <w:szCs w:val="22"/>
        </w:rPr>
      </w:pPr>
    </w:p>
    <w:p w14:paraId="39FFC874" w14:textId="77777777" w:rsidR="008F39BB" w:rsidRDefault="008F39BB" w:rsidP="008F39BB">
      <w:pPr>
        <w:rPr>
          <w:rFonts w:ascii="Arial" w:hAnsi="Arial" w:cs="Arial"/>
          <w:sz w:val="22"/>
          <w:szCs w:val="22"/>
        </w:rPr>
      </w:pPr>
    </w:p>
    <w:p w14:paraId="24B9E541" w14:textId="53C76CE4" w:rsidR="008F39BB" w:rsidRPr="00B2699B" w:rsidRDefault="00B2699B" w:rsidP="00150974">
      <w:pPr>
        <w:pStyle w:val="20TAQuestionNumber"/>
        <w:ind w:left="709" w:hanging="709"/>
      </w:pPr>
      <w:bookmarkStart w:id="23" w:name="_Ref87595859"/>
      <w:r>
        <w:t xml:space="preserve">Why is it important for you, as a leader in your workplace, to question standards and values portrayed either by the company you work for, or by others, that could be damaging to your organisation’s reputation? </w:t>
      </w:r>
      <w:r w:rsidR="00D90D6C">
        <w:t>Discuss h</w:t>
      </w:r>
      <w:r>
        <w:t>ow you</w:t>
      </w:r>
      <w:r w:rsidR="00D90D6C">
        <w:t xml:space="preserve"> would</w:t>
      </w:r>
      <w:r>
        <w:t xml:space="preserve"> go about raising your questions and who to</w:t>
      </w:r>
      <w:r w:rsidR="00D90D6C">
        <w:t>.</w:t>
      </w:r>
      <w:bookmarkEnd w:id="23"/>
    </w:p>
    <w:p w14:paraId="0A9CC3A9" w14:textId="77777777" w:rsidR="008F39BB" w:rsidRPr="00956C6F" w:rsidRDefault="008F39BB" w:rsidP="008F39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F39BB" w:rsidRPr="00830749" w14:paraId="5F44C9C9" w14:textId="77777777" w:rsidTr="00A94A0C">
        <w:tc>
          <w:tcPr>
            <w:tcW w:w="1027" w:type="dxa"/>
            <w:tcBorders>
              <w:top w:val="nil"/>
              <w:left w:val="nil"/>
              <w:bottom w:val="nil"/>
              <w:right w:val="nil"/>
            </w:tcBorders>
          </w:tcPr>
          <w:p w14:paraId="3B0AE417" w14:textId="77777777" w:rsidR="008F39BB" w:rsidRPr="001C4084" w:rsidRDefault="008F39BB" w:rsidP="00A94A0C">
            <w:pPr>
              <w:pStyle w:val="AnswerHeading"/>
            </w:pPr>
            <w:r w:rsidRPr="001C4084">
              <w:t>Answer</w:t>
            </w:r>
          </w:p>
        </w:tc>
        <w:tc>
          <w:tcPr>
            <w:tcW w:w="7478" w:type="dxa"/>
            <w:tcBorders>
              <w:top w:val="nil"/>
              <w:left w:val="nil"/>
              <w:bottom w:val="nil"/>
              <w:right w:val="nil"/>
            </w:tcBorders>
          </w:tcPr>
          <w:p w14:paraId="2BDD1AF3" w14:textId="77777777" w:rsidR="008F39BB" w:rsidRPr="001C4084" w:rsidRDefault="008F39BB" w:rsidP="00A94A0C">
            <w:pPr>
              <w:rPr>
                <w:rFonts w:ascii="Arial" w:hAnsi="Arial" w:cs="Arial"/>
                <w:sz w:val="22"/>
                <w:szCs w:val="22"/>
              </w:rPr>
            </w:pPr>
            <w:r>
              <w:rPr>
                <w:noProof/>
                <w:lang w:eastAsia="en-AU"/>
              </w:rPr>
              <mc:AlternateContent>
                <mc:Choice Requires="wps">
                  <w:drawing>
                    <wp:inline distT="0" distB="0" distL="0" distR="0" wp14:anchorId="6714D1B0" wp14:editId="05ADC22B">
                      <wp:extent cx="4614530" cy="3695700"/>
                      <wp:effectExtent l="0" t="0" r="0" b="0"/>
                      <wp:docPr id="13" name="Text Box 13"/>
                      <wp:cNvGraphicFramePr/>
                      <a:graphic xmlns:a="http://schemas.openxmlformats.org/drawingml/2006/main">
                        <a:graphicData uri="http://schemas.microsoft.com/office/word/2010/wordprocessingShape">
                          <wps:wsp>
                            <wps:cNvSpPr txBox="1"/>
                            <wps:spPr>
                              <a:xfrm>
                                <a:off x="0" y="0"/>
                                <a:ext cx="4614530" cy="3695700"/>
                              </a:xfrm>
                              <a:prstGeom prst="rect">
                                <a:avLst/>
                              </a:prstGeom>
                              <a:blipFill dpi="0" rotWithShape="1">
                                <a:blip r:embed="rId13"/>
                                <a:srcRect/>
                                <a:tile tx="0" ty="0" sx="100000" sy="100000" flip="none" algn="tl"/>
                              </a:blipFill>
                              <a:ln w="6350">
                                <a:noFill/>
                              </a:ln>
                              <a:effectLst/>
                            </wps:spPr>
                            <wps:txbx>
                              <w:txbxContent>
                                <w:p w14:paraId="6DC775F4" w14:textId="0A67C795" w:rsidR="00B04A5F" w:rsidRPr="00B04A5F" w:rsidRDefault="00B04A5F" w:rsidP="00B04A5F">
                                  <w:pPr>
                                    <w:pBdr>
                                      <w:top w:val="single" w:sz="2" w:space="0" w:color="D9D9E3"/>
                                      <w:left w:val="single" w:sz="2" w:space="0" w:color="D9D9E3"/>
                                      <w:bottom w:val="single" w:sz="2" w:space="0" w:color="D9D9E3"/>
                                      <w:right w:val="single" w:sz="2" w:space="0" w:color="D9D9E3"/>
                                    </w:pBdr>
                                    <w:shd w:val="clear" w:color="auto" w:fill="F7F7F8"/>
                                    <w:spacing w:after="300"/>
                                    <w:jc w:val="left"/>
                                    <w:rPr>
                                      <w:rFonts w:ascii="system-ui" w:hAnsi="system-ui"/>
                                      <w:color w:val="374151"/>
                                      <w:szCs w:val="24"/>
                                      <w:lang w:eastAsia="en-AU"/>
                                    </w:rPr>
                                  </w:pPr>
                                  <w:permStart w:id="2048208431" w:edGrp="everyone"/>
                                  <w:r w:rsidRPr="00B04A5F">
                                    <w:rPr>
                                      <w:rFonts w:ascii="system-ui" w:hAnsi="system-ui"/>
                                      <w:color w:val="374151"/>
                                      <w:szCs w:val="24"/>
                                      <w:lang w:eastAsia="en-AU"/>
                                    </w:rPr>
                                    <w:br/>
                                  </w:r>
                                </w:p>
                                <w:p w14:paraId="1804FD2A" w14:textId="77777777" w:rsidR="00B04A5F" w:rsidRPr="00B04A5F" w:rsidRDefault="00B04A5F" w:rsidP="00FE44B9">
                                  <w:pPr>
                                    <w:numPr>
                                      <w:ilvl w:val="0"/>
                                      <w:numId w:val="29"/>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04A5F">
                                    <w:rPr>
                                      <w:rFonts w:ascii="system-ui" w:hAnsi="system-ui"/>
                                      <w:color w:val="374151"/>
                                      <w:szCs w:val="24"/>
                                      <w:lang w:eastAsia="en-AU"/>
                                    </w:rPr>
                                    <w:t>Recognizing issues promptly when they arise.</w:t>
                                  </w:r>
                                </w:p>
                                <w:p w14:paraId="127100EA" w14:textId="77777777" w:rsidR="00B04A5F" w:rsidRPr="00B04A5F" w:rsidRDefault="00B04A5F" w:rsidP="00FE44B9">
                                  <w:pPr>
                                    <w:numPr>
                                      <w:ilvl w:val="0"/>
                                      <w:numId w:val="29"/>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proofErr w:type="spellStart"/>
                                  <w:r w:rsidRPr="00B04A5F">
                                    <w:rPr>
                                      <w:rFonts w:ascii="system-ui" w:hAnsi="system-ui"/>
                                      <w:color w:val="374151"/>
                                      <w:szCs w:val="24"/>
                                      <w:lang w:eastAsia="en-AU"/>
                                    </w:rPr>
                                    <w:t>Analyzing</w:t>
                                  </w:r>
                                  <w:proofErr w:type="spellEnd"/>
                                  <w:r w:rsidRPr="00B04A5F">
                                    <w:rPr>
                                      <w:rFonts w:ascii="system-ui" w:hAnsi="system-ui"/>
                                      <w:color w:val="374151"/>
                                      <w:szCs w:val="24"/>
                                      <w:lang w:eastAsia="en-AU"/>
                                    </w:rPr>
                                    <w:t xml:space="preserve"> the root causes behind the issues.</w:t>
                                  </w:r>
                                </w:p>
                                <w:p w14:paraId="143CBD85" w14:textId="77777777" w:rsidR="00B04A5F" w:rsidRPr="00B04A5F" w:rsidRDefault="00B04A5F" w:rsidP="00FE44B9">
                                  <w:pPr>
                                    <w:numPr>
                                      <w:ilvl w:val="0"/>
                                      <w:numId w:val="29"/>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04A5F">
                                    <w:rPr>
                                      <w:rFonts w:ascii="system-ui" w:hAnsi="system-ui"/>
                                      <w:color w:val="374151"/>
                                      <w:szCs w:val="24"/>
                                      <w:lang w:eastAsia="en-AU"/>
                                    </w:rPr>
                                    <w:t>Identifying the barriers preventing issue resolution.</w:t>
                                  </w:r>
                                </w:p>
                                <w:p w14:paraId="793F46BE" w14:textId="77777777" w:rsidR="00B04A5F" w:rsidRPr="00B04A5F" w:rsidRDefault="00B04A5F" w:rsidP="00FE44B9">
                                  <w:pPr>
                                    <w:numPr>
                                      <w:ilvl w:val="0"/>
                                      <w:numId w:val="29"/>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04A5F">
                                    <w:rPr>
                                      <w:rFonts w:ascii="system-ui" w:hAnsi="system-ui"/>
                                      <w:color w:val="374151"/>
                                      <w:szCs w:val="24"/>
                                      <w:lang w:eastAsia="en-AU"/>
                                    </w:rPr>
                                    <w:t>Facilitating a professional and esteem-preserving approach to issue resolution.</w:t>
                                  </w:r>
                                </w:p>
                                <w:p w14:paraId="0B89E668" w14:textId="77777777" w:rsidR="00B04A5F" w:rsidRPr="00B04A5F" w:rsidRDefault="00B04A5F" w:rsidP="00FE44B9">
                                  <w:pPr>
                                    <w:numPr>
                                      <w:ilvl w:val="0"/>
                                      <w:numId w:val="29"/>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04A5F">
                                    <w:rPr>
                                      <w:rFonts w:ascii="system-ui" w:hAnsi="system-ui"/>
                                      <w:color w:val="374151"/>
                                      <w:szCs w:val="24"/>
                                      <w:lang w:eastAsia="en-AU"/>
                                    </w:rPr>
                                    <w:t>Taking actions that promote the optimal outcome for all parties involved in resolving the issues.</w:t>
                                  </w:r>
                                </w:p>
                                <w:p w14:paraId="2F46A465" w14:textId="671BE5A0" w:rsidR="008F39BB" w:rsidRPr="005362A7" w:rsidRDefault="00B04A5F" w:rsidP="00E63EC5">
                                  <w:pPr>
                                    <w:pStyle w:val="22TAHiddenWrittenResponse"/>
                                  </w:pPr>
                                  <w:r>
                                    <w:t xml:space="preserve">I would raise any issue or address any questions with my supervisor, engineer or </w:t>
                                  </w:r>
                                  <w:proofErr w:type="gramStart"/>
                                  <w:r>
                                    <w:t>superintendent</w:t>
                                  </w:r>
                                  <w:proofErr w:type="gramEnd"/>
                                  <w:r>
                                    <w:t xml:space="preserve"> </w:t>
                                  </w:r>
                                  <w:permEnd w:id="204820843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714D1B0" id="Text Box 13" o:spid="_x0000_s1036" type="#_x0000_t202" style="width:363.35pt;height:291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Im19/5djwAAAAAAAAAAAOA+a2be6xEAAAAAAAAAAADcZ83M3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UY8AAAAAAAAAAADgPmtmPusR&#10;AAAAAAAAAAAA3MeFKAAAAAAAAAAAAIk1M7/qEQAAAAAAAAAAANznOefUGwAAAAAAAAAAALiQC1E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px4BAAAAAAAAAADAfdbMvNUjAAAAAAAAAAAAuM+ama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hHAAAAAAAAAAAAcJ81Mz/rEQAAAAAAAAAA&#10;ANxnzcy/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GfvjokqAKIgCL5P&#10;XQ5mQA8mIOZ0QIoVbB0yJrhuBStgqhZ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Sz0CAAAAAAAAAACA+6yZ+a5HAAAAAAAAAAAAcB8X&#10;ogAAAAAAAAAAACTWzHzV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Zz0CAAAAAAAAAACA+6yZea1HAAAAAAAAAAAAcJ81M3/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Oi05RMAACAASURBV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Ky991s9AgAAAAAAAAAAgPusmfmoRwAAAAAAAAAA&#10;AHAfF6IAAAAAAAAAAAAk1sy81yMAAAAAAAAAAAC4z+OcU28AAAAAAAAAAADgQi5EAQ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Ky99089AgAAAAAAAAAAgPusmXmuRwAAAAAAAAAAAHCfNTO/9QgAAAAAAAAAAADu8zjn1BsAAAAA&#10;AAAAAAC40FM9AAAAAAAAAAAAgDsJ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Phn746JKgCiIAi+T50FfBDh&#10;BAJ8EJFwJpCEFGwcMia4bgUrYKo2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7/UIAAAAAAAAAAAA7rNm5q0eAQAAAAAAAAAAwH3WzPzVIwAAAAAAAAAAALjP45xTbwAAAAAA&#10;AAAAAOBCT/UAAAAAAAAAAAAA7iR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s/1CAAAAAAAAAAAAO6zZuanHgEAAAAAAAAAAMB9XIgCAAAA&#10;AAAAAACQWDPzXY8AAAAAAAAAAADgPo9zTr0BAAAAAAAAAACAC7kQBQ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LH23l/1CAAA&#10;AAAAAAAAAO6zZualHgEAAAAAAAAAAMB91sz81iMAAAAAAAAAAAC4z+OcU28AAAAAAAAAAADgQk/1&#10;AAAAAAAAAAAAAO4k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6v9QgAAAAAAAAAAADus2bmsx4BAAAAAAAAAADAfVyIAgAAAAAAAAAAkFgz&#10;81GPAAAAAAAAAAAA4D6Pc069AQAAAAAAAAAAgAu5EAU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OOfvTsmigWIoij4dmtyou8DKeRIIWFMEP0AKajB&#10;xiDjBNOt4Ao4VRc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Cx9t7/6xEAAAAAAAAAAADcZ83MSz0CAAAAAAAAAACA+6yZ&#10;+a5HAAAAAAAAAAAAcJ/HOafeAAAAAAAAAAAAwIWe9QAAAAAAAAAAAADuJG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xklq4AAAIABJREFU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WIwAAAAAAAAAAALjP45xTbwAAAAAAAAAA&#10;AOBCz3oAAAAAAAAAAAAAdxK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Fh773/1CAAAAAAAAAAAAO6zZuarHgEAAAAAAAAAAMB9XIgCAAAAAAAA&#10;AACQWDPzW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h/1CAAAAAAA&#10;AAAAAO6zZua1HgEAAAAAAAAAAMB91sz81CMAAAAAAAAAAAC4z+OcU28AAAAAAAAAAADgQs96AAAA&#10;AAAAAAAAAHcS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F/7N0xUQVAFATB96mLsIAUTBCDCXKic4AEcIaT&#10;Q8YE161gBUzVAg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Gc9AgAAAAAAAAAAgPu4EAUAAAAAAAAAACCxZua9HgEAAAAAAAAAAMB9HuecegMAAAAA&#10;AAAAAAAXciEK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f+sRAAAAAAAAAAAA3GfNzHM9AgAAAAAAAAAAgPusmfmpRwAA&#10;AAAAAAAAAHCfxzmn3gAAAAAAAAAAAMCFnuoBAAAAAAAAAAAA3En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T/qEQAAAAAAAAAAANxnzcxb&#10;PQIAAAAAAAAAAID7rJn5q0cAAAAAAAAAAABwn8c5p94AAAAAAAAAAADAhZ7qAQAAAAAAAAAAANxJ&#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hEAAAAAAAAAAADcZ83Mdz0CAAAAAAAAAACA+7gQBQAAAAAAAAAAILFm5qseAQAAAAAAAAAA&#10;wH0e55x6AwAAAAAAAAAAABdyIQoAAAAAAAAAAEBbrNqvAAAgAElEQVR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zdMZFVQRRF0ft+dTQWcICFcYAEMhxMTtQOyCca&#10;J0jBSSNjB72WgiNgVx0AAAAAAAAAICFgAwAAAAAAAAAAICFgAwAAAAAAAAAAICFgAwAAAAAAAAAA&#10;ICFgAwAAAAAAAAAAICFgAwAAAAAAAAAAICFgAwAAAAAAAAAAICFgAwAAAAAAAAAAICFgAwAAAAAA&#10;AAAAICFgAwAAAAAAAAAAICFgAwAAAAAAAAAAILH23rseAQAAAAAAAAAAwH3WzHyvRwAAAAAAAAAA&#10;AHCfNTN/6xEAAAAAAAAAAADc5znn1BsAAAAAAAAAAAC40KseAAAAAAAAAAAAwJ0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TW3vu9HgEAAAAA&#10;AAAAAMB91sx81CMAAAAAAAAAAAC4jwtRAAAAAAAAAAAAEmtmftYjAAAAAAAAAAAAuM9zzqk3AAAA&#10;AAAAAAAAcCEXog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TW3vurHgEAAAAAAAAAAMB91sy81SMAAAAAAAAAAAC4z5qZz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VY8AAAAAAAAAAADgPmtm&#10;ftQjAAAAAAAAAAAAuM+amX/1CAAAAAAAAAAAAO7znHPqDQAAAAAAAAAAAFzoVQ8AAAAAAAAAAADg&#10;T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mvv/a0eAQAAAAAAAAAAwH3WzPypRwAAAAAAAAAAAHAfF6IAAAAAAAAAAAAk1sz8rkcAAAAAAAAA&#10;AABwn+ecU28AAAAAAAAAAADgQi5EAQAAAAAAAP6zdwdVlQVBFATr/dOYGRWsccEaFa2DPSbGDE4a&#10;GbnoCAVXQJ4q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6xEAAAAAAAAAAADcZ83Mv3oEAAAAAAAAAAAA91kz878eAQAAAAAAAAAA&#10;wH2ec069AQAAAAAAAAAAgAu96gEAAAAAAAAAAADcSc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jsr2q0AACAASURBVM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3+sRAAAAAAAAAAAA&#10;3GfNzFc9AgAAAAAAAAAAgPt4IQoAAAAAAAAAAEDiOefUGwAAAAAAAAAAALiQC2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1t77px4BAAAAAAAAAADAfdbMvNUjAAAAAAAAAAAAuM+ame96BAAAAAAAAAAA&#10;APd5zjn1BgAAAAAAAAAAAC70qgcAAAAAAAAAAABwJw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ibX3/qxHAAAAAAAAAAAAcJ81Mx/1CAAAAAAA&#10;AAAAAO6zZua3HgEAAAAAAAAAAMB9nnNOvQEAAAAAAAAAAIALve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LF3x0QRAEEUBeeuFhXE+MAPMQI2ISbBAiYQt8h4wXYr&#10;+AJezU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f6xEAAAAAAAAAAADcZ83Mdz0CAAAAAAAA&#10;AACA+3ghCgAAAAAAAAAAQGLNzGc9AgAAAAAAAAAAgPs8zjn1BgAAAAAAAAAAAC7khSg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CJtff+qkcAAAAAAAAAAABwnzUzb/UIAAAAAAAAAAAA7rNm5q8eAQAAAAAAAAAAwH0e55x6AwAA&#10;AAAAAAAAABd61gMAAAAAAAAAAAC4k4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xNp7v9cjAAAAAAAAAAAAuM+amY96BAAAAAAAAAAAAPfxQhQA&#10;AAAAAAAAAIDE45xTbwAAAAAAAAAAAOBCL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WHvv33oEAAAA&#10;AAAAAAAA91kz81KPAAAAAAAAAAAA4D5rZn7qEQAAAAAAAAAAANzncc6pNwAAAAAAAAAAAHChZz0A&#10;AAAAAAAAAACAOwn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P7btYMiBmIggGF7YnqqTQAAB9FJREFUnVA7KuURnAWTwvAjEgIDM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ibX3/tYRAAAA&#10;AAAAAAAA3GfNzFtHAAAAAAAAAAAAcJ81M786AgAAAAAAAAAAgPs855y6AQAAAAAAAAAAgAt96gAA&#10;AAAAAAAAAADuZG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" stroked="f" strokeweight=".5pt">
                      <v:fill r:id="rId14" o:title="" recolor="t" rotate="t" type="tile"/>
                      <v:textbox inset="0,0,0,0">
                        <w:txbxContent>
                          <w:p w14:paraId="6DC775F4" w14:textId="0A67C795" w:rsidR="00B04A5F" w:rsidRPr="00B04A5F" w:rsidRDefault="00B04A5F" w:rsidP="00B04A5F">
                            <w:pPr>
                              <w:pBdr>
                                <w:top w:val="single" w:sz="2" w:space="0" w:color="D9D9E3"/>
                                <w:left w:val="single" w:sz="2" w:space="0" w:color="D9D9E3"/>
                                <w:bottom w:val="single" w:sz="2" w:space="0" w:color="D9D9E3"/>
                                <w:right w:val="single" w:sz="2" w:space="0" w:color="D9D9E3"/>
                              </w:pBdr>
                              <w:shd w:val="clear" w:color="auto" w:fill="F7F7F8"/>
                              <w:spacing w:after="300"/>
                              <w:jc w:val="left"/>
                              <w:rPr>
                                <w:rFonts w:ascii="system-ui" w:hAnsi="system-ui"/>
                                <w:color w:val="374151"/>
                                <w:szCs w:val="24"/>
                                <w:lang w:eastAsia="en-AU"/>
                              </w:rPr>
                            </w:pPr>
                            <w:permStart w:id="2048208431" w:edGrp="everyone"/>
                            <w:r w:rsidRPr="00B04A5F">
                              <w:rPr>
                                <w:rFonts w:ascii="system-ui" w:hAnsi="system-ui"/>
                                <w:color w:val="374151"/>
                                <w:szCs w:val="24"/>
                                <w:lang w:eastAsia="en-AU"/>
                              </w:rPr>
                              <w:br/>
                            </w:r>
                          </w:p>
                          <w:p w14:paraId="1804FD2A" w14:textId="77777777" w:rsidR="00B04A5F" w:rsidRPr="00B04A5F" w:rsidRDefault="00B04A5F" w:rsidP="00FE44B9">
                            <w:pPr>
                              <w:numPr>
                                <w:ilvl w:val="0"/>
                                <w:numId w:val="29"/>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04A5F">
                              <w:rPr>
                                <w:rFonts w:ascii="system-ui" w:hAnsi="system-ui"/>
                                <w:color w:val="374151"/>
                                <w:szCs w:val="24"/>
                                <w:lang w:eastAsia="en-AU"/>
                              </w:rPr>
                              <w:t>Recognizing issues promptly when they arise.</w:t>
                            </w:r>
                          </w:p>
                          <w:p w14:paraId="127100EA" w14:textId="77777777" w:rsidR="00B04A5F" w:rsidRPr="00B04A5F" w:rsidRDefault="00B04A5F" w:rsidP="00FE44B9">
                            <w:pPr>
                              <w:numPr>
                                <w:ilvl w:val="0"/>
                                <w:numId w:val="29"/>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proofErr w:type="spellStart"/>
                            <w:r w:rsidRPr="00B04A5F">
                              <w:rPr>
                                <w:rFonts w:ascii="system-ui" w:hAnsi="system-ui"/>
                                <w:color w:val="374151"/>
                                <w:szCs w:val="24"/>
                                <w:lang w:eastAsia="en-AU"/>
                              </w:rPr>
                              <w:t>Analyzing</w:t>
                            </w:r>
                            <w:proofErr w:type="spellEnd"/>
                            <w:r w:rsidRPr="00B04A5F">
                              <w:rPr>
                                <w:rFonts w:ascii="system-ui" w:hAnsi="system-ui"/>
                                <w:color w:val="374151"/>
                                <w:szCs w:val="24"/>
                                <w:lang w:eastAsia="en-AU"/>
                              </w:rPr>
                              <w:t xml:space="preserve"> the root causes behind the issues.</w:t>
                            </w:r>
                          </w:p>
                          <w:p w14:paraId="143CBD85" w14:textId="77777777" w:rsidR="00B04A5F" w:rsidRPr="00B04A5F" w:rsidRDefault="00B04A5F" w:rsidP="00FE44B9">
                            <w:pPr>
                              <w:numPr>
                                <w:ilvl w:val="0"/>
                                <w:numId w:val="29"/>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04A5F">
                              <w:rPr>
                                <w:rFonts w:ascii="system-ui" w:hAnsi="system-ui"/>
                                <w:color w:val="374151"/>
                                <w:szCs w:val="24"/>
                                <w:lang w:eastAsia="en-AU"/>
                              </w:rPr>
                              <w:t>Identifying the barriers preventing issue resolution.</w:t>
                            </w:r>
                          </w:p>
                          <w:p w14:paraId="793F46BE" w14:textId="77777777" w:rsidR="00B04A5F" w:rsidRPr="00B04A5F" w:rsidRDefault="00B04A5F" w:rsidP="00FE44B9">
                            <w:pPr>
                              <w:numPr>
                                <w:ilvl w:val="0"/>
                                <w:numId w:val="29"/>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04A5F">
                              <w:rPr>
                                <w:rFonts w:ascii="system-ui" w:hAnsi="system-ui"/>
                                <w:color w:val="374151"/>
                                <w:szCs w:val="24"/>
                                <w:lang w:eastAsia="en-AU"/>
                              </w:rPr>
                              <w:t>Facilitating a professional and esteem-preserving approach to issue resolution.</w:t>
                            </w:r>
                          </w:p>
                          <w:p w14:paraId="0B89E668" w14:textId="77777777" w:rsidR="00B04A5F" w:rsidRPr="00B04A5F" w:rsidRDefault="00B04A5F" w:rsidP="00FE44B9">
                            <w:pPr>
                              <w:numPr>
                                <w:ilvl w:val="0"/>
                                <w:numId w:val="29"/>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04A5F">
                              <w:rPr>
                                <w:rFonts w:ascii="system-ui" w:hAnsi="system-ui"/>
                                <w:color w:val="374151"/>
                                <w:szCs w:val="24"/>
                                <w:lang w:eastAsia="en-AU"/>
                              </w:rPr>
                              <w:t>Taking actions that promote the optimal outcome for all parties involved in resolving the issues.</w:t>
                            </w:r>
                          </w:p>
                          <w:p w14:paraId="2F46A465" w14:textId="671BE5A0" w:rsidR="008F39BB" w:rsidRPr="005362A7" w:rsidRDefault="00B04A5F" w:rsidP="00E63EC5">
                            <w:pPr>
                              <w:pStyle w:val="22TAHiddenWrittenResponse"/>
                            </w:pPr>
                            <w:r>
                              <w:t xml:space="preserve">I would raise any issue or address any questions with my supervisor, engineer or </w:t>
                            </w:r>
                            <w:proofErr w:type="gramStart"/>
                            <w:r>
                              <w:t>superintendent</w:t>
                            </w:r>
                            <w:proofErr w:type="gramEnd"/>
                            <w:r>
                              <w:t xml:space="preserve"> </w:t>
                            </w:r>
                            <w:permEnd w:id="2048208431"/>
                          </w:p>
                        </w:txbxContent>
                      </v:textbox>
                      <w10:anchorlock/>
                    </v:shape>
                  </w:pict>
                </mc:Fallback>
              </mc:AlternateContent>
            </w:r>
          </w:p>
        </w:tc>
        <w:permStart w:id="1114401043" w:edGrp="everyone"/>
        <w:tc>
          <w:tcPr>
            <w:tcW w:w="624" w:type="dxa"/>
            <w:tcBorders>
              <w:top w:val="nil"/>
              <w:left w:val="nil"/>
              <w:bottom w:val="nil"/>
              <w:right w:val="nil"/>
            </w:tcBorders>
          </w:tcPr>
          <w:p w14:paraId="5C5FB8E3" w14:textId="77777777" w:rsidR="008F39BB" w:rsidRPr="00533511" w:rsidRDefault="00551242" w:rsidP="00A94A0C">
            <w:pPr>
              <w:rPr>
                <w:rFonts w:ascii="Arial" w:hAnsi="Arial" w:cs="Arial"/>
                <w:sz w:val="44"/>
                <w:szCs w:val="44"/>
              </w:rPr>
            </w:pPr>
            <w:sdt>
              <w:sdtPr>
                <w:rPr>
                  <w:rFonts w:ascii="Arial" w:hAnsi="Arial" w:cs="Arial"/>
                  <w:sz w:val="44"/>
                  <w:szCs w:val="44"/>
                </w:rPr>
                <w:id w:val="-301847305"/>
                <w14:checkbox>
                  <w14:checked w14:val="0"/>
                  <w14:checkedState w14:val="00FE" w14:font="Wingdings"/>
                  <w14:uncheckedState w14:val="00A8" w14:font="Wingdings"/>
                </w14:checkbox>
              </w:sdtPr>
              <w:sdtEndPr/>
              <w:sdtContent>
                <w:r w:rsidR="008F39BB">
                  <w:rPr>
                    <w:rFonts w:ascii="Arial" w:hAnsi="Arial" w:cs="Arial"/>
                    <w:sz w:val="44"/>
                    <w:szCs w:val="44"/>
                  </w:rPr>
                  <w:sym w:font="Wingdings" w:char="F0A8"/>
                </w:r>
              </w:sdtContent>
            </w:sdt>
            <w:permEnd w:id="1114401043"/>
          </w:p>
        </w:tc>
      </w:tr>
    </w:tbl>
    <w:p w14:paraId="6CFDFE61" w14:textId="77777777" w:rsidR="008F39BB" w:rsidRDefault="008F39BB" w:rsidP="008F39BB">
      <w:pPr>
        <w:rPr>
          <w:rFonts w:ascii="Arial" w:hAnsi="Arial" w:cs="Arial"/>
          <w:sz w:val="22"/>
          <w:szCs w:val="22"/>
        </w:rPr>
      </w:pPr>
    </w:p>
    <w:p w14:paraId="3DBF53E6" w14:textId="1F125653" w:rsidR="00D90D6C" w:rsidRPr="00D90D6C" w:rsidRDefault="00D90D6C" w:rsidP="00D90D6C">
      <w:pPr>
        <w:pStyle w:val="20TAQuestionNumber"/>
        <w:ind w:left="709" w:hanging="709"/>
      </w:pPr>
      <w:bookmarkStart w:id="24" w:name="_Ref87596665"/>
      <w:r>
        <w:lastRenderedPageBreak/>
        <w:t>Explain</w:t>
      </w:r>
      <w:r w:rsidR="008F39BB" w:rsidRPr="00500C61">
        <w:t xml:space="preserve"> </w:t>
      </w:r>
      <w:r>
        <w:t>h</w:t>
      </w:r>
      <w:r w:rsidRPr="00D90D6C">
        <w:t>ow you support others at work (including your managers) to behave positively and appropriately</w:t>
      </w:r>
      <w:r>
        <w:t xml:space="preserve"> and change negative workplace behaviours. Provide an example of your actions.</w:t>
      </w:r>
      <w:bookmarkEnd w:id="24"/>
      <w:r>
        <w:t xml:space="preserve"> </w:t>
      </w:r>
    </w:p>
    <w:p w14:paraId="185A0E61" w14:textId="77777777" w:rsidR="008F39BB" w:rsidRPr="00956C6F" w:rsidRDefault="008F39BB" w:rsidP="008F39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F39BB" w:rsidRPr="00830749" w14:paraId="33F40928" w14:textId="77777777" w:rsidTr="00A94A0C">
        <w:tc>
          <w:tcPr>
            <w:tcW w:w="1027" w:type="dxa"/>
            <w:tcBorders>
              <w:top w:val="nil"/>
              <w:left w:val="nil"/>
              <w:bottom w:val="nil"/>
              <w:right w:val="nil"/>
            </w:tcBorders>
          </w:tcPr>
          <w:p w14:paraId="51E66D50" w14:textId="77777777" w:rsidR="008F39BB" w:rsidRPr="001C4084" w:rsidRDefault="008F39BB" w:rsidP="00A94A0C">
            <w:pPr>
              <w:pStyle w:val="AnswerHeading"/>
            </w:pPr>
            <w:r w:rsidRPr="001C4084">
              <w:t>Answer</w:t>
            </w:r>
          </w:p>
        </w:tc>
        <w:tc>
          <w:tcPr>
            <w:tcW w:w="7478" w:type="dxa"/>
            <w:tcBorders>
              <w:top w:val="nil"/>
              <w:left w:val="nil"/>
              <w:bottom w:val="nil"/>
              <w:right w:val="nil"/>
            </w:tcBorders>
          </w:tcPr>
          <w:p w14:paraId="0FFC7A3F" w14:textId="77777777" w:rsidR="008F39BB" w:rsidRPr="001C4084" w:rsidRDefault="008F39BB" w:rsidP="00A94A0C">
            <w:pPr>
              <w:rPr>
                <w:rFonts w:ascii="Arial" w:hAnsi="Arial" w:cs="Arial"/>
                <w:sz w:val="22"/>
                <w:szCs w:val="22"/>
              </w:rPr>
            </w:pPr>
            <w:r>
              <w:rPr>
                <w:noProof/>
                <w:lang w:eastAsia="en-AU"/>
              </w:rPr>
              <mc:AlternateContent>
                <mc:Choice Requires="wps">
                  <w:drawing>
                    <wp:inline distT="0" distB="0" distL="0" distR="0" wp14:anchorId="6985B435" wp14:editId="4C453CAD">
                      <wp:extent cx="4614530" cy="4000500"/>
                      <wp:effectExtent l="0" t="0" r="0" b="0"/>
                      <wp:docPr id="14" name="Text Box 14"/>
                      <wp:cNvGraphicFramePr/>
                      <a:graphic xmlns:a="http://schemas.openxmlformats.org/drawingml/2006/main">
                        <a:graphicData uri="http://schemas.microsoft.com/office/word/2010/wordprocessingShape">
                          <wps:wsp>
                            <wps:cNvSpPr txBox="1"/>
                            <wps:spPr>
                              <a:xfrm>
                                <a:off x="0" y="0"/>
                                <a:ext cx="4614530" cy="4000500"/>
                              </a:xfrm>
                              <a:prstGeom prst="rect">
                                <a:avLst/>
                              </a:prstGeom>
                              <a:blipFill dpi="0" rotWithShape="1">
                                <a:blip r:embed="rId13"/>
                                <a:srcRect/>
                                <a:tile tx="0" ty="0" sx="100000" sy="100000" flip="none" algn="tl"/>
                              </a:blipFill>
                              <a:ln w="6350">
                                <a:noFill/>
                              </a:ln>
                              <a:effectLst/>
                            </wps:spPr>
                            <wps:txbx>
                              <w:txbxContent>
                                <w:p w14:paraId="42B72F4A" w14:textId="77777777" w:rsidR="001B6E27" w:rsidRDefault="001B6E27" w:rsidP="001B6E27">
                                  <w:pPr>
                                    <w:pStyle w:val="22TAHiddenWrittenResponse"/>
                                  </w:pPr>
                                  <w:permStart w:id="950873952" w:edGrp="everyone"/>
                                </w:p>
                                <w:p w14:paraId="089E09AF" w14:textId="1101CFFB" w:rsidR="001B6E27" w:rsidRDefault="001B6E27" w:rsidP="001B6E27">
                                  <w:pPr>
                                    <w:pStyle w:val="22TAHiddenWrittenResponse"/>
                                  </w:pPr>
                                  <w:r>
                                    <w:t xml:space="preserve">To support positive </w:t>
                                  </w:r>
                                  <w:proofErr w:type="spellStart"/>
                                  <w:r>
                                    <w:t>behavior</w:t>
                                  </w:r>
                                  <w:proofErr w:type="spellEnd"/>
                                  <w:r>
                                    <w:t xml:space="preserve"> on my construction site and address negative </w:t>
                                  </w:r>
                                  <w:r w:rsidR="00F5139F">
                                    <w:t>behaviours</w:t>
                                  </w:r>
                                  <w:r>
                                    <w:t>:</w:t>
                                  </w:r>
                                </w:p>
                                <w:p w14:paraId="31E627A3" w14:textId="77777777" w:rsidR="001B6E27" w:rsidRDefault="001B6E27" w:rsidP="001B6E27">
                                  <w:pPr>
                                    <w:pStyle w:val="22TAHiddenWrittenResponse"/>
                                  </w:pPr>
                                </w:p>
                                <w:p w14:paraId="658B605E" w14:textId="032D2CA7" w:rsidR="001B6E27" w:rsidRDefault="001B6E27" w:rsidP="001B6E27">
                                  <w:pPr>
                                    <w:pStyle w:val="22TAHiddenWrittenResponse"/>
                                  </w:pPr>
                                  <w:r>
                                    <w:t>I Lead by example.</w:t>
                                  </w:r>
                                </w:p>
                                <w:p w14:paraId="2EFCF348" w14:textId="77777777" w:rsidR="001B6E27" w:rsidRDefault="001B6E27" w:rsidP="001B6E27">
                                  <w:pPr>
                                    <w:pStyle w:val="22TAHiddenWrittenResponse"/>
                                  </w:pPr>
                                  <w:r>
                                    <w:t>Encourage open communication.</w:t>
                                  </w:r>
                                </w:p>
                                <w:p w14:paraId="390DD1AC" w14:textId="77777777" w:rsidR="001B6E27" w:rsidRDefault="001B6E27" w:rsidP="001B6E27">
                                  <w:pPr>
                                    <w:pStyle w:val="22TAHiddenWrittenResponse"/>
                                  </w:pPr>
                                  <w:r>
                                    <w:t>Provide constructive feedback.</w:t>
                                  </w:r>
                                </w:p>
                                <w:p w14:paraId="62317605" w14:textId="77777777" w:rsidR="001B6E27" w:rsidRDefault="001B6E27" w:rsidP="001B6E27">
                                  <w:pPr>
                                    <w:pStyle w:val="22TAHiddenWrittenResponse"/>
                                  </w:pPr>
                                  <w:r>
                                    <w:t>Promote training and development.</w:t>
                                  </w:r>
                                </w:p>
                                <w:p w14:paraId="1E89830C" w14:textId="6ADFE3A7" w:rsidR="001B6E27" w:rsidRDefault="001B6E27" w:rsidP="001B6E27">
                                  <w:pPr>
                                    <w:pStyle w:val="22TAHiddenWrittenResponse"/>
                                  </w:pPr>
                                  <w:r>
                                    <w:t xml:space="preserve">Recognize and reward positive </w:t>
                                  </w:r>
                                  <w:r w:rsidR="00F5139F">
                                    <w:t>behaviour</w:t>
                                  </w:r>
                                  <w:r>
                                    <w:t>.</w:t>
                                  </w:r>
                                </w:p>
                                <w:p w14:paraId="1C75260C" w14:textId="77777777" w:rsidR="001B6E27" w:rsidRDefault="001B6E27" w:rsidP="001B6E27">
                                  <w:pPr>
                                    <w:pStyle w:val="22TAHiddenWrittenResponse"/>
                                  </w:pPr>
                                  <w:r>
                                    <w:t>Offer conflict resolution when needed.</w:t>
                                  </w:r>
                                </w:p>
                                <w:p w14:paraId="72ADFBCF" w14:textId="7C1EE3E2" w:rsidR="008F39BB" w:rsidRPr="005362A7" w:rsidRDefault="001B6E27" w:rsidP="001B6E27">
                                  <w:pPr>
                                    <w:pStyle w:val="22TAHiddenWrittenResponse"/>
                                  </w:pPr>
                                  <w:r>
                                    <w:t xml:space="preserve">For example, if a worker is consistently late, I would have a private conversation to find a reasonable solution. </w:t>
                                  </w:r>
                                  <w:permEnd w:id="95087395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985B435" id="Text Box 14" o:spid="_x0000_s1037" type="#_x0000_t202" style="width:363.35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CJtff+XY8AAAAAAAAAAADgPmtm3usRAAAAAAAAAAAA3GfNzN96BAAAAAAA&#10;AAAAAPd5zjn1BgAAAAAAAAAAAC70qgcAAAAAAAAAAABwJw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GPAAAAAAAAAAAA4D5rZj7rEQAA&#10;AAAAAAAAANzHhSgAAAAAAAAAAACJNTO/6hEAAAAAAAAAAADc5znn1BsAAAAAAAAAAAC4kAtR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mvv/aceAQAAAAAAAAAAwH3WzLzVIwAAAAAAAAAAALjPmpmvegQAAAAAAAAAAAD3ec45&#10;9QYAAAAAAAAAAAAu9K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6oRwAAAAAAAAAAAHCfNTM/6xEAAAAAAAAAAADc&#10;Z83Mv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Pxn746JKgCiIAi+T10O&#10;ZkAPJiDmdECKFWwdMia4bgUrYKoW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Ky990s9AgAAAAAAAAAAgPusmfmuRwAAAAAAAAAAAHAfF6IA&#10;AAAAAAAAAAAk1sx81SMAAAAAAAAAAAC4z+OcU28AAAAAAAAAAADgQi5EAQ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Ky992c9&#10;AgAAAAAAAAAAgPusmXmtRwAAAAAAAAAAAHCfNTN/9QgAAAAAAAAAAADu8zjn1BsAAAAAAAAAAAC4&#10;0FM9AAAAAAAAAAAAgDsJ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DotOUTAAAgAElEQVQ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isvfdbPQIAAAAAAAAAAID7rJn5qEcAAAAAAAAAAABw&#10;HxeiAAAAAAAAAAAAJNbMvNcjAAAAAAAAAAAAuM/jnFNvAAAAAAAAAAAA4EIuRAE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is&#10;vfdPPQIAAAAAAAAAAID7rJl5rkcAAAAAAAAAAABwnzUzv/UIAAAAAAAAAAAA7vM459QbAAAAAAAA&#10;AAAAuNBTPQAAAAAAAAAAAIA7Cd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D4Z++OiSoAoiAIvk+dBXwQ4QQC&#10;fBCRcCaQhBRsHDImuG4FK2CqNi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u/1CAAAAAAAAAAAAO6zZuatHgEAAAAAAAAAAMB91sz81SMAAAAAAAAAAAC4z+OcU28AAAAAAAAA&#10;AADgQk/1AAAAAAAAAAAAAO4k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P9QgAAAAAAAAAAADus2bmpx4BAAAAAAAAAADAfVyIAgAAAAAA&#10;AAAAkFgz812PAAAAAAAAAAAA4D6Pc069AQAAAAAAAAAAgAu5EAU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Cx9t5f9QgAAAAA&#10;AAAAAADus2bmpR4BAAAAAAAAAADAfdbM/NYjAAAAAAAAAAAAuM/jnFNvAAAAAAAAAAAA4EJP9QAA&#10;AAAAAAAAAADuJG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r/UIAAAAAAAAAAAA7rNm5rMeAQAAAAAAAAAAwH1ciAIAAAAAAAAAAJBYM/NR&#10;jwAAAAAAAAAAAOA+j3NOvQEAAAAAAAAAAIALuRAF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Djn707JooFiKIo+HZrcqLvAynkSCFhTBD9ACmowcYg&#10;4wTTreAKOFUX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sRAAAAAAAAAAAA3GfNzEs9AgAAAAAAAAAAgPusmfmu&#10;RwAAAAAAAAAAAHCfxzmn3gAAAAAAAAAAAMCFnvUAAAAAAAAAAAAA7iR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MZJauAAACAASURBV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LH23u/1&#10;CAAAAAAAAAAAAO6zZuatHgEAAAAAAAAAAMB91sz81iMAAAAAAAAAAAC4z+OcU28AAAAAAAAAAADg&#10;Qs96AAAAAAAAAAAAAHcS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BYe+9/9QgAAAAAAAAAAADus2bmqx4BAAAAAAAAAADAfVyIAgAAAAAAAAAA&#10;kFgz81mPAAAAAAAAAAAA4D6Pc069AQAAAAAAAAAAgAu5EAU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Cx9t4f9QgAAAAAAAAA&#10;AADus2bmtR4BAAAAAAAAAADAfdbM/NQjAAAAAAAAAAAAuM/jnFNvAAAAAAAAAAAA4ELPegAAAAAA&#10;AAAAAAB3Er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f+zdMVEFQBQEwfepi7CAFEwQgwlyonOABHCGk0PG&#10;BNetYAVM1QI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GLtvV/rEQAAAAAAAAAA&#10;ANxnzcxnPQIAAAAAAAAAAID7uBAFAAAAAAAAAAAgsWbmvR4BAAAAAAAAAADAfR7nnHoDAAAAAAAA&#10;AAAAF3IhC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X/rEQAAAAAAAAAAANxnzcxzPQIAAAAAAAAAAID7rJn5qUcAAAAA&#10;AAAAAABwn8c5p94AAAAAAAAAAADAhZ7qAQAAAAAAAAAAANxJ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0/6hEAAAAAAAAAAADcZ83MWz0C&#10;AAAAAAAAAACA+6yZ+at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oRAAAAAAAAAAAA3GfNzHc9AgAAAAAAAAAAgPu4EAUAAAAAAAAAACCxZuarHgEAAAAAAAAAAMB9&#10;HuecegMAAAAAAAAAAAAXciEKAAAAAAAAAABAW6zarwAAIABJREFU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1t77vR4BAAAAAAAA&#10;AADAfdbMfNQjAAAAAAAAAAAAuI8LUQAAAAAAAAAAABJrZn7WIwAAAAAAAAAAALjPc86pNwAAAAAA&#10;AAAAAHAhF6I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1t77qx4BAAAAAAAAAADAfdbMvNUjAAAAAAAAAAAAuM+amc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lWPAAAAAAAAAAAA4D5rZn7U&#10;IwAAAAAAAAAAALjPmpl/9QgAAAAAAAAAAADu85xz6g0AAAAAAAAAAABc6FUPAAAAAAAAAAAA4E4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Jr&#10;7/2tHgEAAAAAAAAAAMB91sz8qUcAAAAAAAAAAABwHxeiAAAAAAAAAAAAJNbM/K5HAAAAAAAAAAAA&#10;cJ/nnFNvAAAAAAAAAAAA4EIuRAEAAAAAAAD+s3cHVZUFQRQE6/3TmBkVrHHBGhWtgz0mxgxOGhm5&#10;6AgFV0CeKg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vesRAAAAAAAAAAAA3GfNzL96BAAAAAAAAAAAAPdZM/O/HgEAAAAAAAAAAMB9&#10;nnNOvQEAAAAAAAAAAIALve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I7K9qtAAAgAElEQVT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d/rEQAAAAAAAAAAANxn&#10;zcxXPQIAAAAAAAAAAID7eCEKAAAAAAAAAABA4jnn1BsAAAAAAAAAAAC4kAt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Nbe+6ceAQAAAAAAAAAAwH3WzLzVIwAAAAAAAAAAALjPmpnvegQAAAAAAAAAAAD3&#10;ec459QYAAAAAAAAAAAAu9KoHAAAAAAAAAAAAcCc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6sRwAAAAAAAAAAAHCfNTMf9QgAAAAAAAAA&#10;AADus2bmt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Pyxd8dEEQBBFAXnrhYVxPjADzECNiEmwQImELfIeMF2K/gC&#10;Xs1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X+sRAAAAAAAAAAAA3GfNzHc9AgAAAAAAAAAA&#10;gPt4IQoAAAAAAAAAAEBizcxnPQIAAAAAAAAAAID7PM459QYAAAAAAAAAAAAu5IUo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qpHAAAAAAAAAAAAcJ81M2/1CAAAAAAAAAAAAO6zZuavHgEAAAAAAAAAAMB9HuecegMAAAAA&#10;AAAAAAAXetYDAAAAAAAAAAAAuJO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MTae7/XIwAAAAAAAAAAALjPmpmPegQAAAAAAAAAAAD38UIUAAAA&#10;AAAAAACAxOOcU28AAAAAAAAAAADgQi6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Fh77996BAAAAAAA&#10;AAAAAPdZM/NSjwAAAAAAAAAAAOA+a2Z+6hEAAAAAAAAAAADc53HOqTcAAAAAAAAAAABwoWc9AAAA&#10;AAAAAAAAgDsJ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D+27WDIgZiIIBhe2J6qk0AAAfRSURBVJ1QOyrlEZwFk8LwIxICAz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Im19/7WEQAAAAAA&#10;AAAAANxnzcxbRwAAAAAAAAAAAHCfNTO/OgIAAAAAAAAAAID7POecugEAAAAAAAAAAIALfeoAAAAA&#10;AAAAAAAA7mR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" stroked="f" strokeweight=".5pt">
                      <v:fill r:id="rId14" o:title="" recolor="t" rotate="t" type="tile"/>
                      <v:textbox inset="0,0,0,0">
                        <w:txbxContent>
                          <w:p w14:paraId="42B72F4A" w14:textId="77777777" w:rsidR="001B6E27" w:rsidRDefault="001B6E27" w:rsidP="001B6E27">
                            <w:pPr>
                              <w:pStyle w:val="22TAHiddenWrittenResponse"/>
                            </w:pPr>
                            <w:permStart w:id="950873952" w:edGrp="everyone"/>
                          </w:p>
                          <w:p w14:paraId="089E09AF" w14:textId="1101CFFB" w:rsidR="001B6E27" w:rsidRDefault="001B6E27" w:rsidP="001B6E27">
                            <w:pPr>
                              <w:pStyle w:val="22TAHiddenWrittenResponse"/>
                            </w:pPr>
                            <w:r>
                              <w:t xml:space="preserve">To support positive </w:t>
                            </w:r>
                            <w:proofErr w:type="spellStart"/>
                            <w:r>
                              <w:t>behavior</w:t>
                            </w:r>
                            <w:proofErr w:type="spellEnd"/>
                            <w:r>
                              <w:t xml:space="preserve"> on my construction site and address negative </w:t>
                            </w:r>
                            <w:r w:rsidR="00F5139F">
                              <w:t>behaviours</w:t>
                            </w:r>
                            <w:r>
                              <w:t>:</w:t>
                            </w:r>
                          </w:p>
                          <w:p w14:paraId="31E627A3" w14:textId="77777777" w:rsidR="001B6E27" w:rsidRDefault="001B6E27" w:rsidP="001B6E27">
                            <w:pPr>
                              <w:pStyle w:val="22TAHiddenWrittenResponse"/>
                            </w:pPr>
                          </w:p>
                          <w:p w14:paraId="658B605E" w14:textId="032D2CA7" w:rsidR="001B6E27" w:rsidRDefault="001B6E27" w:rsidP="001B6E27">
                            <w:pPr>
                              <w:pStyle w:val="22TAHiddenWrittenResponse"/>
                            </w:pPr>
                            <w:r>
                              <w:t>I Lead by example.</w:t>
                            </w:r>
                          </w:p>
                          <w:p w14:paraId="2EFCF348" w14:textId="77777777" w:rsidR="001B6E27" w:rsidRDefault="001B6E27" w:rsidP="001B6E27">
                            <w:pPr>
                              <w:pStyle w:val="22TAHiddenWrittenResponse"/>
                            </w:pPr>
                            <w:r>
                              <w:t>Encourage open communication.</w:t>
                            </w:r>
                          </w:p>
                          <w:p w14:paraId="390DD1AC" w14:textId="77777777" w:rsidR="001B6E27" w:rsidRDefault="001B6E27" w:rsidP="001B6E27">
                            <w:pPr>
                              <w:pStyle w:val="22TAHiddenWrittenResponse"/>
                            </w:pPr>
                            <w:r>
                              <w:t>Provide constructive feedback.</w:t>
                            </w:r>
                          </w:p>
                          <w:p w14:paraId="62317605" w14:textId="77777777" w:rsidR="001B6E27" w:rsidRDefault="001B6E27" w:rsidP="001B6E27">
                            <w:pPr>
                              <w:pStyle w:val="22TAHiddenWrittenResponse"/>
                            </w:pPr>
                            <w:r>
                              <w:t>Promote training and development.</w:t>
                            </w:r>
                          </w:p>
                          <w:p w14:paraId="1E89830C" w14:textId="6ADFE3A7" w:rsidR="001B6E27" w:rsidRDefault="001B6E27" w:rsidP="001B6E27">
                            <w:pPr>
                              <w:pStyle w:val="22TAHiddenWrittenResponse"/>
                            </w:pPr>
                            <w:r>
                              <w:t xml:space="preserve">Recognize and reward positive </w:t>
                            </w:r>
                            <w:r w:rsidR="00F5139F">
                              <w:t>behaviour</w:t>
                            </w:r>
                            <w:r>
                              <w:t>.</w:t>
                            </w:r>
                          </w:p>
                          <w:p w14:paraId="1C75260C" w14:textId="77777777" w:rsidR="001B6E27" w:rsidRDefault="001B6E27" w:rsidP="001B6E27">
                            <w:pPr>
                              <w:pStyle w:val="22TAHiddenWrittenResponse"/>
                            </w:pPr>
                            <w:r>
                              <w:t>Offer conflict resolution when needed.</w:t>
                            </w:r>
                          </w:p>
                          <w:p w14:paraId="72ADFBCF" w14:textId="7C1EE3E2" w:rsidR="008F39BB" w:rsidRPr="005362A7" w:rsidRDefault="001B6E27" w:rsidP="001B6E27">
                            <w:pPr>
                              <w:pStyle w:val="22TAHiddenWrittenResponse"/>
                            </w:pPr>
                            <w:r>
                              <w:t xml:space="preserve">For example, if a worker is consistently late, I would have a private conversation to find a reasonable solution. </w:t>
                            </w:r>
                            <w:permEnd w:id="950873952"/>
                          </w:p>
                        </w:txbxContent>
                      </v:textbox>
                      <w10:anchorlock/>
                    </v:shape>
                  </w:pict>
                </mc:Fallback>
              </mc:AlternateContent>
            </w:r>
          </w:p>
        </w:tc>
        <w:permStart w:id="950750914" w:edGrp="everyone"/>
        <w:tc>
          <w:tcPr>
            <w:tcW w:w="624" w:type="dxa"/>
            <w:tcBorders>
              <w:top w:val="nil"/>
              <w:left w:val="nil"/>
              <w:bottom w:val="nil"/>
              <w:right w:val="nil"/>
            </w:tcBorders>
          </w:tcPr>
          <w:p w14:paraId="63EA70BE" w14:textId="77777777" w:rsidR="008F39BB" w:rsidRPr="00533511" w:rsidRDefault="00551242" w:rsidP="00A94A0C">
            <w:pPr>
              <w:rPr>
                <w:rFonts w:ascii="Arial" w:hAnsi="Arial" w:cs="Arial"/>
                <w:sz w:val="44"/>
                <w:szCs w:val="44"/>
              </w:rPr>
            </w:pPr>
            <w:sdt>
              <w:sdtPr>
                <w:rPr>
                  <w:rFonts w:ascii="Arial" w:hAnsi="Arial" w:cs="Arial"/>
                  <w:sz w:val="44"/>
                  <w:szCs w:val="44"/>
                </w:rPr>
                <w:id w:val="1872499874"/>
                <w14:checkbox>
                  <w14:checked w14:val="0"/>
                  <w14:checkedState w14:val="00FE" w14:font="Wingdings"/>
                  <w14:uncheckedState w14:val="00A8" w14:font="Wingdings"/>
                </w14:checkbox>
              </w:sdtPr>
              <w:sdtEndPr/>
              <w:sdtContent>
                <w:r w:rsidR="008F39BB">
                  <w:rPr>
                    <w:rFonts w:ascii="Arial" w:hAnsi="Arial" w:cs="Arial"/>
                    <w:sz w:val="44"/>
                    <w:szCs w:val="44"/>
                  </w:rPr>
                  <w:sym w:font="Wingdings" w:char="F0A8"/>
                </w:r>
              </w:sdtContent>
            </w:sdt>
            <w:permEnd w:id="950750914"/>
          </w:p>
        </w:tc>
      </w:tr>
    </w:tbl>
    <w:p w14:paraId="34101F18" w14:textId="77777777" w:rsidR="008F39BB" w:rsidRDefault="008F39BB" w:rsidP="008F39BB">
      <w:pPr>
        <w:rPr>
          <w:rFonts w:ascii="Arial" w:hAnsi="Arial" w:cs="Arial"/>
          <w:sz w:val="22"/>
          <w:szCs w:val="22"/>
        </w:rPr>
      </w:pPr>
    </w:p>
    <w:p w14:paraId="28B08F54" w14:textId="77777777" w:rsidR="00D90D6C" w:rsidRDefault="00D90D6C" w:rsidP="00D90D6C">
      <w:pPr>
        <w:rPr>
          <w:rFonts w:ascii="Arial" w:hAnsi="Arial" w:cs="Arial"/>
          <w:sz w:val="22"/>
          <w:szCs w:val="22"/>
        </w:rPr>
      </w:pPr>
    </w:p>
    <w:p w14:paraId="18774A55" w14:textId="4650149E" w:rsidR="00D90D6C" w:rsidRPr="00D90D6C" w:rsidRDefault="001B1775" w:rsidP="00D90D6C">
      <w:pPr>
        <w:pStyle w:val="20TAQuestionNumber"/>
        <w:ind w:left="709" w:hanging="709"/>
      </w:pPr>
      <w:bookmarkStart w:id="25" w:name="_Ref87603131"/>
      <w:r>
        <w:t>Discuss your understanding of performance management and</w:t>
      </w:r>
      <w:r w:rsidRPr="005955BE">
        <w:t xml:space="preserve"> developing a performance management plan</w:t>
      </w:r>
      <w:r w:rsidR="00D90D6C">
        <w:t>.</w:t>
      </w:r>
      <w:bookmarkEnd w:id="25"/>
      <w:r w:rsidR="00D90D6C">
        <w:t xml:space="preserve"> </w:t>
      </w:r>
    </w:p>
    <w:p w14:paraId="336B56ED" w14:textId="77777777" w:rsidR="00D90D6C" w:rsidRPr="00956C6F" w:rsidRDefault="00D90D6C" w:rsidP="00D90D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90D6C" w:rsidRPr="00830749" w14:paraId="5E487993" w14:textId="77777777" w:rsidTr="00624E64">
        <w:tc>
          <w:tcPr>
            <w:tcW w:w="1027" w:type="dxa"/>
            <w:tcBorders>
              <w:top w:val="nil"/>
              <w:left w:val="nil"/>
              <w:bottom w:val="nil"/>
              <w:right w:val="nil"/>
            </w:tcBorders>
          </w:tcPr>
          <w:p w14:paraId="37F296D8" w14:textId="77777777" w:rsidR="00D90D6C" w:rsidRPr="001C4084" w:rsidRDefault="00D90D6C" w:rsidP="00624E64">
            <w:pPr>
              <w:pStyle w:val="AnswerHeading"/>
            </w:pPr>
            <w:r w:rsidRPr="001C4084">
              <w:t>Answer</w:t>
            </w:r>
          </w:p>
        </w:tc>
        <w:tc>
          <w:tcPr>
            <w:tcW w:w="7478" w:type="dxa"/>
            <w:tcBorders>
              <w:top w:val="nil"/>
              <w:left w:val="nil"/>
              <w:bottom w:val="nil"/>
              <w:right w:val="nil"/>
            </w:tcBorders>
          </w:tcPr>
          <w:p w14:paraId="7091A0A7" w14:textId="77777777" w:rsidR="00D90D6C" w:rsidRPr="001C4084" w:rsidRDefault="00D90D6C" w:rsidP="00624E64">
            <w:pPr>
              <w:rPr>
                <w:rFonts w:ascii="Arial" w:hAnsi="Arial" w:cs="Arial"/>
                <w:sz w:val="22"/>
                <w:szCs w:val="22"/>
              </w:rPr>
            </w:pPr>
            <w:r>
              <w:rPr>
                <w:noProof/>
                <w:lang w:eastAsia="en-AU"/>
              </w:rPr>
              <mc:AlternateContent>
                <mc:Choice Requires="wps">
                  <w:drawing>
                    <wp:inline distT="0" distB="0" distL="0" distR="0" wp14:anchorId="73B73671" wp14:editId="17833434">
                      <wp:extent cx="4614530" cy="3067050"/>
                      <wp:effectExtent l="0" t="0" r="0" b="0"/>
                      <wp:docPr id="15" name="Text Box 15"/>
                      <wp:cNvGraphicFramePr/>
                      <a:graphic xmlns:a="http://schemas.openxmlformats.org/drawingml/2006/main">
                        <a:graphicData uri="http://schemas.microsoft.com/office/word/2010/wordprocessingShape">
                          <wps:wsp>
                            <wps:cNvSpPr txBox="1"/>
                            <wps:spPr>
                              <a:xfrm>
                                <a:off x="0" y="0"/>
                                <a:ext cx="4614530" cy="3067050"/>
                              </a:xfrm>
                              <a:prstGeom prst="rect">
                                <a:avLst/>
                              </a:prstGeom>
                              <a:blipFill dpi="0" rotWithShape="1">
                                <a:blip r:embed="rId13"/>
                                <a:srcRect/>
                                <a:tile tx="0" ty="0" sx="100000" sy="100000" flip="none" algn="tl"/>
                              </a:blipFill>
                              <a:ln w="6350">
                                <a:noFill/>
                              </a:ln>
                              <a:effectLst/>
                            </wps:spPr>
                            <wps:txbx>
                              <w:txbxContent>
                                <w:p w14:paraId="5A6C2F27" w14:textId="10B46795" w:rsidR="00D90D6C" w:rsidRPr="005362A7" w:rsidRDefault="001B6E27" w:rsidP="00E63EC5">
                                  <w:pPr>
                                    <w:pStyle w:val="22TAHiddenWrittenResponse"/>
                                  </w:pPr>
                                  <w:permStart w:id="954281090" w:edGrp="everyone"/>
                                  <w:r>
                                    <w:rPr>
                                      <w:rFonts w:ascii="system-ui" w:hAnsi="system-ui"/>
                                      <w:color w:val="374151"/>
                                      <w:shd w:val="clear" w:color="auto" w:fill="F7F7F8"/>
                                    </w:rPr>
                                    <w:t>Performance management involves aligning knowledge, workforce, and resources with organizational goals. It includes task-level management, where leaders select employees and allocate resources to meet specific objectives, and individual-level management, which sets expectations and outlines developmental steps. An effective plan should be clear, objective, easy to monitor, simple to execute, and communicated positively to all parties involved.</w:t>
                                  </w:r>
                                  <w:permEnd w:id="95428109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3B73671" id="Text Box 15" o:spid="_x0000_s1038" type="#_x0000_t202" style="width:363.3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ibX3/l2PAAAAAAAAAAAA4D5rZt7rEQAAAAAAAAAAANxnzczf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RjwAAAAAAAAAAAOA+a2Y+6xEA&#10;AAAAAAAAAADcx4UoAAAAAAAAAAAAiTUzv+oRAAAAAAAAAAAA3Oc559QbAAAAAAAAAAAAuJALUQ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2nHgEAAAAAAAAAAMB91sy81SMAAAAAAAAAAAC4z5qZr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qEcAAAAAAAAAAABwnzUzP+sRAAAAAAAAAAAA&#10;3GfNzL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D8Z++OiSoAoiAIvk9d&#10;DmZADyYg5nRAihVsHTImuG4FK2CqFk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isvfdLPQIAAAAAAAAAAID7rJn5rkcAAAAAAAAAAABwHxei&#10;AAAAAAAAAAAAJNbMfNUjAAAAAAAAAAAAuM/jnFNvAAAAAAAAAAAA4EIuRAE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isvfdn&#10;PQIAAAAAAAAAAID7rJl5rUcAAAAAAAAAAABwnzUzf/UIAAAAAAAAAAAA7vM459QbAAAAAAAAAAAA&#10;uNBTPQAAAAAAAAAAAIA7Cd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6LTlEwAAIABJREFU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rL33Wz0CAAAAAAAAAACA+6yZ+ahHAAAAAAAAAAAA&#10;cB8XogAAAAAAAAAAACTWzLzXIwAAAAAAAAAAALjP45xTbwAAAAAAAAAAAOBCLkQB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rL33Tz0CAAAAAAAAAACA+6yZea5HAAAAAAAAAAAAcJ81M7/1CAAAAAAAAAAAAO7zOOfUGwAAAAAA&#10;AAAAALjQU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GfvjokqAKIgCL5PnQV8EOEE&#10;AnwQkXAmkIQUbBwyJrhuBStgqjY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Cx&#10;9t7v9QgAAAAAAAAAAADus2bmrR4BAAAAAAAAAADAfdbM/NUjAAAAAAAAAAAAuM/jnFNvAAAAAAAA&#10;AAAA4EJP9QAAAAAAAAAAAADuJG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z/UIAAAAAAAAAAAA7rNm5qceAQAAAAAAAAAAwH1ciAIAAAAA&#10;AAAAAJBYM/NdjwAAAAAAAAAAAOA+j3NOvQEAAAAAAAAAAIALuRAF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sfbeX/UIAAAA&#10;AAAAAAAA7rNm5qUeAQAAAAAAAAAAwH3WzPzWIwAAAAAAAAAAALjP45xTbwAAAAAAAAAAAOBCT/UA&#10;AAAAAAAAAAAA7iR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q/1CAAAAAAAAAAAAO6zZuazHgEAAAAAAAAAAMB9XIgCAAAAAAAAAACQWDPz&#10;UY8AAAAAAAAAAADgPo9zTr0BAAAAAAAAAACAC7kQBQ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45+9OyaKBYiiKPh2a3Ki7wMp5EghYUwQ/QApqMHG&#10;IOME063gCjhVF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v/rEQAAAAAAAAAAANxnzcxLPQIAAAAAAAAAAID7rJn5&#10;rkcAAAAAAAAAAABwn8c5p94AAAAAAAAAAADAhZ71AAAAAAAAAAAAAO4k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DGSWrgAAAgAElEQVQ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YjAAAAAAAAAAAAuM/jnFNvAAAAAAAAAAAA&#10;4ELPegAAAAAAAAAAAAB3Er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WHvvf/UIAAAAAAAAAAAA7rNm5qseAQAAAAAAAAAAwH1ciAIAAAAAAAAA&#10;AJBYM/NZ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H/UIAAAAAAAA&#10;AAAA7rNm5rUeAQAAAAAAAAAAwH3WzPzUIwAAAAAAAAAAALjP45xTbwAAAAAAAAAAAOBCz3oAAAAA&#10;AAAAAAAAdxK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X/s3TFRBUAUBMH3qYuwgBRMEIMJcqJzgARwhpND&#10;xgTXrWAFTNUC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i7b1f6xEAAAAAAAAA&#10;AADcZ83MZz0CAAAAAAAAAACA+7gQBQAAAAAAAAAAILFm5r0eAQAAAAAAAAAAwH0e55x6AwAAAAAA&#10;AAAAABdyIQo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i7b1/6xEAAAAAAAAAAADcZ83Mcz0CAAAAAAAAAACA+6yZ+alHAAAA&#10;AAAAAAAAcJ/HOafeAAAAAAAAAAAAwIWe6gEAAAAAAAAAAADcSc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P+oRAAAAAAAAAAAA3GfNzFs9&#10;AgAAAAAAAAAAgPusmfmrRwAAAAAAAAAAAHCfxzmn3gAAAAAAAAAAAMCFnuoBAAAAAAAAAAAA3En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V/qEQAAAAAAAAAAANxnzcx3PQIAAAAAAAAAAID7uBAFAAAAAAAAAAAgsWbmqx4BAAAAAAAAAADA&#10;fR7nnHoDAAAAAAAAAAAAF3IhCgAAAAAAAAAAQFus2q8AACAASURBV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Nbe+70eAQAAAAAA&#10;AAAAwH3WzHzUIwAAAAAAAAAAALiPC1EAAAAAAAAAAAASa2Z+1iMAAAAAAAAAAAC4z3POqTcAAAAA&#10;AAAAAABwIRei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Nbe+6seAQAAAAAAAAAAwH3WzLzVIwAAAAAAAAAAALjPmpnP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Im19/5VjwAAAAAAAAAAAOA+a2Z+&#10;1CMAAAAAAAAAAAC4z5qZf/UIAAAAAAAAAAAA7vOcc+oNAAAAAAAAAAAAXOhVDwAAAAAAAAAAAOBO&#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9rR4BAAAAAAAAAADAfdbM/KlHAAAAAAAAAAAAcB8XogAAAAAAAAAAACTWzPyuRwAAAAAAAAAA&#10;AHCf55xTbwAAAAAAAAAAAOBCLkQBAAAAAAAA/rN3B1WVBUEUBOv905gZFaxxwRoVrYM9JsYMThoZ&#10;uegIBVdAnio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Jr773rEQAAAAAAAAAAANxnzcy/egQAAAAAAAAAAAD3WTPzvx4BAAAAAAAAAADA&#10;fZ5zTr0BAAAAAAAAAACAC73qAQAAAAAAAAAAANxJ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OyvarQAAIABJREFU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3f6xEAAAAAAAAAAADc&#10;Z83MVz0CAAAAAAAAAACA+3ghCgAAAAAAAAAAQOI559QbAAAAAAAAAAAAuJAL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TW3vunHgEAAAAAAAAAAMB91sy81SMAAAAAAAAAAAC4z5qZ73oEAAAAAAAAAAAA&#10;93nOOfUGAAAAAAAAAAAALvSqBwAAAAAAAAAAAHAn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CJtff+rEcAAAAAAAAAAABwnzUzH/UIAAAAAAAA&#10;AAAA7rNm5rceAQAAAAAAAAAAwH2ec069AQAAAAAAAAAAgAu9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D8sXfHRBEAQRQF564WFcT4wA8xAjYhJsECJhC3yHjBdiv4&#10;Al7N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V/rEQAAAAAAAAAAANxnzcx3PQIAAAAAAAAA&#10;AID7eCEKAAAAAAAAAABAYs3MZz0CAAAAAAAAAACA+zzOOfUGAAAAAAAAAAAALuSFKA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Im19/6qRwAAAAAAAAAAAHCfNTNv9QgAAAAAAAAAAADus2bmrx4BAAAAAAAAAADAfR7nnHoDAAAA&#10;AAAAAAAAF3rWAwAAAAAAAAAAALiT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DE2nu/1yMAAAAAAAAAAAC4z5qZj3oEAAAAAAAAAAAA9/FCFAAA&#10;AAAAAAAAgMTjnFNvAAAAAAAAAAAA4EIu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BYe+/fegQAAAAA&#10;AAAAAAD3WTPzUo8AAAAAAAAAAADgPmtmfuoRAAAAAAAAAAAA3Odxzqk3AAAAAAAAAAAAcKFnPQAA&#10;AAAAAAAAAIA7Cd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tu1gyIGYiCAYXtieqpNAAAH0UlEQVSdUDsq5RGcBZPC8CMSAgMw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CJtff+1hEAAAAA&#10;AAAAAADcZ83MW0cAAAAAAAAAAABwnzUzvzoCAAAAAAAAAACA+zznnLoBAAAAAAAAAACAC33qAAAA&#10;AAAAAAAAAO5k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" stroked="f" strokeweight=".5pt">
                      <v:fill r:id="rId14" o:title="" recolor="t" rotate="t" type="tile"/>
                      <v:textbox inset="0,0,0,0">
                        <w:txbxContent>
                          <w:p w14:paraId="5A6C2F27" w14:textId="10B46795" w:rsidR="00D90D6C" w:rsidRPr="005362A7" w:rsidRDefault="001B6E27" w:rsidP="00E63EC5">
                            <w:pPr>
                              <w:pStyle w:val="22TAHiddenWrittenResponse"/>
                            </w:pPr>
                            <w:permStart w:id="954281090" w:edGrp="everyone"/>
                            <w:r>
                              <w:rPr>
                                <w:rFonts w:ascii="system-ui" w:hAnsi="system-ui"/>
                                <w:color w:val="374151"/>
                                <w:shd w:val="clear" w:color="auto" w:fill="F7F7F8"/>
                              </w:rPr>
                              <w:t>Performance management involves aligning knowledge, workforce, and resources with organizational goals. It includes task-level management, where leaders select employees and allocate resources to meet specific objectives, and individual-level management, which sets expectations and outlines developmental steps. An effective plan should be clear, objective, easy to monitor, simple to execute, and communicated positively to all parties involved.</w:t>
                            </w:r>
                            <w:permEnd w:id="954281090"/>
                          </w:p>
                        </w:txbxContent>
                      </v:textbox>
                      <w10:anchorlock/>
                    </v:shape>
                  </w:pict>
                </mc:Fallback>
              </mc:AlternateContent>
            </w:r>
          </w:p>
        </w:tc>
        <w:permStart w:id="1280575366" w:edGrp="everyone"/>
        <w:tc>
          <w:tcPr>
            <w:tcW w:w="624" w:type="dxa"/>
            <w:tcBorders>
              <w:top w:val="nil"/>
              <w:left w:val="nil"/>
              <w:bottom w:val="nil"/>
              <w:right w:val="nil"/>
            </w:tcBorders>
          </w:tcPr>
          <w:p w14:paraId="1DCD0BC0" w14:textId="77777777" w:rsidR="00D90D6C" w:rsidRPr="00533511" w:rsidRDefault="00551242" w:rsidP="00624E64">
            <w:pPr>
              <w:rPr>
                <w:rFonts w:ascii="Arial" w:hAnsi="Arial" w:cs="Arial"/>
                <w:sz w:val="44"/>
                <w:szCs w:val="44"/>
              </w:rPr>
            </w:pPr>
            <w:sdt>
              <w:sdtPr>
                <w:rPr>
                  <w:rFonts w:ascii="Arial" w:hAnsi="Arial" w:cs="Arial"/>
                  <w:sz w:val="44"/>
                  <w:szCs w:val="44"/>
                </w:rPr>
                <w:id w:val="207998814"/>
                <w14:checkbox>
                  <w14:checked w14:val="0"/>
                  <w14:checkedState w14:val="00FE" w14:font="Wingdings"/>
                  <w14:uncheckedState w14:val="00A8" w14:font="Wingdings"/>
                </w14:checkbox>
              </w:sdtPr>
              <w:sdtEndPr/>
              <w:sdtContent>
                <w:r w:rsidR="00D90D6C">
                  <w:rPr>
                    <w:rFonts w:ascii="Arial" w:hAnsi="Arial" w:cs="Arial"/>
                    <w:sz w:val="44"/>
                    <w:szCs w:val="44"/>
                  </w:rPr>
                  <w:sym w:font="Wingdings" w:char="F0A8"/>
                </w:r>
              </w:sdtContent>
            </w:sdt>
            <w:permEnd w:id="1280575366"/>
          </w:p>
        </w:tc>
      </w:tr>
    </w:tbl>
    <w:p w14:paraId="1D6CD86B" w14:textId="77777777" w:rsidR="00D90D6C" w:rsidRDefault="00D90D6C" w:rsidP="00D90D6C">
      <w:pPr>
        <w:rPr>
          <w:rFonts w:ascii="Arial" w:hAnsi="Arial" w:cs="Arial"/>
          <w:sz w:val="22"/>
          <w:szCs w:val="22"/>
        </w:rPr>
      </w:pPr>
    </w:p>
    <w:p w14:paraId="372E3E32" w14:textId="3D3F4572" w:rsidR="00D90D6C" w:rsidRPr="00D90D6C" w:rsidRDefault="001B1775" w:rsidP="00D90D6C">
      <w:pPr>
        <w:pStyle w:val="20TAQuestionNumber"/>
        <w:ind w:left="709" w:hanging="709"/>
      </w:pPr>
      <w:bookmarkStart w:id="26" w:name="_Ref87603135"/>
      <w:r>
        <w:lastRenderedPageBreak/>
        <w:t xml:space="preserve">Describe </w:t>
      </w:r>
      <w:r w:rsidRPr="0009319D">
        <w:t>characteristics of an effective performance management plan</w:t>
      </w:r>
      <w:r>
        <w:t xml:space="preserve"> and the purpose of KPI’s.</w:t>
      </w:r>
      <w:bookmarkEnd w:id="26"/>
    </w:p>
    <w:p w14:paraId="0414E7F9" w14:textId="77777777" w:rsidR="00D90D6C" w:rsidRPr="00956C6F" w:rsidRDefault="00D90D6C" w:rsidP="00D90D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90D6C" w:rsidRPr="00830749" w14:paraId="24DFD898" w14:textId="77777777" w:rsidTr="00624E64">
        <w:tc>
          <w:tcPr>
            <w:tcW w:w="1027" w:type="dxa"/>
            <w:tcBorders>
              <w:top w:val="nil"/>
              <w:left w:val="nil"/>
              <w:bottom w:val="nil"/>
              <w:right w:val="nil"/>
            </w:tcBorders>
          </w:tcPr>
          <w:p w14:paraId="3113ECD6" w14:textId="77777777" w:rsidR="00D90D6C" w:rsidRPr="001C4084" w:rsidRDefault="00D90D6C" w:rsidP="00624E64">
            <w:pPr>
              <w:pStyle w:val="AnswerHeading"/>
            </w:pPr>
            <w:r w:rsidRPr="001C4084">
              <w:t>Answer</w:t>
            </w:r>
          </w:p>
        </w:tc>
        <w:tc>
          <w:tcPr>
            <w:tcW w:w="7478" w:type="dxa"/>
            <w:tcBorders>
              <w:top w:val="nil"/>
              <w:left w:val="nil"/>
              <w:bottom w:val="nil"/>
              <w:right w:val="nil"/>
            </w:tcBorders>
          </w:tcPr>
          <w:p w14:paraId="64719C1E" w14:textId="77777777" w:rsidR="00D90D6C" w:rsidRPr="001C4084" w:rsidRDefault="00D90D6C" w:rsidP="00624E64">
            <w:pPr>
              <w:rPr>
                <w:rFonts w:ascii="Arial" w:hAnsi="Arial" w:cs="Arial"/>
                <w:sz w:val="22"/>
                <w:szCs w:val="22"/>
              </w:rPr>
            </w:pPr>
            <w:r>
              <w:rPr>
                <w:noProof/>
                <w:lang w:eastAsia="en-AU"/>
              </w:rPr>
              <mc:AlternateContent>
                <mc:Choice Requires="wps">
                  <w:drawing>
                    <wp:inline distT="0" distB="0" distL="0" distR="0" wp14:anchorId="1A8A5AE3" wp14:editId="1A834903">
                      <wp:extent cx="4614530" cy="3371850"/>
                      <wp:effectExtent l="0" t="0" r="0" b="0"/>
                      <wp:docPr id="16" name="Text Box 16"/>
                      <wp:cNvGraphicFramePr/>
                      <a:graphic xmlns:a="http://schemas.openxmlformats.org/drawingml/2006/main">
                        <a:graphicData uri="http://schemas.microsoft.com/office/word/2010/wordprocessingShape">
                          <wps:wsp>
                            <wps:cNvSpPr txBox="1"/>
                            <wps:spPr>
                              <a:xfrm>
                                <a:off x="0" y="0"/>
                                <a:ext cx="4614530" cy="3371850"/>
                              </a:xfrm>
                              <a:prstGeom prst="rect">
                                <a:avLst/>
                              </a:prstGeom>
                              <a:blipFill dpi="0" rotWithShape="1">
                                <a:blip r:embed="rId13"/>
                                <a:srcRect/>
                                <a:tile tx="0" ty="0" sx="100000" sy="100000" flip="none" algn="tl"/>
                              </a:blipFill>
                              <a:ln w="6350">
                                <a:noFill/>
                              </a:ln>
                              <a:effectLst/>
                            </wps:spPr>
                            <wps:txbx>
                              <w:txbxContent>
                                <w:p w14:paraId="28D91A19" w14:textId="77777777" w:rsidR="008A2119" w:rsidRPr="008A2119" w:rsidRDefault="008A2119" w:rsidP="008A2119">
                                  <w:pPr>
                                    <w:pBdr>
                                      <w:top w:val="single" w:sz="2" w:space="0" w:color="D9D9E3"/>
                                      <w:left w:val="single" w:sz="2" w:space="0" w:color="D9D9E3"/>
                                      <w:bottom w:val="single" w:sz="2" w:space="0" w:color="D9D9E3"/>
                                      <w:right w:val="single" w:sz="2" w:space="0" w:color="D9D9E3"/>
                                    </w:pBdr>
                                    <w:shd w:val="clear" w:color="auto" w:fill="F7F7F8"/>
                                    <w:spacing w:after="300"/>
                                    <w:jc w:val="left"/>
                                    <w:rPr>
                                      <w:rFonts w:ascii="system-ui" w:hAnsi="system-ui"/>
                                      <w:color w:val="374151"/>
                                      <w:szCs w:val="24"/>
                                      <w:lang w:eastAsia="en-AU"/>
                                    </w:rPr>
                                  </w:pPr>
                                  <w:permStart w:id="1970085428" w:edGrp="everyone"/>
                                  <w:r w:rsidRPr="008A2119">
                                    <w:rPr>
                                      <w:rFonts w:ascii="system-ui" w:hAnsi="system-ui"/>
                                      <w:color w:val="374151"/>
                                      <w:szCs w:val="24"/>
                                      <w:lang w:eastAsia="en-AU"/>
                                    </w:rPr>
                                    <w:t>An effective performance management plan should:</w:t>
                                  </w:r>
                                </w:p>
                                <w:p w14:paraId="2BCAEE00" w14:textId="77777777" w:rsidR="008A2119" w:rsidRPr="008A2119" w:rsidRDefault="008A2119" w:rsidP="00FE44B9">
                                  <w:pPr>
                                    <w:numPr>
                                      <w:ilvl w:val="0"/>
                                      <w:numId w:val="30"/>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8A2119">
                                    <w:rPr>
                                      <w:rFonts w:ascii="system-ui" w:hAnsi="system-ui"/>
                                      <w:color w:val="374151"/>
                                      <w:szCs w:val="24"/>
                                      <w:lang w:eastAsia="en-AU"/>
                                    </w:rPr>
                                    <w:t>Align with organizational goals.</w:t>
                                  </w:r>
                                </w:p>
                                <w:p w14:paraId="23194354" w14:textId="77777777" w:rsidR="008A2119" w:rsidRPr="008A2119" w:rsidRDefault="008A2119" w:rsidP="00FE44B9">
                                  <w:pPr>
                                    <w:numPr>
                                      <w:ilvl w:val="0"/>
                                      <w:numId w:val="30"/>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8A2119">
                                    <w:rPr>
                                      <w:rFonts w:ascii="system-ui" w:hAnsi="system-ui"/>
                                      <w:color w:val="374151"/>
                                      <w:szCs w:val="24"/>
                                      <w:lang w:eastAsia="en-AU"/>
                                    </w:rPr>
                                    <w:t>Set clear expectations and goals.</w:t>
                                  </w:r>
                                </w:p>
                                <w:p w14:paraId="1B38B261" w14:textId="77777777" w:rsidR="008A2119" w:rsidRPr="008A2119" w:rsidRDefault="008A2119" w:rsidP="00FE44B9">
                                  <w:pPr>
                                    <w:numPr>
                                      <w:ilvl w:val="0"/>
                                      <w:numId w:val="30"/>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8A2119">
                                    <w:rPr>
                                      <w:rFonts w:ascii="system-ui" w:hAnsi="system-ui"/>
                                      <w:color w:val="374151"/>
                                      <w:szCs w:val="24"/>
                                      <w:lang w:eastAsia="en-AU"/>
                                    </w:rPr>
                                    <w:t>Include regular feedback.</w:t>
                                  </w:r>
                                </w:p>
                                <w:p w14:paraId="691FE3F1" w14:textId="77777777" w:rsidR="008A2119" w:rsidRPr="008A2119" w:rsidRDefault="008A2119" w:rsidP="00FE44B9">
                                  <w:pPr>
                                    <w:numPr>
                                      <w:ilvl w:val="0"/>
                                      <w:numId w:val="30"/>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8A2119">
                                    <w:rPr>
                                      <w:rFonts w:ascii="system-ui" w:hAnsi="system-ui"/>
                                      <w:color w:val="374151"/>
                                      <w:szCs w:val="24"/>
                                      <w:lang w:eastAsia="en-AU"/>
                                    </w:rPr>
                                    <w:t>Utilize Key Performance Indicators (KPIs) for objective assessment.</w:t>
                                  </w:r>
                                </w:p>
                                <w:p w14:paraId="077870F1" w14:textId="77777777" w:rsidR="008A2119" w:rsidRPr="008A2119" w:rsidRDefault="008A2119" w:rsidP="00FE44B9">
                                  <w:pPr>
                                    <w:numPr>
                                      <w:ilvl w:val="0"/>
                                      <w:numId w:val="30"/>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8A2119">
                                    <w:rPr>
                                      <w:rFonts w:ascii="system-ui" w:hAnsi="system-ui"/>
                                      <w:color w:val="374151"/>
                                      <w:szCs w:val="24"/>
                                      <w:lang w:eastAsia="en-AU"/>
                                    </w:rPr>
                                    <w:t>Encourage two-way communication.</w:t>
                                  </w:r>
                                </w:p>
                                <w:p w14:paraId="32917F9B" w14:textId="77777777" w:rsidR="008A2119" w:rsidRPr="008A2119" w:rsidRDefault="008A2119" w:rsidP="00FE44B9">
                                  <w:pPr>
                                    <w:numPr>
                                      <w:ilvl w:val="0"/>
                                      <w:numId w:val="30"/>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8A2119">
                                    <w:rPr>
                                      <w:rFonts w:ascii="system-ui" w:hAnsi="system-ui"/>
                                      <w:color w:val="374151"/>
                                      <w:szCs w:val="24"/>
                                      <w:lang w:eastAsia="en-AU"/>
                                    </w:rPr>
                                    <w:t>Support individual development.</w:t>
                                  </w:r>
                                </w:p>
                                <w:p w14:paraId="12D91DAD" w14:textId="77777777" w:rsidR="008A2119" w:rsidRPr="008A2119" w:rsidRDefault="008A2119" w:rsidP="00FE44B9">
                                  <w:pPr>
                                    <w:numPr>
                                      <w:ilvl w:val="0"/>
                                      <w:numId w:val="30"/>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8A2119">
                                    <w:rPr>
                                      <w:rFonts w:ascii="system-ui" w:hAnsi="system-ui"/>
                                      <w:color w:val="374151"/>
                                      <w:szCs w:val="24"/>
                                      <w:lang w:eastAsia="en-AU"/>
                                    </w:rPr>
                                    <w:t>Recognize and reward outstanding performance.</w:t>
                                  </w:r>
                                </w:p>
                                <w:p w14:paraId="2E542A73" w14:textId="77777777" w:rsidR="008A2119" w:rsidRPr="008A2119" w:rsidRDefault="008A2119" w:rsidP="00FE44B9">
                                  <w:pPr>
                                    <w:numPr>
                                      <w:ilvl w:val="0"/>
                                      <w:numId w:val="30"/>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8A2119">
                                    <w:rPr>
                                      <w:rFonts w:ascii="system-ui" w:hAnsi="system-ui"/>
                                      <w:color w:val="374151"/>
                                      <w:szCs w:val="24"/>
                                      <w:lang w:eastAsia="en-AU"/>
                                    </w:rPr>
                                    <w:t>Document progress.</w:t>
                                  </w:r>
                                </w:p>
                                <w:p w14:paraId="6DED44E2" w14:textId="77777777" w:rsidR="008A2119" w:rsidRPr="008A2119" w:rsidRDefault="008A2119" w:rsidP="00FE44B9">
                                  <w:pPr>
                                    <w:numPr>
                                      <w:ilvl w:val="0"/>
                                      <w:numId w:val="30"/>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8A2119">
                                    <w:rPr>
                                      <w:rFonts w:ascii="system-ui" w:hAnsi="system-ui"/>
                                      <w:color w:val="374151"/>
                                      <w:szCs w:val="24"/>
                                      <w:lang w:eastAsia="en-AU"/>
                                    </w:rPr>
                                    <w:t>Be flexible and fair.</w:t>
                                  </w:r>
                                </w:p>
                                <w:p w14:paraId="42787A67" w14:textId="77777777" w:rsidR="008A2119" w:rsidRPr="008A2119" w:rsidRDefault="008A2119" w:rsidP="00FE44B9">
                                  <w:pPr>
                                    <w:numPr>
                                      <w:ilvl w:val="0"/>
                                      <w:numId w:val="30"/>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8A2119">
                                    <w:rPr>
                                      <w:rFonts w:ascii="system-ui" w:hAnsi="system-ui"/>
                                      <w:color w:val="374151"/>
                                      <w:szCs w:val="24"/>
                                      <w:lang w:eastAsia="en-AU"/>
                                    </w:rPr>
                                    <w:t>Involve manager training and employee input.</w:t>
                                  </w:r>
                                </w:p>
                                <w:p w14:paraId="22FC9544" w14:textId="77777777" w:rsidR="008A2119" w:rsidRPr="008A2119" w:rsidRDefault="008A2119" w:rsidP="008A2119">
                                  <w:pPr>
                                    <w:pBdr>
                                      <w:top w:val="single" w:sz="2" w:space="0" w:color="D9D9E3"/>
                                      <w:left w:val="single" w:sz="2" w:space="0" w:color="D9D9E3"/>
                                      <w:bottom w:val="single" w:sz="2" w:space="0" w:color="D9D9E3"/>
                                      <w:right w:val="single" w:sz="2" w:space="0" w:color="D9D9E3"/>
                                    </w:pBdr>
                                    <w:shd w:val="clear" w:color="auto" w:fill="F7F7F8"/>
                                    <w:spacing w:before="300"/>
                                    <w:jc w:val="left"/>
                                    <w:rPr>
                                      <w:rFonts w:ascii="system-ui" w:hAnsi="system-ui"/>
                                      <w:color w:val="374151"/>
                                      <w:szCs w:val="24"/>
                                      <w:lang w:eastAsia="en-AU"/>
                                    </w:rPr>
                                  </w:pPr>
                                  <w:r w:rsidRPr="008A2119">
                                    <w:rPr>
                                      <w:rFonts w:ascii="system-ui" w:hAnsi="system-ui"/>
                                      <w:color w:val="374151"/>
                                      <w:szCs w:val="24"/>
                                      <w:lang w:eastAsia="en-AU"/>
                                    </w:rPr>
                                    <w:t>KPIs serve the purpose of measuring progress, providing objective assessment, guiding data-driven decisions, motivating employees, and identifying areas for improvement within the plan.</w:t>
                                  </w:r>
                                </w:p>
                                <w:permEnd w:id="1970085428"/>
                                <w:p w14:paraId="23FAAF9B" w14:textId="5664E597" w:rsidR="00D90D6C" w:rsidRPr="005362A7" w:rsidRDefault="00D90D6C" w:rsidP="00E63EC5">
                                  <w:pPr>
                                    <w:pStyle w:val="22TAHiddenWrittenResponse"/>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A8A5AE3" id="Text Box 16" o:spid="_x0000_s1039" type="#_x0000_t202" style="width:363.35pt;height:26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ibX3/l2PAAAAAAAAAAAA4D5rZt7rEQAAAAAAAAAAANxnzczf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RjwAAAAAAAAAAAOA+a2Y+6xEA&#10;AAAAAAAAAADcx4UoAAAAAAAAAAAAiTUzv+oRAAAAAAAAAAAA3Oc559QbAAAAAAAAAAAAuJALUQ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2nHgEAAAAAAAAAAMB91sy81SMAAAAAAAAAAAC4z5qZr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qEcAAAAAAAAAAABwnzUzP+sRAAAAAAAAAAAA&#10;3GfNzL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D8Z++OiSoAoiAIvk9d&#10;DmZADyYg5nRAihVsHTImuG4FK2CqFk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isvfdLPQIAAAAAAAAAAID7rJn5rkcAAAAAAAAAAABwHxei&#10;AAAAAAAAAAAAJNbMfNUjAAAAAAAAAAAAuM/jnFNvAAAAAAAAAAAA4EIuRAE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isvfdn&#10;PQIAAAAAAAAAAID7rJl5rUcAAAAAAAAAAABwnzUzf/UIAAAAAAAAAAAA7vM459QbAAAAAAAAAAAA&#10;uNBTPQAAAAAAAAAAAIA7Cd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6LTlEwAAIABJREFU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rL33Wz0CAAAAAAAAAACA+6yZ+ahHAAAAAAAAAAAA&#10;cB8XogAAAAAAAAAAACTWzLzXIwAAAAAAAAAAALjP45xTbwAAAAAAAAAAAOBCLkQB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rL33Tz0CAAAAAAAAAACA+6yZea5HAAAAAAAAAAAAcJ81M7/1CAAAAAAAAAAAAO7zOOfUGwAAAAAA&#10;AAAAALjQU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GfvjokqAKIgCL5PnQV8EOEE&#10;AnwQkXAmkIQUbBwyJrhuBStgqjY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Cx&#10;9t7v9QgAAAAAAAAAAADus2bmrR4BAAAAAAAAAADAfdbM/NUjAAAAAAAAAAAAuM/jnFNvAAAAAAAA&#10;AAAA4EJP9QAAAAAAAAAAAADuJG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z/UIAAAAAAAAAAAA7rNm5qceAQAAAAAAAAAAwH1ciAIAAAAA&#10;AAAAAJBYM/NdjwAAAAAAAAAAAOA+j3NOvQEAAAAAAAAAAIALuRAF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sfbeX/UIAAAA&#10;AAAAAAAA7rNm5qUeAQAAAAAAAAAAwH3WzPzWIwAAAAAAAAAAALjP45xTbwAAAAAAAAAAAOBCT/UA&#10;AAAAAAAAAAAA7iR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q/1CAAAAAAAAAAAAO6zZuazHgEAAAAAAAAAAMB9XIgCAAAAAAAAAACQWDPz&#10;UY8AAAAAAAAAAADgPo9zTr0BAAAAAAAAAACAC7kQBQ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45+9OyaKBYiiKPh2a3Ki7wMp5EghYUwQ/QApqMHG&#10;IOME063gCjhVF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v/rEQAAAAAAAAAAANxnzcxLPQIAAAAAAAAAAID7rJn5&#10;rkcAAAAAAAAAAABwn8c5p94AAAAAAAAAAADAhZ71AAAAAAAAAAAAAO4k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DGSWrgAAAgAElEQVQ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YjAAAAAAAAAAAAuM/jnFNvAAAAAAAAAAAA&#10;4ELPegAAAAAAAAAAAAB3Er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WHvvf/UIAAAAAAAAAAAA7rNm5qseAQAAAAAAAAAAwH1ciAIAAAAAAAAA&#10;AJBYM/NZ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H/UIAAAAAAAA&#10;AAAA7rNm5rUeAQAAAAAAAAAAwH3WzPzUIwAAAAAAAAAAALjP45xTbwAAAAAAAAAAAOBCz3oAAAAA&#10;AAAAAAAAdxK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X/s3TFRBUAUBMH3qYuwgBRMEIMJcqJzgARwhpND&#10;xgTXrWAFTNUC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i7b1f6xEAAAAAAAAA&#10;AADcZ83MZz0CAAAAAAAAAACA+7gQBQAAAAAAAAAAILFm5r0eAQAAAAAAAAAAwH0e55x6AwAAAAAA&#10;AAAAABdyIQo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i7b1/6xEAAAAAAAAAAADcZ83Mcz0CAAAAAAAAAACA+6yZ+alHAAAA&#10;AAAAAAAAcJ/HOafeAAAAAAAAAAAAwIWe6gEAAAAAAAAAAADcSc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P+oRAAAAAAAAAAAA3GfNzFs9&#10;AgAAAAAAAAAAgPusmfmrRwAAAAAAAAAAAHCfxzmn3gAAAAAAAAAAAMCFnuoBAAAAAAAAAAAA3En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V/qEQAAAAAAAAAAANxnzcx3PQIAAAAAAAAAAID7uBAFAAAAAAAAAAAgsWbmqx4BAAAAAAAAAADA&#10;fR7nnHoDAAAAAAAAAAAAF3IhCgAAAAAAAAAAQFus2q8AACAASURBV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Nbe+70eAQAAAAAA&#10;AAAAwH3WzHzUIwAAAAAAAAAAALiPC1EAAAAAAAAAAAASa2Z+1iMAAAAAAAAAAAC4z3POqTcAAAAA&#10;AAAAAABwIRei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Nbe+6seAQAAAAAAAAAAwH3WzLzVIwAAAAAAAAAAALjPmpnP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Im19/5VjwAAAAAAAAAAAOA+a2Z+&#10;1CMAAAAAAAAAAAC4z5qZf/UIAAAAAAAAAAAA7vOcc+oNAAAAAAAAAAAAXOhVDwAAAAAAAAAAAOBO&#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9rR4BAAAAAAAAAADAfdbM/KlHAAAAAAAAAAAAcB8XogAAAAAAAAAAACTWzPyuRwAAAAAAAAAA&#10;AHCf55xTbwAAAAAAAAAAAOBCLkQBAAAAAAAA/rN3B1WVBUEUBOv905gZFaxxwRoVrYM9JsYMThoZ&#10;uegIBVdAnio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Jr773rEQAAAAAAAAAAANxnzcy/egQAAAAAAAAAAAD3WTPzvx4BAAAAAAAAAADA&#10;fZ5zTr0BAAAAAAAAAACAC73qAQAAAAAAAAAAANxJ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OyvarQAAIABJREFU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3f6xEAAAAAAAAAAADc&#10;Z83MVz0CAAAAAAAAAACA+3ghCgAAAAAAAAAAQOI559QbAAAAAAAAAAAAuJAL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TW3vunHgEAAAAAAAAAAMB91sy81SMAAAAAAAAAAAC4z5qZ73oEAAAAAAAAAAAA&#10;93nOOfUGAAAAAAAAAAAALvSqBwAAAAAAAAAAAHAn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CJtff+rEcAAAAAAAAAAABwnzUzH/UIAAAAAAAA&#10;AAAA7rNm5rceAQAAAAAAAAAAwH2ec069AQAAAAAAAAAAgAu9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D8sXfHRBEAQRQF564WFcT4wA8xAjYhJsECJhC3yHjBdiv4&#10;Al7N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V/rEQAAAAAAAAAAANxnzcx3PQIAAAAAAAAA&#10;AID7eCEKAAAAAAAAAABAYs3MZz0CAAAAAAAAAACA+zzOOfUGAAAAAAAAAAAALuSFKA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Im19/6qRwAAAAAAAAAAAHCfNTNv9QgAAAAAAAAAAADus2bmrx4BAAAAAAAAAADAfR7nnHoDAAAA&#10;AAAAAAAAF3rWAwAAAAAAAAAAALiT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DE2nu/1yMAAAAAAAAAAAC4z5qZj3oEAAAAAAAAAAAA9/FCFAAA&#10;AAAAAAAAgMTjnFNvAAAAAAAAAAAA4EIu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BYe+/fegQAAAAA&#10;AAAAAAD3WTPzUo8AAAAAAAAAAADgPmtmfuoRAAAAAAAAAAAA3Odxzqk3AAAAAAAAAAAAcKFnPQAA&#10;AAAAAAAAAIA7Cd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tu1gyIGYiCAYXtieqpNAAAH0UlEQVSdUDsq5RGcBZPC8CMSAgMw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CJtff+1hEAAAAA&#10;AAAAAADcZ83MW0cAAAAAAAAAAABwnzUzvzoCAAAAAAAAAACA+zznnLoBAAAAAAAAAACAC33qAAAA&#10;AAAAAAAAAO5k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" stroked="f" strokeweight=".5pt">
                      <v:fill r:id="rId14" o:title="" recolor="t" rotate="t" type="tile"/>
                      <v:textbox inset="0,0,0,0">
                        <w:txbxContent>
                          <w:p w14:paraId="28D91A19" w14:textId="77777777" w:rsidR="008A2119" w:rsidRPr="008A2119" w:rsidRDefault="008A2119" w:rsidP="008A2119">
                            <w:pPr>
                              <w:pBdr>
                                <w:top w:val="single" w:sz="2" w:space="0" w:color="D9D9E3"/>
                                <w:left w:val="single" w:sz="2" w:space="0" w:color="D9D9E3"/>
                                <w:bottom w:val="single" w:sz="2" w:space="0" w:color="D9D9E3"/>
                                <w:right w:val="single" w:sz="2" w:space="0" w:color="D9D9E3"/>
                              </w:pBdr>
                              <w:shd w:val="clear" w:color="auto" w:fill="F7F7F8"/>
                              <w:spacing w:after="300"/>
                              <w:jc w:val="left"/>
                              <w:rPr>
                                <w:rFonts w:ascii="system-ui" w:hAnsi="system-ui"/>
                                <w:color w:val="374151"/>
                                <w:szCs w:val="24"/>
                                <w:lang w:eastAsia="en-AU"/>
                              </w:rPr>
                            </w:pPr>
                            <w:permStart w:id="1970085428" w:edGrp="everyone"/>
                            <w:r w:rsidRPr="008A2119">
                              <w:rPr>
                                <w:rFonts w:ascii="system-ui" w:hAnsi="system-ui"/>
                                <w:color w:val="374151"/>
                                <w:szCs w:val="24"/>
                                <w:lang w:eastAsia="en-AU"/>
                              </w:rPr>
                              <w:t>An effective performance management plan should:</w:t>
                            </w:r>
                          </w:p>
                          <w:p w14:paraId="2BCAEE00" w14:textId="77777777" w:rsidR="008A2119" w:rsidRPr="008A2119" w:rsidRDefault="008A2119" w:rsidP="00FE44B9">
                            <w:pPr>
                              <w:numPr>
                                <w:ilvl w:val="0"/>
                                <w:numId w:val="30"/>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8A2119">
                              <w:rPr>
                                <w:rFonts w:ascii="system-ui" w:hAnsi="system-ui"/>
                                <w:color w:val="374151"/>
                                <w:szCs w:val="24"/>
                                <w:lang w:eastAsia="en-AU"/>
                              </w:rPr>
                              <w:t>Align with organizational goals.</w:t>
                            </w:r>
                          </w:p>
                          <w:p w14:paraId="23194354" w14:textId="77777777" w:rsidR="008A2119" w:rsidRPr="008A2119" w:rsidRDefault="008A2119" w:rsidP="00FE44B9">
                            <w:pPr>
                              <w:numPr>
                                <w:ilvl w:val="0"/>
                                <w:numId w:val="30"/>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8A2119">
                              <w:rPr>
                                <w:rFonts w:ascii="system-ui" w:hAnsi="system-ui"/>
                                <w:color w:val="374151"/>
                                <w:szCs w:val="24"/>
                                <w:lang w:eastAsia="en-AU"/>
                              </w:rPr>
                              <w:t>Set clear expectations and goals.</w:t>
                            </w:r>
                          </w:p>
                          <w:p w14:paraId="1B38B261" w14:textId="77777777" w:rsidR="008A2119" w:rsidRPr="008A2119" w:rsidRDefault="008A2119" w:rsidP="00FE44B9">
                            <w:pPr>
                              <w:numPr>
                                <w:ilvl w:val="0"/>
                                <w:numId w:val="30"/>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8A2119">
                              <w:rPr>
                                <w:rFonts w:ascii="system-ui" w:hAnsi="system-ui"/>
                                <w:color w:val="374151"/>
                                <w:szCs w:val="24"/>
                                <w:lang w:eastAsia="en-AU"/>
                              </w:rPr>
                              <w:t>Include regular feedback.</w:t>
                            </w:r>
                          </w:p>
                          <w:p w14:paraId="691FE3F1" w14:textId="77777777" w:rsidR="008A2119" w:rsidRPr="008A2119" w:rsidRDefault="008A2119" w:rsidP="00FE44B9">
                            <w:pPr>
                              <w:numPr>
                                <w:ilvl w:val="0"/>
                                <w:numId w:val="30"/>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8A2119">
                              <w:rPr>
                                <w:rFonts w:ascii="system-ui" w:hAnsi="system-ui"/>
                                <w:color w:val="374151"/>
                                <w:szCs w:val="24"/>
                                <w:lang w:eastAsia="en-AU"/>
                              </w:rPr>
                              <w:t>Utilize Key Performance Indicators (KPIs) for objective assessment.</w:t>
                            </w:r>
                          </w:p>
                          <w:p w14:paraId="077870F1" w14:textId="77777777" w:rsidR="008A2119" w:rsidRPr="008A2119" w:rsidRDefault="008A2119" w:rsidP="00FE44B9">
                            <w:pPr>
                              <w:numPr>
                                <w:ilvl w:val="0"/>
                                <w:numId w:val="30"/>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8A2119">
                              <w:rPr>
                                <w:rFonts w:ascii="system-ui" w:hAnsi="system-ui"/>
                                <w:color w:val="374151"/>
                                <w:szCs w:val="24"/>
                                <w:lang w:eastAsia="en-AU"/>
                              </w:rPr>
                              <w:t>Encourage two-way communication.</w:t>
                            </w:r>
                          </w:p>
                          <w:p w14:paraId="32917F9B" w14:textId="77777777" w:rsidR="008A2119" w:rsidRPr="008A2119" w:rsidRDefault="008A2119" w:rsidP="00FE44B9">
                            <w:pPr>
                              <w:numPr>
                                <w:ilvl w:val="0"/>
                                <w:numId w:val="30"/>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8A2119">
                              <w:rPr>
                                <w:rFonts w:ascii="system-ui" w:hAnsi="system-ui"/>
                                <w:color w:val="374151"/>
                                <w:szCs w:val="24"/>
                                <w:lang w:eastAsia="en-AU"/>
                              </w:rPr>
                              <w:t>Support individual development.</w:t>
                            </w:r>
                          </w:p>
                          <w:p w14:paraId="12D91DAD" w14:textId="77777777" w:rsidR="008A2119" w:rsidRPr="008A2119" w:rsidRDefault="008A2119" w:rsidP="00FE44B9">
                            <w:pPr>
                              <w:numPr>
                                <w:ilvl w:val="0"/>
                                <w:numId w:val="30"/>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8A2119">
                              <w:rPr>
                                <w:rFonts w:ascii="system-ui" w:hAnsi="system-ui"/>
                                <w:color w:val="374151"/>
                                <w:szCs w:val="24"/>
                                <w:lang w:eastAsia="en-AU"/>
                              </w:rPr>
                              <w:t>Recognize and reward outstanding performance.</w:t>
                            </w:r>
                          </w:p>
                          <w:p w14:paraId="2E542A73" w14:textId="77777777" w:rsidR="008A2119" w:rsidRPr="008A2119" w:rsidRDefault="008A2119" w:rsidP="00FE44B9">
                            <w:pPr>
                              <w:numPr>
                                <w:ilvl w:val="0"/>
                                <w:numId w:val="30"/>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8A2119">
                              <w:rPr>
                                <w:rFonts w:ascii="system-ui" w:hAnsi="system-ui"/>
                                <w:color w:val="374151"/>
                                <w:szCs w:val="24"/>
                                <w:lang w:eastAsia="en-AU"/>
                              </w:rPr>
                              <w:t>Document progress.</w:t>
                            </w:r>
                          </w:p>
                          <w:p w14:paraId="6DED44E2" w14:textId="77777777" w:rsidR="008A2119" w:rsidRPr="008A2119" w:rsidRDefault="008A2119" w:rsidP="00FE44B9">
                            <w:pPr>
                              <w:numPr>
                                <w:ilvl w:val="0"/>
                                <w:numId w:val="30"/>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8A2119">
                              <w:rPr>
                                <w:rFonts w:ascii="system-ui" w:hAnsi="system-ui"/>
                                <w:color w:val="374151"/>
                                <w:szCs w:val="24"/>
                                <w:lang w:eastAsia="en-AU"/>
                              </w:rPr>
                              <w:t>Be flexible and fair.</w:t>
                            </w:r>
                          </w:p>
                          <w:p w14:paraId="42787A67" w14:textId="77777777" w:rsidR="008A2119" w:rsidRPr="008A2119" w:rsidRDefault="008A2119" w:rsidP="00FE44B9">
                            <w:pPr>
                              <w:numPr>
                                <w:ilvl w:val="0"/>
                                <w:numId w:val="30"/>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8A2119">
                              <w:rPr>
                                <w:rFonts w:ascii="system-ui" w:hAnsi="system-ui"/>
                                <w:color w:val="374151"/>
                                <w:szCs w:val="24"/>
                                <w:lang w:eastAsia="en-AU"/>
                              </w:rPr>
                              <w:t>Involve manager training and employee input.</w:t>
                            </w:r>
                          </w:p>
                          <w:p w14:paraId="22FC9544" w14:textId="77777777" w:rsidR="008A2119" w:rsidRPr="008A2119" w:rsidRDefault="008A2119" w:rsidP="008A2119">
                            <w:pPr>
                              <w:pBdr>
                                <w:top w:val="single" w:sz="2" w:space="0" w:color="D9D9E3"/>
                                <w:left w:val="single" w:sz="2" w:space="0" w:color="D9D9E3"/>
                                <w:bottom w:val="single" w:sz="2" w:space="0" w:color="D9D9E3"/>
                                <w:right w:val="single" w:sz="2" w:space="0" w:color="D9D9E3"/>
                              </w:pBdr>
                              <w:shd w:val="clear" w:color="auto" w:fill="F7F7F8"/>
                              <w:spacing w:before="300"/>
                              <w:jc w:val="left"/>
                              <w:rPr>
                                <w:rFonts w:ascii="system-ui" w:hAnsi="system-ui"/>
                                <w:color w:val="374151"/>
                                <w:szCs w:val="24"/>
                                <w:lang w:eastAsia="en-AU"/>
                              </w:rPr>
                            </w:pPr>
                            <w:r w:rsidRPr="008A2119">
                              <w:rPr>
                                <w:rFonts w:ascii="system-ui" w:hAnsi="system-ui"/>
                                <w:color w:val="374151"/>
                                <w:szCs w:val="24"/>
                                <w:lang w:eastAsia="en-AU"/>
                              </w:rPr>
                              <w:t>KPIs serve the purpose of measuring progress, providing objective assessment, guiding data-driven decisions, motivating employees, and identifying areas for improvement within the plan.</w:t>
                            </w:r>
                          </w:p>
                          <w:permEnd w:id="1970085428"/>
                          <w:p w14:paraId="23FAAF9B" w14:textId="5664E597" w:rsidR="00D90D6C" w:rsidRPr="005362A7" w:rsidRDefault="00D90D6C" w:rsidP="00E63EC5">
                            <w:pPr>
                              <w:pStyle w:val="22TAHiddenWrittenResponse"/>
                            </w:pPr>
                          </w:p>
                        </w:txbxContent>
                      </v:textbox>
                      <w10:anchorlock/>
                    </v:shape>
                  </w:pict>
                </mc:Fallback>
              </mc:AlternateContent>
            </w:r>
          </w:p>
        </w:tc>
        <w:permStart w:id="1977491704" w:edGrp="everyone"/>
        <w:tc>
          <w:tcPr>
            <w:tcW w:w="624" w:type="dxa"/>
            <w:tcBorders>
              <w:top w:val="nil"/>
              <w:left w:val="nil"/>
              <w:bottom w:val="nil"/>
              <w:right w:val="nil"/>
            </w:tcBorders>
          </w:tcPr>
          <w:p w14:paraId="757F0496" w14:textId="77777777" w:rsidR="00D90D6C" w:rsidRPr="00533511" w:rsidRDefault="00551242" w:rsidP="00624E64">
            <w:pPr>
              <w:rPr>
                <w:rFonts w:ascii="Arial" w:hAnsi="Arial" w:cs="Arial"/>
                <w:sz w:val="44"/>
                <w:szCs w:val="44"/>
              </w:rPr>
            </w:pPr>
            <w:sdt>
              <w:sdtPr>
                <w:rPr>
                  <w:rFonts w:ascii="Arial" w:hAnsi="Arial" w:cs="Arial"/>
                  <w:sz w:val="44"/>
                  <w:szCs w:val="44"/>
                </w:rPr>
                <w:id w:val="1859769143"/>
                <w14:checkbox>
                  <w14:checked w14:val="0"/>
                  <w14:checkedState w14:val="00FE" w14:font="Wingdings"/>
                  <w14:uncheckedState w14:val="00A8" w14:font="Wingdings"/>
                </w14:checkbox>
              </w:sdtPr>
              <w:sdtEndPr/>
              <w:sdtContent>
                <w:r w:rsidR="00D90D6C">
                  <w:rPr>
                    <w:rFonts w:ascii="Arial" w:hAnsi="Arial" w:cs="Arial"/>
                    <w:sz w:val="44"/>
                    <w:szCs w:val="44"/>
                  </w:rPr>
                  <w:sym w:font="Wingdings" w:char="F0A8"/>
                </w:r>
              </w:sdtContent>
            </w:sdt>
            <w:permEnd w:id="1977491704"/>
          </w:p>
        </w:tc>
      </w:tr>
    </w:tbl>
    <w:p w14:paraId="3A84FA7D" w14:textId="77777777" w:rsidR="00D90D6C" w:rsidRDefault="00D90D6C" w:rsidP="00D90D6C">
      <w:pPr>
        <w:rPr>
          <w:rFonts w:ascii="Arial" w:hAnsi="Arial" w:cs="Arial"/>
          <w:sz w:val="22"/>
          <w:szCs w:val="22"/>
        </w:rPr>
      </w:pPr>
    </w:p>
    <w:p w14:paraId="235EBB52" w14:textId="77777777" w:rsidR="00D90D6C" w:rsidRDefault="00D90D6C" w:rsidP="00D90D6C">
      <w:pPr>
        <w:rPr>
          <w:rFonts w:ascii="Arial" w:hAnsi="Arial" w:cs="Arial"/>
          <w:sz w:val="22"/>
          <w:szCs w:val="22"/>
        </w:rPr>
      </w:pPr>
    </w:p>
    <w:p w14:paraId="0444FBEE" w14:textId="2B625C99" w:rsidR="00D90D6C" w:rsidRPr="00D90D6C" w:rsidRDefault="00F715A6" w:rsidP="00D90D6C">
      <w:pPr>
        <w:pStyle w:val="20TAQuestionNumber"/>
        <w:ind w:left="709" w:hanging="709"/>
      </w:pPr>
      <w:bookmarkStart w:id="27" w:name="_Ref87607816"/>
      <w:r>
        <w:t xml:space="preserve">Clarify </w:t>
      </w:r>
      <w:r w:rsidRPr="00F004AB">
        <w:t xml:space="preserve">key performance indicators </w:t>
      </w:r>
      <w:r w:rsidR="00A37518">
        <w:t>you need to</w:t>
      </w:r>
      <w:r w:rsidRPr="00F004AB">
        <w:t xml:space="preserve"> meet </w:t>
      </w:r>
      <w:r w:rsidR="00A37518">
        <w:t xml:space="preserve">to achieve </w:t>
      </w:r>
      <w:r w:rsidRPr="00F004AB">
        <w:t xml:space="preserve">the </w:t>
      </w:r>
      <w:r w:rsidRPr="006E191D">
        <w:t xml:space="preserve">organisation’s (or your team’s) </w:t>
      </w:r>
      <w:r w:rsidRPr="00F004AB">
        <w:t>goals and objectives</w:t>
      </w:r>
      <w:r w:rsidR="00D90D6C">
        <w:t>.</w:t>
      </w:r>
      <w:bookmarkEnd w:id="27"/>
    </w:p>
    <w:p w14:paraId="65818358" w14:textId="77777777" w:rsidR="00D90D6C" w:rsidRPr="00956C6F" w:rsidRDefault="00D90D6C" w:rsidP="00D90D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90D6C" w:rsidRPr="00830749" w14:paraId="64613F67" w14:textId="77777777" w:rsidTr="00624E64">
        <w:tc>
          <w:tcPr>
            <w:tcW w:w="1027" w:type="dxa"/>
            <w:tcBorders>
              <w:top w:val="nil"/>
              <w:left w:val="nil"/>
              <w:bottom w:val="nil"/>
              <w:right w:val="nil"/>
            </w:tcBorders>
          </w:tcPr>
          <w:p w14:paraId="3498B56A" w14:textId="77777777" w:rsidR="00D90D6C" w:rsidRPr="001C4084" w:rsidRDefault="00D90D6C" w:rsidP="00624E64">
            <w:pPr>
              <w:pStyle w:val="AnswerHeading"/>
            </w:pPr>
            <w:r w:rsidRPr="001C4084">
              <w:t>Answer</w:t>
            </w:r>
          </w:p>
        </w:tc>
        <w:tc>
          <w:tcPr>
            <w:tcW w:w="7478" w:type="dxa"/>
            <w:tcBorders>
              <w:top w:val="nil"/>
              <w:left w:val="nil"/>
              <w:bottom w:val="nil"/>
              <w:right w:val="nil"/>
            </w:tcBorders>
          </w:tcPr>
          <w:p w14:paraId="6174734E" w14:textId="77777777" w:rsidR="00D90D6C" w:rsidRPr="001C4084" w:rsidRDefault="00D90D6C" w:rsidP="00624E64">
            <w:pPr>
              <w:rPr>
                <w:rFonts w:ascii="Arial" w:hAnsi="Arial" w:cs="Arial"/>
                <w:sz w:val="22"/>
                <w:szCs w:val="22"/>
              </w:rPr>
            </w:pPr>
            <w:r>
              <w:rPr>
                <w:noProof/>
                <w:lang w:eastAsia="en-AU"/>
              </w:rPr>
              <mc:AlternateContent>
                <mc:Choice Requires="wps">
                  <w:drawing>
                    <wp:inline distT="0" distB="0" distL="0" distR="0" wp14:anchorId="464CB7EA" wp14:editId="2E70ABF8">
                      <wp:extent cx="4614530" cy="3667125"/>
                      <wp:effectExtent l="0" t="0" r="0" b="9525"/>
                      <wp:docPr id="17" name="Text Box 17"/>
                      <wp:cNvGraphicFramePr/>
                      <a:graphic xmlns:a="http://schemas.openxmlformats.org/drawingml/2006/main">
                        <a:graphicData uri="http://schemas.microsoft.com/office/word/2010/wordprocessingShape">
                          <wps:wsp>
                            <wps:cNvSpPr txBox="1"/>
                            <wps:spPr>
                              <a:xfrm>
                                <a:off x="0" y="0"/>
                                <a:ext cx="4614530" cy="3667125"/>
                              </a:xfrm>
                              <a:prstGeom prst="rect">
                                <a:avLst/>
                              </a:prstGeom>
                              <a:blipFill dpi="0" rotWithShape="1">
                                <a:blip r:embed="rId13"/>
                                <a:srcRect/>
                                <a:tile tx="0" ty="0" sx="100000" sy="100000" flip="none" algn="tl"/>
                              </a:blipFill>
                              <a:ln w="6350">
                                <a:noFill/>
                              </a:ln>
                              <a:effectLst/>
                            </wps:spPr>
                            <wps:txbx>
                              <w:txbxContent>
                                <w:p w14:paraId="2361730A" w14:textId="77777777" w:rsidR="008A2119" w:rsidRDefault="008A2119" w:rsidP="008A2119">
                                  <w:pPr>
                                    <w:pStyle w:val="22TAHiddenWrittenResponse"/>
                                  </w:pPr>
                                  <w:permStart w:id="647703398" w:edGrp="everyone"/>
                                  <w:r>
                                    <w:t>To implement performance plans aligned with KPIs for achieving organizational or team goals:</w:t>
                                  </w:r>
                                </w:p>
                                <w:p w14:paraId="6C870EB6" w14:textId="77777777" w:rsidR="008A2119" w:rsidRDefault="008A2119" w:rsidP="008A2119">
                                  <w:pPr>
                                    <w:pStyle w:val="22TAHiddenWrittenResponse"/>
                                  </w:pPr>
                                </w:p>
                                <w:p w14:paraId="144C5248" w14:textId="77777777" w:rsidR="008A2119" w:rsidRDefault="008A2119" w:rsidP="008A2119">
                                  <w:pPr>
                                    <w:pStyle w:val="22TAHiddenWrittenResponse"/>
                                  </w:pPr>
                                  <w:r>
                                    <w:t>Assign tasks based on skills.</w:t>
                                  </w:r>
                                </w:p>
                                <w:p w14:paraId="4EFD58DD" w14:textId="77777777" w:rsidR="008A2119" w:rsidRDefault="008A2119" w:rsidP="008A2119">
                                  <w:pPr>
                                    <w:pStyle w:val="22TAHiddenWrittenResponse"/>
                                  </w:pPr>
                                  <w:r>
                                    <w:t>Clearly communicate expectations.</w:t>
                                  </w:r>
                                </w:p>
                                <w:p w14:paraId="684705C7" w14:textId="77777777" w:rsidR="008A2119" w:rsidRDefault="008A2119" w:rsidP="008A2119">
                                  <w:pPr>
                                    <w:pStyle w:val="22TAHiddenWrittenResponse"/>
                                  </w:pPr>
                                  <w:r>
                                    <w:t>Understand team members' motivations.</w:t>
                                  </w:r>
                                </w:p>
                                <w:p w14:paraId="07B587ED" w14:textId="77777777" w:rsidR="008A2119" w:rsidRDefault="008A2119" w:rsidP="008A2119">
                                  <w:pPr>
                                    <w:pStyle w:val="22TAHiddenWrittenResponse"/>
                                  </w:pPr>
                                  <w:r>
                                    <w:t>Confirm willingness for tasks.</w:t>
                                  </w:r>
                                </w:p>
                                <w:p w14:paraId="5A2C4066" w14:textId="77777777" w:rsidR="008A2119" w:rsidRDefault="008A2119" w:rsidP="008A2119">
                                  <w:pPr>
                                    <w:pStyle w:val="22TAHiddenWrittenResponse"/>
                                  </w:pPr>
                                  <w:r>
                                    <w:t>Utilize individual strengths.</w:t>
                                  </w:r>
                                </w:p>
                                <w:p w14:paraId="6EAF76D2" w14:textId="77777777" w:rsidR="008A2119" w:rsidRDefault="008A2119" w:rsidP="008A2119">
                                  <w:pPr>
                                    <w:pStyle w:val="22TAHiddenWrittenResponse"/>
                                  </w:pPr>
                                  <w:r>
                                    <w:t>Encourage self-direction.</w:t>
                                  </w:r>
                                </w:p>
                                <w:p w14:paraId="5C6E5A76" w14:textId="77777777" w:rsidR="008A2119" w:rsidRDefault="008A2119" w:rsidP="008A2119">
                                  <w:pPr>
                                    <w:pStyle w:val="22TAHiddenWrittenResponse"/>
                                  </w:pPr>
                                  <w:r>
                                    <w:t>Promote collaboration.</w:t>
                                  </w:r>
                                </w:p>
                                <w:p w14:paraId="10914A98" w14:textId="77777777" w:rsidR="008A2119" w:rsidRDefault="008A2119" w:rsidP="008A2119">
                                  <w:pPr>
                                    <w:pStyle w:val="22TAHiddenWrittenResponse"/>
                                  </w:pPr>
                                  <w:r>
                                    <w:t>Define and agree on measurement criteria.</w:t>
                                  </w:r>
                                </w:p>
                                <w:p w14:paraId="30E76803" w14:textId="77777777" w:rsidR="008A2119" w:rsidRDefault="008A2119" w:rsidP="008A2119">
                                  <w:pPr>
                                    <w:pStyle w:val="22TAHiddenWrittenResponse"/>
                                  </w:pPr>
                                  <w:r>
                                    <w:t>Regularly review progress.</w:t>
                                  </w:r>
                                </w:p>
                                <w:p w14:paraId="388DF6CF" w14:textId="77777777" w:rsidR="008A2119" w:rsidRDefault="008A2119" w:rsidP="008A2119">
                                  <w:pPr>
                                    <w:pStyle w:val="22TAHiddenWrittenResponse"/>
                                  </w:pPr>
                                  <w:r>
                                    <w:t>Adjust plans as needed.</w:t>
                                  </w:r>
                                </w:p>
                                <w:p w14:paraId="3942341F" w14:textId="77777777" w:rsidR="008A2119" w:rsidRDefault="008A2119" w:rsidP="008A2119">
                                  <w:pPr>
                                    <w:pStyle w:val="22TAHiddenWrittenResponse"/>
                                  </w:pPr>
                                </w:p>
                                <w:p w14:paraId="3BD669B2" w14:textId="77777777" w:rsidR="008A2119" w:rsidRDefault="008A2119" w:rsidP="008A2119">
                                  <w:pPr>
                                    <w:pStyle w:val="22TAHiddenWrittenResponse"/>
                                  </w:pPr>
                                </w:p>
                                <w:p w14:paraId="2BA1A2BD" w14:textId="77777777" w:rsidR="008A2119" w:rsidRDefault="008A2119" w:rsidP="008A2119">
                                  <w:pPr>
                                    <w:pStyle w:val="22TAHiddenWrittenResponse"/>
                                  </w:pPr>
                                </w:p>
                                <w:permEnd w:id="647703398"/>
                                <w:p w14:paraId="45274387" w14:textId="4ABCFED9" w:rsidR="00D90D6C" w:rsidRPr="005362A7" w:rsidRDefault="00D90D6C" w:rsidP="00E63EC5">
                                  <w:pPr>
                                    <w:pStyle w:val="22TAHiddenWrittenResponse"/>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64CB7EA" id="Text Box 17" o:spid="_x0000_s1040" type="#_x0000_t202" style="width:363.35pt;height:288.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Im19/5djwAAAAAAAAAAAOA+a2be6xEAAAAAAAAAAADcZ83M3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UY8AAAAAAAAAAADgPmtmPusR&#10;AAAAAAAAAAAA3MeFKAAAAAAAAAAAAIk1M7/qEQAAAAAAAAAAANznOefUGwAAAAAAAAAAALiQC1E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px4BAAAAAAAAAADAfdbMvNUjAAAAAAAAAAAAuM+ama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hHAAAAAAAAAAAAcJ81Mz/rEQAAAAAAAAAA&#10;ANxnzcy/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GfvjokqAKIgCL5P&#10;XQ5mQA8mIOZ0QIoVbB0yJrhuBStgqhZ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Sz0CAAAAAAAAAACA+6yZ+a5HAAAAAAAAAAAAcB8X&#10;ogAAAAAAAAAAACTWzHzV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Zz0CAAAAAAAAAACA+6yZea1HAAAAAAAAAAAAcJ81M3/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Oi05RMAACAASURBV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Ky991s9AgAAAAAAAAAAgPusmfmoRwAAAAAAAAAA&#10;AHAfF6IAAAAAAAAAAAAk1sy81yMAAAAAAAAAAAC4z+OcU28AAAAAAAAAAADgQi5EAQ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Ky99089AgAAAAAAAAAAgPusmXmuRwAAAAAAAAAAAHCfNTO/9QgAAAAAAAAAAADu8zjn1BsAAAAA&#10;AAAAAAC40FM9AAAAAAAAAAAAgDsJ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Phn746JKgCiIAi+T50FfBDh&#10;BAJ8EJFwJpCEFGwcMia4bgUrYKo2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7/UIAAAAAAAAAAAA7rNm5q0eAQAAAAAAAAAAwH3WzPzVIwAAAAAAAAAAALjP45xTbwAAAAAA&#10;AAAAAOBCT/UAAAAAAAAAAAAA7iR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s/1CAAAAAAAAAAAAO6zZuanHgEAAAAAAAAAAMB9XIgCAAAA&#10;AAAAAACQWDPzXY8AAAAAAAAAAADgPo9zTr0BAAAAAAAAAACAC7kQBQ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LH23l/1CAAA&#10;AAAAAAAAAO6zZualHgEAAAAAAAAAAMB91sz81iMAAAAAAAAAAAC4z+OcU28AAAAAAAAAAADgQk/1&#10;AAAAAAAAAAAAAO4k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6v9QgAAAAAAAAAAADus2bmsx4BAAAAAAAAAADAfVyIAgAAAAAAAAAAkFgz&#10;81GPAAAAAAAAAAAA4D6Pc069AQAAAAAAAAAAgAu5EAU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OOfvTsmigWIoij4dmtyou8DKeRIIWFMEP0AKajB&#10;xiDjBNOt4Ao4VRc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Cx9t7/6xEAAAAAAAAAAADcZ83MSz0CAAAAAAAAAACA+6yZ&#10;+a5HAAAAAAAAAAAAcJ/HOafeAAAAAAAAAAAAwIWe9QAAAAAAAAAAAADuJG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xklq4AAAIABJREFU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WIwAAAAAAAAAAALjP45xTbwAAAAAAAAAA&#10;AOBCz3oAAAAAAAAAAAAAdxK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Fh773/1CAAAAAAAAAAAAO6zZuarHgEAAAAAAAAAAMB9XIgCAAAAAAAA&#10;AACQWDPzW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h/1CAAAAAAA&#10;AAAAAO6zZua1HgEAAAAAAAAAAMB91sz81CMAAAAAAAAAAAC4z+OcU28AAAAAAAAAAADgQs96AAAA&#10;AAAAAAAAAHcS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F/7N0xUQVAFATB96mLsIAUTBCDCXKic4AEcIaT&#10;Q8YE161gBUzVAg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Gc9AgAAAAAAAAAAgPu4EAUAAAAAAAAAACCxZua9HgEAAAAAAAAAAMB9HuecegMAAAAA&#10;AAAAAAAXciEK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f+sRAAAAAAAAAAAA3GfNzHM9AgAAAAAAAAAAgPusmfmpRwAA&#10;AAAAAAAAAHCfxzmn3gAAAAAAAAAAAMCFnuoBAAAAAAAAAAAA3En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T/qEQAAAAAAAAAAANxnzcxb&#10;PQIAAAAAAAAAAID7rJn5q0cAAAAAAAAAAABwn8c5p94AAAAAAAAAAADAhZ7qAQAAAAAAAAAAANxJ&#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hEAAAAAAAAAAADcZ83Mdz0CAAAAAAAAAACA+7gQBQAAAAAAAAAAILFm5qseAQAAAAAAAAAA&#10;wH0e55x6AwAAAAAAAAAAABdyIQoAAAAAAAAAAEBbrNqvAAAgAElEQVR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zdMZFVQRRF0ft+dTQWcICFcYAEMhxMTtQOyCca&#10;J0jBSSNjB72WgiNgVx0AAAAAAAAAICFgAwAAAAAAAAAAICFgAwAAAAAAAAAAICFgAwAAAAAAAAAA&#10;ICFgAwAAAAAAAAAAICFgAwAAAAAAAAAAICFgAwAAAAAAAAAAICFgAwAAAAAAAAAAICFgAwAAAAAA&#10;AAAAICFgAwAAAAAAAAAAICFgAwAAAAAAAAAAILH23rseAQAAAAAAAAAAwH3WzHyvRwAAAAAAAAAA&#10;AHCfNTN/6xEAAAAAAAAAAADc5znn1BsAAAAAAAAAAAC40KseAAAAAAAAAAAAwJ0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TW3vu9HgEAAAAA&#10;AAAAAMB91sx81CMAAAAAAAAAAAC4jwtRAAAAAAAAAAAAEmtmftYjAAAAAAAAAAAAuM9zzqk3AAAA&#10;AAAAAAAAcCEXog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TW3vurHgEAAAAAAAAAAMB91sy81SMAAAAAAAAAAAC4z5qZz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VY8AAAAAAAAAAADgPmtm&#10;ftQjAAAAAAAAAAAAuM+amX/1CAAAAAAAAAAAAO7znHPqDQAAAAAAAAAAAFzoVQ8AAAAAAAAAAADg&#10;T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mvv/a0eAQAAAAAAAAAAwH3WzPypRwAAAAAAAAAAAHAfF6IAAAAAAAAAAAAk1sz8rkcAAAAAAAAA&#10;AABwn+ecU28AAAAAAAAAAADgQi5EAQAAAAAAAP6zdwdVlQVBFATr/dOYGRWsccEaFa2DPSbGDE4a&#10;GbnoCAVXQJ4q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6xEAAAAAAAAAAADcZ83Mv3oEAAAAAAAAAAAA91kz878eAQAAAAAAAAAA&#10;wH2ec069AQAAAAAAAAAAgAu96gEAAAAAAAAAAADcSc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jsr2q0AACAASURBVM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3+sRAAAAAAAAAAAA&#10;3GfNzFc9AgAAAAAAAAAAgPt4IQoAAAAAAAAAAEDiOefUGwAAAAAAAAAAALiQC2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1t77px4BAAAAAAAAAADAfdbMvNUjAAAAAAAAAAAAuM+ame96BAAAAAAAAAAA&#10;APd5zjn1BgAAAAAAAAAAAC70qgcAAAAAAAAAAABwJw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ibX3/qxHAAAAAAAAAAAAcJ81Mx/1CAAAAAAA&#10;AAAAAO6zZua3HgEAAAAAAAAAAMB9nnNOvQEAAAAAAAAAAIALve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LF3x0QRAEEUBeeuFhXE+MAPMQI2ISbBAiYQt8h4wXYr&#10;+AJezU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f6xEAAAAAAAAAAADcZ83Mdz0CAAAAAAAA&#10;AACA+3ghCgAAAAAAAAAAQGLNzGc9AgAAAAAAAAAAgPs8zjn1BgAAAAAAAAAAAC7khSg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CJtff+qkcAAAAAAAAAAABwnzUzb/UIAAAAAAAAAAAA7rNm5q8eAQAAAAAAAAAAwH0e55x6AwAA&#10;AAAAAAAAABd61gMAAAAAAAAAAAC4k4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xNp7v9cjAAAAAAAAAAAAuM+amY96BAAAAAAAAAAAAPfxQhQA&#10;AAAAAAAAAIDE45xTbwAAAAAAAAAAAOBCL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WHvv33oEAAAA&#10;AAAAAAAA91kz81KPAAAAAAAAAAAA4D5rZn7qEQAAAAAAAAAAANzncc6pNwAAAAAAAAAAAHChZz0A&#10;AAAAAAAAAACAOwn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P7btYMiBmIggGF7YnqqTQAAB9FJREFUnVA7KuURnAWTwvAjEgIDM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ibX3/tYRAAAA&#10;AAAAAAAA3GfNzFtHAAAAAAAAAAAAcJ81M786AgAAAAAAAAAAgPs855y6AQAAAAAAAAAAgAt96gAA&#10;AAAAAAAAAADuZG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" stroked="f" strokeweight=".5pt">
                      <v:fill r:id="rId14" o:title="" recolor="t" rotate="t" type="tile"/>
                      <v:textbox inset="0,0,0,0">
                        <w:txbxContent>
                          <w:p w14:paraId="2361730A" w14:textId="77777777" w:rsidR="008A2119" w:rsidRDefault="008A2119" w:rsidP="008A2119">
                            <w:pPr>
                              <w:pStyle w:val="22TAHiddenWrittenResponse"/>
                            </w:pPr>
                            <w:permStart w:id="647703398" w:edGrp="everyone"/>
                            <w:r>
                              <w:t>To implement performance plans aligned with KPIs for achieving organizational or team goals:</w:t>
                            </w:r>
                          </w:p>
                          <w:p w14:paraId="6C870EB6" w14:textId="77777777" w:rsidR="008A2119" w:rsidRDefault="008A2119" w:rsidP="008A2119">
                            <w:pPr>
                              <w:pStyle w:val="22TAHiddenWrittenResponse"/>
                            </w:pPr>
                          </w:p>
                          <w:p w14:paraId="144C5248" w14:textId="77777777" w:rsidR="008A2119" w:rsidRDefault="008A2119" w:rsidP="008A2119">
                            <w:pPr>
                              <w:pStyle w:val="22TAHiddenWrittenResponse"/>
                            </w:pPr>
                            <w:r>
                              <w:t>Assign tasks based on skills.</w:t>
                            </w:r>
                          </w:p>
                          <w:p w14:paraId="4EFD58DD" w14:textId="77777777" w:rsidR="008A2119" w:rsidRDefault="008A2119" w:rsidP="008A2119">
                            <w:pPr>
                              <w:pStyle w:val="22TAHiddenWrittenResponse"/>
                            </w:pPr>
                            <w:r>
                              <w:t>Clearly communicate expectations.</w:t>
                            </w:r>
                          </w:p>
                          <w:p w14:paraId="684705C7" w14:textId="77777777" w:rsidR="008A2119" w:rsidRDefault="008A2119" w:rsidP="008A2119">
                            <w:pPr>
                              <w:pStyle w:val="22TAHiddenWrittenResponse"/>
                            </w:pPr>
                            <w:r>
                              <w:t>Understand team members' motivations.</w:t>
                            </w:r>
                          </w:p>
                          <w:p w14:paraId="07B587ED" w14:textId="77777777" w:rsidR="008A2119" w:rsidRDefault="008A2119" w:rsidP="008A2119">
                            <w:pPr>
                              <w:pStyle w:val="22TAHiddenWrittenResponse"/>
                            </w:pPr>
                            <w:r>
                              <w:t>Confirm willingness for tasks.</w:t>
                            </w:r>
                          </w:p>
                          <w:p w14:paraId="5A2C4066" w14:textId="77777777" w:rsidR="008A2119" w:rsidRDefault="008A2119" w:rsidP="008A2119">
                            <w:pPr>
                              <w:pStyle w:val="22TAHiddenWrittenResponse"/>
                            </w:pPr>
                            <w:r>
                              <w:t>Utilize individual strengths.</w:t>
                            </w:r>
                          </w:p>
                          <w:p w14:paraId="6EAF76D2" w14:textId="77777777" w:rsidR="008A2119" w:rsidRDefault="008A2119" w:rsidP="008A2119">
                            <w:pPr>
                              <w:pStyle w:val="22TAHiddenWrittenResponse"/>
                            </w:pPr>
                            <w:r>
                              <w:t>Encourage self-direction.</w:t>
                            </w:r>
                          </w:p>
                          <w:p w14:paraId="5C6E5A76" w14:textId="77777777" w:rsidR="008A2119" w:rsidRDefault="008A2119" w:rsidP="008A2119">
                            <w:pPr>
                              <w:pStyle w:val="22TAHiddenWrittenResponse"/>
                            </w:pPr>
                            <w:r>
                              <w:t>Promote collaboration.</w:t>
                            </w:r>
                          </w:p>
                          <w:p w14:paraId="10914A98" w14:textId="77777777" w:rsidR="008A2119" w:rsidRDefault="008A2119" w:rsidP="008A2119">
                            <w:pPr>
                              <w:pStyle w:val="22TAHiddenWrittenResponse"/>
                            </w:pPr>
                            <w:r>
                              <w:t>Define and agree on measurement criteria.</w:t>
                            </w:r>
                          </w:p>
                          <w:p w14:paraId="30E76803" w14:textId="77777777" w:rsidR="008A2119" w:rsidRDefault="008A2119" w:rsidP="008A2119">
                            <w:pPr>
                              <w:pStyle w:val="22TAHiddenWrittenResponse"/>
                            </w:pPr>
                            <w:r>
                              <w:t>Regularly review progress.</w:t>
                            </w:r>
                          </w:p>
                          <w:p w14:paraId="388DF6CF" w14:textId="77777777" w:rsidR="008A2119" w:rsidRDefault="008A2119" w:rsidP="008A2119">
                            <w:pPr>
                              <w:pStyle w:val="22TAHiddenWrittenResponse"/>
                            </w:pPr>
                            <w:r>
                              <w:t>Adjust plans as needed.</w:t>
                            </w:r>
                          </w:p>
                          <w:p w14:paraId="3942341F" w14:textId="77777777" w:rsidR="008A2119" w:rsidRDefault="008A2119" w:rsidP="008A2119">
                            <w:pPr>
                              <w:pStyle w:val="22TAHiddenWrittenResponse"/>
                            </w:pPr>
                          </w:p>
                          <w:p w14:paraId="3BD669B2" w14:textId="77777777" w:rsidR="008A2119" w:rsidRDefault="008A2119" w:rsidP="008A2119">
                            <w:pPr>
                              <w:pStyle w:val="22TAHiddenWrittenResponse"/>
                            </w:pPr>
                          </w:p>
                          <w:p w14:paraId="2BA1A2BD" w14:textId="77777777" w:rsidR="008A2119" w:rsidRDefault="008A2119" w:rsidP="008A2119">
                            <w:pPr>
                              <w:pStyle w:val="22TAHiddenWrittenResponse"/>
                            </w:pPr>
                          </w:p>
                          <w:permEnd w:id="647703398"/>
                          <w:p w14:paraId="45274387" w14:textId="4ABCFED9" w:rsidR="00D90D6C" w:rsidRPr="005362A7" w:rsidRDefault="00D90D6C" w:rsidP="00E63EC5">
                            <w:pPr>
                              <w:pStyle w:val="22TAHiddenWrittenResponse"/>
                            </w:pPr>
                          </w:p>
                        </w:txbxContent>
                      </v:textbox>
                      <w10:anchorlock/>
                    </v:shape>
                  </w:pict>
                </mc:Fallback>
              </mc:AlternateContent>
            </w:r>
          </w:p>
        </w:tc>
        <w:permStart w:id="1502556895" w:edGrp="everyone"/>
        <w:tc>
          <w:tcPr>
            <w:tcW w:w="624" w:type="dxa"/>
            <w:tcBorders>
              <w:top w:val="nil"/>
              <w:left w:val="nil"/>
              <w:bottom w:val="nil"/>
              <w:right w:val="nil"/>
            </w:tcBorders>
          </w:tcPr>
          <w:p w14:paraId="4B786255" w14:textId="77777777" w:rsidR="00D90D6C" w:rsidRPr="00533511" w:rsidRDefault="00551242" w:rsidP="00624E64">
            <w:pPr>
              <w:rPr>
                <w:rFonts w:ascii="Arial" w:hAnsi="Arial" w:cs="Arial"/>
                <w:sz w:val="44"/>
                <w:szCs w:val="44"/>
              </w:rPr>
            </w:pPr>
            <w:sdt>
              <w:sdtPr>
                <w:rPr>
                  <w:rFonts w:ascii="Arial" w:hAnsi="Arial" w:cs="Arial"/>
                  <w:sz w:val="44"/>
                  <w:szCs w:val="44"/>
                </w:rPr>
                <w:id w:val="-2047056810"/>
                <w14:checkbox>
                  <w14:checked w14:val="0"/>
                  <w14:checkedState w14:val="00FE" w14:font="Wingdings"/>
                  <w14:uncheckedState w14:val="00A8" w14:font="Wingdings"/>
                </w14:checkbox>
              </w:sdtPr>
              <w:sdtEndPr/>
              <w:sdtContent>
                <w:r w:rsidR="00D90D6C">
                  <w:rPr>
                    <w:rFonts w:ascii="Arial" w:hAnsi="Arial" w:cs="Arial"/>
                    <w:sz w:val="44"/>
                    <w:szCs w:val="44"/>
                  </w:rPr>
                  <w:sym w:font="Wingdings" w:char="F0A8"/>
                </w:r>
              </w:sdtContent>
            </w:sdt>
            <w:permEnd w:id="1502556895"/>
          </w:p>
        </w:tc>
      </w:tr>
    </w:tbl>
    <w:p w14:paraId="01CA3B2C" w14:textId="77777777" w:rsidR="00D90D6C" w:rsidRDefault="00D90D6C" w:rsidP="00D90D6C">
      <w:pPr>
        <w:rPr>
          <w:rFonts w:ascii="Arial" w:hAnsi="Arial" w:cs="Arial"/>
          <w:sz w:val="22"/>
          <w:szCs w:val="22"/>
        </w:rPr>
      </w:pPr>
    </w:p>
    <w:p w14:paraId="662ABA9B" w14:textId="77777777" w:rsidR="00D90D6C" w:rsidRDefault="00D90D6C" w:rsidP="00D90D6C">
      <w:pPr>
        <w:rPr>
          <w:rFonts w:ascii="Arial" w:hAnsi="Arial" w:cs="Arial"/>
          <w:sz w:val="22"/>
          <w:szCs w:val="22"/>
        </w:rPr>
      </w:pPr>
    </w:p>
    <w:p w14:paraId="68A5DCF2" w14:textId="5ADDA9C5" w:rsidR="00F755AD" w:rsidRPr="00D90D6C" w:rsidRDefault="00F755AD" w:rsidP="00F755AD">
      <w:pPr>
        <w:pStyle w:val="20TAQuestionNumber"/>
        <w:ind w:left="709" w:hanging="709"/>
      </w:pPr>
      <w:bookmarkStart w:id="28" w:name="_Ref87609604"/>
      <w:r>
        <w:lastRenderedPageBreak/>
        <w:t xml:space="preserve">When holding a pre-start meeting, why is it important that leaders </w:t>
      </w:r>
      <w:r w:rsidRPr="00F755AD">
        <w:rPr>
          <w:rFonts w:cs="Arial"/>
          <w:szCs w:val="24"/>
        </w:rPr>
        <w:t>e</w:t>
      </w:r>
      <w:r w:rsidR="005D414F" w:rsidRPr="00F755AD">
        <w:rPr>
          <w:rFonts w:cs="Arial"/>
          <w:szCs w:val="24"/>
        </w:rPr>
        <w:t>xamine options</w:t>
      </w:r>
      <w:r w:rsidRPr="00F755AD">
        <w:rPr>
          <w:rFonts w:cs="Arial"/>
          <w:szCs w:val="24"/>
        </w:rPr>
        <w:t xml:space="preserve"> </w:t>
      </w:r>
      <w:r>
        <w:rPr>
          <w:rFonts w:cs="Arial"/>
          <w:szCs w:val="24"/>
        </w:rPr>
        <w:t>for</w:t>
      </w:r>
      <w:r w:rsidR="005D414F" w:rsidRPr="00F755AD">
        <w:rPr>
          <w:rFonts w:cs="Arial"/>
          <w:szCs w:val="24"/>
        </w:rPr>
        <w:t xml:space="preserve"> risk</w:t>
      </w:r>
      <w:r>
        <w:rPr>
          <w:rFonts w:cs="Arial"/>
          <w:szCs w:val="24"/>
        </w:rPr>
        <w:t xml:space="preserve"> management put forward by team members?</w:t>
      </w:r>
      <w:bookmarkEnd w:id="28"/>
    </w:p>
    <w:p w14:paraId="5F0EA2EB" w14:textId="77777777" w:rsidR="00D90D6C" w:rsidRPr="00956C6F" w:rsidRDefault="00D90D6C" w:rsidP="00D90D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90D6C" w:rsidRPr="00830749" w14:paraId="777CC493" w14:textId="77777777" w:rsidTr="00624E64">
        <w:tc>
          <w:tcPr>
            <w:tcW w:w="1027" w:type="dxa"/>
            <w:tcBorders>
              <w:top w:val="nil"/>
              <w:left w:val="nil"/>
              <w:bottom w:val="nil"/>
              <w:right w:val="nil"/>
            </w:tcBorders>
          </w:tcPr>
          <w:p w14:paraId="4F8CF759" w14:textId="77777777" w:rsidR="00D90D6C" w:rsidRPr="001C4084" w:rsidRDefault="00D90D6C" w:rsidP="00624E64">
            <w:pPr>
              <w:pStyle w:val="AnswerHeading"/>
            </w:pPr>
            <w:r w:rsidRPr="001C4084">
              <w:t>Answer</w:t>
            </w:r>
          </w:p>
        </w:tc>
        <w:tc>
          <w:tcPr>
            <w:tcW w:w="7478" w:type="dxa"/>
            <w:tcBorders>
              <w:top w:val="nil"/>
              <w:left w:val="nil"/>
              <w:bottom w:val="nil"/>
              <w:right w:val="nil"/>
            </w:tcBorders>
          </w:tcPr>
          <w:p w14:paraId="6DF9F356" w14:textId="77777777" w:rsidR="00D90D6C" w:rsidRPr="001C4084" w:rsidRDefault="00D90D6C" w:rsidP="00624E64">
            <w:pPr>
              <w:rPr>
                <w:rFonts w:ascii="Arial" w:hAnsi="Arial" w:cs="Arial"/>
                <w:sz w:val="22"/>
                <w:szCs w:val="22"/>
              </w:rPr>
            </w:pPr>
            <w:r>
              <w:rPr>
                <w:noProof/>
                <w:lang w:eastAsia="en-AU"/>
              </w:rPr>
              <mc:AlternateContent>
                <mc:Choice Requires="wps">
                  <w:drawing>
                    <wp:inline distT="0" distB="0" distL="0" distR="0" wp14:anchorId="533E1EE1" wp14:editId="0846B8FB">
                      <wp:extent cx="4614530" cy="3086100"/>
                      <wp:effectExtent l="0" t="0" r="0" b="0"/>
                      <wp:docPr id="18" name="Text Box 18"/>
                      <wp:cNvGraphicFramePr/>
                      <a:graphic xmlns:a="http://schemas.openxmlformats.org/drawingml/2006/main">
                        <a:graphicData uri="http://schemas.microsoft.com/office/word/2010/wordprocessingShape">
                          <wps:wsp>
                            <wps:cNvSpPr txBox="1"/>
                            <wps:spPr>
                              <a:xfrm>
                                <a:off x="0" y="0"/>
                                <a:ext cx="4614530" cy="3086100"/>
                              </a:xfrm>
                              <a:prstGeom prst="rect">
                                <a:avLst/>
                              </a:prstGeom>
                              <a:blipFill dpi="0" rotWithShape="1">
                                <a:blip r:embed="rId13"/>
                                <a:srcRect/>
                                <a:tile tx="0" ty="0" sx="100000" sy="100000" flip="none" algn="tl"/>
                              </a:blipFill>
                              <a:ln w="6350">
                                <a:noFill/>
                              </a:ln>
                              <a:effectLst/>
                            </wps:spPr>
                            <wps:txbx>
                              <w:txbxContent>
                                <w:p w14:paraId="1A9A4DB4" w14:textId="1F19A684" w:rsidR="00E911CC" w:rsidRPr="00E911CC" w:rsidRDefault="00E911CC" w:rsidP="00E911CC">
                                  <w:pPr>
                                    <w:pBdr>
                                      <w:top w:val="single" w:sz="2" w:space="0" w:color="D9D9E3"/>
                                      <w:left w:val="single" w:sz="2" w:space="0" w:color="D9D9E3"/>
                                      <w:bottom w:val="single" w:sz="2" w:space="0" w:color="D9D9E3"/>
                                      <w:right w:val="single" w:sz="2" w:space="0" w:color="D9D9E3"/>
                                    </w:pBdr>
                                    <w:shd w:val="clear" w:color="auto" w:fill="F7F7F8"/>
                                    <w:spacing w:before="300" w:after="300"/>
                                    <w:jc w:val="left"/>
                                    <w:rPr>
                                      <w:rFonts w:ascii="system-ui" w:hAnsi="system-ui"/>
                                      <w:color w:val="374151"/>
                                      <w:szCs w:val="24"/>
                                      <w:lang w:eastAsia="en-AU"/>
                                    </w:rPr>
                                  </w:pPr>
                                  <w:permStart w:id="689196301" w:edGrp="everyone"/>
                                  <w:r w:rsidRPr="00E911CC">
                                    <w:rPr>
                                      <w:rFonts w:ascii="system-ui" w:hAnsi="system-ui"/>
                                      <w:color w:val="374151"/>
                                      <w:szCs w:val="24"/>
                                      <w:lang w:eastAsia="en-AU"/>
                                    </w:rPr>
                                    <w:t xml:space="preserve">When </w:t>
                                  </w:r>
                                  <w:r>
                                    <w:rPr>
                                      <w:rFonts w:ascii="system-ui" w:hAnsi="system-ui"/>
                                      <w:color w:val="374151"/>
                                      <w:szCs w:val="24"/>
                                      <w:lang w:eastAsia="en-AU"/>
                                    </w:rPr>
                                    <w:t xml:space="preserve">holding a </w:t>
                                  </w:r>
                                  <w:proofErr w:type="gramStart"/>
                                  <w:r>
                                    <w:rPr>
                                      <w:rFonts w:ascii="system-ui" w:hAnsi="system-ui"/>
                                      <w:color w:val="374151"/>
                                      <w:szCs w:val="24"/>
                                      <w:lang w:eastAsia="en-AU"/>
                                    </w:rPr>
                                    <w:t>pre start</w:t>
                                  </w:r>
                                  <w:proofErr w:type="gramEnd"/>
                                  <w:r>
                                    <w:rPr>
                                      <w:rFonts w:ascii="system-ui" w:hAnsi="system-ui"/>
                                      <w:color w:val="374151"/>
                                      <w:szCs w:val="24"/>
                                      <w:lang w:eastAsia="en-AU"/>
                                    </w:rPr>
                                    <w:t xml:space="preserve"> meeting It important for leaders to: </w:t>
                                  </w:r>
                                </w:p>
                                <w:p w14:paraId="2CA3A63E" w14:textId="77777777" w:rsidR="00E911CC" w:rsidRPr="00E911CC" w:rsidRDefault="00E911CC" w:rsidP="00FE44B9">
                                  <w:pPr>
                                    <w:numPr>
                                      <w:ilvl w:val="0"/>
                                      <w:numId w:val="31"/>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E911CC">
                                    <w:rPr>
                                      <w:rFonts w:ascii="system-ui" w:hAnsi="system-ui"/>
                                      <w:color w:val="374151"/>
                                      <w:szCs w:val="24"/>
                                      <w:lang w:eastAsia="en-AU"/>
                                    </w:rPr>
                                    <w:t>Carefully assess options and associated risks.</w:t>
                                  </w:r>
                                </w:p>
                                <w:p w14:paraId="1D2D722D" w14:textId="77777777" w:rsidR="00E911CC" w:rsidRPr="00E911CC" w:rsidRDefault="00E911CC" w:rsidP="00FE44B9">
                                  <w:pPr>
                                    <w:numPr>
                                      <w:ilvl w:val="0"/>
                                      <w:numId w:val="31"/>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E911CC">
                                    <w:rPr>
                                      <w:rFonts w:ascii="system-ui" w:hAnsi="system-ui"/>
                                      <w:color w:val="374151"/>
                                      <w:szCs w:val="24"/>
                                      <w:lang w:eastAsia="en-AU"/>
                                    </w:rPr>
                                    <w:t>Collaborate with your team to spot issues and brainstorm solutions.</w:t>
                                  </w:r>
                                </w:p>
                                <w:p w14:paraId="7381FBC7" w14:textId="77777777" w:rsidR="00E911CC" w:rsidRPr="00E911CC" w:rsidRDefault="00E911CC" w:rsidP="00FE44B9">
                                  <w:pPr>
                                    <w:numPr>
                                      <w:ilvl w:val="0"/>
                                      <w:numId w:val="31"/>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E911CC">
                                    <w:rPr>
                                      <w:rFonts w:ascii="system-ui" w:hAnsi="system-ui"/>
                                      <w:color w:val="374151"/>
                                      <w:szCs w:val="24"/>
                                      <w:lang w:eastAsia="en-AU"/>
                                    </w:rPr>
                                    <w:t>Use worker feedback to improve implementation and processes. This approach enhances decision-making and minimizes risks for successful outcomes.</w:t>
                                  </w:r>
                                </w:p>
                                <w:permEnd w:id="689196301"/>
                                <w:p w14:paraId="3D27963F" w14:textId="34AC300F" w:rsidR="00D90D6C" w:rsidRPr="005362A7" w:rsidRDefault="00D90D6C" w:rsidP="00E63EC5">
                                  <w:pPr>
                                    <w:pStyle w:val="22TAHiddenWrittenResponse"/>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33E1EE1" id="Text Box 18" o:spid="_x0000_s1041" type="#_x0000_t202" style="width:363.35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Im19/5djwAAAAAAAAAAAOA+a2be6xEAAAAAAAAAAADcZ83M3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UY8AAAAAAAAAAADgPmtmPusR&#10;AAAAAAAAAAAA3MeFKAAAAAAAAAAAAIk1M7/qEQAAAAAAAAAAANznOefUGwAAAAAAAAAAALiQC1E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px4BAAAAAAAAAADAfdbMvNUjAAAAAAAAAAAAuM+ama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hHAAAAAAAAAAAAcJ81Mz/rEQAAAAAAAAAA&#10;ANxnzcy/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GfvjokqAKIgCL5P&#10;XQ5mQA8mIOZ0QIoVbB0yJrhuBStgqhZ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Sz0CAAAAAAAAAACA+6yZ+a5HAAAAAAAAAAAAcB8X&#10;ogAAAAAAAAAAACTWzHzV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Zz0CAAAAAAAAAACA+6yZea1HAAAAAAAAAAAAcJ81M3/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Oi05RMAACAASURBV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Ky991s9AgAAAAAAAAAAgPusmfmoRwAAAAAAAAAA&#10;AHAfF6IAAAAAAAAAAAAk1sy81yMAAAAAAAAAAAC4z+OcU28AAAAAAAAAAADgQi5EAQ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Ky99089AgAAAAAAAAAAgPusmXmuRwAAAAAAAAAAAHCfNTO/9QgAAAAAAAAAAADu8zjn1BsAAAAA&#10;AAAAAAC40FM9AAAAAAAAAAAAgDsJ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Phn746JKgCiIAi+T50FfBDh&#10;BAJ8EJFwJpCEFGwcMia4bgUrYKo2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7/UIAAAAAAAAAAAA7rNm5q0eAQAAAAAAAAAAwH3WzPzVIwAAAAAAAAAAALjP45xTbwAAAAAA&#10;AAAAAOBCT/UAAAAAAAAAAAAA7iR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s/1CAAAAAAAAAAAAO6zZuanHgEAAAAAAAAAAMB9XIgCAAAA&#10;AAAAAACQWDPzXY8AAAAAAAAAAADgPo9zTr0BAAAAAAAAAACAC7kQBQ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LH23l/1CAAA&#10;AAAAAAAAAO6zZualHgEAAAAAAAAAAMB91sz81iMAAAAAAAAAAAC4z+OcU28AAAAAAAAAAADgQk/1&#10;AAAAAAAAAAAAAO4k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6v9QgAAAAAAAAAAADus2bmsx4BAAAAAAAAAADAfVyIAgAAAAAAAAAAkFgz&#10;81GPAAAAAAAAAAAA4D6Pc069AQAAAAAAAAAAgAu5EAU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OOfvTsmigWIoij4dmtyou8DKeRIIWFMEP0AKajB&#10;xiDjBNOt4Ao4VRc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Cx9t7/6xEAAAAAAAAAAADcZ83MSz0CAAAAAAAAAACA+6yZ&#10;+a5HAAAAAAAAAAAAcJ/HOafeAAAAAAAAAAAAwIWe9QAAAAAAAAAAAADuJG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xklq4AAAIABJREFU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WIwAAAAAAAAAAALjP45xTbwAAAAAAAAAA&#10;AOBCz3oAAAAAAAAAAAAAdxK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Fh773/1CAAAAAAAAAAAAO6zZuarHgEAAAAAAAAAAMB9XIgCAAAAAAAA&#10;AACQWDPzW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h/1CAAAAAAA&#10;AAAAAO6zZua1HgEAAAAAAAAAAMB91sz81CMAAAAAAAAAAAC4z+OcU28AAAAAAAAAAADgQs96AAAA&#10;AAAAAAAAAHcS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F/7N0xUQVAFATB96mLsIAUTBCDCXKic4AEcIaT&#10;Q8YE161gBUzVAg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Gc9AgAAAAAAAAAAgPu4EAUAAAAAAAAAACCxZua9HgEAAAAAAAAAAMB9HuecegMAAAAA&#10;AAAAAAAXciEK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f+sRAAAAAAAAAAAA3GfNzHM9AgAAAAAAAAAAgPusmfmpRwAA&#10;AAAAAAAAAHCfxzmn3gAAAAAAAAAAAMCFnuoBAAAAAAAAAAAA3En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T/qEQAAAAAAAAAAANxnzcxb&#10;PQIAAAAAAAAAAID7rJn5q0cAAAAAAAAAAABwn8c5p94AAAAAAAAAAADAhZ7qAQAAAAAAAAAAANxJ&#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hEAAAAAAAAAAADcZ83Mdz0CAAAAAAAAAACA+7gQBQAAAAAAAAAAILFm5qseAQAAAAAAAAAA&#10;wH0e55x6AwAAAAAAAAAAABdyIQoAAAAAAAAAAEBbrNqvAAAgAElEQVR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zdMZFVQRRF0ft+dTQWcICFcYAEMhxMTtQOyCca&#10;J0jBSSNjB72WgiNgVx0AAAAAAAAAICFgAwAAAAAAAAAAICFgAwAAAAAAAAAAICFgAwAAAAAAAAAA&#10;ICFgAwAAAAAAAAAAICFgAwAAAAAAAAAAICFgAwAAAAAAAAAAICFgAwAAAAAAAAAAICFgAwAAAAAA&#10;AAAAICFgAwAAAAAAAAAAICFgAwAAAAAAAAAAILH23rseAQAAAAAAAAAAwH3WzHyvRwAAAAAAAAAA&#10;AHCfNTN/6xEAAAAAAAAAAADc5znn1BsAAAAAAAAAAAC40KseAAAAAAAAAAAAwJ0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TW3vu9HgEAAAAA&#10;AAAAAMB91sx81CMAAAAAAAAAAAC4jwtRAAAAAAAAAAAAEmtmftYjAAAAAAAAAAAAuM9zzqk3AAAA&#10;AAAAAAAAcCEXog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TW3vurHgEAAAAAAAAAAMB91sy81SMAAAAAAAAAAAC4z5qZz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VY8AAAAAAAAAAADgPmtm&#10;ftQjAAAAAAAAAAAAuM+amX/1CAAAAAAAAAAAAO7znHPqDQAAAAAAAAAAAFzoVQ8AAAAAAAAAAADg&#10;T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mvv/a0eAQAAAAAAAAAAwH3WzPypRwAAAAAAAAAAAHAfF6IAAAAAAAAAAAAk1sz8rkcAAAAAAAAA&#10;AABwn+ecU28AAAAAAAAAAADgQi5EAQAAAAAAAP6zdwdVlQVBFATr/dOYGRWsccEaFa2DPSbGDE4a&#10;GbnoCAVXQJ4q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6xEAAAAAAAAAAADcZ83Mv3oEAAAAAAAAAAAA91kz878eAQAAAAAAAAAA&#10;wH2ec069AQAAAAAAAAAAgAu96gEAAAAAAAAAAADcSc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jsr2q0AACAASURBVM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3+sRAAAAAAAAAAAA&#10;3GfNzFc9AgAAAAAAAAAAgPt4IQoAAAAAAAAAAEDiOefUGwAAAAAAAAAAALiQC2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1t77px4BAAAAAAAAAADAfdbMvNUjAAAAAAAAAAAAuM+ame96BAAAAAAAAAAA&#10;APd5zjn1BgAAAAAAAAAAAC70qgcAAAAAAAAAAABwJw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ibX3/qxHAAAAAAAAAAAAcJ81Mx/1CAAAAAAA&#10;AAAAAO6zZua3HgEAAAAAAAAAAMB9nnNOvQEAAAAAAAAAAIALve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LF3x0QRAEEUBeeuFhXE+MAPMQI2ISbBAiYQt8h4wXYr&#10;+AJezU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f6xEAAAAAAAAAAADcZ83Mdz0CAAAAAAAA&#10;AACA+3ghCgAAAAAAAAAAQGLNzGc9AgAAAAAAAAAAgPs8zjn1BgAAAAAAAAAAAC7khSg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CJtff+qkcAAAAAAAAAAABwnzUzb/UIAAAAAAAAAAAA7rNm5q8eAQAAAAAAAAAAwH0e55x6AwAA&#10;AAAAAAAAABd61gMAAAAAAAAAAAC4k4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xNp7v9cjAAAAAAAAAAAAuM+amY96BAAAAAAAAAAAAPfxQhQA&#10;AAAAAAAAAIDE45xTbwAAAAAAAAAAAOBCL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WHvv33oEAAAA&#10;AAAAAAAA91kz81KPAAAAAAAAAAAA4D5rZn7qEQAAAAAAAAAAANzncc6pNwAAAAAAAAAAAHChZz0A&#10;AAAAAAAAAACAOwn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P7btYMiBmIggGF7YnqqTQAAB9FJREFUnVA7KuURnAWTwvAjEgIDM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ibX3/tYRAAAA&#10;AAAAAAAA3GfNzFtHAAAAAAAAAAAAcJ81M786AgAAAAAAAAAAgPs855y6AQAAAAAAAAAAgAt96gAA&#10;AAAAAAAAAADuZG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" stroked="f" strokeweight=".5pt">
                      <v:fill r:id="rId14" o:title="" recolor="t" rotate="t" type="tile"/>
                      <v:textbox inset="0,0,0,0">
                        <w:txbxContent>
                          <w:p w14:paraId="1A9A4DB4" w14:textId="1F19A684" w:rsidR="00E911CC" w:rsidRPr="00E911CC" w:rsidRDefault="00E911CC" w:rsidP="00E911CC">
                            <w:pPr>
                              <w:pBdr>
                                <w:top w:val="single" w:sz="2" w:space="0" w:color="D9D9E3"/>
                                <w:left w:val="single" w:sz="2" w:space="0" w:color="D9D9E3"/>
                                <w:bottom w:val="single" w:sz="2" w:space="0" w:color="D9D9E3"/>
                                <w:right w:val="single" w:sz="2" w:space="0" w:color="D9D9E3"/>
                              </w:pBdr>
                              <w:shd w:val="clear" w:color="auto" w:fill="F7F7F8"/>
                              <w:spacing w:before="300" w:after="300"/>
                              <w:jc w:val="left"/>
                              <w:rPr>
                                <w:rFonts w:ascii="system-ui" w:hAnsi="system-ui"/>
                                <w:color w:val="374151"/>
                                <w:szCs w:val="24"/>
                                <w:lang w:eastAsia="en-AU"/>
                              </w:rPr>
                            </w:pPr>
                            <w:permStart w:id="689196301" w:edGrp="everyone"/>
                            <w:r w:rsidRPr="00E911CC">
                              <w:rPr>
                                <w:rFonts w:ascii="system-ui" w:hAnsi="system-ui"/>
                                <w:color w:val="374151"/>
                                <w:szCs w:val="24"/>
                                <w:lang w:eastAsia="en-AU"/>
                              </w:rPr>
                              <w:t xml:space="preserve">When </w:t>
                            </w:r>
                            <w:r>
                              <w:rPr>
                                <w:rFonts w:ascii="system-ui" w:hAnsi="system-ui"/>
                                <w:color w:val="374151"/>
                                <w:szCs w:val="24"/>
                                <w:lang w:eastAsia="en-AU"/>
                              </w:rPr>
                              <w:t xml:space="preserve">holding a </w:t>
                            </w:r>
                            <w:proofErr w:type="gramStart"/>
                            <w:r>
                              <w:rPr>
                                <w:rFonts w:ascii="system-ui" w:hAnsi="system-ui"/>
                                <w:color w:val="374151"/>
                                <w:szCs w:val="24"/>
                                <w:lang w:eastAsia="en-AU"/>
                              </w:rPr>
                              <w:t>pre start</w:t>
                            </w:r>
                            <w:proofErr w:type="gramEnd"/>
                            <w:r>
                              <w:rPr>
                                <w:rFonts w:ascii="system-ui" w:hAnsi="system-ui"/>
                                <w:color w:val="374151"/>
                                <w:szCs w:val="24"/>
                                <w:lang w:eastAsia="en-AU"/>
                              </w:rPr>
                              <w:t xml:space="preserve"> meeting It important for leaders to: </w:t>
                            </w:r>
                          </w:p>
                          <w:p w14:paraId="2CA3A63E" w14:textId="77777777" w:rsidR="00E911CC" w:rsidRPr="00E911CC" w:rsidRDefault="00E911CC" w:rsidP="00FE44B9">
                            <w:pPr>
                              <w:numPr>
                                <w:ilvl w:val="0"/>
                                <w:numId w:val="31"/>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E911CC">
                              <w:rPr>
                                <w:rFonts w:ascii="system-ui" w:hAnsi="system-ui"/>
                                <w:color w:val="374151"/>
                                <w:szCs w:val="24"/>
                                <w:lang w:eastAsia="en-AU"/>
                              </w:rPr>
                              <w:t>Carefully assess options and associated risks.</w:t>
                            </w:r>
                          </w:p>
                          <w:p w14:paraId="1D2D722D" w14:textId="77777777" w:rsidR="00E911CC" w:rsidRPr="00E911CC" w:rsidRDefault="00E911CC" w:rsidP="00FE44B9">
                            <w:pPr>
                              <w:numPr>
                                <w:ilvl w:val="0"/>
                                <w:numId w:val="31"/>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E911CC">
                              <w:rPr>
                                <w:rFonts w:ascii="system-ui" w:hAnsi="system-ui"/>
                                <w:color w:val="374151"/>
                                <w:szCs w:val="24"/>
                                <w:lang w:eastAsia="en-AU"/>
                              </w:rPr>
                              <w:t>Collaborate with your team to spot issues and brainstorm solutions.</w:t>
                            </w:r>
                          </w:p>
                          <w:p w14:paraId="7381FBC7" w14:textId="77777777" w:rsidR="00E911CC" w:rsidRPr="00E911CC" w:rsidRDefault="00E911CC" w:rsidP="00FE44B9">
                            <w:pPr>
                              <w:numPr>
                                <w:ilvl w:val="0"/>
                                <w:numId w:val="31"/>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E911CC">
                              <w:rPr>
                                <w:rFonts w:ascii="system-ui" w:hAnsi="system-ui"/>
                                <w:color w:val="374151"/>
                                <w:szCs w:val="24"/>
                                <w:lang w:eastAsia="en-AU"/>
                              </w:rPr>
                              <w:t>Use worker feedback to improve implementation and processes. This approach enhances decision-making and minimizes risks for successful outcomes.</w:t>
                            </w:r>
                          </w:p>
                          <w:permEnd w:id="689196301"/>
                          <w:p w14:paraId="3D27963F" w14:textId="34AC300F" w:rsidR="00D90D6C" w:rsidRPr="005362A7" w:rsidRDefault="00D90D6C" w:rsidP="00E63EC5">
                            <w:pPr>
                              <w:pStyle w:val="22TAHiddenWrittenResponse"/>
                            </w:pPr>
                          </w:p>
                        </w:txbxContent>
                      </v:textbox>
                      <w10:anchorlock/>
                    </v:shape>
                  </w:pict>
                </mc:Fallback>
              </mc:AlternateContent>
            </w:r>
          </w:p>
        </w:tc>
        <w:permStart w:id="2086565945" w:edGrp="everyone"/>
        <w:tc>
          <w:tcPr>
            <w:tcW w:w="624" w:type="dxa"/>
            <w:tcBorders>
              <w:top w:val="nil"/>
              <w:left w:val="nil"/>
              <w:bottom w:val="nil"/>
              <w:right w:val="nil"/>
            </w:tcBorders>
          </w:tcPr>
          <w:p w14:paraId="28F91A90" w14:textId="77777777" w:rsidR="00D90D6C" w:rsidRPr="00533511" w:rsidRDefault="00551242" w:rsidP="00624E64">
            <w:pPr>
              <w:rPr>
                <w:rFonts w:ascii="Arial" w:hAnsi="Arial" w:cs="Arial"/>
                <w:sz w:val="44"/>
                <w:szCs w:val="44"/>
              </w:rPr>
            </w:pPr>
            <w:sdt>
              <w:sdtPr>
                <w:rPr>
                  <w:rFonts w:ascii="Arial" w:hAnsi="Arial" w:cs="Arial"/>
                  <w:sz w:val="44"/>
                  <w:szCs w:val="44"/>
                </w:rPr>
                <w:id w:val="-1091231627"/>
                <w14:checkbox>
                  <w14:checked w14:val="0"/>
                  <w14:checkedState w14:val="00FE" w14:font="Wingdings"/>
                  <w14:uncheckedState w14:val="00A8" w14:font="Wingdings"/>
                </w14:checkbox>
              </w:sdtPr>
              <w:sdtEndPr/>
              <w:sdtContent>
                <w:r w:rsidR="00D90D6C">
                  <w:rPr>
                    <w:rFonts w:ascii="Arial" w:hAnsi="Arial" w:cs="Arial"/>
                    <w:sz w:val="44"/>
                    <w:szCs w:val="44"/>
                  </w:rPr>
                  <w:sym w:font="Wingdings" w:char="F0A8"/>
                </w:r>
              </w:sdtContent>
            </w:sdt>
            <w:permEnd w:id="2086565945"/>
          </w:p>
        </w:tc>
      </w:tr>
    </w:tbl>
    <w:p w14:paraId="088E396F" w14:textId="77777777" w:rsidR="00D90D6C" w:rsidRDefault="00D90D6C" w:rsidP="00D90D6C">
      <w:pPr>
        <w:rPr>
          <w:rFonts w:ascii="Arial" w:hAnsi="Arial" w:cs="Arial"/>
          <w:sz w:val="22"/>
          <w:szCs w:val="22"/>
        </w:rPr>
      </w:pPr>
    </w:p>
    <w:p w14:paraId="331D0472" w14:textId="77777777" w:rsidR="00863766" w:rsidRDefault="00863766" w:rsidP="00863766">
      <w:pPr>
        <w:rPr>
          <w:rFonts w:ascii="Arial" w:hAnsi="Arial" w:cs="Arial"/>
          <w:sz w:val="22"/>
          <w:szCs w:val="22"/>
        </w:rPr>
      </w:pPr>
    </w:p>
    <w:p w14:paraId="7B4062A6" w14:textId="2897607C" w:rsidR="00863766" w:rsidRPr="00D90D6C" w:rsidRDefault="00863766" w:rsidP="00863766">
      <w:pPr>
        <w:pStyle w:val="20TAQuestionNumber"/>
        <w:ind w:left="709" w:hanging="709"/>
      </w:pPr>
      <w:bookmarkStart w:id="29" w:name="_Ref87610096"/>
      <w:r>
        <w:t>Informed decisions are made when sourcing information from internal and external sources. Discuss a procedure or policy you have used in the workplace and which relevant external source/s align to this.</w:t>
      </w:r>
      <w:bookmarkEnd w:id="29"/>
    </w:p>
    <w:p w14:paraId="70158751" w14:textId="77777777" w:rsidR="00863766" w:rsidRPr="00956C6F" w:rsidRDefault="00863766" w:rsidP="0086376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63766" w:rsidRPr="00830749" w14:paraId="69B68739" w14:textId="77777777" w:rsidTr="000A1B3B">
        <w:tc>
          <w:tcPr>
            <w:tcW w:w="1027" w:type="dxa"/>
            <w:tcBorders>
              <w:top w:val="nil"/>
              <w:left w:val="nil"/>
              <w:bottom w:val="nil"/>
              <w:right w:val="nil"/>
            </w:tcBorders>
          </w:tcPr>
          <w:p w14:paraId="04F528F0" w14:textId="77777777" w:rsidR="00863766" w:rsidRPr="001C4084" w:rsidRDefault="00863766" w:rsidP="000A1B3B">
            <w:pPr>
              <w:pStyle w:val="AnswerHeading"/>
            </w:pPr>
            <w:r w:rsidRPr="001C4084">
              <w:t>Answer</w:t>
            </w:r>
          </w:p>
        </w:tc>
        <w:tc>
          <w:tcPr>
            <w:tcW w:w="7478" w:type="dxa"/>
            <w:tcBorders>
              <w:top w:val="nil"/>
              <w:left w:val="nil"/>
              <w:bottom w:val="nil"/>
              <w:right w:val="nil"/>
            </w:tcBorders>
          </w:tcPr>
          <w:p w14:paraId="4C303210" w14:textId="77777777" w:rsidR="00863766" w:rsidRPr="001C4084" w:rsidRDefault="00863766" w:rsidP="000A1B3B">
            <w:pPr>
              <w:rPr>
                <w:rFonts w:ascii="Arial" w:hAnsi="Arial" w:cs="Arial"/>
                <w:sz w:val="22"/>
                <w:szCs w:val="22"/>
              </w:rPr>
            </w:pPr>
            <w:r>
              <w:rPr>
                <w:noProof/>
                <w:lang w:eastAsia="en-AU"/>
              </w:rPr>
              <mc:AlternateContent>
                <mc:Choice Requires="wps">
                  <w:drawing>
                    <wp:inline distT="0" distB="0" distL="0" distR="0" wp14:anchorId="1D4C3668" wp14:editId="7E93FF62">
                      <wp:extent cx="4614530" cy="3714750"/>
                      <wp:effectExtent l="0" t="0" r="0" b="0"/>
                      <wp:docPr id="19" name="Text Box 19"/>
                      <wp:cNvGraphicFramePr/>
                      <a:graphic xmlns:a="http://schemas.openxmlformats.org/drawingml/2006/main">
                        <a:graphicData uri="http://schemas.microsoft.com/office/word/2010/wordprocessingShape">
                          <wps:wsp>
                            <wps:cNvSpPr txBox="1"/>
                            <wps:spPr>
                              <a:xfrm>
                                <a:off x="0" y="0"/>
                                <a:ext cx="4614530" cy="3714750"/>
                              </a:xfrm>
                              <a:prstGeom prst="rect">
                                <a:avLst/>
                              </a:prstGeom>
                              <a:blipFill dpi="0" rotWithShape="1">
                                <a:blip r:embed="rId13"/>
                                <a:srcRect/>
                                <a:tile tx="0" ty="0" sx="100000" sy="100000" flip="none" algn="tl"/>
                              </a:blipFill>
                              <a:ln w="6350">
                                <a:noFill/>
                              </a:ln>
                              <a:effectLst/>
                            </wps:spPr>
                            <wps:txbx>
                              <w:txbxContent>
                                <w:p w14:paraId="7115C970" w14:textId="34D2B33E" w:rsidR="00863766" w:rsidRPr="005362A7" w:rsidRDefault="007A6363" w:rsidP="00E911CC">
                                  <w:pPr>
                                    <w:pStyle w:val="22TAHiddenWrittenResponse"/>
                                  </w:pPr>
                                  <w:permStart w:id="202334107" w:edGrp="everyone"/>
                                  <w:r>
                                    <w:rPr>
                                      <w:rFonts w:ascii="system-ui" w:hAnsi="system-ui"/>
                                      <w:color w:val="374151"/>
                                      <w:shd w:val="clear" w:color="auto" w:fill="F7F7F8"/>
                                    </w:rPr>
                                    <w:t>In the workplace, we adhere to our internal Code of Conduct, focusing on ethical and informed decision-making. We also reference Australian Standards, which provide industry-specific guidelines for quality and safety. This alignment ensures that our decisions are both ethical and in line with industry best practices.</w:t>
                                  </w:r>
                                  <w:r w:rsidR="00E911CC">
                                    <w:t>:</w:t>
                                  </w:r>
                                  <w:permEnd w:id="20233410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D4C3668" id="Text Box 19" o:spid="_x0000_s1042" type="#_x0000_t202" style="width:363.35pt;height:29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ibX3/l2PAAAAAAAAAAAA4D5rZt7rEQAAAAAAAAAAANxnzczf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RjwAAAAAAAAAAAOA+a2Y+6xEA&#10;AAAAAAAAAADcx4UoAAAAAAAAAAAAiTUzv+oRAAAAAAAAAAAA3Oc559QbAAAAAAAAAAAAuJALUQ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2nHgEAAAAAAAAAAMB91sy81SMAAAAAAAAAAAC4z5qZr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qEcAAAAAAAAAAABwnzUzP+sRAAAAAAAAAAAA&#10;3GfNzL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D8Z++OiSoAoiAIvk9d&#10;DmZADyYg5nRAihVsHTImuG4FK2CqFk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isvfdLPQIAAAAAAAAAAID7rJn5rkcAAAAAAAAAAABwHxei&#10;AAAAAAAAAAAAJNbMfNUjAAAAAAAAAAAAuM/jnFNvAAAAAAAAAAAA4EIuRAE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isvfdn&#10;PQIAAAAAAAAAAID7rJl5rUcAAAAAAAAAAABwnzUzf/UIAAAAAAAAAAAA7vM459QbAAAAAAAAAAAA&#10;uNBTPQAAAAAAAAAAAIA7Cd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6LTlEwAAIABJREFU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rL33Wz0CAAAAAAAAAACA+6yZ+ahHAAAAAAAAAAAA&#10;cB8XogAAAAAAAAAAACTWzLzXIwAAAAAAAAAAALjP45xTbwAAAAAAAAAAAOBCLkQB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rL33Tz0CAAAAAAAAAACA+6yZea5HAAAAAAAAAAAAcJ81M7/1CAAAAAAAAAAAAO7zOOfUGwAAAAAA&#10;AAAAALjQU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GfvjokqAKIgCL5PnQV8EOEE&#10;AnwQkXAmkIQUbBwyJrhuBStgqjY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Cx&#10;9t7v9QgAAAAAAAAAAADus2bmrR4BAAAAAAAAAADAfdbM/NUjAAAAAAAAAAAAuM/jnFNvAAAAAAAA&#10;AAAA4EJP9QAAAAAAAAAAAADuJG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z/UIAAAAAAAAAAAA7rNm5qceAQAAAAAAAAAAwH1ciAIAAAAA&#10;AAAAAJBYM/NdjwAAAAAAAAAAAOA+j3NOvQEAAAAAAAAAAIALuRAF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sfbeX/UIAAAA&#10;AAAAAAAA7rNm5qUeAQAAAAAAAAAAwH3WzPzWIwAAAAAAAAAAALjP45xTbwAAAAAAAAAAAOBCT/UA&#10;AAAAAAAAAAAA7iR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q/1CAAAAAAAAAAAAO6zZuazHgEAAAAAAAAAAMB9XIgCAAAAAAAAAACQWDPz&#10;UY8AAAAAAAAAAADgPo9zTr0BAAAAAAAAAACAC7kQBQ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45+9OyaKBYiiKPh2a3Ki7wMp5EghYUwQ/QApqMHG&#10;IOME063gCjhVF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v/rEQAAAAAAAAAAANxnzcxLPQIAAAAAAAAAAID7rJn5&#10;rkcAAAAAAAAAAABwn8c5p94AAAAAAAAAAADAhZ71AAAAAAAAAAAAAO4k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DGSWrgAAAgAElEQVQ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YjAAAAAAAAAAAAuM/jnFNvAAAAAAAAAAAA&#10;4ELPegAAAAAAAAAAAAB3Er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WHvvf/UIAAAAAAAAAAAA7rNm5qseAQAAAAAAAAAAwH1ciAIAAAAAAAAA&#10;AJBYM/NZ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H/UIAAAAAAAA&#10;AAAA7rNm5rUeAQAAAAAAAAAAwH3WzPzUIwAAAAAAAAAAALjP45xTbwAAAAAAAAAAAOBCz3oAAAAA&#10;AAAAAAAAdxK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X/s3TFRBUAUBMH3qYuwgBRMEIMJcqJzgARwhpND&#10;xgTXrWAFTNUC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i7b1f6xEAAAAAAAAA&#10;AADcZ83MZz0CAAAAAAAAAACA+7gQBQAAAAAAAAAAILFm5r0eAQAAAAAAAAAAwH0e55x6AwAAAAAA&#10;AAAAABdyIQo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i7b1/6xEAAAAAAAAAAADcZ83Mcz0CAAAAAAAAAACA+6yZ+alHAAAA&#10;AAAAAAAAcJ/HOafeAAAAAAAAAAAAwIWe6gEAAAAAAAAAAADcSc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P+oRAAAAAAAAAAAA3GfNzFs9&#10;AgAAAAAAAAAAgPusmfmrRwAAAAAAAAAAAHCfxzmn3gAAAAAAAAAAAMCFnuoBAAAAAAAAAAAA3En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V/qEQAAAAAAAAAAANxnzcx3PQIAAAAAAAAAAID7uBAFAAAAAAAAAAAgsWbmqx4BAAAAAAAAAADA&#10;fR7nnHoDAAAAAAAAAAAAF3IhCgAAAAAAAAAAQFus2q8AACAASURBV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Nbe+70eAQAAAAAA&#10;AAAAwH3WzHzUIwAAAAAAAAAAALiPC1EAAAAAAAAAAAASa2Z+1iMAAAAAAAAAAAC4z3POqTcAAAAA&#10;AAAAAABwIRei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Nbe+6seAQAAAAAAAAAAwH3WzLzVIwAAAAAAAAAAALjPmpnP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Im19/5VjwAAAAAAAAAAAOA+a2Z+&#10;1CMAAAAAAAAAAAC4z5qZf/UIAAAAAAAAAAAA7vOcc+oNAAAAAAAAAAAAXOhVDwAAAAAAAAAAAOBO&#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9rR4BAAAAAAAAAADAfdbM/KlHAAAAAAAAAAAAcB8XogAAAAAAAAAAACTWzPyuRwAAAAAAAAAA&#10;AHCf55xTbwAAAAAAAAAAAOBCLkQBAAAAAAAA/rN3B1WVBUEUBOv905gZFaxxwRoVrYM9JsYMThoZ&#10;uegIBVdAnio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Jr773rEQAAAAAAAAAAANxnzcy/egQAAAAAAAAAAAD3WTPzvx4BAAAAAAAAAADA&#10;fZ5zTr0BAAAAAAAAAACAC73qAQAAAAAAAAAAANxJ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OyvarQAAIABJREFU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3f6xEAAAAAAAAAAADc&#10;Z83MVz0CAAAAAAAAAACA+3ghCgAAAAAAAAAAQOI559QbAAAAAAAAAAAAuJAL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TW3vunHgEAAAAAAAAAAMB91sy81SMAAAAAAAAAAAC4z5qZ73oEAAAAAAAAAAAA&#10;93nOOfUGAAAAAAAAAAAALvSqBwAAAAAAAAAAAHAn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CJtff+rEcAAAAAAAAAAABwnzUzH/UIAAAAAAAA&#10;AAAA7rNm5rceAQAAAAAAAAAAwH2ec069AQAAAAAAAAAAgAu9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D8sXfHRBEAQRQF564WFcT4wA8xAjYhJsECJhC3yHjBdiv4&#10;Al7N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V/rEQAAAAAAAAAAANxnzcx3PQIAAAAAAAAA&#10;AID7eCEKAAAAAAAAAABAYs3MZz0CAAAAAAAAAACA+zzOOfUGAAAAAAAAAAAALuSFKA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Im19/6qRwAAAAAAAAAAAHCfNTNv9QgAAAAAAAAAAADus2bmrx4BAAAAAAAAAADAfR7nnHoDAAAA&#10;AAAAAAAAF3rWAwAAAAAAAAAAALiT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DE2nu/1yMAAAAAAAAAAAC4z5qZj3oEAAAAAAAAAAAA9/FCFAAA&#10;AAAAAAAAgMTjnFNvAAAAAAAAAAAA4EIu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BYe+/fegQAAAAA&#10;AAAAAAD3WTPzUo8AAAAAAAAAAADgPmtmfuoRAAAAAAAAAAAA3Odxzqk3AAAAAAAAAAAAcKFnPQAA&#10;AAAAAAAAAIA7Cd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tu1gyIGYiCAYXtieqpNAAAH0UlEQVSdUDsq5RGcBZPC8CMSAgMw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CJtff+1hEAAAAA&#10;AAAAAADcZ83MW0cAAAAAAAAAAABwnzUzvzoCAAAAAAAAAACA+zznnLoBAAAAAAAAAACAC33qAAAA&#10;AAAAAAAAAO5k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" stroked="f" strokeweight=".5pt">
                      <v:fill r:id="rId14" o:title="" recolor="t" rotate="t" type="tile"/>
                      <v:textbox inset="0,0,0,0">
                        <w:txbxContent>
                          <w:p w14:paraId="7115C970" w14:textId="34D2B33E" w:rsidR="00863766" w:rsidRPr="005362A7" w:rsidRDefault="007A6363" w:rsidP="00E911CC">
                            <w:pPr>
                              <w:pStyle w:val="22TAHiddenWrittenResponse"/>
                            </w:pPr>
                            <w:permStart w:id="202334107" w:edGrp="everyone"/>
                            <w:r>
                              <w:rPr>
                                <w:rFonts w:ascii="system-ui" w:hAnsi="system-ui"/>
                                <w:color w:val="374151"/>
                                <w:shd w:val="clear" w:color="auto" w:fill="F7F7F8"/>
                              </w:rPr>
                              <w:t>In the workplace, we adhere to our internal Code of Conduct, focusing on ethical and informed decision-making. We also reference Australian Standards, which provide industry-specific guidelines for quality and safety. This alignment ensures that our decisions are both ethical and in line with industry best practices.</w:t>
                            </w:r>
                            <w:r w:rsidR="00E911CC">
                              <w:t>:</w:t>
                            </w:r>
                            <w:permEnd w:id="202334107"/>
                          </w:p>
                        </w:txbxContent>
                      </v:textbox>
                      <w10:anchorlock/>
                    </v:shape>
                  </w:pict>
                </mc:Fallback>
              </mc:AlternateContent>
            </w:r>
          </w:p>
        </w:tc>
        <w:permStart w:id="1798772419" w:edGrp="everyone"/>
        <w:tc>
          <w:tcPr>
            <w:tcW w:w="624" w:type="dxa"/>
            <w:tcBorders>
              <w:top w:val="nil"/>
              <w:left w:val="nil"/>
              <w:bottom w:val="nil"/>
              <w:right w:val="nil"/>
            </w:tcBorders>
          </w:tcPr>
          <w:p w14:paraId="6FFD7676" w14:textId="77777777" w:rsidR="00863766" w:rsidRPr="00533511" w:rsidRDefault="00551242" w:rsidP="000A1B3B">
            <w:pPr>
              <w:rPr>
                <w:rFonts w:ascii="Arial" w:hAnsi="Arial" w:cs="Arial"/>
                <w:sz w:val="44"/>
                <w:szCs w:val="44"/>
              </w:rPr>
            </w:pPr>
            <w:sdt>
              <w:sdtPr>
                <w:rPr>
                  <w:rFonts w:ascii="Arial" w:hAnsi="Arial" w:cs="Arial"/>
                  <w:sz w:val="44"/>
                  <w:szCs w:val="44"/>
                </w:rPr>
                <w:id w:val="621042756"/>
                <w14:checkbox>
                  <w14:checked w14:val="0"/>
                  <w14:checkedState w14:val="00FE" w14:font="Wingdings"/>
                  <w14:uncheckedState w14:val="00A8" w14:font="Wingdings"/>
                </w14:checkbox>
              </w:sdtPr>
              <w:sdtEndPr/>
              <w:sdtContent>
                <w:r w:rsidR="00863766">
                  <w:rPr>
                    <w:rFonts w:ascii="Arial" w:hAnsi="Arial" w:cs="Arial"/>
                    <w:sz w:val="44"/>
                    <w:szCs w:val="44"/>
                  </w:rPr>
                  <w:sym w:font="Wingdings" w:char="F0A8"/>
                </w:r>
              </w:sdtContent>
            </w:sdt>
            <w:permEnd w:id="1798772419"/>
          </w:p>
        </w:tc>
      </w:tr>
    </w:tbl>
    <w:p w14:paraId="1A6E8760" w14:textId="77777777" w:rsidR="00863766" w:rsidRDefault="00863766" w:rsidP="00863766">
      <w:pPr>
        <w:rPr>
          <w:rFonts w:ascii="Arial" w:hAnsi="Arial" w:cs="Arial"/>
          <w:sz w:val="22"/>
          <w:szCs w:val="22"/>
        </w:rPr>
      </w:pPr>
    </w:p>
    <w:p w14:paraId="0194EF5B" w14:textId="77777777" w:rsidR="00644412" w:rsidRDefault="00644412" w:rsidP="00644412">
      <w:pPr>
        <w:rPr>
          <w:rFonts w:ascii="Arial" w:hAnsi="Arial" w:cs="Arial"/>
          <w:sz w:val="22"/>
          <w:szCs w:val="22"/>
        </w:rPr>
      </w:pPr>
    </w:p>
    <w:p w14:paraId="49AF18C0" w14:textId="18EC0B48" w:rsidR="00644412" w:rsidRPr="00D90D6C" w:rsidRDefault="00572F39" w:rsidP="00644412">
      <w:pPr>
        <w:pStyle w:val="20TAQuestionNumber"/>
        <w:ind w:left="709" w:hanging="709"/>
      </w:pPr>
      <w:bookmarkStart w:id="30" w:name="_Ref87611077"/>
      <w:r>
        <w:lastRenderedPageBreak/>
        <w:t>Identify and explain</w:t>
      </w:r>
      <w:r w:rsidR="00644412">
        <w:t xml:space="preserve"> a variety </w:t>
      </w:r>
      <w:r w:rsidR="002F5A87">
        <w:t>(4-5 )</w:t>
      </w:r>
      <w:r w:rsidR="00644412">
        <w:t xml:space="preserve"> sources leaders use to </w:t>
      </w:r>
      <w:r w:rsidR="00D0357A">
        <w:t>ensure they provide</w:t>
      </w:r>
      <w:r w:rsidR="00644412">
        <w:t xml:space="preserve"> </w:t>
      </w:r>
      <w:r w:rsidR="00D0357A">
        <w:t>correct information</w:t>
      </w:r>
      <w:r w:rsidR="00644412">
        <w:t xml:space="preserve"> as part of </w:t>
      </w:r>
      <w:r w:rsidR="00D0357A">
        <w:t xml:space="preserve">their </w:t>
      </w:r>
      <w:r w:rsidR="00644412">
        <w:t>facilitating and communicating processes.</w:t>
      </w:r>
      <w:bookmarkEnd w:id="30"/>
    </w:p>
    <w:p w14:paraId="5D555B69" w14:textId="77777777" w:rsidR="00644412" w:rsidRPr="00956C6F" w:rsidRDefault="00644412" w:rsidP="0064441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44412" w:rsidRPr="00830749" w14:paraId="5A4568D1" w14:textId="77777777" w:rsidTr="000A1B3B">
        <w:tc>
          <w:tcPr>
            <w:tcW w:w="1027" w:type="dxa"/>
            <w:tcBorders>
              <w:top w:val="nil"/>
              <w:left w:val="nil"/>
              <w:bottom w:val="nil"/>
              <w:right w:val="nil"/>
            </w:tcBorders>
          </w:tcPr>
          <w:p w14:paraId="2EA0B266" w14:textId="77777777" w:rsidR="00644412" w:rsidRPr="001C4084" w:rsidRDefault="00644412" w:rsidP="000A1B3B">
            <w:pPr>
              <w:pStyle w:val="AnswerHeading"/>
            </w:pPr>
            <w:r w:rsidRPr="001C4084">
              <w:t>Answer</w:t>
            </w:r>
          </w:p>
        </w:tc>
        <w:tc>
          <w:tcPr>
            <w:tcW w:w="7478" w:type="dxa"/>
            <w:tcBorders>
              <w:top w:val="nil"/>
              <w:left w:val="nil"/>
              <w:bottom w:val="nil"/>
              <w:right w:val="nil"/>
            </w:tcBorders>
          </w:tcPr>
          <w:p w14:paraId="65E8B211" w14:textId="77777777" w:rsidR="00644412" w:rsidRPr="001C4084" w:rsidRDefault="00644412" w:rsidP="000A1B3B">
            <w:pPr>
              <w:rPr>
                <w:rFonts w:ascii="Arial" w:hAnsi="Arial" w:cs="Arial"/>
                <w:sz w:val="22"/>
                <w:szCs w:val="22"/>
              </w:rPr>
            </w:pPr>
            <w:r>
              <w:rPr>
                <w:noProof/>
                <w:lang w:eastAsia="en-AU"/>
              </w:rPr>
              <mc:AlternateContent>
                <mc:Choice Requires="wps">
                  <w:drawing>
                    <wp:inline distT="0" distB="0" distL="0" distR="0" wp14:anchorId="40068A8E" wp14:editId="23638103">
                      <wp:extent cx="4614530" cy="2809875"/>
                      <wp:effectExtent l="0" t="0" r="0" b="0"/>
                      <wp:docPr id="20" name="Text Box 20"/>
                      <wp:cNvGraphicFramePr/>
                      <a:graphic xmlns:a="http://schemas.openxmlformats.org/drawingml/2006/main">
                        <a:graphicData uri="http://schemas.microsoft.com/office/word/2010/wordprocessingShape">
                          <wps:wsp>
                            <wps:cNvSpPr txBox="1"/>
                            <wps:spPr>
                              <a:xfrm>
                                <a:off x="0" y="0"/>
                                <a:ext cx="4614530" cy="2809875"/>
                              </a:xfrm>
                              <a:prstGeom prst="rect">
                                <a:avLst/>
                              </a:prstGeom>
                              <a:blipFill dpi="0" rotWithShape="1">
                                <a:blip r:embed="rId13"/>
                                <a:srcRect/>
                                <a:tile tx="0" ty="0" sx="100000" sy="100000" flip="none" algn="tl"/>
                              </a:blipFill>
                              <a:ln w="6350">
                                <a:noFill/>
                              </a:ln>
                              <a:effectLst/>
                            </wps:spPr>
                            <wps:txbx>
                              <w:txbxContent>
                                <w:p w14:paraId="3E7077F9" w14:textId="13AA6F45" w:rsidR="005F09A4" w:rsidRPr="00E52685" w:rsidRDefault="004859DD" w:rsidP="00E52685">
                                  <w:pPr>
                                    <w:jc w:val="left"/>
                                    <w:rPr>
                                      <w:rFonts w:ascii="Calibri" w:hAnsi="Calibri" w:cs="Calibri"/>
                                      <w:color w:val="000000"/>
                                      <w:sz w:val="22"/>
                                      <w:szCs w:val="22"/>
                                      <w:lang w:eastAsia="en-AU"/>
                                    </w:rPr>
                                  </w:pPr>
                                  <w:permStart w:id="124147374" w:edGrp="everyone"/>
                                  <w:r w:rsidRPr="00E52685">
                                    <w:rPr>
                                      <w:rFonts w:ascii="Calibri" w:hAnsi="Calibri" w:cs="Calibri"/>
                                      <w:color w:val="000000"/>
                                      <w:sz w:val="22"/>
                                      <w:szCs w:val="22"/>
                                      <w:lang w:eastAsia="en-AU"/>
                                    </w:rPr>
                                    <w:t xml:space="preserve">Leaders can use the following sources to provide the correct </w:t>
                                  </w:r>
                                  <w:proofErr w:type="gramStart"/>
                                  <w:r w:rsidRPr="00E52685">
                                    <w:rPr>
                                      <w:rFonts w:ascii="Calibri" w:hAnsi="Calibri" w:cs="Calibri"/>
                                      <w:color w:val="000000"/>
                                      <w:sz w:val="22"/>
                                      <w:szCs w:val="22"/>
                                      <w:lang w:eastAsia="en-AU"/>
                                    </w:rPr>
                                    <w:t xml:space="preserve">information </w:t>
                                  </w:r>
                                  <w:r w:rsidR="005F09A4" w:rsidRPr="00E52685">
                                    <w:rPr>
                                      <w:rFonts w:ascii="Calibri" w:hAnsi="Calibri" w:cs="Calibri"/>
                                      <w:color w:val="000000"/>
                                      <w:sz w:val="22"/>
                                      <w:szCs w:val="22"/>
                                      <w:lang w:eastAsia="en-AU"/>
                                    </w:rPr>
                                    <w:t xml:space="preserve"> example</w:t>
                                  </w:r>
                                  <w:proofErr w:type="gramEnd"/>
                                  <w:r w:rsidR="005F09A4" w:rsidRPr="00E52685">
                                    <w:rPr>
                                      <w:rFonts w:ascii="Calibri" w:hAnsi="Calibri" w:cs="Calibri"/>
                                      <w:color w:val="000000"/>
                                      <w:sz w:val="22"/>
                                      <w:szCs w:val="22"/>
                                      <w:lang w:eastAsia="en-AU"/>
                                    </w:rPr>
                                    <w:t xml:space="preserve"> of the Internal Sources:</w:t>
                                  </w:r>
                                </w:p>
                                <w:p w14:paraId="325D13E1" w14:textId="77777777" w:rsidR="007E27D9" w:rsidRPr="00E52685" w:rsidRDefault="004C3BFD" w:rsidP="00E52685">
                                  <w:pPr>
                                    <w:jc w:val="left"/>
                                    <w:rPr>
                                      <w:rFonts w:ascii="Calibri" w:hAnsi="Calibri" w:cs="Calibri"/>
                                      <w:color w:val="000000"/>
                                      <w:sz w:val="22"/>
                                      <w:szCs w:val="22"/>
                                      <w:lang w:eastAsia="en-AU"/>
                                    </w:rPr>
                                  </w:pPr>
                                  <w:r w:rsidRPr="00E52685">
                                    <w:rPr>
                                      <w:rFonts w:ascii="Calibri" w:hAnsi="Calibri" w:cs="Calibri"/>
                                      <w:color w:val="000000"/>
                                      <w:sz w:val="22"/>
                                      <w:szCs w:val="22"/>
                                      <w:lang w:eastAsia="en-AU"/>
                                    </w:rPr>
                                    <w:t xml:space="preserve">Code of Conduct, </w:t>
                                  </w:r>
                                </w:p>
                                <w:p w14:paraId="522678DE" w14:textId="3D84FFFB" w:rsidR="00B813E5" w:rsidRPr="00E52685" w:rsidRDefault="00B813E5" w:rsidP="00E52685">
                                  <w:pPr>
                                    <w:jc w:val="left"/>
                                    <w:rPr>
                                      <w:rFonts w:ascii="Calibri" w:hAnsi="Calibri" w:cs="Calibri"/>
                                      <w:color w:val="000000"/>
                                      <w:sz w:val="22"/>
                                      <w:szCs w:val="22"/>
                                      <w:lang w:eastAsia="en-AU"/>
                                    </w:rPr>
                                  </w:pPr>
                                  <w:r w:rsidRPr="00E52685">
                                    <w:rPr>
                                      <w:rFonts w:ascii="Calibri" w:hAnsi="Calibri" w:cs="Calibri"/>
                                      <w:color w:val="000000"/>
                                      <w:sz w:val="22"/>
                                      <w:szCs w:val="22"/>
                                      <w:lang w:eastAsia="en-AU"/>
                                    </w:rPr>
                                    <w:t>General policies and procedures</w:t>
                                  </w:r>
                                </w:p>
                                <w:p w14:paraId="34684EBD" w14:textId="77777777" w:rsidR="00B813E5" w:rsidRPr="00B813E5" w:rsidRDefault="00B813E5" w:rsidP="00E52685">
                                  <w:pPr>
                                    <w:jc w:val="left"/>
                                    <w:rPr>
                                      <w:rFonts w:ascii="Calibri" w:hAnsi="Calibri" w:cs="Calibri"/>
                                      <w:color w:val="000000"/>
                                      <w:sz w:val="22"/>
                                      <w:szCs w:val="22"/>
                                      <w:lang w:eastAsia="en-AU"/>
                                    </w:rPr>
                                  </w:pPr>
                                  <w:r w:rsidRPr="00B813E5">
                                    <w:rPr>
                                      <w:rFonts w:ascii="Calibri" w:hAnsi="Calibri" w:cs="Calibri"/>
                                      <w:color w:val="000000"/>
                                      <w:sz w:val="22"/>
                                      <w:szCs w:val="22"/>
                                      <w:lang w:eastAsia="en-AU"/>
                                    </w:rPr>
                                    <w:t>Vision and mission statements</w:t>
                                  </w:r>
                                </w:p>
                                <w:p w14:paraId="3966E86A" w14:textId="77777777" w:rsidR="007E27D9" w:rsidRPr="007E27D9" w:rsidRDefault="007E27D9" w:rsidP="00E52685">
                                  <w:pPr>
                                    <w:jc w:val="left"/>
                                    <w:rPr>
                                      <w:rFonts w:ascii="Calibri" w:hAnsi="Calibri" w:cs="Calibri"/>
                                      <w:color w:val="000000"/>
                                      <w:sz w:val="22"/>
                                      <w:szCs w:val="22"/>
                                      <w:lang w:eastAsia="en-AU"/>
                                    </w:rPr>
                                  </w:pPr>
                                  <w:r w:rsidRPr="007E27D9">
                                    <w:rPr>
                                      <w:rFonts w:ascii="Calibri" w:hAnsi="Calibri" w:cs="Calibri"/>
                                      <w:color w:val="000000"/>
                                      <w:sz w:val="22"/>
                                      <w:szCs w:val="22"/>
                                      <w:lang w:eastAsia="en-AU"/>
                                    </w:rPr>
                                    <w:t>Safety reports</w:t>
                                  </w:r>
                                </w:p>
                                <w:tbl>
                                  <w:tblPr>
                                    <w:tblW w:w="3300" w:type="dxa"/>
                                    <w:tblLook w:val="0420" w:firstRow="1" w:lastRow="0" w:firstColumn="0" w:lastColumn="0" w:noHBand="0" w:noVBand="1"/>
                                  </w:tblPr>
                                  <w:tblGrid>
                                    <w:gridCol w:w="3300"/>
                                  </w:tblGrid>
                                  <w:tr w:rsidR="004859DD" w:rsidRPr="004859DD" w14:paraId="2F75DDAD" w14:textId="77777777" w:rsidTr="004859DD">
                                    <w:trPr>
                                      <w:trHeight w:val="290"/>
                                    </w:trPr>
                                    <w:tc>
                                      <w:tcPr>
                                        <w:tcW w:w="3300" w:type="dxa"/>
                                        <w:tcBorders>
                                          <w:top w:val="nil"/>
                                          <w:left w:val="nil"/>
                                          <w:bottom w:val="nil"/>
                                          <w:right w:val="nil"/>
                                        </w:tcBorders>
                                        <w:shd w:val="clear" w:color="auto" w:fill="auto"/>
                                        <w:noWrap/>
                                        <w:vAlign w:val="bottom"/>
                                        <w:hideMark/>
                                      </w:tcPr>
                                      <w:p w14:paraId="505D89A2" w14:textId="6FD270D7" w:rsidR="004859DD" w:rsidRPr="004859DD" w:rsidRDefault="00E52685" w:rsidP="004859DD">
                                        <w:pPr>
                                          <w:jc w:val="left"/>
                                          <w:rPr>
                                            <w:rFonts w:ascii="Calibri" w:hAnsi="Calibri" w:cs="Calibri"/>
                                            <w:color w:val="000000"/>
                                            <w:sz w:val="22"/>
                                            <w:szCs w:val="22"/>
                                            <w:lang w:eastAsia="en-AU"/>
                                          </w:rPr>
                                        </w:pPr>
                                        <w:r>
                                          <w:rPr>
                                            <w:rFonts w:ascii="Calibri" w:hAnsi="Calibri" w:cs="Calibri"/>
                                            <w:color w:val="000000"/>
                                            <w:sz w:val="22"/>
                                            <w:szCs w:val="22"/>
                                            <w:lang w:eastAsia="en-AU"/>
                                          </w:rPr>
                                          <w:t xml:space="preserve">Example of </w:t>
                                        </w:r>
                                        <w:r w:rsidR="004859DD" w:rsidRPr="004859DD">
                                          <w:rPr>
                                            <w:rFonts w:ascii="Calibri" w:hAnsi="Calibri" w:cs="Calibri"/>
                                            <w:color w:val="000000"/>
                                            <w:sz w:val="22"/>
                                            <w:szCs w:val="22"/>
                                            <w:lang w:eastAsia="en-AU"/>
                                          </w:rPr>
                                          <w:t>External Sources</w:t>
                                        </w:r>
                                      </w:p>
                                    </w:tc>
                                  </w:tr>
                                  <w:tr w:rsidR="004859DD" w:rsidRPr="004859DD" w14:paraId="609A4F8B" w14:textId="77777777" w:rsidTr="004859DD">
                                    <w:trPr>
                                      <w:trHeight w:val="290"/>
                                    </w:trPr>
                                    <w:tc>
                                      <w:tcPr>
                                        <w:tcW w:w="3300" w:type="dxa"/>
                                        <w:tcBorders>
                                          <w:top w:val="nil"/>
                                          <w:left w:val="nil"/>
                                          <w:bottom w:val="nil"/>
                                          <w:right w:val="nil"/>
                                        </w:tcBorders>
                                        <w:shd w:val="clear" w:color="auto" w:fill="auto"/>
                                        <w:noWrap/>
                                        <w:vAlign w:val="bottom"/>
                                        <w:hideMark/>
                                      </w:tcPr>
                                      <w:p w14:paraId="57C5F6CF" w14:textId="77777777" w:rsidR="004859DD" w:rsidRPr="004859DD" w:rsidRDefault="004859DD" w:rsidP="004859DD">
                                        <w:pPr>
                                          <w:jc w:val="left"/>
                                          <w:rPr>
                                            <w:rFonts w:ascii="Calibri" w:hAnsi="Calibri" w:cs="Calibri"/>
                                            <w:color w:val="000000"/>
                                            <w:sz w:val="22"/>
                                            <w:szCs w:val="22"/>
                                            <w:lang w:eastAsia="en-AU"/>
                                          </w:rPr>
                                        </w:pPr>
                                        <w:r w:rsidRPr="004859DD">
                                          <w:rPr>
                                            <w:rFonts w:ascii="Calibri" w:hAnsi="Calibri" w:cs="Calibri"/>
                                            <w:color w:val="000000"/>
                                            <w:sz w:val="22"/>
                                            <w:szCs w:val="22"/>
                                            <w:lang w:eastAsia="en-AU"/>
                                          </w:rPr>
                                          <w:t>Australian Standards</w:t>
                                        </w:r>
                                      </w:p>
                                    </w:tc>
                                  </w:tr>
                                  <w:tr w:rsidR="004859DD" w:rsidRPr="004859DD" w14:paraId="306506B8" w14:textId="77777777" w:rsidTr="004859DD">
                                    <w:trPr>
                                      <w:trHeight w:val="290"/>
                                    </w:trPr>
                                    <w:tc>
                                      <w:tcPr>
                                        <w:tcW w:w="3300" w:type="dxa"/>
                                        <w:tcBorders>
                                          <w:top w:val="nil"/>
                                          <w:left w:val="nil"/>
                                          <w:bottom w:val="nil"/>
                                          <w:right w:val="nil"/>
                                        </w:tcBorders>
                                        <w:shd w:val="clear" w:color="auto" w:fill="auto"/>
                                        <w:noWrap/>
                                        <w:vAlign w:val="bottom"/>
                                        <w:hideMark/>
                                      </w:tcPr>
                                      <w:p w14:paraId="1AEA7A5D" w14:textId="77777777" w:rsidR="004859DD" w:rsidRPr="004859DD" w:rsidRDefault="004859DD" w:rsidP="004859DD">
                                        <w:pPr>
                                          <w:jc w:val="left"/>
                                          <w:rPr>
                                            <w:rFonts w:ascii="Calibri" w:hAnsi="Calibri" w:cs="Calibri"/>
                                            <w:color w:val="000000"/>
                                            <w:sz w:val="22"/>
                                            <w:szCs w:val="22"/>
                                            <w:lang w:eastAsia="en-AU"/>
                                          </w:rPr>
                                        </w:pPr>
                                        <w:r w:rsidRPr="004859DD">
                                          <w:rPr>
                                            <w:rFonts w:ascii="Calibri" w:hAnsi="Calibri" w:cs="Calibri"/>
                                            <w:color w:val="000000"/>
                                            <w:sz w:val="22"/>
                                            <w:szCs w:val="22"/>
                                            <w:lang w:eastAsia="en-AU"/>
                                          </w:rPr>
                                          <w:t>Codes of Practice</w:t>
                                        </w:r>
                                      </w:p>
                                    </w:tc>
                                  </w:tr>
                                  <w:tr w:rsidR="004859DD" w:rsidRPr="004859DD" w14:paraId="083EF602" w14:textId="77777777" w:rsidTr="004859DD">
                                    <w:trPr>
                                      <w:trHeight w:val="290"/>
                                    </w:trPr>
                                    <w:tc>
                                      <w:tcPr>
                                        <w:tcW w:w="3300" w:type="dxa"/>
                                        <w:tcBorders>
                                          <w:top w:val="nil"/>
                                          <w:left w:val="nil"/>
                                          <w:bottom w:val="nil"/>
                                          <w:right w:val="nil"/>
                                        </w:tcBorders>
                                        <w:shd w:val="clear" w:color="auto" w:fill="auto"/>
                                        <w:noWrap/>
                                        <w:vAlign w:val="bottom"/>
                                        <w:hideMark/>
                                      </w:tcPr>
                                      <w:p w14:paraId="2EBF9EE1" w14:textId="77777777" w:rsidR="004859DD" w:rsidRPr="004859DD" w:rsidRDefault="004859DD" w:rsidP="004859DD">
                                        <w:pPr>
                                          <w:jc w:val="left"/>
                                          <w:rPr>
                                            <w:rFonts w:ascii="Calibri" w:hAnsi="Calibri" w:cs="Calibri"/>
                                            <w:color w:val="000000"/>
                                            <w:sz w:val="22"/>
                                            <w:szCs w:val="22"/>
                                            <w:lang w:eastAsia="en-AU"/>
                                          </w:rPr>
                                        </w:pPr>
                                        <w:r w:rsidRPr="004859DD">
                                          <w:rPr>
                                            <w:rFonts w:ascii="Calibri" w:hAnsi="Calibri" w:cs="Calibri"/>
                                            <w:color w:val="000000"/>
                                            <w:sz w:val="22"/>
                                            <w:szCs w:val="22"/>
                                            <w:lang w:eastAsia="en-AU"/>
                                          </w:rPr>
                                          <w:t>Market surveys</w:t>
                                        </w:r>
                                      </w:p>
                                    </w:tc>
                                  </w:tr>
                                  <w:tr w:rsidR="004859DD" w:rsidRPr="004859DD" w14:paraId="5BB2845F" w14:textId="77777777" w:rsidTr="004859DD">
                                    <w:trPr>
                                      <w:trHeight w:val="290"/>
                                    </w:trPr>
                                    <w:tc>
                                      <w:tcPr>
                                        <w:tcW w:w="3300" w:type="dxa"/>
                                        <w:tcBorders>
                                          <w:top w:val="nil"/>
                                          <w:left w:val="nil"/>
                                          <w:bottom w:val="nil"/>
                                          <w:right w:val="nil"/>
                                        </w:tcBorders>
                                        <w:shd w:val="clear" w:color="auto" w:fill="auto"/>
                                        <w:noWrap/>
                                        <w:vAlign w:val="bottom"/>
                                        <w:hideMark/>
                                      </w:tcPr>
                                      <w:p w14:paraId="72705D27" w14:textId="77777777" w:rsidR="004859DD" w:rsidRPr="004859DD" w:rsidRDefault="004859DD" w:rsidP="004859DD">
                                        <w:pPr>
                                          <w:jc w:val="left"/>
                                          <w:rPr>
                                            <w:rFonts w:ascii="Calibri" w:hAnsi="Calibri" w:cs="Calibri"/>
                                            <w:color w:val="000000"/>
                                            <w:sz w:val="22"/>
                                            <w:szCs w:val="22"/>
                                            <w:lang w:eastAsia="en-AU"/>
                                          </w:rPr>
                                        </w:pPr>
                                        <w:r w:rsidRPr="004859DD">
                                          <w:rPr>
                                            <w:rFonts w:ascii="Calibri" w:hAnsi="Calibri" w:cs="Calibri"/>
                                            <w:color w:val="000000"/>
                                            <w:sz w:val="22"/>
                                            <w:szCs w:val="22"/>
                                            <w:lang w:eastAsia="en-AU"/>
                                          </w:rPr>
                                          <w:t>Stakeholder reports</w:t>
                                        </w:r>
                                      </w:p>
                                    </w:tc>
                                  </w:tr>
                                  <w:tr w:rsidR="004859DD" w:rsidRPr="004859DD" w14:paraId="42A74FC7" w14:textId="77777777" w:rsidTr="004859DD">
                                    <w:trPr>
                                      <w:trHeight w:val="290"/>
                                    </w:trPr>
                                    <w:tc>
                                      <w:tcPr>
                                        <w:tcW w:w="3300" w:type="dxa"/>
                                        <w:tcBorders>
                                          <w:top w:val="nil"/>
                                          <w:left w:val="nil"/>
                                          <w:bottom w:val="nil"/>
                                          <w:right w:val="nil"/>
                                        </w:tcBorders>
                                        <w:shd w:val="clear" w:color="auto" w:fill="auto"/>
                                        <w:noWrap/>
                                        <w:vAlign w:val="bottom"/>
                                        <w:hideMark/>
                                      </w:tcPr>
                                      <w:p w14:paraId="6A8D1D3B" w14:textId="77777777" w:rsidR="004859DD" w:rsidRPr="004859DD" w:rsidRDefault="004859DD" w:rsidP="004859DD">
                                        <w:pPr>
                                          <w:jc w:val="left"/>
                                          <w:rPr>
                                            <w:rFonts w:ascii="Calibri" w:hAnsi="Calibri" w:cs="Calibri"/>
                                            <w:color w:val="000000"/>
                                            <w:sz w:val="22"/>
                                            <w:szCs w:val="22"/>
                                            <w:lang w:eastAsia="en-AU"/>
                                          </w:rPr>
                                        </w:pPr>
                                        <w:r w:rsidRPr="004859DD">
                                          <w:rPr>
                                            <w:rFonts w:ascii="Calibri" w:hAnsi="Calibri" w:cs="Calibri"/>
                                            <w:color w:val="000000"/>
                                            <w:sz w:val="22"/>
                                            <w:szCs w:val="22"/>
                                            <w:lang w:eastAsia="en-AU"/>
                                          </w:rPr>
                                          <w:t>Shareholder reports</w:t>
                                        </w:r>
                                      </w:p>
                                    </w:tc>
                                  </w:tr>
                                </w:tbl>
                                <w:p w14:paraId="34B777F9" w14:textId="4020D5DD" w:rsidR="00D32B8D" w:rsidRPr="00D32B8D" w:rsidRDefault="00D32B8D" w:rsidP="00D32B8D">
                                  <w:pPr>
                                    <w:pStyle w:val="22TAHiddenWrittenResponse"/>
                                    <w:rPr>
                                      <w:b/>
                                      <w:bCs/>
                                    </w:rPr>
                                  </w:pPr>
                                </w:p>
                                <w:p w14:paraId="6C49EA44" w14:textId="48BB3D05" w:rsidR="004C3BFD" w:rsidRPr="004C3BFD" w:rsidRDefault="004C3BFD" w:rsidP="004C3BFD">
                                  <w:pPr>
                                    <w:pStyle w:val="22TAHiddenWrittenResponse"/>
                                    <w:rPr>
                                      <w:b/>
                                      <w:bCs/>
                                    </w:rPr>
                                  </w:pPr>
                                </w:p>
                                <w:p w14:paraId="42F6BB9D" w14:textId="6AAD35D3" w:rsidR="00C9069C" w:rsidRPr="00C9069C" w:rsidRDefault="00C9069C" w:rsidP="00C9069C">
                                  <w:pPr>
                                    <w:pStyle w:val="22TAHiddenWrittenResponse"/>
                                  </w:pPr>
                                </w:p>
                                <w:permEnd w:id="124147374"/>
                                <w:p w14:paraId="4C45E2CB" w14:textId="566EA75F" w:rsidR="00644412" w:rsidRPr="005362A7" w:rsidRDefault="00644412" w:rsidP="00E63EC5">
                                  <w:pPr>
                                    <w:pStyle w:val="22TAHiddenWrittenResponse"/>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0068A8E" id="Text Box 20" o:spid="_x0000_s1043" type="#_x0000_t202" style="width:363.35pt;height:221.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Im19/5djwAAAAAAAAAAAOA+a2be6xEAAAAAAAAAAADcZ83M3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UY8AAAAAAAAAAADgPmtmPusR&#10;AAAAAAAAAAAA3MeFKAAAAAAAAAAAAIk1M7/qEQAAAAAAAAAAANznOefUGwAAAAAAAAAAALiQC1E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px4BAAAAAAAAAADAfdbMvNUjAAAAAAAAAAAAuM+ama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hHAAAAAAAAAAAAcJ81Mz/rEQAAAAAAAAAA&#10;ANxnzcy/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GfvjokqAKIgCL5P&#10;XQ5mQA8mIOZ0QIoVbB0yJrhuBStgqhZ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Sz0CAAAAAAAAAACA+6yZ+a5HAAAAAAAAAAAAcB8X&#10;ogAAAAAAAAAAACTWzHzV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Zz0CAAAAAAAAAACA+6yZea1HAAAAAAAAAAAAcJ81M3/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Oi05RMAACAASURBV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Ky991s9AgAAAAAAAAAAgPusmfmoRwAAAAAAAAAA&#10;AHAfF6IAAAAAAAAAAAAk1sy81yMAAAAAAAAAAAC4z+OcU28AAAAAAAAAAADgQi5EAQ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Ky99089AgAAAAAAAAAAgPusmXmuRwAAAAAAAAAAAHCfNTO/9QgAAAAAAAAAAADu8zjn1BsAAAAA&#10;AAAAAAC40FM9AAAAAAAAAAAAgDsJ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Phn746JKgCiIAi+T50FfBDh&#10;BAJ8EJFwJpCEFGwcMia4bgUrYKo2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7/UIAAAAAAAAAAAA7rNm5q0eAQAAAAAAAAAAwH3WzPzVIwAAAAAAAAAAALjP45xTbwAAAAAA&#10;AAAAAOBCT/UAAAAAAAAAAAAA7iR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s/1CAAAAAAAAAAAAO6zZuanHgEAAAAAAAAAAMB9XIgCAAAA&#10;AAAAAACQWDPzXY8AAAAAAAAAAADgPo9zTr0BAAAAAAAAAACAC7kQBQ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LH23l/1CAAA&#10;AAAAAAAAAO6zZualHgEAAAAAAAAAAMB91sz81iMAAAAAAAAAAAC4z+OcU28AAAAAAAAAAADgQk/1&#10;AAAAAAAAAAAAAO4k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6v9QgAAAAAAAAAAADus2bmsx4BAAAAAAAAAADAfVyIAgAAAAAAAAAAkFgz&#10;81GPAAAAAAAAAAAA4D6Pc069AQAAAAAAAAAAgAu5EAU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OOfvTsmigWIoij4dmtyou8DKeRIIWFMEP0AKajB&#10;xiDjBNOt4Ao4VRc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Cx9t7/6xEAAAAAAAAAAADcZ83MSz0CAAAAAAAAAACA+6yZ&#10;+a5HAAAAAAAAAAAAcJ/HOafeAAAAAAAAAAAAwIWe9QAAAAAAAAAAAADuJG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xklq4AAAIABJREFU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WIwAAAAAAAAAAALjP45xTbwAAAAAAAAAA&#10;AOBCz3oAAAAAAAAAAAAAdxK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Fh773/1CAAAAAAAAAAAAO6zZuarHgEAAAAAAAAAAMB9XIgCAAAAAAAA&#10;AACQWDPzW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h/1CAAAAAAA&#10;AAAAAO6zZua1HgEAAAAAAAAAAMB91sz81CMAAAAAAAAAAAC4z+OcU28AAAAAAAAAAADgQs96AAAA&#10;AAAAAAAAAHcS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F/7N0xUQVAFATB96mLsIAUTBCDCXKic4AEcIaT&#10;Q8YE161gBUzVAg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Gc9AgAAAAAAAAAAgPu4EAUAAAAAAAAAACCxZua9HgEAAAAAAAAAAMB9HuecegMAAAAA&#10;AAAAAAAXciEK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f+sRAAAAAAAAAAAA3GfNzHM9AgAAAAAAAAAAgPusmfmpRwAA&#10;AAAAAAAAAHCfxzmn3gAAAAAAAAAAAMCFnuoBAAAAAAAAAAAA3En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T/qEQAAAAAAAAAAANxnzcxb&#10;PQIAAAAAAAAAAID7rJn5q0cAAAAAAAAAAABwn8c5p94AAAAAAAAAAADAhZ7qAQAAAAAAAAAAANxJ&#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hEAAAAAAAAAAADcZ83Mdz0CAAAAAAAAAACA+7gQBQAAAAAAAAAAILFm5qseAQAAAAAAAAAA&#10;wH0e55x6AwAAAAAAAAAAABdyIQoAAAAAAAAAAEBbrNqvAAAgAElEQVR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zdMZFVQRRF0ft+dTQWcICFcYAEMhxMTtQOyCca&#10;J0jBSSNjB72WgiNgVx0AAAAAAAAAICFgAwAAAAAAAAAAICFgAwAAAAAAAAAAICFgAwAAAAAAAAAA&#10;ICFgAwAAAAAAAAAAICFgAwAAAAAAAAAAICFgAwAAAAAAAAAAICFgAwAAAAAAAAAAICFgAwAAAAAA&#10;AAAAICFgAwAAAAAAAAAAICFgAwAAAAAAAAAAILH23rseAQAAAAAAAAAAwH3WzHyvRwAAAAAAAAAA&#10;AHCfNTN/6xEAAAAAAAAAAADc5znn1BsAAAAAAAAAAAC40KseAAAAAAAAAAAAwJ0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TW3vu9HgEAAAAA&#10;AAAAAMB91sx81CMAAAAAAAAAAAC4jwtRAAAAAAAAAAAAEmtmftYjAAAAAAAAAAAAuM9zzqk3AAAA&#10;AAAAAAAAcCEXog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TW3vurHgEAAAAAAAAAAMB91sy81SMAAAAAAAAAAAC4z5qZz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VY8AAAAAAAAAAADgPmtm&#10;ftQjAAAAAAAAAAAAuM+amX/1CAAAAAAAAAAAAO7znHPqDQAAAAAAAAAAAFzoVQ8AAAAAAAAAAADg&#10;T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mvv/a0eAQAAAAAAAAAAwH3WzPypRwAAAAAAAAAAAHAfF6IAAAAAAAAAAAAk1sz8rkcAAAAAAAAA&#10;AABwn+ecU28AAAAAAAAAAADgQi5EAQAAAAAAAP6zdwdVlQVBFATr/dOYGRWsccEaFa2DPSbGDE4a&#10;GbnoCAVXQJ4q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6xEAAAAAAAAAAADcZ83Mv3oEAAAAAAAAAAAA91kz878eAQAAAAAAAAAA&#10;wH2ec069AQAAAAAAAAAAgAu96gEAAAAAAAAAAADcSc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jsr2q0AACAASURBVM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3+sRAAAAAAAAAAAA&#10;3GfNzFc9AgAAAAAAAAAAgPt4IQoAAAAAAAAAAEDiOefUGwAAAAAAAAAAALiQC2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1t77px4BAAAAAAAAAADAfdbMvNUjAAAAAAAAAAAAuM+ame96BAAAAAAAAAAA&#10;APd5zjn1BgAAAAAAAAAAAC70qgcAAAAAAAAAAABwJw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ibX3/qxHAAAAAAAAAAAAcJ81Mx/1CAAAAAAA&#10;AAAAAO6zZua3HgEAAAAAAAAAAMB9nnNOvQEAAAAAAAAAAIALve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LF3x0QRAEEUBeeuFhXE+MAPMQI2ISbBAiYQt8h4wXYr&#10;+AJezU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f6xEAAAAAAAAAAADcZ83Mdz0CAAAAAAAA&#10;AACA+3ghCgAAAAAAAAAAQGLNzGc9AgAAAAAAAAAAgPs8zjn1BgAAAAAAAAAAAC7khSg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CJtff+qkcAAAAAAAAAAABwnzUzb/UIAAAAAAAAAAAA7rNm5q8eAQAAAAAAAAAAwH0e55x6AwAA&#10;AAAAAAAAABd61gMAAAAAAAAAAAC4k4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xNp7v9cjAAAAAAAAAAAAuM+amY96BAAAAAAAAAAAAPfxQhQA&#10;AAAAAAAAAIDE45xTbwAAAAAAAAAAAOBCL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WHvv33oEAAAA&#10;AAAAAAAA91kz81KPAAAAAAAAAAAA4D5rZn7qEQAAAAAAAAAAANzncc6pNwAAAAAAAAAAAHChZz0A&#10;AAAAAAAAAACAOwn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P7btYMiBmIggGF7YnqqTQAAB9FJREFUnVA7KuURnAWTwvAjEgIDM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ibX3/tYRAAAA&#10;AAAAAAAA3GfNzFtHAAAAAAAAAAAAcJ81M786AgAAAAAAAAAAgPs855y6AQAAAAAAAAAAgAt96gAA&#10;AAAAAAAAAADuZG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" stroked="f" strokeweight=".5pt">
                      <v:fill r:id="rId14" o:title="" recolor="t" rotate="t" type="tile"/>
                      <v:textbox inset="0,0,0,0">
                        <w:txbxContent>
                          <w:p w14:paraId="3E7077F9" w14:textId="13AA6F45" w:rsidR="005F09A4" w:rsidRPr="00E52685" w:rsidRDefault="004859DD" w:rsidP="00E52685">
                            <w:pPr>
                              <w:jc w:val="left"/>
                              <w:rPr>
                                <w:rFonts w:ascii="Calibri" w:hAnsi="Calibri" w:cs="Calibri"/>
                                <w:color w:val="000000"/>
                                <w:sz w:val="22"/>
                                <w:szCs w:val="22"/>
                                <w:lang w:eastAsia="en-AU"/>
                              </w:rPr>
                            </w:pPr>
                            <w:permStart w:id="124147374" w:edGrp="everyone"/>
                            <w:r w:rsidRPr="00E52685">
                              <w:rPr>
                                <w:rFonts w:ascii="Calibri" w:hAnsi="Calibri" w:cs="Calibri"/>
                                <w:color w:val="000000"/>
                                <w:sz w:val="22"/>
                                <w:szCs w:val="22"/>
                                <w:lang w:eastAsia="en-AU"/>
                              </w:rPr>
                              <w:t xml:space="preserve">Leaders can use the following sources to provide the correct </w:t>
                            </w:r>
                            <w:proofErr w:type="gramStart"/>
                            <w:r w:rsidRPr="00E52685">
                              <w:rPr>
                                <w:rFonts w:ascii="Calibri" w:hAnsi="Calibri" w:cs="Calibri"/>
                                <w:color w:val="000000"/>
                                <w:sz w:val="22"/>
                                <w:szCs w:val="22"/>
                                <w:lang w:eastAsia="en-AU"/>
                              </w:rPr>
                              <w:t xml:space="preserve">information </w:t>
                            </w:r>
                            <w:r w:rsidR="005F09A4" w:rsidRPr="00E52685">
                              <w:rPr>
                                <w:rFonts w:ascii="Calibri" w:hAnsi="Calibri" w:cs="Calibri"/>
                                <w:color w:val="000000"/>
                                <w:sz w:val="22"/>
                                <w:szCs w:val="22"/>
                                <w:lang w:eastAsia="en-AU"/>
                              </w:rPr>
                              <w:t xml:space="preserve"> example</w:t>
                            </w:r>
                            <w:proofErr w:type="gramEnd"/>
                            <w:r w:rsidR="005F09A4" w:rsidRPr="00E52685">
                              <w:rPr>
                                <w:rFonts w:ascii="Calibri" w:hAnsi="Calibri" w:cs="Calibri"/>
                                <w:color w:val="000000"/>
                                <w:sz w:val="22"/>
                                <w:szCs w:val="22"/>
                                <w:lang w:eastAsia="en-AU"/>
                              </w:rPr>
                              <w:t xml:space="preserve"> of the Internal Sources:</w:t>
                            </w:r>
                          </w:p>
                          <w:p w14:paraId="325D13E1" w14:textId="77777777" w:rsidR="007E27D9" w:rsidRPr="00E52685" w:rsidRDefault="004C3BFD" w:rsidP="00E52685">
                            <w:pPr>
                              <w:jc w:val="left"/>
                              <w:rPr>
                                <w:rFonts w:ascii="Calibri" w:hAnsi="Calibri" w:cs="Calibri"/>
                                <w:color w:val="000000"/>
                                <w:sz w:val="22"/>
                                <w:szCs w:val="22"/>
                                <w:lang w:eastAsia="en-AU"/>
                              </w:rPr>
                            </w:pPr>
                            <w:r w:rsidRPr="00E52685">
                              <w:rPr>
                                <w:rFonts w:ascii="Calibri" w:hAnsi="Calibri" w:cs="Calibri"/>
                                <w:color w:val="000000"/>
                                <w:sz w:val="22"/>
                                <w:szCs w:val="22"/>
                                <w:lang w:eastAsia="en-AU"/>
                              </w:rPr>
                              <w:t xml:space="preserve">Code of Conduct, </w:t>
                            </w:r>
                          </w:p>
                          <w:p w14:paraId="522678DE" w14:textId="3D84FFFB" w:rsidR="00B813E5" w:rsidRPr="00E52685" w:rsidRDefault="00B813E5" w:rsidP="00E52685">
                            <w:pPr>
                              <w:jc w:val="left"/>
                              <w:rPr>
                                <w:rFonts w:ascii="Calibri" w:hAnsi="Calibri" w:cs="Calibri"/>
                                <w:color w:val="000000"/>
                                <w:sz w:val="22"/>
                                <w:szCs w:val="22"/>
                                <w:lang w:eastAsia="en-AU"/>
                              </w:rPr>
                            </w:pPr>
                            <w:r w:rsidRPr="00E52685">
                              <w:rPr>
                                <w:rFonts w:ascii="Calibri" w:hAnsi="Calibri" w:cs="Calibri"/>
                                <w:color w:val="000000"/>
                                <w:sz w:val="22"/>
                                <w:szCs w:val="22"/>
                                <w:lang w:eastAsia="en-AU"/>
                              </w:rPr>
                              <w:t>General policies and procedures</w:t>
                            </w:r>
                          </w:p>
                          <w:p w14:paraId="34684EBD" w14:textId="77777777" w:rsidR="00B813E5" w:rsidRPr="00B813E5" w:rsidRDefault="00B813E5" w:rsidP="00E52685">
                            <w:pPr>
                              <w:jc w:val="left"/>
                              <w:rPr>
                                <w:rFonts w:ascii="Calibri" w:hAnsi="Calibri" w:cs="Calibri"/>
                                <w:color w:val="000000"/>
                                <w:sz w:val="22"/>
                                <w:szCs w:val="22"/>
                                <w:lang w:eastAsia="en-AU"/>
                              </w:rPr>
                            </w:pPr>
                            <w:r w:rsidRPr="00B813E5">
                              <w:rPr>
                                <w:rFonts w:ascii="Calibri" w:hAnsi="Calibri" w:cs="Calibri"/>
                                <w:color w:val="000000"/>
                                <w:sz w:val="22"/>
                                <w:szCs w:val="22"/>
                                <w:lang w:eastAsia="en-AU"/>
                              </w:rPr>
                              <w:t>Vision and mission statements</w:t>
                            </w:r>
                          </w:p>
                          <w:p w14:paraId="3966E86A" w14:textId="77777777" w:rsidR="007E27D9" w:rsidRPr="007E27D9" w:rsidRDefault="007E27D9" w:rsidP="00E52685">
                            <w:pPr>
                              <w:jc w:val="left"/>
                              <w:rPr>
                                <w:rFonts w:ascii="Calibri" w:hAnsi="Calibri" w:cs="Calibri"/>
                                <w:color w:val="000000"/>
                                <w:sz w:val="22"/>
                                <w:szCs w:val="22"/>
                                <w:lang w:eastAsia="en-AU"/>
                              </w:rPr>
                            </w:pPr>
                            <w:r w:rsidRPr="007E27D9">
                              <w:rPr>
                                <w:rFonts w:ascii="Calibri" w:hAnsi="Calibri" w:cs="Calibri"/>
                                <w:color w:val="000000"/>
                                <w:sz w:val="22"/>
                                <w:szCs w:val="22"/>
                                <w:lang w:eastAsia="en-AU"/>
                              </w:rPr>
                              <w:t>Safety reports</w:t>
                            </w:r>
                          </w:p>
                          <w:tbl>
                            <w:tblPr>
                              <w:tblW w:w="3300" w:type="dxa"/>
                              <w:tblLook w:val="0420" w:firstRow="1" w:lastRow="0" w:firstColumn="0" w:lastColumn="0" w:noHBand="0" w:noVBand="1"/>
                            </w:tblPr>
                            <w:tblGrid>
                              <w:gridCol w:w="3300"/>
                            </w:tblGrid>
                            <w:tr w:rsidR="004859DD" w:rsidRPr="004859DD" w14:paraId="2F75DDAD" w14:textId="77777777" w:rsidTr="004859DD">
                              <w:trPr>
                                <w:trHeight w:val="290"/>
                              </w:trPr>
                              <w:tc>
                                <w:tcPr>
                                  <w:tcW w:w="3300" w:type="dxa"/>
                                  <w:tcBorders>
                                    <w:top w:val="nil"/>
                                    <w:left w:val="nil"/>
                                    <w:bottom w:val="nil"/>
                                    <w:right w:val="nil"/>
                                  </w:tcBorders>
                                  <w:shd w:val="clear" w:color="auto" w:fill="auto"/>
                                  <w:noWrap/>
                                  <w:vAlign w:val="bottom"/>
                                  <w:hideMark/>
                                </w:tcPr>
                                <w:p w14:paraId="505D89A2" w14:textId="6FD270D7" w:rsidR="004859DD" w:rsidRPr="004859DD" w:rsidRDefault="00E52685" w:rsidP="004859DD">
                                  <w:pPr>
                                    <w:jc w:val="left"/>
                                    <w:rPr>
                                      <w:rFonts w:ascii="Calibri" w:hAnsi="Calibri" w:cs="Calibri"/>
                                      <w:color w:val="000000"/>
                                      <w:sz w:val="22"/>
                                      <w:szCs w:val="22"/>
                                      <w:lang w:eastAsia="en-AU"/>
                                    </w:rPr>
                                  </w:pPr>
                                  <w:r>
                                    <w:rPr>
                                      <w:rFonts w:ascii="Calibri" w:hAnsi="Calibri" w:cs="Calibri"/>
                                      <w:color w:val="000000"/>
                                      <w:sz w:val="22"/>
                                      <w:szCs w:val="22"/>
                                      <w:lang w:eastAsia="en-AU"/>
                                    </w:rPr>
                                    <w:t xml:space="preserve">Example of </w:t>
                                  </w:r>
                                  <w:r w:rsidR="004859DD" w:rsidRPr="004859DD">
                                    <w:rPr>
                                      <w:rFonts w:ascii="Calibri" w:hAnsi="Calibri" w:cs="Calibri"/>
                                      <w:color w:val="000000"/>
                                      <w:sz w:val="22"/>
                                      <w:szCs w:val="22"/>
                                      <w:lang w:eastAsia="en-AU"/>
                                    </w:rPr>
                                    <w:t>External Sources</w:t>
                                  </w:r>
                                </w:p>
                              </w:tc>
                            </w:tr>
                            <w:tr w:rsidR="004859DD" w:rsidRPr="004859DD" w14:paraId="609A4F8B" w14:textId="77777777" w:rsidTr="004859DD">
                              <w:trPr>
                                <w:trHeight w:val="290"/>
                              </w:trPr>
                              <w:tc>
                                <w:tcPr>
                                  <w:tcW w:w="3300" w:type="dxa"/>
                                  <w:tcBorders>
                                    <w:top w:val="nil"/>
                                    <w:left w:val="nil"/>
                                    <w:bottom w:val="nil"/>
                                    <w:right w:val="nil"/>
                                  </w:tcBorders>
                                  <w:shd w:val="clear" w:color="auto" w:fill="auto"/>
                                  <w:noWrap/>
                                  <w:vAlign w:val="bottom"/>
                                  <w:hideMark/>
                                </w:tcPr>
                                <w:p w14:paraId="57C5F6CF" w14:textId="77777777" w:rsidR="004859DD" w:rsidRPr="004859DD" w:rsidRDefault="004859DD" w:rsidP="004859DD">
                                  <w:pPr>
                                    <w:jc w:val="left"/>
                                    <w:rPr>
                                      <w:rFonts w:ascii="Calibri" w:hAnsi="Calibri" w:cs="Calibri"/>
                                      <w:color w:val="000000"/>
                                      <w:sz w:val="22"/>
                                      <w:szCs w:val="22"/>
                                      <w:lang w:eastAsia="en-AU"/>
                                    </w:rPr>
                                  </w:pPr>
                                  <w:r w:rsidRPr="004859DD">
                                    <w:rPr>
                                      <w:rFonts w:ascii="Calibri" w:hAnsi="Calibri" w:cs="Calibri"/>
                                      <w:color w:val="000000"/>
                                      <w:sz w:val="22"/>
                                      <w:szCs w:val="22"/>
                                      <w:lang w:eastAsia="en-AU"/>
                                    </w:rPr>
                                    <w:t>Australian Standards</w:t>
                                  </w:r>
                                </w:p>
                              </w:tc>
                            </w:tr>
                            <w:tr w:rsidR="004859DD" w:rsidRPr="004859DD" w14:paraId="306506B8" w14:textId="77777777" w:rsidTr="004859DD">
                              <w:trPr>
                                <w:trHeight w:val="290"/>
                              </w:trPr>
                              <w:tc>
                                <w:tcPr>
                                  <w:tcW w:w="3300" w:type="dxa"/>
                                  <w:tcBorders>
                                    <w:top w:val="nil"/>
                                    <w:left w:val="nil"/>
                                    <w:bottom w:val="nil"/>
                                    <w:right w:val="nil"/>
                                  </w:tcBorders>
                                  <w:shd w:val="clear" w:color="auto" w:fill="auto"/>
                                  <w:noWrap/>
                                  <w:vAlign w:val="bottom"/>
                                  <w:hideMark/>
                                </w:tcPr>
                                <w:p w14:paraId="1AEA7A5D" w14:textId="77777777" w:rsidR="004859DD" w:rsidRPr="004859DD" w:rsidRDefault="004859DD" w:rsidP="004859DD">
                                  <w:pPr>
                                    <w:jc w:val="left"/>
                                    <w:rPr>
                                      <w:rFonts w:ascii="Calibri" w:hAnsi="Calibri" w:cs="Calibri"/>
                                      <w:color w:val="000000"/>
                                      <w:sz w:val="22"/>
                                      <w:szCs w:val="22"/>
                                      <w:lang w:eastAsia="en-AU"/>
                                    </w:rPr>
                                  </w:pPr>
                                  <w:r w:rsidRPr="004859DD">
                                    <w:rPr>
                                      <w:rFonts w:ascii="Calibri" w:hAnsi="Calibri" w:cs="Calibri"/>
                                      <w:color w:val="000000"/>
                                      <w:sz w:val="22"/>
                                      <w:szCs w:val="22"/>
                                      <w:lang w:eastAsia="en-AU"/>
                                    </w:rPr>
                                    <w:t>Codes of Practice</w:t>
                                  </w:r>
                                </w:p>
                              </w:tc>
                            </w:tr>
                            <w:tr w:rsidR="004859DD" w:rsidRPr="004859DD" w14:paraId="083EF602" w14:textId="77777777" w:rsidTr="004859DD">
                              <w:trPr>
                                <w:trHeight w:val="290"/>
                              </w:trPr>
                              <w:tc>
                                <w:tcPr>
                                  <w:tcW w:w="3300" w:type="dxa"/>
                                  <w:tcBorders>
                                    <w:top w:val="nil"/>
                                    <w:left w:val="nil"/>
                                    <w:bottom w:val="nil"/>
                                    <w:right w:val="nil"/>
                                  </w:tcBorders>
                                  <w:shd w:val="clear" w:color="auto" w:fill="auto"/>
                                  <w:noWrap/>
                                  <w:vAlign w:val="bottom"/>
                                  <w:hideMark/>
                                </w:tcPr>
                                <w:p w14:paraId="2EBF9EE1" w14:textId="77777777" w:rsidR="004859DD" w:rsidRPr="004859DD" w:rsidRDefault="004859DD" w:rsidP="004859DD">
                                  <w:pPr>
                                    <w:jc w:val="left"/>
                                    <w:rPr>
                                      <w:rFonts w:ascii="Calibri" w:hAnsi="Calibri" w:cs="Calibri"/>
                                      <w:color w:val="000000"/>
                                      <w:sz w:val="22"/>
                                      <w:szCs w:val="22"/>
                                      <w:lang w:eastAsia="en-AU"/>
                                    </w:rPr>
                                  </w:pPr>
                                  <w:r w:rsidRPr="004859DD">
                                    <w:rPr>
                                      <w:rFonts w:ascii="Calibri" w:hAnsi="Calibri" w:cs="Calibri"/>
                                      <w:color w:val="000000"/>
                                      <w:sz w:val="22"/>
                                      <w:szCs w:val="22"/>
                                      <w:lang w:eastAsia="en-AU"/>
                                    </w:rPr>
                                    <w:t>Market surveys</w:t>
                                  </w:r>
                                </w:p>
                              </w:tc>
                            </w:tr>
                            <w:tr w:rsidR="004859DD" w:rsidRPr="004859DD" w14:paraId="5BB2845F" w14:textId="77777777" w:rsidTr="004859DD">
                              <w:trPr>
                                <w:trHeight w:val="290"/>
                              </w:trPr>
                              <w:tc>
                                <w:tcPr>
                                  <w:tcW w:w="3300" w:type="dxa"/>
                                  <w:tcBorders>
                                    <w:top w:val="nil"/>
                                    <w:left w:val="nil"/>
                                    <w:bottom w:val="nil"/>
                                    <w:right w:val="nil"/>
                                  </w:tcBorders>
                                  <w:shd w:val="clear" w:color="auto" w:fill="auto"/>
                                  <w:noWrap/>
                                  <w:vAlign w:val="bottom"/>
                                  <w:hideMark/>
                                </w:tcPr>
                                <w:p w14:paraId="72705D27" w14:textId="77777777" w:rsidR="004859DD" w:rsidRPr="004859DD" w:rsidRDefault="004859DD" w:rsidP="004859DD">
                                  <w:pPr>
                                    <w:jc w:val="left"/>
                                    <w:rPr>
                                      <w:rFonts w:ascii="Calibri" w:hAnsi="Calibri" w:cs="Calibri"/>
                                      <w:color w:val="000000"/>
                                      <w:sz w:val="22"/>
                                      <w:szCs w:val="22"/>
                                      <w:lang w:eastAsia="en-AU"/>
                                    </w:rPr>
                                  </w:pPr>
                                  <w:r w:rsidRPr="004859DD">
                                    <w:rPr>
                                      <w:rFonts w:ascii="Calibri" w:hAnsi="Calibri" w:cs="Calibri"/>
                                      <w:color w:val="000000"/>
                                      <w:sz w:val="22"/>
                                      <w:szCs w:val="22"/>
                                      <w:lang w:eastAsia="en-AU"/>
                                    </w:rPr>
                                    <w:t>Stakeholder reports</w:t>
                                  </w:r>
                                </w:p>
                              </w:tc>
                            </w:tr>
                            <w:tr w:rsidR="004859DD" w:rsidRPr="004859DD" w14:paraId="42A74FC7" w14:textId="77777777" w:rsidTr="004859DD">
                              <w:trPr>
                                <w:trHeight w:val="290"/>
                              </w:trPr>
                              <w:tc>
                                <w:tcPr>
                                  <w:tcW w:w="3300" w:type="dxa"/>
                                  <w:tcBorders>
                                    <w:top w:val="nil"/>
                                    <w:left w:val="nil"/>
                                    <w:bottom w:val="nil"/>
                                    <w:right w:val="nil"/>
                                  </w:tcBorders>
                                  <w:shd w:val="clear" w:color="auto" w:fill="auto"/>
                                  <w:noWrap/>
                                  <w:vAlign w:val="bottom"/>
                                  <w:hideMark/>
                                </w:tcPr>
                                <w:p w14:paraId="6A8D1D3B" w14:textId="77777777" w:rsidR="004859DD" w:rsidRPr="004859DD" w:rsidRDefault="004859DD" w:rsidP="004859DD">
                                  <w:pPr>
                                    <w:jc w:val="left"/>
                                    <w:rPr>
                                      <w:rFonts w:ascii="Calibri" w:hAnsi="Calibri" w:cs="Calibri"/>
                                      <w:color w:val="000000"/>
                                      <w:sz w:val="22"/>
                                      <w:szCs w:val="22"/>
                                      <w:lang w:eastAsia="en-AU"/>
                                    </w:rPr>
                                  </w:pPr>
                                  <w:r w:rsidRPr="004859DD">
                                    <w:rPr>
                                      <w:rFonts w:ascii="Calibri" w:hAnsi="Calibri" w:cs="Calibri"/>
                                      <w:color w:val="000000"/>
                                      <w:sz w:val="22"/>
                                      <w:szCs w:val="22"/>
                                      <w:lang w:eastAsia="en-AU"/>
                                    </w:rPr>
                                    <w:t>Shareholder reports</w:t>
                                  </w:r>
                                </w:p>
                              </w:tc>
                            </w:tr>
                          </w:tbl>
                          <w:p w14:paraId="34B777F9" w14:textId="4020D5DD" w:rsidR="00D32B8D" w:rsidRPr="00D32B8D" w:rsidRDefault="00D32B8D" w:rsidP="00D32B8D">
                            <w:pPr>
                              <w:pStyle w:val="22TAHiddenWrittenResponse"/>
                              <w:rPr>
                                <w:b/>
                                <w:bCs/>
                              </w:rPr>
                            </w:pPr>
                          </w:p>
                          <w:p w14:paraId="6C49EA44" w14:textId="48BB3D05" w:rsidR="004C3BFD" w:rsidRPr="004C3BFD" w:rsidRDefault="004C3BFD" w:rsidP="004C3BFD">
                            <w:pPr>
                              <w:pStyle w:val="22TAHiddenWrittenResponse"/>
                              <w:rPr>
                                <w:b/>
                                <w:bCs/>
                              </w:rPr>
                            </w:pPr>
                          </w:p>
                          <w:p w14:paraId="42F6BB9D" w14:textId="6AAD35D3" w:rsidR="00C9069C" w:rsidRPr="00C9069C" w:rsidRDefault="00C9069C" w:rsidP="00C9069C">
                            <w:pPr>
                              <w:pStyle w:val="22TAHiddenWrittenResponse"/>
                            </w:pPr>
                          </w:p>
                          <w:permEnd w:id="124147374"/>
                          <w:p w14:paraId="4C45E2CB" w14:textId="566EA75F" w:rsidR="00644412" w:rsidRPr="005362A7" w:rsidRDefault="00644412" w:rsidP="00E63EC5">
                            <w:pPr>
                              <w:pStyle w:val="22TAHiddenWrittenResponse"/>
                            </w:pPr>
                          </w:p>
                        </w:txbxContent>
                      </v:textbox>
                      <w10:anchorlock/>
                    </v:shape>
                  </w:pict>
                </mc:Fallback>
              </mc:AlternateContent>
            </w:r>
          </w:p>
        </w:tc>
        <w:permStart w:id="821175796" w:edGrp="everyone"/>
        <w:tc>
          <w:tcPr>
            <w:tcW w:w="624" w:type="dxa"/>
            <w:tcBorders>
              <w:top w:val="nil"/>
              <w:left w:val="nil"/>
              <w:bottom w:val="nil"/>
              <w:right w:val="nil"/>
            </w:tcBorders>
          </w:tcPr>
          <w:p w14:paraId="2B042D2A" w14:textId="77777777" w:rsidR="00644412" w:rsidRPr="00533511" w:rsidRDefault="00551242" w:rsidP="000A1B3B">
            <w:pPr>
              <w:rPr>
                <w:rFonts w:ascii="Arial" w:hAnsi="Arial" w:cs="Arial"/>
                <w:sz w:val="44"/>
                <w:szCs w:val="44"/>
              </w:rPr>
            </w:pPr>
            <w:sdt>
              <w:sdtPr>
                <w:rPr>
                  <w:rFonts w:ascii="Arial" w:hAnsi="Arial" w:cs="Arial"/>
                  <w:sz w:val="44"/>
                  <w:szCs w:val="44"/>
                </w:rPr>
                <w:id w:val="589900762"/>
                <w14:checkbox>
                  <w14:checked w14:val="0"/>
                  <w14:checkedState w14:val="00FE" w14:font="Wingdings"/>
                  <w14:uncheckedState w14:val="00A8" w14:font="Wingdings"/>
                </w14:checkbox>
              </w:sdtPr>
              <w:sdtEndPr/>
              <w:sdtContent>
                <w:r w:rsidR="00644412">
                  <w:rPr>
                    <w:rFonts w:ascii="Arial" w:hAnsi="Arial" w:cs="Arial"/>
                    <w:sz w:val="44"/>
                    <w:szCs w:val="44"/>
                  </w:rPr>
                  <w:sym w:font="Wingdings" w:char="F0A8"/>
                </w:r>
              </w:sdtContent>
            </w:sdt>
            <w:permEnd w:id="821175796"/>
          </w:p>
        </w:tc>
      </w:tr>
    </w:tbl>
    <w:p w14:paraId="0144E113" w14:textId="460A3C3E" w:rsidR="00167D17" w:rsidRDefault="00167D17" w:rsidP="00167D17">
      <w:pPr>
        <w:rPr>
          <w:rFonts w:ascii="Arial" w:hAnsi="Arial" w:cs="Arial"/>
          <w:sz w:val="22"/>
          <w:szCs w:val="22"/>
        </w:rPr>
      </w:pPr>
    </w:p>
    <w:p w14:paraId="11B5FC47" w14:textId="77777777" w:rsidR="00D800B4" w:rsidRDefault="00D800B4" w:rsidP="00167D17">
      <w:pPr>
        <w:rPr>
          <w:rFonts w:ascii="Arial" w:hAnsi="Arial" w:cs="Arial"/>
          <w:sz w:val="22"/>
          <w:szCs w:val="22"/>
        </w:rPr>
      </w:pPr>
    </w:p>
    <w:p w14:paraId="4A7B354C" w14:textId="145A2560" w:rsidR="00167D17" w:rsidRPr="00D90D6C" w:rsidRDefault="00167D17" w:rsidP="00167D17">
      <w:pPr>
        <w:pStyle w:val="20TAQuestionNumber"/>
        <w:ind w:left="709" w:hanging="709"/>
      </w:pPr>
      <w:bookmarkStart w:id="31" w:name="_Ref87613547"/>
      <w:r>
        <w:t xml:space="preserve">Describe </w:t>
      </w:r>
      <w:r w:rsidRPr="00167D17">
        <w:t>feedback processes</w:t>
      </w:r>
      <w:r>
        <w:t xml:space="preserve"> that can be applied</w:t>
      </w:r>
      <w:r w:rsidRPr="00167D17">
        <w:t xml:space="preserve"> </w:t>
      </w:r>
      <w:r w:rsidR="0072240B">
        <w:t>when</w:t>
      </w:r>
      <w:r w:rsidRPr="00167D17">
        <w:t xml:space="preserve"> monitor</w:t>
      </w:r>
      <w:r w:rsidR="0072240B">
        <w:t>ing</w:t>
      </w:r>
      <w:r w:rsidRPr="00167D17">
        <w:t xml:space="preserve"> the implementation and impact of decisions</w:t>
      </w:r>
      <w:r>
        <w:t xml:space="preserve"> made to work planning.</w:t>
      </w:r>
      <w:bookmarkEnd w:id="31"/>
    </w:p>
    <w:p w14:paraId="73B88291" w14:textId="77777777" w:rsidR="00167D17" w:rsidRPr="00956C6F" w:rsidRDefault="00167D17" w:rsidP="00167D1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67D17" w:rsidRPr="00830749" w14:paraId="666AD7AF" w14:textId="77777777" w:rsidTr="000A1B3B">
        <w:tc>
          <w:tcPr>
            <w:tcW w:w="1027" w:type="dxa"/>
            <w:tcBorders>
              <w:top w:val="nil"/>
              <w:left w:val="nil"/>
              <w:bottom w:val="nil"/>
              <w:right w:val="nil"/>
            </w:tcBorders>
          </w:tcPr>
          <w:p w14:paraId="0875F7CE" w14:textId="77777777" w:rsidR="00167D17" w:rsidRPr="001C4084" w:rsidRDefault="00167D17" w:rsidP="000A1B3B">
            <w:pPr>
              <w:pStyle w:val="AnswerHeading"/>
            </w:pPr>
            <w:r w:rsidRPr="001C4084">
              <w:t>Answer</w:t>
            </w:r>
          </w:p>
        </w:tc>
        <w:tc>
          <w:tcPr>
            <w:tcW w:w="7478" w:type="dxa"/>
            <w:tcBorders>
              <w:top w:val="nil"/>
              <w:left w:val="nil"/>
              <w:bottom w:val="nil"/>
              <w:right w:val="nil"/>
            </w:tcBorders>
          </w:tcPr>
          <w:p w14:paraId="30B04884" w14:textId="77777777" w:rsidR="00167D17" w:rsidRPr="001C4084" w:rsidRDefault="00167D17" w:rsidP="000A1B3B">
            <w:pPr>
              <w:rPr>
                <w:rFonts w:ascii="Arial" w:hAnsi="Arial" w:cs="Arial"/>
                <w:sz w:val="22"/>
                <w:szCs w:val="22"/>
              </w:rPr>
            </w:pPr>
            <w:r>
              <w:rPr>
                <w:noProof/>
                <w:lang w:eastAsia="en-AU"/>
              </w:rPr>
              <mc:AlternateContent>
                <mc:Choice Requires="wps">
                  <w:drawing>
                    <wp:inline distT="0" distB="0" distL="0" distR="0" wp14:anchorId="792BA543" wp14:editId="02AA4FD8">
                      <wp:extent cx="4614530" cy="2924175"/>
                      <wp:effectExtent l="0" t="0" r="0" b="0"/>
                      <wp:docPr id="21" name="Text Box 21"/>
                      <wp:cNvGraphicFramePr/>
                      <a:graphic xmlns:a="http://schemas.openxmlformats.org/drawingml/2006/main">
                        <a:graphicData uri="http://schemas.microsoft.com/office/word/2010/wordprocessingShape">
                          <wps:wsp>
                            <wps:cNvSpPr txBox="1"/>
                            <wps:spPr>
                              <a:xfrm>
                                <a:off x="0" y="0"/>
                                <a:ext cx="4614530" cy="2924175"/>
                              </a:xfrm>
                              <a:prstGeom prst="rect">
                                <a:avLst/>
                              </a:prstGeom>
                              <a:blipFill dpi="0" rotWithShape="1">
                                <a:blip r:embed="rId13"/>
                                <a:srcRect/>
                                <a:tile tx="0" ty="0" sx="100000" sy="100000" flip="none" algn="tl"/>
                              </a:blipFill>
                              <a:ln w="6350">
                                <a:noFill/>
                              </a:ln>
                              <a:effectLst/>
                            </wps:spPr>
                            <wps:txbx>
                              <w:txbxContent>
                                <w:p w14:paraId="1B1F22EB" w14:textId="77777777" w:rsidR="00D2009A" w:rsidRPr="00D2009A" w:rsidRDefault="00D2009A" w:rsidP="00D2009A">
                                  <w:pPr>
                                    <w:pBdr>
                                      <w:top w:val="single" w:sz="2" w:space="0" w:color="D9D9E3"/>
                                      <w:left w:val="single" w:sz="2" w:space="0" w:color="D9D9E3"/>
                                      <w:bottom w:val="single" w:sz="2" w:space="0" w:color="D9D9E3"/>
                                      <w:right w:val="single" w:sz="2" w:space="0" w:color="D9D9E3"/>
                                    </w:pBdr>
                                    <w:shd w:val="clear" w:color="auto" w:fill="F7F7F8"/>
                                    <w:spacing w:after="300"/>
                                    <w:jc w:val="left"/>
                                    <w:rPr>
                                      <w:rFonts w:ascii="system-ui" w:hAnsi="system-ui"/>
                                      <w:color w:val="374151"/>
                                      <w:szCs w:val="24"/>
                                      <w:lang w:eastAsia="en-AU"/>
                                    </w:rPr>
                                  </w:pPr>
                                  <w:permStart w:id="986334463" w:edGrp="everyone"/>
                                  <w:r w:rsidRPr="00D2009A">
                                    <w:rPr>
                                      <w:rFonts w:ascii="system-ui" w:hAnsi="system-ui"/>
                                      <w:color w:val="374151"/>
                                      <w:szCs w:val="24"/>
                                      <w:lang w:eastAsia="en-AU"/>
                                    </w:rPr>
                                    <w:t>Effective feedback processes for monitoring work planning decisions should:</w:t>
                                  </w:r>
                                </w:p>
                                <w:p w14:paraId="148B4766" w14:textId="77777777" w:rsidR="00D2009A" w:rsidRPr="00D2009A" w:rsidRDefault="00D2009A" w:rsidP="00FE44B9">
                                  <w:pPr>
                                    <w:numPr>
                                      <w:ilvl w:val="0"/>
                                      <w:numId w:val="32"/>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D2009A">
                                    <w:rPr>
                                      <w:rFonts w:ascii="system-ui" w:hAnsi="system-ui"/>
                                      <w:color w:val="374151"/>
                                      <w:szCs w:val="24"/>
                                      <w:lang w:eastAsia="en-AU"/>
                                    </w:rPr>
                                    <w:t>Be specific and focused on the decisions or actions taken.</w:t>
                                  </w:r>
                                </w:p>
                                <w:p w14:paraId="3E3EC61B" w14:textId="77777777" w:rsidR="00D2009A" w:rsidRPr="00D2009A" w:rsidRDefault="00D2009A" w:rsidP="00FE44B9">
                                  <w:pPr>
                                    <w:numPr>
                                      <w:ilvl w:val="0"/>
                                      <w:numId w:val="32"/>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D2009A">
                                    <w:rPr>
                                      <w:rFonts w:ascii="system-ui" w:hAnsi="system-ui"/>
                                      <w:color w:val="374151"/>
                                      <w:szCs w:val="24"/>
                                      <w:lang w:eastAsia="en-AU"/>
                                    </w:rPr>
                                    <w:t>Be provided promptly after implementation.</w:t>
                                  </w:r>
                                </w:p>
                                <w:p w14:paraId="0942E08A" w14:textId="77777777" w:rsidR="00D2009A" w:rsidRPr="00D2009A" w:rsidRDefault="00D2009A" w:rsidP="00FE44B9">
                                  <w:pPr>
                                    <w:numPr>
                                      <w:ilvl w:val="0"/>
                                      <w:numId w:val="32"/>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D2009A">
                                    <w:rPr>
                                      <w:rFonts w:ascii="system-ui" w:hAnsi="system-ui"/>
                                      <w:color w:val="374151"/>
                                      <w:szCs w:val="24"/>
                                      <w:lang w:eastAsia="en-AU"/>
                                    </w:rPr>
                                    <w:t>Occur in a suitable and comfortable environment.</w:t>
                                  </w:r>
                                </w:p>
                                <w:p w14:paraId="65ACC2BB" w14:textId="77777777" w:rsidR="00D2009A" w:rsidRPr="00D2009A" w:rsidRDefault="00D2009A" w:rsidP="00FE44B9">
                                  <w:pPr>
                                    <w:numPr>
                                      <w:ilvl w:val="0"/>
                                      <w:numId w:val="32"/>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D2009A">
                                    <w:rPr>
                                      <w:rFonts w:ascii="system-ui" w:hAnsi="system-ui"/>
                                      <w:color w:val="374151"/>
                                      <w:szCs w:val="24"/>
                                      <w:lang w:eastAsia="en-AU"/>
                                    </w:rPr>
                                    <w:t>Be framed in a positive context, highlighting both successes and areas for improvement.</w:t>
                                  </w:r>
                                </w:p>
                                <w:p w14:paraId="2FB76D68" w14:textId="77777777" w:rsidR="00D2009A" w:rsidRPr="00D2009A" w:rsidRDefault="00D2009A" w:rsidP="00FE44B9">
                                  <w:pPr>
                                    <w:numPr>
                                      <w:ilvl w:val="0"/>
                                      <w:numId w:val="32"/>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D2009A">
                                    <w:rPr>
                                      <w:rFonts w:ascii="system-ui" w:hAnsi="system-ui"/>
                                      <w:color w:val="374151"/>
                                      <w:szCs w:val="24"/>
                                      <w:lang w:eastAsia="en-AU"/>
                                    </w:rPr>
                                    <w:t>Offer clear, actionable steps for improvement.</w:t>
                                  </w:r>
                                </w:p>
                                <w:p w14:paraId="2AECF0B8" w14:textId="77777777" w:rsidR="00D2009A" w:rsidRPr="00D2009A" w:rsidRDefault="00D2009A" w:rsidP="00FE44B9">
                                  <w:pPr>
                                    <w:numPr>
                                      <w:ilvl w:val="0"/>
                                      <w:numId w:val="32"/>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D2009A">
                                    <w:rPr>
                                      <w:rFonts w:ascii="system-ui" w:hAnsi="system-ui"/>
                                      <w:color w:val="374151"/>
                                      <w:szCs w:val="24"/>
                                      <w:lang w:eastAsia="en-AU"/>
                                    </w:rPr>
                                    <w:t>Encourage two-way communication.</w:t>
                                  </w:r>
                                </w:p>
                                <w:p w14:paraId="5EDB96B0" w14:textId="77777777" w:rsidR="00D2009A" w:rsidRPr="00D2009A" w:rsidRDefault="00D2009A" w:rsidP="00FE44B9">
                                  <w:pPr>
                                    <w:numPr>
                                      <w:ilvl w:val="0"/>
                                      <w:numId w:val="32"/>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D2009A">
                                    <w:rPr>
                                      <w:rFonts w:ascii="system-ui" w:hAnsi="system-ui"/>
                                      <w:color w:val="374151"/>
                                      <w:szCs w:val="24"/>
                                      <w:lang w:eastAsia="en-AU"/>
                                    </w:rPr>
                                    <w:t>Be documented for tracking progress.</w:t>
                                  </w:r>
                                </w:p>
                                <w:p w14:paraId="2930C198" w14:textId="77777777" w:rsidR="00D2009A" w:rsidRPr="00D2009A" w:rsidRDefault="00D2009A" w:rsidP="00FE44B9">
                                  <w:pPr>
                                    <w:numPr>
                                      <w:ilvl w:val="0"/>
                                      <w:numId w:val="32"/>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D2009A">
                                    <w:rPr>
                                      <w:rFonts w:ascii="system-ui" w:hAnsi="system-ui"/>
                                      <w:color w:val="374151"/>
                                      <w:szCs w:val="24"/>
                                      <w:lang w:eastAsia="en-AU"/>
                                    </w:rPr>
                                    <w:t>Establish regular feedback cycles.</w:t>
                                  </w:r>
                                </w:p>
                                <w:p w14:paraId="4E7FAE06" w14:textId="77777777" w:rsidR="00D2009A" w:rsidRPr="00D2009A" w:rsidRDefault="00D2009A" w:rsidP="00FE44B9">
                                  <w:pPr>
                                    <w:numPr>
                                      <w:ilvl w:val="0"/>
                                      <w:numId w:val="32"/>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D2009A">
                                    <w:rPr>
                                      <w:rFonts w:ascii="system-ui" w:hAnsi="system-ui"/>
                                      <w:color w:val="374151"/>
                                      <w:szCs w:val="24"/>
                                      <w:lang w:eastAsia="en-AU"/>
                                    </w:rPr>
                                    <w:t>Include feedback training if needed.</w:t>
                                  </w:r>
                                </w:p>
                                <w:p w14:paraId="1343F2CD" w14:textId="77777777" w:rsidR="00D2009A" w:rsidRPr="00D2009A" w:rsidRDefault="00D2009A" w:rsidP="00FE44B9">
                                  <w:pPr>
                                    <w:numPr>
                                      <w:ilvl w:val="0"/>
                                      <w:numId w:val="32"/>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D2009A">
                                    <w:rPr>
                                      <w:rFonts w:ascii="system-ui" w:hAnsi="system-ui"/>
                                      <w:color w:val="374151"/>
                                      <w:szCs w:val="24"/>
                                      <w:lang w:eastAsia="en-AU"/>
                                    </w:rPr>
                                    <w:t>Seek input from various sources.</w:t>
                                  </w:r>
                                </w:p>
                                <w:p w14:paraId="30C6550D" w14:textId="77777777" w:rsidR="00D2009A" w:rsidRPr="00D2009A" w:rsidRDefault="00D2009A" w:rsidP="00FE44B9">
                                  <w:pPr>
                                    <w:numPr>
                                      <w:ilvl w:val="0"/>
                                      <w:numId w:val="32"/>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D2009A">
                                    <w:rPr>
                                      <w:rFonts w:ascii="system-ui" w:hAnsi="system-ui"/>
                                      <w:color w:val="374151"/>
                                      <w:szCs w:val="24"/>
                                      <w:lang w:eastAsia="en-AU"/>
                                    </w:rPr>
                                    <w:t>Consider technology tools for feedback management.</w:t>
                                  </w:r>
                                </w:p>
                                <w:p w14:paraId="43B99E80" w14:textId="77777777" w:rsidR="00D2009A" w:rsidRPr="00D2009A" w:rsidRDefault="00D2009A" w:rsidP="00D2009A">
                                  <w:pPr>
                                    <w:pBdr>
                                      <w:top w:val="single" w:sz="2" w:space="0" w:color="D9D9E3"/>
                                      <w:left w:val="single" w:sz="2" w:space="0" w:color="D9D9E3"/>
                                      <w:bottom w:val="single" w:sz="2" w:space="0" w:color="D9D9E3"/>
                                      <w:right w:val="single" w:sz="2" w:space="0" w:color="D9D9E3"/>
                                    </w:pBdr>
                                    <w:shd w:val="clear" w:color="auto" w:fill="F7F7F8"/>
                                    <w:spacing w:before="300"/>
                                    <w:jc w:val="left"/>
                                    <w:rPr>
                                      <w:rFonts w:ascii="system-ui" w:hAnsi="system-ui"/>
                                      <w:color w:val="374151"/>
                                      <w:szCs w:val="24"/>
                                      <w:lang w:eastAsia="en-AU"/>
                                    </w:rPr>
                                  </w:pPr>
                                  <w:r w:rsidRPr="00D2009A">
                                    <w:rPr>
                                      <w:rFonts w:ascii="system-ui" w:hAnsi="system-ui"/>
                                      <w:color w:val="374151"/>
                                      <w:szCs w:val="24"/>
                                      <w:lang w:eastAsia="en-AU"/>
                                    </w:rPr>
                                    <w:t>These practices ensure that feedback contributes to informed decision-making and ongoing improvement in work planning.</w:t>
                                  </w:r>
                                </w:p>
                                <w:permEnd w:id="986334463"/>
                                <w:p w14:paraId="3CD87271" w14:textId="46083985" w:rsidR="00167D17" w:rsidRPr="005362A7" w:rsidRDefault="00167D17" w:rsidP="00E63EC5">
                                  <w:pPr>
                                    <w:pStyle w:val="22TAHiddenWrittenResponse"/>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92BA543" id="Text Box 21" o:spid="_x0000_s1044" type="#_x0000_t202" style="width:363.35pt;height:230.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CJtff+XY8AAAAAAAAAAADgPmtm3usRAAAAAAAAAAAA3GfNzN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lGPAAAAAAAAAAAA4D5rZj7r&#10;EQAAAAAAAAAAANzHhSgAAAAAAAAAAACJNTO/6hEAAAAAAAAAAADc5znn1BsAAAAAAAAAAAC4kAtR&#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aceAQAAAAAAAAAAwH3WzLzVIwAAAAAAAAAAALjPmpmvegQAAAAAAAAAAAD3&#10;ec459QYAAAAAAAAAAAAu9KoHAAAAAAAAAAAAcCc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6oRwAAAAAAAAAAAHCfNTM/6xEAAAAAAAAA&#10;AADcZ83Mv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Pxn746JKgCiIAi+&#10;T10OZkAPJiDmdECKFWwdMia4bgUrYKoW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Ky990s9AgAAAAAAAAAAgPusmfmuRwAAAAAAAAAAAHAf&#10;F6IAAAAAAAAAAAAk1sx81SMAAAAAAAAAAAC4z+OcU28AAAAAAAAAAADgQi5EAQ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Ky9&#10;92c9AgAAAAAAAAAAgPusmXmtRwAAAAAAAAAAAHCfNTN/9QgAAAAAAAAAAADu8zjn1BsAAAAAAAAA&#10;AAC40FM9AAAAAAAAAAAAgDsJ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DotOUTAAAgAElEQVQ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isvfdbPQIAAAAAAAAAAID7rJn5qEcAAAAAAAAA&#10;AABwHxeiAAAAAAAAAAAAJNbMvNcjAAAAAAAAAAAAuM/jnFNvAAAAAAAAAAAA4EIuRAE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isvfdPPQIAAAAAAAAAAID7rJl5rkcAAAAAAAAAAABwnzUzv/UIAAAAAAAAAAAA7vM459QbAAAA&#10;AAAAAAAAuNBTPQAAAAAAAAAAAIA7Cd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D4Z++OiSoAoiAIvk+dBXwQ&#10;4QQCfBCRcCaQhBRsHDImuG4FK2CqNi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u/1CAAAAAAAAAAAAO6zZuatHgEAAAAAAAAAAMB91sz81SMAAAAAAAAAAAC4z+OcU28AAAAA&#10;AAAAAADgQk/1AAAAAAAAAAAAAO4k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7P9QgAAAAAAAAAAADus2bmpx4BAAAAAAAAAADAfVyIAgAA&#10;AAAAAAAAkFgz812PAAAAAAAAAAAA4D6Pc069AQAAAAAAAAAAgAu5EAU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Cx9t5f9QgA&#10;AAAAAAAAAADus2bmpR4BAAAAAAAAAADAfdbM/NYjAAAAAAAAAAAAuM/jnFNvAAAAAAAAAAAA4EJP&#10;9QAAAAAAAAAAAADuJG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sfber/UIAAAAAAAAAAAA7rNm5rMeAQAAAAAAAAAAwH1ciAIAAAAAAAAAAJBY&#10;M/NRjwAAAAAAAAAAAOA+j3NOvQEAAAAAAAAAAIALuRAF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Djn707JooFiKIo+HZrcqLvAynkSCFhTBD9ACmo&#10;wcYg4wTTreAKOFUX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sfbe/+sRAAAAAAAAAAAA3GfNzEs9AgAAAAAAAAAAgPus&#10;mfmuRwAAAAAAAAAAAHCfxzmn3gAAAAAAAAAAAMCFnvUAAAAAAAAAAAAA7iR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MZJauAAACAASURBV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u/1CAAAAAAAAAAAAO6zZuatHgEAAAAAAAAAAMB91sz81iMAAAAAAAAAAAC4z+OcU28AAAAAAAAA&#10;AADgQs96AAAAAAAAAAAAAHcS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BYe+9/9QgAAAAAAAAAAADus2bmqx4BAAAAAAAAAADAfVyIAgAAAAAA&#10;AAAAkFgz81mPAAAAAAAAAAAA4D6Pc069AQAAAAAAAAAAgAu5EAU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Cx9t4f9QgAAAAA&#10;AAAAAADus2bmtR4BAAAAAAAAAADAfdbM/NQjAAAAAAAAAAAAuM/jnFNvAAAAAAAAAAAA4ELPegAA&#10;AAAAAAAAAAB3Er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f+zdMVEFQBQEwfepi7CAFEwQgwlyonOABHCG&#10;k0PGBNetYAVM1QI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V/rEQAAAAAA&#10;AAAAANxnzcxnPQIAAAAAAAAAAID7uBAFAAAAAAAAAAAgsWbmvR4BAAAAAAAAAADAfR7nnHoDAAAA&#10;AAAAAAAAF3IhC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GLtvX/rEQAAAAAAAAAAANxnzcxzPQIAAAAAAAAAAID7rJn5qUcA&#10;AAAAAAAAAABwn8c5p94AAAAAAAAAAADAhZ7qAQAAAAAAAAAAANxJ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0/6hEAAAAAAAAAAADcZ83M&#10;Wz0CAAAAAAAAAACA+6yZ+atHAAAAAAAAAAAAcJ/HOafeAAAAAAAAAAAAwIWe6gEAAAAAAAAAAADc&#10;Sc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Yu29X+oRAAAAAAAAAAAA3GfNzHc9AgAAAAAAAAAAgPu4EAUAAAAAAAAAACCxZuarHgEAAAAAAAAA&#10;AMB9HuecegMAAAAAAAAAAAAXciEKAAAAAAAAAABAW6zarwAAIABJREFU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P/s3TGRVUEURdH7fnU0FnCAhXGABDIcTE7UDsgn&#10;GidIwUkjYwe9loIjYFcdAAAAAAAAACAhYAMAAAAAAAAAACAhYAMAAAAAAAAAACAhYAMAAAAAAAAA&#10;ACAhYAMAAAAAAAAAACAhYAMAAAAAAAAAACAhYAMAAAAAAAAAACAhYAMAAAAAAAAAACAhYAMAAAAA&#10;AAAAACAhYAMAAAAAAAAAACAhYAMAAAAAAAAAACCx9t67HgEAAAAAAAAAAMB91sx8r0cAAAAAAAAA&#10;AABwnzUzf+sRAAAAAAAAAAAA3Oc559QbAAAAAAAAAAAAuNCrHgAAAAAAAAAAAMCd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1t77vR4BAAAA&#10;AAAAAADAfdbMfNQjAAAAAAAAAAAAuI8LUQAAAAAAAAAAABJrZn7WIwAAAAAAAAAAALjPc86pNwAA&#10;AAAAAAAAAHAhF6I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1t77qx4BAAAAAAAAAADAfdbMvNUjAAAAAAAAAAAAuM+amc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lWPAAAAAAAAAAAA4D5r&#10;Zn7UIwAAAAAAAAAAALjPmpl/9QgAAAAAAAAAAADu85xz6g0AAAAAAAAAAABc6FUPAAAAAAAAAAAA&#10;4E4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Jr7/2tHgEAAAAAAAAAAMB91sz8qUcAAAAAAAAAAABwHxeiAAAAAAAAAAAAJNbM/K5HAAAAAAAA&#10;AAAAcJ/nnFNvAAAAAAAAAAAA4EIuRAEAAAAAAAD+s3cHVZUFQRQE6/3TmBkVrHHBGhWtgz0mxgxO&#10;Ghm56AgFV0CeKg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mvvvesRAAAAAAAAAAAA3GfNzL96BAAAAAAAAAAAAPdZM/O/HgEAAAAAAAAA&#10;AMB9nnNOvQEAAAAAAAAAAIALveoBAAAAAAAAAAAA3En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I7K9qtAAAgAElEQVT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GLtvd/rEQAAAAAAAAAA&#10;ANxnzcxXPQIAAAAAAAAAAID7eCEKAAAAAAAAAABA4jnn1BsAAAAAAAAAAAC4kAt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Nbe+6ceAQAAAAAAAAAAwH3WzLzVIwAAAAAAAAAAALjPmpnvegQAAAAAAAAA&#10;AAD3ec459QYAAAAAAAAAAAAu9KoHAAAAAAAAAAAAcCc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Yu29X+sRAAAAAAAAAAAA3GfNzHc9AgAAAAAA&#10;AAAAgPt4IQoAAAAAAAAAAEBizcxnPQIAAAAAAAAAAID7PM459QYAAAAAAAAAAAAu5IUo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ibX3/qpHAAAAAAAAAAAAcJ81M2/1CAAAAAAAAAAAAO6zZuavHgEAAAAAAAAAAMB9HuecegMA&#10;AAAAAAAAAAAXetYDAAAAAAAAAAAAuJO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MTae7/XIwAAAAAAAAAAALjPmpmPegQAAAAAAAAAAAD38UIU&#10;AAAAAAAAAACAxOOcU28AAAAAAAAAAADgQi6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Fh77996BAAA&#10;AAAAAAAAAPdZM/NSjwAAAAAAAAAAAOA+a2Z+6hEAAAAAAAAAAADc53HOqTcAAAAAAAAAAABwoWc9&#10;AAAAAAAAAAAAgDsJ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D+27WDIgZiIIBhe2J6qk0AAAfRSURBVJ1QOyrlEZwFk8LwIxICAz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Im19/7WEQAA&#10;AAAAAAAAANxnzcxbRwAAAAAAAAAAAHCfNTO/OgIAAAAAAAAAAID7POecugEAAAAAAAAAAIALfeoA&#10;AAAAAAAAAAAA7mR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" stroked="f" strokeweight=".5pt">
                      <v:fill r:id="rId14" o:title="" recolor="t" rotate="t" type="tile"/>
                      <v:textbox inset="0,0,0,0">
                        <w:txbxContent>
                          <w:p w14:paraId="1B1F22EB" w14:textId="77777777" w:rsidR="00D2009A" w:rsidRPr="00D2009A" w:rsidRDefault="00D2009A" w:rsidP="00D2009A">
                            <w:pPr>
                              <w:pBdr>
                                <w:top w:val="single" w:sz="2" w:space="0" w:color="D9D9E3"/>
                                <w:left w:val="single" w:sz="2" w:space="0" w:color="D9D9E3"/>
                                <w:bottom w:val="single" w:sz="2" w:space="0" w:color="D9D9E3"/>
                                <w:right w:val="single" w:sz="2" w:space="0" w:color="D9D9E3"/>
                              </w:pBdr>
                              <w:shd w:val="clear" w:color="auto" w:fill="F7F7F8"/>
                              <w:spacing w:after="300"/>
                              <w:jc w:val="left"/>
                              <w:rPr>
                                <w:rFonts w:ascii="system-ui" w:hAnsi="system-ui"/>
                                <w:color w:val="374151"/>
                                <w:szCs w:val="24"/>
                                <w:lang w:eastAsia="en-AU"/>
                              </w:rPr>
                            </w:pPr>
                            <w:permStart w:id="986334463" w:edGrp="everyone"/>
                            <w:r w:rsidRPr="00D2009A">
                              <w:rPr>
                                <w:rFonts w:ascii="system-ui" w:hAnsi="system-ui"/>
                                <w:color w:val="374151"/>
                                <w:szCs w:val="24"/>
                                <w:lang w:eastAsia="en-AU"/>
                              </w:rPr>
                              <w:t>Effective feedback processes for monitoring work planning decisions should:</w:t>
                            </w:r>
                          </w:p>
                          <w:p w14:paraId="148B4766" w14:textId="77777777" w:rsidR="00D2009A" w:rsidRPr="00D2009A" w:rsidRDefault="00D2009A" w:rsidP="00FE44B9">
                            <w:pPr>
                              <w:numPr>
                                <w:ilvl w:val="0"/>
                                <w:numId w:val="32"/>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D2009A">
                              <w:rPr>
                                <w:rFonts w:ascii="system-ui" w:hAnsi="system-ui"/>
                                <w:color w:val="374151"/>
                                <w:szCs w:val="24"/>
                                <w:lang w:eastAsia="en-AU"/>
                              </w:rPr>
                              <w:t>Be specific and focused on the decisions or actions taken.</w:t>
                            </w:r>
                          </w:p>
                          <w:p w14:paraId="3E3EC61B" w14:textId="77777777" w:rsidR="00D2009A" w:rsidRPr="00D2009A" w:rsidRDefault="00D2009A" w:rsidP="00FE44B9">
                            <w:pPr>
                              <w:numPr>
                                <w:ilvl w:val="0"/>
                                <w:numId w:val="32"/>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D2009A">
                              <w:rPr>
                                <w:rFonts w:ascii="system-ui" w:hAnsi="system-ui"/>
                                <w:color w:val="374151"/>
                                <w:szCs w:val="24"/>
                                <w:lang w:eastAsia="en-AU"/>
                              </w:rPr>
                              <w:t>Be provided promptly after implementation.</w:t>
                            </w:r>
                          </w:p>
                          <w:p w14:paraId="0942E08A" w14:textId="77777777" w:rsidR="00D2009A" w:rsidRPr="00D2009A" w:rsidRDefault="00D2009A" w:rsidP="00FE44B9">
                            <w:pPr>
                              <w:numPr>
                                <w:ilvl w:val="0"/>
                                <w:numId w:val="32"/>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D2009A">
                              <w:rPr>
                                <w:rFonts w:ascii="system-ui" w:hAnsi="system-ui"/>
                                <w:color w:val="374151"/>
                                <w:szCs w:val="24"/>
                                <w:lang w:eastAsia="en-AU"/>
                              </w:rPr>
                              <w:t>Occur in a suitable and comfortable environment.</w:t>
                            </w:r>
                          </w:p>
                          <w:p w14:paraId="65ACC2BB" w14:textId="77777777" w:rsidR="00D2009A" w:rsidRPr="00D2009A" w:rsidRDefault="00D2009A" w:rsidP="00FE44B9">
                            <w:pPr>
                              <w:numPr>
                                <w:ilvl w:val="0"/>
                                <w:numId w:val="32"/>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D2009A">
                              <w:rPr>
                                <w:rFonts w:ascii="system-ui" w:hAnsi="system-ui"/>
                                <w:color w:val="374151"/>
                                <w:szCs w:val="24"/>
                                <w:lang w:eastAsia="en-AU"/>
                              </w:rPr>
                              <w:t>Be framed in a positive context, highlighting both successes and areas for improvement.</w:t>
                            </w:r>
                          </w:p>
                          <w:p w14:paraId="2FB76D68" w14:textId="77777777" w:rsidR="00D2009A" w:rsidRPr="00D2009A" w:rsidRDefault="00D2009A" w:rsidP="00FE44B9">
                            <w:pPr>
                              <w:numPr>
                                <w:ilvl w:val="0"/>
                                <w:numId w:val="32"/>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D2009A">
                              <w:rPr>
                                <w:rFonts w:ascii="system-ui" w:hAnsi="system-ui"/>
                                <w:color w:val="374151"/>
                                <w:szCs w:val="24"/>
                                <w:lang w:eastAsia="en-AU"/>
                              </w:rPr>
                              <w:t>Offer clear, actionable steps for improvement.</w:t>
                            </w:r>
                          </w:p>
                          <w:p w14:paraId="2AECF0B8" w14:textId="77777777" w:rsidR="00D2009A" w:rsidRPr="00D2009A" w:rsidRDefault="00D2009A" w:rsidP="00FE44B9">
                            <w:pPr>
                              <w:numPr>
                                <w:ilvl w:val="0"/>
                                <w:numId w:val="32"/>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D2009A">
                              <w:rPr>
                                <w:rFonts w:ascii="system-ui" w:hAnsi="system-ui"/>
                                <w:color w:val="374151"/>
                                <w:szCs w:val="24"/>
                                <w:lang w:eastAsia="en-AU"/>
                              </w:rPr>
                              <w:t>Encourage two-way communication.</w:t>
                            </w:r>
                          </w:p>
                          <w:p w14:paraId="5EDB96B0" w14:textId="77777777" w:rsidR="00D2009A" w:rsidRPr="00D2009A" w:rsidRDefault="00D2009A" w:rsidP="00FE44B9">
                            <w:pPr>
                              <w:numPr>
                                <w:ilvl w:val="0"/>
                                <w:numId w:val="32"/>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D2009A">
                              <w:rPr>
                                <w:rFonts w:ascii="system-ui" w:hAnsi="system-ui"/>
                                <w:color w:val="374151"/>
                                <w:szCs w:val="24"/>
                                <w:lang w:eastAsia="en-AU"/>
                              </w:rPr>
                              <w:t>Be documented for tracking progress.</w:t>
                            </w:r>
                          </w:p>
                          <w:p w14:paraId="2930C198" w14:textId="77777777" w:rsidR="00D2009A" w:rsidRPr="00D2009A" w:rsidRDefault="00D2009A" w:rsidP="00FE44B9">
                            <w:pPr>
                              <w:numPr>
                                <w:ilvl w:val="0"/>
                                <w:numId w:val="32"/>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D2009A">
                              <w:rPr>
                                <w:rFonts w:ascii="system-ui" w:hAnsi="system-ui"/>
                                <w:color w:val="374151"/>
                                <w:szCs w:val="24"/>
                                <w:lang w:eastAsia="en-AU"/>
                              </w:rPr>
                              <w:t>Establish regular feedback cycles.</w:t>
                            </w:r>
                          </w:p>
                          <w:p w14:paraId="4E7FAE06" w14:textId="77777777" w:rsidR="00D2009A" w:rsidRPr="00D2009A" w:rsidRDefault="00D2009A" w:rsidP="00FE44B9">
                            <w:pPr>
                              <w:numPr>
                                <w:ilvl w:val="0"/>
                                <w:numId w:val="32"/>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D2009A">
                              <w:rPr>
                                <w:rFonts w:ascii="system-ui" w:hAnsi="system-ui"/>
                                <w:color w:val="374151"/>
                                <w:szCs w:val="24"/>
                                <w:lang w:eastAsia="en-AU"/>
                              </w:rPr>
                              <w:t>Include feedback training if needed.</w:t>
                            </w:r>
                          </w:p>
                          <w:p w14:paraId="1343F2CD" w14:textId="77777777" w:rsidR="00D2009A" w:rsidRPr="00D2009A" w:rsidRDefault="00D2009A" w:rsidP="00FE44B9">
                            <w:pPr>
                              <w:numPr>
                                <w:ilvl w:val="0"/>
                                <w:numId w:val="32"/>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D2009A">
                              <w:rPr>
                                <w:rFonts w:ascii="system-ui" w:hAnsi="system-ui"/>
                                <w:color w:val="374151"/>
                                <w:szCs w:val="24"/>
                                <w:lang w:eastAsia="en-AU"/>
                              </w:rPr>
                              <w:t>Seek input from various sources.</w:t>
                            </w:r>
                          </w:p>
                          <w:p w14:paraId="30C6550D" w14:textId="77777777" w:rsidR="00D2009A" w:rsidRPr="00D2009A" w:rsidRDefault="00D2009A" w:rsidP="00FE44B9">
                            <w:pPr>
                              <w:numPr>
                                <w:ilvl w:val="0"/>
                                <w:numId w:val="32"/>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D2009A">
                              <w:rPr>
                                <w:rFonts w:ascii="system-ui" w:hAnsi="system-ui"/>
                                <w:color w:val="374151"/>
                                <w:szCs w:val="24"/>
                                <w:lang w:eastAsia="en-AU"/>
                              </w:rPr>
                              <w:t>Consider technology tools for feedback management.</w:t>
                            </w:r>
                          </w:p>
                          <w:p w14:paraId="43B99E80" w14:textId="77777777" w:rsidR="00D2009A" w:rsidRPr="00D2009A" w:rsidRDefault="00D2009A" w:rsidP="00D2009A">
                            <w:pPr>
                              <w:pBdr>
                                <w:top w:val="single" w:sz="2" w:space="0" w:color="D9D9E3"/>
                                <w:left w:val="single" w:sz="2" w:space="0" w:color="D9D9E3"/>
                                <w:bottom w:val="single" w:sz="2" w:space="0" w:color="D9D9E3"/>
                                <w:right w:val="single" w:sz="2" w:space="0" w:color="D9D9E3"/>
                              </w:pBdr>
                              <w:shd w:val="clear" w:color="auto" w:fill="F7F7F8"/>
                              <w:spacing w:before="300"/>
                              <w:jc w:val="left"/>
                              <w:rPr>
                                <w:rFonts w:ascii="system-ui" w:hAnsi="system-ui"/>
                                <w:color w:val="374151"/>
                                <w:szCs w:val="24"/>
                                <w:lang w:eastAsia="en-AU"/>
                              </w:rPr>
                            </w:pPr>
                            <w:r w:rsidRPr="00D2009A">
                              <w:rPr>
                                <w:rFonts w:ascii="system-ui" w:hAnsi="system-ui"/>
                                <w:color w:val="374151"/>
                                <w:szCs w:val="24"/>
                                <w:lang w:eastAsia="en-AU"/>
                              </w:rPr>
                              <w:t>These practices ensure that feedback contributes to informed decision-making and ongoing improvement in work planning.</w:t>
                            </w:r>
                          </w:p>
                          <w:permEnd w:id="986334463"/>
                          <w:p w14:paraId="3CD87271" w14:textId="46083985" w:rsidR="00167D17" w:rsidRPr="005362A7" w:rsidRDefault="00167D17" w:rsidP="00E63EC5">
                            <w:pPr>
                              <w:pStyle w:val="22TAHiddenWrittenResponse"/>
                            </w:pPr>
                          </w:p>
                        </w:txbxContent>
                      </v:textbox>
                      <w10:anchorlock/>
                    </v:shape>
                  </w:pict>
                </mc:Fallback>
              </mc:AlternateContent>
            </w:r>
          </w:p>
        </w:tc>
        <w:permStart w:id="1172571524" w:edGrp="everyone"/>
        <w:tc>
          <w:tcPr>
            <w:tcW w:w="624" w:type="dxa"/>
            <w:tcBorders>
              <w:top w:val="nil"/>
              <w:left w:val="nil"/>
              <w:bottom w:val="nil"/>
              <w:right w:val="nil"/>
            </w:tcBorders>
          </w:tcPr>
          <w:p w14:paraId="75DAD002" w14:textId="77777777" w:rsidR="00167D17" w:rsidRPr="00533511" w:rsidRDefault="00551242" w:rsidP="000A1B3B">
            <w:pPr>
              <w:rPr>
                <w:rFonts w:ascii="Arial" w:hAnsi="Arial" w:cs="Arial"/>
                <w:sz w:val="44"/>
                <w:szCs w:val="44"/>
              </w:rPr>
            </w:pPr>
            <w:sdt>
              <w:sdtPr>
                <w:rPr>
                  <w:rFonts w:ascii="Arial" w:hAnsi="Arial" w:cs="Arial"/>
                  <w:sz w:val="44"/>
                  <w:szCs w:val="44"/>
                </w:rPr>
                <w:id w:val="698207065"/>
                <w14:checkbox>
                  <w14:checked w14:val="0"/>
                  <w14:checkedState w14:val="00FE" w14:font="Wingdings"/>
                  <w14:uncheckedState w14:val="00A8" w14:font="Wingdings"/>
                </w14:checkbox>
              </w:sdtPr>
              <w:sdtEndPr/>
              <w:sdtContent>
                <w:r w:rsidR="00167D17">
                  <w:rPr>
                    <w:rFonts w:ascii="Arial" w:hAnsi="Arial" w:cs="Arial"/>
                    <w:sz w:val="44"/>
                    <w:szCs w:val="44"/>
                  </w:rPr>
                  <w:sym w:font="Wingdings" w:char="F0A8"/>
                </w:r>
              </w:sdtContent>
            </w:sdt>
            <w:permEnd w:id="1172571524"/>
          </w:p>
        </w:tc>
      </w:tr>
    </w:tbl>
    <w:p w14:paraId="2BE13143" w14:textId="77777777" w:rsidR="00167D17" w:rsidRDefault="00167D17" w:rsidP="00167D17">
      <w:pPr>
        <w:rPr>
          <w:rFonts w:ascii="Arial" w:hAnsi="Arial" w:cs="Arial"/>
          <w:sz w:val="22"/>
          <w:szCs w:val="22"/>
        </w:rPr>
      </w:pPr>
    </w:p>
    <w:p w14:paraId="33D2FB7C" w14:textId="778DA185" w:rsidR="003758F0" w:rsidRDefault="003758F0">
      <w:pPr>
        <w:jc w:val="left"/>
        <w:rPr>
          <w:rFonts w:ascii="Arial" w:hAnsi="Arial" w:cs="Arial"/>
          <w:sz w:val="22"/>
          <w:szCs w:val="22"/>
        </w:rPr>
      </w:pPr>
      <w:r>
        <w:rPr>
          <w:rFonts w:ascii="Arial" w:hAnsi="Arial" w:cs="Arial"/>
          <w:sz w:val="22"/>
          <w:szCs w:val="22"/>
        </w:rPr>
        <w:br w:type="page"/>
      </w:r>
    </w:p>
    <w:p w14:paraId="0F7A6753" w14:textId="0C7D8818" w:rsidR="00644412" w:rsidRDefault="003758F0" w:rsidP="00644412">
      <w:pPr>
        <w:rPr>
          <w:rFonts w:ascii="Arial" w:hAnsi="Arial" w:cs="Arial"/>
          <w:b/>
          <w:bCs/>
          <w:i/>
          <w:iCs/>
          <w:sz w:val="22"/>
          <w:szCs w:val="22"/>
        </w:rPr>
      </w:pPr>
      <w:r w:rsidRPr="003758F0">
        <w:rPr>
          <w:rFonts w:ascii="Arial" w:hAnsi="Arial" w:cs="Arial"/>
          <w:b/>
          <w:bCs/>
          <w:i/>
          <w:iCs/>
          <w:sz w:val="22"/>
          <w:szCs w:val="22"/>
        </w:rPr>
        <w:lastRenderedPageBreak/>
        <w:t>The following questions are to be verbally a</w:t>
      </w:r>
      <w:r>
        <w:rPr>
          <w:rFonts w:ascii="Arial" w:hAnsi="Arial" w:cs="Arial"/>
          <w:b/>
          <w:bCs/>
          <w:i/>
          <w:iCs/>
          <w:sz w:val="22"/>
          <w:szCs w:val="22"/>
        </w:rPr>
        <w:t>nswered to the assessor.</w:t>
      </w:r>
    </w:p>
    <w:p w14:paraId="67E32969" w14:textId="1944DA1C" w:rsidR="003758F0" w:rsidRDefault="003758F0" w:rsidP="00644412">
      <w:pPr>
        <w:rPr>
          <w:rFonts w:ascii="Arial" w:hAnsi="Arial" w:cs="Arial"/>
          <w:b/>
          <w:bCs/>
          <w:i/>
          <w:iCs/>
          <w:sz w:val="22"/>
          <w:szCs w:val="22"/>
        </w:rPr>
      </w:pPr>
    </w:p>
    <w:p w14:paraId="7A561AEE" w14:textId="08679D51" w:rsidR="003758F0" w:rsidRPr="00D90D6C" w:rsidRDefault="003758F0" w:rsidP="003758F0">
      <w:pPr>
        <w:pStyle w:val="20TAQuestionNumber"/>
        <w:ind w:left="709" w:hanging="709"/>
      </w:pPr>
      <w:bookmarkStart w:id="32" w:name="_Ref87615319"/>
      <w:r>
        <w:t>Provide an example of when you have modelled high standards of safety management performance/behaviour in front of other workers. Include in your response, the situation, what your actions were</w:t>
      </w:r>
      <w:r w:rsidR="00D800B4">
        <w:t xml:space="preserve"> and how you ensured that actions met organisational requirements.</w:t>
      </w:r>
      <w:bookmarkEnd w:id="32"/>
    </w:p>
    <w:p w14:paraId="545424C1" w14:textId="77777777" w:rsidR="003758F0" w:rsidRPr="00956C6F" w:rsidRDefault="003758F0" w:rsidP="003758F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758F0" w:rsidRPr="00830749" w14:paraId="79EF478A" w14:textId="77777777" w:rsidTr="003332FC">
        <w:tc>
          <w:tcPr>
            <w:tcW w:w="1027" w:type="dxa"/>
            <w:tcBorders>
              <w:top w:val="nil"/>
              <w:left w:val="nil"/>
              <w:bottom w:val="nil"/>
              <w:right w:val="nil"/>
            </w:tcBorders>
          </w:tcPr>
          <w:p w14:paraId="3B12E98A" w14:textId="77777777" w:rsidR="003758F0" w:rsidRPr="001C4084" w:rsidRDefault="003758F0" w:rsidP="003332FC">
            <w:pPr>
              <w:pStyle w:val="AnswerHeading"/>
            </w:pPr>
            <w:r w:rsidRPr="001C4084">
              <w:t>Answer</w:t>
            </w:r>
          </w:p>
        </w:tc>
        <w:tc>
          <w:tcPr>
            <w:tcW w:w="7478" w:type="dxa"/>
            <w:tcBorders>
              <w:top w:val="nil"/>
              <w:left w:val="nil"/>
              <w:bottom w:val="nil"/>
              <w:right w:val="nil"/>
            </w:tcBorders>
          </w:tcPr>
          <w:p w14:paraId="5F961C69" w14:textId="77777777" w:rsidR="003758F0" w:rsidRPr="001C4084" w:rsidRDefault="003758F0" w:rsidP="003332FC">
            <w:pPr>
              <w:rPr>
                <w:rFonts w:ascii="Arial" w:hAnsi="Arial" w:cs="Arial"/>
                <w:sz w:val="22"/>
                <w:szCs w:val="22"/>
              </w:rPr>
            </w:pPr>
            <w:r>
              <w:rPr>
                <w:noProof/>
                <w:lang w:eastAsia="en-AU"/>
              </w:rPr>
              <mc:AlternateContent>
                <mc:Choice Requires="wps">
                  <w:drawing>
                    <wp:inline distT="0" distB="0" distL="0" distR="0" wp14:anchorId="50CD4882" wp14:editId="50BAF63D">
                      <wp:extent cx="4614530" cy="3714750"/>
                      <wp:effectExtent l="0" t="0" r="0" b="0"/>
                      <wp:docPr id="22" name="Text Box 22"/>
                      <wp:cNvGraphicFramePr/>
                      <a:graphic xmlns:a="http://schemas.openxmlformats.org/drawingml/2006/main">
                        <a:graphicData uri="http://schemas.microsoft.com/office/word/2010/wordprocessingShape">
                          <wps:wsp>
                            <wps:cNvSpPr txBox="1"/>
                            <wps:spPr>
                              <a:xfrm>
                                <a:off x="0" y="0"/>
                                <a:ext cx="4614530" cy="3714750"/>
                              </a:xfrm>
                              <a:prstGeom prst="rect">
                                <a:avLst/>
                              </a:prstGeom>
                              <a:blipFill dpi="0" rotWithShape="1">
                                <a:blip r:embed="rId13"/>
                                <a:srcRect/>
                                <a:tile tx="0" ty="0" sx="100000" sy="100000" flip="none" algn="tl"/>
                              </a:blipFill>
                              <a:ln w="6350">
                                <a:noFill/>
                              </a:ln>
                              <a:effectLst/>
                            </wps:spPr>
                            <wps:txbx>
                              <w:txbxContent>
                                <w:p w14:paraId="6B6ED5D9" w14:textId="6C2943C2" w:rsidR="00585FBE" w:rsidRDefault="00585FBE" w:rsidP="00585FBE">
                                  <w:pPr>
                                    <w:pStyle w:val="NormalWeb"/>
                                    <w:pBdr>
                                      <w:top w:val="single" w:sz="2" w:space="0" w:color="D9D9E3"/>
                                      <w:left w:val="single" w:sz="2" w:space="0" w:color="D9D9E3"/>
                                      <w:bottom w:val="single" w:sz="2" w:space="0" w:color="D9D9E3"/>
                                      <w:right w:val="single" w:sz="2" w:space="0" w:color="D9D9E3"/>
                                    </w:pBdr>
                                    <w:shd w:val="clear" w:color="auto" w:fill="F7F7F8"/>
                                    <w:spacing w:before="0" w:beforeAutospacing="0" w:after="300" w:afterAutospacing="0"/>
                                    <w:rPr>
                                      <w:rFonts w:ascii="system-ui" w:hAnsi="system-ui"/>
                                      <w:color w:val="374151"/>
                                    </w:rPr>
                                  </w:pPr>
                                  <w:permStart w:id="1544034637" w:edGrp="everyone"/>
                                  <w:r>
                                    <w:rPr>
                                      <w:rFonts w:ascii="system-ui" w:hAnsi="system-ui"/>
                                      <w:color w:val="374151"/>
                                    </w:rPr>
                                    <w:t>I was the site supervisor and Safety was a paramount concern, and I wanted to ensure that all workers on the site consistently adhered to the organization's Personal Protective Equipment (PPE) requirements.</w:t>
                                  </w:r>
                                </w:p>
                                <w:p w14:paraId="160EE2D1" w14:textId="77777777" w:rsidR="00585FBE" w:rsidRDefault="00585FBE" w:rsidP="00585FBE">
                                  <w:pPr>
                                    <w:pStyle w:val="NormalWeb"/>
                                    <w:pBdr>
                                      <w:top w:val="single" w:sz="2" w:space="0" w:color="D9D9E3"/>
                                      <w:left w:val="single" w:sz="2" w:space="0" w:color="D9D9E3"/>
                                      <w:bottom w:val="single" w:sz="2" w:space="0" w:color="D9D9E3"/>
                                      <w:right w:val="single" w:sz="2" w:space="0" w:color="D9D9E3"/>
                                    </w:pBdr>
                                    <w:shd w:val="clear" w:color="auto" w:fill="F7F7F8"/>
                                    <w:spacing w:before="300" w:beforeAutospacing="0" w:after="300" w:afterAutospacing="0"/>
                                    <w:rPr>
                                      <w:rFonts w:ascii="system-ui" w:hAnsi="system-ui"/>
                                      <w:color w:val="374151"/>
                                    </w:rPr>
                                  </w:pPr>
                                  <w:r>
                                    <w:rPr>
                                      <w:rStyle w:val="Strong"/>
                                      <w:rFonts w:ascii="system-ui" w:hAnsi="system-ui"/>
                                      <w:color w:val="374151"/>
                                      <w:bdr w:val="single" w:sz="2" w:space="0" w:color="D9D9E3" w:frame="1"/>
                                    </w:rPr>
                                    <w:t>Actions Taken:</w:t>
                                  </w:r>
                                  <w:r>
                                    <w:rPr>
                                      <w:rFonts w:ascii="system-ui" w:hAnsi="system-ui"/>
                                      <w:color w:val="374151"/>
                                    </w:rPr>
                                    <w:t xml:space="preserve"> One morning, I noticed a worker, John, who had arrived on-site without his required PPE, specifically his hard hat. Instead of simply reprimanding him, I took a proactive and constructive approach to address the situation:</w:t>
                                  </w:r>
                                </w:p>
                                <w:permEnd w:id="1544034637"/>
                                <w:p w14:paraId="1FC6AF13" w14:textId="08B05A18" w:rsidR="003758F0" w:rsidRPr="005362A7" w:rsidRDefault="003758F0" w:rsidP="00E63EC5">
                                  <w:pPr>
                                    <w:pStyle w:val="22TAHiddenWrittenResponse"/>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0CD4882" id="Text Box 22" o:spid="_x0000_s1045" type="#_x0000_t202" style="width:363.35pt;height:29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Im19/5djwAAAAAAAAAAAOA+a2be6xEAAAAAAAAAAADcZ83M3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UY8AAAAAAAAAAADgPmtmPusR&#10;AAAAAAAAAAAA3MeFKAAAAAAAAAAAAIk1M7/qEQAAAAAAAAAAANznOefUGwAAAAAAAAAAALiQC1E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px4BAAAAAAAAAADAfdbMvNUjAAAAAAAAAAAAuM+ama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hHAAAAAAAAAAAAcJ81Mz/rEQAAAAAAAAAA&#10;ANxnzcy/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GfvjokqAKIgCL5P&#10;XQ5mQA8mIOZ0QIoVbB0yJrhuBStgqhZ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Sz0CAAAAAAAAAACA+6yZ+a5HAAAAAAAAAAAAcB8X&#10;ogAAAAAAAAAAACTWzHzV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Zz0CAAAAAAAAAACA+6yZea1HAAAAAAAAAAAAcJ81M3/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Oi05RMAACAASURBV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Ky991s9AgAAAAAAAAAAgPusmfmoRwAAAAAAAAAA&#10;AHAfF6IAAAAAAAAAAAAk1sy81yMAAAAAAAAAAAC4z+OcU28AAAAAAAAAAADgQi5EAQ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Ky99089AgAAAAAAAAAAgPusmXmuRwAAAAAAAAAAAHCfNTO/9QgAAAAAAAAAAADu8zjn1BsAAAAA&#10;AAAAAAC40FM9AAAAAAAAAAAAgDsJ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Phn746JKgCiIAi+T50FfBDh&#10;BAJ8EJFwJpCEFGwcMia4bgUrYKo2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7/UIAAAAAAAAAAAA7rNm5q0eAQAAAAAAAAAAwH3WzPzVIwAAAAAAAAAAALjP45xTbwAAAAAA&#10;AAAAAOBCT/UAAAAAAAAAAAAA7iR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s/1CAAAAAAAAAAAAO6zZuanHgEAAAAAAAAAAMB9XIgCAAAA&#10;AAAAAACQWDPzXY8AAAAAAAAAAADgPo9zTr0BAAAAAAAAAACAC7kQBQ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LH23l/1CAAA&#10;AAAAAAAAAO6zZualHgEAAAAAAAAAAMB91sz81iMAAAAAAAAAAAC4z+OcU28AAAAAAAAAAADgQk/1&#10;AAAAAAAAAAAAAO4k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6v9QgAAAAAAAAAAADus2bmsx4BAAAAAAAAAADAfVyIAgAAAAAAAAAAkFgz&#10;81GPAAAAAAAAAAAA4D6Pc069AQAAAAAAAAAAgAu5EAU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OOfvTsmigWIoij4dmtyou8DKeRIIWFMEP0AKajB&#10;xiDjBNOt4Ao4VRc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Cx9t7/6xEAAAAAAAAAAADcZ83MSz0CAAAAAAAAAACA+6yZ&#10;+a5HAAAAAAAAAAAAcJ/HOafeAAAAAAAAAAAAwIWe9QAAAAAAAAAAAADuJG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xklq4AAAIABJREFU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WIwAAAAAAAAAAALjP45xTbwAAAAAAAAAA&#10;AOBCz3oAAAAAAAAAAAAAdxK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Fh773/1CAAAAAAAAAAAAO6zZuarHgEAAAAAAAAAAMB9XIgCAAAAAAAA&#10;AACQWDPzW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h/1CAAAAAAA&#10;AAAAAO6zZua1HgEAAAAAAAAAAMB91sz81CMAAAAAAAAAAAC4z+OcU28AAAAAAAAAAADgQs96AAAA&#10;AAAAAAAAAHcS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F/7N0xUQVAFATB96mLsIAUTBCDCXKic4AEcIaT&#10;Q8YE161gBUzVAg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Gc9AgAAAAAAAAAAgPu4EAUAAAAAAAAAACCxZua9HgEAAAAAAAAAAMB9HuecegMAAAAA&#10;AAAAAAAXciEK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f+sRAAAAAAAAAAAA3GfNzHM9AgAAAAAAAAAAgPusmfmpRwAA&#10;AAAAAAAAAHCfxzmn3gAAAAAAAAAAAMCFnuoBAAAAAAAAAAAA3En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T/qEQAAAAAAAAAAANxnzcxb&#10;PQIAAAAAAAAAAID7rJn5q0cAAAAAAAAAAABwn8c5p94AAAAAAAAAAADAhZ7qAQAAAAAAAAAAANxJ&#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hEAAAAAAAAAAADcZ83Mdz0CAAAAAAAAAACA+7gQBQAAAAAAAAAAILFm5qseAQAAAAAAAAAA&#10;wH0e55x6AwAAAAAAAAAAABdyIQoAAAAAAAAAAEBbrNqvAAAgAElEQVR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zdMZFVQRRF0ft+dTQWcICFcYAEMhxMTtQOyCca&#10;J0jBSSNjB72WgiNgVx0AAAAAAAAAICFgAwAAAAAAAAAAICFgAwAAAAAAAAAAICFgAwAAAAAAAAAA&#10;ICFgAwAAAAAAAAAAICFgAwAAAAAAAAAAICFgAwAAAAAAAAAAICFgAwAAAAAAAAAAICFgAwAAAAAA&#10;AAAAICFgAwAAAAAAAAAAICFgAwAAAAAAAAAAILH23rseAQAAAAAAAAAAwH3WzHyvRwAAAAAAAAAA&#10;AHCfNTN/6xEAAAAAAAAAAADc5znn1BsAAAAAAAAAAAC40KseAAAAAAAAAAAAwJ0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TW3vu9HgEAAAAA&#10;AAAAAMB91sx81CMAAAAAAAAAAAC4jwtRAAAAAAAAAAAAEmtmftYjAAAAAAAAAAAAuM9zzqk3AAAA&#10;AAAAAAAAcCEXog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TW3vurHgEAAAAAAAAAAMB91sy81SMAAAAAAAAAAAC4z5qZz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VY8AAAAAAAAAAADgPmtm&#10;ftQjAAAAAAAAAAAAuM+amX/1CAAAAAAAAAAAAO7znHPqDQAAAAAAAAAAAFzoVQ8AAAAAAAAAAADg&#10;T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mvv/a0eAQAAAAAAAAAAwH3WzPypRwAAAAAAAAAAAHAfF6IAAAAAAAAAAAAk1sz8rkcAAAAAAAAA&#10;AABwn+ecU28AAAAAAAAAAADgQi5EAQAAAAAAAP6zdwdVlQVBFATr/dOYGRWsccEaFa2DPSbGDE4a&#10;GbnoCAVXQJ4q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6xEAAAAAAAAAAADcZ83Mv3oEAAAAAAAAAAAA91kz878eAQAAAAAAAAAA&#10;wH2ec069AQAAAAAAAAAAgAu96gEAAAAAAAAAAADcSc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jsr2q0AACAASURBVM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3+sRAAAAAAAAAAAA&#10;3GfNzFc9AgAAAAAAAAAAgPt4IQoAAAAAAAAAAEDiOefUGwAAAAAAAAAAALiQC2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1t77px4BAAAAAAAAAADAfdbMvNUjAAAAAAAAAAAAuM+ame96BAAAAAAAAAAA&#10;APd5zjn1BgAAAAAAAAAAAC70qgcAAAAAAAAAAABwJw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ibX3/qxHAAAAAAAAAAAAcJ81Mx/1CAAAAAAA&#10;AAAAAO6zZua3HgEAAAAAAAAAAMB9nnNOvQEAAAAAAAAAAIALve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LF3x0QRAEEUBeeuFhXE+MAPMQI2ISbBAiYQt8h4wXYr&#10;+AJezU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f6xEAAAAAAAAAAADcZ83Mdz0CAAAAAAAA&#10;AACA+3ghCgAAAAAAAAAAQGLNzGc9AgAAAAAAAAAAgPs8zjn1BgAAAAAAAAAAAC7khSg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CJtff+qkcAAAAAAAAAAABwnzUzb/UIAAAAAAAAAAAA7rNm5q8eAQAAAAAAAAAAwH0e55x6AwAA&#10;AAAAAAAAABd61gMAAAAAAAAAAAC4k4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xNp7v9cjAAAAAAAAAAAAuM+amY96BAAAAAAAAAAAAPfxQhQA&#10;AAAAAAAAAIDE45xTbwAAAAAAAAAAAOBCL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WHvv33oEAAAA&#10;AAAAAAAA91kz81KPAAAAAAAAAAAA4D5rZn7qEQAAAAAAAAAAANzncc6pNwAAAAAAAAAAAHChZz0A&#10;AAAAAAAAAACAOwn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P7btYMiBmIggGF7YnqqTQAAB9FJREFUnVA7KuURnAWTwvAjEgIDM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ibX3/tYRAAAA&#10;AAAAAAAA3GfNzFtHAAAAAAAAAAAAcJ81M786AgAAAAAAAAAAgPs855y6AQAAAAAAAAAAgAt96gAA&#10;AAAAAAAAAADuZG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" stroked="f" strokeweight=".5pt">
                      <v:fill r:id="rId14" o:title="" recolor="t" rotate="t" type="tile"/>
                      <v:textbox inset="0,0,0,0">
                        <w:txbxContent>
                          <w:p w14:paraId="6B6ED5D9" w14:textId="6C2943C2" w:rsidR="00585FBE" w:rsidRDefault="00585FBE" w:rsidP="00585FBE">
                            <w:pPr>
                              <w:pStyle w:val="NormalWeb"/>
                              <w:pBdr>
                                <w:top w:val="single" w:sz="2" w:space="0" w:color="D9D9E3"/>
                                <w:left w:val="single" w:sz="2" w:space="0" w:color="D9D9E3"/>
                                <w:bottom w:val="single" w:sz="2" w:space="0" w:color="D9D9E3"/>
                                <w:right w:val="single" w:sz="2" w:space="0" w:color="D9D9E3"/>
                              </w:pBdr>
                              <w:shd w:val="clear" w:color="auto" w:fill="F7F7F8"/>
                              <w:spacing w:before="0" w:beforeAutospacing="0" w:after="300" w:afterAutospacing="0"/>
                              <w:rPr>
                                <w:rFonts w:ascii="system-ui" w:hAnsi="system-ui"/>
                                <w:color w:val="374151"/>
                              </w:rPr>
                            </w:pPr>
                            <w:permStart w:id="1544034637" w:edGrp="everyone"/>
                            <w:r>
                              <w:rPr>
                                <w:rFonts w:ascii="system-ui" w:hAnsi="system-ui"/>
                                <w:color w:val="374151"/>
                              </w:rPr>
                              <w:t>I was the site supervisor and Safety was a paramount concern, and I wanted to ensure that all workers on the site consistently adhered to the organization's Personal Protective Equipment (PPE) requirements.</w:t>
                            </w:r>
                          </w:p>
                          <w:p w14:paraId="160EE2D1" w14:textId="77777777" w:rsidR="00585FBE" w:rsidRDefault="00585FBE" w:rsidP="00585FBE">
                            <w:pPr>
                              <w:pStyle w:val="NormalWeb"/>
                              <w:pBdr>
                                <w:top w:val="single" w:sz="2" w:space="0" w:color="D9D9E3"/>
                                <w:left w:val="single" w:sz="2" w:space="0" w:color="D9D9E3"/>
                                <w:bottom w:val="single" w:sz="2" w:space="0" w:color="D9D9E3"/>
                                <w:right w:val="single" w:sz="2" w:space="0" w:color="D9D9E3"/>
                              </w:pBdr>
                              <w:shd w:val="clear" w:color="auto" w:fill="F7F7F8"/>
                              <w:spacing w:before="300" w:beforeAutospacing="0" w:after="300" w:afterAutospacing="0"/>
                              <w:rPr>
                                <w:rFonts w:ascii="system-ui" w:hAnsi="system-ui"/>
                                <w:color w:val="374151"/>
                              </w:rPr>
                            </w:pPr>
                            <w:r>
                              <w:rPr>
                                <w:rStyle w:val="Strong"/>
                                <w:rFonts w:ascii="system-ui" w:hAnsi="system-ui"/>
                                <w:color w:val="374151"/>
                                <w:bdr w:val="single" w:sz="2" w:space="0" w:color="D9D9E3" w:frame="1"/>
                              </w:rPr>
                              <w:t>Actions Taken:</w:t>
                            </w:r>
                            <w:r>
                              <w:rPr>
                                <w:rFonts w:ascii="system-ui" w:hAnsi="system-ui"/>
                                <w:color w:val="374151"/>
                              </w:rPr>
                              <w:t xml:space="preserve"> One morning, I noticed a worker, John, who had arrived on-site without his required PPE, specifically his hard hat. Instead of simply reprimanding him, I took a proactive and constructive approach to address the situation:</w:t>
                            </w:r>
                          </w:p>
                          <w:permEnd w:id="1544034637"/>
                          <w:p w14:paraId="1FC6AF13" w14:textId="08B05A18" w:rsidR="003758F0" w:rsidRPr="005362A7" w:rsidRDefault="003758F0" w:rsidP="00E63EC5">
                            <w:pPr>
                              <w:pStyle w:val="22TAHiddenWrittenResponse"/>
                            </w:pPr>
                          </w:p>
                        </w:txbxContent>
                      </v:textbox>
                      <w10:anchorlock/>
                    </v:shape>
                  </w:pict>
                </mc:Fallback>
              </mc:AlternateContent>
            </w:r>
          </w:p>
        </w:tc>
        <w:permStart w:id="85677421" w:edGrp="everyone"/>
        <w:tc>
          <w:tcPr>
            <w:tcW w:w="624" w:type="dxa"/>
            <w:tcBorders>
              <w:top w:val="nil"/>
              <w:left w:val="nil"/>
              <w:bottom w:val="nil"/>
              <w:right w:val="nil"/>
            </w:tcBorders>
          </w:tcPr>
          <w:p w14:paraId="1CCCDAB6" w14:textId="77777777" w:rsidR="003758F0" w:rsidRPr="00533511" w:rsidRDefault="00551242" w:rsidP="003332FC">
            <w:pPr>
              <w:rPr>
                <w:rFonts w:ascii="Arial" w:hAnsi="Arial" w:cs="Arial"/>
                <w:sz w:val="44"/>
                <w:szCs w:val="44"/>
              </w:rPr>
            </w:pPr>
            <w:sdt>
              <w:sdtPr>
                <w:rPr>
                  <w:rFonts w:ascii="Arial" w:hAnsi="Arial" w:cs="Arial"/>
                  <w:sz w:val="44"/>
                  <w:szCs w:val="44"/>
                </w:rPr>
                <w:id w:val="-2071493252"/>
                <w14:checkbox>
                  <w14:checked w14:val="0"/>
                  <w14:checkedState w14:val="00FE" w14:font="Wingdings"/>
                  <w14:uncheckedState w14:val="00A8" w14:font="Wingdings"/>
                </w14:checkbox>
              </w:sdtPr>
              <w:sdtEndPr/>
              <w:sdtContent>
                <w:r w:rsidR="003758F0">
                  <w:rPr>
                    <w:rFonts w:ascii="Arial" w:hAnsi="Arial" w:cs="Arial"/>
                    <w:sz w:val="44"/>
                    <w:szCs w:val="44"/>
                  </w:rPr>
                  <w:sym w:font="Wingdings" w:char="F0A8"/>
                </w:r>
              </w:sdtContent>
            </w:sdt>
            <w:permEnd w:id="85677421"/>
          </w:p>
        </w:tc>
      </w:tr>
    </w:tbl>
    <w:p w14:paraId="6B9867A6" w14:textId="77777777" w:rsidR="003758F0" w:rsidRDefault="003758F0" w:rsidP="003758F0">
      <w:pPr>
        <w:rPr>
          <w:rFonts w:ascii="Arial" w:hAnsi="Arial" w:cs="Arial"/>
          <w:sz w:val="22"/>
          <w:szCs w:val="22"/>
        </w:rPr>
      </w:pPr>
    </w:p>
    <w:p w14:paraId="0495D37B" w14:textId="77777777" w:rsidR="00D800B4" w:rsidRDefault="00D800B4" w:rsidP="00D800B4">
      <w:pPr>
        <w:rPr>
          <w:rFonts w:ascii="Arial" w:hAnsi="Arial" w:cs="Arial"/>
          <w:b/>
          <w:bCs/>
          <w:i/>
          <w:iCs/>
          <w:sz w:val="22"/>
          <w:szCs w:val="22"/>
        </w:rPr>
      </w:pPr>
    </w:p>
    <w:p w14:paraId="02DEBB00" w14:textId="227A2B2C" w:rsidR="00D800B4" w:rsidRPr="00D90D6C" w:rsidRDefault="00D800B4" w:rsidP="00D800B4">
      <w:pPr>
        <w:pStyle w:val="20TAQuestionNumber"/>
        <w:ind w:left="709" w:hanging="709"/>
      </w:pPr>
      <w:bookmarkStart w:id="33" w:name="_Ref87615868"/>
      <w:r>
        <w:t>Explain how you would manage a person in your team who you believed was intoxicated.</w:t>
      </w:r>
      <w:bookmarkEnd w:id="33"/>
    </w:p>
    <w:p w14:paraId="35B8B403" w14:textId="77777777" w:rsidR="00D800B4" w:rsidRPr="00956C6F" w:rsidRDefault="00D800B4" w:rsidP="00D800B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800B4" w:rsidRPr="00830749" w14:paraId="0F25E315" w14:textId="77777777" w:rsidTr="003332FC">
        <w:tc>
          <w:tcPr>
            <w:tcW w:w="1027" w:type="dxa"/>
            <w:tcBorders>
              <w:top w:val="nil"/>
              <w:left w:val="nil"/>
              <w:bottom w:val="nil"/>
              <w:right w:val="nil"/>
            </w:tcBorders>
          </w:tcPr>
          <w:p w14:paraId="09DE95BC" w14:textId="77777777" w:rsidR="00D800B4" w:rsidRPr="001C4084" w:rsidRDefault="00D800B4" w:rsidP="003332FC">
            <w:pPr>
              <w:pStyle w:val="AnswerHeading"/>
            </w:pPr>
            <w:r w:rsidRPr="001C4084">
              <w:t>Answer</w:t>
            </w:r>
          </w:p>
        </w:tc>
        <w:tc>
          <w:tcPr>
            <w:tcW w:w="7478" w:type="dxa"/>
            <w:tcBorders>
              <w:top w:val="nil"/>
              <w:left w:val="nil"/>
              <w:bottom w:val="nil"/>
              <w:right w:val="nil"/>
            </w:tcBorders>
          </w:tcPr>
          <w:p w14:paraId="3B231215" w14:textId="77777777" w:rsidR="00D800B4" w:rsidRPr="001C4084" w:rsidRDefault="00D800B4" w:rsidP="003332FC">
            <w:pPr>
              <w:rPr>
                <w:rFonts w:ascii="Arial" w:hAnsi="Arial" w:cs="Arial"/>
                <w:sz w:val="22"/>
                <w:szCs w:val="22"/>
              </w:rPr>
            </w:pPr>
            <w:r>
              <w:rPr>
                <w:noProof/>
                <w:lang w:eastAsia="en-AU"/>
              </w:rPr>
              <mc:AlternateContent>
                <mc:Choice Requires="wps">
                  <w:drawing>
                    <wp:inline distT="0" distB="0" distL="0" distR="0" wp14:anchorId="722F73B2" wp14:editId="47FCA2F6">
                      <wp:extent cx="4614530" cy="2762250"/>
                      <wp:effectExtent l="0" t="0" r="0" b="0"/>
                      <wp:docPr id="23" name="Text Box 23"/>
                      <wp:cNvGraphicFramePr/>
                      <a:graphic xmlns:a="http://schemas.openxmlformats.org/drawingml/2006/main">
                        <a:graphicData uri="http://schemas.microsoft.com/office/word/2010/wordprocessingShape">
                          <wps:wsp>
                            <wps:cNvSpPr txBox="1"/>
                            <wps:spPr>
                              <a:xfrm>
                                <a:off x="0" y="0"/>
                                <a:ext cx="4614530" cy="2762250"/>
                              </a:xfrm>
                              <a:prstGeom prst="rect">
                                <a:avLst/>
                              </a:prstGeom>
                              <a:blipFill dpi="0" rotWithShape="1">
                                <a:blip r:embed="rId13"/>
                                <a:srcRect/>
                                <a:tile tx="0" ty="0" sx="100000" sy="100000" flip="none" algn="tl"/>
                              </a:blipFill>
                              <a:ln w="6350">
                                <a:noFill/>
                              </a:ln>
                              <a:effectLst/>
                            </wps:spPr>
                            <wps:txbx>
                              <w:txbxContent>
                                <w:p w14:paraId="76B0CC6A" w14:textId="162FEA7B" w:rsidR="00CA639B" w:rsidRDefault="002B1CDE" w:rsidP="00E63EC5">
                                  <w:pPr>
                                    <w:pStyle w:val="22TAHiddenWrittenResponse"/>
                                  </w:pPr>
                                  <w:permStart w:id="1806203874" w:edGrp="everyone"/>
                                  <w:r>
                                    <w:br/>
                                  </w:r>
                                  <w:r>
                                    <w:rPr>
                                      <w:rFonts w:ascii="system-ui" w:hAnsi="system-ui"/>
                                      <w:color w:val="374151"/>
                                      <w:shd w:val="clear" w:color="auto" w:fill="F7F7F8"/>
                                    </w:rPr>
                                    <w:t xml:space="preserve">If I suspect a team member is intoxicated, I </w:t>
                                  </w:r>
                                  <w:proofErr w:type="gramStart"/>
                                  <w:r>
                                    <w:rPr>
                                      <w:rFonts w:ascii="system-ui" w:hAnsi="system-ui"/>
                                      <w:color w:val="374151"/>
                                      <w:shd w:val="clear" w:color="auto" w:fill="F7F7F8"/>
                                    </w:rPr>
                                    <w:t>would</w:t>
                                  </w:r>
                                  <w:proofErr w:type="gramEnd"/>
                                  <w:r>
                                    <w:rPr>
                                      <w:rFonts w:ascii="system-ui" w:hAnsi="system-ui"/>
                                      <w:color w:val="374151"/>
                                      <w:shd w:val="clear" w:color="auto" w:fill="F7F7F8"/>
                                    </w:rPr>
                                    <w:t xml:space="preserve"> discreetly observe their </w:t>
                                  </w:r>
                                  <w:proofErr w:type="spellStart"/>
                                  <w:r>
                                    <w:rPr>
                                      <w:rFonts w:ascii="system-ui" w:hAnsi="system-ui"/>
                                      <w:color w:val="374151"/>
                                      <w:shd w:val="clear" w:color="auto" w:fill="F7F7F8"/>
                                    </w:rPr>
                                    <w:t>behavior</w:t>
                                  </w:r>
                                  <w:proofErr w:type="spellEnd"/>
                                  <w:r>
                                    <w:rPr>
                                      <w:rFonts w:ascii="system-ui" w:hAnsi="system-ui"/>
                                      <w:color w:val="374151"/>
                                      <w:shd w:val="clear" w:color="auto" w:fill="F7F7F8"/>
                                    </w:rPr>
                                    <w:t xml:space="preserve"> for signs of impairment. Safety is paramount, so I'd immediately remove them from any hazardous tasks or equipment. Privately, I'd inquire about their condition. Documentation is crucial, and I'd follow company policies, notify health and safety. Provide duty of care such as arranging for a safe ride home or medical attention if needed.</w:t>
                                  </w:r>
                                  <w:r w:rsidRPr="002B1CDE">
                                    <w:rPr>
                                      <w:rFonts w:ascii="system-ui" w:hAnsi="system-ui"/>
                                      <w:color w:val="374151"/>
                                      <w:shd w:val="clear" w:color="auto" w:fill="F7F7F8"/>
                                    </w:rPr>
                                    <w:t xml:space="preserve"> </w:t>
                                  </w:r>
                                  <w:r>
                                    <w:rPr>
                                      <w:rFonts w:ascii="system-ui" w:hAnsi="system-ui"/>
                                      <w:color w:val="374151"/>
                                      <w:shd w:val="clear" w:color="auto" w:fill="F7F7F8"/>
                                    </w:rPr>
                                    <w:t>Afterward, I'd follow up with the individual to discuss consequences and preventive measures, emphasizing our commitment to safety and zero tolerance for substance use on the job.</w:t>
                                  </w:r>
                                  <w:permEnd w:id="180620387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22F73B2" id="Text Box 23" o:spid="_x0000_s1046" type="#_x0000_t202" style="width:363.35pt;height:21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ibX3/l2PAAAAAAAAAAAA4D5rZt7rEQAAAAAAAAAAANxnzczfegQAAAAAAAAA&#10;AAD3ec459QYAAAAAAAAAAAAu9KoHAAAAAAAAAAAAcCc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Im19/5RjwAAAAAAAAAAAOA+a2Y+6xEAAAAA&#10;AAAAAADcx4UoAAAAAAAAAAAAiTUzv+oRAAAAAAAAAAAA3Oc559QbAAAAAAAAAAAAuJALUQ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Jr7/2nHgEAAAAAAAAAAMB91sy81SMAAAAAAAAAAAC4z5qZr3oEAAAAAAAAAAAA93nOOfUG&#10;AAAAAAAAAAAALvS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CJtff+qEcAAAAAAAAAAABwnzUzP+sRAAAAAAAAAAAA3GfN&#10;zL96BAAAAAAAAAAAAPd5zjn1BgAAAAAAAAAAAC70qgcAAAAAAAAAAABwJw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D8Z++OiSoAoiAIvk9dDmZA&#10;DyYg5nRAihVsHTImuG4FK2CqFk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LPQIAAAAAAAAAAID7rJn5rkcAAAAAAAAAAABwHxeiAAAA&#10;AAAAAAAAJNbMfNUjAAAAAAAAAAAAuM/jnFNvAAAAAAAAAAAA4EIuRAE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isvfdnPQIA&#10;AAAAAAAAAID7rJl5rUcAAAAAAAAAAABwnzUzf/UIAAAAAAAAAAAA7vM459QbAAAAAAAAAAAAuNBT&#10;PQAAAAAAAAAAAIA7Cd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6LTlEwAAIABJREFU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Wz0CAAAAAAAAAACA+6yZ+ahHAAAAAAAAAAAAcB8X&#10;ogAAAAAAAAAAACTWzLzX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Tz0CAAAAAAAAAACA+6yZea5HAAAAAAAAAAAAcJ81M7/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GfvjokqAKIgCL5PnQV8EOEEAnwQ&#10;kXAmkIQUbBwyJrhuBStgqjY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UjAAAAAAAAAAAAuM/jnFNvAAAAAAAAAAAA&#10;4EJP9QAAAAAAAAAAAADuJG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z/UIAAAAAAAAAAAA7rNm5qceAQAAAAAAAAAAwH1ciAIAAAAAAAAA&#10;AJBYM/Nd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X/UIAAAAAAAA&#10;AAAA7rNm5qUeAQAAAAAAAAAAwH3WzPzWIwAAAAAAAAAAALjP45xTbwAAAAAAAAAAAOBCT/UAAAAA&#10;AAAAAAAA7iR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q/1CAAAAAAAAAAAAO6zZuazHgEAAAAAAAAAAMB9XIgCAAAAAAAAAACQWDPzUY8A&#10;AAAAAAAAAADgPo9zTr0BAAAAAAAAAACAC7kQBQ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45+9OyaKBYiiKPh2a3Ki7wMp5EghYUwQ/QApqMHGIOME&#10;063gCjhVF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v/rEQAAAAAAAAAAANxnzcxLPQIAAAAAAAAAAID7rJn5rkcA&#10;AAAAAAAAAABwn8c5p94AAAAAAAAAAADAhZ7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DGSWrgAAAgAElEQVQ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Cx9t7v9QgA&#10;AAAAAAAAAADus2bmrR4BAAAAAAAAAADAfdbM/NYjAAAAAAAAAAAAuM/jnFNvAAAAAAAAAAAA4ELP&#10;egAAAAAAAAAAAAB3Er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WHvvf/UIAAAAAAAAAAAA7rNm5qseAQAAAAAAAAAAwH1ciAIAAAAAAAAAAJBY&#10;M/NZjwAAAAAAAAAAAOA+j3NOvQEAAAAAAAAAAIALuRAF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H/UIAAAAAAAAAAAA&#10;7rNm5rUeAQAAAAAAAAAAwH3WzPzUIwAAAAAAAAAAALjP45xTbwAAAAAAAAAAAOBCz3oAAAAAAAAA&#10;AAAAdxK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X/s3TFRBUAUBMH3qYuwgBRMEIMJcqJzgARwhpNDxgTX&#10;rWAFTNUC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1f6xEAAAAAAAAAAADc&#10;Z83MZz0CAAAAAAAAAACA+7gQBQAAAAAAAAAAILFm5r0eAQAAAAAAAAAAwH0e55x6AwAAAAAAAAAA&#10;ABdyIQo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i7b1/6xEAAAAAAAAAAADcZ83Mcz0CAAAAAAAAAACA+6yZ+alHAAAAAAAA&#10;AAAAcJ/HOafeAAAAAAAAAAAAwIWe6gEAAAAAAAAAAADcSc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P+oRAAAAAAAAAAAA3GfNzFs9AgAA&#10;AAAAAAAAgPusmfmrRwAAAAAAAAAAAHCfxzmn3gAAAAAAAAAAAMCFnuoBAAAAAAAAAAAA3En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GLtvV/q&#10;EQAAAAAAAAAAANxnzcx3PQIAAAAAAAAAAID7uBAFAAAAAAAAAAAgsWbmqx4BAAAAAAAAAADAfR7n&#10;nHoDAAAAAAAAAAAAF3IhCgAAAAAAAAAAQFus2q8AACAASURBV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Nbe+70eAQAAAAAAAAAA&#10;wH3WzHzUIwAAAAAAAAAAALiPC1EAAAAAAAAAAAASa2Z+1iMAAAAAAAAAAAC4z3POqTcAAAAAAAAA&#10;AABwIRei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Nbe+6seAQAAAAAAAAAAwH3WzLzVIwAAAAAAAAAAALjPmpnP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VjwAAAAAAAAAAAOA+a2Z+1CMA&#10;AAAAAAAAAAC4z5qZf/UIAAAAAAAAAAAA7vOcc+oNAAAAAAAAAAAAXOhVDwAAAAAAAAAAAOBO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9&#10;rR4BAAAAAAAAAADAfdbM/KlHAAAAAAAAAAAAcB8XogAAAAAAAAAAACTWzPyuRwAAAAAAAAAAAHCf&#10;55xTbwAAAAAAAAAAAOBCLkQBAAAAAAAA/rN3B1WVBUEUBOv905gZFaxxwRoVrYM9JsYMThoZuegI&#10;BVdAnio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73rEQAAAAAAAAAAANxnzcy/egQAAAAAAAAAAAD3WTPzvx4BAAAAAAAAAADAfZ5z&#10;Tr0BAAAAAAAAAACAC73qAQAAAAAAAAAAANxJ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OyvarQAAIABJREFU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3f6xEAAAAAAAAAAADcZ83M&#10;Vz0CAAAAAAAAAACA+3ghCgAAAAAAAAAAQOI559QbAAAAAAAAAAAAuJAL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nHgEAAAAAAAAAAMB91sy81SMAAAAAAAAAAAC4z5qZ7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&#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GLtvV/rEQAAAAAAAAAAANxnzcx3PQIAAAAAAAAAAID7&#10;eCEKAAAAAAAAAABAYs3MZz0CAAAAAAAAAACA+zzOOfUGAAAAAAAAAAAALuSFKA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6qRwAAAAAAAAAAAHCfNTNv9QgAAAAAAAAAAADus2bmrx4BAAAAAAAAAADAfR7nnHoDAAAAAAAA&#10;AAAAF3rWAwAAAAAAAAAAALiT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DE2nu/1yMAAAAAAAAAAAC4z5qZj3oEAAAAAAAAAAAA9/FCFAAAAAAA&#10;AAAAgMTjnFNvAAAAAAAAAAAA4EIu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BYe+/fegQAAAAAAAAA&#10;AAD3WTPzUo8AAAAAAAAAAADgPmtmfuoRAAAAAAAAAAAA3Odxzqk3AAAAAAAAAAAAcKFnPQAAAAAA&#10;AAAAAIA7Cd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tu1gyIGYiCAYXtieqpNAAAH0UlEQVSdUDsq5RGcBZPC8CMSAgMw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CJtff+1hEAAAAAAAAA&#10;AADcZ83MW0cAAAAAAAAAAABwnzUzvzoCAAAAAAAAAACA+zznnLoBAAAAAAAAAACAC33qAAAAAAAA&#10;AAAAAO5k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" stroked="f" strokeweight=".5pt">
                      <v:fill r:id="rId14" o:title="" recolor="t" rotate="t" type="tile"/>
                      <v:textbox inset="0,0,0,0">
                        <w:txbxContent>
                          <w:p w14:paraId="76B0CC6A" w14:textId="162FEA7B" w:rsidR="00CA639B" w:rsidRDefault="002B1CDE" w:rsidP="00E63EC5">
                            <w:pPr>
                              <w:pStyle w:val="22TAHiddenWrittenResponse"/>
                            </w:pPr>
                            <w:permStart w:id="1806203874" w:edGrp="everyone"/>
                            <w:r>
                              <w:br/>
                            </w:r>
                            <w:r>
                              <w:rPr>
                                <w:rFonts w:ascii="system-ui" w:hAnsi="system-ui"/>
                                <w:color w:val="374151"/>
                                <w:shd w:val="clear" w:color="auto" w:fill="F7F7F8"/>
                              </w:rPr>
                              <w:t xml:space="preserve">If I suspect a team member is intoxicated, I </w:t>
                            </w:r>
                            <w:proofErr w:type="gramStart"/>
                            <w:r>
                              <w:rPr>
                                <w:rFonts w:ascii="system-ui" w:hAnsi="system-ui"/>
                                <w:color w:val="374151"/>
                                <w:shd w:val="clear" w:color="auto" w:fill="F7F7F8"/>
                              </w:rPr>
                              <w:t>would</w:t>
                            </w:r>
                            <w:proofErr w:type="gramEnd"/>
                            <w:r>
                              <w:rPr>
                                <w:rFonts w:ascii="system-ui" w:hAnsi="system-ui"/>
                                <w:color w:val="374151"/>
                                <w:shd w:val="clear" w:color="auto" w:fill="F7F7F8"/>
                              </w:rPr>
                              <w:t xml:space="preserve"> discreetly observe their </w:t>
                            </w:r>
                            <w:proofErr w:type="spellStart"/>
                            <w:r>
                              <w:rPr>
                                <w:rFonts w:ascii="system-ui" w:hAnsi="system-ui"/>
                                <w:color w:val="374151"/>
                                <w:shd w:val="clear" w:color="auto" w:fill="F7F7F8"/>
                              </w:rPr>
                              <w:t>behavior</w:t>
                            </w:r>
                            <w:proofErr w:type="spellEnd"/>
                            <w:r>
                              <w:rPr>
                                <w:rFonts w:ascii="system-ui" w:hAnsi="system-ui"/>
                                <w:color w:val="374151"/>
                                <w:shd w:val="clear" w:color="auto" w:fill="F7F7F8"/>
                              </w:rPr>
                              <w:t xml:space="preserve"> for signs of impairment. Safety is paramount, so I'd immediately remove them from any hazardous tasks or equipment. Privately, I'd inquire about their condition. Documentation is crucial, and I'd follow company policies, notify health and safety. Provide duty of care such as arranging for a safe ride home or medical attention if needed.</w:t>
                            </w:r>
                            <w:r w:rsidRPr="002B1CDE">
                              <w:rPr>
                                <w:rFonts w:ascii="system-ui" w:hAnsi="system-ui"/>
                                <w:color w:val="374151"/>
                                <w:shd w:val="clear" w:color="auto" w:fill="F7F7F8"/>
                              </w:rPr>
                              <w:t xml:space="preserve"> </w:t>
                            </w:r>
                            <w:r>
                              <w:rPr>
                                <w:rFonts w:ascii="system-ui" w:hAnsi="system-ui"/>
                                <w:color w:val="374151"/>
                                <w:shd w:val="clear" w:color="auto" w:fill="F7F7F8"/>
                              </w:rPr>
                              <w:t>Afterward, I'd follow up with the individual to discuss consequences and preventive measures, emphasizing our commitment to safety and zero tolerance for substance use on the job.</w:t>
                            </w:r>
                            <w:permEnd w:id="1806203874"/>
                          </w:p>
                        </w:txbxContent>
                      </v:textbox>
                      <w10:anchorlock/>
                    </v:shape>
                  </w:pict>
                </mc:Fallback>
              </mc:AlternateContent>
            </w:r>
          </w:p>
        </w:tc>
        <w:permStart w:id="328928643" w:edGrp="everyone"/>
        <w:tc>
          <w:tcPr>
            <w:tcW w:w="624" w:type="dxa"/>
            <w:tcBorders>
              <w:top w:val="nil"/>
              <w:left w:val="nil"/>
              <w:bottom w:val="nil"/>
              <w:right w:val="nil"/>
            </w:tcBorders>
          </w:tcPr>
          <w:p w14:paraId="4B797FBA" w14:textId="77777777" w:rsidR="00D800B4" w:rsidRPr="00533511" w:rsidRDefault="00551242" w:rsidP="003332FC">
            <w:pPr>
              <w:rPr>
                <w:rFonts w:ascii="Arial" w:hAnsi="Arial" w:cs="Arial"/>
                <w:sz w:val="44"/>
                <w:szCs w:val="44"/>
              </w:rPr>
            </w:pPr>
            <w:sdt>
              <w:sdtPr>
                <w:rPr>
                  <w:rFonts w:ascii="Arial" w:hAnsi="Arial" w:cs="Arial"/>
                  <w:sz w:val="44"/>
                  <w:szCs w:val="44"/>
                </w:rPr>
                <w:id w:val="883525616"/>
                <w14:checkbox>
                  <w14:checked w14:val="0"/>
                  <w14:checkedState w14:val="00FE" w14:font="Wingdings"/>
                  <w14:uncheckedState w14:val="00A8" w14:font="Wingdings"/>
                </w14:checkbox>
              </w:sdtPr>
              <w:sdtEndPr/>
              <w:sdtContent>
                <w:r w:rsidR="00D800B4">
                  <w:rPr>
                    <w:rFonts w:ascii="Arial" w:hAnsi="Arial" w:cs="Arial"/>
                    <w:sz w:val="44"/>
                    <w:szCs w:val="44"/>
                  </w:rPr>
                  <w:sym w:font="Wingdings" w:char="F0A8"/>
                </w:r>
              </w:sdtContent>
            </w:sdt>
            <w:permEnd w:id="328928643"/>
          </w:p>
        </w:tc>
      </w:tr>
    </w:tbl>
    <w:p w14:paraId="3B854E4F" w14:textId="77777777" w:rsidR="00D800B4" w:rsidRDefault="00D800B4" w:rsidP="00D800B4">
      <w:pPr>
        <w:rPr>
          <w:rFonts w:ascii="Arial" w:hAnsi="Arial" w:cs="Arial"/>
          <w:sz w:val="22"/>
          <w:szCs w:val="22"/>
        </w:rPr>
      </w:pPr>
    </w:p>
    <w:p w14:paraId="6237BC89" w14:textId="77777777" w:rsidR="00D800B4" w:rsidRDefault="00D800B4" w:rsidP="00D800B4">
      <w:pPr>
        <w:rPr>
          <w:rFonts w:ascii="Arial" w:hAnsi="Arial" w:cs="Arial"/>
          <w:b/>
          <w:bCs/>
          <w:i/>
          <w:iCs/>
          <w:sz w:val="22"/>
          <w:szCs w:val="22"/>
        </w:rPr>
      </w:pPr>
    </w:p>
    <w:p w14:paraId="0F48CE81" w14:textId="0568C7D9" w:rsidR="00D800B4" w:rsidRPr="00D90D6C" w:rsidRDefault="00D800B4" w:rsidP="00D800B4">
      <w:pPr>
        <w:pStyle w:val="20TAQuestionNumber"/>
        <w:ind w:left="709" w:hanging="709"/>
      </w:pPr>
      <w:bookmarkStart w:id="34" w:name="_Ref87615960"/>
      <w:bookmarkStart w:id="35" w:name="_Ref87616533"/>
      <w:r>
        <w:lastRenderedPageBreak/>
        <w:t>Provide</w:t>
      </w:r>
      <w:bookmarkEnd w:id="34"/>
      <w:r>
        <w:t xml:space="preserve"> </w:t>
      </w:r>
      <w:r w:rsidR="00E513CE">
        <w:t xml:space="preserve">the assessor with </w:t>
      </w:r>
      <w:r w:rsidR="00CA639B">
        <w:t xml:space="preserve">evidence of </w:t>
      </w:r>
      <w:r w:rsidR="00CA639B" w:rsidRPr="000A5DC1">
        <w:t>facilitating individuals and the team to participate in the decision</w:t>
      </w:r>
      <w:r w:rsidR="00CA639B">
        <w:t xml:space="preserve"> </w:t>
      </w:r>
      <w:r w:rsidR="00CA639B" w:rsidRPr="000A5DC1">
        <w:t>making process</w:t>
      </w:r>
      <w:r w:rsidR="00CA639B">
        <w:t>.</w:t>
      </w:r>
      <w:bookmarkEnd w:id="35"/>
    </w:p>
    <w:p w14:paraId="7726F291" w14:textId="77777777" w:rsidR="00D800B4" w:rsidRPr="00956C6F" w:rsidRDefault="00D800B4" w:rsidP="00D800B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800B4" w:rsidRPr="00830749" w14:paraId="2687FA81" w14:textId="77777777" w:rsidTr="003332FC">
        <w:tc>
          <w:tcPr>
            <w:tcW w:w="1027" w:type="dxa"/>
            <w:tcBorders>
              <w:top w:val="nil"/>
              <w:left w:val="nil"/>
              <w:bottom w:val="nil"/>
              <w:right w:val="nil"/>
            </w:tcBorders>
          </w:tcPr>
          <w:p w14:paraId="2C349E5C" w14:textId="77777777" w:rsidR="00D800B4" w:rsidRPr="001C4084" w:rsidRDefault="00D800B4" w:rsidP="003332FC">
            <w:pPr>
              <w:pStyle w:val="AnswerHeading"/>
            </w:pPr>
            <w:r w:rsidRPr="001C4084">
              <w:t>Answer</w:t>
            </w:r>
          </w:p>
        </w:tc>
        <w:tc>
          <w:tcPr>
            <w:tcW w:w="7478" w:type="dxa"/>
            <w:tcBorders>
              <w:top w:val="nil"/>
              <w:left w:val="nil"/>
              <w:bottom w:val="nil"/>
              <w:right w:val="nil"/>
            </w:tcBorders>
          </w:tcPr>
          <w:p w14:paraId="79AC08A9" w14:textId="77777777" w:rsidR="00D800B4" w:rsidRPr="001C4084" w:rsidRDefault="00D800B4" w:rsidP="003332FC">
            <w:pPr>
              <w:rPr>
                <w:rFonts w:ascii="Arial" w:hAnsi="Arial" w:cs="Arial"/>
                <w:sz w:val="22"/>
                <w:szCs w:val="22"/>
              </w:rPr>
            </w:pPr>
            <w:r>
              <w:rPr>
                <w:noProof/>
                <w:lang w:eastAsia="en-AU"/>
              </w:rPr>
              <mc:AlternateContent>
                <mc:Choice Requires="wps">
                  <w:drawing>
                    <wp:inline distT="0" distB="0" distL="0" distR="0" wp14:anchorId="66E7EC39" wp14:editId="6A5E452F">
                      <wp:extent cx="4614530" cy="2990850"/>
                      <wp:effectExtent l="0" t="0" r="0" b="0"/>
                      <wp:docPr id="24" name="Text Box 24"/>
                      <wp:cNvGraphicFramePr/>
                      <a:graphic xmlns:a="http://schemas.openxmlformats.org/drawingml/2006/main">
                        <a:graphicData uri="http://schemas.microsoft.com/office/word/2010/wordprocessingShape">
                          <wps:wsp>
                            <wps:cNvSpPr txBox="1"/>
                            <wps:spPr>
                              <a:xfrm>
                                <a:off x="0" y="0"/>
                                <a:ext cx="4614530" cy="2990850"/>
                              </a:xfrm>
                              <a:prstGeom prst="rect">
                                <a:avLst/>
                              </a:prstGeom>
                              <a:blipFill dpi="0" rotWithShape="1">
                                <a:blip r:embed="rId13"/>
                                <a:srcRect/>
                                <a:tile tx="0" ty="0" sx="100000" sy="100000" flip="none" algn="tl"/>
                              </a:blipFill>
                              <a:ln w="6350">
                                <a:noFill/>
                              </a:ln>
                              <a:effectLst/>
                            </wps:spPr>
                            <wps:txbx>
                              <w:txbxContent>
                                <w:p w14:paraId="1927A136" w14:textId="77777777" w:rsidR="00BA7756" w:rsidRPr="00BA7756" w:rsidRDefault="00BA7756" w:rsidP="00BA7756">
                                  <w:pPr>
                                    <w:pBdr>
                                      <w:top w:val="single" w:sz="2" w:space="0" w:color="D9D9E3"/>
                                      <w:left w:val="single" w:sz="2" w:space="0" w:color="D9D9E3"/>
                                      <w:bottom w:val="single" w:sz="2" w:space="0" w:color="D9D9E3"/>
                                      <w:right w:val="single" w:sz="2" w:space="0" w:color="D9D9E3"/>
                                    </w:pBdr>
                                    <w:shd w:val="clear" w:color="auto" w:fill="F7F7F8"/>
                                    <w:spacing w:after="300"/>
                                    <w:jc w:val="left"/>
                                    <w:rPr>
                                      <w:rFonts w:ascii="system-ui" w:hAnsi="system-ui"/>
                                      <w:color w:val="374151"/>
                                      <w:szCs w:val="24"/>
                                      <w:lang w:eastAsia="en-AU"/>
                                    </w:rPr>
                                  </w:pPr>
                                  <w:permStart w:id="1586374260" w:edGrp="everyone"/>
                                  <w:r w:rsidRPr="00BA7756">
                                    <w:rPr>
                                      <w:rFonts w:ascii="system-ui" w:hAnsi="system-ui"/>
                                      <w:color w:val="374151"/>
                                      <w:szCs w:val="24"/>
                                      <w:lang w:eastAsia="en-AU"/>
                                    </w:rPr>
                                    <w:t>I facilitated team participation in decision-making by:</w:t>
                                  </w:r>
                                </w:p>
                                <w:p w14:paraId="20605EE0" w14:textId="77777777" w:rsidR="00BA7756" w:rsidRPr="00BA7756" w:rsidRDefault="00BA7756" w:rsidP="00FE44B9">
                                  <w:pPr>
                                    <w:numPr>
                                      <w:ilvl w:val="0"/>
                                      <w:numId w:val="33"/>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A7756">
                                    <w:rPr>
                                      <w:rFonts w:ascii="system-ui" w:hAnsi="system-ui"/>
                                      <w:color w:val="374151"/>
                                      <w:szCs w:val="24"/>
                                      <w:lang w:eastAsia="en-AU"/>
                                    </w:rPr>
                                    <w:t>Emphasizing data accuracy.</w:t>
                                  </w:r>
                                </w:p>
                                <w:p w14:paraId="2C246B14" w14:textId="77777777" w:rsidR="00BA7756" w:rsidRPr="00BA7756" w:rsidRDefault="00BA7756" w:rsidP="00FE44B9">
                                  <w:pPr>
                                    <w:numPr>
                                      <w:ilvl w:val="0"/>
                                      <w:numId w:val="33"/>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A7756">
                                    <w:rPr>
                                      <w:rFonts w:ascii="system-ui" w:hAnsi="system-ui"/>
                                      <w:color w:val="374151"/>
                                      <w:szCs w:val="24"/>
                                      <w:lang w:eastAsia="en-AU"/>
                                    </w:rPr>
                                    <w:t>Prioritizing current information.</w:t>
                                  </w:r>
                                </w:p>
                                <w:p w14:paraId="0C2C9E7C" w14:textId="77777777" w:rsidR="00BA7756" w:rsidRPr="00BA7756" w:rsidRDefault="00BA7756" w:rsidP="00FE44B9">
                                  <w:pPr>
                                    <w:numPr>
                                      <w:ilvl w:val="0"/>
                                      <w:numId w:val="33"/>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A7756">
                                    <w:rPr>
                                      <w:rFonts w:ascii="system-ui" w:hAnsi="system-ui"/>
                                      <w:color w:val="374151"/>
                                      <w:szCs w:val="24"/>
                                      <w:lang w:eastAsia="en-AU"/>
                                    </w:rPr>
                                    <w:t>Identifying reliable sources.</w:t>
                                  </w:r>
                                </w:p>
                                <w:p w14:paraId="26C8A1B6" w14:textId="77777777" w:rsidR="00BA7756" w:rsidRPr="00BA7756" w:rsidRDefault="00BA7756" w:rsidP="00FE44B9">
                                  <w:pPr>
                                    <w:numPr>
                                      <w:ilvl w:val="0"/>
                                      <w:numId w:val="33"/>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A7756">
                                    <w:rPr>
                                      <w:rFonts w:ascii="system-ui" w:hAnsi="system-ui"/>
                                      <w:color w:val="374151"/>
                                      <w:szCs w:val="24"/>
                                      <w:lang w:eastAsia="en-AU"/>
                                    </w:rPr>
                                    <w:t>Organizing data for easy use.</w:t>
                                  </w:r>
                                </w:p>
                                <w:p w14:paraId="79F09277" w14:textId="77777777" w:rsidR="00BA7756" w:rsidRPr="00BA7756" w:rsidRDefault="00BA7756" w:rsidP="00FE44B9">
                                  <w:pPr>
                                    <w:numPr>
                                      <w:ilvl w:val="0"/>
                                      <w:numId w:val="33"/>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A7756">
                                    <w:rPr>
                                      <w:rFonts w:ascii="system-ui" w:hAnsi="system-ui"/>
                                      <w:color w:val="374151"/>
                                      <w:szCs w:val="24"/>
                                      <w:lang w:eastAsia="en-AU"/>
                                    </w:rPr>
                                    <w:t>Encouraging clear communication.</w:t>
                                  </w:r>
                                </w:p>
                                <w:p w14:paraId="1D2FC6C9" w14:textId="77777777" w:rsidR="00BA7756" w:rsidRPr="00BA7756" w:rsidRDefault="00BA7756" w:rsidP="00FE44B9">
                                  <w:pPr>
                                    <w:numPr>
                                      <w:ilvl w:val="0"/>
                                      <w:numId w:val="33"/>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A7756">
                                    <w:rPr>
                                      <w:rFonts w:ascii="system-ui" w:hAnsi="system-ui"/>
                                      <w:color w:val="374151"/>
                                      <w:szCs w:val="24"/>
                                      <w:lang w:eastAsia="en-AU"/>
                                    </w:rPr>
                                    <w:t>Resolving ambiguity.</w:t>
                                  </w:r>
                                </w:p>
                                <w:p w14:paraId="4CE9C1B2" w14:textId="77777777" w:rsidR="00BA7756" w:rsidRPr="00BA7756" w:rsidRDefault="00BA7756" w:rsidP="00FE44B9">
                                  <w:pPr>
                                    <w:numPr>
                                      <w:ilvl w:val="0"/>
                                      <w:numId w:val="33"/>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A7756">
                                    <w:rPr>
                                      <w:rFonts w:ascii="system-ui" w:hAnsi="system-ui"/>
                                      <w:color w:val="374151"/>
                                      <w:szCs w:val="24"/>
                                      <w:lang w:eastAsia="en-AU"/>
                                    </w:rPr>
                                    <w:t>Ensuring proper measurement processes.</w:t>
                                  </w:r>
                                </w:p>
                                <w:p w14:paraId="3EB897BD" w14:textId="77777777" w:rsidR="00BA7756" w:rsidRPr="00BA7756" w:rsidRDefault="00BA7756" w:rsidP="00BA7756">
                                  <w:pPr>
                                    <w:pBdr>
                                      <w:top w:val="single" w:sz="2" w:space="0" w:color="D9D9E3"/>
                                      <w:left w:val="single" w:sz="2" w:space="0" w:color="D9D9E3"/>
                                      <w:bottom w:val="single" w:sz="2" w:space="0" w:color="D9D9E3"/>
                                      <w:right w:val="single" w:sz="2" w:space="0" w:color="D9D9E3"/>
                                    </w:pBdr>
                                    <w:shd w:val="clear" w:color="auto" w:fill="F7F7F8"/>
                                    <w:spacing w:before="300"/>
                                    <w:jc w:val="left"/>
                                    <w:rPr>
                                      <w:rFonts w:ascii="system-ui" w:hAnsi="system-ui"/>
                                      <w:color w:val="374151"/>
                                      <w:szCs w:val="24"/>
                                      <w:lang w:eastAsia="en-AU"/>
                                    </w:rPr>
                                  </w:pPr>
                                  <w:r w:rsidRPr="00BA7756">
                                    <w:rPr>
                                      <w:rFonts w:ascii="system-ui" w:hAnsi="system-ui"/>
                                      <w:color w:val="374151"/>
                                      <w:szCs w:val="24"/>
                                      <w:lang w:eastAsia="en-AU"/>
                                    </w:rPr>
                                    <w:t>This approach enhanced decision quality.</w:t>
                                  </w:r>
                                </w:p>
                                <w:p w14:paraId="17F98F3A" w14:textId="3C04A480" w:rsidR="00D800B4" w:rsidRPr="005362A7" w:rsidRDefault="00BA7756" w:rsidP="00E63EC5">
                                  <w:pPr>
                                    <w:pStyle w:val="22TAHiddenWrittenResponse"/>
                                  </w:pPr>
                                  <w:r>
                                    <w:rPr>
                                      <w:rFonts w:ascii="system-ui" w:hAnsi="system-ui"/>
                                      <w:color w:val="374151"/>
                                      <w:shd w:val="clear" w:color="auto" w:fill="F7F7F8"/>
                                    </w:rPr>
                                    <w:t>.</w:t>
                                  </w:r>
                                  <w:permEnd w:id="158637426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6E7EC39" id="Text Box 24" o:spid="_x0000_s1047" type="#_x0000_t202" style="width:363.3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5djwAAAAAAAAAAAOA+a2be6xEAAAAAAAAAAADcZ83M33oEAAAAAAAA&#10;AAAA93nOOfUGAAAAAAAAAAAALvSqBwAAAAAAAAAAAHAn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UY8AAAAAAAAAAADgPmtmPusRAAAA&#10;AAAAAAAA3MeFKAAAAAAAAAAAAIk1M7/qEQAAAAAAAAAAANznOefUGwAAAAAAAAAAALiQC1E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9px4BAAAAAAAAAADAfdbMvNUjAAAAAAAAAAAAuM+ama96BAAAAAAAAAAAAPd5zjn1&#10;BgAAAAAAAAAAAC70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ibX3/qhHAAAAAAAAAAAAcJ81Mz/rEQAAAAAAAAAAANxn&#10;zcy/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GfvjokqAKIgCL5PXQ5m&#10;QA8mIOZ0QIoVbB0yJrhuBStgqhZ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rL33Sz0CAAAAAAAAAACA+6yZ+a5HAAAAAAAAAAAAcB8XogAA&#10;AAAAAAAAACTWzHzVIwAAAAAAAAAAALjP45xTbwAAAAAAAAAAAOBCLkQB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rL33Zz0C&#10;AAAAAAAAAACA+6yZea1HAAAAAAAAAAAAcJ81M3/1CAAAAAAAAAAAAO7zOOfUGwAAAAAAAAAAALjQ&#10;Uz0AAAAAAAAAAACAOwn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Oi05RMAACAASURBV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Ky991s9AgAAAAAAAAAAgPusmfmoRwAAAAAAAAAAAHAf&#10;F6IAAAAAAAAAAAAk1sy81yMAAAAAAAAAAAC4z+OcU28AAAAAAAAAAADgQi5EAQ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Ky9&#10;9089AgAAAAAAAAAAgPusmXmuRwAAAAAAAAAAAHCfNTO/9QgAAAAAAAAAAADu8zjn1BsAAAAAAAAA&#10;AAC40FM9AAAAAAAAAAAAgDsJ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Phn746JKgCiIAi+T50FfBDhBAJ8&#10;EJFwJpCEFGwcMia4bgUrYKo2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VIwAAAAAAAAAAALjP45xTbwAAAAAAAAAA&#10;AOBCT/UAAAAAAAAAAAAA7iR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s/1CAAAAAAAAAAAAO6zZuanHgEAAAAAAAAAAMB9XIgCAAAAAAAA&#10;AACQWDPzX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l/1CAAAAAAA&#10;AAAAAO6zZualHgEAAAAAAAAAAMB91sz81iMAAAAAAAAAAAC4z+OcU28AAAAAAAAAAADgQk/1AAAA&#10;AAAAAAAAAO4k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6v9QgAAAAAAAAAAADus2bmsx4BAAAAAAAAAADAfVyIAgAAAAAAAAAAkFgz81GP&#10;AAAAAAAAAAAA4D6Pc069AQAAAAAAAAAAgAu5EAU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OOfvTsmigWIoij4dmtyou8DKeRIIWFMEP0AKajBxiDj&#10;BNOt4Ao4VRc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7/6xEAAAAAAAAAAADcZ83MSz0CAAAAAAAAAACA+6yZ+a5H&#10;AAAAAAAAAAAAcJ/HOafeAAAAAAAAAAAAwIWe9QAAAAAAAAAAAADuJG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xklq4AAAIABJREFU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sfbe7/UI&#10;AAAAAAAAAAAA7rNm5q0eAQAAAAAAAAAAwH3WzPzWIwAAAAAAAAAAALjP45xTbwAAAAAAAAAAAOBC&#10;z3oAAAAAAAAAAAAAdxK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Fh773/1CAAAAAAAAAAAAO6zZuarHgEAAAAAAAAAAMB9XIgCAAAAAAAAAACQ&#10;WDPzWY8AAAAAAAAAAADgPo9zTr0BAAAAAAAAAACAC7kQBQ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LH23h/1CAAAAAAAAAAA&#10;AO6zZua1HgEAAAAAAAAAAMB91sz81CMAAAAAAAAAAAC4z+OcU28AAAAAAAAAAADgQs96AAAAAAAA&#10;AAAAAHcS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F/7N0xUQVAFATB96mLsIAUTBCDCXKic4AEcIaTQ8YE&#10;161gBUzVAg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X+sRAAAAAAAAAAAA&#10;3GfNzGc9AgAAAAAAAAAAgPu4EAUAAAAAAAAAACCxZua9HgEAAAAAAAAAAMB9HuecegMAAAAAAAAA&#10;AAAXciEK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f+sRAAAAAAAAAAAA3GfNzHM9AgAAAAAAAAAAgPusmfmpRwAAAAAA&#10;AAAAAHCfxzmn3gAAAAAAAAAAAMCFnuoBAAAAAAAAAAAA3En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T/qEQAAAAAAAAAAANxnzcxbPQIA&#10;AAAAAAAAAID7rJn5q0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1f&#10;6hEAAAAAAAAAAADcZ83Mdz0CAAAAAAAAAACA+7gQBQAAAAAAAAAAILFm5qseAQAAAAAAAAAAwH0e&#10;55x6AwAAAAAAAAAAABdyIQoAAAAAAAAAAEBbrNqvAAAgAElEQVR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TW3vu9HgEAAAAAAAAA&#10;AMB91sx81CMAAAAAAAAAAAC4jwtRAAAAAAAAAAAAEmtmftYjAAAAAAAAAAAAuM9zzqk3AAAAAAAA&#10;AAAAcCEXog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TW3vurHgEAAAAAAAAAAMB91sy81SMAAAAAAAAAAAC4z5qZz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VY8AAAAAAAAAAADgPmtmftQj&#10;AAAAAAAAAAAAuM+amX/1CAAAAAAAAAAAAO7znHPqDQAAAAAAAAAAAFzoVQ8AAAAAAAAAAADgT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mvv&#10;/a0eAQAAAAAAAAAAwH3WzPypRwAAAAAAAAAAAHAfF6IAAAAAAAAAAAAk1sz8rkcAAAAAAAAAAABw&#10;n+ecU28AAAAAAAAAAADgQi5EAQAAAAAAAP6zdwdVlQVBFATr/dOYGRWsccEaFa2DPSbGDE4aGbno&#10;CAVXQJ4q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6xEAAAAAAAAAAADcZ83Mv3oEAAAAAAAAAAAA91kz878eAQAAAAAAAAAAwH2e&#10;c069AQAAAAAAAAAAgAu96gEAAAAAAAAAAADcSc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jsr2q0AACAASURBVM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3+sRAAAAAAAAAAAA3GfN&#10;zFc9AgAAAAAAAAAAgPt4IQoAAAAAAAAAAEDiOefUGwAAAAAAAAAAALiQC2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px4BAAAAAAAAAADAfdbMvNUjAAAAAAAAAAAAuM+ame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xHAAAAAAAAAAAAcJ81Mx/1CAAAAAAAAAAA&#10;AO6zZua3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LF3x0QRAEEUBeeuFhXE+MAPMQI2ISbBAiYQt8h4wXYr+AJe&#10;zU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i7b1f6xEAAAAAAAAAAADcZ83Mdz0CAAAAAAAAAACA&#10;+3ghCgAAAAAAAAAAQGLNzGc9AgAAAAAAAAAAgPs8zjn1BgAAAAAAAAAAAC7khSg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qkcAAAAAAAAAAABwnzUzb/UIAAAAAAAAAAAA7rNm5q8eAQAAAAAAAAAAwH0e55x6AwAAAAAA&#10;AAAAABd61gMAAAAAAAAAAAC4k4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xNp7v9cjAAAAAAAAAAAAuM+amY96BAAAAAAAAAAAAPfxQhQAAAAA&#10;AAAAAIDE45xTbwAAAAAAAAAAAOBCLr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WHvv33oEAAAAAAAA&#10;AAAA91kz81KPAAAAAAAAAAAA4D5rZn7qEQAAAAAAAAAAANzncc6pNwAAAAAAAAAAAHChZ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P7btYMiBmIggGF7YnqqTQAAB9FJREFUnVA7KuURnAWTwvAjEgIDM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ibX3/tYRAAAAAAAA&#10;AAAA3GfNzFtHAAAAAAAAAAAAcJ81M786AgAAAAAAAAAAgPs855y6AQAAAAAAAAAAgAt96gAAAAAA&#10;AAAAAADuZG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" stroked="f" strokeweight=".5pt">
                      <v:fill r:id="rId14" o:title="" recolor="t" rotate="t" type="tile"/>
                      <v:textbox inset="0,0,0,0">
                        <w:txbxContent>
                          <w:p w14:paraId="1927A136" w14:textId="77777777" w:rsidR="00BA7756" w:rsidRPr="00BA7756" w:rsidRDefault="00BA7756" w:rsidP="00BA7756">
                            <w:pPr>
                              <w:pBdr>
                                <w:top w:val="single" w:sz="2" w:space="0" w:color="D9D9E3"/>
                                <w:left w:val="single" w:sz="2" w:space="0" w:color="D9D9E3"/>
                                <w:bottom w:val="single" w:sz="2" w:space="0" w:color="D9D9E3"/>
                                <w:right w:val="single" w:sz="2" w:space="0" w:color="D9D9E3"/>
                              </w:pBdr>
                              <w:shd w:val="clear" w:color="auto" w:fill="F7F7F8"/>
                              <w:spacing w:after="300"/>
                              <w:jc w:val="left"/>
                              <w:rPr>
                                <w:rFonts w:ascii="system-ui" w:hAnsi="system-ui"/>
                                <w:color w:val="374151"/>
                                <w:szCs w:val="24"/>
                                <w:lang w:eastAsia="en-AU"/>
                              </w:rPr>
                            </w:pPr>
                            <w:permStart w:id="1586374260" w:edGrp="everyone"/>
                            <w:r w:rsidRPr="00BA7756">
                              <w:rPr>
                                <w:rFonts w:ascii="system-ui" w:hAnsi="system-ui"/>
                                <w:color w:val="374151"/>
                                <w:szCs w:val="24"/>
                                <w:lang w:eastAsia="en-AU"/>
                              </w:rPr>
                              <w:t>I facilitated team participation in decision-making by:</w:t>
                            </w:r>
                          </w:p>
                          <w:p w14:paraId="20605EE0" w14:textId="77777777" w:rsidR="00BA7756" w:rsidRPr="00BA7756" w:rsidRDefault="00BA7756" w:rsidP="00FE44B9">
                            <w:pPr>
                              <w:numPr>
                                <w:ilvl w:val="0"/>
                                <w:numId w:val="33"/>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A7756">
                              <w:rPr>
                                <w:rFonts w:ascii="system-ui" w:hAnsi="system-ui"/>
                                <w:color w:val="374151"/>
                                <w:szCs w:val="24"/>
                                <w:lang w:eastAsia="en-AU"/>
                              </w:rPr>
                              <w:t>Emphasizing data accuracy.</w:t>
                            </w:r>
                          </w:p>
                          <w:p w14:paraId="2C246B14" w14:textId="77777777" w:rsidR="00BA7756" w:rsidRPr="00BA7756" w:rsidRDefault="00BA7756" w:rsidP="00FE44B9">
                            <w:pPr>
                              <w:numPr>
                                <w:ilvl w:val="0"/>
                                <w:numId w:val="33"/>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A7756">
                              <w:rPr>
                                <w:rFonts w:ascii="system-ui" w:hAnsi="system-ui"/>
                                <w:color w:val="374151"/>
                                <w:szCs w:val="24"/>
                                <w:lang w:eastAsia="en-AU"/>
                              </w:rPr>
                              <w:t>Prioritizing current information.</w:t>
                            </w:r>
                          </w:p>
                          <w:p w14:paraId="0C2C9E7C" w14:textId="77777777" w:rsidR="00BA7756" w:rsidRPr="00BA7756" w:rsidRDefault="00BA7756" w:rsidP="00FE44B9">
                            <w:pPr>
                              <w:numPr>
                                <w:ilvl w:val="0"/>
                                <w:numId w:val="33"/>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A7756">
                              <w:rPr>
                                <w:rFonts w:ascii="system-ui" w:hAnsi="system-ui"/>
                                <w:color w:val="374151"/>
                                <w:szCs w:val="24"/>
                                <w:lang w:eastAsia="en-AU"/>
                              </w:rPr>
                              <w:t>Identifying reliable sources.</w:t>
                            </w:r>
                          </w:p>
                          <w:p w14:paraId="26C8A1B6" w14:textId="77777777" w:rsidR="00BA7756" w:rsidRPr="00BA7756" w:rsidRDefault="00BA7756" w:rsidP="00FE44B9">
                            <w:pPr>
                              <w:numPr>
                                <w:ilvl w:val="0"/>
                                <w:numId w:val="33"/>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A7756">
                              <w:rPr>
                                <w:rFonts w:ascii="system-ui" w:hAnsi="system-ui"/>
                                <w:color w:val="374151"/>
                                <w:szCs w:val="24"/>
                                <w:lang w:eastAsia="en-AU"/>
                              </w:rPr>
                              <w:t>Organizing data for easy use.</w:t>
                            </w:r>
                          </w:p>
                          <w:p w14:paraId="79F09277" w14:textId="77777777" w:rsidR="00BA7756" w:rsidRPr="00BA7756" w:rsidRDefault="00BA7756" w:rsidP="00FE44B9">
                            <w:pPr>
                              <w:numPr>
                                <w:ilvl w:val="0"/>
                                <w:numId w:val="33"/>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A7756">
                              <w:rPr>
                                <w:rFonts w:ascii="system-ui" w:hAnsi="system-ui"/>
                                <w:color w:val="374151"/>
                                <w:szCs w:val="24"/>
                                <w:lang w:eastAsia="en-AU"/>
                              </w:rPr>
                              <w:t>Encouraging clear communication.</w:t>
                            </w:r>
                          </w:p>
                          <w:p w14:paraId="1D2FC6C9" w14:textId="77777777" w:rsidR="00BA7756" w:rsidRPr="00BA7756" w:rsidRDefault="00BA7756" w:rsidP="00FE44B9">
                            <w:pPr>
                              <w:numPr>
                                <w:ilvl w:val="0"/>
                                <w:numId w:val="33"/>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A7756">
                              <w:rPr>
                                <w:rFonts w:ascii="system-ui" w:hAnsi="system-ui"/>
                                <w:color w:val="374151"/>
                                <w:szCs w:val="24"/>
                                <w:lang w:eastAsia="en-AU"/>
                              </w:rPr>
                              <w:t>Resolving ambiguity.</w:t>
                            </w:r>
                          </w:p>
                          <w:p w14:paraId="4CE9C1B2" w14:textId="77777777" w:rsidR="00BA7756" w:rsidRPr="00BA7756" w:rsidRDefault="00BA7756" w:rsidP="00FE44B9">
                            <w:pPr>
                              <w:numPr>
                                <w:ilvl w:val="0"/>
                                <w:numId w:val="33"/>
                              </w:numPr>
                              <w:pBdr>
                                <w:top w:val="single" w:sz="2" w:space="0" w:color="D9D9E3"/>
                                <w:left w:val="single" w:sz="2" w:space="5" w:color="D9D9E3"/>
                                <w:bottom w:val="single" w:sz="2" w:space="0" w:color="D9D9E3"/>
                                <w:right w:val="single" w:sz="2" w:space="0" w:color="D9D9E3"/>
                              </w:pBdr>
                              <w:shd w:val="clear" w:color="auto" w:fill="F7F7F8"/>
                              <w:jc w:val="left"/>
                              <w:rPr>
                                <w:rFonts w:ascii="system-ui" w:hAnsi="system-ui"/>
                                <w:color w:val="374151"/>
                                <w:szCs w:val="24"/>
                                <w:lang w:eastAsia="en-AU"/>
                              </w:rPr>
                            </w:pPr>
                            <w:r w:rsidRPr="00BA7756">
                              <w:rPr>
                                <w:rFonts w:ascii="system-ui" w:hAnsi="system-ui"/>
                                <w:color w:val="374151"/>
                                <w:szCs w:val="24"/>
                                <w:lang w:eastAsia="en-AU"/>
                              </w:rPr>
                              <w:t>Ensuring proper measurement processes.</w:t>
                            </w:r>
                          </w:p>
                          <w:p w14:paraId="3EB897BD" w14:textId="77777777" w:rsidR="00BA7756" w:rsidRPr="00BA7756" w:rsidRDefault="00BA7756" w:rsidP="00BA7756">
                            <w:pPr>
                              <w:pBdr>
                                <w:top w:val="single" w:sz="2" w:space="0" w:color="D9D9E3"/>
                                <w:left w:val="single" w:sz="2" w:space="0" w:color="D9D9E3"/>
                                <w:bottom w:val="single" w:sz="2" w:space="0" w:color="D9D9E3"/>
                                <w:right w:val="single" w:sz="2" w:space="0" w:color="D9D9E3"/>
                              </w:pBdr>
                              <w:shd w:val="clear" w:color="auto" w:fill="F7F7F8"/>
                              <w:spacing w:before="300"/>
                              <w:jc w:val="left"/>
                              <w:rPr>
                                <w:rFonts w:ascii="system-ui" w:hAnsi="system-ui"/>
                                <w:color w:val="374151"/>
                                <w:szCs w:val="24"/>
                                <w:lang w:eastAsia="en-AU"/>
                              </w:rPr>
                            </w:pPr>
                            <w:r w:rsidRPr="00BA7756">
                              <w:rPr>
                                <w:rFonts w:ascii="system-ui" w:hAnsi="system-ui"/>
                                <w:color w:val="374151"/>
                                <w:szCs w:val="24"/>
                                <w:lang w:eastAsia="en-AU"/>
                              </w:rPr>
                              <w:t>This approach enhanced decision quality.</w:t>
                            </w:r>
                          </w:p>
                          <w:p w14:paraId="17F98F3A" w14:textId="3C04A480" w:rsidR="00D800B4" w:rsidRPr="005362A7" w:rsidRDefault="00BA7756" w:rsidP="00E63EC5">
                            <w:pPr>
                              <w:pStyle w:val="22TAHiddenWrittenResponse"/>
                            </w:pPr>
                            <w:r>
                              <w:rPr>
                                <w:rFonts w:ascii="system-ui" w:hAnsi="system-ui"/>
                                <w:color w:val="374151"/>
                                <w:shd w:val="clear" w:color="auto" w:fill="F7F7F8"/>
                              </w:rPr>
                              <w:t>.</w:t>
                            </w:r>
                            <w:permEnd w:id="1586374260"/>
                          </w:p>
                        </w:txbxContent>
                      </v:textbox>
                      <w10:anchorlock/>
                    </v:shape>
                  </w:pict>
                </mc:Fallback>
              </mc:AlternateContent>
            </w:r>
          </w:p>
        </w:tc>
        <w:permStart w:id="339618845" w:edGrp="everyone"/>
        <w:tc>
          <w:tcPr>
            <w:tcW w:w="624" w:type="dxa"/>
            <w:tcBorders>
              <w:top w:val="nil"/>
              <w:left w:val="nil"/>
              <w:bottom w:val="nil"/>
              <w:right w:val="nil"/>
            </w:tcBorders>
          </w:tcPr>
          <w:p w14:paraId="57D5220C" w14:textId="77777777" w:rsidR="00D800B4" w:rsidRPr="00533511" w:rsidRDefault="00551242" w:rsidP="003332FC">
            <w:pPr>
              <w:rPr>
                <w:rFonts w:ascii="Arial" w:hAnsi="Arial" w:cs="Arial"/>
                <w:sz w:val="44"/>
                <w:szCs w:val="44"/>
              </w:rPr>
            </w:pPr>
            <w:sdt>
              <w:sdtPr>
                <w:rPr>
                  <w:rFonts w:ascii="Arial" w:hAnsi="Arial" w:cs="Arial"/>
                  <w:sz w:val="44"/>
                  <w:szCs w:val="44"/>
                </w:rPr>
                <w:id w:val="9803555"/>
                <w14:checkbox>
                  <w14:checked w14:val="0"/>
                  <w14:checkedState w14:val="00FE" w14:font="Wingdings"/>
                  <w14:uncheckedState w14:val="00A8" w14:font="Wingdings"/>
                </w14:checkbox>
              </w:sdtPr>
              <w:sdtEndPr/>
              <w:sdtContent>
                <w:r w:rsidR="00D800B4">
                  <w:rPr>
                    <w:rFonts w:ascii="Arial" w:hAnsi="Arial" w:cs="Arial"/>
                    <w:sz w:val="44"/>
                    <w:szCs w:val="44"/>
                  </w:rPr>
                  <w:sym w:font="Wingdings" w:char="F0A8"/>
                </w:r>
              </w:sdtContent>
            </w:sdt>
            <w:permEnd w:id="339618845"/>
          </w:p>
        </w:tc>
      </w:tr>
    </w:tbl>
    <w:p w14:paraId="49A20007" w14:textId="77777777" w:rsidR="00D800B4" w:rsidRDefault="00D800B4" w:rsidP="00D800B4">
      <w:pPr>
        <w:rPr>
          <w:rFonts w:ascii="Arial" w:hAnsi="Arial" w:cs="Arial"/>
          <w:sz w:val="22"/>
          <w:szCs w:val="22"/>
        </w:rPr>
      </w:pPr>
    </w:p>
    <w:p w14:paraId="30FEC96E" w14:textId="77777777" w:rsidR="00E513CE" w:rsidRDefault="00E513CE" w:rsidP="00E513CE">
      <w:pPr>
        <w:rPr>
          <w:rFonts w:ascii="Arial" w:hAnsi="Arial" w:cs="Arial"/>
          <w:b/>
          <w:bCs/>
          <w:i/>
          <w:iCs/>
          <w:sz w:val="22"/>
          <w:szCs w:val="22"/>
        </w:rPr>
      </w:pPr>
    </w:p>
    <w:p w14:paraId="39824A17" w14:textId="650788C5" w:rsidR="00E513CE" w:rsidRPr="00D90D6C" w:rsidRDefault="00E513CE" w:rsidP="00E513CE">
      <w:pPr>
        <w:pStyle w:val="20TAQuestionNumber"/>
        <w:ind w:left="709" w:hanging="709"/>
      </w:pPr>
      <w:bookmarkStart w:id="36" w:name="_Ref87616978"/>
      <w:r>
        <w:t xml:space="preserve">Discuss </w:t>
      </w:r>
      <w:r w:rsidRPr="00DA283C">
        <w:t xml:space="preserve">mathematical information </w:t>
      </w:r>
      <w:r w:rsidR="0083515D">
        <w:t>you need when</w:t>
      </w:r>
      <w:r w:rsidRPr="00DA283C">
        <w:t xml:space="preserve"> establish</w:t>
      </w:r>
      <w:r w:rsidR="0083515D">
        <w:t>ing</w:t>
      </w:r>
      <w:r w:rsidRPr="00DA283C">
        <w:t xml:space="preserve"> key performance indicators</w:t>
      </w:r>
      <w:r w:rsidR="0083515D">
        <w:t xml:space="preserve"> for the team/task</w:t>
      </w:r>
      <w:r>
        <w:t>.</w:t>
      </w:r>
      <w:bookmarkEnd w:id="36"/>
    </w:p>
    <w:p w14:paraId="566138FC" w14:textId="77777777" w:rsidR="00E513CE" w:rsidRPr="00956C6F" w:rsidRDefault="00E513CE" w:rsidP="00E513C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513CE" w:rsidRPr="00830749" w14:paraId="08FD2887" w14:textId="77777777" w:rsidTr="003332FC">
        <w:tc>
          <w:tcPr>
            <w:tcW w:w="1027" w:type="dxa"/>
            <w:tcBorders>
              <w:top w:val="nil"/>
              <w:left w:val="nil"/>
              <w:bottom w:val="nil"/>
              <w:right w:val="nil"/>
            </w:tcBorders>
          </w:tcPr>
          <w:p w14:paraId="6AD3F336" w14:textId="77777777" w:rsidR="00E513CE" w:rsidRPr="001C4084" w:rsidRDefault="00E513CE" w:rsidP="003332FC">
            <w:pPr>
              <w:pStyle w:val="AnswerHeading"/>
            </w:pPr>
            <w:r w:rsidRPr="001C4084">
              <w:t>Answer</w:t>
            </w:r>
          </w:p>
        </w:tc>
        <w:tc>
          <w:tcPr>
            <w:tcW w:w="7478" w:type="dxa"/>
            <w:tcBorders>
              <w:top w:val="nil"/>
              <w:left w:val="nil"/>
              <w:bottom w:val="nil"/>
              <w:right w:val="nil"/>
            </w:tcBorders>
          </w:tcPr>
          <w:p w14:paraId="60264C63" w14:textId="77777777" w:rsidR="00E513CE" w:rsidRPr="001C4084" w:rsidRDefault="00E513CE" w:rsidP="003332FC">
            <w:pPr>
              <w:rPr>
                <w:rFonts w:ascii="Arial" w:hAnsi="Arial" w:cs="Arial"/>
                <w:sz w:val="22"/>
                <w:szCs w:val="22"/>
              </w:rPr>
            </w:pPr>
            <w:r>
              <w:rPr>
                <w:noProof/>
                <w:lang w:eastAsia="en-AU"/>
              </w:rPr>
              <mc:AlternateContent>
                <mc:Choice Requires="wps">
                  <w:drawing>
                    <wp:inline distT="0" distB="0" distL="0" distR="0" wp14:anchorId="27CB9193" wp14:editId="3E9A0EF1">
                      <wp:extent cx="4614530" cy="1543050"/>
                      <wp:effectExtent l="0" t="0" r="0" b="0"/>
                      <wp:docPr id="25" name="Text Box 25"/>
                      <wp:cNvGraphicFramePr/>
                      <a:graphic xmlns:a="http://schemas.openxmlformats.org/drawingml/2006/main">
                        <a:graphicData uri="http://schemas.microsoft.com/office/word/2010/wordprocessingShape">
                          <wps:wsp>
                            <wps:cNvSpPr txBox="1"/>
                            <wps:spPr>
                              <a:xfrm>
                                <a:off x="0" y="0"/>
                                <a:ext cx="4614530" cy="1543050"/>
                              </a:xfrm>
                              <a:prstGeom prst="rect">
                                <a:avLst/>
                              </a:prstGeom>
                              <a:blipFill dpi="0" rotWithShape="1">
                                <a:blip r:embed="rId13"/>
                                <a:srcRect/>
                                <a:tile tx="0" ty="0" sx="100000" sy="100000" flip="none" algn="tl"/>
                              </a:blipFill>
                              <a:ln w="6350">
                                <a:noFill/>
                              </a:ln>
                              <a:effectLst/>
                            </wps:spPr>
                            <wps:txbx>
                              <w:txbxContent>
                                <w:p w14:paraId="14C3F3B6" w14:textId="4E7A6049" w:rsidR="00E513CE" w:rsidRDefault="00827806" w:rsidP="00E63EC5">
                                  <w:pPr>
                                    <w:pStyle w:val="22TAHiddenWrittenResponse"/>
                                  </w:pPr>
                                  <w:permStart w:id="1203439190" w:edGrp="everyone"/>
                                  <w:r>
                                    <w:rPr>
                                      <w:rFonts w:ascii="system-ui" w:hAnsi="system-ui"/>
                                      <w:color w:val="343541"/>
                                    </w:rPr>
                                    <w:t>Focus on measurable factors within the team's control. Use SMART criteria for clear, achievable goals. Involve the team for commitment and informed target setting. Account for external factors using historical data. Employ tools like Gantt charts for effective planning. Quantitative Data: Measurable data points that can be used to assess performance objectively. For example, numbers, percentages, or counts.</w:t>
                                  </w:r>
                                  <w:permEnd w:id="120343919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7CB9193" id="Text Box 25" o:spid="_x0000_s1048" type="#_x0000_t202" style="width:363.35pt;height:121.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CJtff+XY8AAAAAAAAAAADgPmtm3usRAAAAAAAAAAAA3GfNzN96BAAAAAAA&#10;AAAAAPd5zjn1BgAAAAAAAAAAAC70qgcAAAAAAAAAAABwJw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GPAAAAAAAAAAAA4D5rZj7rEQAA&#10;AAAAAAAAANzHhSgAAAAAAAAAAACJNTO/6hEAAAAAAAAAAADc5znn1BsAAAAAAAAAAAC4kAtR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mvv/aceAQAAAAAAAAAAwH3WzLzVIwAAAAAAAAAAALjPmpmvegQAAAAAAAAAAAD3ec45&#10;9QYAAAAAAAAAAAAu9K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6oRwAAAAAAAAAAAHCfNTM/6xEAAAAAAAAAAADc&#10;Z83Mv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Pxn746JKgCiIAi+T10O&#10;ZkAPJiDmdECKFWwdMia4bgUrYKoW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Ky990s9AgAAAAAAAAAAgPusmfmuRwAAAAAAAAAAAHAfF6IA&#10;AAAAAAAAAAAk1sx81SMAAAAAAAAAAAC4z+OcU28AAAAAAAAAAADgQi5EAQ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Ky992c9&#10;AgAAAAAAAAAAgPusmXmtRwAAAAAAAAAAAHCfNTN/9QgAAAAAAAAAAADu8zjn1BsAAAAAAAAAAAC4&#10;0FM9AAAAAAAAAAAAgDsJ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DotOUTAAAgAElEQVQ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isvfdbPQIAAAAAAAAAAID7rJn5qEcAAAAAAAAAAABw&#10;HxeiAAAAAAAAAAAAJNbMvNcjAAAAAAAAAAAAuM/jnFNvAAAAAAAAAAAA4EIuRAE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is&#10;vfdPPQIAAAAAAAAAAID7rJl5rkcAAAAAAAAAAABwnzUzv/UIAAAAAAAAAAAA7vM459QbAAAAAAAA&#10;AAAAuNBTPQAAAAAAAAAAAIA7Cd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D4Z++OiSoAoiAIvk+dBXwQ4QQC&#10;fBCRcCaQhBRsHDImuG4FK2CqNi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u/1CAAAAAAAAAAAAO6zZuatHgEAAAAAAAAAAMB91sz81SMAAAAAAAAAAAC4z+OcU28AAAAAAAAA&#10;AADgQk/1AAAAAAAAAAAAAO4k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P9QgAAAAAAAAAAADus2bmpx4BAAAAAAAAAADAfVyIAgAAAAAA&#10;AAAAkFgz812PAAAAAAAAAAAA4D6Pc069AQAAAAAAAAAAgAu5EAU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Cx9t5f9QgAAAAA&#10;AAAAAADus2bmpR4BAAAAAAAAAADAfdbM/NYjAAAAAAAAAAAAuM/jnFNvAAAAAAAAAAAA4EJP9QAA&#10;AAAAAAAAAADuJG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r/UIAAAAAAAAAAAA7rNm5rMeAQAAAAAAAAAAwH1ciAIAAAAAAAAAAJBYM/NR&#10;jwAAAAAAAAAAAOA+j3NOvQEAAAAAAAAAAIALuRAF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Djn707JooFiKIo+HZrcqLvAynkSCFhTBD9ACmowcYg&#10;4wTTreAKOFUX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sRAAAAAAAAAAAA3GfNzEs9AgAAAAAAAAAAgPusmfmu&#10;RwAAAAAAAAAAAHCfxzmn3gAAAAAAAAAAAMCFnvUAAAAAAAAAAAAA7iR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MZJauAAACAASURBV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LH23u/1&#10;CAAAAAAAAAAAAO6zZuatHgEAAAAAAAAAAMB91sz81iMAAAAAAAAAAAC4z+OcU28AAAAAAAAAAADg&#10;Qs96AAAAAAAAAAAAAHcS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BYe+9/9QgAAAAAAAAAAADus2bmqx4BAAAAAAAAAADAfVyIAgAAAAAAAAAA&#10;kFgz81mPAAAAAAAAAAAA4D6Pc069AQAAAAAAAAAAgAu5EAU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Cx9t4f9QgAAAAAAAAA&#10;AADus2bmtR4BAAAAAAAAAADAfdbM/NQjAAAAAAAAAAAAuM/jnFNvAAAAAAAAAAAA4ELPegAAAAAA&#10;AAAAAAB3Er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f+zdMVEFQBQEwfepi7CAFEwQgwlyonOABHCGk0PG&#10;BNetYAVM1QI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GLtvV/rEQAAAAAAAAAA&#10;ANxnzcxnPQIAAAAAAAAAAID7uBAFAAAAAAAAAAAgsWbmvR4BAAAAAAAAAADAfR7nnHoDAAAAAAAA&#10;AAAAF3IhC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X/rEQAAAAAAAAAAANxnzcxzPQIAAAAAAAAAAID7rJn5qUcAAAAA&#10;AAAAAABwn8c5p94AAAAAAAAAAADAhZ7qAQAAAAAAAAAAANxJ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0/6hEAAAAAAAAAAADcZ83MWz0C&#10;AAAAAAAAAACA+6yZ+at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oRAAAAAAAAAAAA3GfNzHc9AgAAAAAAAAAAgPu4EAUAAAAAAAAAACCxZuarHgEAAAAAAAAAAMB9&#10;HuecegMAAAAAAAAAAAAXciEKAAAAAAAAAABAW6zarwAAIABJREFU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1t77vR4BAAAAAAAA&#10;AADAfdbMfNQjAAAAAAAAAAAAuI8LUQAAAAAAAAAAABJrZn7WIwAAAAAAAAAAALjPc86pNwAAAAAA&#10;AAAAAHAhF6I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1t77qx4BAAAAAAAAAADAfdbMvNUjAAAAAAAAAAAAuM+amc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lWPAAAAAAAAAAAA4D5rZn7U&#10;IwAAAAAAAAAAALjPmpl/9QgAAAAAAAAAAADu85xz6g0AAAAAAAAAAABc6FUPAAAAAAAAAAAA4E4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Jr&#10;7/2tHgEAAAAAAAAAAMB91sz8qUcAAAAAAAAAAABwHxeiAAAAAAAAAAAAJNbM/K5HAAAAAAAAAAAA&#10;cJ/nnFNvAAAAAAAAAAAA4EIuRAEAAAAAAAD+s3cHVZUFQRQE6/3TmBkVrHHBGhWtgz0mxgxOGhm5&#10;6AgFV0CeKg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vesRAAAAAAAAAAAA3GfNzL96BAAAAAAAAAAAAPdZM/O/HgEAAAAAAAAAAMB9&#10;nnNOvQEAAAAAAAAAAIALve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I7K9qtAAAgAElEQVT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d/rEQAAAAAAAAAAANxn&#10;zcxXPQIAAAAAAAAAAID7eCEKAAAAAAAAAABA4jnn1BsAAAAAAAAAAAC4kAt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Nbe+6ceAQAAAAAAAAAAwH3WzLzVIwAAAAAAAAAAALjPmpnvegQAAAAAAAAAAAD3&#10;ec459QYAAAAAAAAAAAAu9KoHAAAAAAAAAAAAcCc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6sRwAAAAAAAAAAAHCfNTMf9QgAAAAAAAAA&#10;AADus2bmt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Pyxd8dEEQBBFAXnrhYVxPjADzECNiEmwQImELfIeMF2K/gC&#10;Xs1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X+sRAAAAAAAAAAAA3GfNzHc9AgAAAAAAAAAA&#10;gPt4IQoAAAAAAAAAAEBizcxnPQIAAAAAAAAAAID7PM459QYAAAAAAAAAAAAu5IUo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qpHAAAAAAAAAAAAcJ81M2/1CAAAAAAAAAAAAO6zZuavHgEAAAAAAAAAAMB9HuecegMAAAAA&#10;AAAAAAAXetYDAAAAAAAAAAAAuJO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MTae7/XIwAAAAAAAAAAALjPmpmPegQAAAAAAAAAAAD38UIUAAAA&#10;AAAAAACAxOOcU28AAAAAAAAAAADgQi6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Fh77996BAAAAAAA&#10;AAAAAPdZM/NSjwAAAAAAAAAAAOA+a2Z+6hEAAAAAAAAAAADc53HOqTcAAAAAAAAAAABwoWc9AAAA&#10;AAAAAAAAgDsJ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D+27WDIgZiIIBhe2J6qk0AAAfRSURBVJ1QOyrlEZwFk8LwIxICAz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Im19/7WEQAAAAAA&#10;AAAAANxnzcxbRwAAAAAAAAAAAHCfNTO/OgIAAAAAAAAAAID7POecugEAAAAAAAAAAIALfeoAAAAA&#10;AAAAAAAA7mR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" stroked="f" strokeweight=".5pt">
                      <v:fill r:id="rId14" o:title="" recolor="t" rotate="t" type="tile"/>
                      <v:textbox inset="0,0,0,0">
                        <w:txbxContent>
                          <w:p w14:paraId="14C3F3B6" w14:textId="4E7A6049" w:rsidR="00E513CE" w:rsidRDefault="00827806" w:rsidP="00E63EC5">
                            <w:pPr>
                              <w:pStyle w:val="22TAHiddenWrittenResponse"/>
                            </w:pPr>
                            <w:permStart w:id="1203439190" w:edGrp="everyone"/>
                            <w:r>
                              <w:rPr>
                                <w:rFonts w:ascii="system-ui" w:hAnsi="system-ui"/>
                                <w:color w:val="343541"/>
                              </w:rPr>
                              <w:t>Focus on measurable factors within the team's control. Use SMART criteria for clear, achievable goals. Involve the team for commitment and informed target setting. Account for external factors using historical data. Employ tools like Gantt charts for effective planning. Quantitative Data: Measurable data points that can be used to assess performance objectively. For example, numbers, percentages, or counts.</w:t>
                            </w:r>
                            <w:permEnd w:id="1203439190"/>
                          </w:p>
                        </w:txbxContent>
                      </v:textbox>
                      <w10:anchorlock/>
                    </v:shape>
                  </w:pict>
                </mc:Fallback>
              </mc:AlternateContent>
            </w:r>
          </w:p>
        </w:tc>
        <w:permStart w:id="1070735703" w:edGrp="everyone"/>
        <w:tc>
          <w:tcPr>
            <w:tcW w:w="624" w:type="dxa"/>
            <w:tcBorders>
              <w:top w:val="nil"/>
              <w:left w:val="nil"/>
              <w:bottom w:val="nil"/>
              <w:right w:val="nil"/>
            </w:tcBorders>
          </w:tcPr>
          <w:p w14:paraId="384D4FDA" w14:textId="77777777" w:rsidR="00E513CE" w:rsidRPr="00533511" w:rsidRDefault="00551242" w:rsidP="003332FC">
            <w:pPr>
              <w:rPr>
                <w:rFonts w:ascii="Arial" w:hAnsi="Arial" w:cs="Arial"/>
                <w:sz w:val="44"/>
                <w:szCs w:val="44"/>
              </w:rPr>
            </w:pPr>
            <w:sdt>
              <w:sdtPr>
                <w:rPr>
                  <w:rFonts w:ascii="Arial" w:hAnsi="Arial" w:cs="Arial"/>
                  <w:sz w:val="44"/>
                  <w:szCs w:val="44"/>
                </w:rPr>
                <w:id w:val="-1846094208"/>
                <w14:checkbox>
                  <w14:checked w14:val="0"/>
                  <w14:checkedState w14:val="00FE" w14:font="Wingdings"/>
                  <w14:uncheckedState w14:val="00A8" w14:font="Wingdings"/>
                </w14:checkbox>
              </w:sdtPr>
              <w:sdtEndPr/>
              <w:sdtContent>
                <w:r w:rsidR="00E513CE">
                  <w:rPr>
                    <w:rFonts w:ascii="Arial" w:hAnsi="Arial" w:cs="Arial"/>
                    <w:sz w:val="44"/>
                    <w:szCs w:val="44"/>
                  </w:rPr>
                  <w:sym w:font="Wingdings" w:char="F0A8"/>
                </w:r>
              </w:sdtContent>
            </w:sdt>
            <w:permEnd w:id="1070735703"/>
          </w:p>
        </w:tc>
      </w:tr>
    </w:tbl>
    <w:p w14:paraId="73087DB6" w14:textId="77777777" w:rsidR="00E513CE" w:rsidRDefault="00E513CE" w:rsidP="00E513CE">
      <w:pPr>
        <w:rPr>
          <w:rFonts w:ascii="Arial" w:hAnsi="Arial" w:cs="Arial"/>
          <w:sz w:val="22"/>
          <w:szCs w:val="22"/>
        </w:rPr>
      </w:pPr>
    </w:p>
    <w:p w14:paraId="7EF1A50D" w14:textId="77777777" w:rsidR="0083515D" w:rsidRDefault="0083515D" w:rsidP="0083515D">
      <w:pPr>
        <w:rPr>
          <w:rFonts w:ascii="Arial" w:hAnsi="Arial" w:cs="Arial"/>
          <w:b/>
          <w:bCs/>
          <w:i/>
          <w:iCs/>
          <w:sz w:val="22"/>
          <w:szCs w:val="22"/>
        </w:rPr>
      </w:pPr>
    </w:p>
    <w:p w14:paraId="73D9F83F" w14:textId="7413CEE1" w:rsidR="0083515D" w:rsidRDefault="0083515D" w:rsidP="0083515D">
      <w:pPr>
        <w:pStyle w:val="20TAQuestionNumber"/>
        <w:ind w:left="709" w:hanging="709"/>
      </w:pPr>
      <w:bookmarkStart w:id="37" w:name="_Ref87617314"/>
      <w:r>
        <w:t xml:space="preserve">Your job has been held up due to delays in material delivery and you have just informed contractors and workers. </w:t>
      </w:r>
      <w:r w:rsidRPr="00491666">
        <w:t>What do you do with the feedback and how do you ensure that the feedback provided contributes to the decision-making process?</w:t>
      </w:r>
      <w:bookmarkEnd w:id="37"/>
    </w:p>
    <w:p w14:paraId="5560897B" w14:textId="77777777" w:rsidR="0083515D" w:rsidRPr="00956C6F" w:rsidRDefault="0083515D" w:rsidP="0083515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3515D" w:rsidRPr="00830749" w14:paraId="045E863A" w14:textId="77777777" w:rsidTr="003332FC">
        <w:tc>
          <w:tcPr>
            <w:tcW w:w="1027" w:type="dxa"/>
            <w:tcBorders>
              <w:top w:val="nil"/>
              <w:left w:val="nil"/>
              <w:bottom w:val="nil"/>
              <w:right w:val="nil"/>
            </w:tcBorders>
          </w:tcPr>
          <w:p w14:paraId="73871BFB" w14:textId="77777777" w:rsidR="0083515D" w:rsidRPr="001C4084" w:rsidRDefault="0083515D" w:rsidP="003332FC">
            <w:pPr>
              <w:pStyle w:val="AnswerHeading"/>
            </w:pPr>
            <w:r w:rsidRPr="001C4084">
              <w:t>Answer</w:t>
            </w:r>
          </w:p>
        </w:tc>
        <w:tc>
          <w:tcPr>
            <w:tcW w:w="7478" w:type="dxa"/>
            <w:tcBorders>
              <w:top w:val="nil"/>
              <w:left w:val="nil"/>
              <w:bottom w:val="nil"/>
              <w:right w:val="nil"/>
            </w:tcBorders>
          </w:tcPr>
          <w:p w14:paraId="21496665" w14:textId="77777777" w:rsidR="0083515D" w:rsidRPr="001C4084" w:rsidRDefault="0083515D" w:rsidP="003332FC">
            <w:pPr>
              <w:rPr>
                <w:rFonts w:ascii="Arial" w:hAnsi="Arial" w:cs="Arial"/>
                <w:sz w:val="22"/>
                <w:szCs w:val="22"/>
              </w:rPr>
            </w:pPr>
            <w:r>
              <w:rPr>
                <w:noProof/>
                <w:lang w:eastAsia="en-AU"/>
              </w:rPr>
              <mc:AlternateContent>
                <mc:Choice Requires="wps">
                  <w:drawing>
                    <wp:inline distT="0" distB="0" distL="0" distR="0" wp14:anchorId="4ECAA334" wp14:editId="4EE3EF83">
                      <wp:extent cx="4614530" cy="1543050"/>
                      <wp:effectExtent l="0" t="0" r="0" b="0"/>
                      <wp:docPr id="26" name="Text Box 26"/>
                      <wp:cNvGraphicFramePr/>
                      <a:graphic xmlns:a="http://schemas.openxmlformats.org/drawingml/2006/main">
                        <a:graphicData uri="http://schemas.microsoft.com/office/word/2010/wordprocessingShape">
                          <wps:wsp>
                            <wps:cNvSpPr txBox="1"/>
                            <wps:spPr>
                              <a:xfrm>
                                <a:off x="0" y="0"/>
                                <a:ext cx="4614530" cy="1543050"/>
                              </a:xfrm>
                              <a:prstGeom prst="rect">
                                <a:avLst/>
                              </a:prstGeom>
                              <a:blipFill dpi="0" rotWithShape="1">
                                <a:blip r:embed="rId13"/>
                                <a:srcRect/>
                                <a:tile tx="0" ty="0" sx="100000" sy="100000" flip="none" algn="tl"/>
                              </a:blipFill>
                              <a:ln w="6350">
                                <a:noFill/>
                              </a:ln>
                              <a:effectLst/>
                            </wps:spPr>
                            <wps:txbx>
                              <w:txbxContent>
                                <w:p w14:paraId="557C3B1E" w14:textId="6B9DA57D" w:rsidR="00827806" w:rsidRPr="00827806" w:rsidRDefault="00827806" w:rsidP="00827806">
                                  <w:pPr>
                                    <w:jc w:val="left"/>
                                    <w:rPr>
                                      <w:rFonts w:ascii="Times New Roman" w:hAnsi="Times New Roman"/>
                                      <w:szCs w:val="24"/>
                                      <w:lang w:eastAsia="en-AU"/>
                                    </w:rPr>
                                  </w:pPr>
                                  <w:permStart w:id="1643005031" w:edGrp="everyone"/>
                                  <w:r w:rsidRPr="00827806">
                                    <w:rPr>
                                      <w:rFonts w:ascii="Times New Roman" w:hAnsi="Times New Roman"/>
                                      <w:szCs w:val="24"/>
                                      <w:lang w:eastAsia="en-AU"/>
                                    </w:rPr>
                                    <w:t>Gather specific feedback on material delivery delays.</w:t>
                                  </w:r>
                                </w:p>
                                <w:p w14:paraId="19F4C75E" w14:textId="77777777" w:rsidR="00827806" w:rsidRPr="00827806" w:rsidRDefault="00827806" w:rsidP="00827806">
                                  <w:pPr>
                                    <w:jc w:val="left"/>
                                    <w:rPr>
                                      <w:rFonts w:ascii="Times New Roman" w:hAnsi="Times New Roman"/>
                                      <w:szCs w:val="24"/>
                                      <w:lang w:eastAsia="en-AU"/>
                                    </w:rPr>
                                  </w:pPr>
                                  <w:proofErr w:type="gramStart"/>
                                  <w:r w:rsidRPr="00827806">
                                    <w:rPr>
                                      <w:rFonts w:ascii="Times New Roman" w:hAnsi="Symbol"/>
                                      <w:szCs w:val="24"/>
                                      <w:lang w:eastAsia="en-AU"/>
                                    </w:rPr>
                                    <w:t></w:t>
                                  </w:r>
                                  <w:r w:rsidRPr="00827806">
                                    <w:rPr>
                                      <w:rFonts w:ascii="Times New Roman" w:hAnsi="Times New Roman"/>
                                      <w:szCs w:val="24"/>
                                      <w:lang w:eastAsia="en-AU"/>
                                    </w:rPr>
                                    <w:t xml:space="preserve">  Collect</w:t>
                                  </w:r>
                                  <w:proofErr w:type="gramEnd"/>
                                  <w:r w:rsidRPr="00827806">
                                    <w:rPr>
                                      <w:rFonts w:ascii="Times New Roman" w:hAnsi="Times New Roman"/>
                                      <w:szCs w:val="24"/>
                                      <w:lang w:eastAsia="en-AU"/>
                                    </w:rPr>
                                    <w:t xml:space="preserve"> feedback promptly after informing contractors and workers.</w:t>
                                  </w:r>
                                </w:p>
                                <w:p w14:paraId="5E910FFA" w14:textId="77777777" w:rsidR="00827806" w:rsidRPr="00827806" w:rsidRDefault="00827806" w:rsidP="00827806">
                                  <w:pPr>
                                    <w:jc w:val="left"/>
                                    <w:rPr>
                                      <w:rFonts w:ascii="Times New Roman" w:hAnsi="Times New Roman"/>
                                      <w:szCs w:val="24"/>
                                      <w:lang w:eastAsia="en-AU"/>
                                    </w:rPr>
                                  </w:pPr>
                                  <w:proofErr w:type="gramStart"/>
                                  <w:r w:rsidRPr="00827806">
                                    <w:rPr>
                                      <w:rFonts w:ascii="Times New Roman" w:hAnsi="Symbol"/>
                                      <w:szCs w:val="24"/>
                                      <w:lang w:eastAsia="en-AU"/>
                                    </w:rPr>
                                    <w:t></w:t>
                                  </w:r>
                                  <w:r w:rsidRPr="00827806">
                                    <w:rPr>
                                      <w:rFonts w:ascii="Times New Roman" w:hAnsi="Times New Roman"/>
                                      <w:szCs w:val="24"/>
                                      <w:lang w:eastAsia="en-AU"/>
                                    </w:rPr>
                                    <w:t xml:space="preserve">  Create</w:t>
                                  </w:r>
                                  <w:proofErr w:type="gramEnd"/>
                                  <w:r w:rsidRPr="00827806">
                                    <w:rPr>
                                      <w:rFonts w:ascii="Times New Roman" w:hAnsi="Times New Roman"/>
                                      <w:szCs w:val="24"/>
                                      <w:lang w:eastAsia="en-AU"/>
                                    </w:rPr>
                                    <w:t xml:space="preserve"> an appropriate and open environment for feedback.</w:t>
                                  </w:r>
                                </w:p>
                                <w:p w14:paraId="7E1ED7D0" w14:textId="77777777" w:rsidR="00827806" w:rsidRPr="00827806" w:rsidRDefault="00827806" w:rsidP="00827806">
                                  <w:pPr>
                                    <w:jc w:val="left"/>
                                    <w:rPr>
                                      <w:rFonts w:ascii="Times New Roman" w:hAnsi="Times New Roman"/>
                                      <w:szCs w:val="24"/>
                                      <w:lang w:eastAsia="en-AU"/>
                                    </w:rPr>
                                  </w:pPr>
                                  <w:proofErr w:type="gramStart"/>
                                  <w:r w:rsidRPr="00827806">
                                    <w:rPr>
                                      <w:rFonts w:ascii="Times New Roman" w:hAnsi="Symbol"/>
                                      <w:szCs w:val="24"/>
                                      <w:lang w:eastAsia="en-AU"/>
                                    </w:rPr>
                                    <w:t></w:t>
                                  </w:r>
                                  <w:r w:rsidRPr="00827806">
                                    <w:rPr>
                                      <w:rFonts w:ascii="Times New Roman" w:hAnsi="Times New Roman"/>
                                      <w:szCs w:val="24"/>
                                      <w:lang w:eastAsia="en-AU"/>
                                    </w:rPr>
                                    <w:t xml:space="preserve">  Frame</w:t>
                                  </w:r>
                                  <w:proofErr w:type="gramEnd"/>
                                  <w:r w:rsidRPr="00827806">
                                    <w:rPr>
                                      <w:rFonts w:ascii="Times New Roman" w:hAnsi="Times New Roman"/>
                                      <w:szCs w:val="24"/>
                                      <w:lang w:eastAsia="en-AU"/>
                                    </w:rPr>
                                    <w:t xml:space="preserve"> feedback positively, emphasizing its value for finding solutions.</w:t>
                                  </w:r>
                                </w:p>
                                <w:p w14:paraId="004A3948" w14:textId="77777777" w:rsidR="00827806" w:rsidRPr="00827806" w:rsidRDefault="00827806" w:rsidP="00827806">
                                  <w:pPr>
                                    <w:jc w:val="left"/>
                                    <w:rPr>
                                      <w:rFonts w:ascii="Times New Roman" w:hAnsi="Times New Roman"/>
                                      <w:szCs w:val="24"/>
                                      <w:lang w:eastAsia="en-AU"/>
                                    </w:rPr>
                                  </w:pPr>
                                  <w:proofErr w:type="gramStart"/>
                                  <w:r w:rsidRPr="00827806">
                                    <w:rPr>
                                      <w:rFonts w:ascii="Times New Roman" w:hAnsi="Symbol"/>
                                      <w:szCs w:val="24"/>
                                      <w:lang w:eastAsia="en-AU"/>
                                    </w:rPr>
                                    <w:t></w:t>
                                  </w:r>
                                  <w:r w:rsidRPr="00827806">
                                    <w:rPr>
                                      <w:rFonts w:ascii="Times New Roman" w:hAnsi="Times New Roman"/>
                                      <w:szCs w:val="24"/>
                                      <w:lang w:eastAsia="en-AU"/>
                                    </w:rPr>
                                    <w:t xml:space="preserve">  Review</w:t>
                                  </w:r>
                                  <w:proofErr w:type="gramEnd"/>
                                  <w:r w:rsidRPr="00827806">
                                    <w:rPr>
                                      <w:rFonts w:ascii="Times New Roman" w:hAnsi="Times New Roman"/>
                                      <w:szCs w:val="24"/>
                                      <w:lang w:eastAsia="en-AU"/>
                                    </w:rPr>
                                    <w:t xml:space="preserve"> and </w:t>
                                  </w:r>
                                  <w:proofErr w:type="spellStart"/>
                                  <w:r w:rsidRPr="00827806">
                                    <w:rPr>
                                      <w:rFonts w:ascii="Times New Roman" w:hAnsi="Times New Roman"/>
                                      <w:szCs w:val="24"/>
                                      <w:lang w:eastAsia="en-AU"/>
                                    </w:rPr>
                                    <w:t>analyze</w:t>
                                  </w:r>
                                  <w:proofErr w:type="spellEnd"/>
                                  <w:r w:rsidRPr="00827806">
                                    <w:rPr>
                                      <w:rFonts w:ascii="Times New Roman" w:hAnsi="Times New Roman"/>
                                      <w:szCs w:val="24"/>
                                      <w:lang w:eastAsia="en-AU"/>
                                    </w:rPr>
                                    <w:t xml:space="preserve"> feedback to identify common issues.</w:t>
                                  </w:r>
                                </w:p>
                                <w:p w14:paraId="3A84363B" w14:textId="77777777" w:rsidR="00827806" w:rsidRPr="00827806" w:rsidRDefault="00827806" w:rsidP="00827806">
                                  <w:pPr>
                                    <w:jc w:val="left"/>
                                    <w:rPr>
                                      <w:rFonts w:ascii="Times New Roman" w:hAnsi="Times New Roman"/>
                                      <w:szCs w:val="24"/>
                                      <w:lang w:eastAsia="en-AU"/>
                                    </w:rPr>
                                  </w:pPr>
                                  <w:proofErr w:type="gramStart"/>
                                  <w:r w:rsidRPr="00827806">
                                    <w:rPr>
                                      <w:rFonts w:ascii="Times New Roman" w:hAnsi="Symbol"/>
                                      <w:szCs w:val="24"/>
                                      <w:lang w:eastAsia="en-AU"/>
                                    </w:rPr>
                                    <w:t></w:t>
                                  </w:r>
                                  <w:r w:rsidRPr="00827806">
                                    <w:rPr>
                                      <w:rFonts w:ascii="Times New Roman" w:hAnsi="Times New Roman"/>
                                      <w:szCs w:val="24"/>
                                      <w:lang w:eastAsia="en-AU"/>
                                    </w:rPr>
                                    <w:t xml:space="preserve">  Prioritize</w:t>
                                  </w:r>
                                  <w:proofErr w:type="gramEnd"/>
                                  <w:r w:rsidRPr="00827806">
                                    <w:rPr>
                                      <w:rFonts w:ascii="Times New Roman" w:hAnsi="Times New Roman"/>
                                      <w:szCs w:val="24"/>
                                      <w:lang w:eastAsia="en-AU"/>
                                    </w:rPr>
                                    <w:t xml:space="preserve"> feedback and develop an action plan.</w:t>
                                  </w:r>
                                </w:p>
                                <w:p w14:paraId="7D213C50" w14:textId="77777777" w:rsidR="00827806" w:rsidRPr="00827806" w:rsidRDefault="00827806" w:rsidP="00827806">
                                  <w:pPr>
                                    <w:jc w:val="left"/>
                                    <w:rPr>
                                      <w:rFonts w:ascii="Times New Roman" w:hAnsi="Times New Roman"/>
                                      <w:szCs w:val="24"/>
                                      <w:lang w:eastAsia="en-AU"/>
                                    </w:rPr>
                                  </w:pPr>
                                  <w:proofErr w:type="gramStart"/>
                                  <w:r w:rsidRPr="00827806">
                                    <w:rPr>
                                      <w:rFonts w:ascii="Times New Roman" w:hAnsi="Symbol"/>
                                      <w:szCs w:val="24"/>
                                      <w:lang w:eastAsia="en-AU"/>
                                    </w:rPr>
                                    <w:t></w:t>
                                  </w:r>
                                  <w:r w:rsidRPr="00827806">
                                    <w:rPr>
                                      <w:rFonts w:ascii="Times New Roman" w:hAnsi="Times New Roman"/>
                                      <w:szCs w:val="24"/>
                                      <w:lang w:eastAsia="en-AU"/>
                                    </w:rPr>
                                    <w:t xml:space="preserve">  Engage</w:t>
                                  </w:r>
                                  <w:proofErr w:type="gramEnd"/>
                                  <w:r w:rsidRPr="00827806">
                                    <w:rPr>
                                      <w:rFonts w:ascii="Times New Roman" w:hAnsi="Times New Roman"/>
                                      <w:szCs w:val="24"/>
                                      <w:lang w:eastAsia="en-AU"/>
                                    </w:rPr>
                                    <w:t xml:space="preserve"> relevant stakeholders in decision-making, if needed.</w:t>
                                  </w:r>
                                </w:p>
                                <w:p w14:paraId="7F13D134" w14:textId="77777777" w:rsidR="00827806" w:rsidRPr="00827806" w:rsidRDefault="00827806" w:rsidP="00827806">
                                  <w:pPr>
                                    <w:jc w:val="left"/>
                                    <w:rPr>
                                      <w:rFonts w:ascii="Times New Roman" w:hAnsi="Times New Roman"/>
                                      <w:szCs w:val="24"/>
                                      <w:lang w:eastAsia="en-AU"/>
                                    </w:rPr>
                                  </w:pPr>
                                  <w:proofErr w:type="gramStart"/>
                                  <w:r w:rsidRPr="00827806">
                                    <w:rPr>
                                      <w:rFonts w:ascii="Times New Roman" w:hAnsi="Symbol"/>
                                      <w:szCs w:val="24"/>
                                      <w:lang w:eastAsia="en-AU"/>
                                    </w:rPr>
                                    <w:t></w:t>
                                  </w:r>
                                  <w:r w:rsidRPr="00827806">
                                    <w:rPr>
                                      <w:rFonts w:ascii="Times New Roman" w:hAnsi="Times New Roman"/>
                                      <w:szCs w:val="24"/>
                                      <w:lang w:eastAsia="en-AU"/>
                                    </w:rPr>
                                    <w:t xml:space="preserve">  Implement</w:t>
                                  </w:r>
                                  <w:proofErr w:type="gramEnd"/>
                                  <w:r w:rsidRPr="00827806">
                                    <w:rPr>
                                      <w:rFonts w:ascii="Times New Roman" w:hAnsi="Times New Roman"/>
                                      <w:szCs w:val="24"/>
                                      <w:lang w:eastAsia="en-AU"/>
                                    </w:rPr>
                                    <w:t xml:space="preserve"> solutions and monitor their effectiveness.</w:t>
                                  </w:r>
                                </w:p>
                                <w:p w14:paraId="7A8C5BF1" w14:textId="364DB9BE" w:rsidR="0083515D" w:rsidRDefault="00827806" w:rsidP="00827806">
                                  <w:pPr>
                                    <w:pStyle w:val="22TAHiddenWrittenResponse"/>
                                  </w:pPr>
                                  <w:proofErr w:type="gramStart"/>
                                  <w:r w:rsidRPr="00827806">
                                    <w:rPr>
                                      <w:rFonts w:ascii="Times New Roman" w:eastAsia="Times New Roman" w:hAnsi="Symbol" w:cs="Times New Roman"/>
                                      <w:color w:val="auto"/>
                                      <w:sz w:val="24"/>
                                      <w:szCs w:val="24"/>
                                      <w:lang w:eastAsia="en-AU"/>
                                    </w:rPr>
                                    <w:t></w:t>
                                  </w:r>
                                  <w:r w:rsidRPr="00827806">
                                    <w:rPr>
                                      <w:rFonts w:ascii="Times New Roman" w:eastAsia="Times New Roman" w:hAnsi="Times New Roman" w:cs="Times New Roman"/>
                                      <w:color w:val="auto"/>
                                      <w:sz w:val="24"/>
                                      <w:szCs w:val="24"/>
                                      <w:lang w:eastAsia="en-AU"/>
                                    </w:rPr>
                                    <w:t xml:space="preserve">  Establish</w:t>
                                  </w:r>
                                  <w:proofErr w:type="gramEnd"/>
                                  <w:r w:rsidRPr="00827806">
                                    <w:rPr>
                                      <w:rFonts w:ascii="Times New Roman" w:eastAsia="Times New Roman" w:hAnsi="Times New Roman" w:cs="Times New Roman"/>
                                      <w:color w:val="auto"/>
                                      <w:sz w:val="24"/>
                                      <w:szCs w:val="24"/>
                                      <w:lang w:eastAsia="en-AU"/>
                                    </w:rPr>
                                    <w:t xml:space="preserve"> an ongoing feedback loop for continuous improvement.</w:t>
                                  </w:r>
                                  <w:permEnd w:id="164300503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ECAA334" id="Text Box 26" o:spid="_x0000_s1049" type="#_x0000_t202" style="width:363.35pt;height:121.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5djwAAAAAAAAAAAOA+a2be6xEAAAAAAAAAAADcZ83M33oEAAAAAAAA&#10;AAAA93nOOfUGAAAAAAAAAAAALvSqBwAAAAAAAAAAAHAn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UY8AAAAAAAAAAADgPmtmPusRAAAA&#10;AAAAAAAA3MeFKAAAAAAAAAAAAIk1M7/qEQAAAAAAAAAAANznOefUGwAAAAAAAAAAALiQC1E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9px4BAAAAAAAAAADAfdbMvNUjAAAAAAAAAAAAuM+ama96BAAAAAAAAAAAAPd5zjn1&#10;BgAAAAAAAAAAAC70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ibX3/qhHAAAAAAAAAAAAcJ81Mz/rEQAAAAAAAAAAANxn&#10;zcy/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GfvjokqAKIgCL5PXQ5m&#10;QA8mIOZ0QIoVbB0yJrhuBStgqhZ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rL33Sz0CAAAAAAAAAACA+6yZ+a5HAAAAAAAAAAAAcB8XogAA&#10;AAAAAAAAACTWzHzVIwAAAAAAAAAAALjP45xTbwAAAAAAAAAAAOBCLkQB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rL33Zz0C&#10;AAAAAAAAAACA+6yZea1HAAAAAAAAAAAAcJ81M3/1CAAAAAAAAAAAAO7zOOfUGwAAAAAAAAAAALjQ&#10;Uz0AAAAAAAAAAACAOwn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Oi05RMAACAASURBV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Ky991s9AgAAAAAAAAAAgPusmfmoRwAAAAAAAAAAAHAf&#10;F6IAAAAAAAAAAAAk1sy81yMAAAAAAAAAAAC4z+OcU28AAAAAAAAAAADgQi5EAQ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Ky9&#10;9089AgAAAAAAAAAAgPusmXmuRwAAAAAAAAAAAHCfNTO/9QgAAAAAAAAAAADu8zjn1BsAAAAAAAAA&#10;AAC40FM9AAAAAAAAAAAAgDsJ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Phn746JKgCiIAi+T50FfBDhBAJ8&#10;EJFwJpCEFGwcMia4bgUrYKo2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VIwAAAAAAAAAAALjP45xTbwAAAAAAAAAA&#10;AOBCT/UAAAAAAAAAAAAA7iR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s/1CAAAAAAAAAAAAO6zZuanHgEAAAAAAAAAAMB9XIgCAAAAAAAA&#10;AACQWDPzX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l/1CAAAAAAA&#10;AAAAAO6zZualHgEAAAAAAAAAAMB91sz81iMAAAAAAAAAAAC4z+OcU28AAAAAAAAAAADgQk/1AAAA&#10;AAAAAAAAAO4k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6v9QgAAAAAAAAAAADus2bmsx4BAAAAAAAAAADAfVyIAgAAAAAAAAAAkFgz81GP&#10;AAAAAAAAAAAA4D6Pc069AQAAAAAAAAAAgAu5EAU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OOfvTsmigWIoij4dmtyou8DKeRIIWFMEP0AKajBxiDj&#10;BNOt4Ao4VRc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7/6xEAAAAAAAAAAADcZ83MSz0CAAAAAAAAAACA+6yZ+a5H&#10;AAAAAAAAAAAAcJ/HOafeAAAAAAAAAAAAwIWe9QAAAAAAAAAAAADuJG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xklq4AAAIABJREFU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sfbe7/UI&#10;AAAAAAAAAAAA7rNm5q0eAQAAAAAAAAAAwH3WzPzWIwAAAAAAAAAAALjP45xTbwAAAAAAAAAAAOBC&#10;z3oAAAAAAAAAAAAAdxK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Fh773/1CAAAAAAAAAAAAO6zZuarHgEAAAAAAAAAAMB9XIgCAAAAAAAAAACQ&#10;WDPzWY8AAAAAAAAAAADgPo9zTr0BAAAAAAAAAACAC7kQBQ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LH23h/1CAAAAAAAAAAA&#10;AO6zZua1HgEAAAAAAAAAAMB91sz81CMAAAAAAAAAAAC4z+OcU28AAAAAAAAAAADgQs96AAAAAAAA&#10;AAAAAHcS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F/7N0xUQVAFATB96mLsIAUTBCDCXKic4AEcIaTQ8YE&#10;161gBUzVAg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X+sRAAAAAAAAAAAA&#10;3GfNzGc9AgAAAAAAAAAAgPu4EAUAAAAAAAAAACCxZua9HgEAAAAAAAAAAMB9HuecegMAAAAAAAAA&#10;AAAXciEK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f+sRAAAAAAAAAAAA3GfNzHM9AgAAAAAAAAAAgPusmfmpRwAAAAAA&#10;AAAAAHCfxzmn3gAAAAAAAAAAAMCFnuoBAAAAAAAAAAAA3En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T/qEQAAAAAAAAAAANxnzcxbPQIA&#10;AAAAAAAAAID7rJn5q0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1f&#10;6hEAAAAAAAAAAADcZ83Mdz0CAAAAAAAAAACA+7gQBQAAAAAAAAAAILFm5qseAQAAAAAAAAAAwH0e&#10;55x6AwAAAAAAAAAAABdyIQoAAAAAAAAAAEBbrNqvAAAgAElEQVR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TW3vu9HgEAAAAAAAAA&#10;AMB91sx81CMAAAAAAAAAAAC4jwtRAAAAAAAAAAAAEmtmftYjAAAAAAAAAAAAuM9zzqk3AAAAAAAA&#10;AAAAcCEXog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TW3vurHgEAAAAAAAAAAMB91sy81SMAAAAAAAAAAAC4z5qZz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VY8AAAAAAAAAAADgPmtmftQj&#10;AAAAAAAAAAAAuM+amX/1CAAAAAAAAAAAAO7znHPqDQAAAAAAAAAAAFzoVQ8AAAAAAAAAAADgT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mvv&#10;/a0eAQAAAAAAAAAAwH3WzPypRwAAAAAAAAAAAHAfF6IAAAAAAAAAAAAk1sz8rkcAAAAAAAAAAABw&#10;n+ecU28AAAAAAAAAAADgQi5EAQAAAAAAAP6zdwdVlQVBFATr/dOYGRWsccEaFa2DPSbGDE4aGbno&#10;CAVXQJ4q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6xEAAAAAAAAAAADcZ83Mv3oEAAAAAAAAAAAA91kz878eAQAAAAAAAAAAwH2e&#10;c069AQAAAAAAAAAAgAu96gEAAAAAAAAAAADcSc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jsr2q0AACAASURBVM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3+sRAAAAAAAAAAAA3GfN&#10;zFc9AgAAAAAAAAAAgPt4IQoAAAAAAAAAAEDiOefUGwAAAAAAAAAAALiQC2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px4BAAAAAAAAAADAfdbMvNUjAAAAAAAAAAAAuM+ame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xHAAAAAAAAAAAAcJ81Mx/1CAAAAAAAAAAA&#10;AO6zZua3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LF3x0QRAEEUBeeuFhXE+MAPMQI2ISbBAiYQt8h4wXYr+AJe&#10;zU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i7b1f6xEAAAAAAAAAAADcZ83Mdz0CAAAAAAAAAACA&#10;+3ghCgAAAAAAAAAAQGLNzGc9AgAAAAAAAAAAgPs8zjn1BgAAAAAAAAAAAC7khSg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qkcAAAAAAAAAAABwnzUzb/UIAAAAAAAAAAAA7rNm5q8eAQAAAAAAAAAAwH0e55x6AwAAAAAA&#10;AAAAABd61gMAAAAAAAAAAAC4k4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xNp7v9cjAAAAAAAAAAAAuM+amY96BAAAAAAAAAAAAPfxQhQAAAAA&#10;AAAAAIDE45xTbwAAAAAAAAAAAOBCLr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WHvv33oEAAAAAAAA&#10;AAAA91kz81KPAAAAAAAAAAAA4D5rZn7qEQAAAAAAAAAAANzncc6pNwAAAAAAAAAAAHChZ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P7btYMiBmIggGF7YnqqTQAAB9FJREFUnVA7KuURnAWTwvAjEgIDM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ibX3/tYRAAAAAAAA&#10;AAAA3GfNzFtHAAAAAAAAAAAAcJ81M786AgAAAAAAAAAAgPs855y6AQAAAAAAAAAAgAt96gAAAAAA&#10;AAAAAADuZG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" stroked="f" strokeweight=".5pt">
                      <v:fill r:id="rId14" o:title="" recolor="t" rotate="t" type="tile"/>
                      <v:textbox inset="0,0,0,0">
                        <w:txbxContent>
                          <w:p w14:paraId="557C3B1E" w14:textId="6B9DA57D" w:rsidR="00827806" w:rsidRPr="00827806" w:rsidRDefault="00827806" w:rsidP="00827806">
                            <w:pPr>
                              <w:jc w:val="left"/>
                              <w:rPr>
                                <w:rFonts w:ascii="Times New Roman" w:hAnsi="Times New Roman"/>
                                <w:szCs w:val="24"/>
                                <w:lang w:eastAsia="en-AU"/>
                              </w:rPr>
                            </w:pPr>
                            <w:permStart w:id="1643005031" w:edGrp="everyone"/>
                            <w:r w:rsidRPr="00827806">
                              <w:rPr>
                                <w:rFonts w:ascii="Times New Roman" w:hAnsi="Times New Roman"/>
                                <w:szCs w:val="24"/>
                                <w:lang w:eastAsia="en-AU"/>
                              </w:rPr>
                              <w:t>Gather specific feedback on material delivery delays.</w:t>
                            </w:r>
                          </w:p>
                          <w:p w14:paraId="19F4C75E" w14:textId="77777777" w:rsidR="00827806" w:rsidRPr="00827806" w:rsidRDefault="00827806" w:rsidP="00827806">
                            <w:pPr>
                              <w:jc w:val="left"/>
                              <w:rPr>
                                <w:rFonts w:ascii="Times New Roman" w:hAnsi="Times New Roman"/>
                                <w:szCs w:val="24"/>
                                <w:lang w:eastAsia="en-AU"/>
                              </w:rPr>
                            </w:pPr>
                            <w:proofErr w:type="gramStart"/>
                            <w:r w:rsidRPr="00827806">
                              <w:rPr>
                                <w:rFonts w:ascii="Times New Roman" w:hAnsi="Symbol"/>
                                <w:szCs w:val="24"/>
                                <w:lang w:eastAsia="en-AU"/>
                              </w:rPr>
                              <w:t></w:t>
                            </w:r>
                            <w:r w:rsidRPr="00827806">
                              <w:rPr>
                                <w:rFonts w:ascii="Times New Roman" w:hAnsi="Times New Roman"/>
                                <w:szCs w:val="24"/>
                                <w:lang w:eastAsia="en-AU"/>
                              </w:rPr>
                              <w:t xml:space="preserve">  Collect</w:t>
                            </w:r>
                            <w:proofErr w:type="gramEnd"/>
                            <w:r w:rsidRPr="00827806">
                              <w:rPr>
                                <w:rFonts w:ascii="Times New Roman" w:hAnsi="Times New Roman"/>
                                <w:szCs w:val="24"/>
                                <w:lang w:eastAsia="en-AU"/>
                              </w:rPr>
                              <w:t xml:space="preserve"> feedback promptly after informing contractors and workers.</w:t>
                            </w:r>
                          </w:p>
                          <w:p w14:paraId="5E910FFA" w14:textId="77777777" w:rsidR="00827806" w:rsidRPr="00827806" w:rsidRDefault="00827806" w:rsidP="00827806">
                            <w:pPr>
                              <w:jc w:val="left"/>
                              <w:rPr>
                                <w:rFonts w:ascii="Times New Roman" w:hAnsi="Times New Roman"/>
                                <w:szCs w:val="24"/>
                                <w:lang w:eastAsia="en-AU"/>
                              </w:rPr>
                            </w:pPr>
                            <w:proofErr w:type="gramStart"/>
                            <w:r w:rsidRPr="00827806">
                              <w:rPr>
                                <w:rFonts w:ascii="Times New Roman" w:hAnsi="Symbol"/>
                                <w:szCs w:val="24"/>
                                <w:lang w:eastAsia="en-AU"/>
                              </w:rPr>
                              <w:t></w:t>
                            </w:r>
                            <w:r w:rsidRPr="00827806">
                              <w:rPr>
                                <w:rFonts w:ascii="Times New Roman" w:hAnsi="Times New Roman"/>
                                <w:szCs w:val="24"/>
                                <w:lang w:eastAsia="en-AU"/>
                              </w:rPr>
                              <w:t xml:space="preserve">  Create</w:t>
                            </w:r>
                            <w:proofErr w:type="gramEnd"/>
                            <w:r w:rsidRPr="00827806">
                              <w:rPr>
                                <w:rFonts w:ascii="Times New Roman" w:hAnsi="Times New Roman"/>
                                <w:szCs w:val="24"/>
                                <w:lang w:eastAsia="en-AU"/>
                              </w:rPr>
                              <w:t xml:space="preserve"> an appropriate and open environment for feedback.</w:t>
                            </w:r>
                          </w:p>
                          <w:p w14:paraId="7E1ED7D0" w14:textId="77777777" w:rsidR="00827806" w:rsidRPr="00827806" w:rsidRDefault="00827806" w:rsidP="00827806">
                            <w:pPr>
                              <w:jc w:val="left"/>
                              <w:rPr>
                                <w:rFonts w:ascii="Times New Roman" w:hAnsi="Times New Roman"/>
                                <w:szCs w:val="24"/>
                                <w:lang w:eastAsia="en-AU"/>
                              </w:rPr>
                            </w:pPr>
                            <w:proofErr w:type="gramStart"/>
                            <w:r w:rsidRPr="00827806">
                              <w:rPr>
                                <w:rFonts w:ascii="Times New Roman" w:hAnsi="Symbol"/>
                                <w:szCs w:val="24"/>
                                <w:lang w:eastAsia="en-AU"/>
                              </w:rPr>
                              <w:t></w:t>
                            </w:r>
                            <w:r w:rsidRPr="00827806">
                              <w:rPr>
                                <w:rFonts w:ascii="Times New Roman" w:hAnsi="Times New Roman"/>
                                <w:szCs w:val="24"/>
                                <w:lang w:eastAsia="en-AU"/>
                              </w:rPr>
                              <w:t xml:space="preserve">  Frame</w:t>
                            </w:r>
                            <w:proofErr w:type="gramEnd"/>
                            <w:r w:rsidRPr="00827806">
                              <w:rPr>
                                <w:rFonts w:ascii="Times New Roman" w:hAnsi="Times New Roman"/>
                                <w:szCs w:val="24"/>
                                <w:lang w:eastAsia="en-AU"/>
                              </w:rPr>
                              <w:t xml:space="preserve"> feedback positively, emphasizing its value for finding solutions.</w:t>
                            </w:r>
                          </w:p>
                          <w:p w14:paraId="004A3948" w14:textId="77777777" w:rsidR="00827806" w:rsidRPr="00827806" w:rsidRDefault="00827806" w:rsidP="00827806">
                            <w:pPr>
                              <w:jc w:val="left"/>
                              <w:rPr>
                                <w:rFonts w:ascii="Times New Roman" w:hAnsi="Times New Roman"/>
                                <w:szCs w:val="24"/>
                                <w:lang w:eastAsia="en-AU"/>
                              </w:rPr>
                            </w:pPr>
                            <w:proofErr w:type="gramStart"/>
                            <w:r w:rsidRPr="00827806">
                              <w:rPr>
                                <w:rFonts w:ascii="Times New Roman" w:hAnsi="Symbol"/>
                                <w:szCs w:val="24"/>
                                <w:lang w:eastAsia="en-AU"/>
                              </w:rPr>
                              <w:t></w:t>
                            </w:r>
                            <w:r w:rsidRPr="00827806">
                              <w:rPr>
                                <w:rFonts w:ascii="Times New Roman" w:hAnsi="Times New Roman"/>
                                <w:szCs w:val="24"/>
                                <w:lang w:eastAsia="en-AU"/>
                              </w:rPr>
                              <w:t xml:space="preserve">  Review</w:t>
                            </w:r>
                            <w:proofErr w:type="gramEnd"/>
                            <w:r w:rsidRPr="00827806">
                              <w:rPr>
                                <w:rFonts w:ascii="Times New Roman" w:hAnsi="Times New Roman"/>
                                <w:szCs w:val="24"/>
                                <w:lang w:eastAsia="en-AU"/>
                              </w:rPr>
                              <w:t xml:space="preserve"> and </w:t>
                            </w:r>
                            <w:proofErr w:type="spellStart"/>
                            <w:r w:rsidRPr="00827806">
                              <w:rPr>
                                <w:rFonts w:ascii="Times New Roman" w:hAnsi="Times New Roman"/>
                                <w:szCs w:val="24"/>
                                <w:lang w:eastAsia="en-AU"/>
                              </w:rPr>
                              <w:t>analyze</w:t>
                            </w:r>
                            <w:proofErr w:type="spellEnd"/>
                            <w:r w:rsidRPr="00827806">
                              <w:rPr>
                                <w:rFonts w:ascii="Times New Roman" w:hAnsi="Times New Roman"/>
                                <w:szCs w:val="24"/>
                                <w:lang w:eastAsia="en-AU"/>
                              </w:rPr>
                              <w:t xml:space="preserve"> feedback to identify common issues.</w:t>
                            </w:r>
                          </w:p>
                          <w:p w14:paraId="3A84363B" w14:textId="77777777" w:rsidR="00827806" w:rsidRPr="00827806" w:rsidRDefault="00827806" w:rsidP="00827806">
                            <w:pPr>
                              <w:jc w:val="left"/>
                              <w:rPr>
                                <w:rFonts w:ascii="Times New Roman" w:hAnsi="Times New Roman"/>
                                <w:szCs w:val="24"/>
                                <w:lang w:eastAsia="en-AU"/>
                              </w:rPr>
                            </w:pPr>
                            <w:proofErr w:type="gramStart"/>
                            <w:r w:rsidRPr="00827806">
                              <w:rPr>
                                <w:rFonts w:ascii="Times New Roman" w:hAnsi="Symbol"/>
                                <w:szCs w:val="24"/>
                                <w:lang w:eastAsia="en-AU"/>
                              </w:rPr>
                              <w:t></w:t>
                            </w:r>
                            <w:r w:rsidRPr="00827806">
                              <w:rPr>
                                <w:rFonts w:ascii="Times New Roman" w:hAnsi="Times New Roman"/>
                                <w:szCs w:val="24"/>
                                <w:lang w:eastAsia="en-AU"/>
                              </w:rPr>
                              <w:t xml:space="preserve">  Prioritize</w:t>
                            </w:r>
                            <w:proofErr w:type="gramEnd"/>
                            <w:r w:rsidRPr="00827806">
                              <w:rPr>
                                <w:rFonts w:ascii="Times New Roman" w:hAnsi="Times New Roman"/>
                                <w:szCs w:val="24"/>
                                <w:lang w:eastAsia="en-AU"/>
                              </w:rPr>
                              <w:t xml:space="preserve"> feedback and develop an action plan.</w:t>
                            </w:r>
                          </w:p>
                          <w:p w14:paraId="7D213C50" w14:textId="77777777" w:rsidR="00827806" w:rsidRPr="00827806" w:rsidRDefault="00827806" w:rsidP="00827806">
                            <w:pPr>
                              <w:jc w:val="left"/>
                              <w:rPr>
                                <w:rFonts w:ascii="Times New Roman" w:hAnsi="Times New Roman"/>
                                <w:szCs w:val="24"/>
                                <w:lang w:eastAsia="en-AU"/>
                              </w:rPr>
                            </w:pPr>
                            <w:proofErr w:type="gramStart"/>
                            <w:r w:rsidRPr="00827806">
                              <w:rPr>
                                <w:rFonts w:ascii="Times New Roman" w:hAnsi="Symbol"/>
                                <w:szCs w:val="24"/>
                                <w:lang w:eastAsia="en-AU"/>
                              </w:rPr>
                              <w:t></w:t>
                            </w:r>
                            <w:r w:rsidRPr="00827806">
                              <w:rPr>
                                <w:rFonts w:ascii="Times New Roman" w:hAnsi="Times New Roman"/>
                                <w:szCs w:val="24"/>
                                <w:lang w:eastAsia="en-AU"/>
                              </w:rPr>
                              <w:t xml:space="preserve">  Engage</w:t>
                            </w:r>
                            <w:proofErr w:type="gramEnd"/>
                            <w:r w:rsidRPr="00827806">
                              <w:rPr>
                                <w:rFonts w:ascii="Times New Roman" w:hAnsi="Times New Roman"/>
                                <w:szCs w:val="24"/>
                                <w:lang w:eastAsia="en-AU"/>
                              </w:rPr>
                              <w:t xml:space="preserve"> relevant stakeholders in decision-making, if needed.</w:t>
                            </w:r>
                          </w:p>
                          <w:p w14:paraId="7F13D134" w14:textId="77777777" w:rsidR="00827806" w:rsidRPr="00827806" w:rsidRDefault="00827806" w:rsidP="00827806">
                            <w:pPr>
                              <w:jc w:val="left"/>
                              <w:rPr>
                                <w:rFonts w:ascii="Times New Roman" w:hAnsi="Times New Roman"/>
                                <w:szCs w:val="24"/>
                                <w:lang w:eastAsia="en-AU"/>
                              </w:rPr>
                            </w:pPr>
                            <w:proofErr w:type="gramStart"/>
                            <w:r w:rsidRPr="00827806">
                              <w:rPr>
                                <w:rFonts w:ascii="Times New Roman" w:hAnsi="Symbol"/>
                                <w:szCs w:val="24"/>
                                <w:lang w:eastAsia="en-AU"/>
                              </w:rPr>
                              <w:t></w:t>
                            </w:r>
                            <w:r w:rsidRPr="00827806">
                              <w:rPr>
                                <w:rFonts w:ascii="Times New Roman" w:hAnsi="Times New Roman"/>
                                <w:szCs w:val="24"/>
                                <w:lang w:eastAsia="en-AU"/>
                              </w:rPr>
                              <w:t xml:space="preserve">  Implement</w:t>
                            </w:r>
                            <w:proofErr w:type="gramEnd"/>
                            <w:r w:rsidRPr="00827806">
                              <w:rPr>
                                <w:rFonts w:ascii="Times New Roman" w:hAnsi="Times New Roman"/>
                                <w:szCs w:val="24"/>
                                <w:lang w:eastAsia="en-AU"/>
                              </w:rPr>
                              <w:t xml:space="preserve"> solutions and monitor their effectiveness.</w:t>
                            </w:r>
                          </w:p>
                          <w:p w14:paraId="7A8C5BF1" w14:textId="364DB9BE" w:rsidR="0083515D" w:rsidRDefault="00827806" w:rsidP="00827806">
                            <w:pPr>
                              <w:pStyle w:val="22TAHiddenWrittenResponse"/>
                            </w:pPr>
                            <w:proofErr w:type="gramStart"/>
                            <w:r w:rsidRPr="00827806">
                              <w:rPr>
                                <w:rFonts w:ascii="Times New Roman" w:eastAsia="Times New Roman" w:hAnsi="Symbol" w:cs="Times New Roman"/>
                                <w:color w:val="auto"/>
                                <w:sz w:val="24"/>
                                <w:szCs w:val="24"/>
                                <w:lang w:eastAsia="en-AU"/>
                              </w:rPr>
                              <w:t></w:t>
                            </w:r>
                            <w:r w:rsidRPr="00827806">
                              <w:rPr>
                                <w:rFonts w:ascii="Times New Roman" w:eastAsia="Times New Roman" w:hAnsi="Times New Roman" w:cs="Times New Roman"/>
                                <w:color w:val="auto"/>
                                <w:sz w:val="24"/>
                                <w:szCs w:val="24"/>
                                <w:lang w:eastAsia="en-AU"/>
                              </w:rPr>
                              <w:t xml:space="preserve">  Establish</w:t>
                            </w:r>
                            <w:proofErr w:type="gramEnd"/>
                            <w:r w:rsidRPr="00827806">
                              <w:rPr>
                                <w:rFonts w:ascii="Times New Roman" w:eastAsia="Times New Roman" w:hAnsi="Times New Roman" w:cs="Times New Roman"/>
                                <w:color w:val="auto"/>
                                <w:sz w:val="24"/>
                                <w:szCs w:val="24"/>
                                <w:lang w:eastAsia="en-AU"/>
                              </w:rPr>
                              <w:t xml:space="preserve"> an ongoing feedback loop for continuous improvement.</w:t>
                            </w:r>
                            <w:permEnd w:id="1643005031"/>
                          </w:p>
                        </w:txbxContent>
                      </v:textbox>
                      <w10:anchorlock/>
                    </v:shape>
                  </w:pict>
                </mc:Fallback>
              </mc:AlternateContent>
            </w:r>
          </w:p>
        </w:tc>
        <w:permStart w:id="1831020345" w:edGrp="everyone"/>
        <w:tc>
          <w:tcPr>
            <w:tcW w:w="624" w:type="dxa"/>
            <w:tcBorders>
              <w:top w:val="nil"/>
              <w:left w:val="nil"/>
              <w:bottom w:val="nil"/>
              <w:right w:val="nil"/>
            </w:tcBorders>
          </w:tcPr>
          <w:p w14:paraId="17E9EE0F" w14:textId="77777777" w:rsidR="0083515D" w:rsidRPr="00533511" w:rsidRDefault="00551242" w:rsidP="003332FC">
            <w:pPr>
              <w:rPr>
                <w:rFonts w:ascii="Arial" w:hAnsi="Arial" w:cs="Arial"/>
                <w:sz w:val="44"/>
                <w:szCs w:val="44"/>
              </w:rPr>
            </w:pPr>
            <w:sdt>
              <w:sdtPr>
                <w:rPr>
                  <w:rFonts w:ascii="Arial" w:hAnsi="Arial" w:cs="Arial"/>
                  <w:sz w:val="44"/>
                  <w:szCs w:val="44"/>
                </w:rPr>
                <w:id w:val="-218985478"/>
                <w14:checkbox>
                  <w14:checked w14:val="0"/>
                  <w14:checkedState w14:val="00FE" w14:font="Wingdings"/>
                  <w14:uncheckedState w14:val="00A8" w14:font="Wingdings"/>
                </w14:checkbox>
              </w:sdtPr>
              <w:sdtEndPr/>
              <w:sdtContent>
                <w:r w:rsidR="0083515D">
                  <w:rPr>
                    <w:rFonts w:ascii="Arial" w:hAnsi="Arial" w:cs="Arial"/>
                    <w:sz w:val="44"/>
                    <w:szCs w:val="44"/>
                  </w:rPr>
                  <w:sym w:font="Wingdings" w:char="F0A8"/>
                </w:r>
              </w:sdtContent>
            </w:sdt>
            <w:permEnd w:id="1831020345"/>
          </w:p>
        </w:tc>
      </w:tr>
    </w:tbl>
    <w:p w14:paraId="51FD4B9E" w14:textId="0C1F8880" w:rsidR="00B62EE4" w:rsidRDefault="00B62EE4" w:rsidP="00E97480">
      <w:pPr>
        <w:rPr>
          <w:rFonts w:ascii="Arial" w:hAnsi="Arial" w:cs="Arial"/>
          <w:sz w:val="22"/>
          <w:szCs w:val="22"/>
        </w:rPr>
      </w:pPr>
    </w:p>
    <w:bookmarkEnd w:id="0"/>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0E999860" w:rsidR="004E699E" w:rsidRPr="004932A4" w:rsidRDefault="00551242"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020957">
            <w:rPr>
              <w:szCs w:val="32"/>
            </w:rPr>
            <w:t>BSBLDR411</w:t>
          </w:r>
        </w:sdtContent>
      </w:sdt>
      <w:r w:rsidR="004E699E" w:rsidRPr="004932A4">
        <w:rPr>
          <w:szCs w:val="32"/>
        </w:rPr>
        <w:t xml:space="preserve"> </w:t>
      </w:r>
    </w:p>
    <w:p w14:paraId="04C6AC92" w14:textId="75E6C7FA" w:rsidR="004E699E" w:rsidRDefault="00551242"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020957">
            <w:rPr>
              <w:szCs w:val="32"/>
            </w:rPr>
            <w:t>Demonstrate leadership in the workplace</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1CBC71B3" w:rsidR="00750D30" w:rsidRPr="007D34F1" w:rsidRDefault="00A476E5" w:rsidP="008B3F47">
            <w:pPr>
              <w:ind w:right="390"/>
              <w:jc w:val="left"/>
              <w:rPr>
                <w:rFonts w:ascii="Arial" w:hAnsi="Arial" w:cs="Arial"/>
                <w:sz w:val="22"/>
                <w:szCs w:val="22"/>
              </w:rPr>
            </w:pPr>
            <w:permStart w:id="761949735" w:edGrp="everyone"/>
            <w:r>
              <w:rPr>
                <w:rFonts w:ascii="Arial" w:hAnsi="Arial" w:cs="Arial"/>
                <w:sz w:val="20"/>
              </w:rPr>
              <w:t>Padraig Dineen</w:t>
            </w:r>
            <w:permEnd w:id="761949735"/>
          </w:p>
        </w:tc>
      </w:tr>
    </w:tbl>
    <w:p w14:paraId="2C9DCD8A" w14:textId="77777777" w:rsidR="00750D30" w:rsidRPr="00750D30" w:rsidRDefault="00750D30" w:rsidP="00750D30">
      <w:pPr>
        <w:ind w:left="709" w:right="-24" w:hanging="709"/>
        <w:rPr>
          <w:rFonts w:ascii="Arial" w:hAnsi="Arial" w:cs="Arial"/>
          <w:sz w:val="20"/>
        </w:rPr>
      </w:pPr>
    </w:p>
    <w:p w14:paraId="7E42C2A0" w14:textId="5F62FCF3"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4857DF">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4857DF">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4857DF">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4857DF">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4857DF">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4857DF">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4857DF">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4857DF">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4857DF">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4857DF">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4857DF">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4857DF">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089"/>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C9350D">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089"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C9350D">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089"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57509D" w:rsidRPr="004932A4" w14:paraId="33EE888A" w14:textId="77777777" w:rsidTr="00C9350D">
        <w:trPr>
          <w:cantSplit/>
          <w:jc w:val="center"/>
        </w:trPr>
        <w:tc>
          <w:tcPr>
            <w:tcW w:w="1276" w:type="dxa"/>
            <w:tcBorders>
              <w:top w:val="single" w:sz="4" w:space="0" w:color="auto"/>
              <w:left w:val="single" w:sz="12" w:space="0" w:color="auto"/>
            </w:tcBorders>
            <w:vAlign w:val="center"/>
          </w:tcPr>
          <w:p w14:paraId="664D9002" w14:textId="747F570E" w:rsidR="0057509D" w:rsidRPr="001D0459" w:rsidRDefault="0057509D" w:rsidP="00906AB7">
            <w:pPr>
              <w:ind w:right="-24"/>
              <w:jc w:val="center"/>
              <w:rPr>
                <w:rFonts w:ascii="Arial" w:hAnsi="Arial" w:cs="Arial"/>
                <w:sz w:val="19"/>
                <w:szCs w:val="19"/>
              </w:rPr>
            </w:pPr>
            <w:r w:rsidRPr="001D0459">
              <w:rPr>
                <w:rFonts w:ascii="Arial" w:hAnsi="Arial" w:cs="Arial"/>
                <w:sz w:val="19"/>
                <w:szCs w:val="19"/>
              </w:rPr>
              <w:t xml:space="preserve">Task 1 </w:t>
            </w:r>
          </w:p>
        </w:tc>
        <w:tc>
          <w:tcPr>
            <w:tcW w:w="1089" w:type="dxa"/>
            <w:tcBorders>
              <w:top w:val="single" w:sz="4" w:space="0" w:color="auto"/>
            </w:tcBorders>
            <w:vAlign w:val="center"/>
          </w:tcPr>
          <w:p w14:paraId="013F31AB" w14:textId="27FD9DBD" w:rsidR="0057509D" w:rsidRPr="00906AB7" w:rsidRDefault="0057509D" w:rsidP="00906AB7">
            <w:pPr>
              <w:ind w:right="-24"/>
              <w:jc w:val="center"/>
              <w:rPr>
                <w:rFonts w:ascii="Arial" w:hAnsi="Arial" w:cs="Arial"/>
                <w:sz w:val="19"/>
                <w:szCs w:val="19"/>
                <w:highlight w:val="yellow"/>
              </w:rPr>
            </w:pPr>
            <w:permStart w:id="448683194" w:edGrp="everyone"/>
            <w:permEnd w:id="448683194"/>
          </w:p>
        </w:tc>
        <w:permStart w:id="566823960" w:edGrp="everyone"/>
        <w:tc>
          <w:tcPr>
            <w:tcW w:w="1417" w:type="dxa"/>
            <w:vAlign w:val="center"/>
          </w:tcPr>
          <w:p w14:paraId="41A15854" w14:textId="6B96D693" w:rsidR="0057509D" w:rsidRPr="00906AB7" w:rsidRDefault="00551242" w:rsidP="00906AB7">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57509D" w:rsidRPr="00D06775">
                  <w:rPr>
                    <w:rFonts w:ascii="Arial" w:hAnsi="Arial" w:cs="Arial"/>
                    <w:sz w:val="28"/>
                    <w:szCs w:val="28"/>
                  </w:rPr>
                  <w:sym w:font="Wingdings" w:char="F0A8"/>
                </w:r>
              </w:sdtContent>
            </w:sdt>
            <w:permEnd w:id="566823960"/>
            <w:r w:rsidR="0057509D" w:rsidRPr="00D06775">
              <w:rPr>
                <w:rFonts w:ascii="Arial" w:hAnsi="Arial" w:cs="Arial"/>
                <w:sz w:val="28"/>
              </w:rPr>
              <w:t xml:space="preserve"> </w:t>
            </w:r>
            <w:r w:rsidR="0057509D" w:rsidRPr="00906AB7">
              <w:rPr>
                <w:rFonts w:ascii="Arial" w:hAnsi="Arial" w:cs="Arial"/>
                <w:sz w:val="19"/>
                <w:szCs w:val="19"/>
              </w:rPr>
              <w:t>Workplace</w:t>
            </w:r>
          </w:p>
          <w:permStart w:id="223944068" w:edGrp="everyone"/>
          <w:p w14:paraId="2E502A3F" w14:textId="6C9A410F" w:rsidR="0057509D" w:rsidRPr="00A44CB5" w:rsidRDefault="00551242" w:rsidP="00906AB7">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r w:rsidR="0057509D" w:rsidRPr="00D06775">
                  <w:rPr>
                    <w:rFonts w:ascii="Arial" w:hAnsi="Arial" w:cs="Arial"/>
                    <w:sz w:val="28"/>
                    <w:szCs w:val="28"/>
                  </w:rPr>
                  <w:sym w:font="Wingdings" w:char="F0A8"/>
                </w:r>
              </w:sdtContent>
            </w:sdt>
            <w:permEnd w:id="223944068"/>
            <w:r w:rsidR="0057509D" w:rsidRPr="00D06775">
              <w:rPr>
                <w:rFonts w:ascii="Arial" w:hAnsi="Arial" w:cs="Arial"/>
                <w:sz w:val="28"/>
              </w:rPr>
              <w:t xml:space="preserve"> </w:t>
            </w:r>
            <w:r w:rsidR="0057509D" w:rsidRPr="00906AB7">
              <w:rPr>
                <w:rFonts w:ascii="Arial" w:hAnsi="Arial" w:cs="Arial"/>
                <w:sz w:val="19"/>
                <w:szCs w:val="19"/>
              </w:rPr>
              <w:t>Simulation</w:t>
            </w:r>
          </w:p>
        </w:tc>
        <w:tc>
          <w:tcPr>
            <w:tcW w:w="2693" w:type="dxa"/>
            <w:vAlign w:val="center"/>
          </w:tcPr>
          <w:p w14:paraId="413EA5E3" w14:textId="77777777" w:rsidR="0057509D" w:rsidRPr="00A44CB5" w:rsidRDefault="0057509D" w:rsidP="00906AB7">
            <w:pPr>
              <w:ind w:right="-24"/>
              <w:jc w:val="left"/>
              <w:rPr>
                <w:rFonts w:ascii="Arial" w:hAnsi="Arial" w:cs="Arial"/>
                <w:sz w:val="22"/>
                <w:szCs w:val="22"/>
              </w:rPr>
            </w:pPr>
            <w:permStart w:id="2081493806" w:edGrp="everyone"/>
            <w:permEnd w:id="2081493806"/>
          </w:p>
        </w:tc>
        <w:permStart w:id="1614559975" w:edGrp="everyone"/>
        <w:tc>
          <w:tcPr>
            <w:tcW w:w="1287" w:type="dxa"/>
            <w:vAlign w:val="center"/>
          </w:tcPr>
          <w:p w14:paraId="70611D39" w14:textId="1C4FECDD" w:rsidR="0057509D" w:rsidRPr="00533511" w:rsidRDefault="00551242" w:rsidP="00906AB7">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57509D" w:rsidRPr="00F821B9">
                  <w:rPr>
                    <w:rFonts w:ascii="Arial" w:hAnsi="Arial" w:cs="Arial"/>
                    <w:sz w:val="32"/>
                    <w:szCs w:val="22"/>
                  </w:rPr>
                  <w:sym w:font="Wingdings" w:char="F0A8"/>
                </w:r>
              </w:sdtContent>
            </w:sdt>
            <w:permEnd w:id="1614559975"/>
          </w:p>
        </w:tc>
        <w:permStart w:id="415002845" w:edGrp="everyone"/>
        <w:tc>
          <w:tcPr>
            <w:tcW w:w="1287" w:type="dxa"/>
            <w:tcBorders>
              <w:right w:val="single" w:sz="12" w:space="0" w:color="auto"/>
            </w:tcBorders>
            <w:vAlign w:val="center"/>
          </w:tcPr>
          <w:p w14:paraId="58AB0513" w14:textId="49F1C5E0" w:rsidR="0057509D" w:rsidRPr="00533511" w:rsidRDefault="00551242" w:rsidP="00906AB7">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57509D" w:rsidRPr="00F821B9">
                  <w:rPr>
                    <w:rFonts w:ascii="Arial" w:hAnsi="Arial" w:cs="Arial"/>
                    <w:sz w:val="32"/>
                    <w:szCs w:val="22"/>
                  </w:rPr>
                  <w:sym w:font="Wingdings" w:char="F0A8"/>
                </w:r>
              </w:sdtContent>
            </w:sdt>
            <w:permEnd w:id="415002845"/>
          </w:p>
        </w:tc>
      </w:tr>
      <w:tr w:rsidR="0057509D" w:rsidRPr="004932A4" w14:paraId="24966AFE" w14:textId="77777777" w:rsidTr="00C9350D">
        <w:trPr>
          <w:cantSplit/>
          <w:trHeight w:val="454"/>
          <w:jc w:val="center"/>
        </w:trPr>
        <w:tc>
          <w:tcPr>
            <w:tcW w:w="1276" w:type="dxa"/>
            <w:tcBorders>
              <w:left w:val="single" w:sz="12" w:space="0" w:color="auto"/>
              <w:bottom w:val="single" w:sz="12" w:space="0" w:color="auto"/>
            </w:tcBorders>
            <w:vAlign w:val="center"/>
          </w:tcPr>
          <w:p w14:paraId="24DF56B6" w14:textId="4D59A16E" w:rsidR="0057509D" w:rsidRPr="001D0459" w:rsidRDefault="0057509D" w:rsidP="0057509D">
            <w:pPr>
              <w:ind w:right="-24"/>
              <w:jc w:val="center"/>
              <w:rPr>
                <w:rFonts w:ascii="Arial" w:hAnsi="Arial" w:cs="Arial"/>
                <w:sz w:val="19"/>
                <w:szCs w:val="19"/>
              </w:rPr>
            </w:pPr>
            <w:r w:rsidRPr="001D0459">
              <w:rPr>
                <w:rFonts w:ascii="Arial" w:hAnsi="Arial" w:cs="Arial"/>
                <w:sz w:val="19"/>
                <w:szCs w:val="19"/>
              </w:rPr>
              <w:t>Task 2</w:t>
            </w:r>
          </w:p>
        </w:tc>
        <w:tc>
          <w:tcPr>
            <w:tcW w:w="1089" w:type="dxa"/>
            <w:tcBorders>
              <w:bottom w:val="single" w:sz="12" w:space="0" w:color="auto"/>
            </w:tcBorders>
            <w:vAlign w:val="center"/>
          </w:tcPr>
          <w:p w14:paraId="7CA02DEA" w14:textId="4A8ED973" w:rsidR="0057509D" w:rsidRPr="00906AB7" w:rsidRDefault="0057509D" w:rsidP="0057509D">
            <w:pPr>
              <w:ind w:right="-24"/>
              <w:jc w:val="center"/>
              <w:rPr>
                <w:rFonts w:ascii="Arial" w:hAnsi="Arial" w:cs="Arial"/>
                <w:sz w:val="19"/>
                <w:szCs w:val="19"/>
                <w:highlight w:val="yellow"/>
              </w:rPr>
            </w:pPr>
            <w:permStart w:id="899094133" w:edGrp="everyone"/>
            <w:permEnd w:id="899094133"/>
          </w:p>
        </w:tc>
        <w:permStart w:id="246832127" w:edGrp="everyone"/>
        <w:tc>
          <w:tcPr>
            <w:tcW w:w="1417" w:type="dxa"/>
            <w:tcBorders>
              <w:bottom w:val="single" w:sz="12" w:space="0" w:color="auto"/>
            </w:tcBorders>
            <w:vAlign w:val="center"/>
          </w:tcPr>
          <w:p w14:paraId="5EF881D5" w14:textId="77777777" w:rsidR="0057509D" w:rsidRPr="00906AB7" w:rsidRDefault="00551242" w:rsidP="0057509D">
            <w:pPr>
              <w:ind w:right="-24"/>
              <w:jc w:val="left"/>
              <w:rPr>
                <w:rFonts w:ascii="Arial" w:hAnsi="Arial" w:cs="Arial"/>
                <w:sz w:val="19"/>
                <w:szCs w:val="19"/>
              </w:rPr>
            </w:pPr>
            <w:sdt>
              <w:sdtPr>
                <w:rPr>
                  <w:rFonts w:ascii="Arial" w:hAnsi="Arial" w:cs="Arial"/>
                  <w:sz w:val="28"/>
                  <w:szCs w:val="28"/>
                </w:rPr>
                <w:id w:val="-699938883"/>
                <w14:checkbox>
                  <w14:checked w14:val="0"/>
                  <w14:checkedState w14:val="00FE" w14:font="Wingdings"/>
                  <w14:uncheckedState w14:val="00A8" w14:font="Wingdings"/>
                </w14:checkbox>
              </w:sdtPr>
              <w:sdtEndPr/>
              <w:sdtContent>
                <w:r w:rsidR="0057509D" w:rsidRPr="00D06775">
                  <w:rPr>
                    <w:rFonts w:ascii="Arial" w:hAnsi="Arial" w:cs="Arial"/>
                    <w:sz w:val="28"/>
                    <w:szCs w:val="28"/>
                  </w:rPr>
                  <w:sym w:font="Wingdings" w:char="F0A8"/>
                </w:r>
              </w:sdtContent>
            </w:sdt>
            <w:permEnd w:id="246832127"/>
            <w:r w:rsidR="0057509D" w:rsidRPr="00D06775">
              <w:rPr>
                <w:rFonts w:ascii="Arial" w:hAnsi="Arial" w:cs="Arial"/>
                <w:sz w:val="28"/>
              </w:rPr>
              <w:t xml:space="preserve"> </w:t>
            </w:r>
            <w:r w:rsidR="0057509D" w:rsidRPr="00906AB7">
              <w:rPr>
                <w:rFonts w:ascii="Arial" w:hAnsi="Arial" w:cs="Arial"/>
                <w:sz w:val="19"/>
                <w:szCs w:val="19"/>
              </w:rPr>
              <w:t>Workplace</w:t>
            </w:r>
          </w:p>
          <w:permStart w:id="1179723126" w:edGrp="everyone"/>
          <w:p w14:paraId="5D4A5B61" w14:textId="7E99BE3D" w:rsidR="0057509D" w:rsidRPr="006C5BB4" w:rsidRDefault="00551242" w:rsidP="0057509D">
            <w:pPr>
              <w:ind w:right="-24"/>
              <w:jc w:val="left"/>
              <w:rPr>
                <w:rFonts w:ascii="Arial" w:hAnsi="Arial" w:cs="Arial"/>
                <w:sz w:val="22"/>
                <w:szCs w:val="22"/>
              </w:rPr>
            </w:pPr>
            <w:sdt>
              <w:sdtPr>
                <w:rPr>
                  <w:rFonts w:ascii="Arial" w:hAnsi="Arial" w:cs="Arial"/>
                  <w:sz w:val="28"/>
                  <w:szCs w:val="28"/>
                </w:rPr>
                <w:id w:val="-149210105"/>
                <w14:checkbox>
                  <w14:checked w14:val="0"/>
                  <w14:checkedState w14:val="00FE" w14:font="Wingdings"/>
                  <w14:uncheckedState w14:val="00A8" w14:font="Wingdings"/>
                </w14:checkbox>
              </w:sdtPr>
              <w:sdtEndPr/>
              <w:sdtContent>
                <w:r w:rsidR="0057509D" w:rsidRPr="00D06775">
                  <w:rPr>
                    <w:rFonts w:ascii="Arial" w:hAnsi="Arial" w:cs="Arial"/>
                    <w:sz w:val="28"/>
                    <w:szCs w:val="28"/>
                  </w:rPr>
                  <w:sym w:font="Wingdings" w:char="F0A8"/>
                </w:r>
              </w:sdtContent>
            </w:sdt>
            <w:permEnd w:id="1179723126"/>
            <w:r w:rsidR="0057509D" w:rsidRPr="00D06775">
              <w:rPr>
                <w:rFonts w:ascii="Arial" w:hAnsi="Arial" w:cs="Arial"/>
                <w:sz w:val="28"/>
              </w:rPr>
              <w:t xml:space="preserve"> </w:t>
            </w:r>
            <w:r w:rsidR="0057509D" w:rsidRPr="00906AB7">
              <w:rPr>
                <w:rFonts w:ascii="Arial" w:hAnsi="Arial" w:cs="Arial"/>
                <w:sz w:val="19"/>
                <w:szCs w:val="19"/>
              </w:rPr>
              <w:t>Simulation</w:t>
            </w:r>
          </w:p>
        </w:tc>
        <w:tc>
          <w:tcPr>
            <w:tcW w:w="2693" w:type="dxa"/>
            <w:tcBorders>
              <w:bottom w:val="single" w:sz="12" w:space="0" w:color="auto"/>
            </w:tcBorders>
            <w:vAlign w:val="center"/>
          </w:tcPr>
          <w:p w14:paraId="32C8A56B" w14:textId="77777777" w:rsidR="0057509D" w:rsidRPr="006C5BB4" w:rsidRDefault="0057509D" w:rsidP="0057509D">
            <w:pPr>
              <w:ind w:right="-24"/>
              <w:jc w:val="left"/>
              <w:rPr>
                <w:rFonts w:ascii="Arial" w:hAnsi="Arial" w:cs="Arial"/>
                <w:sz w:val="22"/>
                <w:szCs w:val="22"/>
              </w:rPr>
            </w:pPr>
            <w:permStart w:id="1733494606" w:edGrp="everyone"/>
            <w:permEnd w:id="1733494606"/>
          </w:p>
        </w:tc>
        <w:permStart w:id="452545915" w:edGrp="everyone"/>
        <w:tc>
          <w:tcPr>
            <w:tcW w:w="1287" w:type="dxa"/>
            <w:tcBorders>
              <w:bottom w:val="single" w:sz="12" w:space="0" w:color="auto"/>
            </w:tcBorders>
            <w:vAlign w:val="center"/>
          </w:tcPr>
          <w:p w14:paraId="280E5B27" w14:textId="60442EEA" w:rsidR="0057509D" w:rsidRPr="00533511" w:rsidRDefault="00551242" w:rsidP="0057509D">
            <w:pPr>
              <w:ind w:right="-24"/>
              <w:jc w:val="center"/>
              <w:rPr>
                <w:rFonts w:ascii="Arial" w:hAnsi="Arial" w:cs="Arial"/>
                <w:sz w:val="40"/>
                <w:szCs w:val="28"/>
              </w:rPr>
            </w:pPr>
            <w:sdt>
              <w:sdtPr>
                <w:rPr>
                  <w:rFonts w:ascii="Arial" w:hAnsi="Arial" w:cs="Arial"/>
                  <w:sz w:val="32"/>
                  <w:szCs w:val="22"/>
                </w:rPr>
                <w:id w:val="111787950"/>
                <w14:checkbox>
                  <w14:checked w14:val="0"/>
                  <w14:checkedState w14:val="00FE" w14:font="Wingdings"/>
                  <w14:uncheckedState w14:val="00A8" w14:font="Wingdings"/>
                </w14:checkbox>
              </w:sdtPr>
              <w:sdtEndPr/>
              <w:sdtContent>
                <w:r w:rsidR="0057509D" w:rsidRPr="00F821B9">
                  <w:rPr>
                    <w:rFonts w:ascii="Arial" w:hAnsi="Arial" w:cs="Arial"/>
                    <w:sz w:val="32"/>
                    <w:szCs w:val="22"/>
                  </w:rPr>
                  <w:sym w:font="Wingdings" w:char="F0A8"/>
                </w:r>
              </w:sdtContent>
            </w:sdt>
            <w:permEnd w:id="452545915"/>
          </w:p>
        </w:tc>
        <w:permStart w:id="112270580" w:edGrp="everyone"/>
        <w:tc>
          <w:tcPr>
            <w:tcW w:w="1287" w:type="dxa"/>
            <w:tcBorders>
              <w:bottom w:val="single" w:sz="12" w:space="0" w:color="auto"/>
              <w:right w:val="single" w:sz="12" w:space="0" w:color="auto"/>
            </w:tcBorders>
            <w:vAlign w:val="center"/>
          </w:tcPr>
          <w:p w14:paraId="49CBA56F" w14:textId="43947339" w:rsidR="0057509D" w:rsidRPr="00533511" w:rsidRDefault="00551242" w:rsidP="0057509D">
            <w:pPr>
              <w:ind w:right="-24"/>
              <w:jc w:val="center"/>
              <w:rPr>
                <w:rFonts w:ascii="Arial" w:hAnsi="Arial" w:cs="Arial"/>
                <w:sz w:val="40"/>
                <w:szCs w:val="28"/>
              </w:rPr>
            </w:pPr>
            <w:sdt>
              <w:sdtPr>
                <w:rPr>
                  <w:rFonts w:ascii="Arial" w:hAnsi="Arial" w:cs="Arial"/>
                  <w:sz w:val="32"/>
                  <w:szCs w:val="22"/>
                </w:rPr>
                <w:id w:val="-1967348726"/>
                <w14:checkbox>
                  <w14:checked w14:val="0"/>
                  <w14:checkedState w14:val="00FE" w14:font="Wingdings"/>
                  <w14:uncheckedState w14:val="00A8" w14:font="Wingdings"/>
                </w14:checkbox>
              </w:sdtPr>
              <w:sdtEndPr/>
              <w:sdtContent>
                <w:r w:rsidR="0057509D" w:rsidRPr="00F821B9">
                  <w:rPr>
                    <w:rFonts w:ascii="Arial" w:hAnsi="Arial" w:cs="Arial"/>
                    <w:sz w:val="32"/>
                    <w:szCs w:val="22"/>
                  </w:rPr>
                  <w:sym w:font="Wingdings" w:char="F0A8"/>
                </w:r>
              </w:sdtContent>
            </w:sdt>
            <w:permEnd w:id="112270580"/>
          </w:p>
        </w:tc>
      </w:tr>
    </w:tbl>
    <w:p w14:paraId="64E44605" w14:textId="4C881B6B" w:rsidR="007678DC" w:rsidRDefault="007678DC" w:rsidP="007678DC">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36951" w14:paraId="61178B93" w14:textId="77777777" w:rsidTr="00CF1828">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6D729DAB" w14:textId="77777777" w:rsidR="00E36951" w:rsidRDefault="00E36951" w:rsidP="00CF1828">
            <w:pPr>
              <w:keepNext/>
              <w:rPr>
                <w:rFonts w:ascii="Arial" w:hAnsi="Arial" w:cs="Arial"/>
                <w:b/>
                <w:caps/>
                <w:szCs w:val="24"/>
              </w:rPr>
            </w:pPr>
            <w:r>
              <w:rPr>
                <w:rFonts w:ascii="Arial" w:hAnsi="Arial" w:cs="Arial"/>
                <w:b/>
                <w:caps/>
                <w:szCs w:val="24"/>
              </w:rPr>
              <w:t>ASSESSOR Comments</w:t>
            </w:r>
          </w:p>
        </w:tc>
      </w:tr>
      <w:tr w:rsidR="00E36951" w14:paraId="44D09373" w14:textId="77777777" w:rsidTr="00CF1828">
        <w:tc>
          <w:tcPr>
            <w:tcW w:w="9057" w:type="dxa"/>
            <w:tcBorders>
              <w:top w:val="single" w:sz="4" w:space="0" w:color="auto"/>
              <w:left w:val="single" w:sz="12" w:space="0" w:color="auto"/>
              <w:bottom w:val="single" w:sz="4" w:space="0" w:color="auto"/>
              <w:right w:val="single" w:sz="12" w:space="0" w:color="auto"/>
            </w:tcBorders>
            <w:shd w:val="clear" w:color="auto" w:fill="auto"/>
          </w:tcPr>
          <w:p w14:paraId="5F527A51" w14:textId="77777777" w:rsidR="00E36951" w:rsidRDefault="00E36951" w:rsidP="00CF1828">
            <w:pPr>
              <w:ind w:right="390"/>
              <w:rPr>
                <w:rFonts w:ascii="Arial" w:hAnsi="Arial" w:cs="Arial"/>
                <w:b/>
                <w:bCs/>
                <w:spacing w:val="-4"/>
                <w:sz w:val="20"/>
              </w:rPr>
            </w:pPr>
            <w:r>
              <w:rPr>
                <w:rFonts w:ascii="Arial" w:hAnsi="Arial" w:cs="Arial"/>
                <w:b/>
                <w:bCs/>
                <w:spacing w:val="-4"/>
                <w:sz w:val="20"/>
              </w:rPr>
              <w:t>As necessary, outline:</w:t>
            </w:r>
          </w:p>
          <w:p w14:paraId="7A2B4F30" w14:textId="77777777" w:rsidR="00E36951" w:rsidRDefault="00E36951" w:rsidP="00FE44B9">
            <w:pPr>
              <w:numPr>
                <w:ilvl w:val="0"/>
                <w:numId w:val="25"/>
              </w:numPr>
              <w:ind w:right="390"/>
              <w:rPr>
                <w:rFonts w:ascii="Arial" w:hAnsi="Arial" w:cs="Arial"/>
                <w:spacing w:val="-4"/>
                <w:sz w:val="20"/>
              </w:rPr>
            </w:pPr>
            <w:r>
              <w:rPr>
                <w:rFonts w:ascii="Arial" w:hAnsi="Arial" w:cs="Arial"/>
                <w:spacing w:val="-4"/>
                <w:sz w:val="20"/>
              </w:rPr>
              <w:t>Details on reattempts, alternative arrangements or reasonable adjustments made.</w:t>
            </w:r>
          </w:p>
          <w:p w14:paraId="6A89D581" w14:textId="77777777" w:rsidR="00E36951" w:rsidRPr="007D34F1" w:rsidRDefault="00E36951" w:rsidP="00FE44B9">
            <w:pPr>
              <w:numPr>
                <w:ilvl w:val="0"/>
                <w:numId w:val="25"/>
              </w:numPr>
              <w:ind w:right="390"/>
              <w:rPr>
                <w:rFonts w:ascii="Arial" w:hAnsi="Arial" w:cs="Arial"/>
                <w:spacing w:val="-4"/>
                <w:sz w:val="20"/>
              </w:rPr>
            </w:pPr>
            <w:r w:rsidRPr="007D34F1">
              <w:rPr>
                <w:rFonts w:ascii="Arial" w:hAnsi="Arial" w:cs="Arial"/>
                <w:spacing w:val="-4"/>
                <w:sz w:val="20"/>
              </w:rPr>
              <w:t>Where a Participant is deemed ‘Not Satisfactory’, provide recommendations for future training.</w:t>
            </w:r>
          </w:p>
        </w:tc>
      </w:tr>
      <w:tr w:rsidR="00E36951" w14:paraId="1CB9F3BD" w14:textId="77777777" w:rsidTr="00AD0947">
        <w:trPr>
          <w:trHeight w:val="10217"/>
        </w:trPr>
        <w:tc>
          <w:tcPr>
            <w:tcW w:w="9057" w:type="dxa"/>
            <w:tcBorders>
              <w:top w:val="single" w:sz="4" w:space="0" w:color="auto"/>
              <w:left w:val="single" w:sz="12" w:space="0" w:color="auto"/>
              <w:bottom w:val="single" w:sz="12" w:space="0" w:color="auto"/>
              <w:right w:val="single" w:sz="12" w:space="0" w:color="auto"/>
            </w:tcBorders>
          </w:tcPr>
          <w:p w14:paraId="10B57799" w14:textId="77777777" w:rsidR="00E36951" w:rsidRDefault="00E36951" w:rsidP="00CF1828">
            <w:pPr>
              <w:rPr>
                <w:rFonts w:ascii="Arial" w:hAnsi="Arial" w:cs="Arial"/>
                <w:szCs w:val="24"/>
              </w:rPr>
            </w:pPr>
            <w:permStart w:id="1400380366" w:edGrp="everyone"/>
            <w:permEnd w:id="1400380366"/>
          </w:p>
        </w:tc>
      </w:tr>
    </w:tbl>
    <w:p w14:paraId="7EE3D162" w14:textId="7A86BA1C" w:rsidR="00C76B5E" w:rsidRPr="00E36951" w:rsidRDefault="00C76B5E" w:rsidP="00C76B5E">
      <w:pPr>
        <w:jc w:val="left"/>
        <w:rPr>
          <w:rFonts w:ascii="Arial" w:hAnsi="Arial" w:cs="Arial"/>
          <w:sz w:val="10"/>
          <w:szCs w:val="10"/>
        </w:rPr>
      </w:pPr>
    </w:p>
    <w:p w14:paraId="04E49D2F" w14:textId="024DC663" w:rsidR="006774E6" w:rsidRPr="00765796" w:rsidRDefault="00551242" w:rsidP="0011218C">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020957">
            <w:rPr>
              <w:rFonts w:ascii="Arial Black" w:hAnsi="Arial Black"/>
            </w:rPr>
            <w:t>BSBLDR411</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516EBBDC" w14:textId="60A1B687" w:rsidR="006774E6" w:rsidRPr="00765796" w:rsidRDefault="00020957" w:rsidP="006774E6">
          <w:pPr>
            <w:pStyle w:val="30PASIndividualTaskUnitCodeandTItle"/>
            <w:jc w:val="center"/>
            <w:rPr>
              <w:rFonts w:ascii="Arial Black" w:hAnsi="Arial Black"/>
            </w:rPr>
          </w:pPr>
          <w:r>
            <w:rPr>
              <w:rFonts w:ascii="Arial Black" w:hAnsi="Arial Black"/>
            </w:rPr>
            <w:t>Demonstrate leadership in the workplace</w:t>
          </w:r>
        </w:p>
      </w:sdtContent>
    </w:sdt>
    <w:p w14:paraId="2029D212" w14:textId="77777777" w:rsidR="006774E6" w:rsidRPr="00C333BF" w:rsidRDefault="006774E6" w:rsidP="006774E6">
      <w:pPr>
        <w:rPr>
          <w:sz w:val="18"/>
          <w:szCs w:val="18"/>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0BF369BA" w14:textId="77777777" w:rsidTr="00BE45C9">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vAlign w:val="center"/>
          </w:tcPr>
          <w:p w14:paraId="7F6CCCA2" w14:textId="77777777" w:rsidR="006774E6" w:rsidRPr="00696855" w:rsidRDefault="006774E6" w:rsidP="0065692C">
            <w:pPr>
              <w:pStyle w:val="31PASTaskTitle"/>
            </w:pPr>
            <w:r w:rsidRPr="00854017">
              <w:t>Practical Task 1</w:t>
            </w:r>
          </w:p>
        </w:tc>
      </w:tr>
      <w:tr w:rsidR="00C76B5E" w:rsidRPr="000559FC" w14:paraId="37811383"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142BB640" w14:textId="77777777" w:rsidR="00C76B5E" w:rsidRDefault="00C76B5E" w:rsidP="00C76B5E">
            <w:pPr>
              <w:jc w:val="left"/>
              <w:rPr>
                <w:rFonts w:cs="Arial"/>
                <w:b/>
                <w:sz w:val="20"/>
              </w:rPr>
            </w:pPr>
            <w:r w:rsidRPr="000559FC">
              <w:rPr>
                <w:rFonts w:cs="Arial"/>
                <w:b/>
                <w:sz w:val="20"/>
              </w:rPr>
              <w:t>Description of task:</w:t>
            </w:r>
          </w:p>
          <w:p w14:paraId="6BFB7922" w14:textId="605F3366" w:rsidR="00C76B5E" w:rsidRDefault="003758F0" w:rsidP="00C76B5E">
            <w:pPr>
              <w:jc w:val="left"/>
              <w:rPr>
                <w:rFonts w:cs="Arial"/>
                <w:sz w:val="20"/>
              </w:rPr>
            </w:pPr>
            <w:r>
              <w:rPr>
                <w:rFonts w:cs="Arial"/>
                <w:sz w:val="20"/>
              </w:rPr>
              <w:t>The participant is required to</w:t>
            </w:r>
            <w:r w:rsidR="00CC0404">
              <w:rPr>
                <w:rFonts w:cs="Arial"/>
                <w:sz w:val="20"/>
              </w:rPr>
              <w:t xml:space="preserve"> complete the following Performance Plan</w:t>
            </w:r>
            <w:r w:rsidR="00453042">
              <w:rPr>
                <w:rFonts w:cs="Arial"/>
                <w:sz w:val="20"/>
              </w:rPr>
              <w:t xml:space="preserve"> OR workplace performance plan</w:t>
            </w:r>
            <w:r w:rsidR="00CC0404">
              <w:rPr>
                <w:rFonts w:cs="Arial"/>
                <w:sz w:val="20"/>
              </w:rPr>
              <w:t xml:space="preserve"> for a team member including:</w:t>
            </w:r>
          </w:p>
          <w:p w14:paraId="1D0F1DD1" w14:textId="65175A40" w:rsidR="00CC0404" w:rsidRPr="00CC0404" w:rsidRDefault="00CC0404" w:rsidP="00FE44B9">
            <w:pPr>
              <w:pStyle w:val="ListParagraph"/>
              <w:numPr>
                <w:ilvl w:val="0"/>
                <w:numId w:val="23"/>
              </w:numPr>
              <w:jc w:val="left"/>
              <w:rPr>
                <w:rFonts w:cs="Arial"/>
                <w:sz w:val="20"/>
              </w:rPr>
            </w:pPr>
            <w:r w:rsidRPr="00CC0404">
              <w:rPr>
                <w:rFonts w:cs="Arial"/>
                <w:sz w:val="20"/>
              </w:rPr>
              <w:t>establish KPIs that align performance to organisational objectives</w:t>
            </w:r>
          </w:p>
          <w:p w14:paraId="2962FCEC" w14:textId="007926FF" w:rsidR="00703DE3" w:rsidRDefault="00CC0404" w:rsidP="00C76B5E">
            <w:pPr>
              <w:jc w:val="left"/>
              <w:rPr>
                <w:rFonts w:cs="Arial"/>
                <w:sz w:val="20"/>
              </w:rPr>
            </w:pPr>
            <w:r>
              <w:rPr>
                <w:rFonts w:cs="Arial"/>
                <w:sz w:val="20"/>
              </w:rPr>
              <w:t xml:space="preserve">Once developed, the participant must demonstrate implementing the plan </w:t>
            </w:r>
            <w:r w:rsidR="00906243">
              <w:rPr>
                <w:rFonts w:cs="Arial"/>
                <w:sz w:val="20"/>
              </w:rPr>
              <w:t>including:</w:t>
            </w:r>
          </w:p>
          <w:p w14:paraId="42D9AE72" w14:textId="7E7A99A6" w:rsidR="00906243" w:rsidRDefault="00906243" w:rsidP="00FE44B9">
            <w:pPr>
              <w:pStyle w:val="ListParagraph"/>
              <w:numPr>
                <w:ilvl w:val="0"/>
                <w:numId w:val="23"/>
              </w:numPr>
              <w:jc w:val="left"/>
              <w:rPr>
                <w:rFonts w:cs="Arial"/>
                <w:sz w:val="20"/>
              </w:rPr>
            </w:pPr>
            <w:r>
              <w:rPr>
                <w:rFonts w:cs="Arial"/>
                <w:sz w:val="20"/>
              </w:rPr>
              <w:t xml:space="preserve">demonstration </w:t>
            </w:r>
            <w:r w:rsidR="00951F5B">
              <w:rPr>
                <w:rFonts w:cs="Arial"/>
                <w:sz w:val="20"/>
              </w:rPr>
              <w:t xml:space="preserve">of </w:t>
            </w:r>
            <w:r w:rsidRPr="00906243">
              <w:rPr>
                <w:rFonts w:cs="Arial"/>
                <w:sz w:val="20"/>
              </w:rPr>
              <w:t>positive management performance</w:t>
            </w:r>
            <w:r>
              <w:rPr>
                <w:rFonts w:cs="Arial"/>
                <w:sz w:val="20"/>
              </w:rPr>
              <w:t xml:space="preserve"> that meet organisational policies &amp; procedures</w:t>
            </w:r>
          </w:p>
          <w:p w14:paraId="67CC8B58" w14:textId="28029350" w:rsidR="00906243" w:rsidRDefault="00906243" w:rsidP="00FE44B9">
            <w:pPr>
              <w:pStyle w:val="ListParagraph"/>
              <w:numPr>
                <w:ilvl w:val="0"/>
                <w:numId w:val="23"/>
              </w:numPr>
              <w:jc w:val="left"/>
              <w:rPr>
                <w:rFonts w:cs="Arial"/>
                <w:sz w:val="20"/>
              </w:rPr>
            </w:pPr>
            <w:r>
              <w:rPr>
                <w:rFonts w:cs="Arial"/>
                <w:sz w:val="20"/>
              </w:rPr>
              <w:t>aligning own performance with organisations standards and values</w:t>
            </w:r>
          </w:p>
          <w:p w14:paraId="05DA342A" w14:textId="65616653" w:rsidR="00906243" w:rsidRDefault="00906243" w:rsidP="00FE44B9">
            <w:pPr>
              <w:pStyle w:val="ListParagraph"/>
              <w:numPr>
                <w:ilvl w:val="0"/>
                <w:numId w:val="23"/>
              </w:numPr>
              <w:jc w:val="left"/>
              <w:rPr>
                <w:rFonts w:cs="Arial"/>
                <w:sz w:val="20"/>
              </w:rPr>
            </w:pPr>
            <w:r>
              <w:rPr>
                <w:rFonts w:cs="Arial"/>
                <w:sz w:val="20"/>
              </w:rPr>
              <w:t>recognising issues to be resolved and gathering information to resolve issue</w:t>
            </w:r>
          </w:p>
          <w:p w14:paraId="649F767C" w14:textId="0E8DEEAD" w:rsidR="00906243" w:rsidRDefault="00906243" w:rsidP="00FE44B9">
            <w:pPr>
              <w:pStyle w:val="ListParagraph"/>
              <w:numPr>
                <w:ilvl w:val="0"/>
                <w:numId w:val="23"/>
              </w:numPr>
              <w:jc w:val="left"/>
              <w:rPr>
                <w:rFonts w:cs="Arial"/>
                <w:sz w:val="20"/>
              </w:rPr>
            </w:pPr>
            <w:r>
              <w:rPr>
                <w:rFonts w:cs="Arial"/>
                <w:sz w:val="20"/>
              </w:rPr>
              <w:t>involving individual and feedback in decision-making and risk assessment processes</w:t>
            </w:r>
          </w:p>
          <w:p w14:paraId="11FB17E3" w14:textId="784285A2" w:rsidR="00951F5B" w:rsidRPr="00951F5B" w:rsidRDefault="00951F5B" w:rsidP="00FE44B9">
            <w:pPr>
              <w:pStyle w:val="ListParagraph"/>
              <w:numPr>
                <w:ilvl w:val="0"/>
                <w:numId w:val="23"/>
              </w:numPr>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760A28C1" w14:textId="77777777" w:rsidR="00906243" w:rsidRPr="00951F5B" w:rsidRDefault="00906243" w:rsidP="00951F5B">
            <w:pPr>
              <w:ind w:left="360"/>
              <w:jc w:val="left"/>
              <w:rPr>
                <w:rFonts w:cs="Arial"/>
                <w:sz w:val="20"/>
              </w:rPr>
            </w:pPr>
          </w:p>
          <w:p w14:paraId="558DAF0B" w14:textId="329BA991" w:rsidR="00703DE3" w:rsidRPr="000861CC" w:rsidRDefault="0065692C" w:rsidP="00C76B5E">
            <w:pPr>
              <w:jc w:val="left"/>
              <w:rPr>
                <w:rFonts w:cs="Arial"/>
                <w:sz w:val="20"/>
              </w:rPr>
            </w:pPr>
            <w:r w:rsidRPr="00703DE3">
              <w:rPr>
                <w:rFonts w:cs="Arial"/>
                <w:sz w:val="20"/>
              </w:rPr>
              <w:t xml:space="preserve">Tasks are at the Assessor’s </w:t>
            </w:r>
            <w:r>
              <w:rPr>
                <w:rFonts w:cs="Arial"/>
                <w:sz w:val="20"/>
              </w:rPr>
              <w:t>d</w:t>
            </w:r>
            <w:r w:rsidRPr="00703DE3">
              <w:rPr>
                <w:rFonts w:cs="Arial"/>
                <w:sz w:val="20"/>
              </w:rPr>
              <w:t>iscretion, but detail should be recorded</w:t>
            </w:r>
            <w:r>
              <w:rPr>
                <w:rFonts w:cs="Arial"/>
                <w:sz w:val="20"/>
              </w:rPr>
              <w:t xml:space="preserve"> below</w:t>
            </w:r>
            <w:r w:rsidR="00951F5B">
              <w:rPr>
                <w:rFonts w:cs="Arial"/>
                <w:sz w:val="20"/>
              </w:rPr>
              <w:t xml:space="preserve"> or in</w:t>
            </w:r>
            <w:r>
              <w:rPr>
                <w:rFonts w:cs="Arial"/>
                <w:sz w:val="20"/>
              </w:rPr>
              <w:t xml:space="preserve"> the Assessor Comments</w:t>
            </w:r>
            <w:r w:rsidRPr="00703DE3">
              <w:rPr>
                <w:rFonts w:cs="Arial"/>
                <w:sz w:val="20"/>
              </w:rPr>
              <w:t>.</w:t>
            </w:r>
          </w:p>
        </w:tc>
      </w:tr>
      <w:tr w:rsidR="00C76B5E" w:rsidRPr="000559FC" w14:paraId="6E7A9BC1"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6DD64C3F" w14:textId="77777777" w:rsidR="00C76B5E" w:rsidRDefault="00C76B5E" w:rsidP="00C76B5E">
            <w:pPr>
              <w:jc w:val="left"/>
              <w:rPr>
                <w:rFonts w:cs="Arial"/>
                <w:b/>
                <w:sz w:val="20"/>
              </w:rPr>
            </w:pPr>
            <w:r>
              <w:rPr>
                <w:rFonts w:cs="Arial"/>
                <w:b/>
                <w:sz w:val="20"/>
              </w:rPr>
              <w:t xml:space="preserve">Resources required: </w:t>
            </w:r>
          </w:p>
          <w:p w14:paraId="51380DEA" w14:textId="24E80CC1" w:rsidR="00C76B5E" w:rsidRPr="000861CC" w:rsidRDefault="00854017" w:rsidP="00C76B5E">
            <w:pPr>
              <w:jc w:val="left"/>
              <w:rPr>
                <w:rFonts w:cs="Arial"/>
                <w:sz w:val="20"/>
              </w:rPr>
            </w:pPr>
            <w:r w:rsidRPr="00854017">
              <w:rPr>
                <w:rFonts w:cs="Arial"/>
                <w:sz w:val="20"/>
              </w:rPr>
              <w:t>Workplace Charter, Code of Conduct or Induction document to access Workplace Standards and Values.</w:t>
            </w:r>
          </w:p>
        </w:tc>
      </w:tr>
    </w:tbl>
    <w:p w14:paraId="0E903356" w14:textId="77777777" w:rsidR="004C68EC" w:rsidRPr="00C333BF" w:rsidRDefault="004C68EC">
      <w:pPr>
        <w:rPr>
          <w:sz w:val="18"/>
          <w:szCs w:val="18"/>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1D51E0E7" w14:textId="77777777" w:rsidTr="004C68EC">
        <w:trPr>
          <w:tblHeader/>
        </w:trPr>
        <w:tc>
          <w:tcPr>
            <w:tcW w:w="7371" w:type="dxa"/>
            <w:tcBorders>
              <w:top w:val="single" w:sz="12" w:space="0" w:color="auto"/>
              <w:left w:val="single" w:sz="12" w:space="0" w:color="000000"/>
            </w:tcBorders>
            <w:shd w:val="clear" w:color="auto" w:fill="F2F2F2"/>
            <w:vAlign w:val="center"/>
          </w:tcPr>
          <w:p w14:paraId="023F428A" w14:textId="000B76F0"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4FE84953"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C333BF" w:rsidRPr="00696855" w14:paraId="28869375" w14:textId="77777777" w:rsidTr="00E44B68">
        <w:trPr>
          <w:trHeight w:val="27"/>
        </w:trPr>
        <w:tc>
          <w:tcPr>
            <w:tcW w:w="7371" w:type="dxa"/>
            <w:tcBorders>
              <w:left w:val="single" w:sz="12" w:space="0" w:color="000000"/>
              <w:bottom w:val="single" w:sz="4" w:space="0" w:color="000000"/>
            </w:tcBorders>
          </w:tcPr>
          <w:p w14:paraId="692DD00A" w14:textId="21C62165" w:rsidR="00C333BF" w:rsidRPr="00F76535" w:rsidRDefault="00C333BF" w:rsidP="00C333BF">
            <w:pPr>
              <w:numPr>
                <w:ilvl w:val="0"/>
                <w:numId w:val="11"/>
              </w:numPr>
              <w:ind w:left="459" w:hanging="459"/>
              <w:jc w:val="left"/>
              <w:rPr>
                <w:rFonts w:cs="Arial"/>
                <w:sz w:val="20"/>
              </w:rPr>
            </w:pPr>
            <w:bookmarkStart w:id="38" w:name="_Ref87853209"/>
            <w:r>
              <w:rPr>
                <w:rFonts w:cs="Arial"/>
                <w:sz w:val="20"/>
              </w:rPr>
              <w:t>Locate and explain the organisations requirements for management performance.</w:t>
            </w:r>
            <w:bookmarkEnd w:id="38"/>
          </w:p>
        </w:tc>
        <w:permStart w:id="1400900086" w:edGrp="everyone" w:displacedByCustomXml="next"/>
        <w:sdt>
          <w:sdtPr>
            <w:rPr>
              <w:rFonts w:ascii="Arial" w:hAnsi="Arial" w:cs="Arial"/>
              <w:sz w:val="40"/>
              <w:szCs w:val="44"/>
            </w:rPr>
            <w:id w:val="-1586064992"/>
            <w14:checkbox>
              <w14:checked w14:val="1"/>
              <w14:checkedState w14:val="00FE" w14:font="Wingdings"/>
              <w14:uncheckedState w14:val="00A8" w14:font="Wingdings"/>
            </w14:checkbox>
          </w:sdtPr>
          <w:sdtEndPr/>
          <w:sdtContent>
            <w:tc>
              <w:tcPr>
                <w:tcW w:w="1701" w:type="dxa"/>
                <w:tcBorders>
                  <w:left w:val="single" w:sz="4" w:space="0" w:color="auto"/>
                  <w:bottom w:val="single" w:sz="4" w:space="0" w:color="000000"/>
                  <w:right w:val="single" w:sz="12" w:space="0" w:color="000000"/>
                </w:tcBorders>
                <w:vAlign w:val="center"/>
              </w:tcPr>
              <w:p w14:paraId="1D92EC79" w14:textId="11314823" w:rsidR="00C333BF" w:rsidRPr="00696855" w:rsidRDefault="002D2BA6" w:rsidP="00C333BF">
                <w:pPr>
                  <w:jc w:val="center"/>
                  <w:rPr>
                    <w:rFonts w:cs="Arial"/>
                    <w:sz w:val="20"/>
                  </w:rPr>
                </w:pPr>
                <w:r>
                  <w:rPr>
                    <w:rFonts w:ascii="Arial" w:hAnsi="Arial" w:cs="Arial"/>
                    <w:sz w:val="40"/>
                    <w:szCs w:val="44"/>
                  </w:rPr>
                  <w:sym w:font="Wingdings" w:char="F0FE"/>
                </w:r>
              </w:p>
            </w:tc>
            <w:permEnd w:id="1400900086" w:displacedByCustomXml="next"/>
          </w:sdtContent>
        </w:sdt>
      </w:tr>
      <w:tr w:rsidR="00C333BF" w:rsidRPr="00696855" w14:paraId="2DF6403F" w14:textId="77777777" w:rsidTr="00E44B68">
        <w:trPr>
          <w:trHeight w:val="25"/>
        </w:trPr>
        <w:tc>
          <w:tcPr>
            <w:tcW w:w="7371" w:type="dxa"/>
            <w:tcBorders>
              <w:left w:val="single" w:sz="12" w:space="0" w:color="000000"/>
              <w:bottom w:val="single" w:sz="4" w:space="0" w:color="auto"/>
            </w:tcBorders>
          </w:tcPr>
          <w:p w14:paraId="4DD3BD81" w14:textId="093E1BE3" w:rsidR="00C333BF" w:rsidRPr="00F76535" w:rsidRDefault="00C333BF" w:rsidP="00C333BF">
            <w:pPr>
              <w:pStyle w:val="321PASListTask1"/>
            </w:pPr>
            <w:bookmarkStart w:id="39" w:name="_Ref56587905"/>
            <w:bookmarkStart w:id="40" w:name="_Ref87853235"/>
            <w:r>
              <w:t xml:space="preserve">Describe the organisational </w:t>
            </w:r>
            <w:r w:rsidRPr="00453042">
              <w:t>qualities required for positive management performance</w:t>
            </w:r>
            <w:bookmarkEnd w:id="39"/>
            <w:r>
              <w:t>.</w:t>
            </w:r>
            <w:bookmarkEnd w:id="40"/>
          </w:p>
        </w:tc>
        <w:permStart w:id="1854033997" w:edGrp="everyone" w:displacedByCustomXml="next"/>
        <w:sdt>
          <w:sdtPr>
            <w:rPr>
              <w:rFonts w:ascii="Arial" w:hAnsi="Arial" w:cs="Arial"/>
              <w:sz w:val="40"/>
              <w:szCs w:val="44"/>
            </w:rPr>
            <w:id w:val="-1596776964"/>
            <w14:checkbox>
              <w14:checked w14:val="1"/>
              <w14:checkedState w14:val="00FE" w14:font="Wingdings"/>
              <w14:uncheckedState w14:val="00A8" w14:font="Wingdings"/>
            </w14:checkbox>
          </w:sdtPr>
          <w:sdtEndPr/>
          <w:sdtContent>
            <w:tc>
              <w:tcPr>
                <w:tcW w:w="1701" w:type="dxa"/>
                <w:tcBorders>
                  <w:left w:val="single" w:sz="4" w:space="0" w:color="auto"/>
                  <w:bottom w:val="single" w:sz="4" w:space="0" w:color="auto"/>
                  <w:right w:val="single" w:sz="12" w:space="0" w:color="000000"/>
                </w:tcBorders>
                <w:vAlign w:val="center"/>
              </w:tcPr>
              <w:p w14:paraId="4F19DB13" w14:textId="30B38825" w:rsidR="00C333BF" w:rsidRPr="00696855" w:rsidRDefault="002D2BA6" w:rsidP="00C333BF">
                <w:pPr>
                  <w:jc w:val="center"/>
                  <w:rPr>
                    <w:rFonts w:cs="Arial"/>
                    <w:sz w:val="20"/>
                  </w:rPr>
                </w:pPr>
                <w:r>
                  <w:rPr>
                    <w:rFonts w:ascii="Arial" w:hAnsi="Arial" w:cs="Arial"/>
                    <w:sz w:val="40"/>
                    <w:szCs w:val="44"/>
                  </w:rPr>
                  <w:sym w:font="Wingdings" w:char="F0FE"/>
                </w:r>
              </w:p>
            </w:tc>
            <w:permEnd w:id="1854033997" w:displacedByCustomXml="next"/>
          </w:sdtContent>
        </w:sdt>
      </w:tr>
      <w:tr w:rsidR="00C333BF" w:rsidRPr="00696855" w14:paraId="74FCB041" w14:textId="77777777" w:rsidTr="00E44B68">
        <w:trPr>
          <w:trHeight w:val="510"/>
        </w:trPr>
        <w:tc>
          <w:tcPr>
            <w:tcW w:w="7371" w:type="dxa"/>
            <w:tcBorders>
              <w:top w:val="single" w:sz="4" w:space="0" w:color="auto"/>
              <w:left w:val="single" w:sz="12" w:space="0" w:color="000000"/>
              <w:bottom w:val="nil"/>
            </w:tcBorders>
          </w:tcPr>
          <w:p w14:paraId="2218B9A7" w14:textId="1628A1D4" w:rsidR="00C333BF" w:rsidRDefault="00C333BF" w:rsidP="00C333BF">
            <w:pPr>
              <w:pStyle w:val="37PASAssessorDirection"/>
            </w:pPr>
            <w:r w:rsidRPr="00F76535">
              <w:t xml:space="preserve">Assessor </w:t>
            </w:r>
            <w:r>
              <w:t>specify qualities described that align with organisational policies and procedures</w:t>
            </w:r>
          </w:p>
          <w:p w14:paraId="5B0B6A48" w14:textId="029A0A37" w:rsidR="00C333BF" w:rsidRPr="00C333BF" w:rsidRDefault="00C333BF" w:rsidP="00C333BF">
            <w:pPr>
              <w:pStyle w:val="38PASBenchmark"/>
              <w:rPr>
                <w:vanish w:val="0"/>
              </w:rPr>
            </w:pPr>
            <w:permStart w:id="230439569" w:edGrp="everyone"/>
            <w:permEnd w:id="230439569"/>
          </w:p>
        </w:tc>
        <w:permStart w:id="705303223" w:edGrp="everyone" w:displacedByCustomXml="next"/>
        <w:sdt>
          <w:sdtPr>
            <w:rPr>
              <w:rFonts w:ascii="Arial" w:hAnsi="Arial" w:cs="Arial"/>
              <w:sz w:val="40"/>
              <w:szCs w:val="44"/>
            </w:rPr>
            <w:id w:val="1465077772"/>
            <w14:checkbox>
              <w14:checked w14:val="1"/>
              <w14:checkedState w14:val="00FE" w14:font="Wingdings"/>
              <w14:uncheckedState w14:val="00A8" w14:font="Wingdings"/>
            </w14:checkbox>
          </w:sdtPr>
          <w:sdtEndPr/>
          <w:sdtContent>
            <w:tc>
              <w:tcPr>
                <w:tcW w:w="1701" w:type="dxa"/>
                <w:tcBorders>
                  <w:top w:val="single" w:sz="4" w:space="0" w:color="auto"/>
                  <w:left w:val="single" w:sz="4" w:space="0" w:color="auto"/>
                  <w:bottom w:val="nil"/>
                  <w:right w:val="single" w:sz="12" w:space="0" w:color="000000"/>
                </w:tcBorders>
                <w:vAlign w:val="center"/>
              </w:tcPr>
              <w:p w14:paraId="5FF92B3D" w14:textId="2C799A3A" w:rsidR="00C333BF" w:rsidRPr="00696855" w:rsidRDefault="002D2BA6" w:rsidP="00C333BF">
                <w:pPr>
                  <w:jc w:val="center"/>
                  <w:rPr>
                    <w:rFonts w:cs="Arial"/>
                    <w:sz w:val="20"/>
                  </w:rPr>
                </w:pPr>
                <w:r>
                  <w:rPr>
                    <w:rFonts w:ascii="Arial" w:hAnsi="Arial" w:cs="Arial"/>
                    <w:sz w:val="40"/>
                    <w:szCs w:val="44"/>
                  </w:rPr>
                  <w:sym w:font="Wingdings" w:char="F0FE"/>
                </w:r>
              </w:p>
            </w:tc>
            <w:permEnd w:id="705303223" w:displacedByCustomXml="next"/>
          </w:sdtContent>
        </w:sdt>
      </w:tr>
      <w:tr w:rsidR="00C333BF" w:rsidRPr="00696855" w14:paraId="7F841C4E" w14:textId="77777777" w:rsidTr="00E44B68">
        <w:trPr>
          <w:trHeight w:val="70"/>
        </w:trPr>
        <w:tc>
          <w:tcPr>
            <w:tcW w:w="7371" w:type="dxa"/>
            <w:tcBorders>
              <w:left w:val="single" w:sz="12" w:space="0" w:color="000000"/>
            </w:tcBorders>
          </w:tcPr>
          <w:p w14:paraId="7B7A1B6B" w14:textId="10E017A4" w:rsidR="00C333BF" w:rsidRPr="00F76535" w:rsidRDefault="00C333BF" w:rsidP="00C333BF">
            <w:pPr>
              <w:numPr>
                <w:ilvl w:val="0"/>
                <w:numId w:val="11"/>
              </w:numPr>
              <w:ind w:left="459" w:hanging="459"/>
              <w:jc w:val="left"/>
              <w:rPr>
                <w:rFonts w:cs="Arial"/>
                <w:sz w:val="20"/>
              </w:rPr>
            </w:pPr>
            <w:bookmarkStart w:id="41" w:name="_Ref87853268"/>
            <w:r>
              <w:rPr>
                <w:rFonts w:cs="Arial"/>
                <w:sz w:val="20"/>
              </w:rPr>
              <w:t xml:space="preserve">Locate and clarify </w:t>
            </w:r>
            <w:r w:rsidRPr="004A6C0D">
              <w:rPr>
                <w:rFonts w:cs="Arial"/>
                <w:sz w:val="20"/>
              </w:rPr>
              <w:t>organisation’s standards and values</w:t>
            </w:r>
            <w:r>
              <w:rPr>
                <w:rFonts w:cs="Arial"/>
                <w:sz w:val="20"/>
              </w:rPr>
              <w:t>.</w:t>
            </w:r>
            <w:bookmarkEnd w:id="41"/>
          </w:p>
        </w:tc>
        <w:permStart w:id="699226352" w:edGrp="everyone" w:displacedByCustomXml="next"/>
        <w:sdt>
          <w:sdtPr>
            <w:rPr>
              <w:rFonts w:ascii="Arial" w:hAnsi="Arial" w:cs="Arial"/>
              <w:sz w:val="40"/>
              <w:szCs w:val="44"/>
            </w:rPr>
            <w:id w:val="-417338745"/>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67AC92A" w14:textId="03377BA7" w:rsidR="00C333BF" w:rsidRPr="00696855" w:rsidRDefault="002D2BA6" w:rsidP="00C333BF">
                <w:pPr>
                  <w:jc w:val="center"/>
                  <w:rPr>
                    <w:rFonts w:cs="Arial"/>
                    <w:sz w:val="20"/>
                  </w:rPr>
                </w:pPr>
                <w:r>
                  <w:rPr>
                    <w:rFonts w:ascii="Arial" w:hAnsi="Arial" w:cs="Arial"/>
                    <w:sz w:val="40"/>
                    <w:szCs w:val="44"/>
                  </w:rPr>
                  <w:sym w:font="Wingdings" w:char="F0FE"/>
                </w:r>
              </w:p>
            </w:tc>
            <w:permEnd w:id="699226352" w:displacedByCustomXml="next"/>
          </w:sdtContent>
        </w:sdt>
      </w:tr>
      <w:tr w:rsidR="00C333BF" w:rsidRPr="00696855" w14:paraId="146CB086" w14:textId="77777777" w:rsidTr="00E44B68">
        <w:trPr>
          <w:trHeight w:val="964"/>
        </w:trPr>
        <w:tc>
          <w:tcPr>
            <w:tcW w:w="7371" w:type="dxa"/>
            <w:tcBorders>
              <w:left w:val="single" w:sz="12" w:space="0" w:color="000000"/>
              <w:bottom w:val="single" w:sz="4" w:space="0" w:color="auto"/>
            </w:tcBorders>
          </w:tcPr>
          <w:p w14:paraId="3737384F" w14:textId="77777777" w:rsidR="00C333BF" w:rsidRDefault="00C333BF" w:rsidP="00C333BF">
            <w:pPr>
              <w:pStyle w:val="321PASListTask1"/>
            </w:pPr>
            <w:bookmarkStart w:id="42" w:name="_Ref87853301"/>
            <w:r>
              <w:t>Describe organisations expectations related to leadership qualities and how own performance meets these expectations.</w:t>
            </w:r>
            <w:bookmarkEnd w:id="42"/>
          </w:p>
          <w:p w14:paraId="5C77F581" w14:textId="77777777" w:rsidR="00C333BF" w:rsidRDefault="00C333BF" w:rsidP="00C333BF">
            <w:pPr>
              <w:pStyle w:val="37PASAssessorDirection"/>
            </w:pPr>
            <w:r>
              <w:t>Assessor specify qualities described</w:t>
            </w:r>
          </w:p>
          <w:p w14:paraId="0A3EEA8E" w14:textId="6A869939" w:rsidR="00C333BF" w:rsidRPr="00C333BF" w:rsidRDefault="00C333BF" w:rsidP="00C333BF">
            <w:pPr>
              <w:pStyle w:val="38PASBenchmark"/>
              <w:rPr>
                <w:vanish w:val="0"/>
              </w:rPr>
            </w:pPr>
            <w:permStart w:id="14358862" w:edGrp="everyone"/>
            <w:permEnd w:id="14358862"/>
          </w:p>
        </w:tc>
        <w:permStart w:id="1365450462" w:edGrp="everyone" w:displacedByCustomXml="next"/>
        <w:sdt>
          <w:sdtPr>
            <w:rPr>
              <w:rFonts w:ascii="Arial" w:hAnsi="Arial" w:cs="Arial"/>
              <w:sz w:val="40"/>
              <w:szCs w:val="44"/>
            </w:rPr>
            <w:id w:val="-799139098"/>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AB8F3C6" w14:textId="63B086B2" w:rsidR="00C333BF" w:rsidRPr="00696855" w:rsidRDefault="002D2BA6" w:rsidP="00C333BF">
                <w:pPr>
                  <w:jc w:val="center"/>
                  <w:rPr>
                    <w:rFonts w:cs="Arial"/>
                    <w:sz w:val="20"/>
                  </w:rPr>
                </w:pPr>
                <w:r>
                  <w:rPr>
                    <w:rFonts w:ascii="Arial" w:hAnsi="Arial" w:cs="Arial"/>
                    <w:sz w:val="40"/>
                    <w:szCs w:val="44"/>
                  </w:rPr>
                  <w:sym w:font="Wingdings" w:char="F0FE"/>
                </w:r>
              </w:p>
            </w:tc>
            <w:permEnd w:id="1365450462" w:displacedByCustomXml="next"/>
          </w:sdtContent>
        </w:sdt>
      </w:tr>
      <w:tr w:rsidR="00C333BF" w:rsidRPr="00696855" w14:paraId="63440701" w14:textId="77777777" w:rsidTr="00E44B68">
        <w:trPr>
          <w:trHeight w:val="27"/>
        </w:trPr>
        <w:tc>
          <w:tcPr>
            <w:tcW w:w="7371" w:type="dxa"/>
            <w:tcBorders>
              <w:left w:val="single" w:sz="12" w:space="0" w:color="000000"/>
            </w:tcBorders>
          </w:tcPr>
          <w:p w14:paraId="28BCC3FF" w14:textId="01DB9E64" w:rsidR="00C333BF" w:rsidRPr="00F76535" w:rsidRDefault="00C333BF" w:rsidP="00C333BF">
            <w:pPr>
              <w:numPr>
                <w:ilvl w:val="0"/>
                <w:numId w:val="11"/>
              </w:numPr>
              <w:ind w:left="459" w:hanging="459"/>
              <w:jc w:val="left"/>
              <w:rPr>
                <w:rFonts w:cs="Arial"/>
                <w:sz w:val="20"/>
              </w:rPr>
            </w:pPr>
            <w:bookmarkStart w:id="43" w:name="_Ref87853341"/>
            <w:r>
              <w:rPr>
                <w:rFonts w:cs="Arial"/>
                <w:sz w:val="20"/>
              </w:rPr>
              <w:t>Determine and document individuals KPIs to enable individual to better meet organisational values</w:t>
            </w:r>
            <w:bookmarkEnd w:id="43"/>
          </w:p>
        </w:tc>
        <w:permStart w:id="571605899" w:edGrp="everyone" w:displacedByCustomXml="next"/>
        <w:sdt>
          <w:sdtPr>
            <w:rPr>
              <w:rFonts w:ascii="Arial" w:hAnsi="Arial" w:cs="Arial"/>
              <w:sz w:val="40"/>
              <w:szCs w:val="44"/>
            </w:rPr>
            <w:id w:val="1781915369"/>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CB7D3C4" w14:textId="5A7881E6" w:rsidR="00C333BF" w:rsidRPr="00696855" w:rsidRDefault="002D2BA6" w:rsidP="00C333BF">
                <w:pPr>
                  <w:jc w:val="center"/>
                  <w:rPr>
                    <w:rFonts w:cs="Arial"/>
                    <w:sz w:val="20"/>
                  </w:rPr>
                </w:pPr>
                <w:r>
                  <w:rPr>
                    <w:rFonts w:ascii="Arial" w:hAnsi="Arial" w:cs="Arial"/>
                    <w:sz w:val="40"/>
                    <w:szCs w:val="44"/>
                  </w:rPr>
                  <w:sym w:font="Wingdings" w:char="F0FE"/>
                </w:r>
              </w:p>
            </w:tc>
            <w:permEnd w:id="571605899" w:displacedByCustomXml="next"/>
          </w:sdtContent>
        </w:sdt>
      </w:tr>
      <w:tr w:rsidR="00C333BF" w:rsidRPr="00696855" w14:paraId="1BE38726" w14:textId="77777777" w:rsidTr="00E44B68">
        <w:trPr>
          <w:trHeight w:val="737"/>
        </w:trPr>
        <w:tc>
          <w:tcPr>
            <w:tcW w:w="7371" w:type="dxa"/>
            <w:tcBorders>
              <w:left w:val="single" w:sz="12" w:space="0" w:color="000000"/>
            </w:tcBorders>
          </w:tcPr>
          <w:p w14:paraId="273E3618" w14:textId="77777777" w:rsidR="00C333BF" w:rsidRDefault="00C333BF" w:rsidP="00C333BF">
            <w:pPr>
              <w:numPr>
                <w:ilvl w:val="0"/>
                <w:numId w:val="11"/>
              </w:numPr>
              <w:ind w:left="459" w:hanging="459"/>
              <w:jc w:val="left"/>
              <w:rPr>
                <w:rFonts w:cs="Arial"/>
                <w:sz w:val="20"/>
              </w:rPr>
            </w:pPr>
            <w:bookmarkStart w:id="44" w:name="_Ref87853422"/>
            <w:r>
              <w:rPr>
                <w:rFonts w:cs="Arial"/>
                <w:sz w:val="20"/>
              </w:rPr>
              <w:t>Gather and organise information to support individual in achieving KPIs</w:t>
            </w:r>
            <w:bookmarkEnd w:id="44"/>
          </w:p>
          <w:p w14:paraId="4D112C71" w14:textId="77777777" w:rsidR="00C333BF" w:rsidRDefault="00C333BF" w:rsidP="00C333BF">
            <w:pPr>
              <w:pStyle w:val="37PASAssessorDirection"/>
            </w:pPr>
            <w:r>
              <w:t>Assessor specify support offered</w:t>
            </w:r>
          </w:p>
          <w:p w14:paraId="43CD947E" w14:textId="48B11738" w:rsidR="00C333BF" w:rsidRPr="00C333BF" w:rsidRDefault="00C333BF" w:rsidP="00C333BF">
            <w:pPr>
              <w:pStyle w:val="38PASBenchmark"/>
              <w:rPr>
                <w:vanish w:val="0"/>
              </w:rPr>
            </w:pPr>
            <w:permStart w:id="1229264962" w:edGrp="everyone"/>
            <w:permEnd w:id="1229264962"/>
          </w:p>
        </w:tc>
        <w:permStart w:id="1078607470" w:edGrp="everyone" w:displacedByCustomXml="next"/>
        <w:sdt>
          <w:sdtPr>
            <w:rPr>
              <w:rFonts w:ascii="Arial" w:hAnsi="Arial" w:cs="Arial"/>
              <w:sz w:val="40"/>
              <w:szCs w:val="44"/>
            </w:rPr>
            <w:id w:val="-812943009"/>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0C68B87" w14:textId="0684724D" w:rsidR="00C333BF" w:rsidRPr="00696855" w:rsidRDefault="002D2BA6" w:rsidP="00C333BF">
                <w:pPr>
                  <w:jc w:val="center"/>
                  <w:rPr>
                    <w:rFonts w:cs="Arial"/>
                    <w:sz w:val="20"/>
                  </w:rPr>
                </w:pPr>
                <w:r>
                  <w:rPr>
                    <w:rFonts w:ascii="Arial" w:hAnsi="Arial" w:cs="Arial"/>
                    <w:sz w:val="40"/>
                    <w:szCs w:val="44"/>
                  </w:rPr>
                  <w:sym w:font="Wingdings" w:char="F0FE"/>
                </w:r>
              </w:p>
            </w:tc>
            <w:permEnd w:id="1078607470" w:displacedByCustomXml="next"/>
          </w:sdtContent>
        </w:sdt>
      </w:tr>
      <w:tr w:rsidR="00C333BF" w:rsidRPr="00696855" w14:paraId="534E2A6F" w14:textId="77777777" w:rsidTr="00E44B68">
        <w:trPr>
          <w:trHeight w:val="375"/>
        </w:trPr>
        <w:tc>
          <w:tcPr>
            <w:tcW w:w="7371" w:type="dxa"/>
            <w:tcBorders>
              <w:left w:val="single" w:sz="12" w:space="0" w:color="000000"/>
            </w:tcBorders>
          </w:tcPr>
          <w:p w14:paraId="4832429A" w14:textId="1CF18A01" w:rsidR="00C333BF" w:rsidRDefault="00C333BF" w:rsidP="00C333BF">
            <w:pPr>
              <w:numPr>
                <w:ilvl w:val="0"/>
                <w:numId w:val="11"/>
              </w:numPr>
              <w:ind w:left="459" w:hanging="459"/>
              <w:jc w:val="left"/>
              <w:rPr>
                <w:rFonts w:cs="Arial"/>
                <w:sz w:val="20"/>
              </w:rPr>
            </w:pPr>
            <w:bookmarkStart w:id="45" w:name="_Ref87853448"/>
            <w:r w:rsidRPr="00814741">
              <w:rPr>
                <w:rFonts w:cs="Arial"/>
                <w:sz w:val="20"/>
              </w:rPr>
              <w:t xml:space="preserve">Discuss potential plan with </w:t>
            </w:r>
            <w:r>
              <w:rPr>
                <w:rFonts w:cs="Arial"/>
                <w:sz w:val="20"/>
              </w:rPr>
              <w:t>individual</w:t>
            </w:r>
            <w:r w:rsidRPr="00814741">
              <w:rPr>
                <w:rFonts w:cs="Arial"/>
                <w:sz w:val="20"/>
              </w:rPr>
              <w:t xml:space="preserve">, make adjustments as relevant </w:t>
            </w:r>
            <w:r>
              <w:rPr>
                <w:rFonts w:cs="Arial"/>
                <w:sz w:val="20"/>
              </w:rPr>
              <w:t>following discussion.</w:t>
            </w:r>
            <w:bookmarkEnd w:id="45"/>
          </w:p>
        </w:tc>
        <w:permStart w:id="632107208" w:edGrp="everyone" w:displacedByCustomXml="next"/>
        <w:sdt>
          <w:sdtPr>
            <w:rPr>
              <w:rFonts w:ascii="Arial" w:hAnsi="Arial" w:cs="Arial"/>
              <w:sz w:val="40"/>
              <w:szCs w:val="44"/>
            </w:rPr>
            <w:id w:val="-2129462523"/>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B31DF3E" w14:textId="44BAD55C" w:rsidR="00C333BF" w:rsidRPr="00696855" w:rsidRDefault="002D2BA6" w:rsidP="00C333BF">
                <w:pPr>
                  <w:jc w:val="center"/>
                  <w:rPr>
                    <w:rFonts w:cs="Arial"/>
                    <w:sz w:val="20"/>
                  </w:rPr>
                </w:pPr>
                <w:r>
                  <w:rPr>
                    <w:rFonts w:ascii="Arial" w:hAnsi="Arial" w:cs="Arial"/>
                    <w:sz w:val="40"/>
                    <w:szCs w:val="44"/>
                  </w:rPr>
                  <w:sym w:font="Wingdings" w:char="F0FE"/>
                </w:r>
              </w:p>
            </w:tc>
            <w:permEnd w:id="632107208" w:displacedByCustomXml="next"/>
          </w:sdtContent>
        </w:sdt>
      </w:tr>
      <w:tr w:rsidR="00C333BF" w:rsidRPr="00696855" w14:paraId="77C06C8B" w14:textId="77777777" w:rsidTr="00E44B68">
        <w:trPr>
          <w:trHeight w:val="25"/>
        </w:trPr>
        <w:tc>
          <w:tcPr>
            <w:tcW w:w="7371" w:type="dxa"/>
            <w:tcBorders>
              <w:left w:val="single" w:sz="12" w:space="0" w:color="000000"/>
              <w:bottom w:val="single" w:sz="4" w:space="0" w:color="auto"/>
            </w:tcBorders>
          </w:tcPr>
          <w:p w14:paraId="02C46CC3" w14:textId="0C09D112" w:rsidR="00C333BF" w:rsidRPr="00F76535" w:rsidRDefault="00C333BF" w:rsidP="00C333BF">
            <w:pPr>
              <w:numPr>
                <w:ilvl w:val="0"/>
                <w:numId w:val="11"/>
              </w:numPr>
              <w:ind w:left="459" w:hanging="459"/>
              <w:jc w:val="left"/>
              <w:rPr>
                <w:rFonts w:cs="Arial"/>
                <w:sz w:val="20"/>
              </w:rPr>
            </w:pPr>
            <w:bookmarkStart w:id="46" w:name="_Ref87853456"/>
            <w:r>
              <w:rPr>
                <w:rFonts w:cs="Arial"/>
                <w:sz w:val="20"/>
              </w:rPr>
              <w:t>Encourage individual to participate in discussion and agreement of how KPIs are to be achieved and timeframe for achievement. (evidenced by signatures)</w:t>
            </w:r>
            <w:bookmarkEnd w:id="46"/>
          </w:p>
        </w:tc>
        <w:permStart w:id="375199431" w:edGrp="everyone" w:displacedByCustomXml="next"/>
        <w:sdt>
          <w:sdtPr>
            <w:rPr>
              <w:rFonts w:ascii="Arial" w:hAnsi="Arial" w:cs="Arial"/>
              <w:sz w:val="40"/>
              <w:szCs w:val="44"/>
            </w:rPr>
            <w:id w:val="-1285028047"/>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48D31E8" w14:textId="0A1F0CAC" w:rsidR="00C333BF" w:rsidRPr="00696855" w:rsidRDefault="002D2BA6" w:rsidP="00C333BF">
                <w:pPr>
                  <w:jc w:val="center"/>
                  <w:rPr>
                    <w:rFonts w:cs="Arial"/>
                    <w:sz w:val="20"/>
                  </w:rPr>
                </w:pPr>
                <w:r>
                  <w:rPr>
                    <w:rFonts w:ascii="Arial" w:hAnsi="Arial" w:cs="Arial"/>
                    <w:sz w:val="40"/>
                    <w:szCs w:val="44"/>
                  </w:rPr>
                  <w:sym w:font="Wingdings" w:char="F0FE"/>
                </w:r>
              </w:p>
            </w:tc>
            <w:permEnd w:id="375199431" w:displacedByCustomXml="next"/>
          </w:sdtContent>
        </w:sdt>
      </w:tr>
      <w:tr w:rsidR="00C333BF" w:rsidRPr="00696855" w14:paraId="3C477B7E" w14:textId="77777777" w:rsidTr="00E44B68">
        <w:trPr>
          <w:trHeight w:val="27"/>
        </w:trPr>
        <w:tc>
          <w:tcPr>
            <w:tcW w:w="7371" w:type="dxa"/>
            <w:tcBorders>
              <w:left w:val="single" w:sz="12" w:space="0" w:color="000000"/>
            </w:tcBorders>
          </w:tcPr>
          <w:p w14:paraId="2C110A7B" w14:textId="4628626D" w:rsidR="00C333BF" w:rsidRPr="00F76535" w:rsidRDefault="00C333BF" w:rsidP="00C333BF">
            <w:pPr>
              <w:numPr>
                <w:ilvl w:val="0"/>
                <w:numId w:val="11"/>
              </w:numPr>
              <w:ind w:left="459" w:hanging="459"/>
              <w:jc w:val="left"/>
              <w:rPr>
                <w:rFonts w:cs="Arial"/>
                <w:sz w:val="20"/>
              </w:rPr>
            </w:pPr>
            <w:bookmarkStart w:id="47" w:name="_Ref87853489"/>
            <w:r>
              <w:rPr>
                <w:rFonts w:cs="Arial"/>
                <w:sz w:val="20"/>
              </w:rPr>
              <w:t>Check in with individual during implementation to determine effectiveness of actions.</w:t>
            </w:r>
            <w:bookmarkEnd w:id="47"/>
          </w:p>
        </w:tc>
        <w:permStart w:id="1783133437" w:edGrp="everyone" w:displacedByCustomXml="next"/>
        <w:sdt>
          <w:sdtPr>
            <w:rPr>
              <w:rFonts w:ascii="Arial" w:hAnsi="Arial" w:cs="Arial"/>
              <w:sz w:val="40"/>
              <w:szCs w:val="44"/>
            </w:rPr>
            <w:id w:val="17368405"/>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4CBDF6F" w14:textId="3BE21041" w:rsidR="00C333BF" w:rsidRPr="00696855" w:rsidRDefault="002D2BA6" w:rsidP="00C333BF">
                <w:pPr>
                  <w:jc w:val="center"/>
                  <w:rPr>
                    <w:rFonts w:cs="Arial"/>
                    <w:sz w:val="20"/>
                  </w:rPr>
                </w:pPr>
                <w:r>
                  <w:rPr>
                    <w:rFonts w:ascii="Arial" w:hAnsi="Arial" w:cs="Arial"/>
                    <w:sz w:val="40"/>
                    <w:szCs w:val="44"/>
                  </w:rPr>
                  <w:sym w:font="Wingdings" w:char="F0FE"/>
                </w:r>
              </w:p>
            </w:tc>
            <w:permEnd w:id="1783133437" w:displacedByCustomXml="next"/>
          </w:sdtContent>
        </w:sdt>
      </w:tr>
      <w:tr w:rsidR="00C333BF" w:rsidRPr="00696855" w14:paraId="04EE2D7D" w14:textId="77777777" w:rsidTr="00E44B68">
        <w:trPr>
          <w:trHeight w:val="25"/>
        </w:trPr>
        <w:tc>
          <w:tcPr>
            <w:tcW w:w="7371" w:type="dxa"/>
            <w:tcBorders>
              <w:left w:val="single" w:sz="12" w:space="0" w:color="000000"/>
            </w:tcBorders>
          </w:tcPr>
          <w:p w14:paraId="1D596645" w14:textId="63DA6001" w:rsidR="00C333BF" w:rsidRPr="00F76535" w:rsidRDefault="00C333BF" w:rsidP="00C333BF">
            <w:pPr>
              <w:numPr>
                <w:ilvl w:val="0"/>
                <w:numId w:val="11"/>
              </w:numPr>
              <w:ind w:left="459" w:hanging="459"/>
              <w:jc w:val="left"/>
              <w:rPr>
                <w:rFonts w:cs="Arial"/>
                <w:sz w:val="20"/>
              </w:rPr>
            </w:pPr>
            <w:bookmarkStart w:id="48" w:name="_Ref87853502"/>
            <w:r>
              <w:rPr>
                <w:rFonts w:cs="Arial"/>
                <w:sz w:val="20"/>
              </w:rPr>
              <w:t>Undertake self-assessment of behaviour and make adjustments as required to meet organisational standards and values.</w:t>
            </w:r>
            <w:bookmarkEnd w:id="48"/>
          </w:p>
        </w:tc>
        <w:permStart w:id="574693114" w:edGrp="everyone" w:displacedByCustomXml="next"/>
        <w:sdt>
          <w:sdtPr>
            <w:rPr>
              <w:rFonts w:ascii="Arial" w:hAnsi="Arial" w:cs="Arial"/>
              <w:sz w:val="40"/>
              <w:szCs w:val="44"/>
            </w:rPr>
            <w:id w:val="-1323033568"/>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9B52236" w14:textId="35383FC7" w:rsidR="00C333BF" w:rsidRPr="00696855" w:rsidRDefault="002D2BA6" w:rsidP="00C333BF">
                <w:pPr>
                  <w:jc w:val="center"/>
                  <w:rPr>
                    <w:rFonts w:cs="Arial"/>
                    <w:sz w:val="20"/>
                  </w:rPr>
                </w:pPr>
                <w:r>
                  <w:rPr>
                    <w:rFonts w:ascii="Arial" w:hAnsi="Arial" w:cs="Arial"/>
                    <w:sz w:val="40"/>
                    <w:szCs w:val="44"/>
                  </w:rPr>
                  <w:sym w:font="Wingdings" w:char="F0FE"/>
                </w:r>
              </w:p>
            </w:tc>
            <w:permEnd w:id="574693114" w:displacedByCustomXml="next"/>
          </w:sdtContent>
        </w:sdt>
      </w:tr>
      <w:tr w:rsidR="00C333BF" w:rsidRPr="00696855" w14:paraId="1FF9CBC8" w14:textId="77777777" w:rsidTr="00E44B68">
        <w:trPr>
          <w:trHeight w:val="25"/>
        </w:trPr>
        <w:tc>
          <w:tcPr>
            <w:tcW w:w="7371" w:type="dxa"/>
            <w:tcBorders>
              <w:left w:val="single" w:sz="12" w:space="0" w:color="000000"/>
              <w:bottom w:val="single" w:sz="4" w:space="0" w:color="auto"/>
            </w:tcBorders>
          </w:tcPr>
          <w:p w14:paraId="4053CCE8" w14:textId="58741CEB" w:rsidR="00C333BF" w:rsidRPr="00F76535" w:rsidRDefault="00C333BF" w:rsidP="00C333BF">
            <w:pPr>
              <w:numPr>
                <w:ilvl w:val="0"/>
                <w:numId w:val="11"/>
              </w:numPr>
              <w:ind w:left="459" w:hanging="459"/>
              <w:jc w:val="left"/>
              <w:rPr>
                <w:rFonts w:cs="Arial"/>
                <w:sz w:val="20"/>
              </w:rPr>
            </w:pPr>
            <w:bookmarkStart w:id="49" w:name="_Ref87853709"/>
            <w:r>
              <w:rPr>
                <w:rFonts w:cs="Arial"/>
                <w:sz w:val="20"/>
              </w:rPr>
              <w:t xml:space="preserve">Behave in a manner that </w:t>
            </w:r>
            <w:r w:rsidRPr="00814741">
              <w:rPr>
                <w:rFonts w:cs="Arial"/>
                <w:sz w:val="20"/>
              </w:rPr>
              <w:t>contributes to the integrity and credibility of the organisation</w:t>
            </w:r>
            <w:r>
              <w:rPr>
                <w:rFonts w:cs="Arial"/>
                <w:sz w:val="20"/>
              </w:rPr>
              <w:t>.</w:t>
            </w:r>
            <w:bookmarkEnd w:id="49"/>
          </w:p>
        </w:tc>
        <w:permStart w:id="951800458" w:edGrp="everyone" w:displacedByCustomXml="next"/>
        <w:sdt>
          <w:sdtPr>
            <w:rPr>
              <w:rFonts w:ascii="Arial" w:hAnsi="Arial" w:cs="Arial"/>
              <w:sz w:val="40"/>
              <w:szCs w:val="44"/>
            </w:rPr>
            <w:id w:val="-765931062"/>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9E8B878" w14:textId="6142A7CD" w:rsidR="00C333BF" w:rsidRPr="00696855" w:rsidRDefault="002D2BA6" w:rsidP="00C333BF">
                <w:pPr>
                  <w:jc w:val="center"/>
                  <w:rPr>
                    <w:rFonts w:cs="Arial"/>
                    <w:sz w:val="20"/>
                  </w:rPr>
                </w:pPr>
                <w:r>
                  <w:rPr>
                    <w:rFonts w:ascii="Arial" w:hAnsi="Arial" w:cs="Arial"/>
                    <w:sz w:val="40"/>
                    <w:szCs w:val="44"/>
                  </w:rPr>
                  <w:sym w:font="Wingdings" w:char="F0FE"/>
                </w:r>
              </w:p>
            </w:tc>
            <w:permEnd w:id="951800458" w:displacedByCustomXml="next"/>
          </w:sdtContent>
        </w:sdt>
      </w:tr>
      <w:tr w:rsidR="00C333BF" w:rsidRPr="00696855" w14:paraId="63C438E3" w14:textId="77777777" w:rsidTr="00E44B68">
        <w:trPr>
          <w:trHeight w:val="27"/>
        </w:trPr>
        <w:tc>
          <w:tcPr>
            <w:tcW w:w="7371" w:type="dxa"/>
            <w:tcBorders>
              <w:left w:val="single" w:sz="12" w:space="0" w:color="000000"/>
            </w:tcBorders>
          </w:tcPr>
          <w:p w14:paraId="4D0B789E" w14:textId="26DE1FD6" w:rsidR="00C333BF" w:rsidRPr="00F76535" w:rsidRDefault="00C333BF" w:rsidP="00C333BF">
            <w:pPr>
              <w:numPr>
                <w:ilvl w:val="0"/>
                <w:numId w:val="11"/>
              </w:numPr>
              <w:ind w:left="459" w:hanging="459"/>
              <w:jc w:val="left"/>
              <w:rPr>
                <w:rFonts w:cs="Arial"/>
                <w:sz w:val="20"/>
              </w:rPr>
            </w:pPr>
            <w:bookmarkStart w:id="50" w:name="_Ref87853846"/>
            <w:r>
              <w:rPr>
                <w:rFonts w:cs="Arial"/>
                <w:sz w:val="20"/>
              </w:rPr>
              <w:t>Speak with individuals team member to confirm that individual is achieving KPIs.</w:t>
            </w:r>
            <w:bookmarkEnd w:id="50"/>
          </w:p>
        </w:tc>
        <w:permStart w:id="1357061733" w:edGrp="everyone" w:displacedByCustomXml="next"/>
        <w:sdt>
          <w:sdtPr>
            <w:rPr>
              <w:rFonts w:ascii="Arial" w:hAnsi="Arial" w:cs="Arial"/>
              <w:sz w:val="40"/>
              <w:szCs w:val="44"/>
            </w:rPr>
            <w:id w:val="-1812398782"/>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C1F31BF" w14:textId="24714356" w:rsidR="00C333BF" w:rsidRPr="00696855" w:rsidRDefault="002D2BA6" w:rsidP="00C333BF">
                <w:pPr>
                  <w:jc w:val="center"/>
                  <w:rPr>
                    <w:rFonts w:cs="Arial"/>
                    <w:sz w:val="20"/>
                  </w:rPr>
                </w:pPr>
                <w:r>
                  <w:rPr>
                    <w:rFonts w:ascii="Arial" w:hAnsi="Arial" w:cs="Arial"/>
                    <w:sz w:val="40"/>
                    <w:szCs w:val="44"/>
                  </w:rPr>
                  <w:sym w:font="Wingdings" w:char="F0FE"/>
                </w:r>
              </w:p>
            </w:tc>
            <w:permEnd w:id="1357061733" w:displacedByCustomXml="next"/>
          </w:sdtContent>
        </w:sdt>
      </w:tr>
      <w:tr w:rsidR="00C333BF" w:rsidRPr="00696855" w14:paraId="2C55CF67" w14:textId="77777777" w:rsidTr="00E44B68">
        <w:trPr>
          <w:trHeight w:val="25"/>
        </w:trPr>
        <w:tc>
          <w:tcPr>
            <w:tcW w:w="7371" w:type="dxa"/>
            <w:tcBorders>
              <w:left w:val="single" w:sz="12" w:space="0" w:color="000000"/>
              <w:bottom w:val="single" w:sz="4" w:space="0" w:color="000000"/>
            </w:tcBorders>
          </w:tcPr>
          <w:p w14:paraId="37BFD386" w14:textId="46F4336D" w:rsidR="00C333BF" w:rsidRPr="00F76535" w:rsidRDefault="00C333BF" w:rsidP="00C333BF">
            <w:pPr>
              <w:numPr>
                <w:ilvl w:val="0"/>
                <w:numId w:val="11"/>
              </w:numPr>
              <w:ind w:left="459" w:hanging="459"/>
              <w:jc w:val="left"/>
              <w:rPr>
                <w:rFonts w:cs="Arial"/>
                <w:sz w:val="20"/>
              </w:rPr>
            </w:pPr>
            <w:bookmarkStart w:id="51" w:name="_Ref87853898"/>
            <w:r w:rsidRPr="004A6C0D">
              <w:rPr>
                <w:rFonts w:cs="Arial"/>
                <w:sz w:val="20"/>
              </w:rPr>
              <w:t>Develop and implement</w:t>
            </w:r>
            <w:r>
              <w:rPr>
                <w:rFonts w:cs="Arial"/>
                <w:sz w:val="20"/>
              </w:rPr>
              <w:t xml:space="preserve"> a</w:t>
            </w:r>
            <w:r w:rsidRPr="004A6C0D">
              <w:rPr>
                <w:rFonts w:cs="Arial"/>
                <w:sz w:val="20"/>
              </w:rPr>
              <w:t xml:space="preserve"> performance plan for</w:t>
            </w:r>
            <w:r>
              <w:rPr>
                <w:rFonts w:cs="Arial"/>
                <w:sz w:val="20"/>
              </w:rPr>
              <w:t xml:space="preserve"> an</w:t>
            </w:r>
            <w:r w:rsidRPr="004A6C0D">
              <w:rPr>
                <w:rFonts w:cs="Arial"/>
                <w:sz w:val="20"/>
              </w:rPr>
              <w:t xml:space="preserve"> individual</w:t>
            </w:r>
            <w:r>
              <w:rPr>
                <w:rFonts w:cs="Arial"/>
                <w:sz w:val="20"/>
              </w:rPr>
              <w:t>.</w:t>
            </w:r>
            <w:bookmarkEnd w:id="51"/>
          </w:p>
        </w:tc>
        <w:permStart w:id="2054556822" w:edGrp="everyone" w:displacedByCustomXml="next"/>
        <w:sdt>
          <w:sdtPr>
            <w:rPr>
              <w:rFonts w:ascii="Arial" w:hAnsi="Arial" w:cs="Arial"/>
              <w:sz w:val="40"/>
              <w:szCs w:val="44"/>
            </w:rPr>
            <w:id w:val="1824694369"/>
            <w14:checkbox>
              <w14:checked w14:val="1"/>
              <w14:checkedState w14:val="00FE" w14:font="Wingdings"/>
              <w14:uncheckedState w14:val="00A8" w14:font="Wingdings"/>
            </w14:checkbox>
          </w:sdtPr>
          <w:sdtEndPr/>
          <w:sdtContent>
            <w:tc>
              <w:tcPr>
                <w:tcW w:w="1701" w:type="dxa"/>
                <w:tcBorders>
                  <w:left w:val="single" w:sz="4" w:space="0" w:color="auto"/>
                  <w:bottom w:val="single" w:sz="4" w:space="0" w:color="000000"/>
                  <w:right w:val="single" w:sz="12" w:space="0" w:color="000000"/>
                </w:tcBorders>
                <w:vAlign w:val="center"/>
              </w:tcPr>
              <w:p w14:paraId="55229FB5" w14:textId="121B5817" w:rsidR="00C333BF" w:rsidRPr="00696855" w:rsidRDefault="002D2BA6" w:rsidP="00C333BF">
                <w:pPr>
                  <w:jc w:val="center"/>
                  <w:rPr>
                    <w:rFonts w:cs="Arial"/>
                    <w:sz w:val="20"/>
                  </w:rPr>
                </w:pPr>
                <w:r>
                  <w:rPr>
                    <w:rFonts w:ascii="Arial" w:hAnsi="Arial" w:cs="Arial"/>
                    <w:sz w:val="40"/>
                    <w:szCs w:val="44"/>
                  </w:rPr>
                  <w:sym w:font="Wingdings" w:char="F0FE"/>
                </w:r>
              </w:p>
            </w:tc>
            <w:permEnd w:id="2054556822" w:displacedByCustomXml="next"/>
          </w:sdtContent>
        </w:sdt>
      </w:tr>
      <w:tr w:rsidR="00C333BF" w:rsidRPr="00696855" w14:paraId="7C4B4D76" w14:textId="77777777" w:rsidTr="00E44B68">
        <w:trPr>
          <w:trHeight w:val="25"/>
        </w:trPr>
        <w:tc>
          <w:tcPr>
            <w:tcW w:w="7371" w:type="dxa"/>
            <w:tcBorders>
              <w:left w:val="single" w:sz="12" w:space="0" w:color="000000"/>
              <w:bottom w:val="single" w:sz="12" w:space="0" w:color="000000"/>
            </w:tcBorders>
          </w:tcPr>
          <w:p w14:paraId="7302646D" w14:textId="6EA17D35" w:rsidR="00C333BF" w:rsidRPr="00F76535" w:rsidRDefault="00C333BF" w:rsidP="00C333BF">
            <w:pPr>
              <w:numPr>
                <w:ilvl w:val="0"/>
                <w:numId w:val="11"/>
              </w:numPr>
              <w:ind w:left="459" w:hanging="459"/>
              <w:jc w:val="left"/>
              <w:rPr>
                <w:rFonts w:cs="Arial"/>
                <w:sz w:val="20"/>
              </w:rPr>
            </w:pPr>
            <w:bookmarkStart w:id="52" w:name="_Ref87853906"/>
            <w:r>
              <w:rPr>
                <w:rFonts w:cs="Arial"/>
                <w:sz w:val="20"/>
              </w:rPr>
              <w:t xml:space="preserve">Include </w:t>
            </w:r>
            <w:r w:rsidRPr="004A6C0D">
              <w:rPr>
                <w:rFonts w:cs="Arial"/>
                <w:sz w:val="20"/>
              </w:rPr>
              <w:t>key performance indicators</w:t>
            </w:r>
            <w:r>
              <w:rPr>
                <w:rFonts w:cs="Arial"/>
                <w:sz w:val="20"/>
              </w:rPr>
              <w:t xml:space="preserve"> in plan</w:t>
            </w:r>
            <w:r w:rsidRPr="004A6C0D">
              <w:rPr>
                <w:rFonts w:cs="Arial"/>
                <w:sz w:val="20"/>
              </w:rPr>
              <w:t xml:space="preserve"> </w:t>
            </w:r>
            <w:r>
              <w:rPr>
                <w:rFonts w:cs="Arial"/>
                <w:sz w:val="20"/>
              </w:rPr>
              <w:t>that meet</w:t>
            </w:r>
            <w:r w:rsidRPr="004A6C0D">
              <w:rPr>
                <w:rFonts w:cs="Arial"/>
                <w:sz w:val="20"/>
              </w:rPr>
              <w:t xml:space="preserve"> organisation’s business objectives</w:t>
            </w:r>
            <w:r>
              <w:rPr>
                <w:rFonts w:cs="Arial"/>
                <w:sz w:val="20"/>
              </w:rPr>
              <w:t>.</w:t>
            </w:r>
            <w:bookmarkEnd w:id="52"/>
          </w:p>
        </w:tc>
        <w:permStart w:id="1729395542" w:edGrp="everyone" w:displacedByCustomXml="next"/>
        <w:sdt>
          <w:sdtPr>
            <w:rPr>
              <w:rFonts w:ascii="Arial" w:hAnsi="Arial" w:cs="Arial"/>
              <w:sz w:val="40"/>
              <w:szCs w:val="44"/>
            </w:rPr>
            <w:id w:val="1972479670"/>
            <w14:checkbox>
              <w14:checked w14:val="1"/>
              <w14:checkedState w14:val="00FE" w14:font="Wingdings"/>
              <w14:uncheckedState w14:val="00A8" w14:font="Wingdings"/>
            </w14:checkbox>
          </w:sdtPr>
          <w:sdtEndPr/>
          <w:sdtContent>
            <w:tc>
              <w:tcPr>
                <w:tcW w:w="1701" w:type="dxa"/>
                <w:tcBorders>
                  <w:left w:val="single" w:sz="4" w:space="0" w:color="auto"/>
                  <w:bottom w:val="single" w:sz="12" w:space="0" w:color="000000"/>
                  <w:right w:val="single" w:sz="12" w:space="0" w:color="000000"/>
                </w:tcBorders>
                <w:vAlign w:val="center"/>
              </w:tcPr>
              <w:p w14:paraId="3DD3AAC6" w14:textId="087EEB6D" w:rsidR="00C333BF" w:rsidRPr="00696855" w:rsidRDefault="002D2BA6" w:rsidP="00C333BF">
                <w:pPr>
                  <w:jc w:val="center"/>
                  <w:rPr>
                    <w:rFonts w:cs="Arial"/>
                    <w:sz w:val="20"/>
                  </w:rPr>
                </w:pPr>
                <w:r>
                  <w:rPr>
                    <w:rFonts w:ascii="Arial" w:hAnsi="Arial" w:cs="Arial"/>
                    <w:sz w:val="40"/>
                    <w:szCs w:val="44"/>
                  </w:rPr>
                  <w:sym w:font="Wingdings" w:char="F0FE"/>
                </w:r>
              </w:p>
            </w:tc>
            <w:permEnd w:id="1729395542" w:displacedByCustomXml="next"/>
          </w:sdtContent>
        </w:sdt>
      </w:tr>
    </w:tbl>
    <w:p w14:paraId="61105B10" w14:textId="3397E117" w:rsidR="00951F5B" w:rsidRDefault="006C5261" w:rsidP="00951F5B">
      <w:pPr>
        <w:jc w:val="center"/>
        <w:rPr>
          <w:rFonts w:ascii="Arial" w:hAnsi="Arial" w:cs="Arial"/>
          <w:b/>
          <w:bCs/>
          <w:sz w:val="22"/>
          <w:szCs w:val="22"/>
        </w:rPr>
      </w:pPr>
      <w:r w:rsidRPr="006C5261">
        <w:rPr>
          <w:rFonts w:ascii="Arial" w:hAnsi="Arial" w:cs="Arial"/>
          <w:b/>
          <w:bCs/>
          <w:sz w:val="22"/>
          <w:szCs w:val="22"/>
        </w:rPr>
        <w:lastRenderedPageBreak/>
        <w:t>Individual</w:t>
      </w:r>
      <w:r>
        <w:rPr>
          <w:rFonts w:ascii="Arial" w:hAnsi="Arial" w:cs="Arial"/>
          <w:sz w:val="22"/>
          <w:szCs w:val="22"/>
        </w:rPr>
        <w:t xml:space="preserve"> </w:t>
      </w:r>
      <w:r w:rsidR="00951F5B" w:rsidRPr="00951F5B">
        <w:rPr>
          <w:rFonts w:ascii="Arial" w:hAnsi="Arial" w:cs="Arial"/>
          <w:b/>
          <w:bCs/>
          <w:sz w:val="22"/>
          <w:szCs w:val="22"/>
        </w:rPr>
        <w:t>Performance Plan template</w:t>
      </w:r>
    </w:p>
    <w:p w14:paraId="3FDEBB21" w14:textId="206A5784" w:rsidR="00951F5B" w:rsidRPr="00D041B0" w:rsidRDefault="00951F5B" w:rsidP="00951F5B">
      <w:pPr>
        <w:jc w:val="center"/>
        <w:rPr>
          <w:rFonts w:ascii="Arial" w:hAnsi="Arial" w:cs="Arial"/>
          <w:b/>
          <w:bCs/>
          <w:sz w:val="20"/>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4820"/>
        <w:gridCol w:w="1843"/>
      </w:tblGrid>
      <w:tr w:rsidR="00951F5B" w:rsidRPr="007304BE" w14:paraId="3828A0EC" w14:textId="77777777" w:rsidTr="00D041B0">
        <w:trPr>
          <w:trHeight w:val="340"/>
        </w:trPr>
        <w:tc>
          <w:tcPr>
            <w:tcW w:w="2376" w:type="dxa"/>
            <w:tcBorders>
              <w:top w:val="single" w:sz="8" w:space="0" w:color="C0504D"/>
              <w:left w:val="single" w:sz="8" w:space="0" w:color="C0504D"/>
              <w:bottom w:val="single" w:sz="8" w:space="0" w:color="C0504D"/>
              <w:right w:val="single" w:sz="8" w:space="0" w:color="C0504D"/>
            </w:tcBorders>
            <w:vAlign w:val="center"/>
          </w:tcPr>
          <w:p w14:paraId="413796E9" w14:textId="484394CD" w:rsidR="00951F5B" w:rsidRPr="007304BE" w:rsidRDefault="00951F5B" w:rsidP="00D041B0">
            <w:pPr>
              <w:jc w:val="left"/>
              <w:rPr>
                <w:rFonts w:cs="Calibri"/>
                <w:b/>
                <w:bCs/>
              </w:rPr>
            </w:pPr>
            <w:r w:rsidRPr="007304BE">
              <w:rPr>
                <w:rFonts w:cs="Calibri"/>
                <w:b/>
                <w:bCs/>
              </w:rPr>
              <w:t>Name of Employee: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2B11E864" w14:textId="77777777" w:rsidR="00AB389E" w:rsidRDefault="00AB389E" w:rsidP="00AB389E">
            <w:pPr>
              <w:jc w:val="left"/>
              <w:rPr>
                <w:rFonts w:cs="Calibri"/>
              </w:rPr>
            </w:pPr>
            <w:permStart w:id="1062089479" w:edGrp="everyone"/>
            <w:r>
              <w:rPr>
                <w:rFonts w:cs="Calibri"/>
              </w:rPr>
              <w:t>Sean Kelly</w:t>
            </w:r>
          </w:p>
          <w:permEnd w:id="1062089479"/>
          <w:p w14:paraId="0CA52FD4" w14:textId="77777777" w:rsidR="00951F5B" w:rsidRPr="00D041B0" w:rsidRDefault="00951F5B" w:rsidP="00D041B0">
            <w:pPr>
              <w:jc w:val="left"/>
              <w:rPr>
                <w:rFonts w:cs="Calibri"/>
              </w:rPr>
            </w:pPr>
          </w:p>
        </w:tc>
      </w:tr>
      <w:tr w:rsidR="00951F5B" w:rsidRPr="007304BE" w14:paraId="2FFE7E19" w14:textId="77777777" w:rsidTr="00D041B0">
        <w:trPr>
          <w:trHeight w:val="34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18526589" w14:textId="7591505E" w:rsidR="00951F5B" w:rsidRPr="007304BE" w:rsidRDefault="00951F5B" w:rsidP="00D041B0">
            <w:pPr>
              <w:jc w:val="left"/>
              <w:rPr>
                <w:rFonts w:cs="Calibri"/>
                <w:b/>
                <w:bCs/>
              </w:rPr>
            </w:pPr>
            <w:r w:rsidRPr="007304BE">
              <w:rPr>
                <w:rFonts w:cs="Calibri"/>
                <w:b/>
                <w:bCs/>
              </w:rPr>
              <w:t>Performance Period:</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vAlign w:val="center"/>
          </w:tcPr>
          <w:p w14:paraId="2C0DFF0E" w14:textId="0415F067" w:rsidR="00951F5B" w:rsidRPr="00D041B0" w:rsidRDefault="00AF6799" w:rsidP="00D041B0">
            <w:pPr>
              <w:jc w:val="left"/>
              <w:rPr>
                <w:rFonts w:cs="Calibri"/>
              </w:rPr>
            </w:pPr>
            <w:permStart w:id="140193321" w:edGrp="everyone"/>
            <w:r>
              <w:rPr>
                <w:rFonts w:cs="Calibri"/>
              </w:rPr>
              <w:t xml:space="preserve">6 months – October to </w:t>
            </w:r>
            <w:r w:rsidR="00B20A9D">
              <w:rPr>
                <w:rFonts w:cs="Calibri"/>
              </w:rPr>
              <w:t>April</w:t>
            </w:r>
            <w:permEnd w:id="140193321"/>
          </w:p>
        </w:tc>
      </w:tr>
      <w:tr w:rsidR="00951F5B" w:rsidRPr="007304BE" w14:paraId="6DD388FE" w14:textId="77777777" w:rsidTr="00D041B0">
        <w:trPr>
          <w:trHeight w:val="340"/>
        </w:trPr>
        <w:tc>
          <w:tcPr>
            <w:tcW w:w="2376" w:type="dxa"/>
            <w:tcBorders>
              <w:top w:val="single" w:sz="8" w:space="0" w:color="C0504D"/>
              <w:left w:val="single" w:sz="8" w:space="0" w:color="C0504D"/>
              <w:bottom w:val="single" w:sz="8" w:space="0" w:color="C0504D"/>
              <w:right w:val="single" w:sz="8" w:space="0" w:color="C0504D"/>
            </w:tcBorders>
            <w:vAlign w:val="center"/>
          </w:tcPr>
          <w:p w14:paraId="7AC3B3B9" w14:textId="0E47AF1E" w:rsidR="00951F5B" w:rsidRPr="007304BE" w:rsidRDefault="00951F5B" w:rsidP="00D041B0">
            <w:pPr>
              <w:jc w:val="left"/>
              <w:rPr>
                <w:rFonts w:cs="Calibri"/>
                <w:b/>
                <w:bCs/>
              </w:rPr>
            </w:pPr>
            <w:r w:rsidRPr="007304BE">
              <w:rPr>
                <w:rFonts w:cs="Calibri"/>
                <w:b/>
                <w:bCs/>
              </w:rPr>
              <w:t>Job Title: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40D2B0C0" w14:textId="49205424" w:rsidR="00951F5B" w:rsidRPr="00D041B0" w:rsidRDefault="00AB389E" w:rsidP="00D041B0">
            <w:pPr>
              <w:jc w:val="left"/>
              <w:rPr>
                <w:rFonts w:cs="Calibri"/>
              </w:rPr>
            </w:pPr>
            <w:permStart w:id="920473009" w:edGrp="everyone"/>
            <w:r>
              <w:rPr>
                <w:rFonts w:cs="Calibri"/>
              </w:rPr>
              <w:t>Foreman</w:t>
            </w:r>
            <w:permEnd w:id="920473009"/>
          </w:p>
        </w:tc>
      </w:tr>
      <w:tr w:rsidR="00951F5B" w:rsidRPr="007304BE" w14:paraId="6475156F" w14:textId="77777777" w:rsidTr="00D041B0">
        <w:trPr>
          <w:trHeight w:val="34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673B70E8" w14:textId="77777777" w:rsidR="00951F5B" w:rsidRPr="007304BE" w:rsidRDefault="00951F5B" w:rsidP="00D041B0">
            <w:pPr>
              <w:jc w:val="left"/>
              <w:rPr>
                <w:rFonts w:cs="Calibri"/>
                <w:b/>
                <w:bCs/>
              </w:rPr>
            </w:pPr>
            <w:r w:rsidRPr="007304BE">
              <w:rPr>
                <w:rFonts w:cs="Calibri"/>
                <w:b/>
                <w:bCs/>
              </w:rPr>
              <w:t>Supervisor / Manager Name:</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vAlign w:val="center"/>
          </w:tcPr>
          <w:p w14:paraId="0EBC2F73" w14:textId="761D04B4" w:rsidR="00951F5B" w:rsidRPr="00D041B0" w:rsidRDefault="00AB389E" w:rsidP="00D041B0">
            <w:pPr>
              <w:jc w:val="left"/>
              <w:rPr>
                <w:rFonts w:cs="Calibri"/>
              </w:rPr>
            </w:pPr>
            <w:permStart w:id="1389300608" w:edGrp="everyone"/>
            <w:r>
              <w:rPr>
                <w:rFonts w:ascii="Arial" w:hAnsi="Arial" w:cs="Arial"/>
                <w:sz w:val="20"/>
              </w:rPr>
              <w:t>Padraig Dineen</w:t>
            </w:r>
            <w:permEnd w:id="1389300608"/>
          </w:p>
        </w:tc>
      </w:tr>
      <w:tr w:rsidR="00951F5B" w:rsidRPr="007304BE" w14:paraId="593D8B19" w14:textId="77777777" w:rsidTr="00D041B0">
        <w:trPr>
          <w:trHeight w:val="340"/>
        </w:trPr>
        <w:tc>
          <w:tcPr>
            <w:tcW w:w="2376" w:type="dxa"/>
            <w:tcBorders>
              <w:top w:val="single" w:sz="8" w:space="0" w:color="C0504D"/>
              <w:left w:val="single" w:sz="8" w:space="0" w:color="C0504D"/>
              <w:bottom w:val="single" w:sz="8" w:space="0" w:color="C0504D"/>
              <w:right w:val="single" w:sz="8" w:space="0" w:color="C0504D"/>
            </w:tcBorders>
            <w:vAlign w:val="center"/>
          </w:tcPr>
          <w:p w14:paraId="7AC4282D" w14:textId="77777777" w:rsidR="00951F5B" w:rsidRPr="007304BE" w:rsidRDefault="00951F5B" w:rsidP="00D041B0">
            <w:pPr>
              <w:jc w:val="left"/>
              <w:rPr>
                <w:rFonts w:cs="Calibri"/>
                <w:b/>
                <w:bCs/>
              </w:rPr>
            </w:pPr>
            <w:r w:rsidRPr="007304BE">
              <w:rPr>
                <w:rFonts w:cs="Calibri"/>
                <w:b/>
                <w:bCs/>
              </w:rPr>
              <w:t>Date: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6A1C42DA" w14:textId="14464540" w:rsidR="00951F5B" w:rsidRPr="00D041B0" w:rsidRDefault="00AB389E" w:rsidP="00D041B0">
            <w:pPr>
              <w:jc w:val="left"/>
              <w:rPr>
                <w:rFonts w:cs="Calibri"/>
              </w:rPr>
            </w:pPr>
            <w:permStart w:id="827478792" w:edGrp="everyone"/>
            <w:r>
              <w:rPr>
                <w:rFonts w:cs="Calibri"/>
              </w:rPr>
              <w:t>23/10/2023</w:t>
            </w:r>
            <w:permEnd w:id="827478792"/>
          </w:p>
        </w:tc>
      </w:tr>
      <w:tr w:rsidR="00951F5B" w:rsidRPr="002633BA" w14:paraId="1CE68857" w14:textId="77777777" w:rsidTr="003332FC">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290E191F" w14:textId="013EA837" w:rsidR="00951F5B" w:rsidRPr="00D041B0" w:rsidRDefault="00951F5B" w:rsidP="003332FC">
            <w:pPr>
              <w:spacing w:after="120"/>
              <w:rPr>
                <w:rFonts w:cs="Calibri"/>
                <w:color w:val="FFFFFF"/>
              </w:rPr>
            </w:pPr>
            <w:r w:rsidRPr="002633BA">
              <w:rPr>
                <w:rFonts w:cs="Calibri"/>
                <w:b/>
                <w:bCs/>
                <w:color w:val="FFFFFF"/>
              </w:rPr>
              <w:t>Key Result Area:</w:t>
            </w:r>
            <w:r w:rsidR="00D041B0" w:rsidRPr="00D041B0">
              <w:rPr>
                <w:rFonts w:cs="Calibri"/>
                <w:color w:val="FFFFFF"/>
              </w:rPr>
              <w:t xml:space="preserve"> </w:t>
            </w:r>
            <w:permStart w:id="269120536" w:edGrp="everyone"/>
            <w:r w:rsidR="0042535A">
              <w:rPr>
                <w:rFonts w:ascii="system-ui" w:hAnsi="system-ui"/>
                <w:color w:val="374151"/>
                <w:shd w:val="clear" w:color="auto" w:fill="F7F7F8"/>
              </w:rPr>
              <w:t>Quality Assurance</w:t>
            </w:r>
            <w:permEnd w:id="269120536"/>
          </w:p>
        </w:tc>
      </w:tr>
      <w:tr w:rsidR="00951F5B" w:rsidRPr="002633BA" w14:paraId="226D1675" w14:textId="77777777" w:rsidTr="003332FC">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shd w:val="clear" w:color="auto" w:fill="EFD3D2"/>
          </w:tcPr>
          <w:p w14:paraId="53092F6C" w14:textId="7E6DEECA" w:rsidR="00951F5B" w:rsidRPr="00D041B0" w:rsidRDefault="00951F5B" w:rsidP="003332FC">
            <w:pPr>
              <w:spacing w:after="120"/>
              <w:rPr>
                <w:rFonts w:cs="Calibri"/>
              </w:rPr>
            </w:pPr>
            <w:r>
              <w:rPr>
                <w:rFonts w:cs="Calibri"/>
                <w:b/>
                <w:bCs/>
              </w:rPr>
              <w:t xml:space="preserve">Organisational </w:t>
            </w:r>
            <w:r w:rsidRPr="002633BA">
              <w:rPr>
                <w:rFonts w:cs="Calibri"/>
                <w:b/>
                <w:bCs/>
              </w:rPr>
              <w:t>Objective:</w:t>
            </w:r>
            <w:r w:rsidR="00D041B0" w:rsidRPr="00D041B0">
              <w:rPr>
                <w:rFonts w:cs="Calibri"/>
              </w:rPr>
              <w:t xml:space="preserve"> </w:t>
            </w:r>
            <w:permStart w:id="153768541" w:edGrp="everyone"/>
            <w:r w:rsidR="000B4EAC">
              <w:rPr>
                <w:rFonts w:ascii="system-ui" w:hAnsi="system-ui"/>
                <w:color w:val="374151"/>
                <w:shd w:val="clear" w:color="auto" w:fill="F7F7F8"/>
              </w:rPr>
              <w:t>Deliver high-quality construction work that meets or exceeds industry standards and client expectations.</w:t>
            </w:r>
            <w:permEnd w:id="153768541"/>
          </w:p>
        </w:tc>
      </w:tr>
      <w:tr w:rsidR="00951F5B" w:rsidRPr="002633BA" w14:paraId="0EF42C7C"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66"/>
        </w:trPr>
        <w:tc>
          <w:tcPr>
            <w:tcW w:w="7196" w:type="dxa"/>
            <w:gridSpan w:val="2"/>
            <w:tcBorders>
              <w:top w:val="double" w:sz="6" w:space="0" w:color="CF7B79"/>
              <w:left w:val="single" w:sz="8" w:space="0" w:color="CF7B79"/>
              <w:bottom w:val="single" w:sz="8" w:space="0" w:color="CF7B79"/>
              <w:right w:val="single" w:sz="4" w:space="0" w:color="C0504D"/>
            </w:tcBorders>
          </w:tcPr>
          <w:p w14:paraId="4E034046" w14:textId="77777777" w:rsidR="00951F5B" w:rsidRPr="002633BA" w:rsidRDefault="00951F5B" w:rsidP="003332FC">
            <w:pPr>
              <w:spacing w:after="120"/>
              <w:rPr>
                <w:rFonts w:cs="Calibri"/>
                <w:b/>
                <w:bCs/>
              </w:rPr>
            </w:pPr>
            <w:r>
              <w:rPr>
                <w:rFonts w:cs="Calibri"/>
                <w:b/>
                <w:bCs/>
              </w:rPr>
              <w:t>Key Performance Indicator</w:t>
            </w:r>
            <w:r w:rsidRPr="002633BA">
              <w:rPr>
                <w:rFonts w:cs="Calibri"/>
                <w:b/>
                <w:bCs/>
              </w:rPr>
              <w:t>:</w:t>
            </w:r>
          </w:p>
          <w:p w14:paraId="46E233D1" w14:textId="77777777" w:rsidR="000B4EAC" w:rsidRPr="000B4EAC" w:rsidRDefault="000B4EAC" w:rsidP="000B4EAC">
            <w:pPr>
              <w:numPr>
                <w:ilvl w:val="0"/>
                <w:numId w:val="40"/>
              </w:numPr>
              <w:spacing w:after="120"/>
              <w:rPr>
                <w:rFonts w:cs="Calibri"/>
              </w:rPr>
            </w:pPr>
            <w:permStart w:id="1201364733" w:edGrp="everyone"/>
            <w:r w:rsidRPr="000B4EAC">
              <w:rPr>
                <w:rFonts w:cs="Calibri"/>
              </w:rPr>
              <w:t>Implement and adhere to quality control procedures.</w:t>
            </w:r>
          </w:p>
          <w:p w14:paraId="6EEAA460" w14:textId="77777777" w:rsidR="000B4EAC" w:rsidRPr="000B4EAC" w:rsidRDefault="000B4EAC" w:rsidP="000B4EAC">
            <w:pPr>
              <w:numPr>
                <w:ilvl w:val="0"/>
                <w:numId w:val="40"/>
              </w:numPr>
              <w:spacing w:after="120"/>
              <w:rPr>
                <w:rFonts w:cs="Calibri"/>
              </w:rPr>
            </w:pPr>
            <w:r w:rsidRPr="000B4EAC">
              <w:rPr>
                <w:rFonts w:cs="Calibri"/>
              </w:rPr>
              <w:t>Conduct regular inspections and quality checks on workmanship.</w:t>
            </w:r>
          </w:p>
          <w:p w14:paraId="3AB0F3B5" w14:textId="77777777" w:rsidR="000B4EAC" w:rsidRPr="000B4EAC" w:rsidRDefault="000B4EAC" w:rsidP="000B4EAC">
            <w:pPr>
              <w:numPr>
                <w:ilvl w:val="0"/>
                <w:numId w:val="40"/>
              </w:numPr>
              <w:spacing w:after="120"/>
              <w:rPr>
                <w:rFonts w:cs="Calibri"/>
              </w:rPr>
            </w:pPr>
            <w:r w:rsidRPr="000B4EAC">
              <w:rPr>
                <w:rFonts w:cs="Calibri"/>
              </w:rPr>
              <w:t>Address any defects or deviations from the project specifications promptly.</w:t>
            </w:r>
          </w:p>
          <w:p w14:paraId="318231E8" w14:textId="77777777" w:rsidR="000B4EAC" w:rsidRPr="000B4EAC" w:rsidRDefault="000B4EAC" w:rsidP="000B4EAC">
            <w:pPr>
              <w:numPr>
                <w:ilvl w:val="0"/>
                <w:numId w:val="40"/>
              </w:numPr>
              <w:spacing w:after="120"/>
              <w:rPr>
                <w:rFonts w:cs="Calibri"/>
              </w:rPr>
            </w:pPr>
            <w:r w:rsidRPr="000B4EAC">
              <w:rPr>
                <w:rFonts w:cs="Calibri"/>
              </w:rPr>
              <w:t>Achieve a client satisfaction rating of 95% or higher.</w:t>
            </w:r>
          </w:p>
          <w:permEnd w:id="1201364733"/>
          <w:p w14:paraId="508B20C3" w14:textId="77777777" w:rsidR="00951F5B" w:rsidRPr="00D041B0" w:rsidRDefault="00951F5B" w:rsidP="003332FC">
            <w:pPr>
              <w:spacing w:after="120"/>
              <w:rPr>
                <w:rFonts w:cs="Calibri"/>
              </w:rPr>
            </w:pPr>
          </w:p>
        </w:tc>
        <w:tc>
          <w:tcPr>
            <w:tcW w:w="1843" w:type="dxa"/>
            <w:tcBorders>
              <w:top w:val="double" w:sz="6" w:space="0" w:color="CF7B79"/>
              <w:left w:val="single" w:sz="4" w:space="0" w:color="C0504D"/>
              <w:bottom w:val="single" w:sz="8" w:space="0" w:color="CF7B79"/>
              <w:right w:val="single" w:sz="8" w:space="0" w:color="CF7B79"/>
            </w:tcBorders>
          </w:tcPr>
          <w:p w14:paraId="60CF6BB7" w14:textId="77777777" w:rsidR="00951F5B" w:rsidRDefault="00951F5B" w:rsidP="003332FC">
            <w:pPr>
              <w:spacing w:after="120"/>
              <w:rPr>
                <w:rFonts w:cs="Calibri"/>
                <w:b/>
                <w:bCs/>
              </w:rPr>
            </w:pPr>
            <w:r w:rsidRPr="002633BA">
              <w:rPr>
                <w:rFonts w:cs="Calibri"/>
                <w:b/>
                <w:bCs/>
              </w:rPr>
              <w:t>Review Date</w:t>
            </w:r>
            <w:r w:rsidR="00D041B0">
              <w:rPr>
                <w:rFonts w:cs="Calibri"/>
                <w:b/>
                <w:bCs/>
              </w:rPr>
              <w:t>:</w:t>
            </w:r>
          </w:p>
          <w:p w14:paraId="0474C69D" w14:textId="63535BD8" w:rsidR="00D041B0" w:rsidRPr="00D041B0" w:rsidRDefault="000B4EAC" w:rsidP="003332FC">
            <w:pPr>
              <w:spacing w:after="120"/>
              <w:rPr>
                <w:rFonts w:cs="Calibri"/>
              </w:rPr>
            </w:pPr>
            <w:permStart w:id="588278771" w:edGrp="everyone"/>
            <w:r>
              <w:rPr>
                <w:rFonts w:cs="Calibri"/>
              </w:rPr>
              <w:t>Monthly</w:t>
            </w:r>
            <w:permEnd w:id="588278771"/>
          </w:p>
        </w:tc>
      </w:tr>
      <w:tr w:rsidR="00951F5B" w:rsidRPr="002633BA" w14:paraId="72C1FEEF" w14:textId="77777777" w:rsidTr="003332FC">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485B5468" w14:textId="780ED746" w:rsidR="00951F5B" w:rsidRPr="00D041B0" w:rsidRDefault="00951F5B" w:rsidP="003332FC">
            <w:pPr>
              <w:spacing w:after="120"/>
              <w:rPr>
                <w:rFonts w:cs="Calibri"/>
                <w:color w:val="FFFFFF"/>
              </w:rPr>
            </w:pPr>
            <w:r w:rsidRPr="002633BA">
              <w:rPr>
                <w:rFonts w:cs="Calibri"/>
                <w:b/>
                <w:bCs/>
                <w:color w:val="FFFFFF"/>
              </w:rPr>
              <w:t>Key Result Area:</w:t>
            </w:r>
            <w:r w:rsidR="00D041B0">
              <w:rPr>
                <w:rFonts w:cs="Calibri"/>
                <w:color w:val="FFFFFF"/>
              </w:rPr>
              <w:t xml:space="preserve"> </w:t>
            </w:r>
            <w:permStart w:id="494434933" w:edGrp="everyone"/>
            <w:r w:rsidR="008D342C">
              <w:rPr>
                <w:rFonts w:ascii="system-ui" w:hAnsi="system-ui"/>
                <w:color w:val="374151"/>
                <w:shd w:val="clear" w:color="auto" w:fill="F7F7F8"/>
              </w:rPr>
              <w:t>Project Timeline</w:t>
            </w:r>
            <w:permEnd w:id="494434933"/>
          </w:p>
        </w:tc>
      </w:tr>
      <w:tr w:rsidR="00951F5B" w:rsidRPr="002633BA" w14:paraId="0B22AD48" w14:textId="77777777" w:rsidTr="003332FC">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shd w:val="clear" w:color="auto" w:fill="EFD3D2"/>
          </w:tcPr>
          <w:p w14:paraId="175DF8E8" w14:textId="340BB005" w:rsidR="00951F5B" w:rsidRPr="00D041B0" w:rsidRDefault="00951F5B" w:rsidP="003332FC">
            <w:pPr>
              <w:spacing w:after="120"/>
              <w:rPr>
                <w:rFonts w:cs="Calibri"/>
              </w:rPr>
            </w:pPr>
            <w:r>
              <w:rPr>
                <w:rFonts w:cs="Calibri"/>
                <w:b/>
                <w:bCs/>
              </w:rPr>
              <w:t xml:space="preserve">Organisational </w:t>
            </w:r>
            <w:r w:rsidRPr="002633BA">
              <w:rPr>
                <w:rFonts w:cs="Calibri"/>
                <w:b/>
                <w:bCs/>
              </w:rPr>
              <w:t>Objective:</w:t>
            </w:r>
            <w:r w:rsidR="00D041B0">
              <w:rPr>
                <w:rFonts w:cs="Calibri"/>
                <w:b/>
                <w:bCs/>
              </w:rPr>
              <w:t xml:space="preserve"> </w:t>
            </w:r>
            <w:permStart w:id="876435312" w:edGrp="everyone"/>
            <w:r w:rsidR="00FD6054">
              <w:rPr>
                <w:rFonts w:ascii="system-ui" w:hAnsi="system-ui"/>
                <w:color w:val="374151"/>
                <w:shd w:val="clear" w:color="auto" w:fill="F7F7F8"/>
              </w:rPr>
              <w:t>Complete the construction project within the agreed-upon timeline to meet client expectations and minimize disruptions</w:t>
            </w:r>
            <w:permEnd w:id="876435312"/>
          </w:p>
        </w:tc>
      </w:tr>
      <w:tr w:rsidR="00951F5B" w:rsidRPr="002633BA" w14:paraId="732C7CBE"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377"/>
        </w:trPr>
        <w:tc>
          <w:tcPr>
            <w:tcW w:w="7196" w:type="dxa"/>
            <w:gridSpan w:val="2"/>
            <w:tcBorders>
              <w:top w:val="double" w:sz="6" w:space="0" w:color="CF7B79"/>
              <w:left w:val="single" w:sz="8" w:space="0" w:color="CF7B79"/>
              <w:bottom w:val="single" w:sz="8" w:space="0" w:color="CF7B79"/>
              <w:right w:val="single" w:sz="4" w:space="0" w:color="C0504D"/>
            </w:tcBorders>
          </w:tcPr>
          <w:p w14:paraId="4C5E6432" w14:textId="77777777" w:rsidR="00951F5B" w:rsidRPr="002633BA" w:rsidRDefault="00951F5B" w:rsidP="003332FC">
            <w:pPr>
              <w:spacing w:after="120"/>
              <w:rPr>
                <w:rFonts w:cs="Calibri"/>
                <w:b/>
                <w:bCs/>
              </w:rPr>
            </w:pPr>
            <w:r>
              <w:rPr>
                <w:rFonts w:cs="Calibri"/>
                <w:b/>
                <w:bCs/>
              </w:rPr>
              <w:t>Key Performance Indicator</w:t>
            </w:r>
            <w:r w:rsidRPr="002633BA">
              <w:rPr>
                <w:rFonts w:cs="Calibri"/>
                <w:b/>
                <w:bCs/>
              </w:rPr>
              <w:t>:</w:t>
            </w:r>
          </w:p>
          <w:p w14:paraId="7707411E" w14:textId="77777777" w:rsidR="00FD6054" w:rsidRPr="00FD6054" w:rsidRDefault="00FD6054" w:rsidP="00FD6054">
            <w:pPr>
              <w:numPr>
                <w:ilvl w:val="0"/>
                <w:numId w:val="41"/>
              </w:numPr>
              <w:spacing w:after="120"/>
              <w:rPr>
                <w:rFonts w:cs="Calibri"/>
              </w:rPr>
            </w:pPr>
            <w:permStart w:id="57104883" w:edGrp="everyone"/>
            <w:r w:rsidRPr="00FD6054">
              <w:rPr>
                <w:rFonts w:cs="Calibri"/>
              </w:rPr>
              <w:t>Monitor and track project milestones and deadlines.</w:t>
            </w:r>
          </w:p>
          <w:p w14:paraId="6C5A077F" w14:textId="77777777" w:rsidR="00FD6054" w:rsidRPr="00FD6054" w:rsidRDefault="00FD6054" w:rsidP="00FD6054">
            <w:pPr>
              <w:numPr>
                <w:ilvl w:val="0"/>
                <w:numId w:val="41"/>
              </w:numPr>
              <w:spacing w:after="120"/>
              <w:rPr>
                <w:rFonts w:cs="Calibri"/>
              </w:rPr>
            </w:pPr>
            <w:r w:rsidRPr="00FD6054">
              <w:rPr>
                <w:rFonts w:cs="Calibri"/>
              </w:rPr>
              <w:t>Ensure that subcontractors meet their project timeline commitments.</w:t>
            </w:r>
          </w:p>
          <w:p w14:paraId="54DE7DC2" w14:textId="77777777" w:rsidR="00FD6054" w:rsidRPr="00FD6054" w:rsidRDefault="00FD6054" w:rsidP="00FD6054">
            <w:pPr>
              <w:numPr>
                <w:ilvl w:val="0"/>
                <w:numId w:val="41"/>
              </w:numPr>
              <w:spacing w:after="120"/>
              <w:rPr>
                <w:rFonts w:cs="Calibri"/>
              </w:rPr>
            </w:pPr>
            <w:r w:rsidRPr="00FD6054">
              <w:rPr>
                <w:rFonts w:cs="Calibri"/>
              </w:rPr>
              <w:t>Identify potential delays and implement strategies to mitigate them.</w:t>
            </w:r>
          </w:p>
          <w:p w14:paraId="768B6798" w14:textId="77777777" w:rsidR="00FD6054" w:rsidRPr="00FD6054" w:rsidRDefault="00FD6054" w:rsidP="00FD6054">
            <w:pPr>
              <w:numPr>
                <w:ilvl w:val="0"/>
                <w:numId w:val="41"/>
              </w:numPr>
              <w:spacing w:after="120"/>
              <w:rPr>
                <w:rFonts w:cs="Calibri"/>
              </w:rPr>
            </w:pPr>
            <w:r w:rsidRPr="00FD6054">
              <w:rPr>
                <w:rFonts w:cs="Calibri"/>
              </w:rPr>
              <w:t>Complete projects within 5% of the agreed-upon timeline</w:t>
            </w:r>
          </w:p>
          <w:permEnd w:id="57104883"/>
          <w:p w14:paraId="36830A48" w14:textId="77777777" w:rsidR="00951F5B" w:rsidRPr="00D041B0" w:rsidRDefault="00951F5B" w:rsidP="003332FC">
            <w:pPr>
              <w:spacing w:after="120"/>
              <w:rPr>
                <w:rFonts w:cs="Calibri"/>
              </w:rPr>
            </w:pPr>
          </w:p>
        </w:tc>
        <w:tc>
          <w:tcPr>
            <w:tcW w:w="1843" w:type="dxa"/>
            <w:tcBorders>
              <w:top w:val="double" w:sz="6" w:space="0" w:color="CF7B79"/>
              <w:left w:val="single" w:sz="4" w:space="0" w:color="C0504D"/>
              <w:bottom w:val="single" w:sz="8" w:space="0" w:color="CF7B79"/>
              <w:right w:val="single" w:sz="8" w:space="0" w:color="CF7B79"/>
            </w:tcBorders>
          </w:tcPr>
          <w:p w14:paraId="37BBDA9C" w14:textId="77777777" w:rsidR="00951F5B" w:rsidRDefault="00951F5B" w:rsidP="003332FC">
            <w:pPr>
              <w:spacing w:after="120"/>
              <w:rPr>
                <w:rFonts w:cs="Calibri"/>
                <w:b/>
                <w:bCs/>
              </w:rPr>
            </w:pPr>
            <w:r w:rsidRPr="002633BA">
              <w:rPr>
                <w:rFonts w:cs="Calibri"/>
                <w:b/>
                <w:bCs/>
              </w:rPr>
              <w:t>Review Date</w:t>
            </w:r>
            <w:r w:rsidR="00D041B0">
              <w:rPr>
                <w:rFonts w:cs="Calibri"/>
                <w:b/>
                <w:bCs/>
              </w:rPr>
              <w:t>:</w:t>
            </w:r>
          </w:p>
          <w:p w14:paraId="5C2E3177" w14:textId="1BBD2F76" w:rsidR="00D041B0" w:rsidRPr="00D041B0" w:rsidRDefault="00FD6054" w:rsidP="003332FC">
            <w:pPr>
              <w:spacing w:after="120"/>
              <w:rPr>
                <w:rFonts w:cs="Calibri"/>
              </w:rPr>
            </w:pPr>
            <w:permStart w:id="59965829" w:edGrp="everyone"/>
            <w:r>
              <w:rPr>
                <w:rFonts w:cs="Calibri"/>
              </w:rPr>
              <w:t>Monthly</w:t>
            </w:r>
            <w:permEnd w:id="59965829"/>
          </w:p>
        </w:tc>
      </w:tr>
      <w:tr w:rsidR="00951F5B" w:rsidRPr="002633BA" w14:paraId="6742FA18" w14:textId="77777777" w:rsidTr="003332FC">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0CBA6F0D" w14:textId="7204F556" w:rsidR="00951F5B" w:rsidRPr="00D041B0" w:rsidRDefault="00951F5B" w:rsidP="003332FC">
            <w:pPr>
              <w:spacing w:after="120"/>
              <w:rPr>
                <w:rFonts w:cs="Calibri"/>
                <w:color w:val="FFFFFF"/>
              </w:rPr>
            </w:pPr>
            <w:r w:rsidRPr="002633BA">
              <w:rPr>
                <w:rFonts w:cs="Calibri"/>
                <w:b/>
                <w:bCs/>
                <w:color w:val="FFFFFF"/>
              </w:rPr>
              <w:t>Key Result Area:</w:t>
            </w:r>
            <w:r w:rsidR="00D041B0">
              <w:rPr>
                <w:rFonts w:cs="Calibri"/>
                <w:color w:val="FFFFFF"/>
              </w:rPr>
              <w:t xml:space="preserve"> </w:t>
            </w:r>
            <w:permStart w:id="935920314" w:edGrp="everyone"/>
            <w:r w:rsidR="00A10687">
              <w:rPr>
                <w:rFonts w:ascii="system-ui" w:hAnsi="system-ui"/>
                <w:color w:val="374151"/>
                <w:shd w:val="clear" w:color="auto" w:fill="F7F7F8"/>
              </w:rPr>
              <w:t>Project Safety</w:t>
            </w:r>
            <w:permEnd w:id="935920314"/>
          </w:p>
        </w:tc>
      </w:tr>
      <w:tr w:rsidR="00951F5B" w:rsidRPr="002633BA" w14:paraId="72BED39A" w14:textId="77777777" w:rsidTr="003332FC">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shd w:val="clear" w:color="auto" w:fill="EFD3D2"/>
          </w:tcPr>
          <w:p w14:paraId="0F8169A7" w14:textId="3BDAC4EC" w:rsidR="00951F5B" w:rsidRPr="00D041B0" w:rsidRDefault="00951F5B" w:rsidP="003332FC">
            <w:pPr>
              <w:spacing w:after="120"/>
              <w:rPr>
                <w:rFonts w:cs="Calibri"/>
              </w:rPr>
            </w:pPr>
            <w:r>
              <w:rPr>
                <w:rFonts w:cs="Calibri"/>
                <w:b/>
                <w:bCs/>
              </w:rPr>
              <w:t xml:space="preserve">Organisational </w:t>
            </w:r>
            <w:r w:rsidRPr="002633BA">
              <w:rPr>
                <w:rFonts w:cs="Calibri"/>
                <w:b/>
                <w:bCs/>
              </w:rPr>
              <w:t>Objective:</w:t>
            </w:r>
            <w:r w:rsidR="00D041B0">
              <w:rPr>
                <w:rFonts w:cs="Calibri"/>
                <w:b/>
                <w:bCs/>
              </w:rPr>
              <w:t xml:space="preserve"> </w:t>
            </w:r>
            <w:permStart w:id="1274881955" w:edGrp="everyone"/>
            <w:r w:rsidR="002D1C5A">
              <w:rPr>
                <w:rFonts w:ascii="system-ui" w:hAnsi="system-ui"/>
                <w:color w:val="374151"/>
                <w:shd w:val="clear" w:color="auto" w:fill="F7F7F8"/>
              </w:rPr>
              <w:t>Ensure a safe working environment for all employees and contractors on the construction site, in alignment with the company's commitment to zero accidents.</w:t>
            </w:r>
            <w:permEnd w:id="1274881955"/>
          </w:p>
        </w:tc>
      </w:tr>
      <w:tr w:rsidR="00951F5B" w:rsidRPr="002633BA" w14:paraId="469176AB"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17"/>
        </w:trPr>
        <w:tc>
          <w:tcPr>
            <w:tcW w:w="7196" w:type="dxa"/>
            <w:gridSpan w:val="2"/>
            <w:tcBorders>
              <w:top w:val="double" w:sz="6" w:space="0" w:color="CF7B79"/>
              <w:left w:val="single" w:sz="8" w:space="0" w:color="CF7B79"/>
              <w:bottom w:val="double" w:sz="6" w:space="0" w:color="CF7B79"/>
              <w:right w:val="single" w:sz="4" w:space="0" w:color="C0504D"/>
            </w:tcBorders>
          </w:tcPr>
          <w:p w14:paraId="1DC8B408" w14:textId="77777777" w:rsidR="00951F5B" w:rsidRPr="002633BA" w:rsidRDefault="00951F5B" w:rsidP="003332FC">
            <w:pPr>
              <w:spacing w:after="120"/>
              <w:rPr>
                <w:rFonts w:cs="Calibri"/>
                <w:b/>
                <w:bCs/>
              </w:rPr>
            </w:pPr>
            <w:r>
              <w:rPr>
                <w:rFonts w:cs="Calibri"/>
                <w:b/>
                <w:bCs/>
              </w:rPr>
              <w:t>Key Performance Indicator</w:t>
            </w:r>
            <w:r w:rsidRPr="002633BA">
              <w:rPr>
                <w:rFonts w:cs="Calibri"/>
                <w:b/>
                <w:bCs/>
              </w:rPr>
              <w:t>:</w:t>
            </w:r>
          </w:p>
          <w:p w14:paraId="3EFE5CD9" w14:textId="77777777" w:rsidR="002D1C5A" w:rsidRPr="002D1C5A" w:rsidRDefault="002D1C5A" w:rsidP="002D1C5A">
            <w:pPr>
              <w:numPr>
                <w:ilvl w:val="0"/>
                <w:numId w:val="42"/>
              </w:numPr>
              <w:spacing w:after="120"/>
              <w:rPr>
                <w:rFonts w:cs="Calibri"/>
              </w:rPr>
            </w:pPr>
            <w:permStart w:id="968845303" w:edGrp="everyone"/>
            <w:r w:rsidRPr="002D1C5A">
              <w:rPr>
                <w:rFonts w:cs="Calibri"/>
              </w:rPr>
              <w:t>Maintain a zero-incident rate on the construction site.</w:t>
            </w:r>
          </w:p>
          <w:p w14:paraId="3F3CD443" w14:textId="77777777" w:rsidR="002D1C5A" w:rsidRPr="002D1C5A" w:rsidRDefault="002D1C5A" w:rsidP="002D1C5A">
            <w:pPr>
              <w:numPr>
                <w:ilvl w:val="0"/>
                <w:numId w:val="42"/>
              </w:numPr>
              <w:spacing w:after="120"/>
              <w:rPr>
                <w:rFonts w:cs="Calibri"/>
              </w:rPr>
            </w:pPr>
            <w:r w:rsidRPr="002D1C5A">
              <w:rPr>
                <w:rFonts w:cs="Calibri"/>
              </w:rPr>
              <w:t>Conduct weekly safety meetings and toolbox talks to reinforce safety awareness.</w:t>
            </w:r>
          </w:p>
          <w:p w14:paraId="1BA7E99B" w14:textId="77777777" w:rsidR="002D1C5A" w:rsidRPr="002D1C5A" w:rsidRDefault="002D1C5A" w:rsidP="002D1C5A">
            <w:pPr>
              <w:numPr>
                <w:ilvl w:val="0"/>
                <w:numId w:val="42"/>
              </w:numPr>
              <w:spacing w:after="120"/>
              <w:rPr>
                <w:rFonts w:cs="Calibri"/>
              </w:rPr>
            </w:pPr>
            <w:r w:rsidRPr="002D1C5A">
              <w:rPr>
                <w:rFonts w:cs="Calibri"/>
              </w:rPr>
              <w:t>Ensure all workers are equipped with and properly use personal protective equipment (PPE).</w:t>
            </w:r>
          </w:p>
          <w:p w14:paraId="13B99BEE" w14:textId="77777777" w:rsidR="002D1C5A" w:rsidRPr="002D1C5A" w:rsidRDefault="002D1C5A" w:rsidP="002D1C5A">
            <w:pPr>
              <w:numPr>
                <w:ilvl w:val="0"/>
                <w:numId w:val="42"/>
              </w:numPr>
              <w:spacing w:after="120"/>
              <w:rPr>
                <w:rFonts w:cs="Calibri"/>
              </w:rPr>
            </w:pPr>
            <w:r w:rsidRPr="002D1C5A">
              <w:rPr>
                <w:rFonts w:cs="Calibri"/>
              </w:rPr>
              <w:t>Complete a monthly safety inspection and report on safety compliance.</w:t>
            </w:r>
          </w:p>
          <w:permEnd w:id="968845303"/>
          <w:p w14:paraId="5DD34018" w14:textId="77777777" w:rsidR="00951F5B" w:rsidRPr="00D041B0" w:rsidRDefault="00951F5B" w:rsidP="003332FC">
            <w:pPr>
              <w:spacing w:after="120"/>
              <w:rPr>
                <w:rFonts w:cs="Calibri"/>
              </w:rPr>
            </w:pPr>
          </w:p>
        </w:tc>
        <w:tc>
          <w:tcPr>
            <w:tcW w:w="1843" w:type="dxa"/>
            <w:tcBorders>
              <w:top w:val="double" w:sz="6" w:space="0" w:color="CF7B79"/>
              <w:left w:val="single" w:sz="4" w:space="0" w:color="C0504D"/>
              <w:bottom w:val="double" w:sz="6" w:space="0" w:color="CF7B79"/>
              <w:right w:val="single" w:sz="8" w:space="0" w:color="CF7B79"/>
            </w:tcBorders>
          </w:tcPr>
          <w:p w14:paraId="1EA25CAD" w14:textId="77777777" w:rsidR="00951F5B" w:rsidRDefault="00951F5B" w:rsidP="003332FC">
            <w:pPr>
              <w:spacing w:after="120"/>
              <w:rPr>
                <w:rFonts w:cs="Calibri"/>
              </w:rPr>
            </w:pPr>
            <w:r w:rsidRPr="002633BA">
              <w:rPr>
                <w:rFonts w:cs="Calibri"/>
                <w:b/>
                <w:bCs/>
              </w:rPr>
              <w:lastRenderedPageBreak/>
              <w:t>Review Date</w:t>
            </w:r>
            <w:r w:rsidR="00D041B0">
              <w:rPr>
                <w:rFonts w:cs="Calibri"/>
                <w:b/>
                <w:bCs/>
              </w:rPr>
              <w:t>:</w:t>
            </w:r>
          </w:p>
          <w:p w14:paraId="0C4ED015" w14:textId="7EECCBBF" w:rsidR="00D041B0" w:rsidRPr="00D041B0" w:rsidRDefault="002D1C5A" w:rsidP="003332FC">
            <w:pPr>
              <w:spacing w:after="120"/>
              <w:rPr>
                <w:rFonts w:cs="Calibri"/>
              </w:rPr>
            </w:pPr>
            <w:permStart w:id="2135759376" w:edGrp="everyone"/>
            <w:r>
              <w:rPr>
                <w:rFonts w:cs="Calibri"/>
              </w:rPr>
              <w:t>Monthly</w:t>
            </w:r>
            <w:permEnd w:id="2135759376"/>
          </w:p>
        </w:tc>
      </w:tr>
      <w:tr w:rsidR="00D041B0" w:rsidRPr="002633BA" w14:paraId="5D913429" w14:textId="77777777" w:rsidTr="007C059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770"/>
        </w:trPr>
        <w:tc>
          <w:tcPr>
            <w:tcW w:w="9039" w:type="dxa"/>
            <w:gridSpan w:val="3"/>
            <w:tcBorders>
              <w:top w:val="double" w:sz="6" w:space="0" w:color="CF7B79"/>
              <w:left w:val="single" w:sz="8" w:space="0" w:color="CF7B79"/>
              <w:bottom w:val="double" w:sz="6" w:space="0" w:color="CF7B79"/>
              <w:right w:val="single" w:sz="8" w:space="0" w:color="CF7B79"/>
            </w:tcBorders>
          </w:tcPr>
          <w:p w14:paraId="21FEBAD1" w14:textId="77777777" w:rsidR="00D041B0" w:rsidRDefault="00D041B0" w:rsidP="003332FC">
            <w:pPr>
              <w:spacing w:after="120"/>
              <w:rPr>
                <w:rFonts w:cs="Calibri"/>
                <w:b/>
                <w:bCs/>
              </w:rPr>
            </w:pPr>
            <w:r>
              <w:rPr>
                <w:rFonts w:cs="Calibri"/>
                <w:b/>
                <w:bCs/>
              </w:rPr>
              <w:t>This plan will be implemented by the following actions:</w:t>
            </w:r>
          </w:p>
          <w:p w14:paraId="33997158" w14:textId="77777777" w:rsidR="005E56DC" w:rsidRDefault="005E56DC" w:rsidP="005E56DC">
            <w:pPr>
              <w:pStyle w:val="ListParagraph"/>
              <w:numPr>
                <w:ilvl w:val="0"/>
                <w:numId w:val="24"/>
              </w:numPr>
              <w:spacing w:before="120" w:after="120"/>
              <w:jc w:val="left"/>
            </w:pPr>
            <w:permStart w:id="187237629" w:edGrp="everyone"/>
            <w:r>
              <w:t>Training and Development: Ensure that the construction site foreman receives any necessary training and development to meet the KPIs and objectives of the plan. This might include safety training, leadership development, and project management courses.</w:t>
            </w:r>
          </w:p>
          <w:p w14:paraId="209E0FB1" w14:textId="77777777" w:rsidR="005E56DC" w:rsidRDefault="005E56DC" w:rsidP="005E56DC">
            <w:pPr>
              <w:pStyle w:val="ListParagraph"/>
              <w:numPr>
                <w:ilvl w:val="0"/>
                <w:numId w:val="24"/>
              </w:numPr>
              <w:spacing w:before="120" w:after="120"/>
              <w:jc w:val="left"/>
            </w:pPr>
            <w:r>
              <w:t>Regular Performance Reviews: Conduct regular performance reviews to assess progress against the KPIs. These reviews should be constructive and provide feedback on strengths and areas that need improvement.</w:t>
            </w:r>
          </w:p>
          <w:p w14:paraId="6ACCC128" w14:textId="77777777" w:rsidR="005E56DC" w:rsidRDefault="005E56DC" w:rsidP="005E56DC">
            <w:pPr>
              <w:pStyle w:val="ListParagraph"/>
              <w:numPr>
                <w:ilvl w:val="0"/>
                <w:numId w:val="24"/>
              </w:numPr>
              <w:spacing w:before="120" w:after="120"/>
              <w:jc w:val="left"/>
            </w:pPr>
            <w:r>
              <w:t xml:space="preserve">Provide Resources: Ensure that the foreman has access to the necessary resources, equipment, and personnel to fulfill their role effectively. This might include budget allocations, safety equipment, and additional </w:t>
            </w:r>
            <w:proofErr w:type="spellStart"/>
            <w:r>
              <w:t>labor</w:t>
            </w:r>
            <w:proofErr w:type="spellEnd"/>
            <w:r>
              <w:t xml:space="preserve"> when needed.</w:t>
            </w:r>
          </w:p>
          <w:p w14:paraId="4C1AFCCA" w14:textId="77777777" w:rsidR="005E56DC" w:rsidRDefault="005E56DC" w:rsidP="005E56DC">
            <w:pPr>
              <w:pStyle w:val="ListParagraph"/>
              <w:numPr>
                <w:ilvl w:val="0"/>
                <w:numId w:val="24"/>
              </w:numPr>
              <w:spacing w:before="120" w:after="120"/>
              <w:jc w:val="left"/>
            </w:pPr>
            <w:r>
              <w:t>Monitoring and Reporting: Implement a system for monitoring and reporting on the KPIs. This might involve software tools to track project timelines, budget expenditures, safety incident reports, and quality control measures.</w:t>
            </w:r>
          </w:p>
          <w:p w14:paraId="4260A288" w14:textId="77777777" w:rsidR="005E56DC" w:rsidRDefault="005E56DC" w:rsidP="005E56DC">
            <w:pPr>
              <w:pStyle w:val="ListParagraph"/>
              <w:numPr>
                <w:ilvl w:val="0"/>
                <w:numId w:val="24"/>
              </w:numPr>
              <w:spacing w:before="120" w:after="120"/>
              <w:jc w:val="left"/>
            </w:pPr>
            <w:r>
              <w:t>Communication: Maintain open lines of communication with the foreman. Encourage them to report any issues, obstacles, or concerns they encounter in their role. Make sure they understand the organizational standards and values.</w:t>
            </w:r>
          </w:p>
          <w:permEnd w:id="187237629"/>
          <w:p w14:paraId="4451A93C" w14:textId="77777777" w:rsidR="00D041B0" w:rsidRDefault="00D041B0" w:rsidP="00FE44B9">
            <w:pPr>
              <w:pStyle w:val="ListParagraph"/>
              <w:numPr>
                <w:ilvl w:val="0"/>
                <w:numId w:val="24"/>
              </w:numPr>
              <w:spacing w:before="120" w:after="120"/>
              <w:ind w:left="306"/>
              <w:contextualSpacing w:val="0"/>
              <w:jc w:val="left"/>
            </w:pPr>
            <w:r>
              <w:t xml:space="preserve"> </w:t>
            </w:r>
          </w:p>
          <w:p w14:paraId="0BD63D50" w14:textId="60715FA2" w:rsidR="00D041B0" w:rsidRDefault="00D041B0" w:rsidP="00FE44B9">
            <w:pPr>
              <w:pStyle w:val="ListParagraph"/>
              <w:numPr>
                <w:ilvl w:val="0"/>
                <w:numId w:val="24"/>
              </w:numPr>
              <w:spacing w:before="120" w:after="120"/>
              <w:ind w:left="306"/>
              <w:contextualSpacing w:val="0"/>
              <w:jc w:val="left"/>
            </w:pPr>
            <w:permStart w:id="869009305" w:edGrp="everyone"/>
            <w:permEnd w:id="869009305"/>
            <w:r>
              <w:t xml:space="preserve"> </w:t>
            </w:r>
          </w:p>
          <w:p w14:paraId="76D17C0F" w14:textId="34FAE9B9" w:rsidR="00D041B0" w:rsidRPr="00D041B0" w:rsidRDefault="00D041B0" w:rsidP="00FE44B9">
            <w:pPr>
              <w:pStyle w:val="ListParagraph"/>
              <w:numPr>
                <w:ilvl w:val="0"/>
                <w:numId w:val="24"/>
              </w:numPr>
              <w:spacing w:before="120" w:after="120"/>
              <w:ind w:left="306"/>
              <w:contextualSpacing w:val="0"/>
              <w:jc w:val="left"/>
            </w:pPr>
            <w:permStart w:id="1045707644" w:edGrp="everyone"/>
            <w:permEnd w:id="1045707644"/>
            <w:r>
              <w:t xml:space="preserve"> </w:t>
            </w:r>
          </w:p>
        </w:tc>
      </w:tr>
      <w:tr w:rsidR="00433E25" w:rsidRPr="002633BA" w14:paraId="1A09C57F"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512"/>
        </w:trPr>
        <w:tc>
          <w:tcPr>
            <w:tcW w:w="7196" w:type="dxa"/>
            <w:gridSpan w:val="2"/>
            <w:tcBorders>
              <w:top w:val="double" w:sz="6" w:space="0" w:color="CF7B79"/>
              <w:left w:val="single" w:sz="8" w:space="0" w:color="CF7B79"/>
              <w:bottom w:val="single" w:sz="8" w:space="0" w:color="CF7B79"/>
              <w:right w:val="single" w:sz="4" w:space="0" w:color="C0504D"/>
            </w:tcBorders>
          </w:tcPr>
          <w:p w14:paraId="23738EA0" w14:textId="77777777" w:rsidR="00433E25" w:rsidRDefault="00433E25" w:rsidP="003332FC">
            <w:pPr>
              <w:spacing w:after="120"/>
              <w:rPr>
                <w:rFonts w:cs="Calibri"/>
                <w:b/>
                <w:bCs/>
              </w:rPr>
            </w:pPr>
            <w:r>
              <w:rPr>
                <w:rFonts w:cs="Calibri"/>
                <w:b/>
                <w:bCs/>
              </w:rPr>
              <w:t>Agreed and signed:</w:t>
            </w:r>
          </w:p>
          <w:p w14:paraId="28BEE576" w14:textId="77777777" w:rsidR="00E150FB" w:rsidRDefault="00433E25" w:rsidP="00E150FB">
            <w:pPr>
              <w:jc w:val="left"/>
              <w:rPr>
                <w:rFonts w:cs="Calibri"/>
              </w:rPr>
            </w:pPr>
            <w:r>
              <w:rPr>
                <w:rFonts w:cs="Calibri"/>
                <w:b/>
                <w:bCs/>
              </w:rPr>
              <w:t>Employee:</w:t>
            </w:r>
            <w:r w:rsidR="00D041B0" w:rsidRPr="00D041B0">
              <w:rPr>
                <w:rFonts w:cs="Calibri"/>
              </w:rPr>
              <w:t xml:space="preserve"> </w:t>
            </w:r>
            <w:permStart w:id="991185012" w:edGrp="everyone"/>
            <w:r w:rsidR="00E150FB">
              <w:rPr>
                <w:rFonts w:cs="Calibri"/>
              </w:rPr>
              <w:t>Sean Kelly</w:t>
            </w:r>
          </w:p>
          <w:permEnd w:id="991185012"/>
          <w:p w14:paraId="064C96DE" w14:textId="3E75A8EC" w:rsidR="00433E25" w:rsidRDefault="00433E25" w:rsidP="00D041B0">
            <w:pPr>
              <w:rPr>
                <w:rFonts w:cs="Calibri"/>
                <w:b/>
                <w:bCs/>
              </w:rPr>
            </w:pPr>
          </w:p>
          <w:p w14:paraId="029F8185" w14:textId="77777777" w:rsidR="00433E25" w:rsidRDefault="00433E25" w:rsidP="00D041B0">
            <w:pPr>
              <w:rPr>
                <w:rFonts w:cs="Calibri"/>
                <w:b/>
                <w:bCs/>
              </w:rPr>
            </w:pPr>
          </w:p>
          <w:p w14:paraId="3601620A" w14:textId="5DB9A6CC" w:rsidR="00433E25" w:rsidRDefault="00433E25" w:rsidP="00D041B0">
            <w:pPr>
              <w:rPr>
                <w:rFonts w:cs="Calibri"/>
                <w:b/>
                <w:bCs/>
              </w:rPr>
            </w:pPr>
            <w:r>
              <w:rPr>
                <w:rFonts w:cs="Calibri"/>
                <w:b/>
                <w:bCs/>
              </w:rPr>
              <w:t>Supervisor:</w:t>
            </w:r>
            <w:r w:rsidR="00D041B0" w:rsidRPr="00D041B0">
              <w:rPr>
                <w:rFonts w:cs="Calibri"/>
              </w:rPr>
              <w:t xml:space="preserve"> </w:t>
            </w:r>
            <w:permStart w:id="899896676" w:edGrp="everyone"/>
            <w:r w:rsidR="00E150FB">
              <w:rPr>
                <w:rFonts w:ascii="Arial" w:hAnsi="Arial" w:cs="Arial"/>
                <w:sz w:val="20"/>
              </w:rPr>
              <w:t>Padraig Dineen</w:t>
            </w:r>
            <w:permEnd w:id="899896676"/>
          </w:p>
        </w:tc>
        <w:tc>
          <w:tcPr>
            <w:tcW w:w="1843" w:type="dxa"/>
            <w:tcBorders>
              <w:top w:val="double" w:sz="6" w:space="0" w:color="CF7B79"/>
              <w:left w:val="single" w:sz="4" w:space="0" w:color="C0504D"/>
              <w:bottom w:val="single" w:sz="8" w:space="0" w:color="CF7B79"/>
              <w:right w:val="single" w:sz="8" w:space="0" w:color="CF7B79"/>
            </w:tcBorders>
          </w:tcPr>
          <w:p w14:paraId="1D975B8A" w14:textId="77777777" w:rsidR="00433E25" w:rsidRDefault="00433E25" w:rsidP="003332FC">
            <w:pPr>
              <w:spacing w:after="120"/>
              <w:rPr>
                <w:rFonts w:cs="Calibri"/>
              </w:rPr>
            </w:pPr>
            <w:r>
              <w:rPr>
                <w:rFonts w:cs="Calibri"/>
                <w:b/>
                <w:bCs/>
              </w:rPr>
              <w:t>Date:</w:t>
            </w:r>
          </w:p>
          <w:p w14:paraId="6E1AED2D" w14:textId="1A68DEFA" w:rsidR="00D041B0" w:rsidRPr="00D041B0" w:rsidRDefault="00E150FB" w:rsidP="003332FC">
            <w:pPr>
              <w:spacing w:after="120"/>
              <w:rPr>
                <w:rFonts w:cs="Calibri"/>
              </w:rPr>
            </w:pPr>
            <w:permStart w:id="159981856" w:edGrp="everyone"/>
            <w:r>
              <w:rPr>
                <w:rFonts w:cs="Calibri"/>
              </w:rPr>
              <w:t>23/10/23</w:t>
            </w:r>
            <w:permEnd w:id="159981856"/>
          </w:p>
        </w:tc>
      </w:tr>
    </w:tbl>
    <w:p w14:paraId="0CBD7E07" w14:textId="4C70AA8F" w:rsidR="00951F5B" w:rsidRPr="00C333BF" w:rsidRDefault="00951F5B">
      <w:pPr>
        <w:jc w:val="left"/>
        <w:rPr>
          <w:rFonts w:ascii="Arial" w:hAnsi="Arial" w:cs="Arial"/>
          <w:sz w:val="10"/>
          <w:szCs w:val="10"/>
        </w:rPr>
      </w:pPr>
    </w:p>
    <w:p w14:paraId="5C9898F9" w14:textId="3D8F9E29" w:rsidR="006774E6" w:rsidRPr="00765796" w:rsidRDefault="00551242" w:rsidP="007C0590">
      <w:pPr>
        <w:pStyle w:val="30PASIndividualTaskUnitCodeandTItle"/>
        <w:keepNext w:val="0"/>
        <w:keepLines w:val="0"/>
        <w:pageBreakBefore/>
        <w:tabs>
          <w:tab w:val="center" w:pos="4513"/>
          <w:tab w:val="left" w:pos="6615"/>
        </w:tabs>
        <w:jc w:val="center"/>
        <w:rPr>
          <w:rFonts w:ascii="Arial Black" w:hAnsi="Arial Black"/>
        </w:rPr>
      </w:pPr>
      <w:sdt>
        <w:sdtPr>
          <w:rPr>
            <w:rFonts w:ascii="Arial Black" w:hAnsi="Arial Black"/>
          </w:rPr>
          <w:alias w:val="Title"/>
          <w:tag w:val=""/>
          <w:id w:val="-1129085164"/>
          <w:placeholder>
            <w:docPart w:val="26BD9DF55ED94E31A31D57500FFC56EF"/>
          </w:placeholder>
          <w:dataBinding w:prefixMappings="xmlns:ns0='http://purl.org/dc/elements/1.1/' xmlns:ns1='http://schemas.openxmlformats.org/package/2006/metadata/core-properties' " w:xpath="/ns1:coreProperties[1]/ns0:title[1]" w:storeItemID="{6C3C8BC8-F283-45AE-878A-BAB7291924A1}"/>
          <w:text/>
        </w:sdtPr>
        <w:sdtEndPr/>
        <w:sdtContent>
          <w:r w:rsidR="00020957">
            <w:rPr>
              <w:rFonts w:ascii="Arial Black" w:hAnsi="Arial Black"/>
            </w:rPr>
            <w:t>BSBLDR411</w:t>
          </w:r>
        </w:sdtContent>
      </w:sdt>
    </w:p>
    <w:sdt>
      <w:sdtPr>
        <w:rPr>
          <w:rFonts w:ascii="Arial Black" w:hAnsi="Arial Black"/>
        </w:rPr>
        <w:alias w:val="Subject"/>
        <w:tag w:val=""/>
        <w:id w:val="1652325797"/>
        <w:placeholder>
          <w:docPart w:val="C226252E1CD04A8FA38D897F7FAFC785"/>
        </w:placeholder>
        <w:dataBinding w:prefixMappings="xmlns:ns0='http://purl.org/dc/elements/1.1/' xmlns:ns1='http://schemas.openxmlformats.org/package/2006/metadata/core-properties' " w:xpath="/ns1:coreProperties[1]/ns0:subject[1]" w:storeItemID="{6C3C8BC8-F283-45AE-878A-BAB7291924A1}"/>
        <w:text/>
      </w:sdtPr>
      <w:sdtEndPr/>
      <w:sdtContent>
        <w:p w14:paraId="65317EC4" w14:textId="095AC83B" w:rsidR="006774E6" w:rsidRPr="00765796" w:rsidRDefault="00020957" w:rsidP="007C0590">
          <w:pPr>
            <w:pStyle w:val="30PASIndividualTaskUnitCodeandTItle"/>
            <w:keepNext w:val="0"/>
            <w:keepLines w:val="0"/>
            <w:jc w:val="center"/>
            <w:rPr>
              <w:rFonts w:ascii="Arial Black" w:hAnsi="Arial Black"/>
            </w:rPr>
          </w:pPr>
          <w:r>
            <w:rPr>
              <w:rFonts w:ascii="Arial Black" w:hAnsi="Arial Black"/>
            </w:rPr>
            <w:t>Demonstrate leadership in the workplace</w:t>
          </w:r>
        </w:p>
      </w:sdtContent>
    </w:sdt>
    <w:p w14:paraId="36D91E23"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5EDA9422" w14:textId="77777777" w:rsidTr="00743AEF">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26604FF" w14:textId="77777777" w:rsidR="006774E6" w:rsidRPr="00696855" w:rsidRDefault="006774E6" w:rsidP="00743AEF">
            <w:pPr>
              <w:jc w:val="center"/>
              <w:rPr>
                <w:rFonts w:cs="Arial"/>
                <w:b/>
                <w:sz w:val="28"/>
                <w:szCs w:val="28"/>
              </w:rPr>
            </w:pPr>
            <w:r w:rsidRPr="00453042">
              <w:rPr>
                <w:rFonts w:cs="Arial"/>
                <w:b/>
                <w:sz w:val="28"/>
                <w:szCs w:val="28"/>
              </w:rPr>
              <w:t>Practical Task 2</w:t>
            </w:r>
          </w:p>
        </w:tc>
      </w:tr>
      <w:tr w:rsidR="00FC083A" w:rsidRPr="000559FC" w14:paraId="4ACD49B2"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0271D2F8" w14:textId="77777777" w:rsidR="00FC083A" w:rsidRDefault="00FC083A" w:rsidP="00FC083A">
            <w:pPr>
              <w:jc w:val="left"/>
              <w:rPr>
                <w:rFonts w:cs="Arial"/>
                <w:b/>
                <w:sz w:val="20"/>
              </w:rPr>
            </w:pPr>
            <w:r w:rsidRPr="000559FC">
              <w:rPr>
                <w:rFonts w:cs="Arial"/>
                <w:b/>
                <w:sz w:val="20"/>
              </w:rPr>
              <w:t>Description of task:</w:t>
            </w:r>
          </w:p>
          <w:p w14:paraId="17E73A52" w14:textId="6E49D2E9" w:rsidR="00453042" w:rsidRDefault="00453042" w:rsidP="00453042">
            <w:pPr>
              <w:jc w:val="left"/>
              <w:rPr>
                <w:rFonts w:cs="Arial"/>
                <w:sz w:val="20"/>
              </w:rPr>
            </w:pPr>
            <w:r>
              <w:rPr>
                <w:rFonts w:cs="Arial"/>
                <w:sz w:val="20"/>
              </w:rPr>
              <w:t>The participant is required to complete the following Performance Plan OR workplace performance plan for a team including:</w:t>
            </w:r>
          </w:p>
          <w:p w14:paraId="1CB51B8E" w14:textId="77777777" w:rsidR="00453042" w:rsidRPr="00CC0404" w:rsidRDefault="00453042" w:rsidP="00FE44B9">
            <w:pPr>
              <w:pStyle w:val="ListParagraph"/>
              <w:numPr>
                <w:ilvl w:val="0"/>
                <w:numId w:val="23"/>
              </w:numPr>
              <w:jc w:val="left"/>
              <w:rPr>
                <w:rFonts w:cs="Arial"/>
                <w:sz w:val="20"/>
              </w:rPr>
            </w:pPr>
            <w:r w:rsidRPr="00CC0404">
              <w:rPr>
                <w:rFonts w:cs="Arial"/>
                <w:sz w:val="20"/>
              </w:rPr>
              <w:t>establish KPIs that align performance to organisational objectives</w:t>
            </w:r>
          </w:p>
          <w:p w14:paraId="6AEEE02A" w14:textId="77777777" w:rsidR="00453042" w:rsidRDefault="00453042" w:rsidP="00453042">
            <w:pPr>
              <w:jc w:val="left"/>
              <w:rPr>
                <w:rFonts w:cs="Arial"/>
                <w:sz w:val="20"/>
              </w:rPr>
            </w:pPr>
            <w:r>
              <w:rPr>
                <w:rFonts w:cs="Arial"/>
                <w:sz w:val="20"/>
              </w:rPr>
              <w:t>Once developed, the participant must demonstrate implementing the plan including:</w:t>
            </w:r>
          </w:p>
          <w:p w14:paraId="691A9355" w14:textId="77777777" w:rsidR="00453042" w:rsidRDefault="00453042" w:rsidP="00FE44B9">
            <w:pPr>
              <w:pStyle w:val="ListParagraph"/>
              <w:numPr>
                <w:ilvl w:val="0"/>
                <w:numId w:val="23"/>
              </w:numPr>
              <w:jc w:val="left"/>
              <w:rPr>
                <w:rFonts w:cs="Arial"/>
                <w:sz w:val="20"/>
              </w:rPr>
            </w:pPr>
            <w:r>
              <w:rPr>
                <w:rFonts w:cs="Arial"/>
                <w:sz w:val="20"/>
              </w:rPr>
              <w:t xml:space="preserve">demonstration of </w:t>
            </w:r>
            <w:r w:rsidRPr="00906243">
              <w:rPr>
                <w:rFonts w:cs="Arial"/>
                <w:sz w:val="20"/>
              </w:rPr>
              <w:t>positive management performance</w:t>
            </w:r>
            <w:r>
              <w:rPr>
                <w:rFonts w:cs="Arial"/>
                <w:sz w:val="20"/>
              </w:rPr>
              <w:t xml:space="preserve"> that meet organisational policies &amp; procedures</w:t>
            </w:r>
          </w:p>
          <w:p w14:paraId="3B930942" w14:textId="77777777" w:rsidR="00453042" w:rsidRDefault="00453042" w:rsidP="00FE44B9">
            <w:pPr>
              <w:pStyle w:val="ListParagraph"/>
              <w:numPr>
                <w:ilvl w:val="0"/>
                <w:numId w:val="23"/>
              </w:numPr>
              <w:jc w:val="left"/>
              <w:rPr>
                <w:rFonts w:cs="Arial"/>
                <w:sz w:val="20"/>
              </w:rPr>
            </w:pPr>
            <w:r>
              <w:rPr>
                <w:rFonts w:cs="Arial"/>
                <w:sz w:val="20"/>
              </w:rPr>
              <w:t>aligning own performance with organisations standards and values</w:t>
            </w:r>
          </w:p>
          <w:p w14:paraId="12D6F99A" w14:textId="77777777" w:rsidR="00453042" w:rsidRDefault="00453042" w:rsidP="00FE44B9">
            <w:pPr>
              <w:pStyle w:val="ListParagraph"/>
              <w:numPr>
                <w:ilvl w:val="0"/>
                <w:numId w:val="23"/>
              </w:numPr>
              <w:jc w:val="left"/>
              <w:rPr>
                <w:rFonts w:cs="Arial"/>
                <w:sz w:val="20"/>
              </w:rPr>
            </w:pPr>
            <w:r>
              <w:rPr>
                <w:rFonts w:cs="Arial"/>
                <w:sz w:val="20"/>
              </w:rPr>
              <w:t>recognising issues to be resolved and gathering information to resolve issue</w:t>
            </w:r>
          </w:p>
          <w:p w14:paraId="5C324D81" w14:textId="40828770" w:rsidR="00453042" w:rsidRDefault="00453042" w:rsidP="00FE44B9">
            <w:pPr>
              <w:pStyle w:val="ListParagraph"/>
              <w:numPr>
                <w:ilvl w:val="0"/>
                <w:numId w:val="23"/>
              </w:numPr>
              <w:jc w:val="left"/>
              <w:rPr>
                <w:rFonts w:cs="Arial"/>
                <w:sz w:val="20"/>
              </w:rPr>
            </w:pPr>
            <w:r>
              <w:rPr>
                <w:rFonts w:cs="Arial"/>
                <w:sz w:val="20"/>
              </w:rPr>
              <w:t>involving team members and feedback in decision-making and risk assessment processes</w:t>
            </w:r>
          </w:p>
          <w:p w14:paraId="6A92BA56" w14:textId="43691A1E" w:rsidR="00453042" w:rsidRDefault="00453042" w:rsidP="00FE44B9">
            <w:pPr>
              <w:pStyle w:val="ListParagraph"/>
              <w:numPr>
                <w:ilvl w:val="0"/>
                <w:numId w:val="23"/>
              </w:numPr>
              <w:jc w:val="left"/>
              <w:rPr>
                <w:rFonts w:cs="Arial"/>
                <w:sz w:val="20"/>
              </w:rPr>
            </w:pPr>
            <w:r>
              <w:rPr>
                <w:rFonts w:cs="Arial"/>
                <w:sz w:val="20"/>
              </w:rPr>
              <w:t>demonstrating understanding of mathematical information relating to quantities and time</w:t>
            </w:r>
          </w:p>
          <w:p w14:paraId="10D42F6C" w14:textId="77777777" w:rsidR="00453042" w:rsidRPr="00951F5B" w:rsidRDefault="00453042" w:rsidP="00FE44B9">
            <w:pPr>
              <w:pStyle w:val="ListParagraph"/>
              <w:numPr>
                <w:ilvl w:val="0"/>
                <w:numId w:val="23"/>
              </w:numPr>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01CC9C5E" w14:textId="77777777" w:rsidR="00FC083A" w:rsidRDefault="00FC083A" w:rsidP="00FC083A">
            <w:pPr>
              <w:jc w:val="left"/>
              <w:rPr>
                <w:rFonts w:cs="Arial"/>
                <w:sz w:val="20"/>
              </w:rPr>
            </w:pPr>
          </w:p>
          <w:p w14:paraId="2197776D" w14:textId="77777777" w:rsidR="00FC083A" w:rsidRPr="000861CC" w:rsidRDefault="00FC083A" w:rsidP="00FC083A">
            <w:pPr>
              <w:jc w:val="left"/>
              <w:rPr>
                <w:rFonts w:cs="Arial"/>
                <w:sz w:val="20"/>
              </w:rPr>
            </w:pPr>
            <w:r w:rsidRPr="00703DE3">
              <w:rPr>
                <w:rFonts w:cs="Arial"/>
                <w:sz w:val="20"/>
              </w:rPr>
              <w:t>Tasks are at the Assessor’s Discretion, but detail should be recorded in the Assessor’s Comments.</w:t>
            </w:r>
          </w:p>
        </w:tc>
      </w:tr>
      <w:tr w:rsidR="00FC083A" w:rsidRPr="000559FC" w14:paraId="5ED3E39C"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40910BE1" w14:textId="77777777" w:rsidR="00FC083A" w:rsidRDefault="00FC083A" w:rsidP="00FC083A">
            <w:pPr>
              <w:jc w:val="left"/>
              <w:rPr>
                <w:rFonts w:cs="Arial"/>
                <w:b/>
                <w:sz w:val="20"/>
              </w:rPr>
            </w:pPr>
            <w:r>
              <w:rPr>
                <w:rFonts w:cs="Arial"/>
                <w:b/>
                <w:sz w:val="20"/>
              </w:rPr>
              <w:t xml:space="preserve">Resources required: </w:t>
            </w:r>
          </w:p>
          <w:p w14:paraId="178184E4" w14:textId="59C65BF2" w:rsidR="00FC083A" w:rsidRPr="000861CC" w:rsidRDefault="00453042" w:rsidP="00FC083A">
            <w:pPr>
              <w:jc w:val="left"/>
              <w:rPr>
                <w:rFonts w:cs="Arial"/>
                <w:sz w:val="20"/>
              </w:rPr>
            </w:pPr>
            <w:r>
              <w:rPr>
                <w:rFonts w:cs="Arial"/>
                <w:sz w:val="20"/>
              </w:rPr>
              <w:t>D</w:t>
            </w:r>
            <w:r w:rsidRPr="00854017">
              <w:rPr>
                <w:rFonts w:cs="Arial"/>
                <w:sz w:val="20"/>
              </w:rPr>
              <w:t>ocument</w:t>
            </w:r>
            <w:r>
              <w:rPr>
                <w:rFonts w:cs="Arial"/>
                <w:sz w:val="20"/>
              </w:rPr>
              <w:t>s</w:t>
            </w:r>
            <w:r w:rsidRPr="00854017">
              <w:rPr>
                <w:rFonts w:cs="Arial"/>
                <w:sz w:val="20"/>
              </w:rPr>
              <w:t xml:space="preserve"> to access Workplace Standards and Values.</w:t>
            </w:r>
          </w:p>
        </w:tc>
      </w:tr>
    </w:tbl>
    <w:p w14:paraId="1D77D00A"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796B2491" w14:textId="77777777" w:rsidTr="004C68EC">
        <w:trPr>
          <w:tblHeader/>
        </w:trPr>
        <w:tc>
          <w:tcPr>
            <w:tcW w:w="7371" w:type="dxa"/>
            <w:tcBorders>
              <w:top w:val="single" w:sz="12" w:space="0" w:color="auto"/>
              <w:left w:val="single" w:sz="12" w:space="0" w:color="000000"/>
            </w:tcBorders>
            <w:shd w:val="clear" w:color="auto" w:fill="F2F2F2"/>
            <w:vAlign w:val="center"/>
          </w:tcPr>
          <w:p w14:paraId="5535ADF6" w14:textId="4FEC5AFF"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075F9887"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C333BF" w:rsidRPr="00696855" w14:paraId="113BBEEE" w14:textId="77777777" w:rsidTr="00AD1ED3">
        <w:trPr>
          <w:trHeight w:val="27"/>
        </w:trPr>
        <w:tc>
          <w:tcPr>
            <w:tcW w:w="7371" w:type="dxa"/>
            <w:tcBorders>
              <w:left w:val="single" w:sz="12" w:space="0" w:color="000000"/>
            </w:tcBorders>
          </w:tcPr>
          <w:p w14:paraId="1E66D15A" w14:textId="42F3F5B8" w:rsidR="00C333BF" w:rsidRPr="00486541" w:rsidRDefault="00C333BF" w:rsidP="00C333BF">
            <w:pPr>
              <w:numPr>
                <w:ilvl w:val="0"/>
                <w:numId w:val="12"/>
              </w:numPr>
              <w:ind w:left="459" w:hanging="459"/>
              <w:rPr>
                <w:rFonts w:cs="Arial"/>
                <w:sz w:val="20"/>
              </w:rPr>
            </w:pPr>
            <w:bookmarkStart w:id="53" w:name="_Ref87853226"/>
            <w:r>
              <w:rPr>
                <w:rFonts w:cs="Arial"/>
                <w:sz w:val="20"/>
              </w:rPr>
              <w:t>Locate and explain the organisations requirements for management performance.</w:t>
            </w:r>
            <w:bookmarkEnd w:id="53"/>
          </w:p>
        </w:tc>
        <w:permStart w:id="1852123654" w:edGrp="everyone" w:displacedByCustomXml="next"/>
        <w:sdt>
          <w:sdtPr>
            <w:rPr>
              <w:rFonts w:ascii="Arial" w:hAnsi="Arial" w:cs="Arial"/>
              <w:sz w:val="40"/>
              <w:szCs w:val="44"/>
            </w:rPr>
            <w:id w:val="-1549133438"/>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97A3B24" w14:textId="4231BF2D" w:rsidR="00C333BF" w:rsidRPr="00696855" w:rsidRDefault="00A9314F" w:rsidP="00C333BF">
                <w:pPr>
                  <w:jc w:val="center"/>
                  <w:rPr>
                    <w:rFonts w:cs="Arial"/>
                    <w:sz w:val="20"/>
                  </w:rPr>
                </w:pPr>
                <w:r>
                  <w:rPr>
                    <w:rFonts w:ascii="Arial" w:hAnsi="Arial" w:cs="Arial"/>
                    <w:sz w:val="40"/>
                    <w:szCs w:val="44"/>
                  </w:rPr>
                  <w:sym w:font="Wingdings" w:char="F0FE"/>
                </w:r>
              </w:p>
            </w:tc>
            <w:permEnd w:id="1852123654" w:displacedByCustomXml="next"/>
          </w:sdtContent>
        </w:sdt>
      </w:tr>
      <w:tr w:rsidR="00C333BF" w:rsidRPr="00696855" w14:paraId="15935739" w14:textId="77777777" w:rsidTr="00AD1ED3">
        <w:trPr>
          <w:trHeight w:val="25"/>
        </w:trPr>
        <w:tc>
          <w:tcPr>
            <w:tcW w:w="7371" w:type="dxa"/>
            <w:tcBorders>
              <w:left w:val="single" w:sz="12" w:space="0" w:color="000000"/>
            </w:tcBorders>
          </w:tcPr>
          <w:p w14:paraId="3C1864B0" w14:textId="1AB54EDA" w:rsidR="00C333BF" w:rsidRPr="004A6C0D" w:rsidRDefault="00C333BF" w:rsidP="00C333BF">
            <w:pPr>
              <w:pStyle w:val="322PASListTask2"/>
            </w:pPr>
            <w:bookmarkStart w:id="54" w:name="_Ref87853242"/>
            <w:r w:rsidRPr="004A6C0D">
              <w:t>Describe the organisational qualities required for positive management performance.</w:t>
            </w:r>
            <w:bookmarkEnd w:id="54"/>
          </w:p>
        </w:tc>
        <w:permStart w:id="1887721970" w:edGrp="everyone" w:displacedByCustomXml="next"/>
        <w:sdt>
          <w:sdtPr>
            <w:rPr>
              <w:rFonts w:ascii="Arial" w:hAnsi="Arial" w:cs="Arial"/>
              <w:sz w:val="40"/>
              <w:szCs w:val="44"/>
            </w:rPr>
            <w:id w:val="-775248878"/>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EDB7E92" w14:textId="337FF197" w:rsidR="00C333BF" w:rsidRPr="00696855" w:rsidRDefault="00A9314F" w:rsidP="00C333BF">
                <w:pPr>
                  <w:jc w:val="center"/>
                  <w:rPr>
                    <w:rFonts w:cs="Arial"/>
                    <w:sz w:val="20"/>
                  </w:rPr>
                </w:pPr>
                <w:r>
                  <w:rPr>
                    <w:rFonts w:ascii="Arial" w:hAnsi="Arial" w:cs="Arial"/>
                    <w:sz w:val="40"/>
                    <w:szCs w:val="44"/>
                  </w:rPr>
                  <w:sym w:font="Wingdings" w:char="F0FE"/>
                </w:r>
              </w:p>
            </w:tc>
            <w:permEnd w:id="1887721970" w:displacedByCustomXml="next"/>
          </w:sdtContent>
        </w:sdt>
      </w:tr>
      <w:tr w:rsidR="00C333BF" w:rsidRPr="00696855" w14:paraId="1A735742" w14:textId="77777777" w:rsidTr="00AD1ED3">
        <w:trPr>
          <w:trHeight w:val="25"/>
        </w:trPr>
        <w:tc>
          <w:tcPr>
            <w:tcW w:w="7371" w:type="dxa"/>
            <w:tcBorders>
              <w:left w:val="single" w:sz="12" w:space="0" w:color="000000"/>
              <w:bottom w:val="single" w:sz="4" w:space="0" w:color="auto"/>
            </w:tcBorders>
          </w:tcPr>
          <w:p w14:paraId="5085D151" w14:textId="2CC45F42" w:rsidR="00C333BF" w:rsidRPr="00486541" w:rsidRDefault="00C333BF" w:rsidP="00C333BF">
            <w:pPr>
              <w:numPr>
                <w:ilvl w:val="0"/>
                <w:numId w:val="12"/>
              </w:numPr>
              <w:ind w:left="459" w:hanging="459"/>
              <w:rPr>
                <w:rFonts w:cs="Arial"/>
                <w:sz w:val="20"/>
              </w:rPr>
            </w:pPr>
            <w:bookmarkStart w:id="55" w:name="_Ref87853262"/>
            <w:r>
              <w:rPr>
                <w:rFonts w:cs="Arial"/>
                <w:sz w:val="20"/>
              </w:rPr>
              <w:t xml:space="preserve">Locate and clarify </w:t>
            </w:r>
            <w:r w:rsidRPr="004A6C0D">
              <w:rPr>
                <w:rFonts w:cs="Arial"/>
                <w:sz w:val="20"/>
              </w:rPr>
              <w:t>organisation’s standards and values</w:t>
            </w:r>
            <w:r>
              <w:rPr>
                <w:rFonts w:cs="Arial"/>
                <w:sz w:val="20"/>
              </w:rPr>
              <w:t>.</w:t>
            </w:r>
            <w:bookmarkEnd w:id="55"/>
          </w:p>
        </w:tc>
        <w:permStart w:id="1703896920" w:edGrp="everyone" w:displacedByCustomXml="next"/>
        <w:sdt>
          <w:sdtPr>
            <w:rPr>
              <w:rFonts w:ascii="Arial" w:hAnsi="Arial" w:cs="Arial"/>
              <w:sz w:val="40"/>
              <w:szCs w:val="44"/>
            </w:rPr>
            <w:id w:val="459994924"/>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38BBDF53" w14:textId="6B6B3673" w:rsidR="00C333BF" w:rsidRPr="00696855" w:rsidRDefault="00A9314F" w:rsidP="00C333BF">
                <w:pPr>
                  <w:jc w:val="center"/>
                  <w:rPr>
                    <w:rFonts w:cs="Arial"/>
                    <w:sz w:val="20"/>
                  </w:rPr>
                </w:pPr>
                <w:r>
                  <w:rPr>
                    <w:rFonts w:ascii="Arial" w:hAnsi="Arial" w:cs="Arial"/>
                    <w:sz w:val="40"/>
                    <w:szCs w:val="44"/>
                  </w:rPr>
                  <w:sym w:font="Wingdings" w:char="F0FE"/>
                </w:r>
              </w:p>
            </w:tc>
            <w:permEnd w:id="1703896920" w:displacedByCustomXml="next"/>
          </w:sdtContent>
        </w:sdt>
      </w:tr>
      <w:tr w:rsidR="00C333BF" w:rsidRPr="00696855" w14:paraId="0FC51858" w14:textId="77777777" w:rsidTr="001B2449">
        <w:trPr>
          <w:trHeight w:val="1034"/>
        </w:trPr>
        <w:tc>
          <w:tcPr>
            <w:tcW w:w="7371" w:type="dxa"/>
            <w:tcBorders>
              <w:left w:val="single" w:sz="12" w:space="0" w:color="000000"/>
            </w:tcBorders>
          </w:tcPr>
          <w:p w14:paraId="5D51D775" w14:textId="77777777" w:rsidR="00C333BF" w:rsidRDefault="00C333BF" w:rsidP="00C333BF">
            <w:pPr>
              <w:numPr>
                <w:ilvl w:val="0"/>
                <w:numId w:val="12"/>
              </w:numPr>
              <w:ind w:left="459" w:hanging="459"/>
              <w:rPr>
                <w:rFonts w:cs="Arial"/>
                <w:sz w:val="20"/>
              </w:rPr>
            </w:pPr>
            <w:bookmarkStart w:id="56" w:name="_Ref87853309"/>
            <w:r>
              <w:rPr>
                <w:rFonts w:cs="Arial"/>
                <w:sz w:val="20"/>
              </w:rPr>
              <w:t>Describe organisations expectations related to leadership qualities and how own performance meets these expectations.</w:t>
            </w:r>
            <w:bookmarkEnd w:id="56"/>
          </w:p>
          <w:p w14:paraId="7220CCF1" w14:textId="77777777" w:rsidR="00C333BF" w:rsidRDefault="00C333BF" w:rsidP="00C333BF">
            <w:pPr>
              <w:pStyle w:val="37PASAssessorDirection"/>
            </w:pPr>
            <w:r>
              <w:t>Assessor specify qualities described</w:t>
            </w:r>
          </w:p>
          <w:p w14:paraId="55E74C3A" w14:textId="654DE830" w:rsidR="00C333BF" w:rsidRPr="00C333BF" w:rsidRDefault="00C333BF" w:rsidP="00C333BF">
            <w:pPr>
              <w:pStyle w:val="38PASBenchmark"/>
              <w:rPr>
                <w:vanish w:val="0"/>
              </w:rPr>
            </w:pPr>
            <w:permStart w:id="1701654373" w:edGrp="everyone"/>
            <w:permEnd w:id="1701654373"/>
          </w:p>
        </w:tc>
        <w:permStart w:id="976502355" w:edGrp="everyone" w:displacedByCustomXml="next"/>
        <w:sdt>
          <w:sdtPr>
            <w:rPr>
              <w:rFonts w:ascii="Arial" w:hAnsi="Arial" w:cs="Arial"/>
              <w:sz w:val="40"/>
              <w:szCs w:val="44"/>
            </w:rPr>
            <w:id w:val="-349409177"/>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5643154" w14:textId="3F0CD3E0" w:rsidR="00C333BF" w:rsidRPr="00696855" w:rsidRDefault="00A9314F" w:rsidP="00C333BF">
                <w:pPr>
                  <w:jc w:val="center"/>
                  <w:rPr>
                    <w:rFonts w:cs="Arial"/>
                    <w:sz w:val="20"/>
                  </w:rPr>
                </w:pPr>
                <w:r>
                  <w:rPr>
                    <w:rFonts w:ascii="Arial" w:hAnsi="Arial" w:cs="Arial"/>
                    <w:sz w:val="40"/>
                    <w:szCs w:val="44"/>
                  </w:rPr>
                  <w:sym w:font="Wingdings" w:char="F0FE"/>
                </w:r>
              </w:p>
            </w:tc>
            <w:permEnd w:id="976502355" w:displacedByCustomXml="next"/>
          </w:sdtContent>
        </w:sdt>
      </w:tr>
      <w:tr w:rsidR="00C333BF" w:rsidRPr="00696855" w14:paraId="35B4C236" w14:textId="77777777" w:rsidTr="00AD1ED3">
        <w:trPr>
          <w:trHeight w:val="25"/>
        </w:trPr>
        <w:tc>
          <w:tcPr>
            <w:tcW w:w="7371" w:type="dxa"/>
            <w:tcBorders>
              <w:left w:val="single" w:sz="12" w:space="0" w:color="000000"/>
            </w:tcBorders>
          </w:tcPr>
          <w:p w14:paraId="17439D9F" w14:textId="7DB50402" w:rsidR="00C333BF" w:rsidRPr="00486541" w:rsidRDefault="00C333BF" w:rsidP="00C333BF">
            <w:pPr>
              <w:pStyle w:val="322PASListTask2"/>
              <w:jc w:val="both"/>
            </w:pPr>
            <w:bookmarkStart w:id="57" w:name="_Ref87853328"/>
            <w:r w:rsidRPr="0059776E">
              <w:t xml:space="preserve">Determine and document </w:t>
            </w:r>
            <w:r>
              <w:t>objectives for team improvement</w:t>
            </w:r>
            <w:r w:rsidRPr="0059776E">
              <w:t xml:space="preserve"> to better meet organisational values</w:t>
            </w:r>
            <w:r>
              <w:t xml:space="preserve"> and requirements</w:t>
            </w:r>
            <w:bookmarkEnd w:id="57"/>
          </w:p>
        </w:tc>
        <w:permStart w:id="1667633165" w:edGrp="everyone" w:displacedByCustomXml="next"/>
        <w:sdt>
          <w:sdtPr>
            <w:rPr>
              <w:rFonts w:ascii="Arial" w:hAnsi="Arial" w:cs="Arial"/>
              <w:sz w:val="40"/>
              <w:szCs w:val="44"/>
            </w:rPr>
            <w:id w:val="744606457"/>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8029257" w14:textId="7C0DA513" w:rsidR="00C333BF" w:rsidRPr="00696855" w:rsidRDefault="00AC0BEF" w:rsidP="00C333BF">
                <w:pPr>
                  <w:jc w:val="center"/>
                  <w:rPr>
                    <w:rFonts w:cs="Arial"/>
                    <w:sz w:val="20"/>
                  </w:rPr>
                </w:pPr>
                <w:r>
                  <w:rPr>
                    <w:rFonts w:ascii="Arial" w:hAnsi="Arial" w:cs="Arial"/>
                    <w:sz w:val="40"/>
                    <w:szCs w:val="44"/>
                  </w:rPr>
                  <w:sym w:font="Wingdings" w:char="F0FE"/>
                </w:r>
              </w:p>
            </w:tc>
            <w:permEnd w:id="1667633165" w:displacedByCustomXml="next"/>
          </w:sdtContent>
        </w:sdt>
      </w:tr>
      <w:tr w:rsidR="00C333BF" w:rsidRPr="00696855" w14:paraId="5A2C29D4" w14:textId="77777777" w:rsidTr="001B2449">
        <w:trPr>
          <w:trHeight w:val="788"/>
        </w:trPr>
        <w:tc>
          <w:tcPr>
            <w:tcW w:w="7371" w:type="dxa"/>
            <w:tcBorders>
              <w:left w:val="single" w:sz="12" w:space="0" w:color="000000"/>
              <w:bottom w:val="single" w:sz="4" w:space="0" w:color="auto"/>
            </w:tcBorders>
          </w:tcPr>
          <w:p w14:paraId="1E64DAEC" w14:textId="74F4814C" w:rsidR="00C333BF" w:rsidRDefault="00C333BF" w:rsidP="00C333BF">
            <w:pPr>
              <w:pStyle w:val="322PASListTask2"/>
            </w:pPr>
            <w:bookmarkStart w:id="58" w:name="_Ref87853411"/>
            <w:r>
              <w:t>Gather and organise information to support team in achieving objectives</w:t>
            </w:r>
            <w:bookmarkEnd w:id="58"/>
          </w:p>
          <w:p w14:paraId="1E2F6501" w14:textId="77777777" w:rsidR="00C333BF" w:rsidRDefault="00C333BF" w:rsidP="00C333BF">
            <w:pPr>
              <w:pStyle w:val="37PASAssessorDirection"/>
            </w:pPr>
            <w:r>
              <w:t>Assessor specify support offered</w:t>
            </w:r>
          </w:p>
          <w:p w14:paraId="728B6AB4" w14:textId="78D15CDD" w:rsidR="00C333BF" w:rsidRPr="00C333BF" w:rsidRDefault="00C333BF" w:rsidP="00C333BF">
            <w:pPr>
              <w:pStyle w:val="38PASBenchmark"/>
              <w:rPr>
                <w:vanish w:val="0"/>
              </w:rPr>
            </w:pPr>
            <w:permStart w:id="329995873" w:edGrp="everyone"/>
            <w:permEnd w:id="329995873"/>
          </w:p>
        </w:tc>
        <w:permStart w:id="1224358146" w:edGrp="everyone" w:displacedByCustomXml="next"/>
        <w:sdt>
          <w:sdtPr>
            <w:rPr>
              <w:rFonts w:ascii="Arial" w:hAnsi="Arial" w:cs="Arial"/>
              <w:sz w:val="40"/>
              <w:szCs w:val="44"/>
            </w:rPr>
            <w:id w:val="117961650"/>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9897A77" w14:textId="7B436168" w:rsidR="00C333BF" w:rsidRPr="00696855" w:rsidRDefault="00AC0BEF" w:rsidP="00C333BF">
                <w:pPr>
                  <w:jc w:val="center"/>
                  <w:rPr>
                    <w:rFonts w:cs="Arial"/>
                    <w:sz w:val="20"/>
                  </w:rPr>
                </w:pPr>
                <w:r>
                  <w:rPr>
                    <w:rFonts w:ascii="Arial" w:hAnsi="Arial" w:cs="Arial"/>
                    <w:sz w:val="40"/>
                    <w:szCs w:val="44"/>
                  </w:rPr>
                  <w:sym w:font="Wingdings" w:char="F0FE"/>
                </w:r>
              </w:p>
            </w:tc>
            <w:permEnd w:id="1224358146" w:displacedByCustomXml="next"/>
          </w:sdtContent>
        </w:sdt>
      </w:tr>
      <w:tr w:rsidR="00C333BF" w:rsidRPr="00696855" w14:paraId="3B5D5E5B" w14:textId="77777777" w:rsidTr="00AD1ED3">
        <w:trPr>
          <w:trHeight w:val="27"/>
        </w:trPr>
        <w:tc>
          <w:tcPr>
            <w:tcW w:w="7371" w:type="dxa"/>
            <w:tcBorders>
              <w:left w:val="single" w:sz="12" w:space="0" w:color="000000"/>
            </w:tcBorders>
          </w:tcPr>
          <w:p w14:paraId="15C5F2CE" w14:textId="75F27016" w:rsidR="00C333BF" w:rsidRDefault="00C333BF" w:rsidP="00C333BF">
            <w:pPr>
              <w:pStyle w:val="322PASListTask2"/>
              <w:jc w:val="both"/>
            </w:pPr>
            <w:bookmarkStart w:id="59" w:name="_Ref87853540"/>
            <w:r>
              <w:t>Calculate experience and capability of team members related to action plan and objectives.</w:t>
            </w:r>
            <w:bookmarkEnd w:id="59"/>
          </w:p>
        </w:tc>
        <w:permStart w:id="320218047" w:edGrp="everyone" w:displacedByCustomXml="next"/>
        <w:sdt>
          <w:sdtPr>
            <w:rPr>
              <w:rFonts w:ascii="Arial" w:hAnsi="Arial" w:cs="Arial"/>
              <w:sz w:val="40"/>
              <w:szCs w:val="44"/>
            </w:rPr>
            <w:id w:val="-1381546112"/>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6007A36" w14:textId="3DBDC4DC" w:rsidR="00C333BF" w:rsidRPr="00696855" w:rsidRDefault="00AC0BEF" w:rsidP="00C333BF">
                <w:pPr>
                  <w:jc w:val="center"/>
                  <w:rPr>
                    <w:rFonts w:cs="Arial"/>
                    <w:sz w:val="20"/>
                  </w:rPr>
                </w:pPr>
                <w:r>
                  <w:rPr>
                    <w:rFonts w:ascii="Arial" w:hAnsi="Arial" w:cs="Arial"/>
                    <w:sz w:val="40"/>
                    <w:szCs w:val="44"/>
                  </w:rPr>
                  <w:sym w:font="Wingdings" w:char="F0FE"/>
                </w:r>
              </w:p>
            </w:tc>
            <w:permEnd w:id="320218047" w:displacedByCustomXml="next"/>
          </w:sdtContent>
        </w:sdt>
      </w:tr>
      <w:tr w:rsidR="00C333BF" w:rsidRPr="00696855" w14:paraId="2F79E989" w14:textId="77777777" w:rsidTr="00AD1ED3">
        <w:trPr>
          <w:trHeight w:val="27"/>
        </w:trPr>
        <w:tc>
          <w:tcPr>
            <w:tcW w:w="7371" w:type="dxa"/>
            <w:tcBorders>
              <w:left w:val="single" w:sz="12" w:space="0" w:color="000000"/>
            </w:tcBorders>
          </w:tcPr>
          <w:p w14:paraId="324C603C" w14:textId="0AF9323E" w:rsidR="00C333BF" w:rsidRDefault="00C333BF" w:rsidP="00C333BF">
            <w:pPr>
              <w:pStyle w:val="322PASListTask2"/>
              <w:jc w:val="both"/>
            </w:pPr>
            <w:bookmarkStart w:id="60" w:name="_Ref87853566"/>
            <w:r>
              <w:t>Discuss potential plan with team members, make adjustments as relevant and achieve agreement to proceed.</w:t>
            </w:r>
            <w:bookmarkEnd w:id="60"/>
          </w:p>
        </w:tc>
        <w:permStart w:id="1741241527" w:edGrp="everyone" w:displacedByCustomXml="next"/>
        <w:sdt>
          <w:sdtPr>
            <w:rPr>
              <w:rFonts w:ascii="Arial" w:hAnsi="Arial" w:cs="Arial"/>
              <w:sz w:val="40"/>
              <w:szCs w:val="44"/>
            </w:rPr>
            <w:id w:val="-1469505693"/>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3714AE92" w14:textId="25EAFF88" w:rsidR="00C333BF" w:rsidRPr="00696855" w:rsidRDefault="00AC0BEF" w:rsidP="00C333BF">
                <w:pPr>
                  <w:jc w:val="center"/>
                  <w:rPr>
                    <w:rFonts w:cs="Arial"/>
                    <w:sz w:val="20"/>
                  </w:rPr>
                </w:pPr>
                <w:r>
                  <w:rPr>
                    <w:rFonts w:ascii="Arial" w:hAnsi="Arial" w:cs="Arial"/>
                    <w:sz w:val="40"/>
                    <w:szCs w:val="44"/>
                  </w:rPr>
                  <w:sym w:font="Wingdings" w:char="F0FE"/>
                </w:r>
              </w:p>
            </w:tc>
            <w:permEnd w:id="1741241527" w:displacedByCustomXml="next"/>
          </w:sdtContent>
        </w:sdt>
      </w:tr>
      <w:tr w:rsidR="00C333BF" w:rsidRPr="00696855" w14:paraId="35DFBF55" w14:textId="77777777" w:rsidTr="00AD1ED3">
        <w:trPr>
          <w:trHeight w:val="27"/>
        </w:trPr>
        <w:tc>
          <w:tcPr>
            <w:tcW w:w="7371" w:type="dxa"/>
            <w:tcBorders>
              <w:left w:val="single" w:sz="12" w:space="0" w:color="000000"/>
            </w:tcBorders>
          </w:tcPr>
          <w:p w14:paraId="6B4D9ADB" w14:textId="212DEC59" w:rsidR="00C333BF" w:rsidRPr="00486541" w:rsidRDefault="00C333BF" w:rsidP="00C333BF">
            <w:pPr>
              <w:pStyle w:val="322PASListTask2"/>
              <w:jc w:val="both"/>
            </w:pPr>
            <w:bookmarkStart w:id="61" w:name="_Ref87853582"/>
            <w:r>
              <w:t>Assign employee/s to components of action plan.</w:t>
            </w:r>
            <w:bookmarkEnd w:id="61"/>
          </w:p>
        </w:tc>
        <w:permStart w:id="1693515851" w:edGrp="everyone" w:displacedByCustomXml="next"/>
        <w:sdt>
          <w:sdtPr>
            <w:rPr>
              <w:rFonts w:ascii="Arial" w:hAnsi="Arial" w:cs="Arial"/>
              <w:sz w:val="40"/>
              <w:szCs w:val="44"/>
            </w:rPr>
            <w:id w:val="-1380089842"/>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B3AB288" w14:textId="5767905F" w:rsidR="00C333BF" w:rsidRPr="00696855" w:rsidRDefault="00AC0BEF" w:rsidP="00C333BF">
                <w:pPr>
                  <w:jc w:val="center"/>
                  <w:rPr>
                    <w:rFonts w:cs="Arial"/>
                    <w:sz w:val="20"/>
                  </w:rPr>
                </w:pPr>
                <w:r>
                  <w:rPr>
                    <w:rFonts w:ascii="Arial" w:hAnsi="Arial" w:cs="Arial"/>
                    <w:sz w:val="40"/>
                    <w:szCs w:val="44"/>
                  </w:rPr>
                  <w:sym w:font="Wingdings" w:char="F0FE"/>
                </w:r>
              </w:p>
            </w:tc>
            <w:permEnd w:id="1693515851" w:displacedByCustomXml="next"/>
          </w:sdtContent>
        </w:sdt>
      </w:tr>
      <w:tr w:rsidR="00C333BF" w:rsidRPr="00696855" w14:paraId="30BC673B" w14:textId="77777777" w:rsidTr="00AD1ED3">
        <w:trPr>
          <w:trHeight w:val="25"/>
        </w:trPr>
        <w:tc>
          <w:tcPr>
            <w:tcW w:w="7371" w:type="dxa"/>
            <w:tcBorders>
              <w:left w:val="single" w:sz="12" w:space="0" w:color="000000"/>
            </w:tcBorders>
          </w:tcPr>
          <w:p w14:paraId="63BBF4FF" w14:textId="2E5834A9" w:rsidR="00C333BF" w:rsidRPr="00486541" w:rsidRDefault="00C333BF" w:rsidP="00C333BF">
            <w:pPr>
              <w:pStyle w:val="322PASListTask2"/>
              <w:jc w:val="both"/>
            </w:pPr>
            <w:bookmarkStart w:id="62" w:name="_Ref87853635"/>
            <w:r>
              <w:t>Check in with team members during implementation of action plan to gauge effectiveness of actions.</w:t>
            </w:r>
            <w:bookmarkEnd w:id="62"/>
          </w:p>
        </w:tc>
        <w:permStart w:id="433090544" w:edGrp="everyone" w:displacedByCustomXml="next"/>
        <w:sdt>
          <w:sdtPr>
            <w:rPr>
              <w:rFonts w:ascii="Arial" w:hAnsi="Arial" w:cs="Arial"/>
              <w:sz w:val="40"/>
              <w:szCs w:val="44"/>
            </w:rPr>
            <w:id w:val="383457119"/>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3CB2C1AA" w14:textId="275DEF10" w:rsidR="00C333BF" w:rsidRPr="00696855" w:rsidRDefault="00AC0BEF" w:rsidP="00C333BF">
                <w:pPr>
                  <w:jc w:val="center"/>
                  <w:rPr>
                    <w:rFonts w:cs="Arial"/>
                    <w:sz w:val="20"/>
                  </w:rPr>
                </w:pPr>
                <w:r>
                  <w:rPr>
                    <w:rFonts w:ascii="Arial" w:hAnsi="Arial" w:cs="Arial"/>
                    <w:sz w:val="40"/>
                    <w:szCs w:val="44"/>
                  </w:rPr>
                  <w:sym w:font="Wingdings" w:char="F0FE"/>
                </w:r>
              </w:p>
            </w:tc>
            <w:permEnd w:id="433090544" w:displacedByCustomXml="next"/>
          </w:sdtContent>
        </w:sdt>
      </w:tr>
      <w:tr w:rsidR="00C333BF" w:rsidRPr="00696855" w14:paraId="5FAACD3E" w14:textId="77777777" w:rsidTr="00AD1ED3">
        <w:trPr>
          <w:trHeight w:val="25"/>
        </w:trPr>
        <w:tc>
          <w:tcPr>
            <w:tcW w:w="7371" w:type="dxa"/>
            <w:tcBorders>
              <w:left w:val="single" w:sz="12" w:space="0" w:color="000000"/>
              <w:bottom w:val="single" w:sz="4" w:space="0" w:color="auto"/>
            </w:tcBorders>
          </w:tcPr>
          <w:p w14:paraId="46D11F6B" w14:textId="397EC294" w:rsidR="00C333BF" w:rsidRPr="00486541" w:rsidRDefault="00C333BF" w:rsidP="00C333BF">
            <w:pPr>
              <w:pStyle w:val="322PASListTask2"/>
              <w:jc w:val="both"/>
            </w:pPr>
            <w:bookmarkStart w:id="63" w:name="_Ref87853758"/>
            <w:r>
              <w:t>Comply with organisational standards and values during interaction, planning and implementation of plan.</w:t>
            </w:r>
            <w:bookmarkEnd w:id="63"/>
          </w:p>
        </w:tc>
        <w:permStart w:id="1514276018" w:edGrp="everyone" w:displacedByCustomXml="next"/>
        <w:sdt>
          <w:sdtPr>
            <w:rPr>
              <w:rFonts w:ascii="Arial" w:hAnsi="Arial" w:cs="Arial"/>
              <w:sz w:val="40"/>
              <w:szCs w:val="44"/>
            </w:rPr>
            <w:id w:val="1699814490"/>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5FAF35AB" w14:textId="46E46586" w:rsidR="00C333BF" w:rsidRPr="00696855" w:rsidRDefault="00AC0BEF" w:rsidP="00C333BF">
                <w:pPr>
                  <w:jc w:val="center"/>
                  <w:rPr>
                    <w:rFonts w:cs="Arial"/>
                    <w:sz w:val="20"/>
                  </w:rPr>
                </w:pPr>
                <w:r>
                  <w:rPr>
                    <w:rFonts w:ascii="Arial" w:hAnsi="Arial" w:cs="Arial"/>
                    <w:sz w:val="40"/>
                    <w:szCs w:val="44"/>
                  </w:rPr>
                  <w:sym w:font="Wingdings" w:char="F0FE"/>
                </w:r>
              </w:p>
            </w:tc>
            <w:permEnd w:id="1514276018" w:displacedByCustomXml="next"/>
          </w:sdtContent>
        </w:sdt>
      </w:tr>
      <w:tr w:rsidR="00C333BF" w:rsidRPr="00696855" w14:paraId="5C1183E1" w14:textId="77777777" w:rsidTr="00AD1ED3">
        <w:trPr>
          <w:trHeight w:val="27"/>
        </w:trPr>
        <w:tc>
          <w:tcPr>
            <w:tcW w:w="7371" w:type="dxa"/>
            <w:tcBorders>
              <w:left w:val="single" w:sz="12" w:space="0" w:color="000000"/>
            </w:tcBorders>
          </w:tcPr>
          <w:p w14:paraId="3690A17C" w14:textId="6EF99C40" w:rsidR="00C333BF" w:rsidRPr="00486541" w:rsidRDefault="00C333BF" w:rsidP="00C333BF">
            <w:pPr>
              <w:pStyle w:val="322PASListTask2"/>
              <w:jc w:val="both"/>
            </w:pPr>
            <w:bookmarkStart w:id="64" w:name="_Ref87853695"/>
            <w:r>
              <w:t xml:space="preserve">Behave in a manner that </w:t>
            </w:r>
            <w:r w:rsidRPr="00814741">
              <w:t>contributes to the integrity and credibility of the organisation</w:t>
            </w:r>
            <w:r>
              <w:t>.</w:t>
            </w:r>
            <w:bookmarkEnd w:id="64"/>
          </w:p>
        </w:tc>
        <w:permStart w:id="596653483" w:edGrp="everyone" w:displacedByCustomXml="next"/>
        <w:sdt>
          <w:sdtPr>
            <w:rPr>
              <w:rFonts w:ascii="Arial" w:hAnsi="Arial" w:cs="Arial"/>
              <w:sz w:val="40"/>
              <w:szCs w:val="44"/>
            </w:rPr>
            <w:id w:val="759416241"/>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58FE358" w14:textId="71B94DC8" w:rsidR="00C333BF" w:rsidRPr="00696855" w:rsidRDefault="00AC0BEF" w:rsidP="00C333BF">
                <w:pPr>
                  <w:jc w:val="center"/>
                  <w:rPr>
                    <w:rFonts w:cs="Arial"/>
                    <w:sz w:val="20"/>
                  </w:rPr>
                </w:pPr>
                <w:r>
                  <w:rPr>
                    <w:rFonts w:ascii="Arial" w:hAnsi="Arial" w:cs="Arial"/>
                    <w:sz w:val="40"/>
                    <w:szCs w:val="44"/>
                  </w:rPr>
                  <w:sym w:font="Wingdings" w:char="F0FE"/>
                </w:r>
              </w:p>
            </w:tc>
            <w:permEnd w:id="596653483" w:displacedByCustomXml="next"/>
          </w:sdtContent>
        </w:sdt>
      </w:tr>
      <w:tr w:rsidR="00C333BF" w:rsidRPr="00696855" w14:paraId="4BF95D8D" w14:textId="77777777" w:rsidTr="00AD1ED3">
        <w:trPr>
          <w:trHeight w:val="27"/>
        </w:trPr>
        <w:tc>
          <w:tcPr>
            <w:tcW w:w="7371" w:type="dxa"/>
            <w:tcBorders>
              <w:left w:val="single" w:sz="12" w:space="0" w:color="000000"/>
              <w:bottom w:val="single" w:sz="4" w:space="0" w:color="000000"/>
            </w:tcBorders>
          </w:tcPr>
          <w:p w14:paraId="7249A22C" w14:textId="679A814D" w:rsidR="00C333BF" w:rsidRPr="00486541" w:rsidRDefault="00C333BF" w:rsidP="00C333BF">
            <w:pPr>
              <w:numPr>
                <w:ilvl w:val="0"/>
                <w:numId w:val="12"/>
              </w:numPr>
              <w:ind w:left="459" w:hanging="459"/>
              <w:rPr>
                <w:rFonts w:cs="Arial"/>
                <w:sz w:val="20"/>
              </w:rPr>
            </w:pPr>
            <w:bookmarkStart w:id="65" w:name="_Ref87853889"/>
            <w:r w:rsidRPr="004A6C0D">
              <w:rPr>
                <w:rFonts w:cs="Arial"/>
                <w:sz w:val="20"/>
              </w:rPr>
              <w:t xml:space="preserve">Develop and implement </w:t>
            </w:r>
            <w:r>
              <w:rPr>
                <w:rFonts w:cs="Arial"/>
                <w:sz w:val="20"/>
              </w:rPr>
              <w:t xml:space="preserve">a </w:t>
            </w:r>
            <w:r w:rsidRPr="004A6C0D">
              <w:rPr>
                <w:rFonts w:cs="Arial"/>
                <w:sz w:val="20"/>
              </w:rPr>
              <w:t xml:space="preserve">performance plan for </w:t>
            </w:r>
            <w:r>
              <w:rPr>
                <w:rFonts w:cs="Arial"/>
                <w:sz w:val="20"/>
              </w:rPr>
              <w:t>the team.</w:t>
            </w:r>
            <w:bookmarkEnd w:id="65"/>
          </w:p>
        </w:tc>
        <w:permStart w:id="243166041" w:edGrp="everyone" w:displacedByCustomXml="next"/>
        <w:sdt>
          <w:sdtPr>
            <w:rPr>
              <w:rFonts w:ascii="Arial" w:hAnsi="Arial" w:cs="Arial"/>
              <w:sz w:val="40"/>
              <w:szCs w:val="44"/>
            </w:rPr>
            <w:id w:val="2045164705"/>
            <w14:checkbox>
              <w14:checked w14:val="1"/>
              <w14:checkedState w14:val="00FE" w14:font="Wingdings"/>
              <w14:uncheckedState w14:val="00A8" w14:font="Wingdings"/>
            </w14:checkbox>
          </w:sdtPr>
          <w:sdtEndPr/>
          <w:sdtContent>
            <w:tc>
              <w:tcPr>
                <w:tcW w:w="1701" w:type="dxa"/>
                <w:tcBorders>
                  <w:left w:val="single" w:sz="4" w:space="0" w:color="auto"/>
                  <w:bottom w:val="single" w:sz="4" w:space="0" w:color="000000"/>
                  <w:right w:val="single" w:sz="12" w:space="0" w:color="000000"/>
                </w:tcBorders>
                <w:vAlign w:val="center"/>
              </w:tcPr>
              <w:p w14:paraId="0DDF562B" w14:textId="44DE8D1A" w:rsidR="00C333BF" w:rsidRPr="00696855" w:rsidRDefault="00AC0BEF" w:rsidP="00C333BF">
                <w:pPr>
                  <w:jc w:val="center"/>
                  <w:rPr>
                    <w:rFonts w:cs="Arial"/>
                    <w:sz w:val="20"/>
                  </w:rPr>
                </w:pPr>
                <w:r>
                  <w:rPr>
                    <w:rFonts w:ascii="Arial" w:hAnsi="Arial" w:cs="Arial"/>
                    <w:sz w:val="40"/>
                    <w:szCs w:val="44"/>
                  </w:rPr>
                  <w:sym w:font="Wingdings" w:char="F0FE"/>
                </w:r>
              </w:p>
            </w:tc>
            <w:permEnd w:id="243166041" w:displacedByCustomXml="next"/>
          </w:sdtContent>
        </w:sdt>
      </w:tr>
      <w:tr w:rsidR="00C333BF" w:rsidRPr="00696855" w14:paraId="0D038416" w14:textId="77777777" w:rsidTr="00AD1ED3">
        <w:trPr>
          <w:trHeight w:val="27"/>
        </w:trPr>
        <w:tc>
          <w:tcPr>
            <w:tcW w:w="7371" w:type="dxa"/>
            <w:tcBorders>
              <w:left w:val="single" w:sz="12" w:space="0" w:color="000000"/>
              <w:bottom w:val="single" w:sz="12" w:space="0" w:color="000000"/>
            </w:tcBorders>
          </w:tcPr>
          <w:p w14:paraId="3886D153" w14:textId="0E16B3F8" w:rsidR="00C333BF" w:rsidRPr="00486541" w:rsidRDefault="00C333BF" w:rsidP="00C333BF">
            <w:pPr>
              <w:numPr>
                <w:ilvl w:val="0"/>
                <w:numId w:val="12"/>
              </w:numPr>
              <w:ind w:left="459" w:hanging="459"/>
              <w:rPr>
                <w:rFonts w:cs="Arial"/>
                <w:sz w:val="20"/>
              </w:rPr>
            </w:pPr>
            <w:bookmarkStart w:id="66" w:name="_Ref87853912"/>
            <w:r>
              <w:rPr>
                <w:rFonts w:cs="Arial"/>
                <w:sz w:val="20"/>
              </w:rPr>
              <w:t xml:space="preserve">Include </w:t>
            </w:r>
            <w:r w:rsidRPr="004A6C0D">
              <w:rPr>
                <w:rFonts w:cs="Arial"/>
                <w:sz w:val="20"/>
              </w:rPr>
              <w:t>key performance indicators</w:t>
            </w:r>
            <w:r>
              <w:rPr>
                <w:rFonts w:cs="Arial"/>
                <w:sz w:val="20"/>
              </w:rPr>
              <w:t>/ objectives in plan</w:t>
            </w:r>
            <w:r w:rsidRPr="004A6C0D">
              <w:rPr>
                <w:rFonts w:cs="Arial"/>
                <w:sz w:val="20"/>
              </w:rPr>
              <w:t xml:space="preserve"> </w:t>
            </w:r>
            <w:r>
              <w:rPr>
                <w:rFonts w:cs="Arial"/>
                <w:sz w:val="20"/>
              </w:rPr>
              <w:t>that meet</w:t>
            </w:r>
            <w:r w:rsidRPr="004A6C0D">
              <w:rPr>
                <w:rFonts w:cs="Arial"/>
                <w:sz w:val="20"/>
              </w:rPr>
              <w:t xml:space="preserve"> organisation’s business objectives</w:t>
            </w:r>
            <w:r>
              <w:rPr>
                <w:rFonts w:cs="Arial"/>
                <w:sz w:val="20"/>
              </w:rPr>
              <w:t>.</w:t>
            </w:r>
            <w:bookmarkEnd w:id="66"/>
          </w:p>
        </w:tc>
        <w:permStart w:id="1767200475" w:edGrp="everyone" w:displacedByCustomXml="next"/>
        <w:sdt>
          <w:sdtPr>
            <w:rPr>
              <w:rFonts w:ascii="Arial" w:hAnsi="Arial" w:cs="Arial"/>
              <w:sz w:val="40"/>
              <w:szCs w:val="44"/>
            </w:rPr>
            <w:id w:val="-908456239"/>
            <w14:checkbox>
              <w14:checked w14:val="1"/>
              <w14:checkedState w14:val="00FE" w14:font="Wingdings"/>
              <w14:uncheckedState w14:val="00A8" w14:font="Wingdings"/>
            </w14:checkbox>
          </w:sdtPr>
          <w:sdtEndPr/>
          <w:sdtContent>
            <w:tc>
              <w:tcPr>
                <w:tcW w:w="1701" w:type="dxa"/>
                <w:tcBorders>
                  <w:left w:val="single" w:sz="4" w:space="0" w:color="auto"/>
                  <w:bottom w:val="single" w:sz="12" w:space="0" w:color="000000"/>
                  <w:right w:val="single" w:sz="12" w:space="0" w:color="000000"/>
                </w:tcBorders>
                <w:vAlign w:val="center"/>
              </w:tcPr>
              <w:p w14:paraId="27193498" w14:textId="49A83358" w:rsidR="00C333BF" w:rsidRPr="00696855" w:rsidRDefault="00AC0BEF" w:rsidP="00C333BF">
                <w:pPr>
                  <w:jc w:val="center"/>
                  <w:rPr>
                    <w:rFonts w:cs="Arial"/>
                    <w:sz w:val="20"/>
                  </w:rPr>
                </w:pPr>
                <w:r>
                  <w:rPr>
                    <w:rFonts w:ascii="Arial" w:hAnsi="Arial" w:cs="Arial"/>
                    <w:sz w:val="40"/>
                    <w:szCs w:val="44"/>
                  </w:rPr>
                  <w:sym w:font="Wingdings" w:char="F0FE"/>
                </w:r>
              </w:p>
            </w:tc>
            <w:permEnd w:id="1767200475" w:displacedByCustomXml="next"/>
          </w:sdtContent>
        </w:sdt>
      </w:tr>
    </w:tbl>
    <w:p w14:paraId="49C8B6D7" w14:textId="39058468" w:rsidR="006C5261" w:rsidRDefault="006C5261" w:rsidP="006C5261">
      <w:pPr>
        <w:jc w:val="center"/>
        <w:rPr>
          <w:rFonts w:ascii="Arial" w:hAnsi="Arial" w:cs="Arial"/>
          <w:b/>
          <w:bCs/>
          <w:sz w:val="22"/>
          <w:szCs w:val="22"/>
        </w:rPr>
      </w:pPr>
      <w:r>
        <w:rPr>
          <w:rFonts w:ascii="Arial" w:hAnsi="Arial" w:cs="Arial"/>
          <w:b/>
          <w:bCs/>
          <w:sz w:val="22"/>
          <w:szCs w:val="22"/>
        </w:rPr>
        <w:lastRenderedPageBreak/>
        <w:t>Team</w:t>
      </w:r>
      <w:r>
        <w:rPr>
          <w:rFonts w:ascii="Arial" w:hAnsi="Arial" w:cs="Arial"/>
          <w:sz w:val="22"/>
          <w:szCs w:val="22"/>
        </w:rPr>
        <w:t xml:space="preserve"> </w:t>
      </w:r>
      <w:r w:rsidRPr="00951F5B">
        <w:rPr>
          <w:rFonts w:ascii="Arial" w:hAnsi="Arial" w:cs="Arial"/>
          <w:b/>
          <w:bCs/>
          <w:sz w:val="22"/>
          <w:szCs w:val="22"/>
        </w:rPr>
        <w:t>Performance Plan template</w:t>
      </w:r>
    </w:p>
    <w:p w14:paraId="341B3CC2" w14:textId="77777777" w:rsidR="006C5261" w:rsidRDefault="006C5261" w:rsidP="006C5261">
      <w:pPr>
        <w:jc w:val="center"/>
        <w:rPr>
          <w:rFonts w:ascii="Arial" w:hAnsi="Arial" w:cs="Arial"/>
          <w:b/>
          <w:bCs/>
          <w:sz w:val="22"/>
          <w:szCs w:val="22"/>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1276"/>
        <w:gridCol w:w="1985"/>
        <w:gridCol w:w="1559"/>
        <w:gridCol w:w="1843"/>
      </w:tblGrid>
      <w:tr w:rsidR="006C5261" w:rsidRPr="007304BE" w14:paraId="2F80AD71" w14:textId="77777777" w:rsidTr="00C333BF">
        <w:trPr>
          <w:trHeight w:val="340"/>
        </w:trPr>
        <w:tc>
          <w:tcPr>
            <w:tcW w:w="2376" w:type="dxa"/>
            <w:tcBorders>
              <w:top w:val="single" w:sz="8" w:space="0" w:color="C0504D"/>
              <w:left w:val="single" w:sz="8" w:space="0" w:color="C0504D"/>
              <w:bottom w:val="single" w:sz="8" w:space="0" w:color="C0504D"/>
              <w:right w:val="single" w:sz="8" w:space="0" w:color="C0504D"/>
            </w:tcBorders>
          </w:tcPr>
          <w:p w14:paraId="7A29972F" w14:textId="2AEA3BE5" w:rsidR="006C5261" w:rsidRPr="007304BE" w:rsidRDefault="006C5261" w:rsidP="00DF64B9">
            <w:pPr>
              <w:jc w:val="left"/>
              <w:rPr>
                <w:rFonts w:cs="Calibri"/>
                <w:b/>
                <w:bCs/>
              </w:rPr>
            </w:pPr>
            <w:r>
              <w:rPr>
                <w:rFonts w:cs="Calibri"/>
                <w:b/>
                <w:bCs/>
              </w:rPr>
              <w:t>Start date</w:t>
            </w:r>
          </w:p>
        </w:tc>
        <w:tc>
          <w:tcPr>
            <w:tcW w:w="6663" w:type="dxa"/>
            <w:gridSpan w:val="4"/>
            <w:tcBorders>
              <w:top w:val="single" w:sz="8" w:space="0" w:color="C0504D"/>
              <w:left w:val="single" w:sz="8" w:space="0" w:color="C0504D"/>
              <w:bottom w:val="single" w:sz="8" w:space="0" w:color="C0504D"/>
              <w:right w:val="single" w:sz="8" w:space="0" w:color="C0504D"/>
            </w:tcBorders>
          </w:tcPr>
          <w:p w14:paraId="2899CE00" w14:textId="5CBCEE5C" w:rsidR="006C5261" w:rsidRPr="00DF64B9" w:rsidRDefault="00F56361" w:rsidP="003332FC">
            <w:pPr>
              <w:rPr>
                <w:rFonts w:cs="Calibri"/>
              </w:rPr>
            </w:pPr>
            <w:permStart w:id="301732117" w:edGrp="everyone"/>
            <w:r>
              <w:rPr>
                <w:rFonts w:cs="Calibri"/>
              </w:rPr>
              <w:t>23/10/2023</w:t>
            </w:r>
            <w:permEnd w:id="301732117"/>
          </w:p>
        </w:tc>
      </w:tr>
      <w:tr w:rsidR="006C5261" w:rsidRPr="007304BE" w14:paraId="696B5249" w14:textId="77777777" w:rsidTr="00C333BF">
        <w:trPr>
          <w:trHeight w:val="340"/>
        </w:trPr>
        <w:tc>
          <w:tcPr>
            <w:tcW w:w="2376" w:type="dxa"/>
            <w:tcBorders>
              <w:top w:val="single" w:sz="8" w:space="0" w:color="C0504D"/>
              <w:left w:val="single" w:sz="8" w:space="0" w:color="C0504D"/>
              <w:bottom w:val="single" w:sz="8" w:space="0" w:color="C0504D"/>
              <w:right w:val="single" w:sz="8" w:space="0" w:color="C0504D"/>
            </w:tcBorders>
            <w:shd w:val="clear" w:color="auto" w:fill="EFD3D2"/>
          </w:tcPr>
          <w:p w14:paraId="3F4C1B2E" w14:textId="5EBD777E" w:rsidR="006C5261" w:rsidRPr="007304BE" w:rsidRDefault="006C5261" w:rsidP="00DF64B9">
            <w:pPr>
              <w:jc w:val="left"/>
              <w:rPr>
                <w:rFonts w:cs="Calibri"/>
                <w:b/>
                <w:bCs/>
              </w:rPr>
            </w:pPr>
            <w:r>
              <w:rPr>
                <w:rFonts w:cs="Calibri"/>
                <w:b/>
                <w:bCs/>
              </w:rPr>
              <w:t>End date</w:t>
            </w:r>
          </w:p>
        </w:tc>
        <w:tc>
          <w:tcPr>
            <w:tcW w:w="6663" w:type="dxa"/>
            <w:gridSpan w:val="4"/>
            <w:tcBorders>
              <w:top w:val="single" w:sz="8" w:space="0" w:color="C0504D"/>
              <w:left w:val="single" w:sz="8" w:space="0" w:color="C0504D"/>
              <w:bottom w:val="single" w:sz="8" w:space="0" w:color="C0504D"/>
              <w:right w:val="single" w:sz="8" w:space="0" w:color="C0504D"/>
            </w:tcBorders>
            <w:shd w:val="clear" w:color="auto" w:fill="EFD3D2"/>
          </w:tcPr>
          <w:p w14:paraId="65BB9C62" w14:textId="79FF9F1E" w:rsidR="006C5261" w:rsidRPr="00DF64B9" w:rsidRDefault="00F56361" w:rsidP="003332FC">
            <w:pPr>
              <w:rPr>
                <w:rFonts w:cs="Calibri"/>
              </w:rPr>
            </w:pPr>
            <w:permStart w:id="1139153469" w:edGrp="everyone"/>
            <w:r>
              <w:rPr>
                <w:rFonts w:cs="Calibri"/>
              </w:rPr>
              <w:t>23/04/2023</w:t>
            </w:r>
            <w:r w:rsidR="005E1CED">
              <w:rPr>
                <w:rFonts w:cs="Calibri"/>
              </w:rPr>
              <w:t>Mo</w:t>
            </w:r>
            <w:permEnd w:id="1139153469"/>
          </w:p>
        </w:tc>
      </w:tr>
      <w:tr w:rsidR="006C5261" w:rsidRPr="007304BE" w14:paraId="49DF4C04" w14:textId="77777777" w:rsidTr="00C333BF">
        <w:trPr>
          <w:trHeight w:val="733"/>
        </w:trPr>
        <w:tc>
          <w:tcPr>
            <w:tcW w:w="2376" w:type="dxa"/>
            <w:tcBorders>
              <w:top w:val="single" w:sz="8" w:space="0" w:color="C0504D"/>
              <w:left w:val="single" w:sz="8" w:space="0" w:color="C0504D"/>
              <w:bottom w:val="single" w:sz="8" w:space="0" w:color="C0504D"/>
              <w:right w:val="single" w:sz="8" w:space="0" w:color="C0504D"/>
            </w:tcBorders>
          </w:tcPr>
          <w:p w14:paraId="2DAA2F81" w14:textId="5B4BEC1B" w:rsidR="006C5261" w:rsidRPr="007304BE" w:rsidRDefault="006C5261" w:rsidP="00DF64B9">
            <w:pPr>
              <w:jc w:val="left"/>
              <w:rPr>
                <w:rFonts w:cs="Calibri"/>
                <w:b/>
                <w:bCs/>
              </w:rPr>
            </w:pPr>
            <w:r>
              <w:rPr>
                <w:rFonts w:cs="Calibri"/>
                <w:b/>
                <w:bCs/>
              </w:rPr>
              <w:t>Vision/ Aim of the performance plan</w:t>
            </w:r>
          </w:p>
        </w:tc>
        <w:tc>
          <w:tcPr>
            <w:tcW w:w="6663" w:type="dxa"/>
            <w:gridSpan w:val="4"/>
            <w:tcBorders>
              <w:top w:val="single" w:sz="8" w:space="0" w:color="C0504D"/>
              <w:left w:val="single" w:sz="8" w:space="0" w:color="C0504D"/>
              <w:bottom w:val="single" w:sz="8" w:space="0" w:color="C0504D"/>
              <w:right w:val="single" w:sz="8" w:space="0" w:color="C0504D"/>
            </w:tcBorders>
          </w:tcPr>
          <w:p w14:paraId="74ED2CDF" w14:textId="4DE1096B" w:rsidR="006C5261" w:rsidRPr="00DF64B9" w:rsidRDefault="000366DD" w:rsidP="003332FC">
            <w:pPr>
              <w:rPr>
                <w:rFonts w:cs="Calibri"/>
              </w:rPr>
            </w:pPr>
            <w:permStart w:id="47020483" w:edGrp="everyone"/>
            <w:r>
              <w:rPr>
                <w:rFonts w:ascii="system-ui" w:hAnsi="system-ui"/>
                <w:color w:val="374151"/>
                <w:shd w:val="clear" w:color="auto" w:fill="F7F7F8"/>
              </w:rPr>
              <w:t>The vision or aim of the performance plan, is to improve the team's overall performance and effectiveness in alignment with the organizational objectives</w:t>
            </w:r>
            <w:r w:rsidR="00873A7B">
              <w:rPr>
                <w:rFonts w:ascii="system-ui" w:hAnsi="system-ui"/>
                <w:color w:val="374151"/>
                <w:shd w:val="clear" w:color="auto" w:fill="F7F7F8"/>
              </w:rPr>
              <w:t xml:space="preserve"> </w:t>
            </w:r>
            <w:r w:rsidR="00873A7B" w:rsidRPr="00873A7B">
              <w:rPr>
                <w:rFonts w:ascii="system-ui" w:hAnsi="system-ui"/>
                <w:color w:val="374151"/>
                <w:shd w:val="clear" w:color="auto" w:fill="F7F7F8"/>
              </w:rPr>
              <w:t xml:space="preserve">The performance plan serves as a strategic tool for setting clear goals, standards, and expectations to drive the team's </w:t>
            </w:r>
            <w:proofErr w:type="gramStart"/>
            <w:r w:rsidR="00873A7B" w:rsidRPr="00873A7B">
              <w:rPr>
                <w:rFonts w:ascii="system-ui" w:hAnsi="system-ui"/>
                <w:color w:val="374151"/>
                <w:shd w:val="clear" w:color="auto" w:fill="F7F7F8"/>
              </w:rPr>
              <w:t>success.</w:t>
            </w:r>
            <w:r>
              <w:rPr>
                <w:rFonts w:ascii="system-ui" w:hAnsi="system-ui"/>
                <w:color w:val="374151"/>
                <w:shd w:val="clear" w:color="auto" w:fill="F7F7F8"/>
              </w:rPr>
              <w:t>.</w:t>
            </w:r>
            <w:permEnd w:id="47020483"/>
            <w:proofErr w:type="gramEnd"/>
          </w:p>
        </w:tc>
      </w:tr>
      <w:tr w:rsidR="006C5261" w:rsidRPr="007304BE" w14:paraId="168D50BC" w14:textId="77777777" w:rsidTr="002E79F9">
        <w:tc>
          <w:tcPr>
            <w:tcW w:w="9039" w:type="dxa"/>
            <w:gridSpan w:val="5"/>
            <w:tcBorders>
              <w:top w:val="single" w:sz="8" w:space="0" w:color="C0504D"/>
              <w:left w:val="single" w:sz="8" w:space="0" w:color="C0504D"/>
              <w:bottom w:val="single" w:sz="8" w:space="0" w:color="C0504D"/>
              <w:right w:val="single" w:sz="8" w:space="0" w:color="C0504D"/>
            </w:tcBorders>
            <w:shd w:val="clear" w:color="auto" w:fill="EFD3D2"/>
          </w:tcPr>
          <w:p w14:paraId="494C7E12" w14:textId="3DBC208C" w:rsidR="006C5261" w:rsidRPr="007304BE" w:rsidRDefault="006C5261" w:rsidP="003332FC">
            <w:pPr>
              <w:rPr>
                <w:rFonts w:cs="Calibri"/>
                <w:b/>
                <w:bCs/>
              </w:rPr>
            </w:pPr>
            <w:r>
              <w:rPr>
                <w:rFonts w:cs="Calibri"/>
                <w:b/>
                <w:bCs/>
              </w:rPr>
              <w:t>Objectives for team improvement</w:t>
            </w:r>
          </w:p>
        </w:tc>
      </w:tr>
      <w:tr w:rsidR="006C5261" w:rsidRPr="007304BE" w14:paraId="68A714C5" w14:textId="77777777" w:rsidTr="00CF4110">
        <w:tc>
          <w:tcPr>
            <w:tcW w:w="3652" w:type="dxa"/>
            <w:gridSpan w:val="2"/>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465EE7C1" w14:textId="71895FA6" w:rsidR="006C5261" w:rsidRPr="007304BE" w:rsidRDefault="006C5261" w:rsidP="003332FC">
            <w:pPr>
              <w:rPr>
                <w:rFonts w:cs="Calibri"/>
                <w:b/>
                <w:bCs/>
              </w:rPr>
            </w:pPr>
            <w:r>
              <w:rPr>
                <w:rFonts w:cs="Calibri"/>
                <w:b/>
                <w:bCs/>
              </w:rPr>
              <w:t>Objective</w:t>
            </w:r>
          </w:p>
        </w:tc>
        <w:tc>
          <w:tcPr>
            <w:tcW w:w="1985"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4CF83327" w14:textId="064B1ACB" w:rsidR="006C5261" w:rsidRPr="007304BE" w:rsidRDefault="006C5261" w:rsidP="003332FC">
            <w:pPr>
              <w:rPr>
                <w:rFonts w:cs="Calibri"/>
                <w:b/>
                <w:bCs/>
              </w:rPr>
            </w:pPr>
            <w:r>
              <w:rPr>
                <w:rFonts w:cs="Calibri"/>
                <w:b/>
                <w:bCs/>
              </w:rPr>
              <w:t>Employee/s</w:t>
            </w:r>
          </w:p>
        </w:tc>
        <w:tc>
          <w:tcPr>
            <w:tcW w:w="1559"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15B7F329" w14:textId="63A1B73F" w:rsidR="006C5261" w:rsidRPr="007304BE" w:rsidRDefault="006C5261" w:rsidP="003332FC">
            <w:pPr>
              <w:rPr>
                <w:rFonts w:cs="Calibri"/>
                <w:b/>
                <w:bCs/>
              </w:rPr>
            </w:pPr>
            <w:r>
              <w:rPr>
                <w:rFonts w:cs="Calibri"/>
                <w:b/>
                <w:bCs/>
              </w:rPr>
              <w:t>Start date</w:t>
            </w:r>
          </w:p>
        </w:tc>
        <w:tc>
          <w:tcPr>
            <w:tcW w:w="1843"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58AFBB08" w14:textId="0C423DF9" w:rsidR="006C5261" w:rsidRPr="007304BE" w:rsidRDefault="006C5261" w:rsidP="003332FC">
            <w:pPr>
              <w:rPr>
                <w:rFonts w:cs="Calibri"/>
                <w:b/>
                <w:bCs/>
              </w:rPr>
            </w:pPr>
            <w:r>
              <w:rPr>
                <w:rFonts w:cs="Calibri"/>
                <w:b/>
                <w:bCs/>
              </w:rPr>
              <w:t>End date</w:t>
            </w:r>
          </w:p>
        </w:tc>
      </w:tr>
      <w:tr w:rsidR="006C5261" w:rsidRPr="007304BE" w14:paraId="605EB417" w14:textId="77777777" w:rsidTr="00CF4110">
        <w:trPr>
          <w:trHeight w:val="454"/>
        </w:trPr>
        <w:tc>
          <w:tcPr>
            <w:tcW w:w="3652" w:type="dxa"/>
            <w:gridSpan w:val="2"/>
            <w:tcBorders>
              <w:top w:val="single" w:sz="8" w:space="0" w:color="C0504D"/>
              <w:left w:val="single" w:sz="8" w:space="0" w:color="C0504D"/>
              <w:bottom w:val="single" w:sz="8" w:space="0" w:color="C0504D"/>
              <w:right w:val="single" w:sz="8" w:space="0" w:color="C0504D"/>
            </w:tcBorders>
            <w:vAlign w:val="center"/>
          </w:tcPr>
          <w:p w14:paraId="58263AEF" w14:textId="0E48929D" w:rsidR="006C5261" w:rsidRDefault="006C5261" w:rsidP="005F116E">
            <w:pPr>
              <w:pStyle w:val="ListParagraph"/>
              <w:ind w:left="0"/>
              <w:rPr>
                <w:rFonts w:ascii="system-ui" w:hAnsi="system-ui"/>
                <w:color w:val="374151"/>
                <w:shd w:val="clear" w:color="auto" w:fill="F7F7F8"/>
              </w:rPr>
            </w:pPr>
            <w:r>
              <w:rPr>
                <w:rFonts w:cs="Calibri"/>
                <w:b/>
                <w:bCs/>
              </w:rPr>
              <w:t>1.</w:t>
            </w:r>
            <w:r w:rsidR="00DF64B9" w:rsidRPr="00DF64B9">
              <w:rPr>
                <w:rFonts w:cs="Calibri"/>
              </w:rPr>
              <w:t xml:space="preserve"> </w:t>
            </w:r>
            <w:permStart w:id="12217070" w:edGrp="everyone"/>
            <w:r w:rsidR="0033073C" w:rsidRPr="00654ECC">
              <w:rPr>
                <w:rFonts w:ascii="system-ui" w:hAnsi="system-ui"/>
                <w:color w:val="374151"/>
                <w:shd w:val="clear" w:color="auto" w:fill="F7F7F8"/>
              </w:rPr>
              <w:t>Foster</w:t>
            </w:r>
            <w:r w:rsidR="005F116E">
              <w:rPr>
                <w:rFonts w:ascii="system-ui" w:hAnsi="system-ui"/>
                <w:color w:val="374151"/>
                <w:shd w:val="clear" w:color="auto" w:fill="F7F7F8"/>
              </w:rPr>
              <w:t xml:space="preserve"> </w:t>
            </w:r>
            <w:r w:rsidR="0033073C" w:rsidRPr="00654ECC">
              <w:rPr>
                <w:rFonts w:ascii="system-ui" w:hAnsi="system-ui"/>
                <w:color w:val="374151"/>
                <w:shd w:val="clear" w:color="auto" w:fill="F7F7F8"/>
              </w:rPr>
              <w:t>Employee Development</w:t>
            </w:r>
          </w:p>
          <w:p w14:paraId="65587264" w14:textId="77777777" w:rsidR="005F116E" w:rsidRPr="00654ECC" w:rsidRDefault="005F116E" w:rsidP="005F116E">
            <w:pPr>
              <w:pStyle w:val="ListParagraph"/>
              <w:ind w:left="1320"/>
              <w:rPr>
                <w:rFonts w:ascii="system-ui" w:hAnsi="system-ui"/>
                <w:color w:val="374151"/>
                <w:shd w:val="clear" w:color="auto" w:fill="F7F7F8"/>
              </w:rPr>
            </w:pPr>
          </w:p>
          <w:p w14:paraId="74D51CAA" w14:textId="77777777" w:rsidR="00654ECC" w:rsidRDefault="00654ECC" w:rsidP="00DF64B9">
            <w:pPr>
              <w:jc w:val="left"/>
              <w:rPr>
                <w:rFonts w:ascii="system-ui" w:hAnsi="system-ui"/>
                <w:color w:val="374151"/>
                <w:shd w:val="clear" w:color="auto" w:fill="F7F7F8"/>
              </w:rPr>
            </w:pPr>
            <w:r>
              <w:rPr>
                <w:rFonts w:ascii="system-ui" w:hAnsi="system-ui"/>
                <w:color w:val="374151"/>
                <w:shd w:val="clear" w:color="auto" w:fill="F7F7F8"/>
              </w:rPr>
              <w:t xml:space="preserve">KPI 1: Conduct quarterly performance reviews for all team members and create individual development plans. 2. </w:t>
            </w:r>
          </w:p>
          <w:p w14:paraId="3C66B124" w14:textId="77777777" w:rsidR="00654ECC" w:rsidRDefault="00654ECC" w:rsidP="00DF64B9">
            <w:pPr>
              <w:jc w:val="left"/>
              <w:rPr>
                <w:rFonts w:ascii="system-ui" w:hAnsi="system-ui"/>
                <w:color w:val="374151"/>
                <w:shd w:val="clear" w:color="auto" w:fill="F7F7F8"/>
              </w:rPr>
            </w:pPr>
          </w:p>
          <w:p w14:paraId="1C9B3D52" w14:textId="4362B280" w:rsidR="006C5261" w:rsidRPr="00DF64B9" w:rsidRDefault="00654ECC" w:rsidP="00DF64B9">
            <w:pPr>
              <w:jc w:val="left"/>
              <w:rPr>
                <w:rFonts w:cs="Calibri"/>
              </w:rPr>
            </w:pPr>
            <w:r>
              <w:rPr>
                <w:rFonts w:ascii="system-ui" w:hAnsi="system-ui"/>
                <w:color w:val="374151"/>
                <w:shd w:val="clear" w:color="auto" w:fill="F7F7F8"/>
              </w:rPr>
              <w:t>KPI 2: Facilitate at least one training session or workshop per quarter to improve team members' skills and knowledge.</w:t>
            </w:r>
            <w:permEnd w:id="12217070"/>
          </w:p>
        </w:tc>
        <w:tc>
          <w:tcPr>
            <w:tcW w:w="1985" w:type="dxa"/>
            <w:tcBorders>
              <w:top w:val="single" w:sz="8" w:space="0" w:color="C0504D"/>
              <w:left w:val="single" w:sz="8" w:space="0" w:color="C0504D"/>
              <w:bottom w:val="single" w:sz="8" w:space="0" w:color="C0504D"/>
              <w:right w:val="single" w:sz="8" w:space="0" w:color="C0504D"/>
            </w:tcBorders>
            <w:vAlign w:val="center"/>
          </w:tcPr>
          <w:p w14:paraId="3911F99B" w14:textId="77777777" w:rsidR="006C5261" w:rsidRDefault="00873A7B" w:rsidP="00DF64B9">
            <w:pPr>
              <w:jc w:val="left"/>
              <w:rPr>
                <w:rFonts w:cs="Calibri"/>
              </w:rPr>
            </w:pPr>
            <w:permStart w:id="988293213" w:edGrp="everyone"/>
            <w:r>
              <w:rPr>
                <w:rFonts w:cs="Calibri"/>
              </w:rPr>
              <w:t>John Smith</w:t>
            </w:r>
          </w:p>
          <w:p w14:paraId="306B4BD4" w14:textId="77777777" w:rsidR="006C5261" w:rsidRDefault="00873A7B" w:rsidP="00DF64B9">
            <w:pPr>
              <w:jc w:val="left"/>
              <w:rPr>
                <w:rFonts w:cs="Calibri"/>
              </w:rPr>
            </w:pPr>
            <w:r>
              <w:rPr>
                <w:rFonts w:cs="Calibri"/>
              </w:rPr>
              <w:t xml:space="preserve">Dan Clarke </w:t>
            </w:r>
          </w:p>
          <w:p w14:paraId="0A8C357B" w14:textId="703B00D1" w:rsidR="006C5261" w:rsidRPr="00DF64B9" w:rsidRDefault="00873A7B" w:rsidP="00DF64B9">
            <w:pPr>
              <w:jc w:val="left"/>
              <w:rPr>
                <w:rFonts w:cs="Calibri"/>
              </w:rPr>
            </w:pPr>
            <w:r>
              <w:rPr>
                <w:rFonts w:cs="Calibri"/>
              </w:rPr>
              <w:t xml:space="preserve">Amanda </w:t>
            </w:r>
            <w:r w:rsidR="00CB4AC0">
              <w:rPr>
                <w:rFonts w:cs="Calibri"/>
              </w:rPr>
              <w:t>Black</w:t>
            </w:r>
            <w:permEnd w:id="988293213"/>
          </w:p>
        </w:tc>
        <w:tc>
          <w:tcPr>
            <w:tcW w:w="1559" w:type="dxa"/>
            <w:tcBorders>
              <w:top w:val="single" w:sz="8" w:space="0" w:color="C0504D"/>
              <w:left w:val="single" w:sz="8" w:space="0" w:color="C0504D"/>
              <w:bottom w:val="single" w:sz="8" w:space="0" w:color="C0504D"/>
              <w:right w:val="single" w:sz="8" w:space="0" w:color="C0504D"/>
            </w:tcBorders>
            <w:vAlign w:val="center"/>
          </w:tcPr>
          <w:p w14:paraId="3FEC561F" w14:textId="2857F2E5" w:rsidR="006C5261" w:rsidRPr="00DF64B9" w:rsidRDefault="00877198" w:rsidP="00DF64B9">
            <w:pPr>
              <w:jc w:val="left"/>
              <w:rPr>
                <w:rFonts w:cs="Calibri"/>
              </w:rPr>
            </w:pPr>
            <w:permStart w:id="40194440" w:edGrp="everyone"/>
            <w:r>
              <w:rPr>
                <w:rFonts w:cs="Calibri"/>
              </w:rPr>
              <w:t>23/10/20</w:t>
            </w:r>
            <w:r w:rsidR="00A76EC9">
              <w:rPr>
                <w:rFonts w:cs="Calibri"/>
              </w:rPr>
              <w:t>23</w:t>
            </w:r>
            <w:permEnd w:id="40194440"/>
          </w:p>
        </w:tc>
        <w:tc>
          <w:tcPr>
            <w:tcW w:w="1843" w:type="dxa"/>
            <w:tcBorders>
              <w:top w:val="single" w:sz="8" w:space="0" w:color="C0504D"/>
              <w:left w:val="single" w:sz="8" w:space="0" w:color="C0504D"/>
              <w:bottom w:val="single" w:sz="8" w:space="0" w:color="C0504D"/>
              <w:right w:val="single" w:sz="8" w:space="0" w:color="C0504D"/>
            </w:tcBorders>
            <w:vAlign w:val="center"/>
          </w:tcPr>
          <w:p w14:paraId="68B0C411" w14:textId="0B9B28A6" w:rsidR="006C5261" w:rsidRPr="00DF64B9" w:rsidRDefault="00A76EC9" w:rsidP="00DF64B9">
            <w:pPr>
              <w:jc w:val="left"/>
              <w:rPr>
                <w:rFonts w:cs="Calibri"/>
              </w:rPr>
            </w:pPr>
            <w:permStart w:id="819404509" w:edGrp="everyone"/>
            <w:r>
              <w:rPr>
                <w:rFonts w:cs="Calibri"/>
              </w:rPr>
              <w:t>23/</w:t>
            </w:r>
            <w:r w:rsidR="00F56361">
              <w:rPr>
                <w:rFonts w:cs="Calibri"/>
              </w:rPr>
              <w:t>04/2023</w:t>
            </w:r>
            <w:permEnd w:id="819404509"/>
          </w:p>
        </w:tc>
      </w:tr>
      <w:tr w:rsidR="006C5261" w:rsidRPr="007304BE" w14:paraId="53208F6E" w14:textId="77777777" w:rsidTr="00CF4110">
        <w:trPr>
          <w:trHeight w:val="454"/>
        </w:trPr>
        <w:tc>
          <w:tcPr>
            <w:tcW w:w="3652" w:type="dxa"/>
            <w:gridSpan w:val="2"/>
            <w:tcBorders>
              <w:top w:val="single" w:sz="8" w:space="0" w:color="C0504D"/>
              <w:left w:val="single" w:sz="8" w:space="0" w:color="C0504D"/>
              <w:bottom w:val="single" w:sz="8" w:space="0" w:color="C0504D"/>
              <w:right w:val="single" w:sz="8" w:space="0" w:color="C0504D"/>
            </w:tcBorders>
            <w:vAlign w:val="center"/>
          </w:tcPr>
          <w:p w14:paraId="19702D44" w14:textId="77777777" w:rsidR="006C5261" w:rsidRDefault="006C5261" w:rsidP="00DF64B9">
            <w:pPr>
              <w:jc w:val="left"/>
              <w:rPr>
                <w:rFonts w:ascii="system-ui" w:hAnsi="system-ui"/>
                <w:color w:val="374151"/>
                <w:shd w:val="clear" w:color="auto" w:fill="F7F7F8"/>
              </w:rPr>
            </w:pPr>
            <w:r>
              <w:rPr>
                <w:rFonts w:cs="Calibri"/>
                <w:b/>
                <w:bCs/>
              </w:rPr>
              <w:t>2.</w:t>
            </w:r>
            <w:r w:rsidR="00DF64B9" w:rsidRPr="00DF64B9">
              <w:rPr>
                <w:rFonts w:cs="Calibri"/>
              </w:rPr>
              <w:t xml:space="preserve"> </w:t>
            </w:r>
            <w:permStart w:id="1341467278" w:edGrp="everyone"/>
            <w:r w:rsidR="003D5FA3">
              <w:rPr>
                <w:rFonts w:ascii="system-ui" w:hAnsi="system-ui"/>
                <w:color w:val="374151"/>
                <w:shd w:val="clear" w:color="auto" w:fill="F7F7F8"/>
              </w:rPr>
              <w:t>Enhance Team Efficiency</w:t>
            </w:r>
            <w:r w:rsidR="00F132F8">
              <w:rPr>
                <w:rFonts w:ascii="system-ui" w:hAnsi="system-ui"/>
                <w:color w:val="374151"/>
                <w:shd w:val="clear" w:color="auto" w:fill="F7F7F8"/>
              </w:rPr>
              <w:t>.</w:t>
            </w:r>
          </w:p>
          <w:p w14:paraId="7D505A63" w14:textId="77777777" w:rsidR="006C5261" w:rsidRDefault="006C5261" w:rsidP="00DF64B9">
            <w:pPr>
              <w:jc w:val="left"/>
              <w:rPr>
                <w:rFonts w:cs="Calibri"/>
                <w:b/>
                <w:bCs/>
              </w:rPr>
            </w:pPr>
          </w:p>
          <w:p w14:paraId="3D8EE5E5" w14:textId="084C346B" w:rsidR="006C5261" w:rsidRDefault="007D2124" w:rsidP="00DF64B9">
            <w:pPr>
              <w:jc w:val="left"/>
              <w:rPr>
                <w:rFonts w:ascii="system-ui" w:hAnsi="system-ui"/>
                <w:color w:val="374151"/>
                <w:shd w:val="clear" w:color="auto" w:fill="F7F7F8"/>
              </w:rPr>
            </w:pPr>
            <w:r>
              <w:rPr>
                <w:rFonts w:ascii="system-ui" w:hAnsi="system-ui"/>
                <w:color w:val="374151"/>
                <w:shd w:val="clear" w:color="auto" w:fill="F7F7F8"/>
              </w:rPr>
              <w:t>KPI</w:t>
            </w:r>
            <w:r w:rsidR="00E84D1E">
              <w:rPr>
                <w:rFonts w:ascii="system-ui" w:hAnsi="system-ui"/>
                <w:color w:val="374151"/>
                <w:shd w:val="clear" w:color="auto" w:fill="F7F7F8"/>
              </w:rPr>
              <w:t xml:space="preserve"> 1</w:t>
            </w:r>
            <w:r>
              <w:rPr>
                <w:rFonts w:ascii="system-ui" w:hAnsi="system-ui"/>
                <w:color w:val="374151"/>
                <w:shd w:val="clear" w:color="auto" w:fill="F7F7F8"/>
              </w:rPr>
              <w:t xml:space="preserve">: Reduce team errors by 25% through additional </w:t>
            </w:r>
            <w:proofErr w:type="gramStart"/>
            <w:r>
              <w:rPr>
                <w:rFonts w:ascii="system-ui" w:hAnsi="system-ui"/>
                <w:color w:val="374151"/>
                <w:shd w:val="clear" w:color="auto" w:fill="F7F7F8"/>
              </w:rPr>
              <w:t>training</w:t>
            </w:r>
            <w:proofErr w:type="gramEnd"/>
          </w:p>
          <w:p w14:paraId="6D6C0B06" w14:textId="77777777" w:rsidR="006C5261" w:rsidRDefault="006C5261" w:rsidP="00DF64B9">
            <w:pPr>
              <w:jc w:val="left"/>
              <w:rPr>
                <w:rFonts w:cs="Calibri"/>
                <w:b/>
                <w:bCs/>
              </w:rPr>
            </w:pPr>
          </w:p>
          <w:p w14:paraId="7BF22410" w14:textId="1F818AA5" w:rsidR="006C5261" w:rsidRDefault="00FB0263" w:rsidP="00DF64B9">
            <w:pPr>
              <w:jc w:val="left"/>
              <w:rPr>
                <w:rFonts w:cs="Calibri"/>
                <w:b/>
                <w:bCs/>
              </w:rPr>
            </w:pPr>
            <w:r>
              <w:rPr>
                <w:rFonts w:ascii="system-ui" w:hAnsi="system-ui"/>
                <w:color w:val="374151"/>
                <w:shd w:val="clear" w:color="auto" w:fill="F7F7F8"/>
              </w:rPr>
              <w:t>KPI</w:t>
            </w:r>
            <w:r w:rsidR="00E84D1E">
              <w:rPr>
                <w:rFonts w:ascii="system-ui" w:hAnsi="system-ui"/>
                <w:color w:val="374151"/>
                <w:shd w:val="clear" w:color="auto" w:fill="F7F7F8"/>
              </w:rPr>
              <w:t xml:space="preserve"> 2</w:t>
            </w:r>
            <w:r>
              <w:rPr>
                <w:rFonts w:ascii="system-ui" w:hAnsi="system-ui"/>
                <w:color w:val="374151"/>
                <w:shd w:val="clear" w:color="auto" w:fill="F7F7F8"/>
              </w:rPr>
              <w:t xml:space="preserve">: </w:t>
            </w:r>
            <w:r>
              <w:rPr>
                <w:rFonts w:ascii="system-ui" w:hAnsi="system-ui"/>
                <w:color w:val="374151"/>
                <w:shd w:val="clear" w:color="auto" w:fill="F7F7F8"/>
              </w:rPr>
              <w:t>Increase team productivity by 20% through process optimization</w:t>
            </w:r>
            <w:permEnd w:id="1341467278"/>
          </w:p>
        </w:tc>
        <w:tc>
          <w:tcPr>
            <w:tcW w:w="1985" w:type="dxa"/>
            <w:tcBorders>
              <w:top w:val="single" w:sz="8" w:space="0" w:color="C0504D"/>
              <w:left w:val="single" w:sz="8" w:space="0" w:color="C0504D"/>
              <w:bottom w:val="single" w:sz="8" w:space="0" w:color="C0504D"/>
              <w:right w:val="single" w:sz="8" w:space="0" w:color="C0504D"/>
            </w:tcBorders>
            <w:vAlign w:val="center"/>
          </w:tcPr>
          <w:p w14:paraId="54BD76F3" w14:textId="77777777" w:rsidR="006C5261" w:rsidRDefault="00CB4AC0" w:rsidP="00DF64B9">
            <w:pPr>
              <w:jc w:val="left"/>
              <w:rPr>
                <w:rFonts w:cs="Calibri"/>
              </w:rPr>
            </w:pPr>
            <w:permStart w:id="1162104471" w:edGrp="everyone"/>
            <w:r>
              <w:rPr>
                <w:rFonts w:cs="Calibri"/>
              </w:rPr>
              <w:t>Sean Kelly</w:t>
            </w:r>
          </w:p>
          <w:p w14:paraId="1B2EFBFD" w14:textId="77777777" w:rsidR="006C5261" w:rsidRDefault="00CB4AC0" w:rsidP="00DF64B9">
            <w:pPr>
              <w:jc w:val="left"/>
              <w:rPr>
                <w:rFonts w:cs="Calibri"/>
              </w:rPr>
            </w:pPr>
            <w:r>
              <w:rPr>
                <w:rFonts w:cs="Calibri"/>
              </w:rPr>
              <w:t xml:space="preserve">Josh </w:t>
            </w:r>
            <w:proofErr w:type="spellStart"/>
            <w:r w:rsidR="0034475B">
              <w:rPr>
                <w:rFonts w:cs="Calibri"/>
              </w:rPr>
              <w:t>Bysouth</w:t>
            </w:r>
            <w:proofErr w:type="spellEnd"/>
            <w:r w:rsidR="0034475B">
              <w:rPr>
                <w:rFonts w:cs="Calibri"/>
              </w:rPr>
              <w:t xml:space="preserve"> </w:t>
            </w:r>
          </w:p>
          <w:p w14:paraId="135E6304" w14:textId="7902B6D0" w:rsidR="006C5261" w:rsidRPr="00DF64B9" w:rsidRDefault="00163E97" w:rsidP="00DF64B9">
            <w:pPr>
              <w:jc w:val="left"/>
              <w:rPr>
                <w:rFonts w:cs="Calibri"/>
              </w:rPr>
            </w:pPr>
            <w:r>
              <w:rPr>
                <w:rFonts w:cs="Calibri"/>
              </w:rPr>
              <w:t xml:space="preserve">Nic </w:t>
            </w:r>
            <w:r w:rsidR="00877198">
              <w:rPr>
                <w:rFonts w:cs="Calibri"/>
              </w:rPr>
              <w:t xml:space="preserve">Hanson </w:t>
            </w:r>
            <w:permEnd w:id="1162104471"/>
          </w:p>
        </w:tc>
        <w:tc>
          <w:tcPr>
            <w:tcW w:w="1559" w:type="dxa"/>
            <w:tcBorders>
              <w:top w:val="single" w:sz="8" w:space="0" w:color="C0504D"/>
              <w:left w:val="single" w:sz="8" w:space="0" w:color="C0504D"/>
              <w:bottom w:val="single" w:sz="8" w:space="0" w:color="C0504D"/>
              <w:right w:val="single" w:sz="8" w:space="0" w:color="C0504D"/>
            </w:tcBorders>
            <w:vAlign w:val="center"/>
          </w:tcPr>
          <w:p w14:paraId="270944D4" w14:textId="42488964" w:rsidR="006C5261" w:rsidRPr="00DF64B9" w:rsidRDefault="00A76EC9" w:rsidP="00DF64B9">
            <w:pPr>
              <w:jc w:val="left"/>
              <w:rPr>
                <w:rFonts w:cs="Calibri"/>
              </w:rPr>
            </w:pPr>
            <w:permStart w:id="1345654339" w:edGrp="everyone"/>
            <w:r>
              <w:rPr>
                <w:rFonts w:cs="Calibri"/>
              </w:rPr>
              <w:t>23/10/2023</w:t>
            </w:r>
            <w:permEnd w:id="1345654339"/>
          </w:p>
        </w:tc>
        <w:tc>
          <w:tcPr>
            <w:tcW w:w="1843" w:type="dxa"/>
            <w:tcBorders>
              <w:top w:val="single" w:sz="8" w:space="0" w:color="C0504D"/>
              <w:left w:val="single" w:sz="8" w:space="0" w:color="C0504D"/>
              <w:bottom w:val="single" w:sz="8" w:space="0" w:color="C0504D"/>
              <w:right w:val="single" w:sz="8" w:space="0" w:color="C0504D"/>
            </w:tcBorders>
            <w:vAlign w:val="center"/>
          </w:tcPr>
          <w:p w14:paraId="29A25195" w14:textId="09A83A78" w:rsidR="006C5261" w:rsidRPr="00DF64B9" w:rsidRDefault="00F56361" w:rsidP="00DF64B9">
            <w:pPr>
              <w:jc w:val="left"/>
              <w:rPr>
                <w:rFonts w:cs="Calibri"/>
              </w:rPr>
            </w:pPr>
            <w:permStart w:id="385237797" w:edGrp="everyone"/>
            <w:r>
              <w:rPr>
                <w:rFonts w:cs="Calibri"/>
              </w:rPr>
              <w:t>23/04/2023</w:t>
            </w:r>
            <w:permEnd w:id="385237797"/>
          </w:p>
        </w:tc>
      </w:tr>
      <w:tr w:rsidR="006C5261" w:rsidRPr="002633BA" w14:paraId="372B6052"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5"/>
            <w:tcBorders>
              <w:top w:val="single" w:sz="8" w:space="0" w:color="CF7B79"/>
              <w:left w:val="single" w:sz="8" w:space="0" w:color="C0504D"/>
              <w:bottom w:val="single" w:sz="8" w:space="0" w:color="CF7B79"/>
              <w:right w:val="single" w:sz="8" w:space="0" w:color="CF7B79"/>
            </w:tcBorders>
            <w:shd w:val="clear" w:color="auto" w:fill="C0504D"/>
          </w:tcPr>
          <w:p w14:paraId="6CD4B4DC" w14:textId="4BB49FBA" w:rsidR="006C5261" w:rsidRPr="002633BA" w:rsidRDefault="006C5261" w:rsidP="003332FC">
            <w:pPr>
              <w:spacing w:after="120"/>
              <w:rPr>
                <w:rFonts w:cs="Calibri"/>
                <w:b/>
                <w:bCs/>
                <w:color w:val="FFFFFF"/>
              </w:rPr>
            </w:pPr>
            <w:r>
              <w:rPr>
                <w:rFonts w:cs="Calibri"/>
                <w:b/>
                <w:bCs/>
                <w:color w:val="FFFFFF"/>
              </w:rPr>
              <w:t>Reviewing and Assessment method (</w:t>
            </w:r>
            <w:r w:rsidRPr="006C5261">
              <w:rPr>
                <w:rFonts w:cs="Calibri"/>
                <w:b/>
                <w:bCs/>
                <w:color w:val="FFFFFF"/>
              </w:rPr>
              <w:t>how will you track the plan’s implementation, the team’s progress: through team meetings, reports, etc.)</w:t>
            </w:r>
          </w:p>
        </w:tc>
      </w:tr>
      <w:tr w:rsidR="006C5261" w:rsidRPr="002633BA" w14:paraId="586F2FE1"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66"/>
        </w:trPr>
        <w:tc>
          <w:tcPr>
            <w:tcW w:w="7196" w:type="dxa"/>
            <w:gridSpan w:val="4"/>
            <w:tcBorders>
              <w:top w:val="double" w:sz="6" w:space="0" w:color="CF7B79"/>
              <w:left w:val="single" w:sz="8" w:space="0" w:color="C0504D"/>
              <w:bottom w:val="single" w:sz="8" w:space="0" w:color="CF7B79"/>
              <w:right w:val="single" w:sz="4" w:space="0" w:color="C0504D"/>
            </w:tcBorders>
          </w:tcPr>
          <w:p w14:paraId="63B63B5C" w14:textId="77777777" w:rsidR="00D02D69" w:rsidRPr="00D02D69" w:rsidRDefault="00D02D69" w:rsidP="00D02D69">
            <w:pPr>
              <w:numPr>
                <w:ilvl w:val="0"/>
                <w:numId w:val="36"/>
              </w:numPr>
              <w:spacing w:after="120"/>
              <w:jc w:val="left"/>
              <w:rPr>
                <w:rFonts w:cs="Calibri"/>
              </w:rPr>
            </w:pPr>
            <w:permStart w:id="723191004" w:edGrp="everyone"/>
            <w:r w:rsidRPr="00D02D69">
              <w:rPr>
                <w:rFonts w:cs="Calibri"/>
                <w:b/>
                <w:bCs/>
              </w:rPr>
              <w:t>Regular Team Meetings</w:t>
            </w:r>
            <w:r w:rsidRPr="00D02D69">
              <w:rPr>
                <w:rFonts w:cs="Calibri"/>
              </w:rPr>
              <w:t>:</w:t>
            </w:r>
          </w:p>
          <w:p w14:paraId="61102571" w14:textId="77777777" w:rsidR="00D02D69" w:rsidRPr="00D02D69" w:rsidRDefault="00D02D69" w:rsidP="00D02D69">
            <w:pPr>
              <w:numPr>
                <w:ilvl w:val="1"/>
                <w:numId w:val="36"/>
              </w:numPr>
              <w:spacing w:after="120"/>
              <w:jc w:val="left"/>
              <w:rPr>
                <w:rFonts w:cs="Calibri"/>
              </w:rPr>
            </w:pPr>
            <w:r w:rsidRPr="00D02D69">
              <w:rPr>
                <w:rFonts w:cs="Calibri"/>
              </w:rPr>
              <w:t>Schedule periodic team meetings (e.g., weekly, bi-weekly, or monthly) to review progress.</w:t>
            </w:r>
          </w:p>
          <w:p w14:paraId="437944E8" w14:textId="77777777" w:rsidR="00D02D69" w:rsidRPr="00D02D69" w:rsidRDefault="00D02D69" w:rsidP="00D02D69">
            <w:pPr>
              <w:numPr>
                <w:ilvl w:val="1"/>
                <w:numId w:val="36"/>
              </w:numPr>
              <w:spacing w:after="120"/>
              <w:jc w:val="left"/>
              <w:rPr>
                <w:rFonts w:cs="Calibri"/>
              </w:rPr>
            </w:pPr>
            <w:r w:rsidRPr="00D02D69">
              <w:rPr>
                <w:rFonts w:cs="Calibri"/>
              </w:rPr>
              <w:t>Encourage open discussions about the plan's implementation and any challenges faced.</w:t>
            </w:r>
          </w:p>
          <w:p w14:paraId="1E553E7E" w14:textId="77777777" w:rsidR="00D02D69" w:rsidRPr="00D02D69" w:rsidRDefault="00D02D69" w:rsidP="00D02D69">
            <w:pPr>
              <w:numPr>
                <w:ilvl w:val="0"/>
                <w:numId w:val="36"/>
              </w:numPr>
              <w:spacing w:after="120"/>
              <w:jc w:val="left"/>
              <w:rPr>
                <w:rFonts w:cs="Calibri"/>
              </w:rPr>
            </w:pPr>
            <w:r w:rsidRPr="00D02D69">
              <w:rPr>
                <w:rFonts w:cs="Calibri"/>
                <w:b/>
                <w:bCs/>
              </w:rPr>
              <w:t>KPI Tracking and Dashboards</w:t>
            </w:r>
            <w:r w:rsidRPr="00D02D69">
              <w:rPr>
                <w:rFonts w:cs="Calibri"/>
              </w:rPr>
              <w:t>:</w:t>
            </w:r>
          </w:p>
          <w:p w14:paraId="474B22D1" w14:textId="77777777" w:rsidR="00D02D69" w:rsidRPr="00D02D69" w:rsidRDefault="00D02D69" w:rsidP="00D02D69">
            <w:pPr>
              <w:numPr>
                <w:ilvl w:val="1"/>
                <w:numId w:val="36"/>
              </w:numPr>
              <w:spacing w:after="120"/>
              <w:jc w:val="left"/>
              <w:rPr>
                <w:rFonts w:cs="Calibri"/>
              </w:rPr>
            </w:pPr>
            <w:r w:rsidRPr="00D02D69">
              <w:rPr>
                <w:rFonts w:cs="Calibri"/>
              </w:rPr>
              <w:t>Create KPI tracking systems and dashboards for real-time monitoring.</w:t>
            </w:r>
          </w:p>
          <w:p w14:paraId="28838ADD" w14:textId="77777777" w:rsidR="00D02D69" w:rsidRPr="00D02D69" w:rsidRDefault="00D02D69" w:rsidP="00D02D69">
            <w:pPr>
              <w:numPr>
                <w:ilvl w:val="1"/>
                <w:numId w:val="36"/>
              </w:numPr>
              <w:spacing w:after="120"/>
              <w:jc w:val="left"/>
              <w:rPr>
                <w:rFonts w:cs="Calibri"/>
              </w:rPr>
            </w:pPr>
            <w:r w:rsidRPr="00D02D69">
              <w:rPr>
                <w:rFonts w:cs="Calibri"/>
              </w:rPr>
              <w:t>Ensure that KPI data is easily accessible to team members and stakeholders.</w:t>
            </w:r>
          </w:p>
          <w:p w14:paraId="5972F914" w14:textId="77777777" w:rsidR="00D02D69" w:rsidRPr="00D02D69" w:rsidRDefault="00D02D69" w:rsidP="00D02D69">
            <w:pPr>
              <w:numPr>
                <w:ilvl w:val="0"/>
                <w:numId w:val="36"/>
              </w:numPr>
              <w:spacing w:after="120"/>
              <w:jc w:val="left"/>
              <w:rPr>
                <w:rFonts w:cs="Calibri"/>
              </w:rPr>
            </w:pPr>
            <w:r w:rsidRPr="00D02D69">
              <w:rPr>
                <w:rFonts w:cs="Calibri"/>
                <w:b/>
                <w:bCs/>
              </w:rPr>
              <w:t>Monthly Progress Reports</w:t>
            </w:r>
            <w:r w:rsidRPr="00D02D69">
              <w:rPr>
                <w:rFonts w:cs="Calibri"/>
              </w:rPr>
              <w:t>:</w:t>
            </w:r>
          </w:p>
          <w:p w14:paraId="2ACA6855" w14:textId="77777777" w:rsidR="00D02D69" w:rsidRPr="00D02D69" w:rsidRDefault="00D02D69" w:rsidP="00D02D69">
            <w:pPr>
              <w:numPr>
                <w:ilvl w:val="1"/>
                <w:numId w:val="36"/>
              </w:numPr>
              <w:spacing w:after="120"/>
              <w:jc w:val="left"/>
              <w:rPr>
                <w:rFonts w:cs="Calibri"/>
              </w:rPr>
            </w:pPr>
            <w:r w:rsidRPr="00D02D69">
              <w:rPr>
                <w:rFonts w:cs="Calibri"/>
              </w:rPr>
              <w:t>Generate monthly progress reports that summarize the team's performance against KPIs.</w:t>
            </w:r>
          </w:p>
          <w:p w14:paraId="32114638" w14:textId="77777777" w:rsidR="00D02D69" w:rsidRPr="00D02D69" w:rsidRDefault="00D02D69" w:rsidP="00D02D69">
            <w:pPr>
              <w:numPr>
                <w:ilvl w:val="1"/>
                <w:numId w:val="36"/>
              </w:numPr>
              <w:spacing w:after="120"/>
              <w:jc w:val="left"/>
              <w:rPr>
                <w:rFonts w:cs="Calibri"/>
              </w:rPr>
            </w:pPr>
            <w:proofErr w:type="spellStart"/>
            <w:r w:rsidRPr="00D02D69">
              <w:rPr>
                <w:rFonts w:cs="Calibri"/>
              </w:rPr>
              <w:lastRenderedPageBreak/>
              <w:t>Analyze</w:t>
            </w:r>
            <w:proofErr w:type="spellEnd"/>
            <w:r w:rsidRPr="00D02D69">
              <w:rPr>
                <w:rFonts w:cs="Calibri"/>
              </w:rPr>
              <w:t xml:space="preserve"> trends, discuss achievements, and identify areas needing improvement.</w:t>
            </w:r>
          </w:p>
          <w:p w14:paraId="5BBF94CE" w14:textId="77777777" w:rsidR="00D02D69" w:rsidRPr="00D02D69" w:rsidRDefault="00D02D69" w:rsidP="00D02D69">
            <w:pPr>
              <w:numPr>
                <w:ilvl w:val="0"/>
                <w:numId w:val="36"/>
              </w:numPr>
              <w:spacing w:after="120"/>
              <w:jc w:val="left"/>
              <w:rPr>
                <w:rFonts w:cs="Calibri"/>
              </w:rPr>
            </w:pPr>
            <w:r w:rsidRPr="00D02D69">
              <w:rPr>
                <w:rFonts w:cs="Calibri"/>
                <w:b/>
                <w:bCs/>
              </w:rPr>
              <w:t>Quarterly Performance Reviews</w:t>
            </w:r>
            <w:r w:rsidRPr="00D02D69">
              <w:rPr>
                <w:rFonts w:cs="Calibri"/>
              </w:rPr>
              <w:t>:</w:t>
            </w:r>
          </w:p>
          <w:p w14:paraId="5FBC8118" w14:textId="77777777" w:rsidR="00D02D69" w:rsidRPr="00D02D69" w:rsidRDefault="00D02D69" w:rsidP="00D02D69">
            <w:pPr>
              <w:numPr>
                <w:ilvl w:val="1"/>
                <w:numId w:val="36"/>
              </w:numPr>
              <w:spacing w:after="120"/>
              <w:jc w:val="left"/>
              <w:rPr>
                <w:rFonts w:cs="Calibri"/>
              </w:rPr>
            </w:pPr>
            <w:r w:rsidRPr="00D02D69">
              <w:rPr>
                <w:rFonts w:cs="Calibri"/>
              </w:rPr>
              <w:t>Conduct quarterly performance reviews with individual team members to discuss their contributions to the plan's objectives.</w:t>
            </w:r>
          </w:p>
          <w:p w14:paraId="5DB162E3" w14:textId="77777777" w:rsidR="00D02D69" w:rsidRPr="00D02D69" w:rsidRDefault="00D02D69" w:rsidP="00D02D69">
            <w:pPr>
              <w:numPr>
                <w:ilvl w:val="1"/>
                <w:numId w:val="36"/>
              </w:numPr>
              <w:spacing w:after="120"/>
              <w:jc w:val="left"/>
              <w:rPr>
                <w:rFonts w:cs="Calibri"/>
              </w:rPr>
            </w:pPr>
            <w:r w:rsidRPr="00D02D69">
              <w:rPr>
                <w:rFonts w:cs="Calibri"/>
              </w:rPr>
              <w:t>Evaluate progress toward individual development plans (IDPs).</w:t>
            </w:r>
          </w:p>
          <w:permEnd w:id="723191004"/>
          <w:p w14:paraId="62E738C2" w14:textId="77777777" w:rsidR="006C5261" w:rsidRPr="00DF64B9" w:rsidRDefault="006C5261" w:rsidP="00DF64B9">
            <w:pPr>
              <w:spacing w:after="120"/>
              <w:jc w:val="left"/>
              <w:rPr>
                <w:rFonts w:cs="Calibri"/>
              </w:rPr>
            </w:pPr>
          </w:p>
        </w:tc>
        <w:tc>
          <w:tcPr>
            <w:tcW w:w="1843" w:type="dxa"/>
            <w:tcBorders>
              <w:top w:val="double" w:sz="6" w:space="0" w:color="CF7B79"/>
              <w:left w:val="single" w:sz="4" w:space="0" w:color="C0504D"/>
              <w:bottom w:val="single" w:sz="8" w:space="0" w:color="CF7B79"/>
              <w:right w:val="single" w:sz="8" w:space="0" w:color="CF7B79"/>
            </w:tcBorders>
          </w:tcPr>
          <w:p w14:paraId="4B555D16" w14:textId="77777777" w:rsidR="006C5261" w:rsidRDefault="006C5261" w:rsidP="003332FC">
            <w:pPr>
              <w:spacing w:after="120"/>
              <w:rPr>
                <w:rFonts w:cs="Calibri"/>
                <w:b/>
                <w:bCs/>
              </w:rPr>
            </w:pPr>
            <w:r w:rsidRPr="002633BA">
              <w:rPr>
                <w:rFonts w:cs="Calibri"/>
                <w:b/>
                <w:bCs/>
              </w:rPr>
              <w:lastRenderedPageBreak/>
              <w:t>Review Date</w:t>
            </w:r>
            <w:r w:rsidR="00DF64B9">
              <w:rPr>
                <w:rFonts w:cs="Calibri"/>
                <w:b/>
                <w:bCs/>
              </w:rPr>
              <w:t>:</w:t>
            </w:r>
          </w:p>
          <w:p w14:paraId="5B7952ED" w14:textId="58451F22" w:rsidR="00DF64B9" w:rsidRPr="00DF64B9" w:rsidRDefault="00F3215E" w:rsidP="003332FC">
            <w:pPr>
              <w:spacing w:after="120"/>
              <w:rPr>
                <w:rFonts w:cs="Calibri"/>
              </w:rPr>
            </w:pPr>
            <w:permStart w:id="1245798724" w:edGrp="everyone"/>
            <w:r>
              <w:rPr>
                <w:rFonts w:cs="Calibri"/>
              </w:rPr>
              <w:t xml:space="preserve">Last Friday of every month </w:t>
            </w:r>
            <w:permEnd w:id="1245798724"/>
          </w:p>
        </w:tc>
      </w:tr>
      <w:tr w:rsidR="006C5261" w:rsidRPr="002633BA" w14:paraId="7ACEF0B8"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5"/>
            <w:tcBorders>
              <w:top w:val="single" w:sz="8" w:space="0" w:color="CF7B79"/>
              <w:left w:val="single" w:sz="8" w:space="0" w:color="C0504D"/>
              <w:bottom w:val="single" w:sz="8" w:space="0" w:color="CF7B79"/>
              <w:right w:val="single" w:sz="8" w:space="0" w:color="CF7B79"/>
            </w:tcBorders>
            <w:shd w:val="clear" w:color="auto" w:fill="C0504D"/>
          </w:tcPr>
          <w:p w14:paraId="3C8CA627" w14:textId="6700C786" w:rsidR="006C5261" w:rsidRPr="002633BA" w:rsidRDefault="006C5261" w:rsidP="003332FC">
            <w:pPr>
              <w:spacing w:after="120"/>
              <w:rPr>
                <w:rFonts w:cs="Calibri"/>
                <w:b/>
                <w:bCs/>
                <w:color w:val="FFFFFF"/>
              </w:rPr>
            </w:pPr>
            <w:r>
              <w:rPr>
                <w:rFonts w:cs="Calibri"/>
                <w:b/>
                <w:bCs/>
                <w:color w:val="FFFFFF"/>
              </w:rPr>
              <w:t xml:space="preserve">Additional support </w:t>
            </w:r>
            <w:r w:rsidRPr="006C5261">
              <w:rPr>
                <w:rFonts w:cs="Calibri"/>
                <w:b/>
                <w:bCs/>
                <w:color w:val="FFFFFF"/>
              </w:rPr>
              <w:t>(is there any additional support needed to reach the desired goals: courses, classes, resources?)</w:t>
            </w:r>
          </w:p>
        </w:tc>
      </w:tr>
      <w:tr w:rsidR="00453042" w:rsidRPr="002633BA" w14:paraId="446B1017"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324"/>
        </w:trPr>
        <w:tc>
          <w:tcPr>
            <w:tcW w:w="9039" w:type="dxa"/>
            <w:gridSpan w:val="5"/>
            <w:tcBorders>
              <w:top w:val="double" w:sz="6" w:space="0" w:color="CF7B79"/>
              <w:left w:val="single" w:sz="8" w:space="0" w:color="C0504D"/>
              <w:bottom w:val="single" w:sz="8" w:space="0" w:color="CF7B79"/>
              <w:right w:val="single" w:sz="8" w:space="0" w:color="CF7B79"/>
            </w:tcBorders>
          </w:tcPr>
          <w:p w14:paraId="7450249F" w14:textId="77777777" w:rsidR="005C6294" w:rsidRPr="005C6294" w:rsidRDefault="005C6294" w:rsidP="005C6294">
            <w:pPr>
              <w:spacing w:after="120"/>
              <w:jc w:val="left"/>
              <w:rPr>
                <w:rFonts w:cs="Calibri"/>
              </w:rPr>
            </w:pPr>
            <w:permStart w:id="974672202" w:edGrp="everyone"/>
            <w:r w:rsidRPr="005C6294">
              <w:rPr>
                <w:rFonts w:cs="Calibri"/>
                <w:b/>
                <w:bCs/>
              </w:rPr>
              <w:t>Training and Development Programs</w:t>
            </w:r>
            <w:r w:rsidRPr="005C6294">
              <w:rPr>
                <w:rFonts w:cs="Calibri"/>
              </w:rPr>
              <w:t>:</w:t>
            </w:r>
          </w:p>
          <w:p w14:paraId="4199E32B" w14:textId="77777777" w:rsidR="005C6294" w:rsidRPr="005C6294" w:rsidRDefault="005C6294" w:rsidP="005C6294">
            <w:pPr>
              <w:numPr>
                <w:ilvl w:val="0"/>
                <w:numId w:val="37"/>
              </w:numPr>
              <w:spacing w:after="120"/>
              <w:jc w:val="left"/>
              <w:rPr>
                <w:rFonts w:cs="Calibri"/>
              </w:rPr>
            </w:pPr>
            <w:r w:rsidRPr="005C6294">
              <w:rPr>
                <w:rFonts w:cs="Calibri"/>
              </w:rPr>
              <w:t>Assess if the team requires additional training to meet specific KPIs.</w:t>
            </w:r>
          </w:p>
          <w:p w14:paraId="47ACC8C1" w14:textId="77777777" w:rsidR="005C6294" w:rsidRPr="005C6294" w:rsidRDefault="005C6294" w:rsidP="005C6294">
            <w:pPr>
              <w:numPr>
                <w:ilvl w:val="0"/>
                <w:numId w:val="37"/>
              </w:numPr>
              <w:spacing w:after="120"/>
              <w:jc w:val="left"/>
              <w:rPr>
                <w:rFonts w:cs="Calibri"/>
              </w:rPr>
            </w:pPr>
            <w:r w:rsidRPr="005C6294">
              <w:rPr>
                <w:rFonts w:cs="Calibri"/>
              </w:rPr>
              <w:t>Identify relevant courses, workshops, or classes that can address skill gaps or knowledge deficiencies.</w:t>
            </w:r>
          </w:p>
          <w:p w14:paraId="4A9E6FAD" w14:textId="77777777" w:rsidR="005C6294" w:rsidRDefault="005C6294" w:rsidP="005C6294">
            <w:pPr>
              <w:numPr>
                <w:ilvl w:val="0"/>
                <w:numId w:val="37"/>
              </w:numPr>
              <w:spacing w:after="120"/>
              <w:jc w:val="left"/>
              <w:rPr>
                <w:rFonts w:cs="Calibri"/>
              </w:rPr>
            </w:pPr>
            <w:r w:rsidRPr="005C6294">
              <w:rPr>
                <w:rFonts w:cs="Calibri"/>
              </w:rPr>
              <w:t>Allocate resources for team members to participate in training programs.</w:t>
            </w:r>
          </w:p>
          <w:p w14:paraId="6A40A997" w14:textId="77777777" w:rsidR="00B84D5C" w:rsidRPr="00B84D5C" w:rsidRDefault="00B84D5C" w:rsidP="00B84D5C">
            <w:pPr>
              <w:spacing w:after="120"/>
              <w:jc w:val="left"/>
              <w:rPr>
                <w:rFonts w:cs="Calibri"/>
                <w:b/>
                <w:bCs/>
              </w:rPr>
            </w:pPr>
            <w:r w:rsidRPr="00B84D5C">
              <w:rPr>
                <w:rFonts w:cs="Calibri"/>
                <w:b/>
                <w:bCs/>
              </w:rPr>
              <w:t>Resource Allocation:</w:t>
            </w:r>
          </w:p>
          <w:p w14:paraId="4DB6E65D" w14:textId="77777777" w:rsidR="00B84D5C" w:rsidRPr="00B84D5C" w:rsidRDefault="00B84D5C" w:rsidP="00B84D5C">
            <w:pPr>
              <w:spacing w:after="120"/>
              <w:jc w:val="left"/>
              <w:rPr>
                <w:rFonts w:cs="Calibri"/>
              </w:rPr>
            </w:pPr>
          </w:p>
          <w:p w14:paraId="7CB055D3" w14:textId="77777777" w:rsidR="00B84D5C" w:rsidRPr="00B84D5C" w:rsidRDefault="00B84D5C" w:rsidP="00B84D5C">
            <w:pPr>
              <w:numPr>
                <w:ilvl w:val="0"/>
                <w:numId w:val="37"/>
              </w:numPr>
              <w:spacing w:after="120"/>
              <w:jc w:val="left"/>
              <w:rPr>
                <w:rFonts w:cs="Calibri"/>
              </w:rPr>
            </w:pPr>
            <w:r w:rsidRPr="00B84D5C">
              <w:rPr>
                <w:rFonts w:cs="Calibri"/>
              </w:rPr>
              <w:t>Ensure that the team has access to the necessary tools, software, and resources required to achieve their goals.</w:t>
            </w:r>
          </w:p>
          <w:p w14:paraId="0776062A" w14:textId="13D969E7" w:rsidR="00B84D5C" w:rsidRPr="005C6294" w:rsidRDefault="00B84D5C" w:rsidP="00B84D5C">
            <w:pPr>
              <w:numPr>
                <w:ilvl w:val="0"/>
                <w:numId w:val="37"/>
              </w:numPr>
              <w:spacing w:after="120"/>
              <w:jc w:val="left"/>
              <w:rPr>
                <w:rFonts w:cs="Calibri"/>
              </w:rPr>
            </w:pPr>
            <w:r w:rsidRPr="00B84D5C">
              <w:rPr>
                <w:rFonts w:cs="Calibri"/>
              </w:rPr>
              <w:t>Allocate budgets for acquiring or upgrading resources as needed.</w:t>
            </w:r>
          </w:p>
          <w:permEnd w:id="974672202"/>
          <w:p w14:paraId="6F2047B0" w14:textId="0E01ECCE" w:rsidR="00453042" w:rsidRPr="00DF64B9" w:rsidRDefault="00453042" w:rsidP="00DF64B9">
            <w:pPr>
              <w:spacing w:after="120"/>
              <w:jc w:val="left"/>
              <w:rPr>
                <w:rFonts w:cs="Calibri"/>
              </w:rPr>
            </w:pPr>
          </w:p>
        </w:tc>
      </w:tr>
      <w:tr w:rsidR="006C5261" w:rsidRPr="002633BA" w14:paraId="0F696D5B"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5"/>
            <w:tcBorders>
              <w:top w:val="single" w:sz="8" w:space="0" w:color="CF7B79"/>
              <w:left w:val="single" w:sz="8" w:space="0" w:color="C0504D"/>
              <w:bottom w:val="single" w:sz="8" w:space="0" w:color="CF7B79"/>
              <w:right w:val="single" w:sz="8" w:space="0" w:color="CF7B79"/>
            </w:tcBorders>
            <w:shd w:val="clear" w:color="auto" w:fill="C0504D"/>
          </w:tcPr>
          <w:p w14:paraId="5A552496" w14:textId="15598C24" w:rsidR="006C5261" w:rsidRPr="002633BA" w:rsidRDefault="006C5261" w:rsidP="003332FC">
            <w:pPr>
              <w:spacing w:after="120"/>
              <w:rPr>
                <w:rFonts w:cs="Calibri"/>
                <w:b/>
                <w:bCs/>
                <w:color w:val="FFFFFF"/>
              </w:rPr>
            </w:pPr>
            <w:r>
              <w:rPr>
                <w:rFonts w:cs="Calibri"/>
                <w:b/>
                <w:bCs/>
                <w:color w:val="FFFFFF"/>
              </w:rPr>
              <w:t>Expected outcome (</w:t>
            </w:r>
            <w:r w:rsidRPr="006C5261">
              <w:rPr>
                <w:rFonts w:cs="Calibri"/>
                <w:b/>
                <w:bCs/>
                <w:color w:val="FFFFFF"/>
              </w:rPr>
              <w:t>supervisor‘s expectations on the outcome based on the data)</w:t>
            </w:r>
          </w:p>
        </w:tc>
      </w:tr>
      <w:tr w:rsidR="00453042" w:rsidRPr="002633BA" w14:paraId="1162393B"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74"/>
        </w:trPr>
        <w:tc>
          <w:tcPr>
            <w:tcW w:w="9039" w:type="dxa"/>
            <w:gridSpan w:val="5"/>
            <w:tcBorders>
              <w:top w:val="double" w:sz="6" w:space="0" w:color="CF7B79"/>
              <w:left w:val="single" w:sz="8" w:space="0" w:color="C0504D"/>
              <w:bottom w:val="double" w:sz="6" w:space="0" w:color="CF7B79"/>
              <w:right w:val="single" w:sz="8" w:space="0" w:color="CF7B79"/>
            </w:tcBorders>
          </w:tcPr>
          <w:p w14:paraId="24F19D35" w14:textId="77777777" w:rsidR="00A46847" w:rsidRPr="00A46847" w:rsidRDefault="00A46847" w:rsidP="00A46847">
            <w:pPr>
              <w:numPr>
                <w:ilvl w:val="0"/>
                <w:numId w:val="38"/>
              </w:numPr>
              <w:spacing w:after="120"/>
              <w:jc w:val="left"/>
              <w:rPr>
                <w:rFonts w:cs="Calibri"/>
              </w:rPr>
            </w:pPr>
            <w:permStart w:id="1569944729" w:edGrp="everyone"/>
            <w:r w:rsidRPr="00A46847">
              <w:rPr>
                <w:rFonts w:cs="Calibri"/>
                <w:b/>
                <w:bCs/>
              </w:rPr>
              <w:t>Improved Performance Against KPIs</w:t>
            </w:r>
            <w:r w:rsidRPr="00A46847">
              <w:rPr>
                <w:rFonts w:cs="Calibri"/>
              </w:rPr>
              <w:t>:</w:t>
            </w:r>
          </w:p>
          <w:p w14:paraId="6428B1EC" w14:textId="0599EE30" w:rsidR="00A46847" w:rsidRPr="00A46847" w:rsidRDefault="00A46847" w:rsidP="00A46847">
            <w:pPr>
              <w:numPr>
                <w:ilvl w:val="1"/>
                <w:numId w:val="38"/>
              </w:numPr>
              <w:spacing w:after="120"/>
              <w:jc w:val="left"/>
              <w:rPr>
                <w:rFonts w:cs="Calibri"/>
              </w:rPr>
            </w:pPr>
            <w:r>
              <w:rPr>
                <w:rFonts w:cs="Calibri"/>
              </w:rPr>
              <w:t>I</w:t>
            </w:r>
            <w:r w:rsidRPr="00A46847">
              <w:rPr>
                <w:rFonts w:cs="Calibri"/>
              </w:rPr>
              <w:t xml:space="preserve"> </w:t>
            </w:r>
            <w:proofErr w:type="gramStart"/>
            <w:r w:rsidRPr="00A46847">
              <w:rPr>
                <w:rFonts w:cs="Calibri"/>
              </w:rPr>
              <w:t>expects</w:t>
            </w:r>
            <w:proofErr w:type="gramEnd"/>
            <w:r w:rsidRPr="00A46847">
              <w:rPr>
                <w:rFonts w:cs="Calibri"/>
              </w:rPr>
              <w:t xml:space="preserve"> the team to meet or exceed the KPI targets set in the plan. This include</w:t>
            </w:r>
            <w:r w:rsidR="00905AC7">
              <w:rPr>
                <w:rFonts w:cs="Calibri"/>
              </w:rPr>
              <w:t>s</w:t>
            </w:r>
            <w:r w:rsidRPr="00A46847">
              <w:rPr>
                <w:rFonts w:cs="Calibri"/>
              </w:rPr>
              <w:t xml:space="preserve"> reducing errors, increasing productivity, improving customer satisfaction, or enhancing employee development.</w:t>
            </w:r>
          </w:p>
          <w:p w14:paraId="083EA95E" w14:textId="77777777" w:rsidR="00A46847" w:rsidRPr="00A46847" w:rsidRDefault="00A46847" w:rsidP="00A46847">
            <w:pPr>
              <w:numPr>
                <w:ilvl w:val="0"/>
                <w:numId w:val="38"/>
              </w:numPr>
              <w:spacing w:after="120"/>
              <w:jc w:val="left"/>
              <w:rPr>
                <w:rFonts w:cs="Calibri"/>
              </w:rPr>
            </w:pPr>
            <w:r w:rsidRPr="00A46847">
              <w:rPr>
                <w:rFonts w:cs="Calibri"/>
                <w:b/>
                <w:bCs/>
              </w:rPr>
              <w:t>Consistent Progress Monitoring</w:t>
            </w:r>
            <w:r w:rsidRPr="00A46847">
              <w:rPr>
                <w:rFonts w:cs="Calibri"/>
              </w:rPr>
              <w:t>:</w:t>
            </w:r>
          </w:p>
          <w:p w14:paraId="66F42D93" w14:textId="188F4621" w:rsidR="00A46847" w:rsidRPr="00A46847" w:rsidRDefault="00A46847" w:rsidP="00A46847">
            <w:pPr>
              <w:numPr>
                <w:ilvl w:val="1"/>
                <w:numId w:val="38"/>
              </w:numPr>
              <w:spacing w:after="120"/>
              <w:jc w:val="left"/>
              <w:rPr>
                <w:rFonts w:cs="Calibri"/>
              </w:rPr>
            </w:pPr>
            <w:r w:rsidRPr="00A46847">
              <w:rPr>
                <w:rFonts w:cs="Calibri"/>
              </w:rPr>
              <w:t xml:space="preserve">Regular and proactive monitoring of KPIs, team meetings, and data analysis is expected. </w:t>
            </w:r>
            <w:r w:rsidR="00905AC7">
              <w:rPr>
                <w:rFonts w:cs="Calibri"/>
              </w:rPr>
              <w:t>I</w:t>
            </w:r>
            <w:r w:rsidRPr="00A46847">
              <w:rPr>
                <w:rFonts w:cs="Calibri"/>
              </w:rPr>
              <w:t xml:space="preserve"> </w:t>
            </w:r>
            <w:proofErr w:type="gramStart"/>
            <w:r w:rsidRPr="00A46847">
              <w:rPr>
                <w:rFonts w:cs="Calibri"/>
              </w:rPr>
              <w:t>anticipates</w:t>
            </w:r>
            <w:proofErr w:type="gramEnd"/>
            <w:r w:rsidRPr="00A46847">
              <w:rPr>
                <w:rFonts w:cs="Calibri"/>
              </w:rPr>
              <w:t xml:space="preserve"> that team members are actively engaged in tracking their performance.</w:t>
            </w:r>
          </w:p>
          <w:p w14:paraId="4085439C" w14:textId="77777777" w:rsidR="00A46847" w:rsidRPr="00A46847" w:rsidRDefault="00A46847" w:rsidP="00A46847">
            <w:pPr>
              <w:numPr>
                <w:ilvl w:val="0"/>
                <w:numId w:val="38"/>
              </w:numPr>
              <w:spacing w:after="120"/>
              <w:jc w:val="left"/>
              <w:rPr>
                <w:rFonts w:cs="Calibri"/>
              </w:rPr>
            </w:pPr>
            <w:r w:rsidRPr="00A46847">
              <w:rPr>
                <w:rFonts w:cs="Calibri"/>
                <w:b/>
                <w:bCs/>
              </w:rPr>
              <w:t>Effective Problem Resolution</w:t>
            </w:r>
            <w:r w:rsidRPr="00A46847">
              <w:rPr>
                <w:rFonts w:cs="Calibri"/>
              </w:rPr>
              <w:t>:</w:t>
            </w:r>
          </w:p>
          <w:p w14:paraId="537F7E07" w14:textId="72A7061A" w:rsidR="00A46847" w:rsidRPr="00A46847" w:rsidRDefault="00905AC7" w:rsidP="00A46847">
            <w:pPr>
              <w:numPr>
                <w:ilvl w:val="1"/>
                <w:numId w:val="38"/>
              </w:numPr>
              <w:spacing w:after="120"/>
              <w:jc w:val="left"/>
              <w:rPr>
                <w:rFonts w:cs="Calibri"/>
              </w:rPr>
            </w:pPr>
            <w:r>
              <w:rPr>
                <w:rFonts w:cs="Calibri"/>
              </w:rPr>
              <w:t>I</w:t>
            </w:r>
            <w:r w:rsidR="00A46847" w:rsidRPr="00A46847">
              <w:rPr>
                <w:rFonts w:cs="Calibri"/>
              </w:rPr>
              <w:t xml:space="preserve"> </w:t>
            </w:r>
            <w:proofErr w:type="gramStart"/>
            <w:r w:rsidR="00A46847" w:rsidRPr="00A46847">
              <w:rPr>
                <w:rFonts w:cs="Calibri"/>
              </w:rPr>
              <w:t>expects</w:t>
            </w:r>
            <w:proofErr w:type="gramEnd"/>
            <w:r w:rsidR="00A46847" w:rsidRPr="00A46847">
              <w:rPr>
                <w:rFonts w:cs="Calibri"/>
              </w:rPr>
              <w:t xml:space="preserve"> that the team is adept at recognizing and addressing issues that arise during plan implementation. This includes swift problem-solving and adaptability to </w:t>
            </w:r>
            <w:proofErr w:type="gramStart"/>
            <w:r w:rsidR="00A46847" w:rsidRPr="00A46847">
              <w:rPr>
                <w:rFonts w:cs="Calibri"/>
              </w:rPr>
              <w:t>challenge</w:t>
            </w:r>
            <w:proofErr w:type="gramEnd"/>
          </w:p>
          <w:permEnd w:id="1569944729"/>
          <w:p w14:paraId="787A92E4" w14:textId="0D76BF67" w:rsidR="00453042" w:rsidRPr="00AD0947" w:rsidRDefault="00453042" w:rsidP="00AD0947">
            <w:pPr>
              <w:spacing w:after="120"/>
              <w:jc w:val="left"/>
              <w:rPr>
                <w:rFonts w:cs="Calibri"/>
              </w:rPr>
            </w:pPr>
          </w:p>
        </w:tc>
      </w:tr>
      <w:tr w:rsidR="006C5261" w:rsidRPr="002633BA" w14:paraId="2BB306E2"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594"/>
        </w:trPr>
        <w:tc>
          <w:tcPr>
            <w:tcW w:w="9039" w:type="dxa"/>
            <w:gridSpan w:val="5"/>
            <w:tcBorders>
              <w:top w:val="double" w:sz="6" w:space="0" w:color="CF7B79"/>
              <w:left w:val="single" w:sz="8" w:space="0" w:color="C0504D"/>
              <w:bottom w:val="double" w:sz="6" w:space="0" w:color="CF7B79"/>
              <w:right w:val="single" w:sz="8" w:space="0" w:color="CF7B79"/>
            </w:tcBorders>
            <w:shd w:val="clear" w:color="auto" w:fill="C0504D"/>
          </w:tcPr>
          <w:p w14:paraId="23A27D70" w14:textId="46E0C474" w:rsidR="006C5261" w:rsidRPr="006C5261" w:rsidRDefault="006C5261" w:rsidP="003332FC">
            <w:pPr>
              <w:spacing w:after="120"/>
              <w:rPr>
                <w:rFonts w:cs="Calibri"/>
                <w:b/>
                <w:bCs/>
                <w:color w:val="FFFFFF" w:themeColor="background1"/>
              </w:rPr>
            </w:pPr>
            <w:r w:rsidRPr="006C5261">
              <w:rPr>
                <w:rFonts w:cs="Calibri"/>
                <w:b/>
                <w:bCs/>
                <w:color w:val="FFFFFF" w:themeColor="background1"/>
              </w:rPr>
              <w:t>Outcome if goals and objectives are not reached</w:t>
            </w:r>
            <w:r>
              <w:rPr>
                <w:rFonts w:cs="Calibri"/>
                <w:b/>
                <w:bCs/>
                <w:color w:val="FFFFFF" w:themeColor="background1"/>
              </w:rPr>
              <w:t xml:space="preserve"> </w:t>
            </w:r>
            <w:r w:rsidRPr="006C5261">
              <w:rPr>
                <w:rFonts w:cs="Calibri"/>
                <w:b/>
                <w:bCs/>
                <w:color w:val="FFFFFF" w:themeColor="background1"/>
              </w:rPr>
              <w:t>(identify the consequences and further steps if the team fails to satisfy the standards set by the performance plan)</w:t>
            </w:r>
          </w:p>
        </w:tc>
      </w:tr>
      <w:tr w:rsidR="006C5261" w:rsidRPr="002633BA" w14:paraId="197780AB"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536"/>
        </w:trPr>
        <w:tc>
          <w:tcPr>
            <w:tcW w:w="9039" w:type="dxa"/>
            <w:gridSpan w:val="5"/>
            <w:tcBorders>
              <w:top w:val="double" w:sz="6" w:space="0" w:color="CF7B79"/>
              <w:left w:val="single" w:sz="8" w:space="0" w:color="C0504D"/>
              <w:bottom w:val="double" w:sz="6" w:space="0" w:color="CF7B79"/>
              <w:right w:val="single" w:sz="8" w:space="0" w:color="CF7B79"/>
            </w:tcBorders>
          </w:tcPr>
          <w:p w14:paraId="7D350D6F" w14:textId="77777777" w:rsidR="000E1593" w:rsidRPr="000E1593" w:rsidRDefault="000E1593" w:rsidP="000E1593">
            <w:pPr>
              <w:numPr>
                <w:ilvl w:val="0"/>
                <w:numId w:val="39"/>
              </w:numPr>
              <w:spacing w:after="120"/>
              <w:jc w:val="left"/>
              <w:rPr>
                <w:rFonts w:cs="Calibri"/>
              </w:rPr>
            </w:pPr>
            <w:permStart w:id="922965559" w:edGrp="everyone"/>
            <w:r w:rsidRPr="000E1593">
              <w:rPr>
                <w:rFonts w:cs="Calibri"/>
                <w:b/>
                <w:bCs/>
              </w:rPr>
              <w:lastRenderedPageBreak/>
              <w:t>Identify Root Causes</w:t>
            </w:r>
            <w:r w:rsidRPr="000E1593">
              <w:rPr>
                <w:rFonts w:cs="Calibri"/>
              </w:rPr>
              <w:t>:</w:t>
            </w:r>
          </w:p>
          <w:p w14:paraId="775144F8" w14:textId="77777777" w:rsidR="000E1593" w:rsidRPr="000E1593" w:rsidRDefault="000E1593" w:rsidP="000E1593">
            <w:pPr>
              <w:numPr>
                <w:ilvl w:val="1"/>
                <w:numId w:val="39"/>
              </w:numPr>
              <w:spacing w:after="120"/>
              <w:jc w:val="left"/>
              <w:rPr>
                <w:rFonts w:cs="Calibri"/>
              </w:rPr>
            </w:pPr>
            <w:r w:rsidRPr="000E1593">
              <w:rPr>
                <w:rFonts w:cs="Calibri"/>
              </w:rPr>
              <w:t>Conduct a thorough analysis to identify the reasons for not meeting the objectives. This may include examining KPI data, conducting surveys, and seeking input from team members.</w:t>
            </w:r>
          </w:p>
          <w:p w14:paraId="03CFE2CC" w14:textId="77777777" w:rsidR="000E1593" w:rsidRPr="000E1593" w:rsidRDefault="000E1593" w:rsidP="000E1593">
            <w:pPr>
              <w:numPr>
                <w:ilvl w:val="0"/>
                <w:numId w:val="39"/>
              </w:numPr>
              <w:spacing w:after="120"/>
              <w:jc w:val="left"/>
              <w:rPr>
                <w:rFonts w:cs="Calibri"/>
              </w:rPr>
            </w:pPr>
            <w:r w:rsidRPr="000E1593">
              <w:rPr>
                <w:rFonts w:cs="Calibri"/>
                <w:b/>
                <w:bCs/>
              </w:rPr>
              <w:t>Review the Plan</w:t>
            </w:r>
            <w:r w:rsidRPr="000E1593">
              <w:rPr>
                <w:rFonts w:cs="Calibri"/>
              </w:rPr>
              <w:t>:</w:t>
            </w:r>
          </w:p>
          <w:p w14:paraId="593C5398" w14:textId="77777777" w:rsidR="000E1593" w:rsidRPr="000E1593" w:rsidRDefault="000E1593" w:rsidP="000E1593">
            <w:pPr>
              <w:numPr>
                <w:ilvl w:val="1"/>
                <w:numId w:val="39"/>
              </w:numPr>
              <w:spacing w:after="120"/>
              <w:jc w:val="left"/>
              <w:rPr>
                <w:rFonts w:cs="Calibri"/>
              </w:rPr>
            </w:pPr>
            <w:r w:rsidRPr="000E1593">
              <w:rPr>
                <w:rFonts w:cs="Calibri"/>
              </w:rPr>
              <w:t>Reevaluate the performance plan to determine whether the objectives were realistic and attainable. Adjust goals if necessary, considering the team's capabilities and external factors.</w:t>
            </w:r>
          </w:p>
          <w:p w14:paraId="7A5FE3DA" w14:textId="77777777" w:rsidR="000E1593" w:rsidRPr="000E1593" w:rsidRDefault="000E1593" w:rsidP="000E1593">
            <w:pPr>
              <w:numPr>
                <w:ilvl w:val="0"/>
                <w:numId w:val="39"/>
              </w:numPr>
              <w:spacing w:after="120"/>
              <w:jc w:val="left"/>
              <w:rPr>
                <w:rFonts w:cs="Calibri"/>
              </w:rPr>
            </w:pPr>
            <w:r w:rsidRPr="000E1593">
              <w:rPr>
                <w:rFonts w:cs="Calibri"/>
                <w:b/>
                <w:bCs/>
              </w:rPr>
              <w:t>Provide Support and Resources</w:t>
            </w:r>
            <w:r w:rsidRPr="000E1593">
              <w:rPr>
                <w:rFonts w:cs="Calibri"/>
              </w:rPr>
              <w:t>:</w:t>
            </w:r>
          </w:p>
          <w:p w14:paraId="4BB52924" w14:textId="77777777" w:rsidR="000E1593" w:rsidRPr="000E1593" w:rsidRDefault="000E1593" w:rsidP="000E1593">
            <w:pPr>
              <w:numPr>
                <w:ilvl w:val="1"/>
                <w:numId w:val="39"/>
              </w:numPr>
              <w:spacing w:after="120"/>
              <w:jc w:val="left"/>
              <w:rPr>
                <w:rFonts w:cs="Calibri"/>
              </w:rPr>
            </w:pPr>
            <w:r w:rsidRPr="000E1593">
              <w:rPr>
                <w:rFonts w:cs="Calibri"/>
              </w:rPr>
              <w:t>Assess whether the team had access to the necessary resources, training, and support. Address any resource gaps or training needs that may have hindered performance.</w:t>
            </w:r>
          </w:p>
          <w:p w14:paraId="7FF82929" w14:textId="77777777" w:rsidR="000E1593" w:rsidRPr="000E1593" w:rsidRDefault="000E1593" w:rsidP="000E1593">
            <w:pPr>
              <w:numPr>
                <w:ilvl w:val="0"/>
                <w:numId w:val="39"/>
              </w:numPr>
              <w:spacing w:after="120"/>
              <w:jc w:val="left"/>
              <w:rPr>
                <w:rFonts w:cs="Calibri"/>
              </w:rPr>
            </w:pPr>
            <w:r w:rsidRPr="000E1593">
              <w:rPr>
                <w:rFonts w:cs="Calibri"/>
                <w:b/>
                <w:bCs/>
              </w:rPr>
              <w:t>Encourage Accountability</w:t>
            </w:r>
            <w:r w:rsidRPr="000E1593">
              <w:rPr>
                <w:rFonts w:cs="Calibri"/>
              </w:rPr>
              <w:t>:</w:t>
            </w:r>
          </w:p>
          <w:p w14:paraId="6E4FF6FD" w14:textId="77777777" w:rsidR="000E1593" w:rsidRPr="000E1593" w:rsidRDefault="000E1593" w:rsidP="000E1593">
            <w:pPr>
              <w:numPr>
                <w:ilvl w:val="1"/>
                <w:numId w:val="39"/>
              </w:numPr>
              <w:spacing w:after="120"/>
              <w:jc w:val="left"/>
              <w:rPr>
                <w:rFonts w:cs="Calibri"/>
              </w:rPr>
            </w:pPr>
            <w:r w:rsidRPr="000E1593">
              <w:rPr>
                <w:rFonts w:cs="Calibri"/>
              </w:rPr>
              <w:t>Hold team members and leadership accountable for their responsibilities in the plan's implementation. Encourage ownership of outcomes.</w:t>
            </w:r>
          </w:p>
          <w:p w14:paraId="0CC333BC" w14:textId="77777777" w:rsidR="000E1593" w:rsidRPr="000E1593" w:rsidRDefault="000E1593" w:rsidP="000E1593">
            <w:pPr>
              <w:numPr>
                <w:ilvl w:val="0"/>
                <w:numId w:val="39"/>
              </w:numPr>
              <w:spacing w:after="120"/>
              <w:jc w:val="left"/>
              <w:rPr>
                <w:rFonts w:cs="Calibri"/>
              </w:rPr>
            </w:pPr>
            <w:r w:rsidRPr="000E1593">
              <w:rPr>
                <w:rFonts w:cs="Calibri"/>
                <w:b/>
                <w:bCs/>
              </w:rPr>
              <w:t>Feedback and Coaching</w:t>
            </w:r>
            <w:r w:rsidRPr="000E1593">
              <w:rPr>
                <w:rFonts w:cs="Calibri"/>
              </w:rPr>
              <w:t>:</w:t>
            </w:r>
          </w:p>
          <w:p w14:paraId="37A47576" w14:textId="77777777" w:rsidR="000E1593" w:rsidRPr="000E1593" w:rsidRDefault="000E1593" w:rsidP="000E1593">
            <w:pPr>
              <w:numPr>
                <w:ilvl w:val="1"/>
                <w:numId w:val="39"/>
              </w:numPr>
              <w:spacing w:after="120"/>
              <w:jc w:val="left"/>
              <w:rPr>
                <w:rFonts w:cs="Calibri"/>
              </w:rPr>
            </w:pPr>
            <w:r w:rsidRPr="000E1593">
              <w:rPr>
                <w:rFonts w:cs="Calibri"/>
              </w:rPr>
              <w:t>Offer constructive feedback to team members regarding areas that need improvement. Provide coaching or additional training as needed.</w:t>
            </w:r>
          </w:p>
          <w:p w14:paraId="3B3AF241" w14:textId="77777777" w:rsidR="000E1593" w:rsidRPr="000E1593" w:rsidRDefault="000E1593" w:rsidP="000E1593">
            <w:pPr>
              <w:numPr>
                <w:ilvl w:val="0"/>
                <w:numId w:val="39"/>
              </w:numPr>
              <w:spacing w:after="120"/>
              <w:jc w:val="left"/>
              <w:rPr>
                <w:rFonts w:cs="Calibri"/>
              </w:rPr>
            </w:pPr>
            <w:r w:rsidRPr="000E1593">
              <w:rPr>
                <w:rFonts w:cs="Calibri"/>
                <w:b/>
                <w:bCs/>
              </w:rPr>
              <w:t>Revised Action Plan</w:t>
            </w:r>
            <w:r w:rsidRPr="000E1593">
              <w:rPr>
                <w:rFonts w:cs="Calibri"/>
              </w:rPr>
              <w:t>:</w:t>
            </w:r>
          </w:p>
          <w:p w14:paraId="5F6C7EE7" w14:textId="77777777" w:rsidR="000E1593" w:rsidRPr="000E1593" w:rsidRDefault="000E1593" w:rsidP="000E1593">
            <w:pPr>
              <w:numPr>
                <w:ilvl w:val="1"/>
                <w:numId w:val="39"/>
              </w:numPr>
              <w:spacing w:after="120"/>
              <w:jc w:val="left"/>
              <w:rPr>
                <w:rFonts w:cs="Calibri"/>
              </w:rPr>
            </w:pPr>
            <w:r w:rsidRPr="000E1593">
              <w:rPr>
                <w:rFonts w:cs="Calibri"/>
              </w:rPr>
              <w:t xml:space="preserve">Collaborate with the team to create a revised action plan that addresses the identified weaknesses and outlines specific corrective </w:t>
            </w:r>
            <w:proofErr w:type="gramStart"/>
            <w:r w:rsidRPr="000E1593">
              <w:rPr>
                <w:rFonts w:cs="Calibri"/>
              </w:rPr>
              <w:t>actions</w:t>
            </w:r>
            <w:proofErr w:type="gramEnd"/>
          </w:p>
          <w:permEnd w:id="922965559"/>
          <w:p w14:paraId="5C969FA6" w14:textId="77777777" w:rsidR="006C5261" w:rsidRPr="00AD0947" w:rsidRDefault="006C5261" w:rsidP="00DF64B9">
            <w:pPr>
              <w:spacing w:after="120"/>
              <w:jc w:val="left"/>
              <w:rPr>
                <w:rFonts w:cs="Calibri"/>
              </w:rPr>
            </w:pPr>
          </w:p>
        </w:tc>
      </w:tr>
      <w:tr w:rsidR="00433E25" w:rsidRPr="002633BA" w14:paraId="13547DD6"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03"/>
        </w:trPr>
        <w:tc>
          <w:tcPr>
            <w:tcW w:w="7196" w:type="dxa"/>
            <w:gridSpan w:val="4"/>
            <w:tcBorders>
              <w:top w:val="double" w:sz="6" w:space="0" w:color="CF7B79"/>
              <w:left w:val="single" w:sz="8" w:space="0" w:color="C0504D"/>
              <w:bottom w:val="double" w:sz="6" w:space="0" w:color="CF7B79"/>
              <w:right w:val="single" w:sz="4" w:space="0" w:color="C0504D"/>
            </w:tcBorders>
          </w:tcPr>
          <w:p w14:paraId="3EA106C0" w14:textId="77777777" w:rsidR="00433E25" w:rsidRDefault="00433E25" w:rsidP="003332FC">
            <w:pPr>
              <w:spacing w:after="120"/>
              <w:rPr>
                <w:rFonts w:cs="Calibri"/>
                <w:b/>
                <w:bCs/>
              </w:rPr>
            </w:pPr>
            <w:r>
              <w:rPr>
                <w:rFonts w:cs="Calibri"/>
                <w:b/>
                <w:bCs/>
              </w:rPr>
              <w:t>Agreed and signed</w:t>
            </w:r>
          </w:p>
          <w:p w14:paraId="19DF6CEA" w14:textId="77777777" w:rsidR="00551242" w:rsidRPr="00551242" w:rsidRDefault="00433E25" w:rsidP="00551242">
            <w:pPr>
              <w:rPr>
                <w:rFonts w:cs="Calibri"/>
              </w:rPr>
            </w:pPr>
            <w:r>
              <w:rPr>
                <w:rFonts w:cs="Calibri"/>
                <w:b/>
                <w:bCs/>
              </w:rPr>
              <w:t>Employees:</w:t>
            </w:r>
            <w:r w:rsidR="00AD0947" w:rsidRPr="00AD0947">
              <w:rPr>
                <w:rFonts w:cs="Calibri"/>
              </w:rPr>
              <w:t xml:space="preserve"> </w:t>
            </w:r>
            <w:permStart w:id="780740431" w:edGrp="everyone"/>
            <w:r w:rsidR="00551242" w:rsidRPr="00551242">
              <w:rPr>
                <w:rFonts w:cs="Calibri"/>
              </w:rPr>
              <w:t>John Smith</w:t>
            </w:r>
          </w:p>
          <w:p w14:paraId="2B620B93" w14:textId="77777777" w:rsidR="00551242" w:rsidRPr="00551242" w:rsidRDefault="00551242" w:rsidP="00551242">
            <w:pPr>
              <w:rPr>
                <w:rFonts w:cs="Calibri"/>
              </w:rPr>
            </w:pPr>
            <w:r w:rsidRPr="00551242">
              <w:rPr>
                <w:rFonts w:cs="Calibri"/>
              </w:rPr>
              <w:t xml:space="preserve">Dan Clarke </w:t>
            </w:r>
          </w:p>
          <w:p w14:paraId="6B62D393" w14:textId="77777777" w:rsidR="00551242" w:rsidRPr="00551242" w:rsidRDefault="00551242" w:rsidP="00551242">
            <w:pPr>
              <w:rPr>
                <w:rFonts w:cs="Calibri"/>
              </w:rPr>
            </w:pPr>
            <w:r w:rsidRPr="00551242">
              <w:rPr>
                <w:rFonts w:cs="Calibri"/>
              </w:rPr>
              <w:t>Amanda Black</w:t>
            </w:r>
          </w:p>
          <w:p w14:paraId="495BB20D" w14:textId="77777777" w:rsidR="00551242" w:rsidRPr="00551242" w:rsidRDefault="00551242" w:rsidP="00551242">
            <w:pPr>
              <w:rPr>
                <w:rFonts w:cs="Calibri"/>
              </w:rPr>
            </w:pPr>
            <w:r w:rsidRPr="00551242">
              <w:rPr>
                <w:rFonts w:cs="Calibri"/>
              </w:rPr>
              <w:t>Sean Kelly</w:t>
            </w:r>
          </w:p>
          <w:p w14:paraId="5DCA7C1B" w14:textId="77777777" w:rsidR="00551242" w:rsidRPr="00551242" w:rsidRDefault="00551242" w:rsidP="00551242">
            <w:pPr>
              <w:rPr>
                <w:rFonts w:cs="Calibri"/>
              </w:rPr>
            </w:pPr>
            <w:r w:rsidRPr="00551242">
              <w:rPr>
                <w:rFonts w:cs="Calibri"/>
              </w:rPr>
              <w:t xml:space="preserve">Josh </w:t>
            </w:r>
            <w:proofErr w:type="spellStart"/>
            <w:r w:rsidRPr="00551242">
              <w:rPr>
                <w:rFonts w:cs="Calibri"/>
              </w:rPr>
              <w:t>Bysouth</w:t>
            </w:r>
            <w:proofErr w:type="spellEnd"/>
            <w:r w:rsidRPr="00551242">
              <w:rPr>
                <w:rFonts w:cs="Calibri"/>
              </w:rPr>
              <w:t xml:space="preserve"> </w:t>
            </w:r>
          </w:p>
          <w:p w14:paraId="258D45F9" w14:textId="3C07FA6A" w:rsidR="00433E25" w:rsidRDefault="00551242" w:rsidP="00DF64B9">
            <w:pPr>
              <w:rPr>
                <w:rFonts w:cs="Calibri"/>
              </w:rPr>
            </w:pPr>
            <w:r w:rsidRPr="00551242">
              <w:rPr>
                <w:rFonts w:cs="Calibri"/>
              </w:rPr>
              <w:t>Nic Hanson</w:t>
            </w:r>
          </w:p>
          <w:permEnd w:id="780740431"/>
          <w:p w14:paraId="192139DF" w14:textId="77777777" w:rsidR="00433E25" w:rsidRPr="00AD0947" w:rsidRDefault="00433E25" w:rsidP="00DF64B9">
            <w:pPr>
              <w:rPr>
                <w:rFonts w:cs="Calibri"/>
              </w:rPr>
            </w:pPr>
          </w:p>
          <w:p w14:paraId="4CADAEE3" w14:textId="77777777" w:rsidR="00433E25" w:rsidRDefault="00433E25" w:rsidP="00DF64B9">
            <w:pPr>
              <w:rPr>
                <w:rFonts w:cs="Calibri"/>
                <w:b/>
                <w:bCs/>
              </w:rPr>
            </w:pPr>
          </w:p>
          <w:p w14:paraId="3036459D" w14:textId="7F078A73" w:rsidR="00433E25" w:rsidRPr="00AD0947" w:rsidRDefault="00433E25" w:rsidP="003332FC">
            <w:pPr>
              <w:spacing w:after="120"/>
              <w:rPr>
                <w:rFonts w:cs="Calibri"/>
              </w:rPr>
            </w:pPr>
            <w:r>
              <w:rPr>
                <w:rFonts w:cs="Calibri"/>
                <w:b/>
                <w:bCs/>
              </w:rPr>
              <w:t>Supervisor:</w:t>
            </w:r>
            <w:r w:rsidR="00AD0947" w:rsidRPr="00AD0947">
              <w:rPr>
                <w:rFonts w:cs="Calibri"/>
              </w:rPr>
              <w:t xml:space="preserve"> </w:t>
            </w:r>
            <w:permStart w:id="410929080" w:edGrp="everyone"/>
            <w:r w:rsidR="00E150FB">
              <w:rPr>
                <w:rFonts w:ascii="Arial" w:hAnsi="Arial" w:cs="Arial"/>
                <w:sz w:val="20"/>
              </w:rPr>
              <w:t>Padraig Dineen</w:t>
            </w:r>
            <w:permEnd w:id="410929080"/>
          </w:p>
        </w:tc>
        <w:tc>
          <w:tcPr>
            <w:tcW w:w="1843" w:type="dxa"/>
            <w:tcBorders>
              <w:top w:val="double" w:sz="6" w:space="0" w:color="CF7B79"/>
              <w:left w:val="single" w:sz="4" w:space="0" w:color="C0504D"/>
              <w:bottom w:val="double" w:sz="6" w:space="0" w:color="CF7B79"/>
              <w:right w:val="single" w:sz="8" w:space="0" w:color="CF7B79"/>
            </w:tcBorders>
          </w:tcPr>
          <w:p w14:paraId="61EEB6A8" w14:textId="77777777" w:rsidR="00CF4110" w:rsidRDefault="00433E25" w:rsidP="003332FC">
            <w:pPr>
              <w:spacing w:after="120"/>
              <w:rPr>
                <w:rFonts w:cs="Calibri"/>
                <w:b/>
                <w:bCs/>
              </w:rPr>
            </w:pPr>
            <w:r>
              <w:rPr>
                <w:rFonts w:cs="Calibri"/>
                <w:b/>
                <w:bCs/>
              </w:rPr>
              <w:t>Date:</w:t>
            </w:r>
          </w:p>
          <w:p w14:paraId="7DD945B7" w14:textId="34487951" w:rsidR="00433E25" w:rsidRPr="00AD0947" w:rsidRDefault="00B065CB" w:rsidP="003332FC">
            <w:pPr>
              <w:spacing w:after="120"/>
              <w:rPr>
                <w:rFonts w:cs="Calibri"/>
              </w:rPr>
            </w:pPr>
            <w:permStart w:id="1644705010" w:edGrp="everyone"/>
            <w:r>
              <w:rPr>
                <w:rFonts w:cs="Calibri"/>
              </w:rPr>
              <w:t>23/10/2023</w:t>
            </w:r>
            <w:permEnd w:id="1644705010"/>
          </w:p>
        </w:tc>
      </w:tr>
    </w:tbl>
    <w:p w14:paraId="1200A142" w14:textId="77777777" w:rsidR="005227F4" w:rsidRPr="00AD0947" w:rsidRDefault="005227F4" w:rsidP="003A3123">
      <w:pPr>
        <w:jc w:val="left"/>
        <w:rPr>
          <w:rFonts w:ascii="Arial" w:hAnsi="Arial" w:cs="Arial"/>
          <w:sz w:val="10"/>
          <w:szCs w:val="10"/>
        </w:rPr>
      </w:pPr>
    </w:p>
    <w:sectPr w:rsidR="005227F4" w:rsidRPr="00AD0947" w:rsidSect="00D041B0">
      <w:headerReference w:type="even" r:id="rId17"/>
      <w:headerReference w:type="default" r:id="rId18"/>
      <w:footerReference w:type="default" r:id="rId19"/>
      <w:pgSz w:w="11906" w:h="16838"/>
      <w:pgMar w:top="1418" w:right="1440" w:bottom="1276"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A5E40" w14:textId="77777777" w:rsidR="00512340" w:rsidRDefault="00512340" w:rsidP="00A67754">
      <w:r>
        <w:separator/>
      </w:r>
    </w:p>
    <w:p w14:paraId="601EC58B" w14:textId="77777777" w:rsidR="00512340" w:rsidRDefault="00512340"/>
    <w:p w14:paraId="178D4EEC" w14:textId="77777777" w:rsidR="00512340" w:rsidRDefault="00512340"/>
  </w:endnote>
  <w:endnote w:type="continuationSeparator" w:id="0">
    <w:p w14:paraId="23DDCEA8" w14:textId="77777777" w:rsidR="00512340" w:rsidRDefault="00512340" w:rsidP="00A67754">
      <w:r>
        <w:continuationSeparator/>
      </w:r>
    </w:p>
    <w:p w14:paraId="0F4DD275" w14:textId="77777777" w:rsidR="00512340" w:rsidRDefault="00512340"/>
    <w:p w14:paraId="378F9AA9" w14:textId="77777777" w:rsidR="00512340" w:rsidRDefault="005123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ystem-ui">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1A536290" w:rsidR="006E5B7D" w:rsidRPr="00830749" w:rsidRDefault="0055124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9</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020957">
          <w:rPr>
            <w:rFonts w:ascii="Arial" w:hAnsi="Arial" w:cs="Arial"/>
            <w:b/>
            <w:sz w:val="16"/>
            <w:szCs w:val="16"/>
          </w:rPr>
          <w:t>v1-0_11/11/2021</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09B247C7"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020957" w:rsidRPr="00B329DD">
          <w:rPr>
            <w:rFonts w:ascii="Arial" w:hAnsi="Arial" w:cs="Arial"/>
            <w:b/>
            <w:sz w:val="16"/>
            <w:szCs w:val="16"/>
          </w:rPr>
          <w:t>v1-0_11/11/2021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476E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060F6017"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020957">
          <w:rPr>
            <w:rFonts w:ascii="Arial" w:hAnsi="Arial" w:cs="Arial"/>
            <w:b/>
            <w:sz w:val="16"/>
            <w:szCs w:val="16"/>
          </w:rPr>
          <w:t>v1-0_11/11/2021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51242">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4B33576C"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020957">
          <w:rPr>
            <w:rFonts w:ascii="Arial" w:hAnsi="Arial" w:cs="Arial"/>
            <w:b/>
            <w:sz w:val="16"/>
            <w:szCs w:val="16"/>
          </w:rPr>
          <w:t>v1-0_11/11/2021</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51242">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9F0B5" w14:textId="77777777" w:rsidR="00512340" w:rsidRDefault="00512340" w:rsidP="00A67754">
      <w:r>
        <w:separator/>
      </w:r>
    </w:p>
    <w:p w14:paraId="73744A69" w14:textId="77777777" w:rsidR="00512340" w:rsidRDefault="00512340"/>
    <w:p w14:paraId="4F578552" w14:textId="77777777" w:rsidR="00512340" w:rsidRDefault="00512340"/>
  </w:footnote>
  <w:footnote w:type="continuationSeparator" w:id="0">
    <w:p w14:paraId="53134E24" w14:textId="77777777" w:rsidR="00512340" w:rsidRDefault="00512340" w:rsidP="00A67754">
      <w:r>
        <w:continuationSeparator/>
      </w:r>
    </w:p>
    <w:p w14:paraId="26A9A182" w14:textId="77777777" w:rsidR="00512340" w:rsidRDefault="00512340"/>
    <w:p w14:paraId="54A5B751" w14:textId="77777777" w:rsidR="00512340" w:rsidRDefault="0051234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4B759822"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020957">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020957">
          <w:rPr>
            <w:rFonts w:ascii="Arial" w:hAnsi="Arial" w:cs="Arial"/>
            <w:b/>
            <w:sz w:val="16"/>
            <w:szCs w:val="16"/>
          </w:rPr>
          <w:t>Demonstrate leadership in the workplace</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7700800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020957" w:rsidRPr="00020957">
          <w:rPr>
            <w:rFonts w:ascii="Arial" w:hAnsi="Arial" w:cs="Arial"/>
            <w:b/>
            <w:sz w:val="16"/>
            <w:szCs w:val="16"/>
          </w:rPr>
          <w:t>BSBLDR411</w:t>
        </w:r>
      </w:sdtContent>
    </w:sdt>
    <w:r w:rsidRPr="00020957">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020957" w:rsidRPr="00020957">
          <w:rPr>
            <w:rFonts w:ascii="Arial" w:hAnsi="Arial" w:cs="Arial"/>
            <w:b/>
            <w:sz w:val="16"/>
            <w:szCs w:val="16"/>
          </w:rPr>
          <w:t>Demonstrate leadership in the workplace</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7753454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020957">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020957">
          <w:rPr>
            <w:rFonts w:ascii="Arial" w:hAnsi="Arial" w:cs="Arial"/>
            <w:b/>
            <w:sz w:val="16"/>
            <w:szCs w:val="16"/>
          </w:rPr>
          <w:t>Demonstrate leadership in the workplace</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67011CB4" w:rsidR="006E5B7D" w:rsidRDefault="003A3123"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020957">
          <w:rPr>
            <w:rFonts w:ascii="Arial" w:hAnsi="Arial" w:cs="Arial"/>
            <w:b/>
            <w:sz w:val="16"/>
            <w:szCs w:val="16"/>
          </w:rPr>
          <w:t>BSBLDR411</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020957">
          <w:rPr>
            <w:rFonts w:ascii="Arial" w:hAnsi="Arial" w:cs="Arial"/>
            <w:b/>
            <w:sz w:val="16"/>
            <w:szCs w:val="16"/>
          </w:rPr>
          <w:t>Demonstrate leadership in the workplace</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262B48E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3A3123">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020957">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020957">
          <w:rPr>
            <w:rFonts w:ascii="Arial" w:hAnsi="Arial" w:cs="Arial"/>
            <w:b/>
            <w:sz w:val="16"/>
            <w:szCs w:val="16"/>
          </w:rPr>
          <w:t>Demonstrate leadership in the workplace</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586BA8"/>
    <w:multiLevelType w:val="multilevel"/>
    <w:tmpl w:val="B1F6B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7B2698D"/>
    <w:multiLevelType w:val="multilevel"/>
    <w:tmpl w:val="3DB82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8B2B2A"/>
    <w:multiLevelType w:val="hybridMultilevel"/>
    <w:tmpl w:val="B240E2E6"/>
    <w:lvl w:ilvl="0" w:tplc="B35C693C">
      <w:start w:val="1"/>
      <w:numFmt w:val="decimal"/>
      <w:lvlText w:val="%1."/>
      <w:lvlJc w:val="left"/>
      <w:pPr>
        <w:ind w:left="1320" w:hanging="600"/>
      </w:pPr>
      <w:rPr>
        <w:rFonts w:ascii="Arial Narrow" w:hAnsi="Arial Narrow" w:cs="Calibri" w:hint="default"/>
        <w:b/>
        <w:color w:val="auto"/>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5" w15:restartNumberingAfterBreak="0">
    <w:nsid w:val="13CF1E43"/>
    <w:multiLevelType w:val="multilevel"/>
    <w:tmpl w:val="6BAAB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6E6A31"/>
    <w:multiLevelType w:val="multilevel"/>
    <w:tmpl w:val="4C64F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B45980"/>
    <w:multiLevelType w:val="multilevel"/>
    <w:tmpl w:val="80A49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0B5770A"/>
    <w:multiLevelType w:val="multilevel"/>
    <w:tmpl w:val="0A62D2F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1" w15:restartNumberingAfterBreak="0">
    <w:nsid w:val="2A9602AD"/>
    <w:multiLevelType w:val="multilevel"/>
    <w:tmpl w:val="CE620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44733A9"/>
    <w:multiLevelType w:val="hybridMultilevel"/>
    <w:tmpl w:val="045C89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89561A9"/>
    <w:multiLevelType w:val="multilevel"/>
    <w:tmpl w:val="9C62F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DE50C4"/>
    <w:multiLevelType w:val="hybridMultilevel"/>
    <w:tmpl w:val="60588492"/>
    <w:lvl w:ilvl="0" w:tplc="7800F390">
      <w:start w:val="1"/>
      <w:numFmt w:val="decimal"/>
      <w:lvlText w:val="%1."/>
      <w:lvlJc w:val="left"/>
      <w:pPr>
        <w:ind w:left="720" w:hanging="360"/>
      </w:pPr>
      <w:rPr>
        <w:rFonts w:ascii="Arial Narrow" w:hAnsi="Arial Narrow" w:cs="Calibri" w:hint="default"/>
        <w:b/>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9"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2"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50D6555E"/>
    <w:multiLevelType w:val="multilevel"/>
    <w:tmpl w:val="6B168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56832923"/>
    <w:multiLevelType w:val="multilevel"/>
    <w:tmpl w:val="CEDA34D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DCE7B57"/>
    <w:multiLevelType w:val="multilevel"/>
    <w:tmpl w:val="F776079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FDE0D00"/>
    <w:multiLevelType w:val="multilevel"/>
    <w:tmpl w:val="BB5AE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1C171AC"/>
    <w:multiLevelType w:val="hybridMultilevel"/>
    <w:tmpl w:val="29E8FF22"/>
    <w:lvl w:ilvl="0" w:tplc="5030C712">
      <w:start w:val="1"/>
      <w:numFmt w:val="bullet"/>
      <w:lvlText w:val="•"/>
      <w:lvlJc w:val="left"/>
      <w:pPr>
        <w:tabs>
          <w:tab w:val="num" w:pos="720"/>
        </w:tabs>
        <w:ind w:left="720" w:hanging="360"/>
      </w:pPr>
      <w:rPr>
        <w:rFonts w:ascii="Arial" w:hAnsi="Arial" w:hint="default"/>
      </w:rPr>
    </w:lvl>
    <w:lvl w:ilvl="1" w:tplc="82AA1FC6">
      <w:start w:val="1"/>
      <w:numFmt w:val="bullet"/>
      <w:lvlText w:val="•"/>
      <w:lvlJc w:val="left"/>
      <w:pPr>
        <w:tabs>
          <w:tab w:val="num" w:pos="1440"/>
        </w:tabs>
        <w:ind w:left="1440" w:hanging="360"/>
      </w:pPr>
      <w:rPr>
        <w:rFonts w:ascii="Arial" w:hAnsi="Arial" w:hint="default"/>
      </w:rPr>
    </w:lvl>
    <w:lvl w:ilvl="2" w:tplc="7810790E" w:tentative="1">
      <w:start w:val="1"/>
      <w:numFmt w:val="bullet"/>
      <w:lvlText w:val="•"/>
      <w:lvlJc w:val="left"/>
      <w:pPr>
        <w:tabs>
          <w:tab w:val="num" w:pos="2160"/>
        </w:tabs>
        <w:ind w:left="2160" w:hanging="360"/>
      </w:pPr>
      <w:rPr>
        <w:rFonts w:ascii="Arial" w:hAnsi="Arial" w:hint="default"/>
      </w:rPr>
    </w:lvl>
    <w:lvl w:ilvl="3" w:tplc="9510F54A" w:tentative="1">
      <w:start w:val="1"/>
      <w:numFmt w:val="bullet"/>
      <w:lvlText w:val="•"/>
      <w:lvlJc w:val="left"/>
      <w:pPr>
        <w:tabs>
          <w:tab w:val="num" w:pos="2880"/>
        </w:tabs>
        <w:ind w:left="2880" w:hanging="360"/>
      </w:pPr>
      <w:rPr>
        <w:rFonts w:ascii="Arial" w:hAnsi="Arial" w:hint="default"/>
      </w:rPr>
    </w:lvl>
    <w:lvl w:ilvl="4" w:tplc="BE74EED4" w:tentative="1">
      <w:start w:val="1"/>
      <w:numFmt w:val="bullet"/>
      <w:lvlText w:val="•"/>
      <w:lvlJc w:val="left"/>
      <w:pPr>
        <w:tabs>
          <w:tab w:val="num" w:pos="3600"/>
        </w:tabs>
        <w:ind w:left="3600" w:hanging="360"/>
      </w:pPr>
      <w:rPr>
        <w:rFonts w:ascii="Arial" w:hAnsi="Arial" w:hint="default"/>
      </w:rPr>
    </w:lvl>
    <w:lvl w:ilvl="5" w:tplc="F716ACE6" w:tentative="1">
      <w:start w:val="1"/>
      <w:numFmt w:val="bullet"/>
      <w:lvlText w:val="•"/>
      <w:lvlJc w:val="left"/>
      <w:pPr>
        <w:tabs>
          <w:tab w:val="num" w:pos="4320"/>
        </w:tabs>
        <w:ind w:left="4320" w:hanging="360"/>
      </w:pPr>
      <w:rPr>
        <w:rFonts w:ascii="Arial" w:hAnsi="Arial" w:hint="default"/>
      </w:rPr>
    </w:lvl>
    <w:lvl w:ilvl="6" w:tplc="6B4A98BC" w:tentative="1">
      <w:start w:val="1"/>
      <w:numFmt w:val="bullet"/>
      <w:lvlText w:val="•"/>
      <w:lvlJc w:val="left"/>
      <w:pPr>
        <w:tabs>
          <w:tab w:val="num" w:pos="5040"/>
        </w:tabs>
        <w:ind w:left="5040" w:hanging="360"/>
      </w:pPr>
      <w:rPr>
        <w:rFonts w:ascii="Arial" w:hAnsi="Arial" w:hint="default"/>
      </w:rPr>
    </w:lvl>
    <w:lvl w:ilvl="7" w:tplc="1398F056" w:tentative="1">
      <w:start w:val="1"/>
      <w:numFmt w:val="bullet"/>
      <w:lvlText w:val="•"/>
      <w:lvlJc w:val="left"/>
      <w:pPr>
        <w:tabs>
          <w:tab w:val="num" w:pos="5760"/>
        </w:tabs>
        <w:ind w:left="5760" w:hanging="360"/>
      </w:pPr>
      <w:rPr>
        <w:rFonts w:ascii="Arial" w:hAnsi="Arial" w:hint="default"/>
      </w:rPr>
    </w:lvl>
    <w:lvl w:ilvl="8" w:tplc="A77CB2B2"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4A94677"/>
    <w:multiLevelType w:val="multilevel"/>
    <w:tmpl w:val="FAB0C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A444356"/>
    <w:multiLevelType w:val="hybridMultilevel"/>
    <w:tmpl w:val="A6C08C20"/>
    <w:lvl w:ilvl="0" w:tplc="515A4792">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9"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40" w15:restartNumberingAfterBreak="0">
    <w:nsid w:val="7F04239D"/>
    <w:multiLevelType w:val="multilevel"/>
    <w:tmpl w:val="D848E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61752229">
    <w:abstractNumId w:val="14"/>
  </w:num>
  <w:num w:numId="2" w16cid:durableId="1832335515">
    <w:abstractNumId w:val="23"/>
  </w:num>
  <w:num w:numId="3" w16cid:durableId="34041159">
    <w:abstractNumId w:val="12"/>
  </w:num>
  <w:num w:numId="4" w16cid:durableId="1895697721">
    <w:abstractNumId w:val="21"/>
  </w:num>
  <w:num w:numId="5" w16cid:durableId="3898534">
    <w:abstractNumId w:val="20"/>
  </w:num>
  <w:num w:numId="6" w16cid:durableId="1071192534">
    <w:abstractNumId w:val="32"/>
  </w:num>
  <w:num w:numId="7" w16cid:durableId="670138286">
    <w:abstractNumId w:val="8"/>
  </w:num>
  <w:num w:numId="8" w16cid:durableId="836577442">
    <w:abstractNumId w:val="2"/>
  </w:num>
  <w:num w:numId="9" w16cid:durableId="1201553633">
    <w:abstractNumId w:val="19"/>
  </w:num>
  <w:num w:numId="10" w16cid:durableId="1361585030">
    <w:abstractNumId w:val="13"/>
  </w:num>
  <w:num w:numId="11" w16cid:durableId="1750956048">
    <w:abstractNumId w:val="10"/>
  </w:num>
  <w:num w:numId="12" w16cid:durableId="146479565">
    <w:abstractNumId w:val="39"/>
  </w:num>
  <w:num w:numId="13" w16cid:durableId="1832134943">
    <w:abstractNumId w:val="28"/>
  </w:num>
  <w:num w:numId="14" w16cid:durableId="224070171">
    <w:abstractNumId w:val="0"/>
  </w:num>
  <w:num w:numId="15" w16cid:durableId="789318092">
    <w:abstractNumId w:val="22"/>
  </w:num>
  <w:num w:numId="16" w16cid:durableId="1767731925">
    <w:abstractNumId w:val="35"/>
  </w:num>
  <w:num w:numId="17" w16cid:durableId="516693244">
    <w:abstractNumId w:val="27"/>
  </w:num>
  <w:num w:numId="18" w16cid:durableId="499125533">
    <w:abstractNumId w:val="34"/>
  </w:num>
  <w:num w:numId="19" w16cid:durableId="1911764531">
    <w:abstractNumId w:val="25"/>
  </w:num>
  <w:num w:numId="20" w16cid:durableId="1667971603">
    <w:abstractNumId w:val="37"/>
  </w:num>
  <w:num w:numId="21" w16cid:durableId="564221241">
    <w:abstractNumId w:val="33"/>
  </w:num>
  <w:num w:numId="22" w16cid:durableId="1807041970">
    <w:abstractNumId w:val="18"/>
  </w:num>
  <w:num w:numId="23" w16cid:durableId="955480935">
    <w:abstractNumId w:val="15"/>
  </w:num>
  <w:num w:numId="24" w16cid:durableId="1590381618">
    <w:abstractNumId w:val="38"/>
  </w:num>
  <w:num w:numId="25" w16cid:durableId="208348018">
    <w:abstractNumId w:val="25"/>
  </w:num>
  <w:num w:numId="26" w16cid:durableId="1479034750">
    <w:abstractNumId w:val="5"/>
  </w:num>
  <w:num w:numId="27" w16cid:durableId="1733775348">
    <w:abstractNumId w:val="11"/>
  </w:num>
  <w:num w:numId="28" w16cid:durableId="1793087425">
    <w:abstractNumId w:val="31"/>
  </w:num>
  <w:num w:numId="29" w16cid:durableId="1015571168">
    <w:abstractNumId w:val="16"/>
  </w:num>
  <w:num w:numId="30" w16cid:durableId="1772160448">
    <w:abstractNumId w:val="24"/>
  </w:num>
  <w:num w:numId="31" w16cid:durableId="951130515">
    <w:abstractNumId w:val="36"/>
  </w:num>
  <w:num w:numId="32" w16cid:durableId="402073032">
    <w:abstractNumId w:val="3"/>
  </w:num>
  <w:num w:numId="33" w16cid:durableId="624392996">
    <w:abstractNumId w:val="7"/>
  </w:num>
  <w:num w:numId="34" w16cid:durableId="1901744805">
    <w:abstractNumId w:val="17"/>
  </w:num>
  <w:num w:numId="35" w16cid:durableId="388263481">
    <w:abstractNumId w:val="4"/>
  </w:num>
  <w:num w:numId="36" w16cid:durableId="971789467">
    <w:abstractNumId w:val="26"/>
  </w:num>
  <w:num w:numId="37" w16cid:durableId="1135948452">
    <w:abstractNumId w:val="40"/>
  </w:num>
  <w:num w:numId="38" w16cid:durableId="2095928114">
    <w:abstractNumId w:val="9"/>
  </w:num>
  <w:num w:numId="39" w16cid:durableId="1536649768">
    <w:abstractNumId w:val="29"/>
  </w:num>
  <w:num w:numId="40" w16cid:durableId="885675972">
    <w:abstractNumId w:val="6"/>
  </w:num>
  <w:num w:numId="41" w16cid:durableId="2055107659">
    <w:abstractNumId w:val="30"/>
  </w:num>
  <w:num w:numId="42" w16cid:durableId="375008181">
    <w:abstractNumId w:val="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BJDUyVPzYctaU08mloCsbfnn4VY3emBhptuNS5Yc2/6A5TlF7gGnnv4P97SmQcLyg8Qh1U2uKRv0fxXiUdq8Qw==" w:salt="xw0oYPtkJgHjr8uhEEINr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3DFB"/>
    <w:rsid w:val="00020957"/>
    <w:rsid w:val="00020BB6"/>
    <w:rsid w:val="00024F65"/>
    <w:rsid w:val="00027B47"/>
    <w:rsid w:val="0003270D"/>
    <w:rsid w:val="00035243"/>
    <w:rsid w:val="000366DD"/>
    <w:rsid w:val="0004136F"/>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A2303"/>
    <w:rsid w:val="000A737E"/>
    <w:rsid w:val="000A7B07"/>
    <w:rsid w:val="000B346C"/>
    <w:rsid w:val="000B4EAC"/>
    <w:rsid w:val="000B7B64"/>
    <w:rsid w:val="000C233D"/>
    <w:rsid w:val="000C4F46"/>
    <w:rsid w:val="000C5322"/>
    <w:rsid w:val="000C6FB4"/>
    <w:rsid w:val="000C7FA2"/>
    <w:rsid w:val="000E1593"/>
    <w:rsid w:val="000E680F"/>
    <w:rsid w:val="000F0FCA"/>
    <w:rsid w:val="000F6AFC"/>
    <w:rsid w:val="00101E97"/>
    <w:rsid w:val="00103A5E"/>
    <w:rsid w:val="00106585"/>
    <w:rsid w:val="0011218C"/>
    <w:rsid w:val="001157AF"/>
    <w:rsid w:val="00116C30"/>
    <w:rsid w:val="0012562F"/>
    <w:rsid w:val="001266C6"/>
    <w:rsid w:val="00126C85"/>
    <w:rsid w:val="00132977"/>
    <w:rsid w:val="001339A7"/>
    <w:rsid w:val="00133A08"/>
    <w:rsid w:val="00136E8C"/>
    <w:rsid w:val="001457FC"/>
    <w:rsid w:val="00152592"/>
    <w:rsid w:val="00154A40"/>
    <w:rsid w:val="00154DAE"/>
    <w:rsid w:val="00156892"/>
    <w:rsid w:val="0015733E"/>
    <w:rsid w:val="001578F8"/>
    <w:rsid w:val="00162AE6"/>
    <w:rsid w:val="00163E97"/>
    <w:rsid w:val="00166E7F"/>
    <w:rsid w:val="00167D17"/>
    <w:rsid w:val="001709EB"/>
    <w:rsid w:val="00175F6C"/>
    <w:rsid w:val="00180E90"/>
    <w:rsid w:val="00184237"/>
    <w:rsid w:val="0018673D"/>
    <w:rsid w:val="00187D1C"/>
    <w:rsid w:val="00191E86"/>
    <w:rsid w:val="0019250A"/>
    <w:rsid w:val="001A77CF"/>
    <w:rsid w:val="001B0445"/>
    <w:rsid w:val="001B09BC"/>
    <w:rsid w:val="001B1775"/>
    <w:rsid w:val="001B2449"/>
    <w:rsid w:val="001B6E27"/>
    <w:rsid w:val="001C0B34"/>
    <w:rsid w:val="001C4084"/>
    <w:rsid w:val="001D01D1"/>
    <w:rsid w:val="001D0459"/>
    <w:rsid w:val="001E05E8"/>
    <w:rsid w:val="001E5E3C"/>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5259"/>
    <w:rsid w:val="00257541"/>
    <w:rsid w:val="0025778A"/>
    <w:rsid w:val="00265A8F"/>
    <w:rsid w:val="0026676B"/>
    <w:rsid w:val="00267C62"/>
    <w:rsid w:val="00271B12"/>
    <w:rsid w:val="0027392A"/>
    <w:rsid w:val="0027576C"/>
    <w:rsid w:val="002762BF"/>
    <w:rsid w:val="00281347"/>
    <w:rsid w:val="00281ED1"/>
    <w:rsid w:val="00282382"/>
    <w:rsid w:val="002824BE"/>
    <w:rsid w:val="00282828"/>
    <w:rsid w:val="0028788A"/>
    <w:rsid w:val="00287CC3"/>
    <w:rsid w:val="00294162"/>
    <w:rsid w:val="002A1EB3"/>
    <w:rsid w:val="002A316B"/>
    <w:rsid w:val="002A35D4"/>
    <w:rsid w:val="002A4B14"/>
    <w:rsid w:val="002B03AC"/>
    <w:rsid w:val="002B1CDE"/>
    <w:rsid w:val="002B2600"/>
    <w:rsid w:val="002B3B34"/>
    <w:rsid w:val="002B6786"/>
    <w:rsid w:val="002B7054"/>
    <w:rsid w:val="002C4301"/>
    <w:rsid w:val="002C66FA"/>
    <w:rsid w:val="002D0927"/>
    <w:rsid w:val="002D1837"/>
    <w:rsid w:val="002D1C5A"/>
    <w:rsid w:val="002D2BA6"/>
    <w:rsid w:val="002D32F9"/>
    <w:rsid w:val="002D3E2B"/>
    <w:rsid w:val="002D4C72"/>
    <w:rsid w:val="002D67B4"/>
    <w:rsid w:val="002D6ACD"/>
    <w:rsid w:val="002E052A"/>
    <w:rsid w:val="002F247E"/>
    <w:rsid w:val="002F5A87"/>
    <w:rsid w:val="00301207"/>
    <w:rsid w:val="00301C4E"/>
    <w:rsid w:val="00304897"/>
    <w:rsid w:val="003050B6"/>
    <w:rsid w:val="00305282"/>
    <w:rsid w:val="00311E5D"/>
    <w:rsid w:val="00314915"/>
    <w:rsid w:val="00315805"/>
    <w:rsid w:val="00315AAA"/>
    <w:rsid w:val="00317391"/>
    <w:rsid w:val="00317404"/>
    <w:rsid w:val="00324DB2"/>
    <w:rsid w:val="003259FD"/>
    <w:rsid w:val="0033073C"/>
    <w:rsid w:val="0033666D"/>
    <w:rsid w:val="00336763"/>
    <w:rsid w:val="00340FD1"/>
    <w:rsid w:val="003430D8"/>
    <w:rsid w:val="00343189"/>
    <w:rsid w:val="0034475B"/>
    <w:rsid w:val="00347500"/>
    <w:rsid w:val="00347A6D"/>
    <w:rsid w:val="00354498"/>
    <w:rsid w:val="003548CB"/>
    <w:rsid w:val="003614DC"/>
    <w:rsid w:val="00361CE5"/>
    <w:rsid w:val="00362760"/>
    <w:rsid w:val="00374DDE"/>
    <w:rsid w:val="003758B4"/>
    <w:rsid w:val="003758F0"/>
    <w:rsid w:val="00376162"/>
    <w:rsid w:val="0039160D"/>
    <w:rsid w:val="00396581"/>
    <w:rsid w:val="003A3123"/>
    <w:rsid w:val="003B0094"/>
    <w:rsid w:val="003B0DC7"/>
    <w:rsid w:val="003B1830"/>
    <w:rsid w:val="003B30FB"/>
    <w:rsid w:val="003B5C02"/>
    <w:rsid w:val="003C173C"/>
    <w:rsid w:val="003C33FB"/>
    <w:rsid w:val="003C3E0C"/>
    <w:rsid w:val="003C6A1A"/>
    <w:rsid w:val="003D2DB8"/>
    <w:rsid w:val="003D337A"/>
    <w:rsid w:val="003D3B69"/>
    <w:rsid w:val="003D5FA3"/>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2535A"/>
    <w:rsid w:val="004316FB"/>
    <w:rsid w:val="0043335E"/>
    <w:rsid w:val="00433D65"/>
    <w:rsid w:val="00433E25"/>
    <w:rsid w:val="00435D5B"/>
    <w:rsid w:val="004403AD"/>
    <w:rsid w:val="004467A9"/>
    <w:rsid w:val="00453042"/>
    <w:rsid w:val="00454B97"/>
    <w:rsid w:val="004559DC"/>
    <w:rsid w:val="00457123"/>
    <w:rsid w:val="004575AD"/>
    <w:rsid w:val="004624D6"/>
    <w:rsid w:val="0046338F"/>
    <w:rsid w:val="00466598"/>
    <w:rsid w:val="004676B1"/>
    <w:rsid w:val="00467952"/>
    <w:rsid w:val="004768EA"/>
    <w:rsid w:val="00482720"/>
    <w:rsid w:val="004857DF"/>
    <w:rsid w:val="004859DD"/>
    <w:rsid w:val="00486541"/>
    <w:rsid w:val="00494241"/>
    <w:rsid w:val="00496499"/>
    <w:rsid w:val="004A3499"/>
    <w:rsid w:val="004A6C0D"/>
    <w:rsid w:val="004B007F"/>
    <w:rsid w:val="004B0525"/>
    <w:rsid w:val="004B42E2"/>
    <w:rsid w:val="004B6B29"/>
    <w:rsid w:val="004B7C32"/>
    <w:rsid w:val="004C3241"/>
    <w:rsid w:val="004C3BFD"/>
    <w:rsid w:val="004C48E0"/>
    <w:rsid w:val="004C56C5"/>
    <w:rsid w:val="004C68EC"/>
    <w:rsid w:val="004C6B3F"/>
    <w:rsid w:val="004C72F3"/>
    <w:rsid w:val="004D0680"/>
    <w:rsid w:val="004D18D8"/>
    <w:rsid w:val="004D38C1"/>
    <w:rsid w:val="004D7CCC"/>
    <w:rsid w:val="004E1BC5"/>
    <w:rsid w:val="004E3FB7"/>
    <w:rsid w:val="004E5C7F"/>
    <w:rsid w:val="004E6613"/>
    <w:rsid w:val="004E67D0"/>
    <w:rsid w:val="004E699E"/>
    <w:rsid w:val="004E7502"/>
    <w:rsid w:val="004E79AD"/>
    <w:rsid w:val="004F06CC"/>
    <w:rsid w:val="004F4135"/>
    <w:rsid w:val="004F7616"/>
    <w:rsid w:val="0050226B"/>
    <w:rsid w:val="005025D4"/>
    <w:rsid w:val="005037A0"/>
    <w:rsid w:val="00503E80"/>
    <w:rsid w:val="005054E9"/>
    <w:rsid w:val="005075AF"/>
    <w:rsid w:val="005102BD"/>
    <w:rsid w:val="00512340"/>
    <w:rsid w:val="00512B1D"/>
    <w:rsid w:val="0051331A"/>
    <w:rsid w:val="00522765"/>
    <w:rsid w:val="005227F4"/>
    <w:rsid w:val="00531973"/>
    <w:rsid w:val="00532738"/>
    <w:rsid w:val="005334E1"/>
    <w:rsid w:val="00533511"/>
    <w:rsid w:val="005362A7"/>
    <w:rsid w:val="00536B74"/>
    <w:rsid w:val="00536CB1"/>
    <w:rsid w:val="00543100"/>
    <w:rsid w:val="00544F28"/>
    <w:rsid w:val="00545C50"/>
    <w:rsid w:val="00551242"/>
    <w:rsid w:val="005539E1"/>
    <w:rsid w:val="00555130"/>
    <w:rsid w:val="00555943"/>
    <w:rsid w:val="00572F39"/>
    <w:rsid w:val="00573C4A"/>
    <w:rsid w:val="0057509D"/>
    <w:rsid w:val="00583840"/>
    <w:rsid w:val="00585FBE"/>
    <w:rsid w:val="005868D2"/>
    <w:rsid w:val="005948F5"/>
    <w:rsid w:val="0059776E"/>
    <w:rsid w:val="005A435B"/>
    <w:rsid w:val="005B3783"/>
    <w:rsid w:val="005B3D52"/>
    <w:rsid w:val="005B424E"/>
    <w:rsid w:val="005B4B38"/>
    <w:rsid w:val="005B7523"/>
    <w:rsid w:val="005C1FB7"/>
    <w:rsid w:val="005C20EC"/>
    <w:rsid w:val="005C48AD"/>
    <w:rsid w:val="005C6294"/>
    <w:rsid w:val="005D0D43"/>
    <w:rsid w:val="005D414F"/>
    <w:rsid w:val="005D6DBE"/>
    <w:rsid w:val="005E1CED"/>
    <w:rsid w:val="005E26ED"/>
    <w:rsid w:val="005E2B40"/>
    <w:rsid w:val="005E2C83"/>
    <w:rsid w:val="005E4985"/>
    <w:rsid w:val="005E56DC"/>
    <w:rsid w:val="005F09A4"/>
    <w:rsid w:val="005F116E"/>
    <w:rsid w:val="005F3093"/>
    <w:rsid w:val="005F48A3"/>
    <w:rsid w:val="005F55E6"/>
    <w:rsid w:val="00601B14"/>
    <w:rsid w:val="00601C41"/>
    <w:rsid w:val="00602BB0"/>
    <w:rsid w:val="00603400"/>
    <w:rsid w:val="006040AF"/>
    <w:rsid w:val="0060728C"/>
    <w:rsid w:val="00607DE8"/>
    <w:rsid w:val="0061390C"/>
    <w:rsid w:val="00614655"/>
    <w:rsid w:val="00615A41"/>
    <w:rsid w:val="00616E96"/>
    <w:rsid w:val="00621204"/>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4412"/>
    <w:rsid w:val="006505FC"/>
    <w:rsid w:val="00650C50"/>
    <w:rsid w:val="0065179C"/>
    <w:rsid w:val="00651B97"/>
    <w:rsid w:val="006529D8"/>
    <w:rsid w:val="00652FA9"/>
    <w:rsid w:val="00653936"/>
    <w:rsid w:val="00654ECC"/>
    <w:rsid w:val="006555C5"/>
    <w:rsid w:val="00655694"/>
    <w:rsid w:val="00655F6F"/>
    <w:rsid w:val="0065692C"/>
    <w:rsid w:val="00666379"/>
    <w:rsid w:val="0066767E"/>
    <w:rsid w:val="00672D43"/>
    <w:rsid w:val="00672FAE"/>
    <w:rsid w:val="00674DE6"/>
    <w:rsid w:val="00675E17"/>
    <w:rsid w:val="00677444"/>
    <w:rsid w:val="006774E6"/>
    <w:rsid w:val="00680207"/>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509B"/>
    <w:rsid w:val="006C5261"/>
    <w:rsid w:val="006C5BB4"/>
    <w:rsid w:val="006C7661"/>
    <w:rsid w:val="006D4449"/>
    <w:rsid w:val="006D4794"/>
    <w:rsid w:val="006E0BDE"/>
    <w:rsid w:val="006E5B7D"/>
    <w:rsid w:val="006F01CB"/>
    <w:rsid w:val="006F1570"/>
    <w:rsid w:val="006F1E14"/>
    <w:rsid w:val="006F5046"/>
    <w:rsid w:val="006F5707"/>
    <w:rsid w:val="006F7B56"/>
    <w:rsid w:val="006F7D66"/>
    <w:rsid w:val="00702F50"/>
    <w:rsid w:val="007033DE"/>
    <w:rsid w:val="00703DE3"/>
    <w:rsid w:val="007045DB"/>
    <w:rsid w:val="007070CF"/>
    <w:rsid w:val="00707741"/>
    <w:rsid w:val="007128AF"/>
    <w:rsid w:val="00714EB8"/>
    <w:rsid w:val="00720E1B"/>
    <w:rsid w:val="0072118A"/>
    <w:rsid w:val="0072174F"/>
    <w:rsid w:val="0072177C"/>
    <w:rsid w:val="0072240B"/>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91658"/>
    <w:rsid w:val="007956AF"/>
    <w:rsid w:val="007A1BB4"/>
    <w:rsid w:val="007A5008"/>
    <w:rsid w:val="007A6363"/>
    <w:rsid w:val="007B48B1"/>
    <w:rsid w:val="007C0590"/>
    <w:rsid w:val="007C1D61"/>
    <w:rsid w:val="007C4FE0"/>
    <w:rsid w:val="007C52E8"/>
    <w:rsid w:val="007C6114"/>
    <w:rsid w:val="007C63F4"/>
    <w:rsid w:val="007D2124"/>
    <w:rsid w:val="007D3292"/>
    <w:rsid w:val="007D34F1"/>
    <w:rsid w:val="007D3954"/>
    <w:rsid w:val="007D3BDB"/>
    <w:rsid w:val="007E0151"/>
    <w:rsid w:val="007E27D9"/>
    <w:rsid w:val="007E2C77"/>
    <w:rsid w:val="007E57E8"/>
    <w:rsid w:val="007E72A0"/>
    <w:rsid w:val="007E7CAC"/>
    <w:rsid w:val="007F1F7F"/>
    <w:rsid w:val="007F575E"/>
    <w:rsid w:val="008121F4"/>
    <w:rsid w:val="008133D3"/>
    <w:rsid w:val="00814741"/>
    <w:rsid w:val="00817A2D"/>
    <w:rsid w:val="008264AD"/>
    <w:rsid w:val="00827806"/>
    <w:rsid w:val="00827AA9"/>
    <w:rsid w:val="0083003D"/>
    <w:rsid w:val="00830749"/>
    <w:rsid w:val="00830E56"/>
    <w:rsid w:val="00833553"/>
    <w:rsid w:val="0083515D"/>
    <w:rsid w:val="00835B05"/>
    <w:rsid w:val="00842AE4"/>
    <w:rsid w:val="00843997"/>
    <w:rsid w:val="00846A0A"/>
    <w:rsid w:val="00847C7B"/>
    <w:rsid w:val="00853781"/>
    <w:rsid w:val="00854017"/>
    <w:rsid w:val="00855F97"/>
    <w:rsid w:val="00860AFB"/>
    <w:rsid w:val="00863766"/>
    <w:rsid w:val="008643F9"/>
    <w:rsid w:val="00864D30"/>
    <w:rsid w:val="00867042"/>
    <w:rsid w:val="00872007"/>
    <w:rsid w:val="00873A7B"/>
    <w:rsid w:val="008748CE"/>
    <w:rsid w:val="00877198"/>
    <w:rsid w:val="00881F05"/>
    <w:rsid w:val="00882B9D"/>
    <w:rsid w:val="0088349C"/>
    <w:rsid w:val="008868DF"/>
    <w:rsid w:val="008A082C"/>
    <w:rsid w:val="008A2119"/>
    <w:rsid w:val="008A257C"/>
    <w:rsid w:val="008A2F2D"/>
    <w:rsid w:val="008A3A99"/>
    <w:rsid w:val="008B22FC"/>
    <w:rsid w:val="008B39C9"/>
    <w:rsid w:val="008C48F6"/>
    <w:rsid w:val="008D342C"/>
    <w:rsid w:val="008D4DE9"/>
    <w:rsid w:val="008F0BA8"/>
    <w:rsid w:val="008F39BB"/>
    <w:rsid w:val="008F464C"/>
    <w:rsid w:val="00901593"/>
    <w:rsid w:val="009025D4"/>
    <w:rsid w:val="009030D3"/>
    <w:rsid w:val="009046CD"/>
    <w:rsid w:val="00904FA9"/>
    <w:rsid w:val="009055FD"/>
    <w:rsid w:val="009056E2"/>
    <w:rsid w:val="00905AC7"/>
    <w:rsid w:val="00906243"/>
    <w:rsid w:val="00906AB7"/>
    <w:rsid w:val="00914CA4"/>
    <w:rsid w:val="00917FD2"/>
    <w:rsid w:val="00921288"/>
    <w:rsid w:val="00923DBC"/>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1F5B"/>
    <w:rsid w:val="00954532"/>
    <w:rsid w:val="0095645B"/>
    <w:rsid w:val="00956C6F"/>
    <w:rsid w:val="009606F6"/>
    <w:rsid w:val="00961ADD"/>
    <w:rsid w:val="00966633"/>
    <w:rsid w:val="00970B74"/>
    <w:rsid w:val="00971AC8"/>
    <w:rsid w:val="0098186A"/>
    <w:rsid w:val="00986974"/>
    <w:rsid w:val="00986BC7"/>
    <w:rsid w:val="00993997"/>
    <w:rsid w:val="00994092"/>
    <w:rsid w:val="00994CC6"/>
    <w:rsid w:val="00996BEA"/>
    <w:rsid w:val="009A14E4"/>
    <w:rsid w:val="009A34C4"/>
    <w:rsid w:val="009A4937"/>
    <w:rsid w:val="009B2C5D"/>
    <w:rsid w:val="009B750D"/>
    <w:rsid w:val="009C7961"/>
    <w:rsid w:val="009D1E85"/>
    <w:rsid w:val="009E08FC"/>
    <w:rsid w:val="009E3CED"/>
    <w:rsid w:val="009E4376"/>
    <w:rsid w:val="009E78AF"/>
    <w:rsid w:val="009F08E3"/>
    <w:rsid w:val="009F34EB"/>
    <w:rsid w:val="00A07F94"/>
    <w:rsid w:val="00A10687"/>
    <w:rsid w:val="00A2147E"/>
    <w:rsid w:val="00A25B81"/>
    <w:rsid w:val="00A2624A"/>
    <w:rsid w:val="00A265D7"/>
    <w:rsid w:val="00A311BC"/>
    <w:rsid w:val="00A33567"/>
    <w:rsid w:val="00A34BA9"/>
    <w:rsid w:val="00A36B30"/>
    <w:rsid w:val="00A37518"/>
    <w:rsid w:val="00A406B8"/>
    <w:rsid w:val="00A41676"/>
    <w:rsid w:val="00A43D76"/>
    <w:rsid w:val="00A44580"/>
    <w:rsid w:val="00A4462D"/>
    <w:rsid w:val="00A44CB5"/>
    <w:rsid w:val="00A46847"/>
    <w:rsid w:val="00A476E5"/>
    <w:rsid w:val="00A526B7"/>
    <w:rsid w:val="00A52BAB"/>
    <w:rsid w:val="00A52C7C"/>
    <w:rsid w:val="00A579E6"/>
    <w:rsid w:val="00A61D78"/>
    <w:rsid w:val="00A67415"/>
    <w:rsid w:val="00A67754"/>
    <w:rsid w:val="00A706D2"/>
    <w:rsid w:val="00A73C65"/>
    <w:rsid w:val="00A7628D"/>
    <w:rsid w:val="00A763CE"/>
    <w:rsid w:val="00A76EA1"/>
    <w:rsid w:val="00A76EC9"/>
    <w:rsid w:val="00A773FD"/>
    <w:rsid w:val="00A80ACC"/>
    <w:rsid w:val="00A81BDD"/>
    <w:rsid w:val="00A81FCA"/>
    <w:rsid w:val="00A827C6"/>
    <w:rsid w:val="00A8283F"/>
    <w:rsid w:val="00A86913"/>
    <w:rsid w:val="00A877AF"/>
    <w:rsid w:val="00A9314F"/>
    <w:rsid w:val="00A93221"/>
    <w:rsid w:val="00A93CB5"/>
    <w:rsid w:val="00A93E84"/>
    <w:rsid w:val="00A95E4F"/>
    <w:rsid w:val="00A9666F"/>
    <w:rsid w:val="00A96EE8"/>
    <w:rsid w:val="00AA212D"/>
    <w:rsid w:val="00AA517E"/>
    <w:rsid w:val="00AA653D"/>
    <w:rsid w:val="00AB15C0"/>
    <w:rsid w:val="00AB389E"/>
    <w:rsid w:val="00AB3FCA"/>
    <w:rsid w:val="00AB5FF9"/>
    <w:rsid w:val="00AC0BEF"/>
    <w:rsid w:val="00AC6BE2"/>
    <w:rsid w:val="00AC79B9"/>
    <w:rsid w:val="00AD0947"/>
    <w:rsid w:val="00AD147B"/>
    <w:rsid w:val="00AD2C30"/>
    <w:rsid w:val="00AD390C"/>
    <w:rsid w:val="00AD7FAE"/>
    <w:rsid w:val="00AE25FB"/>
    <w:rsid w:val="00AE2D04"/>
    <w:rsid w:val="00AE7E0E"/>
    <w:rsid w:val="00AF157E"/>
    <w:rsid w:val="00AF272A"/>
    <w:rsid w:val="00AF28A2"/>
    <w:rsid w:val="00AF41C0"/>
    <w:rsid w:val="00AF5A03"/>
    <w:rsid w:val="00AF6799"/>
    <w:rsid w:val="00AF7DE7"/>
    <w:rsid w:val="00B001FD"/>
    <w:rsid w:val="00B01066"/>
    <w:rsid w:val="00B01E5D"/>
    <w:rsid w:val="00B0452D"/>
    <w:rsid w:val="00B0469A"/>
    <w:rsid w:val="00B04A5F"/>
    <w:rsid w:val="00B065CB"/>
    <w:rsid w:val="00B10211"/>
    <w:rsid w:val="00B115D7"/>
    <w:rsid w:val="00B11880"/>
    <w:rsid w:val="00B141EE"/>
    <w:rsid w:val="00B200A6"/>
    <w:rsid w:val="00B20A9D"/>
    <w:rsid w:val="00B21A3B"/>
    <w:rsid w:val="00B21CC5"/>
    <w:rsid w:val="00B23004"/>
    <w:rsid w:val="00B23116"/>
    <w:rsid w:val="00B24E19"/>
    <w:rsid w:val="00B2699B"/>
    <w:rsid w:val="00B329DD"/>
    <w:rsid w:val="00B370F6"/>
    <w:rsid w:val="00B37A11"/>
    <w:rsid w:val="00B44885"/>
    <w:rsid w:val="00B45123"/>
    <w:rsid w:val="00B46CA0"/>
    <w:rsid w:val="00B50D23"/>
    <w:rsid w:val="00B60A8E"/>
    <w:rsid w:val="00B61114"/>
    <w:rsid w:val="00B62EE4"/>
    <w:rsid w:val="00B63435"/>
    <w:rsid w:val="00B64BF7"/>
    <w:rsid w:val="00B65524"/>
    <w:rsid w:val="00B80970"/>
    <w:rsid w:val="00B813E5"/>
    <w:rsid w:val="00B84397"/>
    <w:rsid w:val="00B84B46"/>
    <w:rsid w:val="00B84D5C"/>
    <w:rsid w:val="00B876C2"/>
    <w:rsid w:val="00B91399"/>
    <w:rsid w:val="00B9239D"/>
    <w:rsid w:val="00B930C4"/>
    <w:rsid w:val="00B93C88"/>
    <w:rsid w:val="00B96243"/>
    <w:rsid w:val="00B9778C"/>
    <w:rsid w:val="00BA235F"/>
    <w:rsid w:val="00BA45C3"/>
    <w:rsid w:val="00BA7756"/>
    <w:rsid w:val="00BA7D5F"/>
    <w:rsid w:val="00BB14F2"/>
    <w:rsid w:val="00BB3713"/>
    <w:rsid w:val="00BD1359"/>
    <w:rsid w:val="00BD2445"/>
    <w:rsid w:val="00BD4B75"/>
    <w:rsid w:val="00BD5D83"/>
    <w:rsid w:val="00BE1F60"/>
    <w:rsid w:val="00BE2234"/>
    <w:rsid w:val="00BE45C9"/>
    <w:rsid w:val="00BE5659"/>
    <w:rsid w:val="00BF15FF"/>
    <w:rsid w:val="00BF51EE"/>
    <w:rsid w:val="00BF721E"/>
    <w:rsid w:val="00C02070"/>
    <w:rsid w:val="00C05340"/>
    <w:rsid w:val="00C0790A"/>
    <w:rsid w:val="00C116AB"/>
    <w:rsid w:val="00C145EE"/>
    <w:rsid w:val="00C1477C"/>
    <w:rsid w:val="00C15CA8"/>
    <w:rsid w:val="00C17076"/>
    <w:rsid w:val="00C21B79"/>
    <w:rsid w:val="00C25494"/>
    <w:rsid w:val="00C26A87"/>
    <w:rsid w:val="00C320F8"/>
    <w:rsid w:val="00C333BF"/>
    <w:rsid w:val="00C35DC9"/>
    <w:rsid w:val="00C3636D"/>
    <w:rsid w:val="00C3720C"/>
    <w:rsid w:val="00C373BC"/>
    <w:rsid w:val="00C41923"/>
    <w:rsid w:val="00C42B32"/>
    <w:rsid w:val="00C478B5"/>
    <w:rsid w:val="00C537B6"/>
    <w:rsid w:val="00C53DA4"/>
    <w:rsid w:val="00C547D1"/>
    <w:rsid w:val="00C55618"/>
    <w:rsid w:val="00C55A27"/>
    <w:rsid w:val="00C5737C"/>
    <w:rsid w:val="00C60356"/>
    <w:rsid w:val="00C65EC9"/>
    <w:rsid w:val="00C731E3"/>
    <w:rsid w:val="00C7472B"/>
    <w:rsid w:val="00C76B5E"/>
    <w:rsid w:val="00C804A2"/>
    <w:rsid w:val="00C806B2"/>
    <w:rsid w:val="00C82BD7"/>
    <w:rsid w:val="00C83199"/>
    <w:rsid w:val="00C9069C"/>
    <w:rsid w:val="00C92642"/>
    <w:rsid w:val="00C931D7"/>
    <w:rsid w:val="00C9350D"/>
    <w:rsid w:val="00C95773"/>
    <w:rsid w:val="00C963C2"/>
    <w:rsid w:val="00C963E0"/>
    <w:rsid w:val="00C97C42"/>
    <w:rsid w:val="00CA0F42"/>
    <w:rsid w:val="00CA1016"/>
    <w:rsid w:val="00CA639B"/>
    <w:rsid w:val="00CA78C3"/>
    <w:rsid w:val="00CB4AC0"/>
    <w:rsid w:val="00CB549C"/>
    <w:rsid w:val="00CB7163"/>
    <w:rsid w:val="00CB7187"/>
    <w:rsid w:val="00CB7190"/>
    <w:rsid w:val="00CC0404"/>
    <w:rsid w:val="00CC2593"/>
    <w:rsid w:val="00CC3D35"/>
    <w:rsid w:val="00CC5E27"/>
    <w:rsid w:val="00CD0491"/>
    <w:rsid w:val="00CE1002"/>
    <w:rsid w:val="00CE17A5"/>
    <w:rsid w:val="00CE1EBF"/>
    <w:rsid w:val="00CE2955"/>
    <w:rsid w:val="00CE2FD4"/>
    <w:rsid w:val="00CE4DB2"/>
    <w:rsid w:val="00CE77FE"/>
    <w:rsid w:val="00CF4110"/>
    <w:rsid w:val="00CF476A"/>
    <w:rsid w:val="00CF687B"/>
    <w:rsid w:val="00CF777A"/>
    <w:rsid w:val="00D02D69"/>
    <w:rsid w:val="00D02DC1"/>
    <w:rsid w:val="00D0357A"/>
    <w:rsid w:val="00D041B0"/>
    <w:rsid w:val="00D05B7F"/>
    <w:rsid w:val="00D060EB"/>
    <w:rsid w:val="00D06775"/>
    <w:rsid w:val="00D07170"/>
    <w:rsid w:val="00D073B1"/>
    <w:rsid w:val="00D073B2"/>
    <w:rsid w:val="00D10C1C"/>
    <w:rsid w:val="00D12E1D"/>
    <w:rsid w:val="00D157D2"/>
    <w:rsid w:val="00D2009A"/>
    <w:rsid w:val="00D20EA7"/>
    <w:rsid w:val="00D238C2"/>
    <w:rsid w:val="00D25838"/>
    <w:rsid w:val="00D26665"/>
    <w:rsid w:val="00D323A9"/>
    <w:rsid w:val="00D32B8D"/>
    <w:rsid w:val="00D342DF"/>
    <w:rsid w:val="00D402D1"/>
    <w:rsid w:val="00D41220"/>
    <w:rsid w:val="00D44406"/>
    <w:rsid w:val="00D44468"/>
    <w:rsid w:val="00D445AA"/>
    <w:rsid w:val="00D448E3"/>
    <w:rsid w:val="00D44AC7"/>
    <w:rsid w:val="00D45A56"/>
    <w:rsid w:val="00D51F14"/>
    <w:rsid w:val="00D521B0"/>
    <w:rsid w:val="00D52AE9"/>
    <w:rsid w:val="00D612CD"/>
    <w:rsid w:val="00D644BC"/>
    <w:rsid w:val="00D72E53"/>
    <w:rsid w:val="00D74631"/>
    <w:rsid w:val="00D74F43"/>
    <w:rsid w:val="00D762CD"/>
    <w:rsid w:val="00D800B4"/>
    <w:rsid w:val="00D82F1D"/>
    <w:rsid w:val="00D90D6C"/>
    <w:rsid w:val="00D936AE"/>
    <w:rsid w:val="00D952D8"/>
    <w:rsid w:val="00D95463"/>
    <w:rsid w:val="00D95679"/>
    <w:rsid w:val="00DA162F"/>
    <w:rsid w:val="00DA283C"/>
    <w:rsid w:val="00DA2CF0"/>
    <w:rsid w:val="00DA34F5"/>
    <w:rsid w:val="00DA44D3"/>
    <w:rsid w:val="00DA7219"/>
    <w:rsid w:val="00DB20FD"/>
    <w:rsid w:val="00DB24CF"/>
    <w:rsid w:val="00DB572F"/>
    <w:rsid w:val="00DB5E55"/>
    <w:rsid w:val="00DB620A"/>
    <w:rsid w:val="00DC123B"/>
    <w:rsid w:val="00DC25CE"/>
    <w:rsid w:val="00DC54AD"/>
    <w:rsid w:val="00DC763D"/>
    <w:rsid w:val="00DC7760"/>
    <w:rsid w:val="00DD0BB5"/>
    <w:rsid w:val="00DD2301"/>
    <w:rsid w:val="00DD533D"/>
    <w:rsid w:val="00DD571C"/>
    <w:rsid w:val="00DE18C7"/>
    <w:rsid w:val="00DE303D"/>
    <w:rsid w:val="00DE37A3"/>
    <w:rsid w:val="00DE52AD"/>
    <w:rsid w:val="00DF0328"/>
    <w:rsid w:val="00DF5671"/>
    <w:rsid w:val="00DF64B9"/>
    <w:rsid w:val="00DF71FB"/>
    <w:rsid w:val="00E015C8"/>
    <w:rsid w:val="00E0429C"/>
    <w:rsid w:val="00E06C7B"/>
    <w:rsid w:val="00E07F3E"/>
    <w:rsid w:val="00E106BF"/>
    <w:rsid w:val="00E14FDF"/>
    <w:rsid w:val="00E150FB"/>
    <w:rsid w:val="00E20A05"/>
    <w:rsid w:val="00E216DF"/>
    <w:rsid w:val="00E264E3"/>
    <w:rsid w:val="00E26E31"/>
    <w:rsid w:val="00E3181C"/>
    <w:rsid w:val="00E36951"/>
    <w:rsid w:val="00E36EDD"/>
    <w:rsid w:val="00E42AA6"/>
    <w:rsid w:val="00E42E04"/>
    <w:rsid w:val="00E4393E"/>
    <w:rsid w:val="00E441DD"/>
    <w:rsid w:val="00E50AAD"/>
    <w:rsid w:val="00E51079"/>
    <w:rsid w:val="00E513CE"/>
    <w:rsid w:val="00E51C4F"/>
    <w:rsid w:val="00E52685"/>
    <w:rsid w:val="00E548A5"/>
    <w:rsid w:val="00E572E5"/>
    <w:rsid w:val="00E62A2B"/>
    <w:rsid w:val="00E63EC5"/>
    <w:rsid w:val="00E7090F"/>
    <w:rsid w:val="00E77A19"/>
    <w:rsid w:val="00E83A7C"/>
    <w:rsid w:val="00E84D1E"/>
    <w:rsid w:val="00E85228"/>
    <w:rsid w:val="00E909B8"/>
    <w:rsid w:val="00E90CAF"/>
    <w:rsid w:val="00E911CC"/>
    <w:rsid w:val="00E91CA9"/>
    <w:rsid w:val="00E930E5"/>
    <w:rsid w:val="00E97480"/>
    <w:rsid w:val="00EA2593"/>
    <w:rsid w:val="00EA4ACC"/>
    <w:rsid w:val="00EA4C21"/>
    <w:rsid w:val="00EA5605"/>
    <w:rsid w:val="00EA5ACC"/>
    <w:rsid w:val="00EA7937"/>
    <w:rsid w:val="00EB0AA2"/>
    <w:rsid w:val="00EB100E"/>
    <w:rsid w:val="00EB2F5E"/>
    <w:rsid w:val="00EB5CE4"/>
    <w:rsid w:val="00EB7E28"/>
    <w:rsid w:val="00ED759D"/>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132F8"/>
    <w:rsid w:val="00F212C3"/>
    <w:rsid w:val="00F21DF2"/>
    <w:rsid w:val="00F22B42"/>
    <w:rsid w:val="00F23659"/>
    <w:rsid w:val="00F30473"/>
    <w:rsid w:val="00F3215E"/>
    <w:rsid w:val="00F425D4"/>
    <w:rsid w:val="00F4286F"/>
    <w:rsid w:val="00F46E9C"/>
    <w:rsid w:val="00F4706B"/>
    <w:rsid w:val="00F47987"/>
    <w:rsid w:val="00F5139F"/>
    <w:rsid w:val="00F56361"/>
    <w:rsid w:val="00F56D33"/>
    <w:rsid w:val="00F715A6"/>
    <w:rsid w:val="00F715C5"/>
    <w:rsid w:val="00F7213B"/>
    <w:rsid w:val="00F72340"/>
    <w:rsid w:val="00F739DD"/>
    <w:rsid w:val="00F73AD5"/>
    <w:rsid w:val="00F755AD"/>
    <w:rsid w:val="00F76535"/>
    <w:rsid w:val="00F7673C"/>
    <w:rsid w:val="00F769F2"/>
    <w:rsid w:val="00F84646"/>
    <w:rsid w:val="00F8647F"/>
    <w:rsid w:val="00F8706B"/>
    <w:rsid w:val="00F904BC"/>
    <w:rsid w:val="00F92D00"/>
    <w:rsid w:val="00F92F09"/>
    <w:rsid w:val="00F97200"/>
    <w:rsid w:val="00F97320"/>
    <w:rsid w:val="00FA33EB"/>
    <w:rsid w:val="00FA5265"/>
    <w:rsid w:val="00FB0263"/>
    <w:rsid w:val="00FB203E"/>
    <w:rsid w:val="00FB4E1E"/>
    <w:rsid w:val="00FB5100"/>
    <w:rsid w:val="00FB5C12"/>
    <w:rsid w:val="00FC083A"/>
    <w:rsid w:val="00FC2BA4"/>
    <w:rsid w:val="00FC4794"/>
    <w:rsid w:val="00FC73DB"/>
    <w:rsid w:val="00FD01E7"/>
    <w:rsid w:val="00FD095A"/>
    <w:rsid w:val="00FD1A3B"/>
    <w:rsid w:val="00FD51DF"/>
    <w:rsid w:val="00FD6054"/>
    <w:rsid w:val="00FE33FB"/>
    <w:rsid w:val="00FE44B9"/>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0FB"/>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A_Qst_Number"/>
    <w:basedOn w:val="Normal"/>
    <w:link w:val="ListParagraphChar"/>
    <w:uiPriority w:val="1"/>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E63EC5"/>
    <w:pPr>
      <w:spacing w:line="480" w:lineRule="exact"/>
      <w:contextualSpacing/>
    </w:pPr>
    <w:rPr>
      <w:rFonts w:ascii="Arial" w:eastAsiaTheme="minorHAnsi" w:hAnsi="Arial" w:cs="Arial"/>
      <w:color w:val="002060"/>
      <w:sz w:val="22"/>
      <w:szCs w:val="22"/>
      <w:lang w:eastAsia="en-US"/>
    </w:rPr>
  </w:style>
  <w:style w:type="character" w:customStyle="1" w:styleId="22TAHiddenWrittenResponseChar">
    <w:name w:val="(22) TA Hidden Written Response Char"/>
    <w:basedOn w:val="DefaultParagraphFont"/>
    <w:link w:val="22TAHiddenWrittenResponse"/>
    <w:rsid w:val="00E63EC5"/>
    <w:rPr>
      <w:rFonts w:ascii="Arial" w:eastAsiaTheme="minorHAnsi" w:hAnsi="Arial" w:cs="Arial"/>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styleId="NormalWeb">
    <w:name w:val="Normal (Web)"/>
    <w:basedOn w:val="Normal"/>
    <w:uiPriority w:val="99"/>
    <w:semiHidden/>
    <w:unhideWhenUsed/>
    <w:rsid w:val="00C5737C"/>
    <w:pPr>
      <w:spacing w:before="100" w:beforeAutospacing="1" w:after="100" w:afterAutospacing="1"/>
      <w:jc w:val="left"/>
    </w:pPr>
    <w:rPr>
      <w:rFonts w:ascii="Times New Roman" w:hAnsi="Times New Roman"/>
      <w:szCs w:val="24"/>
      <w:lang w:eastAsia="en-AU"/>
    </w:rPr>
  </w:style>
  <w:style w:type="character" w:customStyle="1" w:styleId="ListParagraphChar">
    <w:name w:val="List Paragraph Char"/>
    <w:aliases w:val="A_Qst_Number Char"/>
    <w:basedOn w:val="DefaultParagraphFont"/>
    <w:link w:val="ListParagraph"/>
    <w:uiPriority w:val="1"/>
    <w:rsid w:val="00951F5B"/>
    <w:rPr>
      <w:rFonts w:ascii="Arial Narrow" w:hAnsi="Arial Narrow"/>
      <w:sz w:val="24"/>
      <w:lang w:eastAsia="en-US"/>
    </w:rPr>
  </w:style>
  <w:style w:type="character" w:styleId="Strong">
    <w:name w:val="Strong"/>
    <w:basedOn w:val="DefaultParagraphFont"/>
    <w:uiPriority w:val="22"/>
    <w:qFormat/>
    <w:rsid w:val="00A95E4F"/>
    <w:rPr>
      <w:b/>
      <w:bCs/>
    </w:rPr>
  </w:style>
  <w:style w:type="paragraph" w:styleId="z-TopofForm">
    <w:name w:val="HTML Top of Form"/>
    <w:basedOn w:val="Normal"/>
    <w:next w:val="Normal"/>
    <w:link w:val="z-TopofFormChar"/>
    <w:hidden/>
    <w:uiPriority w:val="99"/>
    <w:semiHidden/>
    <w:unhideWhenUsed/>
    <w:rsid w:val="00BA7756"/>
    <w:pPr>
      <w:pBdr>
        <w:bottom w:val="single" w:sz="6" w:space="1" w:color="auto"/>
      </w:pBdr>
      <w:jc w:val="center"/>
    </w:pPr>
    <w:rPr>
      <w:rFonts w:ascii="Arial" w:hAnsi="Arial" w:cs="Arial"/>
      <w:vanish/>
      <w:sz w:val="16"/>
      <w:szCs w:val="16"/>
      <w:lang w:eastAsia="en-AU"/>
    </w:rPr>
  </w:style>
  <w:style w:type="character" w:customStyle="1" w:styleId="z-TopofFormChar">
    <w:name w:val="z-Top of Form Char"/>
    <w:basedOn w:val="DefaultParagraphFont"/>
    <w:link w:val="z-TopofForm"/>
    <w:uiPriority w:val="99"/>
    <w:semiHidden/>
    <w:rsid w:val="00BA7756"/>
    <w:rPr>
      <w:rFonts w:ascii="Arial"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64372">
      <w:bodyDiv w:val="1"/>
      <w:marLeft w:val="0"/>
      <w:marRight w:val="0"/>
      <w:marTop w:val="0"/>
      <w:marBottom w:val="0"/>
      <w:divBdr>
        <w:top w:val="none" w:sz="0" w:space="0" w:color="auto"/>
        <w:left w:val="none" w:sz="0" w:space="0" w:color="auto"/>
        <w:bottom w:val="none" w:sz="0" w:space="0" w:color="auto"/>
        <w:right w:val="none" w:sz="0" w:space="0" w:color="auto"/>
      </w:divBdr>
    </w:div>
    <w:div w:id="178198182">
      <w:bodyDiv w:val="1"/>
      <w:marLeft w:val="0"/>
      <w:marRight w:val="0"/>
      <w:marTop w:val="0"/>
      <w:marBottom w:val="0"/>
      <w:divBdr>
        <w:top w:val="none" w:sz="0" w:space="0" w:color="auto"/>
        <w:left w:val="none" w:sz="0" w:space="0" w:color="auto"/>
        <w:bottom w:val="none" w:sz="0" w:space="0" w:color="auto"/>
        <w:right w:val="none" w:sz="0" w:space="0" w:color="auto"/>
      </w:divBdr>
      <w:divsChild>
        <w:div w:id="987781886">
          <w:marLeft w:val="0"/>
          <w:marRight w:val="0"/>
          <w:marTop w:val="0"/>
          <w:marBottom w:val="0"/>
          <w:divBdr>
            <w:top w:val="single" w:sz="2" w:space="0" w:color="D9D9E3"/>
            <w:left w:val="single" w:sz="2" w:space="0" w:color="D9D9E3"/>
            <w:bottom w:val="single" w:sz="2" w:space="0" w:color="D9D9E3"/>
            <w:right w:val="single" w:sz="2" w:space="0" w:color="D9D9E3"/>
          </w:divBdr>
          <w:divsChild>
            <w:div w:id="1214661918">
              <w:marLeft w:val="0"/>
              <w:marRight w:val="0"/>
              <w:marTop w:val="0"/>
              <w:marBottom w:val="0"/>
              <w:divBdr>
                <w:top w:val="single" w:sz="2" w:space="0" w:color="D9D9E3"/>
                <w:left w:val="single" w:sz="2" w:space="0" w:color="D9D9E3"/>
                <w:bottom w:val="single" w:sz="2" w:space="0" w:color="D9D9E3"/>
                <w:right w:val="single" w:sz="2" w:space="0" w:color="D9D9E3"/>
              </w:divBdr>
              <w:divsChild>
                <w:div w:id="1673026305">
                  <w:marLeft w:val="0"/>
                  <w:marRight w:val="0"/>
                  <w:marTop w:val="0"/>
                  <w:marBottom w:val="0"/>
                  <w:divBdr>
                    <w:top w:val="single" w:sz="2" w:space="0" w:color="D9D9E3"/>
                    <w:left w:val="single" w:sz="2" w:space="0" w:color="D9D9E3"/>
                    <w:bottom w:val="single" w:sz="2" w:space="0" w:color="D9D9E3"/>
                    <w:right w:val="single" w:sz="2" w:space="0" w:color="D9D9E3"/>
                  </w:divBdr>
                  <w:divsChild>
                    <w:div w:id="237906062">
                      <w:marLeft w:val="0"/>
                      <w:marRight w:val="0"/>
                      <w:marTop w:val="0"/>
                      <w:marBottom w:val="0"/>
                      <w:divBdr>
                        <w:top w:val="single" w:sz="2" w:space="0" w:color="D9D9E3"/>
                        <w:left w:val="single" w:sz="2" w:space="0" w:color="D9D9E3"/>
                        <w:bottom w:val="single" w:sz="2" w:space="0" w:color="D9D9E3"/>
                        <w:right w:val="single" w:sz="2" w:space="0" w:color="D9D9E3"/>
                      </w:divBdr>
                      <w:divsChild>
                        <w:div w:id="1257404361">
                          <w:marLeft w:val="0"/>
                          <w:marRight w:val="0"/>
                          <w:marTop w:val="0"/>
                          <w:marBottom w:val="0"/>
                          <w:divBdr>
                            <w:top w:val="single" w:sz="2" w:space="0" w:color="auto"/>
                            <w:left w:val="single" w:sz="2" w:space="0" w:color="auto"/>
                            <w:bottom w:val="single" w:sz="6" w:space="0" w:color="auto"/>
                            <w:right w:val="single" w:sz="2" w:space="0" w:color="auto"/>
                          </w:divBdr>
                          <w:divsChild>
                            <w:div w:id="668484588">
                              <w:marLeft w:val="0"/>
                              <w:marRight w:val="0"/>
                              <w:marTop w:val="100"/>
                              <w:marBottom w:val="100"/>
                              <w:divBdr>
                                <w:top w:val="single" w:sz="2" w:space="0" w:color="D9D9E3"/>
                                <w:left w:val="single" w:sz="2" w:space="0" w:color="D9D9E3"/>
                                <w:bottom w:val="single" w:sz="2" w:space="0" w:color="D9D9E3"/>
                                <w:right w:val="single" w:sz="2" w:space="0" w:color="D9D9E3"/>
                              </w:divBdr>
                              <w:divsChild>
                                <w:div w:id="1493255854">
                                  <w:marLeft w:val="0"/>
                                  <w:marRight w:val="0"/>
                                  <w:marTop w:val="0"/>
                                  <w:marBottom w:val="0"/>
                                  <w:divBdr>
                                    <w:top w:val="single" w:sz="2" w:space="0" w:color="D9D9E3"/>
                                    <w:left w:val="single" w:sz="2" w:space="0" w:color="D9D9E3"/>
                                    <w:bottom w:val="single" w:sz="2" w:space="0" w:color="D9D9E3"/>
                                    <w:right w:val="single" w:sz="2" w:space="0" w:color="D9D9E3"/>
                                  </w:divBdr>
                                  <w:divsChild>
                                    <w:div w:id="494341256">
                                      <w:marLeft w:val="0"/>
                                      <w:marRight w:val="0"/>
                                      <w:marTop w:val="0"/>
                                      <w:marBottom w:val="0"/>
                                      <w:divBdr>
                                        <w:top w:val="single" w:sz="2" w:space="0" w:color="D9D9E3"/>
                                        <w:left w:val="single" w:sz="2" w:space="0" w:color="D9D9E3"/>
                                        <w:bottom w:val="single" w:sz="2" w:space="0" w:color="D9D9E3"/>
                                        <w:right w:val="single" w:sz="2" w:space="0" w:color="D9D9E3"/>
                                      </w:divBdr>
                                      <w:divsChild>
                                        <w:div w:id="1309091209">
                                          <w:marLeft w:val="0"/>
                                          <w:marRight w:val="0"/>
                                          <w:marTop w:val="0"/>
                                          <w:marBottom w:val="0"/>
                                          <w:divBdr>
                                            <w:top w:val="single" w:sz="2" w:space="0" w:color="D9D9E3"/>
                                            <w:left w:val="single" w:sz="2" w:space="0" w:color="D9D9E3"/>
                                            <w:bottom w:val="single" w:sz="2" w:space="0" w:color="D9D9E3"/>
                                            <w:right w:val="single" w:sz="2" w:space="0" w:color="D9D9E3"/>
                                          </w:divBdr>
                                          <w:divsChild>
                                            <w:div w:id="1912538268">
                                              <w:marLeft w:val="0"/>
                                              <w:marRight w:val="0"/>
                                              <w:marTop w:val="0"/>
                                              <w:marBottom w:val="0"/>
                                              <w:divBdr>
                                                <w:top w:val="single" w:sz="2" w:space="0" w:color="D9D9E3"/>
                                                <w:left w:val="single" w:sz="2" w:space="0" w:color="D9D9E3"/>
                                                <w:bottom w:val="single" w:sz="2" w:space="0" w:color="D9D9E3"/>
                                                <w:right w:val="single" w:sz="2" w:space="0" w:color="D9D9E3"/>
                                              </w:divBdr>
                                              <w:divsChild>
                                                <w:div w:id="12634919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15949639">
          <w:marLeft w:val="0"/>
          <w:marRight w:val="0"/>
          <w:marTop w:val="0"/>
          <w:marBottom w:val="0"/>
          <w:divBdr>
            <w:top w:val="none" w:sz="0" w:space="0" w:color="auto"/>
            <w:left w:val="none" w:sz="0" w:space="0" w:color="auto"/>
            <w:bottom w:val="none" w:sz="0" w:space="0" w:color="auto"/>
            <w:right w:val="none" w:sz="0" w:space="0" w:color="auto"/>
          </w:divBdr>
        </w:div>
      </w:divsChild>
    </w:div>
    <w:div w:id="190846142">
      <w:bodyDiv w:val="1"/>
      <w:marLeft w:val="0"/>
      <w:marRight w:val="0"/>
      <w:marTop w:val="0"/>
      <w:marBottom w:val="0"/>
      <w:divBdr>
        <w:top w:val="none" w:sz="0" w:space="0" w:color="auto"/>
        <w:left w:val="none" w:sz="0" w:space="0" w:color="auto"/>
        <w:bottom w:val="none" w:sz="0" w:space="0" w:color="auto"/>
        <w:right w:val="none" w:sz="0" w:space="0" w:color="auto"/>
      </w:divBdr>
    </w:div>
    <w:div w:id="271859841">
      <w:bodyDiv w:val="1"/>
      <w:marLeft w:val="0"/>
      <w:marRight w:val="0"/>
      <w:marTop w:val="0"/>
      <w:marBottom w:val="0"/>
      <w:divBdr>
        <w:top w:val="none" w:sz="0" w:space="0" w:color="auto"/>
        <w:left w:val="none" w:sz="0" w:space="0" w:color="auto"/>
        <w:bottom w:val="none" w:sz="0" w:space="0" w:color="auto"/>
        <w:right w:val="none" w:sz="0" w:space="0" w:color="auto"/>
      </w:divBdr>
    </w:div>
    <w:div w:id="277225356">
      <w:bodyDiv w:val="1"/>
      <w:marLeft w:val="0"/>
      <w:marRight w:val="0"/>
      <w:marTop w:val="0"/>
      <w:marBottom w:val="0"/>
      <w:divBdr>
        <w:top w:val="none" w:sz="0" w:space="0" w:color="auto"/>
        <w:left w:val="none" w:sz="0" w:space="0" w:color="auto"/>
        <w:bottom w:val="none" w:sz="0" w:space="0" w:color="auto"/>
        <w:right w:val="none" w:sz="0" w:space="0" w:color="auto"/>
      </w:divBdr>
      <w:divsChild>
        <w:div w:id="1951735908">
          <w:marLeft w:val="720"/>
          <w:marRight w:val="0"/>
          <w:marTop w:val="0"/>
          <w:marBottom w:val="200"/>
          <w:divBdr>
            <w:top w:val="none" w:sz="0" w:space="0" w:color="auto"/>
            <w:left w:val="none" w:sz="0" w:space="0" w:color="auto"/>
            <w:bottom w:val="none" w:sz="0" w:space="0" w:color="auto"/>
            <w:right w:val="none" w:sz="0" w:space="0" w:color="auto"/>
          </w:divBdr>
        </w:div>
        <w:div w:id="1676879613">
          <w:marLeft w:val="720"/>
          <w:marRight w:val="0"/>
          <w:marTop w:val="0"/>
          <w:marBottom w:val="200"/>
          <w:divBdr>
            <w:top w:val="none" w:sz="0" w:space="0" w:color="auto"/>
            <w:left w:val="none" w:sz="0" w:space="0" w:color="auto"/>
            <w:bottom w:val="none" w:sz="0" w:space="0" w:color="auto"/>
            <w:right w:val="none" w:sz="0" w:space="0" w:color="auto"/>
          </w:divBdr>
        </w:div>
        <w:div w:id="1871138324">
          <w:marLeft w:val="720"/>
          <w:marRight w:val="0"/>
          <w:marTop w:val="0"/>
          <w:marBottom w:val="200"/>
          <w:divBdr>
            <w:top w:val="none" w:sz="0" w:space="0" w:color="auto"/>
            <w:left w:val="none" w:sz="0" w:space="0" w:color="auto"/>
            <w:bottom w:val="none" w:sz="0" w:space="0" w:color="auto"/>
            <w:right w:val="none" w:sz="0" w:space="0" w:color="auto"/>
          </w:divBdr>
        </w:div>
        <w:div w:id="268126353">
          <w:marLeft w:val="720"/>
          <w:marRight w:val="0"/>
          <w:marTop w:val="0"/>
          <w:marBottom w:val="200"/>
          <w:divBdr>
            <w:top w:val="none" w:sz="0" w:space="0" w:color="auto"/>
            <w:left w:val="none" w:sz="0" w:space="0" w:color="auto"/>
            <w:bottom w:val="none" w:sz="0" w:space="0" w:color="auto"/>
            <w:right w:val="none" w:sz="0" w:space="0" w:color="auto"/>
          </w:divBdr>
        </w:div>
        <w:div w:id="555631563">
          <w:marLeft w:val="720"/>
          <w:marRight w:val="0"/>
          <w:marTop w:val="0"/>
          <w:marBottom w:val="200"/>
          <w:divBdr>
            <w:top w:val="none" w:sz="0" w:space="0" w:color="auto"/>
            <w:left w:val="none" w:sz="0" w:space="0" w:color="auto"/>
            <w:bottom w:val="none" w:sz="0" w:space="0" w:color="auto"/>
            <w:right w:val="none" w:sz="0" w:space="0" w:color="auto"/>
          </w:divBdr>
        </w:div>
        <w:div w:id="36860080">
          <w:marLeft w:val="720"/>
          <w:marRight w:val="0"/>
          <w:marTop w:val="0"/>
          <w:marBottom w:val="200"/>
          <w:divBdr>
            <w:top w:val="none" w:sz="0" w:space="0" w:color="auto"/>
            <w:left w:val="none" w:sz="0" w:space="0" w:color="auto"/>
            <w:bottom w:val="none" w:sz="0" w:space="0" w:color="auto"/>
            <w:right w:val="none" w:sz="0" w:space="0" w:color="auto"/>
          </w:divBdr>
        </w:div>
        <w:div w:id="1699433180">
          <w:marLeft w:val="720"/>
          <w:marRight w:val="0"/>
          <w:marTop w:val="0"/>
          <w:marBottom w:val="200"/>
          <w:divBdr>
            <w:top w:val="none" w:sz="0" w:space="0" w:color="auto"/>
            <w:left w:val="none" w:sz="0" w:space="0" w:color="auto"/>
            <w:bottom w:val="none" w:sz="0" w:space="0" w:color="auto"/>
            <w:right w:val="none" w:sz="0" w:space="0" w:color="auto"/>
          </w:divBdr>
        </w:div>
        <w:div w:id="38869457">
          <w:marLeft w:val="720"/>
          <w:marRight w:val="0"/>
          <w:marTop w:val="0"/>
          <w:marBottom w:val="200"/>
          <w:divBdr>
            <w:top w:val="none" w:sz="0" w:space="0" w:color="auto"/>
            <w:left w:val="none" w:sz="0" w:space="0" w:color="auto"/>
            <w:bottom w:val="none" w:sz="0" w:space="0" w:color="auto"/>
            <w:right w:val="none" w:sz="0" w:space="0" w:color="auto"/>
          </w:divBdr>
        </w:div>
        <w:div w:id="1419324985">
          <w:marLeft w:val="720"/>
          <w:marRight w:val="0"/>
          <w:marTop w:val="0"/>
          <w:marBottom w:val="200"/>
          <w:divBdr>
            <w:top w:val="none" w:sz="0" w:space="0" w:color="auto"/>
            <w:left w:val="none" w:sz="0" w:space="0" w:color="auto"/>
            <w:bottom w:val="none" w:sz="0" w:space="0" w:color="auto"/>
            <w:right w:val="none" w:sz="0" w:space="0" w:color="auto"/>
          </w:divBdr>
        </w:div>
        <w:div w:id="1791124474">
          <w:marLeft w:val="720"/>
          <w:marRight w:val="0"/>
          <w:marTop w:val="0"/>
          <w:marBottom w:val="200"/>
          <w:divBdr>
            <w:top w:val="none" w:sz="0" w:space="0" w:color="auto"/>
            <w:left w:val="none" w:sz="0" w:space="0" w:color="auto"/>
            <w:bottom w:val="none" w:sz="0" w:space="0" w:color="auto"/>
            <w:right w:val="none" w:sz="0" w:space="0" w:color="auto"/>
          </w:divBdr>
        </w:div>
      </w:divsChild>
    </w:div>
    <w:div w:id="380833122">
      <w:bodyDiv w:val="1"/>
      <w:marLeft w:val="0"/>
      <w:marRight w:val="0"/>
      <w:marTop w:val="0"/>
      <w:marBottom w:val="0"/>
      <w:divBdr>
        <w:top w:val="none" w:sz="0" w:space="0" w:color="auto"/>
        <w:left w:val="none" w:sz="0" w:space="0" w:color="auto"/>
        <w:bottom w:val="none" w:sz="0" w:space="0" w:color="auto"/>
        <w:right w:val="none" w:sz="0" w:space="0" w:color="auto"/>
      </w:divBdr>
    </w:div>
    <w:div w:id="388194513">
      <w:bodyDiv w:val="1"/>
      <w:marLeft w:val="0"/>
      <w:marRight w:val="0"/>
      <w:marTop w:val="0"/>
      <w:marBottom w:val="0"/>
      <w:divBdr>
        <w:top w:val="none" w:sz="0" w:space="0" w:color="auto"/>
        <w:left w:val="none" w:sz="0" w:space="0" w:color="auto"/>
        <w:bottom w:val="none" w:sz="0" w:space="0" w:color="auto"/>
        <w:right w:val="none" w:sz="0" w:space="0" w:color="auto"/>
      </w:divBdr>
      <w:divsChild>
        <w:div w:id="1284457285">
          <w:marLeft w:val="0"/>
          <w:marRight w:val="0"/>
          <w:marTop w:val="0"/>
          <w:marBottom w:val="0"/>
          <w:divBdr>
            <w:top w:val="single" w:sz="2" w:space="0" w:color="D9D9E3"/>
            <w:left w:val="single" w:sz="2" w:space="0" w:color="D9D9E3"/>
            <w:bottom w:val="single" w:sz="2" w:space="0" w:color="D9D9E3"/>
            <w:right w:val="single" w:sz="2" w:space="0" w:color="D9D9E3"/>
          </w:divBdr>
          <w:divsChild>
            <w:div w:id="1957910216">
              <w:marLeft w:val="0"/>
              <w:marRight w:val="0"/>
              <w:marTop w:val="0"/>
              <w:marBottom w:val="0"/>
              <w:divBdr>
                <w:top w:val="single" w:sz="2" w:space="0" w:color="D9D9E3"/>
                <w:left w:val="single" w:sz="2" w:space="0" w:color="D9D9E3"/>
                <w:bottom w:val="single" w:sz="2" w:space="0" w:color="D9D9E3"/>
                <w:right w:val="single" w:sz="2" w:space="0" w:color="D9D9E3"/>
              </w:divBdr>
              <w:divsChild>
                <w:div w:id="1553687435">
                  <w:marLeft w:val="0"/>
                  <w:marRight w:val="0"/>
                  <w:marTop w:val="0"/>
                  <w:marBottom w:val="0"/>
                  <w:divBdr>
                    <w:top w:val="single" w:sz="2" w:space="0" w:color="D9D9E3"/>
                    <w:left w:val="single" w:sz="2" w:space="0" w:color="D9D9E3"/>
                    <w:bottom w:val="single" w:sz="2" w:space="0" w:color="D9D9E3"/>
                    <w:right w:val="single" w:sz="2" w:space="0" w:color="D9D9E3"/>
                  </w:divBdr>
                  <w:divsChild>
                    <w:div w:id="225342671">
                      <w:marLeft w:val="0"/>
                      <w:marRight w:val="0"/>
                      <w:marTop w:val="0"/>
                      <w:marBottom w:val="0"/>
                      <w:divBdr>
                        <w:top w:val="single" w:sz="2" w:space="0" w:color="D9D9E3"/>
                        <w:left w:val="single" w:sz="2" w:space="0" w:color="D9D9E3"/>
                        <w:bottom w:val="single" w:sz="2" w:space="0" w:color="D9D9E3"/>
                        <w:right w:val="single" w:sz="2" w:space="0" w:color="D9D9E3"/>
                      </w:divBdr>
                      <w:divsChild>
                        <w:div w:id="828978604">
                          <w:marLeft w:val="0"/>
                          <w:marRight w:val="0"/>
                          <w:marTop w:val="0"/>
                          <w:marBottom w:val="0"/>
                          <w:divBdr>
                            <w:top w:val="single" w:sz="2" w:space="0" w:color="auto"/>
                            <w:left w:val="single" w:sz="2" w:space="0" w:color="auto"/>
                            <w:bottom w:val="single" w:sz="6" w:space="0" w:color="auto"/>
                            <w:right w:val="single" w:sz="2" w:space="0" w:color="auto"/>
                          </w:divBdr>
                          <w:divsChild>
                            <w:div w:id="1270161525">
                              <w:marLeft w:val="0"/>
                              <w:marRight w:val="0"/>
                              <w:marTop w:val="100"/>
                              <w:marBottom w:val="100"/>
                              <w:divBdr>
                                <w:top w:val="single" w:sz="2" w:space="0" w:color="D9D9E3"/>
                                <w:left w:val="single" w:sz="2" w:space="0" w:color="D9D9E3"/>
                                <w:bottom w:val="single" w:sz="2" w:space="0" w:color="D9D9E3"/>
                                <w:right w:val="single" w:sz="2" w:space="0" w:color="D9D9E3"/>
                              </w:divBdr>
                              <w:divsChild>
                                <w:div w:id="2023848146">
                                  <w:marLeft w:val="0"/>
                                  <w:marRight w:val="0"/>
                                  <w:marTop w:val="0"/>
                                  <w:marBottom w:val="0"/>
                                  <w:divBdr>
                                    <w:top w:val="single" w:sz="2" w:space="0" w:color="D9D9E3"/>
                                    <w:left w:val="single" w:sz="2" w:space="0" w:color="D9D9E3"/>
                                    <w:bottom w:val="single" w:sz="2" w:space="0" w:color="D9D9E3"/>
                                    <w:right w:val="single" w:sz="2" w:space="0" w:color="D9D9E3"/>
                                  </w:divBdr>
                                  <w:divsChild>
                                    <w:div w:id="1696925299">
                                      <w:marLeft w:val="0"/>
                                      <w:marRight w:val="0"/>
                                      <w:marTop w:val="0"/>
                                      <w:marBottom w:val="0"/>
                                      <w:divBdr>
                                        <w:top w:val="single" w:sz="2" w:space="0" w:color="D9D9E3"/>
                                        <w:left w:val="single" w:sz="2" w:space="0" w:color="D9D9E3"/>
                                        <w:bottom w:val="single" w:sz="2" w:space="0" w:color="D9D9E3"/>
                                        <w:right w:val="single" w:sz="2" w:space="0" w:color="D9D9E3"/>
                                      </w:divBdr>
                                      <w:divsChild>
                                        <w:div w:id="84959892">
                                          <w:marLeft w:val="0"/>
                                          <w:marRight w:val="0"/>
                                          <w:marTop w:val="0"/>
                                          <w:marBottom w:val="0"/>
                                          <w:divBdr>
                                            <w:top w:val="single" w:sz="2" w:space="0" w:color="D9D9E3"/>
                                            <w:left w:val="single" w:sz="2" w:space="0" w:color="D9D9E3"/>
                                            <w:bottom w:val="single" w:sz="2" w:space="0" w:color="D9D9E3"/>
                                            <w:right w:val="single" w:sz="2" w:space="0" w:color="D9D9E3"/>
                                          </w:divBdr>
                                          <w:divsChild>
                                            <w:div w:id="1489637083">
                                              <w:marLeft w:val="0"/>
                                              <w:marRight w:val="0"/>
                                              <w:marTop w:val="0"/>
                                              <w:marBottom w:val="0"/>
                                              <w:divBdr>
                                                <w:top w:val="single" w:sz="2" w:space="0" w:color="D9D9E3"/>
                                                <w:left w:val="single" w:sz="2" w:space="0" w:color="D9D9E3"/>
                                                <w:bottom w:val="single" w:sz="2" w:space="0" w:color="D9D9E3"/>
                                                <w:right w:val="single" w:sz="2" w:space="0" w:color="D9D9E3"/>
                                              </w:divBdr>
                                              <w:divsChild>
                                                <w:div w:id="12145436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687516639">
          <w:marLeft w:val="0"/>
          <w:marRight w:val="0"/>
          <w:marTop w:val="0"/>
          <w:marBottom w:val="0"/>
          <w:divBdr>
            <w:top w:val="none" w:sz="0" w:space="0" w:color="auto"/>
            <w:left w:val="none" w:sz="0" w:space="0" w:color="auto"/>
            <w:bottom w:val="none" w:sz="0" w:space="0" w:color="auto"/>
            <w:right w:val="none" w:sz="0" w:space="0" w:color="auto"/>
          </w:divBdr>
        </w:div>
      </w:divsChild>
    </w:div>
    <w:div w:id="44666058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2600404">
      <w:bodyDiv w:val="1"/>
      <w:marLeft w:val="0"/>
      <w:marRight w:val="0"/>
      <w:marTop w:val="0"/>
      <w:marBottom w:val="0"/>
      <w:divBdr>
        <w:top w:val="none" w:sz="0" w:space="0" w:color="auto"/>
        <w:left w:val="none" w:sz="0" w:space="0" w:color="auto"/>
        <w:bottom w:val="none" w:sz="0" w:space="0" w:color="auto"/>
        <w:right w:val="none" w:sz="0" w:space="0" w:color="auto"/>
      </w:divBdr>
    </w:div>
    <w:div w:id="548612236">
      <w:bodyDiv w:val="1"/>
      <w:marLeft w:val="0"/>
      <w:marRight w:val="0"/>
      <w:marTop w:val="0"/>
      <w:marBottom w:val="0"/>
      <w:divBdr>
        <w:top w:val="none" w:sz="0" w:space="0" w:color="auto"/>
        <w:left w:val="none" w:sz="0" w:space="0" w:color="auto"/>
        <w:bottom w:val="none" w:sz="0" w:space="0" w:color="auto"/>
        <w:right w:val="none" w:sz="0" w:space="0" w:color="auto"/>
      </w:divBdr>
    </w:div>
    <w:div w:id="554395590">
      <w:bodyDiv w:val="1"/>
      <w:marLeft w:val="0"/>
      <w:marRight w:val="0"/>
      <w:marTop w:val="0"/>
      <w:marBottom w:val="0"/>
      <w:divBdr>
        <w:top w:val="none" w:sz="0" w:space="0" w:color="auto"/>
        <w:left w:val="none" w:sz="0" w:space="0" w:color="auto"/>
        <w:bottom w:val="none" w:sz="0" w:space="0" w:color="auto"/>
        <w:right w:val="none" w:sz="0" w:space="0" w:color="auto"/>
      </w:divBdr>
    </w:div>
    <w:div w:id="558322041">
      <w:bodyDiv w:val="1"/>
      <w:marLeft w:val="0"/>
      <w:marRight w:val="0"/>
      <w:marTop w:val="0"/>
      <w:marBottom w:val="0"/>
      <w:divBdr>
        <w:top w:val="none" w:sz="0" w:space="0" w:color="auto"/>
        <w:left w:val="none" w:sz="0" w:space="0" w:color="auto"/>
        <w:bottom w:val="none" w:sz="0" w:space="0" w:color="auto"/>
        <w:right w:val="none" w:sz="0" w:space="0" w:color="auto"/>
      </w:divBdr>
    </w:div>
    <w:div w:id="574900805">
      <w:bodyDiv w:val="1"/>
      <w:marLeft w:val="0"/>
      <w:marRight w:val="0"/>
      <w:marTop w:val="0"/>
      <w:marBottom w:val="0"/>
      <w:divBdr>
        <w:top w:val="none" w:sz="0" w:space="0" w:color="auto"/>
        <w:left w:val="none" w:sz="0" w:space="0" w:color="auto"/>
        <w:bottom w:val="none" w:sz="0" w:space="0" w:color="auto"/>
        <w:right w:val="none" w:sz="0" w:space="0" w:color="auto"/>
      </w:divBdr>
    </w:div>
    <w:div w:id="664432034">
      <w:bodyDiv w:val="1"/>
      <w:marLeft w:val="0"/>
      <w:marRight w:val="0"/>
      <w:marTop w:val="0"/>
      <w:marBottom w:val="0"/>
      <w:divBdr>
        <w:top w:val="none" w:sz="0" w:space="0" w:color="auto"/>
        <w:left w:val="none" w:sz="0" w:space="0" w:color="auto"/>
        <w:bottom w:val="none" w:sz="0" w:space="0" w:color="auto"/>
        <w:right w:val="none" w:sz="0" w:space="0" w:color="auto"/>
      </w:divBdr>
      <w:divsChild>
        <w:div w:id="576330241">
          <w:marLeft w:val="0"/>
          <w:marRight w:val="0"/>
          <w:marTop w:val="0"/>
          <w:marBottom w:val="0"/>
          <w:divBdr>
            <w:top w:val="single" w:sz="2" w:space="0" w:color="D9D9E3"/>
            <w:left w:val="single" w:sz="2" w:space="0" w:color="D9D9E3"/>
            <w:bottom w:val="single" w:sz="2" w:space="0" w:color="D9D9E3"/>
            <w:right w:val="single" w:sz="2" w:space="0" w:color="D9D9E3"/>
          </w:divBdr>
          <w:divsChild>
            <w:div w:id="1505314655">
              <w:marLeft w:val="0"/>
              <w:marRight w:val="0"/>
              <w:marTop w:val="0"/>
              <w:marBottom w:val="0"/>
              <w:divBdr>
                <w:top w:val="single" w:sz="2" w:space="0" w:color="D9D9E3"/>
                <w:left w:val="single" w:sz="2" w:space="0" w:color="D9D9E3"/>
                <w:bottom w:val="single" w:sz="2" w:space="0" w:color="D9D9E3"/>
                <w:right w:val="single" w:sz="2" w:space="0" w:color="D9D9E3"/>
              </w:divBdr>
              <w:divsChild>
                <w:div w:id="1442605019">
                  <w:marLeft w:val="0"/>
                  <w:marRight w:val="0"/>
                  <w:marTop w:val="0"/>
                  <w:marBottom w:val="0"/>
                  <w:divBdr>
                    <w:top w:val="single" w:sz="2" w:space="0" w:color="D9D9E3"/>
                    <w:left w:val="single" w:sz="2" w:space="0" w:color="D9D9E3"/>
                    <w:bottom w:val="single" w:sz="2" w:space="0" w:color="D9D9E3"/>
                    <w:right w:val="single" w:sz="2" w:space="0" w:color="D9D9E3"/>
                  </w:divBdr>
                  <w:divsChild>
                    <w:div w:id="1605652224">
                      <w:marLeft w:val="0"/>
                      <w:marRight w:val="0"/>
                      <w:marTop w:val="0"/>
                      <w:marBottom w:val="0"/>
                      <w:divBdr>
                        <w:top w:val="single" w:sz="2" w:space="0" w:color="D9D9E3"/>
                        <w:left w:val="single" w:sz="2" w:space="0" w:color="D9D9E3"/>
                        <w:bottom w:val="single" w:sz="2" w:space="0" w:color="D9D9E3"/>
                        <w:right w:val="single" w:sz="2" w:space="0" w:color="D9D9E3"/>
                      </w:divBdr>
                      <w:divsChild>
                        <w:div w:id="635524277">
                          <w:marLeft w:val="0"/>
                          <w:marRight w:val="0"/>
                          <w:marTop w:val="0"/>
                          <w:marBottom w:val="0"/>
                          <w:divBdr>
                            <w:top w:val="single" w:sz="2" w:space="0" w:color="auto"/>
                            <w:left w:val="single" w:sz="2" w:space="0" w:color="auto"/>
                            <w:bottom w:val="single" w:sz="6" w:space="0" w:color="auto"/>
                            <w:right w:val="single" w:sz="2" w:space="0" w:color="auto"/>
                          </w:divBdr>
                          <w:divsChild>
                            <w:div w:id="51386951">
                              <w:marLeft w:val="0"/>
                              <w:marRight w:val="0"/>
                              <w:marTop w:val="100"/>
                              <w:marBottom w:val="100"/>
                              <w:divBdr>
                                <w:top w:val="single" w:sz="2" w:space="0" w:color="D9D9E3"/>
                                <w:left w:val="single" w:sz="2" w:space="0" w:color="D9D9E3"/>
                                <w:bottom w:val="single" w:sz="2" w:space="0" w:color="D9D9E3"/>
                                <w:right w:val="single" w:sz="2" w:space="0" w:color="D9D9E3"/>
                              </w:divBdr>
                              <w:divsChild>
                                <w:div w:id="693924822">
                                  <w:marLeft w:val="0"/>
                                  <w:marRight w:val="0"/>
                                  <w:marTop w:val="0"/>
                                  <w:marBottom w:val="0"/>
                                  <w:divBdr>
                                    <w:top w:val="single" w:sz="2" w:space="0" w:color="D9D9E3"/>
                                    <w:left w:val="single" w:sz="2" w:space="0" w:color="D9D9E3"/>
                                    <w:bottom w:val="single" w:sz="2" w:space="0" w:color="D9D9E3"/>
                                    <w:right w:val="single" w:sz="2" w:space="0" w:color="D9D9E3"/>
                                  </w:divBdr>
                                  <w:divsChild>
                                    <w:div w:id="1604649044">
                                      <w:marLeft w:val="0"/>
                                      <w:marRight w:val="0"/>
                                      <w:marTop w:val="0"/>
                                      <w:marBottom w:val="0"/>
                                      <w:divBdr>
                                        <w:top w:val="single" w:sz="2" w:space="0" w:color="D9D9E3"/>
                                        <w:left w:val="single" w:sz="2" w:space="0" w:color="D9D9E3"/>
                                        <w:bottom w:val="single" w:sz="2" w:space="0" w:color="D9D9E3"/>
                                        <w:right w:val="single" w:sz="2" w:space="0" w:color="D9D9E3"/>
                                      </w:divBdr>
                                      <w:divsChild>
                                        <w:div w:id="469251632">
                                          <w:marLeft w:val="0"/>
                                          <w:marRight w:val="0"/>
                                          <w:marTop w:val="0"/>
                                          <w:marBottom w:val="0"/>
                                          <w:divBdr>
                                            <w:top w:val="single" w:sz="2" w:space="0" w:color="D9D9E3"/>
                                            <w:left w:val="single" w:sz="2" w:space="0" w:color="D9D9E3"/>
                                            <w:bottom w:val="single" w:sz="2" w:space="0" w:color="D9D9E3"/>
                                            <w:right w:val="single" w:sz="2" w:space="0" w:color="D9D9E3"/>
                                          </w:divBdr>
                                          <w:divsChild>
                                            <w:div w:id="1134446090">
                                              <w:marLeft w:val="0"/>
                                              <w:marRight w:val="0"/>
                                              <w:marTop w:val="0"/>
                                              <w:marBottom w:val="0"/>
                                              <w:divBdr>
                                                <w:top w:val="single" w:sz="2" w:space="0" w:color="D9D9E3"/>
                                                <w:left w:val="single" w:sz="2" w:space="0" w:color="D9D9E3"/>
                                                <w:bottom w:val="single" w:sz="2" w:space="0" w:color="D9D9E3"/>
                                                <w:right w:val="single" w:sz="2" w:space="0" w:color="D9D9E3"/>
                                              </w:divBdr>
                                              <w:divsChild>
                                                <w:div w:id="14002496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51041857">
                          <w:marLeft w:val="0"/>
                          <w:marRight w:val="0"/>
                          <w:marTop w:val="0"/>
                          <w:marBottom w:val="0"/>
                          <w:divBdr>
                            <w:top w:val="single" w:sz="2" w:space="0" w:color="auto"/>
                            <w:left w:val="single" w:sz="2" w:space="0" w:color="auto"/>
                            <w:bottom w:val="single" w:sz="6" w:space="0" w:color="auto"/>
                            <w:right w:val="single" w:sz="2" w:space="0" w:color="auto"/>
                          </w:divBdr>
                          <w:divsChild>
                            <w:div w:id="1926526586">
                              <w:marLeft w:val="0"/>
                              <w:marRight w:val="0"/>
                              <w:marTop w:val="100"/>
                              <w:marBottom w:val="100"/>
                              <w:divBdr>
                                <w:top w:val="single" w:sz="2" w:space="0" w:color="D9D9E3"/>
                                <w:left w:val="single" w:sz="2" w:space="0" w:color="D9D9E3"/>
                                <w:bottom w:val="single" w:sz="2" w:space="0" w:color="D9D9E3"/>
                                <w:right w:val="single" w:sz="2" w:space="0" w:color="D9D9E3"/>
                              </w:divBdr>
                              <w:divsChild>
                                <w:div w:id="1167673058">
                                  <w:marLeft w:val="0"/>
                                  <w:marRight w:val="0"/>
                                  <w:marTop w:val="0"/>
                                  <w:marBottom w:val="0"/>
                                  <w:divBdr>
                                    <w:top w:val="single" w:sz="2" w:space="0" w:color="D9D9E3"/>
                                    <w:left w:val="single" w:sz="2" w:space="0" w:color="D9D9E3"/>
                                    <w:bottom w:val="single" w:sz="2" w:space="0" w:color="D9D9E3"/>
                                    <w:right w:val="single" w:sz="2" w:space="0" w:color="D9D9E3"/>
                                  </w:divBdr>
                                  <w:divsChild>
                                    <w:div w:id="1080524333">
                                      <w:marLeft w:val="0"/>
                                      <w:marRight w:val="0"/>
                                      <w:marTop w:val="0"/>
                                      <w:marBottom w:val="0"/>
                                      <w:divBdr>
                                        <w:top w:val="single" w:sz="2" w:space="0" w:color="D9D9E3"/>
                                        <w:left w:val="single" w:sz="2" w:space="0" w:color="D9D9E3"/>
                                        <w:bottom w:val="single" w:sz="2" w:space="0" w:color="D9D9E3"/>
                                        <w:right w:val="single" w:sz="2" w:space="0" w:color="D9D9E3"/>
                                      </w:divBdr>
                                      <w:divsChild>
                                        <w:div w:id="905149373">
                                          <w:marLeft w:val="0"/>
                                          <w:marRight w:val="0"/>
                                          <w:marTop w:val="0"/>
                                          <w:marBottom w:val="0"/>
                                          <w:divBdr>
                                            <w:top w:val="single" w:sz="2" w:space="0" w:color="D9D9E3"/>
                                            <w:left w:val="single" w:sz="2" w:space="0" w:color="D9D9E3"/>
                                            <w:bottom w:val="single" w:sz="2" w:space="0" w:color="D9D9E3"/>
                                            <w:right w:val="single" w:sz="2" w:space="0" w:color="D9D9E3"/>
                                          </w:divBdr>
                                          <w:divsChild>
                                            <w:div w:id="13338724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71275770">
                                      <w:marLeft w:val="0"/>
                                      <w:marRight w:val="0"/>
                                      <w:marTop w:val="0"/>
                                      <w:marBottom w:val="0"/>
                                      <w:divBdr>
                                        <w:top w:val="single" w:sz="2" w:space="0" w:color="D9D9E3"/>
                                        <w:left w:val="single" w:sz="2" w:space="0" w:color="D9D9E3"/>
                                        <w:bottom w:val="single" w:sz="2" w:space="0" w:color="D9D9E3"/>
                                        <w:right w:val="single" w:sz="2" w:space="0" w:color="D9D9E3"/>
                                      </w:divBdr>
                                      <w:divsChild>
                                        <w:div w:id="1162546819">
                                          <w:marLeft w:val="0"/>
                                          <w:marRight w:val="0"/>
                                          <w:marTop w:val="0"/>
                                          <w:marBottom w:val="0"/>
                                          <w:divBdr>
                                            <w:top w:val="single" w:sz="2" w:space="0" w:color="D9D9E3"/>
                                            <w:left w:val="single" w:sz="2" w:space="0" w:color="D9D9E3"/>
                                            <w:bottom w:val="single" w:sz="2" w:space="0" w:color="D9D9E3"/>
                                            <w:right w:val="single" w:sz="2" w:space="0" w:color="D9D9E3"/>
                                          </w:divBdr>
                                          <w:divsChild>
                                            <w:div w:id="1660962559">
                                              <w:marLeft w:val="0"/>
                                              <w:marRight w:val="0"/>
                                              <w:marTop w:val="0"/>
                                              <w:marBottom w:val="0"/>
                                              <w:divBdr>
                                                <w:top w:val="single" w:sz="2" w:space="0" w:color="D9D9E3"/>
                                                <w:left w:val="single" w:sz="2" w:space="0" w:color="D9D9E3"/>
                                                <w:bottom w:val="single" w:sz="2" w:space="0" w:color="D9D9E3"/>
                                                <w:right w:val="single" w:sz="2" w:space="0" w:color="D9D9E3"/>
                                              </w:divBdr>
                                              <w:divsChild>
                                                <w:div w:id="10851040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68861809">
                          <w:marLeft w:val="0"/>
                          <w:marRight w:val="0"/>
                          <w:marTop w:val="0"/>
                          <w:marBottom w:val="0"/>
                          <w:divBdr>
                            <w:top w:val="single" w:sz="2" w:space="0" w:color="auto"/>
                            <w:left w:val="single" w:sz="2" w:space="0" w:color="auto"/>
                            <w:bottom w:val="single" w:sz="6" w:space="0" w:color="auto"/>
                            <w:right w:val="single" w:sz="2" w:space="0" w:color="auto"/>
                          </w:divBdr>
                          <w:divsChild>
                            <w:div w:id="1520435374">
                              <w:marLeft w:val="0"/>
                              <w:marRight w:val="0"/>
                              <w:marTop w:val="100"/>
                              <w:marBottom w:val="100"/>
                              <w:divBdr>
                                <w:top w:val="single" w:sz="2" w:space="0" w:color="D9D9E3"/>
                                <w:left w:val="single" w:sz="2" w:space="0" w:color="D9D9E3"/>
                                <w:bottom w:val="single" w:sz="2" w:space="0" w:color="D9D9E3"/>
                                <w:right w:val="single" w:sz="2" w:space="0" w:color="D9D9E3"/>
                              </w:divBdr>
                              <w:divsChild>
                                <w:div w:id="1188526878">
                                  <w:marLeft w:val="0"/>
                                  <w:marRight w:val="0"/>
                                  <w:marTop w:val="0"/>
                                  <w:marBottom w:val="0"/>
                                  <w:divBdr>
                                    <w:top w:val="single" w:sz="2" w:space="0" w:color="D9D9E3"/>
                                    <w:left w:val="single" w:sz="2" w:space="0" w:color="D9D9E3"/>
                                    <w:bottom w:val="single" w:sz="2" w:space="0" w:color="D9D9E3"/>
                                    <w:right w:val="single" w:sz="2" w:space="0" w:color="D9D9E3"/>
                                  </w:divBdr>
                                  <w:divsChild>
                                    <w:div w:id="1214348781">
                                      <w:marLeft w:val="0"/>
                                      <w:marRight w:val="0"/>
                                      <w:marTop w:val="0"/>
                                      <w:marBottom w:val="0"/>
                                      <w:divBdr>
                                        <w:top w:val="single" w:sz="2" w:space="0" w:color="D9D9E3"/>
                                        <w:left w:val="single" w:sz="2" w:space="0" w:color="D9D9E3"/>
                                        <w:bottom w:val="single" w:sz="2" w:space="0" w:color="D9D9E3"/>
                                        <w:right w:val="single" w:sz="2" w:space="0" w:color="D9D9E3"/>
                                      </w:divBdr>
                                      <w:divsChild>
                                        <w:div w:id="693962591">
                                          <w:marLeft w:val="0"/>
                                          <w:marRight w:val="0"/>
                                          <w:marTop w:val="0"/>
                                          <w:marBottom w:val="0"/>
                                          <w:divBdr>
                                            <w:top w:val="single" w:sz="2" w:space="0" w:color="D9D9E3"/>
                                            <w:left w:val="single" w:sz="2" w:space="0" w:color="D9D9E3"/>
                                            <w:bottom w:val="single" w:sz="2" w:space="0" w:color="D9D9E3"/>
                                            <w:right w:val="single" w:sz="2" w:space="0" w:color="D9D9E3"/>
                                          </w:divBdr>
                                          <w:divsChild>
                                            <w:div w:id="18958932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38989510">
                                      <w:marLeft w:val="0"/>
                                      <w:marRight w:val="0"/>
                                      <w:marTop w:val="0"/>
                                      <w:marBottom w:val="0"/>
                                      <w:divBdr>
                                        <w:top w:val="single" w:sz="2" w:space="0" w:color="D9D9E3"/>
                                        <w:left w:val="single" w:sz="2" w:space="0" w:color="D9D9E3"/>
                                        <w:bottom w:val="single" w:sz="2" w:space="0" w:color="D9D9E3"/>
                                        <w:right w:val="single" w:sz="2" w:space="0" w:color="D9D9E3"/>
                                      </w:divBdr>
                                      <w:divsChild>
                                        <w:div w:id="1945989092">
                                          <w:marLeft w:val="0"/>
                                          <w:marRight w:val="0"/>
                                          <w:marTop w:val="0"/>
                                          <w:marBottom w:val="0"/>
                                          <w:divBdr>
                                            <w:top w:val="single" w:sz="2" w:space="0" w:color="D9D9E3"/>
                                            <w:left w:val="single" w:sz="2" w:space="0" w:color="D9D9E3"/>
                                            <w:bottom w:val="single" w:sz="2" w:space="0" w:color="D9D9E3"/>
                                            <w:right w:val="single" w:sz="2" w:space="0" w:color="D9D9E3"/>
                                          </w:divBdr>
                                          <w:divsChild>
                                            <w:div w:id="306512455">
                                              <w:marLeft w:val="0"/>
                                              <w:marRight w:val="0"/>
                                              <w:marTop w:val="0"/>
                                              <w:marBottom w:val="0"/>
                                              <w:divBdr>
                                                <w:top w:val="single" w:sz="2" w:space="0" w:color="D9D9E3"/>
                                                <w:left w:val="single" w:sz="2" w:space="0" w:color="D9D9E3"/>
                                                <w:bottom w:val="single" w:sz="2" w:space="0" w:color="D9D9E3"/>
                                                <w:right w:val="single" w:sz="2" w:space="0" w:color="D9D9E3"/>
                                              </w:divBdr>
                                              <w:divsChild>
                                                <w:div w:id="2248772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719939854">
          <w:marLeft w:val="0"/>
          <w:marRight w:val="0"/>
          <w:marTop w:val="0"/>
          <w:marBottom w:val="0"/>
          <w:divBdr>
            <w:top w:val="none" w:sz="0" w:space="0" w:color="auto"/>
            <w:left w:val="none" w:sz="0" w:space="0" w:color="auto"/>
            <w:bottom w:val="none" w:sz="0" w:space="0" w:color="auto"/>
            <w:right w:val="none" w:sz="0" w:space="0" w:color="auto"/>
          </w:divBdr>
        </w:div>
      </w:divsChild>
    </w:div>
    <w:div w:id="668290783">
      <w:bodyDiv w:val="1"/>
      <w:marLeft w:val="0"/>
      <w:marRight w:val="0"/>
      <w:marTop w:val="0"/>
      <w:marBottom w:val="0"/>
      <w:divBdr>
        <w:top w:val="none" w:sz="0" w:space="0" w:color="auto"/>
        <w:left w:val="none" w:sz="0" w:space="0" w:color="auto"/>
        <w:bottom w:val="none" w:sz="0" w:space="0" w:color="auto"/>
        <w:right w:val="none" w:sz="0" w:space="0" w:color="auto"/>
      </w:divBdr>
    </w:div>
    <w:div w:id="699741574">
      <w:bodyDiv w:val="1"/>
      <w:marLeft w:val="0"/>
      <w:marRight w:val="0"/>
      <w:marTop w:val="0"/>
      <w:marBottom w:val="0"/>
      <w:divBdr>
        <w:top w:val="none" w:sz="0" w:space="0" w:color="auto"/>
        <w:left w:val="none" w:sz="0" w:space="0" w:color="auto"/>
        <w:bottom w:val="none" w:sz="0" w:space="0" w:color="auto"/>
        <w:right w:val="none" w:sz="0" w:space="0" w:color="auto"/>
      </w:divBdr>
    </w:div>
    <w:div w:id="708070887">
      <w:bodyDiv w:val="1"/>
      <w:marLeft w:val="0"/>
      <w:marRight w:val="0"/>
      <w:marTop w:val="0"/>
      <w:marBottom w:val="0"/>
      <w:divBdr>
        <w:top w:val="none" w:sz="0" w:space="0" w:color="auto"/>
        <w:left w:val="none" w:sz="0" w:space="0" w:color="auto"/>
        <w:bottom w:val="none" w:sz="0" w:space="0" w:color="auto"/>
        <w:right w:val="none" w:sz="0" w:space="0" w:color="auto"/>
      </w:divBdr>
    </w:div>
    <w:div w:id="728572993">
      <w:bodyDiv w:val="1"/>
      <w:marLeft w:val="0"/>
      <w:marRight w:val="0"/>
      <w:marTop w:val="0"/>
      <w:marBottom w:val="0"/>
      <w:divBdr>
        <w:top w:val="none" w:sz="0" w:space="0" w:color="auto"/>
        <w:left w:val="none" w:sz="0" w:space="0" w:color="auto"/>
        <w:bottom w:val="none" w:sz="0" w:space="0" w:color="auto"/>
        <w:right w:val="none" w:sz="0" w:space="0" w:color="auto"/>
      </w:divBdr>
    </w:div>
    <w:div w:id="762728020">
      <w:bodyDiv w:val="1"/>
      <w:marLeft w:val="0"/>
      <w:marRight w:val="0"/>
      <w:marTop w:val="0"/>
      <w:marBottom w:val="0"/>
      <w:divBdr>
        <w:top w:val="none" w:sz="0" w:space="0" w:color="auto"/>
        <w:left w:val="none" w:sz="0" w:space="0" w:color="auto"/>
        <w:bottom w:val="none" w:sz="0" w:space="0" w:color="auto"/>
        <w:right w:val="none" w:sz="0" w:space="0" w:color="auto"/>
      </w:divBdr>
    </w:div>
    <w:div w:id="81495597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52378704">
      <w:bodyDiv w:val="1"/>
      <w:marLeft w:val="0"/>
      <w:marRight w:val="0"/>
      <w:marTop w:val="0"/>
      <w:marBottom w:val="0"/>
      <w:divBdr>
        <w:top w:val="none" w:sz="0" w:space="0" w:color="auto"/>
        <w:left w:val="none" w:sz="0" w:space="0" w:color="auto"/>
        <w:bottom w:val="none" w:sz="0" w:space="0" w:color="auto"/>
        <w:right w:val="none" w:sz="0" w:space="0" w:color="auto"/>
      </w:divBdr>
    </w:div>
    <w:div w:id="908998744">
      <w:bodyDiv w:val="1"/>
      <w:marLeft w:val="0"/>
      <w:marRight w:val="0"/>
      <w:marTop w:val="0"/>
      <w:marBottom w:val="0"/>
      <w:divBdr>
        <w:top w:val="none" w:sz="0" w:space="0" w:color="auto"/>
        <w:left w:val="none" w:sz="0" w:space="0" w:color="auto"/>
        <w:bottom w:val="none" w:sz="0" w:space="0" w:color="auto"/>
        <w:right w:val="none" w:sz="0" w:space="0" w:color="auto"/>
      </w:divBdr>
    </w:div>
    <w:div w:id="911350327">
      <w:bodyDiv w:val="1"/>
      <w:marLeft w:val="0"/>
      <w:marRight w:val="0"/>
      <w:marTop w:val="0"/>
      <w:marBottom w:val="0"/>
      <w:divBdr>
        <w:top w:val="none" w:sz="0" w:space="0" w:color="auto"/>
        <w:left w:val="none" w:sz="0" w:space="0" w:color="auto"/>
        <w:bottom w:val="none" w:sz="0" w:space="0" w:color="auto"/>
        <w:right w:val="none" w:sz="0" w:space="0" w:color="auto"/>
      </w:divBdr>
    </w:div>
    <w:div w:id="921567406">
      <w:bodyDiv w:val="1"/>
      <w:marLeft w:val="0"/>
      <w:marRight w:val="0"/>
      <w:marTop w:val="0"/>
      <w:marBottom w:val="0"/>
      <w:divBdr>
        <w:top w:val="none" w:sz="0" w:space="0" w:color="auto"/>
        <w:left w:val="none" w:sz="0" w:space="0" w:color="auto"/>
        <w:bottom w:val="none" w:sz="0" w:space="0" w:color="auto"/>
        <w:right w:val="none" w:sz="0" w:space="0" w:color="auto"/>
      </w:divBdr>
      <w:divsChild>
        <w:div w:id="433134402">
          <w:marLeft w:val="1080"/>
          <w:marRight w:val="0"/>
          <w:marTop w:val="100"/>
          <w:marBottom w:val="0"/>
          <w:divBdr>
            <w:top w:val="none" w:sz="0" w:space="0" w:color="auto"/>
            <w:left w:val="none" w:sz="0" w:space="0" w:color="auto"/>
            <w:bottom w:val="none" w:sz="0" w:space="0" w:color="auto"/>
            <w:right w:val="none" w:sz="0" w:space="0" w:color="auto"/>
          </w:divBdr>
        </w:div>
      </w:divsChild>
    </w:div>
    <w:div w:id="944192707">
      <w:bodyDiv w:val="1"/>
      <w:marLeft w:val="0"/>
      <w:marRight w:val="0"/>
      <w:marTop w:val="0"/>
      <w:marBottom w:val="0"/>
      <w:divBdr>
        <w:top w:val="none" w:sz="0" w:space="0" w:color="auto"/>
        <w:left w:val="none" w:sz="0" w:space="0" w:color="auto"/>
        <w:bottom w:val="none" w:sz="0" w:space="0" w:color="auto"/>
        <w:right w:val="none" w:sz="0" w:space="0" w:color="auto"/>
      </w:divBdr>
      <w:divsChild>
        <w:div w:id="959066214">
          <w:marLeft w:val="0"/>
          <w:marRight w:val="0"/>
          <w:marTop w:val="0"/>
          <w:marBottom w:val="0"/>
          <w:divBdr>
            <w:top w:val="single" w:sz="2" w:space="0" w:color="D9D9E3"/>
            <w:left w:val="single" w:sz="2" w:space="0" w:color="D9D9E3"/>
            <w:bottom w:val="single" w:sz="2" w:space="0" w:color="D9D9E3"/>
            <w:right w:val="single" w:sz="2" w:space="0" w:color="D9D9E3"/>
          </w:divBdr>
          <w:divsChild>
            <w:div w:id="240066293">
              <w:marLeft w:val="0"/>
              <w:marRight w:val="0"/>
              <w:marTop w:val="0"/>
              <w:marBottom w:val="0"/>
              <w:divBdr>
                <w:top w:val="single" w:sz="2" w:space="0" w:color="D9D9E3"/>
                <w:left w:val="single" w:sz="2" w:space="0" w:color="D9D9E3"/>
                <w:bottom w:val="single" w:sz="2" w:space="0" w:color="D9D9E3"/>
                <w:right w:val="single" w:sz="2" w:space="0" w:color="D9D9E3"/>
              </w:divBdr>
              <w:divsChild>
                <w:div w:id="1041511862">
                  <w:marLeft w:val="0"/>
                  <w:marRight w:val="0"/>
                  <w:marTop w:val="0"/>
                  <w:marBottom w:val="0"/>
                  <w:divBdr>
                    <w:top w:val="single" w:sz="2" w:space="0" w:color="D9D9E3"/>
                    <w:left w:val="single" w:sz="2" w:space="0" w:color="D9D9E3"/>
                    <w:bottom w:val="single" w:sz="2" w:space="0" w:color="D9D9E3"/>
                    <w:right w:val="single" w:sz="2" w:space="0" w:color="D9D9E3"/>
                  </w:divBdr>
                  <w:divsChild>
                    <w:div w:id="1070881293">
                      <w:marLeft w:val="0"/>
                      <w:marRight w:val="0"/>
                      <w:marTop w:val="0"/>
                      <w:marBottom w:val="0"/>
                      <w:divBdr>
                        <w:top w:val="single" w:sz="2" w:space="0" w:color="D9D9E3"/>
                        <w:left w:val="single" w:sz="2" w:space="0" w:color="D9D9E3"/>
                        <w:bottom w:val="single" w:sz="2" w:space="0" w:color="D9D9E3"/>
                        <w:right w:val="single" w:sz="2" w:space="0" w:color="D9D9E3"/>
                      </w:divBdr>
                      <w:divsChild>
                        <w:div w:id="745342027">
                          <w:marLeft w:val="0"/>
                          <w:marRight w:val="0"/>
                          <w:marTop w:val="0"/>
                          <w:marBottom w:val="0"/>
                          <w:divBdr>
                            <w:top w:val="single" w:sz="2" w:space="0" w:color="auto"/>
                            <w:left w:val="single" w:sz="2" w:space="0" w:color="auto"/>
                            <w:bottom w:val="single" w:sz="6" w:space="0" w:color="auto"/>
                            <w:right w:val="single" w:sz="2" w:space="0" w:color="auto"/>
                          </w:divBdr>
                          <w:divsChild>
                            <w:div w:id="58747485">
                              <w:marLeft w:val="0"/>
                              <w:marRight w:val="0"/>
                              <w:marTop w:val="100"/>
                              <w:marBottom w:val="100"/>
                              <w:divBdr>
                                <w:top w:val="single" w:sz="2" w:space="0" w:color="D9D9E3"/>
                                <w:left w:val="single" w:sz="2" w:space="0" w:color="D9D9E3"/>
                                <w:bottom w:val="single" w:sz="2" w:space="0" w:color="D9D9E3"/>
                                <w:right w:val="single" w:sz="2" w:space="0" w:color="D9D9E3"/>
                              </w:divBdr>
                              <w:divsChild>
                                <w:div w:id="826169030">
                                  <w:marLeft w:val="0"/>
                                  <w:marRight w:val="0"/>
                                  <w:marTop w:val="0"/>
                                  <w:marBottom w:val="0"/>
                                  <w:divBdr>
                                    <w:top w:val="single" w:sz="2" w:space="0" w:color="D9D9E3"/>
                                    <w:left w:val="single" w:sz="2" w:space="0" w:color="D9D9E3"/>
                                    <w:bottom w:val="single" w:sz="2" w:space="0" w:color="D9D9E3"/>
                                    <w:right w:val="single" w:sz="2" w:space="0" w:color="D9D9E3"/>
                                  </w:divBdr>
                                  <w:divsChild>
                                    <w:div w:id="909383142">
                                      <w:marLeft w:val="0"/>
                                      <w:marRight w:val="0"/>
                                      <w:marTop w:val="0"/>
                                      <w:marBottom w:val="0"/>
                                      <w:divBdr>
                                        <w:top w:val="single" w:sz="2" w:space="0" w:color="D9D9E3"/>
                                        <w:left w:val="single" w:sz="2" w:space="0" w:color="D9D9E3"/>
                                        <w:bottom w:val="single" w:sz="2" w:space="0" w:color="D9D9E3"/>
                                        <w:right w:val="single" w:sz="2" w:space="0" w:color="D9D9E3"/>
                                      </w:divBdr>
                                      <w:divsChild>
                                        <w:div w:id="1128471939">
                                          <w:marLeft w:val="0"/>
                                          <w:marRight w:val="0"/>
                                          <w:marTop w:val="0"/>
                                          <w:marBottom w:val="0"/>
                                          <w:divBdr>
                                            <w:top w:val="single" w:sz="2" w:space="0" w:color="D9D9E3"/>
                                            <w:left w:val="single" w:sz="2" w:space="0" w:color="D9D9E3"/>
                                            <w:bottom w:val="single" w:sz="2" w:space="0" w:color="D9D9E3"/>
                                            <w:right w:val="single" w:sz="2" w:space="0" w:color="D9D9E3"/>
                                          </w:divBdr>
                                          <w:divsChild>
                                            <w:div w:id="1547838114">
                                              <w:marLeft w:val="0"/>
                                              <w:marRight w:val="0"/>
                                              <w:marTop w:val="0"/>
                                              <w:marBottom w:val="0"/>
                                              <w:divBdr>
                                                <w:top w:val="single" w:sz="2" w:space="0" w:color="D9D9E3"/>
                                                <w:left w:val="single" w:sz="2" w:space="0" w:color="D9D9E3"/>
                                                <w:bottom w:val="single" w:sz="2" w:space="0" w:color="D9D9E3"/>
                                                <w:right w:val="single" w:sz="2" w:space="0" w:color="D9D9E3"/>
                                              </w:divBdr>
                                              <w:divsChild>
                                                <w:div w:id="10781359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120684993">
          <w:marLeft w:val="0"/>
          <w:marRight w:val="0"/>
          <w:marTop w:val="0"/>
          <w:marBottom w:val="0"/>
          <w:divBdr>
            <w:top w:val="none" w:sz="0" w:space="0" w:color="auto"/>
            <w:left w:val="none" w:sz="0" w:space="0" w:color="auto"/>
            <w:bottom w:val="none" w:sz="0" w:space="0" w:color="auto"/>
            <w:right w:val="none" w:sz="0" w:space="0" w:color="auto"/>
          </w:divBdr>
        </w:div>
      </w:divsChild>
    </w:div>
    <w:div w:id="946547936">
      <w:bodyDiv w:val="1"/>
      <w:marLeft w:val="0"/>
      <w:marRight w:val="0"/>
      <w:marTop w:val="0"/>
      <w:marBottom w:val="0"/>
      <w:divBdr>
        <w:top w:val="none" w:sz="0" w:space="0" w:color="auto"/>
        <w:left w:val="none" w:sz="0" w:space="0" w:color="auto"/>
        <w:bottom w:val="none" w:sz="0" w:space="0" w:color="auto"/>
        <w:right w:val="none" w:sz="0" w:space="0" w:color="auto"/>
      </w:divBdr>
      <w:divsChild>
        <w:div w:id="1232934585">
          <w:marLeft w:val="0"/>
          <w:marRight w:val="0"/>
          <w:marTop w:val="0"/>
          <w:marBottom w:val="0"/>
          <w:divBdr>
            <w:top w:val="single" w:sz="2" w:space="0" w:color="D9D9E3"/>
            <w:left w:val="single" w:sz="2" w:space="0" w:color="D9D9E3"/>
            <w:bottom w:val="single" w:sz="2" w:space="0" w:color="D9D9E3"/>
            <w:right w:val="single" w:sz="2" w:space="0" w:color="D9D9E3"/>
          </w:divBdr>
          <w:divsChild>
            <w:div w:id="27992735">
              <w:marLeft w:val="0"/>
              <w:marRight w:val="0"/>
              <w:marTop w:val="0"/>
              <w:marBottom w:val="0"/>
              <w:divBdr>
                <w:top w:val="single" w:sz="2" w:space="0" w:color="D9D9E3"/>
                <w:left w:val="single" w:sz="2" w:space="0" w:color="D9D9E3"/>
                <w:bottom w:val="single" w:sz="2" w:space="0" w:color="D9D9E3"/>
                <w:right w:val="single" w:sz="2" w:space="0" w:color="D9D9E3"/>
              </w:divBdr>
              <w:divsChild>
                <w:div w:id="420836417">
                  <w:marLeft w:val="0"/>
                  <w:marRight w:val="0"/>
                  <w:marTop w:val="0"/>
                  <w:marBottom w:val="0"/>
                  <w:divBdr>
                    <w:top w:val="single" w:sz="2" w:space="0" w:color="D9D9E3"/>
                    <w:left w:val="single" w:sz="2" w:space="0" w:color="D9D9E3"/>
                    <w:bottom w:val="single" w:sz="2" w:space="0" w:color="D9D9E3"/>
                    <w:right w:val="single" w:sz="2" w:space="0" w:color="D9D9E3"/>
                  </w:divBdr>
                  <w:divsChild>
                    <w:div w:id="1206286168">
                      <w:marLeft w:val="0"/>
                      <w:marRight w:val="0"/>
                      <w:marTop w:val="0"/>
                      <w:marBottom w:val="0"/>
                      <w:divBdr>
                        <w:top w:val="single" w:sz="2" w:space="0" w:color="D9D9E3"/>
                        <w:left w:val="single" w:sz="2" w:space="0" w:color="D9D9E3"/>
                        <w:bottom w:val="single" w:sz="2" w:space="0" w:color="D9D9E3"/>
                        <w:right w:val="single" w:sz="2" w:space="0" w:color="D9D9E3"/>
                      </w:divBdr>
                      <w:divsChild>
                        <w:div w:id="366681736">
                          <w:marLeft w:val="0"/>
                          <w:marRight w:val="0"/>
                          <w:marTop w:val="0"/>
                          <w:marBottom w:val="0"/>
                          <w:divBdr>
                            <w:top w:val="single" w:sz="2" w:space="0" w:color="auto"/>
                            <w:left w:val="single" w:sz="2" w:space="0" w:color="auto"/>
                            <w:bottom w:val="single" w:sz="6" w:space="0" w:color="auto"/>
                            <w:right w:val="single" w:sz="2" w:space="0" w:color="auto"/>
                          </w:divBdr>
                          <w:divsChild>
                            <w:div w:id="504323686">
                              <w:marLeft w:val="0"/>
                              <w:marRight w:val="0"/>
                              <w:marTop w:val="100"/>
                              <w:marBottom w:val="100"/>
                              <w:divBdr>
                                <w:top w:val="single" w:sz="2" w:space="0" w:color="D9D9E3"/>
                                <w:left w:val="single" w:sz="2" w:space="0" w:color="D9D9E3"/>
                                <w:bottom w:val="single" w:sz="2" w:space="0" w:color="D9D9E3"/>
                                <w:right w:val="single" w:sz="2" w:space="0" w:color="D9D9E3"/>
                              </w:divBdr>
                              <w:divsChild>
                                <w:div w:id="363944030">
                                  <w:marLeft w:val="0"/>
                                  <w:marRight w:val="0"/>
                                  <w:marTop w:val="0"/>
                                  <w:marBottom w:val="0"/>
                                  <w:divBdr>
                                    <w:top w:val="single" w:sz="2" w:space="0" w:color="D9D9E3"/>
                                    <w:left w:val="single" w:sz="2" w:space="0" w:color="D9D9E3"/>
                                    <w:bottom w:val="single" w:sz="2" w:space="0" w:color="D9D9E3"/>
                                    <w:right w:val="single" w:sz="2" w:space="0" w:color="D9D9E3"/>
                                  </w:divBdr>
                                  <w:divsChild>
                                    <w:div w:id="1216353245">
                                      <w:marLeft w:val="0"/>
                                      <w:marRight w:val="0"/>
                                      <w:marTop w:val="0"/>
                                      <w:marBottom w:val="0"/>
                                      <w:divBdr>
                                        <w:top w:val="single" w:sz="2" w:space="0" w:color="D9D9E3"/>
                                        <w:left w:val="single" w:sz="2" w:space="0" w:color="D9D9E3"/>
                                        <w:bottom w:val="single" w:sz="2" w:space="0" w:color="D9D9E3"/>
                                        <w:right w:val="single" w:sz="2" w:space="0" w:color="D9D9E3"/>
                                      </w:divBdr>
                                      <w:divsChild>
                                        <w:div w:id="2006738653">
                                          <w:marLeft w:val="0"/>
                                          <w:marRight w:val="0"/>
                                          <w:marTop w:val="0"/>
                                          <w:marBottom w:val="0"/>
                                          <w:divBdr>
                                            <w:top w:val="single" w:sz="2" w:space="0" w:color="D9D9E3"/>
                                            <w:left w:val="single" w:sz="2" w:space="0" w:color="D9D9E3"/>
                                            <w:bottom w:val="single" w:sz="2" w:space="0" w:color="D9D9E3"/>
                                            <w:right w:val="single" w:sz="2" w:space="0" w:color="D9D9E3"/>
                                          </w:divBdr>
                                          <w:divsChild>
                                            <w:div w:id="1410079962">
                                              <w:marLeft w:val="0"/>
                                              <w:marRight w:val="0"/>
                                              <w:marTop w:val="0"/>
                                              <w:marBottom w:val="0"/>
                                              <w:divBdr>
                                                <w:top w:val="single" w:sz="2" w:space="0" w:color="D9D9E3"/>
                                                <w:left w:val="single" w:sz="2" w:space="0" w:color="D9D9E3"/>
                                                <w:bottom w:val="single" w:sz="2" w:space="0" w:color="D9D9E3"/>
                                                <w:right w:val="single" w:sz="2" w:space="0" w:color="D9D9E3"/>
                                              </w:divBdr>
                                              <w:divsChild>
                                                <w:div w:id="1755054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037651693">
          <w:marLeft w:val="0"/>
          <w:marRight w:val="0"/>
          <w:marTop w:val="0"/>
          <w:marBottom w:val="0"/>
          <w:divBdr>
            <w:top w:val="none" w:sz="0" w:space="0" w:color="auto"/>
            <w:left w:val="none" w:sz="0" w:space="0" w:color="auto"/>
            <w:bottom w:val="none" w:sz="0" w:space="0" w:color="auto"/>
            <w:right w:val="none" w:sz="0" w:space="0" w:color="auto"/>
          </w:divBdr>
        </w:div>
      </w:divsChild>
    </w:div>
    <w:div w:id="1037002898">
      <w:bodyDiv w:val="1"/>
      <w:marLeft w:val="0"/>
      <w:marRight w:val="0"/>
      <w:marTop w:val="0"/>
      <w:marBottom w:val="0"/>
      <w:divBdr>
        <w:top w:val="none" w:sz="0" w:space="0" w:color="auto"/>
        <w:left w:val="none" w:sz="0" w:space="0" w:color="auto"/>
        <w:bottom w:val="none" w:sz="0" w:space="0" w:color="auto"/>
        <w:right w:val="none" w:sz="0" w:space="0" w:color="auto"/>
      </w:divBdr>
      <w:divsChild>
        <w:div w:id="1163622793">
          <w:marLeft w:val="1080"/>
          <w:marRight w:val="0"/>
          <w:marTop w:val="100"/>
          <w:marBottom w:val="0"/>
          <w:divBdr>
            <w:top w:val="none" w:sz="0" w:space="0" w:color="auto"/>
            <w:left w:val="none" w:sz="0" w:space="0" w:color="auto"/>
            <w:bottom w:val="none" w:sz="0" w:space="0" w:color="auto"/>
            <w:right w:val="none" w:sz="0" w:space="0" w:color="auto"/>
          </w:divBdr>
        </w:div>
        <w:div w:id="458688531">
          <w:marLeft w:val="1080"/>
          <w:marRight w:val="0"/>
          <w:marTop w:val="100"/>
          <w:marBottom w:val="0"/>
          <w:divBdr>
            <w:top w:val="none" w:sz="0" w:space="0" w:color="auto"/>
            <w:left w:val="none" w:sz="0" w:space="0" w:color="auto"/>
            <w:bottom w:val="none" w:sz="0" w:space="0" w:color="auto"/>
            <w:right w:val="none" w:sz="0" w:space="0" w:color="auto"/>
          </w:divBdr>
        </w:div>
      </w:divsChild>
    </w:div>
    <w:div w:id="1064522034">
      <w:bodyDiv w:val="1"/>
      <w:marLeft w:val="0"/>
      <w:marRight w:val="0"/>
      <w:marTop w:val="0"/>
      <w:marBottom w:val="0"/>
      <w:divBdr>
        <w:top w:val="none" w:sz="0" w:space="0" w:color="auto"/>
        <w:left w:val="none" w:sz="0" w:space="0" w:color="auto"/>
        <w:bottom w:val="none" w:sz="0" w:space="0" w:color="auto"/>
        <w:right w:val="none" w:sz="0" w:space="0" w:color="auto"/>
      </w:divBdr>
    </w:div>
    <w:div w:id="1185746406">
      <w:bodyDiv w:val="1"/>
      <w:marLeft w:val="0"/>
      <w:marRight w:val="0"/>
      <w:marTop w:val="0"/>
      <w:marBottom w:val="0"/>
      <w:divBdr>
        <w:top w:val="none" w:sz="0" w:space="0" w:color="auto"/>
        <w:left w:val="none" w:sz="0" w:space="0" w:color="auto"/>
        <w:bottom w:val="none" w:sz="0" w:space="0" w:color="auto"/>
        <w:right w:val="none" w:sz="0" w:space="0" w:color="auto"/>
      </w:divBdr>
    </w:div>
    <w:div w:id="1189567225">
      <w:bodyDiv w:val="1"/>
      <w:marLeft w:val="0"/>
      <w:marRight w:val="0"/>
      <w:marTop w:val="0"/>
      <w:marBottom w:val="0"/>
      <w:divBdr>
        <w:top w:val="none" w:sz="0" w:space="0" w:color="auto"/>
        <w:left w:val="none" w:sz="0" w:space="0" w:color="auto"/>
        <w:bottom w:val="none" w:sz="0" w:space="0" w:color="auto"/>
        <w:right w:val="none" w:sz="0" w:space="0" w:color="auto"/>
      </w:divBdr>
    </w:div>
    <w:div w:id="1200244982">
      <w:bodyDiv w:val="1"/>
      <w:marLeft w:val="0"/>
      <w:marRight w:val="0"/>
      <w:marTop w:val="0"/>
      <w:marBottom w:val="0"/>
      <w:divBdr>
        <w:top w:val="none" w:sz="0" w:space="0" w:color="auto"/>
        <w:left w:val="none" w:sz="0" w:space="0" w:color="auto"/>
        <w:bottom w:val="none" w:sz="0" w:space="0" w:color="auto"/>
        <w:right w:val="none" w:sz="0" w:space="0" w:color="auto"/>
      </w:divBdr>
    </w:div>
    <w:div w:id="1243643393">
      <w:bodyDiv w:val="1"/>
      <w:marLeft w:val="0"/>
      <w:marRight w:val="0"/>
      <w:marTop w:val="0"/>
      <w:marBottom w:val="0"/>
      <w:divBdr>
        <w:top w:val="none" w:sz="0" w:space="0" w:color="auto"/>
        <w:left w:val="none" w:sz="0" w:space="0" w:color="auto"/>
        <w:bottom w:val="none" w:sz="0" w:space="0" w:color="auto"/>
        <w:right w:val="none" w:sz="0" w:space="0" w:color="auto"/>
      </w:divBdr>
    </w:div>
    <w:div w:id="1264994953">
      <w:bodyDiv w:val="1"/>
      <w:marLeft w:val="0"/>
      <w:marRight w:val="0"/>
      <w:marTop w:val="0"/>
      <w:marBottom w:val="0"/>
      <w:divBdr>
        <w:top w:val="none" w:sz="0" w:space="0" w:color="auto"/>
        <w:left w:val="none" w:sz="0" w:space="0" w:color="auto"/>
        <w:bottom w:val="none" w:sz="0" w:space="0" w:color="auto"/>
        <w:right w:val="none" w:sz="0" w:space="0" w:color="auto"/>
      </w:divBdr>
      <w:divsChild>
        <w:div w:id="805313790">
          <w:marLeft w:val="720"/>
          <w:marRight w:val="0"/>
          <w:marTop w:val="0"/>
          <w:marBottom w:val="200"/>
          <w:divBdr>
            <w:top w:val="none" w:sz="0" w:space="0" w:color="auto"/>
            <w:left w:val="none" w:sz="0" w:space="0" w:color="auto"/>
            <w:bottom w:val="none" w:sz="0" w:space="0" w:color="auto"/>
            <w:right w:val="none" w:sz="0" w:space="0" w:color="auto"/>
          </w:divBdr>
        </w:div>
      </w:divsChild>
    </w:div>
    <w:div w:id="1297293353">
      <w:bodyDiv w:val="1"/>
      <w:marLeft w:val="0"/>
      <w:marRight w:val="0"/>
      <w:marTop w:val="0"/>
      <w:marBottom w:val="0"/>
      <w:divBdr>
        <w:top w:val="none" w:sz="0" w:space="0" w:color="auto"/>
        <w:left w:val="none" w:sz="0" w:space="0" w:color="auto"/>
        <w:bottom w:val="none" w:sz="0" w:space="0" w:color="auto"/>
        <w:right w:val="none" w:sz="0" w:space="0" w:color="auto"/>
      </w:divBdr>
    </w:div>
    <w:div w:id="1404403642">
      <w:bodyDiv w:val="1"/>
      <w:marLeft w:val="0"/>
      <w:marRight w:val="0"/>
      <w:marTop w:val="0"/>
      <w:marBottom w:val="0"/>
      <w:divBdr>
        <w:top w:val="none" w:sz="0" w:space="0" w:color="auto"/>
        <w:left w:val="none" w:sz="0" w:space="0" w:color="auto"/>
        <w:bottom w:val="none" w:sz="0" w:space="0" w:color="auto"/>
        <w:right w:val="none" w:sz="0" w:space="0" w:color="auto"/>
      </w:divBdr>
    </w:div>
    <w:div w:id="142229228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61803659">
      <w:bodyDiv w:val="1"/>
      <w:marLeft w:val="0"/>
      <w:marRight w:val="0"/>
      <w:marTop w:val="0"/>
      <w:marBottom w:val="0"/>
      <w:divBdr>
        <w:top w:val="none" w:sz="0" w:space="0" w:color="auto"/>
        <w:left w:val="none" w:sz="0" w:space="0" w:color="auto"/>
        <w:bottom w:val="none" w:sz="0" w:space="0" w:color="auto"/>
        <w:right w:val="none" w:sz="0" w:space="0" w:color="auto"/>
      </w:divBdr>
    </w:div>
    <w:div w:id="1494222950">
      <w:bodyDiv w:val="1"/>
      <w:marLeft w:val="0"/>
      <w:marRight w:val="0"/>
      <w:marTop w:val="0"/>
      <w:marBottom w:val="0"/>
      <w:divBdr>
        <w:top w:val="none" w:sz="0" w:space="0" w:color="auto"/>
        <w:left w:val="none" w:sz="0" w:space="0" w:color="auto"/>
        <w:bottom w:val="none" w:sz="0" w:space="0" w:color="auto"/>
        <w:right w:val="none" w:sz="0" w:space="0" w:color="auto"/>
      </w:divBdr>
    </w:div>
    <w:div w:id="1495607134">
      <w:bodyDiv w:val="1"/>
      <w:marLeft w:val="0"/>
      <w:marRight w:val="0"/>
      <w:marTop w:val="0"/>
      <w:marBottom w:val="0"/>
      <w:divBdr>
        <w:top w:val="none" w:sz="0" w:space="0" w:color="auto"/>
        <w:left w:val="none" w:sz="0" w:space="0" w:color="auto"/>
        <w:bottom w:val="none" w:sz="0" w:space="0" w:color="auto"/>
        <w:right w:val="none" w:sz="0" w:space="0" w:color="auto"/>
      </w:divBdr>
    </w:div>
    <w:div w:id="1511481266">
      <w:bodyDiv w:val="1"/>
      <w:marLeft w:val="0"/>
      <w:marRight w:val="0"/>
      <w:marTop w:val="0"/>
      <w:marBottom w:val="0"/>
      <w:divBdr>
        <w:top w:val="none" w:sz="0" w:space="0" w:color="auto"/>
        <w:left w:val="none" w:sz="0" w:space="0" w:color="auto"/>
        <w:bottom w:val="none" w:sz="0" w:space="0" w:color="auto"/>
        <w:right w:val="none" w:sz="0" w:space="0" w:color="auto"/>
      </w:divBdr>
    </w:div>
    <w:div w:id="1568153661">
      <w:bodyDiv w:val="1"/>
      <w:marLeft w:val="0"/>
      <w:marRight w:val="0"/>
      <w:marTop w:val="0"/>
      <w:marBottom w:val="0"/>
      <w:divBdr>
        <w:top w:val="none" w:sz="0" w:space="0" w:color="auto"/>
        <w:left w:val="none" w:sz="0" w:space="0" w:color="auto"/>
        <w:bottom w:val="none" w:sz="0" w:space="0" w:color="auto"/>
        <w:right w:val="none" w:sz="0" w:space="0" w:color="auto"/>
      </w:divBdr>
    </w:div>
    <w:div w:id="1571034912">
      <w:bodyDiv w:val="1"/>
      <w:marLeft w:val="0"/>
      <w:marRight w:val="0"/>
      <w:marTop w:val="0"/>
      <w:marBottom w:val="0"/>
      <w:divBdr>
        <w:top w:val="none" w:sz="0" w:space="0" w:color="auto"/>
        <w:left w:val="none" w:sz="0" w:space="0" w:color="auto"/>
        <w:bottom w:val="none" w:sz="0" w:space="0" w:color="auto"/>
        <w:right w:val="none" w:sz="0" w:space="0" w:color="auto"/>
      </w:divBdr>
    </w:div>
    <w:div w:id="1673297823">
      <w:bodyDiv w:val="1"/>
      <w:marLeft w:val="0"/>
      <w:marRight w:val="0"/>
      <w:marTop w:val="0"/>
      <w:marBottom w:val="0"/>
      <w:divBdr>
        <w:top w:val="none" w:sz="0" w:space="0" w:color="auto"/>
        <w:left w:val="none" w:sz="0" w:space="0" w:color="auto"/>
        <w:bottom w:val="none" w:sz="0" w:space="0" w:color="auto"/>
        <w:right w:val="none" w:sz="0" w:space="0" w:color="auto"/>
      </w:divBdr>
    </w:div>
    <w:div w:id="1689866128">
      <w:bodyDiv w:val="1"/>
      <w:marLeft w:val="0"/>
      <w:marRight w:val="0"/>
      <w:marTop w:val="0"/>
      <w:marBottom w:val="0"/>
      <w:divBdr>
        <w:top w:val="none" w:sz="0" w:space="0" w:color="auto"/>
        <w:left w:val="none" w:sz="0" w:space="0" w:color="auto"/>
        <w:bottom w:val="none" w:sz="0" w:space="0" w:color="auto"/>
        <w:right w:val="none" w:sz="0" w:space="0" w:color="auto"/>
      </w:divBdr>
    </w:div>
    <w:div w:id="1710296295">
      <w:bodyDiv w:val="1"/>
      <w:marLeft w:val="0"/>
      <w:marRight w:val="0"/>
      <w:marTop w:val="0"/>
      <w:marBottom w:val="0"/>
      <w:divBdr>
        <w:top w:val="none" w:sz="0" w:space="0" w:color="auto"/>
        <w:left w:val="none" w:sz="0" w:space="0" w:color="auto"/>
        <w:bottom w:val="none" w:sz="0" w:space="0" w:color="auto"/>
        <w:right w:val="none" w:sz="0" w:space="0" w:color="auto"/>
      </w:divBdr>
    </w:div>
    <w:div w:id="1731876441">
      <w:bodyDiv w:val="1"/>
      <w:marLeft w:val="0"/>
      <w:marRight w:val="0"/>
      <w:marTop w:val="0"/>
      <w:marBottom w:val="0"/>
      <w:divBdr>
        <w:top w:val="none" w:sz="0" w:space="0" w:color="auto"/>
        <w:left w:val="none" w:sz="0" w:space="0" w:color="auto"/>
        <w:bottom w:val="none" w:sz="0" w:space="0" w:color="auto"/>
        <w:right w:val="none" w:sz="0" w:space="0" w:color="auto"/>
      </w:divBdr>
      <w:divsChild>
        <w:div w:id="323166423">
          <w:marLeft w:val="720"/>
          <w:marRight w:val="0"/>
          <w:marTop w:val="0"/>
          <w:marBottom w:val="200"/>
          <w:divBdr>
            <w:top w:val="none" w:sz="0" w:space="0" w:color="auto"/>
            <w:left w:val="none" w:sz="0" w:space="0" w:color="auto"/>
            <w:bottom w:val="none" w:sz="0" w:space="0" w:color="auto"/>
            <w:right w:val="none" w:sz="0" w:space="0" w:color="auto"/>
          </w:divBdr>
        </w:div>
      </w:divsChild>
    </w:div>
    <w:div w:id="1741710816">
      <w:bodyDiv w:val="1"/>
      <w:marLeft w:val="0"/>
      <w:marRight w:val="0"/>
      <w:marTop w:val="0"/>
      <w:marBottom w:val="0"/>
      <w:divBdr>
        <w:top w:val="none" w:sz="0" w:space="0" w:color="auto"/>
        <w:left w:val="none" w:sz="0" w:space="0" w:color="auto"/>
        <w:bottom w:val="none" w:sz="0" w:space="0" w:color="auto"/>
        <w:right w:val="none" w:sz="0" w:space="0" w:color="auto"/>
      </w:divBdr>
    </w:div>
    <w:div w:id="1762483319">
      <w:bodyDiv w:val="1"/>
      <w:marLeft w:val="0"/>
      <w:marRight w:val="0"/>
      <w:marTop w:val="0"/>
      <w:marBottom w:val="0"/>
      <w:divBdr>
        <w:top w:val="none" w:sz="0" w:space="0" w:color="auto"/>
        <w:left w:val="none" w:sz="0" w:space="0" w:color="auto"/>
        <w:bottom w:val="none" w:sz="0" w:space="0" w:color="auto"/>
        <w:right w:val="none" w:sz="0" w:space="0" w:color="auto"/>
      </w:divBdr>
    </w:div>
    <w:div w:id="1772165130">
      <w:bodyDiv w:val="1"/>
      <w:marLeft w:val="0"/>
      <w:marRight w:val="0"/>
      <w:marTop w:val="0"/>
      <w:marBottom w:val="0"/>
      <w:divBdr>
        <w:top w:val="none" w:sz="0" w:space="0" w:color="auto"/>
        <w:left w:val="none" w:sz="0" w:space="0" w:color="auto"/>
        <w:bottom w:val="none" w:sz="0" w:space="0" w:color="auto"/>
        <w:right w:val="none" w:sz="0" w:space="0" w:color="auto"/>
      </w:divBdr>
    </w:div>
    <w:div w:id="1834373728">
      <w:bodyDiv w:val="1"/>
      <w:marLeft w:val="0"/>
      <w:marRight w:val="0"/>
      <w:marTop w:val="0"/>
      <w:marBottom w:val="0"/>
      <w:divBdr>
        <w:top w:val="none" w:sz="0" w:space="0" w:color="auto"/>
        <w:left w:val="none" w:sz="0" w:space="0" w:color="auto"/>
        <w:bottom w:val="none" w:sz="0" w:space="0" w:color="auto"/>
        <w:right w:val="none" w:sz="0" w:space="0" w:color="auto"/>
      </w:divBdr>
    </w:div>
    <w:div w:id="1848131332">
      <w:bodyDiv w:val="1"/>
      <w:marLeft w:val="0"/>
      <w:marRight w:val="0"/>
      <w:marTop w:val="0"/>
      <w:marBottom w:val="0"/>
      <w:divBdr>
        <w:top w:val="none" w:sz="0" w:space="0" w:color="auto"/>
        <w:left w:val="none" w:sz="0" w:space="0" w:color="auto"/>
        <w:bottom w:val="none" w:sz="0" w:space="0" w:color="auto"/>
        <w:right w:val="none" w:sz="0" w:space="0" w:color="auto"/>
      </w:divBdr>
    </w:div>
    <w:div w:id="1861115853">
      <w:bodyDiv w:val="1"/>
      <w:marLeft w:val="0"/>
      <w:marRight w:val="0"/>
      <w:marTop w:val="0"/>
      <w:marBottom w:val="0"/>
      <w:divBdr>
        <w:top w:val="none" w:sz="0" w:space="0" w:color="auto"/>
        <w:left w:val="none" w:sz="0" w:space="0" w:color="auto"/>
        <w:bottom w:val="none" w:sz="0" w:space="0" w:color="auto"/>
        <w:right w:val="none" w:sz="0" w:space="0" w:color="auto"/>
      </w:divBdr>
      <w:divsChild>
        <w:div w:id="1694839861">
          <w:marLeft w:val="720"/>
          <w:marRight w:val="0"/>
          <w:marTop w:val="0"/>
          <w:marBottom w:val="200"/>
          <w:divBdr>
            <w:top w:val="none" w:sz="0" w:space="0" w:color="auto"/>
            <w:left w:val="none" w:sz="0" w:space="0" w:color="auto"/>
            <w:bottom w:val="none" w:sz="0" w:space="0" w:color="auto"/>
            <w:right w:val="none" w:sz="0" w:space="0" w:color="auto"/>
          </w:divBdr>
        </w:div>
      </w:divsChild>
    </w:div>
    <w:div w:id="1916158966">
      <w:bodyDiv w:val="1"/>
      <w:marLeft w:val="0"/>
      <w:marRight w:val="0"/>
      <w:marTop w:val="0"/>
      <w:marBottom w:val="0"/>
      <w:divBdr>
        <w:top w:val="none" w:sz="0" w:space="0" w:color="auto"/>
        <w:left w:val="none" w:sz="0" w:space="0" w:color="auto"/>
        <w:bottom w:val="none" w:sz="0" w:space="0" w:color="auto"/>
        <w:right w:val="none" w:sz="0" w:space="0" w:color="auto"/>
      </w:divBdr>
      <w:divsChild>
        <w:div w:id="853569720">
          <w:marLeft w:val="1080"/>
          <w:marRight w:val="0"/>
          <w:marTop w:val="100"/>
          <w:marBottom w:val="0"/>
          <w:divBdr>
            <w:top w:val="none" w:sz="0" w:space="0" w:color="auto"/>
            <w:left w:val="none" w:sz="0" w:space="0" w:color="auto"/>
            <w:bottom w:val="none" w:sz="0" w:space="0" w:color="auto"/>
            <w:right w:val="none" w:sz="0" w:space="0" w:color="auto"/>
          </w:divBdr>
        </w:div>
      </w:divsChild>
    </w:div>
    <w:div w:id="1930769502">
      <w:bodyDiv w:val="1"/>
      <w:marLeft w:val="0"/>
      <w:marRight w:val="0"/>
      <w:marTop w:val="0"/>
      <w:marBottom w:val="0"/>
      <w:divBdr>
        <w:top w:val="none" w:sz="0" w:space="0" w:color="auto"/>
        <w:left w:val="none" w:sz="0" w:space="0" w:color="auto"/>
        <w:bottom w:val="none" w:sz="0" w:space="0" w:color="auto"/>
        <w:right w:val="none" w:sz="0" w:space="0" w:color="auto"/>
      </w:divBdr>
    </w:div>
    <w:div w:id="1969048908">
      <w:bodyDiv w:val="1"/>
      <w:marLeft w:val="0"/>
      <w:marRight w:val="0"/>
      <w:marTop w:val="0"/>
      <w:marBottom w:val="0"/>
      <w:divBdr>
        <w:top w:val="none" w:sz="0" w:space="0" w:color="auto"/>
        <w:left w:val="none" w:sz="0" w:space="0" w:color="auto"/>
        <w:bottom w:val="none" w:sz="0" w:space="0" w:color="auto"/>
        <w:right w:val="none" w:sz="0" w:space="0" w:color="auto"/>
      </w:divBdr>
    </w:div>
    <w:div w:id="2048682018">
      <w:bodyDiv w:val="1"/>
      <w:marLeft w:val="0"/>
      <w:marRight w:val="0"/>
      <w:marTop w:val="0"/>
      <w:marBottom w:val="0"/>
      <w:divBdr>
        <w:top w:val="none" w:sz="0" w:space="0" w:color="auto"/>
        <w:left w:val="none" w:sz="0" w:space="0" w:color="auto"/>
        <w:bottom w:val="none" w:sz="0" w:space="0" w:color="auto"/>
        <w:right w:val="none" w:sz="0" w:space="0" w:color="auto"/>
      </w:divBdr>
    </w:div>
    <w:div w:id="2065331130">
      <w:bodyDiv w:val="1"/>
      <w:marLeft w:val="0"/>
      <w:marRight w:val="0"/>
      <w:marTop w:val="0"/>
      <w:marBottom w:val="0"/>
      <w:divBdr>
        <w:top w:val="none" w:sz="0" w:space="0" w:color="auto"/>
        <w:left w:val="none" w:sz="0" w:space="0" w:color="auto"/>
        <w:bottom w:val="none" w:sz="0" w:space="0" w:color="auto"/>
        <w:right w:val="none" w:sz="0" w:space="0" w:color="auto"/>
      </w:divBdr>
    </w:div>
    <w:div w:id="2142771143">
      <w:bodyDiv w:val="1"/>
      <w:marLeft w:val="0"/>
      <w:marRight w:val="0"/>
      <w:marTop w:val="0"/>
      <w:marBottom w:val="0"/>
      <w:divBdr>
        <w:top w:val="none" w:sz="0" w:space="0" w:color="auto"/>
        <w:left w:val="none" w:sz="0" w:space="0" w:color="auto"/>
        <w:bottom w:val="none" w:sz="0" w:space="0" w:color="auto"/>
        <w:right w:val="none" w:sz="0" w:space="0" w:color="auto"/>
      </w:divBdr>
    </w:div>
    <w:div w:id="2145735708">
      <w:bodyDiv w:val="1"/>
      <w:marLeft w:val="0"/>
      <w:marRight w:val="0"/>
      <w:marTop w:val="0"/>
      <w:marBottom w:val="0"/>
      <w:divBdr>
        <w:top w:val="none" w:sz="0" w:space="0" w:color="auto"/>
        <w:left w:val="none" w:sz="0" w:space="0" w:color="auto"/>
        <w:bottom w:val="none" w:sz="0" w:space="0" w:color="auto"/>
        <w:right w:val="none" w:sz="0" w:space="0" w:color="auto"/>
      </w:divBdr>
      <w:divsChild>
        <w:div w:id="1474329162">
          <w:marLeft w:val="1080"/>
          <w:marRight w:val="0"/>
          <w:marTop w:val="100"/>
          <w:marBottom w:val="0"/>
          <w:divBdr>
            <w:top w:val="none" w:sz="0" w:space="0" w:color="auto"/>
            <w:left w:val="none" w:sz="0" w:space="0" w:color="auto"/>
            <w:bottom w:val="none" w:sz="0" w:space="0" w:color="auto"/>
            <w:right w:val="none" w:sz="0" w:space="0" w:color="auto"/>
          </w:divBdr>
        </w:div>
        <w:div w:id="696585177">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2.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4CAF7092A45A4C2BA9D45B8E381B0421"/>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F081F68F18CE4C7DA827ED8062579379"/>
          </w:pPr>
          <w:r w:rsidRPr="00A24C5D">
            <w:rPr>
              <w:rStyle w:val="PlaceholderText"/>
            </w:rPr>
            <w:t>[Subject]</w:t>
          </w:r>
        </w:p>
      </w:docPartBody>
    </w:docPart>
    <w:docPart>
      <w:docPartPr>
        <w:name w:val="26BD9DF55ED94E31A31D57500FFC56EF"/>
        <w:category>
          <w:name w:val="General"/>
          <w:gallery w:val="placeholder"/>
        </w:category>
        <w:types>
          <w:type w:val="bbPlcHdr"/>
        </w:types>
        <w:behaviors>
          <w:behavior w:val="content"/>
        </w:behaviors>
        <w:guid w:val="{BD66AE09-CC7A-4AE8-B4C1-067EB361D69B}"/>
      </w:docPartPr>
      <w:docPartBody>
        <w:p w:rsidR="008946ED" w:rsidRDefault="009D1912" w:rsidP="009D1912">
          <w:pPr>
            <w:pStyle w:val="B04D90A5C5B049EBAC8D0F3EAD6E3593"/>
          </w:pPr>
          <w:r w:rsidRPr="00A24C5D">
            <w:rPr>
              <w:rStyle w:val="PlaceholderText"/>
            </w:rPr>
            <w:t>[Title]</w:t>
          </w:r>
        </w:p>
      </w:docPartBody>
    </w:docPart>
    <w:docPart>
      <w:docPartPr>
        <w:name w:val="C226252E1CD04A8FA38D897F7FAFC785"/>
        <w:category>
          <w:name w:val="General"/>
          <w:gallery w:val="placeholder"/>
        </w:category>
        <w:types>
          <w:type w:val="bbPlcHdr"/>
        </w:types>
        <w:behaviors>
          <w:behavior w:val="content"/>
        </w:behaviors>
        <w:guid w:val="{AA75F821-9B7E-4E1B-84EC-6F724144785C}"/>
      </w:docPartPr>
      <w:docPartBody>
        <w:p w:rsidR="008946ED" w:rsidRDefault="009D1912" w:rsidP="009D1912">
          <w:pPr>
            <w:pStyle w:val="2E37618BA45A47EB996186394A8A21C8"/>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r w:rsidRPr="00A24C5D">
            <w:rPr>
              <w:rStyle w:val="PlaceholderText"/>
            </w:rPr>
            <w:t>[Subject]</w:t>
          </w:r>
        </w:p>
      </w:docPartBody>
    </w:docPart>
    <w:docPart>
      <w:docPartPr>
        <w:name w:val="4033066AE2314C8EAC69E6601BF66257"/>
        <w:category>
          <w:name w:val="General"/>
          <w:gallery w:val="placeholder"/>
        </w:category>
        <w:types>
          <w:type w:val="bbPlcHdr"/>
        </w:types>
        <w:behaviors>
          <w:behavior w:val="content"/>
        </w:behaviors>
        <w:guid w:val="{169BEF03-DA45-4577-A5C9-9C552220D92E}"/>
      </w:docPartPr>
      <w:docPartBody>
        <w:p w:rsidR="006379FD" w:rsidRDefault="009D4B96" w:rsidP="009D4B96">
          <w:pPr>
            <w:pStyle w:val="4033066AE2314C8EAC69E6601BF66257"/>
          </w:pPr>
          <w:r w:rsidRPr="000300FA">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ystem-ui">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A67A7"/>
    <w:rsid w:val="002F279D"/>
    <w:rsid w:val="003D7AF8"/>
    <w:rsid w:val="00424B56"/>
    <w:rsid w:val="00530616"/>
    <w:rsid w:val="005D3BC9"/>
    <w:rsid w:val="006206DC"/>
    <w:rsid w:val="006379FD"/>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9D4B96"/>
    <w:rsid w:val="009D4CCD"/>
    <w:rsid w:val="00A12C05"/>
    <w:rsid w:val="00AA1EF5"/>
    <w:rsid w:val="00B06821"/>
    <w:rsid w:val="00B4136F"/>
    <w:rsid w:val="00B4478C"/>
    <w:rsid w:val="00B50BE1"/>
    <w:rsid w:val="00B50CCC"/>
    <w:rsid w:val="00B54662"/>
    <w:rsid w:val="00B92AE2"/>
    <w:rsid w:val="00BB03B3"/>
    <w:rsid w:val="00C10BE1"/>
    <w:rsid w:val="00C80B29"/>
    <w:rsid w:val="00C86AC1"/>
    <w:rsid w:val="00C942CC"/>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D4B96"/>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4033066AE2314C8EAC69E6601BF66257">
    <w:name w:val="4033066AE2314C8EAC69E6601BF66257"/>
    <w:rsid w:val="009D4B9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2738</TotalTime>
  <Pages>25</Pages>
  <Words>3548</Words>
  <Characters>20229</Characters>
  <Application>Microsoft Office Word</Application>
  <DocSecurity>8</DocSecurity>
  <Lines>168</Lines>
  <Paragraphs>47</Paragraphs>
  <ScaleCrop>false</ScaleCrop>
  <HeadingPairs>
    <vt:vector size="2" baseType="variant">
      <vt:variant>
        <vt:lpstr>Title</vt:lpstr>
      </vt:variant>
      <vt:variant>
        <vt:i4>1</vt:i4>
      </vt:variant>
    </vt:vector>
  </HeadingPairs>
  <TitlesOfParts>
    <vt:vector size="1" baseType="lpstr">
      <vt:lpstr>BSBLDR411</vt:lpstr>
    </vt:vector>
  </TitlesOfParts>
  <Company>CSTC Pty Ltd</Company>
  <LinksUpToDate>false</LinksUpToDate>
  <CharactersWithSpaces>23730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BSBLDR411</dc:title>
  <dc:subject>Demonstrate leadership in the workplace</dc:subject>
  <dc:creator>Author Name</dc:creator>
  <cp:lastModifiedBy>Concepta Clerkin</cp:lastModifiedBy>
  <cp:revision>52</cp:revision>
  <cp:lastPrinted>2023-09-29T14:23:00Z</cp:lastPrinted>
  <dcterms:created xsi:type="dcterms:W3CDTF">2023-09-29T14:23:00Z</dcterms:created>
  <dcterms:modified xsi:type="dcterms:W3CDTF">2023-10-23T02:48:00Z</dcterms:modified>
  <cp:contentStatus>v1-0_11/11/2021</cp:contentStatus>
</cp:coreProperties>
</file>