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14:paraId="7F542BF0" w14:textId="77777777" w:rsidR="00FE03AA" w:rsidRPr="00553DDB" w:rsidRDefault="00D9505A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14:paraId="5B268767" w14:textId="77777777" w:rsidR="00FE03AA" w:rsidRPr="00553DDB" w:rsidRDefault="00D9505A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14:paraId="702565F0" w14:textId="77777777"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14:paraId="65C49B20" w14:textId="77777777"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14:paraId="099D8EAA" w14:textId="77777777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2800D0A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581207C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5C80573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585BC6E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69AB5E1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0840647D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295BCA88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417582F2" w14:textId="77777777"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42D58F3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ABA56B7" w14:textId="77777777"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7C76BD9C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7255102A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14:paraId="288107C5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5A1D42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214C82" w14:textId="77777777" w:rsidR="00FE03AA" w:rsidRPr="00553DDB" w:rsidRDefault="008D136D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13903921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913903921"/>
          </w:p>
        </w:tc>
      </w:tr>
      <w:tr w:rsidR="00FE03AA" w:rsidRPr="00553DDB" w14:paraId="2D95DD62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913E3A9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B11B519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15D265F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14:paraId="0FF5DE81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5ACE64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102543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BACD1B4" w14:textId="77777777"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0D6AED3E">
                      <wp:extent cx="997377" cy="428625"/>
                      <wp:effectExtent l="0" t="0" r="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737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10254314" w:displacedByCustomXml="prev"/>
      </w:tr>
    </w:tbl>
    <w:p w14:paraId="6665B4DB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p w14:paraId="66D82606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14:paraId="0185D5D5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37A6AC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B01DCF1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35984296" w:edGrp="everyone"/>
            <w:permEnd w:id="535984296"/>
          </w:p>
        </w:tc>
      </w:tr>
      <w:tr w:rsidR="00FE03AA" w:rsidRPr="00553DDB" w14:paraId="0DA0F7B6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68FC69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4A80C2F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DE8235A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14:paraId="3EEDE9E7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4BB21E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91949176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9FD2129" w14:textId="77777777"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19491763" w:displacedByCustomXml="next"/>
          </w:sdtContent>
        </w:sdt>
      </w:tr>
    </w:tbl>
    <w:p w14:paraId="48330BC0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69568D81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14:paraId="6B41DE51" w14:textId="77777777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7F7604" w14:textId="77777777"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69708908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9-05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CDF3D5D" w14:textId="77777777" w:rsidR="00FE03AA" w:rsidRPr="00553DDB" w:rsidRDefault="008D136D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20/05/2019</w:t>
                </w:r>
              </w:p>
            </w:tc>
          </w:sdtContent>
        </w:sdt>
      </w:tr>
      <w:permEnd w:id="369708908"/>
    </w:tbl>
    <w:p w14:paraId="58FAB8D8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14:paraId="25921435" w14:textId="77777777"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14:paraId="03320742" w14:textId="77777777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1DF1A5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47CC3037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F628FC2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14:paraId="47EF788F" w14:textId="77777777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14D132B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14:paraId="74E52832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6049413" w:edGrp="everyone"/>
            <w:permEnd w:id="1056049413"/>
          </w:p>
        </w:tc>
        <w:tc>
          <w:tcPr>
            <w:tcW w:w="1272" w:type="dxa"/>
            <w:vAlign w:val="center"/>
          </w:tcPr>
          <w:p w14:paraId="1643F343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7D816CC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14:paraId="23DE75BB" w14:textId="77777777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48F0E7BB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5CF6CC58" w14:textId="77777777"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034226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030A3CE4" w14:textId="77777777"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4226112" w:displacedByCustomXml="prev"/>
        <w:permStart w:id="1379680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3ACEA00A" w14:textId="77777777"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968048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14:paraId="37290BA4" w14:textId="77777777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14:paraId="2857461A" w14:textId="77777777"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14:paraId="588F4748" w14:textId="77777777" w:rsidTr="00083BA6">
        <w:trPr>
          <w:trHeight w:val="13602"/>
        </w:trPr>
        <w:tc>
          <w:tcPr>
            <w:tcW w:w="9016" w:type="dxa"/>
          </w:tcPr>
          <w:p w14:paraId="3CB07542" w14:textId="77777777"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609222666" w:edGrp="everyone"/>
            <w:permEnd w:id="609222666"/>
          </w:p>
        </w:tc>
      </w:tr>
    </w:tbl>
    <w:p w14:paraId="0BAE7AFD" w14:textId="77777777"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14:paraId="3FB0E99E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14:paraId="4BE1564B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FF2499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72BBF06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44C20EC" w14:textId="77777777"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797D793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158940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735F413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8940883" w:displacedByCustomXml="prev"/>
      </w:tr>
      <w:tr w:rsidR="005F203A" w:rsidRPr="00553DDB" w14:paraId="5FD33F21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B84979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772B6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87C19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C2D859B" w14:textId="7777777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822570458" w:edGrp="everyone"/>
            <w:r w:rsidR="007873B2">
              <w:rPr>
                <w:rFonts w:ascii="Arial" w:hAnsi="Arial" w:cs="Arial"/>
                <w:sz w:val="22"/>
              </w:rPr>
              <w:t>F</w:t>
            </w:r>
            <w:permEnd w:id="182257045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3978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5FE0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D2DF74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D524413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29B499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0222BB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FB2EE8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43655A" w14:textId="7777777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92566474" w:edGrp="everyone"/>
            <w:r w:rsidR="00383EBA">
              <w:rPr>
                <w:rFonts w:ascii="Arial" w:hAnsi="Arial" w:cs="Arial"/>
                <w:sz w:val="22"/>
              </w:rPr>
              <w:t>E</w:t>
            </w:r>
            <w:permEnd w:id="17925664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41D43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7EEF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9990BC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24BE350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0A8D8F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E555C8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18A149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FF0603C" w14:textId="7777777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73115787" w:edGrp="everyone"/>
            <w:r w:rsidR="00383EBA">
              <w:rPr>
                <w:rFonts w:ascii="Arial" w:hAnsi="Arial" w:cs="Arial"/>
                <w:sz w:val="22"/>
              </w:rPr>
              <w:t>A</w:t>
            </w:r>
            <w:permEnd w:id="4731157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BB28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D3D0" w14:textId="77777777"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6A83B8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1B97A87A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5C5A1E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F9F383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FFAE6C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BD34A29" w14:textId="7777777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14732838" w:edGrp="everyone"/>
            <w:r w:rsidR="00383EBA">
              <w:rPr>
                <w:rFonts w:ascii="Arial" w:hAnsi="Arial" w:cs="Arial"/>
                <w:sz w:val="22"/>
              </w:rPr>
              <w:t>D</w:t>
            </w:r>
            <w:permEnd w:id="6147328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FA6E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51C3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616CCD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3925B4D6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27060C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1FB6E8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B88CC4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9FD14AC" w14:textId="7777777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75982626" w:edGrp="everyone"/>
            <w:r w:rsidR="007873B2">
              <w:rPr>
                <w:rFonts w:ascii="Arial" w:hAnsi="Arial" w:cs="Arial"/>
                <w:sz w:val="22"/>
              </w:rPr>
              <w:t>C</w:t>
            </w:r>
            <w:permEnd w:id="87598262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B951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200E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22ABCD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87F6220" w14:textId="77777777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9735A7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F2458D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62EBB1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BF8CB5A" w14:textId="77777777"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76907793" w:edGrp="everyone"/>
            <w:r w:rsidR="00EC0059">
              <w:rPr>
                <w:rFonts w:ascii="Arial" w:hAnsi="Arial" w:cs="Arial"/>
                <w:sz w:val="22"/>
              </w:rPr>
              <w:t>B</w:t>
            </w:r>
            <w:permEnd w:id="117690779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24AC" w14:textId="77777777"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A064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A30839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79E4435B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44F9032D" w14:textId="77777777"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14:paraId="1FFBBEC6" w14:textId="77777777"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14:paraId="10421047" w14:textId="77777777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D27B36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CD92D3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8651B6" w14:textId="77777777"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0F9A1A3" w14:textId="77777777"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9299105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BACC72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910576" w:displacedByCustomXml="prev"/>
      </w:tr>
      <w:tr w:rsidR="000F0501" w:rsidRPr="00553DDB" w14:paraId="1BFB3E5F" w14:textId="77777777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7259F" w14:textId="77777777"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1695" w14:textId="77777777"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CE3974" w14:textId="77777777" w:rsidR="000F0501" w:rsidRPr="00553DDB" w:rsidRDefault="000D128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6160365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damage; skin rashes; chemical burns; eye damage</w:t>
            </w:r>
            <w:permEnd w:id="56160365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7F037C" w14:textId="77777777" w:rsidR="000D128A" w:rsidRDefault="000D128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4966806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i.e. gloves, chemical goggles and chemical resistant clothing;</w:t>
            </w:r>
          </w:p>
          <w:p w14:paraId="04B59F11" w14:textId="77777777" w:rsidR="000F0501" w:rsidRPr="00553DDB" w:rsidRDefault="000D128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Respirator; secure chemical storage bunds; safety shower </w:t>
            </w:r>
            <w:permEnd w:id="1349668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A3FBAF" w14:textId="77777777"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14:paraId="10041C42" w14:textId="77777777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94752B" w14:textId="77777777"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5F9E02" w14:textId="77777777"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D6CB9" w14:textId="77777777" w:rsidR="000F0501" w:rsidRPr="00553DDB" w:rsidRDefault="000D128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944929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damage; headaches; fatigue</w:t>
            </w:r>
            <w:permEnd w:id="129449293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80BF50" w14:textId="77777777" w:rsidR="000F0501" w:rsidRPr="00553DDB" w:rsidRDefault="000D128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0023796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protection; noise reducing devices; respite periods</w:t>
            </w:r>
            <w:permEnd w:id="3002379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382C31" w14:textId="77777777"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14:paraId="7CB6996C" w14:textId="77777777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BCDC42" w14:textId="77777777"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5A8001" w14:textId="77777777"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ED90C3" w14:textId="77777777" w:rsidR="000F0501" w:rsidRPr="00553DDB" w:rsidRDefault="000D128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97653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Strains; sprains; back injuries; fatigue</w:t>
            </w:r>
            <w:permEnd w:id="14976532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75FFB" w14:textId="77777777" w:rsidR="000F0501" w:rsidRPr="00553DDB" w:rsidRDefault="00624C2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8726626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Manual handling techniques; 2-person lifts; use of mechanical lifting equipment</w:t>
            </w:r>
            <w:permEnd w:id="12872662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8A038A" w14:textId="77777777" w:rsidR="000F0501" w:rsidRPr="00553DDB" w:rsidRDefault="000F0501" w:rsidP="000F0501">
            <w:pPr>
              <w:ind w:left="993" w:hanging="993"/>
            </w:pPr>
          </w:p>
        </w:tc>
      </w:tr>
    </w:tbl>
    <w:p w14:paraId="0428D1B4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2D019778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311CAF76" w14:textId="77777777"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14:paraId="348405AE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53BD69FB" w14:textId="77777777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DAA673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5322" w14:textId="77777777" w:rsidR="005F203A" w:rsidRPr="00ED59C9" w:rsidRDefault="00624C2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4467320" w:edGrp="everyone"/>
            <w:r>
              <w:rPr>
                <w:rFonts w:ascii="Arial" w:hAnsi="Arial" w:cs="Arial"/>
                <w:sz w:val="22"/>
                <w:szCs w:val="22"/>
              </w:rPr>
              <w:t>Health and Safety Representative or Supervisor/Project Manager</w:t>
            </w:r>
            <w:permEnd w:id="124467320"/>
          </w:p>
        </w:tc>
        <w:permStart w:id="1598243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F21286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8243990" w:displacedByCustomXml="prev"/>
      </w:tr>
    </w:tbl>
    <w:p w14:paraId="2497B114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6A711F82" w14:textId="77777777"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14:paraId="10D2B6DD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14:paraId="5E4B103B" w14:textId="77777777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EBE00B1" w14:textId="77777777"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8048" w14:textId="77777777" w:rsidR="00474582" w:rsidRPr="00553DDB" w:rsidRDefault="00263629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9764027" w:edGrp="everyone"/>
            <w:r>
              <w:rPr>
                <w:rFonts w:ascii="Arial" w:hAnsi="Arial" w:cs="Arial"/>
                <w:sz w:val="22"/>
                <w:szCs w:val="22"/>
              </w:rPr>
              <w:t xml:space="preserve">Stop using the equipment; Tag it out </w:t>
            </w:r>
            <w:r w:rsidR="00012924">
              <w:rPr>
                <w:rFonts w:ascii="Arial" w:hAnsi="Arial" w:cs="Arial"/>
                <w:sz w:val="22"/>
                <w:szCs w:val="22"/>
              </w:rPr>
              <w:t>of service; Report to supervisor; Record the fault</w:t>
            </w:r>
            <w:permEnd w:id="219764027"/>
          </w:p>
        </w:tc>
        <w:permStart w:id="12019998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E9F3F46" w14:textId="77777777"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1999824" w:displacedByCustomXml="prev"/>
      </w:tr>
    </w:tbl>
    <w:p w14:paraId="00BAA34B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3173164" w14:textId="77777777" w:rsidR="00DC153B" w:rsidRPr="00553DDB" w:rsidRDefault="00DC153B" w:rsidP="00DC153B"/>
    <w:p w14:paraId="7BCE8532" w14:textId="77777777"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14:paraId="3CD8B98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14:paraId="4D2033A2" w14:textId="77777777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52308E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91DA07D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A29A46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21981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05587B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1981103" w:displacedByCustomXml="prev"/>
      </w:tr>
      <w:tr w:rsidR="00137D67" w:rsidRPr="00553DDB" w14:paraId="2FF92527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69BC98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2461289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74FEE4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461289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634B57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4E32A2" w14:textId="77777777"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14:paraId="19738DC0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1AC5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93659827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F6AF20" w14:textId="77777777" w:rsidR="00137D67" w:rsidRPr="00553DDB" w:rsidRDefault="00787D3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365982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A93F9E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FA82AB" w14:textId="77777777"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14:paraId="72D6299C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11B800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5501414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CC82C9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501414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22800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8531D9" w14:textId="77777777"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14:paraId="065017A2" w14:textId="77777777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072AAD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53510411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FD02FE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351041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68A371" w14:textId="77777777"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52DF60" w14:textId="77777777" w:rsidR="00137D67" w:rsidRPr="00553DDB" w:rsidRDefault="00137D67" w:rsidP="00137D67">
            <w:pPr>
              <w:ind w:left="993" w:hanging="993"/>
            </w:pPr>
          </w:p>
        </w:tc>
      </w:tr>
    </w:tbl>
    <w:p w14:paraId="49A7465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142716D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D0632EB" w14:textId="77777777"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14:paraId="51DC56C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14:paraId="5352E95C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CFA28B3" w14:textId="77777777"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079522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3F82009" w14:textId="77777777" w:rsidR="00137D67" w:rsidRPr="00553DDB" w:rsidRDefault="002547D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079522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F1DE47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8F793" w14:textId="77777777"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19669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96E9B91" w14:textId="77777777"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9669641" w:displacedByCustomXml="prev"/>
      </w:tr>
      <w:tr w:rsidR="00137D67" w:rsidRPr="00553DDB" w14:paraId="0BAFEC0F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CF468A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2239722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0D1E6FC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2397221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973CFE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BC83F" w14:textId="77777777"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70DE8FD" w14:textId="77777777" w:rsidR="00137D67" w:rsidRPr="00553DDB" w:rsidRDefault="00137D67" w:rsidP="00137D67">
            <w:pPr>
              <w:ind w:left="993" w:hanging="993"/>
            </w:pPr>
          </w:p>
        </w:tc>
      </w:tr>
    </w:tbl>
    <w:p w14:paraId="76FFAD20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49A18EE0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5F2F0BB" w14:textId="77777777"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14:paraId="640A091A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14:paraId="4D46A4E9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0C1C1C" w14:textId="77777777"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9819174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B9F4D11" w14:textId="77777777" w:rsidR="00137D67" w:rsidRPr="00553DDB" w:rsidRDefault="002547D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981917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C586C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8F981" w14:textId="77777777"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7051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148B4A3" w14:textId="77777777"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051402" w:displacedByCustomXml="prev"/>
      </w:tr>
      <w:tr w:rsidR="00137D67" w:rsidRPr="00553DDB" w14:paraId="3C558FF3" w14:textId="77777777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31545D" w14:textId="77777777" w:rsidR="00137D67" w:rsidRPr="00553DDB" w:rsidRDefault="00137D67" w:rsidP="00137D67">
            <w:pPr>
              <w:ind w:left="993" w:hanging="993"/>
              <w:jc w:val="center"/>
            </w:pPr>
          </w:p>
        </w:tc>
        <w:permStart w:id="11951179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17E45D5" w14:textId="77777777"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951179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9D240" w14:textId="77777777"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139ADF" w14:textId="77777777"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E292AA3" w14:textId="77777777" w:rsidR="00137D67" w:rsidRPr="00553DDB" w:rsidRDefault="00137D67" w:rsidP="00137D67">
            <w:pPr>
              <w:ind w:left="993" w:hanging="993"/>
            </w:pPr>
          </w:p>
        </w:tc>
      </w:tr>
    </w:tbl>
    <w:p w14:paraId="398023EF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03EF6CAF" w14:textId="77777777"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1329156C" w14:textId="77777777"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14:paraId="2A278B4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34B9D1FE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1701BA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AA1BBA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BF6A2A2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46292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FCA08A0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6292177" w:displacedByCustomXml="prev"/>
      </w:tr>
      <w:tr w:rsidR="005F203A" w:rsidRPr="00553DDB" w14:paraId="37C32937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B9DE74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F889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312664EE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FACB0A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C0A89" w14:textId="77777777" w:rsidR="005F203A" w:rsidRPr="00ED59C9" w:rsidRDefault="004F607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40207928" w:edGrp="everyone"/>
            <w:r>
              <w:rPr>
                <w:rFonts w:ascii="Arial" w:hAnsi="Arial" w:cs="Arial"/>
                <w:sz w:val="22"/>
                <w:szCs w:val="22"/>
              </w:rPr>
              <w:t>Safety clothing/overalls required</w:t>
            </w:r>
            <w:permEnd w:id="20402079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D03AF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50E8F55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10F83F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107DDB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1EB8DC6E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ED1F55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D7E2A3" w14:textId="77777777" w:rsidR="005F203A" w:rsidRPr="00ED59C9" w:rsidRDefault="004F607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86576427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5865764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1E4A21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424CAA16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9D8453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EA4137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00D4A563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D98899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5A5A48" w14:textId="77777777" w:rsidR="005F203A" w:rsidRPr="00ED59C9" w:rsidRDefault="004F607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9163310" w:edGrp="everyone"/>
            <w:r>
              <w:rPr>
                <w:rFonts w:ascii="Arial" w:hAnsi="Arial" w:cs="Arial"/>
                <w:sz w:val="22"/>
                <w:szCs w:val="22"/>
              </w:rPr>
              <w:t>Safety glasses required</w:t>
            </w:r>
            <w:permEnd w:id="3591633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46558C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08527EE2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25D9BF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F405D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14:paraId="36F510AB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28D44A3" w14:textId="77777777"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8F1D39" w14:textId="77777777" w:rsidR="005F203A" w:rsidRPr="00ED59C9" w:rsidRDefault="004F607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2471752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2224717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60DEDB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5FDA5960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6A39755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5CF18174" w14:textId="77777777"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14:paraId="3800165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14:paraId="73F7176E" w14:textId="77777777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668B61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FDFEC6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23D98E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090925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5DFE72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0925092" w:displacedByCustomXml="prev"/>
      </w:tr>
      <w:tr w:rsidR="005F203A" w:rsidRPr="00553DDB" w14:paraId="688BB928" w14:textId="77777777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4AC3C1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B96C" w14:textId="77777777"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8A5D2C" w14:textId="77777777" w:rsidR="005F203A" w:rsidRPr="00ED59C9" w:rsidRDefault="00F22346" w:rsidP="005F203A">
            <w:pPr>
              <w:rPr>
                <w:rFonts w:ascii="Arial" w:hAnsi="Arial" w:cs="Arial"/>
                <w:sz w:val="22"/>
              </w:rPr>
            </w:pPr>
            <w:permStart w:id="761927485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76192748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251B0E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E81F55D" w14:textId="77777777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4B21E6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63C1" w14:textId="77777777"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DF8582" w14:textId="77777777" w:rsidR="005F203A" w:rsidRPr="00ED59C9" w:rsidRDefault="00F85F50" w:rsidP="005F203A">
            <w:pPr>
              <w:rPr>
                <w:rFonts w:ascii="Arial" w:hAnsi="Arial" w:cs="Arial"/>
                <w:sz w:val="22"/>
              </w:rPr>
            </w:pPr>
            <w:permStart w:id="133329644" w:edGrp="everyone"/>
            <w:r>
              <w:rPr>
                <w:rFonts w:ascii="Arial" w:hAnsi="Arial" w:cs="Arial"/>
                <w:sz w:val="22"/>
              </w:rPr>
              <w:t>No unauthorised entry</w:t>
            </w:r>
            <w:permEnd w:id="13332964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118E04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3CDE7669" w14:textId="77777777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AEC1D2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6CFE" w14:textId="77777777"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B82A62" w14:textId="77777777" w:rsidR="005F203A" w:rsidRPr="00ED59C9" w:rsidRDefault="00F85F50" w:rsidP="005F203A">
            <w:pPr>
              <w:rPr>
                <w:rFonts w:ascii="Arial" w:hAnsi="Arial" w:cs="Arial"/>
                <w:sz w:val="22"/>
              </w:rPr>
            </w:pPr>
            <w:permStart w:id="23163681" w:edGrp="everyone"/>
            <w:r>
              <w:rPr>
                <w:rFonts w:ascii="Arial" w:hAnsi="Arial" w:cs="Arial"/>
                <w:sz w:val="22"/>
              </w:rPr>
              <w:t>Location of fire extinguisher</w:t>
            </w:r>
            <w:permEnd w:id="231636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3ED0D7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3D717DBA" w14:textId="77777777"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14:paraId="45F10B68" w14:textId="77777777" w:rsidR="00DC153B" w:rsidRPr="00553DDB" w:rsidRDefault="00DC153B" w:rsidP="00DC153B">
      <w:r w:rsidRPr="00553DDB">
        <w:br w:type="page"/>
      </w:r>
    </w:p>
    <w:p w14:paraId="4B4F6F85" w14:textId="77777777"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417619E2" w14:textId="77777777"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14:paraId="602D4E3B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CBC166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C75F24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6C99AFEF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FF4514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020A07C8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D92C44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078417C8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910D6C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64BCEA28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6FFF89" w14:textId="77777777"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69AB000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14:paraId="5E9588DD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1F1C0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83164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FA848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BBD82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5F720F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A77DE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14:paraId="6785CCE3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B07BD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8C0D7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ECB18C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64075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79CF3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0FA6FC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14:paraId="62241DD2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121B46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AD1B1B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F5AA0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87E85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E934B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98F60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14:paraId="1639F516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98FDF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53F68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254DF2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2BF9AF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166DF7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8569D6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14:paraId="23DB7DB9" w14:textId="77777777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7C0543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E2C4FD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ABFC1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F30AEB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F6D048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A13E2F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3672E45F" w14:textId="77777777"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14:paraId="231BEF92" w14:textId="77777777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AFD2E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3A98D9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0687D5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95EFC3" w14:textId="77777777"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01C284D1" w14:textId="77777777" w:rsidR="00DC153B" w:rsidRPr="00553DDB" w:rsidRDefault="00DC153B" w:rsidP="00DC153B">
      <w:pPr>
        <w:rPr>
          <w:sz w:val="20"/>
        </w:rPr>
      </w:pPr>
    </w:p>
    <w:p w14:paraId="1E6DF210" w14:textId="77777777" w:rsidR="00DC153B" w:rsidRPr="00553DDB" w:rsidRDefault="00DC153B" w:rsidP="00DC153B">
      <w:pPr>
        <w:jc w:val="left"/>
        <w:rPr>
          <w:sz w:val="20"/>
        </w:rPr>
      </w:pPr>
    </w:p>
    <w:p w14:paraId="7AEC02C3" w14:textId="77777777"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14:paraId="4B32F77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4A9A54F6" w14:textId="77777777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D4C572F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74B9A6CC" w14:textId="77777777"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0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5708D8B" w14:textId="77777777" w:rsidR="00906B3C" w:rsidRPr="006215FC" w:rsidRDefault="00906B3C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49764697" w:edGrp="everyone"/>
                                  <w:r>
                                    <w:rPr>
                                      <w:vanish w:val="0"/>
                                    </w:rPr>
                                    <w:t>E – Extreme</w:t>
                                  </w:r>
                                  <w:permEnd w:id="1049764697"/>
                                </w:p>
                                <w:p w14:paraId="59F2E7A2" w14:textId="77777777" w:rsidR="00906B3C" w:rsidRPr="006215FC" w:rsidRDefault="00906B3C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732044150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7320441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1" o:title="" recolor="t" rotate="t" type="tile"/>
                      <v:textbox inset="0,0,0,0">
                        <w:txbxContent>
                          <w:p w14:paraId="55708D8B" w14:textId="77777777" w:rsidR="00906B3C" w:rsidRPr="006215FC" w:rsidRDefault="00906B3C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49764697" w:edGrp="everyone"/>
                            <w:r>
                              <w:rPr>
                                <w:vanish w:val="0"/>
                              </w:rPr>
                              <w:t>E – Extreme</w:t>
                            </w:r>
                            <w:permEnd w:id="1049764697"/>
                          </w:p>
                          <w:p w14:paraId="59F2E7A2" w14:textId="77777777" w:rsidR="00906B3C" w:rsidRPr="006215FC" w:rsidRDefault="00906B3C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732044150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73204415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093890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6AD1F65" w14:textId="77777777"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890303" w:displacedByCustomXml="prev"/>
      </w:tr>
    </w:tbl>
    <w:p w14:paraId="1DBA3118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0AFA2363" w14:textId="77777777"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14:paraId="392C5340" w14:textId="77777777"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14:paraId="74828042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44B83322" w14:textId="77777777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7F6527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68B4" w14:textId="77777777" w:rsidR="005F203A" w:rsidRPr="00553DDB" w:rsidRDefault="00A35A4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67662041" w:edGrp="everyone"/>
            <w:r>
              <w:rPr>
                <w:rFonts w:ascii="Arial" w:hAnsi="Arial" w:cs="Arial"/>
                <w:sz w:val="22"/>
                <w:szCs w:val="22"/>
              </w:rPr>
              <w:t>M – Medium</w:t>
            </w:r>
            <w:permEnd w:id="367662041"/>
          </w:p>
        </w:tc>
        <w:permStart w:id="1437293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B58B91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293469" w:displacedByCustomXml="prev"/>
      </w:tr>
    </w:tbl>
    <w:p w14:paraId="698E8A1F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1C55C13F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20E35CA3" w14:textId="77777777"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14:paraId="4D65AF62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69D086EF" w14:textId="77777777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061818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3439" w14:textId="77777777" w:rsidR="005F203A" w:rsidRDefault="0039698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37101572" w:edGrp="everyone"/>
            <w:r>
              <w:rPr>
                <w:rFonts w:ascii="Arial" w:hAnsi="Arial" w:cs="Arial"/>
                <w:sz w:val="22"/>
                <w:szCs w:val="22"/>
              </w:rPr>
              <w:t>A likelihood of very likely and consequence of Death or permanent disability;</w:t>
            </w:r>
          </w:p>
          <w:p w14:paraId="67FB50F0" w14:textId="77777777" w:rsidR="005F203A" w:rsidRDefault="0039698A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likelihood of likely and consequence of Death or permanent disability;</w:t>
            </w:r>
          </w:p>
          <w:p w14:paraId="2F5CE61F" w14:textId="77777777" w:rsidR="005F203A" w:rsidRPr="00ED59C9" w:rsidRDefault="0039698A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likelihood of very likely and consequence of serious injury</w:t>
            </w:r>
            <w:permEnd w:id="1437101572"/>
          </w:p>
        </w:tc>
        <w:permStart w:id="1019022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F5126C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9022981" w:displacedByCustomXml="prev"/>
      </w:tr>
    </w:tbl>
    <w:p w14:paraId="7FD56685" w14:textId="77777777"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14:paraId="38CB0B81" w14:textId="77777777"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14:paraId="60853232" w14:textId="77777777"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14:paraId="70E39C4D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14:paraId="58A4184B" w14:textId="77777777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6F024A4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BA8C5C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A764AA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14315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CD8CEC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315153" w:displacedByCustomXml="prev"/>
      </w:tr>
      <w:tr w:rsidR="007F5A6A" w:rsidRPr="00553DDB" w14:paraId="18CDCA72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44E36E" w14:textId="77777777" w:rsidR="007F5A6A" w:rsidRPr="00553DDB" w:rsidRDefault="007F5A6A" w:rsidP="007F5A6A">
            <w:pPr>
              <w:ind w:left="993" w:hanging="993"/>
              <w:jc w:val="center"/>
            </w:pPr>
          </w:p>
        </w:tc>
        <w:permStart w:id="107684824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D5BD97" w14:textId="77777777"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7684824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72066" w14:textId="77777777"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2BB07" w14:textId="77777777"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14:paraId="1CEE1022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DC3528" w14:textId="77777777" w:rsidR="007F5A6A" w:rsidRPr="00553DDB" w:rsidRDefault="007F5A6A" w:rsidP="007F5A6A">
            <w:pPr>
              <w:ind w:left="993" w:hanging="993"/>
              <w:jc w:val="center"/>
            </w:pPr>
          </w:p>
        </w:tc>
        <w:permStart w:id="16175018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F00CC7" w14:textId="77777777"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1750185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2738E9" w14:textId="77777777"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F1DFB" w14:textId="77777777"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14:paraId="2F7B2CF8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EDBC32" w14:textId="77777777" w:rsidR="007F5A6A" w:rsidRPr="00553DDB" w:rsidRDefault="007F5A6A" w:rsidP="007F5A6A">
            <w:pPr>
              <w:ind w:left="993" w:hanging="993"/>
              <w:jc w:val="center"/>
            </w:pPr>
          </w:p>
        </w:tc>
        <w:permStart w:id="125969032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59ADD3" w14:textId="77777777" w:rsidR="007F5A6A" w:rsidRPr="00553DDB" w:rsidRDefault="00866550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596903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E1B3E" w14:textId="77777777"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17FE15" w14:textId="77777777" w:rsidR="007F5A6A" w:rsidRPr="00553DDB" w:rsidRDefault="007F5A6A" w:rsidP="007F5A6A">
            <w:pPr>
              <w:ind w:left="993" w:hanging="993"/>
            </w:pPr>
          </w:p>
        </w:tc>
      </w:tr>
    </w:tbl>
    <w:p w14:paraId="2378E88F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14:paraId="707E6DD8" w14:textId="77777777"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14:paraId="3D48E4A4" w14:textId="77777777"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30783415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575A93B7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E72CE91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6B4858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FC35699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583498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DE045F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498410" w:displacedByCustomXml="prev"/>
      </w:tr>
      <w:tr w:rsidR="005F203A" w:rsidRPr="00553DDB" w14:paraId="76E2CDA1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1C034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53E0" w14:textId="77777777" w:rsidR="005F203A" w:rsidRPr="002D636F" w:rsidRDefault="00AA704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7231121" w:edGrp="everyone"/>
            <w:r>
              <w:rPr>
                <w:rFonts w:ascii="Arial" w:hAnsi="Arial" w:cs="Arial"/>
                <w:sz w:val="22"/>
              </w:rPr>
              <w:t>3</w:t>
            </w:r>
            <w:permEnd w:id="165723112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7968B5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B2A14E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367AF7D1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F77E57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B6BC54" w14:textId="77777777" w:rsidR="005F203A" w:rsidRPr="002D636F" w:rsidRDefault="00AA704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2647316" w:edGrp="everyone"/>
            <w:r>
              <w:rPr>
                <w:rFonts w:ascii="Arial" w:hAnsi="Arial" w:cs="Arial"/>
                <w:sz w:val="22"/>
              </w:rPr>
              <w:t>6</w:t>
            </w:r>
            <w:permEnd w:id="1526473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63AB93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B9DDB3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F076718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81D3F6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AD3F56" w14:textId="77777777" w:rsidR="005F203A" w:rsidRPr="002D636F" w:rsidRDefault="00AA704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56783763" w:edGrp="everyone"/>
            <w:r>
              <w:rPr>
                <w:rFonts w:ascii="Arial" w:hAnsi="Arial" w:cs="Arial"/>
                <w:sz w:val="22"/>
              </w:rPr>
              <w:t>1</w:t>
            </w:r>
            <w:permEnd w:id="2567837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639E35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B93A89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18C73742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0AEEF2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7D6AB1" w14:textId="77777777" w:rsidR="005F203A" w:rsidRPr="002D636F" w:rsidRDefault="00AA704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94018291" w:edGrp="everyone"/>
            <w:r>
              <w:rPr>
                <w:rFonts w:ascii="Arial" w:hAnsi="Arial" w:cs="Arial"/>
                <w:sz w:val="22"/>
              </w:rPr>
              <w:t>4</w:t>
            </w:r>
            <w:permEnd w:id="2940182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72EBA8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C76053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7EC9F98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9F900E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6641F3" w14:textId="77777777" w:rsidR="005F203A" w:rsidRPr="002D636F" w:rsidRDefault="00AA704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69494941" w:edGrp="everyone"/>
            <w:r>
              <w:rPr>
                <w:rFonts w:ascii="Arial" w:hAnsi="Arial" w:cs="Arial"/>
                <w:sz w:val="22"/>
              </w:rPr>
              <w:t>5</w:t>
            </w:r>
            <w:permEnd w:id="16694949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FCF174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C7B161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E80281B" w14:textId="77777777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B35D64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1290A1" w14:textId="77777777" w:rsidR="005F203A" w:rsidRPr="002D636F" w:rsidRDefault="00AA704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41216323" w:edGrp="everyone"/>
            <w:r>
              <w:rPr>
                <w:rFonts w:ascii="Arial" w:hAnsi="Arial" w:cs="Arial"/>
                <w:sz w:val="22"/>
              </w:rPr>
              <w:t>2</w:t>
            </w:r>
            <w:permEnd w:id="144121632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435F62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AF05D9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058F583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67382FF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194E57A" w14:textId="77777777"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14:paraId="783475D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14:paraId="13E64051" w14:textId="77777777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9A01D7" w14:textId="77777777"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6043" w14:textId="77777777" w:rsidR="00C37212" w:rsidRPr="00553DDB" w:rsidRDefault="00D763DF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987594314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because it </w:t>
            </w:r>
            <w:r w:rsidR="00A9244C">
              <w:rPr>
                <w:rFonts w:ascii="Arial" w:hAnsi="Arial" w:cs="Arial"/>
                <w:sz w:val="22"/>
                <w:szCs w:val="22"/>
              </w:rPr>
              <w:t>eliminates</w:t>
            </w:r>
            <w:r>
              <w:rPr>
                <w:rFonts w:ascii="Arial" w:hAnsi="Arial" w:cs="Arial"/>
                <w:sz w:val="22"/>
                <w:szCs w:val="22"/>
              </w:rPr>
              <w:t xml:space="preserve"> the hazard from existing whereas PPE relies upon human behaviour and the use of protective equipment with the hazard still being present.</w:t>
            </w:r>
            <w:permEnd w:id="1987594314"/>
          </w:p>
        </w:tc>
        <w:permStart w:id="975333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A8AA4EF" w14:textId="77777777"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5333380" w:displacedByCustomXml="prev"/>
      </w:tr>
    </w:tbl>
    <w:p w14:paraId="033E0E97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EC25BF1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014E2963" w14:textId="77777777"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14:paraId="2E9676AF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14:paraId="468A68D8" w14:textId="77777777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53E87F" w14:textId="77777777"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3C11" w14:textId="77777777" w:rsidR="00C37212" w:rsidRPr="002D636F" w:rsidRDefault="00906B3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788158897" w:edGrp="everyone"/>
            <w:r>
              <w:rPr>
                <w:rFonts w:ascii="Arial" w:hAnsi="Arial" w:cs="Arial"/>
                <w:sz w:val="22"/>
                <w:szCs w:val="22"/>
              </w:rPr>
              <w:t>Elimination</w:t>
            </w:r>
            <w:r w:rsidR="00DA132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="00D77EA7">
              <w:rPr>
                <w:rFonts w:ascii="Arial" w:hAnsi="Arial" w:cs="Arial"/>
                <w:sz w:val="22"/>
                <w:szCs w:val="22"/>
              </w:rPr>
              <w:t>based on the fact that</w:t>
            </w:r>
            <w:proofErr w:type="gramEnd"/>
            <w:r w:rsidR="00D77E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A132C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D77EA7">
              <w:rPr>
                <w:rFonts w:ascii="Arial" w:hAnsi="Arial" w:cs="Arial"/>
                <w:sz w:val="22"/>
                <w:szCs w:val="22"/>
              </w:rPr>
              <w:t>flammability hazard is removed by using water-based solvent.</w:t>
            </w:r>
            <w:permEnd w:id="1788158897"/>
          </w:p>
        </w:tc>
        <w:permStart w:id="908420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50C5E4D" w14:textId="77777777"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8420353" w:displacedByCustomXml="prev"/>
      </w:tr>
    </w:tbl>
    <w:p w14:paraId="46E4FB2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5983514B" w14:textId="77777777"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14:paraId="1DD29373" w14:textId="77777777"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14:paraId="326F5727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E37561" w14:textId="77777777" w:rsidR="00906B3C" w:rsidRPr="00441559" w:rsidRDefault="00906B3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906B3C" w:rsidRPr="00441559" w:rsidRDefault="00906B3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18008A" w14:textId="77777777" w:rsidR="00906B3C" w:rsidRPr="00441559" w:rsidRDefault="00906B3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906B3C" w:rsidRPr="00441559" w:rsidRDefault="00906B3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05A341" w14:textId="77777777" w:rsidR="00906B3C" w:rsidRPr="00441559" w:rsidRDefault="00906B3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906B3C" w:rsidRPr="00441559" w:rsidRDefault="00906B3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AA56BA" w14:textId="77777777" w:rsidR="00906B3C" w:rsidRPr="00441559" w:rsidRDefault="00906B3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906B3C" w:rsidRPr="00441559" w:rsidRDefault="00906B3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3A9E614" w14:textId="77777777" w:rsidR="00906B3C" w:rsidRPr="00441559" w:rsidRDefault="00906B3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906B3C" w:rsidRPr="00441559" w:rsidRDefault="00906B3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CCF18FE" w14:textId="77777777" w:rsidR="00906B3C" w:rsidRPr="00441559" w:rsidRDefault="00906B3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906B3C" w:rsidRPr="00441559" w:rsidRDefault="00906B3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75933849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FE88B7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2CF900D" w14:textId="77777777"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FD605B5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16580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0A5D96F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580158" w:displacedByCustomXml="prev"/>
      </w:tr>
      <w:tr w:rsidR="005F203A" w:rsidRPr="00553DDB" w14:paraId="522E6B2D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E334DE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00B0" w14:textId="77777777" w:rsidR="005F203A" w:rsidRPr="002D636F" w:rsidRDefault="003F476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81749269" w:edGrp="everyone"/>
            <w:r>
              <w:rPr>
                <w:rFonts w:ascii="Arial" w:hAnsi="Arial" w:cs="Arial"/>
                <w:sz w:val="22"/>
              </w:rPr>
              <w:t>D</w:t>
            </w:r>
            <w:permEnd w:id="28174926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D74A2F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5DCA4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45821D5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D270E4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41C8F8" w14:textId="77777777" w:rsidR="005F203A" w:rsidRPr="002D636F" w:rsidRDefault="00773221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97781561" w:edGrp="everyone"/>
            <w:r>
              <w:rPr>
                <w:rFonts w:ascii="Arial" w:hAnsi="Arial" w:cs="Arial"/>
                <w:sz w:val="22"/>
              </w:rPr>
              <w:t>A</w:t>
            </w:r>
            <w:permEnd w:id="5977815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C7D2BE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ECBE94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2B4683B4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16E222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EE3900" w14:textId="77777777" w:rsidR="005F203A" w:rsidRPr="002D636F" w:rsidRDefault="00773221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35653271" w:edGrp="everyone"/>
            <w:r>
              <w:rPr>
                <w:rFonts w:ascii="Arial" w:hAnsi="Arial" w:cs="Arial"/>
                <w:sz w:val="22"/>
              </w:rPr>
              <w:t>F</w:t>
            </w:r>
            <w:permEnd w:id="16356532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0D7836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C986D6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5EA76D83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376091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8072CB" w14:textId="77777777" w:rsidR="005F203A" w:rsidRPr="002D636F" w:rsidRDefault="008E259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31221760" w:edGrp="everyone"/>
            <w:r>
              <w:rPr>
                <w:rFonts w:ascii="Arial" w:hAnsi="Arial" w:cs="Arial"/>
                <w:sz w:val="22"/>
              </w:rPr>
              <w:t>B</w:t>
            </w:r>
            <w:permEnd w:id="16312217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C0A09A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DDF909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4D4AB543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2130FA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60CBD4" w14:textId="77777777" w:rsidR="005F203A" w:rsidRPr="002D636F" w:rsidRDefault="008E259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86301229" w:edGrp="everyone"/>
            <w:r>
              <w:rPr>
                <w:rFonts w:ascii="Arial" w:hAnsi="Arial" w:cs="Arial"/>
                <w:sz w:val="22"/>
              </w:rPr>
              <w:t>E</w:t>
            </w:r>
            <w:permEnd w:id="13863012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7831CB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B3846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0A11CC7A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18B164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5A324E" w14:textId="77777777" w:rsidR="005F203A" w:rsidRPr="002D636F" w:rsidRDefault="008E259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32611061" w:edGrp="everyone"/>
            <w:r>
              <w:rPr>
                <w:rFonts w:ascii="Arial" w:hAnsi="Arial" w:cs="Arial"/>
                <w:sz w:val="22"/>
              </w:rPr>
              <w:t>C</w:t>
            </w:r>
            <w:permEnd w:id="123261106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B48A02B" w14:textId="77777777"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5768C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67DE2235" w14:textId="77777777"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14:paraId="4FD34CCE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783656D8" w14:textId="77777777"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14:paraId="57AE9EC5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3F4F49A8" w14:textId="77777777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0DC09C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00BA" w14:textId="77777777" w:rsidR="005F203A" w:rsidRPr="00553DDB" w:rsidRDefault="00831D6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71664693" w:edGrp="everyone"/>
            <w:r>
              <w:rPr>
                <w:rFonts w:ascii="Arial" w:hAnsi="Arial" w:cs="Arial"/>
                <w:sz w:val="22"/>
                <w:szCs w:val="22"/>
              </w:rPr>
              <w:t>Danger check</w:t>
            </w:r>
            <w:permEnd w:id="271664693"/>
          </w:p>
        </w:tc>
        <w:permStart w:id="716453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5FDA86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453608" w:displacedByCustomXml="prev"/>
      </w:tr>
    </w:tbl>
    <w:p w14:paraId="5FC978FD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4F335C46" w14:textId="77777777" w:rsidR="00DC153B" w:rsidRPr="00553DDB" w:rsidRDefault="00DC153B" w:rsidP="00DC153B">
      <w:pPr>
        <w:jc w:val="left"/>
        <w:rPr>
          <w:rFonts w:ascii="Arial" w:hAnsi="Arial"/>
          <w:b/>
        </w:rPr>
      </w:pPr>
    </w:p>
    <w:p w14:paraId="0067C585" w14:textId="77777777"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14:paraId="28113BD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14:paraId="5923B56B" w14:textId="77777777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3237C6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992686A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0BCA146" w14:textId="77777777"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07573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F83AA28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573765" w:displacedByCustomXml="prev"/>
      </w:tr>
      <w:tr w:rsidR="005F203A" w:rsidRPr="00553DDB" w14:paraId="2296B3A3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F3BCF6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0335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78D9EE" w14:textId="77777777" w:rsidR="005F203A" w:rsidRPr="002D636F" w:rsidRDefault="0062221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2189024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15821890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4D327C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EF660B3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763FF9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80D911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14686B" w14:textId="77777777" w:rsidR="005F203A" w:rsidRPr="002D636F" w:rsidRDefault="0062221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2475287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5247528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F6CBD5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79659B31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E8A751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67A4AC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251095" w14:textId="77777777" w:rsidR="005F203A" w:rsidRPr="002D636F" w:rsidRDefault="0062221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049594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50495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FA0384" w14:textId="77777777"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14:paraId="66BFF0D6" w14:textId="77777777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FFA880" w14:textId="77777777"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F02085" w14:textId="77777777"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1C8F57" w14:textId="77777777" w:rsidR="005F203A" w:rsidRPr="002D636F" w:rsidRDefault="0062221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9722457" w:edGrp="everyone"/>
            <w:r>
              <w:rPr>
                <w:rFonts w:ascii="Arial" w:hAnsi="Arial" w:cs="Arial"/>
                <w:sz w:val="22"/>
              </w:rPr>
              <w:t>Evacuate</w:t>
            </w:r>
            <w:permEnd w:id="2297224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3F4B7" w14:textId="77777777" w:rsidR="005F203A" w:rsidRPr="00553DDB" w:rsidRDefault="005F203A" w:rsidP="005F203A">
            <w:pPr>
              <w:ind w:left="993" w:hanging="993"/>
            </w:pPr>
          </w:p>
        </w:tc>
      </w:tr>
    </w:tbl>
    <w:p w14:paraId="6C873235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99E0DBF" w14:textId="77777777"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14:paraId="5F8220D7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14:paraId="26866A68" w14:textId="77777777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32CAC0" w14:textId="77777777"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98D7C8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9AD7B2" w14:textId="77777777"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33293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517871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3293480" w:displacedByCustomXml="prev"/>
      </w:tr>
      <w:tr w:rsidR="004B2E30" w:rsidRPr="00553DDB" w14:paraId="609E4933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ACEC14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20342655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E97C01" w14:textId="77777777"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342655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4709CE" w14:textId="77777777"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4FFCB3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2D929C35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6B1221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5503147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A34558" w14:textId="77777777" w:rsidR="004B2E30" w:rsidRPr="00553DDB" w:rsidRDefault="00DA132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5031478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A81423" w14:textId="77777777"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197462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3BBCAFE6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7F7777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13084310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1704BE" w14:textId="77777777" w:rsidR="004B2E30" w:rsidRPr="00553DDB" w:rsidRDefault="00F011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0843101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DD840" w14:textId="77777777"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FDC007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188926DA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B4DED9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7799560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D611EF" w14:textId="77777777" w:rsidR="004B2E30" w:rsidRPr="00553DDB" w:rsidRDefault="00F011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799560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7AD544" w14:textId="77777777"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546A91" w14:textId="77777777"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14:paraId="399BB6E3" w14:textId="77777777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43B6E" w14:textId="77777777" w:rsidR="004B2E30" w:rsidRPr="00553DDB" w:rsidRDefault="004B2E30" w:rsidP="004B2E30">
            <w:pPr>
              <w:ind w:left="993" w:hanging="993"/>
              <w:jc w:val="center"/>
            </w:pPr>
          </w:p>
        </w:tc>
        <w:permStart w:id="10432323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88DAAF" w14:textId="77777777" w:rsidR="004B2E30" w:rsidRPr="00553DDB" w:rsidRDefault="00F011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432323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3A1861" w14:textId="77777777"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C632E7" w14:textId="77777777" w:rsidR="004B2E30" w:rsidRPr="00553DDB" w:rsidRDefault="004B2E30" w:rsidP="004B2E30">
            <w:pPr>
              <w:ind w:left="993" w:hanging="993"/>
            </w:pPr>
          </w:p>
        </w:tc>
      </w:tr>
    </w:tbl>
    <w:p w14:paraId="25C3FCAE" w14:textId="77777777"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14:paraId="6AC16D5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98D4D92" w14:textId="77777777"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14:paraId="5CE5AA2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1BCE13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A31325E" w14:textId="77777777" w:rsidR="00906B3C" w:rsidRPr="00DE05E2" w:rsidRDefault="00906B3C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1C66083B" w14:textId="77777777" w:rsidR="00906B3C" w:rsidRPr="00D94A32" w:rsidRDefault="00906B3C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11568F3C" w14:textId="77777777" w:rsidR="00906B3C" w:rsidRPr="00D94A32" w:rsidRDefault="00906B3C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0C1B56E" w14:textId="77777777" w:rsidR="00906B3C" w:rsidRPr="00D94A32" w:rsidRDefault="00906B3C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906B3C" w:rsidRPr="00DE05E2" w:rsidRDefault="00906B3C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906B3C" w:rsidRPr="00D94A32" w:rsidRDefault="00906B3C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906B3C" w:rsidRPr="00D94A32" w:rsidRDefault="00906B3C" w:rsidP="00DC153B">
                      <w:pPr>
                        <w:rPr>
                          <w:sz w:val="22"/>
                        </w:rPr>
                      </w:pPr>
                    </w:p>
                    <w:p w:rsidR="00906B3C" w:rsidRPr="00D94A32" w:rsidRDefault="00906B3C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5A257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75CEECC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0341DF6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1243D5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36524B6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0E22ED75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6CFC68D5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2A4EB096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27D9320D" w14:textId="77777777"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0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1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5261E21B" w14:textId="77777777"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02C074B" w14:textId="77777777"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14:paraId="6F06050E" w14:textId="77777777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42087CA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14:paraId="676DF1E1" w14:textId="77777777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4FCDE86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03F19F03" w14:textId="77777777" w:rsidR="00DC153B" w:rsidRPr="00E9324A" w:rsidRDefault="00780EB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1302866" w:edGrp="everyone"/>
            <w:r>
              <w:rPr>
                <w:rFonts w:ascii="Arial" w:hAnsi="Arial" w:cs="Arial"/>
                <w:sz w:val="22"/>
                <w:szCs w:val="22"/>
              </w:rPr>
              <w:t>20/05/19</w:t>
            </w:r>
            <w:permEnd w:id="1031302866"/>
          </w:p>
        </w:tc>
      </w:tr>
      <w:tr w:rsidR="00DC153B" w:rsidRPr="00553DDB" w14:paraId="7665D9F0" w14:textId="77777777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FE542FD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1947E696" w14:textId="77777777" w:rsidR="00DC153B" w:rsidRPr="00E9324A" w:rsidRDefault="00780EB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191656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79191656"/>
          </w:p>
        </w:tc>
      </w:tr>
      <w:tr w:rsidR="00DC153B" w:rsidRPr="00553DDB" w14:paraId="4B88AF02" w14:textId="77777777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C66B709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14:paraId="10864495" w14:textId="77777777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5AEB84A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2AE0E38C" w14:textId="77777777" w:rsidR="00DC153B" w:rsidRPr="00E9324A" w:rsidRDefault="00780EB3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7854574" w:edGrp="everyone"/>
            <w:r>
              <w:rPr>
                <w:rFonts w:ascii="Arial" w:hAnsi="Arial" w:cs="Arial"/>
                <w:sz w:val="22"/>
                <w:szCs w:val="22"/>
              </w:rPr>
              <w:t xml:space="preserve">Carpark at </w:t>
            </w:r>
            <w:r w:rsidRPr="00780EB3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67854574"/>
          </w:p>
        </w:tc>
      </w:tr>
      <w:tr w:rsidR="00DC153B" w:rsidRPr="00553DDB" w14:paraId="489D34C8" w14:textId="77777777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A01CFFD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0294D7CF" w14:textId="77777777" w:rsidR="00233DDC" w:rsidRPr="00233DDC" w:rsidRDefault="00233DDC" w:rsidP="00233DD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4692742" w:edGrp="everyone"/>
            <w:r>
              <w:rPr>
                <w:rFonts w:ascii="Arial" w:hAnsi="Arial" w:cs="Arial"/>
                <w:sz w:val="22"/>
                <w:szCs w:val="22"/>
              </w:rPr>
              <w:t>At</w:t>
            </w:r>
            <w:r w:rsidRPr="00233DDC">
              <w:rPr>
                <w:rFonts w:ascii="Arial" w:hAnsi="Arial" w:cs="Arial"/>
                <w:sz w:val="22"/>
                <w:szCs w:val="22"/>
              </w:rPr>
              <w:t xml:space="preserve"> 10:45am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233DDC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="0047393C">
              <w:rPr>
                <w:rFonts w:ascii="Arial" w:hAnsi="Arial" w:cs="Arial"/>
                <w:sz w:val="22"/>
                <w:szCs w:val="22"/>
              </w:rPr>
              <w:t xml:space="preserve">gardening materials </w:t>
            </w:r>
            <w:r w:rsidRPr="00233DDC">
              <w:rPr>
                <w:rFonts w:ascii="Arial" w:hAnsi="Arial" w:cs="Arial"/>
                <w:sz w:val="22"/>
                <w:szCs w:val="22"/>
              </w:rPr>
              <w:t xml:space="preserve">delivery truck reversed </w:t>
            </w:r>
            <w:r>
              <w:rPr>
                <w:rFonts w:ascii="Arial" w:hAnsi="Arial" w:cs="Arial"/>
                <w:sz w:val="22"/>
                <w:szCs w:val="22"/>
              </w:rPr>
              <w:t xml:space="preserve">into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393C">
              <w:rPr>
                <w:rFonts w:ascii="Arial" w:hAnsi="Arial" w:cs="Arial"/>
                <w:sz w:val="22"/>
                <w:szCs w:val="22"/>
              </w:rPr>
              <w:t xml:space="preserve">drums of diesel in the carpark at </w:t>
            </w:r>
            <w:r w:rsidRPr="00233DDC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r w:rsidR="0047393C">
              <w:rPr>
                <w:rFonts w:ascii="Arial" w:hAnsi="Arial" w:cs="Arial"/>
                <w:sz w:val="22"/>
                <w:szCs w:val="22"/>
              </w:rPr>
              <w:t>.</w:t>
            </w:r>
            <w:r w:rsidR="006837F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3DDC">
              <w:rPr>
                <w:rFonts w:ascii="Arial" w:hAnsi="Arial" w:cs="Arial"/>
                <w:sz w:val="22"/>
                <w:szCs w:val="22"/>
              </w:rPr>
              <w:t>There was no</w:t>
            </w:r>
            <w:r w:rsidR="006837F9">
              <w:rPr>
                <w:rFonts w:ascii="Arial" w:hAnsi="Arial" w:cs="Arial"/>
                <w:sz w:val="22"/>
                <w:szCs w:val="22"/>
              </w:rPr>
              <w:t xml:space="preserve"> spotter present to </w:t>
            </w:r>
            <w:r w:rsidRPr="00233DDC">
              <w:rPr>
                <w:rFonts w:ascii="Arial" w:hAnsi="Arial" w:cs="Arial"/>
                <w:sz w:val="22"/>
                <w:szCs w:val="22"/>
              </w:rPr>
              <w:t>guide the driver</w:t>
            </w:r>
            <w:r w:rsidR="006837F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233DDC">
              <w:rPr>
                <w:rFonts w:ascii="Arial" w:hAnsi="Arial" w:cs="Arial"/>
                <w:sz w:val="22"/>
                <w:szCs w:val="22"/>
              </w:rPr>
              <w:t xml:space="preserve">One drum was </w:t>
            </w:r>
            <w:r w:rsidR="006837F9" w:rsidRPr="00233DDC">
              <w:rPr>
                <w:rFonts w:ascii="Arial" w:hAnsi="Arial" w:cs="Arial"/>
                <w:sz w:val="22"/>
                <w:szCs w:val="22"/>
              </w:rPr>
              <w:t>pierced,</w:t>
            </w:r>
            <w:r w:rsidRPr="00233DDC">
              <w:rPr>
                <w:rFonts w:ascii="Arial" w:hAnsi="Arial" w:cs="Arial"/>
                <w:sz w:val="22"/>
                <w:szCs w:val="22"/>
              </w:rPr>
              <w:t xml:space="preserve"> and its contents erupted from the container</w:t>
            </w:r>
            <w:r w:rsidR="006837F9">
              <w:rPr>
                <w:rFonts w:ascii="Arial" w:hAnsi="Arial" w:cs="Arial"/>
                <w:sz w:val="22"/>
                <w:szCs w:val="22"/>
              </w:rPr>
              <w:t xml:space="preserve"> covering an area </w:t>
            </w:r>
            <w:r w:rsidR="006631DC">
              <w:rPr>
                <w:rFonts w:ascii="Arial" w:hAnsi="Arial" w:cs="Arial"/>
                <w:sz w:val="22"/>
                <w:szCs w:val="22"/>
              </w:rPr>
              <w:t>measuring 3m x 4m.</w:t>
            </w:r>
          </w:p>
          <w:permEnd w:id="324692742"/>
          <w:p w14:paraId="2327CAD6" w14:textId="77777777"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14:paraId="4B6F74F3" w14:textId="77777777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1FEC09C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3530065A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2377649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323776499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0E7070D5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2197212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2197212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0AA54F75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22794708" w:edGrp="everyone"/>
                <w:r w:rsidR="00E1595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2279470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02E5F833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840840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3840840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14:paraId="59EA9E72" w14:textId="77777777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DE65F81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14:paraId="0A56D002" w14:textId="77777777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8CD594D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18E7A94E" w14:textId="77777777" w:rsidR="00DC153B" w:rsidRPr="00657280" w:rsidRDefault="00C032F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3958128" w:edGrp="everyone"/>
            <w:r>
              <w:rPr>
                <w:rFonts w:ascii="Arial" w:hAnsi="Arial" w:cs="Arial"/>
                <w:sz w:val="22"/>
                <w:szCs w:val="22"/>
              </w:rPr>
              <w:t xml:space="preserve">Area to be flagged off and spill to be attended to utilising spill kit. Diesel </w:t>
            </w:r>
            <w:r w:rsidR="00EB44E9">
              <w:rPr>
                <w:rFonts w:ascii="Arial" w:hAnsi="Arial" w:cs="Arial"/>
                <w:sz w:val="22"/>
                <w:szCs w:val="22"/>
              </w:rPr>
              <w:t xml:space="preserve">spill </w:t>
            </w:r>
            <w:r>
              <w:rPr>
                <w:rFonts w:ascii="Arial" w:hAnsi="Arial" w:cs="Arial"/>
                <w:sz w:val="22"/>
                <w:szCs w:val="22"/>
              </w:rPr>
              <w:t>to be removed and disposed of appropriately.</w:t>
            </w:r>
            <w:r w:rsidR="00EB44E9">
              <w:rPr>
                <w:rFonts w:ascii="Arial" w:hAnsi="Arial" w:cs="Arial"/>
                <w:sz w:val="22"/>
                <w:szCs w:val="22"/>
              </w:rPr>
              <w:t xml:space="preserve"> Remaining non-pierced drums to be moved to a safe location and appropriately stored away from the car park.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53958128"/>
          </w:p>
        </w:tc>
      </w:tr>
      <w:tr w:rsidR="00DC153B" w:rsidRPr="00553DDB" w14:paraId="58ED6ED4" w14:textId="77777777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F7698D2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43D17DB1" w14:textId="77777777" w:rsidR="00DC153B" w:rsidRPr="00657280" w:rsidRDefault="00E2040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3677401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68367740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6CFBB21" w14:textId="77777777"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7A4AB3EE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4680205" w:edGrp="everyone"/>
                <w:r w:rsidR="004D456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212468020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1EE5B496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7534364" w:edGrp="everyone"/>
                <w:r w:rsidR="004D456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74753436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6D4DB389" w14:textId="77777777" w:rsidR="00DC153B" w:rsidRPr="00553DDB" w:rsidRDefault="00D950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794787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1794787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7C18FC3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4669BD66" w14:textId="77777777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7B4F006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368FB43" w14:textId="77777777"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8356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D7BEE16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356937" w:displacedByCustomXml="prev"/>
      </w:tr>
    </w:tbl>
    <w:p w14:paraId="6193D230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EF356FF" w14:textId="77777777"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14:paraId="585D737D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19005ECA" w14:textId="77777777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24702F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7285" w14:textId="77777777" w:rsidR="005F203A" w:rsidRPr="00553DDB" w:rsidRDefault="008829B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68787116" w:edGrp="everyone"/>
            <w:r>
              <w:rPr>
                <w:rFonts w:ascii="Arial" w:hAnsi="Arial" w:cs="Arial"/>
                <w:sz w:val="22"/>
                <w:szCs w:val="22"/>
              </w:rPr>
              <w:t>Health and Safety Representative</w:t>
            </w:r>
            <w:permEnd w:id="1368787116"/>
          </w:p>
        </w:tc>
        <w:permStart w:id="7431907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66420B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3190752" w:displacedByCustomXml="prev"/>
      </w:tr>
    </w:tbl>
    <w:p w14:paraId="3E41271A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6485E15E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7F23B394" w14:textId="77777777"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14:paraId="17AD2C34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7F228765" w14:textId="77777777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858F0B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9620" w14:textId="77777777" w:rsidR="005F203A" w:rsidRPr="00553DDB" w:rsidRDefault="00F4259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77750199" w:edGrp="everyone"/>
            <w:r>
              <w:rPr>
                <w:rFonts w:ascii="Arial" w:hAnsi="Arial" w:cs="Arial"/>
                <w:sz w:val="22"/>
                <w:szCs w:val="22"/>
              </w:rPr>
              <w:t>Health and Safety Representative, Supervisor, Site/Project Manager</w:t>
            </w:r>
            <w:permEnd w:id="1877750199"/>
          </w:p>
        </w:tc>
        <w:permStart w:id="487398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053080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7398545" w:displacedByCustomXml="prev"/>
      </w:tr>
    </w:tbl>
    <w:p w14:paraId="6AB1394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2BEF6848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14:paraId="1A8065EE" w14:textId="77777777"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14:paraId="4AD311C9" w14:textId="77777777"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14:paraId="738608A8" w14:textId="77777777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5E19F3" w14:textId="77777777"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2F29" w14:textId="77777777" w:rsidR="005F203A" w:rsidRPr="00553DDB" w:rsidRDefault="00A67B7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98933747" w:edGrp="everyone"/>
            <w:r>
              <w:rPr>
                <w:rFonts w:ascii="Arial" w:hAnsi="Arial" w:cs="Arial"/>
                <w:sz w:val="22"/>
                <w:szCs w:val="22"/>
              </w:rPr>
              <w:t>Completing formal reviews of work practices</w:t>
            </w:r>
            <w:permEnd w:id="598933747"/>
          </w:p>
        </w:tc>
        <w:permStart w:id="437531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1BEDFE" w14:textId="77777777"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7531021" w:displacedByCustomXml="prev"/>
      </w:tr>
    </w:tbl>
    <w:p w14:paraId="7806F7A2" w14:textId="77777777"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14:paraId="3E57038E" w14:textId="77777777"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32"/>
      <w:headerReference w:type="default" r:id="rId33"/>
      <w:footerReference w:type="even" r:id="rId34"/>
      <w:footerReference w:type="default" r:id="rId35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4A8B6F" w14:textId="77777777" w:rsidR="00AF151F" w:rsidRDefault="00AF151F" w:rsidP="00A67754">
      <w:r>
        <w:separator/>
      </w:r>
    </w:p>
  </w:endnote>
  <w:endnote w:type="continuationSeparator" w:id="0">
    <w:p w14:paraId="14D3EF67" w14:textId="77777777" w:rsidR="00AF151F" w:rsidRDefault="00AF151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F577B" w14:textId="77777777" w:rsidR="00906B3C" w:rsidRPr="00830749" w:rsidRDefault="00906B3C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4DBD357" w14:textId="78FA8245" w:rsidR="00906B3C" w:rsidRDefault="00906B3C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9505A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4C6B5" w14:textId="77777777" w:rsidR="00906B3C" w:rsidRPr="00830749" w:rsidRDefault="00906B3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F47B17F" w14:textId="6F7E6240" w:rsidR="00906B3C" w:rsidRPr="00830749" w:rsidRDefault="00906B3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9505A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712143" w14:textId="77777777" w:rsidR="00AF151F" w:rsidRDefault="00AF151F" w:rsidP="00A67754">
      <w:r>
        <w:separator/>
      </w:r>
    </w:p>
  </w:footnote>
  <w:footnote w:type="continuationSeparator" w:id="0">
    <w:p w14:paraId="4B1601A9" w14:textId="77777777" w:rsidR="00AF151F" w:rsidRDefault="00AF151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9EA58C" w14:textId="77777777" w:rsidR="00906B3C" w:rsidRDefault="00906B3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141E3D3" w14:textId="77777777" w:rsidR="00906B3C" w:rsidRPr="00830749" w:rsidRDefault="00906B3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1556" w14:textId="77777777" w:rsidR="00906B3C" w:rsidRDefault="00906B3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18F4B81" w14:textId="77777777" w:rsidR="00906B3C" w:rsidRPr="00830749" w:rsidRDefault="00906B3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2924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D128A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4EB8"/>
    <w:rsid w:val="002168EB"/>
    <w:rsid w:val="00217C56"/>
    <w:rsid w:val="00220F44"/>
    <w:rsid w:val="00222B64"/>
    <w:rsid w:val="00233402"/>
    <w:rsid w:val="002337BA"/>
    <w:rsid w:val="00233DDC"/>
    <w:rsid w:val="00247850"/>
    <w:rsid w:val="00252300"/>
    <w:rsid w:val="00252494"/>
    <w:rsid w:val="002547D4"/>
    <w:rsid w:val="00257541"/>
    <w:rsid w:val="0025778A"/>
    <w:rsid w:val="0025793B"/>
    <w:rsid w:val="00263629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2F4C44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3EBA"/>
    <w:rsid w:val="00390A28"/>
    <w:rsid w:val="0039160D"/>
    <w:rsid w:val="00396581"/>
    <w:rsid w:val="003965FE"/>
    <w:rsid w:val="0039698A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76C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93C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4561"/>
    <w:rsid w:val="004D7CCC"/>
    <w:rsid w:val="004E3FB7"/>
    <w:rsid w:val="004E5C7F"/>
    <w:rsid w:val="004E6613"/>
    <w:rsid w:val="004E79AD"/>
    <w:rsid w:val="004F06CC"/>
    <w:rsid w:val="004F6073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4516B"/>
    <w:rsid w:val="00553DDB"/>
    <w:rsid w:val="00555130"/>
    <w:rsid w:val="00573C4A"/>
    <w:rsid w:val="00583840"/>
    <w:rsid w:val="0058400B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328F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2219"/>
    <w:rsid w:val="00624C23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31DC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37F9"/>
    <w:rsid w:val="0068582E"/>
    <w:rsid w:val="006862FA"/>
    <w:rsid w:val="00690738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4110"/>
    <w:rsid w:val="006B5A1A"/>
    <w:rsid w:val="006B6115"/>
    <w:rsid w:val="006B7CFD"/>
    <w:rsid w:val="006C212E"/>
    <w:rsid w:val="006C26ED"/>
    <w:rsid w:val="006C7661"/>
    <w:rsid w:val="006D05A2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221"/>
    <w:rsid w:val="007750F4"/>
    <w:rsid w:val="00775598"/>
    <w:rsid w:val="00780EB3"/>
    <w:rsid w:val="007830B6"/>
    <w:rsid w:val="007873B2"/>
    <w:rsid w:val="00787D3A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1D63"/>
    <w:rsid w:val="00833553"/>
    <w:rsid w:val="00835B05"/>
    <w:rsid w:val="00842927"/>
    <w:rsid w:val="00843997"/>
    <w:rsid w:val="00847C7B"/>
    <w:rsid w:val="00855F97"/>
    <w:rsid w:val="00860AFB"/>
    <w:rsid w:val="00862C37"/>
    <w:rsid w:val="00866550"/>
    <w:rsid w:val="00872A11"/>
    <w:rsid w:val="008748CE"/>
    <w:rsid w:val="008829BC"/>
    <w:rsid w:val="00882B9D"/>
    <w:rsid w:val="008868DF"/>
    <w:rsid w:val="00895AE1"/>
    <w:rsid w:val="008A082C"/>
    <w:rsid w:val="008A09D3"/>
    <w:rsid w:val="008A257C"/>
    <w:rsid w:val="008A3A99"/>
    <w:rsid w:val="008B39C9"/>
    <w:rsid w:val="008C48F6"/>
    <w:rsid w:val="008D136D"/>
    <w:rsid w:val="008D53C6"/>
    <w:rsid w:val="008E2597"/>
    <w:rsid w:val="008F0BA8"/>
    <w:rsid w:val="008F464C"/>
    <w:rsid w:val="00901593"/>
    <w:rsid w:val="009025D4"/>
    <w:rsid w:val="00904F61"/>
    <w:rsid w:val="009055FD"/>
    <w:rsid w:val="009056E2"/>
    <w:rsid w:val="00906B3C"/>
    <w:rsid w:val="00917FD2"/>
    <w:rsid w:val="00921288"/>
    <w:rsid w:val="00924AE6"/>
    <w:rsid w:val="00927844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675C7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0A80"/>
    <w:rsid w:val="00A2147E"/>
    <w:rsid w:val="00A25B81"/>
    <w:rsid w:val="00A2624A"/>
    <w:rsid w:val="00A265D7"/>
    <w:rsid w:val="00A33567"/>
    <w:rsid w:val="00A34BA9"/>
    <w:rsid w:val="00A35A41"/>
    <w:rsid w:val="00A406B8"/>
    <w:rsid w:val="00A41676"/>
    <w:rsid w:val="00A43D76"/>
    <w:rsid w:val="00A4677C"/>
    <w:rsid w:val="00A526B7"/>
    <w:rsid w:val="00A52BAB"/>
    <w:rsid w:val="00A52C7C"/>
    <w:rsid w:val="00A61D78"/>
    <w:rsid w:val="00A67415"/>
    <w:rsid w:val="00A6752F"/>
    <w:rsid w:val="00A67754"/>
    <w:rsid w:val="00A67B7D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244C"/>
    <w:rsid w:val="00A93221"/>
    <w:rsid w:val="00A93CB5"/>
    <w:rsid w:val="00A93E84"/>
    <w:rsid w:val="00A96EE8"/>
    <w:rsid w:val="00AA517E"/>
    <w:rsid w:val="00AA653D"/>
    <w:rsid w:val="00AA7041"/>
    <w:rsid w:val="00AB5511"/>
    <w:rsid w:val="00AB5FF9"/>
    <w:rsid w:val="00AC5FEC"/>
    <w:rsid w:val="00AC6BE2"/>
    <w:rsid w:val="00AC79B9"/>
    <w:rsid w:val="00AD147B"/>
    <w:rsid w:val="00AD2C30"/>
    <w:rsid w:val="00AD390C"/>
    <w:rsid w:val="00AD7FAE"/>
    <w:rsid w:val="00AE25FB"/>
    <w:rsid w:val="00AE7E0E"/>
    <w:rsid w:val="00AF151F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2F5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053F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763DF"/>
    <w:rsid w:val="00D77EA7"/>
    <w:rsid w:val="00D936AE"/>
    <w:rsid w:val="00D9505A"/>
    <w:rsid w:val="00D952D8"/>
    <w:rsid w:val="00D95463"/>
    <w:rsid w:val="00D95679"/>
    <w:rsid w:val="00DA132C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6E13"/>
    <w:rsid w:val="00E07F3E"/>
    <w:rsid w:val="00E106BF"/>
    <w:rsid w:val="00E14BFA"/>
    <w:rsid w:val="00E14FDF"/>
    <w:rsid w:val="00E1595D"/>
    <w:rsid w:val="00E2040D"/>
    <w:rsid w:val="00E20A05"/>
    <w:rsid w:val="00E2279E"/>
    <w:rsid w:val="00E3181C"/>
    <w:rsid w:val="00E36EDD"/>
    <w:rsid w:val="00E4126B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0BA"/>
    <w:rsid w:val="00EA5ACC"/>
    <w:rsid w:val="00EB0AA2"/>
    <w:rsid w:val="00EB100E"/>
    <w:rsid w:val="00EB2F5E"/>
    <w:rsid w:val="00EB44E9"/>
    <w:rsid w:val="00EB637B"/>
    <w:rsid w:val="00EB7E28"/>
    <w:rsid w:val="00EB7F48"/>
    <w:rsid w:val="00EC0059"/>
    <w:rsid w:val="00EC73A1"/>
    <w:rsid w:val="00ED2B95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114D"/>
    <w:rsid w:val="00F023CE"/>
    <w:rsid w:val="00F03457"/>
    <w:rsid w:val="00F04BBE"/>
    <w:rsid w:val="00F06E9D"/>
    <w:rsid w:val="00F07185"/>
    <w:rsid w:val="00F212C3"/>
    <w:rsid w:val="00F21DF2"/>
    <w:rsid w:val="00F22346"/>
    <w:rsid w:val="00F23659"/>
    <w:rsid w:val="00F30473"/>
    <w:rsid w:val="00F42597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5F50"/>
    <w:rsid w:val="00F8647F"/>
    <w:rsid w:val="00F8706B"/>
    <w:rsid w:val="00F92F09"/>
    <w:rsid w:val="00F93FDD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DE87D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6" Type="http://schemas.microsoft.com/office/2007/relationships/diagramDrawing" Target="diagrams/drawing1.xml"/><Relationship Id="rId21" Type="http://schemas.openxmlformats.org/officeDocument/2006/relationships/image" Target="media/image8.png"/><Relationship Id="rId34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5" Type="http://schemas.openxmlformats.org/officeDocument/2006/relationships/diagramColors" Target="diagrams/colors1.xml"/><Relationship Id="rId33" Type="http://schemas.openxmlformats.org/officeDocument/2006/relationships/header" Target="header2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pn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diagramQuickStyle" Target="diagrams/quickStyle1.xml"/><Relationship Id="rId32" Type="http://schemas.openxmlformats.org/officeDocument/2006/relationships/header" Target="header1.xml"/><Relationship Id="rId37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diagramLayout" Target="diagrams/layout1.xml"/><Relationship Id="rId28" Type="http://schemas.openxmlformats.org/officeDocument/2006/relationships/image" Target="media/image10.jpeg"/><Relationship Id="rId36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6.jpeg"/><Relationship Id="rId31" Type="http://schemas.openxmlformats.org/officeDocument/2006/relationships/image" Target="media/image110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diagramData" Target="diagrams/data1.xml"/><Relationship Id="rId27" Type="http://schemas.openxmlformats.org/officeDocument/2006/relationships/image" Target="media/image9.jpeg"/><Relationship Id="rId30" Type="http://schemas.openxmlformats.org/officeDocument/2006/relationships/image" Target="media/image100.jpeg"/><Relationship Id="rId35" Type="http://schemas.openxmlformats.org/officeDocument/2006/relationships/footer" Target="footer2.xml"/><Relationship Id="rId8" Type="http://schemas.openxmlformats.org/officeDocument/2006/relationships/styles" Target="style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90A50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SE_Documents_Construction_Utilities" ma:contentTypeID="0x01010076E3B8B5227DBF4E8CD052660744E3F71501008DA7AE14BBD7E341B8E8672E01D7B2A9" ma:contentTypeVersion="6" ma:contentTypeDescription="" ma:contentTypeScope="" ma:versionID="c19ee0f33653746543e53e350ba027a2">
  <xsd:schema xmlns:xsd="http://www.w3.org/2001/XMLSchema" xmlns:xs="http://www.w3.org/2001/XMLSchema" xmlns:p="http://schemas.microsoft.com/office/2006/metadata/properties" xmlns:ns2="74fbdc37-70e5-42e5-bc8e-325b384e806e" xmlns:ns3="http://schemas.microsoft.com/sharepoint/v3/fields" targetNamespace="http://schemas.microsoft.com/office/2006/metadata/properties" ma:root="true" ma:fieldsID="74c6c2490e338c6c6a53b1e9330c2a03" ns2:_="" ns3:_="">
    <xsd:import namespace="74fbdc37-70e5-42e5-bc8e-325b384e806e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nstruction_x0020_Activities" minOccurs="0"/>
                <xsd:element ref="ns2:TSE_x0020_Locations" minOccurs="0"/>
                <xsd:element ref="ns2:TSE_x0020_Sublocation" minOccurs="0"/>
                <xsd:element ref="ns2:TSE_x0020_Disciplines" minOccurs="0"/>
                <xsd:element ref="ns3:_Revision" minOccurs="0"/>
                <xsd:element ref="ns2:_dlc_DocId" minOccurs="0"/>
                <xsd:element ref="ns2:_dlc_DocIdUrl" minOccurs="0"/>
                <xsd:element ref="ns2:_dlc_DocIdPersistId" minOccurs="0"/>
                <xsd:element ref="ns2:Sub-Fun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fbdc37-70e5-42e5-bc8e-325b384e806e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2" nillable="true" ma:displayName="Document Type" ma:list="{0cd36922-7c11-4e47-8d14-4026f6a38632}" ma:internalName="Document_x0020_Type" ma:showField="Title" ma:web="74fbdc37-70e5-42e5-bc8e-325b384e806e">
      <xsd:simpleType>
        <xsd:restriction base="dms:Lookup"/>
      </xsd:simpleType>
    </xsd:element>
    <xsd:element name="Construction_x0020_Activities" ma:index="3" nillable="true" ma:displayName="Construction Activities" ma:list="{6ad8c8ea-76ed-4e26-aa03-e3a220448976}" ma:internalName="Construction_x0020_Activities" ma:showField="Title" ma:web="74fbdc37-70e5-42e5-bc8e-325b384e806e">
      <xsd:simpleType>
        <xsd:restriction base="dms:Lookup"/>
      </xsd:simpleType>
    </xsd:element>
    <xsd:element name="TSE_x0020_Locations" ma:index="4" nillable="true" ma:displayName="TSE Locations" ma:list="{954539de-72f7-43cf-aa35-8389ccea3494}" ma:internalName="TSE_x0020_Locations" ma:showField="Title" ma:web="74fbdc37-70e5-42e5-bc8e-325b384e806e">
      <xsd:simpleType>
        <xsd:restriction base="dms:Lookup"/>
      </xsd:simpleType>
    </xsd:element>
    <xsd:element name="TSE_x0020_Sublocation" ma:index="5" nillable="true" ma:displayName="TSE Sublocation" ma:list="{c9d91450-324a-41df-b5e1-7e5917f860de}" ma:internalName="TSE_x0020_Sublocation" ma:showField="Title" ma:web="74fbdc37-70e5-42e5-bc8e-325b384e806e">
      <xsd:simpleType>
        <xsd:restriction base="dms:Lookup"/>
      </xsd:simpleType>
    </xsd:element>
    <xsd:element name="TSE_x0020_Disciplines" ma:index="6" nillable="true" ma:displayName="TSE Disciplines" ma:list="{7b5622f1-380f-44f2-9d6c-2c08da5d3777}" ma:internalName="TSE_x0020_Disciplines" ma:showField="Title" ma:web="74fbdc37-70e5-42e5-bc8e-325b384e806e">
      <xsd:simpleType>
        <xsd:restriction base="dms:Lookup"/>
      </xsd:simpleType>
    </xsd:element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ub-Function" ma:index="17" nillable="true" ma:displayName="TSE Sub-Function" ma:list="{851f85ad-7fa1-4463-b65c-e800fb213e0a}" ma:internalName="Sub_x002d_Function" ma:showField="Title" ma:web="74fbdc37-70e5-42e5-bc8e-325b384e806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Revision" ma:index="7" nillable="true" ma:displayName="Revision" ma:internalName="_Revi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4fbdc37-70e5-42e5-bc8e-325b384e806e">SM2TSE-206-85410</_dlc_DocId>
    <_dlc_DocIdUrl xmlns="74fbdc37-70e5-42e5-bc8e-325b384e806e">
      <Url>https://sm2-tse.oris-server.com/05_Construction/0515 Utilities/_layouts/15/DocIdRedir.aspx?ID=SM2TSE-206-85410</Url>
      <Description>SM2TSE-206-85410</Description>
    </_dlc_DocIdUrl>
    <TSE_x0020_Sublocation xmlns="74fbdc37-70e5-42e5-bc8e-325b384e806e" xsi:nil="true"/>
    <Construction_x0020_Activities xmlns="74fbdc37-70e5-42e5-bc8e-325b384e806e" xsi:nil="true"/>
    <Sub-Function xmlns="74fbdc37-70e5-42e5-bc8e-325b384e806e" xsi:nil="true"/>
    <_Revision xmlns="http://schemas.microsoft.com/sharepoint/v3/fields" xsi:nil="true"/>
    <Document_x0020_Type xmlns="74fbdc37-70e5-42e5-bc8e-325b384e806e" xsi:nil="true"/>
    <TSE_x0020_Locations xmlns="74fbdc37-70e5-42e5-bc8e-325b384e806e" xsi:nil="true"/>
    <TSE_x0020_Disciplines xmlns="74fbdc37-70e5-42e5-bc8e-325b384e806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66E62-8C9F-40FF-B25A-125E89B00D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fbdc37-70e5-42e5-bc8e-325b384e806e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A874268F-1CCD-4FC3-B052-D901E3AA2A74}">
  <ds:schemaRefs>
    <ds:schemaRef ds:uri="http://schemas.microsoft.com/sharepoint/v3/fields"/>
    <ds:schemaRef ds:uri="http://schemas.openxmlformats.org/package/2006/metadata/core-properties"/>
    <ds:schemaRef ds:uri="http://www.w3.org/XML/1998/namespace"/>
    <ds:schemaRef ds:uri="74fbdc37-70e5-42e5-bc8e-325b384e806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B897623-36D1-4F9E-9EC1-7E7393AE4E1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644AD17-CCF4-480F-B63C-C62CAE76311E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79467BA-6A93-46CB-AC8B-9DAA05FA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413</TotalTime>
  <Pages>11</Pages>
  <Words>1275</Words>
  <Characters>7270</Characters>
  <Application>Microsoft Office Word</Application>
  <DocSecurity>8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Miljan Tepic</cp:lastModifiedBy>
  <cp:revision>114</cp:revision>
  <cp:lastPrinted>2014-09-18T04:01:00Z</cp:lastPrinted>
  <dcterms:created xsi:type="dcterms:W3CDTF">2015-02-26T05:16:00Z</dcterms:created>
  <dcterms:modified xsi:type="dcterms:W3CDTF">2019-05-21T00:42:00Z</dcterms:modified>
  <cp:contentStatus>v1-0_29/09/2017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77fe8f42-89b3-4cce-a2a4-e059b715f161</vt:lpwstr>
  </property>
  <property fmtid="{D5CDD505-2E9C-101B-9397-08002B2CF9AE}" pid="3" name="ContentTypeId">
    <vt:lpwstr>0x01010076E3B8B5227DBF4E8CD052660744E3F71501008DA7AE14BBD7E341B8E8672E01D7B2A9</vt:lpwstr>
  </property>
</Properties>
</file>