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1C54BFED" w14:textId="77777777" w:rsidR="00DD61C5" w:rsidRPr="00F849B0" w:rsidRDefault="00ED092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7A539A0C" w14:textId="77777777" w:rsidR="00DD61C5" w:rsidRPr="00F849B0" w:rsidRDefault="00ED092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7449ABFA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9578C22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1905FF59" w14:textId="77777777" w:rsidTr="006956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EA7C6FF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58A0BE3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BF6E8D7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A4F7718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5989847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0A16BD5A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56AEC34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1F45DD0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6BF9CA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FE96CF6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1621B4F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2628A4C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7A355FEA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46247D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F279BF" w14:textId="25BEC83F" w:rsidR="00DD61C5" w:rsidRPr="00F849B0" w:rsidRDefault="00ED0922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25317" w:edGrp="everyone"/>
            <w:r>
              <w:rPr>
                <w:rFonts w:ascii="Arial" w:hAnsi="Arial" w:cs="Arial"/>
                <w:sz w:val="22"/>
                <w:szCs w:val="22"/>
              </w:rPr>
              <w:t>JASMINE YUEN</w:t>
            </w:r>
            <w:permEnd w:id="2125317"/>
          </w:p>
        </w:tc>
      </w:tr>
      <w:tr w:rsidR="00DD61C5" w:rsidRPr="00F849B0" w14:paraId="2F116344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CAD7FD4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70DD08A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80626F5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623B51C8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19EE83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452412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2DFE405" w14:textId="08A52B6C" w:rsidR="00DD61C5" w:rsidRPr="00F849B0" w:rsidRDefault="00ED0922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E03242" wp14:editId="79B3B82E">
                      <wp:extent cx="1905000" cy="257175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15852" cy="258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45241272" w:displacedByCustomXml="prev"/>
      </w:tr>
    </w:tbl>
    <w:p w14:paraId="18BD47D1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3078E575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302CE96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078CC0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1AF7406" w14:textId="77777777" w:rsidR="00DD61C5" w:rsidRPr="00F849B0" w:rsidRDefault="00026B7C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80568763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380568763"/>
          </w:p>
        </w:tc>
      </w:tr>
      <w:tr w:rsidR="00DD61C5" w:rsidRPr="00F849B0" w14:paraId="32E0BE1E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BC4A79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B81F912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43CFDC9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5828142D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2EA6448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71418000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51600C4" w14:textId="77777777" w:rsidR="00DD61C5" w:rsidRPr="00F849B0" w:rsidRDefault="00DD61C5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5ED9B2E" wp14:editId="0766D50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14180003" w:displacedByCustomXml="next"/>
          </w:sdtContent>
        </w:sdt>
      </w:tr>
    </w:tbl>
    <w:p w14:paraId="149AEC4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1667F34F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706E4237" w14:textId="77777777" w:rsidTr="006956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EDCD0E" w14:textId="77777777" w:rsidR="00DD61C5" w:rsidRPr="00F849B0" w:rsidRDefault="00DD61C5" w:rsidP="006956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7768592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9E06422" w14:textId="77777777" w:rsidR="00DD61C5" w:rsidRPr="00F849B0" w:rsidRDefault="00EB00BD" w:rsidP="006956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1417768592"/>
    </w:tbl>
    <w:p w14:paraId="50EF3E54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0536EA3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26C427AF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4A4C8468" w14:textId="77777777" w:rsidTr="006956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E332709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1B6D6288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E69C237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0D2017D2" w14:textId="77777777" w:rsidTr="006956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4806E1B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7E0D0A53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1969795" w:edGrp="everyone"/>
            <w:permEnd w:id="411969795"/>
          </w:p>
        </w:tc>
        <w:tc>
          <w:tcPr>
            <w:tcW w:w="1272" w:type="dxa"/>
            <w:vAlign w:val="center"/>
          </w:tcPr>
          <w:p w14:paraId="5552108E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85201E9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5F724E05" w14:textId="77777777" w:rsidTr="006956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33E9467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32D00757" w14:textId="77777777" w:rsidR="00DD61C5" w:rsidRPr="00F849B0" w:rsidRDefault="00DD61C5" w:rsidP="00695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54199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71B658DD" w14:textId="77777777"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4199682" w:displacedByCustomXml="prev"/>
        <w:permStart w:id="78281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7B7C0254" w14:textId="77777777" w:rsidR="00DD61C5" w:rsidRPr="00F849B0" w:rsidRDefault="00DD61C5" w:rsidP="006956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28114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B91C125" w14:textId="77777777" w:rsidTr="006956C4">
        <w:tc>
          <w:tcPr>
            <w:tcW w:w="9016" w:type="dxa"/>
            <w:shd w:val="clear" w:color="auto" w:fill="D9D9D9" w:themeFill="background1" w:themeFillShade="D9"/>
          </w:tcPr>
          <w:p w14:paraId="3F27F93F" w14:textId="77777777" w:rsidR="00DD61C5" w:rsidRPr="00F849B0" w:rsidRDefault="00DD61C5" w:rsidP="006956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52D043E9" w14:textId="77777777" w:rsidTr="006956C4">
        <w:trPr>
          <w:trHeight w:val="13602"/>
        </w:trPr>
        <w:tc>
          <w:tcPr>
            <w:tcW w:w="9016" w:type="dxa"/>
          </w:tcPr>
          <w:p w14:paraId="21ABB1CA" w14:textId="77777777" w:rsidR="00DD61C5" w:rsidRPr="00F849B0" w:rsidRDefault="00DD61C5" w:rsidP="006956C4">
            <w:pPr>
              <w:rPr>
                <w:rFonts w:ascii="Arial" w:hAnsi="Arial" w:cs="Arial"/>
                <w:szCs w:val="24"/>
              </w:rPr>
            </w:pPr>
            <w:permStart w:id="1987322694" w:edGrp="everyone"/>
            <w:permEnd w:id="1987322694"/>
          </w:p>
        </w:tc>
      </w:tr>
    </w:tbl>
    <w:bookmarkEnd w:id="0"/>
    <w:p w14:paraId="1ACA1DF5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t>Which of the following contractual requirements will influence orders and labour and material schedules? Tick all that apply.</w:t>
      </w:r>
      <w:bookmarkEnd w:id="1"/>
    </w:p>
    <w:p w14:paraId="56EC1173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74FD3C86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6653A0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A2FBB7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9F661B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7618979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1D16B8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897905" w:displacedByCustomXml="prev"/>
      </w:tr>
      <w:tr w:rsidR="002C29E1" w:rsidRPr="00F849B0" w14:paraId="08CF9ECD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07DCE9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159241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B2B6C6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592416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1ACBDB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B6934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291829AF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0BC6B6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7018490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D2FC58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18490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27C010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002F02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2FEE5414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03DCC4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7379127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391BE6" w14:textId="77777777" w:rsidR="002C29E1" w:rsidRPr="00F849B0" w:rsidRDefault="009C688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79127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F03873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24ADB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651C56A9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0B35889C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FC67BC6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1C873020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6B6A4742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4E0343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DFC755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3EEBEE0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1760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1D7DA7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60607" w:displacedByCustomXml="prev"/>
      </w:tr>
      <w:tr w:rsidR="00780921" w:rsidRPr="00F849B0" w14:paraId="591DA329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3C95C7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D53A" w14:textId="73CB0FC2" w:rsidR="00780921" w:rsidRPr="00A477AB" w:rsidRDefault="0084562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168025" w:edGrp="everyone"/>
            <w:r>
              <w:rPr>
                <w:rFonts w:ascii="Arial" w:hAnsi="Arial" w:cs="Arial"/>
                <w:sz w:val="22"/>
                <w:szCs w:val="22"/>
              </w:rPr>
              <w:t>Timber supplier</w:t>
            </w:r>
            <w:r w:rsidR="004166F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5168025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2D50E" w14:textId="217D3964" w:rsidR="00780921" w:rsidRPr="00A477AB" w:rsidRDefault="0084562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1884215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r w:rsidR="004166F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718842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462C2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4A2D68F9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09514E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810F61" w14:textId="68DEEDED" w:rsidR="00780921" w:rsidRPr="00A477AB" w:rsidRDefault="0084562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4751658" w:edGrp="everyone"/>
            <w:r>
              <w:rPr>
                <w:rFonts w:ascii="Arial" w:hAnsi="Arial" w:cs="Arial"/>
                <w:sz w:val="22"/>
                <w:szCs w:val="22"/>
              </w:rPr>
              <w:t>Lights and fittings</w:t>
            </w:r>
            <w:permEnd w:id="175475165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37C140" w14:textId="0DD12274" w:rsidR="00780921" w:rsidRPr="00A477AB" w:rsidRDefault="0084562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3456384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r w:rsidR="004166F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33456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FD72E4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0B8F206D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20F19F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E24072" w14:textId="0BA3CC8C" w:rsidR="00780921" w:rsidRPr="00A477AB" w:rsidRDefault="0084562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3798040" w:edGrp="everyone"/>
            <w:r>
              <w:rPr>
                <w:rFonts w:ascii="Arial" w:hAnsi="Arial" w:cs="Arial"/>
                <w:sz w:val="22"/>
                <w:szCs w:val="22"/>
              </w:rPr>
              <w:t>Nursery for plants</w:t>
            </w:r>
            <w:permEnd w:id="41379804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CF2D89" w14:textId="25568A0A" w:rsidR="00780921" w:rsidRPr="00A477AB" w:rsidRDefault="006956C4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686503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5624">
              <w:rPr>
                <w:rFonts w:ascii="Arial" w:hAnsi="Arial" w:cs="Arial"/>
                <w:sz w:val="22"/>
                <w:szCs w:val="22"/>
              </w:rPr>
              <w:t>Landscaper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56865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128543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0CDBBB3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4A9B047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CDC6D55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0F5B320B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2B0AD01E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9B938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AEF4" w14:textId="6FB96C6E" w:rsidR="008F73F1" w:rsidRPr="008F73F1" w:rsidRDefault="00845624" w:rsidP="008F73F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85732053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A </w:t>
            </w:r>
            <w:r w:rsidR="008F73F1" w:rsidRPr="008F73F1">
              <w:rPr>
                <w:rFonts w:ascii="Arial" w:hAnsi="Arial" w:cs="Arial"/>
                <w:sz w:val="22"/>
                <w:szCs w:val="22"/>
              </w:rPr>
              <w:t>contractor is someone who runs their own business and provides services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73F1" w:rsidRPr="008F73F1">
              <w:rPr>
                <w:rFonts w:ascii="Arial" w:hAnsi="Arial" w:cs="Arial"/>
                <w:sz w:val="22"/>
                <w:szCs w:val="22"/>
              </w:rPr>
              <w:t>to other businesses or individuals. An employee works in and is part of a business.</w:t>
            </w:r>
          </w:p>
          <w:p w14:paraId="3B22A07B" w14:textId="77777777"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builder can closely direct the work to be undertaken by an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>employee</w:t>
            </w:r>
          </w:p>
          <w:p w14:paraId="3A73605B" w14:textId="77777777" w:rsidR="008F73F1" w:rsidRPr="008F73F1" w:rsidRDefault="008F73F1" w:rsidP="008F73F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F73F1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8F73F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8F73F1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ermEnd w:id="1485732053"/>
          <w:p w14:paraId="77445C72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414479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9B7601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479154" w:displacedByCustomXml="prev"/>
      </w:tr>
    </w:tbl>
    <w:p w14:paraId="58DEDAE0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87FA44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53CD4C7F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05FC79C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337A123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D8B8BC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DE49" w14:textId="77777777" w:rsidR="00780921" w:rsidRPr="00F849B0" w:rsidRDefault="004166F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4025239" w:edGrp="everyone"/>
            <w:r>
              <w:rPr>
                <w:rFonts w:ascii="Arial" w:hAnsi="Arial" w:cs="Arial"/>
                <w:sz w:val="22"/>
                <w:szCs w:val="22"/>
              </w:rPr>
              <w:t>Local Council, NSW building construction commission</w:t>
            </w:r>
            <w:r w:rsidR="003C3E1B">
              <w:rPr>
                <w:rFonts w:ascii="Arial" w:hAnsi="Arial" w:cs="Arial"/>
                <w:sz w:val="22"/>
                <w:szCs w:val="22"/>
              </w:rPr>
              <w:t>, work and safety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14025239"/>
          </w:p>
        </w:tc>
        <w:permStart w:id="1268981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E37622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981429" w:displacedByCustomXml="prev"/>
      </w:tr>
    </w:tbl>
    <w:p w14:paraId="182D8AB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262E6D0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E18D53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79B8A9F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0343DA32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5D8D20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CC2E" w14:textId="1A7E1B74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9762239" w:edGrp="everyone"/>
            <w:r w:rsidRPr="00644EC2">
              <w:rPr>
                <w:rFonts w:ascii="Arial" w:hAnsi="Arial" w:cs="Arial"/>
                <w:sz w:val="22"/>
                <w:szCs w:val="22"/>
              </w:rPr>
              <w:t>Some colour requests may require a special order to be made.</w:t>
            </w:r>
          </w:p>
          <w:permEnd w:id="1969762239"/>
          <w:p w14:paraId="35D4EC75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255286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802623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286808" w:displacedByCustomXml="prev"/>
      </w:tr>
    </w:tbl>
    <w:p w14:paraId="5D165C9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DEB2869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14:paraId="017A11ED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7D97CC02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0E530A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4170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48B57" w14:textId="77777777" w:rsidR="00F849B0" w:rsidRPr="00DD7A44" w:rsidRDefault="00ED092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D4AF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54170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24C5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7873D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86714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67BFCA3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8671411" w:displacedByCustomXml="prev"/>
      </w:tr>
      <w:tr w:rsidR="00F849B0" w:rsidRPr="00F849B0" w14:paraId="67C97617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7A5DEA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94512121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1B725" w14:textId="77777777" w:rsidR="00F849B0" w:rsidRPr="00DD7A44" w:rsidRDefault="00ED092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4512121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BD7D0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E32A72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DE00FC3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36C450C9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245BEF3C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75F59DD2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6AB47700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25E89F1F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4622A1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35FC" w14:textId="77777777" w:rsidR="006956C4" w:rsidRPr="006956C4" w:rsidRDefault="006956C4" w:rsidP="006956C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0148302" w:edGrp="everyone"/>
            <w:r w:rsidRPr="006956C4">
              <w:rPr>
                <w:rFonts w:ascii="Arial" w:hAnsi="Arial" w:cs="Arial"/>
                <w:sz w:val="22"/>
                <w:szCs w:val="22"/>
              </w:rPr>
              <w:t>If the local council stipulates that construction work be carried out only in the hours</w:t>
            </w:r>
            <w:r w:rsidR="00CD0739">
              <w:rPr>
                <w:rFonts w:ascii="Arial" w:hAnsi="Arial" w:cs="Arial"/>
                <w:sz w:val="22"/>
                <w:szCs w:val="22"/>
              </w:rPr>
              <w:t>, then the schedules will need to meet these requirements, which may cause projects to take longer than expected.</w:t>
            </w:r>
            <w:r w:rsidRPr="006956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380148302"/>
          <w:p w14:paraId="3442C091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64718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E2411B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4718983" w:displacedByCustomXml="prev"/>
      </w:tr>
    </w:tbl>
    <w:p w14:paraId="682D3AE8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A39BD89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0428EFCA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3183C2A5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207DFA0F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CEF881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0280E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5AD8DF6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4180035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E2BC6FE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003567" w:displacedByCustomXml="prev"/>
      </w:tr>
      <w:tr w:rsidR="00780921" w:rsidRPr="00F849B0" w14:paraId="6030D8F3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EEC7A0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051D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5599619" w:edGrp="everyone"/>
            <w:r w:rsidRPr="00644EC2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475599619"/>
          <w:p w14:paraId="1B6A0806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28387" w14:textId="4B8F3CAB" w:rsidR="00644EC2" w:rsidRPr="00644EC2" w:rsidRDefault="00547A66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11146405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644EC2" w:rsidRPr="00644EC2">
              <w:rPr>
                <w:rFonts w:ascii="Arial" w:hAnsi="Arial" w:cs="Arial"/>
                <w:sz w:val="22"/>
                <w:szCs w:val="22"/>
              </w:rPr>
              <w:t>Drawings of the building showing what it looks like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44EC2" w:rsidRPr="00644EC2">
              <w:rPr>
                <w:rFonts w:ascii="Arial" w:hAnsi="Arial" w:cs="Arial"/>
                <w:sz w:val="22"/>
                <w:szCs w:val="22"/>
              </w:rPr>
              <w:t>from north, south, east and west</w:t>
            </w:r>
          </w:p>
          <w:permEnd w:id="1511146405"/>
          <w:p w14:paraId="3A3CB878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7DB90C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4A40A1E5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FFC914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D1E633" w14:textId="45C9070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77868922" w:edGrp="everyone"/>
            <w:r w:rsidRPr="00644EC2">
              <w:rPr>
                <w:rFonts w:ascii="Arial" w:hAnsi="Arial" w:cs="Arial"/>
                <w:sz w:val="22"/>
                <w:szCs w:val="22"/>
              </w:rPr>
              <w:t>Material</w:t>
            </w:r>
            <w:r w:rsidR="00547A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44EC2">
              <w:rPr>
                <w:rFonts w:ascii="Arial" w:hAnsi="Arial" w:cs="Arial"/>
                <w:sz w:val="22"/>
                <w:szCs w:val="22"/>
              </w:rPr>
              <w:t>specifications</w:t>
            </w:r>
          </w:p>
          <w:permEnd w:id="1677868922"/>
          <w:p w14:paraId="0E78F584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6F8B44" w14:textId="078939D8" w:rsidR="00644EC2" w:rsidRPr="00644EC2" w:rsidRDefault="00547A66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14111525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644EC2" w:rsidRPr="00644EC2">
              <w:rPr>
                <w:rFonts w:ascii="Arial" w:hAnsi="Arial" w:cs="Arial"/>
                <w:sz w:val="22"/>
                <w:szCs w:val="22"/>
              </w:rPr>
              <w:t xml:space="preserve">Include details of the type, strength and size of material to be used </w:t>
            </w:r>
          </w:p>
          <w:permEnd w:id="714111525"/>
          <w:p w14:paraId="3F3E8007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C25B97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6B80952B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8FB991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CEAE51" w14:textId="77777777" w:rsidR="00644EC2" w:rsidRPr="00644EC2" w:rsidRDefault="00644EC2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65169329" w:edGrp="everyone"/>
            <w:r w:rsidRPr="00644EC2">
              <w:rPr>
                <w:rFonts w:ascii="Arial" w:hAnsi="Arial" w:cs="Arial"/>
                <w:sz w:val="22"/>
                <w:szCs w:val="22"/>
              </w:rPr>
              <w:t>Colour specifications</w:t>
            </w:r>
          </w:p>
          <w:permEnd w:id="1165169329"/>
          <w:p w14:paraId="34022D92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9B1334" w14:textId="15C9A96A" w:rsidR="00644EC2" w:rsidRPr="00644EC2" w:rsidRDefault="00547A66" w:rsidP="00644EC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6559096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644EC2" w:rsidRPr="00644EC2">
              <w:rPr>
                <w:rFonts w:ascii="Arial" w:hAnsi="Arial" w:cs="Arial"/>
                <w:sz w:val="22"/>
                <w:szCs w:val="22"/>
              </w:rPr>
              <w:t>Include the colour selection for internal and external areas. If the project is in a heritage protected area, the colour specifications would come from the council stating the colours that should be used</w:t>
            </w:r>
          </w:p>
          <w:permEnd w:id="226559096"/>
          <w:p w14:paraId="223C9194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A98C86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3EE77E12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1DC3E4C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094EC79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46B369E1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4AFD56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A928" w14:textId="4FB8B378" w:rsidR="00780921" w:rsidRPr="00F849B0" w:rsidRDefault="00547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1448746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CE78A8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ake</w:t>
            </w:r>
            <w:r w:rsidR="00CE78A8">
              <w:rPr>
                <w:rFonts w:ascii="Arial" w:hAnsi="Arial" w:cs="Arial"/>
                <w:sz w:val="22"/>
                <w:szCs w:val="22"/>
              </w:rPr>
              <w:t xml:space="preserve"> changes to the schedule, notify the suppliers/contractors, make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E78A8">
              <w:rPr>
                <w:rFonts w:ascii="Arial" w:hAnsi="Arial" w:cs="Arial"/>
                <w:sz w:val="22"/>
                <w:szCs w:val="22"/>
              </w:rPr>
              <w:t>changes to the call forward sheet.</w:t>
            </w:r>
            <w:permEnd w:id="361448746"/>
          </w:p>
        </w:tc>
        <w:permStart w:id="5678161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E972000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7816172" w:displacedByCustomXml="prev"/>
      </w:tr>
    </w:tbl>
    <w:p w14:paraId="6BF1BA52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385D6F9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3094D99D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596D16A1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6AB4598B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09F9FA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EC7BD58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FB7A46B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780972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32B99B3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972027" w:displacedByCustomXml="prev"/>
      </w:tr>
      <w:tr w:rsidR="009B7A16" w:rsidRPr="00F849B0" w14:paraId="0E5B6556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C0A88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BF80" w14:textId="2FCE8037" w:rsidR="009B7A16" w:rsidRPr="006060D2" w:rsidRDefault="00586D4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6241234" w:edGrp="everyone"/>
            <w:r>
              <w:rPr>
                <w:rFonts w:ascii="Arial" w:hAnsi="Arial" w:cs="Arial"/>
                <w:sz w:val="22"/>
                <w:szCs w:val="22"/>
              </w:rPr>
              <w:t>Changing of Design</w:t>
            </w:r>
            <w:permEnd w:id="119624123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B5EE6" w14:textId="10C56958" w:rsidR="009B7A16" w:rsidRPr="006060D2" w:rsidRDefault="00586D4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98433729" w:edGrp="everyone"/>
            <w:r>
              <w:rPr>
                <w:rFonts w:ascii="Arial" w:hAnsi="Arial" w:cs="Arial"/>
                <w:sz w:val="22"/>
                <w:szCs w:val="22"/>
              </w:rPr>
              <w:t>Delay on the project, additional materials needed</w:t>
            </w:r>
            <w:permEnd w:id="7984337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948FBE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16C68AAE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4B4AB7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7E2A57" w14:textId="50EB42D4" w:rsidR="009B7A16" w:rsidRPr="006060D2" w:rsidRDefault="00586D4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0470802" w:edGrp="everyone"/>
            <w:r>
              <w:rPr>
                <w:rFonts w:ascii="Arial" w:hAnsi="Arial" w:cs="Arial"/>
                <w:sz w:val="22"/>
                <w:szCs w:val="22"/>
              </w:rPr>
              <w:t>Colour change</w:t>
            </w:r>
            <w:permEnd w:id="990470802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2B3FF8" w14:textId="266E86B3" w:rsidR="009B7A16" w:rsidRPr="006060D2" w:rsidRDefault="00586D4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53037322" w:edGrp="everyone"/>
            <w:r>
              <w:rPr>
                <w:rFonts w:ascii="Arial" w:hAnsi="Arial" w:cs="Arial"/>
                <w:sz w:val="22"/>
                <w:szCs w:val="22"/>
              </w:rPr>
              <w:t xml:space="preserve">Redesign, cost and time </w:t>
            </w:r>
            <w:permEnd w:id="15530373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41EA4E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59C2EE9B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6488F65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48B1DC6C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6A62070E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0FCE8538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B58C89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DD458D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BC20DA2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897603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91F0C6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7603897" w:displacedByCustomXml="prev"/>
      </w:tr>
      <w:tr w:rsidR="0074378D" w:rsidRPr="00F849B0" w14:paraId="1CFCC933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D96C0C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AC67" w14:textId="2FF64FF7" w:rsidR="0074378D" w:rsidRPr="001373B4" w:rsidRDefault="00CE78A8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7350393" w:edGrp="everyone"/>
            <w:r>
              <w:rPr>
                <w:rFonts w:ascii="Arial" w:hAnsi="Arial" w:cs="Arial"/>
                <w:sz w:val="22"/>
                <w:szCs w:val="22"/>
              </w:rPr>
              <w:t>Weather prohibit</w:t>
            </w:r>
            <w:r w:rsidR="00CB1788">
              <w:rPr>
                <w:rFonts w:ascii="Arial" w:hAnsi="Arial" w:cs="Arial"/>
                <w:sz w:val="22"/>
                <w:szCs w:val="22"/>
              </w:rPr>
              <w:t>s</w:t>
            </w:r>
            <w:permEnd w:id="1117350393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CAD0E" w14:textId="476E687A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0492233" w:edGrp="everyone"/>
            <w:r>
              <w:rPr>
                <w:rFonts w:ascii="Arial" w:hAnsi="Arial" w:cs="Arial"/>
                <w:sz w:val="22"/>
                <w:szCs w:val="22"/>
              </w:rPr>
              <w:t xml:space="preserve">Delay on </w:t>
            </w:r>
            <w:r w:rsidR="00CB1788">
              <w:rPr>
                <w:rFonts w:ascii="Arial" w:hAnsi="Arial" w:cs="Arial"/>
                <w:sz w:val="22"/>
                <w:szCs w:val="22"/>
              </w:rPr>
              <w:t>project</w:t>
            </w:r>
            <w:permEnd w:id="19504922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37DBEB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135A9390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BF62B3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3A3735" w14:textId="77777777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76319404" w:edGrp="everyone"/>
            <w:r>
              <w:rPr>
                <w:rFonts w:ascii="Arial" w:hAnsi="Arial" w:cs="Arial"/>
                <w:sz w:val="22"/>
                <w:szCs w:val="22"/>
              </w:rPr>
              <w:t>MATERIAL AND CONTRACTOR AVAILABILITY</w:t>
            </w:r>
            <w:permEnd w:id="187631940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64BF5A" w14:textId="517411B4" w:rsidR="0074378D" w:rsidRPr="001373B4" w:rsidRDefault="00661B4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72428419" w:edGrp="everyone"/>
            <w:r>
              <w:rPr>
                <w:rFonts w:ascii="Arial" w:hAnsi="Arial" w:cs="Arial"/>
                <w:sz w:val="22"/>
                <w:szCs w:val="22"/>
              </w:rPr>
              <w:t>Delay on work</w:t>
            </w:r>
            <w:r w:rsidR="00CB1788">
              <w:rPr>
                <w:rFonts w:ascii="Arial" w:hAnsi="Arial" w:cs="Arial"/>
                <w:sz w:val="22"/>
                <w:szCs w:val="22"/>
              </w:rPr>
              <w:t>, additional materials needed</w:t>
            </w:r>
            <w:permEnd w:id="16724284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0DA407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14DBA7D3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9C1F915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317D73A5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55340820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CA52B0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0D30A4B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B3ECFB7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37823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3B36B9C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23406" w:displacedByCustomXml="prev"/>
      </w:tr>
      <w:tr w:rsidR="007A1D58" w:rsidRPr="00F849B0" w14:paraId="7EB124FC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28A644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5518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9577132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38957713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F0641D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3DAA0A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90B2B3B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4D234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FC12" w14:textId="77777777"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153758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87153758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2F6AA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AD8D1C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1BB1C560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68240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3FA8FF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911724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5591172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E6A7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747FE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749836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EDAF26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64EBEA" w14:textId="77777777" w:rsidR="007A1D58" w:rsidRPr="00C14AC3" w:rsidRDefault="00AD4AF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609001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6460900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BB692B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BE6585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1444D37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3937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7DE04D" w14:textId="77777777" w:rsidR="007A1D58" w:rsidRPr="00C14AC3" w:rsidRDefault="003C3E1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0281700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2702817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12C528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2291E7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14533264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56C0E006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405F1AC6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1B92FA8B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4D79F875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A26D73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D582" w14:textId="50914EE8" w:rsidR="00FC7D4C" w:rsidRPr="00FC7D4C" w:rsidRDefault="00CB1788" w:rsidP="00FC7D4C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3610144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FC7D4C" w:rsidRPr="00FC7D4C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14:paraId="1F04921A" w14:textId="77777777"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0D65B9ED" w14:textId="77777777" w:rsidR="00FC7D4C" w:rsidRPr="00FC7D4C" w:rsidRDefault="00FC7D4C" w:rsidP="00FC7D4C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C7D4C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1433610144"/>
          <w:p w14:paraId="129A81B5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034125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6EB09B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4125705" w:displacedByCustomXml="prev"/>
      </w:tr>
    </w:tbl>
    <w:p w14:paraId="5B3D8BA6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32355C4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D9E20B6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1659BE29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5B5A511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E0EEC8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3537DC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7ACDE85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69520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E167DC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9520146" w:displacedByCustomXml="prev"/>
      </w:tr>
      <w:tr w:rsidR="006B4243" w:rsidRPr="00F849B0" w14:paraId="28503D2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4D377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828120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515A" w14:textId="77777777" w:rsidR="006B4243" w:rsidRPr="00DD7A44" w:rsidRDefault="00ED092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28120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EAAA5C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965BE5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7476887B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47D126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7650688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F6490" w14:textId="77777777" w:rsidR="006B4243" w:rsidRPr="00DD7A44" w:rsidRDefault="00ED092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650688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1C647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903CB9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2E8BB6E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5EB985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8063605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C6E9" w14:textId="77777777" w:rsidR="006B4243" w:rsidRPr="00DD7A44" w:rsidRDefault="00ED092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063605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7E96D7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6D7770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033A4E2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F48862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8362611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EC3D" w14:textId="77777777" w:rsidR="006B4243" w:rsidRPr="00DD7A44" w:rsidRDefault="00ED092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E2B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362611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386AD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225C43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6ED4CDE6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74EBDAB1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1731A147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6604E6B3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74AD770A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134CEC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E927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2140871177" w:edGrp="everyone"/>
            <w:r w:rsidRPr="00C80C46">
              <w:rPr>
                <w:rFonts w:ascii="Arial" w:hAnsi="Arial" w:cs="Arial"/>
                <w:sz w:val="22"/>
                <w:szCs w:val="22"/>
              </w:rPr>
              <w:t>Work</w:t>
            </w:r>
          </w:p>
          <w:p w14:paraId="764F5AD3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14:paraId="5D5C52CD" w14:textId="77777777" w:rsidR="00C80C46" w:rsidRPr="00C80C46" w:rsidRDefault="00C80C46" w:rsidP="00C80C46">
            <w:pPr>
              <w:numPr>
                <w:ilvl w:val="2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C80C46"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2140871177"/>
          <w:p w14:paraId="39E16FF2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562444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9058DB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444515" w:displacedByCustomXml="prev"/>
      </w:tr>
    </w:tbl>
    <w:p w14:paraId="3DBC9E4A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81146D7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19D7644C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t>Identify nine (9) details that should be included on a purchase order.</w:t>
      </w:r>
      <w:bookmarkEnd w:id="17"/>
    </w:p>
    <w:p w14:paraId="772F884E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1E8EA444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8D0A39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3082" w14:textId="77777777" w:rsidR="007C00FB" w:rsidRDefault="00DB4D3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7916717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FC7D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7D4C" w:rsidRPr="00FC7D4C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0727B230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  <w:r w:rsidRPr="00FC7D4C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18EB8F71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1FEA97C7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4. </w:t>
            </w:r>
            <w:r w:rsidRPr="00FC7D4C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05CD69D7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Pr="00FC7D4C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14:paraId="34620797" w14:textId="77777777" w:rsidR="007C00FB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2FCA0552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Pr="00FC7D4C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743AEFFB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8. </w:t>
            </w:r>
            <w:r w:rsidRPr="00FC7D4C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14:paraId="14155E2E" w14:textId="77777777" w:rsidR="00FC7D4C" w:rsidRDefault="00FC7D4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  <w:r w:rsidRPr="00FC7D4C">
              <w:rPr>
                <w:rFonts w:asciiTheme="minorHAnsi" w:eastAsiaTheme="minorEastAsia" w:hAnsi="Arial" w:cstheme="minorBidi"/>
                <w:color w:val="FFFFFF" w:themeColor="light1"/>
                <w:kern w:val="24"/>
                <w:sz w:val="28"/>
                <w:szCs w:val="28"/>
              </w:rPr>
              <w:t xml:space="preserve"> </w:t>
            </w:r>
            <w:r w:rsidRPr="00FC7D4C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337916717"/>
          <w:p w14:paraId="12CAD711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887720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A95E2D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7720686" w:displacedByCustomXml="prev"/>
      </w:tr>
    </w:tbl>
    <w:p w14:paraId="614075DB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0F63265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7FF80C60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69FFCE36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671DBBD1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96E56E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7172" w14:textId="72263EF6" w:rsidR="00AD4AF4" w:rsidRPr="00AD4AF4" w:rsidRDefault="00CB1788" w:rsidP="00AD4AF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7118590" w:edGrp="everyone"/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AD4AF4" w:rsidRPr="00AD4AF4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when they should be ordered.  This tool allows site personnel to schedule and coordinate activities that are to be undertaken on-site. </w:t>
            </w:r>
          </w:p>
          <w:permEnd w:id="257118590"/>
          <w:p w14:paraId="01C8FD02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94652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9ED9FF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652686" w:displacedByCustomXml="prev"/>
      </w:tr>
    </w:tbl>
    <w:p w14:paraId="7ABB29E6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94348BF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254AD2AE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42812A76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5A9B2EC5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46D51E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843387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6AE173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B4D3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5843387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57D4DD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8E0531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15319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669F9A5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5319736" w:displacedByCustomXml="prev"/>
      </w:tr>
      <w:tr w:rsidR="00167948" w:rsidRPr="00F849B0" w14:paraId="3EE677E6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5E10E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1064134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BB9036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1064134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985217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21A77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90E2677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A929623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54967F8D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2CA81EF6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48B89BEF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01BDAFCD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2EE1F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459" w14:textId="77777777"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374893528" w:edGrp="everyone"/>
            <w:r w:rsidRPr="00024A33">
              <w:rPr>
                <w:rFonts w:ascii="Arial" w:hAnsi="Arial" w:cs="Arial"/>
                <w:sz w:val="22"/>
                <w:szCs w:val="22"/>
              </w:rPr>
              <w:t>Plans (e.g. architectural, land survey, service locations)</w:t>
            </w:r>
          </w:p>
          <w:p w14:paraId="53376230" w14:textId="77777777" w:rsidR="00024A33" w:rsidRPr="00024A33" w:rsidRDefault="00024A33" w:rsidP="00024A33">
            <w:pPr>
              <w:numPr>
                <w:ilvl w:val="2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024A33">
              <w:rPr>
                <w:rFonts w:ascii="Arial" w:hAnsi="Arial" w:cs="Arial"/>
                <w:sz w:val="22"/>
                <w:szCs w:val="22"/>
              </w:rPr>
              <w:t>Reports (e.g. engineering, geotechnical)</w:t>
            </w:r>
          </w:p>
          <w:permEnd w:id="374893528"/>
          <w:p w14:paraId="0EBEACB3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868812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F3F9A9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881231" w:displacedByCustomXml="prev"/>
      </w:tr>
    </w:tbl>
    <w:p w14:paraId="650DF20F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30C1832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62091279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t>Match the site files and definitions below by writing the appropriate letter next to each number in the centre column.</w:t>
      </w:r>
      <w:bookmarkEnd w:id="21"/>
    </w:p>
    <w:p w14:paraId="1116A3C5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072416F4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95810D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E84AA4F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28689B1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5D21D8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2003992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5E82D71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3992293" w:displacedByCustomXml="prev"/>
      </w:tr>
      <w:tr w:rsidR="007560DA" w:rsidRPr="00F849B0" w14:paraId="78336545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914C6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2C18D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C2477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53BE21D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5314855" w:edGrp="everyone"/>
            <w:r w:rsidR="00DB4D33">
              <w:rPr>
                <w:rFonts w:ascii="Arial" w:hAnsi="Arial" w:cs="Arial"/>
                <w:sz w:val="22"/>
                <w:szCs w:val="22"/>
              </w:rPr>
              <w:t>B</w:t>
            </w:r>
            <w:permEnd w:id="4531485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5C90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B49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4ABCA2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3514AA1D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C100C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479DC0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77B7EDA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7BE6290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99127929" w:edGrp="everyone"/>
            <w:r w:rsidR="00E6474D">
              <w:rPr>
                <w:rFonts w:ascii="Arial" w:hAnsi="Arial" w:cs="Arial"/>
                <w:sz w:val="22"/>
                <w:szCs w:val="22"/>
              </w:rPr>
              <w:t>E</w:t>
            </w:r>
            <w:permEnd w:id="19991279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016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DD7B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CF8455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DF14A8F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CEF07A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1EC5F4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0FCA1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CC876AD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2089746" w:edGrp="everyone"/>
            <w:r w:rsidR="0070447D">
              <w:rPr>
                <w:rFonts w:ascii="Arial" w:hAnsi="Arial" w:cs="Arial"/>
                <w:sz w:val="22"/>
                <w:szCs w:val="22"/>
              </w:rPr>
              <w:t>A</w:t>
            </w:r>
            <w:permEnd w:id="7208974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85AC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BB26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18C54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33260682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C613D6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F3C1F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644C83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9D81122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06167539" w:edGrp="everyone"/>
            <w:r w:rsidR="00E6474D">
              <w:rPr>
                <w:rFonts w:ascii="Arial" w:hAnsi="Arial" w:cs="Arial"/>
                <w:sz w:val="22"/>
                <w:szCs w:val="22"/>
              </w:rPr>
              <w:t>D</w:t>
            </w:r>
            <w:permEnd w:id="17061675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337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696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534FB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7EA9BD69" w14:textId="77777777" w:rsidTr="006956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D479B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4DA50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C04DE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B78E996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37056859" w:edGrp="everyone"/>
            <w:r w:rsidR="009C6886">
              <w:rPr>
                <w:rFonts w:ascii="Arial" w:hAnsi="Arial" w:cs="Arial"/>
                <w:sz w:val="22"/>
                <w:szCs w:val="22"/>
              </w:rPr>
              <w:t>C</w:t>
            </w:r>
            <w:permEnd w:id="193705685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D7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1C7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4D19A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50D46C64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004F0CED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3AF9658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32279B4B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3F2A9013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7D4EB5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41540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340E442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81AAC3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8810588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888444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8BE14A3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8444641" w:displacedByCustomXml="prev"/>
      </w:tr>
      <w:tr w:rsidR="00616393" w:rsidRPr="00F849B0" w14:paraId="6FFDFD2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E6011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C78B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027E07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4DAD4DA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247BD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B006B5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2DF9D9C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E6CD16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BD1B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A16EE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8277ED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E38B992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33DEDF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3BF3B4E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41C5A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94F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3FB3A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AF08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4AE227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220685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2622068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2F451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4BBB5DD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6F9D7F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F9BE9E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12970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39BDE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36AA72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1456486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95145648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35B05A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409C50BB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0BBF3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B3B770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1135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9FA74E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E225BE" w14:textId="77777777" w:rsidR="00616393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6243572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29624357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EABAA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47D1E3B6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5A19856C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02064F1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15CD29D3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5F40524C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CA46EF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10435F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3F579C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B4E11E6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D118464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902002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410B018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2002309" w:displacedByCustomXml="prev"/>
      </w:tr>
      <w:tr w:rsidR="009C2551" w:rsidRPr="00F849B0" w14:paraId="5549CC4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A215A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BFE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39BE46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95BF6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1DB97B2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576EF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28BAD25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2DCC7B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4F9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9D3E6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7100A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335984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DFC0A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6F817F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25259C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2093C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D15B42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A6CE6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489CE1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060382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3706038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B759AE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BC5FCB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BB471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A28B8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CF9BE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9CA8E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09C59F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1743205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3217432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EF34B6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9B55E76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BCC39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5669D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2753B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C3820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5F10C4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9084742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79084742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132D16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41950C0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F5BAEC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10B28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9C85E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C9F1F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548517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589483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6658948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82C702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9A854B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B91F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5CA41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10BEC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74CF9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4D675E" w14:textId="77777777" w:rsidR="009C2551" w:rsidRPr="00C73911" w:rsidRDefault="009C6886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5944884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85594488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8356DE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79C60687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CF56F64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2EBF1D08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0A5D98CF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C97D3E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D69C58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438E0AA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34731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50FCDF9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731346" w:displacedByCustomXml="prev"/>
      </w:tr>
      <w:tr w:rsidR="00167948" w:rsidRPr="00F849B0" w14:paraId="6BB35B7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BBFE63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89786733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F6DB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89786733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CEFB3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046C16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B640C5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C8A50B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36756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757B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36756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7CB66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2C81F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CDED25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3AB04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90283059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C752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0283059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076B9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C75A45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B386C89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EA89331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423AD52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57BCF98E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5EE55B0A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BEA377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91CEC5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FB61A6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21495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820D703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1495739" w:displacedByCustomXml="prev"/>
      </w:tr>
      <w:tr w:rsidR="00167948" w:rsidRPr="00F849B0" w14:paraId="1D1F006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E27D61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084692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B78C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1775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084692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BE5060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E3689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B32086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6073E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5179319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F729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5179319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58BE1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E4021F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2D008E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79002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6724166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B75B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724166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F0550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2B8D14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71F1D763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65E0D285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CF92555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74614B8A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7D1A3918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20D3A70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087CA1C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4E5B0992" w14:textId="77777777" w:rsidTr="00B43F84">
        <w:trPr>
          <w:jc w:val="center"/>
        </w:trPr>
        <w:tc>
          <w:tcPr>
            <w:tcW w:w="1271" w:type="dxa"/>
          </w:tcPr>
          <w:p w14:paraId="539BF64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2142EA1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1F1A487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33BD2919" w14:textId="77777777" w:rsidTr="00B43F84">
        <w:trPr>
          <w:jc w:val="center"/>
        </w:trPr>
        <w:tc>
          <w:tcPr>
            <w:tcW w:w="1271" w:type="dxa"/>
          </w:tcPr>
          <w:p w14:paraId="158B080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11C07E5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20BAA79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727D1A59" w14:textId="77777777" w:rsidTr="00B43F84">
        <w:trPr>
          <w:jc w:val="center"/>
        </w:trPr>
        <w:tc>
          <w:tcPr>
            <w:tcW w:w="1271" w:type="dxa"/>
          </w:tcPr>
          <w:p w14:paraId="7ADE6F9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426C911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5A07A62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0F06FE41" w14:textId="77777777" w:rsidTr="00B43F84">
        <w:trPr>
          <w:jc w:val="center"/>
        </w:trPr>
        <w:tc>
          <w:tcPr>
            <w:tcW w:w="1271" w:type="dxa"/>
          </w:tcPr>
          <w:p w14:paraId="4468CAC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03383DA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1FA16E0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3D5A19BE" w14:textId="77777777" w:rsidTr="00B43F84">
        <w:trPr>
          <w:jc w:val="center"/>
        </w:trPr>
        <w:tc>
          <w:tcPr>
            <w:tcW w:w="1271" w:type="dxa"/>
          </w:tcPr>
          <w:p w14:paraId="1A54C9D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41CF5EB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4B70B19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2F322A25" w14:textId="77777777" w:rsidTr="00B43F84">
        <w:trPr>
          <w:jc w:val="center"/>
        </w:trPr>
        <w:tc>
          <w:tcPr>
            <w:tcW w:w="1271" w:type="dxa"/>
          </w:tcPr>
          <w:p w14:paraId="449A5BB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70BDAFE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3812401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7ADD4F5C" w14:textId="77777777" w:rsidTr="00B43F84">
        <w:trPr>
          <w:jc w:val="center"/>
        </w:trPr>
        <w:tc>
          <w:tcPr>
            <w:tcW w:w="1271" w:type="dxa"/>
          </w:tcPr>
          <w:p w14:paraId="32879B3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175A7BA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0546740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2F61317A" w14:textId="77777777" w:rsidTr="00B43F84">
        <w:trPr>
          <w:jc w:val="center"/>
        </w:trPr>
        <w:tc>
          <w:tcPr>
            <w:tcW w:w="1271" w:type="dxa"/>
          </w:tcPr>
          <w:p w14:paraId="173A661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366A9EE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335DC52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3EB3D3A9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13CBD908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77443A90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E51CB32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ECF4FC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7F4DC1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43688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9D68F4C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3688038" w:displacedByCustomXml="prev"/>
      </w:tr>
      <w:tr w:rsidR="00FE54EE" w:rsidRPr="00F849B0" w14:paraId="2D74DC0B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878BFE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8680556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557B" w14:textId="77777777" w:rsidR="00FE54EE" w:rsidRPr="00DD7A44" w:rsidRDefault="00ED092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8680556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63118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61E4A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7F2AF7B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2A6E14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151033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FE89" w14:textId="77777777" w:rsidR="00FE54EE" w:rsidRPr="00DD7A44" w:rsidRDefault="00ED092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51033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AA9E9E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93ECDE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58966C5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42C950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251921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F4C7" w14:textId="77777777" w:rsidR="00FE54EE" w:rsidRPr="00DD7A44" w:rsidRDefault="00ED092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251921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853BB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0F3D0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1DC66613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5F46AA09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t>The following graph is a visual representation of the difference in each month.</w:t>
      </w:r>
      <w:bookmarkEnd w:id="27"/>
      <w:r w:rsidRPr="00F849B0">
        <w:t xml:space="preserve"> </w:t>
      </w:r>
    </w:p>
    <w:p w14:paraId="34F611E2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F084D69" wp14:editId="4C8E6805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8D32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566A81DF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3A444F2D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F053302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82BC41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7CCC0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39714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AAF34A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9714728" w:displacedByCustomXml="prev"/>
      </w:tr>
      <w:tr w:rsidR="00167948" w:rsidRPr="00F849B0" w14:paraId="453814DC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9E3D66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4187135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59E7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4187135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3E9AD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B88E4D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413A33A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85238D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5452043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93B6" w14:textId="77777777" w:rsidR="00167948" w:rsidRPr="00DD7A44" w:rsidRDefault="00ED092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5452043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7CB5DD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9A5CB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70DCCF3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620604E9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1BF744C6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78162982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E396E79" wp14:editId="4C4FC59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3484E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0139975B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466D5250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702852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C79659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DFC164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65285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80AEE86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285075" w:displacedByCustomXml="prev"/>
      </w:tr>
      <w:tr w:rsidR="00B509CF" w:rsidRPr="00F849B0" w14:paraId="215501A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FB936A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53265605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26DE" w14:textId="77777777" w:rsidR="00B509CF" w:rsidRPr="00DD7A44" w:rsidRDefault="00ED092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3265605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06F914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8E335B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3845A1B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D241B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95011009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01BD" w14:textId="77777777" w:rsidR="00B509CF" w:rsidRPr="00DD7A44" w:rsidRDefault="00ED092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10FA9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5011009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29903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4CA67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625AC512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4F473594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79DF5A22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0891D5B9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2B5BFD16" wp14:editId="0308F68F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5B2B82" w14:textId="77777777" w:rsidR="00ED0922" w:rsidRPr="00D6721A" w:rsidRDefault="00ED092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76A1078B" w14:textId="77777777" w:rsidR="00ED0922" w:rsidRPr="00D6721A" w:rsidRDefault="00ED092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1AAB603A" w14:textId="77777777" w:rsidR="00ED0922" w:rsidRPr="00D6721A" w:rsidRDefault="00ED092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3B9746F2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35897C65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7675F74B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269CF8D3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6F0284CD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4EAD979F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749E7F02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7F7B5E2B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3AD88DEF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20C9DC79" w14:textId="77777777" w:rsidR="00ED0922" w:rsidRPr="00D6721A" w:rsidRDefault="00ED092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7B1BCED7" w14:textId="77777777" w:rsidR="00ED0922" w:rsidRDefault="00ED092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4DB19D8" w14:textId="77777777" w:rsidR="00ED0922" w:rsidRPr="00D6721A" w:rsidRDefault="00ED092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147B6A88" w14:textId="77777777" w:rsidR="00ED0922" w:rsidRPr="00D6721A" w:rsidRDefault="00ED092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5BFD16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5A5B2B82" w14:textId="77777777" w:rsidR="00ED0922" w:rsidRPr="00D6721A" w:rsidRDefault="00ED092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76A1078B" w14:textId="77777777" w:rsidR="00ED0922" w:rsidRPr="00D6721A" w:rsidRDefault="00ED092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1AAB603A" w14:textId="77777777" w:rsidR="00ED0922" w:rsidRPr="00D6721A" w:rsidRDefault="00ED092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3B9746F2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35897C65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7675F74B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269CF8D3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6F0284CD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4EAD979F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749E7F02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7F7B5E2B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3AD88DEF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20C9DC79" w14:textId="77777777" w:rsidR="00ED0922" w:rsidRPr="00D6721A" w:rsidRDefault="00ED092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7B1BCED7" w14:textId="77777777" w:rsidR="00ED0922" w:rsidRDefault="00ED092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4DB19D8" w14:textId="77777777" w:rsidR="00ED0922" w:rsidRPr="00D6721A" w:rsidRDefault="00ED092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147B6A88" w14:textId="77777777" w:rsidR="00ED0922" w:rsidRPr="00D6721A" w:rsidRDefault="00ED092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DC0C7FD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47C50E13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9E77CF5" wp14:editId="10B16E8B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9CE95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0C37289D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01494DE8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1DB387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7D0720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0874299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12B7AF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91D6EB9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92D60E2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562132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CEAA859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2132242" w:displacedByCustomXml="prev"/>
      </w:tr>
      <w:tr w:rsidR="00BC18A3" w:rsidRPr="00F849B0" w14:paraId="519875F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3E5C39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F796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9404116" w:edGrp="everyone"/>
            <w:r>
              <w:rPr>
                <w:rFonts w:ascii="Arial" w:hAnsi="Arial" w:cs="Arial"/>
                <w:sz w:val="22"/>
                <w:szCs w:val="22"/>
              </w:rPr>
              <w:t xml:space="preserve">CONCRETE </w:t>
            </w:r>
            <w:permEnd w:id="859404116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77B04B2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66617795" w:edGrp="everyone"/>
            <w:r>
              <w:rPr>
                <w:rFonts w:ascii="Arial" w:hAnsi="Arial" w:cs="Arial"/>
                <w:sz w:val="22"/>
                <w:szCs w:val="22"/>
              </w:rPr>
              <w:t>10 days</w:t>
            </w:r>
            <w:permEnd w:id="1066617795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6FD3EA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74353031" w:edGrp="everyone"/>
            <w:r>
              <w:rPr>
                <w:rFonts w:ascii="Arial" w:hAnsi="Arial" w:cs="Arial"/>
                <w:sz w:val="22"/>
                <w:szCs w:val="22"/>
              </w:rPr>
              <w:t>28/06/19</w:t>
            </w:r>
            <w:permEnd w:id="207435303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E219B24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90849978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290849978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A497378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2303447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143230344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DF8FB2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94495CC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3019D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BF4C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1098064" w:edGrp="everyone"/>
            <w:r>
              <w:rPr>
                <w:rFonts w:ascii="Arial" w:hAnsi="Arial" w:cs="Arial"/>
                <w:sz w:val="22"/>
                <w:szCs w:val="22"/>
              </w:rPr>
              <w:t xml:space="preserve">Timber </w:t>
            </w:r>
            <w:permEnd w:id="47109806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364A997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3463739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132346373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7CADDAB" w14:textId="77777777"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944358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178944358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CA6E4D3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1589718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431589718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9A56E95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98137913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29813791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9034C1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06EC6AA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338A19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DCDD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42083225" w:edGrp="everyone"/>
            <w:r>
              <w:rPr>
                <w:rFonts w:ascii="Arial" w:hAnsi="Arial" w:cs="Arial"/>
                <w:sz w:val="22"/>
                <w:szCs w:val="22"/>
              </w:rPr>
              <w:t xml:space="preserve">Windows </w:t>
            </w:r>
            <w:permEnd w:id="144208322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6E6D2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53156389" w:edGrp="everyone"/>
            <w:r>
              <w:rPr>
                <w:rFonts w:ascii="Arial" w:hAnsi="Arial" w:cs="Arial"/>
                <w:sz w:val="22"/>
                <w:szCs w:val="22"/>
              </w:rPr>
              <w:t xml:space="preserve">5 days </w:t>
            </w:r>
            <w:permEnd w:id="155315638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1ECA4" w14:textId="77777777" w:rsidR="00BC18A3" w:rsidRPr="000B5C06" w:rsidRDefault="004D68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6905777" w:edGrp="everyone"/>
            <w:r>
              <w:rPr>
                <w:rFonts w:ascii="Arial" w:hAnsi="Arial" w:cs="Arial"/>
                <w:sz w:val="22"/>
                <w:szCs w:val="22"/>
              </w:rPr>
              <w:t>23/06/19</w:t>
            </w:r>
            <w:permEnd w:id="1416905777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02E37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0306383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1880306383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9B745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7040775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107704077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1889E5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DB81ED1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C81FFE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802641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573928" w:edGrp="everyone"/>
            <w:r>
              <w:rPr>
                <w:rFonts w:ascii="Arial" w:hAnsi="Arial" w:cs="Arial"/>
                <w:sz w:val="22"/>
                <w:szCs w:val="22"/>
              </w:rPr>
              <w:t>wood</w:t>
            </w:r>
            <w:permEnd w:id="26573928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488A8A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2718415" w:edGrp="everyone"/>
            <w:r>
              <w:rPr>
                <w:rFonts w:ascii="Arial" w:hAnsi="Arial" w:cs="Arial"/>
                <w:sz w:val="22"/>
                <w:szCs w:val="22"/>
              </w:rPr>
              <w:t>2 days</w:t>
            </w:r>
            <w:permEnd w:id="1362718415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7C4F3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69950392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1769950392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4B5893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06747303" w:edGrp="everyone"/>
            <w:r>
              <w:rPr>
                <w:rFonts w:ascii="Arial" w:hAnsi="Arial" w:cs="Arial"/>
                <w:sz w:val="22"/>
                <w:szCs w:val="22"/>
              </w:rPr>
              <w:t>Contact supplier</w:t>
            </w:r>
            <w:permEnd w:id="2106747303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1BF03" w14:textId="77777777" w:rsidR="00BC18A3" w:rsidRPr="000B5C06" w:rsidRDefault="00C10FA9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38334385" w:edGrp="everyone"/>
            <w:r>
              <w:rPr>
                <w:rFonts w:ascii="Arial" w:hAnsi="Arial" w:cs="Arial"/>
                <w:sz w:val="22"/>
                <w:szCs w:val="22"/>
              </w:rPr>
              <w:t>Note within a day</w:t>
            </w:r>
            <w:permEnd w:id="73833438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9DE75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1B8342D8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15A82952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6F45E1E3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14:paraId="66F7BD05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62969B46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1B56E3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E115C9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E0D9943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BD5FA1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71959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0A777C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59841" w:displacedByCustomXml="prev"/>
      </w:tr>
      <w:tr w:rsidR="00BC18A3" w:rsidRPr="00F849B0" w14:paraId="1CB2B14C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CFB45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DE6D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CD7F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07337108" w:edGrp="everyone"/>
            <w:r>
              <w:rPr>
                <w:rFonts w:ascii="Arial" w:hAnsi="Arial" w:cs="Arial"/>
                <w:sz w:val="22"/>
                <w:szCs w:val="22"/>
              </w:rPr>
              <w:t xml:space="preserve">Quote </w:t>
            </w:r>
            <w:permEnd w:id="1607337108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50B4912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281713" w:edGrp="everyone"/>
            <w:r>
              <w:rPr>
                <w:rFonts w:ascii="Arial" w:hAnsi="Arial" w:cs="Arial"/>
                <w:sz w:val="22"/>
                <w:szCs w:val="22"/>
              </w:rPr>
              <w:t>labours</w:t>
            </w:r>
            <w:permEnd w:id="18928171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FEF96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72161F7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48720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199D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4FD0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3445354" w:edGrp="everyone"/>
            <w:r>
              <w:rPr>
                <w:rFonts w:ascii="Arial" w:hAnsi="Arial" w:cs="Arial"/>
                <w:sz w:val="22"/>
                <w:szCs w:val="22"/>
              </w:rPr>
              <w:t>Lead time</w:t>
            </w:r>
            <w:permEnd w:id="393445354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75CA5BF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12694793" w:edGrp="everyone"/>
            <w:r>
              <w:rPr>
                <w:rFonts w:ascii="Arial" w:hAnsi="Arial" w:cs="Arial"/>
                <w:sz w:val="22"/>
                <w:szCs w:val="22"/>
              </w:rPr>
              <w:t xml:space="preserve">Resources </w:t>
            </w:r>
            <w:permEnd w:id="31269479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F594A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2092CCB2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B84B1F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D0FB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1C87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4118989" w:edGrp="everyone"/>
            <w:r>
              <w:rPr>
                <w:rFonts w:ascii="Arial" w:hAnsi="Arial" w:cs="Arial"/>
                <w:sz w:val="22"/>
                <w:szCs w:val="22"/>
              </w:rPr>
              <w:t>Delivery date</w:t>
            </w:r>
            <w:permEnd w:id="894118989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F3DE2" w14:textId="77777777" w:rsidR="00BC18A3" w:rsidRPr="00810A44" w:rsidRDefault="00BE3D2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52642113" w:edGrp="everyone"/>
            <w:r>
              <w:rPr>
                <w:rFonts w:ascii="Arial" w:hAnsi="Arial" w:cs="Arial"/>
                <w:sz w:val="22"/>
                <w:szCs w:val="22"/>
              </w:rPr>
              <w:t xml:space="preserve">Cost </w:t>
            </w:r>
            <w:permEnd w:id="95264211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05F4F3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3AC387E7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7A418E71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14:paraId="400289F9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6ECDE06A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73F84A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F8C3" w14:textId="7B3DD25A" w:rsidR="00D6721A" w:rsidRPr="00F849B0" w:rsidRDefault="00BE3D2D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218653" w:edGrp="everyone"/>
            <w:r>
              <w:rPr>
                <w:rFonts w:ascii="Arial" w:hAnsi="Arial" w:cs="Arial"/>
                <w:sz w:val="22"/>
                <w:szCs w:val="22"/>
              </w:rPr>
              <w:t>Form 5 QBCC</w:t>
            </w:r>
            <w:r w:rsidR="003B621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6218653"/>
          </w:p>
        </w:tc>
        <w:permStart w:id="1459693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3C2E6E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693492" w:displacedByCustomXml="prev"/>
      </w:tr>
    </w:tbl>
    <w:p w14:paraId="6B273406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  <w:bookmarkStart w:id="32" w:name="_GoBack"/>
      <w:bookmarkEnd w:id="32"/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D7FF9" w14:textId="77777777" w:rsidR="00B60A2B" w:rsidRDefault="00B60A2B" w:rsidP="00A67754">
      <w:r>
        <w:separator/>
      </w:r>
    </w:p>
  </w:endnote>
  <w:endnote w:type="continuationSeparator" w:id="0">
    <w:p w14:paraId="349DA8CC" w14:textId="77777777" w:rsidR="00B60A2B" w:rsidRDefault="00B60A2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97B58" w14:textId="77777777" w:rsidR="00ED0922" w:rsidRPr="00830749" w:rsidRDefault="00ED092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B2DCA57" w14:textId="165EA225" w:rsidR="00ED0922" w:rsidRPr="00E3768E" w:rsidRDefault="00ED0922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E188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C24B0" w14:textId="77777777" w:rsidR="00ED0922" w:rsidRPr="00830749" w:rsidRDefault="00ED092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1848FC" w14:textId="23644A95" w:rsidR="00ED0922" w:rsidRPr="00E3768E" w:rsidRDefault="00ED092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60A2B">
      <w:rPr>
        <w:rFonts w:ascii="Arial" w:hAnsi="Arial" w:cs="Arial"/>
        <w:b/>
        <w:noProof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CA9E1" w14:textId="77777777" w:rsidR="00B60A2B" w:rsidRDefault="00B60A2B" w:rsidP="00A67754">
      <w:r>
        <w:separator/>
      </w:r>
    </w:p>
  </w:footnote>
  <w:footnote w:type="continuationSeparator" w:id="0">
    <w:p w14:paraId="177066CF" w14:textId="77777777" w:rsidR="00B60A2B" w:rsidRDefault="00B60A2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1807F" w14:textId="77777777" w:rsidR="00ED0922" w:rsidRDefault="00ED092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B0B6A12" w14:textId="77777777" w:rsidR="00ED0922" w:rsidRPr="00830749" w:rsidRDefault="00ED092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4B85B" w14:textId="77777777" w:rsidR="00ED0922" w:rsidRDefault="00ED092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F314B62" w14:textId="77777777" w:rsidR="00ED0922" w:rsidRPr="00830749" w:rsidRDefault="00ED092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0E7185"/>
    <w:multiLevelType w:val="hybridMultilevel"/>
    <w:tmpl w:val="92241A5C"/>
    <w:lvl w:ilvl="0" w:tplc="9C527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86D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0A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64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A2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EC2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9A6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0F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29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10B40A7"/>
    <w:multiLevelType w:val="hybridMultilevel"/>
    <w:tmpl w:val="F80C86A0"/>
    <w:lvl w:ilvl="0" w:tplc="3A72B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AA71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32C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A9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D6C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4F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E631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8E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1AC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F4195"/>
    <w:multiLevelType w:val="hybridMultilevel"/>
    <w:tmpl w:val="4004647C"/>
    <w:lvl w:ilvl="0" w:tplc="794A9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DEF3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8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BE8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0D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309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FC6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809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823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94D42"/>
    <w:multiLevelType w:val="hybridMultilevel"/>
    <w:tmpl w:val="5336BBF8"/>
    <w:lvl w:ilvl="0" w:tplc="96582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EA2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2BC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98A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09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A5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6AB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24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367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4D23EE3"/>
    <w:multiLevelType w:val="hybridMultilevel"/>
    <w:tmpl w:val="A27258E6"/>
    <w:lvl w:ilvl="0" w:tplc="EC401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C6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8E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A71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8B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25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29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2E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85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26350"/>
    <w:multiLevelType w:val="hybridMultilevel"/>
    <w:tmpl w:val="66264DDC"/>
    <w:lvl w:ilvl="0" w:tplc="7376D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601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8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0C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4E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4D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5EC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E84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4A4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F6B522B"/>
    <w:multiLevelType w:val="hybridMultilevel"/>
    <w:tmpl w:val="F1225F4E"/>
    <w:lvl w:ilvl="0" w:tplc="8AD6B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3886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A7B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2AB2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36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980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6D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CE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4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9385B70"/>
    <w:multiLevelType w:val="hybridMultilevel"/>
    <w:tmpl w:val="59B037A6"/>
    <w:lvl w:ilvl="0" w:tplc="2B0A8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BEC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ED0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C6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226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CD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E2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86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0E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A5B5AF6"/>
    <w:multiLevelType w:val="hybridMultilevel"/>
    <w:tmpl w:val="952AE6EC"/>
    <w:lvl w:ilvl="0" w:tplc="6CA20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B07B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2C9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96C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927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706A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483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082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A88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32"/>
  </w:num>
  <w:num w:numId="5">
    <w:abstractNumId w:val="5"/>
  </w:num>
  <w:num w:numId="6">
    <w:abstractNumId w:val="18"/>
  </w:num>
  <w:num w:numId="7">
    <w:abstractNumId w:val="26"/>
  </w:num>
  <w:num w:numId="8">
    <w:abstractNumId w:val="14"/>
  </w:num>
  <w:num w:numId="9">
    <w:abstractNumId w:val="16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7"/>
  </w:num>
  <w:num w:numId="15">
    <w:abstractNumId w:val="39"/>
  </w:num>
  <w:num w:numId="16">
    <w:abstractNumId w:val="31"/>
  </w:num>
  <w:num w:numId="17">
    <w:abstractNumId w:val="19"/>
  </w:num>
  <w:num w:numId="18">
    <w:abstractNumId w:val="4"/>
  </w:num>
  <w:num w:numId="19">
    <w:abstractNumId w:val="1"/>
  </w:num>
  <w:num w:numId="20">
    <w:abstractNumId w:val="8"/>
  </w:num>
  <w:num w:numId="21">
    <w:abstractNumId w:val="38"/>
  </w:num>
  <w:num w:numId="22">
    <w:abstractNumId w:val="25"/>
  </w:num>
  <w:num w:numId="23">
    <w:abstractNumId w:val="23"/>
  </w:num>
  <w:num w:numId="24">
    <w:abstractNumId w:val="37"/>
  </w:num>
  <w:num w:numId="25">
    <w:abstractNumId w:val="28"/>
  </w:num>
  <w:num w:numId="26">
    <w:abstractNumId w:val="36"/>
  </w:num>
  <w:num w:numId="27">
    <w:abstractNumId w:val="12"/>
  </w:num>
  <w:num w:numId="28">
    <w:abstractNumId w:val="22"/>
  </w:num>
  <w:num w:numId="29">
    <w:abstractNumId w:val="20"/>
  </w:num>
  <w:num w:numId="30">
    <w:abstractNumId w:val="0"/>
  </w:num>
  <w:num w:numId="31">
    <w:abstractNumId w:val="13"/>
  </w:num>
  <w:num w:numId="32">
    <w:abstractNumId w:val="30"/>
  </w:num>
  <w:num w:numId="33">
    <w:abstractNumId w:val="29"/>
  </w:num>
  <w:num w:numId="34">
    <w:abstractNumId w:val="17"/>
  </w:num>
  <w:num w:numId="35">
    <w:abstractNumId w:val="24"/>
  </w:num>
  <w:num w:numId="36">
    <w:abstractNumId w:val="35"/>
  </w:num>
  <w:num w:numId="37">
    <w:abstractNumId w:val="11"/>
  </w:num>
  <w:num w:numId="38">
    <w:abstractNumId w:val="21"/>
  </w:num>
  <w:num w:numId="39">
    <w:abstractNumId w:val="40"/>
  </w:num>
  <w:num w:numId="40">
    <w:abstractNumId w:val="33"/>
  </w:num>
  <w:num w:numId="41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A33"/>
    <w:rsid w:val="00024F65"/>
    <w:rsid w:val="00026944"/>
    <w:rsid w:val="00026B7C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67EA9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B621E"/>
    <w:rsid w:val="003C065D"/>
    <w:rsid w:val="003C173C"/>
    <w:rsid w:val="003C33FB"/>
    <w:rsid w:val="003C3E1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66FD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68AE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47A66"/>
    <w:rsid w:val="00551075"/>
    <w:rsid w:val="00555130"/>
    <w:rsid w:val="00573A05"/>
    <w:rsid w:val="00573C4A"/>
    <w:rsid w:val="00582ADB"/>
    <w:rsid w:val="00583840"/>
    <w:rsid w:val="005868D2"/>
    <w:rsid w:val="00586D43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44C49"/>
    <w:rsid w:val="00644EC2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1B4D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56C4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447D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B08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5624"/>
    <w:rsid w:val="00847C7B"/>
    <w:rsid w:val="00855F97"/>
    <w:rsid w:val="00860AFB"/>
    <w:rsid w:val="00861A04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8F73F1"/>
    <w:rsid w:val="00901593"/>
    <w:rsid w:val="009025D4"/>
    <w:rsid w:val="009055FD"/>
    <w:rsid w:val="009056E2"/>
    <w:rsid w:val="0091775E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6886"/>
    <w:rsid w:val="009C7961"/>
    <w:rsid w:val="009D1E85"/>
    <w:rsid w:val="009D22C4"/>
    <w:rsid w:val="009E08FC"/>
    <w:rsid w:val="009E33A9"/>
    <w:rsid w:val="009E3CED"/>
    <w:rsid w:val="009E4376"/>
    <w:rsid w:val="009E78AF"/>
    <w:rsid w:val="009F0A5D"/>
    <w:rsid w:val="009F34EB"/>
    <w:rsid w:val="009F3516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5C2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4F0D"/>
    <w:rsid w:val="00AC6BE2"/>
    <w:rsid w:val="00AC79B9"/>
    <w:rsid w:val="00AD147B"/>
    <w:rsid w:val="00AD2C30"/>
    <w:rsid w:val="00AD390C"/>
    <w:rsid w:val="00AD4AF4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2B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3D2D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0FA9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1DC"/>
    <w:rsid w:val="00C478B5"/>
    <w:rsid w:val="00C53DA4"/>
    <w:rsid w:val="00C541BD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0C46"/>
    <w:rsid w:val="00C82BD7"/>
    <w:rsid w:val="00C83199"/>
    <w:rsid w:val="00C95773"/>
    <w:rsid w:val="00C963E0"/>
    <w:rsid w:val="00C9717B"/>
    <w:rsid w:val="00C97C42"/>
    <w:rsid w:val="00CA0F42"/>
    <w:rsid w:val="00CA78C3"/>
    <w:rsid w:val="00CB1788"/>
    <w:rsid w:val="00CB7163"/>
    <w:rsid w:val="00CB7187"/>
    <w:rsid w:val="00CC3D35"/>
    <w:rsid w:val="00CC5E27"/>
    <w:rsid w:val="00CD0491"/>
    <w:rsid w:val="00CD0739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E78A8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360AC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D33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2B30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6474D"/>
    <w:rsid w:val="00E6499D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0BD"/>
    <w:rsid w:val="00EB0AA2"/>
    <w:rsid w:val="00EB100E"/>
    <w:rsid w:val="00EB2F5E"/>
    <w:rsid w:val="00EB7E28"/>
    <w:rsid w:val="00EB7F48"/>
    <w:rsid w:val="00EC73A1"/>
    <w:rsid w:val="00ED0922"/>
    <w:rsid w:val="00EE0EDC"/>
    <w:rsid w:val="00EE1889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54E8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4911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C7D4C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D9F4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C7D4C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357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98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21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4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4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608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935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24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5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034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669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2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279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676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503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62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25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8024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28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0D91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301E5"/>
    <w:rsid w:val="00E42023"/>
    <w:rsid w:val="00E45AA5"/>
    <w:rsid w:val="00E516A1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4B36358-D109-4DDA-95E9-575903F8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2327</TotalTime>
  <Pages>14</Pages>
  <Words>1630</Words>
  <Characters>9293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Jasmine Yuen</cp:lastModifiedBy>
  <cp:revision>123</cp:revision>
  <cp:lastPrinted>2018-11-21T05:11:00Z</cp:lastPrinted>
  <dcterms:created xsi:type="dcterms:W3CDTF">2015-02-26T05:16:00Z</dcterms:created>
  <dcterms:modified xsi:type="dcterms:W3CDTF">2019-08-20T04:15:00Z</dcterms:modified>
  <cp:contentStatus>v1-2_22/11/2018</cp:contentStatus>
</cp:coreProperties>
</file>