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B72CD" w14:textId="18B82573" w:rsidR="00677444" w:rsidRPr="004932A4" w:rsidRDefault="00923432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631EF">
            <w:rPr>
              <w:szCs w:val="32"/>
            </w:rPr>
            <w:t>CPCCBC4014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255BE5D9" w:rsidR="004C3241" w:rsidRDefault="00923432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631EF">
            <w:rPr>
              <w:szCs w:val="32"/>
            </w:rPr>
            <w:t>Prepare simple building sketches and drawings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1711519B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631EF">
            <w:rPr>
              <w:rFonts w:ascii="Arial" w:hAnsi="Arial" w:cs="Arial"/>
              <w:i/>
              <w:sz w:val="18"/>
              <w:szCs w:val="18"/>
            </w:rPr>
            <w:t>CPCCBC4014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631EF">
            <w:rPr>
              <w:rFonts w:ascii="Arial" w:hAnsi="Arial" w:cs="Arial"/>
              <w:i/>
              <w:sz w:val="18"/>
              <w:szCs w:val="18"/>
            </w:rPr>
            <w:t>Prepare simple building sketches and drawings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FD7386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FD7386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FD7386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6A67DD39" w:rsidR="00750D30" w:rsidRPr="00D558C7" w:rsidRDefault="00504E67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64683890" w:edGrp="everyone"/>
            <w:r>
              <w:rPr>
                <w:rFonts w:ascii="Arial" w:hAnsi="Arial" w:cs="Arial"/>
                <w:sz w:val="22"/>
                <w:szCs w:val="22"/>
              </w:rPr>
              <w:t>Micheal Dawkins</w:t>
            </w:r>
            <w:permEnd w:id="764683890"/>
          </w:p>
        </w:tc>
      </w:tr>
      <w:tr w:rsidR="00D558C7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D558C7" w:rsidRPr="00C15CA8" w:rsidRDefault="00D558C7" w:rsidP="00D558C7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7330617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609D69C3" w:rsidR="00D558C7" w:rsidRPr="00C15CA8" w:rsidRDefault="00D558C7" w:rsidP="00D558C7">
                <w:pPr>
                  <w:ind w:right="390"/>
                  <w:jc w:val="left"/>
                  <w:rPr>
                    <w:rFonts w:ascii="Arial" w:hAnsi="Arial" w:cs="Arial"/>
                    <w:sz w:val="18"/>
                    <w:szCs w:val="18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11EF5355" wp14:editId="255C902A">
                      <wp:extent cx="3913549" cy="360000"/>
                      <wp:effectExtent l="0" t="0" r="0" b="2540"/>
                      <wp:docPr id="2065839346" name="Picture 206583934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73306170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4F9E04F8" w:rsidR="00A4462D" w:rsidRPr="004C3241" w:rsidRDefault="00923432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558C7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5631EF">
              <w:rPr>
                <w:rFonts w:ascii="Arial" w:hAnsi="Arial" w:cs="Arial"/>
                <w:sz w:val="20"/>
              </w:rPr>
              <w:t xml:space="preserve"> </w:t>
            </w:r>
            <w:r w:rsidR="00A4462D" w:rsidRPr="005631EF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5631E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D558C7" w:rsidRPr="004C3241" w14:paraId="7F3F0CED" w14:textId="77777777" w:rsidTr="00C54D37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D558C7" w:rsidRPr="00C15CA8" w:rsidRDefault="00D558C7" w:rsidP="00D558C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895882712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4037F1BE" w:rsidR="00D558C7" w:rsidRPr="00C15CA8" w:rsidRDefault="00923432" w:rsidP="00D558C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32F38A9B31E84D2E85E8CBE927B00731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558C7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895882712"/>
          </w:p>
        </w:tc>
        <w:permStart w:id="335493811" w:edGrp="everyone"/>
        <w:tc>
          <w:tcPr>
            <w:tcW w:w="2095" w:type="dxa"/>
            <w:vAlign w:val="center"/>
          </w:tcPr>
          <w:p w14:paraId="7AEB95E0" w14:textId="4239D56A" w:rsidR="00D558C7" w:rsidRPr="004C3241" w:rsidRDefault="00923432" w:rsidP="00D558C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558C7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35493811"/>
              </w:sdtContent>
            </w:sdt>
            <w:r w:rsidR="00D558C7" w:rsidRPr="004C3241">
              <w:rPr>
                <w:rFonts w:ascii="Arial" w:hAnsi="Arial" w:cs="Arial"/>
                <w:sz w:val="20"/>
              </w:rPr>
              <w:t xml:space="preserve"> </w:t>
            </w:r>
            <w:r w:rsidR="00D558C7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008F4B06" w:rsidR="00D558C7" w:rsidRPr="004C3241" w:rsidRDefault="00923432" w:rsidP="00D558C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09352000" w:edGrp="everyone"/>
                <w:r w:rsidR="00D558C7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309352000"/>
            <w:r w:rsidR="00D558C7" w:rsidRPr="004C3241">
              <w:rPr>
                <w:rFonts w:ascii="Arial" w:hAnsi="Arial" w:cs="Arial"/>
                <w:sz w:val="20"/>
              </w:rPr>
              <w:t xml:space="preserve"> </w:t>
            </w:r>
            <w:r w:rsidR="00D558C7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D558C7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D558C7" w:rsidRPr="00C15CA8" w:rsidRDefault="00D558C7" w:rsidP="00D558C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624497725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42A4D131" w:rsidR="00D558C7" w:rsidRPr="00C15CA8" w:rsidRDefault="00923432" w:rsidP="00D558C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D42C3621075444579CE1A999A601516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558C7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624497725"/>
          </w:p>
        </w:tc>
        <w:permStart w:id="143224926" w:edGrp="everyone"/>
        <w:tc>
          <w:tcPr>
            <w:tcW w:w="2095" w:type="dxa"/>
            <w:vAlign w:val="center"/>
          </w:tcPr>
          <w:p w14:paraId="1708E32B" w14:textId="168E4FF9" w:rsidR="00D558C7" w:rsidRPr="004C3241" w:rsidRDefault="00923432" w:rsidP="00D558C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558C7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43224926"/>
              </w:sdtContent>
            </w:sdt>
            <w:r w:rsidR="00D558C7" w:rsidRPr="004C3241">
              <w:rPr>
                <w:rFonts w:ascii="Arial" w:hAnsi="Arial" w:cs="Arial"/>
                <w:sz w:val="20"/>
              </w:rPr>
              <w:t xml:space="preserve"> </w:t>
            </w:r>
            <w:r w:rsidR="00D558C7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14E480DA" w:rsidR="00D558C7" w:rsidRPr="004C3241" w:rsidRDefault="00923432" w:rsidP="00D558C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38417838" w:edGrp="everyone"/>
                <w:r w:rsidR="00D558C7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938417838"/>
            <w:r w:rsidR="00D558C7" w:rsidRPr="004C3241">
              <w:rPr>
                <w:rFonts w:ascii="Arial" w:hAnsi="Arial" w:cs="Arial"/>
                <w:sz w:val="20"/>
              </w:rPr>
              <w:t xml:space="preserve"> </w:t>
            </w:r>
            <w:r w:rsidR="00D558C7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D558C7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1DD505FD" w:rsidR="00D558C7" w:rsidRPr="00C15CA8" w:rsidRDefault="00D558C7" w:rsidP="00D558C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02E2AD54B5C749AD904A00A4D7E17E7B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CPCCBC4014</w:t>
                </w:r>
              </w:sdtContent>
            </w:sdt>
          </w:p>
        </w:tc>
        <w:permStart w:id="1366236463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453E1CBD" w:rsidR="00D558C7" w:rsidRPr="00C15CA8" w:rsidRDefault="00923432" w:rsidP="00D558C7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B7749293759B467B8CEBE2B55B20EDAF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558C7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366236463"/>
          </w:p>
        </w:tc>
        <w:permStart w:id="352453592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166554E3" w:rsidR="00D558C7" w:rsidRPr="004C3241" w:rsidRDefault="00923432" w:rsidP="00D558C7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558C7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352453592"/>
              </w:sdtContent>
            </w:sdt>
            <w:r w:rsidR="00D558C7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D558C7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2143977263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3ED35CD7" w:rsidR="00D558C7" w:rsidRPr="004C3241" w:rsidRDefault="00923432" w:rsidP="00D558C7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558C7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2143977263"/>
              </w:sdtContent>
            </w:sdt>
            <w:r w:rsidR="00D558C7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D558C7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54"/>
        <w:gridCol w:w="5042"/>
      </w:tblGrid>
      <w:tr w:rsidR="00A4462D" w:rsidRPr="004C3241" w14:paraId="65B9A09E" w14:textId="77777777" w:rsidTr="004A219C">
        <w:trPr>
          <w:trHeight w:val="283"/>
        </w:trPr>
        <w:tc>
          <w:tcPr>
            <w:tcW w:w="89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4A219C">
        <w:trPr>
          <w:trHeight w:val="454"/>
        </w:trPr>
        <w:tc>
          <w:tcPr>
            <w:tcW w:w="3954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081C5202" w14:textId="1262826A" w:rsidR="00416046" w:rsidRDefault="00923432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710474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50091441" w:edGrp="everyone"/>
                <w:r w:rsidR="00D558C7" w:rsidRPr="00D9769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50091441"/>
            <w:r w:rsidR="00416046" w:rsidRPr="0041445E">
              <w:rPr>
                <w:rFonts w:ascii="Arial" w:hAnsi="Arial" w:cs="Arial"/>
                <w:sz w:val="20"/>
              </w:rPr>
              <w:t xml:space="preserve"> </w:t>
            </w:r>
            <w:r w:rsidR="00416046" w:rsidRPr="0041445E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 w14:paraId="4C764BAE" w14:textId="14BD7AE0" w:rsidR="007B20D7" w:rsidRPr="007B20D7" w:rsidRDefault="00923432" w:rsidP="007B20D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6861356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84820667" w:edGrp="everyone"/>
                <w:r w:rsidR="00D558C7" w:rsidRPr="00D9769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584820667"/>
            <w:r w:rsidR="007B20D7" w:rsidRPr="007B20D7">
              <w:rPr>
                <w:rFonts w:ascii="Arial" w:hAnsi="Arial" w:cs="Arial"/>
                <w:sz w:val="20"/>
              </w:rPr>
              <w:t xml:space="preserve"> </w:t>
            </w:r>
            <w:r w:rsidR="007B20D7" w:rsidRPr="007B20D7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 w14:paraId="31F60E55" w14:textId="1DE17FF7" w:rsidR="007B20D7" w:rsidRPr="007B20D7" w:rsidRDefault="00923432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395863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17049941" w:edGrp="everyone"/>
                <w:r w:rsidR="00D558C7" w:rsidRPr="00D9769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717049941"/>
            <w:r w:rsidR="007B20D7" w:rsidRPr="007B20D7">
              <w:rPr>
                <w:rFonts w:ascii="Arial" w:hAnsi="Arial" w:cs="Arial"/>
                <w:sz w:val="20"/>
              </w:rPr>
              <w:t xml:space="preserve"> </w:t>
            </w:r>
            <w:r w:rsidR="007B20D7" w:rsidRPr="007B20D7">
              <w:rPr>
                <w:rFonts w:ascii="Arial" w:hAnsi="Arial" w:cs="Arial"/>
                <w:sz w:val="18"/>
                <w:szCs w:val="18"/>
              </w:rPr>
              <w:t>Com</w:t>
            </w:r>
            <w:r w:rsidR="007B20D7">
              <w:rPr>
                <w:rFonts w:ascii="Arial" w:hAnsi="Arial" w:cs="Arial"/>
                <w:sz w:val="18"/>
                <w:szCs w:val="18"/>
              </w:rPr>
              <w:t>pliance review</w:t>
            </w:r>
          </w:p>
        </w:tc>
        <w:tc>
          <w:tcPr>
            <w:tcW w:w="5042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1BBFD85" w14:textId="1D50DBAF" w:rsidR="00416046" w:rsidRDefault="00923432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16064436" w:edGrp="everyone"/>
                <w:r w:rsidR="00D558C7" w:rsidRPr="00D9769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16064436"/>
            <w:r w:rsidR="00416046" w:rsidRPr="007B20D7">
              <w:rPr>
                <w:rFonts w:ascii="Arial" w:hAnsi="Arial" w:cs="Arial"/>
                <w:sz w:val="20"/>
              </w:rPr>
              <w:t xml:space="preserve"> </w:t>
            </w:r>
            <w:r w:rsidR="007B20D7" w:rsidRPr="007B20D7">
              <w:rPr>
                <w:rFonts w:ascii="Arial" w:hAnsi="Arial" w:cs="Arial"/>
                <w:sz w:val="18"/>
                <w:szCs w:val="18"/>
              </w:rPr>
              <w:t>Planning sheet</w:t>
            </w:r>
          </w:p>
          <w:p w14:paraId="798A2395" w14:textId="78A0F33B" w:rsidR="007B20D7" w:rsidRPr="004A219C" w:rsidRDefault="00923432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301129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64753787" w:edGrp="everyone"/>
                <w:r w:rsidR="00D558C7" w:rsidRPr="00D9769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64753787"/>
            <w:r w:rsidR="007B20D7" w:rsidRPr="00C749FE">
              <w:rPr>
                <w:rFonts w:ascii="Arial" w:hAnsi="Arial" w:cs="Arial"/>
                <w:sz w:val="20"/>
              </w:rPr>
              <w:t xml:space="preserve"> </w:t>
            </w:r>
            <w:r w:rsidR="004A219C" w:rsidRPr="004A219C">
              <w:rPr>
                <w:rFonts w:ascii="Arial" w:hAnsi="Arial" w:cs="Arial"/>
                <w:sz w:val="18"/>
                <w:szCs w:val="18"/>
              </w:rPr>
              <w:t>Sketch/drawing of 1 structural component</w:t>
            </w:r>
          </w:p>
          <w:p w14:paraId="4790AC45" w14:textId="6EF4D471" w:rsidR="004A219C" w:rsidRPr="00A4462D" w:rsidRDefault="00923432" w:rsidP="00FD1A3B">
            <w:pPr>
              <w:jc w:val="left"/>
              <w:rPr>
                <w:rFonts w:ascii="Arial" w:hAnsi="Arial" w:cs="Arial"/>
                <w:sz w:val="20"/>
                <w:highlight w:val="yellow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4214505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93551006" w:edGrp="everyone"/>
                <w:r w:rsidR="00D558C7" w:rsidRPr="00D9769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793551006"/>
            <w:r w:rsidR="004A219C" w:rsidRPr="00C749FE">
              <w:rPr>
                <w:rFonts w:ascii="Arial" w:hAnsi="Arial" w:cs="Arial"/>
                <w:sz w:val="20"/>
              </w:rPr>
              <w:t xml:space="preserve"> </w:t>
            </w:r>
            <w:r w:rsidR="004A219C" w:rsidRPr="004A219C">
              <w:rPr>
                <w:rFonts w:ascii="Arial" w:hAnsi="Arial" w:cs="Arial"/>
                <w:sz w:val="18"/>
                <w:szCs w:val="18"/>
              </w:rPr>
              <w:t>Sketch/drawing of 1 non-structural component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D558C7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22419934" w:edGrp="everyone"/>
            <w:permEnd w:id="622419934"/>
          </w:p>
        </w:tc>
      </w:tr>
      <w:tr w:rsidR="00D558C7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D558C7" w:rsidRPr="00C15CA8" w:rsidRDefault="00D558C7" w:rsidP="00D558C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209016180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192144470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3F5DF13E" w:rsidR="00D558C7" w:rsidRPr="004C3241" w:rsidRDefault="00D558C7" w:rsidP="00D558C7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11FCBD0E" wp14:editId="27ED7A49">
                      <wp:extent cx="3913549" cy="360000"/>
                      <wp:effectExtent l="0" t="0" r="0" b="2540"/>
                      <wp:docPr id="2099553391" name="Picture 209955339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90161807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2C2729CA" w:rsidR="00C76B5E" w:rsidRPr="004932A4" w:rsidRDefault="00923432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631EF">
            <w:rPr>
              <w:szCs w:val="32"/>
            </w:rPr>
            <w:t>CPCCBC4014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46F18BC7" w:rsidR="00C76B5E" w:rsidRDefault="00923432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631EF">
            <w:rPr>
              <w:szCs w:val="32"/>
            </w:rPr>
            <w:t>Prepare simple building sketches and drawings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D90BB87" w:rsidR="00750D30" w:rsidRPr="00A52922" w:rsidRDefault="00504E67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93581902" w:edGrp="everyone"/>
            <w:r>
              <w:rPr>
                <w:rFonts w:ascii="Arial" w:hAnsi="Arial" w:cs="Arial"/>
                <w:sz w:val="22"/>
                <w:szCs w:val="22"/>
              </w:rPr>
              <w:t>Micheal Dawkins</w:t>
            </w:r>
            <w:permEnd w:id="593581902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965F24">
              <w:rPr>
                <w:rFonts w:ascii="Arial" w:hAnsi="Arial" w:cs="Arial"/>
                <w:sz w:val="20"/>
              </w:rPr>
              <w:t>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FD738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FD738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FD7386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6F226146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5463F" w:rsidRPr="00BA4D9F" w14:paraId="026683DD" w14:textId="77777777" w:rsidTr="003735B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B727E5D" w14:textId="77777777" w:rsidR="00B5463F" w:rsidRPr="00750D30" w:rsidRDefault="00B5463F" w:rsidP="003735B7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B5463F" w:rsidRPr="00BA4D9F" w14:paraId="10A753B1" w14:textId="77777777" w:rsidTr="003735B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DD731A" w14:textId="77777777" w:rsidR="00B5463F" w:rsidRPr="00DE303D" w:rsidRDefault="00B5463F" w:rsidP="003735B7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179580AB" w14:textId="77777777" w:rsidR="00B5463F" w:rsidRPr="00DE303D" w:rsidRDefault="00B5463F" w:rsidP="00B5463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5D75F0E4" w14:textId="77777777" w:rsidR="00B5463F" w:rsidRPr="00750D30" w:rsidRDefault="00B5463F" w:rsidP="00B5463F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B5463F" w:rsidRPr="004936E4" w14:paraId="537364DF" w14:textId="77777777" w:rsidTr="003735B7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426040" w14:textId="2EDABD0E" w:rsidR="00B5463F" w:rsidRPr="004936E4" w:rsidRDefault="00B5463F" w:rsidP="003735B7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70660912" w:edGrp="everyone"/>
            <w:permEnd w:id="70660912"/>
          </w:p>
        </w:tc>
      </w:tr>
      <w:bookmarkEnd w:id="1"/>
    </w:tbl>
    <w:p w14:paraId="5FE3AA0D" w14:textId="77777777" w:rsidR="00315ECF" w:rsidRDefault="00C76B5E" w:rsidP="00315ECF">
      <w:pPr>
        <w:rPr>
          <w:rFonts w:ascii="Arial" w:hAnsi="Arial" w:cs="Arial"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BFFA74A" w14:textId="51BF8D0C" w:rsidR="00315ECF" w:rsidRPr="00830749" w:rsidRDefault="00315ECF" w:rsidP="00315ECF">
      <w:pPr>
        <w:pStyle w:val="20TAQuestionNumber"/>
        <w:ind w:left="709" w:hanging="709"/>
      </w:pPr>
      <w:bookmarkStart w:id="2" w:name="_Ref128478397"/>
      <w:r>
        <w:rPr>
          <w:rFonts w:cstheme="minorHAnsi"/>
          <w:color w:val="262626" w:themeColor="text1" w:themeTint="D9"/>
          <w:szCs w:val="24"/>
        </w:rPr>
        <w:lastRenderedPageBreak/>
        <w:t>Describe each of the following types of plans and explain what they are used for</w:t>
      </w:r>
      <w:r>
        <w:t>.</w:t>
      </w:r>
      <w:bookmarkEnd w:id="2"/>
    </w:p>
    <w:p w14:paraId="59C1914E" w14:textId="77777777" w:rsidR="00315ECF" w:rsidRPr="00830749" w:rsidRDefault="00315ECF" w:rsidP="00315EC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5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95"/>
        <w:gridCol w:w="1713"/>
        <w:gridCol w:w="2825"/>
        <w:gridCol w:w="2828"/>
        <w:gridCol w:w="610"/>
      </w:tblGrid>
      <w:tr w:rsidR="00315ECF" w14:paraId="43B2D840" w14:textId="77777777" w:rsidTr="00315ECF">
        <w:tc>
          <w:tcPr>
            <w:tcW w:w="60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1F04BDA" w14:textId="77777777" w:rsidR="00315ECF" w:rsidRDefault="00315ECF" w:rsidP="00315E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94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A9AE754" w14:textId="2DB799A7" w:rsidR="00315ECF" w:rsidRDefault="00315ECF" w:rsidP="00315ECF">
            <w:pPr>
              <w:keepNext/>
              <w:jc w:val="center"/>
            </w:pPr>
            <w:r>
              <w:t>Type of plan</w:t>
            </w:r>
          </w:p>
        </w:tc>
        <w:tc>
          <w:tcPr>
            <w:tcW w:w="155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3A9422F" w14:textId="4E953C41" w:rsidR="00315ECF" w:rsidRDefault="00315ECF" w:rsidP="00315ECF">
            <w:pPr>
              <w:pStyle w:val="TableHeading"/>
              <w:framePr w:hSpace="0" w:wrap="auto" w:vAnchor="margin" w:hAnchor="text" w:yAlign="inline"/>
            </w:pPr>
            <w:r>
              <w:t>Description</w:t>
            </w:r>
          </w:p>
        </w:tc>
        <w:tc>
          <w:tcPr>
            <w:tcW w:w="1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F5CAF2F" w14:textId="1D856947" w:rsidR="00315ECF" w:rsidRDefault="00315ECF" w:rsidP="00315ECF">
            <w:pPr>
              <w:pStyle w:val="TableHeading"/>
              <w:framePr w:hSpace="0" w:wrap="auto" w:vAnchor="margin" w:hAnchor="text" w:yAlign="inline"/>
            </w:pPr>
            <w:r>
              <w:t>Use</w:t>
            </w:r>
          </w:p>
        </w:tc>
        <w:permStart w:id="1869035586" w:edGrp="everyone"/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1B97B10" w14:textId="77777777" w:rsidR="00315ECF" w:rsidRPr="00533511" w:rsidRDefault="00923432" w:rsidP="00315EC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221854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5E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9035586"/>
          </w:p>
        </w:tc>
      </w:tr>
      <w:tr w:rsidR="00315ECF" w14:paraId="6C9CDEA7" w14:textId="77777777" w:rsidTr="004B356B">
        <w:trPr>
          <w:trHeight w:val="2948"/>
          <w:hidden/>
        </w:trPr>
        <w:tc>
          <w:tcPr>
            <w:tcW w:w="60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1ED503" w14:textId="77777777" w:rsidR="00315ECF" w:rsidRPr="00FE608E" w:rsidRDefault="00315ECF" w:rsidP="00315E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4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EA2B1" w14:textId="5A5F905D" w:rsidR="00315ECF" w:rsidRPr="00447473" w:rsidRDefault="00315ECF" w:rsidP="00315ECF">
            <w:pPr>
              <w:jc w:val="center"/>
            </w:pPr>
            <w:r>
              <w:t>Presentation drawings</w:t>
            </w:r>
          </w:p>
        </w:tc>
        <w:tc>
          <w:tcPr>
            <w:tcW w:w="1557" w:type="pct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142889" w14:textId="09255C6C" w:rsidR="00315ECF" w:rsidRPr="00B5463F" w:rsidRDefault="00684AEC" w:rsidP="004B356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078357821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To describe the design</w:t>
            </w:r>
            <w:permEnd w:id="1078357821"/>
          </w:p>
        </w:tc>
        <w:tc>
          <w:tcPr>
            <w:tcW w:w="15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463C724" w14:textId="01CBC5E2" w:rsidR="00315ECF" w:rsidRPr="00B5463F" w:rsidRDefault="00684AEC" w:rsidP="004B356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874671321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These are shown to clients during the design process they are A way of showing different parts if the object or building in a more meaningful way  </w:t>
            </w:r>
            <w:permEnd w:id="1874671321"/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DB92D5" w14:textId="77777777" w:rsidR="00315ECF" w:rsidRDefault="00315ECF" w:rsidP="00315ECF">
            <w:pPr>
              <w:ind w:left="993" w:hanging="993"/>
            </w:pPr>
          </w:p>
        </w:tc>
      </w:tr>
      <w:tr w:rsidR="00315ECF" w14:paraId="293B777F" w14:textId="77777777" w:rsidTr="004B356B">
        <w:trPr>
          <w:trHeight w:val="2948"/>
          <w:hidden/>
        </w:trPr>
        <w:tc>
          <w:tcPr>
            <w:tcW w:w="60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3253F1" w14:textId="77777777" w:rsidR="00315ECF" w:rsidRPr="00FE608E" w:rsidRDefault="00315ECF" w:rsidP="00315E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4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B2C08" w14:textId="71B13FB5" w:rsidR="00315ECF" w:rsidRDefault="00315ECF" w:rsidP="00315ECF">
            <w:pPr>
              <w:jc w:val="center"/>
            </w:pPr>
            <w:r>
              <w:t>Isometric drawings</w:t>
            </w:r>
          </w:p>
        </w:tc>
        <w:tc>
          <w:tcPr>
            <w:tcW w:w="1557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64DC76" w14:textId="62E867AC" w:rsidR="00315ECF" w:rsidRPr="00B5463F" w:rsidRDefault="00684AEC" w:rsidP="004B356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298232346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Are 3D drawings used on a 2D surface</w:t>
            </w:r>
            <w:permEnd w:id="1298232346"/>
          </w:p>
        </w:tc>
        <w:tc>
          <w:tcPr>
            <w:tcW w:w="15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E45F912" w14:textId="536FAE7E" w:rsidR="00315ECF" w:rsidRDefault="005100D4" w:rsidP="004B356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472870432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To create a projection of what an object or building would look like in 2D mainly used in architectural </w:t>
            </w:r>
            <w:r w:rsidR="00EC67E4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plans.</w:t>
            </w:r>
          </w:p>
          <w:permEnd w:id="472870432"/>
          <w:p w14:paraId="5E6A857D" w14:textId="3E64B3B1" w:rsidR="00315ECF" w:rsidRPr="00B5463F" w:rsidRDefault="00315ECF" w:rsidP="004B356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8FF875" w14:textId="77777777" w:rsidR="00315ECF" w:rsidRDefault="00315ECF" w:rsidP="00315ECF">
            <w:pPr>
              <w:ind w:left="993" w:hanging="993"/>
            </w:pPr>
          </w:p>
        </w:tc>
      </w:tr>
      <w:tr w:rsidR="00315ECF" w14:paraId="51A2A4AC" w14:textId="77777777" w:rsidTr="004B356B">
        <w:trPr>
          <w:trHeight w:val="2948"/>
          <w:hidden/>
        </w:trPr>
        <w:tc>
          <w:tcPr>
            <w:tcW w:w="60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9B8FBA" w14:textId="77777777" w:rsidR="00315ECF" w:rsidRPr="00FE608E" w:rsidRDefault="00315ECF" w:rsidP="00315E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44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5AAD6" w14:textId="1BC01939" w:rsidR="00315ECF" w:rsidRDefault="00315ECF" w:rsidP="00315ECF">
            <w:pPr>
              <w:jc w:val="center"/>
            </w:pPr>
            <w:r>
              <w:t>Orthographic drawings</w:t>
            </w:r>
          </w:p>
        </w:tc>
        <w:tc>
          <w:tcPr>
            <w:tcW w:w="1557" w:type="pct"/>
            <w:tcBorders>
              <w:top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D7AC88" w14:textId="47080D9B" w:rsidR="00315ECF" w:rsidRPr="00B5463F" w:rsidRDefault="00684AEC" w:rsidP="004B356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424151350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3D images are shown in 2D</w:t>
            </w:r>
            <w:permEnd w:id="424151350"/>
          </w:p>
        </w:tc>
        <w:tc>
          <w:tcPr>
            <w:tcW w:w="1559" w:type="pct"/>
            <w:tcBorders>
              <w:top w:val="single" w:sz="6" w:space="0" w:color="auto"/>
              <w:left w:val="single" w:sz="6" w:space="0" w:color="auto"/>
              <w:bottom w:val="single" w:sz="8" w:space="0" w:color="auto"/>
            </w:tcBorders>
            <w:vAlign w:val="center"/>
          </w:tcPr>
          <w:p w14:paraId="4502C09C" w14:textId="4A879FFD" w:rsidR="00315ECF" w:rsidRPr="00B5463F" w:rsidRDefault="005100D4" w:rsidP="004B356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209418765" w:edGrp="everyone"/>
            <w:r w:rsidRPr="005100D4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to show an object </w:t>
            </w:r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or building </w:t>
            </w:r>
            <w:r w:rsidRPr="005100D4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from </w:t>
            </w:r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all</w:t>
            </w:r>
            <w:r w:rsidRPr="005100D4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 angle</w:t>
            </w:r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s</w:t>
            </w:r>
            <w:r w:rsidRPr="005100D4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 to help </w:t>
            </w:r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the builders</w:t>
            </w:r>
            <w:r w:rsidRPr="005100D4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 </w:t>
            </w:r>
            <w:permEnd w:id="209418765"/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A40D65" w14:textId="77777777" w:rsidR="00315ECF" w:rsidRDefault="00315ECF" w:rsidP="00315ECF">
            <w:pPr>
              <w:ind w:left="993" w:hanging="993"/>
            </w:pPr>
          </w:p>
        </w:tc>
      </w:tr>
      <w:tr w:rsidR="00315ECF" w14:paraId="5320E80E" w14:textId="77777777" w:rsidTr="004B356B">
        <w:trPr>
          <w:trHeight w:val="2948"/>
          <w:hidden/>
        </w:trPr>
        <w:tc>
          <w:tcPr>
            <w:tcW w:w="60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168E73" w14:textId="77777777" w:rsidR="00315ECF" w:rsidRPr="00FE608E" w:rsidRDefault="00315ECF" w:rsidP="00315E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44" w:type="pct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3AD44" w14:textId="442533EA" w:rsidR="00315ECF" w:rsidRPr="001E6E92" w:rsidRDefault="00315ECF" w:rsidP="00315ECF">
            <w:pPr>
              <w:jc w:val="center"/>
            </w:pPr>
            <w:r>
              <w:t>Perspective drawings</w:t>
            </w:r>
          </w:p>
        </w:tc>
        <w:tc>
          <w:tcPr>
            <w:tcW w:w="1557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FADB39" w14:textId="3EF74660" w:rsidR="00315ECF" w:rsidRPr="00B5463F" w:rsidRDefault="00684AEC" w:rsidP="004B356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40308479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3D Drawings that show </w:t>
            </w:r>
            <w:proofErr w:type="spellStart"/>
            <w:proofErr w:type="gramStart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a</w:t>
            </w:r>
            <w:proofErr w:type="spellEnd"/>
            <w:proofErr w:type="gramEnd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 approximate representation of an object as it seen by the naked eye</w:t>
            </w:r>
            <w:permEnd w:id="40308479"/>
          </w:p>
        </w:tc>
        <w:tc>
          <w:tcPr>
            <w:tcW w:w="1559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FBEA38" w14:textId="49AAB76E" w:rsidR="00315ECF" w:rsidRPr="00B5463F" w:rsidRDefault="00EC67E4" w:rsidP="004B356B">
            <w:pPr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809201752" w:edGrp="everyone"/>
            <w:r>
              <w:rPr>
                <w:rFonts w:ascii="Arial" w:hAnsi="Arial" w:cs="Arial"/>
                <w:color w:val="E2EEFF"/>
                <w:sz w:val="30"/>
                <w:szCs w:val="30"/>
                <w:shd w:val="clear" w:color="auto" w:fill="3A3F50"/>
              </w:rPr>
              <w:t>t</w:t>
            </w:r>
            <w:r w:rsidRPr="00EC67E4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o create a realistic impression of depth, 'play with' perspective to present dramatic or disorientating images.</w:t>
            </w:r>
            <w:permEnd w:id="809201752"/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555EC1" w14:textId="77777777" w:rsidR="00315ECF" w:rsidRDefault="00315ECF" w:rsidP="00315ECF">
            <w:pPr>
              <w:ind w:left="993" w:hanging="993"/>
            </w:pPr>
          </w:p>
        </w:tc>
      </w:tr>
    </w:tbl>
    <w:p w14:paraId="3073480A" w14:textId="77777777" w:rsidR="00315ECF" w:rsidRDefault="00315ECF" w:rsidP="00315ECF">
      <w:pPr>
        <w:rPr>
          <w:rFonts w:ascii="Arial" w:hAnsi="Arial" w:cs="Arial"/>
          <w:sz w:val="22"/>
          <w:szCs w:val="22"/>
        </w:rPr>
      </w:pPr>
    </w:p>
    <w:p w14:paraId="69641849" w14:textId="519F7123" w:rsidR="00C76B5E" w:rsidRPr="000E310E" w:rsidRDefault="00C76B5E" w:rsidP="00C76B5E">
      <w:pPr>
        <w:jc w:val="left"/>
        <w:rPr>
          <w:rFonts w:ascii="Arial" w:hAnsi="Arial"/>
          <w:bCs/>
          <w:sz w:val="22"/>
          <w:szCs w:val="22"/>
        </w:rPr>
      </w:pPr>
    </w:p>
    <w:p w14:paraId="4004923E" w14:textId="3C0ED0A0" w:rsidR="00B115D7" w:rsidRPr="00830749" w:rsidRDefault="000E0CD5" w:rsidP="00136E8C">
      <w:pPr>
        <w:pStyle w:val="20TAQuestionNumber"/>
        <w:ind w:left="709" w:hanging="709"/>
      </w:pPr>
      <w:bookmarkStart w:id="3" w:name="_Ref130992849"/>
      <w:bookmarkEnd w:id="0"/>
      <w:r>
        <w:lastRenderedPageBreak/>
        <w:t>A client doesn’t understand where or how two (2) wall inserts would look beside a window in the designated living room</w:t>
      </w:r>
      <w:r w:rsidR="00B115D7">
        <w:t>.</w:t>
      </w:r>
      <w:r>
        <w:t xml:space="preserve"> What type of drawing could you draw to assist in their understanding?</w:t>
      </w:r>
      <w:bookmarkEnd w:id="3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63783B">
        <w:trPr>
          <w:trHeight w:val="187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4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2C64B34E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1197091997" w:edGrp="everyone"/>
            <w:permEnd w:id="1197091997"/>
          </w:p>
        </w:tc>
        <w:permStart w:id="128414491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923432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84144915"/>
          </w:p>
        </w:tc>
      </w:tr>
      <w:bookmarkEnd w:id="4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4112CB3E" w14:textId="77777777" w:rsidR="00315ECF" w:rsidRPr="000E310E" w:rsidRDefault="00315ECF" w:rsidP="00315ECF">
      <w:pPr>
        <w:jc w:val="left"/>
        <w:rPr>
          <w:rFonts w:ascii="Arial" w:hAnsi="Arial"/>
          <w:bCs/>
          <w:sz w:val="22"/>
          <w:szCs w:val="22"/>
        </w:rPr>
      </w:pPr>
    </w:p>
    <w:p w14:paraId="090BCE03" w14:textId="04EC0A6A" w:rsidR="00315ECF" w:rsidRPr="00830749" w:rsidRDefault="00B25CA4" w:rsidP="00315ECF">
      <w:pPr>
        <w:pStyle w:val="20TAQuestionNumber"/>
        <w:ind w:left="709" w:hanging="709"/>
      </w:pPr>
      <w:bookmarkStart w:id="5" w:name="_Ref130993108"/>
      <w:r>
        <w:t>What type of drawing would you need to present to builders or contractors to give a visual aid of all angles of the building?</w:t>
      </w:r>
      <w:bookmarkEnd w:id="5"/>
    </w:p>
    <w:p w14:paraId="24EAFD51" w14:textId="77777777" w:rsidR="00315ECF" w:rsidRPr="00830749" w:rsidRDefault="00315ECF" w:rsidP="00315EC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15ECF" w:rsidRPr="00830749" w14:paraId="04B341C5" w14:textId="77777777" w:rsidTr="0063783B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04D70D" w14:textId="77777777" w:rsidR="00315ECF" w:rsidRPr="001C4084" w:rsidRDefault="00315ECF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B0AA0" w14:textId="2B241470" w:rsidR="00315ECF" w:rsidRPr="001C4084" w:rsidRDefault="00315ECF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861103371" w:edGrp="everyone"/>
            <w:permEnd w:id="1861103371"/>
          </w:p>
        </w:tc>
        <w:permStart w:id="214586910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C939476" w14:textId="77777777" w:rsidR="00315ECF" w:rsidRPr="00533511" w:rsidRDefault="00923432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434283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5E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45869106"/>
          </w:p>
        </w:tc>
      </w:tr>
    </w:tbl>
    <w:p w14:paraId="6BEEE04E" w14:textId="77777777" w:rsidR="00315ECF" w:rsidRDefault="00315ECF" w:rsidP="00315ECF">
      <w:pPr>
        <w:rPr>
          <w:rFonts w:ascii="Arial" w:hAnsi="Arial" w:cs="Arial"/>
          <w:sz w:val="22"/>
          <w:szCs w:val="22"/>
        </w:rPr>
      </w:pPr>
    </w:p>
    <w:p w14:paraId="1BEEE180" w14:textId="77777777" w:rsidR="00B25CA4" w:rsidRPr="000E310E" w:rsidRDefault="00B25CA4" w:rsidP="00B25CA4">
      <w:pPr>
        <w:jc w:val="left"/>
        <w:rPr>
          <w:rFonts w:ascii="Arial" w:hAnsi="Arial"/>
          <w:bCs/>
          <w:sz w:val="22"/>
          <w:szCs w:val="22"/>
        </w:rPr>
      </w:pPr>
    </w:p>
    <w:p w14:paraId="5E034A05" w14:textId="3EE0EBD2" w:rsidR="00B25CA4" w:rsidRPr="004B356B" w:rsidRDefault="00B25CA4" w:rsidP="000E49F2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6" w:name="_Ref130993266"/>
      <w:r>
        <w:t>What type of drawings are used to demonstrate landscape features such as trees, rocks and shrubs?</w:t>
      </w:r>
      <w:bookmarkEnd w:id="6"/>
      <w:r>
        <w:t xml:space="preserve"> </w:t>
      </w:r>
    </w:p>
    <w:p w14:paraId="5132BC95" w14:textId="77777777" w:rsidR="004B356B" w:rsidRPr="00B25CA4" w:rsidRDefault="004B356B" w:rsidP="004B356B">
      <w:pPr>
        <w:pStyle w:val="20TAQuestionNumber"/>
        <w:numPr>
          <w:ilvl w:val="0"/>
          <w:numId w:val="0"/>
        </w:numPr>
        <w:ind w:left="360" w:hanging="360"/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25CA4" w:rsidRPr="00830749" w14:paraId="6C896E24" w14:textId="77777777" w:rsidTr="0063783B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3B9655" w14:textId="77777777" w:rsidR="00B25CA4" w:rsidRPr="001C4084" w:rsidRDefault="00B25CA4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2FFA9" w14:textId="7213D29E" w:rsidR="00B25CA4" w:rsidRPr="001C4084" w:rsidRDefault="00282C7A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541567681" w:edGrp="everyone"/>
            <w:r>
              <w:rPr>
                <w:rFonts w:ascii="Arial" w:hAnsi="Arial" w:cs="Arial"/>
                <w:sz w:val="22"/>
                <w:szCs w:val="22"/>
              </w:rPr>
              <w:t>Site Plans</w:t>
            </w:r>
            <w:permEnd w:id="1541567681"/>
          </w:p>
        </w:tc>
        <w:permStart w:id="69155421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16ECDB" w14:textId="77777777" w:rsidR="00B25CA4" w:rsidRPr="00533511" w:rsidRDefault="00923432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607444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25CA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91554219"/>
          </w:p>
        </w:tc>
      </w:tr>
    </w:tbl>
    <w:p w14:paraId="6F533A16" w14:textId="77777777" w:rsidR="00B25CA4" w:rsidRDefault="00B25CA4" w:rsidP="00B25CA4">
      <w:pPr>
        <w:rPr>
          <w:rFonts w:ascii="Arial" w:hAnsi="Arial" w:cs="Arial"/>
          <w:sz w:val="22"/>
          <w:szCs w:val="22"/>
        </w:rPr>
      </w:pPr>
    </w:p>
    <w:p w14:paraId="51FF0B0C" w14:textId="77777777" w:rsidR="00D36ADD" w:rsidRPr="000E310E" w:rsidRDefault="00D36ADD" w:rsidP="00D36ADD">
      <w:pPr>
        <w:jc w:val="left"/>
        <w:rPr>
          <w:rFonts w:ascii="Arial" w:hAnsi="Arial"/>
          <w:bCs/>
          <w:sz w:val="22"/>
          <w:szCs w:val="22"/>
        </w:rPr>
      </w:pPr>
    </w:p>
    <w:p w14:paraId="4057B5D5" w14:textId="5BCEF5AE" w:rsidR="00D36ADD" w:rsidRPr="00D36ADD" w:rsidRDefault="00D36ADD" w:rsidP="00D36ADD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7" w:name="_Ref130993728"/>
      <w:r>
        <w:t>What type of information can you interpret from a site plan?</w:t>
      </w:r>
      <w:bookmarkEnd w:id="7"/>
      <w:r>
        <w:t xml:space="preserve"> </w:t>
      </w:r>
    </w:p>
    <w:p w14:paraId="2DB406ED" w14:textId="77777777" w:rsidR="00D36ADD" w:rsidRPr="00B25CA4" w:rsidRDefault="00D36ADD" w:rsidP="00D36ADD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36ADD" w:rsidRPr="00830749" w14:paraId="32B75633" w14:textId="77777777" w:rsidTr="0063783B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E78A7C" w14:textId="77777777" w:rsidR="00D36ADD" w:rsidRPr="001C4084" w:rsidRDefault="00D36ADD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9F8A2" w14:textId="77777777" w:rsidR="00C10E63" w:rsidRPr="00C10E63" w:rsidRDefault="00C10E63" w:rsidP="00C10E63">
            <w:pPr>
              <w:divId w:val="1581982268"/>
              <w:rPr>
                <w:rFonts w:ascii="Arial" w:hAnsi="Arial" w:cs="Arial"/>
                <w:sz w:val="22"/>
                <w:szCs w:val="22"/>
                <w:lang w:val="en-US"/>
              </w:rPr>
            </w:pPr>
            <w:permStart w:id="503268747" w:edGrp="everyone"/>
            <w:r w:rsidRPr="00C10E63">
              <w:rPr>
                <w:rFonts w:ascii="Arial" w:hAnsi="Arial" w:cs="Arial"/>
                <w:sz w:val="22"/>
                <w:szCs w:val="22"/>
                <w:lang w:val="en-US"/>
              </w:rPr>
              <w:t xml:space="preserve">A site plan is a drawing which provides an overview of the entire property. </w:t>
            </w:r>
          </w:p>
          <w:p w14:paraId="70B8BCA4" w14:textId="316439E4" w:rsidR="00D36ADD" w:rsidRPr="001C4084" w:rsidRDefault="00C10E63" w:rsidP="00E20D1D">
            <w:pPr>
              <w:rPr>
                <w:rFonts w:ascii="Arial" w:hAnsi="Arial" w:cs="Arial"/>
                <w:sz w:val="22"/>
                <w:szCs w:val="22"/>
              </w:rPr>
            </w:pPr>
            <w:r w:rsidRPr="00C10E63">
              <w:rPr>
                <w:rFonts w:ascii="Arial" w:hAnsi="Arial" w:cs="Arial"/>
                <w:sz w:val="22"/>
                <w:szCs w:val="22"/>
                <w:lang w:val="en-US"/>
              </w:rPr>
              <w:t>It shows all site elements to be considered in the construction of a building and gives an idea of the entire scope of work involved in the project</w:t>
            </w:r>
            <w:permEnd w:id="503268747"/>
          </w:p>
        </w:tc>
        <w:permStart w:id="69621545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29DAAF" w14:textId="77777777" w:rsidR="00D36ADD" w:rsidRPr="00533511" w:rsidRDefault="00923432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784255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36AD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96215456"/>
          </w:p>
        </w:tc>
      </w:tr>
    </w:tbl>
    <w:p w14:paraId="3E72A849" w14:textId="77777777" w:rsidR="00D36ADD" w:rsidRDefault="00D36ADD" w:rsidP="00D36ADD">
      <w:pPr>
        <w:rPr>
          <w:rFonts w:ascii="Arial" w:hAnsi="Arial" w:cs="Arial"/>
          <w:sz w:val="22"/>
          <w:szCs w:val="22"/>
        </w:rPr>
      </w:pPr>
    </w:p>
    <w:p w14:paraId="3101C37C" w14:textId="77777777" w:rsidR="00D36ADD" w:rsidRPr="00830749" w:rsidRDefault="00D36ADD" w:rsidP="00D36ADD">
      <w:pPr>
        <w:pStyle w:val="20TAQuestionNumber"/>
        <w:ind w:left="709" w:hanging="709"/>
      </w:pPr>
      <w:bookmarkStart w:id="8" w:name="_Ref130975341"/>
      <w:r>
        <w:lastRenderedPageBreak/>
        <w:t>What is building information modelling (BIM)?</w:t>
      </w:r>
      <w:bookmarkEnd w:id="8"/>
    </w:p>
    <w:p w14:paraId="2BB53015" w14:textId="77777777" w:rsidR="00D36ADD" w:rsidRPr="00830749" w:rsidRDefault="00D36ADD" w:rsidP="00D36AD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36ADD" w:rsidRPr="00830749" w14:paraId="2B7BE1A5" w14:textId="77777777" w:rsidTr="0063783B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026CC5" w14:textId="77777777" w:rsidR="00D36ADD" w:rsidRPr="001C4084" w:rsidRDefault="00D36ADD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E258" w14:textId="77777777" w:rsidR="00C10E63" w:rsidRPr="00C10E63" w:rsidRDefault="00C10E63" w:rsidP="00C10E63">
            <w:pPr>
              <w:rPr>
                <w:rFonts w:ascii="Arial" w:hAnsi="Arial" w:cs="Arial"/>
                <w:sz w:val="22"/>
                <w:szCs w:val="22"/>
              </w:rPr>
            </w:pPr>
            <w:permStart w:id="1630476144" w:edGrp="everyone"/>
            <w:r w:rsidRPr="00C10E63">
              <w:rPr>
                <w:rFonts w:ascii="Arial" w:hAnsi="Arial" w:cs="Arial"/>
                <w:sz w:val="22"/>
                <w:szCs w:val="22"/>
                <w:lang w:val="en-US"/>
              </w:rPr>
              <w:t xml:space="preserve">BIM is a 3D model-based process that </w:t>
            </w:r>
            <w:proofErr w:type="spellStart"/>
            <w:r w:rsidRPr="00C10E63">
              <w:rPr>
                <w:rFonts w:ascii="Arial" w:hAnsi="Arial" w:cs="Arial"/>
                <w:sz w:val="22"/>
                <w:szCs w:val="22"/>
                <w:lang w:val="en-US"/>
              </w:rPr>
              <w:t>utilises</w:t>
            </w:r>
            <w:proofErr w:type="spellEnd"/>
            <w:r w:rsidRPr="00C10E63">
              <w:rPr>
                <w:rFonts w:ascii="Arial" w:hAnsi="Arial" w:cs="Arial"/>
                <w:sz w:val="22"/>
                <w:szCs w:val="22"/>
                <w:lang w:val="en-US"/>
              </w:rPr>
              <w:t xml:space="preserve"> tools and technologies that enable the creation and management of digital representations of physical and functional characteristics of structures/buildings/places.</w:t>
            </w:r>
          </w:p>
          <w:permEnd w:id="1630476144"/>
          <w:p w14:paraId="3513A4EC" w14:textId="59C22CBA" w:rsidR="00D36ADD" w:rsidRPr="001C4084" w:rsidRDefault="00D36ADD" w:rsidP="00E20D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6320206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DAAC607" w14:textId="77777777" w:rsidR="00D36ADD" w:rsidRPr="00533511" w:rsidRDefault="00923432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710302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36AD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3202061"/>
          </w:p>
        </w:tc>
      </w:tr>
    </w:tbl>
    <w:p w14:paraId="4A8C4E62" w14:textId="77777777" w:rsidR="00D36ADD" w:rsidRDefault="00D36ADD" w:rsidP="00D36ADD">
      <w:pPr>
        <w:rPr>
          <w:rFonts w:ascii="Arial" w:hAnsi="Arial" w:cs="Arial"/>
          <w:sz w:val="22"/>
          <w:szCs w:val="22"/>
        </w:rPr>
      </w:pPr>
    </w:p>
    <w:p w14:paraId="03A7DE78" w14:textId="77777777" w:rsidR="00D36ADD" w:rsidRDefault="00D36ADD" w:rsidP="00D36ADD">
      <w:pPr>
        <w:rPr>
          <w:rFonts w:ascii="Arial" w:hAnsi="Arial" w:cs="Arial"/>
          <w:sz w:val="22"/>
          <w:szCs w:val="22"/>
        </w:rPr>
      </w:pPr>
    </w:p>
    <w:p w14:paraId="5A0E6567" w14:textId="77777777" w:rsidR="00D36ADD" w:rsidRPr="00830749" w:rsidRDefault="00D36ADD" w:rsidP="00D36ADD">
      <w:pPr>
        <w:pStyle w:val="20TAQuestionNumber"/>
        <w:ind w:left="709" w:hanging="709"/>
      </w:pPr>
      <w:bookmarkStart w:id="9" w:name="_Ref130890045"/>
      <w:r>
        <w:rPr>
          <w:rStyle w:val="normaltextrun"/>
        </w:rPr>
        <w:t>Explain how the NCC is relevant to construction drawings</w:t>
      </w:r>
      <w:r>
        <w:t>.</w:t>
      </w:r>
      <w:bookmarkEnd w:id="9"/>
    </w:p>
    <w:p w14:paraId="75550904" w14:textId="77777777" w:rsidR="00D36ADD" w:rsidRPr="00830749" w:rsidRDefault="00D36ADD" w:rsidP="00D36AD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36ADD" w:rsidRPr="00830749" w14:paraId="3CB1522A" w14:textId="77777777" w:rsidTr="0063783B">
        <w:trPr>
          <w:trHeight w:val="31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47CE2C" w14:textId="77777777" w:rsidR="00D36ADD" w:rsidRPr="001C4084" w:rsidRDefault="00D36ADD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D413C" w14:textId="2F8A5950" w:rsidR="00D36ADD" w:rsidRPr="001C4084" w:rsidRDefault="007F216C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3326358" w:edGrp="everyone"/>
            <w:r>
              <w:rPr>
                <w:rFonts w:ascii="Arial" w:hAnsi="Arial" w:cs="Arial"/>
                <w:color w:val="BDC1C6"/>
                <w:shd w:val="clear" w:color="auto" w:fill="202124"/>
              </w:rPr>
              <w:t> </w:t>
            </w:r>
            <w:r w:rsidRPr="007F216C">
              <w:rPr>
                <w:rFonts w:ascii="Arial" w:hAnsi="Arial" w:cs="Arial"/>
                <w:shd w:val="clear" w:color="auto" w:fill="3A3F50"/>
              </w:rPr>
              <w:t>NCC is relevant to drawings as they</w:t>
            </w:r>
            <w:r w:rsidRPr="007F216C">
              <w:rPr>
                <w:rFonts w:ascii="Arial" w:hAnsi="Arial" w:cs="Arial"/>
                <w:shd w:val="clear" w:color="auto" w:fill="202124"/>
              </w:rPr>
              <w:t xml:space="preserve"> </w:t>
            </w:r>
            <w:r w:rsidRPr="007F216C">
              <w:rPr>
                <w:rFonts w:ascii="Arial" w:hAnsi="Arial" w:cs="Arial"/>
                <w:shd w:val="clear" w:color="auto" w:fill="3A3F50"/>
              </w:rPr>
              <w:t>set</w:t>
            </w:r>
            <w:r w:rsidRPr="007F216C">
              <w:rPr>
                <w:rFonts w:ascii="Arial" w:hAnsi="Arial" w:cs="Arial"/>
                <w:shd w:val="clear" w:color="auto" w:fill="3A3F50"/>
              </w:rPr>
              <w:t xml:space="preserve"> out the requirements for the construction of buildings, including plumbing and drainage</w:t>
            </w:r>
            <w:permEnd w:id="13326358"/>
          </w:p>
        </w:tc>
        <w:permStart w:id="139487043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7C46B4" w14:textId="77777777" w:rsidR="00D36ADD" w:rsidRPr="00533511" w:rsidRDefault="00923432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129783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36AD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94870437"/>
          </w:p>
        </w:tc>
      </w:tr>
    </w:tbl>
    <w:p w14:paraId="79A9E8E0" w14:textId="77777777" w:rsidR="00D36ADD" w:rsidRDefault="00D36ADD" w:rsidP="00D36ADD">
      <w:pPr>
        <w:rPr>
          <w:rFonts w:ascii="Arial" w:hAnsi="Arial" w:cs="Arial"/>
          <w:sz w:val="22"/>
          <w:szCs w:val="22"/>
        </w:rPr>
      </w:pPr>
    </w:p>
    <w:p w14:paraId="0657CE7E" w14:textId="77777777" w:rsidR="00D36ADD" w:rsidRDefault="00D36ADD" w:rsidP="00D36ADD">
      <w:pPr>
        <w:rPr>
          <w:rFonts w:ascii="Arial" w:hAnsi="Arial" w:cs="Arial"/>
          <w:sz w:val="22"/>
          <w:szCs w:val="22"/>
        </w:rPr>
      </w:pPr>
    </w:p>
    <w:p w14:paraId="719967A6" w14:textId="77777777" w:rsidR="00D36ADD" w:rsidRPr="00830749" w:rsidRDefault="00D36ADD" w:rsidP="00D36ADD">
      <w:pPr>
        <w:pStyle w:val="20TAQuestionNumber"/>
        <w:ind w:left="709" w:hanging="709"/>
      </w:pPr>
      <w:bookmarkStart w:id="10" w:name="_Ref130890248"/>
      <w:r>
        <w:t xml:space="preserve">Discuss </w:t>
      </w:r>
      <w:r>
        <w:rPr>
          <w:rFonts w:cstheme="minorHAnsi"/>
          <w:color w:val="262626" w:themeColor="text1" w:themeTint="D9"/>
          <w:szCs w:val="24"/>
        </w:rPr>
        <w:t>the importance of complying with standards during a building and construction project</w:t>
      </w:r>
      <w:r>
        <w:t>.</w:t>
      </w:r>
      <w:bookmarkEnd w:id="10"/>
    </w:p>
    <w:p w14:paraId="252A4E22" w14:textId="77777777" w:rsidR="00D36ADD" w:rsidRPr="00830749" w:rsidRDefault="00D36ADD" w:rsidP="00D36AD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36ADD" w:rsidRPr="00830749" w14:paraId="4C135427" w14:textId="77777777" w:rsidTr="0063783B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042785" w14:textId="77777777" w:rsidR="00D36ADD" w:rsidRPr="001C4084" w:rsidRDefault="00D36ADD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D09DC" w14:textId="66002EC6" w:rsidR="00D36ADD" w:rsidRPr="001C4084" w:rsidRDefault="00B72283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585067784" w:edGrp="everyone"/>
            <w:r>
              <w:rPr>
                <w:rFonts w:ascii="Arial" w:hAnsi="Arial" w:cs="Arial"/>
                <w:color w:val="E8EAED"/>
                <w:sz w:val="30"/>
                <w:szCs w:val="30"/>
                <w:shd w:val="clear" w:color="auto" w:fill="202124"/>
              </w:rPr>
              <w:t> </w:t>
            </w:r>
            <w:r w:rsidRPr="00B72283">
              <w:rPr>
                <w:rFonts w:ascii="Arial" w:hAnsi="Arial" w:cs="Arial"/>
                <w:shd w:val="clear" w:color="auto" w:fill="3A3F50"/>
              </w:rPr>
              <w:t>Is to</w:t>
            </w:r>
            <w:r>
              <w:rPr>
                <w:rFonts w:ascii="Arial" w:hAnsi="Arial" w:cs="Arial"/>
                <w:color w:val="E8EAED"/>
                <w:sz w:val="30"/>
                <w:szCs w:val="30"/>
                <w:shd w:val="clear" w:color="auto" w:fill="202124"/>
              </w:rPr>
              <w:t xml:space="preserve"> </w:t>
            </w:r>
            <w:r w:rsidRPr="00B72283">
              <w:rPr>
                <w:rFonts w:ascii="Arial" w:hAnsi="Arial" w:cs="Arial"/>
                <w:shd w:val="clear" w:color="auto" w:fill="3A3F50"/>
              </w:rPr>
              <w:t>ensure that buildings are safe, functional, and in line with community standards</w:t>
            </w:r>
            <w:permEnd w:id="1585067784"/>
          </w:p>
        </w:tc>
        <w:permStart w:id="146952794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F201005" w14:textId="77777777" w:rsidR="00D36ADD" w:rsidRPr="00533511" w:rsidRDefault="00923432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053749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36AD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69527942"/>
          </w:p>
        </w:tc>
      </w:tr>
    </w:tbl>
    <w:p w14:paraId="1C9028D2" w14:textId="77777777" w:rsidR="00D36ADD" w:rsidRDefault="00D36ADD" w:rsidP="00D36ADD">
      <w:pPr>
        <w:rPr>
          <w:rFonts w:ascii="Arial" w:hAnsi="Arial" w:cs="Arial"/>
          <w:sz w:val="22"/>
          <w:szCs w:val="22"/>
        </w:rPr>
      </w:pPr>
    </w:p>
    <w:p w14:paraId="3565CEC7" w14:textId="0B0B3761" w:rsidR="00181A76" w:rsidRPr="00181A76" w:rsidRDefault="00181A76" w:rsidP="00181A76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1" w:name="_Ref130994354"/>
      <w:r>
        <w:lastRenderedPageBreak/>
        <w:t>Why is it important to c</w:t>
      </w:r>
      <w:r w:rsidRPr="00181A76">
        <w:t xml:space="preserve">onfirm </w:t>
      </w:r>
      <w:r>
        <w:t>that c</w:t>
      </w:r>
      <w:r w:rsidRPr="00181A76">
        <w:t>onstruction plan information complies with building and construction regulations</w:t>
      </w:r>
      <w:r>
        <w:t>.</w:t>
      </w:r>
      <w:bookmarkEnd w:id="11"/>
    </w:p>
    <w:p w14:paraId="48582941" w14:textId="77777777" w:rsidR="00181A76" w:rsidRPr="00B25CA4" w:rsidRDefault="00181A76" w:rsidP="00181A76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81A76" w:rsidRPr="00830749" w14:paraId="374BA265" w14:textId="77777777" w:rsidTr="0063783B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BA7ACB" w14:textId="77777777" w:rsidR="00181A76" w:rsidRPr="001C4084" w:rsidRDefault="00181A76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570B3" w14:textId="5224180B" w:rsidR="00181A76" w:rsidRPr="001C4084" w:rsidRDefault="00B72283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2047571695" w:edGrp="everyone"/>
            <w:r w:rsidRPr="00B72283">
              <w:rPr>
                <w:rFonts w:ascii="Arial" w:hAnsi="Arial" w:cs="Arial"/>
                <w:sz w:val="22"/>
                <w:szCs w:val="22"/>
                <w:lang w:val="en-US"/>
              </w:rPr>
              <w:t>These laws ensure that buildings are safe, functional, and in line with community standards. Failing to comply can lead to legal penalties, project delays, and increased costs</w:t>
            </w:r>
            <w:r>
              <w:rPr>
                <w:rFonts w:ascii="Arial" w:hAnsi="Arial" w:cs="Arial"/>
                <w:color w:val="E8EAED"/>
                <w:sz w:val="30"/>
                <w:szCs w:val="30"/>
                <w:shd w:val="clear" w:color="auto" w:fill="202124"/>
              </w:rPr>
              <w:t>.</w:t>
            </w:r>
            <w:permEnd w:id="2047571695"/>
          </w:p>
        </w:tc>
        <w:permStart w:id="156651051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C14A48" w14:textId="77777777" w:rsidR="00181A76" w:rsidRPr="00533511" w:rsidRDefault="00923432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704304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81A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66510516"/>
          </w:p>
        </w:tc>
      </w:tr>
    </w:tbl>
    <w:p w14:paraId="6BA1C84B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6454E729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28350E4D" w14:textId="57F85A4E" w:rsidR="00181A76" w:rsidRPr="00D54973" w:rsidRDefault="00181A76" w:rsidP="00181A76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2" w:name="_Ref131053198"/>
      <w:r>
        <w:t>Wh</w:t>
      </w:r>
      <w:r w:rsidR="006943B1">
        <w:t>en selecting information from plans to present to others, what will determine the format of the information you wish to present?</w:t>
      </w:r>
      <w:bookmarkEnd w:id="12"/>
    </w:p>
    <w:p w14:paraId="6DAD5653" w14:textId="77777777" w:rsidR="00D54973" w:rsidRPr="00B25CA4" w:rsidRDefault="00D54973" w:rsidP="00D54973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81A76" w:rsidRPr="00830749" w14:paraId="15AC5141" w14:textId="77777777" w:rsidTr="0063783B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7263DC" w14:textId="77777777" w:rsidR="00181A76" w:rsidRPr="001C4084" w:rsidRDefault="00181A76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B821" w14:textId="0C703BDE" w:rsidR="00181A76" w:rsidRPr="001C4084" w:rsidRDefault="00181A76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241111187" w:edGrp="everyone"/>
            <w:permEnd w:id="241111187"/>
          </w:p>
        </w:tc>
        <w:permStart w:id="136540329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3D8F39" w14:textId="77777777" w:rsidR="00181A76" w:rsidRPr="00533511" w:rsidRDefault="00923432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631978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81A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65403293"/>
          </w:p>
        </w:tc>
      </w:tr>
    </w:tbl>
    <w:p w14:paraId="0EB5F266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33D6F395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584B5AAB" w14:textId="2EA5D98D" w:rsidR="00181A76" w:rsidRPr="00D54973" w:rsidRDefault="00181A76" w:rsidP="00181A76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3" w:name="_Ref131054043"/>
      <w:r>
        <w:t xml:space="preserve">What </w:t>
      </w:r>
      <w:r w:rsidR="00D54973">
        <w:t>is involved when inspecting drawing equipment for serviceability?</w:t>
      </w:r>
      <w:bookmarkEnd w:id="13"/>
    </w:p>
    <w:p w14:paraId="2B97B7DD" w14:textId="77777777" w:rsidR="00D54973" w:rsidRPr="00B25CA4" w:rsidRDefault="00D54973" w:rsidP="00D54973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81A76" w:rsidRPr="00830749" w14:paraId="56774AA6" w14:textId="77777777" w:rsidTr="0063783B">
        <w:trPr>
          <w:trHeight w:val="41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E22D28" w14:textId="77777777" w:rsidR="00181A76" w:rsidRPr="001C4084" w:rsidRDefault="00181A76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B4BF8" w14:textId="530CF955" w:rsidR="00181A76" w:rsidRPr="001C4084" w:rsidRDefault="00181A76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443052700" w:edGrp="everyone"/>
            <w:permEnd w:id="443052700"/>
          </w:p>
        </w:tc>
        <w:permStart w:id="21161596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5CE4D47" w14:textId="77777777" w:rsidR="00181A76" w:rsidRPr="00533511" w:rsidRDefault="00923432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514851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81A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1615963"/>
          </w:p>
        </w:tc>
      </w:tr>
    </w:tbl>
    <w:p w14:paraId="3977A270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33FB8603" w14:textId="77777777" w:rsidR="00B139F7" w:rsidRDefault="00B139F7" w:rsidP="00B139F7">
      <w:pPr>
        <w:rPr>
          <w:rFonts w:ascii="Arial" w:hAnsi="Arial" w:cs="Arial"/>
          <w:sz w:val="22"/>
          <w:szCs w:val="22"/>
        </w:rPr>
      </w:pPr>
    </w:p>
    <w:p w14:paraId="5350F2FC" w14:textId="6263F779" w:rsidR="00B139F7" w:rsidRPr="00830749" w:rsidRDefault="00B139F7" w:rsidP="00B139F7">
      <w:pPr>
        <w:pStyle w:val="20TAQuestionNumber"/>
        <w:ind w:left="709" w:hanging="709"/>
      </w:pPr>
      <w:bookmarkStart w:id="14" w:name="_Ref131054548"/>
      <w:r>
        <w:lastRenderedPageBreak/>
        <w:t>Listed below are common drawing conventions. Provide a brief explanation of each.</w:t>
      </w:r>
      <w:bookmarkEnd w:id="14"/>
    </w:p>
    <w:p w14:paraId="63869BD7" w14:textId="77777777" w:rsidR="00B139F7" w:rsidRPr="00830749" w:rsidRDefault="00B139F7" w:rsidP="00B139F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B139F7" w14:paraId="29AB591E" w14:textId="77777777" w:rsidTr="00BE16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E156F55" w14:textId="77777777" w:rsidR="00B139F7" w:rsidRDefault="00B139F7" w:rsidP="00BE163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75CDCC1" w14:textId="0F0ABFFA" w:rsidR="00B139F7" w:rsidRDefault="00B139F7" w:rsidP="00BE163A">
            <w:pPr>
              <w:keepNext/>
              <w:jc w:val="center"/>
            </w:pPr>
            <w:r>
              <w:t>Drawing convention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08DBFE4" w14:textId="7E644E83" w:rsidR="00B139F7" w:rsidRDefault="00B139F7" w:rsidP="00BE163A">
            <w:pPr>
              <w:pStyle w:val="TableHeading"/>
              <w:framePr w:hSpace="0" w:wrap="auto" w:vAnchor="margin" w:hAnchor="text" w:yAlign="inline"/>
            </w:pPr>
            <w:r>
              <w:t>Explanation</w:t>
            </w:r>
          </w:p>
        </w:tc>
        <w:permStart w:id="89531013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9075741" w14:textId="77777777" w:rsidR="00B139F7" w:rsidRPr="00533511" w:rsidRDefault="00923432" w:rsidP="00BE163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295499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39F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95310134"/>
          </w:p>
        </w:tc>
      </w:tr>
      <w:tr w:rsidR="00B139F7" w14:paraId="5D7E8D7C" w14:textId="77777777" w:rsidTr="00BE163A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869B28" w14:textId="77777777" w:rsidR="00B139F7" w:rsidRPr="00FE608E" w:rsidRDefault="00B139F7" w:rsidP="00BE16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1D68" w14:textId="1E43937D" w:rsidR="00B139F7" w:rsidRPr="00447473" w:rsidRDefault="00B139F7" w:rsidP="00BE163A">
            <w:pPr>
              <w:jc w:val="center"/>
            </w:pPr>
            <w:r>
              <w:t>Sheet layout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A3EA61" w14:textId="63B29C6F" w:rsidR="00B139F7" w:rsidRPr="0063783B" w:rsidRDefault="00B72283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511860428" w:edGrp="everyone"/>
            <w:r w:rsidRPr="00B72283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Sheet layout refers to the arrangement of all drawings, including the title block (covered in the succeeding discussions), in the drawing sheet</w:t>
            </w:r>
            <w:permEnd w:id="15118604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639601" w14:textId="77777777" w:rsidR="00B139F7" w:rsidRDefault="00B139F7" w:rsidP="00BE163A">
            <w:pPr>
              <w:ind w:left="993" w:hanging="993"/>
            </w:pPr>
          </w:p>
        </w:tc>
      </w:tr>
      <w:tr w:rsidR="00B139F7" w14:paraId="2549DEEB" w14:textId="77777777" w:rsidTr="00BE163A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2CCEE7" w14:textId="77777777" w:rsidR="00B139F7" w:rsidRPr="00FE608E" w:rsidRDefault="00B139F7" w:rsidP="00BE16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A3B79" w14:textId="323E04A6" w:rsidR="00B139F7" w:rsidRPr="00447473" w:rsidRDefault="00B139F7" w:rsidP="00BE163A">
            <w:pPr>
              <w:jc w:val="center"/>
            </w:pPr>
            <w:r>
              <w:t>Title Block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987CB5" w14:textId="53AE7B18" w:rsidR="00B139F7" w:rsidRPr="0063783B" w:rsidRDefault="00B72283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731741192" w:edGrp="everyone"/>
            <w:r w:rsidRPr="00B72283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A title block is an important element of any drawing or plan and provides vital information to assist in reading and understanding the document</w:t>
            </w:r>
            <w:permEnd w:id="17317411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F4E6DF" w14:textId="77777777" w:rsidR="00B139F7" w:rsidRDefault="00B139F7" w:rsidP="00BE163A">
            <w:pPr>
              <w:ind w:left="993" w:hanging="993"/>
            </w:pPr>
          </w:p>
        </w:tc>
      </w:tr>
      <w:tr w:rsidR="00B139F7" w14:paraId="23366AF8" w14:textId="77777777" w:rsidTr="00BE163A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92090A" w14:textId="77777777" w:rsidR="00B139F7" w:rsidRPr="00FE608E" w:rsidRDefault="00B139F7" w:rsidP="00BE16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174CF" w14:textId="45A2BBA7" w:rsidR="00B139F7" w:rsidRPr="00447473" w:rsidRDefault="0024732A" w:rsidP="00BE163A">
            <w:pPr>
              <w:jc w:val="center"/>
            </w:pPr>
            <w:r>
              <w:t>Line types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9B2189" w14:textId="02CEECF9" w:rsidR="00B139F7" w:rsidRPr="0063783B" w:rsidRDefault="00360D9C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684602091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A</w:t>
            </w:r>
            <w:r w:rsidRPr="00360D9C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 set of 2D geometric elements that repeats along a line in both directions from a center point.</w:t>
            </w:r>
            <w:r>
              <w:rPr>
                <w:rFonts w:ascii="Arial" w:hAnsi="Arial" w:cs="Arial"/>
                <w:color w:val="BDC1C6"/>
                <w:shd w:val="clear" w:color="auto" w:fill="202124"/>
              </w:rPr>
              <w:t> </w:t>
            </w:r>
            <w:permEnd w:id="6846020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6253D2" w14:textId="77777777" w:rsidR="00B139F7" w:rsidRDefault="00B139F7" w:rsidP="00BE163A">
            <w:pPr>
              <w:ind w:left="993" w:hanging="993"/>
            </w:pPr>
          </w:p>
        </w:tc>
      </w:tr>
      <w:tr w:rsidR="00B139F7" w14:paraId="73A94A5D" w14:textId="77777777" w:rsidTr="00BE163A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C6DFE6" w14:textId="77777777" w:rsidR="00B139F7" w:rsidRPr="00FE608E" w:rsidRDefault="00B139F7" w:rsidP="00BE16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84EC6" w14:textId="619EB771" w:rsidR="00B139F7" w:rsidRPr="00447473" w:rsidRDefault="0024732A" w:rsidP="00BE163A">
            <w:pPr>
              <w:jc w:val="center"/>
            </w:pPr>
            <w:r>
              <w:t>Symbols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42E211" w14:textId="0DA2C7F1" w:rsidR="00B139F7" w:rsidRPr="0063783B" w:rsidRDefault="00360D9C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393514126" w:edGrp="everyone"/>
            <w:r w:rsidRPr="00360D9C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Symbols refer to icons that are commonly used in building and construction to convey information, such as the location of components and others to the end-users</w:t>
            </w:r>
            <w:permEnd w:id="13935141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E75B61" w14:textId="77777777" w:rsidR="00B139F7" w:rsidRDefault="00B139F7" w:rsidP="00BE163A">
            <w:pPr>
              <w:ind w:left="993" w:hanging="993"/>
            </w:pPr>
          </w:p>
        </w:tc>
      </w:tr>
      <w:tr w:rsidR="00B139F7" w14:paraId="7CFA4C0E" w14:textId="77777777" w:rsidTr="00BE163A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06C82E" w14:textId="77777777" w:rsidR="00B139F7" w:rsidRPr="00FE608E" w:rsidRDefault="00B139F7" w:rsidP="00BE16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A6966" w14:textId="42EC62D9" w:rsidR="00B139F7" w:rsidRPr="001E6E92" w:rsidRDefault="0024732A" w:rsidP="00BE163A">
            <w:pPr>
              <w:jc w:val="center"/>
            </w:pPr>
            <w:r>
              <w:t>Dimensions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EA3BFC" w14:textId="0329710A" w:rsidR="00B139F7" w:rsidRPr="0063783B" w:rsidRDefault="00360D9C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532629132" w:edGrp="everyone"/>
            <w:r w:rsidRPr="00360D9C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Dimensions are numerical values expressed in units of measurement, which are important in defining the size and other measurements of an object, including length, width, height, thickness, and the like</w:t>
            </w:r>
            <w:permEnd w:id="5326291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0BE26D" w14:textId="77777777" w:rsidR="00B139F7" w:rsidRDefault="00B139F7" w:rsidP="00BE163A">
            <w:pPr>
              <w:ind w:left="993" w:hanging="993"/>
            </w:pPr>
          </w:p>
        </w:tc>
      </w:tr>
      <w:tr w:rsidR="0024732A" w14:paraId="2F2C5F60" w14:textId="77777777" w:rsidTr="00BE163A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52D429" w14:textId="77777777" w:rsidR="0024732A" w:rsidRPr="00FE608E" w:rsidRDefault="0024732A" w:rsidP="00BE16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1C9DD" w14:textId="63CC822C" w:rsidR="0024732A" w:rsidRDefault="0024732A" w:rsidP="00BE163A">
            <w:pPr>
              <w:jc w:val="center"/>
            </w:pPr>
            <w:r>
              <w:t>Dimension lines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C9FA22" w14:textId="25AB23E1" w:rsidR="0024732A" w:rsidRPr="0063783B" w:rsidRDefault="00360D9C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522148043" w:edGrp="everyone"/>
            <w:r w:rsidRPr="00360D9C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Dimension lines indicate the main object's measurements and are often </w:t>
            </w:r>
            <w:proofErr w:type="spellStart"/>
            <w:r w:rsidRPr="00360D9C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characterised</w:t>
            </w:r>
            <w:proofErr w:type="spellEnd"/>
            <w:r w:rsidRPr="00360D9C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 xml:space="preserve"> by light, fine solid lines with terminators on each end, which can be arrows, slash, thick dots, </w:t>
            </w:r>
            <w:proofErr w:type="spellStart"/>
            <w:r w:rsidRPr="00360D9C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etc</w:t>
            </w:r>
            <w:permEnd w:id="522148043"/>
            <w:proofErr w:type="spellEnd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8D8B78" w14:textId="77777777" w:rsidR="0024732A" w:rsidRDefault="0024732A" w:rsidP="00BE163A">
            <w:pPr>
              <w:ind w:left="993" w:hanging="993"/>
            </w:pPr>
          </w:p>
        </w:tc>
      </w:tr>
      <w:tr w:rsidR="0024732A" w14:paraId="01912743" w14:textId="77777777" w:rsidTr="00BE163A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19D8EC" w14:textId="77777777" w:rsidR="0024732A" w:rsidRPr="00FE608E" w:rsidRDefault="0024732A" w:rsidP="00BE16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3A5FB" w14:textId="118FB397" w:rsidR="0024732A" w:rsidRDefault="0024732A" w:rsidP="00BE163A">
            <w:pPr>
              <w:jc w:val="center"/>
            </w:pPr>
            <w:r>
              <w:t>Abbreviations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237CA0" w14:textId="7EE4A3D6" w:rsidR="0024732A" w:rsidRPr="0063783B" w:rsidRDefault="00F4759D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043097978" w:edGrp="everyone"/>
            <w:r w:rsidRPr="00F4759D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abbreviations are shortened forms of common construction terminologies that can be used to represent key information in your drawings.</w:t>
            </w:r>
            <w:permEnd w:id="104309797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70FC70" w14:textId="77777777" w:rsidR="0024732A" w:rsidRDefault="0024732A" w:rsidP="00BE163A">
            <w:pPr>
              <w:ind w:left="993" w:hanging="993"/>
            </w:pPr>
          </w:p>
        </w:tc>
      </w:tr>
    </w:tbl>
    <w:p w14:paraId="2944BAD6" w14:textId="77777777" w:rsidR="00B139F7" w:rsidRDefault="00B139F7" w:rsidP="00B139F7">
      <w:pPr>
        <w:rPr>
          <w:rFonts w:ascii="Arial" w:hAnsi="Arial" w:cs="Arial"/>
          <w:sz w:val="22"/>
          <w:szCs w:val="22"/>
        </w:rPr>
      </w:pPr>
    </w:p>
    <w:p w14:paraId="2CE1C10E" w14:textId="343FFE68" w:rsidR="00181A76" w:rsidRPr="00D54973" w:rsidRDefault="00BC4435" w:rsidP="00181A76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5" w:name="_Ref131056132"/>
      <w:r>
        <w:lastRenderedPageBreak/>
        <w:t>Explain w</w:t>
      </w:r>
      <w:r w:rsidR="00181A76">
        <w:t xml:space="preserve">hat </w:t>
      </w:r>
      <w:r>
        <w:t>is learned and confirmed by reading AS 1100.101.</w:t>
      </w:r>
      <w:bookmarkEnd w:id="15"/>
    </w:p>
    <w:p w14:paraId="3CE00FDF" w14:textId="77777777" w:rsidR="00D54973" w:rsidRPr="00B25CA4" w:rsidRDefault="00D54973" w:rsidP="00D54973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81A76" w:rsidRPr="00830749" w14:paraId="13F5F498" w14:textId="77777777" w:rsidTr="0063783B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B81086" w14:textId="77777777" w:rsidR="00181A76" w:rsidRPr="001C4084" w:rsidRDefault="00181A76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EC7BD" w14:textId="3A4F228E" w:rsidR="00181A76" w:rsidRPr="001C4084" w:rsidRDefault="00F4759D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195386930" w:edGrp="everyone"/>
            <w:r w:rsidRPr="00F4759D">
              <w:rPr>
                <w:rFonts w:ascii="Arial" w:hAnsi="Arial" w:cs="Arial"/>
                <w:sz w:val="22"/>
                <w:szCs w:val="22"/>
              </w:rPr>
              <w:t>General principles</w:t>
            </w:r>
            <w:permEnd w:id="1195386930"/>
          </w:p>
        </w:tc>
        <w:permStart w:id="39263753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221563B" w14:textId="77777777" w:rsidR="00181A76" w:rsidRPr="00533511" w:rsidRDefault="00923432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312482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81A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92637539"/>
          </w:p>
        </w:tc>
      </w:tr>
    </w:tbl>
    <w:p w14:paraId="5DB538EB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022FE06D" w14:textId="77777777" w:rsidR="00BC4435" w:rsidRDefault="00BC4435" w:rsidP="00BC4435">
      <w:pPr>
        <w:rPr>
          <w:rFonts w:ascii="Arial" w:hAnsi="Arial" w:cs="Arial"/>
          <w:sz w:val="22"/>
          <w:szCs w:val="22"/>
        </w:rPr>
      </w:pPr>
    </w:p>
    <w:p w14:paraId="01C16196" w14:textId="3E5FA11C" w:rsidR="00BC4435" w:rsidRPr="00830749" w:rsidRDefault="00BC4435" w:rsidP="00BC4435">
      <w:pPr>
        <w:pStyle w:val="20TAQuestionNumber"/>
        <w:ind w:left="709" w:hanging="709"/>
      </w:pPr>
      <w:bookmarkStart w:id="16" w:name="_Ref131056529"/>
      <w:r>
        <w:t>Provide a brief explanation for the following building and construction methods.</w:t>
      </w:r>
      <w:bookmarkEnd w:id="16"/>
    </w:p>
    <w:p w14:paraId="72C95C82" w14:textId="77777777" w:rsidR="00BC4435" w:rsidRPr="00830749" w:rsidRDefault="00BC4435" w:rsidP="00BC443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BC4435" w14:paraId="344C35EB" w14:textId="77777777" w:rsidTr="00E20D1D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1EECDBA" w14:textId="77777777" w:rsidR="00BC4435" w:rsidRDefault="00BC4435" w:rsidP="00E20D1D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1571723" w14:textId="6AB917D1" w:rsidR="00BC4435" w:rsidRDefault="00AA1DC0" w:rsidP="00E20D1D">
            <w:pPr>
              <w:keepNext/>
              <w:jc w:val="center"/>
            </w:pPr>
            <w:r>
              <w:t>Methods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51F66E3" w14:textId="77777777" w:rsidR="00BC4435" w:rsidRDefault="00BC4435" w:rsidP="00E20D1D">
            <w:pPr>
              <w:pStyle w:val="TableHeading"/>
              <w:framePr w:hSpace="0" w:wrap="auto" w:vAnchor="margin" w:hAnchor="text" w:yAlign="inline"/>
            </w:pPr>
            <w:r>
              <w:t>Explanation</w:t>
            </w:r>
          </w:p>
        </w:tc>
        <w:permStart w:id="366150449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0BB161D" w14:textId="77777777" w:rsidR="00BC4435" w:rsidRPr="00533511" w:rsidRDefault="00923432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82960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C443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6150449"/>
          </w:p>
        </w:tc>
      </w:tr>
      <w:tr w:rsidR="00BC4435" w14:paraId="6A4054B2" w14:textId="77777777" w:rsidTr="00E20D1D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ABD5AF9" w14:textId="77777777" w:rsidR="00BC4435" w:rsidRPr="00FE608E" w:rsidRDefault="00BC4435" w:rsidP="00E20D1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80428" w14:textId="464011F4" w:rsidR="00BC4435" w:rsidRPr="00447473" w:rsidRDefault="00AA1DC0" w:rsidP="00E20D1D">
            <w:pPr>
              <w:jc w:val="center"/>
            </w:pPr>
            <w:r>
              <w:t>Solid brick construction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A45C7B" w14:textId="183E0D6A" w:rsidR="00BC4435" w:rsidRPr="0063783B" w:rsidRDefault="00F4759D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898847252" w:edGrp="everyone"/>
            <w:r>
              <w:rPr>
                <w:rFonts w:ascii="Arial" w:hAnsi="Arial" w:cs="Arial"/>
                <w:color w:val="E8EAED"/>
                <w:sz w:val="30"/>
                <w:szCs w:val="30"/>
                <w:shd w:val="clear" w:color="auto" w:fill="202124"/>
              </w:rPr>
              <w:t> </w:t>
            </w:r>
            <w:r w:rsidRPr="00F4759D">
              <w:rPr>
                <w:rFonts w:ascii="Arial" w:hAnsi="Arial" w:cs="Arial"/>
                <w:sz w:val="22"/>
                <w:szCs w:val="22"/>
              </w:rPr>
              <w:t>typically built using two layers of brick or a concrete block with a layer of brick for the exterior.</w:t>
            </w:r>
            <w:r>
              <w:rPr>
                <w:rFonts w:ascii="Arial" w:hAnsi="Arial" w:cs="Arial"/>
                <w:color w:val="E8EAED"/>
                <w:sz w:val="30"/>
                <w:szCs w:val="30"/>
                <w:shd w:val="clear" w:color="auto" w:fill="202124"/>
              </w:rPr>
              <w:t> </w:t>
            </w:r>
            <w:permEnd w:id="18988472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7CAE88" w14:textId="77777777" w:rsidR="00BC4435" w:rsidRDefault="00BC4435" w:rsidP="00E20D1D">
            <w:pPr>
              <w:ind w:left="993" w:hanging="993"/>
            </w:pPr>
          </w:p>
        </w:tc>
      </w:tr>
      <w:tr w:rsidR="00BC4435" w14:paraId="45D25CD8" w14:textId="77777777" w:rsidTr="00E20D1D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FE20D5" w14:textId="77777777" w:rsidR="00BC4435" w:rsidRPr="00FE608E" w:rsidRDefault="00BC4435" w:rsidP="00E20D1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E61FE" w14:textId="28DFBEAE" w:rsidR="00BC4435" w:rsidRPr="00447473" w:rsidRDefault="00AA1DC0" w:rsidP="00E20D1D">
            <w:pPr>
              <w:jc w:val="center"/>
            </w:pPr>
            <w:r>
              <w:t>Brick veneer construction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424C94" w14:textId="03DA22E4" w:rsidR="00BC4435" w:rsidRPr="0063783B" w:rsidRDefault="00F4759D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85095151" w:edGrp="everyone"/>
            <w:r w:rsidRPr="00F4759D">
              <w:rPr>
                <w:rFonts w:ascii="Arial" w:hAnsi="Arial" w:cs="Arial"/>
                <w:sz w:val="22"/>
                <w:szCs w:val="22"/>
              </w:rPr>
              <w:t>a method of construction where a property of either a wooden or steel frame is concealed with a single layer of bricks as the exterior layer</w:t>
            </w:r>
            <w:r>
              <w:rPr>
                <w:rFonts w:ascii="Arial" w:hAnsi="Arial" w:cs="Arial"/>
                <w:color w:val="E8EAED"/>
                <w:sz w:val="30"/>
                <w:szCs w:val="30"/>
                <w:shd w:val="clear" w:color="auto" w:fill="202124"/>
              </w:rPr>
              <w:t>.</w:t>
            </w:r>
            <w:permEnd w:id="850951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80949F" w14:textId="77777777" w:rsidR="00BC4435" w:rsidRDefault="00BC4435" w:rsidP="00E20D1D">
            <w:pPr>
              <w:ind w:left="993" w:hanging="993"/>
            </w:pPr>
          </w:p>
        </w:tc>
      </w:tr>
      <w:tr w:rsidR="00BC4435" w14:paraId="06A4B35E" w14:textId="77777777" w:rsidTr="00AA1DC0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40B671" w14:textId="77777777" w:rsidR="00BC4435" w:rsidRPr="00FE608E" w:rsidRDefault="00BC4435" w:rsidP="00E20D1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3DD12" w14:textId="2BFCAEC9" w:rsidR="00BC4435" w:rsidRPr="00447473" w:rsidRDefault="00AA1DC0" w:rsidP="00E20D1D">
            <w:pPr>
              <w:jc w:val="center"/>
            </w:pPr>
            <w:r>
              <w:t>Framing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64FB71" w14:textId="338E7A2D" w:rsidR="00BC4435" w:rsidRPr="0063783B" w:rsidRDefault="00F4759D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48316558" w:edGrp="everyone"/>
            <w:r w:rsidRPr="00F4759D">
              <w:rPr>
                <w:rFonts w:ascii="Arial" w:hAnsi="Arial" w:cs="Arial"/>
                <w:sz w:val="22"/>
                <w:szCs w:val="22"/>
              </w:rPr>
              <w:t>is the fitting together of pieces to give a structure support and shape</w:t>
            </w:r>
            <w:r>
              <w:rPr>
                <w:rFonts w:ascii="Arial" w:hAnsi="Arial" w:cs="Arial"/>
                <w:color w:val="E8EAED"/>
                <w:sz w:val="30"/>
                <w:szCs w:val="30"/>
                <w:shd w:val="clear" w:color="auto" w:fill="202124"/>
              </w:rPr>
              <w:t>.</w:t>
            </w:r>
            <w:permEnd w:id="1483165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0EFA4A" w14:textId="77777777" w:rsidR="00BC4435" w:rsidRDefault="00BC4435" w:rsidP="00E20D1D">
            <w:pPr>
              <w:ind w:left="993" w:hanging="993"/>
            </w:pPr>
          </w:p>
        </w:tc>
      </w:tr>
      <w:tr w:rsidR="00BC4435" w14:paraId="5BBE8274" w14:textId="77777777" w:rsidTr="00AA1DC0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81BF63" w14:textId="77777777" w:rsidR="00BC4435" w:rsidRPr="00FE608E" w:rsidRDefault="00BC4435" w:rsidP="00E20D1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8398B" w14:textId="7027B927" w:rsidR="00BC4435" w:rsidRPr="00447473" w:rsidRDefault="00AA1DC0" w:rsidP="00E20D1D">
            <w:pPr>
              <w:jc w:val="center"/>
            </w:pPr>
            <w:r>
              <w:t>Post and beam construction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457A6" w14:textId="3D2B575D" w:rsidR="00BC4435" w:rsidRPr="0063783B" w:rsidRDefault="002E1CC1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327986013" w:edGrp="everyone"/>
            <w:r w:rsidRPr="002E1CC1"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built with vertical beam posts and horizontal beams.</w:t>
            </w:r>
            <w:permEnd w:id="13279860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034018" w14:textId="77777777" w:rsidR="00BC4435" w:rsidRDefault="00BC4435" w:rsidP="00E20D1D">
            <w:pPr>
              <w:ind w:left="993" w:hanging="993"/>
            </w:pPr>
          </w:p>
        </w:tc>
      </w:tr>
    </w:tbl>
    <w:p w14:paraId="667DA942" w14:textId="77777777" w:rsidR="00BC4435" w:rsidRDefault="00BC4435" w:rsidP="00BC4435">
      <w:pPr>
        <w:rPr>
          <w:rFonts w:ascii="Arial" w:hAnsi="Arial" w:cs="Arial"/>
          <w:sz w:val="22"/>
          <w:szCs w:val="22"/>
        </w:rPr>
      </w:pPr>
    </w:p>
    <w:p w14:paraId="7B5441A4" w14:textId="77777777" w:rsidR="00AA1DC0" w:rsidRDefault="00AA1DC0" w:rsidP="00AA1DC0">
      <w:pPr>
        <w:rPr>
          <w:rFonts w:ascii="Arial" w:hAnsi="Arial" w:cs="Arial"/>
          <w:sz w:val="22"/>
          <w:szCs w:val="22"/>
        </w:rPr>
      </w:pPr>
    </w:p>
    <w:p w14:paraId="6A671D12" w14:textId="05FD3CD5" w:rsidR="00AA1DC0" w:rsidRPr="00830749" w:rsidRDefault="00AA1DC0" w:rsidP="00AA1DC0">
      <w:pPr>
        <w:pStyle w:val="20TAQuestionNumber"/>
        <w:ind w:left="709" w:hanging="709"/>
      </w:pPr>
      <w:bookmarkStart w:id="17" w:name="_Ref131056986"/>
      <w:r>
        <w:lastRenderedPageBreak/>
        <w:t>Define the following construction terminology.</w:t>
      </w:r>
      <w:bookmarkEnd w:id="17"/>
    </w:p>
    <w:p w14:paraId="10D33C58" w14:textId="77777777" w:rsidR="00AA1DC0" w:rsidRPr="00830749" w:rsidRDefault="00AA1DC0" w:rsidP="00AA1D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AA1DC0" w14:paraId="2D1FE33B" w14:textId="77777777" w:rsidTr="00E20D1D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2BEB8AA" w14:textId="77777777" w:rsidR="00AA1DC0" w:rsidRDefault="00AA1DC0" w:rsidP="00E20D1D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9BF0A2E" w14:textId="4E5F9973" w:rsidR="00AA1DC0" w:rsidRDefault="00AA1DC0" w:rsidP="00E20D1D">
            <w:pPr>
              <w:keepNext/>
              <w:jc w:val="center"/>
            </w:pPr>
            <w:r>
              <w:t>Term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0F657EE" w14:textId="31F90B51" w:rsidR="00AA1DC0" w:rsidRDefault="00AA1DC0" w:rsidP="00E20D1D">
            <w:pPr>
              <w:pStyle w:val="TableHeading"/>
              <w:framePr w:hSpace="0" w:wrap="auto" w:vAnchor="margin" w:hAnchor="text" w:yAlign="inline"/>
            </w:pPr>
            <w:r>
              <w:t>Definition</w:t>
            </w:r>
          </w:p>
        </w:tc>
        <w:permStart w:id="123590694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59841C5" w14:textId="77777777" w:rsidR="00AA1DC0" w:rsidRPr="00533511" w:rsidRDefault="00923432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762763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A1DC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35906942"/>
          </w:p>
        </w:tc>
      </w:tr>
      <w:tr w:rsidR="00AA1DC0" w14:paraId="11CD30BA" w14:textId="77777777" w:rsidTr="00E20D1D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5D1EE8" w14:textId="77777777" w:rsidR="00AA1DC0" w:rsidRPr="00FE608E" w:rsidRDefault="00AA1DC0" w:rsidP="00E20D1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78744" w14:textId="0446B91A" w:rsidR="00AA1DC0" w:rsidRPr="00447473" w:rsidRDefault="00AA1DC0" w:rsidP="00E20D1D">
            <w:pPr>
              <w:jc w:val="center"/>
            </w:pPr>
            <w:r w:rsidRPr="00DC5701">
              <w:t>Nogging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8D2580" w14:textId="09B8EE71" w:rsidR="0063783B" w:rsidRPr="0063783B" w:rsidRDefault="002E1CC1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47482607" w:edGrp="everyone"/>
            <w:r w:rsidRPr="002E1CC1">
              <w:rPr>
                <w:rFonts w:ascii="Arial" w:hAnsi="Arial" w:cs="Arial"/>
                <w:sz w:val="22"/>
                <w:szCs w:val="22"/>
              </w:rPr>
              <w:t>a horizontal member, typically made of timber or steel, that connects between the vertical studs within a wall</w:t>
            </w:r>
            <w:permEnd w:id="1474826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E48BA0" w14:textId="77777777" w:rsidR="00AA1DC0" w:rsidRDefault="00AA1DC0" w:rsidP="00E20D1D">
            <w:pPr>
              <w:ind w:left="993" w:hanging="993"/>
            </w:pPr>
          </w:p>
        </w:tc>
      </w:tr>
      <w:tr w:rsidR="00AA1DC0" w14:paraId="7DB3B76D" w14:textId="77777777" w:rsidTr="00E20D1D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D2FA82" w14:textId="77777777" w:rsidR="00AA1DC0" w:rsidRPr="00FE608E" w:rsidRDefault="00AA1DC0" w:rsidP="00E20D1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103C6" w14:textId="32022A19" w:rsidR="00AA1DC0" w:rsidRPr="00447473" w:rsidRDefault="00AA1DC0" w:rsidP="00E20D1D">
            <w:pPr>
              <w:jc w:val="center"/>
            </w:pPr>
            <w:r w:rsidRPr="00DC5701">
              <w:t>Pilot hole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5AA5C3" w14:textId="5722DC6B" w:rsidR="00AA1DC0" w:rsidRPr="0063783B" w:rsidRDefault="002E1CC1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425685693" w:edGrp="everyone"/>
            <w:r w:rsidRPr="002E1CC1">
              <w:rPr>
                <w:rFonts w:ascii="Arial" w:hAnsi="Arial" w:cs="Arial"/>
                <w:sz w:val="22"/>
                <w:szCs w:val="22"/>
              </w:rPr>
              <w:t>a small hole drilled into a piece of construction material</w:t>
            </w:r>
            <w:r>
              <w:rPr>
                <w:rFonts w:ascii="Arial" w:hAnsi="Arial" w:cs="Arial"/>
                <w:color w:val="E8EAED"/>
                <w:sz w:val="30"/>
                <w:szCs w:val="30"/>
                <w:shd w:val="clear" w:color="auto" w:fill="202124"/>
              </w:rPr>
              <w:t>.</w:t>
            </w:r>
            <w:permEnd w:id="14256856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95F3B7" w14:textId="77777777" w:rsidR="00AA1DC0" w:rsidRDefault="00AA1DC0" w:rsidP="00E20D1D">
            <w:pPr>
              <w:ind w:left="993" w:hanging="993"/>
            </w:pPr>
          </w:p>
        </w:tc>
      </w:tr>
      <w:tr w:rsidR="00AA1DC0" w14:paraId="60CC74CD" w14:textId="77777777" w:rsidTr="00E20D1D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290CBDA" w14:textId="77777777" w:rsidR="00AA1DC0" w:rsidRPr="00FE608E" w:rsidRDefault="00AA1DC0" w:rsidP="00E20D1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962C1" w14:textId="6A1BC3EE" w:rsidR="00AA1DC0" w:rsidRPr="00447473" w:rsidRDefault="00AA1DC0" w:rsidP="00E20D1D">
            <w:pPr>
              <w:jc w:val="center"/>
            </w:pPr>
            <w:r w:rsidRPr="00DC5701">
              <w:t>Masonry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7E69FF" w14:textId="18F72AF1" w:rsidR="00AA1DC0" w:rsidRPr="0063783B" w:rsidRDefault="002E1CC1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391026050" w:edGrp="everyone"/>
            <w:r w:rsidRPr="002E1CC1">
              <w:rPr>
                <w:rFonts w:ascii="Arial" w:hAnsi="Arial"/>
                <w:sz w:val="22"/>
                <w:szCs w:val="22"/>
              </w:rPr>
              <w:t>involves</w:t>
            </w:r>
            <w:r w:rsidRPr="002E1CC1">
              <w:rPr>
                <w:rFonts w:ascii="Arial" w:hAnsi="Arial"/>
                <w:sz w:val="22"/>
                <w:szCs w:val="22"/>
              </w:rPr>
              <w:t xml:space="preserve"> heavy materials such as bricks, </w:t>
            </w:r>
            <w:proofErr w:type="gramStart"/>
            <w:r w:rsidRPr="002E1CC1">
              <w:rPr>
                <w:rFonts w:ascii="Arial" w:hAnsi="Arial"/>
                <w:sz w:val="22"/>
                <w:szCs w:val="22"/>
              </w:rPr>
              <w:t>stone</w:t>
            </w:r>
            <w:proofErr w:type="gramEnd"/>
            <w:r w:rsidRPr="002E1CC1">
              <w:rPr>
                <w:rFonts w:ascii="Arial" w:hAnsi="Arial"/>
                <w:sz w:val="22"/>
                <w:szCs w:val="22"/>
              </w:rPr>
              <w:t xml:space="preserve"> and concrete blocks</w:t>
            </w:r>
            <w:permEnd w:id="139102605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B513FB" w14:textId="77777777" w:rsidR="00AA1DC0" w:rsidRDefault="00AA1DC0" w:rsidP="00E20D1D">
            <w:pPr>
              <w:ind w:left="993" w:hanging="993"/>
            </w:pPr>
          </w:p>
        </w:tc>
      </w:tr>
      <w:tr w:rsidR="00AA1DC0" w14:paraId="7DC2935B" w14:textId="77777777" w:rsidTr="00E20D1D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A9B69D" w14:textId="77777777" w:rsidR="00AA1DC0" w:rsidRPr="00FE608E" w:rsidRDefault="00AA1DC0" w:rsidP="00E20D1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F6C37" w14:textId="41DC85E4" w:rsidR="00AA1DC0" w:rsidRPr="00447473" w:rsidRDefault="00BB4FBB" w:rsidP="00E20D1D">
            <w:pPr>
              <w:jc w:val="center"/>
            </w:pPr>
            <w:r w:rsidRPr="00DC5701">
              <w:t>Admixture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776941" w14:textId="18334F87" w:rsidR="00AA1DC0" w:rsidRPr="0063783B" w:rsidRDefault="002E1CC1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837061351" w:edGrp="everyone"/>
            <w:r w:rsidRPr="002E1CC1">
              <w:rPr>
                <w:rFonts w:ascii="Arial" w:hAnsi="Arial"/>
                <w:sz w:val="22"/>
                <w:szCs w:val="22"/>
              </w:rPr>
              <w:t>a material other than water, aggregates, cementitious materials, and </w:t>
            </w:r>
            <w:r w:rsidRPr="002E1CC1">
              <w:rPr>
                <w:rFonts w:ascii="Arial" w:hAnsi="Arial"/>
                <w:sz w:val="22"/>
                <w:szCs w:val="22"/>
              </w:rPr>
              <w:t>fibre</w:t>
            </w:r>
            <w:r w:rsidRPr="002E1CC1">
              <w:rPr>
                <w:rFonts w:ascii="Arial" w:hAnsi="Arial"/>
                <w:sz w:val="22"/>
                <w:szCs w:val="22"/>
              </w:rPr>
              <w:t xml:space="preserve"> reinforcement, used as an ingredient of a cementitious mixture to modify its freshly mixed, setting, or hardened properties and that is added to the batch before or during its mixing</w:t>
            </w:r>
            <w:permEnd w:id="18370613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0D8C0D" w14:textId="77777777" w:rsidR="00AA1DC0" w:rsidRDefault="00AA1DC0" w:rsidP="00E20D1D">
            <w:pPr>
              <w:ind w:left="993" w:hanging="993"/>
            </w:pPr>
          </w:p>
        </w:tc>
      </w:tr>
    </w:tbl>
    <w:p w14:paraId="2C9BF296" w14:textId="77777777" w:rsidR="00AA1DC0" w:rsidRDefault="00AA1DC0" w:rsidP="00AA1DC0">
      <w:pPr>
        <w:rPr>
          <w:rFonts w:ascii="Arial" w:hAnsi="Arial" w:cs="Arial"/>
          <w:sz w:val="22"/>
          <w:szCs w:val="22"/>
        </w:rPr>
      </w:pPr>
    </w:p>
    <w:p w14:paraId="2AAE97E1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07056683" w14:textId="7BEE0C9E" w:rsidR="00181A76" w:rsidRPr="00E04D94" w:rsidRDefault="00E04D94" w:rsidP="00181A76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8" w:name="_Ref131058922"/>
      <w:r>
        <w:t>Discuss what different types of information you must gather to create effective sectional drawings and sketches from building plans.</w:t>
      </w:r>
      <w:bookmarkEnd w:id="18"/>
      <w:r w:rsidR="00181A76">
        <w:t xml:space="preserve"> </w:t>
      </w:r>
    </w:p>
    <w:p w14:paraId="16D11088" w14:textId="77777777" w:rsidR="00E04D94" w:rsidRPr="00B25CA4" w:rsidRDefault="00E04D94" w:rsidP="00E04D94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81A76" w:rsidRPr="00830749" w14:paraId="2E0D5AA4" w14:textId="77777777" w:rsidTr="0063783B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3A65E9" w14:textId="77777777" w:rsidR="00181A76" w:rsidRPr="001C4084" w:rsidRDefault="00181A76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48FEF" w14:textId="44497F81" w:rsidR="00181A76" w:rsidRPr="001C4084" w:rsidRDefault="00181A76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411388655" w:edGrp="everyone"/>
            <w:permEnd w:id="1411388655"/>
          </w:p>
        </w:tc>
        <w:permStart w:id="67274935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8F29A12" w14:textId="77777777" w:rsidR="00181A76" w:rsidRPr="00533511" w:rsidRDefault="00923432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847438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81A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72749350"/>
          </w:p>
        </w:tc>
      </w:tr>
    </w:tbl>
    <w:p w14:paraId="515AFE99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27BD1CC1" w14:textId="222891B2" w:rsidR="00181A76" w:rsidRPr="00E04D94" w:rsidRDefault="00181A76" w:rsidP="00181A76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9" w:name="_Ref131059321"/>
      <w:r>
        <w:t xml:space="preserve">What </w:t>
      </w:r>
      <w:r w:rsidR="00E04D94">
        <w:t xml:space="preserve">type of information might you need </w:t>
      </w:r>
      <w:r w:rsidR="006A2099">
        <w:t>to effectively draw bracing details for a wall adjacent to ceiling joists?</w:t>
      </w:r>
      <w:bookmarkEnd w:id="19"/>
    </w:p>
    <w:p w14:paraId="360867F4" w14:textId="77777777" w:rsidR="00E04D94" w:rsidRPr="00B25CA4" w:rsidRDefault="00E04D94" w:rsidP="00E04D94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81A76" w:rsidRPr="00830749" w14:paraId="50571202" w14:textId="77777777" w:rsidTr="0063783B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04CD3D" w14:textId="77777777" w:rsidR="00181A76" w:rsidRPr="001C4084" w:rsidRDefault="00181A76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26EAE" w14:textId="439665B2" w:rsidR="00181A76" w:rsidRPr="001C4084" w:rsidRDefault="00181A76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160528341" w:edGrp="everyone"/>
            <w:permEnd w:id="1160528341"/>
          </w:p>
        </w:tc>
        <w:permStart w:id="142517370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9CFB06" w14:textId="77777777" w:rsidR="00181A76" w:rsidRPr="00533511" w:rsidRDefault="00923432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623938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81A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25173706"/>
          </w:p>
        </w:tc>
      </w:tr>
    </w:tbl>
    <w:p w14:paraId="375AC83E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39805F50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0CD55C61" w14:textId="573F665B" w:rsidR="00181A76" w:rsidRPr="00E04D94" w:rsidRDefault="006A2099" w:rsidP="00181A76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20" w:name="_Ref131059730"/>
      <w:r>
        <w:t>Discuss the importance of adding labels to the</w:t>
      </w:r>
      <w:r w:rsidR="00181A76">
        <w:t xml:space="preserve"> </w:t>
      </w:r>
      <w:r w:rsidRPr="006A2099">
        <w:t xml:space="preserve">drawing </w:t>
      </w:r>
      <w:r>
        <w:t xml:space="preserve">discussed in </w:t>
      </w:r>
      <w:r>
        <w:fldChar w:fldCharType="begin"/>
      </w:r>
      <w:r>
        <w:instrText xml:space="preserve"> REF _Ref131059321 \r \h </w:instrText>
      </w:r>
      <w:r>
        <w:fldChar w:fldCharType="separate"/>
      </w:r>
      <w:r w:rsidR="004B356B">
        <w:t xml:space="preserve">Q17. </w:t>
      </w:r>
      <w:r>
        <w:fldChar w:fldCharType="end"/>
      </w:r>
      <w:bookmarkEnd w:id="20"/>
    </w:p>
    <w:p w14:paraId="33FD19DF" w14:textId="77777777" w:rsidR="00E04D94" w:rsidRPr="00B25CA4" w:rsidRDefault="00E04D94" w:rsidP="00E04D94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81A76" w:rsidRPr="00830749" w14:paraId="24D02835" w14:textId="77777777" w:rsidTr="0063783B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45A052" w14:textId="77777777" w:rsidR="00181A76" w:rsidRPr="001C4084" w:rsidRDefault="00181A76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54A3" w14:textId="1EA69501" w:rsidR="00181A76" w:rsidRPr="001C4084" w:rsidRDefault="00181A76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2109476427" w:edGrp="everyone"/>
            <w:permEnd w:id="2109476427"/>
          </w:p>
        </w:tc>
        <w:permStart w:id="119381165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CFCBF5" w14:textId="77777777" w:rsidR="00181A76" w:rsidRPr="00533511" w:rsidRDefault="00923432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033166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81A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93811657"/>
          </w:p>
        </w:tc>
      </w:tr>
    </w:tbl>
    <w:p w14:paraId="60A3478D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76631553" w14:textId="77777777" w:rsidR="00CC6B47" w:rsidRDefault="00CC6B47" w:rsidP="00CC6B47">
      <w:pPr>
        <w:rPr>
          <w:rFonts w:ascii="Arial" w:hAnsi="Arial" w:cs="Arial"/>
          <w:sz w:val="22"/>
          <w:szCs w:val="22"/>
        </w:rPr>
      </w:pPr>
    </w:p>
    <w:p w14:paraId="5235F867" w14:textId="400F1F1E" w:rsidR="00CC6B47" w:rsidRPr="00E04D94" w:rsidRDefault="00CC6B47" w:rsidP="00CC6B47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21" w:name="_Ref131060368"/>
      <w:r>
        <w:t>Why should the drawing be created ‘to scale’?</w:t>
      </w:r>
      <w:bookmarkEnd w:id="21"/>
    </w:p>
    <w:p w14:paraId="7B876CF1" w14:textId="77777777" w:rsidR="00CC6B47" w:rsidRPr="00B25CA4" w:rsidRDefault="00CC6B47" w:rsidP="00CC6B47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C6B47" w:rsidRPr="00830749" w14:paraId="51CC54ED" w14:textId="77777777" w:rsidTr="0063783B">
        <w:trPr>
          <w:trHeight w:val="476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6B5E7A" w14:textId="77777777" w:rsidR="00CC6B47" w:rsidRPr="001C4084" w:rsidRDefault="00CC6B47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42AC9" w14:textId="0922CEF9" w:rsidR="00CC6B47" w:rsidRPr="001C4084" w:rsidRDefault="007F216C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538590872" w:edGrp="everyone"/>
            <w:r w:rsidRPr="007F216C">
              <w:rPr>
                <w:rFonts w:ascii="Arial" w:hAnsi="Arial" w:cs="Arial"/>
                <w:shd w:val="clear" w:color="auto" w:fill="3A3F50"/>
              </w:rPr>
              <w:t>to ensure to we are able to represent reality on a piece of paper</w:t>
            </w:r>
            <w:permEnd w:id="538590872"/>
          </w:p>
        </w:tc>
        <w:permStart w:id="65695283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7BA5143" w14:textId="77777777" w:rsidR="00CC6B47" w:rsidRPr="00533511" w:rsidRDefault="00923432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647213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C6B4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56952836"/>
          </w:p>
        </w:tc>
      </w:tr>
    </w:tbl>
    <w:p w14:paraId="26E2DCEB" w14:textId="77777777" w:rsidR="00CC6B47" w:rsidRDefault="00CC6B47" w:rsidP="00CC6B47">
      <w:pPr>
        <w:rPr>
          <w:rFonts w:ascii="Arial" w:hAnsi="Arial" w:cs="Arial"/>
          <w:sz w:val="22"/>
          <w:szCs w:val="22"/>
        </w:rPr>
      </w:pPr>
    </w:p>
    <w:p w14:paraId="113471A9" w14:textId="77777777" w:rsidR="001E66F4" w:rsidRDefault="001E66F4" w:rsidP="001E66F4">
      <w:pPr>
        <w:rPr>
          <w:rFonts w:ascii="Arial" w:hAnsi="Arial" w:cs="Arial"/>
          <w:sz w:val="22"/>
          <w:szCs w:val="22"/>
        </w:rPr>
      </w:pPr>
    </w:p>
    <w:p w14:paraId="23F9167F" w14:textId="38BA0002" w:rsidR="001E66F4" w:rsidRPr="00E04D94" w:rsidRDefault="001E66F4" w:rsidP="001E66F4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22" w:name="_Ref131060863"/>
      <w:r>
        <w:t>When using symbols and abbreviations, how can you ensure that each reader of the plans understand what they mean?</w:t>
      </w:r>
      <w:bookmarkEnd w:id="22"/>
    </w:p>
    <w:p w14:paraId="25E0BF29" w14:textId="77777777" w:rsidR="001E66F4" w:rsidRPr="00B25CA4" w:rsidRDefault="001E66F4" w:rsidP="001E66F4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66F4" w:rsidRPr="00830749" w14:paraId="1C18442F" w14:textId="77777777" w:rsidTr="0063783B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124423" w14:textId="77777777" w:rsidR="001E66F4" w:rsidRPr="001C4084" w:rsidRDefault="001E66F4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CCE0D" w14:textId="1E2BADD3" w:rsidR="001E66F4" w:rsidRPr="001C4084" w:rsidRDefault="00CF4497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943981402" w:edGrp="everyone"/>
            <w:r w:rsidRPr="00CF4497">
              <w:rPr>
                <w:rFonts w:ascii="Arial" w:hAnsi="Arial" w:cs="Arial"/>
                <w:sz w:val="22"/>
                <w:szCs w:val="22"/>
                <w:lang w:val="en-US"/>
              </w:rPr>
              <w:t>Common abbreviations are contained in AS 1100 discussed earlier in Section 1.1.1</w:t>
            </w:r>
            <w:permEnd w:id="943981402"/>
          </w:p>
        </w:tc>
        <w:permStart w:id="35554604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09B2AB" w14:textId="77777777" w:rsidR="001E66F4" w:rsidRPr="00533511" w:rsidRDefault="00923432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498609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E66F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55546048"/>
          </w:p>
        </w:tc>
      </w:tr>
    </w:tbl>
    <w:p w14:paraId="69FC6E80" w14:textId="77777777" w:rsidR="001E66F4" w:rsidRDefault="001E66F4" w:rsidP="001E66F4">
      <w:pPr>
        <w:rPr>
          <w:rFonts w:ascii="Arial" w:hAnsi="Arial" w:cs="Arial"/>
          <w:sz w:val="22"/>
          <w:szCs w:val="22"/>
        </w:rPr>
      </w:pPr>
    </w:p>
    <w:p w14:paraId="1B7ED32B" w14:textId="77777777" w:rsidR="0097597C" w:rsidRDefault="0097597C" w:rsidP="0097597C">
      <w:pPr>
        <w:rPr>
          <w:rFonts w:ascii="Arial" w:hAnsi="Arial" w:cs="Arial"/>
          <w:sz w:val="22"/>
          <w:szCs w:val="22"/>
        </w:rPr>
      </w:pPr>
    </w:p>
    <w:p w14:paraId="6B77C6C6" w14:textId="2E840BC1" w:rsidR="0097597C" w:rsidRPr="00E04D94" w:rsidRDefault="0097597C" w:rsidP="0097597C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23" w:name="_Ref131063017"/>
      <w:r>
        <w:t>Discuss the sheet layout and information included to present elevation drawings to the local council for approval.</w:t>
      </w:r>
      <w:bookmarkEnd w:id="23"/>
    </w:p>
    <w:p w14:paraId="6D1195EF" w14:textId="77777777" w:rsidR="0097597C" w:rsidRPr="00B25CA4" w:rsidRDefault="0097597C" w:rsidP="0097597C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7597C" w:rsidRPr="00830749" w14:paraId="445A6FE3" w14:textId="77777777" w:rsidTr="0063783B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B1E357" w14:textId="77777777" w:rsidR="0097597C" w:rsidRPr="001C4084" w:rsidRDefault="0097597C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B61A4" w14:textId="58480FD3" w:rsidR="0097597C" w:rsidRPr="001C4084" w:rsidRDefault="0097597C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529314811" w:edGrp="everyone"/>
            <w:permEnd w:id="1529314811"/>
          </w:p>
        </w:tc>
        <w:permStart w:id="84449740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F8D8CAD" w14:textId="77777777" w:rsidR="0097597C" w:rsidRPr="00533511" w:rsidRDefault="00923432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160558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7597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44497403"/>
          </w:p>
        </w:tc>
      </w:tr>
    </w:tbl>
    <w:p w14:paraId="5C832ECB" w14:textId="77777777" w:rsidR="0097597C" w:rsidRDefault="0097597C" w:rsidP="0097597C">
      <w:pPr>
        <w:rPr>
          <w:rFonts w:ascii="Arial" w:hAnsi="Arial" w:cs="Arial"/>
          <w:sz w:val="22"/>
          <w:szCs w:val="22"/>
        </w:rPr>
      </w:pPr>
    </w:p>
    <w:p w14:paraId="739F5970" w14:textId="77777777" w:rsidR="00315ECF" w:rsidRDefault="00315ECF" w:rsidP="00315ECF">
      <w:pPr>
        <w:rPr>
          <w:rFonts w:ascii="Arial" w:hAnsi="Arial" w:cs="Arial"/>
          <w:sz w:val="22"/>
          <w:szCs w:val="22"/>
        </w:rPr>
      </w:pPr>
    </w:p>
    <w:p w14:paraId="43370709" w14:textId="7DCA649A" w:rsidR="00315ECF" w:rsidRPr="00830749" w:rsidRDefault="0097597C" w:rsidP="00315ECF">
      <w:pPr>
        <w:pStyle w:val="20TAQuestionNumber"/>
        <w:ind w:left="709" w:hanging="709"/>
      </w:pPr>
      <w:bookmarkStart w:id="24" w:name="_Ref128474348"/>
      <w:r>
        <w:t>What format would you produce construction plans to present to each of the following recipients?</w:t>
      </w:r>
      <w:bookmarkEnd w:id="24"/>
    </w:p>
    <w:p w14:paraId="3115CD18" w14:textId="77777777" w:rsidR="00315ECF" w:rsidRPr="00830749" w:rsidRDefault="00315ECF" w:rsidP="00315EC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315ECF" w14:paraId="2905CA37" w14:textId="77777777" w:rsidTr="0097597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C69EFFB" w14:textId="77777777" w:rsidR="00315ECF" w:rsidRDefault="00315ECF" w:rsidP="0097597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72836FD" w14:textId="0B3BAF2B" w:rsidR="00315ECF" w:rsidRDefault="0097597C" w:rsidP="0097597C">
            <w:pPr>
              <w:keepNext/>
              <w:jc w:val="center"/>
            </w:pPr>
            <w:r>
              <w:t>Recipients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CD27AB3" w14:textId="483249DA" w:rsidR="00315ECF" w:rsidRDefault="0097597C" w:rsidP="0097597C">
            <w:pPr>
              <w:pStyle w:val="TableHeading"/>
              <w:framePr w:hSpace="0" w:wrap="auto" w:vAnchor="margin" w:hAnchor="text" w:yAlign="inline"/>
            </w:pPr>
            <w:r>
              <w:t>Format (hard copy/ digital)</w:t>
            </w:r>
          </w:p>
        </w:tc>
        <w:permStart w:id="190422848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1BA095C" w14:textId="77777777" w:rsidR="00315ECF" w:rsidRPr="00533511" w:rsidRDefault="00923432" w:rsidP="0097597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849251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5E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04228488"/>
          </w:p>
        </w:tc>
      </w:tr>
      <w:tr w:rsidR="00315ECF" w14:paraId="26C0618D" w14:textId="77777777" w:rsidTr="00BE163A">
        <w:trPr>
          <w:trHeight w:val="90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2B77DF" w14:textId="77777777" w:rsidR="00315ECF" w:rsidRPr="00FE608E" w:rsidRDefault="00315ECF" w:rsidP="0097597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28253" w14:textId="52CA8D43" w:rsidR="00315ECF" w:rsidRPr="00447473" w:rsidRDefault="0097597C" w:rsidP="0097597C">
            <w:pPr>
              <w:jc w:val="center"/>
            </w:pPr>
            <w:r>
              <w:t>Client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6E7B9A" w14:textId="5C5E7E9D" w:rsidR="00315ECF" w:rsidRPr="0063783B" w:rsidRDefault="00CF4497" w:rsidP="0063783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2091740120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Digital</w:t>
            </w:r>
            <w:permEnd w:id="20917401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88876F" w14:textId="77777777" w:rsidR="00315ECF" w:rsidRDefault="00315ECF" w:rsidP="0097597C">
            <w:pPr>
              <w:ind w:left="993" w:hanging="993"/>
            </w:pPr>
          </w:p>
        </w:tc>
      </w:tr>
      <w:tr w:rsidR="0097597C" w14:paraId="1A5B9840" w14:textId="77777777" w:rsidTr="00BE163A">
        <w:trPr>
          <w:trHeight w:val="90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56C193" w14:textId="77777777" w:rsidR="0097597C" w:rsidRPr="00FE608E" w:rsidRDefault="0097597C" w:rsidP="0097597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CF46D" w14:textId="09C710B6" w:rsidR="0097597C" w:rsidRPr="00447473" w:rsidRDefault="0097597C" w:rsidP="0097597C">
            <w:pPr>
              <w:jc w:val="center"/>
            </w:pPr>
            <w:r>
              <w:t>Builder</w:t>
            </w:r>
            <w:r w:rsidR="004D09B5">
              <w:t>/ Contractor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49D323" w14:textId="6508A3B9" w:rsidR="0097597C" w:rsidRPr="0063783B" w:rsidRDefault="00CF4497" w:rsidP="0063783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2028097494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Hard</w:t>
            </w:r>
            <w:permEnd w:id="20280974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35C1E1" w14:textId="77777777" w:rsidR="0097597C" w:rsidRDefault="0097597C" w:rsidP="0097597C">
            <w:pPr>
              <w:ind w:left="993" w:hanging="993"/>
            </w:pPr>
          </w:p>
        </w:tc>
      </w:tr>
      <w:tr w:rsidR="00315ECF" w14:paraId="30E0BBDB" w14:textId="77777777" w:rsidTr="00BE163A">
        <w:trPr>
          <w:trHeight w:val="90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6B28DA" w14:textId="77777777" w:rsidR="00315ECF" w:rsidRPr="00FE608E" w:rsidRDefault="00315ECF" w:rsidP="0097597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09BD" w14:textId="631F4560" w:rsidR="00315ECF" w:rsidRPr="001E6E92" w:rsidRDefault="004D09B5" w:rsidP="0097597C">
            <w:pPr>
              <w:jc w:val="center"/>
            </w:pPr>
            <w:r>
              <w:t>Local Council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8169A1" w14:textId="0FA925ED" w:rsidR="00315ECF" w:rsidRPr="0063783B" w:rsidRDefault="00CF4497" w:rsidP="0063783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2113884685" w:edGrp="everyone"/>
            <w:r>
              <w:rPr>
                <w:rFonts w:ascii="Arial" w:eastAsiaTheme="minorHAnsi" w:hAnsi="Arial" w:cs="Arial"/>
                <w:sz w:val="22"/>
                <w:szCs w:val="22"/>
                <w:lang w:val="en-US"/>
              </w:rPr>
              <w:t>Both</w:t>
            </w:r>
            <w:permEnd w:id="21138846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BE3AC1" w14:textId="77777777" w:rsidR="00315ECF" w:rsidRDefault="00315ECF" w:rsidP="0097597C">
            <w:pPr>
              <w:ind w:left="993" w:hanging="993"/>
            </w:pPr>
          </w:p>
        </w:tc>
      </w:tr>
    </w:tbl>
    <w:p w14:paraId="38938DCF" w14:textId="4EB6BBD7" w:rsidR="00315ECF" w:rsidRDefault="00315ECF" w:rsidP="00315ECF">
      <w:pPr>
        <w:rPr>
          <w:rFonts w:ascii="Arial" w:hAnsi="Arial" w:cs="Arial"/>
          <w:sz w:val="22"/>
          <w:szCs w:val="22"/>
        </w:rPr>
      </w:pPr>
    </w:p>
    <w:p w14:paraId="2A32C90B" w14:textId="1A877E08" w:rsidR="004E67D0" w:rsidRDefault="004E67D0" w:rsidP="004E67D0">
      <w:pPr>
        <w:jc w:val="left"/>
        <w:rPr>
          <w:rFonts w:ascii="Arial" w:hAnsi="Arial"/>
          <w:b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07FB969D" w:rsidR="004E699E" w:rsidRPr="004932A4" w:rsidRDefault="00923432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631EF">
            <w:rPr>
              <w:szCs w:val="32"/>
            </w:rPr>
            <w:t>CPCCBC4014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40AC1D79" w:rsidR="004E699E" w:rsidRDefault="00923432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631EF">
            <w:rPr>
              <w:szCs w:val="32"/>
            </w:rPr>
            <w:t>Prepare simple building sketches and drawings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6800143D" w:rsidR="00902BF8" w:rsidRPr="0063783B" w:rsidRDefault="00504E67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39857398" w:edGrp="everyone"/>
            <w:r>
              <w:rPr>
                <w:rFonts w:ascii="Arial" w:hAnsi="Arial" w:cs="Arial"/>
                <w:sz w:val="22"/>
                <w:szCs w:val="22"/>
              </w:rPr>
              <w:t>Micheal Dawkins</w:t>
            </w:r>
            <w:permEnd w:id="1639857398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20EE2081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FD738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FD738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FD7386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FD738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FD738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FD738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261"/>
        <w:gridCol w:w="1417"/>
        <w:gridCol w:w="2521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C32E13">
        <w:trPr>
          <w:trHeight w:val="217"/>
          <w:jc w:val="center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26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C32E13">
        <w:trPr>
          <w:cantSplit/>
          <w:jc w:val="center"/>
        </w:trPr>
        <w:tc>
          <w:tcPr>
            <w:tcW w:w="127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61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4E2EB5" w:rsidRPr="004932A4" w14:paraId="33EE888A" w14:textId="77777777" w:rsidTr="00C32E13">
        <w:trPr>
          <w:cantSplit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7F8C222B" w:rsidR="004E2EB5" w:rsidRPr="005631EF" w:rsidRDefault="004E2EB5" w:rsidP="004E2EB5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631EF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418780074" w:edGrp="everyone"/>
        <w:tc>
          <w:tcPr>
            <w:tcW w:w="1261" w:type="dxa"/>
            <w:tcBorders>
              <w:top w:val="single" w:sz="4" w:space="0" w:color="auto"/>
            </w:tcBorders>
            <w:vAlign w:val="center"/>
          </w:tcPr>
          <w:p w14:paraId="013F31AB" w14:textId="38816561" w:rsidR="004E2EB5" w:rsidRPr="00906AB7" w:rsidRDefault="00923432" w:rsidP="004E2EB5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4E2EB5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418780074"/>
          </w:p>
        </w:tc>
        <w:permStart w:id="287521896" w:edGrp="everyone"/>
        <w:tc>
          <w:tcPr>
            <w:tcW w:w="1417" w:type="dxa"/>
            <w:vAlign w:val="center"/>
          </w:tcPr>
          <w:p w14:paraId="1956589E" w14:textId="77777777" w:rsidR="004E2EB5" w:rsidRPr="00906AB7" w:rsidRDefault="00923432" w:rsidP="004E2EB5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EB5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287521896"/>
            <w:r w:rsidR="004E2EB5" w:rsidRPr="00D06775">
              <w:rPr>
                <w:rFonts w:ascii="Arial" w:hAnsi="Arial" w:cs="Arial"/>
                <w:sz w:val="28"/>
              </w:rPr>
              <w:t xml:space="preserve"> </w:t>
            </w:r>
            <w:r w:rsidR="004E2EB5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20926337" w:rsidR="004E2EB5" w:rsidRPr="00A44CB5" w:rsidRDefault="00923432" w:rsidP="004E2EB5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14411598" w:edGrp="everyone"/>
                <w:r w:rsidR="004E2EB5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514411598"/>
              </w:sdtContent>
            </w:sdt>
            <w:r w:rsidR="004E2EB5" w:rsidRPr="00D06775">
              <w:rPr>
                <w:rFonts w:ascii="Arial" w:hAnsi="Arial" w:cs="Arial"/>
                <w:sz w:val="28"/>
              </w:rPr>
              <w:t xml:space="preserve"> </w:t>
            </w:r>
            <w:r w:rsidR="004E2EB5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413EA5E3" w14:textId="77777777" w:rsidR="004E2EB5" w:rsidRPr="00A44CB5" w:rsidRDefault="004E2EB5" w:rsidP="004E2EB5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43763629" w:edGrp="everyone"/>
            <w:permEnd w:id="543763629"/>
          </w:p>
        </w:tc>
        <w:permStart w:id="596199746" w:edGrp="everyone"/>
        <w:tc>
          <w:tcPr>
            <w:tcW w:w="1287" w:type="dxa"/>
            <w:vAlign w:val="center"/>
          </w:tcPr>
          <w:p w14:paraId="70611D39" w14:textId="7CDE086B" w:rsidR="004E2EB5" w:rsidRPr="00533511" w:rsidRDefault="00923432" w:rsidP="004E2EB5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EB5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596199746"/>
          </w:p>
        </w:tc>
        <w:permStart w:id="2081775024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78B9B6A8" w:rsidR="004E2EB5" w:rsidRPr="00533511" w:rsidRDefault="00923432" w:rsidP="004E2EB5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2576738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EB5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081775024"/>
          </w:p>
        </w:tc>
      </w:tr>
      <w:tr w:rsidR="004E2EB5" w:rsidRPr="004932A4" w14:paraId="4C05266E" w14:textId="77777777" w:rsidTr="00C32E13">
        <w:trPr>
          <w:cantSplit/>
          <w:trHeight w:val="313"/>
          <w:jc w:val="center"/>
        </w:trPr>
        <w:tc>
          <w:tcPr>
            <w:tcW w:w="1276" w:type="dxa"/>
            <w:tcBorders>
              <w:left w:val="single" w:sz="12" w:space="0" w:color="auto"/>
            </w:tcBorders>
            <w:vAlign w:val="center"/>
          </w:tcPr>
          <w:p w14:paraId="6D836AA5" w14:textId="72169492" w:rsidR="004E2EB5" w:rsidRPr="005631EF" w:rsidRDefault="004E2EB5" w:rsidP="004E2EB5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631EF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permStart w:id="2013595550" w:edGrp="everyone"/>
        <w:tc>
          <w:tcPr>
            <w:tcW w:w="1261" w:type="dxa"/>
            <w:tcBorders>
              <w:top w:val="single" w:sz="4" w:space="0" w:color="auto"/>
            </w:tcBorders>
            <w:vAlign w:val="center"/>
          </w:tcPr>
          <w:p w14:paraId="60F8D96B" w14:textId="1A1174C2" w:rsidR="004E2EB5" w:rsidRPr="00906AB7" w:rsidRDefault="00923432" w:rsidP="004E2EB5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372224701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4E2EB5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2013595550"/>
          </w:p>
        </w:tc>
        <w:permStart w:id="1976584162" w:edGrp="everyone"/>
        <w:tc>
          <w:tcPr>
            <w:tcW w:w="1417" w:type="dxa"/>
            <w:vAlign w:val="center"/>
          </w:tcPr>
          <w:p w14:paraId="29B7396E" w14:textId="77777777" w:rsidR="004E2EB5" w:rsidRPr="00906AB7" w:rsidRDefault="00923432" w:rsidP="004E2EB5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7191706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EB5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976584162"/>
            <w:r w:rsidR="004E2EB5" w:rsidRPr="00D06775">
              <w:rPr>
                <w:rFonts w:ascii="Arial" w:hAnsi="Arial" w:cs="Arial"/>
                <w:sz w:val="28"/>
              </w:rPr>
              <w:t xml:space="preserve"> </w:t>
            </w:r>
            <w:r w:rsidR="004E2EB5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08A2BC4" w14:textId="75230B65" w:rsidR="004E2EB5" w:rsidRPr="00162AE6" w:rsidRDefault="00923432" w:rsidP="004E2EB5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8880662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78694149" w:edGrp="everyone"/>
                <w:r w:rsidR="004E2EB5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678694149"/>
              </w:sdtContent>
            </w:sdt>
            <w:r w:rsidR="004E2EB5" w:rsidRPr="00D06775">
              <w:rPr>
                <w:rFonts w:ascii="Arial" w:hAnsi="Arial" w:cs="Arial"/>
                <w:sz w:val="28"/>
              </w:rPr>
              <w:t xml:space="preserve"> </w:t>
            </w:r>
            <w:r w:rsidR="004E2EB5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3B1B0C2F" w14:textId="77777777" w:rsidR="004E2EB5" w:rsidRPr="00162AE6" w:rsidRDefault="004E2EB5" w:rsidP="004E2EB5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52067260" w:edGrp="everyone"/>
            <w:permEnd w:id="1852067260"/>
          </w:p>
        </w:tc>
        <w:permStart w:id="311386045" w:edGrp="everyone"/>
        <w:tc>
          <w:tcPr>
            <w:tcW w:w="1287" w:type="dxa"/>
            <w:vAlign w:val="center"/>
          </w:tcPr>
          <w:p w14:paraId="45B9BC0E" w14:textId="1B623C7F" w:rsidR="004E2EB5" w:rsidRPr="00533511" w:rsidRDefault="00923432" w:rsidP="004E2EB5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638103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EB5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311386045"/>
          </w:p>
        </w:tc>
        <w:permStart w:id="351884874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01704B4B" w14:textId="399205C9" w:rsidR="004E2EB5" w:rsidRPr="00533511" w:rsidRDefault="00923432" w:rsidP="004E2EB5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15618636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EB5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351884874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DA6C59" w:rsidRPr="00C92642" w14:paraId="5BB2CAE3" w14:textId="77777777" w:rsidTr="003735B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D46AEF5" w14:textId="77777777" w:rsidR="00DA6C59" w:rsidRPr="00DE303D" w:rsidRDefault="00DA6C59" w:rsidP="003735B7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DA6C59" w:rsidRPr="00C92642" w14:paraId="5839DAD6" w14:textId="77777777" w:rsidTr="003735B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1E5727" w14:textId="77777777" w:rsidR="00DA6C59" w:rsidRPr="00DE303D" w:rsidRDefault="00DA6C59" w:rsidP="003735B7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28027A91" w14:textId="77777777" w:rsidR="00DA6C59" w:rsidRPr="00DE303D" w:rsidRDefault="00DA6C59" w:rsidP="00DA6C59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0224C8D9" w14:textId="77777777" w:rsidR="00DA6C59" w:rsidRPr="00DE303D" w:rsidRDefault="00DA6C59" w:rsidP="00DA6C59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DA6C59" w:rsidRPr="00BA4D9F" w14:paraId="49BCE2E3" w14:textId="77777777" w:rsidTr="00DA6C59">
        <w:trPr>
          <w:trHeight w:val="2860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8D31D1" w14:textId="77777777" w:rsidR="00DA6C59" w:rsidRPr="002373CE" w:rsidRDefault="00DA6C59" w:rsidP="003735B7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459689669" w:edGrp="everyone"/>
            <w:permEnd w:id="459689669"/>
          </w:p>
        </w:tc>
      </w:tr>
    </w:tbl>
    <w:p w14:paraId="4777924F" w14:textId="77777777" w:rsidR="00DA6C59" w:rsidRDefault="00DA6C59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BA4D9F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2B075AA6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5631EF">
              <w:rPr>
                <w:rFonts w:ascii="Arial" w:hAnsi="Arial" w:cs="Arial"/>
                <w:b/>
                <w:bCs/>
                <w:spacing w:val="-2"/>
                <w:sz w:val="20"/>
              </w:rPr>
              <w:t>TASK 1: OCCASION 1</w:t>
            </w:r>
            <w:r w:rsidR="00F802F0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 S</w:t>
            </w:r>
            <w:r w:rsidR="00F802F0" w:rsidRPr="00F802F0">
              <w:rPr>
                <w:rFonts w:ascii="Arial" w:hAnsi="Arial" w:cs="Arial"/>
                <w:b/>
                <w:bCs/>
                <w:spacing w:val="-2"/>
                <w:sz w:val="20"/>
              </w:rPr>
              <w:t>tructural component</w:t>
            </w:r>
          </w:p>
        </w:tc>
      </w:tr>
      <w:permStart w:id="966530857" w:edGrp="everyone"/>
      <w:tr w:rsidR="00AC0794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0F7E67DE" w14:textId="77777777" w:rsidR="00AC0794" w:rsidRDefault="00923432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966530857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577330762" w:edGrp="everyone"/>
          <w:p w14:paraId="788D64E4" w14:textId="7B817FDF" w:rsidR="00AC0794" w:rsidRDefault="00923432" w:rsidP="0011416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04D34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577330762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584F56">
              <w:rPr>
                <w:rFonts w:ascii="Arial" w:hAnsi="Arial" w:cs="Arial"/>
                <w:sz w:val="19"/>
                <w:szCs w:val="19"/>
              </w:rPr>
              <w:t>[</w:t>
            </w:r>
            <w:permStart w:id="65970751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04D34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59707516"/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All from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Attendance Report, </w:t>
            </w:r>
            <w:permStart w:id="130679701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908D0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306797016"/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Specific </w:t>
            </w:r>
            <w:r w:rsidR="006C1A6C" w:rsidRPr="002908D0">
              <w:rPr>
                <w:rFonts w:ascii="Arial" w:hAnsi="Arial" w:cs="Arial"/>
                <w:sz w:val="19"/>
                <w:szCs w:val="19"/>
              </w:rPr>
              <w:t>student</w:t>
            </w:r>
            <w:r w:rsidR="006C1A6C">
              <w:rPr>
                <w:rFonts w:ascii="Arial" w:hAnsi="Arial" w:cs="Arial"/>
                <w:sz w:val="19"/>
                <w:szCs w:val="19"/>
              </w:rPr>
              <w:t>s involved</w:t>
            </w:r>
            <w:r w:rsidR="002908D0">
              <w:rPr>
                <w:rFonts w:ascii="Arial" w:hAnsi="Arial" w:cs="Arial"/>
                <w:sz w:val="19"/>
                <w:szCs w:val="19"/>
              </w:rPr>
              <w:t xml:space="preserve"> – </w:t>
            </w:r>
            <w:r w:rsidR="00584F56">
              <w:rPr>
                <w:rFonts w:ascii="Arial" w:hAnsi="Arial" w:cs="Arial"/>
                <w:sz w:val="19"/>
                <w:szCs w:val="19"/>
              </w:rPr>
              <w:t>identify students]</w:t>
            </w:r>
          </w:p>
        </w:tc>
      </w:tr>
      <w:tr w:rsidR="00AC0794" w:rsidRPr="00BA4D9F" w14:paraId="52227B5E" w14:textId="3EB974F1" w:rsidTr="00F802F0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AC0794" w:rsidRPr="00BD2F22" w:rsidRDefault="0000720C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="00AC0794"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AC0794" w:rsidRPr="00BD2F22" w:rsidRDefault="00795D87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F802F0" w:rsidRPr="00BA4D9F" w14:paraId="2835A828" w14:textId="77777777" w:rsidTr="00F802F0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A7D754" w14:textId="70F9838A" w:rsidR="00F802F0" w:rsidRDefault="00F802F0" w:rsidP="00F802F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F802F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F802F0">
              <w:rPr>
                <w:rFonts w:ascii="Arial" w:hAnsi="Arial" w:cs="Arial"/>
                <w:sz w:val="19"/>
                <w:szCs w:val="19"/>
              </w:rPr>
              <w:instrText xml:space="preserve"> REF _Ref131074589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F802F0">
              <w:rPr>
                <w:rFonts w:ascii="Arial" w:hAnsi="Arial" w:cs="Arial"/>
                <w:sz w:val="19"/>
                <w:szCs w:val="19"/>
              </w:rPr>
            </w:r>
            <w:r w:rsidRPr="00F802F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B356B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F802F0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F802F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F802F0">
              <w:rPr>
                <w:rFonts w:ascii="Arial" w:hAnsi="Arial" w:cs="Arial"/>
                <w:sz w:val="19"/>
                <w:szCs w:val="19"/>
              </w:rPr>
              <w:instrText xml:space="preserve"> REF _Ref131074591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F802F0">
              <w:rPr>
                <w:rFonts w:ascii="Arial" w:hAnsi="Arial" w:cs="Arial"/>
                <w:sz w:val="19"/>
                <w:szCs w:val="19"/>
              </w:rPr>
            </w:r>
            <w:r w:rsidRPr="00F802F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B356B"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 w:rsidRPr="00F802F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  <w:p w14:paraId="013FF4B6" w14:textId="1CB786C4" w:rsidR="00F802F0" w:rsidRPr="005631EF" w:rsidRDefault="00F802F0" w:rsidP="00F802F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_Ref131074748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B356B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676247" w14:textId="77777777" w:rsidR="00F802F0" w:rsidRPr="00DD27EA" w:rsidRDefault="00F802F0" w:rsidP="00DD27EA">
            <w:pPr>
              <w:pStyle w:val="38PASBenchmark"/>
              <w:rPr>
                <w:vanish w:val="0"/>
                <w:color w:val="auto"/>
              </w:rPr>
            </w:pPr>
            <w:r w:rsidRPr="00DD27EA">
              <w:rPr>
                <w:vanish w:val="0"/>
                <w:color w:val="auto"/>
              </w:rPr>
              <w:t xml:space="preserve">Specify Standard drawing conventions applied: </w:t>
            </w:r>
          </w:p>
          <w:p w14:paraId="0D9BAC82" w14:textId="27AB63B1" w:rsidR="00F802F0" w:rsidRPr="00DD27EA" w:rsidRDefault="00F802F0" w:rsidP="00DD27EA">
            <w:pPr>
              <w:pStyle w:val="38PASBenchmark"/>
              <w:rPr>
                <w:vanish w:val="0"/>
                <w:color w:val="auto"/>
              </w:rPr>
            </w:pPr>
            <w:permStart w:id="597435681" w:edGrp="everyone"/>
            <w:permEnd w:id="597435681"/>
          </w:p>
        </w:tc>
      </w:tr>
      <w:tr w:rsidR="005631EF" w:rsidRPr="00BA4D9F" w14:paraId="7B5F9647" w14:textId="77777777" w:rsidTr="00F802F0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B116380" w14:textId="2072A469" w:rsidR="005631EF" w:rsidRPr="005631EF" w:rsidRDefault="00F802F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_Ref131074782 \r \h </w:instrText>
            </w:r>
            <w:r w:rsidR="00DD27EA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B356B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1487FE6" w14:textId="77777777" w:rsidR="005631EF" w:rsidRPr="00DD27EA" w:rsidRDefault="00F802F0" w:rsidP="00DD27EA">
            <w:pPr>
              <w:pStyle w:val="38PASBenchmark"/>
              <w:rPr>
                <w:vanish w:val="0"/>
                <w:color w:val="auto"/>
              </w:rPr>
            </w:pPr>
            <w:r w:rsidRPr="00DD27EA">
              <w:rPr>
                <w:vanish w:val="0"/>
                <w:color w:val="auto"/>
              </w:rPr>
              <w:t>Specify form created for presentation:</w:t>
            </w:r>
          </w:p>
          <w:p w14:paraId="15230410" w14:textId="12BB887B" w:rsidR="00F802F0" w:rsidRPr="00DD27EA" w:rsidRDefault="00F802F0" w:rsidP="00DD27EA">
            <w:pPr>
              <w:pStyle w:val="38PASBenchmark"/>
              <w:rPr>
                <w:vanish w:val="0"/>
                <w:color w:val="auto"/>
              </w:rPr>
            </w:pPr>
            <w:permStart w:id="1120236056" w:edGrp="everyone"/>
            <w:permEnd w:id="1120236056"/>
          </w:p>
        </w:tc>
      </w:tr>
    </w:tbl>
    <w:p w14:paraId="333B5F02" w14:textId="77777777" w:rsidR="00AC0794" w:rsidRDefault="00AC0794" w:rsidP="00AC0794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1B28E5" w:rsidRPr="00BA4D9F" w14:paraId="4DF58365" w14:textId="77777777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7B88C92" w14:textId="1CB93B2D" w:rsidR="001B28E5" w:rsidRPr="0011416F" w:rsidRDefault="001B28E5" w:rsidP="001B28E5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 w:rsidRPr="005631EF">
              <w:rPr>
                <w:rFonts w:ascii="Arial" w:hAnsi="Arial" w:cs="Arial"/>
                <w:b/>
                <w:bCs/>
                <w:spacing w:val="-2"/>
                <w:sz w:val="20"/>
              </w:rPr>
              <w:t>1: OCCASION 2</w:t>
            </w:r>
            <w:r w:rsidR="00F802F0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  Non-</w:t>
            </w:r>
            <w:r w:rsidR="00F802F0" w:rsidRPr="00F802F0">
              <w:rPr>
                <w:rFonts w:ascii="Arial" w:hAnsi="Arial" w:cs="Arial"/>
                <w:b/>
                <w:bCs/>
                <w:spacing w:val="-2"/>
                <w:sz w:val="20"/>
              </w:rPr>
              <w:t>structural component</w:t>
            </w:r>
          </w:p>
        </w:tc>
      </w:tr>
      <w:permStart w:id="1221600820" w:edGrp="everyone"/>
      <w:tr w:rsidR="00302EDC" w:rsidRPr="00BA4D9F" w14:paraId="47CA8146" w14:textId="77777777" w:rsidTr="00350C80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4726D2F1" w14:textId="77777777" w:rsidR="00302EDC" w:rsidRDefault="00923432" w:rsidP="00302EDC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10951652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02EDC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221600820"/>
            <w:r w:rsidR="00302EDC" w:rsidRPr="006C1A6C">
              <w:rPr>
                <w:rFonts w:ascii="Arial" w:hAnsi="Arial" w:cs="Arial"/>
                <w:szCs w:val="18"/>
              </w:rPr>
              <w:t xml:space="preserve"> </w:t>
            </w:r>
            <w:r w:rsidR="00302EDC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522196463" w:edGrp="everyone"/>
          <w:p w14:paraId="536794F6" w14:textId="37774B48" w:rsidR="00302EDC" w:rsidRDefault="00923432" w:rsidP="00302EDC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9477659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02ED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522196463"/>
            <w:r w:rsidR="00302EDC" w:rsidRPr="006C1A6C">
              <w:rPr>
                <w:rFonts w:ascii="Arial" w:hAnsi="Arial" w:cs="Arial"/>
                <w:szCs w:val="18"/>
              </w:rPr>
              <w:t xml:space="preserve"> </w:t>
            </w:r>
            <w:r w:rsidR="00302EDC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302EDC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302EDC">
              <w:rPr>
                <w:rFonts w:ascii="Arial" w:hAnsi="Arial" w:cs="Arial"/>
                <w:sz w:val="19"/>
                <w:szCs w:val="19"/>
              </w:rPr>
              <w:t>[</w:t>
            </w:r>
            <w:permStart w:id="747520892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228422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02EDC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747520892"/>
            <w:r w:rsidR="00302EDC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1980857451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37188174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02EDC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980857451"/>
            <w:r w:rsidR="00302EDC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302EDC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302EDC" w:rsidRPr="00BA4D9F" w14:paraId="01376C10" w14:textId="77777777" w:rsidTr="00F802F0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CE4773" w14:textId="60553B14" w:rsidR="00302EDC" w:rsidRPr="00BD2F22" w:rsidRDefault="00302EDC" w:rsidP="00302EDC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A97EBA2" w14:textId="60E46A10" w:rsidR="00302EDC" w:rsidRPr="00BD2F22" w:rsidRDefault="00302EDC" w:rsidP="00302EDC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Details</w:t>
            </w:r>
          </w:p>
        </w:tc>
      </w:tr>
      <w:tr w:rsidR="00302EDC" w:rsidRPr="00BA4D9F" w14:paraId="62CDF865" w14:textId="77777777" w:rsidTr="00F802F0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8FE0A2" w14:textId="79B85F59" w:rsidR="00302EDC" w:rsidRDefault="00302EDC" w:rsidP="00302ED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F802F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F802F0">
              <w:rPr>
                <w:rFonts w:ascii="Arial" w:hAnsi="Arial" w:cs="Arial"/>
                <w:sz w:val="19"/>
                <w:szCs w:val="19"/>
              </w:rPr>
              <w:instrText xml:space="preserve"> REF _Ref131074589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F802F0">
              <w:rPr>
                <w:rFonts w:ascii="Arial" w:hAnsi="Arial" w:cs="Arial"/>
                <w:sz w:val="19"/>
                <w:szCs w:val="19"/>
              </w:rPr>
            </w:r>
            <w:r w:rsidRPr="00F802F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F802F0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F802F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F802F0">
              <w:rPr>
                <w:rFonts w:ascii="Arial" w:hAnsi="Arial" w:cs="Arial"/>
                <w:sz w:val="19"/>
                <w:szCs w:val="19"/>
              </w:rPr>
              <w:instrText xml:space="preserve"> REF _Ref131074591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F802F0">
              <w:rPr>
                <w:rFonts w:ascii="Arial" w:hAnsi="Arial" w:cs="Arial"/>
                <w:sz w:val="19"/>
                <w:szCs w:val="19"/>
              </w:rPr>
            </w:r>
            <w:r w:rsidRPr="00F802F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 w:rsidRPr="00F802F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  <w:p w14:paraId="46395CDB" w14:textId="249C4D06" w:rsidR="00302EDC" w:rsidRPr="00F802F0" w:rsidRDefault="00302EDC" w:rsidP="00302ED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_Ref131074746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_Ref131074748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0D88C5" w14:textId="066B3277" w:rsidR="00302EDC" w:rsidRPr="00725BD8" w:rsidRDefault="00302EDC" w:rsidP="00302EDC">
            <w:pPr>
              <w:pStyle w:val="38PASBenchmark"/>
              <w:rPr>
                <w:vanish w:val="0"/>
                <w:color w:val="auto"/>
              </w:rPr>
            </w:pPr>
            <w:r w:rsidRPr="00725BD8">
              <w:rPr>
                <w:vanish w:val="0"/>
                <w:color w:val="auto"/>
              </w:rPr>
              <w:t xml:space="preserve">Specify Standard drawing conventions applied: </w:t>
            </w:r>
          </w:p>
          <w:p w14:paraId="21AC1C7F" w14:textId="623FA698" w:rsidR="00302EDC" w:rsidRPr="00725BD8" w:rsidRDefault="00302EDC" w:rsidP="00302EDC">
            <w:pPr>
              <w:pStyle w:val="38PASBenchmark"/>
              <w:rPr>
                <w:vanish w:val="0"/>
                <w:color w:val="auto"/>
              </w:rPr>
            </w:pPr>
            <w:permStart w:id="2026399413" w:edGrp="everyone"/>
            <w:permEnd w:id="2026399413"/>
          </w:p>
        </w:tc>
      </w:tr>
      <w:tr w:rsidR="00302EDC" w:rsidRPr="00BA4D9F" w14:paraId="555A13BD" w14:textId="77777777" w:rsidTr="00F802F0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AC619D0" w14:textId="2B5DBA25" w:rsidR="00302EDC" w:rsidRPr="005631EF" w:rsidRDefault="00302EDC" w:rsidP="00302EDC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_Ref131074782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750EDC8" w14:textId="77777777" w:rsidR="00302EDC" w:rsidRDefault="00302EDC" w:rsidP="00302ED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form created for presentation:</w:t>
            </w:r>
          </w:p>
          <w:p w14:paraId="1CD93F32" w14:textId="182040C6" w:rsidR="00302EDC" w:rsidRPr="00725BD8" w:rsidRDefault="00302EDC" w:rsidP="00302EDC">
            <w:pPr>
              <w:pStyle w:val="38PASBenchmark"/>
              <w:rPr>
                <w:vanish w:val="0"/>
                <w:color w:val="auto"/>
              </w:rPr>
            </w:pPr>
            <w:permStart w:id="876242665" w:edGrp="everyone"/>
            <w:permEnd w:id="876242665"/>
          </w:p>
        </w:tc>
      </w:tr>
    </w:tbl>
    <w:p w14:paraId="799E2FD9" w14:textId="77777777" w:rsidR="00F802F0" w:rsidRDefault="00F802F0">
      <w:r>
        <w:br w:type="page"/>
      </w:r>
    </w:p>
    <w:p w14:paraId="74F82739" w14:textId="2168998A" w:rsidR="00FC083A" w:rsidRPr="00BF7956" w:rsidRDefault="00923432" w:rsidP="00FC083A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631EF">
            <w:rPr>
              <w:rFonts w:ascii="Arial Black" w:hAnsi="Arial Black"/>
            </w:rPr>
            <w:t>CPCCBC4014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F05B562" w14:textId="09FF4296" w:rsidR="00FC083A" w:rsidRPr="00BF7956" w:rsidRDefault="005631EF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Prepare simple building sketches and drawings</w:t>
          </w:r>
        </w:p>
      </w:sdtContent>
    </w:sdt>
    <w:p w14:paraId="490C5E39" w14:textId="77777777" w:rsidR="00FC083A" w:rsidRDefault="00FC083A" w:rsidP="00FC083A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3B5F7F9A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77777777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5631EF">
              <w:rPr>
                <w:rFonts w:cs="Arial"/>
                <w:b/>
                <w:sz w:val="28"/>
                <w:szCs w:val="28"/>
              </w:rPr>
              <w:t>Practical Task 1 (2X)</w:t>
            </w:r>
          </w:p>
        </w:tc>
      </w:tr>
      <w:tr w:rsidR="00FC083A" w:rsidRPr="000559FC" w14:paraId="64EBEA44" w14:textId="77777777" w:rsidTr="00A80ACC">
        <w:trPr>
          <w:trHeight w:val="5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3B409C18" w14:textId="2E58CD57" w:rsidR="009602B2" w:rsidRDefault="004D09B5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participant must demonstrate the skills and knowledge to produce and prepare two (2) simple sketches of different components of the fabric of a building from a set of construction plans</w:t>
            </w:r>
            <w:r w:rsidR="0078431B">
              <w:rPr>
                <w:rFonts w:cs="Arial"/>
                <w:sz w:val="20"/>
              </w:rPr>
              <w:t xml:space="preserve"> (HO3- CSTC RTO facility plans)</w:t>
            </w:r>
            <w:r w:rsidR="00FC083A" w:rsidRPr="004D09B5">
              <w:rPr>
                <w:rFonts w:cs="Arial"/>
                <w:sz w:val="20"/>
              </w:rPr>
              <w:t>.</w:t>
            </w:r>
            <w:r>
              <w:rPr>
                <w:rFonts w:cs="Arial"/>
                <w:sz w:val="20"/>
              </w:rPr>
              <w:t xml:space="preserve"> The sketches must be of one (1) structural component (Occasion 1</w:t>
            </w:r>
            <w:r w:rsidR="00A55651">
              <w:rPr>
                <w:rFonts w:cs="Arial"/>
                <w:sz w:val="20"/>
              </w:rPr>
              <w:t>- typical wall detail</w:t>
            </w:r>
            <w:r>
              <w:rPr>
                <w:rFonts w:cs="Arial"/>
                <w:sz w:val="20"/>
              </w:rPr>
              <w:t>) and one (1) non-structural component (Occasion 2</w:t>
            </w:r>
            <w:r w:rsidR="00A55651">
              <w:rPr>
                <w:rFonts w:cs="Arial"/>
                <w:sz w:val="20"/>
              </w:rPr>
              <w:t xml:space="preserve"> – shower base detail</w:t>
            </w:r>
            <w:r>
              <w:rPr>
                <w:rFonts w:cs="Arial"/>
                <w:sz w:val="20"/>
              </w:rPr>
              <w:t>)</w:t>
            </w:r>
            <w:r w:rsidR="009602B2">
              <w:rPr>
                <w:rFonts w:cs="Arial"/>
                <w:sz w:val="20"/>
              </w:rPr>
              <w:t>. During the demonstration, the assessor will be checking for evidence of:</w:t>
            </w:r>
          </w:p>
          <w:p w14:paraId="4B05A8A5" w14:textId="1A6373BD" w:rsidR="009602B2" w:rsidRDefault="009602B2" w:rsidP="00FD7386">
            <w:pPr>
              <w:pStyle w:val="ListParagraph"/>
              <w:numPr>
                <w:ilvl w:val="0"/>
                <w:numId w:val="2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Prepare to make sketches and drawings</w:t>
            </w:r>
            <w:r w:rsidR="005B4BEC">
              <w:rPr>
                <w:rFonts w:cs="Arial"/>
                <w:sz w:val="20"/>
              </w:rPr>
              <w:t>.</w:t>
            </w:r>
          </w:p>
          <w:p w14:paraId="7CFE57B1" w14:textId="6E821B73" w:rsidR="009602B2" w:rsidRDefault="003334B5" w:rsidP="00FD7386">
            <w:pPr>
              <w:pStyle w:val="ListParagraph"/>
              <w:numPr>
                <w:ilvl w:val="1"/>
                <w:numId w:val="2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Determine the </w:t>
            </w:r>
            <w:r w:rsidRPr="003334B5">
              <w:rPr>
                <w:rFonts w:cs="Arial"/>
                <w:sz w:val="20"/>
              </w:rPr>
              <w:t>relevant information from construction plans</w:t>
            </w:r>
            <w:r w:rsidR="00965F24">
              <w:rPr>
                <w:rFonts w:cs="Arial"/>
                <w:sz w:val="20"/>
              </w:rPr>
              <w:t xml:space="preserve"> that is</w:t>
            </w:r>
            <w:r w:rsidRPr="003334B5">
              <w:rPr>
                <w:rFonts w:cs="Arial"/>
                <w:sz w:val="20"/>
              </w:rPr>
              <w:t xml:space="preserve"> required for sketching or drawing.</w:t>
            </w:r>
            <w:r w:rsidR="00250EBB" w:rsidRPr="00250EBB">
              <w:rPr>
                <w:rFonts w:cs="Arial"/>
                <w:i/>
                <w:iCs/>
                <w:sz w:val="20"/>
              </w:rPr>
              <w:t xml:space="preserve"> (Template available for use- HO</w:t>
            </w:r>
            <w:r w:rsidR="00250EBB">
              <w:rPr>
                <w:rFonts w:cs="Arial"/>
                <w:i/>
                <w:iCs/>
                <w:sz w:val="20"/>
              </w:rPr>
              <w:t>2</w:t>
            </w:r>
            <w:r w:rsidR="00250EBB" w:rsidRPr="00250EBB">
              <w:rPr>
                <w:rFonts w:cs="Arial"/>
                <w:i/>
                <w:iCs/>
                <w:sz w:val="20"/>
              </w:rPr>
              <w:t>-</w:t>
            </w:r>
            <w:r w:rsidR="00250EBB">
              <w:rPr>
                <w:rFonts w:cs="Arial"/>
                <w:i/>
                <w:iCs/>
                <w:sz w:val="20"/>
              </w:rPr>
              <w:t>Planning sheet)</w:t>
            </w:r>
            <w:r w:rsidR="00250EBB" w:rsidRPr="00250EBB">
              <w:rPr>
                <w:rFonts w:cs="Arial"/>
                <w:i/>
                <w:iCs/>
                <w:sz w:val="20"/>
              </w:rPr>
              <w:t>)</w:t>
            </w:r>
          </w:p>
          <w:p w14:paraId="1E2FC167" w14:textId="11998B0B" w:rsidR="003334B5" w:rsidRDefault="005B4BEC" w:rsidP="00FD7386">
            <w:pPr>
              <w:pStyle w:val="ListParagraph"/>
              <w:numPr>
                <w:ilvl w:val="1"/>
                <w:numId w:val="2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Check construction plan information against building and construction regulations, standards and codes for compliance</w:t>
            </w:r>
            <w:r w:rsidR="00965F24">
              <w:rPr>
                <w:rFonts w:cs="Arial"/>
                <w:sz w:val="20"/>
              </w:rPr>
              <w:t>, including safety and the environment</w:t>
            </w:r>
            <w:r>
              <w:rPr>
                <w:rFonts w:cs="Arial"/>
                <w:sz w:val="20"/>
              </w:rPr>
              <w:t>.</w:t>
            </w:r>
            <w:r w:rsidR="00250EBB">
              <w:rPr>
                <w:rFonts w:cs="Arial"/>
                <w:sz w:val="20"/>
              </w:rPr>
              <w:t xml:space="preserve"> </w:t>
            </w:r>
            <w:r w:rsidR="00250EBB" w:rsidRPr="00250EBB">
              <w:rPr>
                <w:rFonts w:cs="Arial"/>
                <w:i/>
                <w:iCs/>
                <w:sz w:val="20"/>
              </w:rPr>
              <w:t>(Template available for use- HO1-Compliance review)</w:t>
            </w:r>
          </w:p>
          <w:p w14:paraId="3C2FC11B" w14:textId="77C42AD7" w:rsidR="005B4BEC" w:rsidRDefault="005B4BEC" w:rsidP="00FD7386">
            <w:pPr>
              <w:pStyle w:val="ListParagraph"/>
              <w:numPr>
                <w:ilvl w:val="1"/>
                <w:numId w:val="2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Consider the intended audience and purpose of drawings to determine appropriate presentation method.</w:t>
            </w:r>
            <w:r w:rsidR="00FD7386" w:rsidRPr="00250EBB">
              <w:rPr>
                <w:rFonts w:cs="Arial"/>
                <w:i/>
                <w:iCs/>
                <w:sz w:val="20"/>
              </w:rPr>
              <w:t xml:space="preserve"> (Template available for use- HO</w:t>
            </w:r>
            <w:r w:rsidR="00FD7386">
              <w:rPr>
                <w:rFonts w:cs="Arial"/>
                <w:i/>
                <w:iCs/>
                <w:sz w:val="20"/>
              </w:rPr>
              <w:t>2</w:t>
            </w:r>
            <w:r w:rsidR="00FD7386" w:rsidRPr="00250EBB">
              <w:rPr>
                <w:rFonts w:cs="Arial"/>
                <w:i/>
                <w:iCs/>
                <w:sz w:val="20"/>
              </w:rPr>
              <w:t>-</w:t>
            </w:r>
            <w:r w:rsidR="00FD7386">
              <w:rPr>
                <w:rFonts w:cs="Arial"/>
                <w:i/>
                <w:iCs/>
                <w:sz w:val="20"/>
              </w:rPr>
              <w:t>Planning sheet)</w:t>
            </w:r>
            <w:r w:rsidR="00FD7386" w:rsidRPr="00250EBB">
              <w:rPr>
                <w:rFonts w:cs="Arial"/>
                <w:i/>
                <w:iCs/>
                <w:sz w:val="20"/>
              </w:rPr>
              <w:t>)</w:t>
            </w:r>
          </w:p>
          <w:p w14:paraId="22E6E5C0" w14:textId="6ECBDAC7" w:rsidR="005B4BEC" w:rsidRPr="00FD7386" w:rsidRDefault="00250EBB" w:rsidP="00FD7386">
            <w:pPr>
              <w:pStyle w:val="ListParagraph"/>
              <w:numPr>
                <w:ilvl w:val="1"/>
                <w:numId w:val="2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the most suitable format for the information and select and check availability of all materials, tools and equipment and check for serviceability before use.</w:t>
            </w:r>
            <w:r w:rsidR="00FD7386" w:rsidRPr="00250EBB">
              <w:rPr>
                <w:rFonts w:cs="Arial"/>
                <w:i/>
                <w:iCs/>
                <w:sz w:val="20"/>
              </w:rPr>
              <w:t xml:space="preserve"> (Template available for use- HO</w:t>
            </w:r>
            <w:r w:rsidR="00FD7386">
              <w:rPr>
                <w:rFonts w:cs="Arial"/>
                <w:i/>
                <w:iCs/>
                <w:sz w:val="20"/>
              </w:rPr>
              <w:t>2</w:t>
            </w:r>
            <w:r w:rsidR="00FD7386" w:rsidRPr="00250EBB">
              <w:rPr>
                <w:rFonts w:cs="Arial"/>
                <w:i/>
                <w:iCs/>
                <w:sz w:val="20"/>
              </w:rPr>
              <w:t>-</w:t>
            </w:r>
            <w:r w:rsidR="00FD7386">
              <w:rPr>
                <w:rFonts w:cs="Arial"/>
                <w:i/>
                <w:iCs/>
                <w:sz w:val="20"/>
              </w:rPr>
              <w:t>Planning sheet)</w:t>
            </w:r>
            <w:r w:rsidR="00FD7386" w:rsidRPr="00250EBB">
              <w:rPr>
                <w:rFonts w:cs="Arial"/>
                <w:i/>
                <w:iCs/>
                <w:sz w:val="20"/>
              </w:rPr>
              <w:t>)</w:t>
            </w:r>
          </w:p>
          <w:p w14:paraId="1D94F896" w14:textId="793A93D5" w:rsidR="00FD7386" w:rsidRDefault="004A219C" w:rsidP="00FD7386">
            <w:pPr>
              <w:pStyle w:val="ListParagraph"/>
              <w:numPr>
                <w:ilvl w:val="0"/>
                <w:numId w:val="28"/>
              </w:numPr>
              <w:jc w:val="left"/>
              <w:rPr>
                <w:rFonts w:cs="Arial"/>
                <w:sz w:val="20"/>
              </w:rPr>
            </w:pPr>
            <w:r w:rsidRPr="004A219C">
              <w:rPr>
                <w:rFonts w:cs="Arial"/>
                <w:sz w:val="20"/>
              </w:rPr>
              <w:t>Create simple sketches and drawings</w:t>
            </w:r>
            <w:r>
              <w:rPr>
                <w:rFonts w:cs="Arial"/>
                <w:sz w:val="20"/>
              </w:rPr>
              <w:t>.</w:t>
            </w:r>
          </w:p>
          <w:p w14:paraId="57465221" w14:textId="50E582CE" w:rsidR="004A219C" w:rsidRPr="004A219C" w:rsidRDefault="004A219C" w:rsidP="004A219C">
            <w:pPr>
              <w:pStyle w:val="ListParagraph"/>
              <w:numPr>
                <w:ilvl w:val="1"/>
                <w:numId w:val="2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Determine and </w:t>
            </w:r>
            <w:r w:rsidRPr="004A219C">
              <w:rPr>
                <w:rFonts w:cs="Arial"/>
                <w:sz w:val="20"/>
              </w:rPr>
              <w:t>record measurements, information and details required for drawing and sketches.</w:t>
            </w:r>
            <w:r>
              <w:rPr>
                <w:rFonts w:cs="Arial"/>
                <w:sz w:val="20"/>
              </w:rPr>
              <w:t xml:space="preserve"> </w:t>
            </w:r>
            <w:r w:rsidRPr="00250EBB">
              <w:rPr>
                <w:rFonts w:cs="Arial"/>
                <w:i/>
                <w:iCs/>
                <w:sz w:val="20"/>
              </w:rPr>
              <w:t>(Template available for use- HO</w:t>
            </w:r>
            <w:r>
              <w:rPr>
                <w:rFonts w:cs="Arial"/>
                <w:i/>
                <w:iCs/>
                <w:sz w:val="20"/>
              </w:rPr>
              <w:t>2</w:t>
            </w:r>
            <w:r w:rsidRPr="00250EBB">
              <w:rPr>
                <w:rFonts w:cs="Arial"/>
                <w:i/>
                <w:iCs/>
                <w:sz w:val="20"/>
              </w:rPr>
              <w:t>-</w:t>
            </w:r>
            <w:r>
              <w:rPr>
                <w:rFonts w:cs="Arial"/>
                <w:i/>
                <w:iCs/>
                <w:sz w:val="20"/>
              </w:rPr>
              <w:t>Planning sheet)</w:t>
            </w:r>
          </w:p>
          <w:p w14:paraId="658D479F" w14:textId="1F50485C" w:rsidR="004A219C" w:rsidRDefault="004A219C" w:rsidP="004A219C">
            <w:pPr>
              <w:pStyle w:val="ListParagraph"/>
              <w:numPr>
                <w:ilvl w:val="1"/>
                <w:numId w:val="2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Using all the gathered information </w:t>
            </w:r>
            <w:bookmarkStart w:id="25" w:name="_Hlk135296544"/>
            <w:r>
              <w:rPr>
                <w:rFonts w:cs="Arial"/>
                <w:sz w:val="20"/>
              </w:rPr>
              <w:t xml:space="preserve">create </w:t>
            </w:r>
            <w:r w:rsidRPr="004A219C">
              <w:rPr>
                <w:rFonts w:cs="Arial"/>
                <w:sz w:val="20"/>
              </w:rPr>
              <w:t>two-dimensional and three-dimensional</w:t>
            </w:r>
            <w:r>
              <w:rPr>
                <w:rFonts w:cs="Arial"/>
                <w:sz w:val="20"/>
              </w:rPr>
              <w:t xml:space="preserve"> sketches/drawings of </w:t>
            </w:r>
            <w:r w:rsidRPr="004A219C">
              <w:rPr>
                <w:rFonts w:cs="Arial"/>
                <w:sz w:val="20"/>
              </w:rPr>
              <w:t xml:space="preserve">one structural </w:t>
            </w:r>
            <w:r w:rsidR="0078431B" w:rsidRPr="0078431B">
              <w:rPr>
                <w:rFonts w:cs="Arial"/>
                <w:sz w:val="20"/>
              </w:rPr>
              <w:t>section</w:t>
            </w:r>
            <w:r w:rsidR="0078431B">
              <w:rPr>
                <w:rFonts w:cs="Arial"/>
                <w:sz w:val="20"/>
              </w:rPr>
              <w:t xml:space="preserve"> of a </w:t>
            </w:r>
            <w:r w:rsidR="0078431B" w:rsidRPr="0078431B">
              <w:rPr>
                <w:rFonts w:cs="Arial"/>
                <w:sz w:val="20"/>
              </w:rPr>
              <w:t xml:space="preserve">typical wall detail </w:t>
            </w:r>
            <w:r w:rsidRPr="004A219C">
              <w:rPr>
                <w:rFonts w:cs="Arial"/>
                <w:sz w:val="20"/>
              </w:rPr>
              <w:t>and one non-structural</w:t>
            </w:r>
            <w:r>
              <w:rPr>
                <w:rFonts w:cs="Arial"/>
                <w:sz w:val="20"/>
              </w:rPr>
              <w:t xml:space="preserve"> </w:t>
            </w:r>
            <w:r w:rsidRPr="004A219C">
              <w:rPr>
                <w:rFonts w:cs="Arial"/>
                <w:sz w:val="20"/>
              </w:rPr>
              <w:t>sectional drawing</w:t>
            </w:r>
            <w:r w:rsidR="0078431B">
              <w:rPr>
                <w:rFonts w:cs="Arial"/>
                <w:sz w:val="20"/>
              </w:rPr>
              <w:t xml:space="preserve"> of the </w:t>
            </w:r>
            <w:r w:rsidR="0078431B" w:rsidRPr="0078431B">
              <w:rPr>
                <w:rFonts w:cs="Arial"/>
                <w:sz w:val="20"/>
              </w:rPr>
              <w:t xml:space="preserve">shower base detail </w:t>
            </w:r>
            <w:r w:rsidRPr="004A219C">
              <w:rPr>
                <w:rFonts w:cs="Arial"/>
                <w:sz w:val="20"/>
              </w:rPr>
              <w:t>using standard drawing convention</w:t>
            </w:r>
            <w:r>
              <w:rPr>
                <w:rFonts w:cs="Arial"/>
                <w:sz w:val="20"/>
              </w:rPr>
              <w:t>.</w:t>
            </w:r>
          </w:p>
          <w:bookmarkEnd w:id="25"/>
          <w:p w14:paraId="29C62C29" w14:textId="1EAB90B2" w:rsidR="004A219C" w:rsidRDefault="004A219C" w:rsidP="004A219C">
            <w:pPr>
              <w:pStyle w:val="ListParagraph"/>
              <w:numPr>
                <w:ilvl w:val="1"/>
                <w:numId w:val="2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Pr="004A219C">
              <w:rPr>
                <w:rFonts w:cs="Arial"/>
                <w:sz w:val="20"/>
              </w:rPr>
              <w:t>learly identify and label</w:t>
            </w:r>
            <w:r>
              <w:rPr>
                <w:rFonts w:cs="Arial"/>
                <w:sz w:val="20"/>
              </w:rPr>
              <w:t xml:space="preserve"> the</w:t>
            </w:r>
            <w:r w:rsidRPr="004A219C">
              <w:rPr>
                <w:rFonts w:cs="Arial"/>
                <w:sz w:val="20"/>
              </w:rPr>
              <w:t xml:space="preserve"> elements and components</w:t>
            </w:r>
            <w:r>
              <w:rPr>
                <w:rFonts w:cs="Arial"/>
                <w:sz w:val="20"/>
              </w:rPr>
              <w:t xml:space="preserve"> in the sectional drawings.</w:t>
            </w:r>
          </w:p>
          <w:p w14:paraId="5B329706" w14:textId="66844F6E" w:rsidR="004A219C" w:rsidRPr="004A219C" w:rsidRDefault="004A219C" w:rsidP="004A219C">
            <w:pPr>
              <w:pStyle w:val="ListParagraph"/>
              <w:numPr>
                <w:ilvl w:val="0"/>
                <w:numId w:val="2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Notate and process drawings.</w:t>
            </w:r>
          </w:p>
          <w:p w14:paraId="58E9A2A9" w14:textId="162C0C5E" w:rsidR="004A219C" w:rsidRPr="004A219C" w:rsidRDefault="004A219C" w:rsidP="004A219C">
            <w:pPr>
              <w:pStyle w:val="ListParagraph"/>
              <w:numPr>
                <w:ilvl w:val="1"/>
                <w:numId w:val="2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Include all</w:t>
            </w:r>
            <w:r w:rsidRPr="004A219C">
              <w:rPr>
                <w:rFonts w:cs="Arial"/>
                <w:sz w:val="20"/>
              </w:rPr>
              <w:t xml:space="preserve"> essential information to the drawing</w:t>
            </w:r>
            <w:r>
              <w:rPr>
                <w:rFonts w:cs="Arial"/>
                <w:sz w:val="20"/>
              </w:rPr>
              <w:t>s</w:t>
            </w:r>
            <w:r w:rsidRPr="004A219C">
              <w:rPr>
                <w:rFonts w:cs="Arial"/>
                <w:sz w:val="20"/>
              </w:rPr>
              <w:t xml:space="preserve"> using dimension lines, symbols and abbreviations following standard drawing conventions.</w:t>
            </w:r>
          </w:p>
          <w:p w14:paraId="15F1DE98" w14:textId="53AA2559" w:rsidR="004A219C" w:rsidRPr="004A219C" w:rsidRDefault="004A219C" w:rsidP="004A219C">
            <w:pPr>
              <w:pStyle w:val="ListParagraph"/>
              <w:numPr>
                <w:ilvl w:val="1"/>
                <w:numId w:val="28"/>
              </w:numPr>
              <w:jc w:val="left"/>
              <w:rPr>
                <w:rFonts w:cs="Arial"/>
                <w:sz w:val="20"/>
              </w:rPr>
            </w:pPr>
            <w:r w:rsidRPr="004A219C">
              <w:rPr>
                <w:rFonts w:cs="Arial"/>
                <w:sz w:val="20"/>
              </w:rPr>
              <w:t>Include drawing and job tile, date, scale and sheet number in the title block.</w:t>
            </w:r>
          </w:p>
          <w:p w14:paraId="25741118" w14:textId="50A39123" w:rsidR="004A219C" w:rsidRDefault="004A219C" w:rsidP="004A219C">
            <w:pPr>
              <w:pStyle w:val="ListParagraph"/>
              <w:numPr>
                <w:ilvl w:val="1"/>
                <w:numId w:val="28"/>
              </w:numPr>
              <w:jc w:val="left"/>
              <w:rPr>
                <w:rFonts w:cs="Arial"/>
                <w:sz w:val="20"/>
              </w:rPr>
            </w:pPr>
            <w:r w:rsidRPr="004A219C">
              <w:rPr>
                <w:rFonts w:cs="Arial"/>
                <w:sz w:val="20"/>
              </w:rPr>
              <w:t>Produce</w:t>
            </w:r>
            <w:r w:rsidR="00965F24">
              <w:rPr>
                <w:rFonts w:cs="Arial"/>
                <w:sz w:val="20"/>
              </w:rPr>
              <w:t xml:space="preserve"> </w:t>
            </w:r>
            <w:r w:rsidR="00965F24" w:rsidRPr="00965F24">
              <w:rPr>
                <w:rFonts w:cs="Arial"/>
                <w:sz w:val="20"/>
              </w:rPr>
              <w:t>clear and descriptive</w:t>
            </w:r>
            <w:r w:rsidRPr="004A219C">
              <w:rPr>
                <w:rFonts w:cs="Arial"/>
                <w:sz w:val="20"/>
              </w:rPr>
              <w:t xml:space="preserve"> completed drawings in an appropriate form for presentation.</w:t>
            </w:r>
          </w:p>
          <w:p w14:paraId="2151E707" w14:textId="2714C9C7" w:rsidR="004A219C" w:rsidRPr="009602B2" w:rsidRDefault="004A219C" w:rsidP="004A219C">
            <w:pPr>
              <w:pStyle w:val="ListParagraph"/>
              <w:numPr>
                <w:ilvl w:val="1"/>
                <w:numId w:val="2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Submit completed drawings with name and date attached to assessor as evidence.</w:t>
            </w:r>
          </w:p>
          <w:p w14:paraId="5AD88611" w14:textId="77777777" w:rsidR="00FC083A" w:rsidRPr="004B356B" w:rsidRDefault="00FC083A" w:rsidP="00A80ACC">
            <w:pPr>
              <w:jc w:val="left"/>
              <w:rPr>
                <w:rFonts w:cs="Arial"/>
                <w:sz w:val="10"/>
                <w:szCs w:val="10"/>
              </w:rPr>
            </w:pPr>
          </w:p>
          <w:p w14:paraId="3F9C295F" w14:textId="5A7BCABF" w:rsidR="00041FA8" w:rsidRPr="0047390E" w:rsidRDefault="00FC083A" w:rsidP="00041FA8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1E5E0621" w14:textId="77777777" w:rsidTr="00A80ACC">
        <w:trPr>
          <w:trHeight w:val="7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5F1E0977" w14:textId="2E7835DB" w:rsidR="00FC083A" w:rsidRPr="000861CC" w:rsidRDefault="00F802F0" w:rsidP="00F802F0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Pr="00F802F0">
              <w:rPr>
                <w:rFonts w:cs="Arial"/>
                <w:sz w:val="20"/>
              </w:rPr>
              <w:t>onstruction plans and specifications</w:t>
            </w:r>
            <w:r>
              <w:rPr>
                <w:rFonts w:cs="Arial"/>
                <w:sz w:val="20"/>
              </w:rPr>
              <w:t xml:space="preserve">; Access to </w:t>
            </w:r>
            <w:r w:rsidRPr="00F802F0">
              <w:rPr>
                <w:rFonts w:cs="Arial"/>
                <w:sz w:val="20"/>
              </w:rPr>
              <w:t>current building and construction codes and standards</w:t>
            </w:r>
            <w:r>
              <w:rPr>
                <w:rFonts w:cs="Arial"/>
                <w:sz w:val="20"/>
              </w:rPr>
              <w:t xml:space="preserve">, </w:t>
            </w:r>
            <w:r w:rsidRPr="00F802F0">
              <w:rPr>
                <w:rFonts w:cs="Arial"/>
                <w:sz w:val="20"/>
              </w:rPr>
              <w:t>the NCC</w:t>
            </w:r>
            <w:r>
              <w:rPr>
                <w:rFonts w:cs="Arial"/>
                <w:sz w:val="20"/>
              </w:rPr>
              <w:t xml:space="preserve">, </w:t>
            </w:r>
            <w:r w:rsidRPr="00F802F0">
              <w:rPr>
                <w:rFonts w:cs="Arial"/>
                <w:sz w:val="20"/>
              </w:rPr>
              <w:t>workplace procedures and other quality documentation</w:t>
            </w:r>
            <w:r>
              <w:rPr>
                <w:rFonts w:cs="Arial"/>
                <w:sz w:val="20"/>
              </w:rPr>
              <w:t>; H</w:t>
            </w:r>
            <w:r w:rsidRPr="00F802F0">
              <w:rPr>
                <w:rFonts w:cs="Arial"/>
                <w:sz w:val="20"/>
              </w:rPr>
              <w:t>and drawing</w:t>
            </w:r>
            <w:r>
              <w:rPr>
                <w:rFonts w:cs="Arial"/>
                <w:sz w:val="20"/>
              </w:rPr>
              <w:t xml:space="preserve"> materials, tools and</w:t>
            </w:r>
            <w:r w:rsidRPr="00F802F0">
              <w:rPr>
                <w:rFonts w:cs="Arial"/>
                <w:sz w:val="20"/>
              </w:rPr>
              <w:t xml:space="preserve"> equipment</w:t>
            </w:r>
            <w:r>
              <w:rPr>
                <w:rFonts w:cs="Arial"/>
                <w:sz w:val="20"/>
              </w:rPr>
              <w:t>; PC</w:t>
            </w:r>
            <w:r w:rsidRPr="00F802F0">
              <w:rPr>
                <w:rFonts w:cs="Arial"/>
                <w:sz w:val="20"/>
              </w:rPr>
              <w:t>, applications and software to access drawings and other relevant information.</w:t>
            </w:r>
          </w:p>
        </w:tc>
      </w:tr>
      <w:tr w:rsidR="00FC083A" w:rsidRPr="00683908" w14:paraId="4E8228A8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Observer details</w:t>
            </w:r>
          </w:p>
        </w:tc>
      </w:tr>
      <w:tr w:rsidR="00B5463F" w:rsidRPr="00683908" w14:paraId="18151E20" w14:textId="77777777" w:rsidTr="00A80ACC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12122B17" w:rsidR="00B5463F" w:rsidRPr="00696855" w:rsidRDefault="00B5463F" w:rsidP="00B5463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77777777" w:rsidR="00B5463F" w:rsidRPr="00DE6B06" w:rsidRDefault="00B5463F" w:rsidP="00B5463F">
            <w:pPr>
              <w:jc w:val="left"/>
              <w:rPr>
                <w:rFonts w:ascii="Arial" w:hAnsi="Arial" w:cs="Arial"/>
                <w:sz w:val="22"/>
              </w:rPr>
            </w:pPr>
            <w:permStart w:id="2024495502" w:edGrp="everyone"/>
            <w:permEnd w:id="2024495502"/>
          </w:p>
        </w:tc>
      </w:tr>
      <w:tr w:rsidR="00B5463F" w:rsidRPr="00683908" w14:paraId="47E71B4B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91D8FEA" w14:textId="77777777" w:rsidR="00B5463F" w:rsidRDefault="00B5463F" w:rsidP="00B5463F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77777777" w:rsidR="00B5463F" w:rsidRPr="00696855" w:rsidRDefault="00B5463F" w:rsidP="00B5463F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77777777" w:rsidR="00B5463F" w:rsidRPr="00DE6B06" w:rsidRDefault="00B5463F" w:rsidP="00B5463F">
            <w:pPr>
              <w:jc w:val="left"/>
              <w:rPr>
                <w:rFonts w:ascii="Arial" w:hAnsi="Arial" w:cs="Arial"/>
                <w:sz w:val="22"/>
              </w:rPr>
            </w:pPr>
            <w:permStart w:id="400437244" w:edGrp="everyone"/>
            <w:permEnd w:id="400437244"/>
          </w:p>
        </w:tc>
      </w:tr>
      <w:tr w:rsidR="00B5463F" w:rsidRPr="00683908" w14:paraId="637AD768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77777777" w:rsidR="00B5463F" w:rsidRDefault="00B5463F" w:rsidP="00B5463F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77777777" w:rsidR="00B5463F" w:rsidRPr="00DE6B06" w:rsidRDefault="00B5463F" w:rsidP="00B5463F">
            <w:pPr>
              <w:jc w:val="left"/>
              <w:rPr>
                <w:rFonts w:ascii="Arial" w:hAnsi="Arial" w:cs="Arial"/>
                <w:sz w:val="22"/>
              </w:rPr>
            </w:pPr>
            <w:permStart w:id="593656410" w:edGrp="everyone"/>
            <w:permEnd w:id="593656410"/>
          </w:p>
        </w:tc>
      </w:tr>
      <w:tr w:rsidR="00B5463F" w:rsidRPr="00683908" w14:paraId="1BEE3403" w14:textId="77777777" w:rsidTr="00847495">
        <w:trPr>
          <w:trHeight w:val="794"/>
        </w:trPr>
        <w:tc>
          <w:tcPr>
            <w:tcW w:w="259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6A524" w14:textId="77777777" w:rsidR="00B5463F" w:rsidRPr="00696855" w:rsidRDefault="00B5463F" w:rsidP="00B5463F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24571175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048728312"/>
            <w:showingPlcHdr/>
            <w:picture/>
          </w:sdtPr>
          <w:sdtEndPr/>
          <w:sdtContent>
            <w:tc>
              <w:tcPr>
                <w:tcW w:w="6474" w:type="dxa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0560D0D3" w:rsidR="00B5463F" w:rsidRPr="00DE6B06" w:rsidRDefault="00B5463F" w:rsidP="00B5463F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2373CE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6E37F528" wp14:editId="73C4FCCF">
                      <wp:extent cx="3913549" cy="360000"/>
                      <wp:effectExtent l="0" t="0" r="0" b="2540"/>
                      <wp:docPr id="1798193978" name="Picture 179819397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45711759" w:displacedByCustomXml="prev"/>
      </w:tr>
      <w:tr w:rsidR="00B5463F" w:rsidRPr="00683908" w14:paraId="6BD19315" w14:textId="77777777" w:rsidTr="00847495">
        <w:trPr>
          <w:trHeight w:val="454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77777777" w:rsidR="00B5463F" w:rsidRPr="00696855" w:rsidRDefault="00B5463F" w:rsidP="00B5463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1490577186" w:edGrp="everyone"/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79DB4421" w14:textId="1827C23D" w:rsidR="00B5463F" w:rsidRPr="00DE6B06" w:rsidRDefault="00923432" w:rsidP="00B5463F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51086215"/>
                <w:placeholder>
                  <w:docPart w:val="D8CCF4BF84C34833A22FFDE523C45C0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B5463F" w:rsidRPr="00B04CDC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490577186"/>
          </w:p>
        </w:tc>
      </w:tr>
    </w:tbl>
    <w:p w14:paraId="521FB641" w14:textId="77777777" w:rsidR="004C68EC" w:rsidRPr="004B356B" w:rsidRDefault="004C68EC">
      <w:pPr>
        <w:rPr>
          <w:sz w:val="4"/>
          <w:szCs w:val="4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1488"/>
        <w:gridCol w:w="1488"/>
      </w:tblGrid>
      <w:tr w:rsidR="00FC083A" w:rsidRPr="00683908" w14:paraId="387DBEB9" w14:textId="77777777" w:rsidTr="004C68EC">
        <w:trPr>
          <w:tblHeader/>
        </w:trPr>
        <w:tc>
          <w:tcPr>
            <w:tcW w:w="6096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2047873" w14:textId="4870D474" w:rsidR="00FC083A" w:rsidRPr="0019760F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lastRenderedPageBreak/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608DBC4D" w14:textId="77777777" w:rsidR="00FC083A" w:rsidRPr="00696855" w:rsidRDefault="00FC083A" w:rsidP="00A80ACC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FC083A" w:rsidRPr="00683908" w14:paraId="0169FC31" w14:textId="77777777" w:rsidTr="004C68EC">
        <w:trPr>
          <w:trHeight w:val="233"/>
          <w:tblHeader/>
        </w:trPr>
        <w:tc>
          <w:tcPr>
            <w:tcW w:w="6096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4B0A9680" w14:textId="77777777" w:rsidR="00FC083A" w:rsidRPr="00696855" w:rsidRDefault="00FC083A" w:rsidP="00A80ACC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703C776D" w14:textId="77777777" w:rsidR="00FC083A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5ABE8303" w14:textId="77777777" w:rsidR="00FC083A" w:rsidRPr="00696855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F2F2F2"/>
          </w:tcPr>
          <w:p w14:paraId="59B4F204" w14:textId="77777777" w:rsidR="00FC083A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0DB55AD3" w14:textId="77777777" w:rsidR="00FC083A" w:rsidRPr="00696855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FC083A" w:rsidRPr="00696855" w14:paraId="47954F60" w14:textId="77777777" w:rsidTr="00BE45C9">
        <w:trPr>
          <w:trHeight w:val="283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9FC855E" w14:textId="54050D5A" w:rsidR="00FC083A" w:rsidRPr="005A68BC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5631EF" w:rsidRPr="005631EF">
              <w:rPr>
                <w:rFonts w:cs="Arial"/>
                <w:b/>
                <w:sz w:val="20"/>
              </w:rPr>
              <w:t>Prepare to make sketches and drawings.</w:t>
            </w:r>
          </w:p>
        </w:tc>
      </w:tr>
      <w:tr w:rsidR="00B5463F" w:rsidRPr="00696855" w14:paraId="65B19E1E" w14:textId="77777777" w:rsidTr="00AE549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612EE37" w14:textId="442894C7" w:rsidR="00B5463F" w:rsidRPr="00931795" w:rsidRDefault="00B5463F" w:rsidP="00B5463F">
            <w:pPr>
              <w:pStyle w:val="331PASListTask1"/>
            </w:pPr>
            <w:bookmarkStart w:id="26" w:name="_Ref131077206"/>
            <w:r w:rsidRPr="00232000">
              <w:t>Determine the relevant information from construction plans required for sketching or drawing.</w:t>
            </w:r>
            <w:r w:rsidRPr="00232000">
              <w:rPr>
                <w:i/>
                <w:iCs/>
              </w:rPr>
              <w:t xml:space="preserve"> (Template available for use- HO2-Planning sheet))</w:t>
            </w:r>
            <w:bookmarkEnd w:id="26"/>
          </w:p>
        </w:tc>
        <w:permStart w:id="772697643" w:edGrp="everyone" w:displacedByCustomXml="next"/>
        <w:sdt>
          <w:sdtPr>
            <w:rPr>
              <w:rFonts w:cs="Arial"/>
              <w:sz w:val="36"/>
              <w:szCs w:val="36"/>
            </w:rPr>
            <w:id w:val="4507519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F4993BD" w14:textId="06722F82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72697643" w:displacedByCustomXml="prev"/>
        <w:permStart w:id="1345851007" w:edGrp="everyone" w:displacedByCustomXml="next"/>
        <w:sdt>
          <w:sdtPr>
            <w:rPr>
              <w:rFonts w:cs="Arial"/>
              <w:sz w:val="36"/>
              <w:szCs w:val="36"/>
            </w:rPr>
            <w:id w:val="10464140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4B598BF" w14:textId="2FAA5CD1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45851007" w:displacedByCustomXml="prev"/>
      </w:tr>
      <w:tr w:rsidR="00B5463F" w:rsidRPr="00696855" w14:paraId="3EBDCDF5" w14:textId="77777777" w:rsidTr="00AE549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A0BD0B8" w14:textId="3CFA2B89" w:rsidR="00B5463F" w:rsidRPr="00931795" w:rsidRDefault="00B5463F" w:rsidP="00B5463F">
            <w:pPr>
              <w:pStyle w:val="331PASListTask1"/>
            </w:pPr>
            <w:bookmarkStart w:id="27" w:name="_Ref131077214"/>
            <w:r w:rsidRPr="00232000">
              <w:t>Check construction plan information against building and construction regulations, standards and codes for compliance</w:t>
            </w:r>
            <w:r>
              <w:t>, including safety and the environment</w:t>
            </w:r>
            <w:r w:rsidRPr="00232000">
              <w:t xml:space="preserve">. </w:t>
            </w:r>
            <w:r w:rsidRPr="00232000">
              <w:rPr>
                <w:i/>
                <w:iCs/>
              </w:rPr>
              <w:t>(Template available for use- HO1-Compliance review)</w:t>
            </w:r>
            <w:bookmarkEnd w:id="27"/>
          </w:p>
        </w:tc>
        <w:permStart w:id="1840336613" w:edGrp="everyone" w:displacedByCustomXml="next"/>
        <w:sdt>
          <w:sdtPr>
            <w:rPr>
              <w:rFonts w:cs="Arial"/>
              <w:sz w:val="36"/>
              <w:szCs w:val="36"/>
            </w:rPr>
            <w:id w:val="-8864839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2530B4B" w14:textId="5EB87B11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40336613" w:displacedByCustomXml="prev"/>
        <w:permStart w:id="79058005" w:edGrp="everyone" w:displacedByCustomXml="next"/>
        <w:sdt>
          <w:sdtPr>
            <w:rPr>
              <w:rFonts w:cs="Arial"/>
              <w:sz w:val="36"/>
              <w:szCs w:val="36"/>
            </w:rPr>
            <w:id w:val="18024200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6E51E08" w14:textId="6E82D4E3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9058005" w:displacedByCustomXml="prev"/>
      </w:tr>
      <w:tr w:rsidR="00B5463F" w:rsidRPr="00696855" w14:paraId="38820D79" w14:textId="77777777" w:rsidTr="00AE549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B99E77A" w14:textId="31663A9D" w:rsidR="00B5463F" w:rsidRPr="00931795" w:rsidRDefault="00B5463F" w:rsidP="00B5463F">
            <w:pPr>
              <w:pStyle w:val="331PASListTask1"/>
            </w:pPr>
            <w:bookmarkStart w:id="28" w:name="_Ref131077320"/>
            <w:r w:rsidRPr="00232000">
              <w:t>Consider the intended audience and purpose of drawings to determine appropriate presentation method.</w:t>
            </w:r>
            <w:r w:rsidRPr="00232000">
              <w:rPr>
                <w:i/>
                <w:iCs/>
              </w:rPr>
              <w:t xml:space="preserve"> (Template available for use- HO2-Planning sheet))</w:t>
            </w:r>
            <w:bookmarkEnd w:id="28"/>
          </w:p>
        </w:tc>
        <w:permStart w:id="962748166" w:edGrp="everyone" w:displacedByCustomXml="next"/>
        <w:sdt>
          <w:sdtPr>
            <w:rPr>
              <w:rFonts w:cs="Arial"/>
              <w:sz w:val="36"/>
              <w:szCs w:val="36"/>
            </w:rPr>
            <w:id w:val="-8611994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1A520B83" w14:textId="19BBB23E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62748166" w:displacedByCustomXml="prev"/>
        <w:permStart w:id="804412636" w:edGrp="everyone" w:displacedByCustomXml="next"/>
        <w:sdt>
          <w:sdtPr>
            <w:rPr>
              <w:rFonts w:cs="Arial"/>
              <w:sz w:val="36"/>
              <w:szCs w:val="36"/>
            </w:rPr>
            <w:id w:val="14824225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8907269" w14:textId="09F33B04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04412636" w:displacedByCustomXml="prev"/>
      </w:tr>
      <w:tr w:rsidR="00B5463F" w:rsidRPr="00696855" w14:paraId="2EF54375" w14:textId="77777777" w:rsidTr="00AE549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292FA90" w14:textId="39E3751F" w:rsidR="00B5463F" w:rsidRPr="00931795" w:rsidRDefault="00B5463F" w:rsidP="00B5463F">
            <w:pPr>
              <w:pStyle w:val="331PASListTask1"/>
            </w:pPr>
            <w:bookmarkStart w:id="29" w:name="_Ref131077328"/>
            <w:r w:rsidRPr="00232000">
              <w:t>Determine the most suitable format for the information and select and check availability of all materials, tools and equipment and check for serviceability before use.</w:t>
            </w:r>
            <w:r w:rsidRPr="00232000">
              <w:rPr>
                <w:i/>
                <w:iCs/>
              </w:rPr>
              <w:t xml:space="preserve"> (Template available for use- HO2-Planning sheet))</w:t>
            </w:r>
            <w:bookmarkEnd w:id="29"/>
          </w:p>
        </w:tc>
        <w:permStart w:id="542393849" w:edGrp="everyone" w:displacedByCustomXml="next"/>
        <w:sdt>
          <w:sdtPr>
            <w:rPr>
              <w:rFonts w:cs="Arial"/>
              <w:sz w:val="36"/>
              <w:szCs w:val="36"/>
            </w:rPr>
            <w:id w:val="-15873746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BA30F86" w14:textId="63F3E89C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42393849" w:displacedByCustomXml="prev"/>
        <w:permStart w:id="1923418248" w:edGrp="everyone" w:displacedByCustomXml="next"/>
        <w:sdt>
          <w:sdtPr>
            <w:rPr>
              <w:rFonts w:cs="Arial"/>
              <w:sz w:val="36"/>
              <w:szCs w:val="36"/>
            </w:rPr>
            <w:id w:val="-15042725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9975DC6" w14:textId="6D16595C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23418248" w:displacedByCustomXml="prev"/>
      </w:tr>
      <w:tr w:rsidR="00FC083A" w:rsidRPr="00696855" w14:paraId="6209610F" w14:textId="77777777" w:rsidTr="00BE45C9">
        <w:trPr>
          <w:trHeight w:val="283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1229A0C5" w14:textId="7D439A76" w:rsidR="00FC083A" w:rsidRPr="004E1BC5" w:rsidRDefault="00FC083A" w:rsidP="005631EF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5631EF" w:rsidRPr="005631EF">
              <w:rPr>
                <w:rFonts w:cs="Arial"/>
                <w:b/>
                <w:sz w:val="20"/>
              </w:rPr>
              <w:t>Create simple sketches and drawings.</w:t>
            </w:r>
          </w:p>
        </w:tc>
      </w:tr>
      <w:tr w:rsidR="00B5463F" w:rsidRPr="00696855" w14:paraId="60E3723C" w14:textId="77777777" w:rsidTr="00872A1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CDD5ED5" w14:textId="01D18D2C" w:rsidR="00B5463F" w:rsidRPr="00931795" w:rsidRDefault="00B5463F" w:rsidP="00B5463F">
            <w:pPr>
              <w:pStyle w:val="332PASListTask1"/>
            </w:pPr>
            <w:bookmarkStart w:id="30" w:name="_Ref131077335"/>
            <w:r w:rsidRPr="00001396">
              <w:t xml:space="preserve">Determine and record measurements, information and details required for drawing and sketches. </w:t>
            </w:r>
            <w:r w:rsidRPr="00001396">
              <w:rPr>
                <w:i/>
                <w:iCs/>
              </w:rPr>
              <w:t>(Template available for use- HO2-Planning sheet)</w:t>
            </w:r>
            <w:bookmarkEnd w:id="30"/>
          </w:p>
        </w:tc>
        <w:permStart w:id="360666184" w:edGrp="everyone" w:displacedByCustomXml="next"/>
        <w:sdt>
          <w:sdtPr>
            <w:rPr>
              <w:rFonts w:cs="Arial"/>
              <w:sz w:val="36"/>
              <w:szCs w:val="36"/>
            </w:rPr>
            <w:id w:val="2760678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38BD7CF" w14:textId="5BE0F64E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60666184" w:displacedByCustomXml="prev"/>
        <w:permStart w:id="1638087332" w:edGrp="everyone" w:displacedByCustomXml="next"/>
        <w:sdt>
          <w:sdtPr>
            <w:rPr>
              <w:rFonts w:cs="Arial"/>
              <w:sz w:val="36"/>
              <w:szCs w:val="36"/>
            </w:rPr>
            <w:id w:val="-1829857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6E31683" w14:textId="62E21EB6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38087332" w:displacedByCustomXml="prev"/>
      </w:tr>
      <w:tr w:rsidR="00B5463F" w:rsidRPr="00696855" w14:paraId="7854F013" w14:textId="77777777" w:rsidTr="00872A1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0A24F0D" w14:textId="5A07F2F4" w:rsidR="00B5463F" w:rsidRPr="00931795" w:rsidRDefault="00B5463F" w:rsidP="00B5463F">
            <w:pPr>
              <w:pStyle w:val="332PASListTask1"/>
            </w:pPr>
            <w:bookmarkStart w:id="31" w:name="_Ref131074589"/>
            <w:r w:rsidRPr="00001396">
              <w:t xml:space="preserve">Using all the gathered information create two-dimensional and three-dimensional sketches/drawings of one structural </w:t>
            </w:r>
            <w:r w:rsidRPr="0078431B">
              <w:t>section</w:t>
            </w:r>
            <w:r>
              <w:t xml:space="preserve"> of </w:t>
            </w:r>
            <w:r w:rsidRPr="0078431B">
              <w:rPr>
                <w:u w:val="single"/>
              </w:rPr>
              <w:t>a typical wall detail</w:t>
            </w:r>
            <w:r w:rsidRPr="0078431B">
              <w:t xml:space="preserve"> </w:t>
            </w:r>
            <w:r>
              <w:t>(Occasion 1)</w:t>
            </w:r>
            <w:r w:rsidRPr="004A219C">
              <w:t>and one non-structural</w:t>
            </w:r>
            <w:r>
              <w:t xml:space="preserve"> </w:t>
            </w:r>
            <w:r w:rsidRPr="004A219C">
              <w:t>sectional drawing</w:t>
            </w:r>
            <w:r>
              <w:t xml:space="preserve"> of the </w:t>
            </w:r>
            <w:r w:rsidRPr="0078431B">
              <w:rPr>
                <w:u w:val="single"/>
              </w:rPr>
              <w:t>shower base detail</w:t>
            </w:r>
            <w:r>
              <w:rPr>
                <w:u w:val="single"/>
              </w:rPr>
              <w:t xml:space="preserve"> </w:t>
            </w:r>
            <w:r w:rsidRPr="00A55651">
              <w:t xml:space="preserve">(Occasion 2) </w:t>
            </w:r>
            <w:r w:rsidRPr="004A219C">
              <w:t>using standard drawing convention</w:t>
            </w:r>
            <w:r w:rsidRPr="00001396">
              <w:t>.</w:t>
            </w:r>
            <w:bookmarkEnd w:id="31"/>
          </w:p>
        </w:tc>
        <w:permStart w:id="584325622" w:edGrp="everyone" w:displacedByCustomXml="next"/>
        <w:sdt>
          <w:sdtPr>
            <w:rPr>
              <w:rFonts w:cs="Arial"/>
              <w:sz w:val="36"/>
              <w:szCs w:val="36"/>
            </w:rPr>
            <w:id w:val="-10624890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3DBF64BD" w14:textId="5255373F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84325622" w:displacedByCustomXml="prev"/>
        <w:permStart w:id="2077955846" w:edGrp="everyone" w:displacedByCustomXml="next"/>
        <w:sdt>
          <w:sdtPr>
            <w:rPr>
              <w:rFonts w:cs="Arial"/>
              <w:sz w:val="36"/>
              <w:szCs w:val="36"/>
            </w:rPr>
            <w:id w:val="7970342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2887748" w14:textId="5B4FB6BD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77955846" w:displacedByCustomXml="prev"/>
      </w:tr>
      <w:tr w:rsidR="00B5463F" w:rsidRPr="00696855" w14:paraId="238C5FFB" w14:textId="77777777" w:rsidTr="00872A1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D8B10E5" w14:textId="263399E7" w:rsidR="00B5463F" w:rsidRPr="00931795" w:rsidRDefault="00B5463F" w:rsidP="00B5463F">
            <w:pPr>
              <w:pStyle w:val="332PASListTask1"/>
            </w:pPr>
            <w:bookmarkStart w:id="32" w:name="_Ref131074591"/>
            <w:r w:rsidRPr="00001396">
              <w:t>Clearly identify and label the elements and components in the sectional drawings.</w:t>
            </w:r>
            <w:bookmarkEnd w:id="32"/>
          </w:p>
        </w:tc>
        <w:permStart w:id="935153650" w:edGrp="everyone" w:displacedByCustomXml="next"/>
        <w:sdt>
          <w:sdtPr>
            <w:rPr>
              <w:rFonts w:cs="Arial"/>
              <w:sz w:val="36"/>
              <w:szCs w:val="36"/>
            </w:rPr>
            <w:id w:val="14162800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B14151C" w14:textId="11F4E1EE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35153650" w:displacedByCustomXml="prev"/>
        <w:permStart w:id="431564726" w:edGrp="everyone" w:displacedByCustomXml="next"/>
        <w:sdt>
          <w:sdtPr>
            <w:rPr>
              <w:rFonts w:cs="Arial"/>
              <w:sz w:val="36"/>
              <w:szCs w:val="36"/>
            </w:rPr>
            <w:id w:val="9440357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1C7A86A6" w14:textId="0272C69D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31564726" w:displacedByCustomXml="prev"/>
      </w:tr>
      <w:tr w:rsidR="00FC083A" w:rsidRPr="00696855" w14:paraId="60958CD7" w14:textId="77777777" w:rsidTr="00BE45C9">
        <w:trPr>
          <w:trHeight w:val="283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B4AD335" w14:textId="749B0C4E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5631EF" w:rsidRPr="005631EF">
              <w:rPr>
                <w:rFonts w:cs="Arial"/>
                <w:b/>
                <w:sz w:val="20"/>
              </w:rPr>
              <w:t>Notate and process drawings.</w:t>
            </w:r>
          </w:p>
        </w:tc>
      </w:tr>
      <w:tr w:rsidR="00B5463F" w:rsidRPr="00696855" w14:paraId="688A7305" w14:textId="77777777" w:rsidTr="007A67B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4490638" w14:textId="21F2FD6C" w:rsidR="00B5463F" w:rsidRPr="00931795" w:rsidRDefault="00B5463F" w:rsidP="00B5463F">
            <w:pPr>
              <w:pStyle w:val="333PASListTask1"/>
            </w:pPr>
            <w:bookmarkStart w:id="33" w:name="_Ref131074746"/>
            <w:r w:rsidRPr="000553AB">
              <w:t>Include all essential information to the drawings using dimension lines, symbols and abbreviations following standard drawing conventions.</w:t>
            </w:r>
            <w:bookmarkEnd w:id="33"/>
          </w:p>
        </w:tc>
        <w:permStart w:id="345642752" w:edGrp="everyone" w:displacedByCustomXml="next"/>
        <w:sdt>
          <w:sdtPr>
            <w:rPr>
              <w:rFonts w:cs="Arial"/>
              <w:sz w:val="36"/>
              <w:szCs w:val="36"/>
            </w:rPr>
            <w:id w:val="-21290025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08084AF" w14:textId="01C9B025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45642752" w:displacedByCustomXml="prev"/>
        <w:permStart w:id="1544037243" w:edGrp="everyone" w:displacedByCustomXml="next"/>
        <w:sdt>
          <w:sdtPr>
            <w:rPr>
              <w:rFonts w:cs="Arial"/>
              <w:sz w:val="36"/>
              <w:szCs w:val="36"/>
            </w:rPr>
            <w:id w:val="895848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D6F0E75" w14:textId="641FF5E1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44037243" w:displacedByCustomXml="prev"/>
      </w:tr>
      <w:tr w:rsidR="00B5463F" w:rsidRPr="00696855" w14:paraId="50303B58" w14:textId="77777777" w:rsidTr="007A67B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26B82D3" w14:textId="01F0DEDB" w:rsidR="00B5463F" w:rsidRPr="00931795" w:rsidRDefault="00B5463F" w:rsidP="00B5463F">
            <w:pPr>
              <w:pStyle w:val="333PASListTask1"/>
            </w:pPr>
            <w:bookmarkStart w:id="34" w:name="_Ref131074748"/>
            <w:r w:rsidRPr="000553AB">
              <w:t>Include drawing and job tile, date, scale and sheet number in the title block.</w:t>
            </w:r>
            <w:bookmarkEnd w:id="34"/>
          </w:p>
        </w:tc>
        <w:permStart w:id="270141767" w:edGrp="everyone" w:displacedByCustomXml="next"/>
        <w:sdt>
          <w:sdtPr>
            <w:rPr>
              <w:rFonts w:cs="Arial"/>
              <w:sz w:val="36"/>
              <w:szCs w:val="36"/>
            </w:rPr>
            <w:id w:val="16597341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1186A3BC" w14:textId="754FC882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70141767" w:displacedByCustomXml="prev"/>
        <w:permStart w:id="1824090775" w:edGrp="everyone" w:displacedByCustomXml="next"/>
        <w:sdt>
          <w:sdtPr>
            <w:rPr>
              <w:rFonts w:cs="Arial"/>
              <w:sz w:val="36"/>
              <w:szCs w:val="36"/>
            </w:rPr>
            <w:id w:val="19178992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54416EB" w14:textId="32F59F6F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24090775" w:displacedByCustomXml="prev"/>
      </w:tr>
      <w:tr w:rsidR="00B5463F" w:rsidRPr="00696855" w14:paraId="3F7EF81F" w14:textId="77777777" w:rsidTr="007A67B3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6561701D" w14:textId="6435E4D5" w:rsidR="00B5463F" w:rsidRPr="00931795" w:rsidRDefault="00B5463F" w:rsidP="00B5463F">
            <w:pPr>
              <w:pStyle w:val="333PASListTask1"/>
            </w:pPr>
            <w:bookmarkStart w:id="35" w:name="_Ref131074782"/>
            <w:r w:rsidRPr="000553AB">
              <w:t>Produce</w:t>
            </w:r>
            <w:r>
              <w:t xml:space="preserve"> clear and descriptive</w:t>
            </w:r>
            <w:r w:rsidRPr="000553AB">
              <w:t xml:space="preserve"> completed drawings in an appropriate form for presentation.</w:t>
            </w:r>
            <w:bookmarkEnd w:id="35"/>
          </w:p>
        </w:tc>
        <w:permStart w:id="83717911" w:edGrp="everyone" w:displacedByCustomXml="next"/>
        <w:sdt>
          <w:sdtPr>
            <w:rPr>
              <w:rFonts w:cs="Arial"/>
              <w:sz w:val="36"/>
              <w:szCs w:val="36"/>
            </w:rPr>
            <w:id w:val="5636102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6616FDDF" w14:textId="182E4EBB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3717911" w:displacedByCustomXml="prev"/>
        <w:permStart w:id="511792551" w:edGrp="everyone" w:displacedByCustomXml="next"/>
        <w:sdt>
          <w:sdtPr>
            <w:rPr>
              <w:rFonts w:cs="Arial"/>
              <w:sz w:val="36"/>
              <w:szCs w:val="36"/>
            </w:rPr>
            <w:id w:val="6692947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1B163F16" w14:textId="04CC1FB9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11792551" w:displacedByCustomXml="prev"/>
      </w:tr>
      <w:tr w:rsidR="00B5463F" w:rsidRPr="00696855" w14:paraId="4A9C9C4E" w14:textId="77777777" w:rsidTr="007A67B3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0501A1E5" w14:textId="35759B3F" w:rsidR="00B5463F" w:rsidRPr="00931795" w:rsidRDefault="00B5463F" w:rsidP="00B5463F">
            <w:pPr>
              <w:pStyle w:val="333PASListTask1"/>
            </w:pPr>
            <w:bookmarkStart w:id="36" w:name="_Ref131077438"/>
            <w:r w:rsidRPr="000553AB">
              <w:t>Submit completed drawings with name and date attached to assessor as evidence.</w:t>
            </w:r>
            <w:bookmarkEnd w:id="36"/>
          </w:p>
        </w:tc>
        <w:permStart w:id="907429930" w:edGrp="everyone" w:displacedByCustomXml="next"/>
        <w:sdt>
          <w:sdtPr>
            <w:rPr>
              <w:rFonts w:cs="Arial"/>
              <w:sz w:val="36"/>
              <w:szCs w:val="36"/>
            </w:rPr>
            <w:id w:val="-20280899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bottom w:val="single" w:sz="12" w:space="0" w:color="000000"/>
                  <w:right w:val="single" w:sz="4" w:space="0" w:color="auto"/>
                </w:tcBorders>
                <w:vAlign w:val="center"/>
              </w:tcPr>
              <w:p w14:paraId="2AAC7F7F" w14:textId="32E47D64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07429930" w:displacedByCustomXml="prev"/>
        <w:permStart w:id="427705488" w:edGrp="everyone" w:displacedByCustomXml="next"/>
        <w:sdt>
          <w:sdtPr>
            <w:rPr>
              <w:rFonts w:cs="Arial"/>
              <w:sz w:val="36"/>
              <w:szCs w:val="36"/>
            </w:rPr>
            <w:id w:val="12721293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36A3F28B" w14:textId="3D0CCD12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27705488" w:displacedByCustomXml="prev"/>
      </w:tr>
    </w:tbl>
    <w:p w14:paraId="66B0C917" w14:textId="77777777" w:rsidR="00FC083A" w:rsidRDefault="00FC083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71F772F" w14:textId="77777777" w:rsidR="00FC083A" w:rsidRDefault="00FC083A" w:rsidP="00FC083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5463F" w:rsidRPr="00BA4D9F" w14:paraId="5AAD034D" w14:textId="77777777" w:rsidTr="003735B7">
        <w:tc>
          <w:tcPr>
            <w:tcW w:w="9072" w:type="dxa"/>
          </w:tcPr>
          <w:p w14:paraId="5688D700" w14:textId="77777777" w:rsidR="00B5463F" w:rsidRPr="00BA4D9F" w:rsidRDefault="00B5463F" w:rsidP="003735B7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B5463F" w:rsidRPr="00BA4D9F" w14:paraId="3AE25995" w14:textId="77777777" w:rsidTr="003735B7">
        <w:trPr>
          <w:trHeight w:val="13030"/>
        </w:trPr>
        <w:tc>
          <w:tcPr>
            <w:tcW w:w="9072" w:type="dxa"/>
          </w:tcPr>
          <w:p w14:paraId="3A6474D1" w14:textId="77777777" w:rsidR="00B5463F" w:rsidRPr="009D6038" w:rsidRDefault="00B5463F" w:rsidP="003735B7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1052275957" w:edGrp="everyone"/>
            <w:permEnd w:id="1052275957"/>
          </w:p>
        </w:tc>
      </w:tr>
    </w:tbl>
    <w:p w14:paraId="1200A142" w14:textId="77777777" w:rsidR="005227F4" w:rsidRPr="00FF75BE" w:rsidRDefault="005227F4" w:rsidP="00D558C7">
      <w:pPr>
        <w:jc w:val="left"/>
        <w:rPr>
          <w:rFonts w:ascii="Arial" w:hAnsi="Arial" w:cs="Arial"/>
          <w:sz w:val="22"/>
          <w:szCs w:val="22"/>
        </w:rPr>
      </w:pPr>
    </w:p>
    <w:sectPr w:rsidR="005227F4" w:rsidRPr="00FF75BE" w:rsidSect="00D558C7">
      <w:headerReference w:type="even" r:id="rId16"/>
      <w:headerReference w:type="default" r:id="rId17"/>
      <w:footerReference w:type="default" r:id="rId18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0585C9BE" w:rsidR="006E5B7D" w:rsidRPr="00830749" w:rsidRDefault="00923432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5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BE163A">
          <w:rPr>
            <w:rFonts w:ascii="Arial" w:hAnsi="Arial" w:cs="Arial"/>
            <w:b/>
            <w:sz w:val="16"/>
            <w:szCs w:val="16"/>
          </w:rPr>
          <w:t>v1-0_18/05/2023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6D652441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BE163A">
          <w:rPr>
            <w:rFonts w:ascii="Arial" w:hAnsi="Arial" w:cs="Arial"/>
            <w:b/>
            <w:sz w:val="16"/>
            <w:szCs w:val="16"/>
          </w:rPr>
          <w:t>v1-0_18/05/2023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23432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21C80901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631EF">
          <w:rPr>
            <w:rFonts w:ascii="Arial" w:hAnsi="Arial" w:cs="Arial"/>
            <w:b/>
            <w:sz w:val="16"/>
            <w:szCs w:val="16"/>
          </w:rPr>
          <w:t>v1-0_</w:t>
        </w:r>
        <w:r w:rsidR="00BE163A">
          <w:rPr>
            <w:rFonts w:ascii="Arial" w:hAnsi="Arial" w:cs="Arial"/>
            <w:b/>
            <w:sz w:val="16"/>
            <w:szCs w:val="16"/>
          </w:rPr>
          <w:t>18</w:t>
        </w:r>
        <w:r w:rsidR="005631EF">
          <w:rPr>
            <w:rFonts w:ascii="Arial" w:hAnsi="Arial" w:cs="Arial"/>
            <w:b/>
            <w:sz w:val="16"/>
            <w:szCs w:val="16"/>
          </w:rPr>
          <w:t>/0</w:t>
        </w:r>
        <w:r w:rsidR="00BE163A">
          <w:rPr>
            <w:rFonts w:ascii="Arial" w:hAnsi="Arial" w:cs="Arial"/>
            <w:b/>
            <w:sz w:val="16"/>
            <w:szCs w:val="16"/>
          </w:rPr>
          <w:t>5</w:t>
        </w:r>
        <w:r w:rsidR="005631EF">
          <w:rPr>
            <w:rFonts w:ascii="Arial" w:hAnsi="Arial" w:cs="Arial"/>
            <w:b/>
            <w:sz w:val="16"/>
            <w:szCs w:val="16"/>
          </w:rPr>
          <w:t>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23432">
          <w:rPr>
            <w:rFonts w:ascii="Arial" w:hAnsi="Arial" w:cs="Arial"/>
            <w:b/>
            <w:bCs/>
            <w:noProof/>
            <w:sz w:val="16"/>
            <w:szCs w:val="16"/>
          </w:rPr>
          <w:t>11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441DC021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BE163A">
          <w:rPr>
            <w:rFonts w:ascii="Arial" w:hAnsi="Arial" w:cs="Arial"/>
            <w:b/>
            <w:sz w:val="16"/>
            <w:szCs w:val="16"/>
          </w:rPr>
          <w:t>v1-0_18/05/2023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923432">
      <w:rPr>
        <w:rFonts w:ascii="Arial" w:hAnsi="Arial" w:cs="Arial"/>
        <w:b/>
        <w:noProof/>
        <w:sz w:val="16"/>
        <w:szCs w:val="16"/>
      </w:rPr>
      <w:t>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A409D" w14:textId="2E61C1AB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631EF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631EF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DFCBC" w14:textId="3BDAA465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631EF" w:rsidRPr="005631EF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Pr="005631EF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631EF" w:rsidRPr="005631EF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613A1" w14:textId="3F51BAD5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631EF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631EF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56D05" w14:textId="47189E07" w:rsidR="006E5B7D" w:rsidRDefault="00D558C7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Practical Assessment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631EF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631EF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7DE3C" w14:textId="5AC2640E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D558C7" w:rsidRPr="000C7FA2">
      <w:rPr>
        <w:rFonts w:ascii="Arial" w:hAnsi="Arial" w:cs="Arial"/>
        <w:b/>
        <w:sz w:val="16"/>
        <w:szCs w:val="16"/>
      </w:rPr>
      <w:t xml:space="preserve">Practical Assessment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631EF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631EF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2" w15:restartNumberingAfterBreak="0">
    <w:nsid w:val="1A5C759A"/>
    <w:multiLevelType w:val="hybridMultilevel"/>
    <w:tmpl w:val="A96E641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6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8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9"/>
  </w:num>
  <w:num w:numId="2" w16cid:durableId="938607714">
    <w:abstractNumId w:val="15"/>
  </w:num>
  <w:num w:numId="3" w16cid:durableId="958145445">
    <w:abstractNumId w:val="7"/>
  </w:num>
  <w:num w:numId="4" w16cid:durableId="1196194321">
    <w:abstractNumId w:val="13"/>
  </w:num>
  <w:num w:numId="5" w16cid:durableId="1867134969">
    <w:abstractNumId w:val="12"/>
  </w:num>
  <w:num w:numId="6" w16cid:durableId="1025326758">
    <w:abstractNumId w:val="20"/>
  </w:num>
  <w:num w:numId="7" w16cid:durableId="1482577371">
    <w:abstractNumId w:val="3"/>
  </w:num>
  <w:num w:numId="8" w16cid:durableId="1085491312">
    <w:abstractNumId w:val="1"/>
  </w:num>
  <w:num w:numId="9" w16cid:durableId="1369525979">
    <w:abstractNumId w:val="11"/>
  </w:num>
  <w:num w:numId="10" w16cid:durableId="744459">
    <w:abstractNumId w:val="8"/>
  </w:num>
  <w:num w:numId="11" w16cid:durableId="255016049">
    <w:abstractNumId w:val="5"/>
  </w:num>
  <w:num w:numId="12" w16cid:durableId="926841987">
    <w:abstractNumId w:val="25"/>
  </w:num>
  <w:num w:numId="13" w16cid:durableId="1303079462">
    <w:abstractNumId w:val="18"/>
  </w:num>
  <w:num w:numId="14" w16cid:durableId="1959607258">
    <w:abstractNumId w:val="0"/>
  </w:num>
  <w:num w:numId="15" w16cid:durableId="788476904">
    <w:abstractNumId w:val="14"/>
  </w:num>
  <w:num w:numId="16" w16cid:durableId="738527274">
    <w:abstractNumId w:val="23"/>
  </w:num>
  <w:num w:numId="17" w16cid:durableId="347292598">
    <w:abstractNumId w:val="17"/>
  </w:num>
  <w:num w:numId="18" w16cid:durableId="775098443">
    <w:abstractNumId w:val="22"/>
  </w:num>
  <w:num w:numId="19" w16cid:durableId="246036738">
    <w:abstractNumId w:val="16"/>
  </w:num>
  <w:num w:numId="20" w16cid:durableId="1151870601">
    <w:abstractNumId w:val="24"/>
  </w:num>
  <w:num w:numId="21" w16cid:durableId="1397627776">
    <w:abstractNumId w:val="21"/>
  </w:num>
  <w:num w:numId="22" w16cid:durableId="1861820168">
    <w:abstractNumId w:val="6"/>
  </w:num>
  <w:num w:numId="23" w16cid:durableId="431824439">
    <w:abstractNumId w:val="4"/>
  </w:num>
  <w:num w:numId="24" w16cid:durableId="260532433">
    <w:abstractNumId w:val="19"/>
  </w:num>
  <w:num w:numId="25" w16cid:durableId="519197551">
    <w:abstractNumId w:val="10"/>
  </w:num>
  <w:num w:numId="26" w16cid:durableId="9884374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077845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6466769">
    <w:abstractNumId w:val="2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/LoqyELiyjvsZC0l2/Kbkxf5OsKdgR+5wmqJL7odOhG+vdysXxu+cEn5B50YS9q2cciV+n7WiE2iD/DhF6i3gQ==" w:salt="jM3H+yMkqR137o7U3Qgl2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164E"/>
    <w:rsid w:val="000A2303"/>
    <w:rsid w:val="000A78D0"/>
    <w:rsid w:val="000A7B07"/>
    <w:rsid w:val="000B346C"/>
    <w:rsid w:val="000B7B64"/>
    <w:rsid w:val="000C233D"/>
    <w:rsid w:val="000C4F46"/>
    <w:rsid w:val="000C5322"/>
    <w:rsid w:val="000C6FB4"/>
    <w:rsid w:val="000C7FA2"/>
    <w:rsid w:val="000E0CD5"/>
    <w:rsid w:val="000E310E"/>
    <w:rsid w:val="000E680F"/>
    <w:rsid w:val="000F0FCA"/>
    <w:rsid w:val="000F6AFC"/>
    <w:rsid w:val="00101E97"/>
    <w:rsid w:val="00103A5E"/>
    <w:rsid w:val="00106585"/>
    <w:rsid w:val="0011218C"/>
    <w:rsid w:val="0011416F"/>
    <w:rsid w:val="001157AF"/>
    <w:rsid w:val="00116C30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1A76"/>
    <w:rsid w:val="00184237"/>
    <w:rsid w:val="0018673D"/>
    <w:rsid w:val="00187D1C"/>
    <w:rsid w:val="00191E86"/>
    <w:rsid w:val="0019250A"/>
    <w:rsid w:val="00192DCB"/>
    <w:rsid w:val="001A77CF"/>
    <w:rsid w:val="001B0445"/>
    <w:rsid w:val="001B09BC"/>
    <w:rsid w:val="001B28E5"/>
    <w:rsid w:val="001C0B34"/>
    <w:rsid w:val="001C4084"/>
    <w:rsid w:val="001D01D1"/>
    <w:rsid w:val="001E05E8"/>
    <w:rsid w:val="001E600A"/>
    <w:rsid w:val="001E66F4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4732A"/>
    <w:rsid w:val="00250EBB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2C7A"/>
    <w:rsid w:val="00287CC3"/>
    <w:rsid w:val="002908D0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2E0585"/>
    <w:rsid w:val="002E1CC1"/>
    <w:rsid w:val="002F683E"/>
    <w:rsid w:val="00301207"/>
    <w:rsid w:val="00301C4E"/>
    <w:rsid w:val="00302EDC"/>
    <w:rsid w:val="00304897"/>
    <w:rsid w:val="003050B6"/>
    <w:rsid w:val="00305282"/>
    <w:rsid w:val="00311E5D"/>
    <w:rsid w:val="00314915"/>
    <w:rsid w:val="00315805"/>
    <w:rsid w:val="00315AAA"/>
    <w:rsid w:val="00315ECF"/>
    <w:rsid w:val="00317391"/>
    <w:rsid w:val="00317404"/>
    <w:rsid w:val="00324DB2"/>
    <w:rsid w:val="003259FD"/>
    <w:rsid w:val="003334B5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0D9C"/>
    <w:rsid w:val="003614DC"/>
    <w:rsid w:val="00361CE5"/>
    <w:rsid w:val="00362760"/>
    <w:rsid w:val="00374DDE"/>
    <w:rsid w:val="003758B4"/>
    <w:rsid w:val="00376162"/>
    <w:rsid w:val="00385CB2"/>
    <w:rsid w:val="0039160D"/>
    <w:rsid w:val="00396581"/>
    <w:rsid w:val="003B0094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445E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7240D"/>
    <w:rsid w:val="004768EA"/>
    <w:rsid w:val="00482720"/>
    <w:rsid w:val="00486541"/>
    <w:rsid w:val="00494241"/>
    <w:rsid w:val="004A219C"/>
    <w:rsid w:val="004A3499"/>
    <w:rsid w:val="004B007F"/>
    <w:rsid w:val="004B0525"/>
    <w:rsid w:val="004B356B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09B5"/>
    <w:rsid w:val="004D18D8"/>
    <w:rsid w:val="004D7CCC"/>
    <w:rsid w:val="004E1BC5"/>
    <w:rsid w:val="004E2EB5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4E67"/>
    <w:rsid w:val="005054E9"/>
    <w:rsid w:val="005075AF"/>
    <w:rsid w:val="005100D4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39E1"/>
    <w:rsid w:val="00555130"/>
    <w:rsid w:val="00555943"/>
    <w:rsid w:val="005631EF"/>
    <w:rsid w:val="00573C4A"/>
    <w:rsid w:val="0057509D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BEC"/>
    <w:rsid w:val="005B4F95"/>
    <w:rsid w:val="005B7523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3783B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4AEC"/>
    <w:rsid w:val="0068582E"/>
    <w:rsid w:val="006862FA"/>
    <w:rsid w:val="00691ED4"/>
    <w:rsid w:val="006923AD"/>
    <w:rsid w:val="006943B1"/>
    <w:rsid w:val="00697DC1"/>
    <w:rsid w:val="00697EDC"/>
    <w:rsid w:val="006A2099"/>
    <w:rsid w:val="006A4B4A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6778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2F50"/>
    <w:rsid w:val="00703DE3"/>
    <w:rsid w:val="007045DB"/>
    <w:rsid w:val="00704D34"/>
    <w:rsid w:val="007070CF"/>
    <w:rsid w:val="00707741"/>
    <w:rsid w:val="007128AF"/>
    <w:rsid w:val="00714EB8"/>
    <w:rsid w:val="00720E1B"/>
    <w:rsid w:val="0072118A"/>
    <w:rsid w:val="0072174F"/>
    <w:rsid w:val="0072177C"/>
    <w:rsid w:val="00725BD8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431B"/>
    <w:rsid w:val="007914F3"/>
    <w:rsid w:val="00791658"/>
    <w:rsid w:val="007956AF"/>
    <w:rsid w:val="00795D87"/>
    <w:rsid w:val="007A1BB4"/>
    <w:rsid w:val="007A5008"/>
    <w:rsid w:val="007B20D7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5DEF"/>
    <w:rsid w:val="007E72A0"/>
    <w:rsid w:val="007E7CAC"/>
    <w:rsid w:val="007F1F7F"/>
    <w:rsid w:val="007F216C"/>
    <w:rsid w:val="007F575E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A082C"/>
    <w:rsid w:val="008A257C"/>
    <w:rsid w:val="008A2F2D"/>
    <w:rsid w:val="008A3A99"/>
    <w:rsid w:val="008B22FC"/>
    <w:rsid w:val="008B39C9"/>
    <w:rsid w:val="008C48F6"/>
    <w:rsid w:val="008D4DE9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1288"/>
    <w:rsid w:val="00923432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2B2"/>
    <w:rsid w:val="009606F6"/>
    <w:rsid w:val="00961ADD"/>
    <w:rsid w:val="00965F24"/>
    <w:rsid w:val="00966633"/>
    <w:rsid w:val="00970B74"/>
    <w:rsid w:val="00971AC8"/>
    <w:rsid w:val="0097597C"/>
    <w:rsid w:val="0098186A"/>
    <w:rsid w:val="00986974"/>
    <w:rsid w:val="00986BC7"/>
    <w:rsid w:val="00992E1E"/>
    <w:rsid w:val="00993997"/>
    <w:rsid w:val="00994CC6"/>
    <w:rsid w:val="00996BEA"/>
    <w:rsid w:val="009A34C4"/>
    <w:rsid w:val="009A4937"/>
    <w:rsid w:val="009B2C5D"/>
    <w:rsid w:val="009B750D"/>
    <w:rsid w:val="009C22FD"/>
    <w:rsid w:val="009C7961"/>
    <w:rsid w:val="009D06DA"/>
    <w:rsid w:val="009D1E85"/>
    <w:rsid w:val="009E08FC"/>
    <w:rsid w:val="009E3CED"/>
    <w:rsid w:val="009E4376"/>
    <w:rsid w:val="009E78AF"/>
    <w:rsid w:val="009F34EB"/>
    <w:rsid w:val="00A07F94"/>
    <w:rsid w:val="00A102EC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B5"/>
    <w:rsid w:val="00A526B7"/>
    <w:rsid w:val="00A528DB"/>
    <w:rsid w:val="00A52922"/>
    <w:rsid w:val="00A52BAB"/>
    <w:rsid w:val="00A52C7C"/>
    <w:rsid w:val="00A55651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1DC0"/>
    <w:rsid w:val="00AA212D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39F7"/>
    <w:rsid w:val="00B141EE"/>
    <w:rsid w:val="00B21A3B"/>
    <w:rsid w:val="00B21CC5"/>
    <w:rsid w:val="00B23004"/>
    <w:rsid w:val="00B23116"/>
    <w:rsid w:val="00B24E19"/>
    <w:rsid w:val="00B25CA4"/>
    <w:rsid w:val="00B370F6"/>
    <w:rsid w:val="00B37A11"/>
    <w:rsid w:val="00B44885"/>
    <w:rsid w:val="00B45123"/>
    <w:rsid w:val="00B46CA0"/>
    <w:rsid w:val="00B50D23"/>
    <w:rsid w:val="00B5463F"/>
    <w:rsid w:val="00B60A8E"/>
    <w:rsid w:val="00B61114"/>
    <w:rsid w:val="00B63435"/>
    <w:rsid w:val="00B64BF7"/>
    <w:rsid w:val="00B65524"/>
    <w:rsid w:val="00B72283"/>
    <w:rsid w:val="00B80970"/>
    <w:rsid w:val="00B84397"/>
    <w:rsid w:val="00B856DA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A93"/>
    <w:rsid w:val="00BA7D5F"/>
    <w:rsid w:val="00BB14F2"/>
    <w:rsid w:val="00BB3713"/>
    <w:rsid w:val="00BB4FBB"/>
    <w:rsid w:val="00BC4435"/>
    <w:rsid w:val="00BD1359"/>
    <w:rsid w:val="00BD2445"/>
    <w:rsid w:val="00BD2F22"/>
    <w:rsid w:val="00BD4B75"/>
    <w:rsid w:val="00BD5D83"/>
    <w:rsid w:val="00BE163A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0E63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2E13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49FE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5ADD"/>
    <w:rsid w:val="00CB7163"/>
    <w:rsid w:val="00CB7187"/>
    <w:rsid w:val="00CC2593"/>
    <w:rsid w:val="00CC3D35"/>
    <w:rsid w:val="00CC5E27"/>
    <w:rsid w:val="00CC6B47"/>
    <w:rsid w:val="00CD0491"/>
    <w:rsid w:val="00CD1A72"/>
    <w:rsid w:val="00CE1002"/>
    <w:rsid w:val="00CE17A5"/>
    <w:rsid w:val="00CE1EBF"/>
    <w:rsid w:val="00CE2955"/>
    <w:rsid w:val="00CE2FD4"/>
    <w:rsid w:val="00CE4DB2"/>
    <w:rsid w:val="00CE77FE"/>
    <w:rsid w:val="00CF4497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36ADD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54973"/>
    <w:rsid w:val="00D558C7"/>
    <w:rsid w:val="00D60606"/>
    <w:rsid w:val="00D612CD"/>
    <w:rsid w:val="00D644BC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6C59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27EA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429C"/>
    <w:rsid w:val="00E04D94"/>
    <w:rsid w:val="00E06C7B"/>
    <w:rsid w:val="00E07F3E"/>
    <w:rsid w:val="00E106BF"/>
    <w:rsid w:val="00E1236A"/>
    <w:rsid w:val="00E14FDF"/>
    <w:rsid w:val="00E20A05"/>
    <w:rsid w:val="00E22A41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C67E4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30473"/>
    <w:rsid w:val="00F31C7D"/>
    <w:rsid w:val="00F3545B"/>
    <w:rsid w:val="00F425D4"/>
    <w:rsid w:val="00F4286F"/>
    <w:rsid w:val="00F43825"/>
    <w:rsid w:val="00F46E9C"/>
    <w:rsid w:val="00F4706B"/>
    <w:rsid w:val="00F4759D"/>
    <w:rsid w:val="00F47987"/>
    <w:rsid w:val="00F56D33"/>
    <w:rsid w:val="00F715C5"/>
    <w:rsid w:val="00F7213B"/>
    <w:rsid w:val="00F72340"/>
    <w:rsid w:val="00F739DD"/>
    <w:rsid w:val="00F73AD5"/>
    <w:rsid w:val="00F76535"/>
    <w:rsid w:val="00F7673C"/>
    <w:rsid w:val="00F769F2"/>
    <w:rsid w:val="00F802F0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D6EFB"/>
    <w:rsid w:val="00FD7386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20D7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B25CA4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val="en-US"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B25CA4"/>
    <w:rPr>
      <w:rFonts w:ascii="Arial" w:eastAsiaTheme="minorHAnsi" w:hAnsi="Arial" w:cs="Arial"/>
      <w:vanish/>
      <w:color w:val="002060"/>
      <w:sz w:val="22"/>
      <w:szCs w:val="22"/>
      <w:lang w:val="en-US"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5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character" w:customStyle="1" w:styleId="normaltextrun">
    <w:name w:val="normaltextrun"/>
    <w:basedOn w:val="DefaultParagraphFont"/>
    <w:rsid w:val="00D36ADD"/>
  </w:style>
  <w:style w:type="character" w:customStyle="1" w:styleId="ListParagraphChar">
    <w:name w:val="List Paragraph Char"/>
    <w:basedOn w:val="DefaultParagraphFont"/>
    <w:link w:val="ListParagraph"/>
    <w:uiPriority w:val="34"/>
    <w:rsid w:val="00D54973"/>
    <w:rPr>
      <w:rFonts w:ascii="Arial Narrow" w:hAnsi="Arial Narrow"/>
      <w:sz w:val="24"/>
      <w:lang w:eastAsia="en-US"/>
    </w:rPr>
  </w:style>
  <w:style w:type="character" w:styleId="Emphasis">
    <w:name w:val="Emphasis"/>
    <w:basedOn w:val="DefaultParagraphFont"/>
    <w:uiPriority w:val="20"/>
    <w:qFormat/>
    <w:rsid w:val="002E1CC1"/>
    <w:rPr>
      <w:i/>
      <w:iCs/>
    </w:rPr>
  </w:style>
  <w:style w:type="character" w:customStyle="1" w:styleId="jpfdse">
    <w:name w:val="jpfdse"/>
    <w:basedOn w:val="DefaultParagraphFont"/>
    <w:rsid w:val="002E1C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9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32F38A9B31E84D2E85E8CBE927B007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72AB00-FF62-4B2E-9CEA-BB69F3632E4D}"/>
      </w:docPartPr>
      <w:docPartBody>
        <w:p w:rsidR="003B2C16" w:rsidRDefault="000172E1" w:rsidP="000172E1">
          <w:pPr>
            <w:pStyle w:val="32F38A9B31E84D2E85E8CBE927B00731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D42C3621075444579CE1A999A60151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EDB432-81B8-4E9C-8593-C0F121D2D3D9}"/>
      </w:docPartPr>
      <w:docPartBody>
        <w:p w:rsidR="003B2C16" w:rsidRDefault="000172E1" w:rsidP="000172E1">
          <w:pPr>
            <w:pStyle w:val="D42C3621075444579CE1A999A601516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02E2AD54B5C749AD904A00A4D7E17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6DF118-7788-4DA5-9390-9A00F512C44B}"/>
      </w:docPartPr>
      <w:docPartBody>
        <w:p w:rsidR="003B2C16" w:rsidRDefault="000172E1" w:rsidP="000172E1">
          <w:pPr>
            <w:pStyle w:val="02E2AD54B5C749AD904A00A4D7E17E7B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B7749293759B467B8CEBE2B55B20E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EB907F-540B-47AD-AB6F-112D433071B6}"/>
      </w:docPartPr>
      <w:docPartBody>
        <w:p w:rsidR="003B2C16" w:rsidRDefault="000172E1" w:rsidP="000172E1">
          <w:pPr>
            <w:pStyle w:val="B7749293759B467B8CEBE2B55B20EDAF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D8CCF4BF84C34833A22FFDE523C45C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D5FDD6-5C3C-471A-B959-701C810FFCA3}"/>
      </w:docPartPr>
      <w:docPartBody>
        <w:p w:rsidR="003B2C16" w:rsidRDefault="000172E1" w:rsidP="000172E1">
          <w:pPr>
            <w:pStyle w:val="D8CCF4BF84C34833A22FFDE523C45C0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E1"/>
    <w:rsid w:val="00036030"/>
    <w:rsid w:val="000604F0"/>
    <w:rsid w:val="00106BC6"/>
    <w:rsid w:val="001125F5"/>
    <w:rsid w:val="00122786"/>
    <w:rsid w:val="00152532"/>
    <w:rsid w:val="00155DCA"/>
    <w:rsid w:val="00181DB6"/>
    <w:rsid w:val="001A7F46"/>
    <w:rsid w:val="001E4222"/>
    <w:rsid w:val="001F2D33"/>
    <w:rsid w:val="00216485"/>
    <w:rsid w:val="00217293"/>
    <w:rsid w:val="00247826"/>
    <w:rsid w:val="0026412C"/>
    <w:rsid w:val="002A67A7"/>
    <w:rsid w:val="003B2C16"/>
    <w:rsid w:val="003D7AF8"/>
    <w:rsid w:val="00530616"/>
    <w:rsid w:val="005D3BC9"/>
    <w:rsid w:val="006206DC"/>
    <w:rsid w:val="00645E48"/>
    <w:rsid w:val="00654A91"/>
    <w:rsid w:val="006A5ED9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2098D"/>
    <w:rsid w:val="00E45AA5"/>
    <w:rsid w:val="00E94F3E"/>
    <w:rsid w:val="00EA1D00"/>
    <w:rsid w:val="00EC1A4A"/>
    <w:rsid w:val="00EC27D2"/>
    <w:rsid w:val="00F21F00"/>
    <w:rsid w:val="00F27999"/>
    <w:rsid w:val="00F34F30"/>
    <w:rsid w:val="00F53755"/>
    <w:rsid w:val="00F71C94"/>
    <w:rsid w:val="00FA7C23"/>
    <w:rsid w:val="00FC3B9B"/>
    <w:rsid w:val="00FD444E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172E1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32F38A9B31E84D2E85E8CBE927B00731">
    <w:name w:val="32F38A9B31E84D2E85E8CBE927B00731"/>
    <w:rsid w:val="000172E1"/>
    <w:pPr>
      <w:spacing w:after="160" w:line="259" w:lineRule="auto"/>
    </w:pPr>
    <w:rPr>
      <w:kern w:val="2"/>
      <w14:ligatures w14:val="standardContextual"/>
    </w:rPr>
  </w:style>
  <w:style w:type="paragraph" w:customStyle="1" w:styleId="D42C3621075444579CE1A999A6015169">
    <w:name w:val="D42C3621075444579CE1A999A6015169"/>
    <w:rsid w:val="000172E1"/>
    <w:pPr>
      <w:spacing w:after="160" w:line="259" w:lineRule="auto"/>
    </w:pPr>
    <w:rPr>
      <w:kern w:val="2"/>
      <w14:ligatures w14:val="standardContextual"/>
    </w:rPr>
  </w:style>
  <w:style w:type="paragraph" w:customStyle="1" w:styleId="02E2AD54B5C749AD904A00A4D7E17E7B">
    <w:name w:val="02E2AD54B5C749AD904A00A4D7E17E7B"/>
    <w:rsid w:val="000172E1"/>
    <w:pPr>
      <w:spacing w:after="160" w:line="259" w:lineRule="auto"/>
    </w:pPr>
    <w:rPr>
      <w:kern w:val="2"/>
      <w14:ligatures w14:val="standardContextual"/>
    </w:rPr>
  </w:style>
  <w:style w:type="paragraph" w:customStyle="1" w:styleId="B7749293759B467B8CEBE2B55B20EDAF">
    <w:name w:val="B7749293759B467B8CEBE2B55B20EDAF"/>
    <w:rsid w:val="000172E1"/>
    <w:pPr>
      <w:spacing w:after="160" w:line="259" w:lineRule="auto"/>
    </w:pPr>
    <w:rPr>
      <w:kern w:val="2"/>
      <w14:ligatures w14:val="standardContextual"/>
    </w:rPr>
  </w:style>
  <w:style w:type="paragraph" w:customStyle="1" w:styleId="D8CCF4BF84C34833A22FFDE523C45C09">
    <w:name w:val="D8CCF4BF84C34833A22FFDE523C45C09"/>
    <w:rsid w:val="000172E1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9692</TotalTime>
  <Pages>19</Pages>
  <Words>3031</Words>
  <Characters>17280</Characters>
  <Application>Microsoft Office Word</Application>
  <DocSecurity>8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CPCCBC4014</vt:lpstr>
    </vt:vector>
  </TitlesOfParts>
  <Company/>
  <LinksUpToDate>false</LinksUpToDate>
  <CharactersWithSpaces>20271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CPCCBC4014</dc:title>
  <dc:subject>Prepare simple building sketches and drawings</dc:subject>
  <dc:creator>Author Name</dc:creator>
  <cp:lastModifiedBy>Micheal Dawkins</cp:lastModifiedBy>
  <cp:revision>36</cp:revision>
  <cp:lastPrinted>2021-09-20T03:02:00Z</cp:lastPrinted>
  <dcterms:created xsi:type="dcterms:W3CDTF">2023-03-29T02:52:00Z</dcterms:created>
  <dcterms:modified xsi:type="dcterms:W3CDTF">2024-04-06T04:02:00Z</dcterms:modified>
  <cp:contentStatus>v1-0_18/05/2023</cp:contentStatus>
</cp:coreProperties>
</file>