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9B" w:rsidRPr="004932A4" w:rsidRDefault="00553B69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Default="00553B69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553B69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553B69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:rsidR="00D6659B" w:rsidRPr="00455CC3" w:rsidRDefault="00D6659B" w:rsidP="00553B69">
            <w:pPr>
              <w:jc w:val="left"/>
              <w:rPr>
                <w:rFonts w:ascii="Arial" w:hAnsi="Arial" w:cs="Arial"/>
                <w:sz w:val="22"/>
              </w:rPr>
            </w:pPr>
            <w:permStart w:id="921842735" w:edGrp="everyone"/>
            <w:permEnd w:id="921842735"/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:rsidTr="00553B69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553B69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:rsidR="00D6659B" w:rsidRPr="004C3241" w:rsidRDefault="00D6659B" w:rsidP="00553B69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:rsidTr="00553B69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553B69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:rsidR="00D6659B" w:rsidRPr="004C3241" w:rsidRDefault="00553B69" w:rsidP="00553B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45894365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45894365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406153566" w:edGrp="everyone"/>
        <w:tc>
          <w:tcPr>
            <w:tcW w:w="2668" w:type="dxa"/>
            <w:vAlign w:val="center"/>
          </w:tcPr>
          <w:p w:rsidR="00D6659B" w:rsidRPr="004C3241" w:rsidRDefault="00553B69" w:rsidP="00553B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06153566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553B69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553B69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:rsidR="00D6659B" w:rsidRPr="004C3241" w:rsidRDefault="00553B69" w:rsidP="00553B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96701998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96701998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:rsidR="00D6659B" w:rsidRPr="004C3241" w:rsidRDefault="00553B69" w:rsidP="00553B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22621219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22621219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553B69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553B69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627841796" w:edGrp="everyone"/>
        <w:tc>
          <w:tcPr>
            <w:tcW w:w="2667" w:type="dxa"/>
            <w:vAlign w:val="center"/>
          </w:tcPr>
          <w:p w:rsidR="00D6659B" w:rsidRPr="004C3241" w:rsidRDefault="00553B69" w:rsidP="00553B6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627841796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:rsidR="00D6659B" w:rsidRPr="004C3241" w:rsidRDefault="00553B69" w:rsidP="00553B6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496778297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496778297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553B69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553B69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:rsidR="00D6659B" w:rsidRPr="00455CC3" w:rsidRDefault="00D6659B" w:rsidP="00553B69">
            <w:pPr>
              <w:jc w:val="left"/>
              <w:rPr>
                <w:rFonts w:ascii="Arial" w:hAnsi="Arial" w:cs="Arial"/>
                <w:sz w:val="22"/>
              </w:rPr>
            </w:pPr>
            <w:permStart w:id="835078259" w:edGrp="everyone"/>
            <w:permEnd w:id="835078259"/>
          </w:p>
        </w:tc>
      </w:tr>
      <w:tr w:rsidR="00D6659B" w:rsidRPr="004C3241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553B69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33355430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:rsidR="00D6659B" w:rsidRPr="004C3241" w:rsidRDefault="00D6659B" w:rsidP="00553B69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8C8781B" wp14:editId="1DB48BF6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33554308" w:displacedByCustomXml="prev"/>
      </w:tr>
      <w:tr w:rsidR="00D6659B" w:rsidRPr="004C3241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553B69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2014132493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659B" w:rsidRPr="00DD7A44" w:rsidRDefault="00553B69" w:rsidP="00553B69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2014132493"/>
          </w:p>
        </w:tc>
      </w:tr>
    </w:tbl>
    <w:p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:rsidR="00D6659B" w:rsidRPr="004932A4" w:rsidRDefault="00553B69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Pr="004932A4" w:rsidRDefault="00553B69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:rsidTr="00553B69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6659B" w:rsidRDefault="00D6659B" w:rsidP="00553B69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6659B" w:rsidRPr="0032118C" w:rsidRDefault="00D6659B" w:rsidP="00553B69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6659B" w:rsidRPr="0032118C" w:rsidRDefault="00D6659B" w:rsidP="00553B69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D6659B" w:rsidRPr="0032118C" w:rsidRDefault="00D6659B" w:rsidP="00553B69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:rsidR="00D6659B" w:rsidRPr="0032118C" w:rsidRDefault="00D6659B" w:rsidP="00553B69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D6659B" w:rsidRDefault="00D6659B" w:rsidP="00553B69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32118C" w:rsidRDefault="00D6659B" w:rsidP="00553B69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6659B" w:rsidRDefault="00D6659B" w:rsidP="00553B69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:rsidR="00D6659B" w:rsidRPr="0032118C" w:rsidRDefault="00D6659B" w:rsidP="00553B69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D6659B" w:rsidRPr="0032118C" w:rsidRDefault="00D6659B" w:rsidP="00553B69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923E1E" w:rsidRDefault="00D6659B" w:rsidP="00553B69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:rsidTr="00553B6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553B6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1C4084" w:rsidRDefault="00243B1D" w:rsidP="00553B6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83644438" w:edGrp="everyone"/>
            <w:r>
              <w:rPr>
                <w:rFonts w:ascii="Arial" w:hAnsi="Arial" w:cs="Arial"/>
                <w:sz w:val="22"/>
                <w:szCs w:val="22"/>
              </w:rPr>
              <w:t>Ross Osborne</w:t>
            </w:r>
            <w:permEnd w:id="1683644438"/>
          </w:p>
        </w:tc>
      </w:tr>
      <w:tr w:rsidR="00D6659B" w:rsidRPr="004E05D0" w:rsidTr="00553B6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553B69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553B69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:rsidTr="00553B6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553B6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81369525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553B6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D819A7A" wp14:editId="400FFE48">
                      <wp:extent cx="588866" cy="428625"/>
                      <wp:effectExtent l="0" t="0" r="1905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88866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13695250" w:displacedByCustomXml="prev"/>
      </w:tr>
      <w:tr w:rsidR="00D6659B" w:rsidRPr="00830749" w:rsidTr="00553B6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553B6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1C4084" w:rsidRDefault="00D6659B" w:rsidP="00553B6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553B6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553B6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9216914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553B6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  <w:permEnd w:id="192169144" w:displacedByCustomXml="prev"/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:rsidTr="00553B6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553B6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32118C" w:rsidRDefault="00D6659B" w:rsidP="00553B6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70096109" w:edGrp="everyone"/>
            <w:permEnd w:id="1270096109"/>
          </w:p>
        </w:tc>
      </w:tr>
      <w:tr w:rsidR="00D6659B" w:rsidRPr="004E05D0" w:rsidTr="00553B69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553B69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553B69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:rsidTr="00553B6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553B6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00940052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553B69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09AE054" wp14:editId="109CDDFF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09400526" w:displacedByCustomXml="prev"/>
      </w:tr>
      <w:tr w:rsidR="00D6659B" w:rsidRPr="0032118C" w:rsidTr="00553B6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553B6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32118C" w:rsidRDefault="00D6659B" w:rsidP="00553B6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553B6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553B69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83108184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DD7A44" w:rsidRDefault="00553B69" w:rsidP="00553B69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83108184"/>
          </w:p>
        </w:tc>
      </w:tr>
    </w:tbl>
    <w:p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:rsidTr="00553B69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6659B" w:rsidRPr="004932A4" w:rsidRDefault="00D6659B" w:rsidP="00553B6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:rsidR="00D6659B" w:rsidRPr="004932A4" w:rsidRDefault="00D6659B" w:rsidP="00553B6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:rsidR="00D6659B" w:rsidRPr="004932A4" w:rsidRDefault="00D6659B" w:rsidP="00553B69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:rsidTr="00553B69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6659B" w:rsidRPr="004932A4" w:rsidRDefault="00D6659B" w:rsidP="00553B6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:rsidR="00D6659B" w:rsidRPr="004932A4" w:rsidRDefault="00D6659B" w:rsidP="00553B6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69652320" w:edGrp="everyone"/>
            <w:permEnd w:id="369652320"/>
          </w:p>
        </w:tc>
        <w:tc>
          <w:tcPr>
            <w:tcW w:w="1346" w:type="dxa"/>
            <w:vAlign w:val="center"/>
          </w:tcPr>
          <w:p w:rsidR="00D6659B" w:rsidRPr="004932A4" w:rsidRDefault="00D6659B" w:rsidP="00553B6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:rsidR="00D6659B" w:rsidRPr="004932A4" w:rsidRDefault="00D6659B" w:rsidP="00553B6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:rsidTr="00553B69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6659B" w:rsidRPr="004932A4" w:rsidRDefault="00D6659B" w:rsidP="00553B6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:rsidR="00D6659B" w:rsidRPr="004932A4" w:rsidRDefault="00D6659B" w:rsidP="00553B6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617255489" w:edGrp="everyone"/>
        <w:tc>
          <w:tcPr>
            <w:tcW w:w="1346" w:type="dxa"/>
            <w:vAlign w:val="center"/>
          </w:tcPr>
          <w:p w:rsidR="00D6659B" w:rsidRPr="00533511" w:rsidRDefault="00553B69" w:rsidP="00553B69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617255489"/>
          </w:p>
        </w:tc>
        <w:permStart w:id="1973503126" w:edGrp="everyone"/>
        <w:tc>
          <w:tcPr>
            <w:tcW w:w="1347" w:type="dxa"/>
            <w:vAlign w:val="center"/>
          </w:tcPr>
          <w:p w:rsidR="00D6659B" w:rsidRPr="00533511" w:rsidRDefault="00553B69" w:rsidP="00553B69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973503126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:rsidTr="00553B69">
        <w:tc>
          <w:tcPr>
            <w:tcW w:w="9057" w:type="dxa"/>
            <w:shd w:val="clear" w:color="auto" w:fill="D9D9D9" w:themeFill="background1" w:themeFillShade="D9"/>
          </w:tcPr>
          <w:p w:rsidR="00D6659B" w:rsidRPr="000C0B14" w:rsidRDefault="00D6659B" w:rsidP="00553B69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t>ASSESSOR Comments</w:t>
            </w:r>
          </w:p>
        </w:tc>
      </w:tr>
      <w:tr w:rsidR="00D6659B" w:rsidRPr="000C0B14" w:rsidTr="00553B69">
        <w:trPr>
          <w:trHeight w:val="13433"/>
        </w:trPr>
        <w:tc>
          <w:tcPr>
            <w:tcW w:w="9057" w:type="dxa"/>
          </w:tcPr>
          <w:p w:rsidR="00D6659B" w:rsidRPr="000C0B14" w:rsidRDefault="00D6659B" w:rsidP="00553B69">
            <w:pPr>
              <w:rPr>
                <w:rFonts w:ascii="Arial" w:hAnsi="Arial" w:cs="Arial"/>
                <w:szCs w:val="24"/>
              </w:rPr>
            </w:pPr>
            <w:permStart w:id="2065135927" w:edGrp="everyone"/>
            <w:permEnd w:id="2065135927"/>
          </w:p>
        </w:tc>
      </w:tr>
    </w:tbl>
    <w:bookmarkEnd w:id="0"/>
    <w:p w:rsidR="00D6659B" w:rsidRPr="00553DDB" w:rsidRDefault="00D6659B" w:rsidP="00D6659B">
      <w:pPr>
        <w:pStyle w:val="11CSTCPLQuestionBullet"/>
        <w:ind w:left="709" w:hanging="709"/>
      </w:pPr>
      <w:r w:rsidRPr="00553DDB"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:rsidTr="00553B69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553B69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553B69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553B69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6830306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8B0D63" w:rsidP="00553B6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3030631" w:displacedByCustomXml="prev"/>
      </w:tr>
      <w:tr w:rsidR="00D6659B" w:rsidRPr="00553DDB" w:rsidTr="00553B69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82033570" w:edGrp="everyone"/>
            <w:r w:rsidR="008B0D63">
              <w:rPr>
                <w:rFonts w:ascii="Arial" w:hAnsi="Arial" w:cs="Arial"/>
                <w:sz w:val="22"/>
              </w:rPr>
              <w:t>F</w:t>
            </w:r>
            <w:permEnd w:id="282033570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35327710" w:edGrp="everyone"/>
            <w:r w:rsidR="008B0D63">
              <w:rPr>
                <w:rFonts w:ascii="Arial" w:hAnsi="Arial" w:cs="Arial"/>
                <w:sz w:val="22"/>
              </w:rPr>
              <w:t>E</w:t>
            </w:r>
            <w:permEnd w:id="3532771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05355990" w:edGrp="everyone"/>
            <w:r w:rsidR="008B0D63">
              <w:rPr>
                <w:rFonts w:ascii="Arial" w:hAnsi="Arial" w:cs="Arial"/>
                <w:sz w:val="22"/>
              </w:rPr>
              <w:t>A</w:t>
            </w:r>
            <w:permEnd w:id="20535599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643916503" w:edGrp="everyone"/>
            <w:r w:rsidR="008B0D63">
              <w:rPr>
                <w:rFonts w:ascii="Arial" w:hAnsi="Arial" w:cs="Arial"/>
                <w:sz w:val="22"/>
              </w:rPr>
              <w:t>D</w:t>
            </w:r>
            <w:permEnd w:id="164391650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221218133" w:edGrp="everyone"/>
            <w:r w:rsidR="008B0D63">
              <w:rPr>
                <w:rFonts w:ascii="Arial" w:hAnsi="Arial" w:cs="Arial"/>
                <w:sz w:val="22"/>
              </w:rPr>
              <w:t>C</w:t>
            </w:r>
            <w:permEnd w:id="122121813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719995362" w:edGrp="everyone"/>
            <w:r w:rsidR="008B0D63">
              <w:rPr>
                <w:rFonts w:ascii="Arial" w:hAnsi="Arial" w:cs="Arial"/>
                <w:sz w:val="22"/>
              </w:rPr>
              <w:t>B</w:t>
            </w:r>
            <w:permEnd w:id="71999536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:rsidTr="00553B69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553B69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553B69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553B69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553B69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4718120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553B6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1812004" w:displacedByCustomXml="prev"/>
      </w:tr>
      <w:tr w:rsidR="00D6659B" w:rsidRPr="00553DDB" w:rsidTr="00553B69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8B0D63" w:rsidP="00553B69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5417525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rashes, chemical burns</w:t>
            </w:r>
            <w:permEnd w:id="1354175257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553B69" w:rsidP="00553B69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79247463" w:edGrp="everyone"/>
            <w:r>
              <w:t>follow manufacturer’s instructions or instructions on the SDS</w:t>
            </w:r>
            <w:permEnd w:id="16792474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8B0D63" w:rsidP="00553B69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12337283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  <w:permEnd w:id="2123372835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5B0C3C" w:rsidP="00553B69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12541019" w:edGrp="everyone"/>
            <w:r>
              <w:rPr>
                <w:rFonts w:ascii="Helvetica" w:hAnsi="Helvetica" w:cs="Helvetica"/>
                <w:color w:val="333333"/>
                <w:shd w:val="clear" w:color="auto" w:fill="FFFFFF"/>
              </w:rPr>
              <w:t>use of personal protective equipment (PPE) </w:t>
            </w:r>
            <w:permEnd w:id="1125410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8B0D63" w:rsidP="00553B69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8354143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  <w:permEnd w:id="283541436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5B0C3C" w:rsidP="00553B69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9004378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Proper lifting techniques follow SWMS</w:t>
            </w:r>
            <w:permEnd w:id="169004378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553B6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553B6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5B0C3C" w:rsidP="00553B69">
            <w:pPr>
              <w:rPr>
                <w:rFonts w:ascii="Arial" w:hAnsi="Arial" w:cs="Arial"/>
                <w:sz w:val="22"/>
                <w:szCs w:val="22"/>
              </w:rPr>
            </w:pPr>
            <w:permStart w:id="758333214" w:edGrp="everyone"/>
            <w:r>
              <w:rPr>
                <w:rFonts w:ascii="Arial" w:hAnsi="Arial" w:cs="Arial"/>
                <w:sz w:val="22"/>
                <w:szCs w:val="22"/>
              </w:rPr>
              <w:t>Supervisor, site project manager ,HSR</w:t>
            </w:r>
            <w:permEnd w:id="758333214"/>
          </w:p>
        </w:tc>
        <w:permStart w:id="17360087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553B6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6008779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Tr="00553B6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10833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083371" w:displacedByCustomXml="prev"/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8108164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810816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1062654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A91DD7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0626545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20274235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A91DD7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2742354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8482729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4827292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/>
    <w:p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553B69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553B69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553B69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4236044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553B6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3604435" w:displacedByCustomXml="prev"/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610614606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61061460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6405126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8A4472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405126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20644649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6446492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553B6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19736480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7364807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567073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8A4472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5670736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53471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347153" w:displacedByCustomXml="prev"/>
      </w:tr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F3F5F" w:rsidRPr="00553DDB" w:rsidRDefault="00DF3F5F" w:rsidP="00296E83">
            <w:pPr>
              <w:ind w:left="993" w:hanging="993"/>
              <w:jc w:val="center"/>
            </w:pPr>
          </w:p>
        </w:tc>
        <w:permStart w:id="18203553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2035532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481189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8A4472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4811894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482197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8219787" w:displacedByCustomXml="prev"/>
      </w:tr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96E83" w:rsidRPr="00553DDB" w:rsidRDefault="00296E83" w:rsidP="00296E83">
            <w:pPr>
              <w:ind w:left="993" w:hanging="993"/>
              <w:jc w:val="center"/>
            </w:pPr>
          </w:p>
        </w:tc>
        <w:permStart w:id="3247338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2473389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t>The following symbols appear under the heading ‘Required PPE’ on an SDS. What do the symbols represent?</w:t>
      </w:r>
      <w:bookmarkEnd w:id="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553B6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553B69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553B69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553B69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4278394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AA60C6" w:rsidP="00553B6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7839416" w:displacedByCustomXml="prev"/>
      </w:tr>
      <w:tr w:rsidR="00D6659B" w:rsidRPr="00553DDB" w:rsidTr="00553B6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553B69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36295C01" wp14:editId="6BBB53B3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553B69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8A4472" w:rsidP="00553B69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41797342" w:edGrp="everyone"/>
            <w:r>
              <w:rPr>
                <w:rFonts w:ascii="Arial" w:hAnsi="Arial" w:cs="Arial"/>
                <w:sz w:val="22"/>
                <w:szCs w:val="22"/>
              </w:rPr>
              <w:t>Full body protection required</w:t>
            </w:r>
            <w:permEnd w:id="5417973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553B69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C86E2DB" wp14:editId="2DB9A388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553B69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8A4472" w:rsidP="00553B69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64303437" w:edGrp="everyone"/>
            <w:r>
              <w:rPr>
                <w:rFonts w:ascii="Arial" w:hAnsi="Arial" w:cs="Arial"/>
                <w:sz w:val="22"/>
                <w:szCs w:val="22"/>
              </w:rPr>
              <w:t>Safety gloves required</w:t>
            </w:r>
            <w:permEnd w:id="9643034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553B69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5C3662F" wp14:editId="7433E161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553B69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8A4472" w:rsidP="00553B69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74524170" w:edGrp="everyone"/>
            <w:r>
              <w:rPr>
                <w:rFonts w:ascii="Arial" w:hAnsi="Arial" w:cs="Arial"/>
                <w:sz w:val="22"/>
                <w:szCs w:val="22"/>
              </w:rPr>
              <w:t>Eye protection</w:t>
            </w:r>
            <w:permEnd w:id="16745241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553B69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55A2AF2" wp14:editId="6F2E3E2F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553B69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8A4472" w:rsidP="00553B69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84562983" w:edGrp="everyone"/>
            <w:r>
              <w:rPr>
                <w:rFonts w:ascii="Arial" w:hAnsi="Arial" w:cs="Arial"/>
                <w:sz w:val="22"/>
                <w:szCs w:val="22"/>
              </w:rPr>
              <w:t xml:space="preserve">Respiratory apparatus required   </w:t>
            </w:r>
            <w:permEnd w:id="9845629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:rsidTr="00553B6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553B69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553B69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553B69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1033859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553B6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3385973" w:displacedByCustomXml="prev"/>
      </w:tr>
      <w:tr w:rsidR="00D6659B" w:rsidRPr="00553DDB" w:rsidTr="00553B69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5C147AB9" wp14:editId="18B4E98B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8A4472" w:rsidP="00553B69">
            <w:pPr>
              <w:rPr>
                <w:rFonts w:ascii="Arial" w:hAnsi="Arial" w:cs="Arial"/>
                <w:sz w:val="22"/>
              </w:rPr>
            </w:pPr>
            <w:permStart w:id="1076955524" w:edGrp="everyone"/>
            <w:r>
              <w:rPr>
                <w:rFonts w:ascii="Arial" w:hAnsi="Arial" w:cs="Arial"/>
                <w:sz w:val="22"/>
              </w:rPr>
              <w:t>Location of first aid kit</w:t>
            </w:r>
            <w:permEnd w:id="107695552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6F704745" wp14:editId="416B10BC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8A4472" w:rsidP="00553B69">
            <w:pPr>
              <w:rPr>
                <w:rFonts w:ascii="Arial" w:hAnsi="Arial" w:cs="Arial"/>
                <w:sz w:val="22"/>
              </w:rPr>
            </w:pPr>
            <w:permStart w:id="820006170" w:edGrp="everyone"/>
            <w:r>
              <w:rPr>
                <w:rFonts w:ascii="Arial" w:hAnsi="Arial" w:cs="Arial"/>
                <w:sz w:val="22"/>
              </w:rPr>
              <w:t>Warns off unauthorised persons from entering area</w:t>
            </w:r>
            <w:permEnd w:id="82000617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436DE113" wp14:editId="69607B81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8A4472" w:rsidP="00553B69">
            <w:pPr>
              <w:rPr>
                <w:rFonts w:ascii="Arial" w:hAnsi="Arial" w:cs="Arial"/>
                <w:sz w:val="22"/>
              </w:rPr>
            </w:pPr>
            <w:permStart w:id="1082212404" w:edGrp="everyone"/>
            <w:r>
              <w:rPr>
                <w:rFonts w:ascii="Arial" w:hAnsi="Arial" w:cs="Arial"/>
                <w:sz w:val="22"/>
              </w:rPr>
              <w:t xml:space="preserve">Location of fire fighting facilities </w:t>
            </w:r>
            <w:permEnd w:id="108221240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r w:rsidRPr="00553DDB">
        <w:br w:type="page"/>
      </w:r>
    </w:p>
    <w:p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:rsidTr="00553B69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:rsidTr="00553B69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553B69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553B69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553B69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553B69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:rsidTr="00553B69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553B69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p w:rsidR="00D6659B" w:rsidRPr="00553DDB" w:rsidRDefault="00D6659B" w:rsidP="00D6659B">
      <w:pPr>
        <w:jc w:val="left"/>
        <w:rPr>
          <w:sz w:val="20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553B69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553B6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553B69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356EE964" wp14:editId="7AFC7FE2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227303" w:rsidRPr="006215FC" w:rsidRDefault="00227303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828085985" w:edGrp="everyone"/>
                                  <w:r>
                                    <w:rPr>
                                      <w:vanish w:val="0"/>
                                    </w:rPr>
                                    <w:t>E</w:t>
                                  </w:r>
                                  <w:permEnd w:id="1828085985"/>
                                </w:p>
                                <w:p w:rsidR="00227303" w:rsidRPr="006215FC" w:rsidRDefault="00227303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059287932" w:edGrp="everyone"/>
                                  <w:r>
                                    <w:rPr>
                                      <w:vanish w:val="0"/>
                                    </w:rPr>
                                    <w:t>L</w:t>
                                  </w:r>
                                  <w:permEnd w:id="105928793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356EE96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:rsidR="00227303" w:rsidRPr="006215FC" w:rsidRDefault="00227303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828085985" w:edGrp="everyone"/>
                            <w:r>
                              <w:rPr>
                                <w:vanish w:val="0"/>
                              </w:rPr>
                              <w:t>E</w:t>
                            </w:r>
                            <w:permEnd w:id="1828085985"/>
                          </w:p>
                          <w:p w:rsidR="00227303" w:rsidRPr="006215FC" w:rsidRDefault="00227303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059287932" w:edGrp="everyone"/>
                            <w:r>
                              <w:rPr>
                                <w:vanish w:val="0"/>
                              </w:rPr>
                              <w:t>L</w:t>
                            </w:r>
                            <w:permEnd w:id="1059287932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4146703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D6659B" w:rsidP="00553B6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4670347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553B6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553B6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8A4472" w:rsidP="00553B69">
            <w:pPr>
              <w:rPr>
                <w:rFonts w:ascii="Arial" w:hAnsi="Arial" w:cs="Arial"/>
                <w:sz w:val="22"/>
                <w:szCs w:val="22"/>
              </w:rPr>
            </w:pPr>
            <w:permStart w:id="1659199576" w:edGrp="everyone"/>
            <w:r>
              <w:rPr>
                <w:rFonts w:ascii="Arial" w:hAnsi="Arial" w:cs="Arial"/>
                <w:sz w:val="22"/>
                <w:szCs w:val="22"/>
              </w:rPr>
              <w:t>M</w:t>
            </w:r>
            <w:permEnd w:id="1659199576"/>
          </w:p>
        </w:tc>
        <w:permStart w:id="9648319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553B6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4831916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553B6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553B6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3E1042" w:rsidP="00553B69">
            <w:pPr>
              <w:rPr>
                <w:rFonts w:ascii="Arial" w:hAnsi="Arial" w:cs="Arial"/>
                <w:sz w:val="22"/>
                <w:szCs w:val="22"/>
              </w:rPr>
            </w:pPr>
            <w:permStart w:id="1311588134" w:edGrp="everyone"/>
            <w:r>
              <w:rPr>
                <w:rFonts w:ascii="Arial" w:hAnsi="Arial" w:cs="Arial"/>
                <w:bCs/>
                <w:color w:val="000000"/>
                <w:sz w:val="20"/>
              </w:rPr>
              <w:t>Can be expected to occur in most circumstances; more than 75% chance of occurring; complex process with minimal checks &amp; balances; impacting factors outside control of organisation</w:t>
            </w:r>
            <w:permEnd w:id="1311588134"/>
          </w:p>
        </w:tc>
        <w:permStart w:id="17650411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553B6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5041134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553B6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553B69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553B69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553B69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8653448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553B6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5344828" w:displacedByCustomXml="prev"/>
      </w:tr>
      <w:tr w:rsidR="00D979B9" w:rsidRPr="00553DDB" w:rsidTr="00553B69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8656167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3E1042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6561676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553B69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1438029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4380293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553B69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8305686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3E1042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305686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t>Order the elements of the hierarchy of control, from 1 to 6 (i.e. most effective to least effective).</w:t>
      </w:r>
      <w:bookmarkEnd w:id="15"/>
    </w:p>
    <w:p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43C30A25" wp14:editId="2C690FD3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553B6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553B69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553B69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553B69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006208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553B6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620840" w:displacedByCustomXml="prev"/>
      </w:tr>
      <w:tr w:rsidR="00D6659B" w:rsidRPr="00553DDB" w:rsidTr="00553B69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3E1042" w:rsidP="00553B6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74449401" w:edGrp="everyone"/>
            <w:r>
              <w:rPr>
                <w:rFonts w:ascii="Arial" w:hAnsi="Arial" w:cs="Arial"/>
                <w:sz w:val="22"/>
              </w:rPr>
              <w:t>3</w:t>
            </w:r>
            <w:permEnd w:id="57444940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3E1042" w:rsidP="00553B6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96351110" w:edGrp="everyone"/>
            <w:r>
              <w:rPr>
                <w:rFonts w:ascii="Arial" w:hAnsi="Arial" w:cs="Arial"/>
                <w:sz w:val="22"/>
              </w:rPr>
              <w:t>6</w:t>
            </w:r>
            <w:permEnd w:id="179635111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3E1042" w:rsidP="00553B6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05732293" w:edGrp="everyone"/>
            <w:r>
              <w:rPr>
                <w:rFonts w:ascii="Arial" w:hAnsi="Arial" w:cs="Arial"/>
                <w:sz w:val="22"/>
              </w:rPr>
              <w:t>1</w:t>
            </w:r>
            <w:permEnd w:id="90573229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3E1042" w:rsidP="00553B6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2336237" w:edGrp="everyone"/>
            <w:r>
              <w:rPr>
                <w:rFonts w:ascii="Arial" w:hAnsi="Arial" w:cs="Arial"/>
                <w:sz w:val="22"/>
              </w:rPr>
              <w:t>4</w:t>
            </w:r>
            <w:permEnd w:id="13233623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3E1042" w:rsidP="00553B6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77794881" w:edGrp="everyone"/>
            <w:r>
              <w:rPr>
                <w:rFonts w:ascii="Arial" w:hAnsi="Arial" w:cs="Arial"/>
                <w:sz w:val="22"/>
              </w:rPr>
              <w:t>5</w:t>
            </w:r>
            <w:permEnd w:id="77779488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3E1042" w:rsidP="00553B6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57461350" w:edGrp="everyone"/>
            <w:r>
              <w:rPr>
                <w:rFonts w:ascii="Arial" w:hAnsi="Arial" w:cs="Arial"/>
                <w:sz w:val="22"/>
              </w:rPr>
              <w:t>2</w:t>
            </w:r>
            <w:permEnd w:id="557461350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553B69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553B6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Default="003E1042" w:rsidP="00553B69">
            <w:pPr>
              <w:rPr>
                <w:rFonts w:ascii="Arial" w:hAnsi="Arial" w:cs="Arial"/>
                <w:sz w:val="22"/>
                <w:szCs w:val="22"/>
              </w:rPr>
            </w:pPr>
            <w:permStart w:id="2001956100" w:edGrp="everyone"/>
            <w:r>
              <w:rPr>
                <w:rFonts w:ascii="Arial" w:hAnsi="Arial" w:cs="Arial"/>
                <w:sz w:val="22"/>
                <w:szCs w:val="22"/>
              </w:rPr>
              <w:t>Elimination completely eliminates the risk and hazard from the task</w:t>
            </w:r>
          </w:p>
          <w:p w:rsidR="00D6659B" w:rsidRPr="00553DDB" w:rsidRDefault="003E1042" w:rsidP="00553B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PPE forms apart of the control measure and will still allow the risk and hazard to remain</w:t>
            </w:r>
            <w:permEnd w:id="2001956100"/>
          </w:p>
        </w:tc>
        <w:permStart w:id="12792095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553B6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9209586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553B6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553B6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2D636F" w:rsidRDefault="00A34634" w:rsidP="00553B69">
            <w:pPr>
              <w:rPr>
                <w:rFonts w:ascii="Arial" w:hAnsi="Arial" w:cs="Arial"/>
                <w:sz w:val="22"/>
                <w:szCs w:val="22"/>
              </w:rPr>
            </w:pPr>
            <w:permStart w:id="1595475673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595475673"/>
          </w:p>
        </w:tc>
        <w:permStart w:id="9872642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553B6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7264259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90D815" wp14:editId="30BE93F1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27303" w:rsidRPr="00441559" w:rsidRDefault="00227303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90D81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227303" w:rsidRPr="00441559" w:rsidRDefault="00227303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3E5720" wp14:editId="64A1208B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27303" w:rsidRPr="00441559" w:rsidRDefault="00227303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E5720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227303" w:rsidRPr="00441559" w:rsidRDefault="00227303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6A5E00" wp14:editId="4FA4CFE2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27303" w:rsidRPr="00441559" w:rsidRDefault="00227303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6A5E00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227303" w:rsidRPr="00441559" w:rsidRDefault="00227303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C7FF8D" wp14:editId="13A36DA9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27303" w:rsidRPr="00441559" w:rsidRDefault="00227303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7FF8D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227303" w:rsidRPr="00441559" w:rsidRDefault="00227303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B2B107" wp14:editId="053E4D93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27303" w:rsidRPr="00441559" w:rsidRDefault="00227303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B2B107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227303" w:rsidRPr="00441559" w:rsidRDefault="00227303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32AB30" wp14:editId="2CDE1F6A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27303" w:rsidRPr="00441559" w:rsidRDefault="00227303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2AB30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227303" w:rsidRPr="00441559" w:rsidRDefault="00227303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6067EA37" wp14:editId="0D912F7A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553B6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553B69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553B69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553B69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7050141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553B6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5014148" w:displacedByCustomXml="prev"/>
      </w:tr>
      <w:tr w:rsidR="00D6659B" w:rsidRPr="00553DDB" w:rsidTr="00553B6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A34634" w:rsidP="00553B69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37724678" w:edGrp="everyone"/>
            <w:r>
              <w:rPr>
                <w:rFonts w:ascii="Arial" w:hAnsi="Arial" w:cs="Arial"/>
                <w:sz w:val="22"/>
              </w:rPr>
              <w:t>D</w:t>
            </w:r>
            <w:permEnd w:id="53772467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A34634" w:rsidP="00553B69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45781756" w:edGrp="everyone"/>
            <w:r>
              <w:rPr>
                <w:rFonts w:ascii="Arial" w:hAnsi="Arial" w:cs="Arial"/>
                <w:sz w:val="22"/>
              </w:rPr>
              <w:t>A</w:t>
            </w:r>
            <w:permEnd w:id="24578175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A34634" w:rsidP="00553B69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314846407" w:edGrp="everyone"/>
            <w:r>
              <w:rPr>
                <w:rFonts w:ascii="Arial" w:hAnsi="Arial" w:cs="Arial"/>
                <w:sz w:val="22"/>
              </w:rPr>
              <w:t>F</w:t>
            </w:r>
            <w:permEnd w:id="31484640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A34634" w:rsidP="00553B69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57478321" w:edGrp="everyone"/>
            <w:r>
              <w:rPr>
                <w:rFonts w:ascii="Arial" w:hAnsi="Arial" w:cs="Arial"/>
                <w:sz w:val="22"/>
              </w:rPr>
              <w:t>B</w:t>
            </w:r>
            <w:permEnd w:id="165747832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A34634" w:rsidP="00553B69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448742681" w:edGrp="everyone"/>
            <w:r>
              <w:rPr>
                <w:rFonts w:ascii="Arial" w:hAnsi="Arial" w:cs="Arial"/>
                <w:sz w:val="22"/>
              </w:rPr>
              <w:t>E</w:t>
            </w:r>
            <w:permEnd w:id="44874268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A34634" w:rsidP="00553B69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29155630" w:edGrp="everyone"/>
            <w:r>
              <w:rPr>
                <w:rFonts w:ascii="Arial" w:hAnsi="Arial" w:cs="Arial"/>
                <w:sz w:val="22"/>
              </w:rPr>
              <w:t>C</w:t>
            </w:r>
            <w:permEnd w:id="529155630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553B69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553B6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A34634" w:rsidP="00553B69">
            <w:pPr>
              <w:rPr>
                <w:rFonts w:ascii="Arial" w:hAnsi="Arial" w:cs="Arial"/>
                <w:sz w:val="22"/>
                <w:szCs w:val="22"/>
              </w:rPr>
            </w:pPr>
            <w:permStart w:id="901260958" w:edGrp="everyone"/>
            <w:r>
              <w:rPr>
                <w:rFonts w:ascii="Arial" w:hAnsi="Arial" w:cs="Arial"/>
                <w:sz w:val="22"/>
                <w:szCs w:val="22"/>
              </w:rPr>
              <w:t>Danger checked</w:t>
            </w:r>
            <w:permEnd w:id="901260958"/>
          </w:p>
        </w:tc>
        <w:permStart w:id="19980098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553B6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8009813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553B6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553B69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553B69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553B69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5894980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553B6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9498041" w:displacedByCustomXml="prev"/>
      </w:tr>
      <w:tr w:rsidR="00D6659B" w:rsidRPr="00553DDB" w:rsidTr="00553B6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A34634" w:rsidP="00553B6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5018869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1150188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A34634" w:rsidP="00553B6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2186126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2021861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A34634" w:rsidP="00553B6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08953063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5089530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  <w:tr w:rsidR="00D6659B" w:rsidRPr="00553DDB" w:rsidTr="00553B69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553B69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553B69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A34634" w:rsidP="00553B6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20007983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7200079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553B69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t>What should you do as part of the clean up process? Tick all that apply.</w:t>
      </w:r>
      <w:bookmarkEnd w:id="24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553B6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553B69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553B69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553B69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5343156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553B6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4315662" w:displacedByCustomXml="prev"/>
      </w:tr>
      <w:tr w:rsidR="00B5022D" w:rsidRPr="00553DDB" w:rsidTr="00553B69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1542209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A34634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5422090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553B69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5536900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A34634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5369008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553B69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9403117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A34634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4031179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553B69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5138992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A34634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1389925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553B69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4126162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A34634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1261624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71997" wp14:editId="77FD6728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27303" w:rsidRPr="00DE05E2" w:rsidRDefault="00227303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227303" w:rsidRPr="00D94A32" w:rsidRDefault="00227303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227303" w:rsidRPr="00D94A32" w:rsidRDefault="00227303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227303" w:rsidRPr="00D94A32" w:rsidRDefault="00227303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71997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227303" w:rsidRPr="00DE05E2" w:rsidRDefault="00227303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227303" w:rsidRPr="00D94A32" w:rsidRDefault="00227303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227303" w:rsidRPr="00D94A32" w:rsidRDefault="00227303" w:rsidP="00D6659B">
                      <w:pPr>
                        <w:rPr>
                          <w:sz w:val="22"/>
                        </w:rPr>
                      </w:pPr>
                    </w:p>
                    <w:p w:rsidR="00227303" w:rsidRPr="00D94A32" w:rsidRDefault="00227303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F6B574D" wp14:editId="640102DB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t>HAZARD REPORT FORM</w:t>
      </w:r>
    </w:p>
    <w:p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:rsidTr="00553B69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553B6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:rsidTr="00553B69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553B6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A34634" w:rsidP="00553B6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87432162" w:edGrp="everyone"/>
            <w:r>
              <w:rPr>
                <w:rFonts w:ascii="Arial" w:hAnsi="Arial" w:cs="Arial"/>
                <w:sz w:val="22"/>
                <w:szCs w:val="22"/>
              </w:rPr>
              <w:t>27/10/2019</w:t>
            </w:r>
            <w:permEnd w:id="1787432162"/>
          </w:p>
        </w:tc>
      </w:tr>
      <w:tr w:rsidR="00D6659B" w:rsidRPr="00553DDB" w:rsidTr="00553B69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553B6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2319B7" w:rsidP="00553B6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03358478" w:edGrp="everyone"/>
            <w:r>
              <w:rPr>
                <w:rFonts w:ascii="Arial" w:hAnsi="Arial" w:cs="Arial"/>
                <w:sz w:val="22"/>
                <w:szCs w:val="22"/>
              </w:rPr>
              <w:t>Ross Osborne</w:t>
            </w:r>
            <w:permEnd w:id="1803358478"/>
          </w:p>
        </w:tc>
      </w:tr>
      <w:tr w:rsidR="00D6659B" w:rsidRPr="00553DDB" w:rsidTr="00553B69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553B6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:rsidTr="00553B69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553B6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2319B7" w:rsidP="00553B6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55929738" w:edGrp="everyone"/>
            <w:r w:rsidRPr="00D94A32">
              <w:rPr>
                <w:sz w:val="22"/>
              </w:rPr>
              <w:t>54 Standish Street, Salisbury</w:t>
            </w:r>
            <w:permEnd w:id="1755929738"/>
          </w:p>
        </w:tc>
      </w:tr>
      <w:tr w:rsidR="00D6659B" w:rsidRPr="00553DDB" w:rsidTr="00553B69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553B6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657280" w:rsidRDefault="002319B7" w:rsidP="00553B6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55891584" w:edGrp="everyone"/>
            <w:r>
              <w:rPr>
                <w:rFonts w:ascii="Arial" w:hAnsi="Arial" w:cs="Arial"/>
                <w:sz w:val="22"/>
                <w:szCs w:val="22"/>
              </w:rPr>
              <w:t>Drums of diesel incorrectly stored and placed in carpark</w:t>
            </w:r>
            <w:r w:rsidR="00DB2DFC">
              <w:rPr>
                <w:rFonts w:ascii="Arial" w:hAnsi="Arial" w:cs="Arial"/>
                <w:sz w:val="22"/>
                <w:szCs w:val="22"/>
              </w:rPr>
              <w:t xml:space="preserve"> at 54 Standish street on the 27/10/2019</w:t>
            </w:r>
            <w:r>
              <w:rPr>
                <w:rFonts w:ascii="Arial" w:hAnsi="Arial" w:cs="Arial"/>
                <w:sz w:val="22"/>
                <w:szCs w:val="22"/>
              </w:rPr>
              <w:t xml:space="preserve"> with no exclusion zone and correct containment not achieved</w:t>
            </w:r>
            <w:r w:rsidR="00DB2DFC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B2DFC" w:rsidRPr="00DB2DFC">
              <w:rPr>
                <w:rFonts w:ascii="Arial" w:hAnsi="Arial" w:cs="Arial"/>
                <w:sz w:val="22"/>
                <w:szCs w:val="22"/>
              </w:rPr>
              <w:t>The fuels are hazardous chemicals for which the requirements of chapter 7.1 of the Work Health and Safety Regulation 2011 apply</w:t>
            </w:r>
            <w:permEnd w:id="455891584"/>
          </w:p>
        </w:tc>
      </w:tr>
      <w:tr w:rsidR="00D6659B" w:rsidRPr="00553DDB" w:rsidTr="00553B69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553B6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6659B" w:rsidRPr="00553DDB" w:rsidRDefault="00553B69" w:rsidP="00553B6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868886061" w:edGrp="everyone"/>
                <w:r w:rsidR="002319B7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86888606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6659B" w:rsidRPr="00553DDB" w:rsidRDefault="00553B69" w:rsidP="00553B6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34289868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934289868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6659B" w:rsidRPr="00553DDB" w:rsidRDefault="00553B69" w:rsidP="00553B6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118154811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211815481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6659B" w:rsidRPr="00553DDB" w:rsidRDefault="00553B69" w:rsidP="00553B6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48456476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34845647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:rsidTr="00553B69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553B6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:rsidTr="00553B69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553B6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657280" w:rsidRDefault="00DB2DFC" w:rsidP="00553B6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21288378" w:edGrp="everyone"/>
            <w:r>
              <w:rPr>
                <w:rFonts w:ascii="Arial" w:hAnsi="Arial" w:cs="Arial"/>
                <w:sz w:val="22"/>
                <w:szCs w:val="22"/>
              </w:rPr>
              <w:t xml:space="preserve"> To </w:t>
            </w:r>
            <w:r w:rsidRPr="00DB2DFC">
              <w:rPr>
                <w:rFonts w:ascii="Arial" w:hAnsi="Arial" w:cs="Arial"/>
                <w:sz w:val="22"/>
                <w:szCs w:val="22"/>
              </w:rPr>
              <w:t>prevent bulk tanks from impact damage by vehicles or mobile plant by using a physical barrier (where provided, bunds may also double as impact protection</w:t>
            </w:r>
            <w:r>
              <w:rPr>
                <w:rFonts w:ascii="Arial" w:hAnsi="Arial" w:cs="Arial"/>
                <w:sz w:val="22"/>
                <w:szCs w:val="22"/>
              </w:rPr>
              <w:t>, this should have been implemented by persons who placed the drums of diesel in carpark</w:t>
            </w:r>
            <w:r w:rsidR="00227303">
              <w:rPr>
                <w:rFonts w:ascii="Arial" w:hAnsi="Arial" w:cs="Arial"/>
                <w:sz w:val="22"/>
                <w:szCs w:val="22"/>
              </w:rPr>
              <w:t>, The diesel spill must be cleaned up immediately to prevent further environmental damage</w:t>
            </w:r>
            <w:permEnd w:id="1421288378"/>
          </w:p>
        </w:tc>
      </w:tr>
      <w:tr w:rsidR="00D6659B" w:rsidRPr="00553DDB" w:rsidTr="00553B69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553B6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6659B" w:rsidRPr="00657280" w:rsidRDefault="00DB2DFC" w:rsidP="00553B6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66175323" w:edGrp="everyone"/>
            <w:r>
              <w:rPr>
                <w:rFonts w:ascii="Arial" w:hAnsi="Arial" w:cs="Arial"/>
                <w:sz w:val="22"/>
                <w:szCs w:val="22"/>
              </w:rPr>
              <w:t>Ross Osborne</w:t>
            </w:r>
            <w:permEnd w:id="566175323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553B69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6659B" w:rsidRPr="00553DDB" w:rsidRDefault="00553B69" w:rsidP="00553B6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1370496650" w:edGrp="everyone"/>
                <w:r w:rsidR="00DB2DFC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370496650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6659B" w:rsidRPr="00553DDB" w:rsidRDefault="00553B69" w:rsidP="00553B6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24282529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12428252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6659B" w:rsidRPr="00553DDB" w:rsidRDefault="00553B69" w:rsidP="00553B6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451911103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451911103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553B69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553B6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553B6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827745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AA60C6" w:rsidP="00553B6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2774550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6" w:name="_Ref412803069"/>
      <w:r w:rsidRPr="00553DDB">
        <w:t>Who would you submit a hazard report form to?</w:t>
      </w:r>
      <w:bookmarkEnd w:id="2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553B6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553B6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DB2DFC" w:rsidP="00553B69">
            <w:pPr>
              <w:rPr>
                <w:rFonts w:ascii="Arial" w:hAnsi="Arial" w:cs="Arial"/>
                <w:sz w:val="22"/>
                <w:szCs w:val="22"/>
              </w:rPr>
            </w:pPr>
            <w:permStart w:id="708986121" w:edGrp="everyone"/>
            <w:r>
              <w:rPr>
                <w:rFonts w:ascii="Arial" w:hAnsi="Arial" w:cs="Arial"/>
                <w:sz w:val="22"/>
                <w:szCs w:val="22"/>
              </w:rPr>
              <w:t>Supervisor, Site/project manager, or HSR</w:t>
            </w:r>
            <w:permEnd w:id="708986121"/>
          </w:p>
        </w:tc>
        <w:permStart w:id="17403374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162BF6" w:rsidP="00553B6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0337415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7" w:name="_Ref412803089"/>
      <w:r w:rsidRPr="00553DDB">
        <w:t>Who would approve proposed risk controls and organise the required resources for implementation of the risk control?</w:t>
      </w:r>
      <w:bookmarkEnd w:id="2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553B6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553B6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303" w:rsidRPr="00227303" w:rsidRDefault="00227303" w:rsidP="00227303">
            <w:pPr>
              <w:rPr>
                <w:rFonts w:ascii="Arial" w:hAnsi="Arial" w:cs="Arial"/>
                <w:sz w:val="22"/>
                <w:szCs w:val="22"/>
              </w:rPr>
            </w:pPr>
            <w:permStart w:id="632052078" w:edGrp="everyone"/>
            <w:r w:rsidRPr="00227303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 xml:space="preserve">PCBU, HSR </w:t>
            </w:r>
          </w:p>
          <w:permEnd w:id="632052078"/>
          <w:p w:rsidR="00D6659B" w:rsidRPr="00553DDB" w:rsidRDefault="00D6659B" w:rsidP="00553B6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78859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553B6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885936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8" w:name="_Ref424215038"/>
      <w:r w:rsidRPr="00553DDB">
        <w:t>Identify one (1) way you can assess if risk controls have been effective.</w:t>
      </w:r>
      <w:bookmarkEnd w:id="2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553B6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553B6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243B1D" w:rsidP="00553B69">
            <w:pPr>
              <w:rPr>
                <w:rFonts w:ascii="Arial" w:hAnsi="Arial" w:cs="Arial"/>
                <w:sz w:val="22"/>
                <w:szCs w:val="22"/>
              </w:rPr>
            </w:pPr>
            <w:permStart w:id="1639800830" w:edGrp="everyone"/>
            <w:r w:rsidRPr="00243B1D">
              <w:rPr>
                <w:rFonts w:ascii="Arial" w:hAnsi="Arial" w:cs="Arial"/>
                <w:sz w:val="22"/>
                <w:szCs w:val="22"/>
              </w:rPr>
              <w:t>Monitoring and reviewing the effectiveness of control measures.</w:t>
            </w:r>
            <w:permEnd w:id="1639800830"/>
          </w:p>
        </w:tc>
        <w:permStart w:id="9420413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AA60C6" w:rsidP="00553B69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2041312" w:displacedByCustomXml="prev"/>
      </w:tr>
    </w:tbl>
    <w:p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5898" w:rsidRDefault="004C5898" w:rsidP="00A67754">
      <w:r>
        <w:separator/>
      </w:r>
    </w:p>
  </w:endnote>
  <w:endnote w:type="continuationSeparator" w:id="0">
    <w:p w:rsidR="004C5898" w:rsidRDefault="004C5898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03" w:rsidRPr="00830749" w:rsidRDefault="0022730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227303" w:rsidRPr="00830749" w:rsidRDefault="00227303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43B1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03" w:rsidRPr="00830749" w:rsidRDefault="0022730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227303" w:rsidRPr="00830749" w:rsidRDefault="00227303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4C5898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03" w:rsidRDefault="00227303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03" w:rsidRPr="00830749" w:rsidRDefault="0022730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227303" w:rsidRPr="00830749" w:rsidRDefault="00227303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243B1D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5898" w:rsidRDefault="004C5898" w:rsidP="00A67754">
      <w:r>
        <w:separator/>
      </w:r>
    </w:p>
  </w:footnote>
  <w:footnote w:type="continuationSeparator" w:id="0">
    <w:p w:rsidR="004C5898" w:rsidRDefault="004C5898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03" w:rsidRDefault="00227303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227303" w:rsidRPr="00830749" w:rsidRDefault="0022730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03" w:rsidRDefault="00227303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227303" w:rsidRPr="00830749" w:rsidRDefault="0022730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03" w:rsidRDefault="0022730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03" w:rsidRDefault="00227303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227303" w:rsidRPr="00830749" w:rsidRDefault="0022730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03" w:rsidRDefault="00227303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227303" w:rsidRPr="00830749" w:rsidRDefault="0022730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27303"/>
    <w:rsid w:val="002319B7"/>
    <w:rsid w:val="00233402"/>
    <w:rsid w:val="002337BA"/>
    <w:rsid w:val="00243B1D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042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5898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3B69"/>
    <w:rsid w:val="00555130"/>
    <w:rsid w:val="00573C4A"/>
    <w:rsid w:val="00583840"/>
    <w:rsid w:val="005868D2"/>
    <w:rsid w:val="005948F5"/>
    <w:rsid w:val="005B0C3C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A4472"/>
    <w:rsid w:val="008B0D63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634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1DD7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2DFC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698982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jp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>
            <w:pStyle w:val="AAA8EFE7EEC744A3A4E2111617BBCA8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530616"/>
    <w:rsid w:val="005D16F6"/>
    <w:rsid w:val="005D3BC9"/>
    <w:rsid w:val="006206DC"/>
    <w:rsid w:val="00645E48"/>
    <w:rsid w:val="00654A91"/>
    <w:rsid w:val="00691C8B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C287DB8-9BBB-40B8-B723-87F61382D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88</TotalTime>
  <Pages>13</Pages>
  <Words>1621</Words>
  <Characters>9240</Characters>
  <Application>Microsoft Office Word</Application>
  <DocSecurity>8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10840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Kate Winley</cp:lastModifiedBy>
  <cp:revision>4</cp:revision>
  <cp:lastPrinted>2019-05-27T02:31:00Z</cp:lastPrinted>
  <dcterms:created xsi:type="dcterms:W3CDTF">2019-10-27T06:55:00Z</dcterms:created>
  <dcterms:modified xsi:type="dcterms:W3CDTF">2019-10-27T08:21:00Z</dcterms:modified>
  <cp:contentStatus>v1-1_01/10/2019</cp:contentStatus>
</cp:coreProperties>
</file>