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2AD89035" w:rsidR="00677444" w:rsidRPr="004932A4" w:rsidRDefault="0070764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szCs w:val="32"/>
            </w:rPr>
            <w:t>CPCCBC6007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E49CAA4" w:rsidR="004C3241" w:rsidRDefault="0070764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A57">
            <w:rPr>
              <w:szCs w:val="32"/>
            </w:rPr>
            <w:t>Develop, plan and implement building and construction environmental management processes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48622D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42ED6092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rFonts w:ascii="Arial" w:hAnsi="Arial" w:cs="Arial"/>
              <w:i/>
              <w:sz w:val="18"/>
              <w:szCs w:val="18"/>
            </w:rPr>
            <w:t>CPCCBC6007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A57">
            <w:rPr>
              <w:rFonts w:ascii="Arial" w:hAnsi="Arial" w:cs="Arial"/>
              <w:i/>
              <w:sz w:val="18"/>
              <w:szCs w:val="18"/>
            </w:rPr>
            <w:t>Develop, plan and implement building and construction environmental management processes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48622D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48622D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48622D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48622D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2838F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2838F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2838F5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E009BB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800A4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8927718" w:edGrp="everyone"/>
            <w:permEnd w:id="1708927718"/>
          </w:p>
        </w:tc>
      </w:tr>
      <w:tr w:rsidR="00BA393C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BA393C" w:rsidRPr="00C15CA8" w:rsidRDefault="00BA393C" w:rsidP="00BA393C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91667502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649243857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5140DE46" w:rsidR="00BA393C" w:rsidRPr="00800A47" w:rsidRDefault="00BA393C" w:rsidP="00BA393C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9C030A" wp14:editId="3C2D67C8">
                      <wp:extent cx="3913549" cy="360000"/>
                      <wp:effectExtent l="0" t="0" r="0" b="2540"/>
                      <wp:docPr id="1245402625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16675024" w:displacedByCustomXml="prev"/>
      </w:tr>
    </w:tbl>
    <w:p w14:paraId="3ACED535" w14:textId="77777777" w:rsidR="00A4462D" w:rsidRPr="00E009BB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0A7B3C" w14:textId="74EE538F" w:rsidR="00A4462D" w:rsidRPr="004C3241" w:rsidRDefault="00707644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93148264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9C5A57">
              <w:rPr>
                <w:rFonts w:ascii="Arial" w:hAnsi="Arial" w:cs="Arial"/>
                <w:sz w:val="20"/>
              </w:rPr>
              <w:t xml:space="preserve"> </w:t>
            </w:r>
            <w:r w:rsidR="00A4462D" w:rsidRPr="009C5A57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9C5A5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E009BB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659A7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0659A7" w:rsidRPr="00C15CA8" w:rsidRDefault="000659A7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403718208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4EB7C41E" w14:textId="59FFECE4" w:rsidR="000659A7" w:rsidRPr="00C15CA8" w:rsidRDefault="00707644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854307420"/>
                <w:placeholder>
                  <w:docPart w:val="6E3C2701C4904CAD9BBB692785F548C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659A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03718208"/>
          </w:p>
        </w:tc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2668C185" w:rsidR="000659A7" w:rsidRPr="004C3241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6717427" w:edGrp="everyone"/>
                <w:r w:rsidR="000659A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06717427"/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3BF9DB5B" w:rsidR="000659A7" w:rsidRPr="004C3241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41557355" w:edGrp="everyone"/>
                <w:r w:rsidR="000659A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41557355"/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659A7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0659A7" w:rsidRPr="00C15CA8" w:rsidRDefault="000659A7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368423263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692B0C65" w14:textId="5398A4B9" w:rsidR="000659A7" w:rsidRPr="00C15CA8" w:rsidRDefault="00707644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CF1EF82978134243B11BC0BB9CA9878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659A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68423263"/>
          </w:p>
        </w:tc>
        <w:permStart w:id="2067692144" w:edGrp="everyone"/>
        <w:tc>
          <w:tcPr>
            <w:tcW w:w="2095" w:type="dxa"/>
            <w:vAlign w:val="center"/>
          </w:tcPr>
          <w:p w14:paraId="3387724F" w14:textId="570B1D03" w:rsidR="000659A7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59A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67692144"/>
              </w:sdtContent>
            </w:sdt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7CF238E0" w:rsidR="000659A7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18892592" w:edGrp="everyone"/>
                <w:r w:rsidR="000659A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18892592"/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659A7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659A7" w:rsidRPr="00C15CA8" w:rsidRDefault="000659A7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68022140" w:edGrp="everyone"/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30DFDC08" w14:textId="50CB4487" w:rsidR="000659A7" w:rsidRPr="00C15CA8" w:rsidRDefault="00707644" w:rsidP="000659A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5158281F217740E99C0288DBB1D9A28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659A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68022140"/>
          </w:p>
        </w:tc>
        <w:permStart w:id="1682923858" w:edGrp="everyone"/>
        <w:tc>
          <w:tcPr>
            <w:tcW w:w="2095" w:type="dxa"/>
            <w:vAlign w:val="center"/>
          </w:tcPr>
          <w:p w14:paraId="1708E32B" w14:textId="68DFDF0F" w:rsidR="000659A7" w:rsidRPr="004C3241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59A7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82923858"/>
              </w:sdtContent>
            </w:sdt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3BD5C9F" w:rsidR="000659A7" w:rsidRPr="004C3241" w:rsidRDefault="00707644" w:rsidP="000659A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75352975" w:edGrp="everyone"/>
                <w:r w:rsidR="000659A7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75352975"/>
            <w:r w:rsidR="000659A7" w:rsidRPr="004C3241">
              <w:rPr>
                <w:rFonts w:ascii="Arial" w:hAnsi="Arial" w:cs="Arial"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659A7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5AA3D810" w:rsidR="000659A7" w:rsidRPr="00C15CA8" w:rsidRDefault="000659A7" w:rsidP="000659A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5A0F9321D984422C92D39AD34228D2D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CPCCBC6007</w:t>
                </w:r>
              </w:sdtContent>
            </w:sdt>
          </w:p>
        </w:tc>
        <w:permStart w:id="443163286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5E2891D" w14:textId="00C52A3B" w:rsidR="000659A7" w:rsidRPr="00C15CA8" w:rsidRDefault="00707644" w:rsidP="000659A7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AEA7CD3E562743268A5367C98A352560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659A7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3163286"/>
          </w:p>
        </w:tc>
        <w:permStart w:id="1881611868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5A812CBB" w:rsidR="000659A7" w:rsidRPr="004C3241" w:rsidRDefault="00707644" w:rsidP="000659A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59A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881611868"/>
              </w:sdtContent>
            </w:sdt>
            <w:r w:rsidR="000659A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383484819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511EA4B3" w:rsidR="000659A7" w:rsidRPr="004C3241" w:rsidRDefault="00707644" w:rsidP="000659A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59A7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83484819"/>
              </w:sdtContent>
            </w:sdt>
            <w:r w:rsidR="000659A7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659A7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E009BB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5750"/>
      </w:tblGrid>
      <w:tr w:rsidR="00A4462D" w:rsidRPr="004C3241" w14:paraId="65B9A09E" w14:textId="77777777" w:rsidTr="0048622D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BF5280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48622D">
        <w:trPr>
          <w:trHeight w:val="454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14:paraId="4ADBF083" w14:textId="29E0C376" w:rsidR="00416046" w:rsidRPr="00DE6930" w:rsidRDefault="0070764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39488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7474965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7474965"/>
              </w:sdtContent>
            </w:sdt>
            <w:r w:rsidR="00416046" w:rsidRPr="00DE6930">
              <w:rPr>
                <w:rFonts w:ascii="Arial" w:hAnsi="Arial" w:cs="Arial"/>
                <w:sz w:val="20"/>
              </w:rPr>
              <w:t xml:space="preserve"> </w:t>
            </w:r>
            <w:r w:rsidR="00416046" w:rsidRPr="00DE6930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08A0342" w14:textId="367478F1" w:rsidR="00DE6930" w:rsidRDefault="00707644" w:rsidP="00DE6930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475356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93876510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93876510"/>
              </w:sdtContent>
            </w:sdt>
            <w:r w:rsidR="00630215" w:rsidRPr="00DE6930">
              <w:rPr>
                <w:rFonts w:ascii="Arial" w:hAnsi="Arial" w:cs="Arial"/>
                <w:sz w:val="20"/>
              </w:rPr>
              <w:t xml:space="preserve"> </w:t>
            </w:r>
            <w:r w:rsidR="00630215" w:rsidRPr="00DE6930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46AC1B00" w:rsidR="00630215" w:rsidRPr="00DE6930" w:rsidRDefault="00707644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30862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3189454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83189454"/>
              </w:sdtContent>
            </w:sdt>
            <w:r w:rsidR="00DE6930" w:rsidRPr="00DE6930">
              <w:rPr>
                <w:rFonts w:ascii="Arial" w:hAnsi="Arial" w:cs="Arial"/>
                <w:sz w:val="20"/>
              </w:rPr>
              <w:t xml:space="preserve"> </w:t>
            </w:r>
            <w:r w:rsidR="00DE6930" w:rsidRPr="00DE6930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750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14:paraId="32D98606" w14:textId="588266BD" w:rsidR="00416046" w:rsidRPr="00DE6930" w:rsidRDefault="00707644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735657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373834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373834"/>
              </w:sdtContent>
            </w:sdt>
            <w:r w:rsidR="00416046" w:rsidRPr="00DE6930">
              <w:rPr>
                <w:rFonts w:ascii="Arial" w:hAnsi="Arial" w:cs="Arial"/>
                <w:sz w:val="20"/>
              </w:rPr>
              <w:t xml:space="preserve"> </w:t>
            </w:r>
            <w:r w:rsidR="00DE6930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48622D" w:rsidRPr="0048622D">
              <w:rPr>
                <w:rFonts w:ascii="Arial" w:hAnsi="Arial" w:cs="Arial"/>
                <w:sz w:val="18"/>
                <w:szCs w:val="18"/>
              </w:rPr>
              <w:t>Environmental Management Plan</w:t>
            </w:r>
            <w:r w:rsidR="0048622D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DE6930">
              <w:rPr>
                <w:rFonts w:ascii="Arial" w:hAnsi="Arial" w:cs="Arial"/>
                <w:sz w:val="18"/>
                <w:szCs w:val="18"/>
              </w:rPr>
              <w:t>HO1</w:t>
            </w:r>
            <w:r w:rsidR="0048622D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212DB6F" w14:textId="5F19C03C" w:rsidR="00416046" w:rsidRDefault="00707644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246788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5942888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5942888"/>
              </w:sdtContent>
            </w:sdt>
            <w:r w:rsidR="00416046" w:rsidRPr="00DE6930">
              <w:rPr>
                <w:rFonts w:ascii="Arial" w:hAnsi="Arial" w:cs="Arial"/>
                <w:sz w:val="20"/>
              </w:rPr>
              <w:t xml:space="preserve"> </w:t>
            </w:r>
            <w:r w:rsidR="00416046" w:rsidRPr="00DE6930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48622D" w:rsidRPr="0048622D">
              <w:rPr>
                <w:rFonts w:ascii="Arial" w:hAnsi="Arial" w:cs="Arial"/>
                <w:sz w:val="18"/>
                <w:szCs w:val="18"/>
              </w:rPr>
              <w:t xml:space="preserve">Environmental Management System Manual </w:t>
            </w:r>
            <w:r w:rsidR="0048622D">
              <w:rPr>
                <w:rFonts w:ascii="Arial" w:hAnsi="Arial" w:cs="Arial"/>
                <w:sz w:val="18"/>
                <w:szCs w:val="18"/>
              </w:rPr>
              <w:t>(</w:t>
            </w:r>
            <w:r w:rsidR="00DE6930">
              <w:rPr>
                <w:rFonts w:ascii="Arial" w:hAnsi="Arial" w:cs="Arial"/>
                <w:sz w:val="18"/>
                <w:szCs w:val="18"/>
              </w:rPr>
              <w:t>HO2</w:t>
            </w:r>
            <w:r w:rsidR="0048622D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790AC45" w14:textId="25B2728E" w:rsidR="00DE6930" w:rsidRPr="00DE6930" w:rsidRDefault="00707644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138491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86721409" w:edGrp="everyone"/>
                <w:r w:rsidR="00A94595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86721409"/>
              </w:sdtContent>
            </w:sdt>
            <w:r w:rsidR="00DE6930" w:rsidRPr="00DE6930">
              <w:rPr>
                <w:rFonts w:ascii="Arial" w:hAnsi="Arial" w:cs="Arial"/>
                <w:sz w:val="20"/>
              </w:rPr>
              <w:t xml:space="preserve"> </w:t>
            </w:r>
            <w:r w:rsidR="00DE6930" w:rsidRPr="00DE6930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48622D" w:rsidRPr="0048622D">
              <w:rPr>
                <w:rFonts w:ascii="Arial" w:hAnsi="Arial" w:cs="Arial"/>
                <w:sz w:val="18"/>
                <w:szCs w:val="18"/>
              </w:rPr>
              <w:t xml:space="preserve">Environmental Management Procedures </w:t>
            </w:r>
            <w:r w:rsidR="0048622D">
              <w:rPr>
                <w:rFonts w:ascii="Arial" w:hAnsi="Arial" w:cs="Arial"/>
                <w:sz w:val="18"/>
                <w:szCs w:val="18"/>
              </w:rPr>
              <w:t>(</w:t>
            </w:r>
            <w:r w:rsidR="00DE6930">
              <w:rPr>
                <w:rFonts w:ascii="Arial" w:hAnsi="Arial" w:cs="Arial"/>
                <w:sz w:val="18"/>
                <w:szCs w:val="18"/>
              </w:rPr>
              <w:t>HO3</w:t>
            </w:r>
            <w:r w:rsidR="0048622D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</w:tbl>
    <w:p w14:paraId="0C01AA8E" w14:textId="77777777" w:rsidR="003430D8" w:rsidRPr="00E009BB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800A4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50758014" w:edGrp="everyone"/>
            <w:permEnd w:id="1250758014"/>
          </w:p>
        </w:tc>
      </w:tr>
      <w:tr w:rsidR="00BA393C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BA393C" w:rsidRPr="00C15CA8" w:rsidRDefault="00BA393C" w:rsidP="00BA393C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6403130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8FA8969" w:rsidR="00BA393C" w:rsidRPr="00800A47" w:rsidRDefault="00BA393C" w:rsidP="00BA393C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E764376" wp14:editId="6A06AFD3">
                      <wp:extent cx="3913549" cy="360000"/>
                      <wp:effectExtent l="0" t="0" r="0" b="2540"/>
                      <wp:docPr id="3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40313047" w:displacedByCustomXml="prev"/>
      </w:tr>
    </w:tbl>
    <w:p w14:paraId="3AD079C1" w14:textId="77777777" w:rsidR="004C3241" w:rsidRPr="0048622D" w:rsidRDefault="004C3241">
      <w:pPr>
        <w:jc w:val="left"/>
        <w:rPr>
          <w:sz w:val="22"/>
          <w:szCs w:val="28"/>
        </w:rPr>
        <w:sectPr w:rsidR="004C3241" w:rsidRPr="0048622D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2EA085A4" w:rsidR="00C76B5E" w:rsidRPr="004932A4" w:rsidRDefault="0070764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szCs w:val="32"/>
            </w:rPr>
            <w:t>CPCCBC6007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6ACE2962" w:rsidR="00C76B5E" w:rsidRDefault="0070764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A57">
            <w:rPr>
              <w:szCs w:val="32"/>
            </w:rPr>
            <w:t>Develop, plan and implement building and construction environmental management processes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800A47" w:rsidRDefault="00750D30" w:rsidP="00BF528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4326063" w:edGrp="everyone"/>
            <w:permEnd w:id="284326063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9C5A57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2838F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7748A37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BF528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659A7" w:rsidRPr="00BA4D9F" w14:paraId="6D2CA543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627BA8D" w14:textId="77777777" w:rsidR="000659A7" w:rsidRPr="00750D30" w:rsidRDefault="000659A7" w:rsidP="00F5229F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0659A7" w:rsidRPr="00BA4D9F" w14:paraId="2A43AF3E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CCE6DC" w14:textId="77777777" w:rsidR="000659A7" w:rsidRPr="00DE303D" w:rsidRDefault="000659A7" w:rsidP="00F5229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3C178F0" w14:textId="77777777" w:rsidR="000659A7" w:rsidRPr="00DE303D" w:rsidRDefault="000659A7" w:rsidP="000659A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5049620F" w14:textId="77777777" w:rsidR="000659A7" w:rsidRPr="00750D30" w:rsidRDefault="000659A7" w:rsidP="000659A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0659A7" w:rsidRPr="004936E4" w14:paraId="73B59DE0" w14:textId="77777777" w:rsidTr="00F5229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A6B68B" w14:textId="77777777" w:rsidR="000659A7" w:rsidRPr="004936E4" w:rsidRDefault="000659A7" w:rsidP="00F5229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030912693" w:edGrp="everyone"/>
            <w:permEnd w:id="1030912693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6AC53FA3" w:rsidR="00B115D7" w:rsidRPr="00830749" w:rsidRDefault="003617D2" w:rsidP="00136E8C">
      <w:pPr>
        <w:pStyle w:val="20TAQuestionNumber"/>
        <w:ind w:left="709" w:hanging="709"/>
      </w:pPr>
      <w:bookmarkStart w:id="2" w:name="_Ref142025561"/>
      <w:bookmarkEnd w:id="0"/>
      <w:r>
        <w:lastRenderedPageBreak/>
        <w:t>D</w:t>
      </w:r>
      <w:r w:rsidR="000A64C6">
        <w:t>escribe</w:t>
      </w:r>
      <w:r>
        <w:t xml:space="preserve"> </w:t>
      </w:r>
      <w:r w:rsidRPr="003617D2">
        <w:t xml:space="preserve">environmental issues that impact on the building and construction </w:t>
      </w:r>
      <w:r w:rsidR="00ED492F">
        <w:t>industry</w:t>
      </w:r>
      <w:r w:rsidRPr="003617D2">
        <w:t xml:space="preserve"> and its practices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4E3E43">
        <w:trPr>
          <w:trHeight w:val="725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221263" w14:textId="4FC13705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9200742" w:edGrp="everyone"/>
            <w:permEnd w:id="129200742"/>
          </w:p>
        </w:tc>
        <w:permStart w:id="163068849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B281A09" w14:textId="0E7FCB17" w:rsidR="00B115D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0688497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793AC97E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5F50CEB3" w14:textId="2FC2C845" w:rsidR="009C5A57" w:rsidRPr="00830749" w:rsidRDefault="004012D7" w:rsidP="009C5A57">
      <w:pPr>
        <w:pStyle w:val="20TAQuestionNumber"/>
        <w:ind w:left="709" w:hanging="709"/>
      </w:pPr>
      <w:bookmarkStart w:id="4" w:name="_Ref142026912"/>
      <w:r>
        <w:t xml:space="preserve">What is the consequence to persons who </w:t>
      </w:r>
      <w:r w:rsidR="00C90DAC" w:rsidRPr="00C90DAC">
        <w:t>unlawfully cause</w:t>
      </w:r>
      <w:r w:rsidR="000A64C6">
        <w:t>s</w:t>
      </w:r>
      <w:r w:rsidR="00C90DAC" w:rsidRPr="00C90DAC">
        <w:t xml:space="preserve"> material harm to the environment</w:t>
      </w:r>
      <w:r>
        <w:t>?</w:t>
      </w:r>
      <w:bookmarkEnd w:id="4"/>
    </w:p>
    <w:p w14:paraId="3A168078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62018C21" w14:textId="77777777" w:rsidTr="004E3E43">
        <w:trPr>
          <w:trHeight w:val="38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C4B5476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F3F6AD" w14:textId="0A10FE39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995327061" w:edGrp="everyone"/>
            <w:permEnd w:id="1995327061"/>
          </w:p>
        </w:tc>
        <w:permStart w:id="167380201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4B3372" w14:textId="58DDB1EB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33925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802010"/>
          </w:p>
        </w:tc>
      </w:tr>
    </w:tbl>
    <w:p w14:paraId="7069C785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5F74A1F6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18764452" w14:textId="1522B9A3" w:rsidR="009C5A57" w:rsidRPr="00830749" w:rsidRDefault="000A64C6" w:rsidP="009C5A57">
      <w:pPr>
        <w:pStyle w:val="20TAQuestionNumber"/>
        <w:ind w:left="709" w:hanging="709"/>
      </w:pPr>
      <w:bookmarkStart w:id="5" w:name="_Ref142030193"/>
      <w:bookmarkStart w:id="6" w:name="_Ref142304679"/>
      <w:r>
        <w:lastRenderedPageBreak/>
        <w:t>W</w:t>
      </w:r>
      <w:r w:rsidR="00FD6E79">
        <w:t xml:space="preserve">hy </w:t>
      </w:r>
      <w:r>
        <w:t xml:space="preserve">might </w:t>
      </w:r>
      <w:r w:rsidR="00FD6E79">
        <w:t>a</w:t>
      </w:r>
      <w:r>
        <w:t>n</w:t>
      </w:r>
      <w:r w:rsidR="00FD6E79">
        <w:t xml:space="preserve"> </w:t>
      </w:r>
      <w:r w:rsidR="00FD6E79" w:rsidRPr="00FD6E79">
        <w:t>environmental impact assessment</w:t>
      </w:r>
      <w:r w:rsidR="00FD6E79">
        <w:t xml:space="preserve"> be required for a </w:t>
      </w:r>
      <w:r w:rsidR="00FD6E79" w:rsidRPr="00FD6E79">
        <w:t xml:space="preserve">construction </w:t>
      </w:r>
      <w:r w:rsidR="00FD6E79">
        <w:t>project</w:t>
      </w:r>
      <w:bookmarkEnd w:id="5"/>
      <w:r>
        <w:t>?</w:t>
      </w:r>
      <w:bookmarkEnd w:id="6"/>
    </w:p>
    <w:p w14:paraId="0C27B983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08ADCDAD" w14:textId="77777777" w:rsidTr="004E3E43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B048126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DB6F3D" w14:textId="06C4D439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745426048" w:edGrp="everyone"/>
            <w:permEnd w:id="1745426048"/>
          </w:p>
        </w:tc>
        <w:permStart w:id="69658444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B47484F" w14:textId="3D2EF7DD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87954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6584446"/>
          </w:p>
        </w:tc>
      </w:tr>
    </w:tbl>
    <w:p w14:paraId="0EB82A8F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402DCE1A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38488B65" w14:textId="444D41AF" w:rsidR="009C5A57" w:rsidRPr="00830749" w:rsidRDefault="00BE5D66" w:rsidP="009C5A57">
      <w:pPr>
        <w:pStyle w:val="20TAQuestionNumber"/>
        <w:ind w:left="709" w:hanging="709"/>
      </w:pPr>
      <w:bookmarkStart w:id="7" w:name="_Ref142040456"/>
      <w:r>
        <w:t xml:space="preserve">Describe how a construction environmental management plan (CEMP) should </w:t>
      </w:r>
      <w:r w:rsidRPr="00BE5D66">
        <w:t>specify how construction activities will be managed to avoid negative effects on water quality</w:t>
      </w:r>
      <w:r w:rsidR="009C5A57">
        <w:t>.</w:t>
      </w:r>
      <w:bookmarkEnd w:id="7"/>
    </w:p>
    <w:p w14:paraId="52187443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721345EF" w14:textId="77777777" w:rsidTr="004E3E43">
        <w:trPr>
          <w:trHeight w:val="532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F310EA0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0AD342" w14:textId="39A2AA5F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541763632" w:edGrp="everyone"/>
            <w:permEnd w:id="1541763632"/>
          </w:p>
        </w:tc>
        <w:permStart w:id="175460771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2578198" w14:textId="1D78C0F2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22348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4607718"/>
          </w:p>
        </w:tc>
      </w:tr>
    </w:tbl>
    <w:p w14:paraId="686ED7FD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480FE81B" w14:textId="4191200D" w:rsidR="009C5A57" w:rsidRPr="00830749" w:rsidRDefault="00790961" w:rsidP="009C5A57">
      <w:pPr>
        <w:pStyle w:val="20TAQuestionNumber"/>
        <w:ind w:left="709" w:hanging="709"/>
      </w:pPr>
      <w:bookmarkStart w:id="8" w:name="_Ref142041966"/>
      <w:r>
        <w:lastRenderedPageBreak/>
        <w:t>Explain what the embodied energy of a building is</w:t>
      </w:r>
      <w:r w:rsidR="009C5A57">
        <w:t>.</w:t>
      </w:r>
      <w:bookmarkEnd w:id="8"/>
    </w:p>
    <w:p w14:paraId="254832BF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7518924F" w14:textId="77777777" w:rsidTr="004E3E43">
        <w:trPr>
          <w:trHeight w:val="627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DCF822E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C212C5" w14:textId="04FF96F2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355287985" w:edGrp="everyone"/>
            <w:permEnd w:id="355287985"/>
          </w:p>
        </w:tc>
        <w:permStart w:id="86822412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C571DA2" w14:textId="41FCC2E1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256529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8224121"/>
          </w:p>
        </w:tc>
      </w:tr>
    </w:tbl>
    <w:p w14:paraId="4AB1E552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654898E6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2D1E9ADA" w14:textId="40134F32" w:rsidR="009C5A57" w:rsidRPr="00830749" w:rsidRDefault="00790961" w:rsidP="009C5A57">
      <w:pPr>
        <w:pStyle w:val="20TAQuestionNumber"/>
        <w:ind w:left="709" w:hanging="709"/>
      </w:pPr>
      <w:bookmarkStart w:id="9" w:name="_Ref142041968"/>
      <w:r>
        <w:t>Describe how a construction business can improve the amount of embodied energy in a building</w:t>
      </w:r>
      <w:r w:rsidR="009C5A57">
        <w:t>.</w:t>
      </w:r>
      <w:bookmarkEnd w:id="9"/>
    </w:p>
    <w:p w14:paraId="0A277B3C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7C4038B5" w14:textId="77777777" w:rsidTr="004E3E43">
        <w:trPr>
          <w:trHeight w:val="534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7AF5EB3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D0D1D2" w14:textId="181C6489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560994689" w:edGrp="everyone"/>
            <w:permEnd w:id="560994689"/>
          </w:p>
        </w:tc>
        <w:permStart w:id="17501251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F0E2222" w14:textId="4017592E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785148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12511"/>
          </w:p>
        </w:tc>
      </w:tr>
    </w:tbl>
    <w:p w14:paraId="5AC38815" w14:textId="77777777" w:rsidR="002321CD" w:rsidRDefault="002321CD" w:rsidP="002321CD">
      <w:pPr>
        <w:rPr>
          <w:rFonts w:ascii="Arial" w:hAnsi="Arial" w:cs="Arial"/>
          <w:sz w:val="22"/>
          <w:szCs w:val="22"/>
        </w:rPr>
      </w:pPr>
    </w:p>
    <w:p w14:paraId="1A486333" w14:textId="23FF1415" w:rsidR="002321CD" w:rsidRPr="00830749" w:rsidRDefault="002321CD" w:rsidP="002321CD">
      <w:pPr>
        <w:pStyle w:val="20TAQuestionNumber"/>
        <w:ind w:left="709" w:hanging="709"/>
      </w:pPr>
      <w:bookmarkStart w:id="10" w:name="_Ref142046964"/>
      <w:r>
        <w:lastRenderedPageBreak/>
        <w:t>Describe what is meant by the following steps in the development of an environmental management system.</w:t>
      </w:r>
      <w:bookmarkEnd w:id="10"/>
    </w:p>
    <w:p w14:paraId="66125FA3" w14:textId="77777777" w:rsidR="002321CD" w:rsidRPr="00830749" w:rsidRDefault="002321CD" w:rsidP="002321C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1868"/>
        <w:gridCol w:w="5501"/>
        <w:gridCol w:w="609"/>
      </w:tblGrid>
      <w:tr w:rsidR="002321CD" w14:paraId="0AAFDA2A" w14:textId="77777777" w:rsidTr="002321C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EBCE53" w14:textId="77777777" w:rsidR="002321CD" w:rsidRDefault="002321CD" w:rsidP="002321C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572564" w14:textId="340DEB0D" w:rsidR="002321CD" w:rsidRDefault="002321CD" w:rsidP="002321CD">
            <w:pPr>
              <w:keepNext/>
              <w:ind w:left="993" w:hanging="993"/>
              <w:jc w:val="center"/>
            </w:pPr>
            <w:r>
              <w:t>Step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8421BA3" w14:textId="1F071038" w:rsidR="002321CD" w:rsidRDefault="002321CD" w:rsidP="002321CD">
            <w:pPr>
              <w:pStyle w:val="TableHeading"/>
              <w:framePr w:hSpace="0" w:wrap="auto" w:vAnchor="margin" w:hAnchor="text" w:yAlign="inline"/>
            </w:pPr>
            <w:r>
              <w:t>What it means</w:t>
            </w:r>
          </w:p>
        </w:tc>
        <w:permStart w:id="147475904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2AF96F" w14:textId="0A9E6E2B" w:rsidR="002321CD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795317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4759041"/>
          </w:p>
        </w:tc>
      </w:tr>
      <w:tr w:rsidR="002321CD" w14:paraId="3942D49C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5131A3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0E9EC6B" w14:textId="631032FC" w:rsidR="002321CD" w:rsidRPr="00447473" w:rsidRDefault="002321CD" w:rsidP="002321CD">
            <w:pPr>
              <w:jc w:val="center"/>
            </w:pPr>
            <w:r w:rsidRPr="002321CD">
              <w:t>Define organisation's goals for EMS</w:t>
            </w:r>
          </w:p>
        </w:tc>
        <w:tc>
          <w:tcPr>
            <w:tcW w:w="302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91F932C" w14:textId="4CA4D369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288436854" w:edGrp="everyone"/>
            <w:permEnd w:id="2884368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5DD1B4" w14:textId="77777777" w:rsidR="002321CD" w:rsidRDefault="002321CD" w:rsidP="002321CD">
            <w:pPr>
              <w:ind w:left="993" w:hanging="993"/>
            </w:pPr>
          </w:p>
        </w:tc>
      </w:tr>
      <w:tr w:rsidR="002321CD" w14:paraId="7514562D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E345EE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0FE8C75" w14:textId="5590B634" w:rsidR="002321CD" w:rsidRPr="002321CD" w:rsidRDefault="002321CD" w:rsidP="002321CD">
            <w:pPr>
              <w:jc w:val="center"/>
            </w:pPr>
            <w:r>
              <w:t xml:space="preserve">Secure management commitment 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F4BE7" w14:textId="6A4F315E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1737195033" w:edGrp="everyone"/>
            <w:permEnd w:id="17371950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EFD03B" w14:textId="77777777" w:rsidR="002321CD" w:rsidRDefault="002321CD" w:rsidP="002321CD">
            <w:pPr>
              <w:ind w:left="993" w:hanging="993"/>
            </w:pPr>
          </w:p>
        </w:tc>
      </w:tr>
      <w:tr w:rsidR="002321CD" w14:paraId="3CA67477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3AE82C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6E9A225" w14:textId="08BAAD11" w:rsidR="002321CD" w:rsidRPr="002321CD" w:rsidRDefault="002321CD" w:rsidP="002321CD">
            <w:pPr>
              <w:jc w:val="center"/>
            </w:pPr>
            <w:r w:rsidRPr="002321CD">
              <w:t>Select an EMS champion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FE4E30" w14:textId="7B25D543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2136999065" w:edGrp="everyone"/>
            <w:permEnd w:id="21369990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0A853D" w14:textId="77777777" w:rsidR="002321CD" w:rsidRDefault="002321CD" w:rsidP="002321CD">
            <w:pPr>
              <w:ind w:left="993" w:hanging="993"/>
            </w:pPr>
          </w:p>
        </w:tc>
      </w:tr>
      <w:tr w:rsidR="002321CD" w14:paraId="3F11C53A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CEC402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F426535" w14:textId="3C66F88E" w:rsidR="002321CD" w:rsidRPr="002321CD" w:rsidRDefault="002321CD" w:rsidP="002321CD">
            <w:pPr>
              <w:jc w:val="center"/>
            </w:pPr>
            <w:r w:rsidRPr="002321CD">
              <w:t>Build an implementation team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1316BFD" w14:textId="75735DAD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1463164241" w:edGrp="everyone"/>
            <w:permEnd w:id="14631642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087232" w14:textId="77777777" w:rsidR="002321CD" w:rsidRDefault="002321CD" w:rsidP="002321CD">
            <w:pPr>
              <w:ind w:left="993" w:hanging="993"/>
            </w:pPr>
          </w:p>
        </w:tc>
      </w:tr>
      <w:tr w:rsidR="002321CD" w14:paraId="0841405E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C817F1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24B322C" w14:textId="59BF58E0" w:rsidR="002321CD" w:rsidRPr="002321CD" w:rsidRDefault="002321CD" w:rsidP="002321CD">
            <w:pPr>
              <w:jc w:val="center"/>
            </w:pPr>
            <w:r w:rsidRPr="002321CD">
              <w:t>Hold kick-off meeting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9D08F9C" w14:textId="65DDBD3E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1178207750" w:edGrp="everyone"/>
            <w:permEnd w:id="11782077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223468" w14:textId="77777777" w:rsidR="002321CD" w:rsidRDefault="002321CD" w:rsidP="002321CD">
            <w:pPr>
              <w:ind w:left="993" w:hanging="993"/>
            </w:pPr>
          </w:p>
        </w:tc>
      </w:tr>
      <w:tr w:rsidR="002321CD" w14:paraId="71818189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94AE8B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BF8B522" w14:textId="47CBBF10" w:rsidR="002321CD" w:rsidRPr="002321CD" w:rsidRDefault="002321CD" w:rsidP="002321CD">
            <w:pPr>
              <w:jc w:val="center"/>
            </w:pPr>
            <w:r w:rsidRPr="002321CD">
              <w:t xml:space="preserve">Conduct </w:t>
            </w:r>
            <w:r>
              <w:t xml:space="preserve">a </w:t>
            </w:r>
            <w:r w:rsidRPr="002321CD">
              <w:t>preliminary review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499A64" w14:textId="06B1D60F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1650141258" w:edGrp="everyone"/>
            <w:permEnd w:id="16501412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B4BB48" w14:textId="77777777" w:rsidR="002321CD" w:rsidRDefault="002321CD" w:rsidP="002321CD">
            <w:pPr>
              <w:ind w:left="993" w:hanging="993"/>
            </w:pPr>
          </w:p>
        </w:tc>
      </w:tr>
      <w:tr w:rsidR="002321CD" w14:paraId="60CFBA14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535072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741D9A3" w14:textId="33DD18D4" w:rsidR="002321CD" w:rsidRPr="002321CD" w:rsidRDefault="002321CD" w:rsidP="002321CD">
            <w:pPr>
              <w:jc w:val="center"/>
            </w:pPr>
            <w:r w:rsidRPr="002321CD">
              <w:t>Prepare budget and schedule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4473334" w14:textId="6F6DAB74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247271991" w:edGrp="everyone"/>
            <w:permEnd w:id="2472719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844ECC" w14:textId="77777777" w:rsidR="002321CD" w:rsidRDefault="002321CD" w:rsidP="002321CD">
            <w:pPr>
              <w:ind w:left="993" w:hanging="993"/>
            </w:pPr>
          </w:p>
        </w:tc>
      </w:tr>
      <w:tr w:rsidR="002321CD" w14:paraId="645C65BD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28688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38FCD25" w14:textId="270433C1" w:rsidR="002321CD" w:rsidRPr="002321CD" w:rsidRDefault="002321CD" w:rsidP="002321CD">
            <w:pPr>
              <w:jc w:val="center"/>
            </w:pPr>
            <w:r w:rsidRPr="002321CD">
              <w:t>Secure resources, assistance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EBDF80E" w14:textId="5D576F35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904283902" w:edGrp="everyone"/>
            <w:permEnd w:id="9042839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E2156B" w14:textId="77777777" w:rsidR="002321CD" w:rsidRDefault="002321CD" w:rsidP="002321CD">
            <w:pPr>
              <w:ind w:left="993" w:hanging="993"/>
            </w:pPr>
          </w:p>
        </w:tc>
      </w:tr>
      <w:tr w:rsidR="002321CD" w14:paraId="53A701EC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B7E285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479E081" w14:textId="25122025" w:rsidR="002321CD" w:rsidRPr="002321CD" w:rsidRDefault="002321CD" w:rsidP="002321CD">
            <w:pPr>
              <w:jc w:val="center"/>
            </w:pPr>
            <w:r w:rsidRPr="002321CD">
              <w:t>Involve employees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2A6AD0D" w14:textId="7E523E02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336207797" w:edGrp="everyone"/>
            <w:permEnd w:id="3362077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498CAF" w14:textId="77777777" w:rsidR="002321CD" w:rsidRDefault="002321CD" w:rsidP="002321CD">
            <w:pPr>
              <w:ind w:left="993" w:hanging="993"/>
            </w:pPr>
          </w:p>
        </w:tc>
      </w:tr>
      <w:tr w:rsidR="002321CD" w14:paraId="01A7F841" w14:textId="77777777" w:rsidTr="002321CD">
        <w:trPr>
          <w:trHeight w:val="119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4F0DAC" w14:textId="77777777" w:rsidR="002321CD" w:rsidRPr="00FE608E" w:rsidRDefault="002321CD" w:rsidP="002321C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28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CC49D0" w14:textId="65413F03" w:rsidR="002321CD" w:rsidRPr="002321CD" w:rsidRDefault="002321CD" w:rsidP="002321CD">
            <w:pPr>
              <w:jc w:val="center"/>
            </w:pPr>
            <w:r w:rsidRPr="002321CD">
              <w:t>Monitor and communicate progress</w:t>
            </w:r>
          </w:p>
        </w:tc>
        <w:tc>
          <w:tcPr>
            <w:tcW w:w="3027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9389199" w14:textId="3421D94C" w:rsidR="002321CD" w:rsidRPr="000659A7" w:rsidRDefault="002321CD" w:rsidP="000659A7">
            <w:pPr>
              <w:rPr>
                <w:rFonts w:ascii="Arial" w:hAnsi="Arial" w:cs="Arial"/>
                <w:sz w:val="22"/>
                <w:szCs w:val="22"/>
              </w:rPr>
            </w:pPr>
            <w:permStart w:id="1666935804" w:edGrp="everyone"/>
            <w:permEnd w:id="16669358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3656AD" w14:textId="77777777" w:rsidR="002321CD" w:rsidRDefault="002321CD" w:rsidP="002321CD">
            <w:pPr>
              <w:ind w:left="993" w:hanging="993"/>
            </w:pPr>
          </w:p>
        </w:tc>
      </w:tr>
    </w:tbl>
    <w:p w14:paraId="23EB7B14" w14:textId="77777777" w:rsidR="002321CD" w:rsidRDefault="002321CD" w:rsidP="002321CD">
      <w:pPr>
        <w:rPr>
          <w:rFonts w:ascii="Arial" w:hAnsi="Arial" w:cs="Arial"/>
          <w:sz w:val="22"/>
          <w:szCs w:val="22"/>
        </w:rPr>
      </w:pPr>
    </w:p>
    <w:p w14:paraId="56FAF172" w14:textId="1ED420ED" w:rsidR="009C5A57" w:rsidRPr="00830749" w:rsidRDefault="00C80DE2" w:rsidP="009C5A57">
      <w:pPr>
        <w:pStyle w:val="20TAQuestionNumber"/>
        <w:ind w:left="709" w:hanging="709"/>
      </w:pPr>
      <w:bookmarkStart w:id="11" w:name="_Ref142047509"/>
      <w:r>
        <w:lastRenderedPageBreak/>
        <w:t xml:space="preserve">Describe </w:t>
      </w:r>
      <w:r>
        <w:rPr>
          <w:shd w:val="clear" w:color="auto" w:fill="FFFFFF"/>
        </w:rPr>
        <w:t>methods that can be used to gather environmental management information essential to the construction process</w:t>
      </w:r>
      <w:r w:rsidR="009C5A57">
        <w:t>.</w:t>
      </w:r>
      <w:bookmarkEnd w:id="11"/>
    </w:p>
    <w:p w14:paraId="740D9760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6C657257" w14:textId="77777777" w:rsidTr="000659A7">
        <w:trPr>
          <w:trHeight w:val="38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8752C78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237D554" w14:textId="71667AC2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580346049" w:edGrp="everyone"/>
            <w:permEnd w:id="580346049"/>
          </w:p>
        </w:tc>
        <w:permStart w:id="3641230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2FFDA45" w14:textId="04FEA659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5963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4123007"/>
          </w:p>
        </w:tc>
      </w:tr>
    </w:tbl>
    <w:p w14:paraId="0AE05551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4498B081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30B82872" w14:textId="32F0FE61" w:rsidR="009C5A57" w:rsidRPr="00830749" w:rsidRDefault="00C80DE2" w:rsidP="00C80DE2">
      <w:pPr>
        <w:pStyle w:val="20TAQuestionNumber"/>
        <w:ind w:left="709" w:hanging="709"/>
      </w:pPr>
      <w:bookmarkStart w:id="12" w:name="_Ref142047511"/>
      <w:r>
        <w:t xml:space="preserve">Describe </w:t>
      </w:r>
      <w:r>
        <w:rPr>
          <w:shd w:val="clear" w:color="auto" w:fill="FFFFFF"/>
        </w:rPr>
        <w:t>methods that can be used to monitor the effectiveness of environmental management actions essential to the construction process</w:t>
      </w:r>
      <w:r>
        <w:t>.</w:t>
      </w:r>
      <w:bookmarkEnd w:id="12"/>
    </w:p>
    <w:p w14:paraId="23F46041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04A84B3A" w14:textId="77777777" w:rsidTr="000659A7">
        <w:trPr>
          <w:trHeight w:val="28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11D51FC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DF2F7B" w14:textId="33AA1AF8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373117277" w:edGrp="everyone"/>
            <w:permEnd w:id="373117277"/>
          </w:p>
        </w:tc>
        <w:permStart w:id="172364303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92D29C5" w14:textId="17CE077E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52207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364303"/>
          </w:p>
        </w:tc>
      </w:tr>
    </w:tbl>
    <w:p w14:paraId="475AAFAF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774CAABF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533F6316" w14:textId="43D70A03" w:rsidR="009C5A57" w:rsidRPr="00830749" w:rsidRDefault="003D2DC7" w:rsidP="009C5A57">
      <w:pPr>
        <w:pStyle w:val="20TAQuestionNumber"/>
        <w:ind w:left="709" w:hanging="709"/>
      </w:pPr>
      <w:bookmarkStart w:id="13" w:name="_Ref142049735"/>
      <w:r>
        <w:t>Why is it important to have</w:t>
      </w:r>
      <w:r w:rsidRPr="00B62F0A">
        <w:t xml:space="preserve"> appropriately qualified personnel </w:t>
      </w:r>
      <w:r>
        <w:t xml:space="preserve">available </w:t>
      </w:r>
      <w:r w:rsidRPr="00B62F0A">
        <w:t>to deal with environmental issues</w:t>
      </w:r>
      <w:r>
        <w:t>?</w:t>
      </w:r>
      <w:bookmarkEnd w:id="13"/>
    </w:p>
    <w:p w14:paraId="41C92D04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54F4434B" w14:textId="77777777" w:rsidTr="000659A7">
        <w:trPr>
          <w:trHeight w:val="290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DD0CD1D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59C97F" w14:textId="159D2484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049130063" w:edGrp="everyone"/>
            <w:permEnd w:id="1049130063"/>
          </w:p>
        </w:tc>
        <w:permStart w:id="180676573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593DF8F" w14:textId="38AFDC39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46256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6765732"/>
          </w:p>
        </w:tc>
      </w:tr>
    </w:tbl>
    <w:p w14:paraId="39C685FD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3FCAA94B" w14:textId="2644EC96" w:rsidR="009C5A57" w:rsidRPr="00830749" w:rsidRDefault="000A64C6" w:rsidP="009C5A57">
      <w:pPr>
        <w:pStyle w:val="20TAQuestionNumber"/>
        <w:ind w:left="709" w:hanging="709"/>
      </w:pPr>
      <w:bookmarkStart w:id="14" w:name="_Ref142051973"/>
      <w:r>
        <w:lastRenderedPageBreak/>
        <w:t>What</w:t>
      </w:r>
      <w:r w:rsidR="0028294F">
        <w:t xml:space="preserve"> insurance considerations </w:t>
      </w:r>
      <w:r>
        <w:t>must</w:t>
      </w:r>
      <w:r w:rsidR="0028294F">
        <w:t xml:space="preserve"> be included </w:t>
      </w:r>
      <w:r>
        <w:t>when</w:t>
      </w:r>
      <w:r w:rsidR="0028294F">
        <w:t xml:space="preserve"> budgeting for environmental liabilities</w:t>
      </w:r>
      <w:bookmarkEnd w:id="14"/>
      <w:r w:rsidR="00936D0C">
        <w:t>?</w:t>
      </w:r>
    </w:p>
    <w:p w14:paraId="5CCD72B8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723A4D88" w14:textId="77777777" w:rsidTr="000659A7">
        <w:trPr>
          <w:trHeight w:val="58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0B6D9D4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CF83D1" w14:textId="0CD42E4F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823527705" w:edGrp="everyone"/>
            <w:permEnd w:id="823527705"/>
          </w:p>
        </w:tc>
        <w:permStart w:id="58335340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100AEAF" w14:textId="561AD7D9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64155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3353409"/>
          </w:p>
        </w:tc>
      </w:tr>
    </w:tbl>
    <w:p w14:paraId="41BD5211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3810F1E0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7D1BF271" w14:textId="0D5B9CB7" w:rsidR="009C5A57" w:rsidRPr="00830749" w:rsidRDefault="00D23C98" w:rsidP="009C5A57">
      <w:pPr>
        <w:pStyle w:val="20TAQuestionNumber"/>
        <w:ind w:left="709" w:hanging="709"/>
      </w:pPr>
      <w:bookmarkStart w:id="15" w:name="_Ref142053067"/>
      <w:r>
        <w:t xml:space="preserve">Describe how you would </w:t>
      </w:r>
      <w:r>
        <w:rPr>
          <w:shd w:val="clear" w:color="auto" w:fill="FFFFFF"/>
        </w:rPr>
        <w:t xml:space="preserve">manage the environmental control system </w:t>
      </w:r>
      <w:r w:rsidR="00B53816">
        <w:rPr>
          <w:shd w:val="clear" w:color="auto" w:fill="FFFFFF"/>
        </w:rPr>
        <w:t xml:space="preserve">for </w:t>
      </w:r>
      <w:r>
        <w:rPr>
          <w:shd w:val="clear" w:color="auto" w:fill="FFFFFF"/>
        </w:rPr>
        <w:t>quality at your construction site</w:t>
      </w:r>
      <w:r w:rsidR="009C5A57">
        <w:t>.</w:t>
      </w:r>
      <w:bookmarkEnd w:id="15"/>
    </w:p>
    <w:p w14:paraId="3430D19D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23755455" w14:textId="77777777" w:rsidTr="000659A7">
        <w:trPr>
          <w:trHeight w:val="52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FE6318D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07CCEE" w14:textId="2738E974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487891638" w:edGrp="everyone"/>
            <w:permEnd w:id="1487891638"/>
          </w:p>
        </w:tc>
        <w:permStart w:id="63655773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F4DB714" w14:textId="545739B7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58644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6557737"/>
          </w:p>
        </w:tc>
      </w:tr>
    </w:tbl>
    <w:p w14:paraId="67310117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37AB04A9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36DE94A6" w14:textId="0A060DE0" w:rsidR="009C5A57" w:rsidRPr="00830749" w:rsidRDefault="000A64C6" w:rsidP="009C5A57">
      <w:pPr>
        <w:pStyle w:val="20TAQuestionNumber"/>
        <w:ind w:left="709" w:hanging="709"/>
      </w:pPr>
      <w:bookmarkStart w:id="16" w:name="_Ref142055192"/>
      <w:r>
        <w:lastRenderedPageBreak/>
        <w:t>Explain</w:t>
      </w:r>
      <w:r w:rsidR="00204623">
        <w:t xml:space="preserve"> methods you can apply to ensure workers are trained to apply environmental management processes and practices</w:t>
      </w:r>
      <w:r w:rsidR="009C5A57">
        <w:t>.</w:t>
      </w:r>
      <w:bookmarkEnd w:id="16"/>
    </w:p>
    <w:p w14:paraId="13F96233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778B6144" w14:textId="77777777" w:rsidTr="000659A7">
        <w:trPr>
          <w:trHeight w:val="43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38F35A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DC9FB5" w14:textId="6AC92BFD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1153463395" w:edGrp="everyone"/>
            <w:permEnd w:id="1153463395"/>
          </w:p>
        </w:tc>
        <w:permStart w:id="197082776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AE7BEB2" w14:textId="2A4B7FB6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263930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0827761"/>
          </w:p>
        </w:tc>
      </w:tr>
    </w:tbl>
    <w:p w14:paraId="391F6D28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1005AD71" w14:textId="77777777" w:rsidR="009C5A57" w:rsidRPr="000E310E" w:rsidRDefault="009C5A57" w:rsidP="009C5A57">
      <w:pPr>
        <w:jc w:val="left"/>
        <w:rPr>
          <w:rFonts w:ascii="Arial" w:hAnsi="Arial"/>
          <w:bCs/>
          <w:sz w:val="22"/>
          <w:szCs w:val="22"/>
        </w:rPr>
      </w:pPr>
    </w:p>
    <w:p w14:paraId="44DB8D6F" w14:textId="7EF8521D" w:rsidR="009C5A57" w:rsidRPr="00830749" w:rsidRDefault="000A64C6" w:rsidP="009C5A57">
      <w:pPr>
        <w:pStyle w:val="20TAQuestionNumber"/>
        <w:ind w:left="709" w:hanging="709"/>
      </w:pPr>
      <w:bookmarkStart w:id="17" w:name="_Ref142286164"/>
      <w:r>
        <w:rPr>
          <w:shd w:val="clear" w:color="auto" w:fill="FFFFFF"/>
        </w:rPr>
        <w:t>Clarify</w:t>
      </w:r>
      <w:r w:rsidR="002D503C">
        <w:rPr>
          <w:shd w:val="clear" w:color="auto" w:fill="FFFFFF"/>
        </w:rPr>
        <w:t xml:space="preserve"> what you would include in organisational policies for environmental management</w:t>
      </w:r>
      <w:r w:rsidR="009C5A57">
        <w:t>.</w:t>
      </w:r>
      <w:bookmarkEnd w:id="17"/>
    </w:p>
    <w:p w14:paraId="35CDBCCF" w14:textId="77777777" w:rsidR="009C5A57" w:rsidRPr="00830749" w:rsidRDefault="009C5A57" w:rsidP="009C5A5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C5A57" w:rsidRPr="00830749" w14:paraId="1F7EEBA0" w14:textId="77777777" w:rsidTr="000659A7">
        <w:trPr>
          <w:trHeight w:val="67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0D110BD" w14:textId="77777777" w:rsidR="009C5A57" w:rsidRPr="001C4084" w:rsidRDefault="009C5A57" w:rsidP="00BF5280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7BFDB2" w14:textId="31E4E88E" w:rsidR="009C5A57" w:rsidRPr="001C4084" w:rsidRDefault="009C5A57" w:rsidP="00BF5280">
            <w:pPr>
              <w:rPr>
                <w:rFonts w:ascii="Arial" w:hAnsi="Arial" w:cs="Arial"/>
                <w:sz w:val="22"/>
                <w:szCs w:val="22"/>
              </w:rPr>
            </w:pPr>
            <w:permStart w:id="40856499" w:edGrp="everyone"/>
            <w:permEnd w:id="40856499"/>
          </w:p>
        </w:tc>
        <w:permStart w:id="7244101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2C08A1B" w14:textId="25C1174A" w:rsidR="009C5A57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89927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2441011"/>
          </w:p>
        </w:tc>
      </w:tr>
    </w:tbl>
    <w:p w14:paraId="63222D58" w14:textId="77777777" w:rsidR="009C5A57" w:rsidRDefault="009C5A57" w:rsidP="009C5A57">
      <w:pPr>
        <w:rPr>
          <w:rFonts w:ascii="Arial" w:hAnsi="Arial" w:cs="Arial"/>
          <w:sz w:val="22"/>
          <w:szCs w:val="22"/>
        </w:rPr>
      </w:pPr>
    </w:p>
    <w:p w14:paraId="172949E4" w14:textId="77777777" w:rsidR="003D33A8" w:rsidRPr="000E310E" w:rsidRDefault="003D33A8" w:rsidP="003D33A8">
      <w:pPr>
        <w:jc w:val="left"/>
        <w:rPr>
          <w:rFonts w:ascii="Arial" w:hAnsi="Arial"/>
          <w:bCs/>
          <w:sz w:val="22"/>
          <w:szCs w:val="22"/>
        </w:rPr>
      </w:pPr>
    </w:p>
    <w:p w14:paraId="11627903" w14:textId="601D7017" w:rsidR="003D33A8" w:rsidRPr="003D33A8" w:rsidRDefault="003D33A8" w:rsidP="00D1440F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142286166"/>
      <w:r>
        <w:lastRenderedPageBreak/>
        <w:t xml:space="preserve">Describe </w:t>
      </w:r>
      <w:r>
        <w:rPr>
          <w:shd w:val="clear" w:color="auto" w:fill="FFFFFF"/>
        </w:rPr>
        <w:t>what you would include in organisational procedures for environmental management</w:t>
      </w:r>
      <w:bookmarkEnd w:id="18"/>
      <w:r w:rsidR="00936D0C">
        <w:rPr>
          <w:shd w:val="clear" w:color="auto" w:fill="FFFFFF"/>
        </w:rPr>
        <w:t>.</w:t>
      </w:r>
    </w:p>
    <w:p w14:paraId="2A4A52A9" w14:textId="77777777" w:rsidR="003D33A8" w:rsidRPr="003D33A8" w:rsidRDefault="003D33A8" w:rsidP="003D33A8">
      <w:pPr>
        <w:pStyle w:val="20TAQuestionNumber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D33A8" w:rsidRPr="00830749" w14:paraId="155D2C39" w14:textId="77777777" w:rsidTr="000659A7">
        <w:trPr>
          <w:trHeight w:val="62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9C91B1F" w14:textId="77777777" w:rsidR="003D33A8" w:rsidRPr="001C4084" w:rsidRDefault="003D33A8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221C21" w14:textId="6DBC092E" w:rsidR="003D33A8" w:rsidRPr="001C4084" w:rsidRDefault="003D33A8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422067741" w:edGrp="everyone"/>
            <w:permEnd w:id="422067741"/>
          </w:p>
        </w:tc>
        <w:permStart w:id="67194883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E9DC360" w14:textId="10330AC3" w:rsidR="003D33A8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93132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1948832"/>
          </w:p>
        </w:tc>
      </w:tr>
    </w:tbl>
    <w:p w14:paraId="327631DE" w14:textId="77777777" w:rsidR="003D33A8" w:rsidRDefault="003D33A8" w:rsidP="003D33A8">
      <w:pPr>
        <w:rPr>
          <w:rFonts w:ascii="Arial" w:hAnsi="Arial" w:cs="Arial"/>
          <w:sz w:val="22"/>
          <w:szCs w:val="22"/>
        </w:rPr>
      </w:pPr>
    </w:p>
    <w:p w14:paraId="7D215984" w14:textId="77777777" w:rsidR="00591F96" w:rsidRPr="000E310E" w:rsidRDefault="00591F96" w:rsidP="00591F96">
      <w:pPr>
        <w:jc w:val="left"/>
        <w:rPr>
          <w:rFonts w:ascii="Arial" w:hAnsi="Arial"/>
          <w:bCs/>
          <w:sz w:val="22"/>
          <w:szCs w:val="22"/>
        </w:rPr>
      </w:pPr>
    </w:p>
    <w:p w14:paraId="03742780" w14:textId="4BB57D92" w:rsidR="00591F96" w:rsidRPr="00830749" w:rsidRDefault="00591F96" w:rsidP="00591F96">
      <w:pPr>
        <w:pStyle w:val="20TAQuestionNumber"/>
        <w:ind w:left="709" w:hanging="709"/>
      </w:pPr>
      <w:bookmarkStart w:id="19" w:name="_Ref142298385"/>
      <w:r>
        <w:t xml:space="preserve">Explain how you monitor and </w:t>
      </w:r>
      <w:r w:rsidRPr="00591F96">
        <w:t>maint</w:t>
      </w:r>
      <w:r>
        <w:t>ain</w:t>
      </w:r>
      <w:r w:rsidRPr="00591F96">
        <w:t xml:space="preserve"> </w:t>
      </w:r>
      <w:r>
        <w:t>the</w:t>
      </w:r>
      <w:r w:rsidRPr="00591F96">
        <w:t xml:space="preserve"> agreed expenditure for environmental management compliance</w:t>
      </w:r>
      <w:r>
        <w:t>.</w:t>
      </w:r>
      <w:bookmarkEnd w:id="19"/>
    </w:p>
    <w:p w14:paraId="1A1C076F" w14:textId="77777777" w:rsidR="00591F96" w:rsidRPr="00830749" w:rsidRDefault="00591F96" w:rsidP="00591F9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1F96" w:rsidRPr="00830749" w14:paraId="5C353B7E" w14:textId="77777777" w:rsidTr="000659A7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055EE10" w14:textId="77777777" w:rsidR="00591F96" w:rsidRPr="001C4084" w:rsidRDefault="00591F96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9AB341" w14:textId="55C7D8EB" w:rsidR="00591F96" w:rsidRPr="001C4084" w:rsidRDefault="00591F96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1121156155" w:edGrp="everyone"/>
            <w:permEnd w:id="1121156155"/>
          </w:p>
        </w:tc>
        <w:permStart w:id="127987009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8DB9D7B" w14:textId="3708DDE6" w:rsidR="00591F96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68934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79870094"/>
          </w:p>
        </w:tc>
      </w:tr>
    </w:tbl>
    <w:p w14:paraId="01383961" w14:textId="77777777" w:rsidR="00591F96" w:rsidRDefault="00591F96" w:rsidP="00591F96">
      <w:pPr>
        <w:rPr>
          <w:rFonts w:ascii="Arial" w:hAnsi="Arial" w:cs="Arial"/>
          <w:sz w:val="22"/>
          <w:szCs w:val="22"/>
        </w:rPr>
      </w:pPr>
    </w:p>
    <w:p w14:paraId="1C6D6EED" w14:textId="77777777" w:rsidR="00591F96" w:rsidRPr="000E310E" w:rsidRDefault="00591F96" w:rsidP="00591F96">
      <w:pPr>
        <w:jc w:val="left"/>
        <w:rPr>
          <w:rFonts w:ascii="Arial" w:hAnsi="Arial"/>
          <w:bCs/>
          <w:sz w:val="22"/>
          <w:szCs w:val="22"/>
        </w:rPr>
      </w:pPr>
    </w:p>
    <w:p w14:paraId="2D4536CB" w14:textId="7C936FAA" w:rsidR="00591F96" w:rsidRPr="00830749" w:rsidRDefault="008004DF" w:rsidP="00591F96">
      <w:pPr>
        <w:pStyle w:val="20TAQuestionNumber"/>
        <w:ind w:left="709" w:hanging="709"/>
      </w:pPr>
      <w:bookmarkStart w:id="20" w:name="_Ref142299071"/>
      <w:r>
        <w:lastRenderedPageBreak/>
        <w:t>Why is it good practice to c</w:t>
      </w:r>
      <w:r w:rsidRPr="008004DF">
        <w:t>irculate policy guidelines and obligations within the organisation and obtain sign-off by staff, employees and contractors</w:t>
      </w:r>
      <w:r>
        <w:t>?</w:t>
      </w:r>
      <w:bookmarkEnd w:id="20"/>
    </w:p>
    <w:p w14:paraId="5353C22B" w14:textId="77777777" w:rsidR="00591F96" w:rsidRPr="00830749" w:rsidRDefault="00591F96" w:rsidP="00591F9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1F96" w:rsidRPr="00830749" w14:paraId="29EB3F97" w14:textId="77777777" w:rsidTr="000659A7">
        <w:trPr>
          <w:trHeight w:val="52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F4CBCD8" w14:textId="77777777" w:rsidR="00591F96" w:rsidRPr="001C4084" w:rsidRDefault="00591F96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F58069" w14:textId="69316396" w:rsidR="00591F96" w:rsidRPr="001C4084" w:rsidRDefault="00591F96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109720248" w:edGrp="everyone"/>
            <w:permEnd w:id="109720248"/>
          </w:p>
        </w:tc>
        <w:permStart w:id="11397591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E4C2318" w14:textId="7CAFF307" w:rsidR="00591F96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805875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9759191"/>
          </w:p>
        </w:tc>
      </w:tr>
    </w:tbl>
    <w:p w14:paraId="40F33E99" w14:textId="77777777" w:rsidR="00591F96" w:rsidRDefault="00591F96" w:rsidP="00591F96">
      <w:pPr>
        <w:rPr>
          <w:rFonts w:ascii="Arial" w:hAnsi="Arial" w:cs="Arial"/>
          <w:sz w:val="22"/>
          <w:szCs w:val="22"/>
        </w:rPr>
      </w:pPr>
    </w:p>
    <w:p w14:paraId="154359E4" w14:textId="77777777" w:rsidR="00591F96" w:rsidRPr="000E310E" w:rsidRDefault="00591F96" w:rsidP="00591F96">
      <w:pPr>
        <w:jc w:val="left"/>
        <w:rPr>
          <w:rFonts w:ascii="Arial" w:hAnsi="Arial"/>
          <w:bCs/>
          <w:sz w:val="22"/>
          <w:szCs w:val="22"/>
        </w:rPr>
      </w:pPr>
    </w:p>
    <w:p w14:paraId="53DC2C09" w14:textId="311CE0B8" w:rsidR="00591F96" w:rsidRPr="00830749" w:rsidRDefault="00591F96" w:rsidP="00591F96">
      <w:pPr>
        <w:pStyle w:val="20TAQuestionNumber"/>
        <w:ind w:left="709" w:hanging="709"/>
      </w:pPr>
      <w:bookmarkStart w:id="21" w:name="_Ref142299878"/>
      <w:r>
        <w:t>Describe</w:t>
      </w:r>
      <w:r w:rsidR="002E2096">
        <w:t xml:space="preserve"> methods used when monitoring worker and contractor </w:t>
      </w:r>
      <w:r w:rsidR="002E2096" w:rsidRPr="002E2096">
        <w:t>compliance with environmental policy</w:t>
      </w:r>
      <w:r>
        <w:t>.</w:t>
      </w:r>
      <w:bookmarkEnd w:id="21"/>
    </w:p>
    <w:p w14:paraId="4092358D" w14:textId="77777777" w:rsidR="00591F96" w:rsidRPr="00830749" w:rsidRDefault="00591F96" w:rsidP="00591F9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1F96" w:rsidRPr="00830749" w14:paraId="7429624A" w14:textId="77777777" w:rsidTr="000659A7">
        <w:trPr>
          <w:trHeight w:val="57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41D4BB9" w14:textId="77777777" w:rsidR="00591F96" w:rsidRPr="001C4084" w:rsidRDefault="00591F96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EEC875" w14:textId="51F04D42" w:rsidR="00591F96" w:rsidRPr="001C4084" w:rsidRDefault="00591F96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1348682641" w:edGrp="everyone"/>
            <w:permEnd w:id="1348682641"/>
          </w:p>
        </w:tc>
        <w:permStart w:id="146717456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D8CF897" w14:textId="6F020E91" w:rsidR="00591F96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99431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67174568"/>
          </w:p>
        </w:tc>
      </w:tr>
    </w:tbl>
    <w:p w14:paraId="72AC9BE1" w14:textId="77777777" w:rsidR="00591F96" w:rsidRDefault="00591F96" w:rsidP="00591F96">
      <w:pPr>
        <w:rPr>
          <w:rFonts w:ascii="Arial" w:hAnsi="Arial" w:cs="Arial"/>
          <w:sz w:val="22"/>
          <w:szCs w:val="22"/>
        </w:rPr>
      </w:pPr>
    </w:p>
    <w:p w14:paraId="006CE285" w14:textId="37792817" w:rsidR="00591F96" w:rsidRPr="00830749" w:rsidRDefault="00591F96" w:rsidP="00591F96">
      <w:pPr>
        <w:pStyle w:val="20TAQuestionNumber"/>
        <w:ind w:left="709" w:hanging="709"/>
      </w:pPr>
      <w:bookmarkStart w:id="22" w:name="_Ref142301292"/>
      <w:r>
        <w:lastRenderedPageBreak/>
        <w:t>Describe</w:t>
      </w:r>
      <w:r w:rsidR="005A6D3F">
        <w:t xml:space="preserve"> how plant and equipment maintenance can reduce environmental impacts and costs</w:t>
      </w:r>
      <w:r>
        <w:t>.</w:t>
      </w:r>
      <w:bookmarkEnd w:id="22"/>
    </w:p>
    <w:p w14:paraId="6C3AA7DC" w14:textId="77777777" w:rsidR="00591F96" w:rsidRPr="00830749" w:rsidRDefault="00591F96" w:rsidP="00591F9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1F96" w:rsidRPr="00830749" w14:paraId="77F2376F" w14:textId="77777777" w:rsidTr="000659A7">
        <w:trPr>
          <w:trHeight w:val="58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1468ED2" w14:textId="77777777" w:rsidR="00591F96" w:rsidRPr="001C4084" w:rsidRDefault="00591F96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E1E2E2" w14:textId="265D26EF" w:rsidR="00591F96" w:rsidRPr="001C4084" w:rsidRDefault="00591F96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969222871" w:edGrp="everyone"/>
            <w:permEnd w:id="969222871"/>
          </w:p>
        </w:tc>
        <w:permStart w:id="155747437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6C9D4B7" w14:textId="43FA026A" w:rsidR="00591F96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8023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7474372"/>
          </w:p>
        </w:tc>
      </w:tr>
    </w:tbl>
    <w:p w14:paraId="22459E0E" w14:textId="77777777" w:rsidR="00591F96" w:rsidRDefault="00591F96" w:rsidP="00591F96">
      <w:pPr>
        <w:rPr>
          <w:rFonts w:ascii="Arial" w:hAnsi="Arial" w:cs="Arial"/>
          <w:sz w:val="22"/>
          <w:szCs w:val="22"/>
        </w:rPr>
      </w:pPr>
    </w:p>
    <w:p w14:paraId="50E23496" w14:textId="77777777" w:rsidR="00591F96" w:rsidRPr="000E310E" w:rsidRDefault="00591F96" w:rsidP="00591F96">
      <w:pPr>
        <w:jc w:val="left"/>
        <w:rPr>
          <w:rFonts w:ascii="Arial" w:hAnsi="Arial"/>
          <w:bCs/>
          <w:sz w:val="22"/>
          <w:szCs w:val="22"/>
        </w:rPr>
      </w:pPr>
    </w:p>
    <w:p w14:paraId="1108472C" w14:textId="54592030" w:rsidR="00591F96" w:rsidRPr="00830749" w:rsidRDefault="00EA7DBD" w:rsidP="00591F96">
      <w:pPr>
        <w:pStyle w:val="20TAQuestionNumber"/>
        <w:ind w:left="709" w:hanging="709"/>
      </w:pPr>
      <w:bookmarkStart w:id="23" w:name="_Ref142305287"/>
      <w:r w:rsidRPr="00EA7DBD">
        <w:t>Dealing with contaminated land is a specialised professional area which often requires a range of technical expertise.</w:t>
      </w:r>
      <w:r>
        <w:t xml:space="preserve"> </w:t>
      </w:r>
      <w:r w:rsidR="009B33A4">
        <w:t>Wh</w:t>
      </w:r>
      <w:r>
        <w:t>o should be engaged to assess contaminated land? Explain your answer.</w:t>
      </w:r>
      <w:bookmarkEnd w:id="23"/>
    </w:p>
    <w:p w14:paraId="059F0CF3" w14:textId="77777777" w:rsidR="00591F96" w:rsidRPr="00830749" w:rsidRDefault="00591F96" w:rsidP="00591F9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91F96" w:rsidRPr="00830749" w14:paraId="0934472D" w14:textId="77777777" w:rsidTr="000659A7">
        <w:trPr>
          <w:trHeight w:val="52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1C06EF7" w14:textId="77777777" w:rsidR="00591F96" w:rsidRPr="001C4084" w:rsidRDefault="00591F96" w:rsidP="00D4317E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6DC569" w14:textId="4BBC7959" w:rsidR="00591F96" w:rsidRPr="001C4084" w:rsidRDefault="00591F96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1095443826" w:edGrp="everyone"/>
            <w:permEnd w:id="1095443826"/>
          </w:p>
        </w:tc>
        <w:permStart w:id="1888409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43B1228" w14:textId="36CDA1E2" w:rsidR="00591F96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089981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8840941"/>
          </w:p>
        </w:tc>
      </w:tr>
    </w:tbl>
    <w:p w14:paraId="359B3721" w14:textId="77777777" w:rsidR="00591F96" w:rsidRDefault="00591F96" w:rsidP="00591F96">
      <w:pPr>
        <w:rPr>
          <w:rFonts w:ascii="Arial" w:hAnsi="Arial" w:cs="Arial"/>
          <w:sz w:val="22"/>
          <w:szCs w:val="22"/>
        </w:rPr>
      </w:pPr>
    </w:p>
    <w:p w14:paraId="756EDB41" w14:textId="31C3335E" w:rsidR="00F3278E" w:rsidRPr="00830749" w:rsidRDefault="00F3278E" w:rsidP="00F3278E">
      <w:pPr>
        <w:pStyle w:val="20TAQuestionNumber"/>
        <w:ind w:left="709" w:hanging="709"/>
      </w:pPr>
      <w:r>
        <w:lastRenderedPageBreak/>
        <w:t>What is a risk management strategy?</w:t>
      </w:r>
    </w:p>
    <w:p w14:paraId="38DE3A4F" w14:textId="77777777" w:rsidR="00F3278E" w:rsidRPr="00830749" w:rsidRDefault="00F3278E" w:rsidP="00F327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78E" w:rsidRPr="00830749" w14:paraId="34295030" w14:textId="77777777" w:rsidTr="000659A7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06FBF8B" w14:textId="05796368" w:rsidR="00A94595" w:rsidRPr="00A94595" w:rsidRDefault="00F3278E" w:rsidP="00A9459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13FEFB" w14:textId="2DD76E90" w:rsidR="00F3278E" w:rsidRPr="001C4084" w:rsidRDefault="00F3278E" w:rsidP="00D4317E">
            <w:pPr>
              <w:rPr>
                <w:rFonts w:ascii="Arial" w:hAnsi="Arial" w:cs="Arial"/>
                <w:sz w:val="22"/>
                <w:szCs w:val="22"/>
              </w:rPr>
            </w:pPr>
            <w:permStart w:id="1171534802" w:edGrp="everyone"/>
            <w:permEnd w:id="1171534802"/>
          </w:p>
        </w:tc>
        <w:permStart w:id="211480007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C29A19A" w14:textId="547E4D41" w:rsidR="00F3278E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8070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4800074"/>
          </w:p>
        </w:tc>
      </w:tr>
    </w:tbl>
    <w:p w14:paraId="2FF6009A" w14:textId="77777777" w:rsidR="00F3278E" w:rsidRDefault="00F3278E" w:rsidP="00F3278E">
      <w:pPr>
        <w:rPr>
          <w:rFonts w:ascii="Arial" w:hAnsi="Arial" w:cs="Arial"/>
          <w:sz w:val="22"/>
          <w:szCs w:val="22"/>
        </w:rPr>
      </w:pPr>
    </w:p>
    <w:p w14:paraId="1DCB00DE" w14:textId="77777777" w:rsidR="00F3278E" w:rsidRDefault="00F3278E" w:rsidP="00F3278E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3390E8C2" w:rsidR="00787509" w:rsidRPr="004932A4" w:rsidRDefault="00707644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szCs w:val="32"/>
            </w:rPr>
            <w:t>CPCCBC6007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6574BDC0" w:rsidR="00787509" w:rsidRDefault="00707644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A57">
            <w:rPr>
              <w:szCs w:val="32"/>
            </w:rPr>
            <w:t>Develop, plan and implement building and construction environmental management processes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BF528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BF528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A94595" w:rsidRDefault="00787509" w:rsidP="00BF528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8802661" w:edGrp="everyone"/>
            <w:permEnd w:id="7880266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BF528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BF528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BF528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BF528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BF528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2838F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BF528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BB49D10" w:rsidR="00787509" w:rsidRPr="00750D30" w:rsidRDefault="00787509" w:rsidP="00BF528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BF528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90D8EB" w14:textId="77777777" w:rsidR="00787509" w:rsidRPr="00750D30" w:rsidRDefault="00787509" w:rsidP="00BF528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BF528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BF528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BF528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BF528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BF528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A393C" w:rsidRPr="00BA4D9F" w14:paraId="7F411481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510C421" w14:textId="77777777" w:rsidR="00BA393C" w:rsidRPr="00750D30" w:rsidRDefault="00BA393C" w:rsidP="00F5229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A393C" w:rsidRPr="00BA4D9F" w14:paraId="71CB5C45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BC95FD" w14:textId="77777777" w:rsidR="00BA393C" w:rsidRPr="00DE303D" w:rsidRDefault="00BA393C" w:rsidP="00F5229F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3D3184D" w14:textId="77777777" w:rsidR="00BA393C" w:rsidRPr="00DE303D" w:rsidRDefault="00BA393C" w:rsidP="00BA393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4581285" w14:textId="77777777" w:rsidR="00BA393C" w:rsidRPr="00750D30" w:rsidRDefault="00BA393C" w:rsidP="00BA393C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A393C" w:rsidRPr="004936E4" w14:paraId="051F2D57" w14:textId="77777777" w:rsidTr="00F5229F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9FA8E5" w14:textId="77777777" w:rsidR="00BA393C" w:rsidRPr="004936E4" w:rsidRDefault="00BA393C" w:rsidP="00F5229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583628354" w:edGrp="everyone"/>
            <w:permEnd w:id="583628354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2838F5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</w:rPr>
            </w:pPr>
            <w:bookmarkStart w:id="24" w:name="_Ref35349341"/>
          </w:p>
        </w:tc>
        <w:bookmarkEnd w:id="24"/>
      </w:tr>
      <w:tr w:rsidR="00565E1D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5D01BABE" w14:textId="77777777" w:rsidR="00565E1D" w:rsidRPr="00DE6930" w:rsidRDefault="00565E1D" w:rsidP="00565E1D">
            <w:pPr>
              <w:contextualSpacing/>
              <w:jc w:val="left"/>
              <w:rPr>
                <w:rStyle w:val="Hyperlink"/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the internet to access </w:t>
            </w: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>HYPERLINK "https://www.detsi.qld.gov.au/_global/policy-register/policy-register-pdf?getdoc=5155&amp;name=koala-state-development-assessment-provisions-(sdap)-guideline.pdf"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E6930">
              <w:rPr>
                <w:rStyle w:val="Hyperlink"/>
                <w:rFonts w:ascii="Arial" w:hAnsi="Arial" w:cs="Arial"/>
              </w:rPr>
              <w:t xml:space="preserve">State Code 25: </w:t>
            </w:r>
            <w:r w:rsidRPr="00DE6930">
              <w:rPr>
                <w:rStyle w:val="Hyperlink"/>
                <w:rFonts w:ascii="Arial" w:hAnsi="Arial" w:cs="Arial"/>
              </w:rPr>
              <w:t>D</w:t>
            </w:r>
            <w:r w:rsidRPr="00DE6930">
              <w:rPr>
                <w:rStyle w:val="Hyperlink"/>
                <w:rFonts w:ascii="Arial" w:hAnsi="Arial" w:cs="Arial"/>
              </w:rPr>
              <w:t>evelopment in South East Queensland koala habitat areas.</w:t>
            </w:r>
          </w:p>
          <w:p w14:paraId="2665F3B3" w14:textId="77777777" w:rsidR="00565E1D" w:rsidRPr="002B0165" w:rsidRDefault="00565E1D" w:rsidP="00565E1D">
            <w:pPr>
              <w:contextualSpacing/>
              <w:jc w:val="left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</w:rPr>
              <w:fldChar w:fldCharType="end"/>
            </w:r>
          </w:p>
          <w:p w14:paraId="3042EA5A" w14:textId="77777777" w:rsidR="00565E1D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and summarise how developers must address the requirements relevant to development in a mapped koala habitat.</w:t>
            </w:r>
          </w:p>
          <w:p w14:paraId="57A2C60A" w14:textId="634232F8" w:rsidR="00565E1D" w:rsidRPr="002B0165" w:rsidRDefault="00565E1D" w:rsidP="00565E1D">
            <w:pPr>
              <w:contextualSpacing/>
              <w:jc w:val="left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97" w:type="dxa"/>
        <w:tblInd w:w="-147" w:type="dxa"/>
        <w:tblLook w:val="04A0" w:firstRow="1" w:lastRow="0" w:firstColumn="1" w:lastColumn="0" w:noHBand="0" w:noVBand="1"/>
      </w:tblPr>
      <w:tblGrid>
        <w:gridCol w:w="9297"/>
      </w:tblGrid>
      <w:tr w:rsidR="00920F6C" w:rsidRPr="004E3E43" w14:paraId="548924B0" w14:textId="77777777" w:rsidTr="002B0165">
        <w:trPr>
          <w:trHeight w:val="7994"/>
        </w:trPr>
        <w:tc>
          <w:tcPr>
            <w:tcW w:w="9297" w:type="dxa"/>
          </w:tcPr>
          <w:p w14:paraId="6D258C6D" w14:textId="7B3F47DC" w:rsidR="00920F6C" w:rsidRPr="004E3E43" w:rsidRDefault="00920F6C" w:rsidP="004E3E43">
            <w:pPr>
              <w:rPr>
                <w:rFonts w:ascii="Arial" w:hAnsi="Arial" w:cs="Arial"/>
                <w:sz w:val="22"/>
              </w:rPr>
            </w:pPr>
            <w:permStart w:id="1607759261" w:edGrp="everyone"/>
            <w:permEnd w:id="1607759261"/>
          </w:p>
        </w:tc>
      </w:tr>
    </w:tbl>
    <w:p w14:paraId="152679AF" w14:textId="77777777" w:rsidR="00A94595" w:rsidRDefault="00A94595" w:rsidP="004E206C">
      <w:pPr>
        <w:jc w:val="left"/>
        <w:rPr>
          <w:rFonts w:ascii="Arial" w:hAnsi="Arial" w:cs="Arial"/>
          <w:sz w:val="22"/>
          <w:szCs w:val="22"/>
        </w:rPr>
      </w:pPr>
    </w:p>
    <w:p w14:paraId="7ADE805E" w14:textId="77777777" w:rsidR="00A94595" w:rsidRDefault="00A94595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A94595" w:rsidRPr="00830749" w14:paraId="6D8D1CE1" w14:textId="77777777" w:rsidTr="00936D0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2C8CC37" w14:textId="77777777" w:rsidR="00A94595" w:rsidRPr="001C4084" w:rsidRDefault="00A94595" w:rsidP="007A212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C4F2F9F" w14:textId="77777777" w:rsidR="00A94595" w:rsidRPr="001C4084" w:rsidRDefault="00A94595" w:rsidP="007A21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5757324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4E2D834" w14:textId="77777777" w:rsidR="00A94595" w:rsidRPr="00533511" w:rsidRDefault="00707644" w:rsidP="007A2123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23185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7573241"/>
          </w:p>
        </w:tc>
      </w:tr>
    </w:tbl>
    <w:p w14:paraId="0C2D798D" w14:textId="023BEF36" w:rsidR="00104EB1" w:rsidRPr="002B0165" w:rsidRDefault="00104EB1" w:rsidP="004E206C">
      <w:pPr>
        <w:jc w:val="left"/>
        <w:rPr>
          <w:rFonts w:ascii="Arial" w:hAnsi="Arial" w:cs="Arial"/>
          <w:sz w:val="20"/>
        </w:rPr>
      </w:pPr>
    </w:p>
    <w:tbl>
      <w:tblPr>
        <w:tblStyle w:val="TableGrid2"/>
        <w:tblW w:w="9016" w:type="dxa"/>
        <w:tblLook w:val="04A0" w:firstRow="1" w:lastRow="0" w:firstColumn="1" w:lastColumn="0" w:noHBand="0" w:noVBand="1"/>
      </w:tblPr>
      <w:tblGrid>
        <w:gridCol w:w="9016"/>
      </w:tblGrid>
      <w:tr w:rsidR="00104EB1" w:rsidRPr="00DD1A2A" w14:paraId="653D6656" w14:textId="77777777" w:rsidTr="00104EB1">
        <w:tc>
          <w:tcPr>
            <w:tcW w:w="9016" w:type="dxa"/>
            <w:shd w:val="clear" w:color="auto" w:fill="232F84"/>
          </w:tcPr>
          <w:p w14:paraId="479CCBA5" w14:textId="77777777" w:rsidR="00104EB1" w:rsidRPr="00DD1A2A" w:rsidRDefault="00104EB1" w:rsidP="002838F5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</w:rPr>
            </w:pPr>
            <w:bookmarkStart w:id="25" w:name="_Ref142032449"/>
          </w:p>
        </w:tc>
        <w:bookmarkEnd w:id="25"/>
      </w:tr>
      <w:tr w:rsidR="00565E1D" w:rsidRPr="00DD1A2A" w14:paraId="58AB8286" w14:textId="77777777" w:rsidTr="00104EB1">
        <w:tc>
          <w:tcPr>
            <w:tcW w:w="9016" w:type="dxa"/>
            <w:shd w:val="clear" w:color="auto" w:fill="A1D7E1"/>
          </w:tcPr>
          <w:p w14:paraId="464B384B" w14:textId="77777777" w:rsidR="00565E1D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the internet to access the information sheet from the Environmental Protection Act 1994 regarding </w:t>
            </w:r>
            <w:hyperlink r:id="rId16" w:history="1">
              <w:r>
                <w:rPr>
                  <w:rStyle w:val="Hyperlink"/>
                  <w:rFonts w:ascii="Arial" w:hAnsi="Arial" w:cs="Arial"/>
                </w:rPr>
                <w:t>Building work under the noise standard</w:t>
              </w:r>
            </w:hyperlink>
            <w:r>
              <w:rPr>
                <w:rFonts w:ascii="Arial" w:hAnsi="Arial" w:cs="Arial"/>
              </w:rPr>
              <w:t xml:space="preserve"> and respond to the following:</w:t>
            </w:r>
          </w:p>
          <w:p w14:paraId="4EBB6711" w14:textId="77777777" w:rsidR="00565E1D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</w:p>
          <w:p w14:paraId="066DDE81" w14:textId="77777777" w:rsidR="00565E1D" w:rsidRDefault="00565E1D" w:rsidP="00565E1D">
            <w:pPr>
              <w:pStyle w:val="ListParagraph"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</w:rPr>
            </w:pPr>
            <w:r w:rsidRPr="00104EB1">
              <w:rPr>
                <w:rFonts w:ascii="Arial" w:hAnsi="Arial" w:cs="Arial"/>
              </w:rPr>
              <w:t>Who administers or enforces the noise standard?</w:t>
            </w:r>
          </w:p>
          <w:p w14:paraId="3FFDC0D9" w14:textId="77777777" w:rsidR="00565E1D" w:rsidRPr="00104EB1" w:rsidRDefault="00565E1D" w:rsidP="00565E1D">
            <w:pPr>
              <w:pStyle w:val="ListParagraph"/>
              <w:numPr>
                <w:ilvl w:val="0"/>
                <w:numId w:val="38"/>
              </w:numPr>
              <w:ind w:left="306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restrictions apply to construction work relevant to noise standards?</w:t>
            </w:r>
          </w:p>
          <w:p w14:paraId="32B4AF08" w14:textId="77777777" w:rsidR="00565E1D" w:rsidRPr="0044767B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</w:p>
        </w:tc>
      </w:tr>
    </w:tbl>
    <w:p w14:paraId="54CE4EB0" w14:textId="77777777" w:rsidR="00104EB1" w:rsidRDefault="00104EB1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04EB1" w:rsidRPr="00104EB1" w14:paraId="0233744D" w14:textId="77777777" w:rsidTr="00104EB1">
        <w:tc>
          <w:tcPr>
            <w:tcW w:w="9016" w:type="dxa"/>
            <w:shd w:val="clear" w:color="auto" w:fill="D9D9D9"/>
          </w:tcPr>
          <w:p w14:paraId="7D0349CF" w14:textId="6AAEBA01" w:rsidR="00104EB1" w:rsidRPr="00104EB1" w:rsidRDefault="00104EB1" w:rsidP="002838F5">
            <w:pPr>
              <w:pStyle w:val="ListParagraph"/>
              <w:numPr>
                <w:ilvl w:val="0"/>
                <w:numId w:val="39"/>
              </w:numPr>
              <w:ind w:left="306"/>
              <w:jc w:val="left"/>
              <w:rPr>
                <w:rFonts w:ascii="Arial" w:hAnsi="Arial" w:cs="Arial"/>
                <w:b/>
                <w:bCs/>
              </w:rPr>
            </w:pPr>
            <w:r w:rsidRPr="00104EB1">
              <w:rPr>
                <w:rFonts w:ascii="Arial" w:hAnsi="Arial" w:cs="Arial"/>
                <w:b/>
                <w:bCs/>
              </w:rPr>
              <w:t>Who administers or enforces the noise standard?</w:t>
            </w:r>
          </w:p>
        </w:tc>
      </w:tr>
      <w:tr w:rsidR="00104EB1" w:rsidRPr="004E3E43" w14:paraId="64A90B41" w14:textId="77777777" w:rsidTr="00104EB1">
        <w:trPr>
          <w:trHeight w:val="1814"/>
        </w:trPr>
        <w:tc>
          <w:tcPr>
            <w:tcW w:w="9016" w:type="dxa"/>
          </w:tcPr>
          <w:p w14:paraId="3C88BC35" w14:textId="77777777" w:rsidR="00104EB1" w:rsidRPr="004E3E43" w:rsidRDefault="00104EB1" w:rsidP="004E3E43">
            <w:pPr>
              <w:rPr>
                <w:rFonts w:ascii="Arial" w:hAnsi="Arial" w:cs="Arial"/>
                <w:sz w:val="22"/>
              </w:rPr>
            </w:pPr>
            <w:permStart w:id="647316401" w:edGrp="everyone"/>
            <w:permEnd w:id="647316401"/>
          </w:p>
        </w:tc>
      </w:tr>
      <w:tr w:rsidR="00104EB1" w:rsidRPr="00104EB1" w14:paraId="58170BFE" w14:textId="77777777" w:rsidTr="00104EB1">
        <w:tc>
          <w:tcPr>
            <w:tcW w:w="9016" w:type="dxa"/>
            <w:shd w:val="clear" w:color="auto" w:fill="D9D9D9"/>
          </w:tcPr>
          <w:p w14:paraId="442199D3" w14:textId="06CA8649" w:rsidR="00104EB1" w:rsidRPr="00104EB1" w:rsidRDefault="00104EB1" w:rsidP="002838F5">
            <w:pPr>
              <w:pStyle w:val="ListParagraph"/>
              <w:numPr>
                <w:ilvl w:val="0"/>
                <w:numId w:val="39"/>
              </w:numPr>
              <w:ind w:left="306"/>
              <w:jc w:val="left"/>
              <w:rPr>
                <w:rFonts w:ascii="Arial" w:hAnsi="Arial" w:cs="Arial"/>
                <w:b/>
                <w:bCs/>
              </w:rPr>
            </w:pPr>
            <w:r w:rsidRPr="00104EB1">
              <w:rPr>
                <w:rFonts w:ascii="Arial" w:hAnsi="Arial" w:cs="Arial"/>
                <w:b/>
                <w:bCs/>
              </w:rPr>
              <w:t>What restrictions apply to construction work relevant to noise standards?</w:t>
            </w:r>
          </w:p>
        </w:tc>
      </w:tr>
      <w:tr w:rsidR="00104EB1" w:rsidRPr="004E3E43" w14:paraId="0BC33130" w14:textId="77777777" w:rsidTr="00104EB1">
        <w:trPr>
          <w:trHeight w:val="4082"/>
        </w:trPr>
        <w:tc>
          <w:tcPr>
            <w:tcW w:w="9016" w:type="dxa"/>
          </w:tcPr>
          <w:p w14:paraId="560EAB01" w14:textId="77777777" w:rsidR="00104EB1" w:rsidRPr="004E3E43" w:rsidRDefault="00104EB1" w:rsidP="004E3E43">
            <w:pPr>
              <w:rPr>
                <w:rFonts w:ascii="Arial" w:hAnsi="Arial" w:cs="Arial"/>
                <w:sz w:val="22"/>
              </w:rPr>
            </w:pPr>
            <w:permStart w:id="1899770055" w:edGrp="everyone"/>
            <w:permEnd w:id="1899770055"/>
          </w:p>
        </w:tc>
      </w:tr>
    </w:tbl>
    <w:p w14:paraId="49238B2D" w14:textId="77777777" w:rsidR="00104EB1" w:rsidRDefault="00104EB1"/>
    <w:p w14:paraId="08DCC90C" w14:textId="77777777" w:rsidR="00104EB1" w:rsidRPr="00830749" w:rsidRDefault="00104EB1" w:rsidP="00104EB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104EB1" w:rsidRPr="00830749" w14:paraId="6C48AEAC" w14:textId="77777777" w:rsidTr="00936D0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9197720" w14:textId="77777777" w:rsidR="00104EB1" w:rsidRPr="001C4084" w:rsidRDefault="00104EB1" w:rsidP="00BF528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0FBCF16" w14:textId="6FA6A571" w:rsidR="00104EB1" w:rsidRPr="001C4084" w:rsidRDefault="00104EB1" w:rsidP="00BF528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09876652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74424E8" w14:textId="20DEC20C" w:rsidR="00104EB1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253590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09876652"/>
          </w:p>
        </w:tc>
      </w:tr>
    </w:tbl>
    <w:p w14:paraId="3B61F259" w14:textId="67150A38" w:rsidR="00A94595" w:rsidRDefault="00A94595" w:rsidP="00104EB1">
      <w:pPr>
        <w:rPr>
          <w:rFonts w:ascii="Arial" w:hAnsi="Arial" w:cs="Arial"/>
          <w:sz w:val="22"/>
          <w:szCs w:val="22"/>
        </w:rPr>
      </w:pPr>
    </w:p>
    <w:p w14:paraId="2D35E8F3" w14:textId="77777777" w:rsidR="00A94595" w:rsidRDefault="00A9459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9016" w:type="dxa"/>
        <w:tblLook w:val="04A0" w:firstRow="1" w:lastRow="0" w:firstColumn="1" w:lastColumn="0" w:noHBand="0" w:noVBand="1"/>
      </w:tblPr>
      <w:tblGrid>
        <w:gridCol w:w="9016"/>
      </w:tblGrid>
      <w:tr w:rsidR="00BF5280" w:rsidRPr="00DD1A2A" w14:paraId="7DC081CF" w14:textId="77777777" w:rsidTr="00BF5280">
        <w:tc>
          <w:tcPr>
            <w:tcW w:w="9016" w:type="dxa"/>
            <w:shd w:val="clear" w:color="auto" w:fill="232F84"/>
          </w:tcPr>
          <w:p w14:paraId="745F0E9D" w14:textId="77777777" w:rsidR="00BF5280" w:rsidRPr="00DD1A2A" w:rsidRDefault="00BF5280" w:rsidP="002838F5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</w:rPr>
            </w:pPr>
            <w:bookmarkStart w:id="26" w:name="_Ref142035240"/>
          </w:p>
        </w:tc>
        <w:bookmarkEnd w:id="26"/>
      </w:tr>
      <w:tr w:rsidR="00565E1D" w:rsidRPr="00DD1A2A" w14:paraId="177434D2" w14:textId="77777777" w:rsidTr="00BF5280">
        <w:tc>
          <w:tcPr>
            <w:tcW w:w="9016" w:type="dxa"/>
            <w:shd w:val="clear" w:color="auto" w:fill="A1D7E1"/>
          </w:tcPr>
          <w:p w14:paraId="220C682A" w14:textId="77777777" w:rsidR="00565E1D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Access </w:t>
            </w:r>
            <w:hyperlink r:id="rId17" w:history="1">
              <w:r>
                <w:rPr>
                  <w:rStyle w:val="Hyperlink"/>
                  <w:rFonts w:ascii="Arial" w:hAnsi="Arial" w:cs="Arial"/>
                </w:rPr>
                <w:t>Matters of National</w:t>
              </w:r>
              <w:r>
                <w:rPr>
                  <w:rStyle w:val="Hyperlink"/>
                  <w:rFonts w:ascii="Arial" w:hAnsi="Arial" w:cs="Arial"/>
                </w:rPr>
                <w:t xml:space="preserve"> </w:t>
              </w:r>
              <w:r>
                <w:rPr>
                  <w:rStyle w:val="Hyperlink"/>
                  <w:rFonts w:ascii="Arial" w:hAnsi="Arial" w:cs="Arial"/>
                </w:rPr>
                <w:t>Environmental Significance: Significant impact guidelines 1.1</w:t>
              </w:r>
            </w:hyperlink>
            <w:r>
              <w:rPr>
                <w:rFonts w:ascii="Arial" w:hAnsi="Arial" w:cs="Arial"/>
              </w:rPr>
              <w:t xml:space="preserve"> and respond to the following:</w:t>
            </w:r>
          </w:p>
          <w:p w14:paraId="5104DE8F" w14:textId="77777777" w:rsidR="00565E1D" w:rsidRDefault="00565E1D" w:rsidP="00565E1D">
            <w:pPr>
              <w:pStyle w:val="ListParagraph"/>
              <w:numPr>
                <w:ilvl w:val="0"/>
                <w:numId w:val="40"/>
              </w:numPr>
              <w:ind w:left="306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BF5280">
              <w:rPr>
                <w:rFonts w:ascii="Arial" w:hAnsi="Arial" w:cs="Arial"/>
              </w:rPr>
              <w:t>ist nine (9) matters of national environmental significance</w:t>
            </w:r>
            <w:r>
              <w:rPr>
                <w:rFonts w:ascii="Arial" w:hAnsi="Arial" w:cs="Arial"/>
              </w:rPr>
              <w:t xml:space="preserve">, protected by the </w:t>
            </w:r>
            <w:r w:rsidRPr="00C57106">
              <w:rPr>
                <w:rFonts w:ascii="Arial" w:hAnsi="Arial" w:cs="Arial"/>
              </w:rPr>
              <w:t>Environment Protection and Biodiversity Conservation Act 1999 (EPBC Act)</w:t>
            </w:r>
            <w:r>
              <w:rPr>
                <w:rFonts w:ascii="Arial" w:hAnsi="Arial" w:cs="Arial"/>
              </w:rPr>
              <w:t>.</w:t>
            </w:r>
          </w:p>
          <w:p w14:paraId="42DB02D8" w14:textId="77777777" w:rsidR="00565E1D" w:rsidRPr="00BF5280" w:rsidRDefault="00565E1D" w:rsidP="00565E1D">
            <w:pPr>
              <w:pStyle w:val="ListParagraph"/>
              <w:numPr>
                <w:ilvl w:val="0"/>
                <w:numId w:val="40"/>
              </w:numPr>
              <w:ind w:left="306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what a significant impact is.</w:t>
            </w:r>
          </w:p>
          <w:p w14:paraId="2055D25E" w14:textId="795D8722" w:rsidR="00565E1D" w:rsidRPr="0044767B" w:rsidRDefault="00565E1D" w:rsidP="00565E1D">
            <w:pPr>
              <w:contextualSpacing/>
              <w:jc w:val="left"/>
              <w:rPr>
                <w:rFonts w:ascii="Arial" w:hAnsi="Arial" w:cs="Arial"/>
              </w:rPr>
            </w:pPr>
          </w:p>
        </w:tc>
      </w:tr>
    </w:tbl>
    <w:p w14:paraId="68943A3C" w14:textId="4BED54E4" w:rsidR="00104EB1" w:rsidRDefault="00104EB1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F5280" w:rsidRPr="00104EB1" w14:paraId="28B82199" w14:textId="77777777" w:rsidTr="00BF5280">
        <w:tc>
          <w:tcPr>
            <w:tcW w:w="9016" w:type="dxa"/>
            <w:shd w:val="clear" w:color="auto" w:fill="D9D9D9"/>
          </w:tcPr>
          <w:p w14:paraId="55AB53BB" w14:textId="17BEF85C" w:rsidR="00BF5280" w:rsidRPr="00BF5280" w:rsidRDefault="00BF5280" w:rsidP="002838F5">
            <w:pPr>
              <w:pStyle w:val="ListParagraph"/>
              <w:numPr>
                <w:ilvl w:val="0"/>
                <w:numId w:val="41"/>
              </w:numPr>
              <w:ind w:left="306"/>
              <w:rPr>
                <w:rFonts w:ascii="Arial" w:hAnsi="Arial" w:cs="Arial"/>
                <w:b/>
                <w:bCs/>
              </w:rPr>
            </w:pPr>
            <w:r w:rsidRPr="00BF5280">
              <w:rPr>
                <w:rFonts w:ascii="Arial" w:hAnsi="Arial" w:cs="Arial"/>
                <w:b/>
                <w:bCs/>
              </w:rPr>
              <w:t>List nine (9) matters of national environmental significance</w:t>
            </w:r>
            <w:r w:rsidR="00C57106" w:rsidRPr="00C57106">
              <w:rPr>
                <w:rFonts w:ascii="Arial" w:hAnsi="Arial" w:cs="Arial"/>
                <w:b/>
                <w:bCs/>
              </w:rPr>
              <w:t>, protected by the Environment Protection and Biodiversity Conservation Act 1999 (EPBC Act).</w:t>
            </w:r>
          </w:p>
        </w:tc>
      </w:tr>
      <w:tr w:rsidR="007B1118" w:rsidRPr="004E3E43" w14:paraId="12F2BC96" w14:textId="77777777" w:rsidTr="007B1118">
        <w:trPr>
          <w:trHeight w:val="4819"/>
        </w:trPr>
        <w:tc>
          <w:tcPr>
            <w:tcW w:w="9016" w:type="dxa"/>
          </w:tcPr>
          <w:p w14:paraId="02DA7CCF" w14:textId="2424D824" w:rsidR="00936D0C" w:rsidRPr="004E3E43" w:rsidRDefault="00936D0C" w:rsidP="004E3E43">
            <w:pPr>
              <w:rPr>
                <w:rFonts w:ascii="Arial" w:hAnsi="Arial" w:cs="Arial"/>
                <w:sz w:val="22"/>
              </w:rPr>
            </w:pPr>
            <w:permStart w:id="1638477548" w:edGrp="everyone"/>
            <w:permEnd w:id="1638477548"/>
          </w:p>
        </w:tc>
      </w:tr>
      <w:tr w:rsidR="00BF5280" w:rsidRPr="00104EB1" w14:paraId="172F48E1" w14:textId="77777777" w:rsidTr="00BF5280">
        <w:tc>
          <w:tcPr>
            <w:tcW w:w="9016" w:type="dxa"/>
            <w:shd w:val="clear" w:color="auto" w:fill="D9D9D9"/>
          </w:tcPr>
          <w:p w14:paraId="544932D0" w14:textId="21B3A728" w:rsidR="00BF5280" w:rsidRPr="00BF5280" w:rsidRDefault="00BF5280" w:rsidP="002838F5">
            <w:pPr>
              <w:pStyle w:val="ListParagraph"/>
              <w:numPr>
                <w:ilvl w:val="0"/>
                <w:numId w:val="41"/>
              </w:numPr>
              <w:ind w:left="306"/>
              <w:jc w:val="left"/>
              <w:rPr>
                <w:rFonts w:ascii="Arial" w:hAnsi="Arial" w:cs="Arial"/>
                <w:b/>
                <w:bCs/>
              </w:rPr>
            </w:pPr>
            <w:r w:rsidRPr="00BF5280">
              <w:rPr>
                <w:rFonts w:ascii="Arial" w:hAnsi="Arial" w:cs="Arial"/>
                <w:b/>
                <w:bCs/>
              </w:rPr>
              <w:t>Describe what a significant impact is</w:t>
            </w:r>
            <w:r w:rsidR="007B1118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BF5280" w:rsidRPr="004E3E43" w14:paraId="01AD57A1" w14:textId="77777777" w:rsidTr="007B1118">
        <w:trPr>
          <w:trHeight w:val="3969"/>
        </w:trPr>
        <w:tc>
          <w:tcPr>
            <w:tcW w:w="9016" w:type="dxa"/>
          </w:tcPr>
          <w:p w14:paraId="1FEA7C40" w14:textId="77777777" w:rsidR="00BF5280" w:rsidRPr="004E3E43" w:rsidRDefault="00BF5280" w:rsidP="004E3E43">
            <w:pPr>
              <w:rPr>
                <w:rFonts w:ascii="Arial" w:hAnsi="Arial" w:cs="Arial"/>
                <w:sz w:val="22"/>
              </w:rPr>
            </w:pPr>
            <w:permStart w:id="1055671525" w:edGrp="everyone"/>
            <w:permEnd w:id="1055671525"/>
          </w:p>
        </w:tc>
      </w:tr>
    </w:tbl>
    <w:p w14:paraId="0DA1DCA7" w14:textId="77777777" w:rsidR="00104EB1" w:rsidRDefault="00104EB1" w:rsidP="00104EB1">
      <w:pPr>
        <w:rPr>
          <w:rFonts w:ascii="Arial" w:hAnsi="Arial" w:cs="Arial"/>
          <w:sz w:val="22"/>
          <w:szCs w:val="22"/>
        </w:rPr>
      </w:pPr>
    </w:p>
    <w:p w14:paraId="3A2ECF47" w14:textId="77777777" w:rsidR="00BF5280" w:rsidRDefault="00BF5280"/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BF5280" w:rsidRPr="00830749" w14:paraId="21A0C4B8" w14:textId="77777777" w:rsidTr="00936D0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9BDA91E" w14:textId="77777777" w:rsidR="00BF5280" w:rsidRPr="001C4084" w:rsidRDefault="00BF5280" w:rsidP="00BF528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C0DD56A" w14:textId="6C504A5A" w:rsidR="00BF5280" w:rsidRPr="001C4084" w:rsidRDefault="00BF5280" w:rsidP="00BF528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8566258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C12478" w14:textId="65286F74" w:rsidR="00BF5280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56121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85662587"/>
          </w:p>
        </w:tc>
      </w:tr>
    </w:tbl>
    <w:p w14:paraId="57952D99" w14:textId="16BDCC7E" w:rsidR="00A94595" w:rsidRDefault="00A94595">
      <w:pPr>
        <w:jc w:val="left"/>
      </w:pPr>
      <w:r>
        <w:br w:type="page"/>
      </w:r>
    </w:p>
    <w:tbl>
      <w:tblPr>
        <w:tblStyle w:val="TableGrid2"/>
        <w:tblW w:w="9016" w:type="dxa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104EB1">
        <w:tc>
          <w:tcPr>
            <w:tcW w:w="9016" w:type="dxa"/>
            <w:shd w:val="clear" w:color="auto" w:fill="232F84"/>
          </w:tcPr>
          <w:p w14:paraId="3453479F" w14:textId="77777777" w:rsidR="004E206C" w:rsidRPr="00594B1F" w:rsidRDefault="004E206C" w:rsidP="002838F5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b/>
              </w:rPr>
            </w:pPr>
            <w:bookmarkStart w:id="27" w:name="_Ref35349352"/>
          </w:p>
        </w:tc>
        <w:bookmarkEnd w:id="27"/>
      </w:tr>
      <w:tr w:rsidR="00E82775" w:rsidRPr="00B53816" w14:paraId="0D9C712E" w14:textId="77777777" w:rsidTr="00104EB1">
        <w:tc>
          <w:tcPr>
            <w:tcW w:w="9016" w:type="dxa"/>
            <w:shd w:val="clear" w:color="auto" w:fill="A1D7E1"/>
          </w:tcPr>
          <w:p w14:paraId="7A2C30DA" w14:textId="77777777" w:rsidR="00E82775" w:rsidRDefault="00E82775" w:rsidP="00E82775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Search appropriate websites to determine licences, permits and approvals your company must have to construct a residential building in the suburb of East Brisbane.</w:t>
            </w:r>
          </w:p>
          <w:p w14:paraId="563D6D71" w14:textId="0C5B1ED9" w:rsidR="00E82775" w:rsidRPr="00B53816" w:rsidRDefault="00E82775" w:rsidP="00E82775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each of these below.</w:t>
            </w:r>
          </w:p>
        </w:tc>
      </w:tr>
    </w:tbl>
    <w:p w14:paraId="571B1E95" w14:textId="77777777" w:rsidR="004E206C" w:rsidRPr="00B53816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B53816" w14:paraId="7F0E951C" w14:textId="77777777" w:rsidTr="008F2BBB">
        <w:tc>
          <w:tcPr>
            <w:tcW w:w="9016" w:type="dxa"/>
            <w:shd w:val="clear" w:color="auto" w:fill="D9D9D9"/>
          </w:tcPr>
          <w:p w14:paraId="46712E6B" w14:textId="4360AB02" w:rsidR="004E206C" w:rsidRPr="00B53816" w:rsidRDefault="00B53816" w:rsidP="00BF5280">
            <w:pPr>
              <w:keepNext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List of licences required</w:t>
            </w:r>
            <w:r w:rsidR="00D351ED">
              <w:rPr>
                <w:rFonts w:ascii="Arial" w:hAnsi="Arial" w:cs="Arial"/>
                <w:b/>
              </w:rPr>
              <w:t>:</w:t>
            </w:r>
          </w:p>
        </w:tc>
      </w:tr>
      <w:tr w:rsidR="004E206C" w:rsidRPr="004E3E43" w14:paraId="4B8BD502" w14:textId="77777777" w:rsidTr="00D376F2">
        <w:trPr>
          <w:trHeight w:val="4819"/>
        </w:trPr>
        <w:tc>
          <w:tcPr>
            <w:tcW w:w="9016" w:type="dxa"/>
          </w:tcPr>
          <w:p w14:paraId="196B7C4A" w14:textId="77777777" w:rsidR="004E206C" w:rsidRPr="004E3E43" w:rsidRDefault="004E206C" w:rsidP="004E3E43">
            <w:pPr>
              <w:rPr>
                <w:rFonts w:ascii="Arial" w:hAnsi="Arial" w:cs="Arial"/>
                <w:sz w:val="22"/>
              </w:rPr>
            </w:pPr>
            <w:permStart w:id="354366610" w:edGrp="everyone"/>
            <w:permEnd w:id="354366610"/>
          </w:p>
        </w:tc>
      </w:tr>
      <w:tr w:rsidR="004E206C" w:rsidRPr="00B53816" w14:paraId="5D925513" w14:textId="77777777" w:rsidTr="008F2BBB">
        <w:tc>
          <w:tcPr>
            <w:tcW w:w="9016" w:type="dxa"/>
            <w:shd w:val="clear" w:color="auto" w:fill="D9D9D9"/>
          </w:tcPr>
          <w:p w14:paraId="4E779B6C" w14:textId="0E02A53B" w:rsidR="004E206C" w:rsidRPr="00B53816" w:rsidRDefault="00B53816" w:rsidP="00BF5280">
            <w:pPr>
              <w:keepNext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List of permits</w:t>
            </w:r>
            <w:r w:rsidR="00D376F2">
              <w:rPr>
                <w:rFonts w:ascii="Arial" w:hAnsi="Arial" w:cs="Arial"/>
                <w:b/>
              </w:rPr>
              <w:t xml:space="preserve"> and approvals</w:t>
            </w:r>
            <w:r>
              <w:rPr>
                <w:rFonts w:ascii="Arial" w:hAnsi="Arial" w:cs="Arial"/>
                <w:b/>
              </w:rPr>
              <w:t xml:space="preserve"> required</w:t>
            </w:r>
            <w:r w:rsidR="00D351ED">
              <w:rPr>
                <w:rFonts w:ascii="Arial" w:hAnsi="Arial" w:cs="Arial"/>
                <w:b/>
              </w:rPr>
              <w:t>:</w:t>
            </w:r>
          </w:p>
        </w:tc>
      </w:tr>
      <w:tr w:rsidR="004E206C" w:rsidRPr="004E3E43" w14:paraId="30FC3473" w14:textId="77777777" w:rsidTr="00D376F2">
        <w:trPr>
          <w:trHeight w:val="4365"/>
        </w:trPr>
        <w:tc>
          <w:tcPr>
            <w:tcW w:w="9016" w:type="dxa"/>
          </w:tcPr>
          <w:p w14:paraId="769443DC" w14:textId="61E3A197" w:rsidR="00D376F2" w:rsidRPr="004E3E43" w:rsidRDefault="00D376F2" w:rsidP="004E3E43">
            <w:pPr>
              <w:rPr>
                <w:rFonts w:ascii="Arial" w:hAnsi="Arial" w:cs="Arial"/>
                <w:sz w:val="22"/>
              </w:rPr>
            </w:pPr>
            <w:permStart w:id="2079805925" w:edGrp="everyone"/>
            <w:permEnd w:id="2079805925"/>
          </w:p>
        </w:tc>
      </w:tr>
    </w:tbl>
    <w:p w14:paraId="016083D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936D0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BF528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22D6B7C4" w:rsidR="004E206C" w:rsidRPr="001C4084" w:rsidRDefault="004E206C" w:rsidP="00BF528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89501488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2E6F2DAC" w:rsidR="004E206C" w:rsidRPr="00533511" w:rsidRDefault="00707644" w:rsidP="00A945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023343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45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9501488"/>
          </w:p>
        </w:tc>
      </w:tr>
    </w:tbl>
    <w:p w14:paraId="0EF75AF5" w14:textId="77777777" w:rsidR="00F3278E" w:rsidRPr="00594B1F" w:rsidRDefault="00F3278E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8"/>
          <w:headerReference w:type="default" r:id="rId19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6671B160" w:rsidR="004E699E" w:rsidRPr="004932A4" w:rsidRDefault="0070764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szCs w:val="32"/>
            </w:rPr>
            <w:t>CPCCBC6007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24BBE34" w:rsidR="004E699E" w:rsidRDefault="0070764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C5A57">
            <w:rPr>
              <w:szCs w:val="32"/>
            </w:rPr>
            <w:t>Develop, plan and implement building and construction environmental management processes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BF528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BF528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2B0165" w:rsidRDefault="00902BF8" w:rsidP="00BF528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64239987" w:edGrp="everyone"/>
            <w:permEnd w:id="156423998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16C9ECC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BF528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BF528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BF528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BF528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2838F5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2838F5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2838F5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53032E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3032E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BA393C" w:rsidRPr="004932A4" w14:paraId="33EE888A" w14:textId="77777777" w:rsidTr="0053032E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3D6724C" w:rsidR="00BA393C" w:rsidRPr="00906AB7" w:rsidRDefault="00BA393C" w:rsidP="00BA393C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883A4A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2057391218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33047437" w:rsidR="00BA393C" w:rsidRPr="00906AB7" w:rsidRDefault="00707644" w:rsidP="00BA393C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A393C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57391218"/>
          </w:p>
        </w:tc>
        <w:permStart w:id="9204589" w:edGrp="everyone"/>
        <w:tc>
          <w:tcPr>
            <w:tcW w:w="1417" w:type="dxa"/>
            <w:vAlign w:val="center"/>
          </w:tcPr>
          <w:p w14:paraId="2F7704B5" w14:textId="77777777" w:rsidR="00BA393C" w:rsidRPr="00906AB7" w:rsidRDefault="00707644" w:rsidP="00BA393C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393C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204589"/>
            <w:r w:rsidR="00BA393C" w:rsidRPr="00D06775">
              <w:rPr>
                <w:rFonts w:ascii="Arial" w:hAnsi="Arial" w:cs="Arial"/>
                <w:sz w:val="28"/>
              </w:rPr>
              <w:t xml:space="preserve"> </w:t>
            </w:r>
            <w:r w:rsidR="00BA393C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03FC65CE" w:rsidR="00BA393C" w:rsidRPr="00A44CB5" w:rsidRDefault="00707644" w:rsidP="00BA393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630568" w:edGrp="everyone"/>
                <w:r w:rsidR="00BA393C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26630568"/>
              </w:sdtContent>
            </w:sdt>
            <w:r w:rsidR="00BA393C" w:rsidRPr="00D06775">
              <w:rPr>
                <w:rFonts w:ascii="Arial" w:hAnsi="Arial" w:cs="Arial"/>
                <w:sz w:val="28"/>
              </w:rPr>
              <w:t xml:space="preserve"> </w:t>
            </w:r>
            <w:r w:rsidR="00BA393C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BA393C" w:rsidRPr="00A44CB5" w:rsidRDefault="00BA393C" w:rsidP="00BA393C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74672205" w:edGrp="everyone"/>
            <w:permEnd w:id="974672205"/>
          </w:p>
        </w:tc>
        <w:permStart w:id="1023493052" w:edGrp="everyone"/>
        <w:tc>
          <w:tcPr>
            <w:tcW w:w="1287" w:type="dxa"/>
            <w:vAlign w:val="center"/>
          </w:tcPr>
          <w:p w14:paraId="70611D39" w14:textId="7F2A716A" w:rsidR="00BA393C" w:rsidRPr="00533511" w:rsidRDefault="00707644" w:rsidP="00BA393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393C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23493052"/>
          </w:p>
        </w:tc>
        <w:permStart w:id="95828174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4EB69D3" w:rsidR="00BA393C" w:rsidRPr="00533511" w:rsidRDefault="00707644" w:rsidP="00BA393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393C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5828174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A393C" w:rsidRPr="00C92642" w14:paraId="1F7D65A8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F5F20E3" w14:textId="77777777" w:rsidR="00BA393C" w:rsidRPr="00DE303D" w:rsidRDefault="00BA393C" w:rsidP="00F5229F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BA393C" w:rsidRPr="00C92642" w14:paraId="0FA505FB" w14:textId="77777777" w:rsidTr="00F5229F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B1928F" w14:textId="77777777" w:rsidR="00BA393C" w:rsidRPr="00DE303D" w:rsidRDefault="00BA393C" w:rsidP="00F5229F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3F503817" w14:textId="77777777" w:rsidR="00BA393C" w:rsidRPr="00DE303D" w:rsidRDefault="00BA393C" w:rsidP="00BA393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0384906B" w14:textId="77777777" w:rsidR="00BA393C" w:rsidRPr="00DE303D" w:rsidRDefault="00BA393C" w:rsidP="00BA393C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BA393C" w:rsidRPr="00BA4D9F" w14:paraId="4E8ECB0C" w14:textId="77777777" w:rsidTr="00BA393C">
        <w:trPr>
          <w:trHeight w:val="2551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E32EFF" w14:textId="77777777" w:rsidR="00BA393C" w:rsidRPr="002373CE" w:rsidRDefault="00BA393C" w:rsidP="00F5229F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1200835733" w:edGrp="everyone"/>
            <w:permEnd w:id="1200835733"/>
          </w:p>
        </w:tc>
      </w:tr>
    </w:tbl>
    <w:p w14:paraId="1744E2E5" w14:textId="77777777" w:rsidR="00BA393C" w:rsidRDefault="00BA393C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CE1101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52AC85AE" w:rsidR="00E6168D" w:rsidRPr="00CE1101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permStart w:id="1691366986" w:edGrp="everyone"/>
      <w:tr w:rsidR="00B87491" w:rsidRPr="00CE1101" w14:paraId="63646E18" w14:textId="77777777" w:rsidTr="00BF52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D582507" w14:textId="77777777" w:rsidR="00B87491" w:rsidRDefault="00707644" w:rsidP="00B8749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49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91366986"/>
            <w:r w:rsidR="00B87491" w:rsidRPr="006C1A6C">
              <w:rPr>
                <w:rFonts w:ascii="Arial" w:hAnsi="Arial" w:cs="Arial"/>
                <w:szCs w:val="18"/>
              </w:rPr>
              <w:t xml:space="preserve"> </w:t>
            </w:r>
            <w:r w:rsidR="00B8749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798658733" w:edGrp="everyone"/>
          <w:p w14:paraId="788D64E4" w14:textId="2991562F" w:rsidR="00B87491" w:rsidRPr="00CE1101" w:rsidRDefault="00707644" w:rsidP="00B8749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491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798658733"/>
            <w:r w:rsidR="00B87491" w:rsidRPr="006C1A6C">
              <w:rPr>
                <w:rFonts w:ascii="Arial" w:hAnsi="Arial" w:cs="Arial"/>
                <w:szCs w:val="18"/>
              </w:rPr>
              <w:t xml:space="preserve"> </w:t>
            </w:r>
            <w:r w:rsidR="00B87491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87491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87491">
              <w:rPr>
                <w:rFonts w:ascii="Arial" w:hAnsi="Arial" w:cs="Arial"/>
                <w:sz w:val="19"/>
                <w:szCs w:val="19"/>
              </w:rPr>
              <w:t>[</w:t>
            </w:r>
            <w:permStart w:id="8849439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49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4943965"/>
            <w:r w:rsidR="00B87491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83521701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87491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835217018"/>
            <w:r w:rsidR="00B87491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87491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B87491" w:rsidRPr="00CE1101" w14:paraId="52227B5E" w14:textId="3EB974F1" w:rsidTr="002B0165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87491" w:rsidRPr="00CE1101" w:rsidRDefault="00B87491" w:rsidP="00B874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CE110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87491" w:rsidRPr="00CE1101" w:rsidRDefault="00B87491" w:rsidP="00B8749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CE110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87491" w:rsidRPr="00CE1101" w14:paraId="2835A828" w14:textId="77777777" w:rsidTr="002B016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E82305F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_Ref142395985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_Ref142395987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1.3B.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6D26EF0B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 xml:space="preserve">Specify management practices implemented that result in a high level of conformance to meet environmental obligation: </w:t>
            </w:r>
          </w:p>
          <w:p w14:paraId="0D9BAC82" w14:textId="2F626A44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618661628" w:edGrp="everyone"/>
            <w:permEnd w:id="618661628"/>
          </w:p>
        </w:tc>
      </w:tr>
      <w:tr w:rsidR="00B87491" w:rsidRPr="00CE1101" w14:paraId="7D3AFBEC" w14:textId="77777777" w:rsidTr="002B016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0F3856" w14:textId="53868048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_Ref142396169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9F040E" w14:textId="505CA734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equipment and data accessed to extract information to analyse for management purposes.</w:t>
            </w:r>
          </w:p>
          <w:p w14:paraId="4BF12591" w14:textId="0EBB1C5D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95756906" w:edGrp="everyone"/>
            <w:permEnd w:id="95756906"/>
          </w:p>
        </w:tc>
      </w:tr>
      <w:tr w:rsidR="00B87491" w:rsidRPr="00CE1101" w14:paraId="4F2A2856" w14:textId="77777777" w:rsidTr="002B016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7C7365" w14:textId="69F426D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_Ref142396293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  <w:p w14:paraId="2B267E1E" w14:textId="5682FA65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_Ref142396700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F1F0BD" w14:textId="7777777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quality assurance training and practices applied on a daily basis:</w:t>
            </w:r>
          </w:p>
          <w:p w14:paraId="7EC10D5A" w14:textId="0FB75B15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1310409350" w:edGrp="everyone"/>
            <w:permEnd w:id="1310409350"/>
          </w:p>
        </w:tc>
      </w:tr>
      <w:tr w:rsidR="00B87491" w:rsidRPr="00CE1101" w14:paraId="2D0A459B" w14:textId="77777777" w:rsidTr="00BA393C">
        <w:trPr>
          <w:trHeight w:val="96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BE4CC4" w14:textId="40920F49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_Ref142396397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_Ref142397176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987C15" w14:textId="7777777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environmental benchmarks that were monitored routinely:</w:t>
            </w:r>
          </w:p>
          <w:p w14:paraId="7D93E021" w14:textId="01F86D13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706641352" w:edGrp="everyone"/>
            <w:permEnd w:id="706641352"/>
          </w:p>
        </w:tc>
      </w:tr>
      <w:tr w:rsidR="00B87491" w:rsidRPr="00CE1101" w14:paraId="162BE689" w14:textId="77777777" w:rsidTr="00BA393C">
        <w:trPr>
          <w:trHeight w:val="96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1D0945" w14:textId="34563A44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_Ref142396811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_Ref142396812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9EFEFF" w14:textId="7777777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how policy guidelines and obligations were circulated within the organisation:</w:t>
            </w:r>
          </w:p>
          <w:p w14:paraId="3AF9A496" w14:textId="4AEEEF28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1474777028" w:edGrp="everyone"/>
            <w:permEnd w:id="1474777028"/>
          </w:p>
        </w:tc>
      </w:tr>
      <w:tr w:rsidR="00B87491" w:rsidRPr="00CE1101" w14:paraId="473FFD16" w14:textId="2463FF27" w:rsidTr="00BA393C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6B0615CC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_Ref142396811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6A8FAC" w14:textId="7777777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how sign-off was achieved by employees and contractors regarding policy guidelines:</w:t>
            </w:r>
          </w:p>
          <w:p w14:paraId="2B404400" w14:textId="3EF9560C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395525104" w:edGrp="everyone"/>
            <w:permEnd w:id="395525104"/>
          </w:p>
        </w:tc>
      </w:tr>
      <w:tr w:rsidR="00B87491" w:rsidRPr="00CE1101" w14:paraId="564248C2" w14:textId="07D8BF3B" w:rsidTr="00BA393C">
        <w:trPr>
          <w:trHeight w:val="96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637F1DCE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CE1101">
              <w:rPr>
                <w:rFonts w:ascii="Arial" w:hAnsi="Arial" w:cs="Arial"/>
                <w:sz w:val="19"/>
                <w:szCs w:val="19"/>
              </w:rPr>
              <w:instrText xml:space="preserve"> REF _Ref142397268 \r \h  \* MERGEFORMAT </w:instrText>
            </w:r>
            <w:r w:rsidRPr="00CE1101">
              <w:rPr>
                <w:rFonts w:ascii="Arial" w:hAnsi="Arial" w:cs="Arial"/>
                <w:sz w:val="19"/>
                <w:szCs w:val="19"/>
              </w:rPr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CE1101"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 w:rsidRPr="00CE11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6045720" w14:textId="77777777" w:rsidR="00B87491" w:rsidRPr="00CE1101" w:rsidRDefault="00B87491" w:rsidP="00B8749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CE1101">
              <w:rPr>
                <w:rFonts w:ascii="Arial" w:hAnsi="Arial" w:cs="Arial"/>
                <w:sz w:val="19"/>
                <w:szCs w:val="19"/>
              </w:rPr>
              <w:t>Specify feedback systems developed and implemented:</w:t>
            </w:r>
          </w:p>
          <w:p w14:paraId="212CFDF2" w14:textId="3DFA9B81" w:rsidR="00B87491" w:rsidRPr="00CE1101" w:rsidRDefault="00B87491" w:rsidP="00B87491">
            <w:pPr>
              <w:pStyle w:val="38PASBenchmark"/>
              <w:rPr>
                <w:vanish w:val="0"/>
              </w:rPr>
            </w:pPr>
            <w:permStart w:id="296163813" w:edGrp="everyone"/>
            <w:permEnd w:id="296163813"/>
          </w:p>
        </w:tc>
      </w:tr>
    </w:tbl>
    <w:p w14:paraId="392BB064" w14:textId="6BE585EB" w:rsidR="00E572E5" w:rsidRPr="00043AB3" w:rsidRDefault="00707644" w:rsidP="00BA393C">
      <w:pPr>
        <w:pStyle w:val="30PASIndividualTaskUnitCodeandTItle"/>
        <w:keepLines w:val="0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C5A57">
            <w:rPr>
              <w:rFonts w:ascii="Arial Black" w:hAnsi="Arial Black"/>
            </w:rPr>
            <w:t>CPCCBC6007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302A97D7" w:rsidR="00E572E5" w:rsidRPr="00043AB3" w:rsidRDefault="009C5A57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Develop, plan and implement building and construction environmental management processes</w:t>
          </w:r>
        </w:p>
      </w:sdtContent>
    </w:sdt>
    <w:p w14:paraId="09A73781" w14:textId="77777777" w:rsidR="00E572E5" w:rsidRPr="00AE26B4" w:rsidRDefault="00E572E5" w:rsidP="00E572E5">
      <w:pPr>
        <w:rPr>
          <w:sz w:val="16"/>
          <w:szCs w:val="12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CC3547">
        <w:trPr>
          <w:trHeight w:val="567"/>
          <w:tblHeader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72CC8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C72CC8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C72CC8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C3547">
        <w:trPr>
          <w:trHeight w:val="44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45001C6" w14:textId="52F5FA27" w:rsidR="007E2549" w:rsidRDefault="007E2549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</w:t>
            </w:r>
            <w:r w:rsidRPr="007E2549">
              <w:rPr>
                <w:rFonts w:cs="Arial"/>
                <w:sz w:val="20"/>
              </w:rPr>
              <w:t>develop, implement and maintain an environmental management system for a building and construction organisation, or a specific project</w:t>
            </w:r>
            <w:r w:rsidR="00FC083A" w:rsidRPr="007E2549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To achieve a satisfactory result, the assessor must also receive a number of completed templates demonstrating actions the participant has taken to achieve an effective environmental management system,</w:t>
            </w:r>
            <w:r w:rsidR="00FE5CA1">
              <w:rPr>
                <w:rFonts w:cs="Arial"/>
                <w:sz w:val="20"/>
              </w:rPr>
              <w:t xml:space="preserve"> assessment includes:</w:t>
            </w:r>
          </w:p>
          <w:p w14:paraId="5300EF20" w14:textId="5F0F17EC" w:rsidR="00584F56" w:rsidRDefault="007E2549" w:rsidP="00824243">
            <w:pPr>
              <w:pStyle w:val="ListParagraph"/>
              <w:numPr>
                <w:ilvl w:val="0"/>
                <w:numId w:val="46"/>
              </w:numPr>
              <w:ind w:left="380"/>
              <w:jc w:val="left"/>
              <w:rPr>
                <w:rFonts w:cs="Arial"/>
                <w:sz w:val="20"/>
              </w:rPr>
            </w:pPr>
            <w:r w:rsidRPr="007E2549">
              <w:rPr>
                <w:rFonts w:cs="Arial"/>
                <w:sz w:val="20"/>
              </w:rPr>
              <w:t>Identify environmental management plan factors</w:t>
            </w:r>
            <w:r w:rsidR="00AF03CF">
              <w:rPr>
                <w:rFonts w:cs="Arial"/>
                <w:sz w:val="20"/>
              </w:rPr>
              <w:t>.</w:t>
            </w:r>
          </w:p>
          <w:p w14:paraId="75608441" w14:textId="11233ED7" w:rsidR="007E2549" w:rsidRPr="00B667B8" w:rsidRDefault="00566870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>Identify</w:t>
            </w:r>
            <w:r w:rsidR="007E2549">
              <w:rPr>
                <w:rFonts w:cs="Arial"/>
                <w:sz w:val="20"/>
              </w:rPr>
              <w:t xml:space="preserve"> strategic</w:t>
            </w:r>
            <w:r w:rsidR="007E2549" w:rsidRPr="007E2549">
              <w:rPr>
                <w:rFonts w:cs="Arial"/>
                <w:sz w:val="20"/>
              </w:rPr>
              <w:t xml:space="preserve"> factors influencing the organisation’s environmental </w:t>
            </w:r>
            <w:r w:rsidR="00824243" w:rsidRPr="007E2549">
              <w:rPr>
                <w:rFonts w:cs="Arial"/>
                <w:sz w:val="20"/>
              </w:rPr>
              <w:t>compliance</w:t>
            </w:r>
            <w:r w:rsidR="00824243" w:rsidRPr="00B667B8">
              <w:rPr>
                <w:rFonts w:cs="Arial"/>
                <w:i/>
                <w:iCs/>
                <w:sz w:val="18"/>
                <w:szCs w:val="18"/>
              </w:rPr>
              <w:t>. (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>Completed HO1 to be presented to RTO)</w:t>
            </w:r>
          </w:p>
          <w:p w14:paraId="4F052151" w14:textId="495D721C" w:rsidR="007E2549" w:rsidRPr="00B667B8" w:rsidRDefault="000D669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>Determine and document quantifiable performance measures related to the strategic factors influencing the organisations environmental compliance.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HO1 to be presented to RTO)</w:t>
            </w:r>
          </w:p>
          <w:p w14:paraId="1C4518BC" w14:textId="5B1B11C2" w:rsidR="000D6698" w:rsidRPr="00B667B8" w:rsidRDefault="000D669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>Document the range and scope of environmental management activities carried out by the organisation.</w:t>
            </w:r>
            <w:r w:rsidR="00B667B8">
              <w:rPr>
                <w:rFonts w:cs="Arial"/>
                <w:sz w:val="20"/>
              </w:rPr>
              <w:t xml:space="preserve"> 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>(Completed HO1 to be presented to RTO)</w:t>
            </w:r>
          </w:p>
          <w:p w14:paraId="3F379F67" w14:textId="10E8FA68" w:rsidR="000D6698" w:rsidRPr="00B667B8" w:rsidRDefault="000D669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Determine and document quantifiable performance measures </w:t>
            </w:r>
            <w:r w:rsidRPr="000D6698">
              <w:rPr>
                <w:rFonts w:cs="Arial"/>
                <w:sz w:val="20"/>
              </w:rPr>
              <w:t>for the range and scope of environmental management activities carried out by the organisation.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HO1 to be presented to RTO)</w:t>
            </w:r>
          </w:p>
          <w:p w14:paraId="33F864AD" w14:textId="4F040297" w:rsidR="000D6698" w:rsidRPr="00B667B8" w:rsidRDefault="000D669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 xml:space="preserve">Identify and document) </w:t>
            </w:r>
            <w:r w:rsidRPr="000D6698">
              <w:rPr>
                <w:rFonts w:cs="Arial"/>
                <w:sz w:val="20"/>
              </w:rPr>
              <w:t>environmental issues from information in government publications.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HO1 to be presented to RTO)</w:t>
            </w:r>
          </w:p>
          <w:p w14:paraId="3349C299" w14:textId="762F09B1" w:rsidR="000D6698" w:rsidRPr="00B667B8" w:rsidRDefault="000D669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 w:rsidRPr="000D6698">
              <w:rPr>
                <w:rFonts w:cs="Arial"/>
                <w:sz w:val="20"/>
              </w:rPr>
              <w:t>Qualify and measure</w:t>
            </w:r>
            <w:r>
              <w:rPr>
                <w:rFonts w:cs="Arial"/>
                <w:sz w:val="20"/>
              </w:rPr>
              <w:t xml:space="preserve"> </w:t>
            </w:r>
            <w:r w:rsidRPr="000D6698">
              <w:rPr>
                <w:rFonts w:cs="Arial"/>
                <w:sz w:val="20"/>
              </w:rPr>
              <w:t>strategic and operational factors influencing the organisation’s environmental compliance.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HO1 to be presented to RTO)</w:t>
            </w:r>
          </w:p>
          <w:p w14:paraId="65A1232C" w14:textId="56794A8A" w:rsidR="000D6698" w:rsidRDefault="000D6698" w:rsidP="00824243">
            <w:pPr>
              <w:pStyle w:val="ListParagraph"/>
              <w:numPr>
                <w:ilvl w:val="0"/>
                <w:numId w:val="46"/>
              </w:numPr>
              <w:ind w:left="380"/>
              <w:jc w:val="left"/>
              <w:rPr>
                <w:rFonts w:cs="Arial"/>
                <w:sz w:val="20"/>
              </w:rPr>
            </w:pPr>
            <w:r w:rsidRPr="000D6698">
              <w:rPr>
                <w:rFonts w:cs="Arial"/>
                <w:sz w:val="20"/>
              </w:rPr>
              <w:t>Establish and implement the organisational environmental management system</w:t>
            </w:r>
            <w:r w:rsidR="00AF03CF">
              <w:rPr>
                <w:rFonts w:cs="Arial"/>
                <w:sz w:val="20"/>
              </w:rPr>
              <w:t>.</w:t>
            </w:r>
          </w:p>
          <w:p w14:paraId="09D5AF9B" w14:textId="43A4E2AD" w:rsidR="000D6698" w:rsidRPr="00B667B8" w:rsidRDefault="00025DC8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20"/>
              </w:rPr>
              <w:t>Prepare a manual to d</w:t>
            </w:r>
            <w:r w:rsidR="00234202" w:rsidRPr="00234202">
              <w:rPr>
                <w:rFonts w:cs="Arial"/>
                <w:sz w:val="20"/>
              </w:rPr>
              <w:t xml:space="preserve">irect and manage </w:t>
            </w:r>
            <w:r w:rsidR="00234202">
              <w:rPr>
                <w:rFonts w:cs="Arial"/>
                <w:sz w:val="20"/>
              </w:rPr>
              <w:t xml:space="preserve">the </w:t>
            </w:r>
            <w:r w:rsidR="00234202" w:rsidRPr="00234202">
              <w:rPr>
                <w:rFonts w:cs="Arial"/>
                <w:sz w:val="20"/>
              </w:rPr>
              <w:t>design and development of the organisational environmental planning system</w:t>
            </w:r>
            <w:r w:rsidR="00234202">
              <w:rPr>
                <w:rFonts w:cs="Arial"/>
                <w:sz w:val="20"/>
              </w:rPr>
              <w:t>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</w:t>
            </w:r>
            <w:r w:rsidR="00B667B8">
              <w:rPr>
                <w:rFonts w:cs="Arial"/>
                <w:i/>
                <w:iCs/>
                <w:sz w:val="18"/>
                <w:szCs w:val="18"/>
              </w:rPr>
              <w:t>2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to be presented to RTO)</w:t>
            </w:r>
          </w:p>
          <w:p w14:paraId="4F4D4695" w14:textId="32E532DE" w:rsidR="00234202" w:rsidRDefault="00234202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 w:rsidRPr="00234202">
              <w:rPr>
                <w:rFonts w:cs="Arial"/>
                <w:sz w:val="20"/>
              </w:rPr>
              <w:t>Develop criteria for implementing and maintaining environmental management systems for construction sites.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</w:t>
            </w:r>
            <w:r w:rsidR="00AF03CF">
              <w:rPr>
                <w:rFonts w:cs="Arial"/>
                <w:i/>
                <w:iCs/>
                <w:sz w:val="18"/>
                <w:szCs w:val="18"/>
              </w:rPr>
              <w:t>2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to be presented to RTO)</w:t>
            </w:r>
          </w:p>
          <w:p w14:paraId="32F54C71" w14:textId="04617BBE" w:rsidR="00AF03CF" w:rsidRPr="00AF03CF" w:rsidRDefault="00AF03CF" w:rsidP="00824243">
            <w:pPr>
              <w:pStyle w:val="ListParagraph"/>
              <w:numPr>
                <w:ilvl w:val="1"/>
                <w:numId w:val="46"/>
              </w:numPr>
              <w:ind w:left="74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AF03CF">
              <w:rPr>
                <w:rFonts w:cs="Arial"/>
                <w:sz w:val="20"/>
              </w:rPr>
              <w:t>evelop identifiable roles and responsibilities for organisation personnel involved in the management control system</w:t>
            </w:r>
            <w:r>
              <w:rPr>
                <w:rFonts w:cs="Arial"/>
                <w:sz w:val="20"/>
              </w:rPr>
              <w:t xml:space="preserve">. </w:t>
            </w:r>
            <w:r w:rsidRPr="00B667B8">
              <w:rPr>
                <w:rFonts w:cs="Arial"/>
                <w:i/>
                <w:iCs/>
                <w:sz w:val="18"/>
                <w:szCs w:val="18"/>
              </w:rPr>
              <w:t>(Completed HO</w:t>
            </w:r>
            <w:r>
              <w:rPr>
                <w:rFonts w:cs="Arial"/>
                <w:i/>
                <w:iCs/>
                <w:sz w:val="18"/>
                <w:szCs w:val="18"/>
              </w:rPr>
              <w:t>2</w:t>
            </w:r>
            <w:r w:rsidRPr="00B667B8">
              <w:rPr>
                <w:rFonts w:cs="Arial"/>
                <w:i/>
                <w:iCs/>
                <w:sz w:val="18"/>
                <w:szCs w:val="18"/>
              </w:rPr>
              <w:t xml:space="preserve"> to be presented to RTO)</w:t>
            </w:r>
          </w:p>
          <w:p w14:paraId="2E41ECF1" w14:textId="01B21C8A" w:rsidR="00234202" w:rsidRPr="00B667B8" w:rsidRDefault="00234202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 w:rsidRPr="00234202">
              <w:rPr>
                <w:rFonts w:cs="Arial"/>
                <w:sz w:val="20"/>
              </w:rPr>
              <w:t>Develop methods to gather and monitor environmental management information essential to the construction process.</w:t>
            </w:r>
            <w:r w:rsidR="00B667B8">
              <w:rPr>
                <w:rFonts w:cs="Arial"/>
                <w:sz w:val="20"/>
              </w:rPr>
              <w:t xml:space="preserve"> 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>(Completed HO</w:t>
            </w:r>
            <w:r w:rsidR="00AF03CF">
              <w:rPr>
                <w:rFonts w:cs="Arial"/>
                <w:i/>
                <w:iCs/>
                <w:sz w:val="18"/>
                <w:szCs w:val="18"/>
              </w:rPr>
              <w:t>2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to be presented to RTO)</w:t>
            </w:r>
          </w:p>
          <w:p w14:paraId="40317CCE" w14:textId="24A59173" w:rsidR="00234202" w:rsidRDefault="00234202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i/>
                <w:iCs/>
                <w:sz w:val="18"/>
                <w:szCs w:val="18"/>
              </w:rPr>
            </w:pPr>
            <w:r w:rsidRPr="00234202">
              <w:rPr>
                <w:rFonts w:cs="Arial"/>
                <w:sz w:val="20"/>
              </w:rPr>
              <w:t>Evaluate environmental management processes regularly to ensure accuracy and compliance with policy.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(Completed HO</w:t>
            </w:r>
            <w:r w:rsidR="00AF03CF">
              <w:rPr>
                <w:rFonts w:cs="Arial"/>
                <w:i/>
                <w:iCs/>
                <w:sz w:val="18"/>
                <w:szCs w:val="18"/>
              </w:rPr>
              <w:t>2</w:t>
            </w:r>
            <w:r w:rsidR="00B667B8" w:rsidRPr="00B667B8">
              <w:rPr>
                <w:rFonts w:cs="Arial"/>
                <w:i/>
                <w:iCs/>
                <w:sz w:val="18"/>
                <w:szCs w:val="18"/>
              </w:rPr>
              <w:t xml:space="preserve"> to be presented to RTO)</w:t>
            </w:r>
          </w:p>
          <w:p w14:paraId="35B3232D" w14:textId="61E7A621" w:rsidR="00B667B8" w:rsidRDefault="00AF03CF" w:rsidP="00824243">
            <w:pPr>
              <w:pStyle w:val="ListParagraph"/>
              <w:numPr>
                <w:ilvl w:val="0"/>
                <w:numId w:val="46"/>
              </w:numPr>
              <w:ind w:left="380"/>
              <w:jc w:val="left"/>
              <w:rPr>
                <w:rFonts w:cs="Arial"/>
                <w:sz w:val="20"/>
              </w:rPr>
            </w:pPr>
            <w:r w:rsidRPr="00AF03CF">
              <w:rPr>
                <w:rFonts w:cs="Arial"/>
                <w:sz w:val="20"/>
              </w:rPr>
              <w:t>Establish and implement an environment management control system.</w:t>
            </w:r>
          </w:p>
          <w:p w14:paraId="1070579F" w14:textId="13A38A97" w:rsidR="00AF03CF" w:rsidRPr="00AF03CF" w:rsidRDefault="00AF03CF" w:rsidP="00824243">
            <w:pPr>
              <w:pStyle w:val="ListParagraph"/>
              <w:numPr>
                <w:ilvl w:val="1"/>
                <w:numId w:val="46"/>
              </w:numPr>
              <w:ind w:left="74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F03CF">
              <w:rPr>
                <w:rFonts w:cs="Arial"/>
                <w:sz w:val="20"/>
              </w:rPr>
              <w:t>mplement management practices that result in a high level of conformance by the organisation to meet environmental obligations.</w:t>
            </w:r>
          </w:p>
          <w:p w14:paraId="35AB94F9" w14:textId="545B0A1B" w:rsidR="00AF03CF" w:rsidRDefault="00AF03CF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F03CF">
              <w:rPr>
                <w:rFonts w:cs="Arial"/>
                <w:sz w:val="20"/>
              </w:rPr>
              <w:t>ntroduce methods for determining effectiveness of the major elements of the environmental management control system</w:t>
            </w:r>
            <w:r w:rsidR="00824243">
              <w:rPr>
                <w:rFonts w:cs="Arial"/>
                <w:sz w:val="20"/>
              </w:rPr>
              <w:t>.</w:t>
            </w:r>
          </w:p>
          <w:p w14:paraId="0E02F2CF" w14:textId="3B0489E2" w:rsidR="00FE5CA1" w:rsidRP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D61574">
              <w:rPr>
                <w:rFonts w:cs="Arial"/>
                <w:sz w:val="20"/>
              </w:rPr>
              <w:t>se equipment and programs to access and extract information and data to analyse for management purposes</w:t>
            </w:r>
            <w:r>
              <w:rPr>
                <w:rFonts w:cs="Arial"/>
                <w:sz w:val="20"/>
              </w:rPr>
              <w:t>.</w:t>
            </w:r>
          </w:p>
          <w:p w14:paraId="0B95926C" w14:textId="1849A8F0" w:rsidR="00AF03CF" w:rsidRDefault="00AF03CF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AF03CF">
              <w:rPr>
                <w:rFonts w:cs="Arial"/>
                <w:sz w:val="20"/>
              </w:rPr>
              <w:t>Train and manage staff to ensure that quality assurance practices are applied to the environmental management process on a daily basis.</w:t>
            </w:r>
          </w:p>
          <w:p w14:paraId="7A69054E" w14:textId="7E5D864E" w:rsidR="00AF03CF" w:rsidRDefault="00AF03CF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AF03CF">
              <w:rPr>
                <w:rFonts w:cs="Arial"/>
                <w:sz w:val="20"/>
              </w:rPr>
              <w:t>Conduct routine monitoring of environmental benchmarks.</w:t>
            </w:r>
          </w:p>
          <w:p w14:paraId="16EE179C" w14:textId="479695F7" w:rsidR="00AF03CF" w:rsidRDefault="00AF03CF" w:rsidP="00824243">
            <w:pPr>
              <w:pStyle w:val="ListParagraph"/>
              <w:numPr>
                <w:ilvl w:val="0"/>
                <w:numId w:val="46"/>
              </w:numPr>
              <w:ind w:left="380"/>
              <w:jc w:val="left"/>
              <w:rPr>
                <w:rFonts w:cs="Arial"/>
                <w:sz w:val="20"/>
              </w:rPr>
            </w:pPr>
            <w:r w:rsidRPr="00AF03CF">
              <w:rPr>
                <w:rFonts w:cs="Arial"/>
                <w:sz w:val="20"/>
              </w:rPr>
              <w:t>Facilitate the introduction of systems to manage organisational environmental management.</w:t>
            </w:r>
          </w:p>
          <w:p w14:paraId="53D6406B" w14:textId="16DBCA65" w:rsidR="00FE5CA1" w:rsidRPr="00D61574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D61574">
              <w:rPr>
                <w:rFonts w:cs="Arial"/>
                <w:sz w:val="20"/>
              </w:rPr>
              <w:t>evelop clear environmental management policies, procedures, guidelines and associated implementation and monitoring documentation</w:t>
            </w:r>
            <w:r>
              <w:rPr>
                <w:rFonts w:cs="Arial"/>
                <w:sz w:val="20"/>
              </w:rPr>
              <w:t>.</w:t>
            </w:r>
          </w:p>
          <w:p w14:paraId="3BEBDE50" w14:textId="2A4092FA" w:rsid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Introduce policies and associated documents and d</w:t>
            </w:r>
            <w:r w:rsidRPr="00FE5CA1">
              <w:rPr>
                <w:rFonts w:cs="Arial"/>
                <w:sz w:val="20"/>
              </w:rPr>
              <w:t>ocument policies and routines for future reference</w:t>
            </w:r>
            <w:r>
              <w:rPr>
                <w:rFonts w:cs="Arial"/>
                <w:sz w:val="20"/>
              </w:rPr>
              <w:t>.</w:t>
            </w:r>
          </w:p>
          <w:p w14:paraId="0D042631" w14:textId="7A22CD04" w:rsid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FE5CA1">
              <w:rPr>
                <w:rFonts w:cs="Arial"/>
                <w:sz w:val="20"/>
              </w:rPr>
              <w:t>Circulate policy guidelines and obligations within the organisation and obtain sign-off by staff, employees and contractors.</w:t>
            </w:r>
          </w:p>
          <w:p w14:paraId="5FF9BB3A" w14:textId="7F2E64E8" w:rsidR="00FE5CA1" w:rsidRPr="00D61574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D61574">
              <w:rPr>
                <w:rFonts w:cs="Arial"/>
                <w:sz w:val="20"/>
              </w:rPr>
              <w:t>se digital tools and devices to communicate and collaborate effectively with others</w:t>
            </w:r>
            <w:r>
              <w:rPr>
                <w:rFonts w:cs="Arial"/>
                <w:sz w:val="20"/>
              </w:rPr>
              <w:t>.</w:t>
            </w:r>
          </w:p>
          <w:p w14:paraId="35692086" w14:textId="17D2696D" w:rsid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FE5CA1">
              <w:rPr>
                <w:rFonts w:cs="Arial"/>
                <w:sz w:val="20"/>
              </w:rPr>
              <w:t>Monitor compliance of staff with environmental policy.</w:t>
            </w:r>
          </w:p>
          <w:p w14:paraId="6831C98C" w14:textId="3F9EDFC5" w:rsidR="00FE5CA1" w:rsidRDefault="00FE5CA1" w:rsidP="00824243">
            <w:pPr>
              <w:pStyle w:val="ListParagraph"/>
              <w:numPr>
                <w:ilvl w:val="0"/>
                <w:numId w:val="46"/>
              </w:numPr>
              <w:ind w:left="380"/>
              <w:jc w:val="left"/>
              <w:rPr>
                <w:rFonts w:cs="Arial"/>
                <w:sz w:val="20"/>
              </w:rPr>
            </w:pPr>
            <w:r w:rsidRPr="00FE5CA1">
              <w:rPr>
                <w:rFonts w:cs="Arial"/>
                <w:sz w:val="20"/>
              </w:rPr>
              <w:t>Implement an environmental conformance feedback system.</w:t>
            </w:r>
          </w:p>
          <w:p w14:paraId="2693CBE0" w14:textId="2B28E561" w:rsid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FE5CA1">
              <w:rPr>
                <w:rFonts w:cs="Arial"/>
                <w:sz w:val="20"/>
              </w:rPr>
              <w:t>Develop and introduce processes to monitor and report on environmental issues and procedures.</w:t>
            </w:r>
          </w:p>
          <w:p w14:paraId="00D234A6" w14:textId="07F207F7" w:rsidR="00FE5CA1" w:rsidRDefault="00FE5CA1" w:rsidP="00824243">
            <w:pPr>
              <w:pStyle w:val="ListParagraph"/>
              <w:numPr>
                <w:ilvl w:val="1"/>
                <w:numId w:val="46"/>
              </w:numPr>
              <w:ind w:left="741"/>
              <w:jc w:val="left"/>
              <w:rPr>
                <w:rFonts w:cs="Arial"/>
                <w:sz w:val="20"/>
              </w:rPr>
            </w:pPr>
            <w:r w:rsidRPr="00FE5CA1">
              <w:rPr>
                <w:rFonts w:cs="Arial"/>
                <w:sz w:val="20"/>
              </w:rPr>
              <w:t>Develop, circulate and maintain feedback systems to ensure all stakeholders can support the environmental management process.</w:t>
            </w: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lastRenderedPageBreak/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C3547">
        <w:trPr>
          <w:trHeight w:val="106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right w:w="57" w:type="dxa"/>
            </w:tcMar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1AA0B355" w14:textId="7F1D30EA" w:rsidR="00FC083A" w:rsidRPr="000861CC" w:rsidRDefault="00A723B3" w:rsidP="00A723B3">
            <w:pPr>
              <w:jc w:val="left"/>
              <w:rPr>
                <w:rFonts w:cs="Arial"/>
                <w:sz w:val="20"/>
              </w:rPr>
            </w:pPr>
            <w:r w:rsidRPr="00A723B3">
              <w:rPr>
                <w:rFonts w:cs="Arial"/>
                <w:sz w:val="20"/>
              </w:rPr>
              <w:t>Access to: relevant construction and environmental legislation, regulations, codes and standards; organisational policies, procedures; business equipment, technology, applications and software systems; Environmental Management Plan (HO1);</w:t>
            </w:r>
            <w:r>
              <w:rPr>
                <w:rFonts w:cs="Arial"/>
                <w:sz w:val="20"/>
              </w:rPr>
              <w:t xml:space="preserve"> </w:t>
            </w:r>
            <w:r w:rsidRPr="00A723B3">
              <w:rPr>
                <w:rFonts w:cs="Arial"/>
                <w:sz w:val="20"/>
              </w:rPr>
              <w:t>Environmental Management System Manual (HO2); Environmental Management Procedures (HO3)</w:t>
            </w:r>
            <w:r w:rsidR="00FC083A" w:rsidRPr="00D063C4">
              <w:rPr>
                <w:rFonts w:cs="Arial"/>
                <w:sz w:val="20"/>
              </w:rPr>
              <w:t>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00E3848D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B62F0A" w:rsidRPr="00B62F0A">
              <w:t>Identify environmental management plan factors</w:t>
            </w:r>
          </w:p>
        </w:tc>
      </w:tr>
      <w:tr w:rsidR="00BA393C" w:rsidRPr="00696855" w14:paraId="3E1E16F1" w14:textId="77777777" w:rsidTr="005438B6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4D2CEB69" w:rsidR="00BA393C" w:rsidRPr="007B7F81" w:rsidRDefault="00BA393C" w:rsidP="00BA393C">
            <w:pPr>
              <w:pStyle w:val="331PASListTask1"/>
            </w:pPr>
            <w:bookmarkStart w:id="28" w:name="_Ref142397817"/>
            <w:r w:rsidRPr="007B7F81">
              <w:t>Identify strategic factors influencing the organisation’s environmental compliance.</w:t>
            </w:r>
            <w:r>
              <w:t xml:space="preserve"> </w:t>
            </w:r>
            <w:r w:rsidRPr="0003272D">
              <w:rPr>
                <w:i/>
                <w:iCs/>
              </w:rPr>
              <w:t>(Completed HO1 to be presented to RTO)</w:t>
            </w:r>
            <w:bookmarkEnd w:id="28"/>
          </w:p>
        </w:tc>
        <w:permStart w:id="1470975383" w:edGrp="everyone" w:displacedByCustomXml="next"/>
        <w:sdt>
          <w:sdtPr>
            <w:rPr>
              <w:rFonts w:cs="Arial"/>
              <w:sz w:val="36"/>
              <w:szCs w:val="36"/>
            </w:rPr>
            <w:id w:val="-19054412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99AAE4F" w14:textId="595E13F7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70975383" w:displacedByCustomXml="prev"/>
      </w:tr>
      <w:tr w:rsidR="00BA393C" w:rsidRPr="00696855" w14:paraId="2575592D" w14:textId="77777777" w:rsidTr="005438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62FA56" w14:textId="6333F841" w:rsidR="00BA393C" w:rsidRPr="007B7F81" w:rsidRDefault="00BA393C" w:rsidP="00BA393C">
            <w:pPr>
              <w:pStyle w:val="331PASListTask1"/>
            </w:pPr>
            <w:bookmarkStart w:id="29" w:name="_Ref142397828"/>
            <w:r w:rsidRPr="007B7F81">
              <w:t>Determine and document quantifiable performance measures related to the strategic factors influencing the organisations environmental compliance.</w:t>
            </w:r>
            <w:r>
              <w:t xml:space="preserve"> </w:t>
            </w:r>
            <w:r w:rsidRPr="0003272D">
              <w:rPr>
                <w:i/>
                <w:iCs/>
              </w:rPr>
              <w:t>(Completed HO1 to be presented to RTO)</w:t>
            </w:r>
            <w:bookmarkEnd w:id="29"/>
          </w:p>
        </w:tc>
        <w:permStart w:id="2044469896" w:edGrp="everyone" w:displacedByCustomXml="next"/>
        <w:sdt>
          <w:sdtPr>
            <w:rPr>
              <w:rFonts w:cs="Arial"/>
              <w:sz w:val="36"/>
              <w:szCs w:val="36"/>
            </w:rPr>
            <w:id w:val="308372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72A8677" w14:textId="515EBD7A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4469896" w:displacedByCustomXml="prev"/>
      </w:tr>
      <w:tr w:rsidR="00BA393C" w:rsidRPr="00696855" w14:paraId="2483D269" w14:textId="77777777" w:rsidTr="005438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795E30D6" w:rsidR="00BA393C" w:rsidRPr="007B7F81" w:rsidRDefault="00BA393C" w:rsidP="00BA393C">
            <w:pPr>
              <w:pStyle w:val="331PASListTask1"/>
            </w:pPr>
            <w:bookmarkStart w:id="30" w:name="_Ref142397836"/>
            <w:r w:rsidRPr="007B7F81">
              <w:t>Document the range and scope of environmental management activities carried out by the organisation.</w:t>
            </w:r>
            <w:r>
              <w:t xml:space="preserve"> </w:t>
            </w:r>
            <w:r w:rsidRPr="0003272D">
              <w:rPr>
                <w:i/>
                <w:iCs/>
              </w:rPr>
              <w:t>(Completed HO1 to be presented to RTO)</w:t>
            </w:r>
            <w:bookmarkEnd w:id="30"/>
          </w:p>
        </w:tc>
        <w:permStart w:id="1510286016" w:edGrp="everyone" w:displacedByCustomXml="next"/>
        <w:sdt>
          <w:sdtPr>
            <w:rPr>
              <w:rFonts w:cs="Arial"/>
              <w:sz w:val="36"/>
              <w:szCs w:val="36"/>
            </w:rPr>
            <w:id w:val="19660712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8D167B1" w14:textId="349FAB6F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10286016" w:displacedByCustomXml="prev"/>
      </w:tr>
      <w:tr w:rsidR="00BA393C" w:rsidRPr="00696855" w14:paraId="620AB71F" w14:textId="77777777" w:rsidTr="005438B6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60F20E2F" w:rsidR="00BA393C" w:rsidRPr="007B7F81" w:rsidRDefault="00BA393C" w:rsidP="00BA393C">
            <w:pPr>
              <w:pStyle w:val="331PASListTask1"/>
            </w:pPr>
            <w:bookmarkStart w:id="31" w:name="_Ref142397843"/>
            <w:r w:rsidRPr="007B7F81">
              <w:t xml:space="preserve">Determine and document quantifiable performance measures for the range and scope of environmental management activities carried out by the organisation. </w:t>
            </w:r>
            <w:r w:rsidRPr="0003272D">
              <w:rPr>
                <w:i/>
                <w:iCs/>
              </w:rPr>
              <w:t>(Completed HO1 to be presented to RTO)</w:t>
            </w:r>
            <w:bookmarkEnd w:id="31"/>
          </w:p>
        </w:tc>
        <w:permStart w:id="1033203724" w:edGrp="everyone" w:displacedByCustomXml="next"/>
        <w:sdt>
          <w:sdtPr>
            <w:rPr>
              <w:rFonts w:cs="Arial"/>
              <w:sz w:val="36"/>
              <w:szCs w:val="36"/>
            </w:rPr>
            <w:id w:val="-6542962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AD2BF88" w14:textId="487F2371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3203724" w:displacedByCustomXml="prev"/>
      </w:tr>
      <w:tr w:rsidR="00BA393C" w:rsidRPr="00696855" w14:paraId="34E88E26" w14:textId="77777777" w:rsidTr="005438B6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1144636F" w:rsidR="00BA393C" w:rsidRPr="007B7F81" w:rsidRDefault="00BA393C" w:rsidP="00BA393C">
            <w:pPr>
              <w:pStyle w:val="331PASListTask1"/>
            </w:pPr>
            <w:bookmarkStart w:id="32" w:name="_Ref142397851"/>
            <w:r w:rsidRPr="007B7F81">
              <w:t xml:space="preserve">Identify and document) environmental issues from information in government publications. </w:t>
            </w:r>
            <w:r w:rsidRPr="0003272D">
              <w:rPr>
                <w:i/>
                <w:iCs/>
              </w:rPr>
              <w:t>(Completed HO1 to be presented to RTO)</w:t>
            </w:r>
            <w:bookmarkEnd w:id="32"/>
          </w:p>
        </w:tc>
        <w:permStart w:id="1301117054" w:edGrp="everyone" w:displacedByCustomXml="next"/>
        <w:sdt>
          <w:sdtPr>
            <w:rPr>
              <w:rFonts w:cs="Arial"/>
              <w:sz w:val="36"/>
              <w:szCs w:val="36"/>
            </w:rPr>
            <w:id w:val="-15939298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651A309" w14:textId="57AEA940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01117054" w:displacedByCustomXml="prev"/>
      </w:tr>
      <w:tr w:rsidR="00BA393C" w:rsidRPr="00696855" w14:paraId="6913DFAD" w14:textId="77777777" w:rsidTr="005438B6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8A227A3" w14:textId="698F14DA" w:rsidR="00BA393C" w:rsidRPr="007B7F81" w:rsidRDefault="00BA393C" w:rsidP="00BA393C">
            <w:pPr>
              <w:pStyle w:val="331PASListTask1"/>
            </w:pPr>
            <w:bookmarkStart w:id="33" w:name="_Ref142397861"/>
            <w:r w:rsidRPr="007B7F81">
              <w:t>Qualify and measure strategic and operational factors influencing the organisation’s environmental compliance.</w:t>
            </w:r>
            <w:r>
              <w:t xml:space="preserve"> </w:t>
            </w:r>
            <w:r w:rsidRPr="0003272D">
              <w:rPr>
                <w:i/>
                <w:iCs/>
              </w:rPr>
              <w:t>(Completed HO1 to be presented to RTO)</w:t>
            </w:r>
            <w:bookmarkEnd w:id="33"/>
          </w:p>
        </w:tc>
        <w:permStart w:id="848310062" w:edGrp="everyone" w:displacedByCustomXml="next"/>
        <w:sdt>
          <w:sdtPr>
            <w:rPr>
              <w:rFonts w:cs="Arial"/>
              <w:sz w:val="36"/>
              <w:szCs w:val="36"/>
            </w:rPr>
            <w:id w:val="-985704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FD77E44" w14:textId="7FFB0C30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8310062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1A6F9F31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B62F0A" w:rsidRPr="00B62F0A">
              <w:rPr>
                <w:rFonts w:cs="Arial"/>
                <w:b/>
                <w:sz w:val="20"/>
              </w:rPr>
              <w:t>Establish and implement the organisational environmental management system</w:t>
            </w:r>
          </w:p>
        </w:tc>
      </w:tr>
      <w:tr w:rsidR="00BA393C" w:rsidRPr="00696855" w14:paraId="7B32AF17" w14:textId="77777777" w:rsidTr="007E26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506D5C4C" w:rsidR="00BA393C" w:rsidRPr="007B7F81" w:rsidRDefault="00BA393C" w:rsidP="00BA393C">
            <w:pPr>
              <w:pStyle w:val="332PASListTask1"/>
            </w:pPr>
            <w:bookmarkStart w:id="34" w:name="_Ref142397869"/>
            <w:r w:rsidRPr="007B7F81">
              <w:t>Prepare a manual to direct and manage the design and development of the organisational environmental planning system.</w:t>
            </w:r>
            <w:r>
              <w:t xml:space="preserve"> </w:t>
            </w:r>
            <w:r w:rsidRPr="0003272D">
              <w:rPr>
                <w:i/>
                <w:iCs/>
              </w:rPr>
              <w:t>(Completed HO2 to be presented to RTO)</w:t>
            </w:r>
            <w:bookmarkEnd w:id="34"/>
          </w:p>
        </w:tc>
        <w:permStart w:id="1500924768" w:edGrp="everyone" w:displacedByCustomXml="next"/>
        <w:sdt>
          <w:sdtPr>
            <w:rPr>
              <w:rFonts w:cs="Arial"/>
              <w:sz w:val="36"/>
              <w:szCs w:val="36"/>
            </w:rPr>
            <w:id w:val="155812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4902603C" w14:textId="4F8CC775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0924768" w:displacedByCustomXml="prev"/>
      </w:tr>
      <w:tr w:rsidR="00BA393C" w:rsidRPr="00696855" w14:paraId="64FF72AB" w14:textId="77777777" w:rsidTr="007E26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661BF13A" w:rsidR="00BA393C" w:rsidRPr="007B7F81" w:rsidRDefault="00BA393C" w:rsidP="00BA393C">
            <w:pPr>
              <w:pStyle w:val="332PASListTask1"/>
            </w:pPr>
            <w:bookmarkStart w:id="35" w:name="_Ref142397876"/>
            <w:bookmarkStart w:id="36" w:name="_Ref387224637"/>
            <w:r w:rsidRPr="007B7F81">
              <w:t>Develop criteria for implementing and maintaining environmental management systems for construction sites.</w:t>
            </w:r>
            <w:r>
              <w:t xml:space="preserve"> </w:t>
            </w:r>
            <w:r w:rsidRPr="0003272D">
              <w:rPr>
                <w:i/>
                <w:iCs/>
              </w:rPr>
              <w:t>(Completed HO2 to be presented to RTO)</w:t>
            </w:r>
            <w:bookmarkEnd w:id="35"/>
          </w:p>
        </w:tc>
        <w:permStart w:id="1986415737" w:edGrp="everyone" w:displacedByCustomXml="next"/>
        <w:sdt>
          <w:sdtPr>
            <w:rPr>
              <w:rFonts w:cs="Arial"/>
              <w:sz w:val="36"/>
              <w:szCs w:val="36"/>
            </w:rPr>
            <w:id w:val="-8456319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187BEB52" w14:textId="723CEF02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86415737" w:displacedByCustomXml="prev"/>
      </w:tr>
      <w:tr w:rsidR="00BA393C" w:rsidRPr="00696855" w14:paraId="656CD58E" w14:textId="77777777" w:rsidTr="007E26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5A7BBECF" w:rsidR="00BA393C" w:rsidRPr="007B7F81" w:rsidRDefault="00BA393C" w:rsidP="00BA393C">
            <w:pPr>
              <w:pStyle w:val="332PASListTask1"/>
            </w:pPr>
            <w:bookmarkStart w:id="37" w:name="_Ref142397894"/>
            <w:r w:rsidRPr="007B7F81">
              <w:t xml:space="preserve">Develop identifiable roles and responsibilities for organisation personnel involved in the management control system. </w:t>
            </w:r>
            <w:r w:rsidRPr="0003272D">
              <w:rPr>
                <w:i/>
                <w:iCs/>
              </w:rPr>
              <w:t>(Completed HO2 to be presented to RTO)</w:t>
            </w:r>
            <w:bookmarkEnd w:id="37"/>
          </w:p>
        </w:tc>
        <w:permStart w:id="43717385" w:edGrp="everyone" w:displacedByCustomXml="next"/>
        <w:sdt>
          <w:sdtPr>
            <w:rPr>
              <w:rFonts w:cs="Arial"/>
              <w:sz w:val="36"/>
              <w:szCs w:val="36"/>
            </w:rPr>
            <w:id w:val="1297335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06BDF93" w14:textId="155DC1FD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3717385" w:displacedByCustomXml="prev"/>
      </w:tr>
      <w:tr w:rsidR="00BA393C" w:rsidRPr="00696855" w14:paraId="644AB911" w14:textId="77777777" w:rsidTr="007E26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B49898C" w14:textId="74925C71" w:rsidR="00BA393C" w:rsidRPr="007B7F81" w:rsidRDefault="00BA393C" w:rsidP="00BA393C">
            <w:pPr>
              <w:pStyle w:val="332PASListTask1"/>
            </w:pPr>
            <w:bookmarkStart w:id="38" w:name="_Ref142397902"/>
            <w:bookmarkEnd w:id="36"/>
            <w:r w:rsidRPr="007B7F81">
              <w:t>Develop methods to gather and monitor environmental management information essential to the construction process</w:t>
            </w:r>
            <w:r w:rsidRPr="0003272D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</w:t>
            </w:r>
            <w:r w:rsidRPr="0003272D">
              <w:rPr>
                <w:i/>
                <w:iCs/>
              </w:rPr>
              <w:t>(Completed HO2 to be presented to RTO)</w:t>
            </w:r>
            <w:bookmarkEnd w:id="38"/>
          </w:p>
        </w:tc>
        <w:permStart w:id="357772801" w:edGrp="everyone" w:displacedByCustomXml="next"/>
        <w:sdt>
          <w:sdtPr>
            <w:rPr>
              <w:rFonts w:cs="Arial"/>
              <w:sz w:val="36"/>
              <w:szCs w:val="36"/>
            </w:rPr>
            <w:id w:val="-184870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F2E74FB" w14:textId="347CD6C8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57772801" w:displacedByCustomXml="prev"/>
      </w:tr>
      <w:tr w:rsidR="00BA393C" w:rsidRPr="00696855" w14:paraId="4D3A9407" w14:textId="77777777" w:rsidTr="007E260F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1AAB2FE" w14:textId="59DD4558" w:rsidR="00BA393C" w:rsidRPr="007B7F81" w:rsidRDefault="00BA393C" w:rsidP="00BA393C">
            <w:pPr>
              <w:pStyle w:val="332PASListTask1"/>
            </w:pPr>
            <w:bookmarkStart w:id="39" w:name="_Ref142397911"/>
            <w:r w:rsidRPr="007B7F81">
              <w:t>Evaluate environmental management processes regularly to ensure accuracy and compliance with policy</w:t>
            </w:r>
            <w:r w:rsidRPr="0003272D">
              <w:rPr>
                <w:i/>
                <w:iCs/>
              </w:rPr>
              <w:t>. (Completed HO2 to be presented to RTO)</w:t>
            </w:r>
            <w:bookmarkEnd w:id="39"/>
          </w:p>
        </w:tc>
        <w:permStart w:id="741085295" w:edGrp="everyone" w:displacedByCustomXml="next"/>
        <w:sdt>
          <w:sdtPr>
            <w:rPr>
              <w:rFonts w:cs="Arial"/>
              <w:sz w:val="36"/>
              <w:szCs w:val="36"/>
            </w:rPr>
            <w:id w:val="17543147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CA190BE" w14:textId="57376EDC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41085295" w:displacedByCustomXml="prev"/>
      </w:tr>
      <w:tr w:rsidR="004E5C7F" w:rsidRPr="005E24F1" w14:paraId="2FD335BA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818B8C" w14:textId="71E20690" w:rsidR="004E5C7F" w:rsidRPr="004E1BC5" w:rsidRDefault="004E5C7F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62F0A" w:rsidRPr="00B62F0A">
              <w:rPr>
                <w:rFonts w:cs="Arial"/>
                <w:b/>
                <w:sz w:val="20"/>
              </w:rPr>
              <w:t>Establish and implement an environment management control system</w:t>
            </w:r>
          </w:p>
        </w:tc>
      </w:tr>
      <w:tr w:rsidR="00BA393C" w:rsidRPr="00696855" w14:paraId="17FD64FE" w14:textId="77777777" w:rsidTr="00B8551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4C0FF6E" w14:textId="227C1412" w:rsidR="00BA393C" w:rsidRPr="007B7F81" w:rsidRDefault="00BA393C" w:rsidP="00BA393C">
            <w:pPr>
              <w:pStyle w:val="333PASListTask1"/>
            </w:pPr>
            <w:bookmarkStart w:id="40" w:name="_Ref142395985"/>
            <w:r w:rsidRPr="007B7F81">
              <w:t>Implement management practices that result in a high level of conformance by the organisation to meet environmental obligations.</w:t>
            </w:r>
            <w:bookmarkEnd w:id="40"/>
          </w:p>
        </w:tc>
        <w:permStart w:id="808083596" w:edGrp="everyone" w:displacedByCustomXml="next"/>
        <w:sdt>
          <w:sdtPr>
            <w:rPr>
              <w:rFonts w:cs="Arial"/>
              <w:sz w:val="36"/>
              <w:szCs w:val="36"/>
            </w:rPr>
            <w:id w:val="761570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B13F728" w14:textId="7C72C0FA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08083596" w:displacedByCustomXml="prev"/>
      </w:tr>
      <w:tr w:rsidR="00BA393C" w:rsidRPr="00696855" w14:paraId="5B0A6717" w14:textId="77777777" w:rsidTr="00B8551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F18253C" w14:textId="31DB9C1F" w:rsidR="00BA393C" w:rsidRPr="007B7F81" w:rsidRDefault="00BA393C" w:rsidP="00BA393C">
            <w:pPr>
              <w:pStyle w:val="333PASListTask1"/>
            </w:pPr>
            <w:bookmarkStart w:id="41" w:name="_Ref142395987"/>
            <w:r w:rsidRPr="007B7F81">
              <w:t>Introduce methods for determining effectiveness of the major elements of the environmental management control system</w:t>
            </w:r>
            <w:bookmarkEnd w:id="41"/>
            <w:r>
              <w:t>.</w:t>
            </w:r>
          </w:p>
        </w:tc>
        <w:permStart w:id="1926327656" w:edGrp="everyone" w:displacedByCustomXml="next"/>
        <w:sdt>
          <w:sdtPr>
            <w:rPr>
              <w:rFonts w:cs="Arial"/>
              <w:sz w:val="36"/>
              <w:szCs w:val="36"/>
            </w:rPr>
            <w:id w:val="-1295823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0C595B26" w14:textId="0E043E7B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26327656" w:displacedByCustomXml="prev"/>
      </w:tr>
      <w:tr w:rsidR="00BA393C" w:rsidRPr="00696855" w14:paraId="3B1A9D52" w14:textId="77777777" w:rsidTr="00B8551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921D697" w14:textId="571AFD88" w:rsidR="00BA393C" w:rsidRPr="007B7F81" w:rsidRDefault="00BA393C" w:rsidP="00BA393C">
            <w:pPr>
              <w:pStyle w:val="333PASListTask1"/>
            </w:pPr>
            <w:bookmarkStart w:id="42" w:name="_Ref142396169"/>
            <w:r w:rsidRPr="007B7F81">
              <w:t>Use equipment and programs to access and extract information and data to analyse for management purposes.</w:t>
            </w:r>
            <w:bookmarkEnd w:id="42"/>
          </w:p>
        </w:tc>
        <w:permStart w:id="671118861" w:edGrp="everyone" w:displacedByCustomXml="next"/>
        <w:sdt>
          <w:sdtPr>
            <w:rPr>
              <w:rFonts w:cs="Arial"/>
              <w:sz w:val="36"/>
              <w:szCs w:val="36"/>
            </w:rPr>
            <w:id w:val="-14809200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23234A6" w14:textId="3475EF24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71118861" w:displacedByCustomXml="prev"/>
      </w:tr>
      <w:tr w:rsidR="00BA393C" w:rsidRPr="00696855" w14:paraId="3976C818" w14:textId="77777777" w:rsidTr="00B8551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712248A" w14:textId="417D35C7" w:rsidR="00BA393C" w:rsidRPr="007B7F81" w:rsidRDefault="00BA393C" w:rsidP="00BA393C">
            <w:pPr>
              <w:pStyle w:val="333PASListTask1"/>
            </w:pPr>
            <w:bookmarkStart w:id="43" w:name="_Ref142396293"/>
            <w:r w:rsidRPr="007B7F81">
              <w:t>Train and manage staff to ensure that quality assurance practices are applied to the environmental management process on a daily basis.</w:t>
            </w:r>
            <w:bookmarkEnd w:id="43"/>
          </w:p>
        </w:tc>
        <w:permStart w:id="208041411" w:edGrp="everyone" w:displacedByCustomXml="next"/>
        <w:sdt>
          <w:sdtPr>
            <w:rPr>
              <w:rFonts w:cs="Arial"/>
              <w:sz w:val="36"/>
              <w:szCs w:val="36"/>
            </w:rPr>
            <w:id w:val="14559094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5E107C20" w14:textId="4CD025E5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8041411" w:displacedByCustomXml="prev"/>
      </w:tr>
      <w:tr w:rsidR="00BA393C" w:rsidRPr="00696855" w14:paraId="6D3F4828" w14:textId="77777777" w:rsidTr="00B8551C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E70CD9" w14:textId="7B84F84B" w:rsidR="00BA393C" w:rsidRPr="007B7F81" w:rsidRDefault="00BA393C" w:rsidP="00BA393C">
            <w:pPr>
              <w:pStyle w:val="333PASListTask1"/>
            </w:pPr>
            <w:bookmarkStart w:id="44" w:name="_Ref142396397"/>
            <w:r w:rsidRPr="007B7F81">
              <w:t>Conduct routine monitoring of environmental benchmarks.</w:t>
            </w:r>
            <w:bookmarkEnd w:id="44"/>
          </w:p>
        </w:tc>
        <w:permStart w:id="1675508124" w:edGrp="everyone" w:displacedByCustomXml="next"/>
        <w:sdt>
          <w:sdtPr>
            <w:rPr>
              <w:rFonts w:cs="Arial"/>
              <w:sz w:val="36"/>
              <w:szCs w:val="36"/>
            </w:rPr>
            <w:id w:val="-7955965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66E4A949" w14:textId="17D9B99C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75508124" w:displacedByCustomXml="prev"/>
      </w:tr>
      <w:tr w:rsidR="00D95679" w:rsidRPr="005E24F1" w14:paraId="4485FC06" w14:textId="77777777" w:rsidTr="00936D0C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825866" w14:textId="3E3070EF" w:rsidR="00D95679" w:rsidRPr="004E1BC5" w:rsidRDefault="00FB203E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FC083A" w:rsidRPr="004E1BC5">
              <w:rPr>
                <w:rFonts w:cs="Arial"/>
                <w:b/>
                <w:sz w:val="20"/>
              </w:rPr>
              <w:t xml:space="preserve"> </w:t>
            </w:r>
            <w:r w:rsidR="00B62F0A" w:rsidRPr="00B62F0A">
              <w:rPr>
                <w:rFonts w:cs="Arial"/>
                <w:b/>
                <w:sz w:val="20"/>
              </w:rPr>
              <w:t>Facilitate the introduction of systems to manage organisational environmental management</w:t>
            </w:r>
          </w:p>
        </w:tc>
      </w:tr>
      <w:tr w:rsidR="00BA393C" w:rsidRPr="00696855" w14:paraId="09BC9689" w14:textId="77777777" w:rsidTr="00BA393C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63224A25" w14:textId="26E7EA58" w:rsidR="00BA393C" w:rsidRPr="00486541" w:rsidRDefault="00BA393C" w:rsidP="00BA393C">
            <w:pPr>
              <w:pStyle w:val="334PASListTask1"/>
            </w:pPr>
            <w:bookmarkStart w:id="45" w:name="_Ref142397985"/>
            <w:r w:rsidRPr="00A616CB">
              <w:t>Develop clear environmental management policies, procedures, guidelines and associated implementation and monitoring documentation</w:t>
            </w:r>
            <w:r>
              <w:t xml:space="preserve">. </w:t>
            </w:r>
            <w:r w:rsidRPr="0003272D">
              <w:rPr>
                <w:i/>
                <w:iCs/>
              </w:rPr>
              <w:t>(Completed HO2</w:t>
            </w:r>
            <w:r>
              <w:rPr>
                <w:i/>
                <w:iCs/>
              </w:rPr>
              <w:t xml:space="preserve"> &amp; HO3</w:t>
            </w:r>
            <w:r w:rsidRPr="0003272D">
              <w:rPr>
                <w:i/>
                <w:iCs/>
              </w:rPr>
              <w:t xml:space="preserve"> to be presented to RTO)</w:t>
            </w:r>
            <w:bookmarkEnd w:id="45"/>
          </w:p>
        </w:tc>
        <w:permStart w:id="23864912" w:edGrp="everyone" w:displacedByCustomXml="next"/>
        <w:sdt>
          <w:sdtPr>
            <w:rPr>
              <w:rFonts w:cs="Arial"/>
              <w:sz w:val="36"/>
              <w:szCs w:val="36"/>
            </w:rPr>
            <w:id w:val="-1917311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58350B9" w14:textId="284AA267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3864912" w:displacedByCustomXml="prev"/>
      </w:tr>
      <w:tr w:rsidR="00BA393C" w:rsidRPr="00696855" w14:paraId="325978F9" w14:textId="77777777" w:rsidTr="00BA393C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22E7CAA1" w14:textId="481C178B" w:rsidR="00BA393C" w:rsidRPr="00486541" w:rsidRDefault="00BA393C" w:rsidP="00BA393C">
            <w:pPr>
              <w:pStyle w:val="334PASListTask1"/>
            </w:pPr>
            <w:bookmarkStart w:id="46" w:name="_Ref142396700"/>
            <w:r w:rsidRPr="00A616CB">
              <w:t>Introduce policies and associated documents and document policies and routines for future reference.</w:t>
            </w:r>
            <w:bookmarkEnd w:id="46"/>
          </w:p>
        </w:tc>
        <w:permStart w:id="1757769764" w:edGrp="everyone" w:displacedByCustomXml="next"/>
        <w:sdt>
          <w:sdtPr>
            <w:rPr>
              <w:rFonts w:cs="Arial"/>
              <w:sz w:val="36"/>
              <w:szCs w:val="36"/>
            </w:rPr>
            <w:id w:val="-15344934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3155598E" w14:textId="2A3B7AA3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57769764" w:displacedByCustomXml="prev"/>
      </w:tr>
      <w:tr w:rsidR="00BA393C" w:rsidRPr="00696855" w14:paraId="5E6B5A9F" w14:textId="77777777" w:rsidTr="00BA393C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</w:tcPr>
          <w:p w14:paraId="2D82C0E0" w14:textId="78BFFACC" w:rsidR="00BA393C" w:rsidRPr="00486541" w:rsidRDefault="00BA393C" w:rsidP="00BA393C">
            <w:pPr>
              <w:pStyle w:val="334PASListTask1"/>
            </w:pPr>
            <w:bookmarkStart w:id="47" w:name="_Ref142396811"/>
            <w:r w:rsidRPr="00A616CB">
              <w:lastRenderedPageBreak/>
              <w:t>Circulate policy guidelines and obligations within the organisation and obtain sign-off by staff, employees and contractors.</w:t>
            </w:r>
            <w:bookmarkEnd w:id="47"/>
          </w:p>
        </w:tc>
        <w:permStart w:id="328366868" w:edGrp="everyone" w:displacedByCustomXml="next"/>
        <w:sdt>
          <w:sdtPr>
            <w:rPr>
              <w:rFonts w:cs="Arial"/>
              <w:sz w:val="36"/>
              <w:szCs w:val="36"/>
            </w:rPr>
            <w:id w:val="-822660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12" w:space="0" w:color="000000"/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0C2E11BE" w14:textId="7B683310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8366868" w:displacedByCustomXml="prev"/>
      </w:tr>
      <w:tr w:rsidR="00BA393C" w:rsidRPr="00696855" w14:paraId="022AAE25" w14:textId="77777777" w:rsidTr="00BA393C">
        <w:trPr>
          <w:trHeight w:val="25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</w:tcBorders>
          </w:tcPr>
          <w:p w14:paraId="5780733B" w14:textId="78055300" w:rsidR="00BA393C" w:rsidRPr="00486541" w:rsidRDefault="00BA393C" w:rsidP="00BA393C">
            <w:pPr>
              <w:pStyle w:val="334PASListTask1"/>
            </w:pPr>
            <w:bookmarkStart w:id="48" w:name="_Ref142396812"/>
            <w:r w:rsidRPr="00A616CB">
              <w:t>Use digital tools and devices to communicate and collaborate effectively with others.</w:t>
            </w:r>
            <w:bookmarkEnd w:id="48"/>
          </w:p>
        </w:tc>
        <w:permStart w:id="1098080080" w:edGrp="everyone" w:displacedByCustomXml="next"/>
        <w:sdt>
          <w:sdtPr>
            <w:rPr>
              <w:rFonts w:cs="Arial"/>
              <w:sz w:val="36"/>
              <w:szCs w:val="36"/>
            </w:rPr>
            <w:id w:val="-2083743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top w:val="single" w:sz="4" w:space="0" w:color="000000"/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75D186BB" w14:textId="0A28F0AF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98080080" w:displacedByCustomXml="prev"/>
      </w:tr>
      <w:tr w:rsidR="00BA393C" w:rsidRPr="00696855" w14:paraId="410488F5" w14:textId="77777777" w:rsidTr="00A97381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A677ECF" w14:textId="7F4E209B" w:rsidR="00BA393C" w:rsidRPr="00486541" w:rsidRDefault="00BA393C" w:rsidP="00BA393C">
            <w:pPr>
              <w:pStyle w:val="334PASListTask1"/>
            </w:pPr>
            <w:bookmarkStart w:id="49" w:name="_Ref142397102"/>
            <w:r w:rsidRPr="00A616CB">
              <w:t>Monitor compliance of staff with environmental policy.</w:t>
            </w:r>
            <w:bookmarkEnd w:id="49"/>
          </w:p>
        </w:tc>
        <w:permStart w:id="1655463217" w:edGrp="everyone" w:displacedByCustomXml="next"/>
        <w:sdt>
          <w:sdtPr>
            <w:rPr>
              <w:rFonts w:cs="Arial"/>
              <w:sz w:val="36"/>
              <w:szCs w:val="36"/>
            </w:rPr>
            <w:id w:val="-10856031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14:paraId="2F789BFA" w14:textId="1C569D8C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55463217" w:displacedByCustomXml="prev"/>
      </w:tr>
      <w:tr w:rsidR="00BA393C" w:rsidRPr="005E24F1" w14:paraId="49583372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503AEDE" w14:textId="529E0865" w:rsidR="00BA393C" w:rsidRPr="004E1BC5" w:rsidRDefault="00BA393C" w:rsidP="00BA393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5 </w:t>
            </w:r>
            <w:r w:rsidRPr="00B62F0A">
              <w:rPr>
                <w:rFonts w:cs="Arial"/>
                <w:b/>
                <w:sz w:val="20"/>
              </w:rPr>
              <w:t>Implement an environmental conformance feedback system</w:t>
            </w:r>
          </w:p>
        </w:tc>
      </w:tr>
      <w:tr w:rsidR="00BA393C" w:rsidRPr="00696855" w14:paraId="177960A0" w14:textId="77777777" w:rsidTr="00A723B3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57BA6A1D" w14:textId="778F30C2" w:rsidR="00BA393C" w:rsidRPr="00486541" w:rsidRDefault="00BA393C" w:rsidP="00BA393C">
            <w:pPr>
              <w:pStyle w:val="335PASListTask1"/>
              <w:jc w:val="left"/>
            </w:pPr>
            <w:bookmarkStart w:id="50" w:name="_Ref142397176"/>
            <w:r w:rsidRPr="00511F8D">
              <w:t>Develop and introduce processes to monitor and report on environmental issues and procedures.</w:t>
            </w:r>
            <w:bookmarkEnd w:id="50"/>
          </w:p>
        </w:tc>
        <w:permStart w:id="1441796919" w:edGrp="everyone" w:displacedByCustomXml="next"/>
        <w:sdt>
          <w:sdtPr>
            <w:rPr>
              <w:rFonts w:cs="Arial"/>
              <w:sz w:val="36"/>
              <w:szCs w:val="36"/>
            </w:rPr>
            <w:id w:val="-1499878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2585C23D" w14:textId="15D7EC9D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41796919" w:displacedByCustomXml="prev"/>
      </w:tr>
      <w:tr w:rsidR="00BA393C" w:rsidRPr="00696855" w14:paraId="144AD457" w14:textId="77777777" w:rsidTr="00C96D5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267C9206" w14:textId="7434ADDA" w:rsidR="00BA393C" w:rsidRPr="00486541" w:rsidRDefault="00BA393C" w:rsidP="00BA393C">
            <w:pPr>
              <w:pStyle w:val="335PASListTask1"/>
              <w:jc w:val="left"/>
            </w:pPr>
            <w:bookmarkStart w:id="51" w:name="_Ref142397268"/>
            <w:r w:rsidRPr="00511F8D">
              <w:t>Develop, circulate and maintain feedback systems to ensure all stakeholders can support the environmental management process</w:t>
            </w:r>
            <w:bookmarkEnd w:id="51"/>
            <w:r>
              <w:t>.</w:t>
            </w:r>
          </w:p>
        </w:tc>
        <w:permStart w:id="120670262" w:edGrp="everyone" w:displacedByCustomXml="next"/>
        <w:sdt>
          <w:sdtPr>
            <w:rPr>
              <w:rFonts w:cs="Arial"/>
              <w:sz w:val="36"/>
              <w:szCs w:val="36"/>
            </w:rPr>
            <w:id w:val="7923292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13FAB6FD" w14:textId="0040DC3A" w:rsidR="00BA393C" w:rsidRPr="004E1BC5" w:rsidRDefault="00BA393C" w:rsidP="00BA393C">
                <w:pPr>
                  <w:jc w:val="center"/>
                  <w:rPr>
                    <w:rFonts w:cs="Arial"/>
                    <w:sz w:val="20"/>
                    <w:highlight w:val="green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670262" w:displacedByCustomXml="prev"/>
      </w:tr>
    </w:tbl>
    <w:p w14:paraId="29687C40" w14:textId="77777777" w:rsidR="00D95679" w:rsidRDefault="00D95679" w:rsidP="00E572E5"/>
    <w:sectPr w:rsidR="00D95679" w:rsidSect="00D176AA">
      <w:headerReference w:type="even" r:id="rId20"/>
      <w:headerReference w:type="default" r:id="rId21"/>
      <w:footerReference w:type="default" r:id="rId2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59690" w14:textId="77777777" w:rsidR="00707644" w:rsidRDefault="00707644" w:rsidP="00A67754">
      <w:r>
        <w:separator/>
      </w:r>
    </w:p>
    <w:p w14:paraId="6A3DCF27" w14:textId="77777777" w:rsidR="00707644" w:rsidRDefault="00707644"/>
    <w:p w14:paraId="6040F7E3" w14:textId="77777777" w:rsidR="00707644" w:rsidRDefault="00707644"/>
  </w:endnote>
  <w:endnote w:type="continuationSeparator" w:id="0">
    <w:p w14:paraId="45A911E4" w14:textId="77777777" w:rsidR="00707644" w:rsidRDefault="00707644" w:rsidP="00A67754">
      <w:r>
        <w:continuationSeparator/>
      </w:r>
    </w:p>
    <w:p w14:paraId="022037BE" w14:textId="77777777" w:rsidR="00707644" w:rsidRDefault="00707644"/>
    <w:p w14:paraId="29071452" w14:textId="77777777" w:rsidR="00707644" w:rsidRDefault="007076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CAD6DE9" w:rsidR="006E5B7D" w:rsidRPr="00830749" w:rsidRDefault="0070764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01DD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63CF4">
          <w:rPr>
            <w:rFonts w:ascii="Arial" w:hAnsi="Arial" w:cs="Arial"/>
            <w:b/>
            <w:sz w:val="16"/>
            <w:szCs w:val="16"/>
          </w:rPr>
          <w:t>v3-0_28/04/2025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1EC31CF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63CF4">
          <w:rPr>
            <w:rFonts w:ascii="Arial" w:hAnsi="Arial" w:cs="Arial"/>
            <w:b/>
            <w:sz w:val="16"/>
            <w:szCs w:val="16"/>
          </w:rPr>
          <w:t>v3-0_28/04/2025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01DD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E145F7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63CF4">
          <w:rPr>
            <w:rFonts w:ascii="Arial" w:hAnsi="Arial" w:cs="Arial"/>
            <w:b/>
            <w:sz w:val="16"/>
            <w:szCs w:val="16"/>
          </w:rPr>
          <w:t>v3-0_28/04/2025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01DD9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F32FDE3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63CF4">
          <w:rPr>
            <w:rFonts w:ascii="Arial" w:hAnsi="Arial" w:cs="Arial"/>
            <w:b/>
            <w:sz w:val="16"/>
            <w:szCs w:val="16"/>
          </w:rPr>
          <w:t>v3-0_28/04/2025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01DD9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9438" w14:textId="77777777" w:rsidR="00707644" w:rsidRDefault="00707644" w:rsidP="00A67754">
      <w:r>
        <w:separator/>
      </w:r>
    </w:p>
    <w:p w14:paraId="05C70808" w14:textId="77777777" w:rsidR="00707644" w:rsidRDefault="00707644"/>
    <w:p w14:paraId="3F8BCCA9" w14:textId="77777777" w:rsidR="00707644" w:rsidRDefault="00707644"/>
  </w:footnote>
  <w:footnote w:type="continuationSeparator" w:id="0">
    <w:p w14:paraId="6EC26E55" w14:textId="77777777" w:rsidR="00707644" w:rsidRDefault="00707644" w:rsidP="00A67754">
      <w:r>
        <w:continuationSeparator/>
      </w:r>
    </w:p>
    <w:p w14:paraId="340F9F00" w14:textId="77777777" w:rsidR="00707644" w:rsidRDefault="00707644"/>
    <w:p w14:paraId="5653A109" w14:textId="77777777" w:rsidR="00707644" w:rsidRDefault="0070764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101F950B" w:rsidR="006E5B7D" w:rsidRPr="00BA393C" w:rsidRDefault="0053032E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4"/>
        <w:sz w:val="16"/>
        <w:szCs w:val="16"/>
      </w:rPr>
    </w:pPr>
    <w:r w:rsidRPr="00BA393C">
      <w:rPr>
        <w:rFonts w:ascii="Arial Bold" w:hAnsi="Arial Bold" w:cs="Arial"/>
        <w:b/>
        <w:spacing w:val="-4"/>
        <w:sz w:val="16"/>
        <w:szCs w:val="16"/>
      </w:rPr>
      <w:t>Theory Exam</w:t>
    </w:r>
    <w:r w:rsidR="005526C8" w:rsidRPr="00BA393C">
      <w:rPr>
        <w:rFonts w:ascii="Arial Bold" w:hAnsi="Arial Bold" w:cs="Arial"/>
        <w:b/>
        <w:spacing w:val="-4"/>
        <w:sz w:val="16"/>
        <w:szCs w:val="16"/>
      </w:rPr>
      <w:t xml:space="preserve"> </w:t>
    </w:r>
    <w:r w:rsidR="006E5B7D" w:rsidRPr="00BA393C">
      <w:rPr>
        <w:rFonts w:ascii="Arial Bold" w:hAnsi="Arial Bold" w:cs="Arial"/>
        <w:b/>
        <w:spacing w:val="-4"/>
        <w:sz w:val="16"/>
        <w:szCs w:val="16"/>
      </w:rPr>
      <w:t xml:space="preserve">- </w:t>
    </w:r>
    <w:sdt>
      <w:sdtPr>
        <w:rPr>
          <w:rFonts w:ascii="Arial Bold" w:hAnsi="Arial Bold" w:cs="Arial"/>
          <w:b/>
          <w:spacing w:val="-4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4"/>
            <w:sz w:val="16"/>
            <w:szCs w:val="16"/>
          </w:rPr>
          <w:t>CPCCBC6007</w:t>
        </w:r>
      </w:sdtContent>
    </w:sdt>
    <w:r w:rsidR="006E5B7D" w:rsidRPr="00BA393C">
      <w:rPr>
        <w:rFonts w:ascii="Arial Bold" w:hAnsi="Arial Bold" w:cs="Arial"/>
        <w:b/>
        <w:spacing w:val="-4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4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4"/>
            <w:sz w:val="16"/>
            <w:szCs w:val="16"/>
          </w:rPr>
          <w:t>Develop, plan and implement building and construction environmental management processes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ADC8060" w:rsidR="006E5B7D" w:rsidRPr="0053032E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0"/>
        <w:sz w:val="16"/>
        <w:szCs w:val="16"/>
      </w:rPr>
    </w:pPr>
    <w:r w:rsidRPr="0053032E">
      <w:rPr>
        <w:rFonts w:ascii="Arial" w:hAnsi="Arial" w:cs="Arial"/>
        <w:b/>
        <w:spacing w:val="-10"/>
        <w:sz w:val="16"/>
        <w:szCs w:val="16"/>
      </w:rPr>
      <w:ptab w:relativeTo="margin" w:alignment="right" w:leader="none"/>
    </w:r>
    <w:r w:rsidRPr="0053032E">
      <w:rPr>
        <w:rFonts w:ascii="Arial" w:hAnsi="Arial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53032E">
          <w:rPr>
            <w:rFonts w:ascii="Arial" w:hAnsi="Arial" w:cs="Arial"/>
            <w:b/>
            <w:spacing w:val="-10"/>
            <w:sz w:val="16"/>
            <w:szCs w:val="16"/>
          </w:rPr>
          <w:t>CPCCBC6007</w:t>
        </w:r>
      </w:sdtContent>
    </w:sdt>
    <w:r w:rsidRPr="0053032E">
      <w:rPr>
        <w:rFonts w:ascii="Arial" w:hAnsi="Arial" w:cs="Arial"/>
        <w:b/>
        <w:spacing w:val="-10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53032E">
          <w:rPr>
            <w:rFonts w:ascii="Arial" w:hAnsi="Arial" w:cs="Arial"/>
            <w:b/>
            <w:spacing w:val="-10"/>
            <w:sz w:val="16"/>
            <w:szCs w:val="16"/>
          </w:rPr>
          <w:t>Develop, plan and implement building and construction environmental management processes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67E4C9D" w:rsidR="006E5B7D" w:rsidRPr="00BA393C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4"/>
        <w:sz w:val="16"/>
        <w:szCs w:val="16"/>
      </w:rPr>
    </w:pPr>
    <w:r w:rsidRPr="00BA393C">
      <w:rPr>
        <w:rFonts w:ascii="Arial Bold" w:hAnsi="Arial Bold" w:cs="Arial"/>
        <w:b/>
        <w:spacing w:val="-4"/>
        <w:sz w:val="16"/>
        <w:szCs w:val="16"/>
      </w:rPr>
      <w:ptab w:relativeTo="margin" w:alignment="right" w:leader="none"/>
    </w:r>
    <w:r w:rsidRPr="00BA393C">
      <w:rPr>
        <w:rFonts w:ascii="Arial Bold" w:hAnsi="Arial Bold" w:cs="Arial"/>
        <w:b/>
        <w:spacing w:val="-4"/>
        <w:sz w:val="16"/>
        <w:szCs w:val="16"/>
      </w:rPr>
      <w:t xml:space="preserve">Theory Exam - </w:t>
    </w:r>
    <w:sdt>
      <w:sdtPr>
        <w:rPr>
          <w:rFonts w:ascii="Arial Bold" w:hAnsi="Arial Bold" w:cs="Arial"/>
          <w:b/>
          <w:spacing w:val="-4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4"/>
            <w:sz w:val="16"/>
            <w:szCs w:val="16"/>
          </w:rPr>
          <w:t>CPCCBC6007</w:t>
        </w:r>
      </w:sdtContent>
    </w:sdt>
    <w:r w:rsidRPr="00BA393C">
      <w:rPr>
        <w:rFonts w:ascii="Arial Bold" w:hAnsi="Arial Bold" w:cs="Arial"/>
        <w:b/>
        <w:spacing w:val="-4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4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4"/>
            <w:sz w:val="16"/>
            <w:szCs w:val="16"/>
          </w:rPr>
          <w:t>Develop, plan and implement building and construction environmental management processes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D1A22" w14:textId="0FE5829F" w:rsidR="0053032E" w:rsidRPr="00BA393C" w:rsidRDefault="0053032E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BA393C">
      <w:rPr>
        <w:rFonts w:ascii="Arial Bold" w:hAnsi="Arial Bold" w:cs="Arial"/>
        <w:b/>
        <w:spacing w:val="-2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-20255384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BA393C">
          <w:rPr>
            <w:rFonts w:ascii="Arial Bold" w:hAnsi="Arial Bold" w:cs="Arial"/>
            <w:b/>
            <w:spacing w:val="-2"/>
            <w:sz w:val="16"/>
            <w:szCs w:val="16"/>
          </w:rPr>
          <w:t>CPCCBC6007</w:t>
        </w:r>
      </w:sdtContent>
    </w:sdt>
    <w:r w:rsidRPr="00BA393C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26497367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BA393C">
          <w:rPr>
            <w:rFonts w:ascii="Arial Bold" w:hAnsi="Arial Bold" w:cs="Arial"/>
            <w:b/>
            <w:spacing w:val="-2"/>
            <w:sz w:val="16"/>
            <w:szCs w:val="16"/>
          </w:rPr>
          <w:t>Develop, plan and implement building and construction environmental management processes</w:t>
        </w:r>
      </w:sdtContent>
    </w:sdt>
  </w:p>
  <w:p w14:paraId="1D2058E1" w14:textId="77777777" w:rsidR="0053032E" w:rsidRPr="00830749" w:rsidRDefault="0053032E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1545A493" w:rsidR="00787509" w:rsidRPr="00BA393C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2"/>
        <w:sz w:val="16"/>
        <w:szCs w:val="16"/>
      </w:rPr>
    </w:pPr>
    <w:r w:rsidRPr="00BA393C">
      <w:rPr>
        <w:rFonts w:ascii="Arial Bold" w:hAnsi="Arial Bold" w:cs="Arial"/>
        <w:b/>
        <w:spacing w:val="-2"/>
        <w:sz w:val="16"/>
        <w:szCs w:val="16"/>
      </w:rPr>
      <w:ptab w:relativeTo="margin" w:alignment="right" w:leader="none"/>
    </w:r>
    <w:r w:rsidRPr="00BA393C">
      <w:rPr>
        <w:rFonts w:ascii="Arial Bold" w:hAnsi="Arial Bold" w:cs="Arial"/>
        <w:b/>
        <w:spacing w:val="-2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2"/>
            <w:sz w:val="16"/>
            <w:szCs w:val="16"/>
          </w:rPr>
          <w:t>CPCCBC6007</w:t>
        </w:r>
      </w:sdtContent>
    </w:sdt>
    <w:r w:rsidRPr="00BA393C">
      <w:rPr>
        <w:rFonts w:ascii="Arial Bold" w:hAnsi="Arial Bold" w:cs="Arial"/>
        <w:b/>
        <w:spacing w:val="-2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2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BA393C">
          <w:rPr>
            <w:rFonts w:ascii="Arial Bold" w:hAnsi="Arial Bold" w:cs="Arial"/>
            <w:b/>
            <w:spacing w:val="-2"/>
            <w:sz w:val="16"/>
            <w:szCs w:val="16"/>
          </w:rPr>
          <w:t>Develop, plan and implement building and construction environmental management processes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08503927" w:rsidR="006E5B7D" w:rsidRPr="00D176AA" w:rsidRDefault="00D176AA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8"/>
        <w:sz w:val="16"/>
        <w:szCs w:val="16"/>
      </w:rPr>
    </w:pPr>
    <w:r w:rsidRPr="00D176AA">
      <w:rPr>
        <w:rFonts w:ascii="Arial Bold" w:hAnsi="Arial Bold" w:cs="Arial"/>
        <w:b/>
        <w:spacing w:val="-8"/>
        <w:sz w:val="16"/>
        <w:szCs w:val="16"/>
      </w:rPr>
      <w:t xml:space="preserve">Practical </w:t>
    </w:r>
    <w:r w:rsidR="006E5B7D" w:rsidRPr="00D176AA">
      <w:rPr>
        <w:rFonts w:ascii="Arial Bold" w:hAnsi="Arial Bold" w:cs="Arial"/>
        <w:b/>
        <w:spacing w:val="-8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8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D176AA">
          <w:rPr>
            <w:rFonts w:ascii="Arial Bold" w:hAnsi="Arial Bold" w:cs="Arial"/>
            <w:b/>
            <w:spacing w:val="-8"/>
            <w:sz w:val="16"/>
            <w:szCs w:val="16"/>
          </w:rPr>
          <w:t>CPCCBC6007</w:t>
        </w:r>
      </w:sdtContent>
    </w:sdt>
    <w:r w:rsidR="006E5B7D" w:rsidRPr="00D176AA">
      <w:rPr>
        <w:rFonts w:ascii="Arial Bold" w:hAnsi="Arial Bold" w:cs="Arial"/>
        <w:b/>
        <w:spacing w:val="-8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8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D176AA">
          <w:rPr>
            <w:rFonts w:ascii="Arial Bold" w:hAnsi="Arial Bold" w:cs="Arial"/>
            <w:b/>
            <w:spacing w:val="-8"/>
            <w:sz w:val="16"/>
            <w:szCs w:val="16"/>
          </w:rPr>
          <w:t>Develop, plan and implement building and construction environmental management processes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46C018C0" w:rsidR="006E5B7D" w:rsidRPr="00D176AA" w:rsidRDefault="00D176AA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8"/>
        <w:sz w:val="16"/>
        <w:szCs w:val="16"/>
      </w:rPr>
    </w:pPr>
    <w:r w:rsidRPr="00D176AA">
      <w:rPr>
        <w:rFonts w:ascii="Arial Bold" w:hAnsi="Arial Bold" w:cs="Arial"/>
        <w:b/>
        <w:spacing w:val="-8"/>
        <w:sz w:val="16"/>
        <w:szCs w:val="16"/>
      </w:rPr>
      <w:t xml:space="preserve">Practical </w:t>
    </w:r>
    <w:r w:rsidR="006E5B7D" w:rsidRPr="00D176AA">
      <w:rPr>
        <w:rFonts w:ascii="Arial Bold" w:hAnsi="Arial Bold" w:cs="Arial"/>
        <w:b/>
        <w:spacing w:val="-8"/>
        <w:sz w:val="16"/>
        <w:szCs w:val="16"/>
      </w:rPr>
      <w:ptab w:relativeTo="margin" w:alignment="right" w:leader="none"/>
    </w:r>
    <w:r w:rsidR="006E5B7D" w:rsidRPr="00D176AA">
      <w:rPr>
        <w:rFonts w:ascii="Arial Bold" w:hAnsi="Arial Bold" w:cs="Arial"/>
        <w:b/>
        <w:spacing w:val="-8"/>
        <w:sz w:val="16"/>
        <w:szCs w:val="16"/>
      </w:rPr>
      <w:t xml:space="preserve">Assessment - </w:t>
    </w:r>
    <w:sdt>
      <w:sdtPr>
        <w:rPr>
          <w:rFonts w:ascii="Arial Bold" w:hAnsi="Arial Bold" w:cs="Arial"/>
          <w:b/>
          <w:spacing w:val="-8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C5A57" w:rsidRPr="00D176AA">
          <w:rPr>
            <w:rFonts w:ascii="Arial Bold" w:hAnsi="Arial Bold" w:cs="Arial"/>
            <w:b/>
            <w:spacing w:val="-8"/>
            <w:sz w:val="16"/>
            <w:szCs w:val="16"/>
          </w:rPr>
          <w:t>CPCCBC6007</w:t>
        </w:r>
      </w:sdtContent>
    </w:sdt>
    <w:r w:rsidR="006E5B7D" w:rsidRPr="00D176AA">
      <w:rPr>
        <w:rFonts w:ascii="Arial Bold" w:hAnsi="Arial Bold" w:cs="Arial"/>
        <w:b/>
        <w:spacing w:val="-8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8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C5A57" w:rsidRPr="00D176AA">
          <w:rPr>
            <w:rFonts w:ascii="Arial Bold" w:hAnsi="Arial Bold" w:cs="Arial"/>
            <w:b/>
            <w:spacing w:val="-8"/>
            <w:sz w:val="16"/>
            <w:szCs w:val="16"/>
          </w:rPr>
          <w:t>Develop, plan and implement building and construction environmental management processes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65E4"/>
    <w:multiLevelType w:val="hybridMultilevel"/>
    <w:tmpl w:val="3C2021E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283ABE3C">
      <w:numFmt w:val="bullet"/>
      <w:lvlText w:val="•"/>
      <w:lvlJc w:val="left"/>
      <w:pPr>
        <w:ind w:left="1860" w:hanging="780"/>
      </w:pPr>
      <w:rPr>
        <w:rFonts w:ascii="Arial" w:eastAsia="Calibri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179F4"/>
    <w:multiLevelType w:val="multilevel"/>
    <w:tmpl w:val="BF26C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6D3923"/>
    <w:multiLevelType w:val="hybridMultilevel"/>
    <w:tmpl w:val="4F26D62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5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195434B"/>
    <w:multiLevelType w:val="hybridMultilevel"/>
    <w:tmpl w:val="883CC7B2"/>
    <w:lvl w:ilvl="0" w:tplc="29D2A77A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E75F8C"/>
    <w:multiLevelType w:val="hybridMultilevel"/>
    <w:tmpl w:val="5748B92E"/>
    <w:lvl w:ilvl="0" w:tplc="88F213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  <w:szCs w:val="18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04343D"/>
    <w:multiLevelType w:val="multilevel"/>
    <w:tmpl w:val="9F52A49A"/>
    <w:lvl w:ilvl="0">
      <w:numFmt w:val="decimal"/>
      <w:lvlText w:val="4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BEF227E"/>
    <w:multiLevelType w:val="hybridMultilevel"/>
    <w:tmpl w:val="E76C98D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566D94"/>
    <w:multiLevelType w:val="hybridMultilevel"/>
    <w:tmpl w:val="96D047B8"/>
    <w:lvl w:ilvl="0" w:tplc="45901330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26" w:hanging="360"/>
      </w:pPr>
    </w:lvl>
    <w:lvl w:ilvl="2" w:tplc="0C09001B" w:tentative="1">
      <w:start w:val="1"/>
      <w:numFmt w:val="lowerRoman"/>
      <w:lvlText w:val="%3."/>
      <w:lvlJc w:val="right"/>
      <w:pPr>
        <w:ind w:left="1746" w:hanging="180"/>
      </w:pPr>
    </w:lvl>
    <w:lvl w:ilvl="3" w:tplc="0C09000F" w:tentative="1">
      <w:start w:val="1"/>
      <w:numFmt w:val="decimal"/>
      <w:lvlText w:val="%4."/>
      <w:lvlJc w:val="left"/>
      <w:pPr>
        <w:ind w:left="2466" w:hanging="360"/>
      </w:pPr>
    </w:lvl>
    <w:lvl w:ilvl="4" w:tplc="0C090019" w:tentative="1">
      <w:start w:val="1"/>
      <w:numFmt w:val="lowerLetter"/>
      <w:lvlText w:val="%5."/>
      <w:lvlJc w:val="left"/>
      <w:pPr>
        <w:ind w:left="3186" w:hanging="360"/>
      </w:pPr>
    </w:lvl>
    <w:lvl w:ilvl="5" w:tplc="0C09001B" w:tentative="1">
      <w:start w:val="1"/>
      <w:numFmt w:val="lowerRoman"/>
      <w:lvlText w:val="%6."/>
      <w:lvlJc w:val="right"/>
      <w:pPr>
        <w:ind w:left="3906" w:hanging="180"/>
      </w:pPr>
    </w:lvl>
    <w:lvl w:ilvl="6" w:tplc="0C09000F" w:tentative="1">
      <w:start w:val="1"/>
      <w:numFmt w:val="decimal"/>
      <w:lvlText w:val="%7."/>
      <w:lvlJc w:val="left"/>
      <w:pPr>
        <w:ind w:left="4626" w:hanging="360"/>
      </w:pPr>
    </w:lvl>
    <w:lvl w:ilvl="7" w:tplc="0C090019" w:tentative="1">
      <w:start w:val="1"/>
      <w:numFmt w:val="lowerLetter"/>
      <w:lvlText w:val="%8."/>
      <w:lvlJc w:val="left"/>
      <w:pPr>
        <w:ind w:left="5346" w:hanging="360"/>
      </w:pPr>
    </w:lvl>
    <w:lvl w:ilvl="8" w:tplc="0C09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17" w15:restartNumberingAfterBreak="0">
    <w:nsid w:val="37730103"/>
    <w:multiLevelType w:val="hybridMultilevel"/>
    <w:tmpl w:val="4BFED5BA"/>
    <w:lvl w:ilvl="0" w:tplc="C2E8CD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4539C"/>
    <w:multiLevelType w:val="hybridMultilevel"/>
    <w:tmpl w:val="86DE6F56"/>
    <w:lvl w:ilvl="0" w:tplc="29D2A77A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B41F82"/>
    <w:multiLevelType w:val="hybridMultilevel"/>
    <w:tmpl w:val="CE6A36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1A7347"/>
    <w:multiLevelType w:val="hybridMultilevel"/>
    <w:tmpl w:val="8B8A976A"/>
    <w:lvl w:ilvl="0" w:tplc="F8207BCA"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55183211"/>
    <w:multiLevelType w:val="multilevel"/>
    <w:tmpl w:val="DECA69DA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3C1DCD"/>
    <w:multiLevelType w:val="hybridMultilevel"/>
    <w:tmpl w:val="CE6A369E"/>
    <w:lvl w:ilvl="0" w:tplc="D6588D1A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9E2DF6"/>
    <w:multiLevelType w:val="hybridMultilevel"/>
    <w:tmpl w:val="C35084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E52FCE"/>
    <w:multiLevelType w:val="multilevel"/>
    <w:tmpl w:val="22D6C622"/>
    <w:lvl w:ilvl="0">
      <w:numFmt w:val="decimal"/>
      <w:lvlText w:val="5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63563423"/>
    <w:multiLevelType w:val="multilevel"/>
    <w:tmpl w:val="0A5A84DE"/>
    <w:lvl w:ilvl="0">
      <w:numFmt w:val="decimal"/>
      <w:lvlText w:val="3.%1 "/>
      <w:lvlJc w:val="left"/>
      <w:pPr>
        <w:ind w:left="360" w:hanging="360"/>
      </w:pPr>
      <w:rPr>
        <w:rFonts w:hint="default"/>
      </w:rPr>
    </w:lvl>
    <w:lvl w:ilvl="1">
      <w:numFmt w:val="decimal"/>
      <w:lvlText w:val="2.%2 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5" w15:restartNumberingAfterBreak="0">
    <w:nsid w:val="65DE32B3"/>
    <w:multiLevelType w:val="multilevel"/>
    <w:tmpl w:val="B5E810EE"/>
    <w:lvl w:ilvl="0">
      <w:numFmt w:val="decimal"/>
      <w:lvlText w:val="2.%1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9" w15:restartNumberingAfterBreak="0">
    <w:nsid w:val="6F4B5189"/>
    <w:multiLevelType w:val="hybridMultilevel"/>
    <w:tmpl w:val="9446AEDC"/>
    <w:lvl w:ilvl="0" w:tplc="D6588D1A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500" w:hanging="360"/>
      </w:pPr>
    </w:lvl>
    <w:lvl w:ilvl="2" w:tplc="0C09001B" w:tentative="1">
      <w:start w:val="1"/>
      <w:numFmt w:val="lowerRoman"/>
      <w:lvlText w:val="%3."/>
      <w:lvlJc w:val="right"/>
      <w:pPr>
        <w:ind w:left="2220" w:hanging="180"/>
      </w:pPr>
    </w:lvl>
    <w:lvl w:ilvl="3" w:tplc="0C09000F" w:tentative="1">
      <w:start w:val="1"/>
      <w:numFmt w:val="decimal"/>
      <w:lvlText w:val="%4."/>
      <w:lvlJc w:val="left"/>
      <w:pPr>
        <w:ind w:left="2940" w:hanging="360"/>
      </w:pPr>
    </w:lvl>
    <w:lvl w:ilvl="4" w:tplc="0C090019" w:tentative="1">
      <w:start w:val="1"/>
      <w:numFmt w:val="lowerLetter"/>
      <w:lvlText w:val="%5."/>
      <w:lvlJc w:val="left"/>
      <w:pPr>
        <w:ind w:left="3660" w:hanging="360"/>
      </w:pPr>
    </w:lvl>
    <w:lvl w:ilvl="5" w:tplc="0C09001B" w:tentative="1">
      <w:start w:val="1"/>
      <w:numFmt w:val="lowerRoman"/>
      <w:lvlText w:val="%6."/>
      <w:lvlJc w:val="right"/>
      <w:pPr>
        <w:ind w:left="4380" w:hanging="180"/>
      </w:pPr>
    </w:lvl>
    <w:lvl w:ilvl="6" w:tplc="0C09000F" w:tentative="1">
      <w:start w:val="1"/>
      <w:numFmt w:val="decimal"/>
      <w:lvlText w:val="%7."/>
      <w:lvlJc w:val="left"/>
      <w:pPr>
        <w:ind w:left="5100" w:hanging="360"/>
      </w:pPr>
    </w:lvl>
    <w:lvl w:ilvl="7" w:tplc="0C090019" w:tentative="1">
      <w:start w:val="1"/>
      <w:numFmt w:val="lowerLetter"/>
      <w:lvlText w:val="%8."/>
      <w:lvlJc w:val="left"/>
      <w:pPr>
        <w:ind w:left="5820" w:hanging="360"/>
      </w:pPr>
    </w:lvl>
    <w:lvl w:ilvl="8" w:tplc="0C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5"/>
  </w:num>
  <w:num w:numId="2" w16cid:durableId="938607714">
    <w:abstractNumId w:val="26"/>
  </w:num>
  <w:num w:numId="3" w16cid:durableId="958145445">
    <w:abstractNumId w:val="11"/>
  </w:num>
  <w:num w:numId="4" w16cid:durableId="1196194321">
    <w:abstractNumId w:val="24"/>
  </w:num>
  <w:num w:numId="5" w16cid:durableId="1867134969">
    <w:abstractNumId w:val="23"/>
  </w:num>
  <w:num w:numId="6" w16cid:durableId="1025326758">
    <w:abstractNumId w:val="40"/>
  </w:num>
  <w:num w:numId="7" w16cid:durableId="1482577371">
    <w:abstractNumId w:val="8"/>
  </w:num>
  <w:num w:numId="8" w16cid:durableId="1085491312">
    <w:abstractNumId w:val="4"/>
  </w:num>
  <w:num w:numId="9" w16cid:durableId="1369525979">
    <w:abstractNumId w:val="22"/>
  </w:num>
  <w:num w:numId="10" w16cid:durableId="744459">
    <w:abstractNumId w:val="14"/>
  </w:num>
  <w:num w:numId="11" w16cid:durableId="255016049">
    <w:abstractNumId w:val="10"/>
  </w:num>
  <w:num w:numId="12" w16cid:durableId="926841987">
    <w:abstractNumId w:val="45"/>
  </w:num>
  <w:num w:numId="13" w16cid:durableId="1303079462">
    <w:abstractNumId w:val="31"/>
  </w:num>
  <w:num w:numId="14" w16cid:durableId="1959607258">
    <w:abstractNumId w:val="1"/>
  </w:num>
  <w:num w:numId="15" w16cid:durableId="788476904">
    <w:abstractNumId w:val="25"/>
  </w:num>
  <w:num w:numId="16" w16cid:durableId="738527274">
    <w:abstractNumId w:val="43"/>
  </w:num>
  <w:num w:numId="17" w16cid:durableId="347292598">
    <w:abstractNumId w:val="29"/>
  </w:num>
  <w:num w:numId="18" w16cid:durableId="775098443">
    <w:abstractNumId w:val="42"/>
  </w:num>
  <w:num w:numId="19" w16cid:durableId="246036738">
    <w:abstractNumId w:val="28"/>
  </w:num>
  <w:num w:numId="20" w16cid:durableId="1151870601">
    <w:abstractNumId w:val="44"/>
  </w:num>
  <w:num w:numId="21" w16cid:durableId="1397627776">
    <w:abstractNumId w:val="41"/>
  </w:num>
  <w:num w:numId="22" w16cid:durableId="792098474">
    <w:abstractNumId w:val="36"/>
  </w:num>
  <w:num w:numId="23" w16cid:durableId="519197551">
    <w:abstractNumId w:val="21"/>
  </w:num>
  <w:num w:numId="24" w16cid:durableId="459954404">
    <w:abstractNumId w:val="13"/>
  </w:num>
  <w:num w:numId="25" w16cid:durableId="755593141">
    <w:abstractNumId w:val="37"/>
  </w:num>
  <w:num w:numId="26" w16cid:durableId="927231511">
    <w:abstractNumId w:val="17"/>
  </w:num>
  <w:num w:numId="27" w16cid:durableId="1195267847">
    <w:abstractNumId w:val="5"/>
  </w:num>
  <w:num w:numId="28" w16cid:durableId="2001614847">
    <w:abstractNumId w:val="38"/>
  </w:num>
  <w:num w:numId="29" w16cid:durableId="2042709700">
    <w:abstractNumId w:val="35"/>
  </w:num>
  <w:num w:numId="30" w16cid:durableId="533734324">
    <w:abstractNumId w:val="20"/>
  </w:num>
  <w:num w:numId="31" w16cid:durableId="1978417871">
    <w:abstractNumId w:val="34"/>
  </w:num>
  <w:num w:numId="32" w16cid:durableId="1327366359">
    <w:abstractNumId w:val="27"/>
  </w:num>
  <w:num w:numId="33" w16cid:durableId="1818297837">
    <w:abstractNumId w:val="9"/>
  </w:num>
  <w:num w:numId="34" w16cid:durableId="324669778">
    <w:abstractNumId w:val="33"/>
  </w:num>
  <w:num w:numId="35" w16cid:durableId="11796605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5454812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042294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61451993">
    <w:abstractNumId w:val="30"/>
  </w:num>
  <w:num w:numId="39" w16cid:durableId="1813715617">
    <w:abstractNumId w:val="19"/>
  </w:num>
  <w:num w:numId="40" w16cid:durableId="1103263307">
    <w:abstractNumId w:val="39"/>
  </w:num>
  <w:num w:numId="41" w16cid:durableId="453252307">
    <w:abstractNumId w:val="0"/>
  </w:num>
  <w:num w:numId="42" w16cid:durableId="197819891">
    <w:abstractNumId w:val="12"/>
  </w:num>
  <w:num w:numId="43" w16cid:durableId="958530500">
    <w:abstractNumId w:val="16"/>
  </w:num>
  <w:num w:numId="44" w16cid:durableId="162360965">
    <w:abstractNumId w:val="2"/>
  </w:num>
  <w:num w:numId="45" w16cid:durableId="1016225452">
    <w:abstractNumId w:val="8"/>
  </w:num>
  <w:num w:numId="46" w16cid:durableId="1699357269">
    <w:abstractNumId w:val="32"/>
  </w:num>
  <w:num w:numId="47" w16cid:durableId="557211050">
    <w:abstractNumId w:val="3"/>
  </w:num>
  <w:num w:numId="48" w16cid:durableId="827019599">
    <w:abstractNumId w:val="6"/>
  </w:num>
  <w:num w:numId="49" w16cid:durableId="49694969">
    <w:abstractNumId w:val="18"/>
  </w:num>
  <w:num w:numId="50" w16cid:durableId="1432092803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documentProtection w:edit="readOnly" w:enforcement="1" w:cryptProviderType="rsaAES" w:cryptAlgorithmClass="hash" w:cryptAlgorithmType="typeAny" w:cryptAlgorithmSid="14" w:cryptSpinCount="100000" w:hash="Fui1HvtMeLMBvsPyVk0/+IqP6rtDFZmozjHmOHGPIpssElsK9xHXhY7jDuPbF2XVgwAkkkBowRnkcDjb2Q5Ekw==" w:salt="zvK6GV4qnB6idst4QgSgy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4086"/>
    <w:rsid w:val="000058E5"/>
    <w:rsid w:val="0000698A"/>
    <w:rsid w:val="0000720C"/>
    <w:rsid w:val="00010145"/>
    <w:rsid w:val="00010AAE"/>
    <w:rsid w:val="000178AA"/>
    <w:rsid w:val="00020BB6"/>
    <w:rsid w:val="00024F65"/>
    <w:rsid w:val="00025DC8"/>
    <w:rsid w:val="00027B47"/>
    <w:rsid w:val="0003272D"/>
    <w:rsid w:val="00035243"/>
    <w:rsid w:val="00041FA8"/>
    <w:rsid w:val="0004368E"/>
    <w:rsid w:val="00043AB3"/>
    <w:rsid w:val="00045672"/>
    <w:rsid w:val="0004675B"/>
    <w:rsid w:val="00052041"/>
    <w:rsid w:val="00054D7B"/>
    <w:rsid w:val="00061726"/>
    <w:rsid w:val="000636A4"/>
    <w:rsid w:val="000653FD"/>
    <w:rsid w:val="000659A7"/>
    <w:rsid w:val="000672EE"/>
    <w:rsid w:val="00067A5F"/>
    <w:rsid w:val="00072130"/>
    <w:rsid w:val="00074457"/>
    <w:rsid w:val="000747A7"/>
    <w:rsid w:val="00076AD6"/>
    <w:rsid w:val="0008468E"/>
    <w:rsid w:val="000872A1"/>
    <w:rsid w:val="00090D03"/>
    <w:rsid w:val="00091491"/>
    <w:rsid w:val="0009164E"/>
    <w:rsid w:val="000A2303"/>
    <w:rsid w:val="000A4444"/>
    <w:rsid w:val="000A64C6"/>
    <w:rsid w:val="000A7B07"/>
    <w:rsid w:val="000B346C"/>
    <w:rsid w:val="000B7B64"/>
    <w:rsid w:val="000C233D"/>
    <w:rsid w:val="000C4F46"/>
    <w:rsid w:val="000C5322"/>
    <w:rsid w:val="000C6FB4"/>
    <w:rsid w:val="000C7FA2"/>
    <w:rsid w:val="000D6698"/>
    <w:rsid w:val="000E310E"/>
    <w:rsid w:val="000E680F"/>
    <w:rsid w:val="000F0FCA"/>
    <w:rsid w:val="000F6AFC"/>
    <w:rsid w:val="00101E97"/>
    <w:rsid w:val="00103A5E"/>
    <w:rsid w:val="00104EB1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6E8C"/>
    <w:rsid w:val="001457FC"/>
    <w:rsid w:val="00147815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4BCE"/>
    <w:rsid w:val="001C0B34"/>
    <w:rsid w:val="001C4084"/>
    <w:rsid w:val="001C6336"/>
    <w:rsid w:val="001D01D1"/>
    <w:rsid w:val="001E05E8"/>
    <w:rsid w:val="001E600A"/>
    <w:rsid w:val="001F3555"/>
    <w:rsid w:val="001F6FA5"/>
    <w:rsid w:val="00201769"/>
    <w:rsid w:val="00201E01"/>
    <w:rsid w:val="00202782"/>
    <w:rsid w:val="00204623"/>
    <w:rsid w:val="00204C77"/>
    <w:rsid w:val="0021139D"/>
    <w:rsid w:val="00213294"/>
    <w:rsid w:val="0021376B"/>
    <w:rsid w:val="00214096"/>
    <w:rsid w:val="002168EB"/>
    <w:rsid w:val="00220F44"/>
    <w:rsid w:val="00220F96"/>
    <w:rsid w:val="0022264D"/>
    <w:rsid w:val="002226B7"/>
    <w:rsid w:val="00222B64"/>
    <w:rsid w:val="002235C0"/>
    <w:rsid w:val="002321CD"/>
    <w:rsid w:val="00233402"/>
    <w:rsid w:val="002337BA"/>
    <w:rsid w:val="00234202"/>
    <w:rsid w:val="002342BE"/>
    <w:rsid w:val="002432A4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D8B"/>
    <w:rsid w:val="00281347"/>
    <w:rsid w:val="00281ED1"/>
    <w:rsid w:val="00282382"/>
    <w:rsid w:val="002824BE"/>
    <w:rsid w:val="00282828"/>
    <w:rsid w:val="0028294F"/>
    <w:rsid w:val="002838F5"/>
    <w:rsid w:val="00285CEE"/>
    <w:rsid w:val="00287CC3"/>
    <w:rsid w:val="00290687"/>
    <w:rsid w:val="002908D0"/>
    <w:rsid w:val="00294162"/>
    <w:rsid w:val="002A1EB3"/>
    <w:rsid w:val="002A316B"/>
    <w:rsid w:val="002A35D4"/>
    <w:rsid w:val="002A4B14"/>
    <w:rsid w:val="002B0165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503C"/>
    <w:rsid w:val="002D67B4"/>
    <w:rsid w:val="002E052A"/>
    <w:rsid w:val="002E2096"/>
    <w:rsid w:val="00301207"/>
    <w:rsid w:val="00301C4E"/>
    <w:rsid w:val="00304897"/>
    <w:rsid w:val="003050B6"/>
    <w:rsid w:val="00305282"/>
    <w:rsid w:val="00311E5D"/>
    <w:rsid w:val="0031240D"/>
    <w:rsid w:val="00314915"/>
    <w:rsid w:val="00315805"/>
    <w:rsid w:val="00315AAA"/>
    <w:rsid w:val="00317391"/>
    <w:rsid w:val="00317404"/>
    <w:rsid w:val="00324DB2"/>
    <w:rsid w:val="003259FD"/>
    <w:rsid w:val="00336502"/>
    <w:rsid w:val="0033666D"/>
    <w:rsid w:val="00336763"/>
    <w:rsid w:val="00340FD1"/>
    <w:rsid w:val="003428AB"/>
    <w:rsid w:val="003430D8"/>
    <w:rsid w:val="00343189"/>
    <w:rsid w:val="00347500"/>
    <w:rsid w:val="00347A6D"/>
    <w:rsid w:val="00354498"/>
    <w:rsid w:val="003548CB"/>
    <w:rsid w:val="003614DC"/>
    <w:rsid w:val="003617D2"/>
    <w:rsid w:val="00361CE5"/>
    <w:rsid w:val="00362760"/>
    <w:rsid w:val="00374DDE"/>
    <w:rsid w:val="003758B4"/>
    <w:rsid w:val="00376162"/>
    <w:rsid w:val="0039160D"/>
    <w:rsid w:val="0039623A"/>
    <w:rsid w:val="00396581"/>
    <w:rsid w:val="003A2F6F"/>
    <w:rsid w:val="003B0094"/>
    <w:rsid w:val="003B0DC7"/>
    <w:rsid w:val="003B5C02"/>
    <w:rsid w:val="003C173C"/>
    <w:rsid w:val="003C33FB"/>
    <w:rsid w:val="003C3E0C"/>
    <w:rsid w:val="003C6A1A"/>
    <w:rsid w:val="003D2DB8"/>
    <w:rsid w:val="003D2DC7"/>
    <w:rsid w:val="003D337A"/>
    <w:rsid w:val="003D33A8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2D7"/>
    <w:rsid w:val="00401C9F"/>
    <w:rsid w:val="00402AD2"/>
    <w:rsid w:val="00402F76"/>
    <w:rsid w:val="00410BA3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4CD2"/>
    <w:rsid w:val="00435D5B"/>
    <w:rsid w:val="004403AD"/>
    <w:rsid w:val="00444F40"/>
    <w:rsid w:val="004467A9"/>
    <w:rsid w:val="0044767B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3279"/>
    <w:rsid w:val="0048622D"/>
    <w:rsid w:val="00486541"/>
    <w:rsid w:val="00491D0C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E43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032E"/>
    <w:rsid w:val="00531973"/>
    <w:rsid w:val="00532738"/>
    <w:rsid w:val="00533351"/>
    <w:rsid w:val="005334E1"/>
    <w:rsid w:val="00533511"/>
    <w:rsid w:val="00533ACA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60378"/>
    <w:rsid w:val="00565E1D"/>
    <w:rsid w:val="00566870"/>
    <w:rsid w:val="00573C4A"/>
    <w:rsid w:val="0057509D"/>
    <w:rsid w:val="00583840"/>
    <w:rsid w:val="00584F56"/>
    <w:rsid w:val="005868D2"/>
    <w:rsid w:val="00591F96"/>
    <w:rsid w:val="005948F5"/>
    <w:rsid w:val="005A435B"/>
    <w:rsid w:val="005A6D3F"/>
    <w:rsid w:val="005B3783"/>
    <w:rsid w:val="005B3D52"/>
    <w:rsid w:val="005B424E"/>
    <w:rsid w:val="005B4B38"/>
    <w:rsid w:val="005B4F95"/>
    <w:rsid w:val="005B7523"/>
    <w:rsid w:val="005C119C"/>
    <w:rsid w:val="005C1FB7"/>
    <w:rsid w:val="005C20EC"/>
    <w:rsid w:val="005C48AD"/>
    <w:rsid w:val="005D0D43"/>
    <w:rsid w:val="005D6DBE"/>
    <w:rsid w:val="005E09E3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7640"/>
    <w:rsid w:val="00640395"/>
    <w:rsid w:val="006407D6"/>
    <w:rsid w:val="00640DDA"/>
    <w:rsid w:val="006420A5"/>
    <w:rsid w:val="00650C50"/>
    <w:rsid w:val="0065179C"/>
    <w:rsid w:val="00651B97"/>
    <w:rsid w:val="00652FA9"/>
    <w:rsid w:val="00653866"/>
    <w:rsid w:val="00653936"/>
    <w:rsid w:val="006555C5"/>
    <w:rsid w:val="00655694"/>
    <w:rsid w:val="006559B2"/>
    <w:rsid w:val="00655F6F"/>
    <w:rsid w:val="0065692C"/>
    <w:rsid w:val="00666379"/>
    <w:rsid w:val="0066767E"/>
    <w:rsid w:val="00667A39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A64A8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1DD9"/>
    <w:rsid w:val="007020B2"/>
    <w:rsid w:val="00702F50"/>
    <w:rsid w:val="00703DE3"/>
    <w:rsid w:val="007045DB"/>
    <w:rsid w:val="007064B1"/>
    <w:rsid w:val="007070CF"/>
    <w:rsid w:val="00707644"/>
    <w:rsid w:val="00707741"/>
    <w:rsid w:val="007128AF"/>
    <w:rsid w:val="00714EB8"/>
    <w:rsid w:val="007167E5"/>
    <w:rsid w:val="007205E6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5055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0961"/>
    <w:rsid w:val="00791658"/>
    <w:rsid w:val="007956AF"/>
    <w:rsid w:val="00795D87"/>
    <w:rsid w:val="007A1BB4"/>
    <w:rsid w:val="007A5008"/>
    <w:rsid w:val="007B1118"/>
    <w:rsid w:val="007B48B1"/>
    <w:rsid w:val="007B7F81"/>
    <w:rsid w:val="007C1D61"/>
    <w:rsid w:val="007C4FE0"/>
    <w:rsid w:val="007C52E8"/>
    <w:rsid w:val="007C63F4"/>
    <w:rsid w:val="007D3292"/>
    <w:rsid w:val="007D3954"/>
    <w:rsid w:val="007D3BDB"/>
    <w:rsid w:val="007E0151"/>
    <w:rsid w:val="007E2549"/>
    <w:rsid w:val="007E2C77"/>
    <w:rsid w:val="007E57E8"/>
    <w:rsid w:val="007E72A0"/>
    <w:rsid w:val="007E7CAC"/>
    <w:rsid w:val="007F1F7F"/>
    <w:rsid w:val="007F575E"/>
    <w:rsid w:val="008004DF"/>
    <w:rsid w:val="00800A47"/>
    <w:rsid w:val="008121F4"/>
    <w:rsid w:val="008133D3"/>
    <w:rsid w:val="00817A2D"/>
    <w:rsid w:val="00824243"/>
    <w:rsid w:val="008264AD"/>
    <w:rsid w:val="00827AA9"/>
    <w:rsid w:val="0083003D"/>
    <w:rsid w:val="00830749"/>
    <w:rsid w:val="00833553"/>
    <w:rsid w:val="00835B05"/>
    <w:rsid w:val="00835D42"/>
    <w:rsid w:val="00842AE4"/>
    <w:rsid w:val="00843997"/>
    <w:rsid w:val="00843AEE"/>
    <w:rsid w:val="00847C7B"/>
    <w:rsid w:val="00855F97"/>
    <w:rsid w:val="00860AFB"/>
    <w:rsid w:val="008643F9"/>
    <w:rsid w:val="00864D30"/>
    <w:rsid w:val="00872007"/>
    <w:rsid w:val="008748CE"/>
    <w:rsid w:val="00875329"/>
    <w:rsid w:val="0088077F"/>
    <w:rsid w:val="00881F05"/>
    <w:rsid w:val="00882B9D"/>
    <w:rsid w:val="0088349C"/>
    <w:rsid w:val="00883A4A"/>
    <w:rsid w:val="008848A6"/>
    <w:rsid w:val="00885B27"/>
    <w:rsid w:val="008868DF"/>
    <w:rsid w:val="008A082C"/>
    <w:rsid w:val="008A257C"/>
    <w:rsid w:val="008A2F2D"/>
    <w:rsid w:val="008A3A99"/>
    <w:rsid w:val="008A63DB"/>
    <w:rsid w:val="008B22FC"/>
    <w:rsid w:val="008B39C9"/>
    <w:rsid w:val="008C48F6"/>
    <w:rsid w:val="008D4DE9"/>
    <w:rsid w:val="008F0BA8"/>
    <w:rsid w:val="008F2BBB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36D0C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15D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33A4"/>
    <w:rsid w:val="009B750D"/>
    <w:rsid w:val="009C22FD"/>
    <w:rsid w:val="009C5A57"/>
    <w:rsid w:val="009C7961"/>
    <w:rsid w:val="009D06DA"/>
    <w:rsid w:val="009D1E85"/>
    <w:rsid w:val="009E08FC"/>
    <w:rsid w:val="009E3CED"/>
    <w:rsid w:val="009E4376"/>
    <w:rsid w:val="009E78AF"/>
    <w:rsid w:val="009F34EB"/>
    <w:rsid w:val="00A00CE3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356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23B3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4595"/>
    <w:rsid w:val="00A9666F"/>
    <w:rsid w:val="00A96EE8"/>
    <w:rsid w:val="00A97597"/>
    <w:rsid w:val="00AA212D"/>
    <w:rsid w:val="00AA354B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6B4"/>
    <w:rsid w:val="00AE2D04"/>
    <w:rsid w:val="00AE7E0E"/>
    <w:rsid w:val="00AF03CF"/>
    <w:rsid w:val="00AF2138"/>
    <w:rsid w:val="00AF272A"/>
    <w:rsid w:val="00AF28A2"/>
    <w:rsid w:val="00AF41C0"/>
    <w:rsid w:val="00AF5A03"/>
    <w:rsid w:val="00AF7DE7"/>
    <w:rsid w:val="00B001FD"/>
    <w:rsid w:val="00B01066"/>
    <w:rsid w:val="00B01E5D"/>
    <w:rsid w:val="00B036A4"/>
    <w:rsid w:val="00B0452D"/>
    <w:rsid w:val="00B0469A"/>
    <w:rsid w:val="00B10211"/>
    <w:rsid w:val="00B115D7"/>
    <w:rsid w:val="00B11880"/>
    <w:rsid w:val="00B141EE"/>
    <w:rsid w:val="00B21A3B"/>
    <w:rsid w:val="00B21CC5"/>
    <w:rsid w:val="00B21DAF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3816"/>
    <w:rsid w:val="00B60A8E"/>
    <w:rsid w:val="00B61114"/>
    <w:rsid w:val="00B62F0A"/>
    <w:rsid w:val="00B63435"/>
    <w:rsid w:val="00B64BF7"/>
    <w:rsid w:val="00B65524"/>
    <w:rsid w:val="00B667B8"/>
    <w:rsid w:val="00B70DE1"/>
    <w:rsid w:val="00B80970"/>
    <w:rsid w:val="00B84397"/>
    <w:rsid w:val="00B87491"/>
    <w:rsid w:val="00B876C2"/>
    <w:rsid w:val="00B91399"/>
    <w:rsid w:val="00B9239D"/>
    <w:rsid w:val="00B930C4"/>
    <w:rsid w:val="00B93C88"/>
    <w:rsid w:val="00B96243"/>
    <w:rsid w:val="00B9778C"/>
    <w:rsid w:val="00BA235F"/>
    <w:rsid w:val="00BA393C"/>
    <w:rsid w:val="00BA45C3"/>
    <w:rsid w:val="00BA527E"/>
    <w:rsid w:val="00BA7D5F"/>
    <w:rsid w:val="00BB14F2"/>
    <w:rsid w:val="00BB3713"/>
    <w:rsid w:val="00BB413C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E5D66"/>
    <w:rsid w:val="00BF15FF"/>
    <w:rsid w:val="00BF51EE"/>
    <w:rsid w:val="00BF5280"/>
    <w:rsid w:val="00BF721E"/>
    <w:rsid w:val="00C01EED"/>
    <w:rsid w:val="00C02070"/>
    <w:rsid w:val="00C05340"/>
    <w:rsid w:val="00C0790A"/>
    <w:rsid w:val="00C116AB"/>
    <w:rsid w:val="00C12349"/>
    <w:rsid w:val="00C145EE"/>
    <w:rsid w:val="00C1477C"/>
    <w:rsid w:val="00C15CA8"/>
    <w:rsid w:val="00C17076"/>
    <w:rsid w:val="00C20D12"/>
    <w:rsid w:val="00C21B79"/>
    <w:rsid w:val="00C25494"/>
    <w:rsid w:val="00C26A87"/>
    <w:rsid w:val="00C273C8"/>
    <w:rsid w:val="00C320F8"/>
    <w:rsid w:val="00C33952"/>
    <w:rsid w:val="00C35DC9"/>
    <w:rsid w:val="00C3636D"/>
    <w:rsid w:val="00C373BC"/>
    <w:rsid w:val="00C4183B"/>
    <w:rsid w:val="00C41923"/>
    <w:rsid w:val="00C42B32"/>
    <w:rsid w:val="00C478B5"/>
    <w:rsid w:val="00C53DA4"/>
    <w:rsid w:val="00C547D1"/>
    <w:rsid w:val="00C55618"/>
    <w:rsid w:val="00C55A27"/>
    <w:rsid w:val="00C57106"/>
    <w:rsid w:val="00C60356"/>
    <w:rsid w:val="00C63CF4"/>
    <w:rsid w:val="00C65EC9"/>
    <w:rsid w:val="00C72CC8"/>
    <w:rsid w:val="00C731E3"/>
    <w:rsid w:val="00C7472B"/>
    <w:rsid w:val="00C76B5E"/>
    <w:rsid w:val="00C804A2"/>
    <w:rsid w:val="00C806B2"/>
    <w:rsid w:val="00C80DE2"/>
    <w:rsid w:val="00C82BD7"/>
    <w:rsid w:val="00C83199"/>
    <w:rsid w:val="00C90DAC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48CF"/>
    <w:rsid w:val="00CB7163"/>
    <w:rsid w:val="00CB7187"/>
    <w:rsid w:val="00CC0577"/>
    <w:rsid w:val="00CC0E60"/>
    <w:rsid w:val="00CC2593"/>
    <w:rsid w:val="00CC3547"/>
    <w:rsid w:val="00CC3D35"/>
    <w:rsid w:val="00CC5E27"/>
    <w:rsid w:val="00CD0491"/>
    <w:rsid w:val="00CE022E"/>
    <w:rsid w:val="00CE1002"/>
    <w:rsid w:val="00CE1101"/>
    <w:rsid w:val="00CE17A5"/>
    <w:rsid w:val="00CE1EBF"/>
    <w:rsid w:val="00CE2955"/>
    <w:rsid w:val="00CE2FD4"/>
    <w:rsid w:val="00CE4DB2"/>
    <w:rsid w:val="00CE6E92"/>
    <w:rsid w:val="00CE77FE"/>
    <w:rsid w:val="00CF476A"/>
    <w:rsid w:val="00CF687B"/>
    <w:rsid w:val="00CF777A"/>
    <w:rsid w:val="00D02DC1"/>
    <w:rsid w:val="00D05B7F"/>
    <w:rsid w:val="00D060EB"/>
    <w:rsid w:val="00D063C4"/>
    <w:rsid w:val="00D06775"/>
    <w:rsid w:val="00D07170"/>
    <w:rsid w:val="00D073B1"/>
    <w:rsid w:val="00D073B2"/>
    <w:rsid w:val="00D10C1C"/>
    <w:rsid w:val="00D12E1D"/>
    <w:rsid w:val="00D157D2"/>
    <w:rsid w:val="00D176AA"/>
    <w:rsid w:val="00D20EA7"/>
    <w:rsid w:val="00D238C2"/>
    <w:rsid w:val="00D23C98"/>
    <w:rsid w:val="00D25838"/>
    <w:rsid w:val="00D26665"/>
    <w:rsid w:val="00D323A9"/>
    <w:rsid w:val="00D342DF"/>
    <w:rsid w:val="00D351ED"/>
    <w:rsid w:val="00D374F4"/>
    <w:rsid w:val="00D376F2"/>
    <w:rsid w:val="00D402D1"/>
    <w:rsid w:val="00D41220"/>
    <w:rsid w:val="00D44238"/>
    <w:rsid w:val="00D44406"/>
    <w:rsid w:val="00D445AA"/>
    <w:rsid w:val="00D448E3"/>
    <w:rsid w:val="00D44AC7"/>
    <w:rsid w:val="00D51F14"/>
    <w:rsid w:val="00D521B0"/>
    <w:rsid w:val="00D52AE9"/>
    <w:rsid w:val="00D612CD"/>
    <w:rsid w:val="00D61574"/>
    <w:rsid w:val="00D644BC"/>
    <w:rsid w:val="00D72E53"/>
    <w:rsid w:val="00D74F43"/>
    <w:rsid w:val="00D762CD"/>
    <w:rsid w:val="00D82F1D"/>
    <w:rsid w:val="00D915C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460B"/>
    <w:rsid w:val="00DD533D"/>
    <w:rsid w:val="00DD5613"/>
    <w:rsid w:val="00DD571C"/>
    <w:rsid w:val="00DE18C7"/>
    <w:rsid w:val="00DE303D"/>
    <w:rsid w:val="00DE37A3"/>
    <w:rsid w:val="00DE52AD"/>
    <w:rsid w:val="00DE6930"/>
    <w:rsid w:val="00DF0328"/>
    <w:rsid w:val="00DF5671"/>
    <w:rsid w:val="00DF5DFA"/>
    <w:rsid w:val="00DF71FB"/>
    <w:rsid w:val="00E009BB"/>
    <w:rsid w:val="00E015C8"/>
    <w:rsid w:val="00E03B42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19E7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2775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4CB9"/>
    <w:rsid w:val="00EA5ACC"/>
    <w:rsid w:val="00EA69DE"/>
    <w:rsid w:val="00EA7937"/>
    <w:rsid w:val="00EA7DBD"/>
    <w:rsid w:val="00EB0AA2"/>
    <w:rsid w:val="00EB100E"/>
    <w:rsid w:val="00EB2F5E"/>
    <w:rsid w:val="00EB5CE4"/>
    <w:rsid w:val="00EB7E28"/>
    <w:rsid w:val="00EC769E"/>
    <w:rsid w:val="00ED492F"/>
    <w:rsid w:val="00EE0EDC"/>
    <w:rsid w:val="00EE235C"/>
    <w:rsid w:val="00EE272B"/>
    <w:rsid w:val="00EE4CDC"/>
    <w:rsid w:val="00EF2F06"/>
    <w:rsid w:val="00EF529A"/>
    <w:rsid w:val="00EF69A4"/>
    <w:rsid w:val="00EF7575"/>
    <w:rsid w:val="00EF75CB"/>
    <w:rsid w:val="00F00899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30473"/>
    <w:rsid w:val="00F3278E"/>
    <w:rsid w:val="00F3545B"/>
    <w:rsid w:val="00F425D4"/>
    <w:rsid w:val="00F4286F"/>
    <w:rsid w:val="00F46CFF"/>
    <w:rsid w:val="00F46E9C"/>
    <w:rsid w:val="00F4706B"/>
    <w:rsid w:val="00F47987"/>
    <w:rsid w:val="00F56D33"/>
    <w:rsid w:val="00F639AE"/>
    <w:rsid w:val="00F715C5"/>
    <w:rsid w:val="00F7213B"/>
    <w:rsid w:val="00F72340"/>
    <w:rsid w:val="00F739DD"/>
    <w:rsid w:val="00F73AD5"/>
    <w:rsid w:val="00F757F6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6F2F"/>
    <w:rsid w:val="00F97200"/>
    <w:rsid w:val="00F97320"/>
    <w:rsid w:val="00FA0774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2B5D"/>
    <w:rsid w:val="00FD51DF"/>
    <w:rsid w:val="00FD6E79"/>
    <w:rsid w:val="00FE33FB"/>
    <w:rsid w:val="00FE5ACC"/>
    <w:rsid w:val="00FE5B94"/>
    <w:rsid w:val="00FE5CA1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5E83EF5B-D1CE-48E5-9218-676FF76CC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93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C90DA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C90DAC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3617D2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273C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7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0961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DE69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96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www.dcceew.gov.au/sites/default/files/documents/nes-guidelines_1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detsi.qld.gov.au/_global/policy-register/policy-register-pdf?getdoc=5275&amp;name=cor-is-building-work-noise-standard.pdf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121107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121107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E3C2701C4904CAD9BBB692785F54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A8D0E0-C648-4096-9A60-A6812B5544EB}"/>
      </w:docPartPr>
      <w:docPartBody>
        <w:p w:rsidR="00E655AC" w:rsidRDefault="00E655AC" w:rsidP="00E655AC">
          <w:pPr>
            <w:pStyle w:val="6E3C2701C4904CAD9BBB692785F548C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F1EF82978134243B11BC0BB9CA987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4972D-FD0F-4257-AF66-8C0BA93792FA}"/>
      </w:docPartPr>
      <w:docPartBody>
        <w:p w:rsidR="00E655AC" w:rsidRDefault="00E655AC" w:rsidP="00E655AC">
          <w:pPr>
            <w:pStyle w:val="CF1EF82978134243B11BC0BB9CA9878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158281F217740E99C0288DBB1D9A2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677F2-EF0B-426A-ACBA-CEE864F977DC}"/>
      </w:docPartPr>
      <w:docPartBody>
        <w:p w:rsidR="00E655AC" w:rsidRDefault="00E655AC" w:rsidP="00E655AC">
          <w:pPr>
            <w:pStyle w:val="5158281F217740E99C0288DBB1D9A28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5A0F9321D984422C92D39AD34228D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4CEBC3-6177-4046-8FC2-4487526176A3}"/>
      </w:docPartPr>
      <w:docPartBody>
        <w:p w:rsidR="00E655AC" w:rsidRDefault="00E655AC" w:rsidP="00E655AC">
          <w:pPr>
            <w:pStyle w:val="5A0F9321D984422C92D39AD34228D2D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AEA7CD3E562743268A5367C98A352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46ACA-5D59-43C0-AAED-A7A006A30B7D}"/>
      </w:docPartPr>
      <w:docPartBody>
        <w:p w:rsidR="00E655AC" w:rsidRDefault="00E655AC" w:rsidP="00E655AC">
          <w:pPr>
            <w:pStyle w:val="AEA7CD3E562743268A5367C98A352560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1107"/>
    <w:rsid w:val="00122786"/>
    <w:rsid w:val="00152532"/>
    <w:rsid w:val="00155DCA"/>
    <w:rsid w:val="0016708A"/>
    <w:rsid w:val="00181DB6"/>
    <w:rsid w:val="001E4222"/>
    <w:rsid w:val="001F2D33"/>
    <w:rsid w:val="00216485"/>
    <w:rsid w:val="00217293"/>
    <w:rsid w:val="00247826"/>
    <w:rsid w:val="0026087D"/>
    <w:rsid w:val="0026412C"/>
    <w:rsid w:val="00276B73"/>
    <w:rsid w:val="00280D8B"/>
    <w:rsid w:val="00285CEE"/>
    <w:rsid w:val="00290687"/>
    <w:rsid w:val="002A67A7"/>
    <w:rsid w:val="00336502"/>
    <w:rsid w:val="003D7AF8"/>
    <w:rsid w:val="00530616"/>
    <w:rsid w:val="00560378"/>
    <w:rsid w:val="005D3BC9"/>
    <w:rsid w:val="006206DC"/>
    <w:rsid w:val="00645E48"/>
    <w:rsid w:val="00654A91"/>
    <w:rsid w:val="006A5ED9"/>
    <w:rsid w:val="00776B89"/>
    <w:rsid w:val="007B3FC8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655AC"/>
    <w:rsid w:val="00E94F3E"/>
    <w:rsid w:val="00EA1D00"/>
    <w:rsid w:val="00EA4CB9"/>
    <w:rsid w:val="00EC27D2"/>
    <w:rsid w:val="00F21F00"/>
    <w:rsid w:val="00F27999"/>
    <w:rsid w:val="00F34F30"/>
    <w:rsid w:val="00F37F88"/>
    <w:rsid w:val="00F46CFF"/>
    <w:rsid w:val="00F53755"/>
    <w:rsid w:val="00F96F2F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55A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6E3C2701C4904CAD9BBB692785F548C0">
    <w:name w:val="6E3C2701C4904CAD9BBB692785F548C0"/>
    <w:rsid w:val="00E655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F1EF82978134243B11BC0BB9CA9878A">
    <w:name w:val="CF1EF82978134243B11BC0BB9CA9878A"/>
    <w:rsid w:val="00E655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158281F217740E99C0288DBB1D9A28E">
    <w:name w:val="5158281F217740E99C0288DBB1D9A28E"/>
    <w:rsid w:val="00E655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A0F9321D984422C92D39AD34228D2DA">
    <w:name w:val="5A0F9321D984422C92D39AD34228D2DA"/>
    <w:rsid w:val="00E655AC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EA7CD3E562743268A5367C98A352560">
    <w:name w:val="AEA7CD3E562743268A5367C98A352560"/>
    <w:rsid w:val="00E655AC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55</TotalTime>
  <Pages>27</Pages>
  <Words>3396</Words>
  <Characters>20649</Characters>
  <Application>Microsoft Office Word</Application>
  <DocSecurity>8</DocSecurity>
  <Lines>825</Lines>
  <Paragraphs>400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CPCCBC6007</vt:lpstr>
    </vt:vector>
  </TitlesOfParts>
  <Company/>
  <LinksUpToDate>false</LinksUpToDate>
  <CharactersWithSpaces>23645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CPCCBC6007</dc:title>
  <dc:subject>Develop, plan and implement building and construction environmental management processes</dc:subject>
  <dc:creator>Author Name</dc:creator>
  <cp:keywords/>
  <dc:description/>
  <cp:lastModifiedBy>Jonathan Curro</cp:lastModifiedBy>
  <cp:revision>11</cp:revision>
  <cp:lastPrinted>2025-03-04T01:52:00Z</cp:lastPrinted>
  <dcterms:created xsi:type="dcterms:W3CDTF">2025-04-28T01:46:00Z</dcterms:created>
  <dcterms:modified xsi:type="dcterms:W3CDTF">2026-08-28T04:10:00Z</dcterms:modified>
  <cp:contentStatus>v3-0_28/04/2025</cp:contentStatus>
</cp:coreProperties>
</file>