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006C4E92" w:rsidR="00677444" w:rsidRPr="004932A4" w:rsidRDefault="000543C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26102D1" w:rsidR="004C3241" w:rsidRDefault="000543C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FE833FC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" w:hAnsi="Arial" w:cs="Arial"/>
              <w:i/>
              <w:sz w:val="18"/>
              <w:szCs w:val="18"/>
            </w:rPr>
            <w:t>RIICPL401E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rFonts w:ascii="Arial" w:hAnsi="Arial" w:cs="Arial"/>
              <w:i/>
              <w:sz w:val="18"/>
              <w:szCs w:val="18"/>
            </w:rPr>
            <w:t>Supervise the installation of underground services using open excavation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487AB431" w:rsidR="00DE303D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5F9AF6" w14:textId="0D53F826" w:rsid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6F78EE" w:rsidRPr="007956AF" w14:paraId="65887109" w14:textId="77777777" w:rsidTr="00927D69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0E033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25E9D5" w14:textId="77777777" w:rsidR="006F78EE" w:rsidRPr="00F705E1" w:rsidRDefault="006F78EE" w:rsidP="00927D69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4499202" w:edGrp="everyone"/>
            <w:permEnd w:id="1854499202"/>
          </w:p>
        </w:tc>
      </w:tr>
      <w:tr w:rsidR="006F78EE" w:rsidRPr="007956AF" w14:paraId="3D1B9125" w14:textId="77777777" w:rsidTr="00927D69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54C3F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7103261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2AEEE4" w14:textId="77777777" w:rsidR="006F78EE" w:rsidRPr="00C15CA8" w:rsidRDefault="000543C2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45B708C" wp14:editId="22F99BEE">
                      <wp:extent cx="4019550" cy="431800"/>
                      <wp:effectExtent l="0" t="0" r="0" b="6350"/>
                      <wp:docPr id="53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571032610"/>
          </w:p>
        </w:tc>
      </w:tr>
    </w:tbl>
    <w:p w14:paraId="659C1CFE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F78EE" w:rsidRPr="004C3241" w14:paraId="7BEB35C4" w14:textId="77777777" w:rsidTr="00927D69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1113356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6F78EE" w:rsidRPr="004C3241" w14:paraId="40F28152" w14:textId="77777777" w:rsidTr="00927D69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AA401" w14:textId="77777777" w:rsidR="006F78EE" w:rsidRPr="004C3241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6F78EE" w:rsidRPr="00EA4901">
              <w:rPr>
                <w:rFonts w:ascii="Arial" w:hAnsi="Arial" w:cs="Arial"/>
                <w:sz w:val="20"/>
              </w:rPr>
              <w:t xml:space="preserve"> </w:t>
            </w:r>
            <w:r w:rsidR="006F78EE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3258012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F78EE" w:rsidRPr="004C3241" w14:paraId="4D737CCC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531114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66FCD84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2C382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78EE" w:rsidRPr="004C3241" w14:paraId="1F8A2C87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77A45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6A92F2" w14:textId="77777777" w:rsidR="006F78EE" w:rsidRPr="00C15CA8" w:rsidRDefault="000543C2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20167290F9DF43BA9C1E77F097C6285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92388309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92388309"/>
              </w:sdtContent>
            </w:sdt>
          </w:p>
        </w:tc>
        <w:permStart w:id="66298161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4D93F447" w14:textId="77777777" w:rsidR="006F78EE" w:rsidRPr="004C3241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29816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29900656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00F21A2" w14:textId="77777777" w:rsidR="006F78EE" w:rsidRPr="004C3241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29900656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1C72ED16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B075F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67032" w14:textId="77777777" w:rsidR="006F78EE" w:rsidRPr="00C15CA8" w:rsidRDefault="000543C2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2F197A38DA1F47B592A20E27A1A103E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11975660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11975660"/>
              </w:sdtContent>
            </w:sdt>
          </w:p>
        </w:tc>
        <w:permStart w:id="1839353203" w:edGrp="everyone"/>
        <w:tc>
          <w:tcPr>
            <w:tcW w:w="2095" w:type="dxa"/>
            <w:vAlign w:val="center"/>
          </w:tcPr>
          <w:p w14:paraId="2CFB2035" w14:textId="77777777" w:rsidR="006F78EE" w:rsidRPr="004C3241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39353203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183001517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90F566A" w14:textId="77777777" w:rsidR="006F78EE" w:rsidRPr="004C3241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30015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5670D31C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FFE30E4" w14:textId="63AB11AC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C62117102654B11B490AFDA7B58876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RIICPL401E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A69B1B" w14:textId="77777777" w:rsidR="006F78EE" w:rsidRPr="00C15CA8" w:rsidRDefault="000543C2" w:rsidP="00927D6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799D642008524BFBAC2F908F8E5F48B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304761053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304761053"/>
              </w:sdtContent>
            </w:sdt>
          </w:p>
        </w:tc>
        <w:permStart w:id="176468891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3993372" w14:textId="77777777" w:rsidR="006F78EE" w:rsidRPr="004C3241" w:rsidRDefault="000543C2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764688915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96443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57980B" w14:textId="77777777" w:rsidR="006F78EE" w:rsidRPr="004C3241" w:rsidRDefault="000543C2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96443263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415FAF5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6F78EE" w:rsidRPr="004C3241" w14:paraId="53E40C96" w14:textId="77777777" w:rsidTr="00927D69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D6721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58186345" w:edGrp="everyone"/>
      <w:tr w:rsidR="006F78EE" w:rsidRPr="004C3241" w14:paraId="2539EBB7" w14:textId="77777777" w:rsidTr="00927D69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EC3B8B8" w14:textId="77777777" w:rsidR="006F78EE" w:rsidRPr="00D26D47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58186345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34387890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E21484" w14:textId="4ACAF5C7" w:rsidR="006F78EE" w:rsidRPr="00D26D47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34387890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3A148434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6575"/>
      </w:tblGrid>
      <w:tr w:rsidR="006F78EE" w:rsidRPr="004C3241" w14:paraId="02900C95" w14:textId="77777777" w:rsidTr="006F78EE">
        <w:trPr>
          <w:trHeight w:val="397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2085A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65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B31096" w14:textId="77777777" w:rsidR="006F78EE" w:rsidRPr="00F705E1" w:rsidRDefault="006F78EE" w:rsidP="00927D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7556787" w:edGrp="everyone"/>
            <w:permEnd w:id="1907556787"/>
          </w:p>
        </w:tc>
      </w:tr>
      <w:tr w:rsidR="006F78EE" w:rsidRPr="004C3241" w14:paraId="57F0200F" w14:textId="77777777" w:rsidTr="006F78EE">
        <w:trPr>
          <w:trHeight w:val="737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3F6B8B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42083338" w:edGrp="everyone"/>
        <w:tc>
          <w:tcPr>
            <w:tcW w:w="65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0DB545" w14:textId="77777777" w:rsidR="006F78EE" w:rsidRPr="004C3241" w:rsidRDefault="000543C2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CDFB09B" wp14:editId="23368518">
                      <wp:extent cx="3990975" cy="431800"/>
                      <wp:effectExtent l="0" t="0" r="9525" b="6350"/>
                      <wp:docPr id="54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097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42083338"/>
          </w:p>
        </w:tc>
      </w:tr>
    </w:tbl>
    <w:p w14:paraId="69638692" w14:textId="77777777" w:rsidR="006F78EE" w:rsidRP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p w14:paraId="3AD079C1" w14:textId="74F5CDEE" w:rsidR="006F78EE" w:rsidRDefault="006F78EE">
      <w:pPr>
        <w:jc w:val="left"/>
        <w:rPr>
          <w:szCs w:val="32"/>
        </w:rPr>
        <w:sectPr w:rsidR="006F78EE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CD0AA1C" w:rsidR="00C76B5E" w:rsidRPr="004932A4" w:rsidRDefault="000543C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4BE7E6D" w:rsidR="00C76B5E" w:rsidRDefault="000543C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F705E1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1995977" w:edGrp="everyone"/>
            <w:permEnd w:id="163199597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F72F3B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A67685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8EE" w:rsidRPr="00BA4D9F" w14:paraId="45334C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9EC317D" w14:textId="77777777" w:rsidR="006F78EE" w:rsidRPr="00750D30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F78EE" w:rsidRPr="00BA4D9F" w14:paraId="59605827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CA7A6" w14:textId="77777777" w:rsidR="006F78EE" w:rsidRPr="00DE303D" w:rsidRDefault="006F78EE" w:rsidP="00927D69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258782D" w14:textId="77777777" w:rsidR="006F78EE" w:rsidRPr="00DE303D" w:rsidRDefault="006F78EE" w:rsidP="006F78E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7072D44" w14:textId="77777777" w:rsidR="006F78EE" w:rsidRPr="00750D30" w:rsidRDefault="006F78EE" w:rsidP="006F78E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F78EE" w:rsidRPr="00BA4D9F" w14:paraId="2DE674A2" w14:textId="77777777" w:rsidTr="00927D69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2B0D3" w14:textId="77777777" w:rsidR="006F78EE" w:rsidRPr="006614E5" w:rsidRDefault="006F78EE" w:rsidP="00927D69">
            <w:pPr>
              <w:rPr>
                <w:rFonts w:ascii="Arial" w:hAnsi="Arial" w:cs="Arial"/>
                <w:bCs/>
                <w:szCs w:val="24"/>
              </w:rPr>
            </w:pPr>
            <w:permStart w:id="1000563636" w:edGrp="everyone"/>
            <w:permEnd w:id="1000563636"/>
          </w:p>
        </w:tc>
      </w:tr>
      <w:bookmarkEnd w:id="1"/>
    </w:tbl>
    <w:p w14:paraId="1F5CABE8" w14:textId="77777777" w:rsidR="006A3822" w:rsidRDefault="00C76B5E" w:rsidP="006A3822">
      <w:pPr>
        <w:rPr>
          <w:rFonts w:ascii="Arial" w:hAnsi="Arial" w:cs="Arial"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2551C85D" w14:textId="3E216FD4" w:rsidR="006A3822" w:rsidRPr="00830749" w:rsidRDefault="006A3822" w:rsidP="006A3822">
      <w:pPr>
        <w:pStyle w:val="20TAQuestionNumber"/>
        <w:ind w:left="709" w:hanging="709"/>
      </w:pPr>
      <w:bookmarkStart w:id="2" w:name="_Ref95744510"/>
      <w:r>
        <w:lastRenderedPageBreak/>
        <w:t xml:space="preserve">You have been assigned the task of supervising </w:t>
      </w:r>
      <w:r w:rsidR="00526956">
        <w:t xml:space="preserve">open excavation for installing services. </w:t>
      </w:r>
      <w:r>
        <w:t>Complete the table below describing documents you need to review to confirm the work activity and compliance</w:t>
      </w:r>
      <w:bookmarkEnd w:id="2"/>
      <w:r w:rsidR="00F705E1">
        <w:t>.</w:t>
      </w:r>
    </w:p>
    <w:p w14:paraId="28244A5B" w14:textId="77777777" w:rsidR="006A3822" w:rsidRPr="00830749" w:rsidRDefault="006A3822" w:rsidP="006A38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72"/>
        <w:gridCol w:w="5295"/>
        <w:gridCol w:w="609"/>
      </w:tblGrid>
      <w:tr w:rsidR="000A3ADD" w14:paraId="56D67D9C" w14:textId="77777777" w:rsidTr="0032457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454114" w14:textId="77777777" w:rsidR="006A3822" w:rsidRDefault="006A3822" w:rsidP="003245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DE62B2" w14:textId="1F1CA33B" w:rsidR="006A3822" w:rsidRDefault="000A3ADD" w:rsidP="00324571">
            <w:pPr>
              <w:keepNext/>
              <w:ind w:left="993" w:hanging="993"/>
              <w:jc w:val="center"/>
            </w:pPr>
            <w:r>
              <w:t>Type of document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7D3CFB" w14:textId="0DD15CCC" w:rsidR="006A3822" w:rsidRDefault="000A3ADD" w:rsidP="00324571">
            <w:pPr>
              <w:pStyle w:val="TableHeading"/>
              <w:framePr w:hSpace="0" w:wrap="auto" w:vAnchor="margin" w:hAnchor="text" w:yAlign="inline"/>
            </w:pPr>
            <w:r>
              <w:t>Documents required</w:t>
            </w:r>
          </w:p>
        </w:tc>
        <w:permStart w:id="125594289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991564" w14:textId="77777777" w:rsidR="006A3822" w:rsidRPr="00533511" w:rsidRDefault="000543C2" w:rsidP="003245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3430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A38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942898"/>
          </w:p>
        </w:tc>
      </w:tr>
      <w:tr w:rsidR="000A3ADD" w14:paraId="6C46BFCE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DB32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6F3C" w14:textId="406F1598" w:rsidR="006A3822" w:rsidRPr="000A3ADD" w:rsidRDefault="000A3ADD" w:rsidP="00324571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Project documents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B18F3" w14:textId="1B58B8F9" w:rsidR="009F2E3B" w:rsidRPr="006F78EE" w:rsidRDefault="009F2E3B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642680824" w:edGrp="everyone"/>
            <w:permEnd w:id="1642680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491F69" w14:textId="77777777" w:rsidR="006A3822" w:rsidRDefault="006A3822" w:rsidP="00324571">
            <w:pPr>
              <w:ind w:left="993" w:hanging="993"/>
            </w:pPr>
          </w:p>
        </w:tc>
      </w:tr>
      <w:tr w:rsidR="000A3ADD" w14:paraId="083B200A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38A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FB9F" w14:textId="616D0AC0" w:rsidR="006A3822" w:rsidRPr="000A3ADD" w:rsidRDefault="000A3ADD" w:rsidP="00324571">
            <w:pPr>
              <w:ind w:left="993" w:hanging="993"/>
              <w:jc w:val="center"/>
            </w:pPr>
            <w:r>
              <w:t>Guidance documents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4D436" w14:textId="35BCED9E" w:rsidR="000A3ADD" w:rsidRPr="006F78EE" w:rsidRDefault="000A3ADD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292328807" w:edGrp="everyone"/>
            <w:permEnd w:id="1292328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6DE019" w14:textId="77777777" w:rsidR="006A3822" w:rsidRDefault="006A3822" w:rsidP="00324571">
            <w:pPr>
              <w:ind w:left="993" w:hanging="993"/>
            </w:pPr>
          </w:p>
        </w:tc>
      </w:tr>
      <w:tr w:rsidR="000A3ADD" w14:paraId="0E4EFC2C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8C3F9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04F9" w14:textId="12A263A8" w:rsidR="006A3822" w:rsidRPr="000A3ADD" w:rsidRDefault="000A3ADD" w:rsidP="00324571">
            <w:pPr>
              <w:ind w:left="993" w:hanging="993"/>
              <w:jc w:val="center"/>
            </w:pPr>
            <w:r>
              <w:t>Legislation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26BF1" w14:textId="2BF492FA" w:rsidR="000A3ADD" w:rsidRPr="006F78EE" w:rsidRDefault="000A3ADD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8023173" w:edGrp="everyone"/>
            <w:permEnd w:id="8023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3F230" w14:textId="77777777" w:rsidR="006A3822" w:rsidRDefault="006A3822" w:rsidP="00324571">
            <w:pPr>
              <w:ind w:left="993" w:hanging="993"/>
            </w:pPr>
          </w:p>
        </w:tc>
      </w:tr>
    </w:tbl>
    <w:p w14:paraId="12B8D40A" w14:textId="77777777" w:rsidR="006A3822" w:rsidRDefault="006A3822" w:rsidP="006A3822">
      <w:pPr>
        <w:rPr>
          <w:rFonts w:ascii="Arial" w:hAnsi="Arial" w:cs="Arial"/>
          <w:sz w:val="22"/>
          <w:szCs w:val="22"/>
        </w:rPr>
      </w:pPr>
    </w:p>
    <w:p w14:paraId="69641849" w14:textId="57AB366F" w:rsidR="00C76B5E" w:rsidRPr="00A06101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0353912D" w:rsidR="00B115D7" w:rsidRPr="00830749" w:rsidRDefault="000A3ADD" w:rsidP="00136E8C">
      <w:pPr>
        <w:pStyle w:val="20TAQuestionNumber"/>
        <w:ind w:left="709" w:hanging="709"/>
      </w:pPr>
      <w:bookmarkStart w:id="3" w:name="_Ref95745058"/>
      <w:bookmarkEnd w:id="0"/>
      <w:r>
        <w:lastRenderedPageBreak/>
        <w:t xml:space="preserve">What type of information are you expecting to locate from the documents listed in </w:t>
      </w:r>
      <w:r>
        <w:fldChar w:fldCharType="begin"/>
      </w:r>
      <w:r>
        <w:instrText xml:space="preserve"> REF _Ref95744510 \r \h </w:instrText>
      </w:r>
      <w:r>
        <w:fldChar w:fldCharType="separate"/>
      </w:r>
      <w:r w:rsidR="004234B0">
        <w:t xml:space="preserve">Q1. </w:t>
      </w:r>
      <w:r>
        <w:fldChar w:fldCharType="end"/>
      </w:r>
      <w:bookmarkEnd w:id="3"/>
      <w:r w:rsidR="00F705E1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025261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98E5D98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67689870" w:edGrp="everyone"/>
            <w:permEnd w:id="1267689870"/>
          </w:p>
        </w:tc>
        <w:permStart w:id="11665460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0543C2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546089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FBB2C1E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A9856C3" w14:textId="27D40C8D" w:rsidR="00A06101" w:rsidRPr="00830749" w:rsidRDefault="00686463" w:rsidP="00A06101">
      <w:pPr>
        <w:pStyle w:val="20TAQuestionNumber"/>
        <w:ind w:left="709" w:hanging="709"/>
      </w:pPr>
      <w:bookmarkStart w:id="5" w:name="_Ref95819177"/>
      <w:r>
        <w:t>What are three (3) considerations you make as part of risk assessment processes during the ‘walk-through’ of the work area?</w:t>
      </w:r>
      <w:bookmarkEnd w:id="5"/>
    </w:p>
    <w:p w14:paraId="014544D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4940EAA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6EC951" w14:textId="3897B1EA" w:rsidR="00366809" w:rsidRPr="001C4084" w:rsidRDefault="00A06101" w:rsidP="009D437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09A7" w14:textId="108C263F" w:rsidR="00A06101" w:rsidRDefault="00A06101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21279339" w:edGrp="everyone"/>
            <w:permEnd w:id="1221279339"/>
          </w:p>
          <w:p w14:paraId="4C17F896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5D07D5C4" w14:textId="2AE40698" w:rsidR="009D4373" w:rsidRPr="009D4373" w:rsidRDefault="009D4373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671205" w:edGrp="everyone"/>
            <w:permEnd w:id="19671205"/>
          </w:p>
          <w:p w14:paraId="259A29D1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0A2E00C5" w14:textId="6D4C4200" w:rsidR="009D4373" w:rsidRPr="009D4373" w:rsidRDefault="009D4373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356146341" w:edGrp="everyone"/>
            <w:permEnd w:id="1356146341"/>
          </w:p>
        </w:tc>
        <w:permStart w:id="20614557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04A6D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3914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1455738"/>
          </w:p>
        </w:tc>
      </w:tr>
    </w:tbl>
    <w:p w14:paraId="2F036C2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78BBFE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74D6199" w14:textId="6A2AEB11" w:rsidR="00A06101" w:rsidRPr="00830749" w:rsidRDefault="00366809" w:rsidP="00A06101">
      <w:pPr>
        <w:pStyle w:val="20TAQuestionNumber"/>
        <w:ind w:left="709" w:hanging="709"/>
      </w:pPr>
      <w:bookmarkStart w:id="6" w:name="_Ref95819180"/>
      <w:r>
        <w:t>How would you divert runoff around stockpiles unavoidably located in drainage paths?</w:t>
      </w:r>
      <w:bookmarkEnd w:id="6"/>
    </w:p>
    <w:p w14:paraId="2EA6074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10556E4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1AFF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7984" w14:textId="1FDEF85D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5908238" w:edGrp="everyone"/>
            <w:permEnd w:id="5908238"/>
          </w:p>
        </w:tc>
        <w:permStart w:id="2112230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37996B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69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230313"/>
          </w:p>
        </w:tc>
      </w:tr>
    </w:tbl>
    <w:p w14:paraId="24E34B70" w14:textId="1D733F7F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9579EE7" w14:textId="77777777" w:rsidR="00124CA1" w:rsidRDefault="00124CA1" w:rsidP="00A06101">
      <w:pPr>
        <w:rPr>
          <w:rFonts w:ascii="Arial" w:hAnsi="Arial" w:cs="Arial"/>
          <w:sz w:val="22"/>
          <w:szCs w:val="22"/>
        </w:rPr>
      </w:pPr>
    </w:p>
    <w:p w14:paraId="697428DE" w14:textId="619954FD" w:rsidR="00A06101" w:rsidRPr="00830749" w:rsidRDefault="00B0137E" w:rsidP="00A06101">
      <w:pPr>
        <w:pStyle w:val="20TAQuestionNumber"/>
        <w:ind w:left="709" w:hanging="709"/>
      </w:pPr>
      <w:bookmarkStart w:id="7" w:name="_Ref95819182"/>
      <w:r>
        <w:lastRenderedPageBreak/>
        <w:t>All workers must wear the PPE required by the site. Why is it particularly important for supervisors?</w:t>
      </w:r>
      <w:bookmarkEnd w:id="7"/>
    </w:p>
    <w:p w14:paraId="2850B793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A8855E2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F3D9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D16" w14:textId="4804B97E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83213061" w:edGrp="everyone"/>
            <w:permEnd w:id="1283213061"/>
          </w:p>
        </w:tc>
        <w:permStart w:id="1857304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D09246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6234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7304051"/>
          </w:p>
        </w:tc>
      </w:tr>
    </w:tbl>
    <w:p w14:paraId="4B53796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A160C9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AED5EA9" w14:textId="73B19B9E" w:rsidR="00A06101" w:rsidRPr="00830749" w:rsidRDefault="00B0137E" w:rsidP="00A06101">
      <w:pPr>
        <w:pStyle w:val="20TAQuestionNumber"/>
        <w:ind w:left="709" w:hanging="709"/>
      </w:pPr>
      <w:bookmarkStart w:id="8" w:name="_Ref95819184"/>
      <w:r>
        <w:t>Where does the use of PPE fit in the risk management process?</w:t>
      </w:r>
      <w:bookmarkEnd w:id="8"/>
    </w:p>
    <w:p w14:paraId="0F554B8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443BFAC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EE3C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983F" w14:textId="322340D4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909004819" w:edGrp="everyone"/>
            <w:permEnd w:id="909004819"/>
          </w:p>
        </w:tc>
        <w:permStart w:id="927997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E76E3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4951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7997918"/>
          </w:p>
        </w:tc>
      </w:tr>
    </w:tbl>
    <w:p w14:paraId="661D2830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09DD545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020B85D9" w14:textId="47323208" w:rsidR="00A06101" w:rsidRPr="00830749" w:rsidRDefault="000435EA" w:rsidP="00A06101">
      <w:pPr>
        <w:pStyle w:val="20TAQuestionNumber"/>
        <w:ind w:left="709" w:hanging="709"/>
      </w:pPr>
      <w:bookmarkStart w:id="9" w:name="_Ref95820646"/>
      <w:r>
        <w:t>What would you read in the job plan to confirm the plan meets task requirements?</w:t>
      </w:r>
      <w:bookmarkEnd w:id="9"/>
    </w:p>
    <w:p w14:paraId="0F1A77C7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B09515C" w14:textId="77777777" w:rsidTr="00025261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1CBA4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B7C" w14:textId="27D5A445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75300439" w:edGrp="everyone"/>
            <w:permEnd w:id="1475300439"/>
          </w:p>
        </w:tc>
        <w:permStart w:id="14950187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5CAFE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3097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5018767"/>
          </w:p>
        </w:tc>
      </w:tr>
    </w:tbl>
    <w:p w14:paraId="47E43116" w14:textId="77777777" w:rsidR="000435EA" w:rsidRPr="007F4E9B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183C04AB" w14:textId="1E01F038" w:rsidR="000435EA" w:rsidRPr="00830749" w:rsidRDefault="000435EA" w:rsidP="000435EA">
      <w:pPr>
        <w:pStyle w:val="20TAQuestionNumber"/>
        <w:ind w:left="709" w:hanging="709"/>
      </w:pPr>
      <w:bookmarkStart w:id="10" w:name="_Ref95395099"/>
      <w:r>
        <w:lastRenderedPageBreak/>
        <w:t>Why is it important to understand the</w:t>
      </w:r>
      <w:r w:rsidRPr="00383ED9">
        <w:t xml:space="preserve"> relationship of </w:t>
      </w:r>
      <w:r>
        <w:t>the job</w:t>
      </w:r>
      <w:r w:rsidRPr="00383ED9">
        <w:t xml:space="preserve"> to other </w:t>
      </w:r>
      <w:r>
        <w:t>jobs within the project?</w:t>
      </w:r>
      <w:bookmarkEnd w:id="10"/>
    </w:p>
    <w:p w14:paraId="518BC845" w14:textId="77777777" w:rsidR="000435EA" w:rsidRPr="00830749" w:rsidRDefault="000435EA" w:rsidP="000435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435EA" w:rsidRPr="00830749" w14:paraId="440E23AC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8EE916" w14:textId="77777777" w:rsidR="000435EA" w:rsidRPr="001C4084" w:rsidRDefault="000435EA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F205" w14:textId="23445297" w:rsidR="000435EA" w:rsidRPr="001C4084" w:rsidRDefault="000435E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51222429" w:edGrp="everyone"/>
            <w:permEnd w:id="1851222429"/>
          </w:p>
        </w:tc>
        <w:permStart w:id="21268492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A17B90" w14:textId="77777777" w:rsidR="000435EA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327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35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6849286"/>
          </w:p>
        </w:tc>
      </w:tr>
    </w:tbl>
    <w:p w14:paraId="6D7B47BC" w14:textId="77777777" w:rsidR="000435EA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7F82FD2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D06EB94" w14:textId="6142E243" w:rsidR="00A06101" w:rsidRPr="00830749" w:rsidRDefault="000A0D97" w:rsidP="00A06101">
      <w:pPr>
        <w:pStyle w:val="20TAQuestionNumber"/>
        <w:ind w:left="709" w:hanging="709"/>
      </w:pPr>
      <w:bookmarkStart w:id="11" w:name="_Ref95822160"/>
      <w:r>
        <w:t xml:space="preserve">How do you confirm that </w:t>
      </w:r>
      <w:r w:rsidRPr="00F72F3B">
        <w:t>required resources are available to meet job requirements</w:t>
      </w:r>
      <w:r>
        <w:t>?</w:t>
      </w:r>
      <w:bookmarkEnd w:id="11"/>
    </w:p>
    <w:p w14:paraId="3D888DD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B5D95CB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7564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A27" w14:textId="7CECACA3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199659285" w:edGrp="everyone"/>
            <w:permEnd w:id="1199659285"/>
          </w:p>
        </w:tc>
        <w:permStart w:id="2911171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BE8C5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4330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1117144"/>
          </w:p>
        </w:tc>
      </w:tr>
    </w:tbl>
    <w:p w14:paraId="504890D8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375C8909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7401EF6A" w14:textId="3D85F201" w:rsidR="00A06101" w:rsidRPr="00830749" w:rsidRDefault="00CF6FBB" w:rsidP="00A06101">
      <w:pPr>
        <w:pStyle w:val="20TAQuestionNumber"/>
        <w:ind w:left="709" w:hanging="709"/>
      </w:pPr>
      <w:bookmarkStart w:id="12" w:name="_Ref95822122"/>
      <w:r>
        <w:t>Two (2) labourers</w:t>
      </w:r>
      <w:r w:rsidR="00BB0AE0">
        <w:t xml:space="preserve"> assigned to your team</w:t>
      </w:r>
      <w:r>
        <w:t xml:space="preserve"> have called in sick and are unable to attend site as allocated</w:t>
      </w:r>
      <w:r w:rsidR="00A06101">
        <w:t>.</w:t>
      </w:r>
      <w:r>
        <w:t xml:space="preserve"> How would you respond?</w:t>
      </w:r>
      <w:bookmarkEnd w:id="12"/>
    </w:p>
    <w:p w14:paraId="094AAAD9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CAD8643" w14:textId="77777777" w:rsidTr="00025261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90BB2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C5D" w14:textId="21EEFA28" w:rsidR="00385EE5" w:rsidRPr="004D1B06" w:rsidRDefault="00385EE5" w:rsidP="004D1B06">
            <w:pPr>
              <w:rPr>
                <w:rFonts w:ascii="Arial" w:hAnsi="Arial" w:cs="Arial"/>
                <w:sz w:val="22"/>
                <w:szCs w:val="22"/>
              </w:rPr>
            </w:pPr>
            <w:permStart w:id="486746968" w:edGrp="everyone"/>
            <w:permEnd w:id="486746968"/>
          </w:p>
        </w:tc>
        <w:permStart w:id="4600783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5E89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929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078367"/>
          </w:p>
        </w:tc>
      </w:tr>
    </w:tbl>
    <w:p w14:paraId="18047FA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9419AA0" w14:textId="6157AAB3" w:rsidR="00A06101" w:rsidRPr="00830749" w:rsidRDefault="00C733FA" w:rsidP="00A06101">
      <w:pPr>
        <w:pStyle w:val="20TAQuestionNumber"/>
        <w:ind w:left="709" w:hanging="709"/>
      </w:pPr>
      <w:bookmarkStart w:id="13" w:name="_Ref95823167"/>
      <w:r>
        <w:lastRenderedPageBreak/>
        <w:t>Once your team members have arrived on-site, how do you confirm that they understand their roles and all requirements?</w:t>
      </w:r>
      <w:bookmarkEnd w:id="13"/>
    </w:p>
    <w:p w14:paraId="04D5A9B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504243D" w14:textId="77777777" w:rsidTr="00025261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CB7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608" w14:textId="03CD14D9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22057577" w:edGrp="everyone"/>
            <w:permEnd w:id="1822057577"/>
          </w:p>
        </w:tc>
        <w:permStart w:id="21150732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35F4FB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41696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5073231"/>
          </w:p>
        </w:tc>
      </w:tr>
    </w:tbl>
    <w:p w14:paraId="7AEF16F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AC0BB1F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6ED751DA" w14:textId="437F2A9A" w:rsidR="00A06101" w:rsidRPr="00830749" w:rsidRDefault="00393B37" w:rsidP="00A06101">
      <w:pPr>
        <w:pStyle w:val="20TAQuestionNumber"/>
        <w:ind w:left="709" w:hanging="709"/>
      </w:pPr>
      <w:bookmarkStart w:id="14" w:name="_Ref95823171"/>
      <w:r>
        <w:t xml:space="preserve">What emergency response information should you </w:t>
      </w:r>
      <w:r w:rsidR="00BB0AE0">
        <w:t>be sure your</w:t>
      </w:r>
      <w:r>
        <w:t xml:space="preserve"> team </w:t>
      </w:r>
      <w:r w:rsidR="00BB0AE0">
        <w:t xml:space="preserve">understands </w:t>
      </w:r>
      <w:r>
        <w:t>before undertaking work tasks?</w:t>
      </w:r>
      <w:bookmarkEnd w:id="14"/>
    </w:p>
    <w:p w14:paraId="556BFDD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407C38E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F74096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589" w14:textId="5F6B0CEA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8365626" w:edGrp="everyone"/>
            <w:permEnd w:id="168365626"/>
          </w:p>
        </w:tc>
        <w:permStart w:id="15209158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2AE7B4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7867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0915830"/>
          </w:p>
        </w:tc>
      </w:tr>
    </w:tbl>
    <w:p w14:paraId="38E5C5E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7B0CD2CA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5FF81A6" w14:textId="62BAA54A" w:rsidR="00A06101" w:rsidRPr="00830749" w:rsidRDefault="00670FCB" w:rsidP="00A06101">
      <w:pPr>
        <w:pStyle w:val="20TAQuestionNumber"/>
        <w:ind w:left="709" w:hanging="709"/>
      </w:pPr>
      <w:bookmarkStart w:id="15" w:name="_Ref95823276"/>
      <w:r>
        <w:t>How do you encourage</w:t>
      </w:r>
      <w:r w:rsidR="00393B37">
        <w:t xml:space="preserve"> workers</w:t>
      </w:r>
      <w:r>
        <w:t xml:space="preserve"> to</w:t>
      </w:r>
      <w:r w:rsidR="00393B37">
        <w:t xml:space="preserve"> adhere to work zone traffic management controls such as exclusion zones and traffic routes?</w:t>
      </w:r>
      <w:bookmarkEnd w:id="15"/>
    </w:p>
    <w:p w14:paraId="261D974C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2AE45CB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1F7D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5DB4" w14:textId="491D44EB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59218222" w:edGrp="everyone"/>
            <w:permEnd w:id="2059218222"/>
          </w:p>
        </w:tc>
        <w:permStart w:id="4261302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EDB7BB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54004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130205"/>
          </w:p>
        </w:tc>
      </w:tr>
    </w:tbl>
    <w:p w14:paraId="12B853D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0D42EE3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BB9BE72" w14:textId="77777777" w:rsidR="00F22907" w:rsidRPr="00830749" w:rsidRDefault="00F22907" w:rsidP="00F22907">
      <w:pPr>
        <w:pStyle w:val="20TAQuestionNumber"/>
        <w:ind w:left="709" w:hanging="709"/>
      </w:pPr>
      <w:bookmarkStart w:id="16" w:name="_Ref89768019"/>
      <w:bookmarkStart w:id="17" w:name="_Ref95825228"/>
      <w:r>
        <w:lastRenderedPageBreak/>
        <w:t>How can you support sub-contractors to achieve their responsibilities</w:t>
      </w:r>
      <w:bookmarkEnd w:id="16"/>
      <w:r>
        <w:t>?</w:t>
      </w:r>
      <w:bookmarkEnd w:id="17"/>
    </w:p>
    <w:p w14:paraId="7FCC0F06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2AD2EA7B" w14:textId="77777777" w:rsidTr="0002526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963CC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6473" w14:textId="3E24E3FC" w:rsidR="00F22907" w:rsidRPr="001C4084" w:rsidRDefault="00F2290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64660358" w:edGrp="everyone"/>
            <w:permEnd w:id="264660358"/>
          </w:p>
        </w:tc>
        <w:permStart w:id="152991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8535D" w14:textId="77777777" w:rsidR="00F22907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4642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99114"/>
          </w:p>
        </w:tc>
      </w:tr>
    </w:tbl>
    <w:p w14:paraId="787A4666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05EBAF78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3DB73E2C" w14:textId="77777777" w:rsidR="00F22907" w:rsidRPr="00830749" w:rsidRDefault="00F22907" w:rsidP="00F22907">
      <w:pPr>
        <w:pStyle w:val="20TAQuestionNumber"/>
        <w:ind w:left="709" w:hanging="709"/>
      </w:pPr>
      <w:bookmarkStart w:id="18" w:name="_Ref89769346"/>
      <w:bookmarkStart w:id="19" w:name="_Ref95825323"/>
      <w:r>
        <w:t>How do supervisors determine human resources and sub-contractors needed for the job plan</w:t>
      </w:r>
      <w:bookmarkEnd w:id="18"/>
      <w:r>
        <w:t>?</w:t>
      </w:r>
      <w:bookmarkEnd w:id="19"/>
    </w:p>
    <w:p w14:paraId="39D904F0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59FFC088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F34B1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4B68" w14:textId="119BA00B" w:rsidR="00F22907" w:rsidRPr="001C4084" w:rsidRDefault="00F2290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469844536" w:edGrp="everyone"/>
            <w:permEnd w:id="469844536"/>
          </w:p>
        </w:tc>
        <w:permStart w:id="6690796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ABE34" w14:textId="77777777" w:rsidR="00F22907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36326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9079638"/>
          </w:p>
        </w:tc>
      </w:tr>
    </w:tbl>
    <w:p w14:paraId="438A13F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E7CB0B9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70948E6F" w14:textId="77777777" w:rsidR="00861CED" w:rsidRDefault="00861CED" w:rsidP="00861CED">
      <w:pPr>
        <w:pStyle w:val="20TAQuestionNumber"/>
        <w:ind w:left="709" w:hanging="709"/>
      </w:pPr>
      <w:bookmarkStart w:id="20" w:name="_Ref95825718"/>
      <w:r>
        <w:lastRenderedPageBreak/>
        <w:t xml:space="preserve">What is </w:t>
      </w:r>
      <w:r w:rsidRPr="006B6880">
        <w:t xml:space="preserve">the relationship between various areas of civil work and </w:t>
      </w:r>
      <w:r>
        <w:t xml:space="preserve">how are these relationships relevant when </w:t>
      </w:r>
      <w:r w:rsidRPr="006B6880">
        <w:t>developing job plans and work schedules</w:t>
      </w:r>
      <w:r>
        <w:t>?</w:t>
      </w:r>
      <w:bookmarkEnd w:id="20"/>
    </w:p>
    <w:p w14:paraId="0E292161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488E714C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F22CD3" w14:textId="77777777" w:rsidR="00861CED" w:rsidRPr="001C4084" w:rsidRDefault="00861CED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8966" w14:textId="0F00E32A" w:rsidR="00861CED" w:rsidRPr="001C4084" w:rsidRDefault="00861CE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15924327" w:edGrp="everyone"/>
            <w:permEnd w:id="1515924327"/>
          </w:p>
        </w:tc>
        <w:permStart w:id="2122022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9D35E" w14:textId="77777777" w:rsidR="00861CED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5591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022680"/>
          </w:p>
        </w:tc>
      </w:tr>
    </w:tbl>
    <w:p w14:paraId="1B9D5AA3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615B366A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03435807" w14:textId="77777777" w:rsidR="00861CED" w:rsidRDefault="00861CED" w:rsidP="00861CED">
      <w:pPr>
        <w:pStyle w:val="20TAQuestionNumber"/>
        <w:ind w:left="709" w:hanging="709"/>
      </w:pPr>
      <w:bookmarkStart w:id="21" w:name="_Ref89775621"/>
      <w:r>
        <w:t>Elaborate on four (4) different types of estimates used when developing job plans.</w:t>
      </w:r>
      <w:bookmarkEnd w:id="21"/>
    </w:p>
    <w:p w14:paraId="4994BE03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05E3869E" w14:textId="77777777" w:rsidTr="00025261">
        <w:trPr>
          <w:trHeight w:val="68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12D19C" w14:textId="5BA925D7" w:rsidR="00861CED" w:rsidRPr="001C4084" w:rsidRDefault="00861CED" w:rsidP="00385EE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6E1E" w14:textId="5C16CA74" w:rsidR="00861CED" w:rsidRDefault="00861CED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71023158" w:edGrp="everyone"/>
            <w:permEnd w:id="1971023158"/>
          </w:p>
          <w:p w14:paraId="2EA2038F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1E715874" w14:textId="0FDE42E6" w:rsidR="00385EE5" w:rsidRDefault="00385EE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061775427" w:edGrp="everyone"/>
            <w:permEnd w:id="2061775427"/>
          </w:p>
          <w:p w14:paraId="52B1BC86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59707AEA" w14:textId="14BABB8C" w:rsidR="00385EE5" w:rsidRDefault="00385EE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855737740" w:edGrp="everyone"/>
            <w:permEnd w:id="1855737740"/>
          </w:p>
          <w:p w14:paraId="18390EBE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29003F7D" w14:textId="2F4F8B4F" w:rsidR="00385EE5" w:rsidRPr="00385EE5" w:rsidRDefault="00385EE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753356535" w:edGrp="everyone"/>
            <w:permEnd w:id="753356535"/>
          </w:p>
        </w:tc>
        <w:permStart w:id="2706103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9074F5" w14:textId="77777777" w:rsidR="00861CED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6133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10385"/>
          </w:p>
        </w:tc>
      </w:tr>
    </w:tbl>
    <w:p w14:paraId="04B003F0" w14:textId="647CE1EF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25F476E0" w14:textId="1E8C6290" w:rsidR="002006A1" w:rsidRDefault="00A92E17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19056C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</w:t>
      </w:r>
      <w:r w:rsidR="002006A1"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espond to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_Ref95826391 \r \h  \* MERGEFORMAT </w:instrTex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Q18.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_Ref95826904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Q19.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and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_Ref95826914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Q20.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2568D6B6" w14:textId="0D4C3BF8" w:rsidR="00A92E17" w:rsidRDefault="00037710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24F2265" wp14:editId="64CD15A0">
                <wp:simplePos x="0" y="0"/>
                <wp:positionH relativeFrom="column">
                  <wp:posOffset>66675</wp:posOffset>
                </wp:positionH>
                <wp:positionV relativeFrom="paragraph">
                  <wp:posOffset>289560</wp:posOffset>
                </wp:positionV>
                <wp:extent cx="5731510" cy="2191385"/>
                <wp:effectExtent l="0" t="38100" r="21590" b="184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191385"/>
                          <a:chOff x="0" y="0"/>
                          <a:chExt cx="5658842" cy="1935834"/>
                        </a:xfrm>
                      </wpg:grpSpPr>
                      <wps:wsp>
                        <wps:cNvPr id="16" name="Cube 1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C6765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1.85m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F862EF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3.725m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E73778" w14:textId="77777777" w:rsidR="0019056C" w:rsidRPr="00BC6F8A" w:rsidRDefault="0019056C" w:rsidP="0019056C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1.56m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F2265" id="Group 11" o:spid="_x0000_s1026" style="position:absolute;left:0;text-align:left;margin-left:5.25pt;margin-top:22.8pt;width:451.3pt;height:172.55pt;z-index:251675648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16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" fillcolor="#fbcaa2 [1625]" strokecolor="#f68c36 [3049]" strokeweight="1.5pt">
                  <v:fill color2="#fdefe3 [505]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" fillcolor="white [3201]" strokecolor="black [3213]" strokeweight="2pt">
                  <v:textbox>
                    <w:txbxContent>
                      <w:p w14:paraId="403C6765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1.85m</w:t>
                        </w:r>
                      </w:p>
                    </w:txbxContent>
                  </v:textbox>
                </v:shape>
                <v:shape id="Text Box 21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" fillcolor="white [3201]" strokecolor="black [3213]" strokeweight="2pt">
                  <v:textbox>
                    <w:txbxContent>
                      <w:p w14:paraId="78F862EF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3.725m</w:t>
                        </w:r>
                      </w:p>
                    </w:txbxContent>
                  </v:textbox>
                </v:shape>
                <v:shape id="Text Box 24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" fillcolor="white [3201]" strokecolor="black [3213]" strokeweight="2pt">
                  <v:textbox>
                    <w:txbxContent>
                      <w:p w14:paraId="31E73778" w14:textId="77777777" w:rsidR="0019056C" w:rsidRPr="00BC6F8A" w:rsidRDefault="0019056C" w:rsidP="0019056C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1.56m</w:t>
                        </w:r>
                      </w:p>
                    </w:txbxContent>
                  </v:textbox>
                </v:shape>
                <v:line id="Straight Connector 29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4285C21A" w14:textId="77777777" w:rsidR="002006A1" w:rsidRDefault="002006A1" w:rsidP="00861CED">
      <w:pPr>
        <w:rPr>
          <w:rFonts w:ascii="Arial" w:hAnsi="Arial" w:cs="Arial"/>
          <w:sz w:val="22"/>
          <w:szCs w:val="22"/>
        </w:rPr>
      </w:pPr>
    </w:p>
    <w:p w14:paraId="5A8DD414" w14:textId="24BA465D" w:rsidR="00A06101" w:rsidRPr="00830749" w:rsidRDefault="00037710" w:rsidP="00A06101">
      <w:pPr>
        <w:pStyle w:val="20TAQuestionNumber"/>
        <w:ind w:left="709" w:hanging="709"/>
      </w:pPr>
      <w:bookmarkStart w:id="22" w:name="_Ref95826391"/>
      <w:r>
        <w:t>What is the total volume of the shape?</w:t>
      </w:r>
      <w:bookmarkEnd w:id="22"/>
    </w:p>
    <w:p w14:paraId="0E0DEC6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EA74E04" w14:textId="77777777" w:rsidTr="00025261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28C1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77C4" w14:textId="3F177DB7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348848481" w:edGrp="everyone"/>
            <w:permEnd w:id="348848481"/>
          </w:p>
        </w:tc>
        <w:permStart w:id="791703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408E7F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2123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70376"/>
          </w:p>
        </w:tc>
      </w:tr>
    </w:tbl>
    <w:p w14:paraId="6368CBEA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D6F1763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9E0E4BD" w14:textId="462C1003" w:rsidR="00A06101" w:rsidRPr="00830749" w:rsidRDefault="00A92E17" w:rsidP="00A06101">
      <w:pPr>
        <w:pStyle w:val="20TAQuestionNumber"/>
        <w:ind w:left="709" w:hanging="709"/>
      </w:pPr>
      <w:bookmarkStart w:id="23" w:name="_Ref95826904"/>
      <w:r>
        <w:t xml:space="preserve">Calculate the </w:t>
      </w:r>
      <w:r w:rsidR="00037710">
        <w:t>surface area of the shape</w:t>
      </w:r>
      <w:r>
        <w:t>.</w:t>
      </w:r>
      <w:bookmarkEnd w:id="23"/>
    </w:p>
    <w:p w14:paraId="53B41434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1B9793F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7FE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3A9F" w14:textId="465F5F45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95849867" w:edGrp="everyone"/>
            <w:permEnd w:id="1095849867"/>
          </w:p>
        </w:tc>
        <w:permStart w:id="12515727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FBA36D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6954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572765"/>
          </w:p>
        </w:tc>
      </w:tr>
    </w:tbl>
    <w:p w14:paraId="436D27E6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A8A86CB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1F61E87F" w14:textId="60D82557" w:rsidR="00A06101" w:rsidRPr="00830749" w:rsidRDefault="00A92E17" w:rsidP="00A06101">
      <w:pPr>
        <w:pStyle w:val="20TAQuestionNumber"/>
        <w:ind w:left="709" w:hanging="709"/>
      </w:pPr>
      <w:bookmarkStart w:id="24" w:name="_Ref95826914"/>
      <w:r>
        <w:t xml:space="preserve">Calculate the </w:t>
      </w:r>
      <w:r w:rsidR="00572D63">
        <w:t xml:space="preserve">percent </w:t>
      </w:r>
      <w:r>
        <w:t xml:space="preserve">grade </w:t>
      </w:r>
      <w:r w:rsidR="00572D63">
        <w:t xml:space="preserve">of the </w:t>
      </w:r>
      <w:r w:rsidR="00572D63" w:rsidRPr="00572D63">
        <w:rPr>
          <w:u w:val="dash"/>
        </w:rPr>
        <w:t>dotted line</w:t>
      </w:r>
      <w:r>
        <w:t>.</w:t>
      </w:r>
      <w:bookmarkEnd w:id="24"/>
    </w:p>
    <w:p w14:paraId="0A21264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4C1F0B8" w14:textId="77777777" w:rsidTr="00025261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753D5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F85" w14:textId="5E79846B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08481432" w:edGrp="everyone"/>
            <w:permEnd w:id="1608481432"/>
          </w:p>
        </w:tc>
        <w:permStart w:id="1033064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11038D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7237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06488"/>
          </w:p>
        </w:tc>
      </w:tr>
    </w:tbl>
    <w:p w14:paraId="5498C9B3" w14:textId="5EAA09B5" w:rsidR="00A92E17" w:rsidRDefault="00A92E17" w:rsidP="00A06101">
      <w:pPr>
        <w:rPr>
          <w:rFonts w:ascii="Arial" w:hAnsi="Arial" w:cs="Arial"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E32524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respond to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_Ref95826969 \r \h </w:instrTex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Q21.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>and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_Ref95826894 \r \h </w:instrTex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Q22.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1A5E62FF" w14:textId="3F2A345A" w:rsidR="00A06101" w:rsidRDefault="001C2383" w:rsidP="00A06101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36B6E1D" wp14:editId="28A1E001">
                <wp:simplePos x="0" y="0"/>
                <wp:positionH relativeFrom="column">
                  <wp:posOffset>266700</wp:posOffset>
                </wp:positionH>
                <wp:positionV relativeFrom="paragraph">
                  <wp:posOffset>277495</wp:posOffset>
                </wp:positionV>
                <wp:extent cx="5353050" cy="1885950"/>
                <wp:effectExtent l="0" t="38100" r="19050" b="1905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885950"/>
                          <a:chOff x="0" y="0"/>
                          <a:chExt cx="5658842" cy="1935834"/>
                        </a:xfrm>
                      </wpg:grpSpPr>
                      <wps:wsp>
                        <wps:cNvPr id="46" name="Cube 4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68C07F" w14:textId="0D974D72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1.58m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80524F" w14:textId="7268AF0F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3.545m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189D1D" w14:textId="4FDC2321" w:rsidR="001C2383" w:rsidRPr="00BC6F8A" w:rsidRDefault="001C2383" w:rsidP="001C2383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1.34m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6E1D" id="Group 45" o:spid="_x0000_s1032" style="position:absolute;margin-left:21pt;margin-top:21.85pt;width:421.5pt;height:148.5pt;z-index:251677696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">
                <v:shape id="Cube 46" o:spid="_x0000_s1033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" fillcolor="#c6d9f1 [671]" strokecolor="#8db3e2 [1311]" strokeweight="1.5pt">
                  <v:shadow on="t" color="black" opacity="24903f" origin=",.5" offset="0,.55556mm"/>
                </v:shape>
                <v:shape id="Text Box 47" o:spid="_x0000_s1034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" fillcolor="white [3201]" strokecolor="black [3213]" strokeweight="2pt">
                  <v:textbox>
                    <w:txbxContent>
                      <w:p w14:paraId="1A68C07F" w14:textId="0D974D72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1.58m</w:t>
                        </w:r>
                      </w:p>
                    </w:txbxContent>
                  </v:textbox>
                </v:shape>
                <v:shape id="Text Box 48" o:spid="_x0000_s1035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" fillcolor="white [3201]" strokecolor="black [3213]" strokeweight="2pt">
                  <v:textbox>
                    <w:txbxContent>
                      <w:p w14:paraId="7C80524F" w14:textId="7268AF0F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3.545m</w:t>
                        </w:r>
                      </w:p>
                    </w:txbxContent>
                  </v:textbox>
                </v:shape>
                <v:shape id="Text Box 49" o:spid="_x0000_s1036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" fillcolor="white [3201]" strokecolor="black [3213]" strokeweight="2pt">
                  <v:textbox>
                    <w:txbxContent>
                      <w:p w14:paraId="4D189D1D" w14:textId="4FDC2321" w:rsidR="001C2383" w:rsidRPr="00BC6F8A" w:rsidRDefault="001C2383" w:rsidP="001C2383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1.34m</w:t>
                        </w:r>
                      </w:p>
                    </w:txbxContent>
                  </v:textbox>
                </v:shape>
                <v:line id="Straight Connector 50" o:spid="_x0000_s1037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5433E58A" w14:textId="5DD13D51" w:rsidR="00A92E17" w:rsidRDefault="00A92E17" w:rsidP="00A06101">
      <w:pPr>
        <w:jc w:val="left"/>
        <w:rPr>
          <w:rFonts w:ascii="Arial" w:hAnsi="Arial"/>
          <w:bCs/>
          <w:sz w:val="22"/>
          <w:szCs w:val="22"/>
        </w:rPr>
      </w:pPr>
    </w:p>
    <w:p w14:paraId="6F86E3A5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24D81F17" w14:textId="43425B9C" w:rsidR="00A92E17" w:rsidRPr="00830749" w:rsidRDefault="00A92E17" w:rsidP="00A92E17">
      <w:pPr>
        <w:pStyle w:val="20TAQuestionNumber"/>
        <w:ind w:left="709" w:hanging="709"/>
      </w:pPr>
      <w:bookmarkStart w:id="25" w:name="_Ref95826969"/>
      <w:r>
        <w:t xml:space="preserve">Calculate the </w:t>
      </w:r>
      <w:r w:rsidR="001C2383">
        <w:t>volume of the shape</w:t>
      </w:r>
      <w:r>
        <w:t>.</w:t>
      </w:r>
      <w:bookmarkEnd w:id="25"/>
    </w:p>
    <w:p w14:paraId="122D696F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6EBE327D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28403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6C3C" w14:textId="7E48E10C" w:rsidR="00A92E17" w:rsidRPr="001C4084" w:rsidRDefault="00A92E1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873095652" w:edGrp="everyone"/>
            <w:permEnd w:id="873095652"/>
          </w:p>
        </w:tc>
        <w:permStart w:id="2143167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83176" w14:textId="77777777" w:rsidR="00A92E17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801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3167529"/>
          </w:p>
        </w:tc>
      </w:tr>
    </w:tbl>
    <w:p w14:paraId="11A3CF36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54511060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44EE10D6" w14:textId="24D806B9" w:rsidR="00A92E17" w:rsidRPr="00830749" w:rsidRDefault="001C2383" w:rsidP="001C2383">
      <w:pPr>
        <w:pStyle w:val="20TAQuestionNumber"/>
        <w:ind w:left="709" w:hanging="709"/>
      </w:pPr>
      <w:bookmarkStart w:id="26" w:name="_Ref95826894"/>
      <w:r>
        <w:t xml:space="preserve">Calculate the grade of the </w:t>
      </w:r>
      <w:r w:rsidRPr="00572D63">
        <w:rPr>
          <w:u w:val="dash"/>
        </w:rPr>
        <w:t>dotted line</w:t>
      </w:r>
      <w:r w:rsidR="007F4343">
        <w:rPr>
          <w:u w:val="dash"/>
        </w:rPr>
        <w:t xml:space="preserve"> as a percentage</w:t>
      </w:r>
      <w:r>
        <w:t>.</w:t>
      </w:r>
      <w:bookmarkEnd w:id="26"/>
    </w:p>
    <w:p w14:paraId="7C08B309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8715E39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9638A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E53" w14:textId="65EB3DD2" w:rsidR="00A92E17" w:rsidRPr="001C4084" w:rsidRDefault="00A92E1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77990445" w:edGrp="everyone"/>
            <w:permEnd w:id="1677990445"/>
          </w:p>
        </w:tc>
        <w:permStart w:id="3191679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B89679" w14:textId="77777777" w:rsidR="00A92E17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81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9167966"/>
          </w:p>
        </w:tc>
      </w:tr>
    </w:tbl>
    <w:p w14:paraId="20388860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33D49248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621D5AC7" w14:textId="77777777" w:rsidR="009A229B" w:rsidRDefault="007F4343" w:rsidP="009A229B">
      <w:pPr>
        <w:pStyle w:val="20TAQuestionNumber"/>
        <w:ind w:left="709" w:hanging="709"/>
      </w:pPr>
      <w:bookmarkStart w:id="27" w:name="_Ref102633881"/>
      <w:bookmarkStart w:id="28" w:name="_Ref95826917"/>
      <w:r w:rsidRPr="007F4343">
        <w:t>You need an excavator for 3 days and have been asked to make sure there is enough diesel to last the whole 3 days.</w:t>
      </w:r>
      <w:bookmarkEnd w:id="27"/>
      <w:r w:rsidRPr="007F4343">
        <w:t xml:space="preserve">  </w:t>
      </w:r>
    </w:p>
    <w:p w14:paraId="2706F2C3" w14:textId="77777777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7CFCB1F7" w14:textId="572150C7" w:rsidR="00A92E17" w:rsidRDefault="007F4343" w:rsidP="009A229B">
      <w:pPr>
        <w:pStyle w:val="20TAQuestionNumber"/>
        <w:numPr>
          <w:ilvl w:val="0"/>
          <w:numId w:val="0"/>
        </w:numPr>
        <w:ind w:left="709"/>
      </w:pPr>
      <w:r w:rsidRPr="007F4343">
        <w:t xml:space="preserve">The excavator uses 15 litres per hour and will be operating for approximately 6 hours per day.  The company buys its diesel at cost ($1.10 p/l) and it has a policy that requires all orders </w:t>
      </w:r>
      <w:r w:rsidR="009A229B">
        <w:t xml:space="preserve">to </w:t>
      </w:r>
      <w:r w:rsidRPr="007F4343">
        <w:t xml:space="preserve">include a contingency of 10%. </w:t>
      </w:r>
      <w:bookmarkEnd w:id="28"/>
    </w:p>
    <w:p w14:paraId="3A8F941B" w14:textId="2981493C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5FE3531E" w14:textId="0D00E6AF" w:rsidR="009A229B" w:rsidRPr="00830749" w:rsidRDefault="009A229B" w:rsidP="009A229B">
      <w:pPr>
        <w:pStyle w:val="20TAQuestionNumber"/>
        <w:numPr>
          <w:ilvl w:val="0"/>
          <w:numId w:val="0"/>
        </w:numPr>
        <w:ind w:left="709"/>
      </w:pPr>
      <w:r>
        <w:t>How much diesel will you need to order?</w:t>
      </w:r>
    </w:p>
    <w:p w14:paraId="05443A75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5DA7853" w14:textId="77777777" w:rsidTr="0003009C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3595F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433" w14:textId="7AC33A89" w:rsidR="00A92E17" w:rsidRPr="001C4084" w:rsidRDefault="00A92E1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132699419" w:edGrp="everyone"/>
            <w:permEnd w:id="2132699419"/>
          </w:p>
        </w:tc>
        <w:permStart w:id="6095694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2F554" w14:textId="77777777" w:rsidR="00A92E17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4576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9569413"/>
          </w:p>
        </w:tc>
      </w:tr>
    </w:tbl>
    <w:p w14:paraId="57D08DC3" w14:textId="77777777" w:rsidR="0051061E" w:rsidRPr="00A06101" w:rsidRDefault="0051061E" w:rsidP="0051061E">
      <w:pPr>
        <w:jc w:val="left"/>
        <w:rPr>
          <w:rFonts w:ascii="Arial" w:hAnsi="Arial"/>
          <w:bCs/>
          <w:sz w:val="22"/>
          <w:szCs w:val="22"/>
        </w:rPr>
      </w:pPr>
    </w:p>
    <w:p w14:paraId="76DB4C33" w14:textId="7450CEFF" w:rsidR="0051061E" w:rsidRPr="00830749" w:rsidRDefault="0051061E" w:rsidP="0051061E">
      <w:pPr>
        <w:pStyle w:val="20TAQuestionNumber"/>
        <w:ind w:left="709" w:hanging="709"/>
      </w:pPr>
      <w:bookmarkStart w:id="29" w:name="_Ref95891933"/>
      <w:r>
        <w:lastRenderedPageBreak/>
        <w:t>Clearly explain the steps you undertake when setting out the site for a trench.</w:t>
      </w:r>
      <w:bookmarkEnd w:id="29"/>
    </w:p>
    <w:p w14:paraId="560742FA" w14:textId="77777777" w:rsidR="0051061E" w:rsidRPr="00830749" w:rsidRDefault="0051061E" w:rsidP="005106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61E" w:rsidRPr="00830749" w14:paraId="0E50F1A4" w14:textId="77777777" w:rsidTr="0003009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153CC" w14:textId="77777777" w:rsidR="0051061E" w:rsidRPr="001C4084" w:rsidRDefault="005106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74B" w14:textId="6909A882" w:rsidR="0051061E" w:rsidRPr="001C4084" w:rsidRDefault="0051061E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22834989" w:edGrp="everyone"/>
            <w:permEnd w:id="2022834989"/>
          </w:p>
        </w:tc>
        <w:permStart w:id="6797044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C673B" w14:textId="77777777" w:rsidR="0051061E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665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06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704478"/>
          </w:p>
        </w:tc>
      </w:tr>
    </w:tbl>
    <w:p w14:paraId="5252E4B0" w14:textId="77777777" w:rsidR="0051061E" w:rsidRDefault="0051061E" w:rsidP="0051061E">
      <w:pPr>
        <w:rPr>
          <w:rFonts w:ascii="Arial" w:hAnsi="Arial" w:cs="Arial"/>
          <w:sz w:val="22"/>
          <w:szCs w:val="22"/>
        </w:rPr>
      </w:pPr>
    </w:p>
    <w:p w14:paraId="4997B69D" w14:textId="77777777" w:rsidR="00D2711E" w:rsidRPr="00A06101" w:rsidRDefault="00D2711E" w:rsidP="00D2711E">
      <w:pPr>
        <w:jc w:val="left"/>
        <w:rPr>
          <w:rFonts w:ascii="Arial" w:hAnsi="Arial"/>
          <w:bCs/>
          <w:sz w:val="22"/>
          <w:szCs w:val="22"/>
        </w:rPr>
      </w:pPr>
    </w:p>
    <w:p w14:paraId="5C4582FE" w14:textId="28286CF6" w:rsidR="00D2711E" w:rsidRPr="00830749" w:rsidRDefault="00D2711E" w:rsidP="00D2711E">
      <w:pPr>
        <w:pStyle w:val="20TAQuestionNumber"/>
        <w:ind w:left="709" w:hanging="709"/>
      </w:pPr>
      <w:bookmarkStart w:id="30" w:name="_Ref95892261"/>
      <w:r>
        <w:t>A hold point may be required following the set out. Why would this be necessary?</w:t>
      </w:r>
      <w:bookmarkEnd w:id="30"/>
    </w:p>
    <w:p w14:paraId="71BF41EE" w14:textId="77777777" w:rsidR="00D2711E" w:rsidRPr="00830749" w:rsidRDefault="00D2711E" w:rsidP="00D271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711E" w:rsidRPr="00830749" w14:paraId="7D174A3B" w14:textId="77777777" w:rsidTr="003841BF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14ABC" w14:textId="77777777" w:rsidR="00D2711E" w:rsidRPr="001C4084" w:rsidRDefault="00D271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F121" w14:textId="504B9B9B" w:rsidR="00D2711E" w:rsidRPr="001C4084" w:rsidRDefault="00D2711E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71232318" w:edGrp="everyone"/>
            <w:permEnd w:id="1271232318"/>
          </w:p>
        </w:tc>
        <w:permStart w:id="9781388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AB48DF" w14:textId="77777777" w:rsidR="00D2711E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748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271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8138803"/>
          </w:p>
        </w:tc>
      </w:tr>
    </w:tbl>
    <w:p w14:paraId="0187B49F" w14:textId="77777777" w:rsidR="00D2711E" w:rsidRDefault="00D2711E" w:rsidP="00D2711E">
      <w:pPr>
        <w:rPr>
          <w:rFonts w:ascii="Arial" w:hAnsi="Arial" w:cs="Arial"/>
          <w:sz w:val="22"/>
          <w:szCs w:val="22"/>
        </w:rPr>
      </w:pPr>
    </w:p>
    <w:p w14:paraId="2B3ECC46" w14:textId="77777777" w:rsidR="00D2711E" w:rsidRDefault="00D2711E" w:rsidP="00A92E17">
      <w:pPr>
        <w:rPr>
          <w:rFonts w:ascii="Arial" w:hAnsi="Arial" w:cs="Arial"/>
          <w:sz w:val="22"/>
          <w:szCs w:val="22"/>
        </w:rPr>
      </w:pPr>
    </w:p>
    <w:p w14:paraId="32088B58" w14:textId="7C8F213B" w:rsidR="00A06101" w:rsidRPr="00830749" w:rsidRDefault="00B144C1" w:rsidP="00A06101">
      <w:pPr>
        <w:pStyle w:val="20TAQuestionNumber"/>
        <w:ind w:left="709" w:hanging="709"/>
      </w:pPr>
      <w:bookmarkStart w:id="31" w:name="_Ref95826743"/>
      <w:r>
        <w:lastRenderedPageBreak/>
        <w:t>Write a description for each of the following trench collapse prevention methods (1) shoring, (2) benching (3) battering</w:t>
      </w:r>
      <w:r w:rsidR="00A06101">
        <w:t>.</w:t>
      </w:r>
      <w:bookmarkEnd w:id="31"/>
    </w:p>
    <w:p w14:paraId="0CD681BB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385C849" w14:textId="77777777" w:rsidTr="00F41FDD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B9B18" w14:textId="066E9E1C" w:rsidR="00B144C1" w:rsidRPr="001C4084" w:rsidRDefault="00A06101" w:rsidP="00C42F6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5F74" w14:textId="53E0ED49" w:rsidR="00A06101" w:rsidRDefault="00A06101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81389831" w:edGrp="everyone"/>
            <w:permEnd w:id="1281389831"/>
          </w:p>
          <w:p w14:paraId="6E344E1B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99F35B8" w14:textId="0E9F3C4E" w:rsidR="006F7472" w:rsidRDefault="006F7472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26757345" w:edGrp="everyone"/>
            <w:permEnd w:id="226757345"/>
          </w:p>
          <w:p w14:paraId="038313F0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35B9B3BC" w14:textId="4B708F2A" w:rsidR="006F7472" w:rsidRPr="006F7472" w:rsidRDefault="006F7472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899695988" w:edGrp="everyone"/>
            <w:permEnd w:id="899695988"/>
          </w:p>
        </w:tc>
        <w:permStart w:id="5040553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31047C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31798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4055316"/>
          </w:p>
        </w:tc>
      </w:tr>
    </w:tbl>
    <w:p w14:paraId="1E617E0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FA004DD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58E76587" w14:textId="61B30442" w:rsidR="00A06101" w:rsidRPr="00830749" w:rsidRDefault="001F1D4D" w:rsidP="00A06101">
      <w:pPr>
        <w:pStyle w:val="20TAQuestionNumber"/>
        <w:ind w:left="709" w:hanging="709"/>
      </w:pPr>
      <w:bookmarkStart w:id="32" w:name="_Ref95826745"/>
      <w:bookmarkStart w:id="33" w:name="_Ref95889290"/>
      <w:r>
        <w:t>Why is it important that the slope ratio not exceed the prescribed maximum value</w:t>
      </w:r>
      <w:bookmarkEnd w:id="32"/>
      <w:r w:rsidR="00B564FF">
        <w:t>?</w:t>
      </w:r>
      <w:bookmarkEnd w:id="33"/>
    </w:p>
    <w:p w14:paraId="402EE4A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599B8EDD" w14:textId="77777777" w:rsidTr="00F41FD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07AB9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C661" w14:textId="065418E9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789410974" w:edGrp="everyone"/>
            <w:permEnd w:id="789410974"/>
          </w:p>
        </w:tc>
        <w:permStart w:id="15614820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A6C5B" w14:textId="77777777" w:rsidR="00A0610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05794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482050"/>
          </w:p>
        </w:tc>
      </w:tr>
    </w:tbl>
    <w:p w14:paraId="3FC489C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5BB14D3F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ED5B67" w14:textId="0567E759" w:rsidR="00B925C1" w:rsidRPr="00830749" w:rsidRDefault="008319FE" w:rsidP="00B925C1">
      <w:pPr>
        <w:pStyle w:val="20TAQuestionNumber"/>
        <w:ind w:left="709" w:hanging="709"/>
      </w:pPr>
      <w:bookmarkStart w:id="34" w:name="_Ref95893527"/>
      <w:r>
        <w:t xml:space="preserve">What does it mean, to monitor the </w:t>
      </w:r>
      <w:r w:rsidR="00AE59DC">
        <w:t xml:space="preserve">excavation and </w:t>
      </w:r>
      <w:r>
        <w:t xml:space="preserve">installation </w:t>
      </w:r>
      <w:r w:rsidR="00AE59DC">
        <w:t>process</w:t>
      </w:r>
      <w:r>
        <w:t>?</w:t>
      </w:r>
      <w:bookmarkEnd w:id="34"/>
    </w:p>
    <w:p w14:paraId="1BD85F61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666D6B6" w14:textId="77777777" w:rsidTr="00F41FDD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CFC15D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E4E" w14:textId="4C8CABE6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53207402" w:edGrp="everyone"/>
            <w:permEnd w:id="1553207402"/>
          </w:p>
        </w:tc>
        <w:permStart w:id="1798250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124826" w14:textId="77777777" w:rsidR="00B925C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8002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8250663"/>
          </w:p>
        </w:tc>
      </w:tr>
    </w:tbl>
    <w:p w14:paraId="2247D62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397103E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FAEFDB2" w14:textId="78BF13B5" w:rsidR="00B925C1" w:rsidRPr="00830749" w:rsidRDefault="00AE59DC" w:rsidP="00B925C1">
      <w:pPr>
        <w:pStyle w:val="20TAQuestionNumber"/>
        <w:ind w:left="709" w:hanging="709"/>
      </w:pPr>
      <w:bookmarkStart w:id="35" w:name="_Ref95893530"/>
      <w:r>
        <w:lastRenderedPageBreak/>
        <w:t>What methods do you use to confirm the outcomes are being achieved according to the job requirements?</w:t>
      </w:r>
      <w:bookmarkEnd w:id="35"/>
    </w:p>
    <w:p w14:paraId="37477486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43B9BBE" w14:textId="77777777" w:rsidTr="00F41FD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4E10DF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0CD6" w14:textId="459D5940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82107244" w:edGrp="everyone"/>
            <w:permEnd w:id="1482107244"/>
          </w:p>
        </w:tc>
        <w:permStart w:id="118062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FB2EB5" w14:textId="77777777" w:rsidR="00B925C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6954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214"/>
          </w:p>
        </w:tc>
      </w:tr>
    </w:tbl>
    <w:p w14:paraId="7DD26E29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145C0A2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29FD91CB" w14:textId="291E941C" w:rsidR="00B925C1" w:rsidRPr="00830749" w:rsidRDefault="00D728AD" w:rsidP="00B925C1">
      <w:pPr>
        <w:pStyle w:val="20TAQuestionNumber"/>
        <w:ind w:left="709" w:hanging="709"/>
      </w:pPr>
      <w:bookmarkStart w:id="36" w:name="_Ref95894785"/>
      <w:r>
        <w:t>What is one (1) reason you may have to adjust the work practices and (2) what effect can this have on your work plan?</w:t>
      </w:r>
      <w:bookmarkEnd w:id="36"/>
    </w:p>
    <w:p w14:paraId="7FCEF19C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1BE2F42" w14:textId="77777777" w:rsidTr="00F41FDD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7D7D8" w14:textId="3F9681E6" w:rsidR="00D728AD" w:rsidRPr="001C4084" w:rsidRDefault="00B925C1" w:rsidP="007B2EC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43F3" w14:textId="5F81D027" w:rsidR="00B925C1" w:rsidRDefault="00B925C1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528446818" w:edGrp="everyone"/>
            <w:permEnd w:id="1528446818"/>
          </w:p>
          <w:p w14:paraId="77538657" w14:textId="39FB879A" w:rsidR="007B2EC6" w:rsidRDefault="007B2EC6" w:rsidP="007B2EC6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AC06225" w14:textId="5F5ED0E3" w:rsidR="007B2EC6" w:rsidRPr="007B2EC6" w:rsidRDefault="007B2EC6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401565266" w:edGrp="everyone"/>
            <w:permEnd w:id="401565266"/>
          </w:p>
        </w:tc>
        <w:permStart w:id="20799971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81F5C4" w14:textId="77777777" w:rsidR="00B925C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7073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9997128"/>
          </w:p>
        </w:tc>
      </w:tr>
    </w:tbl>
    <w:p w14:paraId="78279C4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254DFA37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84C7E1" w14:textId="18DBC567" w:rsidR="00B925C1" w:rsidRPr="00830749" w:rsidRDefault="00B025FC" w:rsidP="00B925C1">
      <w:pPr>
        <w:pStyle w:val="20TAQuestionNumber"/>
        <w:ind w:left="709" w:hanging="709"/>
      </w:pPr>
      <w:bookmarkStart w:id="37" w:name="_Ref95895456"/>
      <w:r>
        <w:t xml:space="preserve">How do you record the changes and adjustments made to work practices mentioned in </w:t>
      </w:r>
      <w:r>
        <w:fldChar w:fldCharType="begin"/>
      </w:r>
      <w:r>
        <w:instrText xml:space="preserve"> REF _Ref95894785 \r \h </w:instrText>
      </w:r>
      <w:r>
        <w:fldChar w:fldCharType="separate"/>
      </w:r>
      <w:r w:rsidR="004234B0">
        <w:t xml:space="preserve">Q30. </w:t>
      </w:r>
      <w:r>
        <w:fldChar w:fldCharType="end"/>
      </w:r>
      <w:bookmarkEnd w:id="37"/>
      <w:r w:rsidR="001A41A7">
        <w:t>?</w:t>
      </w:r>
    </w:p>
    <w:p w14:paraId="6FF4C98B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4E63FCD" w14:textId="77777777" w:rsidTr="00F41FDD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4CC4A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F0DA" w14:textId="26E4E13D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50883000" w:edGrp="everyone"/>
            <w:permEnd w:id="1650883000"/>
          </w:p>
        </w:tc>
        <w:permStart w:id="15410796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8D96FD" w14:textId="77777777" w:rsidR="00B925C1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0667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1079655"/>
          </w:p>
        </w:tc>
      </w:tr>
    </w:tbl>
    <w:p w14:paraId="002A77C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06485BF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20FC39F1" w14:textId="1153A536" w:rsidR="00034A16" w:rsidRPr="00830749" w:rsidRDefault="00034A16" w:rsidP="00034A16">
      <w:pPr>
        <w:pStyle w:val="20TAQuestionNumber"/>
        <w:ind w:left="709" w:hanging="709"/>
      </w:pPr>
      <w:bookmarkStart w:id="38" w:name="_Ref95897233"/>
      <w:r>
        <w:lastRenderedPageBreak/>
        <w:t>If you come across an unidentified existing service during excavation work, which methods or procedures would you use to identify the service?</w:t>
      </w:r>
      <w:bookmarkEnd w:id="38"/>
    </w:p>
    <w:p w14:paraId="0747A307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4A2B1F37" w14:textId="77777777" w:rsidTr="00F41FDD">
        <w:trPr>
          <w:trHeight w:val="19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5FA2A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070F" w14:textId="0A987F14" w:rsidR="00034A16" w:rsidRPr="001C4084" w:rsidRDefault="00034A1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08685547" w:edGrp="everyone"/>
            <w:permEnd w:id="1208685547"/>
          </w:p>
        </w:tc>
        <w:permStart w:id="1673545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A9036" w14:textId="77777777" w:rsidR="00034A16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496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545040"/>
          </w:p>
        </w:tc>
      </w:tr>
    </w:tbl>
    <w:p w14:paraId="73595246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7F17B01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4ACAB52C" w14:textId="29562424" w:rsidR="00034A16" w:rsidRPr="00830749" w:rsidRDefault="00034A16" w:rsidP="00034A16">
      <w:pPr>
        <w:pStyle w:val="20TAQuestionNumber"/>
        <w:ind w:left="709" w:hanging="709"/>
      </w:pPr>
      <w:bookmarkStart w:id="39" w:name="_Ref95897235"/>
      <w:r>
        <w:t>What is the BYD</w:t>
      </w:r>
      <w:r w:rsidR="00E41828">
        <w:t>A</w:t>
      </w:r>
      <w:r>
        <w:t xml:space="preserve"> system and how would you go about getting the information sent out to you and by what means</w:t>
      </w:r>
      <w:bookmarkEnd w:id="39"/>
      <w:r w:rsidR="00E41828">
        <w:t>?</w:t>
      </w:r>
    </w:p>
    <w:p w14:paraId="5D9544F4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5E814941" w14:textId="77777777" w:rsidTr="00F41FDD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833B07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5515" w14:textId="39A6194C" w:rsidR="00034A16" w:rsidRPr="001C4084" w:rsidRDefault="00034A1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24277315" w:edGrp="everyone"/>
            <w:permEnd w:id="1024277315"/>
          </w:p>
        </w:tc>
        <w:permStart w:id="6404975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D8E2CB" w14:textId="77777777" w:rsidR="00034A16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4493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0497598"/>
          </w:p>
        </w:tc>
      </w:tr>
    </w:tbl>
    <w:p w14:paraId="20E435B5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30A9E14A" w14:textId="77777777" w:rsidR="006753CC" w:rsidRPr="00A06101" w:rsidRDefault="006753CC" w:rsidP="006753CC">
      <w:pPr>
        <w:jc w:val="left"/>
        <w:rPr>
          <w:rFonts w:ascii="Arial" w:hAnsi="Arial"/>
          <w:bCs/>
          <w:sz w:val="22"/>
          <w:szCs w:val="22"/>
        </w:rPr>
      </w:pPr>
    </w:p>
    <w:p w14:paraId="00349E5E" w14:textId="773BD77C" w:rsidR="006753CC" w:rsidRPr="00830749" w:rsidRDefault="006753CC" w:rsidP="006753CC">
      <w:pPr>
        <w:pStyle w:val="20TAQuestionNumber"/>
        <w:ind w:left="709" w:hanging="709"/>
      </w:pPr>
      <w:bookmarkStart w:id="40" w:name="_Ref95899267"/>
      <w:r>
        <w:t xml:space="preserve">What </w:t>
      </w:r>
      <w:r w:rsidR="0058129C">
        <w:t>are some characteristics, technical capabilities and limitations related to one (1) item of plant or equipment you should be monitoring during installation works?</w:t>
      </w:r>
      <w:bookmarkEnd w:id="40"/>
    </w:p>
    <w:p w14:paraId="7DAC1E63" w14:textId="77777777" w:rsidR="006753CC" w:rsidRPr="00830749" w:rsidRDefault="006753CC" w:rsidP="006753C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53CC" w:rsidRPr="00830749" w14:paraId="055E7C77" w14:textId="77777777" w:rsidTr="00F41FDD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6BC8B" w14:textId="77777777" w:rsidR="006753CC" w:rsidRPr="001C4084" w:rsidRDefault="006753CC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FD09" w14:textId="4DD4C28A" w:rsidR="006753CC" w:rsidRPr="001C4084" w:rsidRDefault="006753CC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690973377" w:edGrp="everyone"/>
            <w:permEnd w:id="690973377"/>
          </w:p>
        </w:tc>
        <w:permStart w:id="70539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370243" w14:textId="77777777" w:rsidR="006753CC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4930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53C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5395307"/>
          </w:p>
        </w:tc>
      </w:tr>
    </w:tbl>
    <w:p w14:paraId="14D99695" w14:textId="77777777" w:rsidR="006753CC" w:rsidRDefault="006753CC" w:rsidP="006753CC">
      <w:pPr>
        <w:rPr>
          <w:rFonts w:ascii="Arial" w:hAnsi="Arial" w:cs="Arial"/>
          <w:sz w:val="22"/>
          <w:szCs w:val="22"/>
        </w:rPr>
      </w:pPr>
    </w:p>
    <w:p w14:paraId="5794C667" w14:textId="77777777" w:rsidR="00254814" w:rsidRPr="00A06101" w:rsidRDefault="00254814" w:rsidP="00254814">
      <w:pPr>
        <w:jc w:val="left"/>
        <w:rPr>
          <w:rFonts w:ascii="Arial" w:hAnsi="Arial"/>
          <w:bCs/>
          <w:sz w:val="22"/>
          <w:szCs w:val="22"/>
        </w:rPr>
      </w:pPr>
    </w:p>
    <w:p w14:paraId="018C40ED" w14:textId="169F618E" w:rsidR="00254814" w:rsidRPr="00830749" w:rsidRDefault="00254814" w:rsidP="00254814">
      <w:pPr>
        <w:pStyle w:val="20TAQuestionNumber"/>
        <w:ind w:left="709" w:hanging="709"/>
      </w:pPr>
      <w:bookmarkStart w:id="41" w:name="_Ref95899697"/>
      <w:r>
        <w:lastRenderedPageBreak/>
        <w:t>How do you, as the supervisor</w:t>
      </w:r>
      <w:r w:rsidR="001A41A7">
        <w:t>,</w:t>
      </w:r>
      <w:r>
        <w:t xml:space="preserve"> c</w:t>
      </w:r>
      <w:r w:rsidRPr="00254814">
        <w:t>onfirm plant, equipment and tools maintenance requirements are carried out and recorded according to job requirements and manufacturer specifications</w:t>
      </w:r>
      <w:r>
        <w:t>?</w:t>
      </w:r>
      <w:bookmarkEnd w:id="41"/>
    </w:p>
    <w:p w14:paraId="7CA37FF6" w14:textId="77777777" w:rsidR="00254814" w:rsidRPr="00830749" w:rsidRDefault="00254814" w:rsidP="002548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4814" w:rsidRPr="00830749" w14:paraId="677EFF32" w14:textId="77777777" w:rsidTr="00F41FDD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10598" w14:textId="77777777" w:rsidR="00254814" w:rsidRPr="001C4084" w:rsidRDefault="00254814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596" w14:textId="3BA1E28E" w:rsidR="00254814" w:rsidRPr="001C4084" w:rsidRDefault="0025481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320028355" w:edGrp="everyone"/>
            <w:permEnd w:id="1320028355"/>
          </w:p>
        </w:tc>
        <w:permStart w:id="534781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102C43" w14:textId="77777777" w:rsidR="00254814" w:rsidRPr="00533511" w:rsidRDefault="000543C2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7418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48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4781160"/>
          </w:p>
        </w:tc>
      </w:tr>
    </w:tbl>
    <w:p w14:paraId="0E1120D8" w14:textId="77777777" w:rsidR="00254814" w:rsidRDefault="00254814" w:rsidP="00254814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E0721D5" w:rsidR="004E699E" w:rsidRPr="004932A4" w:rsidRDefault="000543C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BE5B805" w:rsidR="004E699E" w:rsidRDefault="000543C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663764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6290122" w:edGrp="everyone"/>
            <w:permEnd w:id="486290122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DEB1C12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1363F621" w:rsidR="00BE45C9" w:rsidRPr="00750D30" w:rsidRDefault="00BE45C9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6C64F2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87157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87157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53FD2" w:rsidRPr="004932A4" w14:paraId="33EE888A" w14:textId="77777777" w:rsidTr="00787157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339044138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70E14064" w:rsidR="00853FD2" w:rsidRPr="00906AB7" w:rsidRDefault="000543C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339044138"/>
              </w:sdtContent>
            </w:sdt>
          </w:p>
        </w:tc>
        <w:permStart w:id="351815811" w:edGrp="everyone"/>
        <w:tc>
          <w:tcPr>
            <w:tcW w:w="1417" w:type="dxa"/>
            <w:vAlign w:val="center"/>
          </w:tcPr>
          <w:p w14:paraId="2665EAB7" w14:textId="3C177EA2" w:rsidR="00853FD2" w:rsidRPr="00906AB7" w:rsidRDefault="000543C2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51815811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548099654" w:edGrp="everyone"/>
          <w:p w14:paraId="2E502A3F" w14:textId="2EEA306B" w:rsidR="00853FD2" w:rsidRPr="00A44CB5" w:rsidRDefault="000543C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48099654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853FD2" w:rsidRPr="00A44CB5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1426714" w:edGrp="everyone"/>
            <w:permEnd w:id="1711426714"/>
          </w:p>
        </w:tc>
        <w:permStart w:id="784230844" w:edGrp="everyone"/>
        <w:tc>
          <w:tcPr>
            <w:tcW w:w="1287" w:type="dxa"/>
            <w:vAlign w:val="center"/>
          </w:tcPr>
          <w:p w14:paraId="70611D39" w14:textId="5E0B78D6" w:rsidR="00853FD2" w:rsidRPr="00533511" w:rsidRDefault="000543C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4230844"/>
          </w:p>
        </w:tc>
        <w:permStart w:id="21875931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7F7E975" w:rsidR="00853FD2" w:rsidRPr="00533511" w:rsidRDefault="000543C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8759317"/>
          </w:p>
        </w:tc>
      </w:tr>
      <w:tr w:rsidR="00853FD2" w:rsidRPr="004932A4" w14:paraId="4C05266E" w14:textId="77777777" w:rsidTr="00787157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367679166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1BABC1C4" w:rsidR="00853FD2" w:rsidRPr="00906AB7" w:rsidRDefault="000543C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6129453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67679166"/>
              </w:sdtContent>
            </w:sdt>
          </w:p>
        </w:tc>
        <w:permStart w:id="710755099" w:edGrp="everyone"/>
        <w:tc>
          <w:tcPr>
            <w:tcW w:w="1417" w:type="dxa"/>
            <w:vAlign w:val="center"/>
          </w:tcPr>
          <w:p w14:paraId="0465547E" w14:textId="77777777" w:rsidR="00853FD2" w:rsidRPr="00906AB7" w:rsidRDefault="000543C2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8236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0755099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890331150" w:edGrp="everyone"/>
          <w:p w14:paraId="208A2BC4" w14:textId="3E67241D" w:rsidR="00853FD2" w:rsidRPr="00162AE6" w:rsidRDefault="000543C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2765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90331150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853FD2" w:rsidRPr="00162AE6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3562661" w:edGrp="everyone"/>
            <w:permEnd w:id="413562661"/>
          </w:p>
        </w:tc>
        <w:permStart w:id="1644787718" w:edGrp="everyone"/>
        <w:tc>
          <w:tcPr>
            <w:tcW w:w="1287" w:type="dxa"/>
            <w:vAlign w:val="center"/>
          </w:tcPr>
          <w:p w14:paraId="45B9BC0E" w14:textId="3AC74326" w:rsidR="00853FD2" w:rsidRPr="00533511" w:rsidRDefault="000543C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84077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44787718"/>
          </w:p>
        </w:tc>
        <w:permStart w:id="80990126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DD45B1A" w:rsidR="00853FD2" w:rsidRPr="00533511" w:rsidRDefault="000543C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301312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0990126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25261" w:rsidRPr="00C92642" w14:paraId="031CEF3D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0C14FBE" w14:textId="77777777" w:rsidR="00025261" w:rsidRPr="00DE303D" w:rsidRDefault="00025261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025261" w:rsidRPr="00C92642" w14:paraId="6C360D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12A804" w14:textId="77777777" w:rsidR="00025261" w:rsidRPr="00DE303D" w:rsidRDefault="00025261" w:rsidP="00927D69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EC4656A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F737AAC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025261" w:rsidRPr="00BA4D9F" w14:paraId="7E82B8C5" w14:textId="77777777" w:rsidTr="00025261">
        <w:trPr>
          <w:trHeight w:val="2718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2DC1A" w14:textId="77777777" w:rsidR="00025261" w:rsidRPr="006614E5" w:rsidRDefault="00025261" w:rsidP="00927D69">
            <w:pPr>
              <w:rPr>
                <w:rFonts w:ascii="Arial" w:hAnsi="Arial" w:cs="Arial"/>
                <w:bCs/>
                <w:szCs w:val="24"/>
              </w:rPr>
            </w:pPr>
            <w:permStart w:id="1857715691" w:edGrp="everyone"/>
            <w:permEnd w:id="1857715691"/>
          </w:p>
        </w:tc>
      </w:tr>
    </w:tbl>
    <w:p w14:paraId="234581C5" w14:textId="77777777" w:rsidR="00025261" w:rsidRPr="00025261" w:rsidRDefault="00025261">
      <w:pPr>
        <w:rPr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BD7ED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7787BF4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998325189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543C2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98325189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0543C2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0292023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80292023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0527500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9052750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17358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17358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9557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9A673F" w14:paraId="2835A828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C96347F" w:rsidR="00795D87" w:rsidRPr="00F3545B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00D596" w14:textId="25B14324" w:rsidR="00795D87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F7BEC">
              <w:rPr>
                <w:rFonts w:ascii="Arial" w:hAnsi="Arial" w:cs="Arial"/>
                <w:sz w:val="19"/>
                <w:szCs w:val="19"/>
              </w:rPr>
              <w:t>Specify documents located, read and applied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C698B82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61B7CE29" w:rsidR="000F7BEC" w:rsidRPr="009A673F" w:rsidRDefault="000F7BEC" w:rsidP="00E128BB">
            <w:pPr>
              <w:pStyle w:val="38PASBenchmark"/>
              <w:ind w:left="0"/>
              <w:rPr>
                <w:rFonts w:ascii="Arial" w:hAnsi="Arial"/>
                <w:vanish w:val="0"/>
                <w:highlight w:val="yellow"/>
              </w:rPr>
            </w:pPr>
            <w:permStart w:id="1908867598" w:edGrp="everyone"/>
            <w:permEnd w:id="1908867598"/>
          </w:p>
        </w:tc>
      </w:tr>
      <w:tr w:rsidR="00DD0F30" w:rsidRPr="009A673F" w14:paraId="1D94348C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A599D" w14:textId="63465C14" w:rsidR="00DD0F30" w:rsidRP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1B254E" w14:textId="7C9DBAF3" w:rsid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4A19F1C4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AC99C6" w14:textId="349BAD6C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6361238" w:edGrp="everyone"/>
            <w:permEnd w:id="6361238"/>
          </w:p>
        </w:tc>
      </w:tr>
      <w:tr w:rsidR="005C663F" w:rsidRPr="009A673F" w14:paraId="56FB7CD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3D4E2" w14:textId="52FC256D" w:rsidR="005C663F" w:rsidRPr="00DD0F30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3A173" w14:textId="3809207A" w:rsidR="005C663F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512FCC93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2AC604" w14:textId="0C41D939" w:rsidR="005C663F" w:rsidRPr="009A673F" w:rsidRDefault="005C66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141528963" w:edGrp="everyone"/>
            <w:permEnd w:id="2141528963"/>
          </w:p>
        </w:tc>
      </w:tr>
      <w:tr w:rsidR="00BD7ED9" w:rsidRPr="009A673F" w14:paraId="5FC3CEA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BA912D" w14:textId="36AD9B52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F0CB8" w14:textId="228795E1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468DA577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3604855" w14:textId="0B8289F0" w:rsidR="00BD7ED9" w:rsidRPr="009A673F" w:rsidRDefault="00BD7ED9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178552" w:edGrp="everyone"/>
            <w:permEnd w:id="17178552"/>
          </w:p>
        </w:tc>
      </w:tr>
      <w:tr w:rsidR="00BD7ED9" w:rsidRPr="00BA4D9F" w14:paraId="46D0F6D0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6BBE3" w14:textId="6E670E73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F0778" w14:textId="6D05961E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method of communication used</w:t>
            </w:r>
            <w:r w:rsidR="00A24249">
              <w:rPr>
                <w:rFonts w:ascii="Arial" w:hAnsi="Arial" w:cs="Arial"/>
                <w:sz w:val="19"/>
                <w:szCs w:val="19"/>
              </w:rPr>
              <w:t xml:space="preserve"> with operators:</w:t>
            </w:r>
          </w:p>
          <w:p w14:paraId="0A5CF354" w14:textId="77777777" w:rsidR="00DA5097" w:rsidRDefault="00DA509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272BD32" w14:textId="6D8F540A" w:rsidR="00A24249" w:rsidRPr="009A673F" w:rsidRDefault="00A24249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6235715" w:edGrp="everyone"/>
            <w:permEnd w:id="26235715"/>
          </w:p>
        </w:tc>
      </w:tr>
      <w:tr w:rsidR="009A673F" w:rsidRPr="00BA4D9F" w14:paraId="4DE36E93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F21C68" w14:textId="25E57651" w:rsidR="009A673F" w:rsidRPr="00DD0F30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5F8DB8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59CCBA10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B386765" w14:textId="744B15AC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519845474" w:edGrp="everyone"/>
            <w:permEnd w:id="519845474"/>
          </w:p>
        </w:tc>
      </w:tr>
      <w:tr w:rsidR="009A673F" w:rsidRPr="00BA4D9F" w14:paraId="5409F027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A15DDC" w14:textId="56BC8508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AD912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2136588A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9AB477" w14:textId="7D375E0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811627632" w:edGrp="everyone"/>
            <w:permEnd w:id="811627632"/>
          </w:p>
        </w:tc>
      </w:tr>
      <w:tr w:rsidR="009A673F" w:rsidRPr="00BA4D9F" w14:paraId="6831AC76" w14:textId="77777777" w:rsidTr="00F95577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4EE77B" w14:textId="0904B145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EF672C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4755CFF0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A130EF6" w14:textId="13C711C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1649411928" w:edGrp="everyone"/>
            <w:permEnd w:id="1649411928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F95577" w:rsidRPr="00BA4D9F" w14:paraId="016C76A6" w14:textId="77777777" w:rsidTr="000878F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1742D9" w14:textId="394A4785" w:rsidR="00F95577" w:rsidRPr="0011416F" w:rsidRDefault="00F95577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1: OCCASION </w:t>
            </w:r>
            <w:r w:rsidR="005620DD"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849231165" w:edGrp="everyone"/>
      <w:tr w:rsidR="00F95577" w:rsidRPr="00BA4D9F" w14:paraId="3DD91D6C" w14:textId="77777777" w:rsidTr="000878F9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9105C80" w14:textId="77777777" w:rsidR="00F95577" w:rsidRDefault="000543C2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43049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49231165"/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B97C0F" w14:textId="77777777" w:rsidR="00F95577" w:rsidRDefault="000543C2" w:rsidP="000878F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960852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0027044" w:edGrp="everyone"/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00027044"/>
              </w:sdtContent>
            </w:sdt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F95577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128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615947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615947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75972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0098178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0098178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F9557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F95577" w:rsidRPr="00BA4D9F" w14:paraId="0A3DE0C2" w14:textId="77777777" w:rsidTr="000878F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4A8722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2F0775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95577" w:rsidRPr="009A673F" w14:paraId="7D238381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4305F" w14:textId="7686961E" w:rsidR="00F95577" w:rsidRPr="00F3545B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06157" w14:textId="1716C2F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documents located, read and applied:</w:t>
            </w:r>
          </w:p>
          <w:p w14:paraId="5F42B754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4D43C8C" w14:textId="45041D28" w:rsidR="00F95577" w:rsidRPr="009A673F" w:rsidRDefault="00F95577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180641694" w:edGrp="everyone"/>
            <w:permEnd w:id="1180641694"/>
          </w:p>
        </w:tc>
      </w:tr>
      <w:tr w:rsidR="00F95577" w:rsidRPr="009A673F" w14:paraId="0ECFE462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8D972" w14:textId="5C2EC88A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3ACA18" w14:textId="51099ADD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7886E62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B67F932" w14:textId="564FECA1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38214539" w:edGrp="everyone"/>
            <w:permEnd w:id="1738214539"/>
          </w:p>
        </w:tc>
      </w:tr>
      <w:tr w:rsidR="00F95577" w:rsidRPr="009A673F" w14:paraId="2368DED9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948C2" w14:textId="16BE27BD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E92D6B" w14:textId="21D8DA80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17432570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802DC5" w14:textId="3E25C4E4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578593276" w:edGrp="everyone"/>
            <w:permEnd w:id="1578593276"/>
          </w:p>
        </w:tc>
      </w:tr>
      <w:tr w:rsidR="00F95577" w:rsidRPr="009A673F" w14:paraId="745447E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9DD1D" w14:textId="6895AAA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45072" w14:textId="6656D13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2BA5856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0EECDA6" w14:textId="5163630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095897724" w:edGrp="everyone"/>
            <w:permEnd w:id="1095897724"/>
          </w:p>
        </w:tc>
      </w:tr>
      <w:tr w:rsidR="00F95577" w:rsidRPr="009A673F" w14:paraId="03156603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57204A" w14:textId="6EC6F6AF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E99B8" w14:textId="59F3D549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method of communication used with operators:</w:t>
            </w:r>
          </w:p>
          <w:p w14:paraId="7A4A44FC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8DBCB5C" w14:textId="1662CE85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26099469" w:edGrp="everyone"/>
            <w:permEnd w:id="226099469"/>
          </w:p>
        </w:tc>
      </w:tr>
      <w:tr w:rsidR="00F95577" w:rsidRPr="00BA4D9F" w14:paraId="400F052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F72F8B" w14:textId="5940585C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7D904" w14:textId="3C584612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2306E035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607D400C" w14:textId="55A1E4B9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102539884" w:edGrp="everyone"/>
            <w:permEnd w:id="1102539884"/>
          </w:p>
        </w:tc>
      </w:tr>
      <w:tr w:rsidR="00F95577" w:rsidRPr="00BA4D9F" w14:paraId="447836BB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52ECA" w14:textId="148AADB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0C6C3" w14:textId="14D765E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6153C421" w14:textId="351AA8E9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2C75F657" w14:textId="1D0939CF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778062753" w:edGrp="everyone"/>
            <w:permEnd w:id="1778062753"/>
          </w:p>
        </w:tc>
      </w:tr>
      <w:tr w:rsidR="00F95577" w:rsidRPr="009A673F" w14:paraId="4C3E4D00" w14:textId="77777777" w:rsidTr="000878F9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87694" w14:textId="7541D2FB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A673F"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 w:rsidR="009A673F" w:rsidRP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9A673F">
              <w:rPr>
                <w:rFonts w:ascii="Arial" w:hAnsi="Arial" w:cs="Arial"/>
                <w:sz w:val="19"/>
                <w:szCs w:val="19"/>
              </w:rPr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 w:rsidRPr="009A673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49F304" w14:textId="7FF1120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13BB7CEF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10FCC5D6" w14:textId="311D38E0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494747758" w:edGrp="everyone"/>
            <w:permEnd w:id="1494747758"/>
          </w:p>
        </w:tc>
      </w:tr>
    </w:tbl>
    <w:p w14:paraId="6D0EFAF6" w14:textId="75415B67" w:rsidR="002908D0" w:rsidRDefault="002908D0" w:rsidP="00AC0794"/>
    <w:p w14:paraId="3D87AE85" w14:textId="3D252F6C" w:rsidR="00A9666F" w:rsidRDefault="002908D0" w:rsidP="00F72F3B">
      <w:pPr>
        <w:jc w:val="left"/>
      </w:pPr>
      <w:r>
        <w:br w:type="page"/>
      </w:r>
    </w:p>
    <w:p w14:paraId="193F09C6" w14:textId="4314447E" w:rsidR="00A9666F" w:rsidRPr="00BF7956" w:rsidRDefault="000543C2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 Black" w:hAnsi="Arial Black"/>
            </w:rPr>
            <w:t>RIICPL401E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38F90768" w:rsidR="00A9666F" w:rsidRPr="00BF7956" w:rsidRDefault="005164C2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the installation of underground services using open excavation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B0985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2F1DD799" w:rsidR="00A9666F" w:rsidRDefault="001B0985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1B0985">
              <w:rPr>
                <w:rFonts w:cs="Arial"/>
                <w:sz w:val="20"/>
              </w:rPr>
              <w:t>supervise the installation of underground service using open excavation on two</w:t>
            </w:r>
            <w:r>
              <w:rPr>
                <w:rFonts w:cs="Arial"/>
                <w:sz w:val="20"/>
              </w:rPr>
              <w:t xml:space="preserve"> (2)</w:t>
            </w:r>
            <w:r w:rsidRPr="001B0985">
              <w:rPr>
                <w:rFonts w:cs="Arial"/>
                <w:sz w:val="20"/>
              </w:rPr>
              <w:t xml:space="preserve"> occasions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26E4DE87" w14:textId="29A1B4F5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plan and prepare for underground service installation</w:t>
            </w:r>
          </w:p>
          <w:p w14:paraId="3BA7E02A" w14:textId="4297BDEA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job plan and all associated documentation to confirm work requirements and compliance</w:t>
            </w:r>
          </w:p>
          <w:p w14:paraId="525D9EA3" w14:textId="52D94E1E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all risk controls required to address identified risks and hazards, including wearing PPE</w:t>
            </w:r>
          </w:p>
          <w:p w14:paraId="4A07B4B3" w14:textId="2DF3FFEC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team members to execute tasks</w:t>
            </w:r>
          </w:p>
          <w:p w14:paraId="04ADD2DC" w14:textId="0C00CFB9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and confirm resource availability including human resources</w:t>
            </w:r>
            <w:r w:rsidR="00A57FF6">
              <w:rPr>
                <w:rFonts w:cs="Arial"/>
                <w:sz w:val="20"/>
              </w:rPr>
              <w:t>, organising as required</w:t>
            </w:r>
          </w:p>
          <w:p w14:paraId="27E5DAE4" w14:textId="35C47ADF" w:rsidR="001B0985" w:rsidRDefault="00A57FF6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prepare for and </w:t>
            </w:r>
            <w:r w:rsidR="001B0985">
              <w:rPr>
                <w:rFonts w:cs="Arial"/>
                <w:sz w:val="20"/>
              </w:rPr>
              <w:t>facilitate a pre-start meeting and walk the site with team to confirm roles and responsibilities</w:t>
            </w:r>
            <w:r>
              <w:rPr>
                <w:rFonts w:cs="Arial"/>
                <w:sz w:val="20"/>
              </w:rPr>
              <w:t>, provide instruction</w:t>
            </w:r>
            <w:r w:rsidR="001B0985">
              <w:rPr>
                <w:rFonts w:cs="Arial"/>
                <w:sz w:val="20"/>
              </w:rPr>
              <w:t xml:space="preserve"> and clarify questions</w:t>
            </w:r>
          </w:p>
          <w:p w14:paraId="7B7A680E" w14:textId="2C32D666" w:rsidR="00A57FF6" w:rsidRPr="00A57FF6" w:rsidRDefault="00A57FF6" w:rsidP="009B1DF1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A57FF6">
              <w:rPr>
                <w:rFonts w:cs="Arial"/>
                <w:sz w:val="20"/>
              </w:rPr>
              <w:t>set out task</w:t>
            </w:r>
            <w:r>
              <w:rPr>
                <w:rFonts w:cs="Arial"/>
                <w:sz w:val="20"/>
              </w:rPr>
              <w:t xml:space="preserve"> from plans and specifications </w:t>
            </w:r>
            <w:r w:rsidRPr="00A57FF6">
              <w:rPr>
                <w:rFonts w:cs="Arial"/>
                <w:sz w:val="20"/>
              </w:rPr>
              <w:t>using control lines, cleared width, batters and off-sets</w:t>
            </w:r>
            <w:r>
              <w:rPr>
                <w:rFonts w:cs="Arial"/>
                <w:sz w:val="20"/>
              </w:rPr>
              <w:t xml:space="preserve"> as required</w:t>
            </w:r>
          </w:p>
          <w:p w14:paraId="56C77CE0" w14:textId="17147460" w:rsidR="001B0985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the execution of tasks</w:t>
            </w:r>
          </w:p>
          <w:p w14:paraId="06C13C3A" w14:textId="0EA4BE27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monitoring, measuring, testing according to task requirements to </w:t>
            </w:r>
            <w:r w:rsidRPr="00A57FF6">
              <w:rPr>
                <w:rFonts w:cs="Arial"/>
                <w:sz w:val="20"/>
              </w:rPr>
              <w:t>confirm outcomes are achieved according to job requirements</w:t>
            </w:r>
          </w:p>
          <w:p w14:paraId="611FA69F" w14:textId="4232C62A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perform calculations to confirm volumes, grades, percentages, area and resource consumption figures and supply rates</w:t>
            </w:r>
          </w:p>
          <w:p w14:paraId="54267365" w14:textId="5DE6E8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57FF6">
              <w:rPr>
                <w:rFonts w:cs="Arial"/>
                <w:sz w:val="20"/>
              </w:rPr>
              <w:t>nitiate adjustments to work practice and job plans as required to meet job requirements</w:t>
            </w:r>
          </w:p>
          <w:p w14:paraId="7E6BDF8A" w14:textId="383519B3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A57FF6">
              <w:rPr>
                <w:rFonts w:cs="Arial"/>
                <w:sz w:val="20"/>
              </w:rPr>
              <w:t>onfirm plant, equipment and tools maintenance requirements are carried out and recorded according to job requirements and manufacturer specifications</w:t>
            </w:r>
          </w:p>
          <w:p w14:paraId="6827C097" w14:textId="1CCB23CA" w:rsidR="00A57FF6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 on execution of tasks</w:t>
            </w:r>
          </w:p>
          <w:p w14:paraId="3828B64E" w14:textId="6F19FA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and submit reports as required by organisational, authority and site requirements</w:t>
            </w:r>
          </w:p>
          <w:p w14:paraId="52A56E90" w14:textId="26361643" w:rsidR="00A57FF6" w:rsidRPr="001B0985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r</w:t>
            </w:r>
            <w:r w:rsidRPr="00A57FF6">
              <w:rPr>
                <w:rFonts w:cs="Arial"/>
                <w:sz w:val="20"/>
              </w:rPr>
              <w:t>ecommend</w:t>
            </w:r>
            <w:r>
              <w:rPr>
                <w:rFonts w:cs="Arial"/>
                <w:sz w:val="20"/>
              </w:rPr>
              <w:t>ations related to</w:t>
            </w:r>
            <w:r w:rsidRPr="00A57FF6">
              <w:rPr>
                <w:rFonts w:cs="Arial"/>
                <w:sz w:val="20"/>
              </w:rPr>
              <w:t xml:space="preserve"> required changes to confirm task execution meets job requirements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0E7882CD" w:rsidR="00A9666F" w:rsidRPr="000861CC" w:rsidRDefault="00A57FF6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site, work team, job plan and all associated documents (e.g. SWMS</w:t>
            </w:r>
            <w:r w:rsidR="000F7BEC">
              <w:rPr>
                <w:rFonts w:cs="Arial"/>
                <w:sz w:val="20"/>
              </w:rPr>
              <w:t xml:space="preserve">, permit to excavate) </w:t>
            </w:r>
            <w:r>
              <w:rPr>
                <w:rFonts w:cs="Arial"/>
                <w:sz w:val="20"/>
              </w:rPr>
              <w:t>all plant, tools and equipment required for the task</w:t>
            </w:r>
            <w:r w:rsidR="000F7BE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0102834C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F7BEC" w:rsidRPr="000F7BEC">
              <w:rPr>
                <w:rFonts w:cs="Arial"/>
                <w:b/>
                <w:sz w:val="20"/>
              </w:rPr>
              <w:t>Plan and prepare for underground service installation</w:t>
            </w:r>
          </w:p>
        </w:tc>
      </w:tr>
      <w:tr w:rsidR="00DC15B7" w:rsidRPr="00696855" w14:paraId="4ACB551B" w14:textId="77777777" w:rsidTr="00F366DA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3894C885" w:rsidR="00DC15B7" w:rsidRPr="000F7BEC" w:rsidRDefault="00DC15B7" w:rsidP="00DC15B7">
            <w:pPr>
              <w:pStyle w:val="331PASListTask1"/>
            </w:pPr>
            <w:bookmarkStart w:id="42" w:name="_Ref95901072"/>
            <w:r>
              <w:t>L</w:t>
            </w:r>
            <w:r w:rsidRPr="000F7BEC">
              <w:t xml:space="preserve">ocate </w:t>
            </w:r>
            <w:r>
              <w:t xml:space="preserve">the </w:t>
            </w:r>
            <w:r w:rsidRPr="000F7BEC">
              <w:t>job plan and all associated documentation to confirm work requirements and compliance</w:t>
            </w:r>
            <w:r>
              <w:t>.</w:t>
            </w:r>
            <w:bookmarkEnd w:id="42"/>
          </w:p>
        </w:tc>
        <w:permStart w:id="81418484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5E5965D6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1285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4184847"/>
          </w:p>
        </w:tc>
        <w:permStart w:id="174091327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DD42B74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55340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0913276"/>
          </w:p>
        </w:tc>
      </w:tr>
      <w:tr w:rsidR="00DC15B7" w:rsidRPr="00696855" w14:paraId="73A7F198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16F3699D" w:rsidR="00DC15B7" w:rsidRPr="00486541" w:rsidRDefault="00DC15B7" w:rsidP="00DC15B7">
            <w:pPr>
              <w:pStyle w:val="331PASListTask1"/>
            </w:pPr>
            <w:bookmarkStart w:id="43" w:name="_Ref95902918"/>
            <w:r>
              <w:t xml:space="preserve">Check contents of job plan against related documentation to </w:t>
            </w:r>
            <w:r w:rsidRPr="000F7BEC">
              <w:t xml:space="preserve">confirm </w:t>
            </w:r>
            <w:r>
              <w:t>t</w:t>
            </w:r>
            <w:r w:rsidRPr="000F7BEC">
              <w:t>he installation of underground services using open excavatio</w:t>
            </w:r>
            <w:r>
              <w:t xml:space="preserve">n and any related </w:t>
            </w:r>
            <w:r w:rsidRPr="000F7BEC">
              <w:t xml:space="preserve">pavement maintenance </w:t>
            </w:r>
            <w:r>
              <w:t>meets legislated and industry requirements.</w:t>
            </w:r>
            <w:bookmarkEnd w:id="43"/>
          </w:p>
        </w:tc>
        <w:permStart w:id="29055231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727392CA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66422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0552316"/>
          </w:p>
        </w:tc>
        <w:permStart w:id="109294946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6CC29334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51148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949468"/>
          </w:p>
        </w:tc>
      </w:tr>
      <w:tr w:rsidR="00DC15B7" w:rsidRPr="00696855" w14:paraId="42C4F2E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69CBDD18" w:rsidR="00DC15B7" w:rsidRPr="00486541" w:rsidRDefault="00DC15B7" w:rsidP="00DC15B7">
            <w:pPr>
              <w:pStyle w:val="331PASListTask1"/>
            </w:pPr>
            <w:bookmarkStart w:id="44" w:name="_Ref95903685"/>
            <w:r>
              <w:t>Read and confirm contents of SWMS and permit (as required) and facilitate implementation of required controls.</w:t>
            </w:r>
            <w:bookmarkEnd w:id="44"/>
          </w:p>
        </w:tc>
        <w:permStart w:id="76738983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1D70053" w14:textId="7695B97B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1695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389834"/>
          </w:p>
        </w:tc>
        <w:permStart w:id="169478177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23F75881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261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4781771"/>
          </w:p>
        </w:tc>
      </w:tr>
      <w:tr w:rsidR="00DC15B7" w:rsidRPr="00696855" w14:paraId="62A97FA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44F86CC8" w:rsidR="00DC15B7" w:rsidRPr="00486541" w:rsidRDefault="00DC15B7" w:rsidP="00DC15B7">
            <w:pPr>
              <w:pStyle w:val="331PASListTask1"/>
            </w:pPr>
            <w:bookmarkStart w:id="45" w:name="_Ref95903710"/>
            <w:r>
              <w:t>Meet site requirements for personal  protective equipment.</w:t>
            </w:r>
            <w:bookmarkEnd w:id="45"/>
          </w:p>
        </w:tc>
        <w:permStart w:id="93841122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48FACFD" w14:textId="1972E076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2632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8411225"/>
          </w:p>
        </w:tc>
        <w:permStart w:id="5035172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1C11778E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16715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3517291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0992D35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DD0F30" w:rsidRPr="00DD0F30">
              <w:rPr>
                <w:rFonts w:cs="Arial"/>
                <w:b/>
                <w:sz w:val="20"/>
              </w:rPr>
              <w:t>Prepare team members to execute tasks</w:t>
            </w:r>
          </w:p>
        </w:tc>
      </w:tr>
      <w:tr w:rsidR="00DC15B7" w:rsidRPr="00696855" w14:paraId="4C52CBAC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303BF45C" w:rsidR="00DC15B7" w:rsidRPr="00486541" w:rsidRDefault="00DC15B7" w:rsidP="00DC15B7">
            <w:pPr>
              <w:pStyle w:val="332PASListTask1"/>
            </w:pPr>
            <w:bookmarkStart w:id="46" w:name="_Ref95903740"/>
            <w:r w:rsidRPr="00DD0F30">
              <w:t>Prepare notes or presentation material for prestart meeting.</w:t>
            </w:r>
            <w:bookmarkEnd w:id="46"/>
          </w:p>
        </w:tc>
        <w:permStart w:id="207798030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5CF0F5A7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64687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7980302"/>
          </w:p>
        </w:tc>
        <w:permStart w:id="28622784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17E950AD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56913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6227848"/>
          </w:p>
        </w:tc>
      </w:tr>
      <w:tr w:rsidR="00DC15B7" w:rsidRPr="00696855" w14:paraId="5F585CCB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73341BE0" w:rsidR="00DC15B7" w:rsidRPr="00486541" w:rsidRDefault="00DC15B7" w:rsidP="00DC15B7">
            <w:pPr>
              <w:pStyle w:val="332PASListTask1"/>
            </w:pPr>
            <w:bookmarkStart w:id="47" w:name="_Ref95903486"/>
            <w:r>
              <w:lastRenderedPageBreak/>
              <w:t>Check availability of plant, equipment and tools for the tasks against schedule and potential conflicting requirements.</w:t>
            </w:r>
            <w:bookmarkEnd w:id="47"/>
          </w:p>
        </w:tc>
        <w:permStart w:id="165684531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3F2B3635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7607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845318"/>
          </w:p>
        </w:tc>
        <w:permStart w:id="138806886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4B593182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4820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8068869"/>
          </w:p>
        </w:tc>
      </w:tr>
      <w:tr w:rsidR="00DC15B7" w:rsidRPr="00696855" w14:paraId="103A7D73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3ABA44C3" w:rsidR="00DC15B7" w:rsidRPr="00486541" w:rsidRDefault="00DC15B7" w:rsidP="00DC15B7">
            <w:pPr>
              <w:pStyle w:val="332PASListTask1"/>
            </w:pPr>
            <w:bookmarkStart w:id="48" w:name="_Ref95903753"/>
            <w:r>
              <w:t>Check human resources for availability of competent workers and confirm availability.</w:t>
            </w:r>
            <w:bookmarkEnd w:id="48"/>
          </w:p>
        </w:tc>
        <w:permStart w:id="163337137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0F5D0C" w14:textId="34F51C7D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540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3371379"/>
          </w:p>
        </w:tc>
        <w:permStart w:id="16222445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15444BD1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23421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224450"/>
          </w:p>
        </w:tc>
      </w:tr>
      <w:tr w:rsidR="00DC15B7" w:rsidRPr="00696855" w14:paraId="7451C504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26C47C32" w:rsidR="00DC15B7" w:rsidRPr="00486541" w:rsidRDefault="00DC15B7" w:rsidP="00DC15B7">
            <w:pPr>
              <w:pStyle w:val="332PASListTask1"/>
            </w:pPr>
            <w:bookmarkStart w:id="49" w:name="_Ref95903757"/>
            <w:r>
              <w:t>Estimate material requirements using specifications for work and confirm availability onsite when required.</w:t>
            </w:r>
            <w:bookmarkEnd w:id="49"/>
          </w:p>
        </w:tc>
        <w:permStart w:id="26943531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DEADAE" w14:textId="4B46D468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3388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435317"/>
          </w:p>
        </w:tc>
        <w:permStart w:id="111492239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1871AB8E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5991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922395"/>
          </w:p>
        </w:tc>
      </w:tr>
      <w:tr w:rsidR="00DC15B7" w:rsidRPr="00696855" w14:paraId="5960B030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68379B14" w:rsidR="00DC15B7" w:rsidRPr="00486541" w:rsidRDefault="00DC15B7" w:rsidP="00DC15B7">
            <w:pPr>
              <w:pStyle w:val="332PASListTask1"/>
            </w:pPr>
            <w:bookmarkStart w:id="50" w:name="_Ref95903767"/>
            <w:r>
              <w:t>Facilitate a pre-start meeting and walk the site with team to confirm roles and responsibilities and check for new or unexpected hazards.</w:t>
            </w:r>
            <w:bookmarkEnd w:id="50"/>
          </w:p>
        </w:tc>
        <w:permStart w:id="61578995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5224BC" w14:textId="572D98B7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1668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5789952"/>
          </w:p>
        </w:tc>
        <w:permStart w:id="79180634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4509EA16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4420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806342"/>
          </w:p>
        </w:tc>
      </w:tr>
      <w:tr w:rsidR="00DC15B7" w:rsidRPr="00696855" w14:paraId="5ECA287C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5411AD" w14:textId="460028F4" w:rsidR="00DC15B7" w:rsidRPr="00486541" w:rsidRDefault="00DC15B7" w:rsidP="00DC15B7">
            <w:pPr>
              <w:pStyle w:val="332PASListTask1"/>
            </w:pPr>
            <w:bookmarkStart w:id="51" w:name="_Ref95903769"/>
            <w:r>
              <w:t>Use appropriate questioning and answering techniques to confirm worker understanding of tasks, roles and responsibilities.</w:t>
            </w:r>
            <w:bookmarkEnd w:id="51"/>
          </w:p>
        </w:tc>
        <w:permStart w:id="24084586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D371DCC" w14:textId="7717E09A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8597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0845867"/>
          </w:p>
        </w:tc>
        <w:permStart w:id="32024017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7EF001" w14:textId="607DF6A7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55385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0240174"/>
          </w:p>
        </w:tc>
      </w:tr>
      <w:tr w:rsidR="00DC15B7" w:rsidRPr="00696855" w14:paraId="6E3326D2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4EA7A38" w14:textId="6340CA3B" w:rsidR="00DC15B7" w:rsidRDefault="00DC15B7" w:rsidP="00DC15B7">
            <w:pPr>
              <w:pStyle w:val="332PASListTask1"/>
            </w:pPr>
            <w:bookmarkStart w:id="52" w:name="_Ref95904177"/>
            <w:r>
              <w:t>Clarify emergency response procedures including emergency rescue as required.</w:t>
            </w:r>
            <w:bookmarkEnd w:id="52"/>
          </w:p>
        </w:tc>
        <w:permStart w:id="175069281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5F8D6A" w14:textId="6696931F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60903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692814"/>
          </w:p>
        </w:tc>
        <w:permStart w:id="112757849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C0D188" w14:textId="041A5463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7372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7578493"/>
          </w:p>
        </w:tc>
      </w:tr>
      <w:tr w:rsidR="00DC15B7" w:rsidRPr="00696855" w14:paraId="2CFFF103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52D04" w14:textId="4E418DB5" w:rsidR="00DC15B7" w:rsidRDefault="00DC15B7" w:rsidP="00DC15B7">
            <w:pPr>
              <w:pStyle w:val="332PASListTask1"/>
            </w:pPr>
            <w:bookmarkStart w:id="53" w:name="_Ref95904179"/>
            <w:r>
              <w:t xml:space="preserve">Discuss and confirm worker understanding of </w:t>
            </w:r>
            <w:r w:rsidRPr="00F501CE">
              <w:t>work zone traffic management</w:t>
            </w:r>
            <w:r>
              <w:t xml:space="preserve"> and safety</w:t>
            </w:r>
            <w:bookmarkEnd w:id="53"/>
          </w:p>
        </w:tc>
        <w:permStart w:id="179156447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37CCD7E" w14:textId="7EC73E75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2384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1564470"/>
          </w:p>
        </w:tc>
        <w:permStart w:id="186209692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5E428D9" w14:textId="2547A814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83224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096921"/>
          </w:p>
        </w:tc>
      </w:tr>
      <w:tr w:rsidR="00DC15B7" w:rsidRPr="00696855" w14:paraId="3293EE25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7FF9E3" w14:textId="2597D154" w:rsidR="00DC15B7" w:rsidRPr="00486541" w:rsidRDefault="00DC15B7" w:rsidP="00DC15B7">
            <w:pPr>
              <w:pStyle w:val="332PASListTask1"/>
            </w:pPr>
            <w:bookmarkStart w:id="54" w:name="_Ref95903771"/>
            <w:r>
              <w:t>Have workers read and sign understanding of SWMS related to tasks as applicable.</w:t>
            </w:r>
            <w:bookmarkEnd w:id="54"/>
            <w:r>
              <w:t xml:space="preserve"> </w:t>
            </w:r>
          </w:p>
        </w:tc>
        <w:permStart w:id="21380540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4A22EF7" w14:textId="50791971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6842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54093"/>
          </w:p>
        </w:tc>
        <w:permStart w:id="13318047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087BA" w14:textId="3782B86D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4538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180475"/>
          </w:p>
        </w:tc>
      </w:tr>
      <w:tr w:rsidR="00DC15B7" w:rsidRPr="00696855" w14:paraId="64983FB1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023D9C7" w14:textId="257E1997" w:rsidR="00DC15B7" w:rsidRPr="00486541" w:rsidRDefault="00DC15B7" w:rsidP="00DC15B7">
            <w:pPr>
              <w:pStyle w:val="332PASListTask1"/>
            </w:pPr>
            <w:bookmarkStart w:id="55" w:name="_Ref95903628"/>
            <w:r>
              <w:t>Set out tasks from plans and specifications.</w:t>
            </w:r>
            <w:bookmarkEnd w:id="55"/>
          </w:p>
        </w:tc>
        <w:permStart w:id="76743036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A66AD6B" w14:textId="17A38C11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3136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430360"/>
          </w:p>
        </w:tc>
        <w:permStart w:id="16982620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179ABE" w14:textId="0B8189E3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021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8262082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170AC12D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D7ED9">
              <w:rPr>
                <w:rFonts w:cs="Arial"/>
                <w:b/>
                <w:sz w:val="20"/>
              </w:rPr>
              <w:t>Oversee execution of tasks</w:t>
            </w:r>
          </w:p>
        </w:tc>
      </w:tr>
      <w:tr w:rsidR="00DC15B7" w:rsidRPr="00696855" w14:paraId="6ADBB981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0F22CEF0" w:rsidR="00DC15B7" w:rsidRPr="00486541" w:rsidRDefault="00DC15B7" w:rsidP="00DC15B7">
            <w:pPr>
              <w:pStyle w:val="333PASListTask1"/>
            </w:pPr>
            <w:bookmarkStart w:id="56" w:name="_Ref95904519"/>
            <w:r>
              <w:t>Confirm workers understand how to respond and refer client or public query.</w:t>
            </w:r>
            <w:bookmarkEnd w:id="56"/>
          </w:p>
        </w:tc>
        <w:permStart w:id="123399445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5C274968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9186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3994451"/>
          </w:p>
        </w:tc>
        <w:permStart w:id="75091322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36FDFB01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52682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0913226"/>
          </w:p>
        </w:tc>
      </w:tr>
      <w:tr w:rsidR="00DC15B7" w:rsidRPr="00696855" w14:paraId="34E06BA6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6AEA799F" w:rsidR="00DC15B7" w:rsidRPr="00486541" w:rsidRDefault="00DC15B7" w:rsidP="00DC15B7">
            <w:pPr>
              <w:pStyle w:val="333PASListTask1"/>
            </w:pPr>
            <w:bookmarkStart w:id="57" w:name="_Ref95905354"/>
            <w:r>
              <w:t>Watch work in progress, measuring consistently to ensure outcomes are achieved.</w:t>
            </w:r>
            <w:bookmarkEnd w:id="57"/>
          </w:p>
        </w:tc>
        <w:permStart w:id="4488023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7F2DFD50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921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8802388"/>
          </w:p>
        </w:tc>
        <w:permStart w:id="71080551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1D5E6A2C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98052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0805518"/>
          </w:p>
        </w:tc>
      </w:tr>
      <w:tr w:rsidR="00DC15B7" w:rsidRPr="00696855" w14:paraId="5D83977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2A112FC" w14:textId="7FC2E09A" w:rsidR="00DC15B7" w:rsidRDefault="00DC15B7" w:rsidP="00DC15B7">
            <w:pPr>
              <w:pStyle w:val="333PASListTask1"/>
            </w:pPr>
            <w:bookmarkStart w:id="58" w:name="_Ref95906253"/>
            <w:r>
              <w:t>Ensure trench collapse prevention methods are applied as required.</w:t>
            </w:r>
            <w:bookmarkEnd w:id="58"/>
          </w:p>
        </w:tc>
        <w:permStart w:id="11314165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8624BCD" w14:textId="698D6EA3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2872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141653"/>
          </w:p>
        </w:tc>
        <w:permStart w:id="123217291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02D3C9" w14:textId="25513E62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08312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172915"/>
          </w:p>
        </w:tc>
      </w:tr>
      <w:tr w:rsidR="00DC15B7" w:rsidRPr="00696855" w14:paraId="4C3530B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73F23C7F" w:rsidR="00DC15B7" w:rsidRPr="00486541" w:rsidRDefault="00DC15B7" w:rsidP="00DC15B7">
            <w:pPr>
              <w:pStyle w:val="333PASListTask1"/>
            </w:pPr>
            <w:bookmarkStart w:id="59" w:name="_Ref95904981"/>
            <w:r>
              <w:t>Record measurements as taken.</w:t>
            </w:r>
            <w:bookmarkEnd w:id="59"/>
          </w:p>
        </w:tc>
        <w:permStart w:id="91070408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1AEE3077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4759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0704081"/>
          </w:p>
        </w:tc>
        <w:permStart w:id="13466626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AB167C6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6470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6662696"/>
          </w:p>
        </w:tc>
      </w:tr>
      <w:tr w:rsidR="00DC15B7" w:rsidRPr="00696855" w14:paraId="253621AC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046A3A62" w:rsidR="00DC15B7" w:rsidRPr="00486541" w:rsidRDefault="00DC15B7" w:rsidP="00DC15B7">
            <w:pPr>
              <w:pStyle w:val="333PASListTask1"/>
            </w:pPr>
            <w:bookmarkStart w:id="60" w:name="_Ref95905011"/>
            <w:r>
              <w:t>A</w:t>
            </w:r>
            <w:r w:rsidRPr="00BD7ED9">
              <w:t>ssess operational techniques</w:t>
            </w:r>
            <w:r>
              <w:t xml:space="preserve"> and apply approved method of communication to operators to ensure </w:t>
            </w:r>
            <w:r w:rsidRPr="00BD7ED9">
              <w:t>outcomes are achieved according to job requirements</w:t>
            </w:r>
            <w:r>
              <w:t>.</w:t>
            </w:r>
            <w:bookmarkEnd w:id="60"/>
          </w:p>
        </w:tc>
        <w:permStart w:id="166778452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5A569864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6302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7784529"/>
          </w:p>
        </w:tc>
        <w:permStart w:id="100030699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7C444602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3227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0306994"/>
          </w:p>
        </w:tc>
      </w:tr>
      <w:tr w:rsidR="00DC15B7" w:rsidRPr="00696855" w14:paraId="0303B0C0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32DF1E6D" w:rsidR="00DC15B7" w:rsidRPr="00486541" w:rsidRDefault="00DC15B7" w:rsidP="00DC15B7">
            <w:pPr>
              <w:pStyle w:val="333PASListTask1"/>
            </w:pPr>
            <w:bookmarkStart w:id="61" w:name="_Ref95905126"/>
            <w:r w:rsidRPr="00A24249">
              <w:t>Initiate adjustments to work practice and job plans as required to meet job requirements</w:t>
            </w:r>
            <w:r>
              <w:t>.</w:t>
            </w:r>
            <w:bookmarkEnd w:id="61"/>
          </w:p>
        </w:tc>
        <w:permStart w:id="111157102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6B05D390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829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1571027"/>
          </w:p>
        </w:tc>
        <w:permStart w:id="4583774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460C86FB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984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377424"/>
          </w:p>
        </w:tc>
      </w:tr>
      <w:tr w:rsidR="00DC15B7" w:rsidRPr="00696855" w14:paraId="17F77D05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A0791C" w14:textId="437F533F" w:rsidR="00DC15B7" w:rsidRPr="00486541" w:rsidRDefault="00DC15B7" w:rsidP="00DC15B7">
            <w:pPr>
              <w:pStyle w:val="333PASListTask1"/>
            </w:pPr>
            <w:bookmarkStart w:id="62" w:name="_Ref95905401"/>
            <w:r>
              <w:t>Adhere to measuring and testing requirements, hold and witness points, recording and reporting as applicable in specifications.</w:t>
            </w:r>
            <w:bookmarkEnd w:id="62"/>
          </w:p>
        </w:tc>
        <w:permStart w:id="152325887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A530C55" w14:textId="79B55B17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9508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3258878"/>
          </w:p>
        </w:tc>
        <w:permStart w:id="83185654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CC53D" w14:textId="52717DAE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0425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856549"/>
          </w:p>
        </w:tc>
      </w:tr>
      <w:tr w:rsidR="00DC15B7" w:rsidRPr="00696855" w14:paraId="752F2523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83E3B7" w14:textId="6FC74306" w:rsidR="00DC15B7" w:rsidRPr="00486541" w:rsidRDefault="00DC15B7" w:rsidP="00DC15B7">
            <w:pPr>
              <w:pStyle w:val="333PASListTask1"/>
            </w:pPr>
            <w:bookmarkStart w:id="63" w:name="_Ref95905408"/>
            <w:r w:rsidRPr="00A24249">
              <w:t>C</w:t>
            </w:r>
            <w:r>
              <w:t>heck that</w:t>
            </w:r>
            <w:r w:rsidRPr="00A24249">
              <w:t xml:space="preserve"> plant, equipment and tools maintenance requirements are carried out</w:t>
            </w:r>
            <w:r>
              <w:t xml:space="preserve"> and recorded as required by site and manufacturer requirements.</w:t>
            </w:r>
            <w:bookmarkEnd w:id="63"/>
          </w:p>
        </w:tc>
        <w:permStart w:id="5600854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AC38E1E" w14:textId="60C90613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2054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085493"/>
          </w:p>
        </w:tc>
        <w:permStart w:id="3289272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2FD5EF" w14:textId="612578CD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1151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8927282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70DA87D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A24249">
              <w:rPr>
                <w:rFonts w:cs="Arial"/>
                <w:b/>
                <w:sz w:val="20"/>
              </w:rPr>
              <w:t xml:space="preserve"> Report on execution of tasks</w:t>
            </w:r>
          </w:p>
        </w:tc>
      </w:tr>
      <w:tr w:rsidR="00DC15B7" w:rsidRPr="00696855" w14:paraId="168B8B01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439102A" w14:textId="6337890B" w:rsidR="00DC15B7" w:rsidRPr="00486541" w:rsidRDefault="00DC15B7" w:rsidP="00DC15B7">
            <w:pPr>
              <w:pStyle w:val="334PASListTask1"/>
            </w:pPr>
            <w:bookmarkStart w:id="64" w:name="_Ref95905589"/>
            <w:r w:rsidRPr="00A24249">
              <w:t>Complete and submit reports according to site requirements</w:t>
            </w:r>
            <w:r>
              <w:t>.</w:t>
            </w:r>
            <w:bookmarkEnd w:id="64"/>
          </w:p>
        </w:tc>
        <w:permStart w:id="1431007978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2DF8EA" w14:textId="730F1A2D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4851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1007978"/>
          </w:p>
        </w:tc>
        <w:permStart w:id="1979530143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0AB32B29" w14:textId="366C9F5C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809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530143"/>
          </w:p>
        </w:tc>
      </w:tr>
      <w:tr w:rsidR="00DC15B7" w:rsidRPr="00696855" w14:paraId="7D53D804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0C26309" w14:textId="6F64B60F" w:rsidR="00DC15B7" w:rsidRPr="00A24249" w:rsidRDefault="00DC15B7" w:rsidP="00DC15B7">
            <w:pPr>
              <w:pStyle w:val="334PASListTask1"/>
            </w:pPr>
            <w:bookmarkStart w:id="65" w:name="_Ref95906507"/>
            <w:r>
              <w:t>U</w:t>
            </w:r>
            <w:r w:rsidRPr="00DB3440">
              <w:t>s</w:t>
            </w:r>
            <w:r>
              <w:t>e</w:t>
            </w:r>
            <w:r w:rsidRPr="00DB3440">
              <w:t xml:space="preserve"> sector-specific vocabulary, grammatical structures and conventions</w:t>
            </w:r>
            <w:r>
              <w:t xml:space="preserve"> when writing reports.</w:t>
            </w:r>
            <w:bookmarkEnd w:id="65"/>
          </w:p>
        </w:tc>
        <w:permStart w:id="237924519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5E3711" w14:textId="3B45385C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637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7924519"/>
          </w:p>
        </w:tc>
        <w:permStart w:id="1350514840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738F78" w14:textId="587945A3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56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0514840"/>
          </w:p>
        </w:tc>
      </w:tr>
      <w:tr w:rsidR="00DC15B7" w:rsidRPr="00696855" w14:paraId="71347DEF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260674E" w14:textId="68BF5CEA" w:rsidR="00DC15B7" w:rsidRPr="00486541" w:rsidRDefault="00DC15B7" w:rsidP="00DC15B7">
            <w:pPr>
              <w:pStyle w:val="334PASListTask1"/>
            </w:pPr>
            <w:bookmarkStart w:id="66" w:name="_Ref95905708"/>
            <w:r w:rsidRPr="00F95577">
              <w:t>Recommend changes</w:t>
            </w:r>
            <w:r>
              <w:t xml:space="preserve"> as required</w:t>
            </w:r>
            <w:r w:rsidRPr="00F95577">
              <w:t xml:space="preserve"> to confirm task execution meets job requirements</w:t>
            </w:r>
            <w:r>
              <w:t>.</w:t>
            </w:r>
            <w:bookmarkEnd w:id="66"/>
          </w:p>
        </w:tc>
        <w:permStart w:id="1607932708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4767C8D1" w14:textId="10E86964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2900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7932708"/>
          </w:p>
        </w:tc>
        <w:permStart w:id="97331836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38FDD94" w14:textId="389B09FD" w:rsidR="00DC15B7" w:rsidRPr="004E1BC5" w:rsidRDefault="000543C2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8803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331836"/>
          </w:p>
        </w:tc>
      </w:tr>
    </w:tbl>
    <w:p w14:paraId="1200A142" w14:textId="77777777" w:rsidR="005227F4" w:rsidRPr="00FF75BE" w:rsidRDefault="005227F4" w:rsidP="00D97571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9757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64246D2" w:rsidR="006E5B7D" w:rsidRPr="00830749" w:rsidRDefault="000543C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8D2826B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</w:t>
        </w:r>
        <w:r w:rsidR="00E41828">
          <w:rPr>
            <w:rFonts w:ascii="Arial" w:hAnsi="Arial" w:cs="Arial"/>
            <w:b/>
            <w:sz w:val="16"/>
            <w:szCs w:val="16"/>
          </w:rPr>
          <w:t>1</w:t>
        </w:r>
        <w:r w:rsidR="006E46D2">
          <w:rPr>
            <w:rFonts w:ascii="Arial" w:hAnsi="Arial" w:cs="Arial"/>
            <w:b/>
            <w:sz w:val="16"/>
            <w:szCs w:val="16"/>
          </w:rPr>
          <w:t>_</w:t>
        </w:r>
        <w:r w:rsidR="00E41828">
          <w:rPr>
            <w:rFonts w:ascii="Arial" w:hAnsi="Arial" w:cs="Arial"/>
            <w:b/>
            <w:sz w:val="16"/>
            <w:szCs w:val="16"/>
          </w:rPr>
          <w:t>23</w:t>
        </w:r>
        <w:r w:rsidR="006E46D2">
          <w:rPr>
            <w:rFonts w:ascii="Arial" w:hAnsi="Arial" w:cs="Arial"/>
            <w:b/>
            <w:sz w:val="16"/>
            <w:szCs w:val="16"/>
          </w:rPr>
          <w:t>/0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  <w:r w:rsidR="006E46D2">
          <w:rPr>
            <w:rFonts w:ascii="Arial" w:hAnsi="Arial" w:cs="Arial"/>
            <w:b/>
            <w:sz w:val="16"/>
            <w:szCs w:val="16"/>
          </w:rPr>
          <w:t>/202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543C2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F22CE4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543C2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682D2E4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543C2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43681380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9E730B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 w:rsidRP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F72F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2DFD6223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30881FD5" w:rsidR="006E5B7D" w:rsidRDefault="00D9757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448D2F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9757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675581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6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43433"/>
    <w:multiLevelType w:val="multilevel"/>
    <w:tmpl w:val="8C9C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E40DB"/>
    <w:multiLevelType w:val="hybridMultilevel"/>
    <w:tmpl w:val="06E248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B244075"/>
    <w:multiLevelType w:val="hybridMultilevel"/>
    <w:tmpl w:val="06E24854"/>
    <w:lvl w:ilvl="0" w:tplc="02280A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C32A8"/>
    <w:multiLevelType w:val="hybridMultilevel"/>
    <w:tmpl w:val="39C825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06A6E6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508F38D0"/>
    <w:multiLevelType w:val="hybridMultilevel"/>
    <w:tmpl w:val="7F24013E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8F1489"/>
    <w:multiLevelType w:val="hybridMultilevel"/>
    <w:tmpl w:val="4762CD6C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475D24"/>
    <w:multiLevelType w:val="hybridMultilevel"/>
    <w:tmpl w:val="A53430A2"/>
    <w:lvl w:ilvl="0" w:tplc="3992E2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232006"/>
    <w:multiLevelType w:val="hybridMultilevel"/>
    <w:tmpl w:val="A53430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82BD4"/>
    <w:multiLevelType w:val="hybridMultilevel"/>
    <w:tmpl w:val="13B0CB84"/>
    <w:lvl w:ilvl="0" w:tplc="029088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38D498C"/>
    <w:multiLevelType w:val="hybridMultilevel"/>
    <w:tmpl w:val="62BC583A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32927175">
    <w:abstractNumId w:val="17"/>
  </w:num>
  <w:num w:numId="2" w16cid:durableId="1392075469">
    <w:abstractNumId w:val="26"/>
  </w:num>
  <w:num w:numId="3" w16cid:durableId="1429884447">
    <w:abstractNumId w:val="13"/>
  </w:num>
  <w:num w:numId="4" w16cid:durableId="2066373818">
    <w:abstractNumId w:val="24"/>
  </w:num>
  <w:num w:numId="5" w16cid:durableId="356128658">
    <w:abstractNumId w:val="23"/>
  </w:num>
  <w:num w:numId="6" w16cid:durableId="2045905598">
    <w:abstractNumId w:val="35"/>
  </w:num>
  <w:num w:numId="7" w16cid:durableId="1324235547">
    <w:abstractNumId w:val="10"/>
  </w:num>
  <w:num w:numId="8" w16cid:durableId="237516754">
    <w:abstractNumId w:val="5"/>
  </w:num>
  <w:num w:numId="9" w16cid:durableId="446585745">
    <w:abstractNumId w:val="22"/>
  </w:num>
  <w:num w:numId="10" w16cid:durableId="1189757381">
    <w:abstractNumId w:val="16"/>
  </w:num>
  <w:num w:numId="11" w16cid:durableId="1157764882">
    <w:abstractNumId w:val="12"/>
  </w:num>
  <w:num w:numId="12" w16cid:durableId="1395155679">
    <w:abstractNumId w:val="41"/>
  </w:num>
  <w:num w:numId="13" w16cid:durableId="1260331100">
    <w:abstractNumId w:val="31"/>
  </w:num>
  <w:num w:numId="14" w16cid:durableId="1406801941">
    <w:abstractNumId w:val="0"/>
  </w:num>
  <w:num w:numId="15" w16cid:durableId="2064058322">
    <w:abstractNumId w:val="25"/>
  </w:num>
  <w:num w:numId="16" w16cid:durableId="183133448">
    <w:abstractNumId w:val="39"/>
  </w:num>
  <w:num w:numId="17" w16cid:durableId="706873045">
    <w:abstractNumId w:val="29"/>
  </w:num>
  <w:num w:numId="18" w16cid:durableId="1444570890">
    <w:abstractNumId w:val="37"/>
  </w:num>
  <w:num w:numId="19" w16cid:durableId="905383574">
    <w:abstractNumId w:val="28"/>
  </w:num>
  <w:num w:numId="20" w16cid:durableId="989677556">
    <w:abstractNumId w:val="1"/>
  </w:num>
  <w:num w:numId="21" w16cid:durableId="613251906">
    <w:abstractNumId w:val="40"/>
  </w:num>
  <w:num w:numId="22" w16cid:durableId="1815758987">
    <w:abstractNumId w:val="36"/>
  </w:num>
  <w:num w:numId="23" w16cid:durableId="311953483">
    <w:abstractNumId w:val="20"/>
  </w:num>
  <w:num w:numId="24" w16cid:durableId="235434032">
    <w:abstractNumId w:val="9"/>
  </w:num>
  <w:num w:numId="25" w16cid:durableId="1880433437">
    <w:abstractNumId w:val="2"/>
  </w:num>
  <w:num w:numId="26" w16cid:durableId="1809395681">
    <w:abstractNumId w:val="3"/>
  </w:num>
  <w:num w:numId="27" w16cid:durableId="1176850346">
    <w:abstractNumId w:val="18"/>
  </w:num>
  <w:num w:numId="28" w16cid:durableId="321548205">
    <w:abstractNumId w:val="11"/>
  </w:num>
  <w:num w:numId="29" w16cid:durableId="1868904131">
    <w:abstractNumId w:val="6"/>
  </w:num>
  <w:num w:numId="30" w16cid:durableId="46807022">
    <w:abstractNumId w:val="15"/>
  </w:num>
  <w:num w:numId="31" w16cid:durableId="14291538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18864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2315140">
    <w:abstractNumId w:val="21"/>
  </w:num>
  <w:num w:numId="34" w16cid:durableId="152674658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4751280">
    <w:abstractNumId w:val="19"/>
  </w:num>
  <w:num w:numId="36" w16cid:durableId="1469932079">
    <w:abstractNumId w:val="30"/>
  </w:num>
  <w:num w:numId="37" w16cid:durableId="452482157">
    <w:abstractNumId w:val="27"/>
  </w:num>
  <w:num w:numId="38" w16cid:durableId="151066712">
    <w:abstractNumId w:val="7"/>
  </w:num>
  <w:num w:numId="39" w16cid:durableId="1621910947">
    <w:abstractNumId w:val="38"/>
  </w:num>
  <w:num w:numId="40" w16cid:durableId="1528562900">
    <w:abstractNumId w:val="4"/>
  </w:num>
  <w:num w:numId="41" w16cid:durableId="217514944">
    <w:abstractNumId w:val="10"/>
  </w:num>
  <w:num w:numId="42" w16cid:durableId="944920533">
    <w:abstractNumId w:val="34"/>
  </w:num>
  <w:num w:numId="43" w16cid:durableId="1815835101">
    <w:abstractNumId w:val="32"/>
  </w:num>
  <w:num w:numId="44" w16cid:durableId="1251625433">
    <w:abstractNumId w:val="33"/>
  </w:num>
  <w:num w:numId="45" w16cid:durableId="413746542">
    <w:abstractNumId w:val="14"/>
  </w:num>
  <w:num w:numId="46" w16cid:durableId="1485194132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documentProtection w:edit="readOnly" w:enforcement="1" w:cryptProviderType="rsaAES" w:cryptAlgorithmClass="hash" w:cryptAlgorithmType="typeAny" w:cryptAlgorithmSid="14" w:cryptSpinCount="100000" w:hash="WbnaW2Xq7gBr64a/1QLn/bHDjlc2e4OlNaiISQFK9PTJQO5MNOg2jbt74a4byfsKdRZaCQpo6k6Z3tPQORYYHw==" w:salt="ETENBaMM2dIynDQUoT4mL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5261"/>
    <w:rsid w:val="00027B47"/>
    <w:rsid w:val="0003009C"/>
    <w:rsid w:val="00034A16"/>
    <w:rsid w:val="00035243"/>
    <w:rsid w:val="00037710"/>
    <w:rsid w:val="00041FA8"/>
    <w:rsid w:val="000435EA"/>
    <w:rsid w:val="0004368E"/>
    <w:rsid w:val="00043AB3"/>
    <w:rsid w:val="0004675B"/>
    <w:rsid w:val="00052041"/>
    <w:rsid w:val="000543C2"/>
    <w:rsid w:val="00054D7B"/>
    <w:rsid w:val="00061726"/>
    <w:rsid w:val="000636A4"/>
    <w:rsid w:val="000653FD"/>
    <w:rsid w:val="000672EE"/>
    <w:rsid w:val="000674E6"/>
    <w:rsid w:val="00067A5F"/>
    <w:rsid w:val="00074457"/>
    <w:rsid w:val="00076AD6"/>
    <w:rsid w:val="0008468E"/>
    <w:rsid w:val="00090D03"/>
    <w:rsid w:val="00091491"/>
    <w:rsid w:val="0009164E"/>
    <w:rsid w:val="0009411E"/>
    <w:rsid w:val="000A0D97"/>
    <w:rsid w:val="000A2303"/>
    <w:rsid w:val="000A3ADD"/>
    <w:rsid w:val="000A7B07"/>
    <w:rsid w:val="000B346C"/>
    <w:rsid w:val="000B7B64"/>
    <w:rsid w:val="000C233D"/>
    <w:rsid w:val="000C4F46"/>
    <w:rsid w:val="000C5322"/>
    <w:rsid w:val="000C6FB4"/>
    <w:rsid w:val="000C7FA2"/>
    <w:rsid w:val="000E680F"/>
    <w:rsid w:val="000F0FCA"/>
    <w:rsid w:val="000F6AFC"/>
    <w:rsid w:val="000F7BEC"/>
    <w:rsid w:val="00101E97"/>
    <w:rsid w:val="00103A5E"/>
    <w:rsid w:val="00103CD7"/>
    <w:rsid w:val="00106585"/>
    <w:rsid w:val="0011218C"/>
    <w:rsid w:val="0011416F"/>
    <w:rsid w:val="001157AF"/>
    <w:rsid w:val="00116C30"/>
    <w:rsid w:val="00120C7D"/>
    <w:rsid w:val="00124CA1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056C"/>
    <w:rsid w:val="00191E86"/>
    <w:rsid w:val="0019250A"/>
    <w:rsid w:val="001A41A7"/>
    <w:rsid w:val="001A77CF"/>
    <w:rsid w:val="001B0445"/>
    <w:rsid w:val="001B0985"/>
    <w:rsid w:val="001B09BC"/>
    <w:rsid w:val="001B28E5"/>
    <w:rsid w:val="001C0B34"/>
    <w:rsid w:val="001C2383"/>
    <w:rsid w:val="001C4084"/>
    <w:rsid w:val="001D01D1"/>
    <w:rsid w:val="001D5CA4"/>
    <w:rsid w:val="001E05E8"/>
    <w:rsid w:val="001E600A"/>
    <w:rsid w:val="001F1D4D"/>
    <w:rsid w:val="001F2227"/>
    <w:rsid w:val="001F3555"/>
    <w:rsid w:val="001F6FA5"/>
    <w:rsid w:val="002006A1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481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4A4E"/>
    <w:rsid w:val="003050B6"/>
    <w:rsid w:val="00305282"/>
    <w:rsid w:val="00311E5D"/>
    <w:rsid w:val="00314915"/>
    <w:rsid w:val="00315805"/>
    <w:rsid w:val="00315AAA"/>
    <w:rsid w:val="00317391"/>
    <w:rsid w:val="00317404"/>
    <w:rsid w:val="00324571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462"/>
    <w:rsid w:val="00366809"/>
    <w:rsid w:val="00374DDE"/>
    <w:rsid w:val="003758B4"/>
    <w:rsid w:val="00376162"/>
    <w:rsid w:val="003841BF"/>
    <w:rsid w:val="00385EE5"/>
    <w:rsid w:val="0039160D"/>
    <w:rsid w:val="00393B37"/>
    <w:rsid w:val="00396581"/>
    <w:rsid w:val="003A5E9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34B0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1B06"/>
    <w:rsid w:val="004D5194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61E"/>
    <w:rsid w:val="00512B1D"/>
    <w:rsid w:val="0051331A"/>
    <w:rsid w:val="005164C2"/>
    <w:rsid w:val="005227F4"/>
    <w:rsid w:val="00526956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47B"/>
    <w:rsid w:val="005539E1"/>
    <w:rsid w:val="00555130"/>
    <w:rsid w:val="00555943"/>
    <w:rsid w:val="005620DD"/>
    <w:rsid w:val="00572D63"/>
    <w:rsid w:val="00573C4A"/>
    <w:rsid w:val="0057509D"/>
    <w:rsid w:val="0058129C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663F"/>
    <w:rsid w:val="005D0D43"/>
    <w:rsid w:val="005D234A"/>
    <w:rsid w:val="005D6DBE"/>
    <w:rsid w:val="005E17EA"/>
    <w:rsid w:val="005E26ED"/>
    <w:rsid w:val="005E2B40"/>
    <w:rsid w:val="005E2C83"/>
    <w:rsid w:val="005F3093"/>
    <w:rsid w:val="005F373B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1578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137F"/>
    <w:rsid w:val="00663764"/>
    <w:rsid w:val="00665AEF"/>
    <w:rsid w:val="00666379"/>
    <w:rsid w:val="0066767E"/>
    <w:rsid w:val="00670FCB"/>
    <w:rsid w:val="00672D43"/>
    <w:rsid w:val="00672FAE"/>
    <w:rsid w:val="00674DE6"/>
    <w:rsid w:val="006753CC"/>
    <w:rsid w:val="00675E17"/>
    <w:rsid w:val="00677444"/>
    <w:rsid w:val="006774E6"/>
    <w:rsid w:val="00680BFE"/>
    <w:rsid w:val="0068582E"/>
    <w:rsid w:val="006862FA"/>
    <w:rsid w:val="00686463"/>
    <w:rsid w:val="00691ED4"/>
    <w:rsid w:val="006923AD"/>
    <w:rsid w:val="00697DC1"/>
    <w:rsid w:val="00697EDC"/>
    <w:rsid w:val="006A3822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64F2"/>
    <w:rsid w:val="006C7661"/>
    <w:rsid w:val="006D4449"/>
    <w:rsid w:val="006D4794"/>
    <w:rsid w:val="006E0BDE"/>
    <w:rsid w:val="006E46D2"/>
    <w:rsid w:val="006E5B7D"/>
    <w:rsid w:val="006F01CB"/>
    <w:rsid w:val="006F1570"/>
    <w:rsid w:val="006F1E14"/>
    <w:rsid w:val="006F5046"/>
    <w:rsid w:val="006F5707"/>
    <w:rsid w:val="006F7472"/>
    <w:rsid w:val="006F78EE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3957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157"/>
    <w:rsid w:val="00791658"/>
    <w:rsid w:val="007956AF"/>
    <w:rsid w:val="00795D87"/>
    <w:rsid w:val="007A1BB4"/>
    <w:rsid w:val="007A5008"/>
    <w:rsid w:val="007B2EC6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4343"/>
    <w:rsid w:val="007F575E"/>
    <w:rsid w:val="008121F4"/>
    <w:rsid w:val="008133D3"/>
    <w:rsid w:val="00817A2D"/>
    <w:rsid w:val="008264AD"/>
    <w:rsid w:val="00827AA9"/>
    <w:rsid w:val="0083003D"/>
    <w:rsid w:val="00830749"/>
    <w:rsid w:val="008319FE"/>
    <w:rsid w:val="00833553"/>
    <w:rsid w:val="00835B05"/>
    <w:rsid w:val="00842AE4"/>
    <w:rsid w:val="00843997"/>
    <w:rsid w:val="00847C7B"/>
    <w:rsid w:val="00853FD2"/>
    <w:rsid w:val="008543D7"/>
    <w:rsid w:val="00855F97"/>
    <w:rsid w:val="00860AFB"/>
    <w:rsid w:val="00861CED"/>
    <w:rsid w:val="008643F9"/>
    <w:rsid w:val="00864D30"/>
    <w:rsid w:val="00872007"/>
    <w:rsid w:val="008748CE"/>
    <w:rsid w:val="00877FBB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8F6E38"/>
    <w:rsid w:val="00901593"/>
    <w:rsid w:val="009025D4"/>
    <w:rsid w:val="009030D3"/>
    <w:rsid w:val="009046CD"/>
    <w:rsid w:val="0090489A"/>
    <w:rsid w:val="009055FD"/>
    <w:rsid w:val="009056E2"/>
    <w:rsid w:val="00906AB7"/>
    <w:rsid w:val="00914CA4"/>
    <w:rsid w:val="00917FD2"/>
    <w:rsid w:val="00921288"/>
    <w:rsid w:val="0092436D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65E2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229B"/>
    <w:rsid w:val="009A34C4"/>
    <w:rsid w:val="009A4937"/>
    <w:rsid w:val="009A673F"/>
    <w:rsid w:val="009B2C5D"/>
    <w:rsid w:val="009B3F27"/>
    <w:rsid w:val="009B750D"/>
    <w:rsid w:val="009C4D48"/>
    <w:rsid w:val="009C7961"/>
    <w:rsid w:val="009D06DA"/>
    <w:rsid w:val="009D1E85"/>
    <w:rsid w:val="009D4373"/>
    <w:rsid w:val="009E08FC"/>
    <w:rsid w:val="009E3CED"/>
    <w:rsid w:val="009E4376"/>
    <w:rsid w:val="009E78AF"/>
    <w:rsid w:val="009F2E3B"/>
    <w:rsid w:val="009F34EB"/>
    <w:rsid w:val="00A06101"/>
    <w:rsid w:val="00A07F94"/>
    <w:rsid w:val="00A2147E"/>
    <w:rsid w:val="00A24249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57FF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2E17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59DC"/>
    <w:rsid w:val="00AE7E0E"/>
    <w:rsid w:val="00AF272A"/>
    <w:rsid w:val="00AF28A2"/>
    <w:rsid w:val="00AF41C0"/>
    <w:rsid w:val="00AF5A03"/>
    <w:rsid w:val="00AF7DE7"/>
    <w:rsid w:val="00B001FD"/>
    <w:rsid w:val="00B01066"/>
    <w:rsid w:val="00B0137E"/>
    <w:rsid w:val="00B01E5D"/>
    <w:rsid w:val="00B025FC"/>
    <w:rsid w:val="00B0452D"/>
    <w:rsid w:val="00B0469A"/>
    <w:rsid w:val="00B065B4"/>
    <w:rsid w:val="00B10211"/>
    <w:rsid w:val="00B115D7"/>
    <w:rsid w:val="00B11880"/>
    <w:rsid w:val="00B141EE"/>
    <w:rsid w:val="00B144C1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64FF"/>
    <w:rsid w:val="00B6094B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25C1"/>
    <w:rsid w:val="00B930C4"/>
    <w:rsid w:val="00B93C88"/>
    <w:rsid w:val="00B96243"/>
    <w:rsid w:val="00B9778C"/>
    <w:rsid w:val="00BA235F"/>
    <w:rsid w:val="00BA45C3"/>
    <w:rsid w:val="00BA7D5F"/>
    <w:rsid w:val="00BB0AE0"/>
    <w:rsid w:val="00BB112E"/>
    <w:rsid w:val="00BB14F2"/>
    <w:rsid w:val="00BB3713"/>
    <w:rsid w:val="00BD1359"/>
    <w:rsid w:val="00BD2445"/>
    <w:rsid w:val="00BD2F22"/>
    <w:rsid w:val="00BD4B75"/>
    <w:rsid w:val="00BD5D83"/>
    <w:rsid w:val="00BD7141"/>
    <w:rsid w:val="00BD7ED9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2F63"/>
    <w:rsid w:val="00C478B5"/>
    <w:rsid w:val="00C53DA4"/>
    <w:rsid w:val="00C547D1"/>
    <w:rsid w:val="00C55618"/>
    <w:rsid w:val="00C55A27"/>
    <w:rsid w:val="00C60356"/>
    <w:rsid w:val="00C65EC9"/>
    <w:rsid w:val="00C665B1"/>
    <w:rsid w:val="00C731E3"/>
    <w:rsid w:val="00C733FA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458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6FB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2711E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8AD"/>
    <w:rsid w:val="00D72E53"/>
    <w:rsid w:val="00D74F43"/>
    <w:rsid w:val="00D762CD"/>
    <w:rsid w:val="00D82F1D"/>
    <w:rsid w:val="00D936AE"/>
    <w:rsid w:val="00D952D8"/>
    <w:rsid w:val="00D95463"/>
    <w:rsid w:val="00D95679"/>
    <w:rsid w:val="00D97571"/>
    <w:rsid w:val="00DA162F"/>
    <w:rsid w:val="00DA2CF0"/>
    <w:rsid w:val="00DA34F5"/>
    <w:rsid w:val="00DA44D3"/>
    <w:rsid w:val="00DA5097"/>
    <w:rsid w:val="00DA7219"/>
    <w:rsid w:val="00DB20FD"/>
    <w:rsid w:val="00DB24CF"/>
    <w:rsid w:val="00DB3440"/>
    <w:rsid w:val="00DB572F"/>
    <w:rsid w:val="00DB5E55"/>
    <w:rsid w:val="00DB620A"/>
    <w:rsid w:val="00DC123B"/>
    <w:rsid w:val="00DC15B7"/>
    <w:rsid w:val="00DC25CE"/>
    <w:rsid w:val="00DC54AD"/>
    <w:rsid w:val="00DC763D"/>
    <w:rsid w:val="00DD0BB5"/>
    <w:rsid w:val="00DD0F3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28BB"/>
    <w:rsid w:val="00E14FDF"/>
    <w:rsid w:val="00E20A05"/>
    <w:rsid w:val="00E264E3"/>
    <w:rsid w:val="00E26E31"/>
    <w:rsid w:val="00E3181C"/>
    <w:rsid w:val="00E32524"/>
    <w:rsid w:val="00E33277"/>
    <w:rsid w:val="00E36EDD"/>
    <w:rsid w:val="00E41828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3502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907"/>
    <w:rsid w:val="00F22B42"/>
    <w:rsid w:val="00F23659"/>
    <w:rsid w:val="00F30473"/>
    <w:rsid w:val="00F3545B"/>
    <w:rsid w:val="00F41FDD"/>
    <w:rsid w:val="00F425D4"/>
    <w:rsid w:val="00F4286F"/>
    <w:rsid w:val="00F46E9C"/>
    <w:rsid w:val="00F4706B"/>
    <w:rsid w:val="00F47987"/>
    <w:rsid w:val="00F501CE"/>
    <w:rsid w:val="00F56D33"/>
    <w:rsid w:val="00F705E1"/>
    <w:rsid w:val="00F715C5"/>
    <w:rsid w:val="00F7213B"/>
    <w:rsid w:val="00F72340"/>
    <w:rsid w:val="00F72F3B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5577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57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0A3AD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A3ADD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0137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B01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0167290F9DF43BA9C1E77F097C62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BE7F3-B872-4BAE-8677-4FF11CF773E4}"/>
      </w:docPartPr>
      <w:docPartBody>
        <w:p w:rsidR="00E45B73" w:rsidRDefault="00497999" w:rsidP="00497999">
          <w:pPr>
            <w:pStyle w:val="20167290F9DF43BA9C1E77F097C6285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97A38DA1F47B592A20E27A1A10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178BB-211B-4DFC-AE86-6E4E3B19B63E}"/>
      </w:docPartPr>
      <w:docPartBody>
        <w:p w:rsidR="00E45B73" w:rsidRDefault="00497999" w:rsidP="00497999">
          <w:pPr>
            <w:pStyle w:val="2F197A38DA1F47B592A20E27A1A103E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C62117102654B11B490AFDA7B58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3B3D6-C225-4FD3-9F94-923FDE90382F}"/>
      </w:docPartPr>
      <w:docPartBody>
        <w:p w:rsidR="00E45B73" w:rsidRDefault="00497999" w:rsidP="00497999">
          <w:pPr>
            <w:pStyle w:val="0C62117102654B11B490AFDA7B58876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99D642008524BFBAC2F908F8E5F4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B89C-07AC-4722-89C7-E5437C63EC75}"/>
      </w:docPartPr>
      <w:docPartBody>
        <w:p w:rsidR="00E45B73" w:rsidRDefault="00497999" w:rsidP="00497999">
          <w:pPr>
            <w:pStyle w:val="799D642008524BFBAC2F908F8E5F48B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1EC9"/>
    <w:rsid w:val="001F2D33"/>
    <w:rsid w:val="00216485"/>
    <w:rsid w:val="00217293"/>
    <w:rsid w:val="00247826"/>
    <w:rsid w:val="0026412C"/>
    <w:rsid w:val="002A67A7"/>
    <w:rsid w:val="003D7AF8"/>
    <w:rsid w:val="00497999"/>
    <w:rsid w:val="00530616"/>
    <w:rsid w:val="005D3BC9"/>
    <w:rsid w:val="006206DC"/>
    <w:rsid w:val="00640B8E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5548"/>
    <w:rsid w:val="00955000"/>
    <w:rsid w:val="009662BC"/>
    <w:rsid w:val="0098441D"/>
    <w:rsid w:val="0098538E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45B73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3AA1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999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20167290F9DF43BA9C1E77F097C6285A">
    <w:name w:val="20167290F9DF43BA9C1E77F097C6285A"/>
    <w:rsid w:val="00497999"/>
    <w:pPr>
      <w:spacing w:after="160" w:line="259" w:lineRule="auto"/>
    </w:pPr>
  </w:style>
  <w:style w:type="paragraph" w:customStyle="1" w:styleId="2F197A38DA1F47B592A20E27A1A103E2">
    <w:name w:val="2F197A38DA1F47B592A20E27A1A103E2"/>
    <w:rsid w:val="00497999"/>
    <w:pPr>
      <w:spacing w:after="160" w:line="259" w:lineRule="auto"/>
    </w:pPr>
  </w:style>
  <w:style w:type="paragraph" w:customStyle="1" w:styleId="0C62117102654B11B490AFDA7B58876A">
    <w:name w:val="0C62117102654B11B490AFDA7B58876A"/>
    <w:rsid w:val="00497999"/>
    <w:pPr>
      <w:spacing w:after="160" w:line="259" w:lineRule="auto"/>
    </w:pPr>
  </w:style>
  <w:style w:type="paragraph" w:customStyle="1" w:styleId="799D642008524BFBAC2F908F8E5F48BA">
    <w:name w:val="799D642008524BFBAC2F908F8E5F48BA"/>
    <w:rsid w:val="004979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226</TotalTime>
  <Pages>24</Pages>
  <Words>2775</Words>
  <Characters>15957</Characters>
  <Application>Microsoft Office Word</Application>
  <DocSecurity>8</DocSecurity>
  <Lines>839</Lines>
  <Paragraphs>435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RIICPL401E</vt:lpstr>
    </vt:vector>
  </TitlesOfParts>
  <Company/>
  <LinksUpToDate>false</LinksUpToDate>
  <CharactersWithSpaces>18297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RIICPL401E</dc:title>
  <dc:subject>Supervise the installation of underground services using open excavation</dc:subject>
  <dc:creator>Author Name</dc:creator>
  <cp:lastModifiedBy>Jonathan Curro</cp:lastModifiedBy>
  <cp:revision>27</cp:revision>
  <cp:lastPrinted>2022-05-05T23:18:00Z</cp:lastPrinted>
  <dcterms:created xsi:type="dcterms:W3CDTF">2022-05-05T01:11:00Z</dcterms:created>
  <dcterms:modified xsi:type="dcterms:W3CDTF">2024-04-23T05:50:00Z</dcterms:modified>
  <cp:contentStatus>v2-1_23/04/2024</cp:contentStatus>
</cp:coreProperties>
</file>