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431CC8FB" w:rsidR="00677444" w:rsidRPr="004932A4" w:rsidRDefault="00D56AAB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5EF33549" w:rsidR="004C3241" w:rsidRDefault="00D56AAB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0C6DD8A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rFonts w:ascii="Arial" w:hAnsi="Arial" w:cs="Arial"/>
              <w:i/>
              <w:sz w:val="18"/>
              <w:szCs w:val="18"/>
            </w:rPr>
            <w:t>BSBWHS414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rFonts w:ascii="Arial" w:hAnsi="Arial" w:cs="Arial"/>
              <w:i/>
              <w:sz w:val="18"/>
              <w:szCs w:val="18"/>
            </w:rPr>
            <w:t>Contribute to WHS risk management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82EA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4B6593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8965169" w:edGrp="everyone"/>
            <w:permEnd w:id="988965169"/>
          </w:p>
        </w:tc>
      </w:tr>
      <w:tr w:rsidR="00F2530E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F2530E" w:rsidRPr="00C15CA8" w:rsidRDefault="00F2530E" w:rsidP="00F2530E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62379590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33A5E84" w:rsidR="00F2530E" w:rsidRPr="004B6593" w:rsidRDefault="00F2530E" w:rsidP="00F2530E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148D655" wp14:editId="62532F54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23795906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E9A9E97" w:rsidR="00A4462D" w:rsidRPr="004C3241" w:rsidRDefault="00D56AAB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4229E8">
              <w:rPr>
                <w:rFonts w:ascii="Arial" w:hAnsi="Arial" w:cs="Arial"/>
                <w:sz w:val="20"/>
              </w:rPr>
              <w:t xml:space="preserve"> </w:t>
            </w:r>
            <w:r w:rsidR="00A4462D" w:rsidRPr="004229E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229E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F2530E" w:rsidRPr="004C3241" w14:paraId="7F3F0CED" w14:textId="77777777" w:rsidTr="0056696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41081633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3409DDC3" w:rsidR="00F2530E" w:rsidRPr="00C15CA8" w:rsidRDefault="00D56AAB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2D5274A5DDD94056A802BA284E94CF5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10816337"/>
          </w:p>
        </w:tc>
        <w:permStart w:id="1470970745" w:edGrp="everyone"/>
        <w:tc>
          <w:tcPr>
            <w:tcW w:w="2095" w:type="dxa"/>
            <w:vAlign w:val="center"/>
          </w:tcPr>
          <w:p w14:paraId="7AEB95E0" w14:textId="5E6148FF" w:rsidR="00F2530E" w:rsidRPr="004C3241" w:rsidRDefault="00D56AAB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70970745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64D44CE" w:rsidR="00F2530E" w:rsidRPr="004C3241" w:rsidRDefault="00D56AAB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9098400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9098400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60001570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7019C3A2" w:rsidR="00F2530E" w:rsidRPr="00C15CA8" w:rsidRDefault="00D56AAB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9E33669FCAE74EBEB7D103BEB87801D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00015700"/>
          </w:p>
        </w:tc>
        <w:permStart w:id="762462119" w:edGrp="everyone"/>
        <w:tc>
          <w:tcPr>
            <w:tcW w:w="2095" w:type="dxa"/>
            <w:vAlign w:val="center"/>
          </w:tcPr>
          <w:p w14:paraId="3387724F" w14:textId="1B5874CF" w:rsidR="00F2530E" w:rsidRDefault="00D56AAB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62462119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68255C5C" w:rsidR="00F2530E" w:rsidRDefault="00D56AAB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6938140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36938140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77795797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410390ED" w:rsidR="00F2530E" w:rsidRPr="00C15CA8" w:rsidRDefault="00D56AAB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A1627391BEB64497A8ADED4B715F028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77957972"/>
          </w:p>
        </w:tc>
        <w:permStart w:id="1867870808" w:edGrp="everyone"/>
        <w:tc>
          <w:tcPr>
            <w:tcW w:w="2095" w:type="dxa"/>
            <w:vAlign w:val="center"/>
          </w:tcPr>
          <w:p w14:paraId="1708E32B" w14:textId="6F154378" w:rsidR="00F2530E" w:rsidRPr="004C3241" w:rsidRDefault="00D56AAB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67870808"/>
              </w:sdtContent>
            </w:sdt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4E9DAA2" w:rsidR="00F2530E" w:rsidRPr="004C3241" w:rsidRDefault="00D56AAB" w:rsidP="00F2530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8054219" w:edGrp="everyone"/>
                <w:r w:rsidR="00F2530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08054219"/>
            <w:r w:rsidR="00F2530E" w:rsidRPr="004C3241">
              <w:rPr>
                <w:rFonts w:ascii="Arial" w:hAnsi="Arial" w:cs="Arial"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F2530E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A5E66D2" w:rsidR="00F2530E" w:rsidRPr="00C15CA8" w:rsidRDefault="00F2530E" w:rsidP="00F2530E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A49270F371EB40F085E896B976378F0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BSBWHS414</w:t>
                </w:r>
              </w:sdtContent>
            </w:sdt>
          </w:p>
        </w:tc>
        <w:permStart w:id="746547828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45A789E0" w:rsidR="00F2530E" w:rsidRPr="00C15CA8" w:rsidRDefault="00D56AAB" w:rsidP="00F2530E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C4F97B02B084E67957EFAC29491961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30E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746547828"/>
          </w:p>
        </w:tc>
        <w:permStart w:id="538658480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65B94E2D" w:rsidR="00F2530E" w:rsidRPr="004C3241" w:rsidRDefault="00D56AAB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538658480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0014217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235A8091" w:rsidR="00F2530E" w:rsidRPr="004C3241" w:rsidRDefault="00D56AAB" w:rsidP="00F2530E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30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00142178"/>
              </w:sdtContent>
            </w:sdt>
            <w:r w:rsidR="00F2530E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F2530E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782EAD" w:rsidRDefault="00D56AAB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7578137" w:edGrp="everyone"/>
                <w:r w:rsidR="00416046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17578137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BC0661" w:rsidRPr="00782EAD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0480BAC4" w14:textId="77777777" w:rsidR="00630215" w:rsidRPr="00782EAD" w:rsidRDefault="00D56AAB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979480" w:edGrp="everyone"/>
                <w:r w:rsidR="00630215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3979480"/>
              </w:sdtContent>
            </w:sdt>
            <w:r w:rsidR="00630215" w:rsidRPr="00782EAD">
              <w:rPr>
                <w:rFonts w:ascii="Arial" w:hAnsi="Arial" w:cs="Arial"/>
                <w:sz w:val="20"/>
              </w:rPr>
              <w:t xml:space="preserve"> </w:t>
            </w:r>
            <w:r w:rsidR="00630215" w:rsidRPr="00782EAD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59247ACD" w:rsidR="00782EAD" w:rsidRPr="00782EAD" w:rsidRDefault="00D56AAB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60380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0949071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60949071"/>
              </w:sdtContent>
            </w:sdt>
            <w:r w:rsidR="00782EAD" w:rsidRPr="00782EAD">
              <w:rPr>
                <w:rFonts w:ascii="Arial" w:hAnsi="Arial" w:cs="Arial"/>
                <w:sz w:val="20"/>
              </w:rPr>
              <w:t xml:space="preserve"> </w:t>
            </w:r>
            <w:r w:rsidR="00782EAD" w:rsidRPr="00782EAD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A5E6F" w14:textId="3EFFEEC3" w:rsidR="004229E8" w:rsidRPr="00782EAD" w:rsidRDefault="00D56AAB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0139714" w:edGrp="everyone"/>
                <w:r w:rsidR="00782EAD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60139714"/>
              </w:sdtContent>
            </w:sdt>
            <w:r w:rsidR="00416046" w:rsidRPr="00782EAD">
              <w:rPr>
                <w:rFonts w:ascii="Arial" w:hAnsi="Arial" w:cs="Arial"/>
                <w:sz w:val="20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>Workplace checklists for monitoring effectiveness of risk control measures</w:t>
            </w:r>
            <w:r w:rsidR="00782EAD">
              <w:rPr>
                <w:rFonts w:ascii="Arial" w:hAnsi="Arial" w:cs="Arial"/>
                <w:sz w:val="18"/>
                <w:szCs w:val="18"/>
              </w:rPr>
              <w:t xml:space="preserve"> (x2)</w:t>
            </w:r>
          </w:p>
          <w:p w14:paraId="4790AC45" w14:textId="38F4210C" w:rsidR="00416046" w:rsidRPr="00782EAD" w:rsidRDefault="00D56AAB" w:rsidP="00782EAD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956956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38827860" w:edGrp="everyone"/>
                <w:r w:rsidR="004B6593" w:rsidRPr="00782EA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38827860"/>
              </w:sdtContent>
            </w:sdt>
            <w:r w:rsidR="00782EAD" w:rsidRPr="00782EA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229E8" w:rsidRPr="00782EAD">
              <w:rPr>
                <w:rFonts w:ascii="Arial" w:hAnsi="Arial" w:cs="Arial"/>
                <w:sz w:val="18"/>
                <w:szCs w:val="18"/>
              </w:rPr>
              <w:t xml:space="preserve">Presentation materials with included graphics (e.g. PowerPoint) </w:t>
            </w:r>
            <w:r w:rsidR="00782EAD">
              <w:rPr>
                <w:rFonts w:ascii="Arial" w:hAnsi="Arial" w:cs="Arial"/>
                <w:sz w:val="18"/>
                <w:szCs w:val="18"/>
              </w:rPr>
              <w:t>(x2)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B6593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9437622" w:edGrp="everyone"/>
            <w:permEnd w:id="799437622"/>
          </w:p>
        </w:tc>
      </w:tr>
      <w:tr w:rsidR="00F2530E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F2530E" w:rsidRPr="00C15CA8" w:rsidRDefault="00F2530E" w:rsidP="00F2530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51671867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823652968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87CC330" w:rsidR="00F2530E" w:rsidRPr="004B6593" w:rsidRDefault="00F2530E" w:rsidP="00F2530E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558E820" wp14:editId="0ECDC561">
                      <wp:extent cx="3913549" cy="360000"/>
                      <wp:effectExtent l="0" t="0" r="0" b="2540"/>
                      <wp:docPr id="1919030236" name="Picture 191903023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16718670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2C2CA0D5" w:rsidR="00787509" w:rsidRPr="004932A4" w:rsidRDefault="00D56AAB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D9E510C" w:rsidR="00787509" w:rsidRDefault="00D56AAB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4B6593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38944095" w:edGrp="everyone"/>
            <w:permEnd w:id="1838944095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0D0CD99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2DA3A99C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8609E3E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2DA8403D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AE8D86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578554E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446D3C1F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A4D9F" w14:paraId="02EDBC25" w14:textId="77777777" w:rsidTr="00A50124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B528DF" w14:textId="77777777" w:rsidR="00F2530E" w:rsidRPr="0089432B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701529650" w:edGrp="everyone"/>
            <w:permEnd w:id="1701529650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3B6E3817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73CB936E" w:rsidR="00920F6C" w:rsidRPr="00F2530E" w:rsidRDefault="00920F6C" w:rsidP="009100A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2629829" w:edGrp="everyone"/>
            <w:permEnd w:id="1992629829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2094DDF" w14:textId="77777777" w:rsidR="004229E8" w:rsidRPr="00E110D5" w:rsidRDefault="004229E8" w:rsidP="004229E8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239C6179" w14:textId="77777777" w:rsidTr="008E723B">
        <w:tc>
          <w:tcPr>
            <w:tcW w:w="9235" w:type="dxa"/>
            <w:shd w:val="clear" w:color="auto" w:fill="232F84"/>
          </w:tcPr>
          <w:p w14:paraId="19FD4067" w14:textId="77777777" w:rsidR="004229E8" w:rsidRPr="00E110D5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6734013"/>
          </w:p>
        </w:tc>
        <w:bookmarkEnd w:id="0"/>
      </w:tr>
      <w:tr w:rsidR="004229E8" w:rsidRPr="00E110D5" w14:paraId="148E205D" w14:textId="77777777" w:rsidTr="008E723B">
        <w:tc>
          <w:tcPr>
            <w:tcW w:w="9235" w:type="dxa"/>
            <w:shd w:val="clear" w:color="auto" w:fill="A1D7E1"/>
          </w:tcPr>
          <w:p w14:paraId="41541F52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Identify the duty holders and their range of duties regarding hazard identification, risk assessment and risk control activities by explaining the requirements found in:</w:t>
            </w:r>
          </w:p>
          <w:p w14:paraId="534267C0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Acts</w:t>
            </w:r>
          </w:p>
          <w:p w14:paraId="35931E39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WHS Regulations</w:t>
            </w:r>
          </w:p>
          <w:p w14:paraId="67FB32A4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Codes of practice</w:t>
            </w:r>
          </w:p>
          <w:p w14:paraId="2AD2B7CA" w14:textId="77777777" w:rsidR="004229E8" w:rsidRPr="00E110D5" w:rsidRDefault="004229E8" w:rsidP="00782EAD">
            <w:pPr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Guidelines</w:t>
            </w:r>
          </w:p>
          <w:p w14:paraId="70E17DA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159F1FA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2B7C4955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A160889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3854455" w14:textId="77777777" w:rsidTr="008E723B">
        <w:tc>
          <w:tcPr>
            <w:tcW w:w="9242" w:type="dxa"/>
            <w:shd w:val="clear" w:color="auto" w:fill="000000"/>
          </w:tcPr>
          <w:p w14:paraId="1A5254A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E110D5" w14:paraId="03B09975" w14:textId="77777777" w:rsidTr="008E723B">
        <w:tc>
          <w:tcPr>
            <w:tcW w:w="9242" w:type="dxa"/>
            <w:shd w:val="clear" w:color="auto" w:fill="D9D9D9"/>
          </w:tcPr>
          <w:p w14:paraId="0A9B524A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15EB4FBC" w14:textId="77777777" w:rsidTr="008E723B">
        <w:trPr>
          <w:trHeight w:val="3061"/>
        </w:trPr>
        <w:tc>
          <w:tcPr>
            <w:tcW w:w="9242" w:type="dxa"/>
          </w:tcPr>
          <w:p w14:paraId="627AA3D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497974561" w:edGrp="everyone"/>
            <w:permEnd w:id="497974561"/>
          </w:p>
        </w:tc>
      </w:tr>
      <w:tr w:rsidR="004229E8" w:rsidRPr="00E110D5" w14:paraId="6DEEBC89" w14:textId="77777777" w:rsidTr="008E723B">
        <w:tc>
          <w:tcPr>
            <w:tcW w:w="9242" w:type="dxa"/>
            <w:shd w:val="clear" w:color="auto" w:fill="D9D9D9"/>
          </w:tcPr>
          <w:p w14:paraId="7F5EABB8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62E1E01E" w14:textId="77777777" w:rsidTr="008E723B">
        <w:trPr>
          <w:trHeight w:val="1304"/>
        </w:trPr>
        <w:tc>
          <w:tcPr>
            <w:tcW w:w="9242" w:type="dxa"/>
          </w:tcPr>
          <w:p w14:paraId="02D93C10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468426792" w:edGrp="everyone"/>
            <w:permEnd w:id="1468426792"/>
          </w:p>
        </w:tc>
      </w:tr>
      <w:tr w:rsidR="004229E8" w:rsidRPr="00E110D5" w14:paraId="0AB4C287" w14:textId="77777777" w:rsidTr="008E723B">
        <w:tc>
          <w:tcPr>
            <w:tcW w:w="9242" w:type="dxa"/>
            <w:shd w:val="clear" w:color="auto" w:fill="D9D9D9"/>
          </w:tcPr>
          <w:p w14:paraId="0E5FC27C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BEB0819" w14:textId="77777777" w:rsidTr="008E723B">
        <w:trPr>
          <w:trHeight w:val="1304"/>
        </w:trPr>
        <w:tc>
          <w:tcPr>
            <w:tcW w:w="9242" w:type="dxa"/>
          </w:tcPr>
          <w:p w14:paraId="601FB837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465482146" w:edGrp="everyone"/>
            <w:permEnd w:id="1465482146"/>
          </w:p>
        </w:tc>
      </w:tr>
      <w:tr w:rsidR="004229E8" w:rsidRPr="00E110D5" w14:paraId="6D24E754" w14:textId="77777777" w:rsidTr="008E723B">
        <w:tc>
          <w:tcPr>
            <w:tcW w:w="9242" w:type="dxa"/>
            <w:shd w:val="clear" w:color="auto" w:fill="D9D9D9"/>
          </w:tcPr>
          <w:p w14:paraId="42A2730F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Guidelines</w:t>
            </w:r>
          </w:p>
        </w:tc>
      </w:tr>
      <w:tr w:rsidR="004229E8" w:rsidRPr="00F2530E" w14:paraId="1EFC45CD" w14:textId="77777777" w:rsidTr="008E723B">
        <w:trPr>
          <w:trHeight w:val="1077"/>
        </w:trPr>
        <w:tc>
          <w:tcPr>
            <w:tcW w:w="9242" w:type="dxa"/>
          </w:tcPr>
          <w:p w14:paraId="5222E01B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830093676" w:edGrp="everyone"/>
            <w:permEnd w:id="830093676"/>
          </w:p>
        </w:tc>
      </w:tr>
      <w:tr w:rsidR="004229E8" w:rsidRPr="00E110D5" w14:paraId="7AB99DFD" w14:textId="77777777" w:rsidTr="008E723B">
        <w:tc>
          <w:tcPr>
            <w:tcW w:w="9242" w:type="dxa"/>
            <w:shd w:val="clear" w:color="auto" w:fill="D9D9D9"/>
          </w:tcPr>
          <w:p w14:paraId="4F0E82B8" w14:textId="77777777" w:rsidR="004229E8" w:rsidRPr="00E110D5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4281C28" w14:textId="77777777" w:rsidTr="008E723B">
        <w:trPr>
          <w:trHeight w:val="1814"/>
        </w:trPr>
        <w:tc>
          <w:tcPr>
            <w:tcW w:w="9242" w:type="dxa"/>
          </w:tcPr>
          <w:p w14:paraId="43D81846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160973510" w:edGrp="everyone"/>
            <w:permEnd w:id="1160973510"/>
          </w:p>
        </w:tc>
      </w:tr>
    </w:tbl>
    <w:p w14:paraId="21CD057F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158A03E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6A5E3C7F" w14:textId="77777777" w:rsidTr="008E723B">
        <w:tc>
          <w:tcPr>
            <w:tcW w:w="9242" w:type="dxa"/>
            <w:shd w:val="clear" w:color="auto" w:fill="000000"/>
          </w:tcPr>
          <w:p w14:paraId="500852D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Risk assessment</w:t>
            </w:r>
          </w:p>
        </w:tc>
      </w:tr>
      <w:tr w:rsidR="004229E8" w:rsidRPr="00E110D5" w14:paraId="0CEEB08E" w14:textId="77777777" w:rsidTr="008E723B">
        <w:tc>
          <w:tcPr>
            <w:tcW w:w="9242" w:type="dxa"/>
            <w:shd w:val="clear" w:color="auto" w:fill="D9D9D9"/>
          </w:tcPr>
          <w:p w14:paraId="3C43B7CB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2207DA32" w14:textId="77777777" w:rsidTr="008E723B">
        <w:trPr>
          <w:trHeight w:val="1531"/>
        </w:trPr>
        <w:tc>
          <w:tcPr>
            <w:tcW w:w="9242" w:type="dxa"/>
          </w:tcPr>
          <w:p w14:paraId="1F23232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73676630" w:edGrp="everyone"/>
            <w:permEnd w:id="1673676630"/>
          </w:p>
        </w:tc>
      </w:tr>
      <w:tr w:rsidR="004229E8" w:rsidRPr="00E110D5" w14:paraId="1E3315D8" w14:textId="77777777" w:rsidTr="008E723B">
        <w:tc>
          <w:tcPr>
            <w:tcW w:w="9242" w:type="dxa"/>
            <w:shd w:val="clear" w:color="auto" w:fill="D9D9D9"/>
          </w:tcPr>
          <w:p w14:paraId="224A79E5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1982430C" w14:textId="77777777" w:rsidTr="008E723B">
        <w:trPr>
          <w:trHeight w:val="1304"/>
        </w:trPr>
        <w:tc>
          <w:tcPr>
            <w:tcW w:w="9242" w:type="dxa"/>
          </w:tcPr>
          <w:p w14:paraId="6440802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55629072" w:edGrp="everyone"/>
            <w:permEnd w:id="1455629072"/>
          </w:p>
        </w:tc>
      </w:tr>
      <w:tr w:rsidR="004229E8" w:rsidRPr="00E110D5" w14:paraId="49F99405" w14:textId="77777777" w:rsidTr="008E723B">
        <w:tc>
          <w:tcPr>
            <w:tcW w:w="9242" w:type="dxa"/>
            <w:shd w:val="clear" w:color="auto" w:fill="D9D9D9"/>
          </w:tcPr>
          <w:p w14:paraId="3552F123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307BBD49" w14:textId="77777777" w:rsidTr="008E723B">
        <w:trPr>
          <w:trHeight w:val="1304"/>
        </w:trPr>
        <w:tc>
          <w:tcPr>
            <w:tcW w:w="9242" w:type="dxa"/>
          </w:tcPr>
          <w:p w14:paraId="69AD17ED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878273182" w:edGrp="everyone"/>
            <w:permEnd w:id="1878273182"/>
          </w:p>
        </w:tc>
      </w:tr>
      <w:tr w:rsidR="004229E8" w:rsidRPr="00E110D5" w14:paraId="6585EEF8" w14:textId="77777777" w:rsidTr="008E723B">
        <w:tc>
          <w:tcPr>
            <w:tcW w:w="9242" w:type="dxa"/>
            <w:shd w:val="clear" w:color="auto" w:fill="D9D9D9"/>
          </w:tcPr>
          <w:p w14:paraId="1619595C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258EA0A5" w14:textId="77777777" w:rsidTr="008E723B">
        <w:trPr>
          <w:trHeight w:val="1304"/>
        </w:trPr>
        <w:tc>
          <w:tcPr>
            <w:tcW w:w="9242" w:type="dxa"/>
          </w:tcPr>
          <w:p w14:paraId="260193C5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08589555" w:edGrp="everyone"/>
            <w:permEnd w:id="1408589555"/>
          </w:p>
        </w:tc>
      </w:tr>
      <w:tr w:rsidR="004229E8" w:rsidRPr="00E110D5" w14:paraId="3060A3A3" w14:textId="77777777" w:rsidTr="008E723B">
        <w:tc>
          <w:tcPr>
            <w:tcW w:w="9242" w:type="dxa"/>
            <w:shd w:val="clear" w:color="auto" w:fill="D9D9D9"/>
          </w:tcPr>
          <w:p w14:paraId="6BB596A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562D8EAC" w14:textId="77777777" w:rsidTr="008E723B">
        <w:trPr>
          <w:trHeight w:val="1587"/>
        </w:trPr>
        <w:tc>
          <w:tcPr>
            <w:tcW w:w="9242" w:type="dxa"/>
          </w:tcPr>
          <w:p w14:paraId="19A7D1EF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71518926" w:edGrp="everyone"/>
            <w:permEnd w:id="1671518926"/>
          </w:p>
        </w:tc>
      </w:tr>
    </w:tbl>
    <w:p w14:paraId="2CC735F3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16D8078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E110D5" w14:paraId="726D9234" w14:textId="77777777" w:rsidTr="008E723B">
        <w:tc>
          <w:tcPr>
            <w:tcW w:w="9242" w:type="dxa"/>
            <w:shd w:val="clear" w:color="auto" w:fill="000000"/>
          </w:tcPr>
          <w:p w14:paraId="10E6699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E110D5" w14:paraId="3318E577" w14:textId="77777777" w:rsidTr="008E723B">
        <w:tc>
          <w:tcPr>
            <w:tcW w:w="9242" w:type="dxa"/>
            <w:shd w:val="clear" w:color="auto" w:fill="D9D9D9"/>
          </w:tcPr>
          <w:p w14:paraId="708ED89D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Acts</w:t>
            </w:r>
          </w:p>
        </w:tc>
      </w:tr>
      <w:tr w:rsidR="004229E8" w:rsidRPr="00F2530E" w14:paraId="558EA442" w14:textId="77777777" w:rsidTr="008E723B">
        <w:trPr>
          <w:trHeight w:val="2835"/>
        </w:trPr>
        <w:tc>
          <w:tcPr>
            <w:tcW w:w="9242" w:type="dxa"/>
          </w:tcPr>
          <w:p w14:paraId="4345530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691052421" w:edGrp="everyone"/>
            <w:permEnd w:id="1691052421"/>
          </w:p>
        </w:tc>
      </w:tr>
      <w:tr w:rsidR="004229E8" w:rsidRPr="00E110D5" w14:paraId="2A3F1438" w14:textId="77777777" w:rsidTr="008E723B">
        <w:tc>
          <w:tcPr>
            <w:tcW w:w="9242" w:type="dxa"/>
            <w:shd w:val="clear" w:color="auto" w:fill="D9D9D9"/>
          </w:tcPr>
          <w:p w14:paraId="5C404FB7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WHS Regulations</w:t>
            </w:r>
          </w:p>
        </w:tc>
      </w:tr>
      <w:tr w:rsidR="004229E8" w:rsidRPr="00F2530E" w14:paraId="42DBDE1D" w14:textId="77777777" w:rsidTr="008E723B">
        <w:trPr>
          <w:trHeight w:val="1077"/>
        </w:trPr>
        <w:tc>
          <w:tcPr>
            <w:tcW w:w="9242" w:type="dxa"/>
          </w:tcPr>
          <w:p w14:paraId="52CAA2F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6046879" w:edGrp="everyone"/>
            <w:permEnd w:id="1416046879"/>
          </w:p>
        </w:tc>
      </w:tr>
      <w:tr w:rsidR="004229E8" w:rsidRPr="00E110D5" w14:paraId="703F78B3" w14:textId="77777777" w:rsidTr="008E723B">
        <w:tc>
          <w:tcPr>
            <w:tcW w:w="9242" w:type="dxa"/>
            <w:shd w:val="clear" w:color="auto" w:fill="D9D9D9"/>
          </w:tcPr>
          <w:p w14:paraId="07E4D156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Codes of practice</w:t>
            </w:r>
          </w:p>
        </w:tc>
      </w:tr>
      <w:tr w:rsidR="004229E8" w:rsidRPr="00F2530E" w14:paraId="05189E92" w14:textId="77777777" w:rsidTr="008E723B">
        <w:trPr>
          <w:trHeight w:val="1531"/>
        </w:trPr>
        <w:tc>
          <w:tcPr>
            <w:tcW w:w="9242" w:type="dxa"/>
          </w:tcPr>
          <w:p w14:paraId="722B6041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07425000" w:edGrp="everyone"/>
            <w:permEnd w:id="107425000"/>
          </w:p>
        </w:tc>
      </w:tr>
      <w:tr w:rsidR="004229E8" w:rsidRPr="00E110D5" w14:paraId="255DC5C0" w14:textId="77777777" w:rsidTr="008E723B">
        <w:tc>
          <w:tcPr>
            <w:tcW w:w="9242" w:type="dxa"/>
            <w:shd w:val="clear" w:color="auto" w:fill="D9D9D9"/>
          </w:tcPr>
          <w:p w14:paraId="1C87EB62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Guidelines</w:t>
            </w:r>
          </w:p>
        </w:tc>
      </w:tr>
      <w:tr w:rsidR="004229E8" w:rsidRPr="00F2530E" w14:paraId="4C3F061B" w14:textId="77777777" w:rsidTr="008E723B">
        <w:trPr>
          <w:trHeight w:val="1304"/>
        </w:trPr>
        <w:tc>
          <w:tcPr>
            <w:tcW w:w="9242" w:type="dxa"/>
          </w:tcPr>
          <w:p w14:paraId="58B8FFED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72430069" w:edGrp="everyone"/>
            <w:permEnd w:id="1572430069"/>
          </w:p>
        </w:tc>
      </w:tr>
      <w:tr w:rsidR="004229E8" w:rsidRPr="00E110D5" w14:paraId="530803C4" w14:textId="77777777" w:rsidTr="008E723B">
        <w:tc>
          <w:tcPr>
            <w:tcW w:w="9242" w:type="dxa"/>
            <w:shd w:val="clear" w:color="auto" w:fill="D9D9D9"/>
          </w:tcPr>
          <w:p w14:paraId="28DA1FF0" w14:textId="77777777" w:rsidR="004229E8" w:rsidRPr="00E110D5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EEECB69" w14:textId="77777777" w:rsidTr="008E723B">
        <w:trPr>
          <w:trHeight w:val="1814"/>
        </w:trPr>
        <w:tc>
          <w:tcPr>
            <w:tcW w:w="9242" w:type="dxa"/>
          </w:tcPr>
          <w:p w14:paraId="2F9EECCA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219897631" w:edGrp="everyone"/>
            <w:permEnd w:id="1219897631"/>
          </w:p>
        </w:tc>
      </w:tr>
    </w:tbl>
    <w:p w14:paraId="29FE66AB" w14:textId="77777777" w:rsidR="004229E8" w:rsidRPr="00E110D5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1FB57AC6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08683798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033D0CE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EDE1E44" w14:textId="050E5C81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7608939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3BEFB8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089390"/>
          </w:p>
        </w:tc>
      </w:tr>
    </w:tbl>
    <w:p w14:paraId="21297C3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8F1415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894D9B7" w14:textId="77777777" w:rsidTr="008E723B">
        <w:tc>
          <w:tcPr>
            <w:tcW w:w="9235" w:type="dxa"/>
            <w:shd w:val="clear" w:color="auto" w:fill="232F84"/>
          </w:tcPr>
          <w:p w14:paraId="3F025C1F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" w:name="_Ref36734009"/>
          </w:p>
        </w:tc>
        <w:bookmarkEnd w:id="1"/>
      </w:tr>
      <w:tr w:rsidR="004229E8" w:rsidRPr="00F8522E" w14:paraId="17EA4EAF" w14:textId="77777777" w:rsidTr="008E723B">
        <w:tc>
          <w:tcPr>
            <w:tcW w:w="9235" w:type="dxa"/>
            <w:shd w:val="clear" w:color="auto" w:fill="A1D7E1"/>
          </w:tcPr>
          <w:p w14:paraId="6171341E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the requirements of your organisation regarding hazard identification, risk assessment and risk control activities by identifying the requirements found in:</w:t>
            </w:r>
          </w:p>
          <w:p w14:paraId="4EE95FA7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policy</w:t>
            </w:r>
          </w:p>
          <w:p w14:paraId="6A077410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procedure</w:t>
            </w:r>
          </w:p>
          <w:p w14:paraId="3AFC8751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process</w:t>
            </w:r>
          </w:p>
          <w:p w14:paraId="04E011C9" w14:textId="77777777" w:rsidR="004229E8" w:rsidRPr="00F8522E" w:rsidRDefault="004229E8" w:rsidP="00782EAD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WHS system</w:t>
            </w:r>
          </w:p>
          <w:p w14:paraId="2316F9F4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</w:p>
          <w:p w14:paraId="437FC661" w14:textId="77777777" w:rsidR="004229E8" w:rsidRPr="00F8522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>Explain how you comply with the requirements of these documents.</w:t>
            </w:r>
          </w:p>
        </w:tc>
      </w:tr>
    </w:tbl>
    <w:p w14:paraId="12D942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3C8BD14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25A4A038" w14:textId="77777777" w:rsidTr="008E723B">
        <w:tc>
          <w:tcPr>
            <w:tcW w:w="9242" w:type="dxa"/>
            <w:shd w:val="clear" w:color="auto" w:fill="000000"/>
          </w:tcPr>
          <w:p w14:paraId="370A6A81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 identification</w:t>
            </w:r>
          </w:p>
        </w:tc>
      </w:tr>
      <w:tr w:rsidR="004229E8" w:rsidRPr="00F8522E" w14:paraId="10612E42" w14:textId="77777777" w:rsidTr="008E723B">
        <w:tc>
          <w:tcPr>
            <w:tcW w:w="9242" w:type="dxa"/>
            <w:shd w:val="clear" w:color="auto" w:fill="D9D9D9"/>
          </w:tcPr>
          <w:p w14:paraId="37A3578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202C47B7" w14:textId="77777777" w:rsidTr="008E723B">
        <w:trPr>
          <w:trHeight w:val="1531"/>
        </w:trPr>
        <w:tc>
          <w:tcPr>
            <w:tcW w:w="9242" w:type="dxa"/>
          </w:tcPr>
          <w:p w14:paraId="3F0E3C4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19943619" w:edGrp="everyone"/>
            <w:permEnd w:id="919943619"/>
          </w:p>
        </w:tc>
      </w:tr>
      <w:tr w:rsidR="004229E8" w:rsidRPr="00F8522E" w14:paraId="5DC09A4E" w14:textId="77777777" w:rsidTr="008E723B">
        <w:tc>
          <w:tcPr>
            <w:tcW w:w="9242" w:type="dxa"/>
            <w:shd w:val="clear" w:color="auto" w:fill="D9D9D9"/>
          </w:tcPr>
          <w:p w14:paraId="5DC806F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2CE824D5" w14:textId="77777777" w:rsidTr="008E723B">
        <w:trPr>
          <w:trHeight w:val="1304"/>
        </w:trPr>
        <w:tc>
          <w:tcPr>
            <w:tcW w:w="9242" w:type="dxa"/>
          </w:tcPr>
          <w:p w14:paraId="202E57B9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50498412" w:edGrp="everyone"/>
            <w:permEnd w:id="1950498412"/>
          </w:p>
        </w:tc>
      </w:tr>
      <w:tr w:rsidR="004229E8" w:rsidRPr="00F8522E" w14:paraId="1D3EAFBF" w14:textId="77777777" w:rsidTr="008E723B">
        <w:tc>
          <w:tcPr>
            <w:tcW w:w="9242" w:type="dxa"/>
            <w:shd w:val="clear" w:color="auto" w:fill="D9D9D9"/>
          </w:tcPr>
          <w:p w14:paraId="60D9C3F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0D2CF47F" w14:textId="77777777" w:rsidTr="008E723B">
        <w:trPr>
          <w:trHeight w:val="1304"/>
        </w:trPr>
        <w:tc>
          <w:tcPr>
            <w:tcW w:w="9242" w:type="dxa"/>
          </w:tcPr>
          <w:p w14:paraId="012540A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92020564" w:edGrp="everyone"/>
            <w:permEnd w:id="992020564"/>
          </w:p>
        </w:tc>
      </w:tr>
      <w:tr w:rsidR="004229E8" w:rsidRPr="00F8522E" w14:paraId="42B9E63B" w14:textId="77777777" w:rsidTr="008E723B">
        <w:tc>
          <w:tcPr>
            <w:tcW w:w="9242" w:type="dxa"/>
            <w:shd w:val="clear" w:color="auto" w:fill="D9D9D9"/>
          </w:tcPr>
          <w:p w14:paraId="10AC72B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6B5383B3" w14:textId="77777777" w:rsidTr="008E723B">
        <w:trPr>
          <w:trHeight w:val="1814"/>
        </w:trPr>
        <w:tc>
          <w:tcPr>
            <w:tcW w:w="9242" w:type="dxa"/>
          </w:tcPr>
          <w:p w14:paraId="643F4C0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116501094" w:edGrp="everyone"/>
            <w:permEnd w:id="2116501094"/>
          </w:p>
        </w:tc>
      </w:tr>
      <w:tr w:rsidR="004229E8" w:rsidRPr="00F8522E" w14:paraId="07A75389" w14:textId="77777777" w:rsidTr="008E723B">
        <w:tc>
          <w:tcPr>
            <w:tcW w:w="9242" w:type="dxa"/>
            <w:shd w:val="clear" w:color="auto" w:fill="D9D9D9"/>
          </w:tcPr>
          <w:p w14:paraId="7DF052D9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7F573E62" w14:textId="77777777" w:rsidTr="008E723B">
        <w:trPr>
          <w:trHeight w:val="907"/>
        </w:trPr>
        <w:tc>
          <w:tcPr>
            <w:tcW w:w="9242" w:type="dxa"/>
          </w:tcPr>
          <w:p w14:paraId="76C504D4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928392578" w:edGrp="everyone"/>
            <w:permEnd w:id="928392578"/>
          </w:p>
        </w:tc>
      </w:tr>
    </w:tbl>
    <w:p w14:paraId="51014217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38515C60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93003C4" w14:textId="77777777" w:rsidTr="008E723B">
        <w:tc>
          <w:tcPr>
            <w:tcW w:w="9242" w:type="dxa"/>
            <w:shd w:val="clear" w:color="auto" w:fill="000000"/>
          </w:tcPr>
          <w:p w14:paraId="2451978F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assessment</w:t>
            </w:r>
          </w:p>
        </w:tc>
      </w:tr>
      <w:tr w:rsidR="004229E8" w:rsidRPr="00F8522E" w14:paraId="0725C0BF" w14:textId="77777777" w:rsidTr="008E723B">
        <w:tc>
          <w:tcPr>
            <w:tcW w:w="9242" w:type="dxa"/>
            <w:shd w:val="clear" w:color="auto" w:fill="D9D9D9"/>
          </w:tcPr>
          <w:p w14:paraId="720D669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107A1E3C" w14:textId="77777777" w:rsidTr="008E723B">
        <w:trPr>
          <w:trHeight w:val="1587"/>
        </w:trPr>
        <w:tc>
          <w:tcPr>
            <w:tcW w:w="9242" w:type="dxa"/>
          </w:tcPr>
          <w:p w14:paraId="60AAB8A3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63770073" w:edGrp="everyone"/>
            <w:permEnd w:id="1463770073"/>
          </w:p>
        </w:tc>
      </w:tr>
      <w:tr w:rsidR="004229E8" w:rsidRPr="00F8522E" w14:paraId="230FB812" w14:textId="77777777" w:rsidTr="008E723B">
        <w:tc>
          <w:tcPr>
            <w:tcW w:w="9242" w:type="dxa"/>
            <w:shd w:val="clear" w:color="auto" w:fill="D9D9D9"/>
          </w:tcPr>
          <w:p w14:paraId="37E68F2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015D2EEB" w14:textId="77777777" w:rsidTr="008E723B">
        <w:trPr>
          <w:trHeight w:val="1304"/>
        </w:trPr>
        <w:tc>
          <w:tcPr>
            <w:tcW w:w="9242" w:type="dxa"/>
          </w:tcPr>
          <w:p w14:paraId="5A581CFE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513689287" w:edGrp="everyone"/>
            <w:permEnd w:id="1513689287"/>
          </w:p>
        </w:tc>
      </w:tr>
      <w:tr w:rsidR="004229E8" w:rsidRPr="00F8522E" w14:paraId="46EC3C74" w14:textId="77777777" w:rsidTr="008E723B">
        <w:tc>
          <w:tcPr>
            <w:tcW w:w="9242" w:type="dxa"/>
            <w:shd w:val="clear" w:color="auto" w:fill="D9D9D9"/>
          </w:tcPr>
          <w:p w14:paraId="6EDD9D66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28AF736E" w14:textId="77777777" w:rsidTr="008E723B">
        <w:trPr>
          <w:trHeight w:val="1814"/>
        </w:trPr>
        <w:tc>
          <w:tcPr>
            <w:tcW w:w="9242" w:type="dxa"/>
          </w:tcPr>
          <w:p w14:paraId="5410EF0C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159102390" w:edGrp="everyone"/>
            <w:permEnd w:id="1159102390"/>
          </w:p>
        </w:tc>
      </w:tr>
      <w:tr w:rsidR="004229E8" w:rsidRPr="00F8522E" w14:paraId="14F48357" w14:textId="77777777" w:rsidTr="008E723B">
        <w:tc>
          <w:tcPr>
            <w:tcW w:w="9242" w:type="dxa"/>
            <w:shd w:val="clear" w:color="auto" w:fill="D9D9D9"/>
          </w:tcPr>
          <w:p w14:paraId="6DEC1528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7CBC30D3" w14:textId="77777777" w:rsidTr="008E723B">
        <w:trPr>
          <w:trHeight w:val="1814"/>
        </w:trPr>
        <w:tc>
          <w:tcPr>
            <w:tcW w:w="9242" w:type="dxa"/>
          </w:tcPr>
          <w:p w14:paraId="0787B876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93611175" w:edGrp="everyone"/>
            <w:permEnd w:id="293611175"/>
          </w:p>
        </w:tc>
      </w:tr>
      <w:tr w:rsidR="004229E8" w:rsidRPr="00F8522E" w14:paraId="476ACBEE" w14:textId="77777777" w:rsidTr="008E723B">
        <w:tc>
          <w:tcPr>
            <w:tcW w:w="9242" w:type="dxa"/>
            <w:shd w:val="clear" w:color="auto" w:fill="D9D9D9"/>
          </w:tcPr>
          <w:p w14:paraId="5AAA041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30A9BE98" w14:textId="77777777" w:rsidTr="008E723B">
        <w:trPr>
          <w:trHeight w:val="907"/>
        </w:trPr>
        <w:tc>
          <w:tcPr>
            <w:tcW w:w="9242" w:type="dxa"/>
          </w:tcPr>
          <w:p w14:paraId="2AD7B78F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910370202" w:edGrp="everyone"/>
            <w:permEnd w:id="910370202"/>
          </w:p>
        </w:tc>
      </w:tr>
    </w:tbl>
    <w:p w14:paraId="7B01984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73C759A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635F5ED1" w14:textId="77777777" w:rsidTr="008E723B">
        <w:tc>
          <w:tcPr>
            <w:tcW w:w="9242" w:type="dxa"/>
            <w:shd w:val="clear" w:color="auto" w:fill="000000"/>
          </w:tcPr>
          <w:p w14:paraId="35784E44" w14:textId="77777777" w:rsidR="004229E8" w:rsidRPr="00F8522E" w:rsidRDefault="004229E8" w:rsidP="00F2530E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Risk control</w:t>
            </w:r>
          </w:p>
        </w:tc>
      </w:tr>
      <w:tr w:rsidR="004229E8" w:rsidRPr="00F8522E" w14:paraId="1C5F7587" w14:textId="77777777" w:rsidTr="008E723B">
        <w:tc>
          <w:tcPr>
            <w:tcW w:w="9242" w:type="dxa"/>
            <w:shd w:val="clear" w:color="auto" w:fill="D9D9D9"/>
          </w:tcPr>
          <w:p w14:paraId="5CC5692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4229E8" w:rsidRPr="00F2530E" w14:paraId="3BEE2245" w14:textId="77777777" w:rsidTr="008E723B">
        <w:trPr>
          <w:trHeight w:val="1531"/>
        </w:trPr>
        <w:tc>
          <w:tcPr>
            <w:tcW w:w="9242" w:type="dxa"/>
          </w:tcPr>
          <w:p w14:paraId="4FD866D7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039818528" w:edGrp="everyone"/>
            <w:permEnd w:id="2039818528"/>
          </w:p>
        </w:tc>
      </w:tr>
      <w:tr w:rsidR="004229E8" w:rsidRPr="00F8522E" w14:paraId="1B761E7F" w14:textId="77777777" w:rsidTr="008E723B">
        <w:tc>
          <w:tcPr>
            <w:tcW w:w="9242" w:type="dxa"/>
            <w:shd w:val="clear" w:color="auto" w:fill="D9D9D9"/>
          </w:tcPr>
          <w:p w14:paraId="39A57494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4229E8" w:rsidRPr="00F2530E" w14:paraId="58460BAA" w14:textId="77777777" w:rsidTr="008E723B">
        <w:trPr>
          <w:trHeight w:val="1304"/>
        </w:trPr>
        <w:tc>
          <w:tcPr>
            <w:tcW w:w="9242" w:type="dxa"/>
          </w:tcPr>
          <w:p w14:paraId="25235A25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33900734" w:edGrp="everyone"/>
            <w:permEnd w:id="133900734"/>
          </w:p>
        </w:tc>
      </w:tr>
      <w:tr w:rsidR="004229E8" w:rsidRPr="00F8522E" w14:paraId="6622DF5A" w14:textId="77777777" w:rsidTr="008E723B">
        <w:tc>
          <w:tcPr>
            <w:tcW w:w="9242" w:type="dxa"/>
            <w:shd w:val="clear" w:color="auto" w:fill="D9D9D9"/>
          </w:tcPr>
          <w:p w14:paraId="123A6AE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4229E8" w:rsidRPr="00F2530E" w14:paraId="306D7656" w14:textId="77777777" w:rsidTr="008E723B">
        <w:trPr>
          <w:trHeight w:val="1587"/>
        </w:trPr>
        <w:tc>
          <w:tcPr>
            <w:tcW w:w="9242" w:type="dxa"/>
          </w:tcPr>
          <w:p w14:paraId="545DE029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270484758" w:edGrp="everyone"/>
            <w:permEnd w:id="270484758"/>
          </w:p>
        </w:tc>
      </w:tr>
      <w:tr w:rsidR="004229E8" w:rsidRPr="00F8522E" w14:paraId="258D060B" w14:textId="77777777" w:rsidTr="008E723B">
        <w:tc>
          <w:tcPr>
            <w:tcW w:w="9242" w:type="dxa"/>
            <w:shd w:val="clear" w:color="auto" w:fill="D9D9D9"/>
          </w:tcPr>
          <w:p w14:paraId="72619B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system</w:t>
            </w:r>
          </w:p>
        </w:tc>
      </w:tr>
      <w:tr w:rsidR="004229E8" w:rsidRPr="00F2530E" w14:paraId="586CBAF9" w14:textId="77777777" w:rsidTr="008E723B">
        <w:trPr>
          <w:trHeight w:val="1814"/>
        </w:trPr>
        <w:tc>
          <w:tcPr>
            <w:tcW w:w="9242" w:type="dxa"/>
          </w:tcPr>
          <w:p w14:paraId="696EBD9A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916355857" w:edGrp="everyone"/>
            <w:permEnd w:id="1916355857"/>
          </w:p>
        </w:tc>
      </w:tr>
      <w:tr w:rsidR="004229E8" w:rsidRPr="00F8522E" w14:paraId="6A3A1EE1" w14:textId="77777777" w:rsidTr="008E723B">
        <w:tc>
          <w:tcPr>
            <w:tcW w:w="9242" w:type="dxa"/>
            <w:shd w:val="clear" w:color="auto" w:fill="D9D9D9"/>
          </w:tcPr>
          <w:p w14:paraId="5E4DD03A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How you comply</w:t>
            </w:r>
          </w:p>
        </w:tc>
      </w:tr>
      <w:tr w:rsidR="004229E8" w:rsidRPr="00F2530E" w14:paraId="43849C7A" w14:textId="77777777" w:rsidTr="008E723B">
        <w:trPr>
          <w:trHeight w:val="907"/>
        </w:trPr>
        <w:tc>
          <w:tcPr>
            <w:tcW w:w="9242" w:type="dxa"/>
          </w:tcPr>
          <w:p w14:paraId="172D64E6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756772928" w:edGrp="everyone"/>
            <w:permEnd w:id="1756772928"/>
          </w:p>
        </w:tc>
      </w:tr>
    </w:tbl>
    <w:p w14:paraId="5173D4C1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3B5C12F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CFCECBB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EC11671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086DC3E" w14:textId="4CB04C04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176359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BC25A5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1763598"/>
          </w:p>
        </w:tc>
      </w:tr>
    </w:tbl>
    <w:p w14:paraId="4E1287D7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7F22F01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2523A089" w14:textId="77777777" w:rsidTr="008E723B">
        <w:tc>
          <w:tcPr>
            <w:tcW w:w="9235" w:type="dxa"/>
            <w:shd w:val="clear" w:color="auto" w:fill="232F84"/>
          </w:tcPr>
          <w:p w14:paraId="6102026B" w14:textId="77777777" w:rsidR="004229E8" w:rsidRPr="003B60C2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733972"/>
          </w:p>
        </w:tc>
        <w:bookmarkEnd w:id="2"/>
      </w:tr>
      <w:tr w:rsidR="004229E8" w:rsidRPr="003B60C2" w14:paraId="7A4FAAF3" w14:textId="77777777" w:rsidTr="008E723B">
        <w:tc>
          <w:tcPr>
            <w:tcW w:w="9235" w:type="dxa"/>
            <w:shd w:val="clear" w:color="auto" w:fill="A1D7E1"/>
          </w:tcPr>
          <w:p w14:paraId="62D25D31" w14:textId="77777777" w:rsidR="004229E8" w:rsidRPr="003B60C2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In meeting the legal and organisational requirements noted in Activities 1 and 2, i</w:t>
            </w:r>
            <w:r w:rsidRPr="003B60C2">
              <w:rPr>
                <w:rFonts w:ascii="Arial" w:hAnsi="Arial" w:cs="Arial"/>
                <w:bCs/>
                <w:sz w:val="22"/>
              </w:rPr>
              <w:t>dentify two (2) hazards that may occur in your workplace. For each hazard identified, find information to explain:</w:t>
            </w:r>
          </w:p>
          <w:p w14:paraId="3B4E0E32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733988"/>
            <w:r w:rsidRPr="003B60C2">
              <w:rPr>
                <w:rFonts w:ascii="Arial" w:hAnsi="Arial" w:cs="Arial"/>
                <w:bCs/>
                <w:sz w:val="22"/>
              </w:rPr>
              <w:t>The nature and scope of the hazard</w:t>
            </w:r>
            <w:bookmarkEnd w:id="3"/>
          </w:p>
          <w:p w14:paraId="3C83757F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733993"/>
            <w:r w:rsidRPr="003B60C2">
              <w:rPr>
                <w:rFonts w:ascii="Arial" w:hAnsi="Arial" w:cs="Arial"/>
                <w:bCs/>
                <w:sz w:val="22"/>
              </w:rPr>
              <w:t>The range of harms caused by the hazard and how they are caused</w:t>
            </w:r>
            <w:bookmarkEnd w:id="4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1A3F611B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733997"/>
            <w:r w:rsidRPr="003B60C2">
              <w:rPr>
                <w:rFonts w:ascii="Arial" w:hAnsi="Arial" w:cs="Arial"/>
                <w:sz w:val="22"/>
              </w:rPr>
              <w:t>The techniques, tools and processes used to identify each hazard</w:t>
            </w:r>
            <w:bookmarkEnd w:id="5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0C7D05BB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Select tools appropriate for the workplace and identify different tools for each hazard</w:t>
            </w:r>
          </w:p>
          <w:p w14:paraId="33517DE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Describe how you contribute to applying these selected techniques, tools and processes and document the results</w:t>
            </w:r>
          </w:p>
          <w:p w14:paraId="5857A56A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6" w:name="_Ref36734052"/>
            <w:r w:rsidRPr="003B60C2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6"/>
          </w:p>
          <w:p w14:paraId="3571AA93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734173"/>
            <w:r w:rsidRPr="003B60C2">
              <w:rPr>
                <w:rFonts w:ascii="Arial" w:hAnsi="Arial" w:cs="Arial"/>
                <w:sz w:val="22"/>
              </w:rPr>
              <w:t xml:space="preserve">How you advise others of this information </w:t>
            </w:r>
            <w:bookmarkEnd w:id="7"/>
          </w:p>
          <w:p w14:paraId="64A9A5C9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5B4A0EC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Consider how best to </w:t>
            </w:r>
            <w:r w:rsidRPr="003B60C2">
              <w:rPr>
                <w:rFonts w:ascii="Arial" w:hAnsi="Arial" w:cs="Arial"/>
                <w:sz w:val="22"/>
              </w:rPr>
              <w:t>address</w:t>
            </w:r>
            <w:r>
              <w:rPr>
                <w:rFonts w:ascii="Arial" w:hAnsi="Arial" w:cs="Arial"/>
                <w:sz w:val="22"/>
              </w:rPr>
              <w:t>es</w:t>
            </w:r>
            <w:r w:rsidRPr="003B60C2">
              <w:rPr>
                <w:rFonts w:ascii="Arial" w:hAnsi="Arial" w:cs="Arial"/>
                <w:sz w:val="22"/>
              </w:rPr>
              <w:t xml:space="preserve"> peoples’ range of abilities and backgrounds</w:t>
            </w:r>
          </w:p>
          <w:p w14:paraId="43268ED6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Be sure to also consider the timeframes in which you should advise others</w:t>
            </w:r>
          </w:p>
          <w:p w14:paraId="394282B5" w14:textId="77777777" w:rsidR="004229E8" w:rsidRPr="003B60C2" w:rsidRDefault="004229E8" w:rsidP="00782EAD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734002"/>
            <w:r w:rsidRPr="003B60C2">
              <w:rPr>
                <w:rFonts w:ascii="Arial" w:hAnsi="Arial" w:cs="Arial"/>
                <w:sz w:val="22"/>
              </w:rPr>
              <w:t>Risk controls that may be implemented to address the hazard and risk assessment results</w:t>
            </w:r>
            <w:bookmarkEnd w:id="8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479D20DC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72028038" w14:textId="77777777" w:rsidR="004229E8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Offer at least two (2) risk controls and justify why one (1) is more appropriate than the other</w:t>
            </w:r>
          </w:p>
          <w:p w14:paraId="64FDDE8D" w14:textId="77777777" w:rsidR="004229E8" w:rsidRPr="003B60C2" w:rsidRDefault="004229E8" w:rsidP="00782EAD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sz w:val="22"/>
              </w:rPr>
              <w:t>Explain the timeframes in which these risk control options should be implemented</w:t>
            </w:r>
          </w:p>
        </w:tc>
      </w:tr>
    </w:tbl>
    <w:p w14:paraId="5D5E2369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7F816C26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76A01D65" w14:textId="77777777" w:rsidTr="008E723B">
        <w:tc>
          <w:tcPr>
            <w:tcW w:w="9016" w:type="dxa"/>
            <w:shd w:val="clear" w:color="auto" w:fill="D9D9D9"/>
          </w:tcPr>
          <w:p w14:paraId="231EFB6C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Name of Hazard 1</w:t>
            </w:r>
          </w:p>
        </w:tc>
      </w:tr>
      <w:tr w:rsidR="004229E8" w:rsidRPr="00F2530E" w14:paraId="6875EF7F" w14:textId="77777777" w:rsidTr="008E723B">
        <w:trPr>
          <w:trHeight w:val="907"/>
        </w:trPr>
        <w:tc>
          <w:tcPr>
            <w:tcW w:w="9016" w:type="dxa"/>
          </w:tcPr>
          <w:p w14:paraId="58AC639A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412446577" w:edGrp="everyone"/>
            <w:permEnd w:id="1412446577"/>
          </w:p>
        </w:tc>
      </w:tr>
      <w:tr w:rsidR="004229E8" w:rsidRPr="003B60C2" w14:paraId="1C99BA0F" w14:textId="77777777" w:rsidTr="008E723B">
        <w:tc>
          <w:tcPr>
            <w:tcW w:w="9016" w:type="dxa"/>
            <w:shd w:val="clear" w:color="auto" w:fill="D9D9D9"/>
          </w:tcPr>
          <w:p w14:paraId="0F71D2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3B37AAC" w14:textId="77777777" w:rsidTr="008E723B">
        <w:trPr>
          <w:trHeight w:val="1928"/>
        </w:trPr>
        <w:tc>
          <w:tcPr>
            <w:tcW w:w="9016" w:type="dxa"/>
          </w:tcPr>
          <w:p w14:paraId="15FE9C00" w14:textId="77777777" w:rsidR="004229E8" w:rsidRPr="00F2530E" w:rsidRDefault="004229E8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777936842" w:edGrp="everyone"/>
            <w:permEnd w:id="1777936842"/>
          </w:p>
        </w:tc>
      </w:tr>
      <w:tr w:rsidR="004229E8" w:rsidRPr="003B60C2" w14:paraId="0705BBFA" w14:textId="77777777" w:rsidTr="008E723B">
        <w:tc>
          <w:tcPr>
            <w:tcW w:w="9016" w:type="dxa"/>
            <w:shd w:val="clear" w:color="auto" w:fill="D9D9D9"/>
          </w:tcPr>
          <w:p w14:paraId="77760E0B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789ACBD4" w14:textId="77777777" w:rsidTr="008E723B">
        <w:trPr>
          <w:trHeight w:val="1928"/>
        </w:trPr>
        <w:tc>
          <w:tcPr>
            <w:tcW w:w="9016" w:type="dxa"/>
          </w:tcPr>
          <w:p w14:paraId="3C007524" w14:textId="09F042EB" w:rsidR="009E75D1" w:rsidRPr="00F2530E" w:rsidRDefault="009E75D1" w:rsidP="00F2530E">
            <w:pPr>
              <w:jc w:val="left"/>
              <w:rPr>
                <w:rFonts w:ascii="Arial" w:hAnsi="Arial" w:cs="Arial"/>
                <w:sz w:val="22"/>
              </w:rPr>
            </w:pPr>
            <w:permStart w:id="1251679298" w:edGrp="everyone"/>
            <w:permEnd w:id="1251679298"/>
          </w:p>
        </w:tc>
      </w:tr>
    </w:tbl>
    <w:p w14:paraId="658A777A" w14:textId="77777777" w:rsidR="004229E8" w:rsidRDefault="004229E8" w:rsidP="004229E8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563C434D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C168014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Techniques, tools and processes to identify hazard</w:t>
            </w:r>
          </w:p>
        </w:tc>
      </w:tr>
      <w:tr w:rsidR="004229E8" w:rsidRPr="00F2530E" w14:paraId="7EB89424" w14:textId="77777777" w:rsidTr="00666E19">
        <w:trPr>
          <w:trHeight w:val="4592"/>
        </w:trPr>
        <w:tc>
          <w:tcPr>
            <w:tcW w:w="9016" w:type="dxa"/>
          </w:tcPr>
          <w:p w14:paraId="1A8F18D6" w14:textId="71CB594C" w:rsidR="00C35161" w:rsidRPr="00F2530E" w:rsidRDefault="00C35161" w:rsidP="00186777">
            <w:pPr>
              <w:jc w:val="left"/>
              <w:rPr>
                <w:rFonts w:ascii="Arial" w:hAnsi="Arial" w:cs="Arial"/>
                <w:sz w:val="22"/>
              </w:rPr>
            </w:pPr>
            <w:permStart w:id="1726241113" w:edGrp="everyone"/>
            <w:permEnd w:id="1726241113"/>
          </w:p>
        </w:tc>
      </w:tr>
      <w:tr w:rsidR="004229E8" w:rsidRPr="003B60C2" w14:paraId="5E13C862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0A18377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2530E" w:rsidRPr="00F2530E" w14:paraId="2294CD6B" w14:textId="77777777" w:rsidTr="00666E19">
        <w:trPr>
          <w:trHeight w:val="4535"/>
        </w:trPr>
        <w:tc>
          <w:tcPr>
            <w:tcW w:w="9016" w:type="dxa"/>
          </w:tcPr>
          <w:p w14:paraId="37FB4BBE" w14:textId="77777777" w:rsidR="004229E8" w:rsidRPr="00F2530E" w:rsidRDefault="004229E8" w:rsidP="008E723B">
            <w:pPr>
              <w:keepNext/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5E066B34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95805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68FB39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3E7A71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736D77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93B72C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AF2292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1CE12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AB16B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34653BE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B8B5B6" w14:textId="77777777" w:rsidR="004229E8" w:rsidRPr="00F2530E" w:rsidRDefault="004229E8" w:rsidP="008E723B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B1FCCF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4A2F4A7C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4B9D6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E3623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3CEA32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F15BC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5BA6E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1FE20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EB0FE92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49616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2949B0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FCA60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7B14A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D3CDB3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8746B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1B28EFD6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231F4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7494F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842A0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4CA436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446D6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25F4B1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2048E27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85AD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6948C4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19895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B72F2A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99468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34AFC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7FD5658E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253318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5F23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A014C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A087DE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891F85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8B2349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38A60813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4D21C84B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9094BF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A7470B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5D3ACD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A5A117" w14:textId="77777777" w:rsidR="004229E8" w:rsidRPr="00F2530E" w:rsidRDefault="004229E8" w:rsidP="008E723B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240DD664" w14:textId="77777777" w:rsidR="004229E8" w:rsidRPr="00F2530E" w:rsidRDefault="004229E8" w:rsidP="008E723B">
            <w:pPr>
              <w:keepNext/>
              <w:rPr>
                <w:sz w:val="20"/>
              </w:rPr>
            </w:pPr>
          </w:p>
          <w:p w14:paraId="50929617" w14:textId="44942FAA" w:rsidR="004229E8" w:rsidRPr="00F2530E" w:rsidRDefault="004229E8" w:rsidP="00F2530E">
            <w:pPr>
              <w:keepNext/>
              <w:jc w:val="left"/>
              <w:rPr>
                <w:rFonts w:ascii="Arial" w:hAnsi="Arial" w:cs="Arial"/>
                <w:sz w:val="22"/>
                <w:vertAlign w:val="subscript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135997742" w:edGrp="everyone"/>
            <w:permEnd w:id="135997742"/>
          </w:p>
        </w:tc>
      </w:tr>
      <w:tr w:rsidR="004229E8" w:rsidRPr="003B60C2" w14:paraId="3110016E" w14:textId="77777777" w:rsidTr="008E723B">
        <w:tc>
          <w:tcPr>
            <w:tcW w:w="9016" w:type="dxa"/>
            <w:shd w:val="clear" w:color="auto" w:fill="D9D9D9"/>
          </w:tcPr>
          <w:p w14:paraId="41994C46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0119ADC6" w14:textId="77777777" w:rsidTr="00666E19">
        <w:trPr>
          <w:trHeight w:val="1134"/>
        </w:trPr>
        <w:tc>
          <w:tcPr>
            <w:tcW w:w="9016" w:type="dxa"/>
          </w:tcPr>
          <w:p w14:paraId="6EC11A45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430866427" w:edGrp="everyone"/>
            <w:permEnd w:id="430866427"/>
          </w:p>
        </w:tc>
      </w:tr>
      <w:tr w:rsidR="004229E8" w:rsidRPr="003B60C2" w14:paraId="2934B72E" w14:textId="77777777" w:rsidTr="008E723B">
        <w:trPr>
          <w:trHeight w:val="70"/>
        </w:trPr>
        <w:tc>
          <w:tcPr>
            <w:tcW w:w="9016" w:type="dxa"/>
            <w:shd w:val="clear" w:color="auto" w:fill="D9D9D9"/>
          </w:tcPr>
          <w:p w14:paraId="512C3D3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53A489A" w14:textId="77777777" w:rsidTr="008E723B">
        <w:trPr>
          <w:trHeight w:val="2324"/>
        </w:trPr>
        <w:tc>
          <w:tcPr>
            <w:tcW w:w="9016" w:type="dxa"/>
          </w:tcPr>
          <w:p w14:paraId="0D021DB4" w14:textId="77777777" w:rsidR="004229E8" w:rsidRPr="00F2530E" w:rsidRDefault="004229E8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635126635" w:edGrp="everyone"/>
            <w:permEnd w:id="1635126635"/>
          </w:p>
        </w:tc>
      </w:tr>
    </w:tbl>
    <w:p w14:paraId="47FFF6FD" w14:textId="77777777" w:rsidR="004229E8" w:rsidRPr="00A40974" w:rsidRDefault="004229E8" w:rsidP="004229E8">
      <w:pPr>
        <w:jc w:val="left"/>
        <w:rPr>
          <w:rFonts w:ascii="Arial" w:eastAsia="Calibri" w:hAnsi="Arial" w:cs="Arial"/>
          <w:sz w:val="2"/>
          <w:szCs w:val="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3B60C2" w14:paraId="10E60BA2" w14:textId="77777777" w:rsidTr="008E723B">
        <w:tc>
          <w:tcPr>
            <w:tcW w:w="9242" w:type="dxa"/>
            <w:shd w:val="clear" w:color="auto" w:fill="D9D9D9"/>
          </w:tcPr>
          <w:p w14:paraId="41B326D8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Name of Hazard 2</w:t>
            </w:r>
          </w:p>
        </w:tc>
      </w:tr>
      <w:tr w:rsidR="004229E8" w:rsidRPr="00F2530E" w14:paraId="28A4F965" w14:textId="77777777" w:rsidTr="008E723B">
        <w:trPr>
          <w:trHeight w:val="794"/>
        </w:trPr>
        <w:tc>
          <w:tcPr>
            <w:tcW w:w="9242" w:type="dxa"/>
          </w:tcPr>
          <w:p w14:paraId="30E0518A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535782917" w:edGrp="everyone"/>
            <w:permEnd w:id="535782917"/>
          </w:p>
        </w:tc>
      </w:tr>
      <w:tr w:rsidR="004229E8" w:rsidRPr="003B60C2" w14:paraId="153620EE" w14:textId="77777777" w:rsidTr="008E723B">
        <w:tc>
          <w:tcPr>
            <w:tcW w:w="9242" w:type="dxa"/>
            <w:shd w:val="clear" w:color="auto" w:fill="D9D9D9"/>
          </w:tcPr>
          <w:p w14:paraId="5C005E7F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4229E8" w:rsidRPr="00F2530E" w14:paraId="6E38EA4E" w14:textId="77777777" w:rsidTr="008E723B">
        <w:trPr>
          <w:trHeight w:val="2041"/>
        </w:trPr>
        <w:tc>
          <w:tcPr>
            <w:tcW w:w="9242" w:type="dxa"/>
          </w:tcPr>
          <w:p w14:paraId="1B74E319" w14:textId="14AA7356" w:rsidR="00186777" w:rsidRPr="00F2530E" w:rsidRDefault="00186777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318262881" w:edGrp="everyone"/>
            <w:permEnd w:id="318262881"/>
          </w:p>
        </w:tc>
      </w:tr>
      <w:tr w:rsidR="004229E8" w:rsidRPr="003B60C2" w14:paraId="4063A40F" w14:textId="77777777" w:rsidTr="008E723B">
        <w:tc>
          <w:tcPr>
            <w:tcW w:w="9242" w:type="dxa"/>
            <w:shd w:val="clear" w:color="auto" w:fill="D9D9D9"/>
          </w:tcPr>
          <w:p w14:paraId="1881A355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4229E8" w:rsidRPr="00F2530E" w14:paraId="3C904441" w14:textId="77777777" w:rsidTr="008E723B">
        <w:trPr>
          <w:trHeight w:val="1814"/>
        </w:trPr>
        <w:tc>
          <w:tcPr>
            <w:tcW w:w="9242" w:type="dxa"/>
          </w:tcPr>
          <w:p w14:paraId="3C3E4956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486693891" w:edGrp="everyone"/>
            <w:permEnd w:id="486693891"/>
          </w:p>
        </w:tc>
      </w:tr>
      <w:tr w:rsidR="004229E8" w:rsidRPr="003B60C2" w14:paraId="1886EF32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05974D8E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Techniques, tools and processes to identify hazard</w:t>
            </w:r>
          </w:p>
        </w:tc>
      </w:tr>
      <w:tr w:rsidR="004229E8" w:rsidRPr="00F2530E" w14:paraId="5628BDF4" w14:textId="77777777" w:rsidTr="008E723B">
        <w:trPr>
          <w:trHeight w:val="4365"/>
        </w:trPr>
        <w:tc>
          <w:tcPr>
            <w:tcW w:w="9242" w:type="dxa"/>
          </w:tcPr>
          <w:p w14:paraId="1EB6640B" w14:textId="2F9B786B" w:rsidR="00186777" w:rsidRPr="00F2530E" w:rsidRDefault="00186777" w:rsidP="008E723B">
            <w:pPr>
              <w:jc w:val="left"/>
              <w:rPr>
                <w:rFonts w:ascii="Arial" w:hAnsi="Arial" w:cs="Arial"/>
                <w:sz w:val="22"/>
              </w:rPr>
            </w:pPr>
            <w:permStart w:id="1853779444" w:edGrp="everyone"/>
            <w:permEnd w:id="1853779444"/>
          </w:p>
        </w:tc>
      </w:tr>
      <w:tr w:rsidR="004229E8" w:rsidRPr="003B60C2" w14:paraId="12A115D4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40C302D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>Determine the level of risk</w:t>
            </w:r>
          </w:p>
        </w:tc>
      </w:tr>
      <w:tr w:rsidR="00F2530E" w:rsidRPr="00F2530E" w14:paraId="50227581" w14:textId="77777777" w:rsidTr="008E723B">
        <w:trPr>
          <w:trHeight w:val="4706"/>
        </w:trPr>
        <w:tc>
          <w:tcPr>
            <w:tcW w:w="9242" w:type="dxa"/>
          </w:tcPr>
          <w:p w14:paraId="48CF13A6" w14:textId="77777777" w:rsidR="004229E8" w:rsidRPr="00F2530E" w:rsidRDefault="004229E8" w:rsidP="00666E19"/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2530E" w:rsidRPr="00F2530E" w14:paraId="4A8E88C1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319288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CF5355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77BCBB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6831C9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1E4AB40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E93960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84AE0A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9868A4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10F3217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87DF1" w14:textId="77777777" w:rsidR="004229E8" w:rsidRPr="00F2530E" w:rsidRDefault="004229E8" w:rsidP="00666E19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FE475F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2530E" w:rsidRPr="00F2530E" w14:paraId="2546491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212FE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3777F3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0186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595E6A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BDDE8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0D7B7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0EC7100A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6EE56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6459E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DA659D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8F867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DE3C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B152EC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2530E" w:rsidRPr="00F2530E" w14:paraId="6511099F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BEFD1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012531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FC929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911AE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C2CF0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8D7D6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5FB6C728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AB08D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7F893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BF9350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8354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5A310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1744C9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2530E" w:rsidRPr="00F2530E" w14:paraId="1C4685B7" w14:textId="77777777" w:rsidTr="008E723B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033834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8FE13B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C0731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0B53D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9BC12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4D1C62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884741A" w14:textId="77777777" w:rsidR="004229E8" w:rsidRPr="00F2530E" w:rsidRDefault="004229E8" w:rsidP="00666E19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2530E" w:rsidRPr="00F2530E" w14:paraId="5D7FD7C8" w14:textId="77777777" w:rsidTr="008E723B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66F33E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8E7DA5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7700FA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6D4F16" w14:textId="77777777" w:rsidR="004229E8" w:rsidRPr="00F2530E" w:rsidRDefault="004229E8" w:rsidP="00666E19">
                  <w:pPr>
                    <w:jc w:val="center"/>
                    <w:rPr>
                      <w:sz w:val="18"/>
                      <w:szCs w:val="18"/>
                    </w:rPr>
                  </w:pPr>
                  <w:r w:rsidRPr="00F2530E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0C85F6DD" w14:textId="77777777" w:rsidR="004229E8" w:rsidRPr="00F2530E" w:rsidRDefault="004229E8" w:rsidP="00666E19">
            <w:pPr>
              <w:rPr>
                <w:sz w:val="20"/>
              </w:rPr>
            </w:pPr>
          </w:p>
          <w:p w14:paraId="0A5C42A5" w14:textId="5E21B860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r w:rsidRPr="00F2530E">
              <w:rPr>
                <w:rFonts w:ascii="Arial" w:hAnsi="Arial" w:cs="Arial"/>
                <w:sz w:val="22"/>
              </w:rPr>
              <w:t xml:space="preserve">Level of risk: </w:t>
            </w:r>
            <w:permStart w:id="77144486" w:edGrp="everyone"/>
            <w:permEnd w:id="77144486"/>
          </w:p>
          <w:p w14:paraId="0646406E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229E8" w:rsidRPr="003B60C2" w14:paraId="65FB3CF4" w14:textId="77777777" w:rsidTr="008E723B">
        <w:tc>
          <w:tcPr>
            <w:tcW w:w="9242" w:type="dxa"/>
            <w:shd w:val="clear" w:color="auto" w:fill="D9D9D9"/>
          </w:tcPr>
          <w:p w14:paraId="5502C2E2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How you advise others about hazards, harms and associated risk</w:t>
            </w:r>
          </w:p>
        </w:tc>
      </w:tr>
      <w:tr w:rsidR="004229E8" w:rsidRPr="00F2530E" w14:paraId="107BB6B3" w14:textId="77777777" w:rsidTr="008E723B">
        <w:trPr>
          <w:trHeight w:val="1304"/>
        </w:trPr>
        <w:tc>
          <w:tcPr>
            <w:tcW w:w="9242" w:type="dxa"/>
          </w:tcPr>
          <w:p w14:paraId="6D8E8B1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466660433" w:edGrp="everyone"/>
            <w:permEnd w:id="1466660433"/>
          </w:p>
        </w:tc>
      </w:tr>
      <w:tr w:rsidR="004229E8" w:rsidRPr="003B60C2" w14:paraId="6513CF3A" w14:textId="77777777" w:rsidTr="008E723B">
        <w:trPr>
          <w:trHeight w:val="70"/>
        </w:trPr>
        <w:tc>
          <w:tcPr>
            <w:tcW w:w="9242" w:type="dxa"/>
            <w:shd w:val="clear" w:color="auto" w:fill="D9D9D9"/>
          </w:tcPr>
          <w:p w14:paraId="751C9883" w14:textId="77777777" w:rsidR="004229E8" w:rsidRPr="003B60C2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4229E8" w:rsidRPr="00F2530E" w14:paraId="29C3615D" w14:textId="77777777" w:rsidTr="009732DC">
        <w:trPr>
          <w:trHeight w:val="3628"/>
        </w:trPr>
        <w:tc>
          <w:tcPr>
            <w:tcW w:w="9242" w:type="dxa"/>
          </w:tcPr>
          <w:p w14:paraId="36D1CD72" w14:textId="33C49789" w:rsidR="00186777" w:rsidRPr="00F2530E" w:rsidRDefault="00186777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418162248" w:edGrp="everyone"/>
            <w:permEnd w:id="1418162248"/>
          </w:p>
        </w:tc>
      </w:tr>
    </w:tbl>
    <w:p w14:paraId="477AE32F" w14:textId="77777777" w:rsidR="004229E8" w:rsidRPr="003B60C2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506A56F8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3EECF862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A973A38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6A12CD1" w14:textId="4F283219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15524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4129C9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85233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155240"/>
          </w:p>
        </w:tc>
      </w:tr>
    </w:tbl>
    <w:p w14:paraId="2401A4D0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6E1C97E7" w14:textId="77777777" w:rsidR="004229E8" w:rsidRPr="00F8522E" w:rsidRDefault="004229E8" w:rsidP="004229E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40E2C415" w14:textId="77777777" w:rsidTr="008E723B">
        <w:tc>
          <w:tcPr>
            <w:tcW w:w="9235" w:type="dxa"/>
            <w:shd w:val="clear" w:color="auto" w:fill="232F84"/>
          </w:tcPr>
          <w:p w14:paraId="59FC58AD" w14:textId="77777777" w:rsidR="004229E8" w:rsidRPr="00F8522E" w:rsidRDefault="004229E8" w:rsidP="00782EAD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6734260"/>
          </w:p>
        </w:tc>
        <w:bookmarkEnd w:id="9"/>
      </w:tr>
      <w:tr w:rsidR="004229E8" w:rsidRPr="00F8522E" w14:paraId="5F675EF4" w14:textId="77777777" w:rsidTr="008E723B">
        <w:tc>
          <w:tcPr>
            <w:tcW w:w="9235" w:type="dxa"/>
            <w:shd w:val="clear" w:color="auto" w:fill="A1D7E1"/>
          </w:tcPr>
          <w:p w14:paraId="56892E4C" w14:textId="77777777" w:rsidR="004229E8" w:rsidRPr="00F8522E" w:rsidRDefault="004229E8" w:rsidP="008E723B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 xml:space="preserve">For the two (2) risks (and associated risk controls) identified in Activity </w:t>
            </w:r>
            <w:r>
              <w:rPr>
                <w:rFonts w:ascii="Arial" w:hAnsi="Arial" w:cs="Arial"/>
                <w:bCs/>
                <w:sz w:val="22"/>
              </w:rPr>
              <w:t>3</w:t>
            </w:r>
            <w:r w:rsidRPr="00F8522E">
              <w:rPr>
                <w:rFonts w:ascii="Arial" w:hAnsi="Arial" w:cs="Arial"/>
                <w:bCs/>
                <w:sz w:val="22"/>
              </w:rPr>
              <w:t>:</w:t>
            </w:r>
          </w:p>
          <w:p w14:paraId="67C1FD30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36734262"/>
            <w:bookmarkStart w:id="11" w:name="_Ref36800059"/>
            <w:r w:rsidRPr="00F8522E">
              <w:rPr>
                <w:rFonts w:ascii="Arial" w:hAnsi="Arial" w:cs="Arial"/>
                <w:bCs/>
                <w:sz w:val="22"/>
              </w:rPr>
              <w:t>Explain how you would contribute to developing and implementing a risk control plan</w:t>
            </w:r>
            <w:bookmarkEnd w:id="10"/>
            <w:r>
              <w:rPr>
                <w:rFonts w:ascii="Arial" w:hAnsi="Arial" w:cs="Arial"/>
                <w:bCs/>
                <w:sz w:val="22"/>
              </w:rPr>
              <w:t xml:space="preserve"> to meet your legal and organisational obligations</w:t>
            </w:r>
            <w:bookmarkEnd w:id="11"/>
          </w:p>
          <w:p w14:paraId="181B03A4" w14:textId="77777777" w:rsidR="004229E8" w:rsidRPr="00F8522E" w:rsidRDefault="004229E8" w:rsidP="00782EAD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6734322"/>
            <w:r w:rsidRPr="00F8522E">
              <w:rPr>
                <w:rFonts w:ascii="Arial" w:hAnsi="Arial" w:cs="Arial"/>
                <w:bCs/>
                <w:sz w:val="22"/>
              </w:rPr>
              <w:t>Describe the process you would undertake to evaluate the risk controls that had been implemented</w:t>
            </w:r>
            <w:bookmarkEnd w:id="12"/>
          </w:p>
        </w:tc>
      </w:tr>
    </w:tbl>
    <w:p w14:paraId="1BB28F35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2C2CB28E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02D9D28F" w14:textId="77777777" w:rsidTr="008E723B">
        <w:tc>
          <w:tcPr>
            <w:tcW w:w="9242" w:type="dxa"/>
            <w:shd w:val="clear" w:color="auto" w:fill="000000"/>
          </w:tcPr>
          <w:p w14:paraId="49CAC44E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Hazard/Risk 1</w:t>
            </w:r>
          </w:p>
        </w:tc>
      </w:tr>
      <w:tr w:rsidR="004229E8" w:rsidRPr="00F8522E" w14:paraId="43959978" w14:textId="77777777" w:rsidTr="008E723B">
        <w:tc>
          <w:tcPr>
            <w:tcW w:w="9242" w:type="dxa"/>
            <w:shd w:val="clear" w:color="auto" w:fill="D9D9D9"/>
          </w:tcPr>
          <w:p w14:paraId="796F72D7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3F370C59" w14:textId="77777777" w:rsidTr="008E723B">
        <w:trPr>
          <w:trHeight w:val="4706"/>
        </w:trPr>
        <w:tc>
          <w:tcPr>
            <w:tcW w:w="9242" w:type="dxa"/>
          </w:tcPr>
          <w:p w14:paraId="4171A0EA" w14:textId="77777777" w:rsidR="004229E8" w:rsidRPr="00F2530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70131707" w:edGrp="everyone"/>
            <w:permEnd w:id="670131707"/>
          </w:p>
        </w:tc>
      </w:tr>
      <w:tr w:rsidR="004229E8" w:rsidRPr="00F8522E" w14:paraId="0D758C12" w14:textId="77777777" w:rsidTr="008E723B">
        <w:tc>
          <w:tcPr>
            <w:tcW w:w="9242" w:type="dxa"/>
            <w:shd w:val="clear" w:color="auto" w:fill="D9D9D9"/>
          </w:tcPr>
          <w:p w14:paraId="3DE175EB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55DC1D71" w14:textId="77777777" w:rsidTr="008E723B">
        <w:trPr>
          <w:trHeight w:val="2381"/>
        </w:trPr>
        <w:tc>
          <w:tcPr>
            <w:tcW w:w="9242" w:type="dxa"/>
          </w:tcPr>
          <w:p w14:paraId="17D4B2CD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729613839" w:edGrp="everyone"/>
            <w:permEnd w:id="729613839"/>
          </w:p>
        </w:tc>
      </w:tr>
    </w:tbl>
    <w:p w14:paraId="78625003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6EA48CBB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29E8" w:rsidRPr="00F8522E" w14:paraId="5C8DFFEE" w14:textId="77777777" w:rsidTr="008E723B">
        <w:tc>
          <w:tcPr>
            <w:tcW w:w="9242" w:type="dxa"/>
            <w:shd w:val="clear" w:color="auto" w:fill="000000"/>
          </w:tcPr>
          <w:p w14:paraId="39B7D5B3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Hazard/Risk 2</w:t>
            </w:r>
          </w:p>
        </w:tc>
      </w:tr>
      <w:tr w:rsidR="004229E8" w:rsidRPr="00F8522E" w14:paraId="71136683" w14:textId="77777777" w:rsidTr="008E723B">
        <w:tc>
          <w:tcPr>
            <w:tcW w:w="9242" w:type="dxa"/>
            <w:shd w:val="clear" w:color="auto" w:fill="D9D9D9"/>
          </w:tcPr>
          <w:p w14:paraId="4EA02760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Develop and implement risk control plan</w:t>
            </w:r>
          </w:p>
        </w:tc>
      </w:tr>
      <w:tr w:rsidR="004229E8" w:rsidRPr="00F2530E" w14:paraId="1F7D6F7A" w14:textId="77777777" w:rsidTr="008E723B">
        <w:trPr>
          <w:trHeight w:val="4479"/>
        </w:trPr>
        <w:tc>
          <w:tcPr>
            <w:tcW w:w="9242" w:type="dxa"/>
          </w:tcPr>
          <w:p w14:paraId="58390B90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1024355740" w:edGrp="everyone"/>
            <w:permEnd w:id="1024355740"/>
          </w:p>
        </w:tc>
      </w:tr>
      <w:tr w:rsidR="004229E8" w:rsidRPr="00F8522E" w14:paraId="3684DE1B" w14:textId="77777777" w:rsidTr="008E723B">
        <w:tc>
          <w:tcPr>
            <w:tcW w:w="9242" w:type="dxa"/>
            <w:shd w:val="clear" w:color="auto" w:fill="D9D9D9"/>
          </w:tcPr>
          <w:p w14:paraId="2A2A5ED5" w14:textId="77777777" w:rsidR="004229E8" w:rsidRPr="00F8522E" w:rsidRDefault="004229E8" w:rsidP="008E723B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Evaluation of risk control</w:t>
            </w:r>
          </w:p>
        </w:tc>
      </w:tr>
      <w:tr w:rsidR="004229E8" w:rsidRPr="00F2530E" w14:paraId="0D49458E" w14:textId="77777777" w:rsidTr="008E723B">
        <w:trPr>
          <w:trHeight w:val="2381"/>
        </w:trPr>
        <w:tc>
          <w:tcPr>
            <w:tcW w:w="9242" w:type="dxa"/>
          </w:tcPr>
          <w:p w14:paraId="1D1D6F73" w14:textId="77777777" w:rsidR="004229E8" w:rsidRPr="00F2530E" w:rsidRDefault="004229E8" w:rsidP="00666E19">
            <w:pPr>
              <w:jc w:val="left"/>
              <w:rPr>
                <w:rFonts w:ascii="Arial" w:hAnsi="Arial" w:cs="Arial"/>
                <w:sz w:val="22"/>
              </w:rPr>
            </w:pPr>
            <w:permStart w:id="670445541" w:edGrp="everyone"/>
            <w:permEnd w:id="670445541"/>
          </w:p>
        </w:tc>
      </w:tr>
    </w:tbl>
    <w:p w14:paraId="4EFE0398" w14:textId="77777777" w:rsidR="004229E8" w:rsidRPr="00F8522E" w:rsidRDefault="004229E8" w:rsidP="004229E8">
      <w:pPr>
        <w:jc w:val="left"/>
        <w:rPr>
          <w:rFonts w:ascii="Arial" w:eastAsia="Calibri" w:hAnsi="Arial" w:cs="Arial"/>
          <w:sz w:val="22"/>
          <w:szCs w:val="22"/>
        </w:rPr>
      </w:pPr>
    </w:p>
    <w:p w14:paraId="01DCC21A" w14:textId="77777777" w:rsidR="004229E8" w:rsidRPr="00830749" w:rsidRDefault="004229E8" w:rsidP="004229E8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229E8" w:rsidRPr="00830749" w14:paraId="609773B6" w14:textId="77777777" w:rsidTr="004B659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D0F17CB" w14:textId="77777777" w:rsidR="004229E8" w:rsidRPr="001C4084" w:rsidRDefault="004229E8" w:rsidP="008E723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7109101" w14:textId="19B3FF7C" w:rsidR="004229E8" w:rsidRPr="001C4084" w:rsidRDefault="004229E8" w:rsidP="008E7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419647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1979E0E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196477"/>
          </w:p>
        </w:tc>
      </w:tr>
    </w:tbl>
    <w:p w14:paraId="2D3EEFA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75F819DA" w:rsidR="0070031D" w:rsidRPr="004932A4" w:rsidRDefault="00D56AAB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5E05E16B" w:rsidR="0070031D" w:rsidRDefault="00D56AAB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4B6593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1038777" w:edGrp="everyone"/>
            <w:permEnd w:id="1931038777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0DBA21FE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4229E8">
              <w:rPr>
                <w:rFonts w:ascii="Arial" w:hAnsi="Arial" w:cs="Arial"/>
                <w:sz w:val="20"/>
              </w:rPr>
              <w:t>one</w:t>
            </w:r>
            <w:r w:rsidRPr="004229E8">
              <w:rPr>
                <w:rFonts w:ascii="Arial" w:hAnsi="Arial" w:cs="Arial"/>
                <w:sz w:val="20"/>
              </w:rPr>
              <w:t xml:space="preserve"> (</w:t>
            </w:r>
            <w:r w:rsidR="004229E8">
              <w:rPr>
                <w:rFonts w:ascii="Arial" w:hAnsi="Arial" w:cs="Arial"/>
                <w:sz w:val="20"/>
              </w:rPr>
              <w:t>1</w:t>
            </w:r>
            <w:r w:rsidRPr="004229E8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168CC6FE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13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F2530E" w:rsidRPr="00BA4D9F" w14:paraId="77AB4148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186A1A" w14:textId="77777777" w:rsidR="00F2530E" w:rsidRPr="00750D30" w:rsidRDefault="00F2530E" w:rsidP="00A50124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4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F2530E" w:rsidRPr="00BA4D9F" w14:paraId="3C98ADF3" w14:textId="77777777" w:rsidTr="00A50124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F45F30" w14:textId="77777777" w:rsidR="00F2530E" w:rsidRPr="00DE303D" w:rsidRDefault="00F2530E" w:rsidP="00A50124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CF4B457" w14:textId="77777777" w:rsidR="00F2530E" w:rsidRPr="00DE303D" w:rsidRDefault="00F2530E" w:rsidP="00F2530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32B749D8" w14:textId="77777777" w:rsidR="00F2530E" w:rsidRPr="00750D30" w:rsidRDefault="00F2530E" w:rsidP="00F2530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F2530E" w:rsidRPr="00BE6808" w14:paraId="2812B751" w14:textId="77777777" w:rsidTr="00A50124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560BE2" w14:textId="77777777" w:rsidR="00F2530E" w:rsidRPr="00BE6808" w:rsidRDefault="00F2530E" w:rsidP="00A50124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2047102823" w:edGrp="everyone"/>
            <w:permEnd w:id="2047102823"/>
          </w:p>
        </w:tc>
      </w:tr>
      <w:bookmarkEnd w:id="14"/>
    </w:tbl>
    <w:p w14:paraId="307ECFB6" w14:textId="77777777" w:rsidR="004229E8" w:rsidRDefault="0070031D" w:rsidP="004229E8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0BF351E9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5" w:name="_Ref36805646"/>
      <w:r>
        <w:lastRenderedPageBreak/>
        <w:t>Match the terms and definitions by writing the appropriate letter next to each number in the centre column.</w:t>
      </w:r>
      <w:bookmarkEnd w:id="15"/>
    </w:p>
    <w:p w14:paraId="109A147D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6"/>
        <w:gridCol w:w="2087"/>
        <w:gridCol w:w="1367"/>
        <w:gridCol w:w="425"/>
        <w:gridCol w:w="3208"/>
        <w:gridCol w:w="609"/>
      </w:tblGrid>
      <w:tr w:rsidR="004229E8" w14:paraId="46951E03" w14:textId="77777777" w:rsidTr="00F246D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210C5C6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68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7FDF8C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Terms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CAFD48E" w14:textId="36C71F95" w:rsidR="004229E8" w:rsidRPr="00FE5B94" w:rsidRDefault="004229E8" w:rsidP="00F246D4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99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07A1C22" w14:textId="77777777" w:rsidR="004229E8" w:rsidRDefault="004229E8" w:rsidP="008E723B">
            <w:pPr>
              <w:keepNext/>
              <w:ind w:left="993" w:right="82" w:hanging="993"/>
              <w:jc w:val="center"/>
            </w:pPr>
            <w:r>
              <w:t>Definitions</w:t>
            </w:r>
          </w:p>
        </w:tc>
        <w:permStart w:id="2075285512" w:edGrp="everyone"/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796284F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633375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5285512"/>
          </w:p>
        </w:tc>
      </w:tr>
      <w:tr w:rsidR="004229E8" w14:paraId="671BFEEE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AD4596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5365EE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A3E84" w14:textId="77777777" w:rsidR="004229E8" w:rsidRDefault="004229E8" w:rsidP="008E723B">
            <w:pPr>
              <w:ind w:right="82"/>
              <w:jc w:val="center"/>
            </w:pPr>
            <w:r>
              <w:t>Hazard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5BD2CBC" w14:textId="22E6F557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1 -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1878350192" w:edGrp="everyone"/>
            <w:permEnd w:id="1878350192"/>
          </w:p>
        </w:tc>
        <w:tc>
          <w:tcPr>
            <w:tcW w:w="23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1FE2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firstLine="0"/>
              <w:jc w:val="center"/>
            </w:pPr>
          </w:p>
        </w:tc>
        <w:tc>
          <w:tcPr>
            <w:tcW w:w="176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F70B" w14:textId="77777777" w:rsidR="004229E8" w:rsidRDefault="004229E8" w:rsidP="008E723B">
            <w:pPr>
              <w:ind w:right="82"/>
              <w:jc w:val="center"/>
            </w:pPr>
            <w:r w:rsidRPr="00064C64">
              <w:t>Taking action to eliminate health and safety risks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F347F3" w14:textId="77777777" w:rsidR="004229E8" w:rsidRDefault="004229E8" w:rsidP="008E723B">
            <w:pPr>
              <w:ind w:left="993" w:hanging="993"/>
            </w:pPr>
          </w:p>
        </w:tc>
      </w:tr>
      <w:tr w:rsidR="004229E8" w14:paraId="487DB1F6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FDF81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FE390B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ADF4B63" w14:textId="77777777" w:rsidR="004229E8" w:rsidRDefault="004229E8" w:rsidP="008E723B">
            <w:pPr>
              <w:ind w:right="82"/>
              <w:jc w:val="center"/>
            </w:pPr>
            <w:r>
              <w:t>Risk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5C007D" w14:textId="5127EBBB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2 -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445783799" w:edGrp="everyone"/>
            <w:permEnd w:id="445783799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B87FD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C0CF" w14:textId="77777777" w:rsidR="004229E8" w:rsidRDefault="004229E8" w:rsidP="008E723B">
            <w:pPr>
              <w:ind w:right="82"/>
              <w:jc w:val="center"/>
            </w:pPr>
            <w:r w:rsidRPr="00064C64">
              <w:t>The possibility that harm might occur when exposed to a hazard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ADC579" w14:textId="77777777" w:rsidR="004229E8" w:rsidRDefault="004229E8" w:rsidP="008E723B">
            <w:pPr>
              <w:ind w:left="993" w:hanging="993"/>
            </w:pPr>
          </w:p>
        </w:tc>
      </w:tr>
      <w:tr w:rsidR="004229E8" w14:paraId="19CB191C" w14:textId="77777777" w:rsidTr="00F246D4">
        <w:trPr>
          <w:trHeight w:val="425"/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20FFB7" w14:textId="77777777" w:rsidR="004229E8" w:rsidRPr="00FE608E" w:rsidRDefault="004229E8" w:rsidP="008E723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3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FEBEB0" w14:textId="77777777" w:rsidR="004229E8" w:rsidRDefault="004229E8" w:rsidP="00782EAD">
            <w:pPr>
              <w:pStyle w:val="ListParagraph"/>
              <w:numPr>
                <w:ilvl w:val="0"/>
                <w:numId w:val="20"/>
              </w:numPr>
              <w:ind w:left="0" w:right="82" w:firstLine="0"/>
              <w:jc w:val="center"/>
            </w:pPr>
          </w:p>
        </w:tc>
        <w:tc>
          <w:tcPr>
            <w:tcW w:w="114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4E62A0C" w14:textId="77777777" w:rsidR="004229E8" w:rsidRDefault="004229E8" w:rsidP="008E723B">
            <w:pPr>
              <w:ind w:right="82"/>
              <w:jc w:val="center"/>
            </w:pPr>
            <w:r>
              <w:t>Risk control</w:t>
            </w:r>
          </w:p>
        </w:tc>
        <w:tc>
          <w:tcPr>
            <w:tcW w:w="75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E7EC78" w14:textId="179F7415" w:rsidR="004229E8" w:rsidRPr="00F2530E" w:rsidRDefault="004229E8" w:rsidP="00F246D4">
            <w:pPr>
              <w:ind w:left="161" w:right="82" w:hanging="161"/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F2530E">
              <w:rPr>
                <w:color w:val="17365D" w:themeColor="text2" w:themeShade="BF"/>
              </w:rPr>
              <w:t>3 -</w:t>
            </w:r>
            <w:r w:rsidRPr="00F2530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Start w:id="263719746" w:edGrp="everyone"/>
            <w:permEnd w:id="263719746"/>
          </w:p>
        </w:tc>
        <w:tc>
          <w:tcPr>
            <w:tcW w:w="23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796D3" w14:textId="77777777" w:rsidR="004229E8" w:rsidRDefault="004229E8" w:rsidP="00782EAD">
            <w:pPr>
              <w:pStyle w:val="ListParagraph"/>
              <w:numPr>
                <w:ilvl w:val="0"/>
                <w:numId w:val="21"/>
              </w:numPr>
              <w:ind w:left="0" w:right="82" w:firstLine="0"/>
              <w:jc w:val="center"/>
            </w:pPr>
          </w:p>
        </w:tc>
        <w:tc>
          <w:tcPr>
            <w:tcW w:w="176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17AF" w14:textId="77777777" w:rsidR="004229E8" w:rsidRDefault="004229E8" w:rsidP="008E723B">
            <w:pPr>
              <w:ind w:right="82"/>
              <w:jc w:val="center"/>
            </w:pPr>
            <w:r w:rsidRPr="00064C64">
              <w:t>A situation or thing that has the potential to harm a person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23784F" w14:textId="77777777" w:rsidR="004229E8" w:rsidRDefault="004229E8" w:rsidP="008E723B">
            <w:pPr>
              <w:ind w:left="993" w:hanging="993"/>
            </w:pPr>
          </w:p>
        </w:tc>
      </w:tr>
    </w:tbl>
    <w:p w14:paraId="1F8F19AC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FD88E6F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41DD25F2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6" w:name="_Ref35350969"/>
      <w:r w:rsidRPr="00793099">
        <w:rPr>
          <w:rFonts w:cs="Arial"/>
        </w:rPr>
        <w:t>Which of the following can be causes of workplace hazards</w:t>
      </w:r>
      <w:r w:rsidRPr="00832717">
        <w:t>?</w:t>
      </w:r>
      <w:r>
        <w:t xml:space="preserve"> </w:t>
      </w:r>
      <w:r>
        <w:br/>
        <w:t>Tick all that apply.</w:t>
      </w:r>
      <w:bookmarkEnd w:id="16"/>
    </w:p>
    <w:p w14:paraId="5C0584C9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0E641747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C404FC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001BF4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3D226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5802967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C5D9D30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8029678"/>
          </w:p>
        </w:tc>
      </w:tr>
      <w:tr w:rsidR="00F2530E" w14:paraId="4E2352FE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DDB44B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52251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70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5A6F3F" w14:textId="062813AD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225146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6AA119" w14:textId="77777777" w:rsidR="00F2530E" w:rsidRDefault="00F2530E" w:rsidP="00F2530E">
            <w:pPr>
              <w:jc w:val="center"/>
            </w:pPr>
            <w:r w:rsidRPr="00793099">
              <w:t>Noise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3146D" w14:textId="77777777" w:rsidR="00F2530E" w:rsidRDefault="00F2530E" w:rsidP="00F2530E">
            <w:pPr>
              <w:ind w:left="993" w:hanging="993"/>
            </w:pPr>
          </w:p>
        </w:tc>
      </w:tr>
      <w:tr w:rsidR="00F2530E" w14:paraId="22A1177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33B95C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977906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427230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5ADC29" w14:textId="40B16494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7906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BCCD49" w14:textId="77777777" w:rsidR="00F2530E" w:rsidRDefault="00F2530E" w:rsidP="00F2530E">
            <w:pPr>
              <w:jc w:val="center"/>
            </w:pPr>
            <w:r w:rsidRPr="00793099">
              <w:t>Physical layout of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1C52CB" w14:textId="77777777" w:rsidR="00F2530E" w:rsidRDefault="00F2530E" w:rsidP="00F2530E">
            <w:pPr>
              <w:ind w:left="993" w:hanging="993"/>
            </w:pPr>
          </w:p>
        </w:tc>
      </w:tr>
      <w:tr w:rsidR="00F2530E" w14:paraId="13CEFC0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0D919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725751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31198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96F62B" w14:textId="61F31543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25751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6E9ED3" w14:textId="77777777" w:rsidR="00F2530E" w:rsidRDefault="00F2530E" w:rsidP="00F2530E">
            <w:pPr>
              <w:jc w:val="center"/>
            </w:pPr>
            <w:r w:rsidRPr="00793099">
              <w:t>Temperature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CFB7E7" w14:textId="77777777" w:rsidR="00F2530E" w:rsidRDefault="00F2530E" w:rsidP="00F2530E">
            <w:pPr>
              <w:ind w:left="993" w:hanging="993"/>
            </w:pPr>
          </w:p>
        </w:tc>
      </w:tr>
      <w:tr w:rsidR="00F2530E" w14:paraId="019D930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83E1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7067634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975729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63ABA2" w14:textId="7927B6F9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676341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BC6289" w14:textId="77777777" w:rsidR="00F2530E" w:rsidRDefault="00F2530E" w:rsidP="00F2530E">
            <w:pPr>
              <w:jc w:val="center"/>
            </w:pPr>
            <w:r w:rsidRPr="00793099">
              <w:t>Stress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1CDED6" w14:textId="77777777" w:rsidR="00F2530E" w:rsidRDefault="00F2530E" w:rsidP="00F2530E">
            <w:pPr>
              <w:ind w:left="993" w:hanging="993"/>
            </w:pPr>
          </w:p>
        </w:tc>
      </w:tr>
    </w:tbl>
    <w:p w14:paraId="151D705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256BB7CA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0767ADE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7" w:name="_Ref35417543"/>
      <w:r w:rsidRPr="00793099">
        <w:rPr>
          <w:rFonts w:cs="Arial"/>
        </w:rPr>
        <w:t>Which of the following individuals and parties may require information about workplace hazards</w:t>
      </w:r>
      <w:r w:rsidRPr="00832717">
        <w:t>?</w:t>
      </w:r>
      <w:r>
        <w:t xml:space="preserve"> Tick all that apply.</w:t>
      </w:r>
      <w:bookmarkEnd w:id="17"/>
    </w:p>
    <w:p w14:paraId="4C545480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5C8D6F4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A3A9D62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5B4A9E5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EE6823E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852180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C1F6C5F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8521807"/>
          </w:p>
        </w:tc>
      </w:tr>
      <w:tr w:rsidR="00F2530E" w14:paraId="58A90394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F2A686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2788204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93726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EB3134" w14:textId="63714F31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88204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B7F85" w14:textId="77777777" w:rsidR="00F2530E" w:rsidRDefault="00F2530E" w:rsidP="00F2530E">
            <w:pPr>
              <w:jc w:val="center"/>
            </w:pPr>
            <w:r w:rsidRPr="00793099">
              <w:t>Health and Safety Committees (HSCs)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7CCCE" w14:textId="77777777" w:rsidR="00F2530E" w:rsidRDefault="00F2530E" w:rsidP="00F2530E">
            <w:pPr>
              <w:ind w:left="993" w:hanging="993"/>
            </w:pPr>
          </w:p>
        </w:tc>
      </w:tr>
      <w:tr w:rsidR="00F2530E" w14:paraId="791E57F6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FB31A2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24538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351094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AC1122" w14:textId="708D11BE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45387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1A13CD" w14:textId="77777777" w:rsidR="00F2530E" w:rsidRDefault="00F2530E" w:rsidP="00F2530E">
            <w:pPr>
              <w:jc w:val="center"/>
            </w:pPr>
            <w:r w:rsidRPr="00793099">
              <w:t>All members of the public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768021" w14:textId="77777777" w:rsidR="00F2530E" w:rsidRDefault="00F2530E" w:rsidP="00F2530E">
            <w:pPr>
              <w:ind w:left="993" w:hanging="993"/>
            </w:pPr>
          </w:p>
        </w:tc>
      </w:tr>
      <w:tr w:rsidR="00F2530E" w14:paraId="6CE62F1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180BD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904175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45394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9C9D" w14:textId="5B85556C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041755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091796" w14:textId="77777777" w:rsidR="00F2530E" w:rsidRDefault="00F2530E" w:rsidP="00F2530E">
            <w:pPr>
              <w:jc w:val="center"/>
            </w:pPr>
            <w:r w:rsidRPr="00793099">
              <w:t>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DACC8E" w14:textId="77777777" w:rsidR="00F2530E" w:rsidRDefault="00F2530E" w:rsidP="00F2530E">
            <w:pPr>
              <w:ind w:left="993" w:hanging="993"/>
            </w:pPr>
          </w:p>
        </w:tc>
      </w:tr>
      <w:tr w:rsidR="00F2530E" w14:paraId="2FB54F7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AA48F8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474500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752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BE3F6B" w14:textId="2F514062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45002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939FE0" w14:textId="77777777" w:rsidR="00F2530E" w:rsidRPr="00793099" w:rsidRDefault="00F2530E" w:rsidP="00F2530E">
            <w:pPr>
              <w:jc w:val="center"/>
            </w:pPr>
            <w:r>
              <w:t>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90A1A" w14:textId="77777777" w:rsidR="00F2530E" w:rsidRDefault="00F2530E" w:rsidP="00F2530E">
            <w:pPr>
              <w:ind w:left="993" w:hanging="993"/>
            </w:pPr>
          </w:p>
        </w:tc>
      </w:tr>
      <w:tr w:rsidR="00F2530E" w14:paraId="362723A0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B74DD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10138590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3680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332738" w14:textId="78791528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385905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48CED" w14:textId="77777777" w:rsidR="00F2530E" w:rsidRDefault="00F2530E" w:rsidP="00F2530E">
            <w:pPr>
              <w:jc w:val="center"/>
            </w:pPr>
            <w:r>
              <w:t>Managers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F240F" w14:textId="77777777" w:rsidR="00F2530E" w:rsidRDefault="00F2530E" w:rsidP="00F2530E">
            <w:pPr>
              <w:ind w:left="993" w:hanging="993"/>
            </w:pPr>
          </w:p>
        </w:tc>
      </w:tr>
      <w:tr w:rsidR="00F2530E" w14:paraId="5BAA6373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8E723E" w14:textId="77777777" w:rsidR="00F2530E" w:rsidRPr="00FE608E" w:rsidRDefault="00F2530E" w:rsidP="00F2530E">
            <w:pPr>
              <w:ind w:left="993" w:hanging="993"/>
              <w:jc w:val="center"/>
              <w:rPr>
                <w:vanish/>
              </w:rPr>
            </w:pPr>
          </w:p>
        </w:tc>
        <w:permStart w:id="21008354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8818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C16214" w14:textId="18B94C12" w:rsidR="00F2530E" w:rsidRPr="00447473" w:rsidRDefault="00F2530E" w:rsidP="00F2530E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08354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DC83E4" w14:textId="77777777" w:rsidR="00F2530E" w:rsidRDefault="00F2530E" w:rsidP="00F2530E">
            <w:pPr>
              <w:jc w:val="center"/>
            </w:pPr>
            <w:r>
              <w:t>Technical specialists who can assist with determining control measures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BC8797" w14:textId="77777777" w:rsidR="00F2530E" w:rsidRDefault="00F2530E" w:rsidP="00F2530E">
            <w:pPr>
              <w:ind w:left="993" w:hanging="993"/>
            </w:pPr>
          </w:p>
        </w:tc>
      </w:tr>
    </w:tbl>
    <w:p w14:paraId="32B62A7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1186F311" w14:textId="77777777" w:rsidR="004229E8" w:rsidRDefault="004229E8" w:rsidP="004229E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12787A1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8" w:name="_Ref36734020"/>
      <w:r w:rsidRPr="00793099">
        <w:rPr>
          <w:rFonts w:cs="Arial"/>
        </w:rPr>
        <w:lastRenderedPageBreak/>
        <w:t>Which of the following are appropriate techniques, tools and processes for identifying hazards and risks</w:t>
      </w:r>
      <w:r w:rsidRPr="00832717">
        <w:t>?</w:t>
      </w:r>
      <w:r>
        <w:t xml:space="preserve"> Tick all that apply.</w:t>
      </w:r>
      <w:bookmarkEnd w:id="18"/>
    </w:p>
    <w:p w14:paraId="648AE4A8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27838F96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72F193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AA72F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1092A0D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4636005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79EF0AA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6360051"/>
          </w:p>
        </w:tc>
      </w:tr>
      <w:tr w:rsidR="008368EC" w14:paraId="74D6A1F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2841A2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298595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10468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6AE362" w14:textId="7AC49680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85953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A1E011" w14:textId="77777777" w:rsidR="008368EC" w:rsidRDefault="008368EC" w:rsidP="008368EC">
            <w:pPr>
              <w:jc w:val="center"/>
            </w:pPr>
            <w:r w:rsidRPr="00793099">
              <w:t>Workplace inspections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1DF898" w14:textId="77777777" w:rsidR="008368EC" w:rsidRDefault="008368EC" w:rsidP="008368EC">
            <w:pPr>
              <w:ind w:left="993" w:hanging="993"/>
            </w:pPr>
          </w:p>
        </w:tc>
      </w:tr>
      <w:tr w:rsidR="008368EC" w14:paraId="3ACE6D1D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0EDF4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889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7152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85867A" w14:textId="477399F6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55889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4D22F" w14:textId="77777777" w:rsidR="008368EC" w:rsidRDefault="008368EC" w:rsidP="008368EC">
            <w:pPr>
              <w:jc w:val="center"/>
            </w:pPr>
            <w:r w:rsidRPr="00793099">
              <w:t>Compensation claim information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02313" w14:textId="77777777" w:rsidR="008368EC" w:rsidRDefault="008368EC" w:rsidP="008368EC">
            <w:pPr>
              <w:ind w:left="993" w:hanging="993"/>
            </w:pPr>
          </w:p>
        </w:tc>
      </w:tr>
      <w:tr w:rsidR="008368EC" w14:paraId="3B3924B2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CC9E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808710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5016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197622" w14:textId="2E77C327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808710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D5D56F" w14:textId="77777777" w:rsidR="008368EC" w:rsidRDefault="008368EC" w:rsidP="008368EC">
            <w:pPr>
              <w:jc w:val="center"/>
            </w:pPr>
            <w:r w:rsidRPr="00793099"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9F06C" w14:textId="77777777" w:rsidR="008368EC" w:rsidRDefault="008368EC" w:rsidP="008368EC">
            <w:pPr>
              <w:ind w:left="993" w:hanging="993"/>
            </w:pPr>
          </w:p>
        </w:tc>
      </w:tr>
      <w:tr w:rsidR="008368EC" w14:paraId="6882A9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4182C1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6604954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00850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E188" w14:textId="38520DBE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04954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75F9D2" w14:textId="77777777" w:rsidR="008368EC" w:rsidRDefault="008368EC" w:rsidP="008368EC">
            <w:pPr>
              <w:jc w:val="center"/>
            </w:pPr>
            <w:r w:rsidRPr="00793099">
              <w:t>Information issued by WHS regulators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FDB7D7" w14:textId="77777777" w:rsidR="008368EC" w:rsidRDefault="008368EC" w:rsidP="008368EC">
            <w:pPr>
              <w:ind w:left="993" w:hanging="993"/>
            </w:pPr>
          </w:p>
        </w:tc>
      </w:tr>
    </w:tbl>
    <w:p w14:paraId="779BE116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3216FDE2" w14:textId="77777777" w:rsidR="004229E8" w:rsidRPr="00830749" w:rsidRDefault="004229E8" w:rsidP="004229E8">
      <w:pPr>
        <w:ind w:right="-24"/>
        <w:rPr>
          <w:rFonts w:ascii="Arial" w:hAnsi="Arial" w:cs="Arial"/>
          <w:sz w:val="22"/>
          <w:szCs w:val="22"/>
        </w:rPr>
      </w:pPr>
    </w:p>
    <w:p w14:paraId="3716885D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19" w:name="_Ref36734022"/>
      <w:r>
        <w:t xml:space="preserve">True or False (Tick your response): </w:t>
      </w:r>
      <w:r w:rsidRPr="00793099">
        <w:t>Risk control options can come from both internal sources (e.g. policies and procedures) and external sources (e.g. codes of practice and standards)</w:t>
      </w:r>
      <w:r>
        <w:t>.</w:t>
      </w:r>
      <w:bookmarkEnd w:id="19"/>
    </w:p>
    <w:p w14:paraId="767A39A3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368EC" w14:paraId="468108C4" w14:textId="77777777" w:rsidTr="008368EC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A022AF5" w14:textId="77777777" w:rsidR="008368EC" w:rsidRDefault="008368EC" w:rsidP="008368E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161184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85984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036E5E0" w14:textId="6CCBFD7E" w:rsidR="008368EC" w:rsidRPr="00B31E17" w:rsidRDefault="008368EC" w:rsidP="008368E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611849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1D994A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EA0B2" w14:textId="77777777" w:rsidR="008368EC" w:rsidRPr="00E106BF" w:rsidRDefault="008368EC" w:rsidP="008368E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421295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B7AD52" w14:textId="77777777" w:rsidR="008368EC" w:rsidRPr="00533511" w:rsidRDefault="00D56AAB" w:rsidP="008368E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846979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68E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14212958"/>
          </w:p>
        </w:tc>
      </w:tr>
      <w:tr w:rsidR="008368EC" w14:paraId="4A751CFD" w14:textId="77777777" w:rsidTr="008368EC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3A2935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238122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9031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54BC692" w14:textId="659D53C3" w:rsidR="008368EC" w:rsidRPr="00B31E17" w:rsidRDefault="008368EC" w:rsidP="008368E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812258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DB397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AF9EEB" w14:textId="77777777" w:rsidR="008368EC" w:rsidRDefault="008368EC" w:rsidP="008368E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37068E6" w14:textId="77777777" w:rsidR="008368EC" w:rsidRDefault="008368EC" w:rsidP="008368EC">
            <w:pPr>
              <w:ind w:left="993" w:hanging="993"/>
            </w:pPr>
          </w:p>
        </w:tc>
      </w:tr>
    </w:tbl>
    <w:p w14:paraId="09E60329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5813E8ED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p w14:paraId="0EDBAC4F" w14:textId="77777777" w:rsidR="004229E8" w:rsidRPr="00830749" w:rsidRDefault="004229E8" w:rsidP="00782EAD">
      <w:pPr>
        <w:pStyle w:val="11CSTCPLQuestionBullet"/>
        <w:numPr>
          <w:ilvl w:val="0"/>
          <w:numId w:val="7"/>
        </w:numPr>
        <w:ind w:left="709" w:hanging="709"/>
      </w:pPr>
      <w:bookmarkStart w:id="20" w:name="_Ref36734023"/>
      <w:r w:rsidRPr="00793099">
        <w:rPr>
          <w:rFonts w:cs="Arial"/>
        </w:rPr>
        <w:t>Which of the following should be considered when developing a risk control plan</w:t>
      </w:r>
      <w:r w:rsidRPr="00832717">
        <w:t>?</w:t>
      </w:r>
      <w:r>
        <w:t xml:space="preserve"> Tick all that apply.</w:t>
      </w:r>
      <w:bookmarkEnd w:id="20"/>
    </w:p>
    <w:p w14:paraId="1C6E0EDE" w14:textId="77777777" w:rsidR="004229E8" w:rsidRPr="00830749" w:rsidRDefault="004229E8" w:rsidP="004229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229E8" w14:paraId="69AD09CF" w14:textId="77777777" w:rsidTr="008E723B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53D2F05" w14:textId="77777777" w:rsidR="004229E8" w:rsidRDefault="004229E8" w:rsidP="008E723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419A86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D1DA01" w14:textId="77777777" w:rsidR="004229E8" w:rsidRDefault="004229E8" w:rsidP="008E723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3969199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FA50B3E" w14:textId="77777777" w:rsidR="004229E8" w:rsidRPr="00533511" w:rsidRDefault="00D56AAB" w:rsidP="008E7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2671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229E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9691996"/>
          </w:p>
        </w:tc>
      </w:tr>
      <w:tr w:rsidR="008368EC" w14:paraId="0E9FBEE1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5E448F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731268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41906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78ED2D" w14:textId="42C5DB68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12685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FBF46" w14:textId="77777777" w:rsidR="008368EC" w:rsidRDefault="008368EC" w:rsidP="008368EC">
            <w:pPr>
              <w:jc w:val="center"/>
            </w:pPr>
            <w:r w:rsidRPr="00793099">
              <w:t>How and when controls will be implemented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C9B7E0" w14:textId="77777777" w:rsidR="008368EC" w:rsidRDefault="008368EC" w:rsidP="008368EC">
            <w:pPr>
              <w:ind w:left="993" w:hanging="993"/>
            </w:pPr>
          </w:p>
        </w:tc>
      </w:tr>
      <w:tr w:rsidR="008368EC" w14:paraId="4B1F440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6A818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406553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857975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F8C076" w14:textId="1377AEB8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6553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FC3839" w14:textId="77777777" w:rsidR="008368EC" w:rsidRDefault="008368EC" w:rsidP="008368EC">
            <w:pPr>
              <w:jc w:val="center"/>
            </w:pPr>
            <w:r w:rsidRPr="00793099">
              <w:t>Evaluation processes for implemented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05B5E0" w14:textId="77777777" w:rsidR="008368EC" w:rsidRDefault="008368EC" w:rsidP="008368EC">
            <w:pPr>
              <w:ind w:left="993" w:hanging="993"/>
            </w:pPr>
          </w:p>
        </w:tc>
      </w:tr>
      <w:tr w:rsidR="008368EC" w14:paraId="4119642C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822288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55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717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736849" w14:textId="6565B480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552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74B127" w14:textId="77777777" w:rsidR="008368EC" w:rsidRDefault="008368EC" w:rsidP="008368EC">
            <w:pPr>
              <w:jc w:val="center"/>
            </w:pPr>
            <w:r w:rsidRPr="00793099">
              <w:t>Consultation with individuals and parties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BD0FF2" w14:textId="77777777" w:rsidR="008368EC" w:rsidRDefault="008368EC" w:rsidP="008368EC">
            <w:pPr>
              <w:ind w:left="993" w:hanging="993"/>
            </w:pPr>
          </w:p>
        </w:tc>
      </w:tr>
      <w:tr w:rsidR="008368EC" w14:paraId="06D5325A" w14:textId="77777777" w:rsidTr="00F246D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24BABD" w14:textId="77777777" w:rsidR="008368EC" w:rsidRPr="00FE608E" w:rsidRDefault="008368EC" w:rsidP="008368EC">
            <w:pPr>
              <w:ind w:left="993" w:hanging="993"/>
              <w:jc w:val="center"/>
              <w:rPr>
                <w:vanish/>
              </w:rPr>
            </w:pPr>
          </w:p>
        </w:tc>
        <w:permStart w:id="1362503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06814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1C9477" w14:textId="4BF90B82" w:rsidR="008368EC" w:rsidRPr="00447473" w:rsidRDefault="008368EC" w:rsidP="008368E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2503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86EB9" w14:textId="77777777" w:rsidR="008368EC" w:rsidRDefault="008368EC" w:rsidP="008368EC">
            <w:pPr>
              <w:jc w:val="center"/>
            </w:pPr>
            <w:r w:rsidRPr="00793099">
              <w:t>Responsibilities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3C92B6" w14:textId="77777777" w:rsidR="008368EC" w:rsidRDefault="008368EC" w:rsidP="008368EC">
            <w:pPr>
              <w:ind w:left="993" w:hanging="993"/>
            </w:pPr>
          </w:p>
        </w:tc>
      </w:tr>
    </w:tbl>
    <w:p w14:paraId="3BF95F31" w14:textId="77777777" w:rsidR="004229E8" w:rsidRDefault="004229E8" w:rsidP="004229E8">
      <w:pPr>
        <w:rPr>
          <w:rFonts w:ascii="Arial" w:hAnsi="Arial" w:cs="Arial"/>
          <w:sz w:val="22"/>
          <w:szCs w:val="22"/>
        </w:rPr>
      </w:pPr>
    </w:p>
    <w:bookmarkEnd w:id="13"/>
    <w:p w14:paraId="10F0AD64" w14:textId="77777777" w:rsidR="00C76B5E" w:rsidRPr="004229E8" w:rsidRDefault="00C76B5E" w:rsidP="005037A0">
      <w:pPr>
        <w:pStyle w:val="02TACheckbox"/>
        <w:rPr>
          <w:sz w:val="22"/>
          <w:szCs w:val="22"/>
        </w:rPr>
      </w:pPr>
    </w:p>
    <w:p w14:paraId="464EA050" w14:textId="77777777" w:rsidR="004229E8" w:rsidRPr="004229E8" w:rsidRDefault="004229E8" w:rsidP="005037A0">
      <w:pPr>
        <w:pStyle w:val="02TACheckbox"/>
        <w:rPr>
          <w:sz w:val="22"/>
          <w:szCs w:val="22"/>
        </w:rPr>
      </w:pPr>
    </w:p>
    <w:p w14:paraId="081C091E" w14:textId="77777777" w:rsidR="004229E8" w:rsidRPr="004932A4" w:rsidRDefault="004229E8" w:rsidP="005037A0">
      <w:pPr>
        <w:pStyle w:val="02TACheckbox"/>
        <w:sectPr w:rsidR="004229E8" w:rsidRPr="004932A4" w:rsidSect="0070031D">
          <w:headerReference w:type="even" r:id="rId16"/>
          <w:headerReference w:type="default" r:id="rId17"/>
          <w:footerReference w:type="default" r:id="rId1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42A65FBA" w:rsidR="004E699E" w:rsidRPr="004932A4" w:rsidRDefault="00D56AAB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szCs w:val="32"/>
            </w:rPr>
            <w:t>BSBWHS414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4F6C285" w:rsidR="004E699E" w:rsidRDefault="00D56AAB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7749D5">
            <w:rPr>
              <w:szCs w:val="32"/>
            </w:rPr>
            <w:t>Contribute to WHS risk management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381114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05591321" w:edGrp="everyone"/>
            <w:permEnd w:id="70559132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7E4F6F2C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82EA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82EA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82EA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246D4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F246D4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A41096" w:rsidRPr="004932A4" w14:paraId="33EE888A" w14:textId="77777777" w:rsidTr="00F246D4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08D8CBF" w:rsidR="00A41096" w:rsidRPr="00906AB7" w:rsidRDefault="00A41096" w:rsidP="00A4109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229E8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070678925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05696F2A" w:rsidR="00A41096" w:rsidRPr="00F246D4" w:rsidRDefault="00D56AAB" w:rsidP="00A4109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4109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070678925"/>
          </w:p>
        </w:tc>
        <w:permStart w:id="1650142109" w:edGrp="everyone"/>
        <w:tc>
          <w:tcPr>
            <w:tcW w:w="1417" w:type="dxa"/>
            <w:vAlign w:val="center"/>
          </w:tcPr>
          <w:p w14:paraId="6539D2C5" w14:textId="77777777" w:rsidR="00A41096" w:rsidRPr="00906AB7" w:rsidRDefault="00D56AAB" w:rsidP="00A4109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50142109"/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7657B2EB" w:rsidR="00A41096" w:rsidRPr="00A44CB5" w:rsidRDefault="00D56AAB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68047630" w:edGrp="everyone"/>
                <w:r w:rsidR="00A4109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768047630"/>
              </w:sdtContent>
            </w:sdt>
            <w:r w:rsidR="00A41096" w:rsidRPr="00D06775">
              <w:rPr>
                <w:rFonts w:ascii="Arial" w:hAnsi="Arial" w:cs="Arial"/>
                <w:sz w:val="28"/>
              </w:rPr>
              <w:t xml:space="preserve"> </w:t>
            </w:r>
            <w:r w:rsidR="00A4109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A41096" w:rsidRPr="00A44CB5" w:rsidRDefault="00A41096" w:rsidP="00A4109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23198469" w:edGrp="everyone"/>
            <w:permEnd w:id="623198469"/>
          </w:p>
        </w:tc>
        <w:permStart w:id="1171397184" w:edGrp="everyone"/>
        <w:tc>
          <w:tcPr>
            <w:tcW w:w="1287" w:type="dxa"/>
            <w:vAlign w:val="center"/>
          </w:tcPr>
          <w:p w14:paraId="70611D39" w14:textId="5C1FB65B" w:rsidR="00A41096" w:rsidRPr="00533511" w:rsidRDefault="00D56AAB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71397184"/>
          </w:p>
        </w:tc>
        <w:permStart w:id="2106879226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06ECF4F" w:rsidR="00A41096" w:rsidRPr="00533511" w:rsidRDefault="00D56AAB" w:rsidP="00A4109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109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06879226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05BE0" w:rsidRPr="00F23186" w14:paraId="0519E0B0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219FA8C2" w14:textId="77777777" w:rsidR="00105BE0" w:rsidRPr="00AA3134" w:rsidRDefault="00105BE0" w:rsidP="00EF0E07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COMMENTS: GENERAL</w:t>
            </w:r>
          </w:p>
        </w:tc>
      </w:tr>
      <w:tr w:rsidR="00105BE0" w:rsidRPr="00F23186" w14:paraId="3DD4F127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CCD7AFB" w14:textId="77777777" w:rsidR="00105BE0" w:rsidRPr="00AA3134" w:rsidRDefault="00105BE0" w:rsidP="00EF0E07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01F3CE1F" w14:textId="77777777" w:rsidR="00105BE0" w:rsidRPr="00AA3134" w:rsidRDefault="00105BE0" w:rsidP="00105BE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01373410" w14:textId="77777777" w:rsidR="00105BE0" w:rsidRPr="00AA3134" w:rsidRDefault="00105BE0" w:rsidP="00105BE0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105BE0" w:rsidRPr="00F23186" w14:paraId="48284A84" w14:textId="77777777" w:rsidTr="00105BE0">
        <w:trPr>
          <w:trHeight w:val="6123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343D81" w14:textId="77777777" w:rsidR="00105BE0" w:rsidRPr="00F23186" w:rsidRDefault="00105BE0" w:rsidP="00EF0E07">
            <w:pPr>
              <w:rPr>
                <w:bCs/>
              </w:rPr>
            </w:pPr>
            <w:permStart w:id="278553099" w:edGrp="everyone"/>
            <w:permEnd w:id="278553099"/>
          </w:p>
        </w:tc>
      </w:tr>
    </w:tbl>
    <w:p w14:paraId="37A56F41" w14:textId="77777777" w:rsidR="00105BE0" w:rsidRDefault="00105BE0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83D033F" w:rsidR="00E6168D" w:rsidRPr="004229E8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229E8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7F6CF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66944B77" w14:textId="77777777" w:rsidR="007F6CF4" w:rsidRDefault="00D56AAB" w:rsidP="007F6CF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722896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1722896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62201268" w:rsidR="007F6CF4" w:rsidRPr="004229E8" w:rsidRDefault="00D56AAB" w:rsidP="007F6CF4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64344621" w:edGrp="everyone"/>
                <w:r w:rsidR="007F6CF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664344621"/>
              </w:sdtContent>
            </w:sdt>
            <w:r w:rsidR="007F6CF4" w:rsidRPr="006C1A6C">
              <w:rPr>
                <w:rFonts w:ascii="Arial" w:hAnsi="Arial" w:cs="Arial"/>
                <w:szCs w:val="18"/>
              </w:rPr>
              <w:t xml:space="preserve"> </w:t>
            </w:r>
            <w:r w:rsidR="007F6CF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7F6CF4">
              <w:rPr>
                <w:rFonts w:ascii="Arial" w:hAnsi="Arial" w:cs="Arial"/>
                <w:sz w:val="19"/>
                <w:szCs w:val="19"/>
              </w:rPr>
              <w:t>[</w:t>
            </w:r>
            <w:permStart w:id="21485256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F6CF4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4852567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742155" w:edGrp="everyone"/>
                <w:r w:rsidR="007F6CF4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78742155"/>
              </w:sdtContent>
            </w:sdt>
            <w:r w:rsidR="007F6CF4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7F6CF4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7F6CF4" w:rsidRPr="00105BE0" w14:paraId="52227B5E" w14:textId="3EB974F1" w:rsidTr="007F6CF4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7F6CF4" w:rsidRPr="00105BE0" w:rsidRDefault="007F6CF4" w:rsidP="007F6CF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05BE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7F6CF4" w:rsidRPr="00105BE0" w:rsidRDefault="007F6CF4" w:rsidP="007F6CF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05BE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F6CF4" w:rsidRPr="007F6CF4" w14:paraId="2835A828" w14:textId="77777777" w:rsidTr="007F6CF4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6AD817B2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_Ref36811074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4F97C61B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 xml:space="preserve">Specify how legal and organisational responsibilities were determined: </w:t>
            </w:r>
          </w:p>
          <w:p w14:paraId="0D9BAC82" w14:textId="7C1F7C4B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86013774" w:edGrp="everyone"/>
            <w:permEnd w:id="1886013774"/>
          </w:p>
        </w:tc>
      </w:tr>
      <w:tr w:rsidR="007F6CF4" w:rsidRPr="007F6CF4" w14:paraId="473FFD16" w14:textId="2463FF27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06EA80D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_Ref36811212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_Ref36811098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_Ref36811105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_Ref36811322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D47C1" w14:textId="77777777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hazard identification tools and techniques accessed and utilised:</w:t>
            </w:r>
          </w:p>
          <w:p w14:paraId="2B404400" w14:textId="2984F73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850811023" w:edGrp="everyone"/>
            <w:permEnd w:id="1850811023"/>
          </w:p>
        </w:tc>
      </w:tr>
      <w:tr w:rsidR="007F6CF4" w:rsidRPr="007F6CF4" w14:paraId="564248C2" w14:textId="07D8BF3B" w:rsidTr="007F6CF4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1031EAF8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7F6CF4">
              <w:rPr>
                <w:rFonts w:ascii="Arial" w:hAnsi="Arial" w:cs="Arial"/>
                <w:sz w:val="19"/>
                <w:szCs w:val="19"/>
              </w:rPr>
              <w:instrText xml:space="preserve"> REF _Ref36811141 \r \h  \* MERGEFORMAT </w:instrText>
            </w:r>
            <w:r w:rsidRPr="007F6CF4">
              <w:rPr>
                <w:rFonts w:ascii="Arial" w:hAnsi="Arial" w:cs="Arial"/>
                <w:sz w:val="19"/>
                <w:szCs w:val="19"/>
              </w:rPr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7F6CF4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7F6CF4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C4BF704" w14:textId="1BC75BE6" w:rsidR="007F6CF4" w:rsidRPr="007F6CF4" w:rsidRDefault="007F6CF4" w:rsidP="007F6CF4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7F6CF4">
              <w:rPr>
                <w:rFonts w:ascii="Arial" w:hAnsi="Arial" w:cs="Arial"/>
                <w:sz w:val="19"/>
                <w:szCs w:val="19"/>
              </w:rPr>
              <w:t>Specify how duty holders for identified controls and their management were identified:</w:t>
            </w:r>
          </w:p>
          <w:p w14:paraId="212CFDF2" w14:textId="116544C6" w:rsidR="007F6CF4" w:rsidRPr="007F6CF4" w:rsidRDefault="007F6CF4" w:rsidP="007F6CF4">
            <w:pPr>
              <w:pStyle w:val="38PASBenchmark"/>
              <w:rPr>
                <w:vanish w:val="0"/>
              </w:rPr>
            </w:pPr>
            <w:permStart w:id="1977897468" w:edGrp="everyone"/>
            <w:permEnd w:id="1977897468"/>
          </w:p>
        </w:tc>
      </w:tr>
    </w:tbl>
    <w:p w14:paraId="20814A75" w14:textId="148278BF" w:rsidR="00105BE0" w:rsidRPr="00105BE0" w:rsidRDefault="00105BE0" w:rsidP="00105BE0">
      <w:pPr>
        <w:pStyle w:val="30PASIndividualTaskUnitCodeandTItle"/>
        <w:keepNext w:val="0"/>
        <w:keepLines w:val="0"/>
        <w:tabs>
          <w:tab w:val="center" w:pos="4513"/>
          <w:tab w:val="left" w:pos="6615"/>
        </w:tabs>
      </w:pPr>
      <w:r>
        <w:lastRenderedPageBreak/>
        <w:br w:type="page"/>
      </w:r>
    </w:p>
    <w:p w14:paraId="392BB064" w14:textId="6D3189D3" w:rsidR="00E572E5" w:rsidRPr="00043AB3" w:rsidRDefault="00D56AAB" w:rsidP="00105BE0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7749D5">
            <w:rPr>
              <w:rFonts w:ascii="Arial Black" w:hAnsi="Arial Black"/>
            </w:rPr>
            <w:t>BSBWHS414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302CF110" w:rsidR="00E572E5" w:rsidRPr="00043AB3" w:rsidRDefault="007749D5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WHS risk management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782EAD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782EAD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782EAD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DAD6191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is to identify two (2) different WHS hazards, assess and control the risk relating to those identified hazards. For each hazard, the participant is required to:</w:t>
            </w:r>
          </w:p>
          <w:p w14:paraId="1F84B5A5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and organisational requirements when selecting and applying techniques, tools and processes for hazard identification, risk assessment and risk control</w:t>
            </w:r>
          </w:p>
          <w:p w14:paraId="413936BC" w14:textId="72CD2F52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the processes undertaken in the form of a presentation, for delivery to workers, contract workers, managers and PCBU </w:t>
            </w:r>
            <w:r w:rsidRPr="00F80F60">
              <w:rPr>
                <w:rFonts w:cs="Arial"/>
                <w:sz w:val="20"/>
              </w:rPr>
              <w:t xml:space="preserve">(e.g. PowerPoint presentation slides with accompanying face-to-face delivery or real-time video, </w:t>
            </w:r>
            <w:r w:rsidR="000B019F">
              <w:rPr>
                <w:rFonts w:cs="Arial"/>
                <w:sz w:val="20"/>
              </w:rPr>
              <w:t>in a simulated environment</w:t>
            </w:r>
            <w:r w:rsidRPr="00F80F60">
              <w:rPr>
                <w:rFonts w:cs="Arial"/>
                <w:sz w:val="20"/>
              </w:rPr>
              <w:t xml:space="preserve"> arranged with your </w:t>
            </w:r>
            <w:r w:rsidR="000B019F">
              <w:rPr>
                <w:rFonts w:cs="Arial"/>
                <w:sz w:val="20"/>
              </w:rPr>
              <w:t>A</w:t>
            </w:r>
            <w:r w:rsidRPr="00F80F60">
              <w:rPr>
                <w:rFonts w:cs="Arial"/>
                <w:sz w:val="20"/>
              </w:rPr>
              <w:t>ssessor)</w:t>
            </w:r>
          </w:p>
          <w:p w14:paraId="4AF5A230" w14:textId="77777777" w:rsidR="00782EAD" w:rsidRPr="00F80F60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 the responsibilities of your audience with regards to their legal duties in controlling the identified risks</w:t>
            </w:r>
          </w:p>
          <w:p w14:paraId="4C5BE7C0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</w:p>
          <w:p w14:paraId="7CD68232" w14:textId="77777777" w:rsidR="00782EAD" w:rsidRDefault="00782EAD" w:rsidP="00782EAD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. There should be two (2) of each of the following documents submitted (i.e. one for each hazard):</w:t>
            </w:r>
          </w:p>
          <w:p w14:paraId="4C4DA303" w14:textId="77777777" w:rsidR="00782EAD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 checklists for monitoring effectiveness of risk control measures</w:t>
            </w:r>
          </w:p>
          <w:p w14:paraId="597384D4" w14:textId="77777777" w:rsidR="00782EAD" w:rsidRPr="004229E8" w:rsidRDefault="00782EAD" w:rsidP="00782EAD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 xml:space="preserve">(e.g. PowerPoint) 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07A54CB6" w:rsidR="00FC083A" w:rsidRPr="000861CC" w:rsidRDefault="00782EAD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117432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548376DB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782EAD">
              <w:t>Hazard identification</w:t>
            </w:r>
          </w:p>
        </w:tc>
      </w:tr>
      <w:tr w:rsidR="00F24128" w:rsidRPr="00696855" w14:paraId="3E1E16F1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449E1498" w:rsidR="00F24128" w:rsidRPr="00782EAD" w:rsidRDefault="00F24128" w:rsidP="00782EAD">
            <w:pPr>
              <w:pStyle w:val="331PASListTask1"/>
            </w:pPr>
            <w:bookmarkStart w:id="21" w:name="_Ref36106014"/>
            <w:bookmarkStart w:id="22" w:name="_Ref36811071"/>
            <w:r w:rsidRPr="00782EAD">
              <w:t>Confirm and apply legal and organisational requirements with regards to hazard identification</w:t>
            </w:r>
            <w:bookmarkEnd w:id="21"/>
            <w:r w:rsidRPr="00782EAD">
              <w:t>.</w:t>
            </w:r>
            <w:bookmarkEnd w:id="22"/>
          </w:p>
        </w:tc>
        <w:permStart w:id="528420291" w:edGrp="everyone" w:displacedByCustomXml="next"/>
        <w:sdt>
          <w:sdtPr>
            <w:rPr>
              <w:rFonts w:cs="Arial"/>
              <w:sz w:val="36"/>
              <w:szCs w:val="36"/>
            </w:rPr>
            <w:id w:val="908666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99AAE4F" w14:textId="7DE78153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8420291" w:displacedByCustomXml="prev"/>
      </w:tr>
      <w:tr w:rsidR="00F24128" w:rsidRPr="00696855" w14:paraId="2575592D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2378FD74" w:rsidR="00F24128" w:rsidRPr="00782EAD" w:rsidRDefault="00F24128" w:rsidP="00782EAD">
            <w:pPr>
              <w:pStyle w:val="331PASListTask1"/>
            </w:pPr>
            <w:bookmarkStart w:id="23" w:name="_Ref36811212"/>
            <w:r w:rsidRPr="00782EAD">
              <w:t>Select and apply hazard identification tools and techniques.</w:t>
            </w:r>
            <w:bookmarkEnd w:id="23"/>
          </w:p>
        </w:tc>
        <w:permStart w:id="280511739" w:edGrp="everyone" w:displacedByCustomXml="next"/>
        <w:sdt>
          <w:sdtPr>
            <w:rPr>
              <w:rFonts w:cs="Arial"/>
              <w:sz w:val="36"/>
              <w:szCs w:val="36"/>
            </w:rPr>
            <w:id w:val="17900804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72A8677" w14:textId="0CD26524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80511739" w:displacedByCustomXml="prev"/>
      </w:tr>
      <w:tr w:rsidR="00F24128" w:rsidRPr="00696855" w14:paraId="2483D269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0119B2C" w:rsidR="00F24128" w:rsidRPr="00782EAD" w:rsidRDefault="00F24128" w:rsidP="00782EAD">
            <w:pPr>
              <w:pStyle w:val="331PASListTask1"/>
            </w:pPr>
            <w:bookmarkStart w:id="24" w:name="_Ref36811098"/>
            <w:r w:rsidRPr="00782EAD">
              <w:t>Analyse information and data to determine each hazard’s nature and scope.</w:t>
            </w:r>
            <w:bookmarkEnd w:id="24"/>
          </w:p>
        </w:tc>
        <w:permStart w:id="983769171" w:edGrp="everyone" w:displacedByCustomXml="next"/>
        <w:sdt>
          <w:sdtPr>
            <w:rPr>
              <w:rFonts w:cs="Arial"/>
              <w:sz w:val="36"/>
              <w:szCs w:val="36"/>
            </w:rPr>
            <w:id w:val="-50544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8D167B1" w14:textId="3A20E59A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83769171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534A316F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782EAD">
              <w:rPr>
                <w:rFonts w:cs="Arial"/>
                <w:b/>
                <w:sz w:val="20"/>
              </w:rPr>
              <w:t>Risk assessment</w:t>
            </w:r>
          </w:p>
        </w:tc>
      </w:tr>
      <w:tr w:rsidR="00F24128" w:rsidRPr="00696855" w14:paraId="7B32AF17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72CD90A8" w:rsidR="00F24128" w:rsidRPr="00782EAD" w:rsidRDefault="00F24128" w:rsidP="00782EAD">
            <w:pPr>
              <w:pStyle w:val="332PASListTask1"/>
            </w:pPr>
            <w:bookmarkStart w:id="25" w:name="_Ref36811074"/>
            <w:r w:rsidRPr="00782EAD">
              <w:t>Confirm and apply legal and organisational requirements with regards to risk assessment.</w:t>
            </w:r>
            <w:bookmarkEnd w:id="25"/>
          </w:p>
        </w:tc>
        <w:permStart w:id="1317143253" w:edGrp="everyone" w:displacedByCustomXml="next"/>
        <w:sdt>
          <w:sdtPr>
            <w:rPr>
              <w:rFonts w:cs="Arial"/>
              <w:sz w:val="36"/>
              <w:szCs w:val="36"/>
            </w:rPr>
            <w:id w:val="-1326578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0B449B4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17143253" w:displacedByCustomXml="prev"/>
      </w:tr>
      <w:tr w:rsidR="00F24128" w:rsidRPr="00696855" w14:paraId="64FF72AB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4A1BAAE3" w:rsidR="00F24128" w:rsidRPr="00782EAD" w:rsidRDefault="00F24128" w:rsidP="00782EAD">
            <w:pPr>
              <w:pStyle w:val="332PASListTask1"/>
            </w:pPr>
            <w:bookmarkStart w:id="26" w:name="_Ref36811105"/>
            <w:bookmarkStart w:id="27" w:name="_Ref387224637"/>
            <w:r w:rsidRPr="00782EAD">
              <w:t>Analyse information and data when conducting risk assessments.</w:t>
            </w:r>
            <w:bookmarkEnd w:id="26"/>
          </w:p>
        </w:tc>
        <w:permStart w:id="451230487" w:edGrp="everyone" w:displacedByCustomXml="next"/>
        <w:sdt>
          <w:sdtPr>
            <w:rPr>
              <w:rFonts w:cs="Arial"/>
              <w:sz w:val="36"/>
              <w:szCs w:val="36"/>
            </w:rPr>
            <w:id w:val="-1006042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012F5CB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51230487" w:displacedByCustomXml="prev"/>
      </w:tr>
      <w:tr w:rsidR="00F24128" w:rsidRPr="00696855" w14:paraId="656CD58E" w14:textId="77777777" w:rsidTr="00FC20D2">
        <w:trPr>
          <w:trHeight w:val="113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188A9D19" w:rsidR="00F24128" w:rsidRPr="00782EAD" w:rsidRDefault="00F24128" w:rsidP="00782EAD">
            <w:pPr>
              <w:pStyle w:val="332PASListTask1"/>
            </w:pPr>
            <w:bookmarkStart w:id="28" w:name="_Ref36811322"/>
            <w:r w:rsidRPr="00782EAD">
              <w:t>Select and apply tools, techniques and processes to assess risk – determining those affected, as well as the nature, severity and likelihood of potential harm.</w:t>
            </w:r>
            <w:bookmarkEnd w:id="28"/>
          </w:p>
        </w:tc>
        <w:permStart w:id="1069440758" w:edGrp="everyone" w:displacedByCustomXml="next"/>
        <w:sdt>
          <w:sdtPr>
            <w:rPr>
              <w:rFonts w:cs="Arial"/>
              <w:sz w:val="36"/>
              <w:szCs w:val="36"/>
            </w:rPr>
            <w:id w:val="571091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06BDF93" w14:textId="1D0B603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69440758" w:displacedByCustomXml="prev"/>
      </w:tr>
      <w:bookmarkEnd w:id="27"/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2C9327E5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782EAD">
              <w:rPr>
                <w:rFonts w:cs="Arial"/>
                <w:b/>
                <w:sz w:val="20"/>
              </w:rPr>
              <w:t>Risk management and controls</w:t>
            </w:r>
          </w:p>
        </w:tc>
      </w:tr>
      <w:tr w:rsidR="00F24128" w:rsidRPr="00696855" w14:paraId="17FD64FE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521D95D5" w:rsidR="00F24128" w:rsidRPr="00782EAD" w:rsidRDefault="00F24128" w:rsidP="00F24128">
            <w:pPr>
              <w:pStyle w:val="333PASListTask1"/>
            </w:pPr>
            <w:bookmarkStart w:id="29" w:name="_Ref36811076"/>
            <w:r w:rsidRPr="00782EAD">
              <w:t>Confirm and apply legal and organisational requirements with regards to risk controls.</w:t>
            </w:r>
            <w:bookmarkEnd w:id="29"/>
          </w:p>
        </w:tc>
        <w:permStart w:id="1846173691" w:edGrp="everyone" w:displacedByCustomXml="next"/>
        <w:sdt>
          <w:sdtPr>
            <w:rPr>
              <w:rFonts w:cs="Arial"/>
              <w:sz w:val="36"/>
              <w:szCs w:val="36"/>
            </w:rPr>
            <w:id w:val="-14913236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B13F728" w14:textId="3E2A458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46173691" w:displacedByCustomXml="prev"/>
      </w:tr>
      <w:tr w:rsidR="00F24128" w:rsidRPr="00696855" w14:paraId="5B0A6717" w14:textId="77777777" w:rsidTr="00FC20D2">
        <w:trPr>
          <w:trHeight w:val="5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2F4A3BA6" w:rsidR="00F24128" w:rsidRPr="00782EAD" w:rsidRDefault="00F24128" w:rsidP="00F24128">
            <w:pPr>
              <w:pStyle w:val="333PASListTask1"/>
            </w:pPr>
            <w:bookmarkStart w:id="30" w:name="_Ref36811108"/>
            <w:r w:rsidRPr="00782EAD">
              <w:t>Analyse information and data when identifying, evaluating and selecting risk control options.</w:t>
            </w:r>
            <w:bookmarkEnd w:id="30"/>
          </w:p>
        </w:tc>
        <w:permStart w:id="711732337" w:edGrp="everyone" w:displacedByCustomXml="next"/>
        <w:sdt>
          <w:sdtPr>
            <w:rPr>
              <w:rFonts w:cs="Arial"/>
              <w:sz w:val="36"/>
              <w:szCs w:val="36"/>
            </w:rPr>
            <w:id w:val="-311184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0C595B26" w14:textId="2540CF65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11732337" w:displacedByCustomXml="prev"/>
      </w:tr>
      <w:tr w:rsidR="00F24128" w:rsidRPr="00696855" w14:paraId="3B1A9D52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3921D697" w14:textId="45CA3A59" w:rsidR="00F24128" w:rsidRPr="00782EAD" w:rsidRDefault="00F24128" w:rsidP="00F24128">
            <w:pPr>
              <w:pStyle w:val="333PASListTask1"/>
            </w:pPr>
            <w:bookmarkStart w:id="31" w:name="_Ref36811469"/>
            <w:r w:rsidRPr="00782EAD">
              <w:t>Identify potential risk controls according to the hierarchy of control and evaluate most appropriate options for action.</w:t>
            </w:r>
            <w:bookmarkEnd w:id="31"/>
          </w:p>
        </w:tc>
        <w:permStart w:id="422335246" w:edGrp="everyone" w:displacedByCustomXml="next"/>
        <w:sdt>
          <w:sdtPr>
            <w:rPr>
              <w:rFonts w:cs="Arial"/>
              <w:sz w:val="36"/>
              <w:szCs w:val="36"/>
            </w:rPr>
            <w:id w:val="-2067708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23234A6" w14:textId="5447C7C6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22335246" w:displacedByCustomXml="prev"/>
      </w:tr>
      <w:tr w:rsidR="00F24128" w:rsidRPr="00696855" w14:paraId="3976C818" w14:textId="77777777" w:rsidTr="00117432">
        <w:trPr>
          <w:trHeight w:val="57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0712248A" w14:textId="3DC3BB0E" w:rsidR="00F24128" w:rsidRPr="00782EAD" w:rsidRDefault="00F24128" w:rsidP="00F24128">
            <w:pPr>
              <w:pStyle w:val="333PASListTask1"/>
            </w:pPr>
            <w:bookmarkStart w:id="32" w:name="_Ref36811644"/>
            <w:r w:rsidRPr="00782EAD">
              <w:t>For each hazard, develop a checklist to enable evaluation of effectiveness of risk controls.</w:t>
            </w:r>
            <w:bookmarkEnd w:id="32"/>
          </w:p>
        </w:tc>
        <w:permStart w:id="482945187" w:edGrp="everyone" w:displacedByCustomXml="next"/>
        <w:sdt>
          <w:sdtPr>
            <w:rPr>
              <w:rFonts w:cs="Arial"/>
              <w:sz w:val="36"/>
              <w:szCs w:val="36"/>
            </w:rPr>
            <w:id w:val="-10476017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5E107C20" w14:textId="7439693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82945187" w:displacedByCustomXml="prev"/>
      </w:tr>
      <w:tr w:rsidR="00D95679" w:rsidRPr="005E24F1" w14:paraId="4485FC06" w14:textId="77777777" w:rsidTr="00117432">
        <w:trPr>
          <w:trHeight w:val="305"/>
        </w:trPr>
        <w:tc>
          <w:tcPr>
            <w:tcW w:w="90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708BB7B8" w:rsidR="00D95679" w:rsidRPr="004E1BC5" w:rsidRDefault="00FB203E" w:rsidP="00117432">
            <w:pPr>
              <w:pageBreakBefore/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782EAD">
              <w:rPr>
                <w:rFonts w:cs="Arial"/>
                <w:b/>
                <w:bCs/>
                <w:sz w:val="20"/>
              </w:rPr>
              <w:t>Presenting findings</w:t>
            </w:r>
          </w:p>
        </w:tc>
      </w:tr>
      <w:tr w:rsidR="00F24128" w:rsidRPr="00696855" w14:paraId="09BC9689" w14:textId="77777777" w:rsidTr="00117432">
        <w:trPr>
          <w:trHeight w:val="20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3224A25" w14:textId="2877CE92" w:rsidR="00F24128" w:rsidRPr="00486541" w:rsidRDefault="00F24128" w:rsidP="00F24128">
            <w:pPr>
              <w:pStyle w:val="334PASListTask1"/>
            </w:pPr>
            <w:bookmarkStart w:id="33" w:name="_Ref36106065"/>
            <w:r>
              <w:t>Develop and deliver presentation (in person/via live stream video).</w:t>
            </w:r>
            <w:bookmarkEnd w:id="33"/>
          </w:p>
        </w:tc>
        <w:permStart w:id="629622816" w:edGrp="everyone" w:displacedByCustomXml="next"/>
        <w:sdt>
          <w:sdtPr>
            <w:rPr>
              <w:rFonts w:cs="Arial"/>
              <w:sz w:val="36"/>
              <w:szCs w:val="36"/>
            </w:rPr>
            <w:id w:val="3458435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58350B9" w14:textId="7457212F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9622816" w:displacedByCustomXml="prev"/>
      </w:tr>
      <w:tr w:rsidR="00F24128" w:rsidRPr="00696855" w14:paraId="325978F9" w14:textId="77777777" w:rsidTr="00117432">
        <w:trPr>
          <w:trHeight w:val="2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</w:tcPr>
          <w:p w14:paraId="173C6E6A" w14:textId="77777777" w:rsidR="00F24128" w:rsidRDefault="00F24128" w:rsidP="00F24128">
            <w:pPr>
              <w:pStyle w:val="334PASListTask1"/>
              <w:keepNext/>
            </w:pPr>
            <w:bookmarkStart w:id="34" w:name="_Ref36811139"/>
            <w:r>
              <w:t>Review processes undertaken, including:</w:t>
            </w:r>
            <w:bookmarkEnd w:id="34"/>
          </w:p>
          <w:p w14:paraId="046494E7" w14:textId="77777777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 xml:space="preserve">Tools used for hazard identification, risk assessment and risk control processes </w:t>
            </w:r>
          </w:p>
          <w:p w14:paraId="21B124D5" w14:textId="6FD0829D" w:rsidR="00F24128" w:rsidRPr="0060689F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60689F">
              <w:t xml:space="preserve">Hazard identification results – including </w:t>
            </w:r>
            <w:r>
              <w:t>t</w:t>
            </w:r>
            <w:r w:rsidRPr="0060689F">
              <w:t xml:space="preserve">wo (2) workplace hazards and the harms they </w:t>
            </w:r>
            <w:r>
              <w:t xml:space="preserve">may </w:t>
            </w:r>
            <w:r w:rsidRPr="0060689F">
              <w:t>cause</w:t>
            </w:r>
            <w:r>
              <w:t>.</w:t>
            </w:r>
          </w:p>
          <w:p w14:paraId="5A779089" w14:textId="4EECAA43" w:rsidR="00F24128" w:rsidRDefault="00F24128" w:rsidP="00F24128">
            <w:pPr>
              <w:pStyle w:val="334PASListTask1"/>
              <w:numPr>
                <w:ilvl w:val="0"/>
                <w:numId w:val="36"/>
              </w:numPr>
            </w:pPr>
            <w:r>
              <w:t>Risk assessment results – including those affected and the nature, severity and likelihood of potential harm.</w:t>
            </w:r>
          </w:p>
          <w:p w14:paraId="22E7CAA1" w14:textId="272FFA9D" w:rsidR="00F24128" w:rsidRPr="00782EAD" w:rsidRDefault="00F24128" w:rsidP="00F24128">
            <w:pPr>
              <w:pStyle w:val="334PASListTask1"/>
              <w:numPr>
                <w:ilvl w:val="0"/>
                <w:numId w:val="36"/>
              </w:numPr>
            </w:pPr>
            <w:r w:rsidRPr="00782EAD">
              <w:t>Risk management plan – including the selected risk controls and activities requiring joint responsibility and accountability (considering time and resource constraints)</w:t>
            </w:r>
            <w:r>
              <w:t>.</w:t>
            </w:r>
          </w:p>
        </w:tc>
        <w:permStart w:id="195241806" w:edGrp="everyone" w:displacedByCustomXml="next"/>
        <w:sdt>
          <w:sdtPr>
            <w:rPr>
              <w:rFonts w:cs="Arial"/>
              <w:sz w:val="36"/>
              <w:szCs w:val="36"/>
            </w:rPr>
            <w:id w:val="-16902133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3155598E" w14:textId="0D8A2A87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241806" w:displacedByCustomXml="prev"/>
      </w:tr>
      <w:tr w:rsidR="00F24128" w:rsidRPr="00696855" w14:paraId="5E6B5A9F" w14:textId="77777777" w:rsidTr="00782EAD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5D011857" w14:textId="77777777" w:rsidR="00F24128" w:rsidRDefault="00F24128" w:rsidP="00F24128">
            <w:pPr>
              <w:pStyle w:val="334PASListTask1"/>
            </w:pPr>
            <w:bookmarkStart w:id="35" w:name="_Ref36811141"/>
            <w:r>
              <w:t>Identify duty holders and their roles and responsibilities according to risk management requirements including:</w:t>
            </w:r>
            <w:bookmarkEnd w:id="35"/>
          </w:p>
          <w:p w14:paraId="0E0FB72C" w14:textId="7ECCEF5C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Explaining legal and organisational requirements</w:t>
            </w:r>
          </w:p>
          <w:p w14:paraId="013C4B44" w14:textId="77777777" w:rsidR="00F24128" w:rsidRDefault="00F24128" w:rsidP="00F24128">
            <w:pPr>
              <w:pStyle w:val="334PASListTask1"/>
              <w:numPr>
                <w:ilvl w:val="0"/>
                <w:numId w:val="37"/>
              </w:numPr>
            </w:pPr>
            <w:r>
              <w:t>Identifying requirements to ensure effectiveness of risk controls</w:t>
            </w:r>
          </w:p>
          <w:p w14:paraId="2D82C0E0" w14:textId="37BB93B1" w:rsidR="00F24128" w:rsidRPr="00782EAD" w:rsidRDefault="00F24128" w:rsidP="00F24128">
            <w:pPr>
              <w:pStyle w:val="334PASListTask1"/>
              <w:numPr>
                <w:ilvl w:val="0"/>
                <w:numId w:val="37"/>
              </w:numPr>
            </w:pPr>
            <w:r w:rsidRPr="00782EAD">
              <w:t>Outline plan for monitoring effectiveness of risk controls (i.e. using checklist)</w:t>
            </w:r>
            <w:r>
              <w:t>.</w:t>
            </w:r>
          </w:p>
        </w:tc>
        <w:permStart w:id="417226478" w:edGrp="everyone" w:displacedByCustomXml="next"/>
        <w:sdt>
          <w:sdtPr>
            <w:rPr>
              <w:rFonts w:cs="Arial"/>
              <w:sz w:val="36"/>
              <w:szCs w:val="36"/>
            </w:rPr>
            <w:id w:val="2870908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0C2E11BE" w14:textId="34C525FC" w:rsidR="00F24128" w:rsidRPr="004E1BC5" w:rsidRDefault="00F24128" w:rsidP="00F24128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17226478" w:displacedByCustomXml="prev"/>
      </w:tr>
    </w:tbl>
    <w:p w14:paraId="29687C40" w14:textId="77777777" w:rsidR="00D95679" w:rsidRDefault="00D95679" w:rsidP="00E572E5"/>
    <w:sectPr w:rsidR="00D95679" w:rsidSect="006720CB">
      <w:headerReference w:type="even" r:id="rId19"/>
      <w:headerReference w:type="default" r:id="rId20"/>
      <w:footerReference w:type="default" r:id="rId2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040D32FC" w:rsidR="006E5B7D" w:rsidRPr="00830749" w:rsidRDefault="00D56AAB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v1-1_</w:t>
        </w:r>
        <w:r w:rsidR="00D050CC">
          <w:rPr>
            <w:rFonts w:ascii="Arial" w:hAnsi="Arial" w:cs="Arial"/>
            <w:b/>
            <w:sz w:val="16"/>
            <w:szCs w:val="16"/>
          </w:rPr>
          <w:t>02/08</w:t>
        </w:r>
        <w:r w:rsidR="007749D5">
          <w:rPr>
            <w:rFonts w:ascii="Arial" w:hAnsi="Arial" w:cs="Arial"/>
            <w:b/>
            <w:sz w:val="16"/>
            <w:szCs w:val="16"/>
          </w:rPr>
          <w:t>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3D4342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56AAB">
          <w:rPr>
            <w:rFonts w:ascii="Arial" w:hAnsi="Arial" w:cs="Arial"/>
            <w:b/>
            <w:bCs/>
            <w:noProof/>
            <w:sz w:val="16"/>
            <w:szCs w:val="16"/>
          </w:rPr>
          <w:t>14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60F7E7E9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56AAB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AA7D1D7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050CC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56AAB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7852B43C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E038B5B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7749D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 w:rsidRP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5D959D04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1A6656CC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72B9A18B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09BF1776" w:rsidR="006E5B7D" w:rsidRDefault="006720C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3BD8B7C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720CB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BSBWHS414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749D5">
          <w:rPr>
            <w:rFonts w:ascii="Arial" w:hAnsi="Arial" w:cs="Arial"/>
            <w:b/>
            <w:sz w:val="16"/>
            <w:szCs w:val="16"/>
          </w:rPr>
          <w:t>Contribute to WHS risk management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031D6D"/>
    <w:multiLevelType w:val="hybridMultilevel"/>
    <w:tmpl w:val="38183B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7A47CF"/>
    <w:multiLevelType w:val="hybridMultilevel"/>
    <w:tmpl w:val="2970317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54DE5"/>
    <w:multiLevelType w:val="hybridMultilevel"/>
    <w:tmpl w:val="285006AC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2" w15:restartNumberingAfterBreak="0">
    <w:nsid w:val="28230FED"/>
    <w:multiLevelType w:val="hybridMultilevel"/>
    <w:tmpl w:val="F6DCE0E0"/>
    <w:lvl w:ilvl="0" w:tplc="3E8E3E5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11A8D"/>
    <w:multiLevelType w:val="hybridMultilevel"/>
    <w:tmpl w:val="9DE62C5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9340E"/>
    <w:multiLevelType w:val="hybridMultilevel"/>
    <w:tmpl w:val="8C503E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E01440"/>
    <w:multiLevelType w:val="hybridMultilevel"/>
    <w:tmpl w:val="F0C205C2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CC85643"/>
    <w:multiLevelType w:val="hybridMultilevel"/>
    <w:tmpl w:val="2A6607F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105FBA"/>
    <w:multiLevelType w:val="hybridMultilevel"/>
    <w:tmpl w:val="58F6676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8715DE1"/>
    <w:multiLevelType w:val="hybridMultilevel"/>
    <w:tmpl w:val="FD3CA144"/>
    <w:lvl w:ilvl="0" w:tplc="BAF28B2E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20"/>
  </w:num>
  <w:num w:numId="2" w16cid:durableId="938607714">
    <w:abstractNumId w:val="32"/>
  </w:num>
  <w:num w:numId="3" w16cid:durableId="958145445">
    <w:abstractNumId w:val="15"/>
  </w:num>
  <w:num w:numId="4" w16cid:durableId="1196194321">
    <w:abstractNumId w:val="28"/>
  </w:num>
  <w:num w:numId="5" w16cid:durableId="1867134969">
    <w:abstractNumId w:val="27"/>
  </w:num>
  <w:num w:numId="6" w16cid:durableId="1025326758">
    <w:abstractNumId w:val="42"/>
  </w:num>
  <w:num w:numId="7" w16cid:durableId="1482577371">
    <w:abstractNumId w:val="8"/>
  </w:num>
  <w:num w:numId="8" w16cid:durableId="1085491312">
    <w:abstractNumId w:val="2"/>
  </w:num>
  <w:num w:numId="9" w16cid:durableId="1369525979">
    <w:abstractNumId w:val="25"/>
  </w:num>
  <w:num w:numId="10" w16cid:durableId="744459">
    <w:abstractNumId w:val="19"/>
  </w:num>
  <w:num w:numId="11" w16cid:durableId="255016049">
    <w:abstractNumId w:val="14"/>
  </w:num>
  <w:num w:numId="12" w16cid:durableId="926841987">
    <w:abstractNumId w:val="50"/>
  </w:num>
  <w:num w:numId="13" w16cid:durableId="1303079462">
    <w:abstractNumId w:val="38"/>
  </w:num>
  <w:num w:numId="14" w16cid:durableId="1959607258">
    <w:abstractNumId w:val="0"/>
  </w:num>
  <w:num w:numId="15" w16cid:durableId="788476904">
    <w:abstractNumId w:val="31"/>
  </w:num>
  <w:num w:numId="16" w16cid:durableId="738527274">
    <w:abstractNumId w:val="45"/>
  </w:num>
  <w:num w:numId="17" w16cid:durableId="347292598">
    <w:abstractNumId w:val="36"/>
  </w:num>
  <w:num w:numId="18" w16cid:durableId="775098443">
    <w:abstractNumId w:val="44"/>
  </w:num>
  <w:num w:numId="19" w16cid:durableId="246036738">
    <w:abstractNumId w:val="34"/>
  </w:num>
  <w:num w:numId="20" w16cid:durableId="1151870601">
    <w:abstractNumId w:val="47"/>
  </w:num>
  <w:num w:numId="21" w16cid:durableId="1397627776">
    <w:abstractNumId w:val="43"/>
  </w:num>
  <w:num w:numId="22" w16cid:durableId="519197551">
    <w:abstractNumId w:val="24"/>
  </w:num>
  <w:num w:numId="23" w16cid:durableId="459954404">
    <w:abstractNumId w:val="17"/>
  </w:num>
  <w:num w:numId="24" w16cid:durableId="1636257339">
    <w:abstractNumId w:val="39"/>
  </w:num>
  <w:num w:numId="25" w16cid:durableId="755593141">
    <w:abstractNumId w:val="41"/>
  </w:num>
  <w:num w:numId="26" w16cid:durableId="1337423991">
    <w:abstractNumId w:val="40"/>
  </w:num>
  <w:num w:numId="27" w16cid:durableId="1996449588">
    <w:abstractNumId w:val="46"/>
  </w:num>
  <w:num w:numId="28" w16cid:durableId="1151210185">
    <w:abstractNumId w:val="48"/>
  </w:num>
  <w:num w:numId="29" w16cid:durableId="1957058480">
    <w:abstractNumId w:val="21"/>
  </w:num>
  <w:num w:numId="30" w16cid:durableId="588805962">
    <w:abstractNumId w:val="18"/>
  </w:num>
  <w:num w:numId="31" w16cid:durableId="1290866976">
    <w:abstractNumId w:val="9"/>
  </w:num>
  <w:num w:numId="32" w16cid:durableId="57632746">
    <w:abstractNumId w:val="37"/>
  </w:num>
  <w:num w:numId="33" w16cid:durableId="163128903">
    <w:abstractNumId w:val="10"/>
  </w:num>
  <w:num w:numId="34" w16cid:durableId="1672566507">
    <w:abstractNumId w:val="30"/>
  </w:num>
  <w:num w:numId="35" w16cid:durableId="99424071">
    <w:abstractNumId w:val="22"/>
  </w:num>
  <w:num w:numId="36" w16cid:durableId="1469861771">
    <w:abstractNumId w:val="23"/>
  </w:num>
  <w:num w:numId="37" w16cid:durableId="1438016192">
    <w:abstractNumId w:val="11"/>
  </w:num>
  <w:num w:numId="38" w16cid:durableId="180510626">
    <w:abstractNumId w:val="3"/>
  </w:num>
  <w:num w:numId="39" w16cid:durableId="1199853286">
    <w:abstractNumId w:val="6"/>
  </w:num>
  <w:num w:numId="40" w16cid:durableId="463549448">
    <w:abstractNumId w:val="16"/>
  </w:num>
  <w:num w:numId="41" w16cid:durableId="466630550">
    <w:abstractNumId w:val="35"/>
  </w:num>
  <w:num w:numId="42" w16cid:durableId="2069330146">
    <w:abstractNumId w:val="4"/>
  </w:num>
  <w:num w:numId="43" w16cid:durableId="3478060">
    <w:abstractNumId w:val="7"/>
  </w:num>
  <w:num w:numId="44" w16cid:durableId="1744985816">
    <w:abstractNumId w:val="49"/>
  </w:num>
  <w:num w:numId="45" w16cid:durableId="2019694596">
    <w:abstractNumId w:val="1"/>
  </w:num>
  <w:num w:numId="46" w16cid:durableId="633606254">
    <w:abstractNumId w:val="5"/>
  </w:num>
  <w:num w:numId="47" w16cid:durableId="1713571512">
    <w:abstractNumId w:val="33"/>
  </w:num>
  <w:num w:numId="48" w16cid:durableId="510144310">
    <w:abstractNumId w:val="29"/>
  </w:num>
  <w:num w:numId="49" w16cid:durableId="916551171">
    <w:abstractNumId w:val="13"/>
  </w:num>
  <w:num w:numId="50" w16cid:durableId="104078667">
    <w:abstractNumId w:val="26"/>
  </w:num>
  <w:num w:numId="51" w16cid:durableId="1156409863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HfXgCfQYamzQ2tInjZNYVUHNz1f8jWbMPp/b7Er4RSC2UWD9p/qB/3UK77PQY0j2Zz+tCwAzViv35LFwPkWZbQ==" w:salt="sdfEJ0U/yajPKolbhLfZU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019F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5BE0"/>
    <w:rsid w:val="00106585"/>
    <w:rsid w:val="0011218C"/>
    <w:rsid w:val="0011416F"/>
    <w:rsid w:val="001157AF"/>
    <w:rsid w:val="00116C30"/>
    <w:rsid w:val="00117432"/>
    <w:rsid w:val="00122B03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6777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6D46"/>
    <w:rsid w:val="00267C62"/>
    <w:rsid w:val="002709B1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4088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1E1D"/>
    <w:rsid w:val="00323868"/>
    <w:rsid w:val="00324DB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1114"/>
    <w:rsid w:val="0039160D"/>
    <w:rsid w:val="0039623A"/>
    <w:rsid w:val="00396581"/>
    <w:rsid w:val="003A55A2"/>
    <w:rsid w:val="003B0094"/>
    <w:rsid w:val="003B0DC7"/>
    <w:rsid w:val="003B3305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29E8"/>
    <w:rsid w:val="00430701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593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5F6A5E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6E19"/>
    <w:rsid w:val="0066767E"/>
    <w:rsid w:val="006720CB"/>
    <w:rsid w:val="00672D43"/>
    <w:rsid w:val="00672FAE"/>
    <w:rsid w:val="00674DE6"/>
    <w:rsid w:val="00675E17"/>
    <w:rsid w:val="00677444"/>
    <w:rsid w:val="006774E6"/>
    <w:rsid w:val="00680BFE"/>
    <w:rsid w:val="006828C7"/>
    <w:rsid w:val="0068582E"/>
    <w:rsid w:val="006862FA"/>
    <w:rsid w:val="00691ED4"/>
    <w:rsid w:val="006923AD"/>
    <w:rsid w:val="0069390E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49D5"/>
    <w:rsid w:val="007750F4"/>
    <w:rsid w:val="00775598"/>
    <w:rsid w:val="00782EAD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7F6CF4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368EC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91CE0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B44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2F17"/>
    <w:rsid w:val="00966633"/>
    <w:rsid w:val="00970B74"/>
    <w:rsid w:val="00971AC8"/>
    <w:rsid w:val="009732DC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36EB"/>
    <w:rsid w:val="009C7961"/>
    <w:rsid w:val="009D06DA"/>
    <w:rsid w:val="009D1E85"/>
    <w:rsid w:val="009E08FC"/>
    <w:rsid w:val="009E3CED"/>
    <w:rsid w:val="009E4376"/>
    <w:rsid w:val="009E75D1"/>
    <w:rsid w:val="009E78AF"/>
    <w:rsid w:val="009F34EB"/>
    <w:rsid w:val="00A03AB2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096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161"/>
    <w:rsid w:val="00C35DC9"/>
    <w:rsid w:val="00C3636D"/>
    <w:rsid w:val="00C373BC"/>
    <w:rsid w:val="00C41923"/>
    <w:rsid w:val="00C42B32"/>
    <w:rsid w:val="00C478B5"/>
    <w:rsid w:val="00C5187F"/>
    <w:rsid w:val="00C53DA4"/>
    <w:rsid w:val="00C547D1"/>
    <w:rsid w:val="00C55618"/>
    <w:rsid w:val="00C55A27"/>
    <w:rsid w:val="00C60356"/>
    <w:rsid w:val="00C65EC9"/>
    <w:rsid w:val="00C7070E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35D9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0CC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34873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6AAB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2FB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4128"/>
    <w:rsid w:val="00F246D4"/>
    <w:rsid w:val="00F2530E"/>
    <w:rsid w:val="00F30473"/>
    <w:rsid w:val="00F33664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0D2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EA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4229E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782EAD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782EAD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782EAD"/>
    <w:pPr>
      <w:numPr>
        <w:numId w:val="38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782EAD"/>
    <w:pPr>
      <w:numPr>
        <w:numId w:val="39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782EAD"/>
    <w:pPr>
      <w:numPr>
        <w:numId w:val="40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782EAD"/>
    <w:pPr>
      <w:numPr>
        <w:numId w:val="41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782EAD"/>
    <w:pPr>
      <w:numPr>
        <w:numId w:val="42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782EAD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782EAD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82EA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82E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2E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D5274A5DDD94056A802BA284E94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E0269-486C-4EE0-8A49-50214A3A31EF}"/>
      </w:docPartPr>
      <w:docPartBody>
        <w:p w:rsidR="005272B5" w:rsidRDefault="005272B5" w:rsidP="005272B5">
          <w:pPr>
            <w:pStyle w:val="2D5274A5DDD94056A802BA284E94CF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E33669FCAE74EBEB7D103BEB8780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1336E3-4CDD-46F1-92FF-5E9BD85B5F9B}"/>
      </w:docPartPr>
      <w:docPartBody>
        <w:p w:rsidR="005272B5" w:rsidRDefault="005272B5" w:rsidP="005272B5">
          <w:pPr>
            <w:pStyle w:val="9E33669FCAE74EBEB7D103BEB87801D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1627391BEB64497A8ADED4B715F0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B54E7-BE1F-4C2D-BA04-311FC30B01A3}"/>
      </w:docPartPr>
      <w:docPartBody>
        <w:p w:rsidR="005272B5" w:rsidRDefault="005272B5" w:rsidP="005272B5">
          <w:pPr>
            <w:pStyle w:val="A1627391BEB64497A8ADED4B715F028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49270F371EB40F085E896B976378F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55E26-D3AB-4359-A45B-48F1E95D7FAF}"/>
      </w:docPartPr>
      <w:docPartBody>
        <w:p w:rsidR="005272B5" w:rsidRDefault="005272B5" w:rsidP="005272B5">
          <w:pPr>
            <w:pStyle w:val="A49270F371EB40F085E896B976378F0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C4F97B02B084E67957EFAC2949196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7B083-AFA3-4117-BBC1-89F1DE661282}"/>
      </w:docPartPr>
      <w:docPartBody>
        <w:p w:rsidR="005272B5" w:rsidRDefault="005272B5" w:rsidP="005272B5">
          <w:pPr>
            <w:pStyle w:val="0C4F97B02B084E67957EFAC29491961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4134F"/>
    <w:rsid w:val="003D7AF8"/>
    <w:rsid w:val="005048B1"/>
    <w:rsid w:val="005272B5"/>
    <w:rsid w:val="00530616"/>
    <w:rsid w:val="005D3BC9"/>
    <w:rsid w:val="005F573B"/>
    <w:rsid w:val="006206DC"/>
    <w:rsid w:val="00645E48"/>
    <w:rsid w:val="00654A91"/>
    <w:rsid w:val="0069390E"/>
    <w:rsid w:val="00697C17"/>
    <w:rsid w:val="006A5ED9"/>
    <w:rsid w:val="00776B89"/>
    <w:rsid w:val="007C130D"/>
    <w:rsid w:val="007E2E66"/>
    <w:rsid w:val="007F5DDF"/>
    <w:rsid w:val="00834F76"/>
    <w:rsid w:val="00854CEF"/>
    <w:rsid w:val="00891CE0"/>
    <w:rsid w:val="008946ED"/>
    <w:rsid w:val="008A49B9"/>
    <w:rsid w:val="008C1EB3"/>
    <w:rsid w:val="008E6DF9"/>
    <w:rsid w:val="008F3A83"/>
    <w:rsid w:val="009133ED"/>
    <w:rsid w:val="0092096F"/>
    <w:rsid w:val="009328B3"/>
    <w:rsid w:val="00941B44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EF62FB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72B5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2D5274A5DDD94056A802BA284E94CF53">
    <w:name w:val="2D5274A5DDD94056A802BA284E94CF53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E33669FCAE74EBEB7D103BEB87801D1">
    <w:name w:val="9E33669FCAE74EBEB7D103BEB87801D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1627391BEB64497A8ADED4B715F0289">
    <w:name w:val="A1627391BEB64497A8ADED4B715F0289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49270F371EB40F085E896B976378F0A">
    <w:name w:val="A49270F371EB40F085E896B976378F0A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C4F97B02B084E67957EFAC294919611">
    <w:name w:val="0C4F97B02B084E67957EFAC294919611"/>
    <w:rsid w:val="005272B5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96</TotalTime>
  <Pages>24</Pages>
  <Words>2990</Words>
  <Characters>17139</Characters>
  <Application>Microsoft Office Word</Application>
  <DocSecurity>8</DocSecurity>
  <Lines>714</Lines>
  <Paragraphs>359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BSBWHS414</vt:lpstr>
    </vt:vector>
  </TitlesOfParts>
  <Company/>
  <LinksUpToDate>false</LinksUpToDate>
  <CharactersWithSpaces>19770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BSBWHS414</dc:title>
  <dc:subject>Contribute to WHS risk management</dc:subject>
  <dc:creator>Author Name</dc:creator>
  <cp:lastModifiedBy>Jonathan Curro</cp:lastModifiedBy>
  <cp:revision>21</cp:revision>
  <cp:lastPrinted>2021-09-20T03:02:00Z</cp:lastPrinted>
  <dcterms:created xsi:type="dcterms:W3CDTF">2024-07-29T00:51:00Z</dcterms:created>
  <dcterms:modified xsi:type="dcterms:W3CDTF">2024-08-13T03:32:00Z</dcterms:modified>
  <cp:contentStatus>v1-1_02/08/2024</cp:contentStatus>
</cp:coreProperties>
</file>