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8C277" w14:textId="68FC6072" w:rsidR="00C76B5E" w:rsidRPr="007674DB" w:rsidRDefault="00616A75" w:rsidP="00616A75">
      <w:pPr>
        <w:pStyle w:val="01CSTCPLHeading1"/>
        <w:spacing w:before="240"/>
        <w:rPr>
          <w:caps w:val="0"/>
          <w:szCs w:val="32"/>
        </w:rPr>
      </w:pPr>
      <w:r w:rsidRPr="00616A75">
        <w:rPr>
          <w:caps w:val="0"/>
          <w:szCs w:val="32"/>
        </w:rPr>
        <w:t xml:space="preserve">Electronic </w:t>
      </w:r>
      <w:r w:rsidR="0094723F">
        <w:rPr>
          <w:caps w:val="0"/>
          <w:szCs w:val="32"/>
        </w:rPr>
        <w:t>C</w:t>
      </w:r>
      <w:r w:rsidRPr="00616A75">
        <w:rPr>
          <w:caps w:val="0"/>
          <w:szCs w:val="32"/>
        </w:rPr>
        <w:t xml:space="preserve">all </w:t>
      </w:r>
      <w:r w:rsidR="0094723F">
        <w:rPr>
          <w:caps w:val="0"/>
          <w:szCs w:val="32"/>
        </w:rPr>
        <w:t>F</w:t>
      </w:r>
      <w:r w:rsidRPr="00616A75">
        <w:rPr>
          <w:caps w:val="0"/>
          <w:szCs w:val="32"/>
        </w:rPr>
        <w:t xml:space="preserve">orward </w:t>
      </w:r>
      <w:r w:rsidR="0094723F">
        <w:rPr>
          <w:caps w:val="0"/>
          <w:szCs w:val="32"/>
        </w:rPr>
        <w:t>S</w:t>
      </w:r>
      <w:r w:rsidRPr="00616A75">
        <w:rPr>
          <w:caps w:val="0"/>
          <w:szCs w:val="32"/>
        </w:rPr>
        <w:t>heet</w:t>
      </w:r>
    </w:p>
    <w:p w14:paraId="65B959B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1696"/>
        <w:gridCol w:w="5229"/>
        <w:gridCol w:w="1575"/>
        <w:gridCol w:w="5351"/>
      </w:tblGrid>
      <w:tr w:rsidR="00756B0B" w14:paraId="72426E8B" w14:textId="77777777" w:rsidTr="00616A75">
        <w:trPr>
          <w:trHeight w:val="567"/>
        </w:trPr>
        <w:tc>
          <w:tcPr>
            <w:tcW w:w="1696" w:type="dxa"/>
            <w:vAlign w:val="center"/>
          </w:tcPr>
          <w:p w14:paraId="59E30A6A" w14:textId="0456F068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Site address</w:t>
            </w:r>
          </w:p>
        </w:tc>
        <w:tc>
          <w:tcPr>
            <w:tcW w:w="5229" w:type="dxa"/>
            <w:vAlign w:val="center"/>
          </w:tcPr>
          <w:p w14:paraId="76136589" w14:textId="6351BD88" w:rsidR="00756B0B" w:rsidRPr="00616A75" w:rsidRDefault="002E748E" w:rsidP="00756B0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123 west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Rockhampton </w:t>
            </w:r>
          </w:p>
        </w:tc>
        <w:tc>
          <w:tcPr>
            <w:tcW w:w="1575" w:type="dxa"/>
            <w:vAlign w:val="center"/>
          </w:tcPr>
          <w:p w14:paraId="612B4196" w14:textId="65D7CA7F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Project name</w:t>
            </w:r>
          </w:p>
        </w:tc>
        <w:tc>
          <w:tcPr>
            <w:tcW w:w="5351" w:type="dxa"/>
            <w:vAlign w:val="center"/>
          </w:tcPr>
          <w:p w14:paraId="53800B68" w14:textId="481B01E3" w:rsidR="00756B0B" w:rsidRPr="00616A75" w:rsidRDefault="002E748E" w:rsidP="00616A7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West 101</w:t>
            </w:r>
          </w:p>
        </w:tc>
      </w:tr>
      <w:tr w:rsidR="00756B0B" w14:paraId="26579965" w14:textId="77777777" w:rsidTr="00616A75">
        <w:trPr>
          <w:trHeight w:val="567"/>
        </w:trPr>
        <w:tc>
          <w:tcPr>
            <w:tcW w:w="1696" w:type="dxa"/>
            <w:vAlign w:val="center"/>
          </w:tcPr>
          <w:p w14:paraId="7997BB8F" w14:textId="165167BA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Client</w:t>
            </w:r>
          </w:p>
        </w:tc>
        <w:tc>
          <w:tcPr>
            <w:tcW w:w="5229" w:type="dxa"/>
            <w:vAlign w:val="center"/>
          </w:tcPr>
          <w:p w14:paraId="4D0360E6" w14:textId="19D7FE95" w:rsidR="00756B0B" w:rsidRPr="00616A75" w:rsidRDefault="002E748E" w:rsidP="00756B0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George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madden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75" w:type="dxa"/>
            <w:vAlign w:val="center"/>
          </w:tcPr>
          <w:p w14:paraId="15A92C74" w14:textId="228044CD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Surveyor</w:t>
            </w:r>
          </w:p>
        </w:tc>
        <w:tc>
          <w:tcPr>
            <w:tcW w:w="5351" w:type="dxa"/>
            <w:vAlign w:val="center"/>
          </w:tcPr>
          <w:p w14:paraId="161B09E7" w14:textId="48165E53" w:rsidR="00756B0B" w:rsidRPr="00616A75" w:rsidRDefault="002E748E" w:rsidP="00616A7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Bob uncle </w:t>
            </w:r>
          </w:p>
        </w:tc>
      </w:tr>
    </w:tbl>
    <w:p w14:paraId="0AA6FDA8" w14:textId="77777777" w:rsidR="00F607A0" w:rsidRPr="00756B0B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556"/>
        <w:gridCol w:w="1712"/>
        <w:gridCol w:w="851"/>
        <w:gridCol w:w="1134"/>
        <w:gridCol w:w="1134"/>
        <w:gridCol w:w="1842"/>
        <w:gridCol w:w="2268"/>
        <w:gridCol w:w="1843"/>
        <w:gridCol w:w="2521"/>
      </w:tblGrid>
      <w:tr w:rsidR="00756B0B" w14:paraId="2F80DFC0" w14:textId="77777777" w:rsidTr="0094723F">
        <w:trPr>
          <w:trHeight w:val="567"/>
        </w:trPr>
        <w:tc>
          <w:tcPr>
            <w:tcW w:w="556" w:type="dxa"/>
            <w:tcBorders>
              <w:top w:val="nil"/>
              <w:left w:val="nil"/>
              <w:right w:val="nil"/>
            </w:tcBorders>
          </w:tcPr>
          <w:p w14:paraId="07EF0609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</w:tcBorders>
          </w:tcPr>
          <w:p w14:paraId="77C73772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vAlign w:val="center"/>
          </w:tcPr>
          <w:p w14:paraId="214B9027" w14:textId="23A772D4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Dates</w:t>
            </w:r>
          </w:p>
        </w:tc>
        <w:tc>
          <w:tcPr>
            <w:tcW w:w="5953" w:type="dxa"/>
            <w:gridSpan w:val="3"/>
            <w:shd w:val="clear" w:color="auto" w:fill="D9D9D9" w:themeFill="background1" w:themeFillShade="D9"/>
            <w:vAlign w:val="center"/>
          </w:tcPr>
          <w:p w14:paraId="5CEE9CD7" w14:textId="7F10A690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Provider details</w:t>
            </w:r>
          </w:p>
        </w:tc>
        <w:tc>
          <w:tcPr>
            <w:tcW w:w="2521" w:type="dxa"/>
            <w:tcBorders>
              <w:top w:val="nil"/>
              <w:right w:val="nil"/>
            </w:tcBorders>
          </w:tcPr>
          <w:p w14:paraId="4903BD45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56B0B" w14:paraId="1C29BEC1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7E14A0DD" w14:textId="77777777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712" w:type="dxa"/>
            <w:vAlign w:val="center"/>
          </w:tcPr>
          <w:p w14:paraId="786C2F80" w14:textId="49DEDFD2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Task</w:t>
            </w:r>
          </w:p>
        </w:tc>
        <w:tc>
          <w:tcPr>
            <w:tcW w:w="851" w:type="dxa"/>
            <w:vAlign w:val="center"/>
          </w:tcPr>
          <w:p w14:paraId="69672D05" w14:textId="063D494B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Ref #</w:t>
            </w:r>
          </w:p>
        </w:tc>
        <w:tc>
          <w:tcPr>
            <w:tcW w:w="1134" w:type="dxa"/>
            <w:vAlign w:val="center"/>
          </w:tcPr>
          <w:p w14:paraId="36370BD5" w14:textId="78317917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Notice date</w:t>
            </w:r>
          </w:p>
        </w:tc>
        <w:tc>
          <w:tcPr>
            <w:tcW w:w="1134" w:type="dxa"/>
            <w:vAlign w:val="center"/>
          </w:tcPr>
          <w:p w14:paraId="78CDBD3F" w14:textId="1CFF6610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Date required</w:t>
            </w:r>
          </w:p>
        </w:tc>
        <w:tc>
          <w:tcPr>
            <w:tcW w:w="1842" w:type="dxa"/>
            <w:vAlign w:val="center"/>
          </w:tcPr>
          <w:p w14:paraId="07E2160C" w14:textId="0CFB2D49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Supplier</w:t>
            </w:r>
          </w:p>
        </w:tc>
        <w:tc>
          <w:tcPr>
            <w:tcW w:w="2268" w:type="dxa"/>
            <w:vAlign w:val="center"/>
          </w:tcPr>
          <w:p w14:paraId="07747D17" w14:textId="1B050936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Contractor</w:t>
            </w:r>
          </w:p>
        </w:tc>
        <w:tc>
          <w:tcPr>
            <w:tcW w:w="1843" w:type="dxa"/>
            <w:vAlign w:val="center"/>
          </w:tcPr>
          <w:p w14:paraId="1AEF8DB6" w14:textId="2B3F1F3B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Contact info</w:t>
            </w:r>
          </w:p>
        </w:tc>
        <w:tc>
          <w:tcPr>
            <w:tcW w:w="2521" w:type="dxa"/>
            <w:vAlign w:val="center"/>
          </w:tcPr>
          <w:p w14:paraId="731C34FD" w14:textId="2F9DE045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Instructions</w:t>
            </w:r>
          </w:p>
        </w:tc>
      </w:tr>
      <w:tr w:rsidR="00756B0B" w14:paraId="0B21F4B5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0887BADF" w14:textId="77777777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</w:pPr>
          </w:p>
        </w:tc>
        <w:tc>
          <w:tcPr>
            <w:tcW w:w="1712" w:type="dxa"/>
            <w:vAlign w:val="center"/>
          </w:tcPr>
          <w:p w14:paraId="5A18BECC" w14:textId="38BF77C4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Stage</w:t>
            </w:r>
          </w:p>
        </w:tc>
        <w:tc>
          <w:tcPr>
            <w:tcW w:w="11593" w:type="dxa"/>
            <w:gridSpan w:val="7"/>
            <w:vAlign w:val="center"/>
          </w:tcPr>
          <w:p w14:paraId="15236D3A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1B41FA78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30B584CB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3EB42CB3" w14:textId="0F057124" w:rsidR="00756B0B" w:rsidRPr="006B46DC" w:rsidRDefault="002E748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Site set out </w:t>
            </w:r>
          </w:p>
        </w:tc>
        <w:tc>
          <w:tcPr>
            <w:tcW w:w="851" w:type="dxa"/>
            <w:vAlign w:val="center"/>
          </w:tcPr>
          <w:p w14:paraId="21239769" w14:textId="5ED225A1" w:rsidR="00756B0B" w:rsidRPr="006B46DC" w:rsidRDefault="002E748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6D745C73" w14:textId="4AD3C0FA" w:rsidR="00756B0B" w:rsidRPr="006B46DC" w:rsidRDefault="002E748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12-3-24</w:t>
            </w:r>
          </w:p>
        </w:tc>
        <w:tc>
          <w:tcPr>
            <w:tcW w:w="1134" w:type="dxa"/>
            <w:vAlign w:val="center"/>
          </w:tcPr>
          <w:p w14:paraId="240BA8A8" w14:textId="7FFE177A" w:rsidR="00756B0B" w:rsidRPr="006B46DC" w:rsidRDefault="002E748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20-3-14</w:t>
            </w:r>
          </w:p>
        </w:tc>
        <w:tc>
          <w:tcPr>
            <w:tcW w:w="1842" w:type="dxa"/>
            <w:vAlign w:val="center"/>
          </w:tcPr>
          <w:p w14:paraId="6E51F8B0" w14:textId="30AEEEFB" w:rsidR="00756B0B" w:rsidRPr="006B46DC" w:rsidRDefault="002E748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Grant </w:t>
            </w:r>
          </w:p>
        </w:tc>
        <w:tc>
          <w:tcPr>
            <w:tcW w:w="2268" w:type="dxa"/>
            <w:vAlign w:val="center"/>
          </w:tcPr>
          <w:p w14:paraId="59BE78F6" w14:textId="66D63542" w:rsidR="00756B0B" w:rsidRPr="006B46DC" w:rsidRDefault="002E748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bob</w:t>
            </w:r>
          </w:p>
        </w:tc>
        <w:tc>
          <w:tcPr>
            <w:tcW w:w="1843" w:type="dxa"/>
            <w:vAlign w:val="center"/>
          </w:tcPr>
          <w:p w14:paraId="7B336D79" w14:textId="65F6B8E1" w:rsidR="00756B0B" w:rsidRPr="006B46DC" w:rsidRDefault="002E748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04678976543</w:t>
            </w:r>
          </w:p>
        </w:tc>
        <w:tc>
          <w:tcPr>
            <w:tcW w:w="2521" w:type="dxa"/>
            <w:vAlign w:val="center"/>
          </w:tcPr>
          <w:p w14:paraId="7EFBC1AD" w14:textId="0EC5DC70" w:rsidR="00756B0B" w:rsidRPr="006B46DC" w:rsidRDefault="002E748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Site set out </w:t>
            </w:r>
          </w:p>
        </w:tc>
      </w:tr>
      <w:tr w:rsidR="00756B0B" w14:paraId="4DB7DCC6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4D32815E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2599E0B2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1B4DD592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40711C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E4149DE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59BBB64B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114D43C6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5C2DC551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521" w:type="dxa"/>
            <w:vAlign w:val="center"/>
          </w:tcPr>
          <w:p w14:paraId="62F78BB7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500E57C8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219D63FC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2E117C09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6FD035AA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21A7B72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3A29A7A3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6B10DD99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01121811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E3203CB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521" w:type="dxa"/>
            <w:vAlign w:val="center"/>
          </w:tcPr>
          <w:p w14:paraId="4FC83E6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273DF901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514A86E5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3325E6F8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501A8186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23E7CBD2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E82FE79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526930DD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28845E03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91756C1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521" w:type="dxa"/>
            <w:vAlign w:val="center"/>
          </w:tcPr>
          <w:p w14:paraId="0F6816C3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700B23C1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7D3EFB03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7430A55D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0944C39F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2E114E5B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8F7B73F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023DE2F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1B384FCF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5A5A6F46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521" w:type="dxa"/>
            <w:vAlign w:val="center"/>
          </w:tcPr>
          <w:p w14:paraId="5A6BAE50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2B41387C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76678424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7C4561F8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0CCC61E8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7D4A9AC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47DDB4A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7B527B5F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2653F562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DF96C77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521" w:type="dxa"/>
            <w:vAlign w:val="center"/>
          </w:tcPr>
          <w:p w14:paraId="64C31673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6D099797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0020A672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7F9E1C22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6FAA3172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F37DC9F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D17A37E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1EE7E9A0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41FA523A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B31504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521" w:type="dxa"/>
            <w:vAlign w:val="center"/>
          </w:tcPr>
          <w:p w14:paraId="6DE10855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4D6DE066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24097FA8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1B7316FE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2945C246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43AD38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FD151DD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vAlign w:val="center"/>
          </w:tcPr>
          <w:p w14:paraId="6C3E35C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29A1A008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8852840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521" w:type="dxa"/>
            <w:vAlign w:val="center"/>
          </w:tcPr>
          <w:p w14:paraId="6765F4D1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</w:tbl>
    <w:p w14:paraId="21E85A0B" w14:textId="0B08B2E5" w:rsidR="006B46DC" w:rsidRPr="00F607A0" w:rsidRDefault="006B46DC" w:rsidP="006B46DC">
      <w:pPr>
        <w:jc w:val="left"/>
        <w:rPr>
          <w:rFonts w:ascii="Arial" w:hAnsi="Arial" w:cs="Arial"/>
          <w:b/>
          <w:bCs/>
          <w:sz w:val="16"/>
          <w:szCs w:val="16"/>
        </w:rPr>
      </w:pPr>
    </w:p>
    <w:sectPr w:rsidR="006B46DC" w:rsidRPr="00F607A0" w:rsidSect="00F607A0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E7718" w14:textId="77777777" w:rsidR="007A1039" w:rsidRDefault="007A1039" w:rsidP="00A67754">
      <w:r>
        <w:separator/>
      </w:r>
    </w:p>
  </w:endnote>
  <w:endnote w:type="continuationSeparator" w:id="0">
    <w:p w14:paraId="0A15BB3A" w14:textId="77777777" w:rsidR="007A1039" w:rsidRDefault="007A103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E92A2B" w14:textId="77777777" w:rsidR="007A1039" w:rsidRDefault="007A1039" w:rsidP="00A67754">
      <w:r>
        <w:separator/>
      </w:r>
    </w:p>
  </w:footnote>
  <w:footnote w:type="continuationSeparator" w:id="0">
    <w:p w14:paraId="78076DBA" w14:textId="77777777" w:rsidR="007A1039" w:rsidRDefault="007A103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47A15" w14:textId="058708C1" w:rsidR="00DE7FB5" w:rsidRDefault="00000000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374732554"/>
        <w:placeholder>
          <w:docPart w:val="E764B8F4D868458FAEB641FAE7F7EF49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6B46DC"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 w:rsidR="006B46D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1D634D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AD7E0" w14:textId="577BA587" w:rsidR="00616A75" w:rsidRDefault="00616A75" w:rsidP="00616A75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420B81C15A204094A5405863E7365D6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1D634D" w:rsidRPr="001D634D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2CC87BBA" w14:textId="77777777" w:rsidR="00616A75" w:rsidRPr="00830749" w:rsidRDefault="00616A75" w:rsidP="00616A75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D3F8C"/>
    <w:multiLevelType w:val="hybridMultilevel"/>
    <w:tmpl w:val="3B14EA90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961856">
    <w:abstractNumId w:val="0"/>
  </w:num>
  <w:num w:numId="2" w16cid:durableId="40639476">
    <w:abstractNumId w:val="2"/>
  </w:num>
  <w:num w:numId="3" w16cid:durableId="1516924798">
    <w:abstractNumId w:val="6"/>
  </w:num>
  <w:num w:numId="4" w16cid:durableId="854997520">
    <w:abstractNumId w:val="8"/>
  </w:num>
  <w:num w:numId="5" w16cid:durableId="1309430996">
    <w:abstractNumId w:val="1"/>
  </w:num>
  <w:num w:numId="6" w16cid:durableId="1795904765">
    <w:abstractNumId w:val="7"/>
  </w:num>
  <w:num w:numId="7" w16cid:durableId="1998149138">
    <w:abstractNumId w:val="5"/>
  </w:num>
  <w:num w:numId="8" w16cid:durableId="1239364697">
    <w:abstractNumId w:val="4"/>
  </w:num>
  <w:num w:numId="9" w16cid:durableId="1373067834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D634D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E748E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15777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A7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46DC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6B0B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039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23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4F0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D625F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20B81C15A204094A5405863E7365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18750-28A9-45C1-BFEF-8E6CFD7249ED}"/>
      </w:docPartPr>
      <w:docPartBody>
        <w:p w:rsidR="00AE45BB" w:rsidRDefault="00AE45BB" w:rsidP="00AE45BB">
          <w:pPr>
            <w:pStyle w:val="420B81C15A204094A5405863E7365D60"/>
          </w:pPr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E764B8F4D868458FAEB641FAE7F7E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1DE22-4A1D-41A4-BFCC-EE138F8F1154}"/>
      </w:docPartPr>
      <w:docPartBody>
        <w:p w:rsidR="00AE45BB" w:rsidRDefault="00AE45BB" w:rsidP="00AE45BB">
          <w:pPr>
            <w:pStyle w:val="E764B8F4D868458FAEB641FAE7F7EF49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C57"/>
    <w:rsid w:val="00064C57"/>
    <w:rsid w:val="00515777"/>
    <w:rsid w:val="00A6708F"/>
    <w:rsid w:val="00AE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AE45BB"/>
    <w:rPr>
      <w:color w:val="808080"/>
    </w:rPr>
  </w:style>
  <w:style w:type="paragraph" w:customStyle="1" w:styleId="420B81C15A204094A5405863E7365D60">
    <w:name w:val="420B81C15A204094A5405863E7365D60"/>
    <w:rsid w:val="00AE45BB"/>
    <w:rPr>
      <w:kern w:val="2"/>
      <w14:ligatures w14:val="standardContextual"/>
    </w:rPr>
  </w:style>
  <w:style w:type="paragraph" w:customStyle="1" w:styleId="E764B8F4D868458FAEB641FAE7F7EF49">
    <w:name w:val="E764B8F4D868458FAEB641FAE7F7EF49"/>
    <w:rsid w:val="00AE45B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Riley Tydd</cp:lastModifiedBy>
  <cp:revision>6</cp:revision>
  <cp:lastPrinted>2014-09-18T04:01:00Z</cp:lastPrinted>
  <dcterms:created xsi:type="dcterms:W3CDTF">2023-04-13T05:13:00Z</dcterms:created>
  <dcterms:modified xsi:type="dcterms:W3CDTF">2024-07-28T02:27:00Z</dcterms:modified>
  <cp:category>Handout 4</cp:category>
  <cp:contentStatus>v1-1_13/04/2023</cp:contentStatus>
</cp:coreProperties>
</file>