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7D62D7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7D62D7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6320A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7D62D7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4623152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1464623152"/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349439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7D62D7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951230" cy="820435"/>
                      <wp:effectExtent l="0" t="0" r="1270" b="0"/>
                      <wp:docPr id="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1230" cy="820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34943977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245417" w:edGrp="everyone"/>
            <w:permEnd w:id="141245417"/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3708151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37081514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6320A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6320A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153467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6-0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7D62D7" w:rsidP="006320A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1/06/2019</w:t>
                </w:r>
              </w:p>
            </w:tc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permEnd w:id="1511534670"/>
    </w:p>
    <w:bookmarkEnd w:id="2"/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6320A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6320A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0072288" w:edGrp="everyone"/>
            <w:permEnd w:id="730072288"/>
          </w:p>
        </w:tc>
        <w:tc>
          <w:tcPr>
            <w:tcW w:w="1272" w:type="dxa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6320A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6320A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68738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6320A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738143" w:displacedByCustomXml="prev"/>
        <w:permStart w:id="43673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6320A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7369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6320AB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6320A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6320AB">
        <w:trPr>
          <w:trHeight w:val="13602"/>
        </w:trPr>
        <w:tc>
          <w:tcPr>
            <w:tcW w:w="9016" w:type="dxa"/>
          </w:tcPr>
          <w:p w:rsidR="008128FA" w:rsidRPr="00DD7A44" w:rsidRDefault="008128FA" w:rsidP="006320AB">
            <w:pPr>
              <w:rPr>
                <w:rFonts w:ascii="Arial" w:hAnsi="Arial" w:cs="Arial"/>
                <w:szCs w:val="24"/>
              </w:rPr>
            </w:pPr>
            <w:permStart w:id="1434464884" w:edGrp="everyone"/>
            <w:permEnd w:id="1434464884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846889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889903" w:displacedByCustomXml="prev"/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CF0A1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24304709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</w:t>
            </w:r>
            <w:r w:rsidR="00794C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 footprint of buildings, Orthographic drawings, Sectional views</w:t>
            </w:r>
            <w:permEnd w:id="212430470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38912655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20389126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04054056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 and footprint of buildings, Orthographic drawings, Sectional views</w:t>
            </w:r>
            <w:permEnd w:id="2004054056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43231463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1943231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6320A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1747513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Plan, land boundaries and footprint of buildings, Orthographic drawings, Sectional views</w:t>
            </w:r>
            <w:permEnd w:id="35174751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794CB1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79659331" w:edGrp="everyone"/>
            <w:r>
              <w:rPr>
                <w:rFonts w:ascii="Arial" w:hAnsi="Arial" w:cs="Arial"/>
                <w:sz w:val="22"/>
                <w:szCs w:val="22"/>
              </w:rPr>
              <w:t>Ceiling heights and variations; Doors; Light fittings and power supplies; Services; Wall penetrations; Walls</w:t>
            </w:r>
            <w:permEnd w:id="4796593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5192F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802427992" w:edGrp="everyone"/>
            <w:r w:rsidRPr="0065192F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r w:rsidR="00875900">
              <w:rPr>
                <w:rFonts w:ascii="Arial" w:hAnsi="Arial" w:cs="Arial"/>
                <w:sz w:val="22"/>
                <w:szCs w:val="22"/>
              </w:rPr>
              <w:t>; particularly volumes and spatial relationships. It can give a realistic impression of what the volume of space will look like in reality.</w:t>
            </w:r>
            <w:permEnd w:id="802427992"/>
          </w:p>
        </w:tc>
        <w:permStart w:id="1803110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3110560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870F06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160186281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160186281"/>
          </w:p>
        </w:tc>
        <w:permStart w:id="37685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68556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06" w:rsidRPr="00870F06" w:rsidRDefault="00875900" w:rsidP="00870F06">
            <w:pPr>
              <w:rPr>
                <w:rFonts w:ascii="Arial" w:hAnsi="Arial" w:cs="Arial"/>
                <w:sz w:val="22"/>
                <w:szCs w:val="22"/>
              </w:rPr>
            </w:pPr>
            <w:permStart w:id="352133709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Using PPE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</w:p>
          <w:permEnd w:id="352133709"/>
          <w:p w:rsidR="00AE027A" w:rsidRPr="00DD7A44" w:rsidRDefault="00AE027A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87001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700118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870F06" w:rsidP="006320A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permStart w:id="1551327320" w:edGrp="everyone"/>
            <w:r w:rsidRPr="00870F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Measuring wheel </w:t>
            </w:r>
            <w:r w:rsidRPr="00870F06">
              <w:rPr>
                <w:rFonts w:ascii="Arial" w:hAnsi="Arial" w:cs="Arial"/>
                <w:sz w:val="22"/>
                <w:szCs w:val="22"/>
                <w:lang w:val="en-GB"/>
              </w:rPr>
              <w:t>– used for measuring quickly over long distances where a long tape would not be as efficient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  <w:r w:rsidRPr="00870F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Wind–up tapes </w:t>
            </w:r>
            <w:r w:rsidRPr="00870F06">
              <w:rPr>
                <w:rFonts w:ascii="Arial" w:hAnsi="Arial" w:cs="Arial"/>
                <w:sz w:val="22"/>
                <w:szCs w:val="22"/>
                <w:lang w:val="en-GB"/>
              </w:rPr>
              <w:t xml:space="preserve">– in 10, 20 and 30m lengths, used for measuring site boundary dimensions and other site measurements in metres and millimetres. </w:t>
            </w:r>
          </w:p>
          <w:permEnd w:id="1551327320"/>
          <w:p w:rsidR="005F5B88" w:rsidRPr="00DD7A44" w:rsidRDefault="005F5B88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8940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894082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06" w:rsidRPr="00870F06" w:rsidRDefault="00C06C33" w:rsidP="00870F06">
            <w:pPr>
              <w:rPr>
                <w:rFonts w:ascii="Arial" w:hAnsi="Arial" w:cs="Arial"/>
                <w:sz w:val="22"/>
                <w:szCs w:val="22"/>
              </w:rPr>
            </w:pPr>
            <w:permStart w:id="1995836035" w:edGrp="everyone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Computer, pen and paper</w:t>
            </w:r>
            <w:r w:rsidR="00870F06" w:rsidRPr="00870F06">
              <w:rPr>
                <w:rFonts w:ascii="Arial" w:hAnsi="Arial" w:cs="Arial"/>
                <w:sz w:val="22"/>
                <w:szCs w:val="22"/>
                <w:lang w:val="en-GB"/>
              </w:rPr>
              <w:t>).</w:t>
            </w:r>
          </w:p>
          <w:p w:rsidR="00870F06" w:rsidRPr="00870F06" w:rsidRDefault="00870F06" w:rsidP="00870F06">
            <w:pPr>
              <w:rPr>
                <w:rFonts w:ascii="Arial" w:hAnsi="Arial" w:cs="Arial"/>
                <w:sz w:val="22"/>
                <w:szCs w:val="22"/>
              </w:rPr>
            </w:pPr>
          </w:p>
          <w:permEnd w:id="1995836035"/>
          <w:p w:rsidR="005F5B88" w:rsidRPr="00DD7A44" w:rsidRDefault="005F5B88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69116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116796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53213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3213429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4581374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81374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45353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53533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914767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907E9A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47675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917481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17481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86764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907E9A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86764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36812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812768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470327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03271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A7" w:rsidRPr="00B716A7" w:rsidRDefault="00794CB1" w:rsidP="00B716A7">
            <w:pPr>
              <w:rPr>
                <w:rFonts w:ascii="Arial" w:hAnsi="Arial" w:cs="Arial"/>
                <w:sz w:val="22"/>
                <w:szCs w:val="22"/>
              </w:rPr>
            </w:pPr>
            <w:permStart w:id="2116557087" w:edGrp="everyone"/>
            <w:r>
              <w:rPr>
                <w:rFonts w:ascii="Arial" w:hAnsi="Arial" w:cs="Arial"/>
                <w:sz w:val="22"/>
                <w:szCs w:val="22"/>
              </w:rPr>
              <w:t>Should resemble: So plans do not need to be drawn at the real size, a scale is used to indicate at what rate the drawings are reduced or enlarged from the real size.</w:t>
            </w:r>
          </w:p>
          <w:permEnd w:id="2116557087"/>
          <w:p w:rsidR="00AE027A" w:rsidRPr="00DD7A44" w:rsidRDefault="00AE027A" w:rsidP="006320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3890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890196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640EED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192699087" w:edGrp="everyone"/>
            <w:r>
              <w:rPr>
                <w:rFonts w:ascii="Arial" w:hAnsi="Arial" w:cs="Arial"/>
                <w:sz w:val="22"/>
                <w:szCs w:val="22"/>
              </w:rPr>
              <w:t xml:space="preserve">2.4m to mm </w:t>
            </w:r>
            <w:r w:rsidRPr="00640EED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2.4 x 1000 = 2400mm</w:t>
            </w:r>
          </w:p>
          <w:p w:rsidR="00AE027A" w:rsidRPr="00DD7A44" w:rsidRDefault="00640EED" w:rsidP="006320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Scale of 1:100 </w:t>
            </w:r>
            <w:r w:rsidRPr="00640EED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2400/100 = 24mm</w:t>
            </w:r>
            <w:permEnd w:id="1192699087"/>
          </w:p>
        </w:tc>
        <w:permStart w:id="41118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118059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5192F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436879447" w:edGrp="everyone"/>
            <w:r>
              <w:rPr>
                <w:rFonts w:ascii="Arial" w:hAnsi="Arial" w:cs="Arial"/>
                <w:sz w:val="22"/>
                <w:szCs w:val="22"/>
              </w:rPr>
              <w:t>To explain the meaning of the symbols or abbreviations.</w:t>
            </w:r>
            <w:permEnd w:id="1436879447"/>
          </w:p>
        </w:tc>
        <w:permStart w:id="2072998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2998372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00162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162482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538913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8913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28199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819937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776500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765001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03660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716A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36607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5858962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58962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1352168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168270" w:displacedByCustomXml="prev"/>
      </w:tr>
      <w:tr w:rsidR="00462DAA" w:rsidTr="006320A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D7F7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0424158" w:edGrp="everyone"/>
            <w:r>
              <w:rPr>
                <w:rFonts w:ascii="Arial" w:hAnsi="Arial" w:cs="Arial"/>
                <w:sz w:val="22"/>
                <w:szCs w:val="22"/>
              </w:rPr>
              <w:t xml:space="preserve">Volume 2, </w:t>
            </w:r>
            <w:r w:rsidR="00794F3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arts 3.5.1.0 and 3.5.5.0</w:t>
            </w:r>
            <w:permEnd w:id="340424158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D7F7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3642740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14236427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243073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620579948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1620579948"/>
          </w:p>
        </w:tc>
        <w:permStart w:id="719942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942507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339023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9023853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889337659" w:edGrp="everyone" w:displacedByCustomXml="next"/>
        <w:sdt>
          <w:sdtPr>
            <w:rPr>
              <w:noProof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0B975EE7" wp14:editId="2059AECA">
                      <wp:extent cx="797823" cy="733425"/>
                      <wp:effectExtent l="0" t="0" r="254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5034" cy="74005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889337659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488998707" w:edGrp="everyone" w:displacedByCustomXml="next"/>
        <w:sdt>
          <w:sdtPr>
            <w:rPr>
              <w:noProof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0278E975" wp14:editId="2754EC68">
                      <wp:extent cx="981075" cy="733425"/>
                      <wp:effectExtent l="0" t="0" r="9525" b="9525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1075" cy="733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48899870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690054471" w:edGrp="everyone" w:displacedByCustomXml="next"/>
        <w:sdt>
          <w:sdtPr>
            <w:rPr>
              <w:noProof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C0A06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FC0A06">
                  <w:rPr>
                    <w:noProof/>
                  </w:rPr>
                  <w:t xml:space="preserve"> </w:t>
                </w:r>
                <w:r w:rsidRPr="00FC0A06">
                  <w:rPr>
                    <w:noProof/>
                  </w:rPr>
                  <w:drawing>
                    <wp:inline distT="0" distB="0" distL="0" distR="0" wp14:anchorId="1BF2628D" wp14:editId="58D27232">
                      <wp:extent cx="797560" cy="838461"/>
                      <wp:effectExtent l="0" t="0" r="254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98902" cy="8398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FC0A06">
                  <w:rPr>
                    <w:noProof/>
                  </w:rPr>
                  <w:t xml:space="preserve"> </w:t>
                </w:r>
              </w:p>
            </w:tc>
          </w:sdtContent>
        </w:sdt>
        <w:permEnd w:id="169005447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045173430" w:edGrp="everyone" w:displacedByCustomXml="next"/>
        <w:sdt>
          <w:sdtPr>
            <w:rPr>
              <w:noProof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786F70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3DCD96" wp14:editId="7CF144CE">
                      <wp:extent cx="1133485" cy="1453187"/>
                      <wp:effectExtent l="0" t="0" r="0" b="0"/>
                      <wp:docPr id="10" name="Pictur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33485" cy="145318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45173430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2042381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238121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19176392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819176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37645547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8376455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567C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54524597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16545245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67619267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4676192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41768132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9417681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86586728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9865867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65256626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365256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76977245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2769772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74571352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4745713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EF448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944809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49448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567C2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90371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9903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200845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EF4485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00845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8158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58409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282360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236034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6320A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794CB1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2027172619" w:edGrp="everyone"/>
            <w:r>
              <w:rPr>
                <w:rFonts w:ascii="Arial" w:hAnsi="Arial" w:cs="Arial"/>
                <w:sz w:val="22"/>
                <w:szCs w:val="22"/>
              </w:rPr>
              <w:t>Hatching lines are thin lines normally drawn 45 degree to the horizontal, right or left. They indicate materials that have come in contract with the cutting place. A key/legend can be used for lines representing different materials.</w:t>
            </w:r>
            <w:permEnd w:id="2027172619"/>
          </w:p>
        </w:tc>
        <w:permStart w:id="1422737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6320A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2737757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49478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EF4485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49478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02543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2543206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475155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515584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1525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525947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182050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82050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420198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20198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23915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391590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382129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821290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91437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914374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86251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9195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6251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756098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56098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8082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0821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822259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4388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22259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4430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184388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44304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82089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089651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680038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003843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6320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794CB1" w:rsidP="006320AB">
            <w:pPr>
              <w:rPr>
                <w:rFonts w:ascii="Arial" w:hAnsi="Arial" w:cs="Arial"/>
                <w:sz w:val="22"/>
                <w:szCs w:val="22"/>
              </w:rPr>
            </w:pPr>
            <w:permStart w:id="1219377961" w:edGrp="everyone"/>
            <w:r>
              <w:rPr>
                <w:rFonts w:ascii="Arial" w:hAnsi="Arial" w:cs="Arial"/>
                <w:sz w:val="22"/>
                <w:szCs w:val="22"/>
              </w:rPr>
              <w:t>Having a central location where documents are stored means there is a reference point to check that the sketches/drawings being used are the most current. The title block of a document, provides the history of that document, but not if any future changes have been made.</w:t>
            </w:r>
            <w:permEnd w:id="1219377961"/>
          </w:p>
        </w:tc>
        <w:permStart w:id="540639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6320A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0639024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426224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224334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6320AB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402288280" w:edGrp="everyone"/>
            <w:r>
              <w:rPr>
                <w:rFonts w:ascii="Arial" w:hAnsi="Arial" w:cs="Arial"/>
                <w:sz w:val="22"/>
                <w:szCs w:val="22"/>
              </w:rPr>
              <w:t xml:space="preserve">2017 NSW </w:t>
            </w:r>
            <w:r w:rsidR="00C060B6">
              <w:rPr>
                <w:rFonts w:ascii="Arial" w:hAnsi="Arial" w:cs="Arial"/>
                <w:sz w:val="22"/>
                <w:szCs w:val="22"/>
              </w:rPr>
              <w:t xml:space="preserve">Work </w:t>
            </w:r>
            <w:r>
              <w:rPr>
                <w:rFonts w:ascii="Arial" w:hAnsi="Arial" w:cs="Arial"/>
                <w:sz w:val="22"/>
                <w:szCs w:val="22"/>
              </w:rPr>
              <w:t>Health and Safety Regulation</w:t>
            </w:r>
            <w:r w:rsidR="00A40A9F">
              <w:rPr>
                <w:rFonts w:ascii="Arial" w:hAnsi="Arial" w:cs="Arial"/>
                <w:sz w:val="22"/>
                <w:szCs w:val="22"/>
              </w:rPr>
              <w:t xml:space="preserve"> part 6.2 s295</w:t>
            </w:r>
            <w:permEnd w:id="40228828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permStart w:id="1339168987" w:edGrp="everyone"/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The designer of a structure or any part of a structure that is to be constructed must give the person conducting a business or undertaking who commissioned the design a written report that specifies the hazards relating to the design of the structure that, so far as the designer is reasonably aware:</w:t>
            </w:r>
          </w:p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(a)  create a risk to the health or safety of persons who are to carry out any construction work on the structure or part, and</w:t>
            </w:r>
          </w:p>
          <w:p w:rsidR="00704B56" w:rsidRPr="00704B56" w:rsidRDefault="00704B56" w:rsidP="00704B56">
            <w:pP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lang w:val="en" w:eastAsia="zh-CN"/>
              </w:rPr>
            </w:pPr>
            <w:r w:rsidRPr="00704B56">
              <w:rPr>
                <w:rFonts w:ascii="Arial" w:hAnsi="Arial" w:cs="Arial"/>
                <w:color w:val="000000"/>
                <w:sz w:val="20"/>
                <w:lang w:val="en" w:eastAsia="zh-CN"/>
              </w:rPr>
              <w:t>(b)  are associated only with the particular design and not with other designs of the same type of structure.</w:t>
            </w:r>
          </w:p>
          <w:permEnd w:id="1339168987"/>
          <w:p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0C7" w:rsidRDefault="00AC40C7" w:rsidP="00A67754">
      <w:r>
        <w:separator/>
      </w:r>
    </w:p>
  </w:endnote>
  <w:endnote w:type="continuationSeparator" w:id="0">
    <w:p w:rsidR="00AC40C7" w:rsidRDefault="00AC40C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Pr="00830749" w:rsidRDefault="006320A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320AB" w:rsidRPr="00830749" w:rsidRDefault="007D62D7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320A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320A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6320A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320AB">
      <w:rPr>
        <w:rFonts w:ascii="Arial" w:hAnsi="Arial" w:cs="Arial"/>
        <w:b/>
        <w:sz w:val="16"/>
        <w:szCs w:val="16"/>
      </w:rPr>
      <w:ptab w:relativeTo="margin" w:alignment="right" w:leader="none"/>
    </w:r>
    <w:r w:rsidR="006320A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320AB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Pr="00830749" w:rsidRDefault="006320A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320AB" w:rsidRPr="00830749" w:rsidRDefault="006320AB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D62D7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0C7" w:rsidRDefault="00AC40C7" w:rsidP="00A67754">
      <w:r>
        <w:separator/>
      </w:r>
    </w:p>
  </w:footnote>
  <w:footnote w:type="continuationSeparator" w:id="0">
    <w:p w:rsidR="00AC40C7" w:rsidRDefault="00AC40C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Default="006320A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6320AB" w:rsidRPr="00830749" w:rsidRDefault="006320A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0AB" w:rsidRDefault="006320A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6320AB" w:rsidRPr="00830749" w:rsidRDefault="006320A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9CB58C4"/>
    <w:multiLevelType w:val="hybridMultilevel"/>
    <w:tmpl w:val="57CE0388"/>
    <w:lvl w:ilvl="0" w:tplc="FAB6D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424F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65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D43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47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8B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380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C8E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F0C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52DA9"/>
    <w:multiLevelType w:val="hybridMultilevel"/>
    <w:tmpl w:val="F014D7EA"/>
    <w:lvl w:ilvl="0" w:tplc="EA9AA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C60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A4F4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2C3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C83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F0DE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3A1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46A6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362D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25"/>
  </w:num>
  <w:num w:numId="5">
    <w:abstractNumId w:val="6"/>
  </w:num>
  <w:num w:numId="6">
    <w:abstractNumId w:val="18"/>
  </w:num>
  <w:num w:numId="7">
    <w:abstractNumId w:val="22"/>
  </w:num>
  <w:num w:numId="8">
    <w:abstractNumId w:val="15"/>
  </w:num>
  <w:num w:numId="9">
    <w:abstractNumId w:val="21"/>
  </w:num>
  <w:num w:numId="10">
    <w:abstractNumId w:val="13"/>
  </w:num>
  <w:num w:numId="11">
    <w:abstractNumId w:val="2"/>
  </w:num>
  <w:num w:numId="12">
    <w:abstractNumId w:val="10"/>
  </w:num>
  <w:num w:numId="13">
    <w:abstractNumId w:val="30"/>
  </w:num>
  <w:num w:numId="14">
    <w:abstractNumId w:val="1"/>
  </w:num>
  <w:num w:numId="15">
    <w:abstractNumId w:val="0"/>
  </w:num>
  <w:num w:numId="16">
    <w:abstractNumId w:val="11"/>
  </w:num>
  <w:num w:numId="17">
    <w:abstractNumId w:val="7"/>
  </w:num>
  <w:num w:numId="18">
    <w:abstractNumId w:val="23"/>
  </w:num>
  <w:num w:numId="19">
    <w:abstractNumId w:val="12"/>
  </w:num>
  <w:num w:numId="20">
    <w:abstractNumId w:val="29"/>
  </w:num>
  <w:num w:numId="21">
    <w:abstractNumId w:val="24"/>
  </w:num>
  <w:num w:numId="22">
    <w:abstractNumId w:val="28"/>
  </w:num>
  <w:num w:numId="23">
    <w:abstractNumId w:val="26"/>
  </w:num>
  <w:num w:numId="24">
    <w:abstractNumId w:val="31"/>
  </w:num>
  <w:num w:numId="25">
    <w:abstractNumId w:val="5"/>
  </w:num>
  <w:num w:numId="26">
    <w:abstractNumId w:val="19"/>
  </w:num>
  <w:num w:numId="27">
    <w:abstractNumId w:val="27"/>
  </w:num>
  <w:num w:numId="28">
    <w:abstractNumId w:val="17"/>
  </w:num>
  <w:num w:numId="29">
    <w:abstractNumId w:val="14"/>
  </w:num>
  <w:num w:numId="30">
    <w:abstractNumId w:val="32"/>
  </w:num>
  <w:num w:numId="31">
    <w:abstractNumId w:val="8"/>
  </w:num>
  <w:num w:numId="32">
    <w:abstractNumId w:val="20"/>
  </w:num>
  <w:num w:numId="33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126F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4388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3073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4E98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0218"/>
    <w:rsid w:val="004758D5"/>
    <w:rsid w:val="004768EA"/>
    <w:rsid w:val="00482720"/>
    <w:rsid w:val="0049195B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0AB"/>
    <w:rsid w:val="00632918"/>
    <w:rsid w:val="00632E6C"/>
    <w:rsid w:val="00633CAE"/>
    <w:rsid w:val="0063511D"/>
    <w:rsid w:val="00640395"/>
    <w:rsid w:val="006407D6"/>
    <w:rsid w:val="00640DDA"/>
    <w:rsid w:val="00640EED"/>
    <w:rsid w:val="00650C50"/>
    <w:rsid w:val="0065179C"/>
    <w:rsid w:val="0065192F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994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4B56"/>
    <w:rsid w:val="00704D40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6F70"/>
    <w:rsid w:val="00787E7F"/>
    <w:rsid w:val="0079354E"/>
    <w:rsid w:val="00794CB1"/>
    <w:rsid w:val="00794F3F"/>
    <w:rsid w:val="007A1BB4"/>
    <w:rsid w:val="007A5008"/>
    <w:rsid w:val="007B2C43"/>
    <w:rsid w:val="007C1D61"/>
    <w:rsid w:val="007C52E8"/>
    <w:rsid w:val="007C63F4"/>
    <w:rsid w:val="007D3292"/>
    <w:rsid w:val="007D3954"/>
    <w:rsid w:val="007D62D7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0F06"/>
    <w:rsid w:val="00872A11"/>
    <w:rsid w:val="008748CE"/>
    <w:rsid w:val="00874A41"/>
    <w:rsid w:val="00875900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07E9A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063E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0A9F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40C7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716A7"/>
    <w:rsid w:val="00B80970"/>
    <w:rsid w:val="00B82C75"/>
    <w:rsid w:val="00B84397"/>
    <w:rsid w:val="00B876C2"/>
    <w:rsid w:val="00B91399"/>
    <w:rsid w:val="00B91EAA"/>
    <w:rsid w:val="00B9239D"/>
    <w:rsid w:val="00B92657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60B6"/>
    <w:rsid w:val="00C06C33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567C2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0A13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879E5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D7F75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4485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0A06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477A7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0F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6740">
      <w:bodyDiv w:val="1"/>
      <w:marLeft w:val="0"/>
      <w:marRight w:val="7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6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1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1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03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3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88713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single" w:sz="36" w:space="15" w:color="EEEEEE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861063">
                                              <w:blockQuote w:val="1"/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single" w:sz="36" w:space="15" w:color="EEEEEE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04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08991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single" w:sz="36" w:space="15" w:color="EEEEEE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991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747775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single" w:sz="36" w:space="15" w:color="EEEEEE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6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281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972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73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06C3E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5F44CE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73596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B8570B3-CE6C-4A3A-9EBB-E1F2F996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4761</TotalTime>
  <Pages>10</Pages>
  <Words>1210</Words>
  <Characters>6898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Ravenska Isabella</cp:lastModifiedBy>
  <cp:revision>1</cp:revision>
  <cp:lastPrinted>2019-02-21T04:44:00Z</cp:lastPrinted>
  <dcterms:created xsi:type="dcterms:W3CDTF">2015-02-26T05:16:00Z</dcterms:created>
  <dcterms:modified xsi:type="dcterms:W3CDTF">2019-07-16T00:10:00Z</dcterms:modified>
  <cp:contentStatus>v1-2_03/05/2019</cp:contentStatus>
</cp:coreProperties>
</file>