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974EB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974EB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974EB0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974EB0" w:rsidP="00974EB0">
            <w:pPr>
              <w:jc w:val="left"/>
              <w:rPr>
                <w:rFonts w:ascii="Arial" w:hAnsi="Arial" w:cs="Arial"/>
                <w:sz w:val="22"/>
              </w:rPr>
            </w:pPr>
            <w:permStart w:id="1902649802" w:edGrp="everyone"/>
            <w:r>
              <w:rPr>
                <w:rFonts w:ascii="Arial" w:hAnsi="Arial" w:cs="Arial"/>
                <w:sz w:val="22"/>
              </w:rPr>
              <w:t>Lauren Wilson</w:t>
            </w:r>
            <w:permEnd w:id="1902649802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974EB0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974EB0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3763910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763910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604941664" w:edGrp="everyone"/>
        <w:tc>
          <w:tcPr>
            <w:tcW w:w="2668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0494166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974EB0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90651506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065150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9731961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9731961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974EB0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846022754" w:edGrp="everyone"/>
        <w:tc>
          <w:tcPr>
            <w:tcW w:w="2667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46022754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974EB0" w:rsidP="00974E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119270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1119270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974EB0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974EB0">
            <w:pPr>
              <w:jc w:val="left"/>
              <w:rPr>
                <w:rFonts w:ascii="Arial" w:hAnsi="Arial" w:cs="Arial"/>
                <w:sz w:val="22"/>
              </w:rPr>
            </w:pPr>
            <w:permStart w:id="1986422183" w:edGrp="everyone"/>
            <w:permEnd w:id="1986422183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9735761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974EB0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7357618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74EB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790670034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974EB0" w:rsidP="00974EB0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90670034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974EB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974EB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974EB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974EB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974EB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974EB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974EB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974EB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974EB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974EB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974EB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974EB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974EB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974EB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974EB0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37936007" w:edGrp="everyone"/>
            <w:r>
              <w:rPr>
                <w:rFonts w:ascii="Arial" w:hAnsi="Arial" w:cs="Arial"/>
                <w:sz w:val="22"/>
                <w:szCs w:val="22"/>
              </w:rPr>
              <w:t>Lauren Wilson</w:t>
            </w:r>
            <w:permEnd w:id="437936007"/>
          </w:p>
        </w:tc>
      </w:tr>
      <w:tr w:rsidR="00D6659B" w:rsidRPr="004E05D0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974EB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974EB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091897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974EB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376010" cy="838011"/>
                      <wp:effectExtent l="0" t="2223" r="2858" b="2857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biLevel thresh="50000"/>
                              </a:blip>
                              <a:srcRect l="34990" t="28633" r="19866" b="13430"/>
                              <a:stretch/>
                            </pic:blipFill>
                            <pic:spPr bwMode="auto">
                              <a:xfrm rot="16200000">
                                <a:off x="0" y="0"/>
                                <a:ext cx="391962" cy="8735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0918976" w:displacedByCustomXml="prev"/>
      </w:tr>
      <w:tr w:rsidR="00D6659B" w:rsidRPr="00830749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63436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1-1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BD488F" w:rsidP="00974EB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11/01/2020</w:t>
                </w:r>
              </w:p>
            </w:tc>
          </w:sdtContent>
        </w:sdt>
        <w:permEnd w:id="216343634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4165975" w:edGrp="everyone"/>
            <w:permEnd w:id="64165975"/>
          </w:p>
        </w:tc>
      </w:tr>
      <w:tr w:rsidR="00D6659B" w:rsidRPr="004E05D0" w:rsidTr="00974EB0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974EB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974EB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87407818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974EB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74078184" w:displacedByCustomXml="prev"/>
      </w:tr>
      <w:tr w:rsidR="00D6659B" w:rsidRPr="0032118C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974E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974EB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8341656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974EB0" w:rsidP="00BD488F">
            <w:pPr>
              <w:tabs>
                <w:tab w:val="left" w:pos="444"/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BD488F" w:rsidRPr="006A17DD">
                  <w:rPr>
                    <w:rStyle w:val="PlaceholderText"/>
                  </w:rPr>
                  <w:t>Click here to enter a date.</w:t>
                </w:r>
              </w:sdtContent>
            </w:sdt>
            <w:permEnd w:id="2083416560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974EB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974EB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2408298" w:edGrp="everyone"/>
            <w:permEnd w:id="1542408298"/>
          </w:p>
        </w:tc>
        <w:tc>
          <w:tcPr>
            <w:tcW w:w="1346" w:type="dxa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974EB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974EB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95045400" w:edGrp="everyone"/>
        <w:tc>
          <w:tcPr>
            <w:tcW w:w="1346" w:type="dxa"/>
            <w:vAlign w:val="center"/>
          </w:tcPr>
          <w:p w:rsidR="00D6659B" w:rsidRPr="00533511" w:rsidRDefault="00974EB0" w:rsidP="00974E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995045400"/>
          </w:p>
        </w:tc>
        <w:permStart w:id="1659990713" w:edGrp="everyone"/>
        <w:tc>
          <w:tcPr>
            <w:tcW w:w="1347" w:type="dxa"/>
            <w:vAlign w:val="center"/>
          </w:tcPr>
          <w:p w:rsidR="00D6659B" w:rsidRPr="00533511" w:rsidRDefault="00974EB0" w:rsidP="00974E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659990713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974EB0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974EB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974EB0">
        <w:trPr>
          <w:trHeight w:val="13433"/>
        </w:trPr>
        <w:tc>
          <w:tcPr>
            <w:tcW w:w="9057" w:type="dxa"/>
          </w:tcPr>
          <w:p w:rsidR="00D6659B" w:rsidRPr="000C0B14" w:rsidRDefault="00D6659B" w:rsidP="00974EB0">
            <w:pPr>
              <w:rPr>
                <w:rFonts w:ascii="Arial" w:hAnsi="Arial" w:cs="Arial"/>
                <w:szCs w:val="24"/>
              </w:rPr>
            </w:pPr>
            <w:permStart w:id="1781007312" w:edGrp="everyone"/>
            <w:permEnd w:id="1781007312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913521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3521191" w:displacedByCustomXml="prev"/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31450361" w:edGrp="everyone"/>
            <w:r w:rsidR="00974EB0">
              <w:rPr>
                <w:rFonts w:ascii="Arial" w:hAnsi="Arial" w:cs="Arial"/>
                <w:sz w:val="22"/>
              </w:rPr>
              <w:t>F</w:t>
            </w:r>
            <w:permEnd w:id="53145036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07525574" w:edGrp="everyone"/>
            <w:r w:rsidR="00974EB0">
              <w:rPr>
                <w:rFonts w:ascii="Arial" w:hAnsi="Arial" w:cs="Arial"/>
                <w:sz w:val="22"/>
              </w:rPr>
              <w:t>E</w:t>
            </w:r>
            <w:permEnd w:id="12075255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02310541" w:edGrp="everyone"/>
            <w:r w:rsidR="00974EB0">
              <w:rPr>
                <w:rFonts w:ascii="Arial" w:hAnsi="Arial" w:cs="Arial"/>
                <w:sz w:val="22"/>
              </w:rPr>
              <w:t>A</w:t>
            </w:r>
            <w:permEnd w:id="7023105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23309737" w:edGrp="everyone"/>
            <w:r w:rsidR="00E0753C">
              <w:rPr>
                <w:rFonts w:ascii="Arial" w:hAnsi="Arial" w:cs="Arial"/>
                <w:sz w:val="22"/>
              </w:rPr>
              <w:t>D</w:t>
            </w:r>
            <w:permEnd w:id="5233097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83483851" w:edGrp="everyone"/>
            <w:r w:rsidR="00974EB0">
              <w:rPr>
                <w:rFonts w:ascii="Arial" w:hAnsi="Arial" w:cs="Arial"/>
                <w:sz w:val="22"/>
              </w:rPr>
              <w:t>C</w:t>
            </w:r>
            <w:permEnd w:id="48348385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98269720" w:edGrp="everyone"/>
            <w:r w:rsidR="00974EB0">
              <w:rPr>
                <w:rFonts w:ascii="Arial" w:hAnsi="Arial" w:cs="Arial"/>
                <w:sz w:val="22"/>
              </w:rPr>
              <w:t>B</w:t>
            </w:r>
            <w:permEnd w:id="11982697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974EB0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30118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18893" w:displacedByCustomXml="prev"/>
      </w:tr>
      <w:tr w:rsidR="00D6659B" w:rsidRPr="00553DDB" w:rsidTr="00974EB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0753C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1299294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irritation and or chemical burns, r</w:t>
            </w:r>
            <w:r w:rsidRPr="00E0753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espiratory damage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and or illness, eye injuries, sickness and or death if consumed </w:t>
            </w:r>
            <w:permEnd w:id="171299294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0753C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0441401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Ensure all hazardous chemicals are clearly labelled, Safety data sheets are accessible for each chemical, ensure chemicals are stored safely and per SDS requirements</w:t>
            </w:r>
            <w:permEnd w:id="9044140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0753C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3422074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 and or loss, irritation, fatigue and headaches</w:t>
            </w:r>
            <w:permEnd w:id="73422074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0753C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396149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Ensure correct PPE is worn (Ear muffs, ear buds) as required</w:t>
            </w:r>
            <w:permEnd w:id="11396149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55F45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050983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RSI, </w:t>
            </w:r>
            <w:r w:rsidR="00F1171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Injury -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sprains, strains </w:t>
            </w:r>
            <w:permEnd w:id="140509837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55F45" w:rsidP="00974EB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265004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Ensure correct manual handling action is followed, ask for help when needed</w:t>
            </w:r>
            <w:permEnd w:id="10265004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136B24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593196140" w:edGrp="everyone"/>
            <w:r>
              <w:rPr>
                <w:rFonts w:ascii="Arial" w:hAnsi="Arial" w:cs="Arial"/>
                <w:sz w:val="22"/>
                <w:szCs w:val="22"/>
              </w:rPr>
              <w:t>Report to Site Supervisor / Project Manager, WHS Manager</w:t>
            </w:r>
            <w:permEnd w:id="593196140"/>
          </w:p>
        </w:tc>
        <w:permStart w:id="1558512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512475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974EB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95547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5547135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3035838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303583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6263605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63605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9200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136B24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200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607123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07123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17396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7396875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89112699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8911269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7821342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136B24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2134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1253579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53579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974EB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587882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78824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89287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136B2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92871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1416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1416136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8376963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769638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49904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136B2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499049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2760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2760459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401380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13800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74EB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30191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0191929" w:displacedByCustomXml="prev"/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1583691" w:edGrp="everyone"/>
            <w:r>
              <w:rPr>
                <w:rFonts w:ascii="Arial" w:hAnsi="Arial" w:cs="Arial"/>
                <w:sz w:val="22"/>
                <w:szCs w:val="22"/>
              </w:rPr>
              <w:t xml:space="preserve">PPE Required – Longs to be worn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overalls </w:t>
            </w:r>
            <w:permEnd w:id="781583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0239058" w:edGrp="everyone"/>
            <w:r>
              <w:rPr>
                <w:rFonts w:ascii="Arial" w:hAnsi="Arial" w:cs="Arial"/>
                <w:sz w:val="22"/>
                <w:szCs w:val="22"/>
              </w:rPr>
              <w:t>PPE Required – Gloves to be worn</w:t>
            </w:r>
            <w:permEnd w:id="21402390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5989729" w:edGrp="everyone"/>
            <w:r>
              <w:rPr>
                <w:rFonts w:ascii="Arial" w:hAnsi="Arial" w:cs="Arial"/>
                <w:sz w:val="22"/>
                <w:szCs w:val="22"/>
              </w:rPr>
              <w:t xml:space="preserve">PPE required – Safety </w:t>
            </w:r>
            <w:r w:rsidR="00BD488F">
              <w:rPr>
                <w:rFonts w:ascii="Arial" w:hAnsi="Arial" w:cs="Arial"/>
                <w:sz w:val="22"/>
                <w:szCs w:val="22"/>
              </w:rPr>
              <w:t xml:space="preserve">glasses / </w:t>
            </w:r>
            <w:r>
              <w:rPr>
                <w:rFonts w:ascii="Arial" w:hAnsi="Arial" w:cs="Arial"/>
                <w:sz w:val="22"/>
                <w:szCs w:val="22"/>
              </w:rPr>
              <w:t>goggles to be worn</w:t>
            </w:r>
            <w:permEnd w:id="10559897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74EB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7752627" w:edGrp="everyone"/>
            <w:r>
              <w:rPr>
                <w:rFonts w:ascii="Arial" w:hAnsi="Arial" w:cs="Arial"/>
                <w:sz w:val="22"/>
                <w:szCs w:val="22"/>
              </w:rPr>
              <w:t>PPE Required – Respirator to be worn</w:t>
            </w:r>
            <w:permEnd w:id="777526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974EB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30938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938986" w:displacedByCustomXml="prev"/>
      </w:tr>
      <w:tr w:rsidR="00D6659B" w:rsidRPr="00553DDB" w:rsidTr="00974EB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rPr>
                <w:rFonts w:ascii="Arial" w:hAnsi="Arial" w:cs="Arial"/>
                <w:sz w:val="22"/>
              </w:rPr>
            </w:pPr>
            <w:permStart w:id="1181245965" w:edGrp="everyone"/>
            <w:r>
              <w:rPr>
                <w:rFonts w:ascii="Arial" w:hAnsi="Arial" w:cs="Arial"/>
                <w:sz w:val="22"/>
              </w:rPr>
              <w:t>FIRST AID - Access First Aid here</w:t>
            </w:r>
            <w:permEnd w:id="118124596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rPr>
                <w:rFonts w:ascii="Arial" w:hAnsi="Arial" w:cs="Arial"/>
                <w:sz w:val="22"/>
              </w:rPr>
            </w:pPr>
            <w:permStart w:id="1156730706" w:edGrp="everyone"/>
            <w:r>
              <w:rPr>
                <w:rFonts w:ascii="Arial" w:hAnsi="Arial" w:cs="Arial"/>
                <w:sz w:val="22"/>
              </w:rPr>
              <w:t xml:space="preserve">DANGER – This area is high risk </w:t>
            </w:r>
            <w:r w:rsidR="00BD488F">
              <w:rPr>
                <w:rFonts w:ascii="Arial" w:hAnsi="Arial" w:cs="Arial"/>
                <w:sz w:val="22"/>
              </w:rPr>
              <w:t xml:space="preserve">- </w:t>
            </w:r>
            <w:r>
              <w:rPr>
                <w:rFonts w:ascii="Arial" w:hAnsi="Arial" w:cs="Arial"/>
                <w:sz w:val="22"/>
              </w:rPr>
              <w:t>Do not enter</w:t>
            </w:r>
            <w:permEnd w:id="11567307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136B24" w:rsidP="00974EB0">
            <w:pPr>
              <w:rPr>
                <w:rFonts w:ascii="Arial" w:hAnsi="Arial" w:cs="Arial"/>
                <w:sz w:val="22"/>
              </w:rPr>
            </w:pPr>
            <w:permStart w:id="2025146819" w:edGrp="everyone"/>
            <w:r>
              <w:rPr>
                <w:rFonts w:ascii="Arial" w:hAnsi="Arial" w:cs="Arial"/>
                <w:sz w:val="22"/>
              </w:rPr>
              <w:t>FIRE EXTINGUISHER – Location of fire extinguisher</w:t>
            </w:r>
            <w:permEnd w:id="202514681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974EB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974EB0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74EB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5685E" w:rsidRPr="006215FC" w:rsidRDefault="00D5685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85025137" w:edGrp="everyone"/>
                                  <w:r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385025137"/>
                                </w:p>
                                <w:p w:rsidR="00D5685E" w:rsidRPr="006215FC" w:rsidRDefault="00D5685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28725400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22872540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D5685E" w:rsidRPr="006215FC" w:rsidRDefault="00D5685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85025137" w:edGrp="everyone"/>
                            <w:r>
                              <w:rPr>
                                <w:vanish w:val="0"/>
                              </w:rPr>
                              <w:t>E - Extreme</w:t>
                            </w:r>
                            <w:permEnd w:id="385025137"/>
                          </w:p>
                          <w:p w:rsidR="00D5685E" w:rsidRPr="006215FC" w:rsidRDefault="00D5685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28725400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22872540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833962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396238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25186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293299683" w:edGrp="everyone"/>
            <w:r>
              <w:rPr>
                <w:rFonts w:ascii="Arial" w:hAnsi="Arial" w:cs="Arial"/>
                <w:sz w:val="22"/>
                <w:szCs w:val="22"/>
              </w:rPr>
              <w:t>M - Medium</w:t>
            </w:r>
            <w:permEnd w:id="1293299683"/>
          </w:p>
        </w:tc>
        <w:permStart w:id="174218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18663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8E" w:rsidRDefault="0005478E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373666467" w:edGrp="everyone"/>
            <w:r>
              <w:rPr>
                <w:rFonts w:ascii="Arial" w:hAnsi="Arial" w:cs="Arial"/>
                <w:sz w:val="22"/>
                <w:szCs w:val="22"/>
              </w:rPr>
              <w:t>Natural disasters</w:t>
            </w:r>
          </w:p>
          <w:p w:rsidR="00D6659B" w:rsidRDefault="0005478E" w:rsidP="00974E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Incident causing death and permanent disability</w:t>
            </w:r>
          </w:p>
          <w:permEnd w:id="1373666467"/>
          <w:p w:rsidR="00D6659B" w:rsidRPr="00ED59C9" w:rsidRDefault="00D6659B" w:rsidP="00974E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8777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8777810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974EB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78673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673093" w:displacedByCustomXml="prev"/>
      </w:tr>
      <w:tr w:rsidR="00D979B9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2146308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05478E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63083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5961402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9614021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6130476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30476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74EB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954673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673622" w:displacedByCustomXml="prev"/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61845380" w:edGrp="everyone"/>
            <w:r>
              <w:rPr>
                <w:rFonts w:ascii="Arial" w:hAnsi="Arial" w:cs="Arial"/>
                <w:sz w:val="22"/>
              </w:rPr>
              <w:t>3.</w:t>
            </w:r>
            <w:permEnd w:id="46184538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0389525" w:edGrp="everyone"/>
            <w:r>
              <w:rPr>
                <w:rFonts w:ascii="Arial" w:hAnsi="Arial" w:cs="Arial"/>
                <w:sz w:val="22"/>
              </w:rPr>
              <w:t>6.</w:t>
            </w:r>
            <w:permEnd w:id="8403895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7197462" w:edGrp="everyone"/>
            <w:r>
              <w:rPr>
                <w:rFonts w:ascii="Arial" w:hAnsi="Arial" w:cs="Arial"/>
                <w:sz w:val="22"/>
              </w:rPr>
              <w:t>1.</w:t>
            </w:r>
            <w:permEnd w:id="5771974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4777744" w:edGrp="everyone"/>
            <w:r>
              <w:rPr>
                <w:rFonts w:ascii="Arial" w:hAnsi="Arial" w:cs="Arial"/>
                <w:sz w:val="22"/>
              </w:rPr>
              <w:t>4.</w:t>
            </w:r>
            <w:permEnd w:id="172477774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7516654" w:edGrp="everyone"/>
            <w:r>
              <w:rPr>
                <w:rFonts w:ascii="Arial" w:hAnsi="Arial" w:cs="Arial"/>
                <w:sz w:val="22"/>
              </w:rPr>
              <w:t>5.</w:t>
            </w:r>
            <w:permEnd w:id="14275166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71CB8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7641819" w:edGrp="everyone"/>
            <w:r>
              <w:rPr>
                <w:rFonts w:ascii="Arial" w:hAnsi="Arial" w:cs="Arial"/>
                <w:sz w:val="22"/>
              </w:rPr>
              <w:t>2.</w:t>
            </w:r>
            <w:permEnd w:id="49764181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BF6117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519789340" w:edGrp="everyone"/>
            <w:r>
              <w:rPr>
                <w:rFonts w:ascii="Arial" w:hAnsi="Arial" w:cs="Arial"/>
                <w:sz w:val="22"/>
                <w:szCs w:val="22"/>
              </w:rPr>
              <w:t>Assessing and redesigning the task therefore eliminates the hazard involved.</w:t>
            </w:r>
          </w:p>
          <w:p w:rsidR="00BF6117" w:rsidRDefault="00BF6117" w:rsidP="00974EB0">
            <w:pPr>
              <w:rPr>
                <w:rFonts w:ascii="Arial" w:hAnsi="Arial" w:cs="Arial"/>
                <w:sz w:val="22"/>
                <w:szCs w:val="22"/>
              </w:rPr>
            </w:pPr>
          </w:p>
          <w:p w:rsidR="00D6659B" w:rsidRPr="00553DDB" w:rsidRDefault="00BF6117" w:rsidP="00974E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the least effective as you are already aware of the risk involved, not risk has been removed and you are relying on human behaviour</w:t>
            </w:r>
            <w:permEnd w:id="1519789340"/>
          </w:p>
        </w:tc>
        <w:permStart w:id="1595557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555711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D5685E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202442959" w:edGrp="everyone"/>
            <w:r>
              <w:rPr>
                <w:rFonts w:ascii="Arial" w:hAnsi="Arial" w:cs="Arial"/>
                <w:sz w:val="22"/>
                <w:szCs w:val="22"/>
              </w:rPr>
              <w:t>1.Eliminate the risk</w:t>
            </w:r>
            <w:permEnd w:id="202442959"/>
          </w:p>
        </w:tc>
        <w:permStart w:id="247539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53968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5E" w:rsidRPr="00441559" w:rsidRDefault="00D5685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D5685E" w:rsidRPr="00441559" w:rsidRDefault="00D5685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74EB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739476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3947601" w:displacedByCustomXml="prev"/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42369751" w:edGrp="everyone"/>
            <w:r>
              <w:rPr>
                <w:rFonts w:ascii="Arial" w:hAnsi="Arial" w:cs="Arial"/>
                <w:sz w:val="22"/>
              </w:rPr>
              <w:t>D.</w:t>
            </w:r>
            <w:permEnd w:id="204236975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17923526" w:edGrp="everyone"/>
            <w:r>
              <w:rPr>
                <w:rFonts w:ascii="Arial" w:hAnsi="Arial" w:cs="Arial"/>
                <w:sz w:val="22"/>
              </w:rPr>
              <w:t>A.</w:t>
            </w:r>
            <w:permEnd w:id="17179235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35772809" w:edGrp="everyone"/>
            <w:r>
              <w:rPr>
                <w:rFonts w:ascii="Arial" w:hAnsi="Arial" w:cs="Arial"/>
                <w:sz w:val="22"/>
              </w:rPr>
              <w:t>F.</w:t>
            </w:r>
            <w:permEnd w:id="7357728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86727513" w:edGrp="everyone"/>
            <w:r>
              <w:rPr>
                <w:rFonts w:ascii="Arial" w:hAnsi="Arial" w:cs="Arial"/>
                <w:sz w:val="22"/>
              </w:rPr>
              <w:t>B.</w:t>
            </w:r>
            <w:permEnd w:id="18867275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59647634" w:edGrp="everyone"/>
            <w:r>
              <w:rPr>
                <w:rFonts w:ascii="Arial" w:hAnsi="Arial" w:cs="Arial"/>
                <w:sz w:val="22"/>
              </w:rPr>
              <w:t>E.</w:t>
            </w:r>
            <w:permEnd w:id="17596476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5685E" w:rsidP="00974EB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71939726" w:edGrp="everyone"/>
            <w:r>
              <w:rPr>
                <w:rFonts w:ascii="Arial" w:hAnsi="Arial" w:cs="Arial"/>
                <w:sz w:val="22"/>
              </w:rPr>
              <w:t>C.</w:t>
            </w:r>
            <w:permEnd w:id="117193972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E186C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549599455" w:edGrp="everyone"/>
            <w:r>
              <w:rPr>
                <w:rFonts w:ascii="Arial" w:hAnsi="Arial" w:cs="Arial"/>
                <w:sz w:val="22"/>
                <w:szCs w:val="22"/>
              </w:rPr>
              <w:t>D – Danger checked</w:t>
            </w:r>
            <w:permEnd w:id="1549599455"/>
          </w:p>
        </w:tc>
        <w:permStart w:id="1730491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0491374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74EB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33225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225008" w:displacedByCustomXml="prev"/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CE186C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2606014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326060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CE186C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071291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4507129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CE186C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621322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4862132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  <w:tr w:rsidR="00D6659B" w:rsidRPr="00553DDB" w:rsidTr="00974EB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74EB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74EB0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CE186C" w:rsidP="00974EB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000756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7000075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74EB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974EB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74EB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74EB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14647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4647653" w:displacedByCustomXml="prev"/>
      </w:tr>
      <w:tr w:rsidR="00B5022D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380620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806205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021670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F6D6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216708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5014857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F6D6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148571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884943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F6D6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849433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74EB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413888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F6D6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38886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5685E" w:rsidRPr="00DE05E2" w:rsidRDefault="00D5685E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D5685E" w:rsidRPr="00D94A32" w:rsidRDefault="00D5685E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D5685E" w:rsidRPr="00D94A32" w:rsidRDefault="00D5685E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D5685E" w:rsidRPr="00D94A32" w:rsidRDefault="00D5685E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D5685E" w:rsidRPr="00DE05E2" w:rsidRDefault="00D5685E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D5685E" w:rsidRPr="00D94A32" w:rsidRDefault="00D5685E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D5685E" w:rsidRPr="00D94A32" w:rsidRDefault="00D5685E" w:rsidP="00D6659B">
                      <w:pPr>
                        <w:rPr>
                          <w:sz w:val="22"/>
                        </w:rPr>
                      </w:pPr>
                    </w:p>
                    <w:p w:rsidR="00D5685E" w:rsidRPr="00D94A32" w:rsidRDefault="00D5685E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974EB0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974EB0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73838749" w:edGrp="everyone"/>
            <w:r>
              <w:rPr>
                <w:rFonts w:ascii="Arial" w:hAnsi="Arial" w:cs="Arial"/>
                <w:sz w:val="22"/>
                <w:szCs w:val="22"/>
              </w:rPr>
              <w:t>Saturday – 11/01/2020</w:t>
            </w:r>
            <w:permEnd w:id="1373838749"/>
          </w:p>
        </w:tc>
      </w:tr>
      <w:tr w:rsidR="00D6659B" w:rsidRPr="00553DDB" w:rsidTr="00974EB0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8577973" w:edGrp="everyone"/>
            <w:r>
              <w:rPr>
                <w:rFonts w:ascii="Arial" w:hAnsi="Arial" w:cs="Arial"/>
                <w:sz w:val="22"/>
                <w:szCs w:val="22"/>
              </w:rPr>
              <w:t>Lauren Wilson</w:t>
            </w:r>
            <w:permEnd w:id="778577973"/>
          </w:p>
        </w:tc>
      </w:tr>
      <w:tr w:rsidR="00D6659B" w:rsidRPr="00553DDB" w:rsidTr="00974EB0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974EB0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6092451" w:edGrp="everyone"/>
            <w:r>
              <w:rPr>
                <w:rFonts w:ascii="Arial" w:hAnsi="Arial" w:cs="Arial"/>
                <w:sz w:val="22"/>
                <w:szCs w:val="22"/>
              </w:rPr>
              <w:t xml:space="preserve">54 Standish Road,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Sailbury</w:t>
            </w:r>
            <w:permEnd w:id="1716092451"/>
            <w:proofErr w:type="spellEnd"/>
          </w:p>
        </w:tc>
      </w:tr>
      <w:tr w:rsidR="00D6659B" w:rsidRPr="00553DDB" w:rsidTr="00974EB0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AF6D6B" w:rsidRDefault="00AF6D6B" w:rsidP="00AF6D6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9707759" w:edGrp="everyone"/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AF6D6B">
              <w:rPr>
                <w:rFonts w:ascii="Arial" w:hAnsi="Arial" w:cs="Arial"/>
                <w:sz w:val="22"/>
                <w:szCs w:val="22"/>
              </w:rPr>
              <w:t>Truck reversed into a number of diesel drums on above mentioned site</w:t>
            </w:r>
          </w:p>
          <w:p w:rsidR="00D6659B" w:rsidRPr="00657280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AF6D6B">
              <w:rPr>
                <w:rFonts w:ascii="Arial" w:hAnsi="Arial" w:cs="Arial"/>
                <w:sz w:val="22"/>
                <w:szCs w:val="22"/>
              </w:rPr>
              <w:t>1 x drum was pierced and contents erupted from drum</w:t>
            </w:r>
            <w:permEnd w:id="489707759"/>
          </w:p>
        </w:tc>
      </w:tr>
      <w:tr w:rsidR="00D6659B" w:rsidRPr="00553DDB" w:rsidTr="00974EB0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0935172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0935172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323654622" w:edGrp="everyone"/>
                <w:r w:rsidR="00AF6D6B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32365462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843338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1843338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306299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5306299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974EB0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974EB0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AF6D6B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7710327" w:edGrp="everyone"/>
            <w:r>
              <w:rPr>
                <w:rFonts w:ascii="Arial" w:hAnsi="Arial" w:cs="Arial"/>
                <w:sz w:val="22"/>
                <w:szCs w:val="22"/>
              </w:rPr>
              <w:t>Advise WSH Manager / Supervisor</w:t>
            </w:r>
          </w:p>
          <w:p w:rsidR="00AF6D6B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necessary paperwork – take photos</w:t>
            </w:r>
          </w:p>
          <w:p w:rsidR="00D6659B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 and eliminate the hazard</w:t>
            </w:r>
          </w:p>
          <w:p w:rsidR="00D6659B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 risk area to make others aware</w:t>
            </w:r>
            <w:r w:rsidR="004B2913">
              <w:rPr>
                <w:rFonts w:ascii="Arial" w:hAnsi="Arial" w:cs="Arial"/>
                <w:sz w:val="22"/>
                <w:szCs w:val="22"/>
              </w:rPr>
              <w:t xml:space="preserve"> and area safe</w:t>
            </w:r>
          </w:p>
          <w:p w:rsidR="00AF6D6B" w:rsidRDefault="00AF6D6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necessary PPE</w:t>
            </w:r>
          </w:p>
          <w:permEnd w:id="1177710327"/>
          <w:p w:rsidR="00D6659B" w:rsidRPr="00657280" w:rsidRDefault="00D6659B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974EB0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4B2913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3892908" w:edGrp="everyone"/>
            <w:r>
              <w:rPr>
                <w:rFonts w:ascii="Arial" w:hAnsi="Arial" w:cs="Arial"/>
                <w:sz w:val="22"/>
                <w:szCs w:val="22"/>
              </w:rPr>
              <w:t xml:space="preserve">Truck driver </w:t>
            </w:r>
            <w:permEnd w:id="49389290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74EB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2066896424" w:edGrp="everyone"/>
                <w:r w:rsidR="004B2913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06689642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4802867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0480286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974EB0" w:rsidP="00974EB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7300371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7300371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6286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8634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2913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2035552216" w:edGrp="everyone"/>
            <w:r>
              <w:rPr>
                <w:rFonts w:ascii="Arial" w:hAnsi="Arial" w:cs="Arial"/>
                <w:sz w:val="22"/>
                <w:szCs w:val="22"/>
              </w:rPr>
              <w:t>WHS Manager and or supervisor</w:t>
            </w:r>
            <w:permEnd w:id="2035552216"/>
          </w:p>
        </w:tc>
        <w:permStart w:id="879243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924329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2913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444637268" w:edGrp="everyone"/>
            <w:r>
              <w:rPr>
                <w:rFonts w:ascii="Arial" w:hAnsi="Arial" w:cs="Arial"/>
                <w:sz w:val="22"/>
                <w:szCs w:val="22"/>
              </w:rPr>
              <w:t>WHS Manager</w:t>
            </w:r>
            <w:permEnd w:id="1444637268"/>
          </w:p>
        </w:tc>
        <w:permStart w:id="10508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897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74EB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74EB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D488F" w:rsidP="00974EB0">
            <w:pPr>
              <w:rPr>
                <w:rFonts w:ascii="Arial" w:hAnsi="Arial" w:cs="Arial"/>
                <w:sz w:val="22"/>
                <w:szCs w:val="22"/>
              </w:rPr>
            </w:pPr>
            <w:permStart w:id="1718031256" w:edGrp="everyone"/>
            <w:r>
              <w:rPr>
                <w:rFonts w:ascii="Arial" w:hAnsi="Arial" w:cs="Arial"/>
                <w:sz w:val="22"/>
                <w:szCs w:val="22"/>
              </w:rPr>
              <w:t xml:space="preserve">By completing regular formal reviews </w:t>
            </w:r>
            <w:permEnd w:id="1718031256"/>
          </w:p>
        </w:tc>
        <w:permStart w:id="2001426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974EB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426066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746" w:rsidRDefault="00990746" w:rsidP="00A67754">
      <w:r>
        <w:separator/>
      </w:r>
    </w:p>
  </w:endnote>
  <w:endnote w:type="continuationSeparator" w:id="0">
    <w:p w:rsidR="00990746" w:rsidRDefault="0099074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Pr="00830749" w:rsidRDefault="00D5685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5685E" w:rsidRPr="00830749" w:rsidRDefault="00D5685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72D5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Pr="00830749" w:rsidRDefault="00D5685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5685E" w:rsidRPr="00830749" w:rsidRDefault="00D5685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72D5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Pr="00830749" w:rsidRDefault="00D5685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5685E" w:rsidRPr="00830749" w:rsidRDefault="00D5685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72D54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746" w:rsidRDefault="00990746" w:rsidP="00A67754">
      <w:r>
        <w:separator/>
      </w:r>
    </w:p>
  </w:footnote>
  <w:footnote w:type="continuationSeparator" w:id="0">
    <w:p w:rsidR="00990746" w:rsidRDefault="0099074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5685E" w:rsidRPr="00830749" w:rsidRDefault="00D5685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5685E" w:rsidRPr="00830749" w:rsidRDefault="00D5685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5685E" w:rsidRPr="00830749" w:rsidRDefault="00D5685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85E" w:rsidRDefault="00D5685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5685E" w:rsidRPr="00830749" w:rsidRDefault="00D5685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64373"/>
    <w:multiLevelType w:val="hybridMultilevel"/>
    <w:tmpl w:val="0FB29BB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CF103A6"/>
    <w:multiLevelType w:val="hybridMultilevel"/>
    <w:tmpl w:val="E92A9B4C"/>
    <w:lvl w:ilvl="0" w:tplc="B57E18D4">
      <w:start w:val="5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BD7ABF"/>
    <w:multiLevelType w:val="hybridMultilevel"/>
    <w:tmpl w:val="E4AEAD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43403C52"/>
    <w:multiLevelType w:val="hybridMultilevel"/>
    <w:tmpl w:val="F6CEEB0C"/>
    <w:lvl w:ilvl="0" w:tplc="67AEE050">
      <w:start w:val="5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B63089"/>
    <w:multiLevelType w:val="hybridMultilevel"/>
    <w:tmpl w:val="04B6FD2E"/>
    <w:lvl w:ilvl="0" w:tplc="9AC2B16C">
      <w:start w:val="5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4A0B4A02"/>
    <w:multiLevelType w:val="hybridMultilevel"/>
    <w:tmpl w:val="1AC8EEFA"/>
    <w:lvl w:ilvl="0" w:tplc="FAA8B81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3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4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C91547B"/>
    <w:multiLevelType w:val="hybridMultilevel"/>
    <w:tmpl w:val="3DA8AF4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7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5B168CC"/>
    <w:multiLevelType w:val="hybridMultilevel"/>
    <w:tmpl w:val="AD005B6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6"/>
  </w:num>
  <w:num w:numId="4">
    <w:abstractNumId w:val="56"/>
  </w:num>
  <w:num w:numId="5">
    <w:abstractNumId w:val="11"/>
  </w:num>
  <w:num w:numId="6">
    <w:abstractNumId w:val="32"/>
  </w:num>
  <w:num w:numId="7">
    <w:abstractNumId w:val="50"/>
  </w:num>
  <w:num w:numId="8">
    <w:abstractNumId w:val="25"/>
  </w:num>
  <w:num w:numId="9">
    <w:abstractNumId w:val="28"/>
  </w:num>
  <w:num w:numId="10">
    <w:abstractNumId w:val="46"/>
  </w:num>
  <w:num w:numId="11">
    <w:abstractNumId w:val="44"/>
  </w:num>
  <w:num w:numId="12">
    <w:abstractNumId w:val="67"/>
  </w:num>
  <w:num w:numId="13">
    <w:abstractNumId w:val="16"/>
  </w:num>
  <w:num w:numId="14">
    <w:abstractNumId w:val="7"/>
  </w:num>
  <w:num w:numId="15">
    <w:abstractNumId w:val="42"/>
  </w:num>
  <w:num w:numId="16">
    <w:abstractNumId w:val="31"/>
  </w:num>
  <w:num w:numId="17">
    <w:abstractNumId w:val="40"/>
  </w:num>
  <w:num w:numId="18">
    <w:abstractNumId w:val="52"/>
  </w:num>
  <w:num w:numId="19">
    <w:abstractNumId w:val="10"/>
  </w:num>
  <w:num w:numId="20">
    <w:abstractNumId w:val="61"/>
  </w:num>
  <w:num w:numId="21">
    <w:abstractNumId w:val="59"/>
  </w:num>
  <w:num w:numId="22">
    <w:abstractNumId w:val="51"/>
  </w:num>
  <w:num w:numId="23">
    <w:abstractNumId w:val="65"/>
  </w:num>
  <w:num w:numId="24">
    <w:abstractNumId w:val="23"/>
  </w:num>
  <w:num w:numId="25">
    <w:abstractNumId w:val="73"/>
  </w:num>
  <w:num w:numId="26">
    <w:abstractNumId w:val="58"/>
  </w:num>
  <w:num w:numId="27">
    <w:abstractNumId w:val="0"/>
  </w:num>
  <w:num w:numId="28">
    <w:abstractNumId w:val="49"/>
  </w:num>
  <w:num w:numId="29">
    <w:abstractNumId w:val="70"/>
  </w:num>
  <w:num w:numId="30">
    <w:abstractNumId w:val="57"/>
  </w:num>
  <w:num w:numId="31">
    <w:abstractNumId w:val="69"/>
  </w:num>
  <w:num w:numId="32">
    <w:abstractNumId w:val="21"/>
  </w:num>
  <w:num w:numId="33">
    <w:abstractNumId w:val="55"/>
  </w:num>
  <w:num w:numId="34">
    <w:abstractNumId w:val="3"/>
  </w:num>
  <w:num w:numId="35">
    <w:abstractNumId w:val="72"/>
  </w:num>
  <w:num w:numId="36">
    <w:abstractNumId w:val="68"/>
  </w:num>
  <w:num w:numId="37">
    <w:abstractNumId w:val="13"/>
  </w:num>
  <w:num w:numId="38">
    <w:abstractNumId w:val="15"/>
  </w:num>
  <w:num w:numId="39">
    <w:abstractNumId w:val="34"/>
  </w:num>
  <w:num w:numId="40">
    <w:abstractNumId w:val="48"/>
  </w:num>
  <w:num w:numId="41">
    <w:abstractNumId w:val="45"/>
  </w:num>
  <w:num w:numId="42">
    <w:abstractNumId w:val="62"/>
  </w:num>
  <w:num w:numId="43">
    <w:abstractNumId w:val="2"/>
  </w:num>
  <w:num w:numId="44">
    <w:abstractNumId w:val="29"/>
  </w:num>
  <w:num w:numId="45">
    <w:abstractNumId w:val="33"/>
  </w:num>
  <w:num w:numId="46">
    <w:abstractNumId w:val="63"/>
  </w:num>
  <w:num w:numId="47">
    <w:abstractNumId w:val="24"/>
  </w:num>
  <w:num w:numId="48">
    <w:abstractNumId w:val="20"/>
  </w:num>
  <w:num w:numId="49">
    <w:abstractNumId w:val="5"/>
  </w:num>
  <w:num w:numId="50">
    <w:abstractNumId w:val="66"/>
  </w:num>
  <w:num w:numId="51">
    <w:abstractNumId w:val="38"/>
  </w:num>
  <w:num w:numId="52">
    <w:abstractNumId w:val="14"/>
  </w:num>
  <w:num w:numId="53">
    <w:abstractNumId w:val="4"/>
  </w:num>
  <w:num w:numId="54">
    <w:abstractNumId w:val="6"/>
  </w:num>
  <w:num w:numId="55">
    <w:abstractNumId w:val="35"/>
  </w:num>
  <w:num w:numId="56">
    <w:abstractNumId w:val="18"/>
  </w:num>
  <w:num w:numId="57">
    <w:abstractNumId w:val="8"/>
  </w:num>
  <w:num w:numId="58">
    <w:abstractNumId w:val="30"/>
  </w:num>
  <w:num w:numId="59">
    <w:abstractNumId w:val="39"/>
  </w:num>
  <w:num w:numId="60">
    <w:abstractNumId w:val="53"/>
  </w:num>
  <w:num w:numId="61">
    <w:abstractNumId w:val="60"/>
  </w:num>
  <w:num w:numId="62">
    <w:abstractNumId w:val="54"/>
  </w:num>
  <w:num w:numId="63">
    <w:abstractNumId w:val="19"/>
  </w:num>
  <w:num w:numId="64">
    <w:abstractNumId w:val="36"/>
  </w:num>
  <w:num w:numId="65">
    <w:abstractNumId w:val="37"/>
  </w:num>
  <w:num w:numId="66">
    <w:abstractNumId w:val="22"/>
  </w:num>
  <w:num w:numId="67">
    <w:abstractNumId w:val="71"/>
  </w:num>
  <w:num w:numId="68">
    <w:abstractNumId w:val="27"/>
  </w:num>
  <w:num w:numId="69">
    <w:abstractNumId w:val="1"/>
  </w:num>
  <w:num w:numId="70">
    <w:abstractNumId w:val="64"/>
  </w:num>
  <w:num w:numId="71">
    <w:abstractNumId w:val="47"/>
  </w:num>
  <w:num w:numId="72">
    <w:abstractNumId w:val="41"/>
  </w:num>
  <w:num w:numId="73">
    <w:abstractNumId w:val="17"/>
  </w:num>
  <w:num w:numId="74">
    <w:abstractNumId w:val="4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78E"/>
    <w:rsid w:val="00054D7B"/>
    <w:rsid w:val="00055F45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36B24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37B4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2913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BCC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74EB0"/>
    <w:rsid w:val="0098186A"/>
    <w:rsid w:val="00986974"/>
    <w:rsid w:val="00986BC7"/>
    <w:rsid w:val="00990746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6D6B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25186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88F"/>
    <w:rsid w:val="00BD4B75"/>
    <w:rsid w:val="00BD5D83"/>
    <w:rsid w:val="00BE1F60"/>
    <w:rsid w:val="00BE5659"/>
    <w:rsid w:val="00BE6E8B"/>
    <w:rsid w:val="00BF15FF"/>
    <w:rsid w:val="00BF51EE"/>
    <w:rsid w:val="00BF6117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86C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85E"/>
    <w:rsid w:val="00D612CD"/>
    <w:rsid w:val="00D6659B"/>
    <w:rsid w:val="00D71CB8"/>
    <w:rsid w:val="00D72D54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4809"/>
    <w:rsid w:val="00E06C7B"/>
    <w:rsid w:val="00E0753C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171F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FE4C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E2E23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284E325-2122-4E2F-A1B2-95649DC98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103</TotalTime>
  <Pages>13</Pages>
  <Words>1623</Words>
  <Characters>9255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Lauren Wilson</cp:lastModifiedBy>
  <cp:revision>11</cp:revision>
  <cp:lastPrinted>2019-05-27T02:31:00Z</cp:lastPrinted>
  <dcterms:created xsi:type="dcterms:W3CDTF">2020-01-11T10:47:00Z</dcterms:created>
  <dcterms:modified xsi:type="dcterms:W3CDTF">2020-01-11T12:29:00Z</dcterms:modified>
  <cp:contentStatus>v1-1_01/10/2019</cp:contentStatus>
</cp:coreProperties>
</file>