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9F03F" w14:textId="102F4C40" w:rsidR="00C76B5E" w:rsidRDefault="002773F6" w:rsidP="00C76B5E">
      <w:pPr>
        <w:pStyle w:val="01CSTCPLHeading1"/>
        <w:rPr>
          <w:rFonts w:cs="Arial"/>
          <w:caps w:val="0"/>
          <w:szCs w:val="32"/>
        </w:rPr>
      </w:pPr>
      <w:r w:rsidRPr="002773F6">
        <w:rPr>
          <w:rFonts w:cs="Arial"/>
          <w:caps w:val="0"/>
          <w:szCs w:val="32"/>
        </w:rPr>
        <w:t xml:space="preserve">End of Defects Liability </w:t>
      </w:r>
      <w:r>
        <w:rPr>
          <w:rFonts w:cs="Arial"/>
          <w:caps w:val="0"/>
          <w:szCs w:val="32"/>
        </w:rPr>
        <w:t>C</w:t>
      </w:r>
      <w:r w:rsidRPr="002773F6">
        <w:rPr>
          <w:rFonts w:cs="Arial"/>
          <w:caps w:val="0"/>
          <w:szCs w:val="32"/>
        </w:rPr>
        <w:t>hecklist</w:t>
      </w:r>
    </w:p>
    <w:p w14:paraId="30E3D008" w14:textId="77777777" w:rsidR="009C157C" w:rsidRPr="009C157C" w:rsidRDefault="009C157C" w:rsidP="009C157C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405"/>
        <w:gridCol w:w="7796"/>
      </w:tblGrid>
      <w:tr w:rsidR="006159D0" w14:paraId="1F55FD96" w14:textId="77777777" w:rsidTr="006159D0">
        <w:trPr>
          <w:trHeight w:val="510"/>
        </w:trPr>
        <w:tc>
          <w:tcPr>
            <w:tcW w:w="2405" w:type="dxa"/>
            <w:vAlign w:val="center"/>
          </w:tcPr>
          <w:p w14:paraId="2C2FADAA" w14:textId="5662C8A3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name:</w:t>
            </w:r>
          </w:p>
        </w:tc>
        <w:tc>
          <w:tcPr>
            <w:tcW w:w="7796" w:type="dxa"/>
          </w:tcPr>
          <w:p w14:paraId="6B744F97" w14:textId="2F37F4D3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Abbie Heaslip</w:t>
            </w:r>
          </w:p>
        </w:tc>
      </w:tr>
      <w:tr w:rsidR="006159D0" w14:paraId="57C121F7" w14:textId="77777777" w:rsidTr="006159D0">
        <w:trPr>
          <w:trHeight w:val="510"/>
        </w:trPr>
        <w:tc>
          <w:tcPr>
            <w:tcW w:w="2405" w:type="dxa"/>
            <w:vAlign w:val="center"/>
          </w:tcPr>
          <w:p w14:paraId="40EE13F9" w14:textId="4C9BDF78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7796" w:type="dxa"/>
          </w:tcPr>
          <w:p w14:paraId="761242AB" w14:textId="60D37BCA" w:rsidR="006159D0" w:rsidRDefault="006D2FA4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16/12/24</w:t>
            </w:r>
          </w:p>
        </w:tc>
      </w:tr>
      <w:tr w:rsidR="006159D0" w14:paraId="46D6BCCA" w14:textId="77777777" w:rsidTr="006159D0">
        <w:trPr>
          <w:trHeight w:val="510"/>
        </w:trPr>
        <w:tc>
          <w:tcPr>
            <w:tcW w:w="2405" w:type="dxa"/>
            <w:vAlign w:val="center"/>
          </w:tcPr>
          <w:p w14:paraId="354C7395" w14:textId="111DA5D3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overview:</w:t>
            </w:r>
          </w:p>
        </w:tc>
        <w:tc>
          <w:tcPr>
            <w:tcW w:w="7796" w:type="dxa"/>
          </w:tcPr>
          <w:p w14:paraId="18A6364E" w14:textId="5AB6F1EB" w:rsidR="006159D0" w:rsidRDefault="006D2FA4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Correctional Facility</w:t>
            </w:r>
          </w:p>
        </w:tc>
      </w:tr>
      <w:tr w:rsidR="006159D0" w14:paraId="581A97BD" w14:textId="77777777" w:rsidTr="006159D0">
        <w:trPr>
          <w:trHeight w:val="510"/>
        </w:trPr>
        <w:tc>
          <w:tcPr>
            <w:tcW w:w="2405" w:type="dxa"/>
            <w:vAlign w:val="center"/>
          </w:tcPr>
          <w:p w14:paraId="24494183" w14:textId="396F3C16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address:</w:t>
            </w:r>
          </w:p>
        </w:tc>
        <w:tc>
          <w:tcPr>
            <w:tcW w:w="7796" w:type="dxa"/>
          </w:tcPr>
          <w:p w14:paraId="7354B097" w14:textId="550E1919" w:rsidR="006159D0" w:rsidRDefault="006D2FA4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Spring Creek</w:t>
            </w:r>
          </w:p>
        </w:tc>
      </w:tr>
      <w:tr w:rsidR="006159D0" w14:paraId="357209C1" w14:textId="77777777" w:rsidTr="006159D0">
        <w:trPr>
          <w:trHeight w:val="510"/>
        </w:trPr>
        <w:tc>
          <w:tcPr>
            <w:tcW w:w="2405" w:type="dxa"/>
            <w:vAlign w:val="center"/>
          </w:tcPr>
          <w:p w14:paraId="513F00B5" w14:textId="7B60E6D0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State/ Territory:</w:t>
            </w:r>
          </w:p>
        </w:tc>
        <w:tc>
          <w:tcPr>
            <w:tcW w:w="7796" w:type="dxa"/>
          </w:tcPr>
          <w:p w14:paraId="64D66FD5" w14:textId="34C7BA0A" w:rsidR="006159D0" w:rsidRDefault="006D2FA4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Qld</w:t>
            </w:r>
          </w:p>
        </w:tc>
      </w:tr>
      <w:tr w:rsidR="006159D0" w14:paraId="7969A83E" w14:textId="77777777" w:rsidTr="006159D0">
        <w:trPr>
          <w:trHeight w:val="1134"/>
        </w:trPr>
        <w:tc>
          <w:tcPr>
            <w:tcW w:w="2405" w:type="dxa"/>
            <w:vAlign w:val="center"/>
          </w:tcPr>
          <w:p w14:paraId="575AA8EB" w14:textId="1A756857" w:rsidR="006159D0" w:rsidRDefault="006159D0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Instructions to make good defects:</w:t>
            </w:r>
          </w:p>
        </w:tc>
        <w:tc>
          <w:tcPr>
            <w:tcW w:w="7796" w:type="dxa"/>
          </w:tcPr>
          <w:p w14:paraId="263CB766" w14:textId="77777777" w:rsidR="006159D0" w:rsidRDefault="008E744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Identify defect</w:t>
            </w:r>
          </w:p>
          <w:p w14:paraId="6D8AFF30" w14:textId="77777777" w:rsidR="008E7440" w:rsidRDefault="008E744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Document defect</w:t>
            </w:r>
          </w:p>
          <w:p w14:paraId="522009E6" w14:textId="77777777" w:rsidR="008E7440" w:rsidRDefault="008E744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 cause</w:t>
            </w:r>
          </w:p>
          <w:p w14:paraId="4960D016" w14:textId="77777777" w:rsidR="008E7440" w:rsidRDefault="00A42E2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Discuss with Subcontractor/ responsible party</w:t>
            </w:r>
          </w:p>
          <w:p w14:paraId="3FFE6FDD" w14:textId="77777777" w:rsidR="00A42E20" w:rsidRDefault="00A42E2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Determine the remedy approach</w:t>
            </w:r>
          </w:p>
          <w:p w14:paraId="5B95328C" w14:textId="77777777" w:rsidR="00A42E20" w:rsidRDefault="00A42E2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 Solution</w:t>
            </w:r>
          </w:p>
          <w:p w14:paraId="66092463" w14:textId="77777777" w:rsidR="00A42E20" w:rsidRDefault="00A42E2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Inspect</w:t>
            </w:r>
          </w:p>
          <w:p w14:paraId="266AFE8A" w14:textId="718E9843" w:rsidR="00A42E20" w:rsidRPr="008E7440" w:rsidRDefault="00A42E20" w:rsidP="008E7440">
            <w:pPr>
              <w:pStyle w:val="ListParagraph"/>
              <w:numPr>
                <w:ilvl w:val="0"/>
                <w:numId w:val="103"/>
              </w:num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Monitor/ Maintain</w:t>
            </w:r>
          </w:p>
        </w:tc>
      </w:tr>
    </w:tbl>
    <w:p w14:paraId="1692667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3255"/>
        <w:gridCol w:w="1701"/>
        <w:gridCol w:w="5245"/>
      </w:tblGrid>
      <w:tr w:rsidR="009C157C" w14:paraId="27B2DEA6" w14:textId="77777777" w:rsidTr="002773F6">
        <w:trPr>
          <w:trHeight w:val="567"/>
        </w:trPr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2CB10B27" w14:textId="0F0BFAD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Checklist item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1F058F4B" w14:textId="16782754" w:rsidR="009C157C" w:rsidRPr="009C157C" w:rsidRDefault="009C157C" w:rsidP="009C15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Yes/No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14:paraId="3356E599" w14:textId="7D281C8E" w:rsidR="009C157C" w:rsidRPr="009C157C" w:rsidRDefault="009C157C" w:rsidP="009C157C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Comments</w:t>
            </w:r>
          </w:p>
        </w:tc>
      </w:tr>
      <w:tr w:rsidR="002773F6" w14:paraId="049754E8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72EFC3EC" w14:textId="4528BF22" w:rsidR="002773F6" w:rsidRPr="002D20E8" w:rsidRDefault="002773F6" w:rsidP="002773F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20E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Construction certification has been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C549832" w14:textId="7CA93641" w:rsidR="002773F6" w:rsidRDefault="00CB5F85" w:rsidP="002773F6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3569864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773F6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6299290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773F6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773F6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45F637F" w14:textId="77777777" w:rsidR="002773F6" w:rsidRPr="002D7743" w:rsidRDefault="002773F6" w:rsidP="002773F6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3C1C82" w14:textId="4B87E45B" w:rsidR="002773F6" w:rsidRDefault="00CB5F85" w:rsidP="002773F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98737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773F6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41E9718" w14:textId="77777777" w:rsidR="002773F6" w:rsidRDefault="002773F6" w:rsidP="002773F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43" w14:paraId="06C32BF0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14144566" w14:textId="4739611B" w:rsidR="002D7743" w:rsidRPr="002D20E8" w:rsidRDefault="002D7743" w:rsidP="002D7743">
            <w:pPr>
              <w:spacing w:before="120" w:after="120" w:line="276" w:lineRule="auto"/>
              <w:ind w:right="101"/>
              <w:jc w:val="left"/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</w:pPr>
            <w:r w:rsidRPr="002D20E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Certificate of Practical Completion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4CA5FA6" w14:textId="6850689A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5581576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214396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2C417D4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B70B48" w14:textId="17D30685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123794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138AFF5" w14:textId="77777777" w:rsidR="002D7743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43" w14:paraId="1BEB55E5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0879592D" w14:textId="7F4F15E8" w:rsidR="002D7743" w:rsidRPr="002D20E8" w:rsidRDefault="002D7743" w:rsidP="002D774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20E8"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Statement of Compliance submitted</w:t>
            </w:r>
            <w:r>
              <w:rPr>
                <w:rFonts w:ascii="Arial" w:hAnsi="Arial" w:cs="Arial"/>
                <w:color w:val="262626" w:themeColor="text1" w:themeTint="D9"/>
                <w:sz w:val="22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14:paraId="0339E152" w14:textId="2B384733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8441350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240068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5E85BFF5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5ED5A9" w14:textId="4C220A8C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701271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7B3784B7" w14:textId="77777777" w:rsidR="002D7743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43" w14:paraId="3D97D1A3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2E4AFDF2" w14:textId="0A9E90A2" w:rsidR="002D7743" w:rsidRPr="002D20E8" w:rsidRDefault="002D7743" w:rsidP="002D7743">
            <w:pPr>
              <w:shd w:val="clear" w:color="auto" w:fill="FFFFFF"/>
              <w:spacing w:before="120"/>
              <w:ind w:right="101"/>
              <w:jc w:val="left"/>
              <w:rPr>
                <w:rFonts w:ascii="Arial" w:hAnsi="Arial" w:cs="Arial"/>
                <w:sz w:val="22"/>
                <w:szCs w:val="22"/>
                <w:lang w:eastAsia="en-AU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Site inspection conducted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3CFBC6E7" w14:textId="7073F179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267628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9045931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20A6249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FCF8E5" w14:textId="03694724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26797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3CE523B6" w14:textId="4DC07086" w:rsidR="002D7743" w:rsidRDefault="00A42E20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Yes. Damaged Louvre identified and documented</w:t>
            </w:r>
            <w:r w:rsidR="001E7186">
              <w:rPr>
                <w:rFonts w:ascii="Arial" w:hAnsi="Arial" w:cs="Arial"/>
                <w:sz w:val="22"/>
                <w:szCs w:val="22"/>
              </w:rPr>
              <w:t xml:space="preserve"> as damage by others</w:t>
            </w:r>
          </w:p>
        </w:tc>
      </w:tr>
      <w:tr w:rsidR="002D7743" w14:paraId="7B4BA484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04522FDD" w14:textId="001F416A" w:rsidR="002D7743" w:rsidRPr="002D20E8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Asset testing and repairs have been carried out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0B1DB4F2" w14:textId="468ED336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40861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5781097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0DB35181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02D600" w14:textId="334A6E12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78594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67D897FD" w14:textId="6627FF82" w:rsidR="002D7743" w:rsidRDefault="00A42E20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Louvre </w:t>
            </w:r>
            <w:r w:rsidR="001E7186">
              <w:rPr>
                <w:rFonts w:ascii="Arial" w:hAnsi="Arial" w:cs="Arial"/>
                <w:sz w:val="22"/>
                <w:szCs w:val="22"/>
              </w:rPr>
              <w:t>repaired</w:t>
            </w:r>
          </w:p>
        </w:tc>
      </w:tr>
      <w:tr w:rsidR="002D7743" w14:paraId="5A975AC0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1FF35377" w14:textId="4A1D3994" w:rsidR="002D7743" w:rsidRPr="002D20E8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Site restoration completed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0A352F84" w14:textId="31EAE5B2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405972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2E2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5113851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356C8823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D5CB47" w14:textId="0F25CA78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505478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2E2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8E454D6" w14:textId="51908675" w:rsidR="002D7743" w:rsidRDefault="001E7186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above.</w:t>
            </w:r>
          </w:p>
        </w:tc>
      </w:tr>
      <w:tr w:rsidR="002D7743" w14:paraId="56BF603E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6CFF6FD8" w14:textId="5E36B3D7" w:rsidR="002D7743" w:rsidRPr="002D20E8" w:rsidRDefault="002D7743" w:rsidP="002D7743">
            <w:pPr>
              <w:shd w:val="clear" w:color="auto" w:fill="FFFFFF"/>
              <w:spacing w:before="120"/>
              <w:ind w:right="101"/>
              <w:jc w:val="left"/>
              <w:rPr>
                <w:rFonts w:ascii="Arial" w:hAnsi="Arial" w:cs="Arial"/>
                <w:sz w:val="22"/>
                <w:szCs w:val="22"/>
                <w:lang w:eastAsia="en-AU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Surplus material removed from construction site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63CC1886" w14:textId="58AB4AE8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486096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2237212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27D5CB63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72A310" w14:textId="58CE2177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485408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2EE65E60" w14:textId="075D01AB" w:rsidR="002D7743" w:rsidRDefault="001E7186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Repairing and excess materials removed</w:t>
            </w:r>
          </w:p>
        </w:tc>
      </w:tr>
      <w:tr w:rsidR="002D7743" w14:paraId="22267E99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5C98557E" w14:textId="739E157F" w:rsidR="002D7743" w:rsidRPr="002D20E8" w:rsidRDefault="002D7743" w:rsidP="002D7743">
            <w:pPr>
              <w:shd w:val="clear" w:color="auto" w:fill="FFFFFF"/>
              <w:spacing w:before="120"/>
              <w:ind w:right="101"/>
              <w:jc w:val="left"/>
              <w:rPr>
                <w:rFonts w:ascii="Arial" w:hAnsi="Arial" w:cs="Arial"/>
                <w:sz w:val="22"/>
                <w:szCs w:val="22"/>
                <w:lang w:eastAsia="en-AU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Health and Safety inspection certificates received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0F339586" w14:textId="75A446E3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8419226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2025743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48FBE569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149CFC" w14:textId="029CBBAC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249163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40D76410" w14:textId="77777777" w:rsidR="002D7743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743" w14:paraId="31DE9C02" w14:textId="77777777" w:rsidTr="00257BD7">
        <w:trPr>
          <w:trHeight w:val="992"/>
        </w:trPr>
        <w:tc>
          <w:tcPr>
            <w:tcW w:w="3255" w:type="dxa"/>
            <w:vAlign w:val="center"/>
          </w:tcPr>
          <w:p w14:paraId="4E3A1F03" w14:textId="12AB938A" w:rsidR="002D7743" w:rsidRPr="002D20E8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2D20E8"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lastRenderedPageBreak/>
              <w:t>Release notices from relevant authorities have been received</w:t>
            </w:r>
            <w:r>
              <w:rPr>
                <w:rFonts w:ascii="Arial" w:hAnsi="Arial" w:cs="Arial"/>
                <w:sz w:val="22"/>
                <w:szCs w:val="22"/>
                <w:bdr w:val="none" w:sz="0" w:space="0" w:color="auto" w:frame="1"/>
                <w:shd w:val="clear" w:color="auto" w:fill="FFFFFF"/>
                <w:lang w:eastAsia="en-AU"/>
              </w:rPr>
              <w:t>.</w:t>
            </w:r>
          </w:p>
        </w:tc>
        <w:tc>
          <w:tcPr>
            <w:tcW w:w="1701" w:type="dxa"/>
            <w:vAlign w:val="center"/>
          </w:tcPr>
          <w:p w14:paraId="5C880D7E" w14:textId="56EEAB1C" w:rsidR="002D7743" w:rsidRDefault="00CB5F85" w:rsidP="002D7743">
            <w:pPr>
              <w:ind w:right="-23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5798329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159D0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Yes   </w:t>
            </w:r>
            <w:sdt>
              <w:sdtPr>
                <w:rPr>
                  <w:rFonts w:ascii="Arial" w:hAnsi="Arial" w:cs="Arial"/>
                  <w:sz w:val="28"/>
                  <w:szCs w:val="28"/>
                </w:rPr>
                <w:id w:val="-5886197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 w:rsidRPr="00461110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No</w:t>
            </w:r>
          </w:p>
          <w:p w14:paraId="6A7A91D5" w14:textId="77777777" w:rsidR="002D7743" w:rsidRPr="002D7743" w:rsidRDefault="002D7743" w:rsidP="002D7743">
            <w:pPr>
              <w:ind w:right="-23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6C491CE" w14:textId="7B398A44" w:rsidR="002D7743" w:rsidRDefault="00CB5F85" w:rsidP="002D7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412554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D7743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2D7743">
              <w:rPr>
                <w:rFonts w:ascii="Arial" w:hAnsi="Arial" w:cs="Arial"/>
                <w:sz w:val="22"/>
                <w:szCs w:val="22"/>
              </w:rPr>
              <w:t xml:space="preserve"> N/A</w:t>
            </w:r>
          </w:p>
        </w:tc>
        <w:tc>
          <w:tcPr>
            <w:tcW w:w="5245" w:type="dxa"/>
            <w:vAlign w:val="center"/>
          </w:tcPr>
          <w:p w14:paraId="5E1A4BE6" w14:textId="77777777" w:rsidR="002D7743" w:rsidRDefault="002D7743" w:rsidP="002D7743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297C32" w14:textId="77777777" w:rsidR="002773F6" w:rsidRPr="00257BD7" w:rsidRDefault="002773F6" w:rsidP="00257BD7">
      <w:pPr>
        <w:ind w:right="-24"/>
        <w:rPr>
          <w:rFonts w:ascii="Arial" w:hAnsi="Arial" w:cs="Arial"/>
          <w:sz w:val="10"/>
          <w:szCs w:val="10"/>
        </w:rPr>
      </w:pPr>
    </w:p>
    <w:sectPr w:rsidR="002773F6" w:rsidRPr="00257BD7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2F0923" w14:textId="77777777" w:rsidR="003A3D45" w:rsidRDefault="003A3D45" w:rsidP="00A67754">
      <w:r>
        <w:separator/>
      </w:r>
    </w:p>
  </w:endnote>
  <w:endnote w:type="continuationSeparator" w:id="0">
    <w:p w14:paraId="79BB7A91" w14:textId="77777777" w:rsidR="003A3D45" w:rsidRDefault="003A3D45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F39FD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6909B37" w14:textId="4F6D86BA" w:rsidR="00951F2F" w:rsidRPr="00951F2F" w:rsidRDefault="00CB5F85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2413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6FC1E83" w14:textId="38C3F7D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2FA">
          <w:rPr>
            <w:rFonts w:ascii="Arial" w:hAnsi="Arial" w:cs="Arial"/>
            <w:b/>
            <w:sz w:val="16"/>
            <w:szCs w:val="16"/>
          </w:rPr>
          <w:t>v1-2_13/04/2023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A99A77" w14:textId="77777777" w:rsidR="003A3D45" w:rsidRDefault="003A3D45" w:rsidP="00A67754">
      <w:r>
        <w:separator/>
      </w:r>
    </w:p>
  </w:footnote>
  <w:footnote w:type="continuationSeparator" w:id="0">
    <w:p w14:paraId="644B436D" w14:textId="77777777" w:rsidR="003A3D45" w:rsidRDefault="003A3D45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Hlk160531552"/>
  <w:bookmarkStart w:id="1" w:name="_Hlk160531553"/>
  <w:p w14:paraId="42FA8AAB" w14:textId="510D2E93" w:rsidR="002773F6" w:rsidRDefault="00CB5F85" w:rsidP="002773F6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328144398"/>
        <w:placeholder>
          <w:docPart w:val="EC55AFEAAE75437586704780341C25F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773F6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2773F6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773F6"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="002773F6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773F6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</w:p>
  <w:bookmarkEnd w:id="0"/>
  <w:bookmarkEnd w:id="1"/>
  <w:p w14:paraId="20A69A9D" w14:textId="77777777" w:rsidR="002773F6" w:rsidRPr="00830749" w:rsidRDefault="002773F6" w:rsidP="002773F6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FCE14" w14:textId="37BBB7F2" w:rsidR="002773F6" w:rsidRDefault="002773F6" w:rsidP="002773F6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bookmarkStart w:id="2" w:name="_Hlk160531384"/>
    <w:bookmarkStart w:id="3" w:name="_Hlk160531385"/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08350492"/>
        <w:placeholder>
          <w:docPart w:val="CC73879F1A8F4FB9A1658988A042C0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4" w:name="_Hlk160531408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2773F6">
          <w:rPr>
            <w:rFonts w:ascii="Arial" w:hAnsi="Arial" w:cs="Arial"/>
            <w:b/>
            <w:sz w:val="16"/>
            <w:szCs w:val="16"/>
          </w:rPr>
          <w:t>Select, prepare and administer a construction contract</w:t>
        </w:r>
      </w:sdtContent>
    </w:sdt>
    <w:bookmarkEnd w:id="4"/>
  </w:p>
  <w:bookmarkEnd w:id="2"/>
  <w:bookmarkEnd w:id="3"/>
  <w:p w14:paraId="6F71B28D" w14:textId="77777777" w:rsidR="002773F6" w:rsidRPr="00830749" w:rsidRDefault="002773F6" w:rsidP="002773F6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  <w:p w14:paraId="584D65C0" w14:textId="77777777" w:rsidR="00DE7FB5" w:rsidRPr="002773F6" w:rsidRDefault="00DE7FB5" w:rsidP="002773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7B36C3B"/>
    <w:multiLevelType w:val="hybridMultilevel"/>
    <w:tmpl w:val="AF2816D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4FE2402"/>
    <w:multiLevelType w:val="hybridMultilevel"/>
    <w:tmpl w:val="BFDCEAC4"/>
    <w:lvl w:ilvl="0" w:tplc="2474D6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18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3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9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4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6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7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0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2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4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8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90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6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04496826">
    <w:abstractNumId w:val="11"/>
  </w:num>
  <w:num w:numId="2" w16cid:durableId="1247812650">
    <w:abstractNumId w:val="21"/>
  </w:num>
  <w:num w:numId="3" w16cid:durableId="478767195">
    <w:abstractNumId w:val="38"/>
  </w:num>
  <w:num w:numId="4" w16cid:durableId="1530531815">
    <w:abstractNumId w:val="80"/>
  </w:num>
  <w:num w:numId="5" w16cid:durableId="1272250392">
    <w:abstractNumId w:val="15"/>
  </w:num>
  <w:num w:numId="6" w16cid:durableId="1573344114">
    <w:abstractNumId w:val="44"/>
  </w:num>
  <w:num w:numId="7" w16cid:durableId="82343371">
    <w:abstractNumId w:val="69"/>
  </w:num>
  <w:num w:numId="8" w16cid:durableId="73010930">
    <w:abstractNumId w:val="37"/>
  </w:num>
  <w:num w:numId="9" w16cid:durableId="177081455">
    <w:abstractNumId w:val="39"/>
  </w:num>
  <w:num w:numId="10" w16cid:durableId="760880774">
    <w:abstractNumId w:val="63"/>
  </w:num>
  <w:num w:numId="11" w16cid:durableId="282931144">
    <w:abstractNumId w:val="60"/>
  </w:num>
  <w:num w:numId="12" w16cid:durableId="1235897872">
    <w:abstractNumId w:val="93"/>
  </w:num>
  <w:num w:numId="13" w16cid:durableId="1406802483">
    <w:abstractNumId w:val="26"/>
  </w:num>
  <w:num w:numId="14" w16cid:durableId="205875299">
    <w:abstractNumId w:val="8"/>
  </w:num>
  <w:num w:numId="15" w16cid:durableId="2022855151">
    <w:abstractNumId w:val="56"/>
  </w:num>
  <w:num w:numId="16" w16cid:durableId="1421563778">
    <w:abstractNumId w:val="43"/>
  </w:num>
  <w:num w:numId="17" w16cid:durableId="237054618">
    <w:abstractNumId w:val="24"/>
  </w:num>
  <w:num w:numId="18" w16cid:durableId="1463228692">
    <w:abstractNumId w:val="100"/>
  </w:num>
  <w:num w:numId="19" w16cid:durableId="429742558">
    <w:abstractNumId w:val="6"/>
  </w:num>
  <w:num w:numId="20" w16cid:durableId="993877360">
    <w:abstractNumId w:val="1"/>
  </w:num>
  <w:num w:numId="21" w16cid:durableId="1016612255">
    <w:abstractNumId w:val="25"/>
  </w:num>
  <w:num w:numId="22" w16cid:durableId="351491576">
    <w:abstractNumId w:val="18"/>
  </w:num>
  <w:num w:numId="23" w16cid:durableId="1500729452">
    <w:abstractNumId w:val="71"/>
  </w:num>
  <w:num w:numId="24" w16cid:durableId="1102729109">
    <w:abstractNumId w:val="52"/>
  </w:num>
  <w:num w:numId="25" w16cid:durableId="2014451035">
    <w:abstractNumId w:val="73"/>
  </w:num>
  <w:num w:numId="26" w16cid:durableId="1480536420">
    <w:abstractNumId w:val="14"/>
  </w:num>
  <w:num w:numId="27" w16cid:durableId="1530147028">
    <w:abstractNumId w:val="88"/>
  </w:num>
  <w:num w:numId="28" w16cid:durableId="1220702122">
    <w:abstractNumId w:val="85"/>
  </w:num>
  <w:num w:numId="29" w16cid:durableId="753819230">
    <w:abstractNumId w:val="72"/>
  </w:num>
  <w:num w:numId="30" w16cid:durableId="1890141386">
    <w:abstractNumId w:val="91"/>
  </w:num>
  <w:num w:numId="31" w16cid:durableId="1452747974">
    <w:abstractNumId w:val="17"/>
  </w:num>
  <w:num w:numId="32" w16cid:durableId="2111927216">
    <w:abstractNumId w:val="78"/>
  </w:num>
  <w:num w:numId="33" w16cid:durableId="1695228612">
    <w:abstractNumId w:val="66"/>
  </w:num>
  <w:num w:numId="34" w16cid:durableId="737363370">
    <w:abstractNumId w:val="22"/>
  </w:num>
  <w:num w:numId="35" w16cid:durableId="448821922">
    <w:abstractNumId w:val="61"/>
  </w:num>
  <w:num w:numId="36" w16cid:durableId="1122845643">
    <w:abstractNumId w:val="74"/>
  </w:num>
  <w:num w:numId="37" w16cid:durableId="636036381">
    <w:abstractNumId w:val="16"/>
  </w:num>
  <w:num w:numId="38" w16cid:durableId="1867402059">
    <w:abstractNumId w:val="36"/>
  </w:num>
  <w:num w:numId="39" w16cid:durableId="1234657244">
    <w:abstractNumId w:val="102"/>
  </w:num>
  <w:num w:numId="40" w16cid:durableId="511800220">
    <w:abstractNumId w:val="42"/>
  </w:num>
  <w:num w:numId="41" w16cid:durableId="1508595781">
    <w:abstractNumId w:val="4"/>
  </w:num>
  <w:num w:numId="42" w16cid:durableId="859244392">
    <w:abstractNumId w:val="58"/>
  </w:num>
  <w:num w:numId="43" w16cid:durableId="1881242109">
    <w:abstractNumId w:val="47"/>
  </w:num>
  <w:num w:numId="44" w16cid:durableId="1423457365">
    <w:abstractNumId w:val="89"/>
  </w:num>
  <w:num w:numId="45" w16cid:durableId="400299859">
    <w:abstractNumId w:val="32"/>
  </w:num>
  <w:num w:numId="46" w16cid:durableId="1900942753">
    <w:abstractNumId w:val="84"/>
  </w:num>
  <w:num w:numId="47" w16cid:durableId="922955342">
    <w:abstractNumId w:val="0"/>
  </w:num>
  <w:num w:numId="48" w16cid:durableId="1269042865">
    <w:abstractNumId w:val="68"/>
  </w:num>
  <w:num w:numId="49" w16cid:durableId="464276161">
    <w:abstractNumId w:val="96"/>
  </w:num>
  <w:num w:numId="50" w16cid:durableId="1559631280">
    <w:abstractNumId w:val="82"/>
  </w:num>
  <w:num w:numId="51" w16cid:durableId="14382677">
    <w:abstractNumId w:val="94"/>
  </w:num>
  <w:num w:numId="52" w16cid:durableId="532158322">
    <w:abstractNumId w:val="35"/>
  </w:num>
  <w:num w:numId="53" w16cid:durableId="1476482217">
    <w:abstractNumId w:val="40"/>
  </w:num>
  <w:num w:numId="54" w16cid:durableId="768814663">
    <w:abstractNumId w:val="86"/>
  </w:num>
  <w:num w:numId="55" w16cid:durableId="935788791">
    <w:abstractNumId w:val="5"/>
  </w:num>
  <w:num w:numId="56" w16cid:durableId="1528641791">
    <w:abstractNumId w:val="55"/>
  </w:num>
  <w:num w:numId="57" w16cid:durableId="458230280">
    <w:abstractNumId w:val="90"/>
  </w:num>
  <w:num w:numId="58" w16cid:durableId="2112554340">
    <w:abstractNumId w:val="30"/>
  </w:num>
  <w:num w:numId="59" w16cid:durableId="1967008536">
    <w:abstractNumId w:val="54"/>
  </w:num>
  <w:num w:numId="60" w16cid:durableId="987055010">
    <w:abstractNumId w:val="12"/>
  </w:num>
  <w:num w:numId="61" w16cid:durableId="1091586620">
    <w:abstractNumId w:val="75"/>
  </w:num>
  <w:num w:numId="62" w16cid:durableId="1210072156">
    <w:abstractNumId w:val="10"/>
  </w:num>
  <w:num w:numId="63" w16cid:durableId="609362610">
    <w:abstractNumId w:val="81"/>
  </w:num>
  <w:num w:numId="64" w16cid:durableId="1734353035">
    <w:abstractNumId w:val="27"/>
  </w:num>
  <w:num w:numId="65" w16cid:durableId="485127176">
    <w:abstractNumId w:val="29"/>
  </w:num>
  <w:num w:numId="66" w16cid:durableId="640505867">
    <w:abstractNumId w:val="57"/>
  </w:num>
  <w:num w:numId="67" w16cid:durableId="652608704">
    <w:abstractNumId w:val="62"/>
  </w:num>
  <w:num w:numId="68" w16cid:durableId="1070465721">
    <w:abstractNumId w:val="76"/>
  </w:num>
  <w:num w:numId="69" w16cid:durableId="1023824769">
    <w:abstractNumId w:val="92"/>
  </w:num>
  <w:num w:numId="70" w16cid:durableId="2126462443">
    <w:abstractNumId w:val="67"/>
  </w:num>
  <w:num w:numId="71" w16cid:durableId="59907781">
    <w:abstractNumId w:val="41"/>
  </w:num>
  <w:num w:numId="72" w16cid:durableId="1580944253">
    <w:abstractNumId w:val="64"/>
  </w:num>
  <w:num w:numId="73" w16cid:durableId="1495533002">
    <w:abstractNumId w:val="101"/>
  </w:num>
  <w:num w:numId="74" w16cid:durableId="1494831941">
    <w:abstractNumId w:val="3"/>
  </w:num>
  <w:num w:numId="75" w16cid:durableId="1713769822">
    <w:abstractNumId w:val="49"/>
  </w:num>
  <w:num w:numId="76" w16cid:durableId="1386686183">
    <w:abstractNumId w:val="70"/>
  </w:num>
  <w:num w:numId="77" w16cid:durableId="63139696">
    <w:abstractNumId w:val="99"/>
  </w:num>
  <w:num w:numId="78" w16cid:durableId="1403869016">
    <w:abstractNumId w:val="28"/>
  </w:num>
  <w:num w:numId="79" w16cid:durableId="1301229330">
    <w:abstractNumId w:val="9"/>
  </w:num>
  <w:num w:numId="80" w16cid:durableId="215706361">
    <w:abstractNumId w:val="31"/>
  </w:num>
  <w:num w:numId="81" w16cid:durableId="1333068871">
    <w:abstractNumId w:val="53"/>
  </w:num>
  <w:num w:numId="82" w16cid:durableId="25182348">
    <w:abstractNumId w:val="20"/>
  </w:num>
  <w:num w:numId="83" w16cid:durableId="127557542">
    <w:abstractNumId w:val="51"/>
  </w:num>
  <w:num w:numId="84" w16cid:durableId="1604218745">
    <w:abstractNumId w:val="59"/>
  </w:num>
  <w:num w:numId="85" w16cid:durableId="1969117576">
    <w:abstractNumId w:val="19"/>
  </w:num>
  <w:num w:numId="86" w16cid:durableId="358554311">
    <w:abstractNumId w:val="83"/>
  </w:num>
  <w:num w:numId="87" w16cid:durableId="1421218068">
    <w:abstractNumId w:val="97"/>
  </w:num>
  <w:num w:numId="88" w16cid:durableId="1230920842">
    <w:abstractNumId w:val="33"/>
  </w:num>
  <w:num w:numId="89" w16cid:durableId="975791057">
    <w:abstractNumId w:val="34"/>
  </w:num>
  <w:num w:numId="90" w16cid:durableId="1166894197">
    <w:abstractNumId w:val="13"/>
  </w:num>
  <w:num w:numId="91" w16cid:durableId="1009018523">
    <w:abstractNumId w:val="50"/>
  </w:num>
  <w:num w:numId="92" w16cid:durableId="1302883167">
    <w:abstractNumId w:val="95"/>
  </w:num>
  <w:num w:numId="93" w16cid:durableId="1234659940">
    <w:abstractNumId w:val="48"/>
  </w:num>
  <w:num w:numId="94" w16cid:durableId="2058190706">
    <w:abstractNumId w:val="79"/>
  </w:num>
  <w:num w:numId="95" w16cid:durableId="1684896205">
    <w:abstractNumId w:val="65"/>
  </w:num>
  <w:num w:numId="96" w16cid:durableId="1587689105">
    <w:abstractNumId w:val="2"/>
  </w:num>
  <w:num w:numId="97" w16cid:durableId="1917199860">
    <w:abstractNumId w:val="98"/>
  </w:num>
  <w:num w:numId="98" w16cid:durableId="804543560">
    <w:abstractNumId w:val="7"/>
  </w:num>
  <w:num w:numId="99" w16cid:durableId="1790777249">
    <w:abstractNumId w:val="87"/>
  </w:num>
  <w:num w:numId="100" w16cid:durableId="1279334610">
    <w:abstractNumId w:val="77"/>
  </w:num>
  <w:num w:numId="101" w16cid:durableId="1986349048">
    <w:abstractNumId w:val="45"/>
  </w:num>
  <w:num w:numId="102" w16cid:durableId="944507923">
    <w:abstractNumId w:val="46"/>
  </w:num>
  <w:num w:numId="103" w16cid:durableId="648249035">
    <w:abstractNumId w:val="23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D45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B4536"/>
    <w:rsid w:val="001C0B34"/>
    <w:rsid w:val="001C4084"/>
    <w:rsid w:val="001D01D1"/>
    <w:rsid w:val="001E05E8"/>
    <w:rsid w:val="001E600A"/>
    <w:rsid w:val="001E7186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57BD7"/>
    <w:rsid w:val="00265A8F"/>
    <w:rsid w:val="0026676B"/>
    <w:rsid w:val="00267C62"/>
    <w:rsid w:val="00271B12"/>
    <w:rsid w:val="0027392A"/>
    <w:rsid w:val="002762BF"/>
    <w:rsid w:val="002773F6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20E8"/>
    <w:rsid w:val="002D3E2B"/>
    <w:rsid w:val="002D4C72"/>
    <w:rsid w:val="002D7743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D45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9C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6238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59D0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1EFF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46C"/>
    <w:rsid w:val="006C7661"/>
    <w:rsid w:val="006D2FA4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61C2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D7177"/>
    <w:rsid w:val="007E0151"/>
    <w:rsid w:val="007E02FA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E7440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157C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36C5B"/>
    <w:rsid w:val="00A406B8"/>
    <w:rsid w:val="00A41676"/>
    <w:rsid w:val="00A42E20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5F85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B9"/>
    <w:rsid w:val="00F739DD"/>
    <w:rsid w:val="00F73AD5"/>
    <w:rsid w:val="00F7673C"/>
    <w:rsid w:val="00F769F2"/>
    <w:rsid w:val="00F76A2A"/>
    <w:rsid w:val="00F84646"/>
    <w:rsid w:val="00F8647F"/>
    <w:rsid w:val="00F8706B"/>
    <w:rsid w:val="00F92F09"/>
    <w:rsid w:val="00F94DF7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CCDF0"/>
  <w15:docId w15:val="{2BE3AC26-F575-4BEE-92F6-8FE5A93A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0E8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D20E8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C73879F1A8F4FB9A1658988A042C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0BA14B-C631-48F0-AB80-BDEA93B19B62}"/>
      </w:docPartPr>
      <w:docPartBody>
        <w:p w:rsidR="000B1636" w:rsidRDefault="000B1636" w:rsidP="000B1636">
          <w:pPr>
            <w:pStyle w:val="CC73879F1A8F4FB9A1658988A042C0A8"/>
          </w:pPr>
          <w:r w:rsidRPr="007303DC">
            <w:rPr>
              <w:rStyle w:val="PlaceholderText"/>
            </w:rPr>
            <w:t>[Category]</w:t>
          </w:r>
        </w:p>
      </w:docPartBody>
    </w:docPart>
    <w:docPart>
      <w:docPartPr>
        <w:name w:val="EC55AFEAAE75437586704780341C25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5F5CB-9202-4E15-8387-1787890C9756}"/>
      </w:docPartPr>
      <w:docPartBody>
        <w:p w:rsidR="000B1636" w:rsidRDefault="000B1636" w:rsidP="000B1636">
          <w:pPr>
            <w:pStyle w:val="EC55AFEAAE75437586704780341C25FD"/>
          </w:pPr>
          <w:r w:rsidRPr="007303D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1F"/>
    <w:rsid w:val="000B1636"/>
    <w:rsid w:val="007661C2"/>
    <w:rsid w:val="008F751F"/>
    <w:rsid w:val="00F7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B1636"/>
    <w:rPr>
      <w:color w:val="808080"/>
    </w:rPr>
  </w:style>
  <w:style w:type="paragraph" w:customStyle="1" w:styleId="CC73879F1A8F4FB9A1658988A042C0A8">
    <w:name w:val="CC73879F1A8F4FB9A1658988A042C0A8"/>
    <w:rsid w:val="000B1636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55AFEAAE75437586704780341C25FD">
    <w:name w:val="EC55AFEAAE75437586704780341C25FD"/>
    <w:rsid w:val="000B163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29</TotalTime>
  <Pages>2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CPCCBC4003</vt:lpstr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CPCCBC4003</dc:title>
  <dc:subject>Select, prepare and administer a construction contract</dc:subject>
  <dc:creator>Heidi Newton</dc:creator>
  <cp:lastModifiedBy>Abbie Heaslip-JHG</cp:lastModifiedBy>
  <cp:revision>11</cp:revision>
  <cp:lastPrinted>2014-09-18T04:01:00Z</cp:lastPrinted>
  <dcterms:created xsi:type="dcterms:W3CDTF">2023-04-12T22:00:00Z</dcterms:created>
  <dcterms:modified xsi:type="dcterms:W3CDTF">2024-12-18T03:24:00Z</dcterms:modified>
  <cp:category>Handout 4</cp:category>
  <cp:contentStatus>v1-2_13/04/2023</cp:contentStatus>
</cp:coreProperties>
</file>