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9B" w:rsidRPr="004932A4" w:rsidRDefault="002E134C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5830FF1CB45D46C1B209B89ABE75B8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:rsidR="00D6659B" w:rsidRDefault="002E134C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BD4AEA152B244AF1A4598A381CFFFB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D6659B">
            <w:rPr>
              <w:szCs w:val="32"/>
            </w:rPr>
            <w:t>Participate in OHS processes</w:t>
          </w:r>
        </w:sdtContent>
      </w:sdt>
    </w:p>
    <w:p w:rsidR="00D6659B" w:rsidRPr="004932A4" w:rsidRDefault="00D6659B" w:rsidP="00D6659B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:rsidR="00D6659B" w:rsidRPr="004C3241" w:rsidRDefault="00D6659B" w:rsidP="00D6659B">
      <w:pPr>
        <w:ind w:left="709" w:right="-24" w:hanging="709"/>
        <w:rPr>
          <w:rFonts w:ascii="Arial" w:hAnsi="Arial" w:cs="Arial"/>
          <w:b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CBFAFF6556D24EFD9286F68B64E25B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>
            <w:rPr>
              <w:rFonts w:ascii="Arial" w:hAnsi="Arial" w:cs="Arial"/>
              <w:i/>
              <w:sz w:val="20"/>
            </w:rPr>
            <w:t>BSBOHS201A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C6855949407C49588CA6089E3398D64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>
            <w:rPr>
              <w:rFonts w:ascii="Arial" w:hAnsi="Arial" w:cs="Arial"/>
              <w:i/>
              <w:sz w:val="20"/>
            </w:rPr>
            <w:t>Participate in OHS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:rsidTr="00EE2935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EE2935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:rsidR="00D6659B" w:rsidRPr="00455CC3" w:rsidRDefault="006A16F9" w:rsidP="00EE2935">
            <w:pPr>
              <w:jc w:val="left"/>
              <w:rPr>
                <w:rFonts w:ascii="Arial" w:hAnsi="Arial" w:cs="Arial"/>
                <w:sz w:val="22"/>
              </w:rPr>
            </w:pPr>
            <w:permStart w:id="827939676" w:edGrp="everyone"/>
            <w:r>
              <w:rPr>
                <w:rFonts w:ascii="Arial" w:hAnsi="Arial" w:cs="Arial"/>
                <w:sz w:val="22"/>
              </w:rPr>
              <w:t xml:space="preserve">Tayla File </w:t>
            </w:r>
            <w:permEnd w:id="827939676"/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D6659B" w:rsidRPr="004C3241" w:rsidTr="00EE2935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:rsidR="00D6659B" w:rsidRPr="004C3241" w:rsidRDefault="00D6659B" w:rsidP="00EE2935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:rsidR="00D6659B" w:rsidRPr="004C3241" w:rsidRDefault="00D6659B" w:rsidP="00EE2935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D6659B" w:rsidRPr="004C3241" w:rsidTr="00EE2935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EE2935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:rsidR="00D6659B" w:rsidRPr="004C3241" w:rsidRDefault="002E134C" w:rsidP="00EE293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13229650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313229650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1961585420" w:edGrp="everyone"/>
        <w:tc>
          <w:tcPr>
            <w:tcW w:w="2668" w:type="dxa"/>
            <w:vAlign w:val="center"/>
          </w:tcPr>
          <w:p w:rsidR="00D6659B" w:rsidRPr="004C3241" w:rsidRDefault="002E134C" w:rsidP="00EE293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961585420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:rsidTr="00EE2935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EE2935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:rsidR="00D6659B" w:rsidRPr="004C3241" w:rsidRDefault="002E134C" w:rsidP="00EE293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21800435" w:edGrp="everyone"/>
                <w:r w:rsidR="00D6659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121800435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:rsidR="00D6659B" w:rsidRPr="004C3241" w:rsidRDefault="002E134C" w:rsidP="00EE293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69086787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669086787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:rsidTr="00EE2935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:rsidR="00D6659B" w:rsidRPr="004C3241" w:rsidRDefault="00D6659B" w:rsidP="00EE2935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1986206821" w:edGrp="everyone"/>
        <w:tc>
          <w:tcPr>
            <w:tcW w:w="2667" w:type="dxa"/>
            <w:vAlign w:val="center"/>
          </w:tcPr>
          <w:p w:rsidR="00D6659B" w:rsidRPr="004C3241" w:rsidRDefault="002E134C" w:rsidP="00EE2935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6659B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986206821"/>
            <w:r w:rsidR="00D6659B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:rsidR="00D6659B" w:rsidRPr="004C3241" w:rsidRDefault="002E134C" w:rsidP="00EE2935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86087265" w:edGrp="everyone"/>
                <w:r w:rsidR="00D6659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386087265"/>
              </w:sdtContent>
            </w:sdt>
            <w:r w:rsidR="00D6659B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:rsidTr="00EE2935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EE2935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:rsidR="00D6659B" w:rsidRPr="00455CC3" w:rsidRDefault="00D6659B" w:rsidP="00EE2935">
            <w:pPr>
              <w:jc w:val="left"/>
              <w:rPr>
                <w:rFonts w:ascii="Arial" w:hAnsi="Arial" w:cs="Arial"/>
                <w:sz w:val="22"/>
              </w:rPr>
            </w:pPr>
            <w:permStart w:id="1174736401" w:edGrp="everyone"/>
            <w:permEnd w:id="1174736401"/>
          </w:p>
        </w:tc>
      </w:tr>
      <w:tr w:rsidR="00D6659B" w:rsidRPr="004C3241" w:rsidTr="001E187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EE2935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5573182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Content>
            <w:tc>
              <w:tcPr>
                <w:tcW w:w="5335" w:type="dxa"/>
                <w:tcBorders>
                  <w:bottom w:val="single" w:sz="4" w:space="0" w:color="auto"/>
                </w:tcBorders>
                <w:vAlign w:val="center"/>
              </w:tcPr>
              <w:p w:rsidR="00D6659B" w:rsidRPr="004C3241" w:rsidRDefault="00D6659B" w:rsidP="00EE2935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8C8781B" wp14:editId="1DB48BF6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55731820" w:displacedByCustomXml="prev"/>
      </w:tr>
      <w:tr w:rsidR="00D6659B" w:rsidRPr="004C3241" w:rsidTr="001E187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EE2935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1009021243" w:edGrp="everyone"/>
        <w:tc>
          <w:tcPr>
            <w:tcW w:w="53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659B" w:rsidRPr="00DD7A44" w:rsidRDefault="002E134C" w:rsidP="00EE2935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AAA8EFE7EEC744A3A4E2111617BBCA8B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009021243"/>
          </w:p>
        </w:tc>
      </w:tr>
    </w:tbl>
    <w:p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Ref396827952"/>
    <w:p w:rsidR="00D6659B" w:rsidRPr="004932A4" w:rsidRDefault="002E134C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873D4739B9348AF9DDACA04A220FF0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:rsidR="00D6659B" w:rsidRPr="004932A4" w:rsidRDefault="002E134C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7D6DB269E8994CBF9F8F8B261E07EF5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D6659B">
            <w:rPr>
              <w:szCs w:val="32"/>
            </w:rPr>
            <w:t>Participate in OHS processes</w:t>
          </w:r>
        </w:sdtContent>
      </w:sdt>
    </w:p>
    <w:p w:rsidR="00D6659B" w:rsidRDefault="00D6659B" w:rsidP="00D6659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6659B" w:rsidTr="00EE2935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D6659B" w:rsidRDefault="00D6659B" w:rsidP="00EE2935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D6659B" w:rsidRPr="0032118C" w:rsidRDefault="00D6659B" w:rsidP="00EE2935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D6659B" w:rsidRPr="0032118C" w:rsidRDefault="00D6659B" w:rsidP="00EE2935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:rsidR="00D6659B" w:rsidRPr="0032118C" w:rsidRDefault="00D6659B" w:rsidP="00EE2935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:rsidR="00D6659B" w:rsidRPr="0032118C" w:rsidRDefault="00D6659B" w:rsidP="00EE2935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:rsidR="00D6659B" w:rsidRDefault="00D6659B" w:rsidP="00EE2935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6659B" w:rsidRPr="0032118C" w:rsidRDefault="00D6659B" w:rsidP="00EE2935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D6659B" w:rsidRDefault="00D6659B" w:rsidP="00EE2935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:rsidR="00D6659B" w:rsidRPr="0032118C" w:rsidRDefault="00D6659B" w:rsidP="00EE2935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:rsidR="00D6659B" w:rsidRPr="0032118C" w:rsidRDefault="00D6659B" w:rsidP="00EE2935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6659B" w:rsidRPr="00923E1E" w:rsidRDefault="00D6659B" w:rsidP="00EE2935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830749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830749" w:rsidTr="00EE293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1C4084" w:rsidRDefault="00D6659B" w:rsidP="00EE293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1C4084" w:rsidRDefault="006A16F9" w:rsidP="00EE293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76684488" w:edGrp="everyone"/>
            <w:r>
              <w:rPr>
                <w:rFonts w:ascii="Arial" w:hAnsi="Arial" w:cs="Arial"/>
                <w:sz w:val="22"/>
                <w:szCs w:val="22"/>
              </w:rPr>
              <w:t>Tayla File</w:t>
            </w:r>
            <w:permEnd w:id="1476684488"/>
          </w:p>
        </w:tc>
      </w:tr>
      <w:tr w:rsidR="00D6659B" w:rsidRPr="004E05D0" w:rsidTr="00EE293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4E05D0" w:rsidRDefault="00D6659B" w:rsidP="00EE2935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4E05D0" w:rsidRDefault="00D6659B" w:rsidP="00EE2935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830749" w:rsidTr="00EE293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1C4084" w:rsidRDefault="00D6659B" w:rsidP="00EE293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24100770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D6659B" w:rsidP="00EE2935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D819A7A" wp14:editId="400FFE48">
                      <wp:extent cx="668741" cy="428276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76665" cy="4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41007703" w:displacedByCustomXml="prev"/>
      </w:tr>
      <w:tr w:rsidR="00D6659B" w:rsidRPr="00830749" w:rsidTr="00EE293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Default="00D6659B" w:rsidP="00EE293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1C4084" w:rsidRDefault="00D6659B" w:rsidP="00EE293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:rsidTr="00EE293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77428E" w:rsidRDefault="00D6659B" w:rsidP="00EE293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49335623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032B3FC71AAE416D8F283B7BF931ED16"/>
            </w:placeholder>
            <w:date w:fullDate="2019-10-23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1E7F94" w:rsidP="00EE2935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23/10/2019</w:t>
                </w:r>
              </w:p>
            </w:tc>
          </w:sdtContent>
        </w:sdt>
        <w:permEnd w:id="493356239" w:displacedByCustomXml="prev"/>
      </w:tr>
    </w:tbl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32118C" w:rsidTr="00EE293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32118C" w:rsidRDefault="00D6659B" w:rsidP="00EE293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32118C" w:rsidRDefault="00D6659B" w:rsidP="00EE293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20835748" w:edGrp="everyone"/>
            <w:permEnd w:id="520835748"/>
          </w:p>
        </w:tc>
      </w:tr>
      <w:tr w:rsidR="00D6659B" w:rsidRPr="004E05D0" w:rsidTr="00EE2935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4E05D0" w:rsidRDefault="00D6659B" w:rsidP="00EE2935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4E05D0" w:rsidRDefault="00D6659B" w:rsidP="00EE2935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32118C" w:rsidTr="00EE293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32118C" w:rsidRDefault="00D6659B" w:rsidP="00EE293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9924700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D6659B" w:rsidP="00EE2935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09AE054" wp14:editId="109CDDFF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99247000" w:displacedByCustomXml="prev"/>
      </w:tr>
      <w:tr w:rsidR="00D6659B" w:rsidRPr="0032118C" w:rsidTr="00EE293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Default="00D6659B" w:rsidP="00EE293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32118C" w:rsidRDefault="00D6659B" w:rsidP="00EE293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:rsidTr="00EE293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77428E" w:rsidRDefault="00D6659B" w:rsidP="00EE293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311634459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DD7A44" w:rsidRDefault="002E134C" w:rsidP="00EE2935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8736E23FF8C244D1AFADB18D44369392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311634459"/>
          </w:p>
        </w:tc>
      </w:tr>
    </w:tbl>
    <w:p w:rsidR="00D6659B" w:rsidRPr="0077428E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D6659B" w:rsidRPr="004932A4" w:rsidTr="00EE2935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D6659B" w:rsidRPr="004932A4" w:rsidRDefault="00D6659B" w:rsidP="00EE2935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:rsidR="00D6659B" w:rsidRPr="004932A4" w:rsidRDefault="00D6659B" w:rsidP="00EE2935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:rsidR="00D6659B" w:rsidRPr="004932A4" w:rsidRDefault="00D6659B" w:rsidP="00EE2935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6659B" w:rsidRPr="004932A4" w:rsidTr="00EE2935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D6659B" w:rsidRPr="004932A4" w:rsidRDefault="00D6659B" w:rsidP="00EE2935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411" w:type="dxa"/>
            <w:vMerge w:val="restart"/>
            <w:vAlign w:val="center"/>
          </w:tcPr>
          <w:p w:rsidR="00D6659B" w:rsidRPr="004932A4" w:rsidRDefault="00D6659B" w:rsidP="00EE2935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13371691" w:edGrp="everyone"/>
            <w:permEnd w:id="1413371691"/>
          </w:p>
        </w:tc>
        <w:tc>
          <w:tcPr>
            <w:tcW w:w="1346" w:type="dxa"/>
            <w:vAlign w:val="center"/>
          </w:tcPr>
          <w:p w:rsidR="00D6659B" w:rsidRPr="004932A4" w:rsidRDefault="00D6659B" w:rsidP="00EE2935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:rsidR="00D6659B" w:rsidRPr="004932A4" w:rsidRDefault="00D6659B" w:rsidP="00EE2935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6659B" w:rsidRPr="004932A4" w:rsidTr="00EE2935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D6659B" w:rsidRPr="004932A4" w:rsidRDefault="00D6659B" w:rsidP="00EE2935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:rsidR="00D6659B" w:rsidRPr="004932A4" w:rsidRDefault="00D6659B" w:rsidP="00EE2935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429137231" w:edGrp="everyone"/>
        <w:tc>
          <w:tcPr>
            <w:tcW w:w="1346" w:type="dxa"/>
            <w:vAlign w:val="center"/>
          </w:tcPr>
          <w:p w:rsidR="00D6659B" w:rsidRPr="00533511" w:rsidRDefault="002E134C" w:rsidP="00EE2935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15D4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429137231"/>
          </w:p>
        </w:tc>
        <w:permStart w:id="1692036332" w:edGrp="everyone"/>
        <w:tc>
          <w:tcPr>
            <w:tcW w:w="1347" w:type="dxa"/>
            <w:vAlign w:val="center"/>
          </w:tcPr>
          <w:p w:rsidR="00D6659B" w:rsidRPr="00533511" w:rsidRDefault="002E134C" w:rsidP="00EE2935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692036332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6659B" w:rsidRPr="000C0B14" w:rsidTr="00EE2935">
        <w:tc>
          <w:tcPr>
            <w:tcW w:w="9057" w:type="dxa"/>
            <w:shd w:val="clear" w:color="auto" w:fill="D9D9D9" w:themeFill="background1" w:themeFillShade="D9"/>
          </w:tcPr>
          <w:p w:rsidR="00D6659B" w:rsidRPr="000C0B14" w:rsidRDefault="00D6659B" w:rsidP="00EE2935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6659B" w:rsidRPr="000C0B14" w:rsidTr="00EE2935">
        <w:trPr>
          <w:trHeight w:val="13433"/>
        </w:trPr>
        <w:tc>
          <w:tcPr>
            <w:tcW w:w="9057" w:type="dxa"/>
          </w:tcPr>
          <w:p w:rsidR="00D6659B" w:rsidRPr="000C0B14" w:rsidRDefault="00D6659B" w:rsidP="00EE2935">
            <w:pPr>
              <w:rPr>
                <w:rFonts w:ascii="Arial" w:hAnsi="Arial" w:cs="Arial"/>
                <w:szCs w:val="24"/>
              </w:rPr>
            </w:pPr>
            <w:permStart w:id="1762935197" w:edGrp="everyone"/>
            <w:permEnd w:id="1762935197"/>
          </w:p>
        </w:tc>
      </w:tr>
    </w:tbl>
    <w:bookmarkEnd w:id="0"/>
    <w:p w:rsidR="00D6659B" w:rsidRPr="00553DDB" w:rsidRDefault="00D6659B" w:rsidP="00D6659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>
        <w:t xml:space="preserve">writing </w:t>
      </w:r>
      <w:r w:rsidRPr="00553DDB">
        <w:t xml:space="preserve">the </w:t>
      </w:r>
      <w:r>
        <w:t xml:space="preserve">appropriate </w:t>
      </w:r>
      <w:r w:rsidRPr="00553DDB">
        <w:t>letter</w:t>
      </w:r>
      <w:r>
        <w:t xml:space="preserve"> next to each number</w:t>
      </w:r>
      <w:r w:rsidRPr="00553DDB">
        <w:t xml:space="preserve"> in the centre column.</w: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D6659B" w:rsidRPr="00553DDB" w:rsidTr="00EE2935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EE2935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EE2935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EE2935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7273344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9B0511" w:rsidP="00EE293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7334493" w:displacedByCustomXml="prev"/>
      </w:tr>
      <w:tr w:rsidR="00D6659B" w:rsidRPr="00553DDB" w:rsidTr="00EE2935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E2935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50175315" w:edGrp="everyone"/>
            <w:r w:rsidR="006B62C3">
              <w:rPr>
                <w:rFonts w:ascii="Arial" w:hAnsi="Arial" w:cs="Arial"/>
                <w:sz w:val="22"/>
              </w:rPr>
              <w:t>F</w:t>
            </w:r>
            <w:permEnd w:id="150175315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E2935">
            <w:pPr>
              <w:ind w:left="993" w:hanging="993"/>
            </w:pPr>
          </w:p>
        </w:tc>
      </w:tr>
      <w:tr w:rsidR="00D6659B" w:rsidRPr="00553DDB" w:rsidTr="00EE2935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E2935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766528413" w:edGrp="everyone"/>
            <w:r w:rsidR="00A81FF8">
              <w:rPr>
                <w:rFonts w:ascii="Arial" w:hAnsi="Arial" w:cs="Arial"/>
                <w:sz w:val="22"/>
              </w:rPr>
              <w:t>E</w:t>
            </w:r>
            <w:permEnd w:id="176652841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E2935">
            <w:pPr>
              <w:ind w:left="993" w:hanging="993"/>
            </w:pPr>
          </w:p>
        </w:tc>
      </w:tr>
      <w:tr w:rsidR="00D6659B" w:rsidRPr="00553DDB" w:rsidTr="00EE2935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E2935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666451625" w:edGrp="everyone"/>
            <w:r w:rsidR="00A81FF8">
              <w:rPr>
                <w:rFonts w:ascii="Arial" w:hAnsi="Arial" w:cs="Arial"/>
                <w:sz w:val="22"/>
              </w:rPr>
              <w:t>A</w:t>
            </w:r>
            <w:permEnd w:id="66645162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E2935">
            <w:pPr>
              <w:ind w:left="993" w:hanging="993"/>
            </w:pPr>
          </w:p>
        </w:tc>
      </w:tr>
      <w:tr w:rsidR="00D6659B" w:rsidRPr="00553DDB" w:rsidTr="00EE2935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E2935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783164595" w:edGrp="everyone"/>
            <w:r w:rsidR="006B62C3">
              <w:rPr>
                <w:rFonts w:ascii="Arial" w:hAnsi="Arial" w:cs="Arial"/>
                <w:sz w:val="22"/>
              </w:rPr>
              <w:t>D</w:t>
            </w:r>
            <w:permEnd w:id="78316459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E2935">
            <w:pPr>
              <w:ind w:left="993" w:hanging="993"/>
            </w:pPr>
          </w:p>
        </w:tc>
      </w:tr>
      <w:tr w:rsidR="00D6659B" w:rsidRPr="00553DDB" w:rsidTr="00EE2935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E2935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374568237" w:edGrp="everyone"/>
            <w:r w:rsidR="006B62C3">
              <w:rPr>
                <w:rFonts w:ascii="Arial" w:hAnsi="Arial" w:cs="Arial"/>
                <w:sz w:val="22"/>
              </w:rPr>
              <w:t>C</w:t>
            </w:r>
            <w:permEnd w:id="37456823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E2935">
            <w:pPr>
              <w:ind w:left="993" w:hanging="993"/>
            </w:pPr>
          </w:p>
        </w:tc>
      </w:tr>
      <w:tr w:rsidR="00D6659B" w:rsidRPr="00553DDB" w:rsidTr="00EE2935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E2935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952718972" w:edGrp="everyone"/>
            <w:r w:rsidR="006B62C3">
              <w:rPr>
                <w:rFonts w:ascii="Arial" w:hAnsi="Arial" w:cs="Arial"/>
                <w:sz w:val="22"/>
              </w:rPr>
              <w:t>B</w:t>
            </w:r>
            <w:permEnd w:id="195271897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E2935">
            <w:pPr>
              <w:ind w:left="993" w:hanging="993"/>
            </w:pPr>
          </w:p>
        </w:tc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1" w:name="_Ref424210309"/>
      <w:bookmarkStart w:id="2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1"/>
      <w:r w:rsidRPr="00553DDB">
        <w:br/>
      </w:r>
      <w:bookmarkEnd w:id="2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D6659B" w:rsidRPr="00553DDB" w:rsidTr="00EE2935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EE2935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EE2935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EE2935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EE2935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14766131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EE293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6613167" w:displacedByCustomXml="prev"/>
      </w:tr>
      <w:tr w:rsidR="00D6659B" w:rsidRPr="00553DDB" w:rsidTr="00EE2935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E2935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6A16F9" w:rsidP="00EE2935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560227218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Chemical burns, skin rashes and respiratory damage</w:t>
            </w:r>
            <w:permEnd w:id="560227218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366801" w:rsidP="00EE2935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627124250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Wearing correct PPE</w:t>
            </w:r>
            <w:permEnd w:id="62712425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E2935">
            <w:pPr>
              <w:ind w:left="993" w:hanging="993"/>
            </w:pPr>
          </w:p>
        </w:tc>
      </w:tr>
      <w:tr w:rsidR="00D6659B" w:rsidRPr="00553DDB" w:rsidTr="00EE2935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E2935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6A16F9" w:rsidP="00EE2935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07644051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Fatigue, headaches and possible hearing damage </w:t>
            </w:r>
            <w:permEnd w:id="1076440515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366801" w:rsidP="00EE2935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547432113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Wearing correct PPE</w:t>
            </w:r>
            <w:permEnd w:id="5474321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E2935">
            <w:pPr>
              <w:ind w:left="993" w:hanging="993"/>
            </w:pPr>
          </w:p>
        </w:tc>
      </w:tr>
      <w:tr w:rsidR="00D6659B" w:rsidRPr="00553DDB" w:rsidTr="00EE2935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E2935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6A16F9" w:rsidP="00EE2935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4703473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Sprains or strains</w:t>
            </w:r>
            <w:permEnd w:id="247034737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366801" w:rsidP="00EE2935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628883783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Use correct lifting methods</w:t>
            </w:r>
            <w:permEnd w:id="6288837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E2935">
            <w:pPr>
              <w:ind w:left="993" w:hanging="993"/>
            </w:pPr>
          </w:p>
        </w:tc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3" w:name="_Ref415045277"/>
      <w:r w:rsidRPr="00553DDB">
        <w:t>Who should you speak to if you find problems (e.g. hazards, accidents and emergencies)?</w:t>
      </w:r>
      <w:bookmarkEnd w:id="3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EE2935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EE293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ED59C9" w:rsidRDefault="00EE2935" w:rsidP="00EE2935">
            <w:pPr>
              <w:rPr>
                <w:rFonts w:ascii="Arial" w:hAnsi="Arial" w:cs="Arial"/>
                <w:sz w:val="22"/>
                <w:szCs w:val="22"/>
              </w:rPr>
            </w:pPr>
            <w:permStart w:id="1117075864" w:edGrp="everyone"/>
            <w:r>
              <w:rPr>
                <w:rFonts w:ascii="Arial" w:hAnsi="Arial" w:cs="Arial"/>
                <w:sz w:val="22"/>
                <w:szCs w:val="22"/>
              </w:rPr>
              <w:t>Your immediate supervisor, Project Manager or Health &amp; Safety Representative.</w:t>
            </w:r>
            <w:permEnd w:id="1117075864"/>
          </w:p>
        </w:tc>
        <w:permStart w:id="5169652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EE293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6965254" w:displacedByCustomXml="prev"/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  <w:jc w:val="both"/>
      </w:pPr>
      <w:bookmarkStart w:id="4" w:name="_Ref406591713"/>
      <w:r w:rsidRPr="00553DDB">
        <w:t xml:space="preserve">What </w:t>
      </w:r>
      <w:r>
        <w:t>action should be taken if plant, tools and/or equipment are found to be defective? Tick your response.</w:t>
      </w:r>
      <w:bookmarkEnd w:id="4"/>
    </w:p>
    <w:p w:rsidR="00D6659B" w:rsidRPr="00830749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Tr="00EE293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Default="00D6659B" w:rsidP="00D6659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Default="00D6659B" w:rsidP="00D6659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Default="00D6659B" w:rsidP="00D6659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3366794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6322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B15D4E" w:rsidP="00D6659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6679464" w:displacedByCustomXml="prev"/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545528643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6087336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AA60C6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54552864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3037163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96936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0371635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2464616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75651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EE2935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4646164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6364387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8741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3643870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/>
    <w:p w:rsidR="00D6659B" w:rsidRPr="00553DDB" w:rsidRDefault="00D6659B" w:rsidP="00D6659B">
      <w:pPr>
        <w:pStyle w:val="11CSTCPLQuestionBullet"/>
        <w:ind w:left="709" w:hanging="709"/>
      </w:pPr>
      <w:bookmarkStart w:id="5" w:name="_Ref424211517"/>
      <w:r w:rsidRPr="00553DDB">
        <w:t>Which legislation relates to safety in the workplace? Tick your response.</w:t>
      </w:r>
      <w:bookmarkEnd w:id="5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B15D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EE2935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EE2935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EE2935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8723897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EE293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72389723" w:displacedByCustomXml="prev"/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906440024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088771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90644002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12786882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922016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E0FF0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7868827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8620216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51857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6202168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EE2935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4630203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446075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6302032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6" w:name="_Ref424211632"/>
      <w:r w:rsidRPr="00553DDB">
        <w:t>True or False (Tick your response): Employers are required by legislation to implement safety measures which are reasonably practicable.</w:t>
      </w:r>
      <w:bookmarkEnd w:id="6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F3F5F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F3F5F" w:rsidRPr="00553DDB" w:rsidRDefault="00DF3F5F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513101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19623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F3F5F" w:rsidRPr="00B15D4E" w:rsidRDefault="009B0511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5131012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F3F5F" w:rsidRPr="00553DDB" w:rsidRDefault="00DF3F5F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F3F5F" w:rsidRPr="00553DDB" w:rsidRDefault="00DF3F5F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415173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F3F5F" w:rsidRPr="00553DDB" w:rsidRDefault="00DF3F5F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1517378" w:displacedByCustomXml="prev"/>
      </w:tr>
      <w:tr w:rsidR="00DF3F5F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F3F5F" w:rsidRPr="00553DDB" w:rsidRDefault="00DF3F5F" w:rsidP="00296E83">
            <w:pPr>
              <w:ind w:left="993" w:hanging="993"/>
              <w:jc w:val="center"/>
            </w:pPr>
          </w:p>
        </w:tc>
        <w:permStart w:id="11665524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4701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F3F5F" w:rsidRPr="00B15D4E" w:rsidRDefault="00DF3F5F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6655248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F3F5F" w:rsidRPr="00553DDB" w:rsidRDefault="00DF3F5F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F3F5F" w:rsidRPr="00553DDB" w:rsidRDefault="00DF3F5F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F3F5F" w:rsidRPr="00553DDB" w:rsidRDefault="00DF3F5F" w:rsidP="00296E83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7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96E83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96E83" w:rsidRPr="00553DDB" w:rsidRDefault="00296E83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125644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91842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96E83" w:rsidRPr="00B15D4E" w:rsidRDefault="009B0511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256442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E83" w:rsidRPr="00553DDB" w:rsidRDefault="00296E83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96E83" w:rsidRPr="00553DDB" w:rsidRDefault="00296E83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412360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96E83" w:rsidRPr="00553DDB" w:rsidRDefault="00296E83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1236020" w:displacedByCustomXml="prev"/>
      </w:tr>
      <w:tr w:rsidR="00296E83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96E83" w:rsidRPr="00553DDB" w:rsidRDefault="00296E83" w:rsidP="00296E83">
            <w:pPr>
              <w:ind w:left="993" w:hanging="993"/>
              <w:jc w:val="center"/>
            </w:pPr>
          </w:p>
        </w:tc>
        <w:permStart w:id="11844461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62200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96E83" w:rsidRPr="00B15D4E" w:rsidRDefault="00296E83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8444612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E83" w:rsidRPr="00553DDB" w:rsidRDefault="00296E83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96E83" w:rsidRPr="00553DDB" w:rsidRDefault="00296E83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96E83" w:rsidRPr="00553DDB" w:rsidRDefault="00296E83" w:rsidP="00296E83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pStyle w:val="11CSTCPLQuestionBullet"/>
        <w:ind w:left="709" w:hanging="709"/>
      </w:pPr>
      <w:bookmarkStart w:id="8" w:name="_Ref424213216"/>
      <w:r w:rsidRPr="00553DDB">
        <w:lastRenderedPageBreak/>
        <w:t>The following symbols appear under the heading ‘Required PPE’ on an SDS. What do the symbols represent?</w:t>
      </w:r>
      <w:bookmarkEnd w:id="8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EE293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EE2935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EE2935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EE2935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0207409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AA60C6" w:rsidP="00EE293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20740923" w:displacedByCustomXml="prev"/>
      </w:tr>
      <w:tr w:rsidR="00D6659B" w:rsidRPr="00553DDB" w:rsidTr="00EE2935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E293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EE2935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36295C01" wp14:editId="6BBB53B3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EE2935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D959C2" w:rsidP="00EE293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63312493" w:edGrp="everyone"/>
            <w:r>
              <w:rPr>
                <w:rFonts w:ascii="Arial" w:hAnsi="Arial" w:cs="Arial"/>
                <w:sz w:val="22"/>
                <w:szCs w:val="22"/>
              </w:rPr>
              <w:t>Hazmat suit required</w:t>
            </w:r>
            <w:permEnd w:id="16633124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E2935">
            <w:pPr>
              <w:ind w:left="993" w:hanging="993"/>
            </w:pPr>
          </w:p>
        </w:tc>
      </w:tr>
      <w:tr w:rsidR="00D6659B" w:rsidRPr="00553DDB" w:rsidTr="00EE2935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E293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EE2935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C86E2DB" wp14:editId="2DB9A388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EE2935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D959C2" w:rsidP="00EE293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30919831" w:edGrp="everyone"/>
            <w:r>
              <w:rPr>
                <w:rFonts w:ascii="Arial" w:hAnsi="Arial" w:cs="Arial"/>
                <w:sz w:val="22"/>
                <w:szCs w:val="22"/>
              </w:rPr>
              <w:t>Gloves required</w:t>
            </w:r>
            <w:permEnd w:id="143091983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E2935">
            <w:pPr>
              <w:ind w:left="993" w:hanging="993"/>
            </w:pPr>
          </w:p>
        </w:tc>
      </w:tr>
      <w:tr w:rsidR="00D6659B" w:rsidRPr="00553DDB" w:rsidTr="00EE2935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E293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EE2935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5C3662F" wp14:editId="7433E161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EE2935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D959C2" w:rsidP="00EE293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47582644" w:edGrp="everyone"/>
            <w:r>
              <w:rPr>
                <w:rFonts w:ascii="Arial" w:hAnsi="Arial" w:cs="Arial"/>
                <w:sz w:val="22"/>
                <w:szCs w:val="22"/>
              </w:rPr>
              <w:t>Glasses required</w:t>
            </w:r>
            <w:permEnd w:id="74758264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E2935">
            <w:pPr>
              <w:ind w:left="993" w:hanging="993"/>
            </w:pPr>
          </w:p>
        </w:tc>
      </w:tr>
      <w:tr w:rsidR="00D6659B" w:rsidRPr="00553DDB" w:rsidTr="00EE2935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E293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EE2935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55A2AF2" wp14:editId="6F2E3E2F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EE2935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D959C2" w:rsidP="00EE293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4492765" w:edGrp="everyone"/>
            <w:r>
              <w:rPr>
                <w:rFonts w:ascii="Arial" w:hAnsi="Arial" w:cs="Arial"/>
                <w:sz w:val="22"/>
                <w:szCs w:val="22"/>
              </w:rPr>
              <w:t>Respirator</w:t>
            </w:r>
            <w:r w:rsidR="005C5FEA">
              <w:rPr>
                <w:rFonts w:ascii="Arial" w:hAnsi="Arial" w:cs="Arial"/>
                <w:sz w:val="22"/>
                <w:szCs w:val="22"/>
              </w:rPr>
              <w:t xml:space="preserve"> mask</w:t>
            </w:r>
            <w:r>
              <w:rPr>
                <w:rFonts w:ascii="Arial" w:hAnsi="Arial" w:cs="Arial"/>
                <w:sz w:val="22"/>
                <w:szCs w:val="22"/>
              </w:rPr>
              <w:t xml:space="preserve"> required</w:t>
            </w:r>
            <w:permEnd w:id="6449276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E2935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9" w:name="_Ref408209094"/>
      <w:r w:rsidRPr="00553DDB">
        <w:t>Describe the meaning and use of the signs displayed below.</w:t>
      </w:r>
      <w:bookmarkEnd w:id="9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D6659B" w:rsidRPr="00553DDB" w:rsidTr="00EE293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EE2935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EE2935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EE2935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14178219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EE293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7821983" w:displacedByCustomXml="prev"/>
      </w:tr>
      <w:tr w:rsidR="00D6659B" w:rsidRPr="00553DDB" w:rsidTr="00EE2935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E2935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7456" behindDoc="1" locked="0" layoutInCell="1" allowOverlap="1" wp14:anchorId="5C147AB9" wp14:editId="18B4E98B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9B0511" w:rsidP="00EE2935">
            <w:pPr>
              <w:rPr>
                <w:rFonts w:ascii="Arial" w:hAnsi="Arial" w:cs="Arial"/>
                <w:sz w:val="22"/>
              </w:rPr>
            </w:pPr>
            <w:permStart w:id="1955469145" w:edGrp="everyone"/>
            <w:r>
              <w:rPr>
                <w:rFonts w:ascii="Arial" w:hAnsi="Arial" w:cs="Arial"/>
                <w:sz w:val="22"/>
              </w:rPr>
              <w:t>This sign indicates the location of the nearest first aid kit</w:t>
            </w:r>
            <w:permEnd w:id="195546914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E2935">
            <w:pPr>
              <w:ind w:left="993" w:hanging="993"/>
            </w:pPr>
          </w:p>
        </w:tc>
      </w:tr>
      <w:tr w:rsidR="00D6659B" w:rsidRPr="00553DDB" w:rsidTr="00EE2935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E2935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6F704745" wp14:editId="416B10BC">
                  <wp:extent cx="1054800" cy="792000"/>
                  <wp:effectExtent l="0" t="0" r="0" b="8255"/>
                  <wp:docPr id="21" name="Picture 21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9B0511" w:rsidP="00EE2935">
            <w:pPr>
              <w:rPr>
                <w:rFonts w:ascii="Arial" w:hAnsi="Arial" w:cs="Arial"/>
                <w:sz w:val="22"/>
              </w:rPr>
            </w:pPr>
            <w:permStart w:id="2138981777" w:edGrp="everyone"/>
            <w:r>
              <w:rPr>
                <w:rFonts w:ascii="Arial" w:hAnsi="Arial" w:cs="Arial"/>
                <w:sz w:val="22"/>
              </w:rPr>
              <w:t xml:space="preserve">This </w:t>
            </w:r>
            <w:r w:rsidR="00032D27">
              <w:rPr>
                <w:rFonts w:ascii="Arial" w:hAnsi="Arial" w:cs="Arial"/>
                <w:sz w:val="22"/>
              </w:rPr>
              <w:t>is a sign that indicates unless you are authorised to enter this area, refrain from entering</w:t>
            </w:r>
            <w:permEnd w:id="213898177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E2935">
            <w:pPr>
              <w:ind w:left="993" w:hanging="993"/>
            </w:pPr>
          </w:p>
        </w:tc>
      </w:tr>
      <w:tr w:rsidR="00D6659B" w:rsidRPr="00553DDB" w:rsidTr="00EE2935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E2935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8480" behindDoc="1" locked="0" layoutInCell="1" allowOverlap="1" wp14:anchorId="436DE113" wp14:editId="69607B81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032D27" w:rsidP="00EE2935">
            <w:pPr>
              <w:rPr>
                <w:rFonts w:ascii="Arial" w:hAnsi="Arial" w:cs="Arial"/>
                <w:sz w:val="22"/>
              </w:rPr>
            </w:pPr>
            <w:permStart w:id="1498305333" w:edGrp="everyone"/>
            <w:r>
              <w:rPr>
                <w:rFonts w:ascii="Arial" w:hAnsi="Arial" w:cs="Arial"/>
                <w:sz w:val="22"/>
              </w:rPr>
              <w:t>This sign indicates the location of fire fighting facilities, i.e. fire extinguisher</w:t>
            </w:r>
            <w:permEnd w:id="1498305333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E2935">
            <w:pPr>
              <w:ind w:left="993" w:hanging="993"/>
            </w:pPr>
          </w:p>
        </w:tc>
      </w:tr>
    </w:tbl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r w:rsidRPr="00553DDB">
        <w:br w:type="page"/>
      </w:r>
    </w:p>
    <w:p w:rsidR="00D6659B" w:rsidRPr="00553DDB" w:rsidRDefault="00D6659B" w:rsidP="00D6659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6659B" w:rsidRPr="00553DDB" w:rsidRDefault="00D6659B" w:rsidP="00D6659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6659B" w:rsidRPr="00553DDB" w:rsidTr="00EE2935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6659B" w:rsidRPr="00553DDB" w:rsidTr="00EE2935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:rsidTr="00EE2935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:rsidTr="00EE2935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:rsidTr="00EE2935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:rsidTr="00EE2935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6659B" w:rsidRPr="00553DDB" w:rsidRDefault="00D6659B" w:rsidP="00D6659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6659B" w:rsidRPr="00553DDB" w:rsidTr="00EE2935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EE293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6659B" w:rsidRPr="00553DDB" w:rsidRDefault="00D6659B" w:rsidP="00D6659B">
      <w:pPr>
        <w:rPr>
          <w:sz w:val="20"/>
        </w:rPr>
      </w:pPr>
    </w:p>
    <w:p w:rsidR="00D6659B" w:rsidRPr="00553DDB" w:rsidRDefault="00D6659B" w:rsidP="00D6659B">
      <w:pPr>
        <w:jc w:val="left"/>
        <w:rPr>
          <w:sz w:val="20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0" w:name="_Ref408921283"/>
      <w:r w:rsidRPr="00553DDB">
        <w:t>Which rating is designated for the highest risk and which rating is used for the lowest risk?</w:t>
      </w:r>
      <w:bookmarkEnd w:id="10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EE2935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EE293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EE2935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356EE964" wp14:editId="7AFC7FE2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2E134C" w:rsidRPr="006215FC" w:rsidRDefault="002E134C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76968122" w:edGrp="everyone"/>
                                  <w:r>
                                    <w:rPr>
                                      <w:vanish w:val="0"/>
                                    </w:rPr>
                                    <w:t>1E</w:t>
                                  </w:r>
                                  <w:permEnd w:id="176968122"/>
                                </w:p>
                                <w:p w:rsidR="002E134C" w:rsidRPr="006215FC" w:rsidRDefault="002E134C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740722093" w:edGrp="everyone"/>
                                  <w:r>
                                    <w:rPr>
                                      <w:vanish w:val="0"/>
                                    </w:rPr>
                                    <w:t>5E</w:t>
                                  </w:r>
                                  <w:permEnd w:id="174072209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356EE96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23" o:title="" recolor="t" rotate="t" type="tile"/>
                      <v:textbox inset="0,0,0,0">
                        <w:txbxContent>
                          <w:p w:rsidR="002E134C" w:rsidRPr="006215FC" w:rsidRDefault="002E134C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76968122" w:edGrp="everyone"/>
                            <w:r>
                              <w:rPr>
                                <w:vanish w:val="0"/>
                              </w:rPr>
                              <w:t>1E</w:t>
                            </w:r>
                            <w:permEnd w:id="176968122"/>
                          </w:p>
                          <w:p w:rsidR="002E134C" w:rsidRPr="006215FC" w:rsidRDefault="002E134C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740722093" w:edGrp="everyone"/>
                            <w:r>
                              <w:rPr>
                                <w:vanish w:val="0"/>
                              </w:rPr>
                              <w:t>5E</w:t>
                            </w:r>
                            <w:permEnd w:id="1740722093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4534799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D6659B" w:rsidRPr="00553DDB" w:rsidRDefault="00D6659B" w:rsidP="00EE293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3479967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jc w:val="left"/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1" w:name="_Ref408921265"/>
      <w:r w:rsidRPr="00553DDB">
        <w:t xml:space="preserve">What is the risk rating for the following circumstances: An event which is possible and would require low-level hospital </w:t>
      </w:r>
      <w:bookmarkEnd w:id="11"/>
      <w:r>
        <w:t>treatment.</w: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EE2935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EE293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A44DC1" w:rsidP="00EE2935">
            <w:pPr>
              <w:rPr>
                <w:rFonts w:ascii="Arial" w:hAnsi="Arial" w:cs="Arial"/>
                <w:sz w:val="22"/>
                <w:szCs w:val="22"/>
              </w:rPr>
            </w:pPr>
            <w:permStart w:id="1498421521" w:edGrp="everyone"/>
            <w:r>
              <w:rPr>
                <w:rFonts w:ascii="Arial" w:hAnsi="Arial" w:cs="Arial"/>
                <w:sz w:val="22"/>
                <w:szCs w:val="22"/>
              </w:rPr>
              <w:t>D2</w:t>
            </w:r>
            <w:permEnd w:id="1498421521"/>
          </w:p>
        </w:tc>
        <w:permStart w:id="13395616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EE293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9561616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2" w:name="_Ref408921287"/>
      <w:bookmarkStart w:id="13" w:name="_Ref412797660"/>
      <w:r w:rsidRPr="00553DDB">
        <w:t>What are the factors that would lead to a risk rating of E: Extreme</w:t>
      </w:r>
      <w:bookmarkEnd w:id="12"/>
      <w:r w:rsidRPr="00553DDB">
        <w:t>?</w:t>
      </w:r>
      <w:bookmarkEnd w:id="13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EE2935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EE293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ED59C9" w:rsidRDefault="002E134C" w:rsidP="00EE2935">
            <w:pPr>
              <w:rPr>
                <w:rFonts w:ascii="Arial" w:hAnsi="Arial" w:cs="Arial"/>
                <w:sz w:val="22"/>
                <w:szCs w:val="22"/>
              </w:rPr>
            </w:pPr>
            <w:permStart w:id="188030143" w:edGrp="everyone"/>
            <w:r>
              <w:rPr>
                <w:rFonts w:ascii="Arial" w:hAnsi="Arial" w:cs="Arial"/>
                <w:sz w:val="22"/>
                <w:szCs w:val="22"/>
              </w:rPr>
              <w:t xml:space="preserve">Death or permanent </w:t>
            </w:r>
            <w:r w:rsidR="001E7F94">
              <w:rPr>
                <w:rFonts w:ascii="Arial" w:hAnsi="Arial" w:cs="Arial"/>
                <w:sz w:val="22"/>
                <w:szCs w:val="22"/>
              </w:rPr>
              <w:t>injury</w:t>
            </w:r>
            <w:bookmarkStart w:id="14" w:name="_GoBack"/>
            <w:bookmarkEnd w:id="14"/>
            <w:permEnd w:id="188030143"/>
          </w:p>
        </w:tc>
        <w:permStart w:id="18111105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EE293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1110533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ind w:right="-24"/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5" w:name="_Ref424212548"/>
      <w:r w:rsidRPr="00553DDB">
        <w:t>When should safety checks be undertaken on machinery and equipment? Tick your response.</w:t>
      </w:r>
      <w:bookmarkEnd w:id="15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EE293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EE2935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EE2935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EE2935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3459756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EE293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5975607" w:displacedByCustomXml="prev"/>
      </w:tr>
      <w:tr w:rsidR="00D979B9" w:rsidRPr="00553DDB" w:rsidTr="00EE2935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17953627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31887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9536274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:rsidTr="00EE2935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4994103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07035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99410340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:rsidTr="00EE2935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65087023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240973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AD1CA0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5087023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</w:tbl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:rsidR="00D6659B" w:rsidRPr="00553DDB" w:rsidRDefault="00D6659B" w:rsidP="00D6659B">
      <w:pPr>
        <w:pStyle w:val="11CSTCPLQuestionBullet"/>
        <w:ind w:left="709" w:hanging="709"/>
      </w:pPr>
      <w:bookmarkStart w:id="16" w:name="_Ref408921427"/>
      <w:r w:rsidRPr="00553DDB">
        <w:lastRenderedPageBreak/>
        <w:t>Order the elements of the hierarchy of control, from 1 to 6 (i.e. most effective to least effective).</w:t>
      </w:r>
      <w:bookmarkEnd w:id="16"/>
    </w:p>
    <w:p w:rsidR="00D6659B" w:rsidRPr="00553DDB" w:rsidRDefault="00D6659B" w:rsidP="00D6659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43C30A25" wp14:editId="2C690FD3">
            <wp:extent cx="3495675" cy="1504950"/>
            <wp:effectExtent l="19050" t="3810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EE293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EE2935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EE2935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EE2935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2364210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EE293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6421007" w:displacedByCustomXml="prev"/>
      </w:tr>
      <w:tr w:rsidR="00D6659B" w:rsidRPr="00553DDB" w:rsidTr="00EE2935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E293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AD1CA0" w:rsidP="00EE293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8459763" w:edGrp="everyone"/>
            <w:r>
              <w:rPr>
                <w:rFonts w:ascii="Arial" w:hAnsi="Arial" w:cs="Arial"/>
                <w:sz w:val="22"/>
              </w:rPr>
              <w:t>3</w:t>
            </w:r>
            <w:permEnd w:id="78459763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E2935">
            <w:pPr>
              <w:ind w:left="993" w:hanging="993"/>
            </w:pPr>
          </w:p>
        </w:tc>
      </w:tr>
      <w:tr w:rsidR="00D6659B" w:rsidRPr="00553DDB" w:rsidTr="00EE2935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E293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AD1CA0" w:rsidP="00EE293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72476065" w:edGrp="everyone"/>
            <w:r>
              <w:rPr>
                <w:rFonts w:ascii="Arial" w:hAnsi="Arial" w:cs="Arial"/>
                <w:sz w:val="22"/>
              </w:rPr>
              <w:t>6</w:t>
            </w:r>
            <w:permEnd w:id="77247606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E2935">
            <w:pPr>
              <w:ind w:left="993" w:hanging="993"/>
            </w:pPr>
          </w:p>
        </w:tc>
      </w:tr>
      <w:tr w:rsidR="00D6659B" w:rsidRPr="00553DDB" w:rsidTr="00EE2935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E293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AD1CA0" w:rsidP="00EE293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6175273" w:edGrp="everyone"/>
            <w:r>
              <w:rPr>
                <w:rFonts w:ascii="Arial" w:hAnsi="Arial" w:cs="Arial"/>
                <w:sz w:val="22"/>
              </w:rPr>
              <w:t>1</w:t>
            </w:r>
            <w:permEnd w:id="15617527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E2935">
            <w:pPr>
              <w:ind w:left="993" w:hanging="993"/>
            </w:pPr>
          </w:p>
        </w:tc>
      </w:tr>
      <w:tr w:rsidR="00D6659B" w:rsidRPr="00553DDB" w:rsidTr="00EE2935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E293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AD1CA0" w:rsidP="00EE293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92886364" w:edGrp="everyone"/>
            <w:r>
              <w:rPr>
                <w:rFonts w:ascii="Arial" w:hAnsi="Arial" w:cs="Arial"/>
                <w:sz w:val="22"/>
              </w:rPr>
              <w:t>4</w:t>
            </w:r>
            <w:permEnd w:id="179288636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E2935">
            <w:pPr>
              <w:ind w:left="993" w:hanging="993"/>
            </w:pPr>
          </w:p>
        </w:tc>
      </w:tr>
      <w:tr w:rsidR="00D6659B" w:rsidRPr="00553DDB" w:rsidTr="00EE2935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E293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AD1CA0" w:rsidP="00EE293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55197364" w:edGrp="everyone"/>
            <w:r>
              <w:rPr>
                <w:rFonts w:ascii="Arial" w:hAnsi="Arial" w:cs="Arial"/>
                <w:sz w:val="22"/>
              </w:rPr>
              <w:t>5</w:t>
            </w:r>
            <w:permEnd w:id="155519736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E2935">
            <w:pPr>
              <w:ind w:left="993" w:hanging="993"/>
            </w:pPr>
          </w:p>
        </w:tc>
      </w:tr>
      <w:tr w:rsidR="00D6659B" w:rsidRPr="00553DDB" w:rsidTr="00EE2935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E293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AD1CA0" w:rsidP="00EE293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02250499" w:edGrp="everyone"/>
            <w:r>
              <w:rPr>
                <w:rFonts w:ascii="Arial" w:hAnsi="Arial" w:cs="Arial"/>
                <w:sz w:val="22"/>
              </w:rPr>
              <w:t>2</w:t>
            </w:r>
            <w:permEnd w:id="802250499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E2935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7" w:name="_Ref408921430"/>
      <w:r w:rsidRPr="00553DDB">
        <w:t>Why is elimination the best method of hazard control and PPE considered the least effective?</w:t>
      </w:r>
      <w:bookmarkEnd w:id="1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EE2935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EE293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2E134C" w:rsidP="00EE2935">
            <w:pPr>
              <w:rPr>
                <w:rFonts w:ascii="Arial" w:hAnsi="Arial" w:cs="Arial"/>
                <w:sz w:val="22"/>
                <w:szCs w:val="22"/>
              </w:rPr>
            </w:pPr>
            <w:permStart w:id="590361053" w:edGrp="everyone"/>
            <w:r>
              <w:rPr>
                <w:rFonts w:ascii="Arial" w:hAnsi="Arial" w:cs="Arial"/>
                <w:sz w:val="22"/>
                <w:szCs w:val="22"/>
              </w:rPr>
              <w:t xml:space="preserve">Elimination is the best method of hazard control as implanting this method will immediately eliminate the hazard whereas PPE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is considered to be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the least effective method as no elimination process relies on human behaviour.</w:t>
            </w:r>
            <w:permEnd w:id="590361053"/>
          </w:p>
        </w:tc>
        <w:permStart w:id="10496551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EE293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9655175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8" w:name="_Ref408921432"/>
      <w:r w:rsidRPr="00553DDB">
        <w:t>If you were to replace a flammable solvent with a water-based solvent, what category of control measure would that be under the hierarchy of control?</w:t>
      </w:r>
      <w:bookmarkEnd w:id="18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EE2935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EE293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2D636F" w:rsidRDefault="00B4014B" w:rsidP="00EE2935">
            <w:pPr>
              <w:rPr>
                <w:rFonts w:ascii="Arial" w:hAnsi="Arial" w:cs="Arial"/>
                <w:sz w:val="22"/>
                <w:szCs w:val="22"/>
              </w:rPr>
            </w:pPr>
            <w:permStart w:id="490607106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490607106"/>
          </w:p>
        </w:tc>
        <w:permStart w:id="6309212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EE293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0921268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bookmarkStart w:id="19" w:name="_Ref401921251"/>
      <w:bookmarkStart w:id="20" w:name="_Ref401900343"/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pStyle w:val="11CSTCPLQuestionBullet"/>
        <w:ind w:left="709" w:hanging="709"/>
      </w:pPr>
      <w:bookmarkStart w:id="21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9"/>
      <w:bookmarkEnd w:id="21"/>
      <w:r w:rsidRPr="00553DDB">
        <w:t xml:space="preserve"> </w:t>
      </w:r>
      <w:bookmarkEnd w:id="20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90D815" wp14:editId="30BE93F1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E134C" w:rsidRPr="00441559" w:rsidRDefault="002E134C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590D815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2E134C" w:rsidRPr="00441559" w:rsidRDefault="002E134C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3E5720" wp14:editId="64A1208B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E134C" w:rsidRPr="00441559" w:rsidRDefault="002E134C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3E5720" id="Rectangular Callout 78" o:spid="_x0000_s1028" type="#_x0000_t61" style="position:absolute;left:0;text-align:left;margin-left:305.6pt;margin-top:82.4pt;width:67.8pt;height:30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2E134C" w:rsidRPr="00441559" w:rsidRDefault="002E134C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6A5E00" wp14:editId="4FA4CFE2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E134C" w:rsidRPr="00441559" w:rsidRDefault="002E134C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6A5E00" id="Rectangular Callout 76" o:spid="_x0000_s1029" type="#_x0000_t61" style="position:absolute;left:0;text-align:left;margin-left:287.15pt;margin-top:36.3pt;width:84.55pt;height:30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2E134C" w:rsidRPr="00441559" w:rsidRDefault="002E134C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C7FF8D" wp14:editId="13A36DA9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E134C" w:rsidRPr="00441559" w:rsidRDefault="002E134C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C7FF8D" id="Rectangular Callout 75" o:spid="_x0000_s1030" type="#_x0000_t61" style="position:absolute;left:0;text-align:left;margin-left:92.1pt;margin-top:138.95pt;width:67.8pt;height:3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2E134C" w:rsidRPr="00441559" w:rsidRDefault="002E134C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B2B107" wp14:editId="053E4D93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E134C" w:rsidRPr="00441559" w:rsidRDefault="002E134C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B2B107" id="Rectangular Callout 74" o:spid="_x0000_s1031" type="#_x0000_t61" style="position:absolute;left:0;text-align:left;margin-left:78.7pt;margin-top:80.7pt;width:67.8pt;height:3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2E134C" w:rsidRPr="00441559" w:rsidRDefault="002E134C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32AB30" wp14:editId="2CDE1F6A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E134C" w:rsidRPr="00441559" w:rsidRDefault="002E134C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32AB30" id="Rectangular Callout 73" o:spid="_x0000_s1032" type="#_x0000_t61" style="position:absolute;left:0;text-align:left;margin-left:110.5pt;margin-top:22.1pt;width:67.8pt;height:30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2E134C" w:rsidRPr="00441559" w:rsidRDefault="002E134C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6067EA37" wp14:editId="0D912F7A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EE293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EE2935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EE2935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EE2935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4295885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EE293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9588593" w:displacedByCustomXml="prev"/>
      </w:tr>
      <w:tr w:rsidR="00D6659B" w:rsidRPr="00553DDB" w:rsidTr="00EE2935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E293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3F30EE" w:rsidP="00EE2935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982189784" w:edGrp="everyone"/>
            <w:r>
              <w:rPr>
                <w:rFonts w:ascii="Arial" w:hAnsi="Arial" w:cs="Arial"/>
                <w:sz w:val="22"/>
              </w:rPr>
              <w:t>D</w:t>
            </w:r>
            <w:permEnd w:id="982189784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E2935">
            <w:pPr>
              <w:ind w:left="993" w:hanging="993"/>
            </w:pPr>
          </w:p>
        </w:tc>
      </w:tr>
      <w:tr w:rsidR="00D6659B" w:rsidRPr="00553DDB" w:rsidTr="00EE2935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E293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3F30EE" w:rsidP="00EE2935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079916332" w:edGrp="everyone"/>
            <w:r>
              <w:rPr>
                <w:rFonts w:ascii="Arial" w:hAnsi="Arial" w:cs="Arial"/>
                <w:sz w:val="22"/>
              </w:rPr>
              <w:t>A</w:t>
            </w:r>
            <w:permEnd w:id="107991633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E2935">
            <w:pPr>
              <w:ind w:left="993" w:hanging="993"/>
            </w:pPr>
          </w:p>
        </w:tc>
      </w:tr>
      <w:tr w:rsidR="00D6659B" w:rsidRPr="00553DDB" w:rsidTr="00EE2935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E293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3F30EE" w:rsidP="00EE2935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696853503" w:edGrp="everyone"/>
            <w:r>
              <w:rPr>
                <w:rFonts w:ascii="Arial" w:hAnsi="Arial" w:cs="Arial"/>
                <w:sz w:val="22"/>
              </w:rPr>
              <w:t>F</w:t>
            </w:r>
            <w:permEnd w:id="69685350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E2935">
            <w:pPr>
              <w:ind w:left="993" w:hanging="993"/>
            </w:pPr>
          </w:p>
        </w:tc>
      </w:tr>
      <w:tr w:rsidR="00D6659B" w:rsidRPr="00553DDB" w:rsidTr="00EE2935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E293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3F30EE" w:rsidP="00EE2935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482960840" w:edGrp="everyone"/>
            <w:r>
              <w:rPr>
                <w:rFonts w:ascii="Arial" w:hAnsi="Arial" w:cs="Arial"/>
                <w:sz w:val="22"/>
              </w:rPr>
              <w:t>B</w:t>
            </w:r>
            <w:permEnd w:id="148296084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E2935">
            <w:pPr>
              <w:ind w:left="993" w:hanging="993"/>
            </w:pPr>
          </w:p>
        </w:tc>
      </w:tr>
      <w:tr w:rsidR="00D6659B" w:rsidRPr="00553DDB" w:rsidTr="00EE2935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E293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3F30EE" w:rsidP="00EE2935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653879716" w:edGrp="everyone"/>
            <w:r>
              <w:rPr>
                <w:rFonts w:ascii="Arial" w:hAnsi="Arial" w:cs="Arial"/>
                <w:sz w:val="22"/>
              </w:rPr>
              <w:t>E</w:t>
            </w:r>
            <w:permEnd w:id="165387971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E2935">
            <w:pPr>
              <w:ind w:left="993" w:hanging="993"/>
            </w:pPr>
          </w:p>
        </w:tc>
      </w:tr>
      <w:tr w:rsidR="00D6659B" w:rsidRPr="00553DDB" w:rsidTr="00EE2935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E293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3F30EE" w:rsidP="00EE2935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012486019" w:edGrp="everyone"/>
            <w:r>
              <w:rPr>
                <w:rFonts w:ascii="Arial" w:hAnsi="Arial" w:cs="Arial"/>
                <w:sz w:val="22"/>
              </w:rPr>
              <w:t>C</w:t>
            </w:r>
            <w:permEnd w:id="2012486019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E2935">
            <w:pPr>
              <w:ind w:left="993" w:hanging="993"/>
            </w:pPr>
          </w:p>
        </w:tc>
      </w:tr>
    </w:tbl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2" w:name="_Ref415049799"/>
      <w:bookmarkStart w:id="23" w:name="_Ref421093133"/>
      <w:r w:rsidRPr="00553DDB">
        <w:t>In a medical emergency, what is the first step in the DRSABCD action plan that you need to follow</w:t>
      </w:r>
      <w:bookmarkEnd w:id="22"/>
      <w:r w:rsidRPr="00553DDB">
        <w:t>?</w:t>
      </w:r>
      <w:bookmarkEnd w:id="23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EE2935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EE293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A157EF" w:rsidP="00EE2935">
            <w:pPr>
              <w:rPr>
                <w:rFonts w:ascii="Arial" w:hAnsi="Arial" w:cs="Arial"/>
                <w:sz w:val="22"/>
                <w:szCs w:val="22"/>
              </w:rPr>
            </w:pPr>
            <w:permStart w:id="2065113172" w:edGrp="everyone"/>
            <w:r>
              <w:rPr>
                <w:rFonts w:ascii="Arial" w:hAnsi="Arial" w:cs="Arial"/>
                <w:sz w:val="22"/>
                <w:szCs w:val="22"/>
              </w:rPr>
              <w:t>The danger risk is to be evaluated</w:t>
            </w:r>
            <w:permEnd w:id="2065113172"/>
          </w:p>
        </w:tc>
        <w:permStart w:id="8538303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EE293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3830327" w:displacedByCustomXml="prev"/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4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4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EE293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EE2935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EE2935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EE2935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6343667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EE293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4366794" w:displacedByCustomXml="prev"/>
      </w:tr>
      <w:tr w:rsidR="00D6659B" w:rsidRPr="00553DDB" w:rsidTr="00EE2935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E293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A157EF" w:rsidP="00EE293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87410793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11874107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E2935">
            <w:pPr>
              <w:ind w:left="993" w:hanging="993"/>
            </w:pPr>
          </w:p>
        </w:tc>
      </w:tr>
      <w:tr w:rsidR="00D6659B" w:rsidRPr="00553DDB" w:rsidTr="00EE2935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E293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A157EF" w:rsidP="00EE293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10285913" w:edGrp="everyone"/>
            <w:r>
              <w:rPr>
                <w:rFonts w:ascii="Arial" w:hAnsi="Arial" w:cs="Arial"/>
                <w:sz w:val="22"/>
              </w:rPr>
              <w:t>Alert people of the emergency</w:t>
            </w:r>
            <w:permEnd w:id="5102859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E2935">
            <w:pPr>
              <w:ind w:left="993" w:hanging="993"/>
            </w:pPr>
          </w:p>
        </w:tc>
      </w:tr>
      <w:tr w:rsidR="00D6659B" w:rsidRPr="00553DDB" w:rsidTr="00EE2935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E293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A157EF" w:rsidP="00EE293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37733949" w:edGrp="everyone"/>
            <w:r>
              <w:rPr>
                <w:rFonts w:ascii="Arial" w:hAnsi="Arial" w:cs="Arial"/>
                <w:sz w:val="22"/>
              </w:rPr>
              <w:t>Confine the fire and smoke</w:t>
            </w:r>
            <w:permEnd w:id="193773394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E2935">
            <w:pPr>
              <w:ind w:left="993" w:hanging="993"/>
            </w:pPr>
          </w:p>
        </w:tc>
      </w:tr>
      <w:tr w:rsidR="00D6659B" w:rsidRPr="00553DDB" w:rsidTr="00EE2935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EE293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EE2935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A157EF" w:rsidP="00EE293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23046397" w:edGrp="everyone"/>
            <w:r>
              <w:rPr>
                <w:rFonts w:ascii="Arial" w:hAnsi="Arial" w:cs="Arial"/>
                <w:sz w:val="22"/>
              </w:rPr>
              <w:t>Evacuate to the assembly area</w:t>
            </w:r>
            <w:permEnd w:id="42304639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EE2935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5" w:name="_Ref414952615"/>
      <w:r w:rsidRPr="00553DDB">
        <w:lastRenderedPageBreak/>
        <w:t>What should you do as part of the clean up process? Tick all that apply.</w:t>
      </w:r>
      <w:bookmarkEnd w:id="25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EE293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EE2935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EE2935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EE2935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352865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EE293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286525" w:displacedByCustomXml="prev"/>
      </w:tr>
      <w:tr w:rsidR="00B5022D" w:rsidRPr="00553DDB" w:rsidTr="00EE2935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20149949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3113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1499490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EE2935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3170817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138038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F7133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17081781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EE2935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9795226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632357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F7133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79522603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EE2935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2854185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95582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F7133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85418541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EE2935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9886353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3827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F7133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8863534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</w:tbl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6" w:name="_Ref408921186"/>
      <w:r w:rsidRPr="00553DDB">
        <w:t>Read the scenario below and complete the Hazard Report Form.</w:t>
      </w:r>
      <w:bookmarkEnd w:id="26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D71997" wp14:editId="77FD6728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E134C" w:rsidRPr="00DE05E2" w:rsidRDefault="002E134C" w:rsidP="00D6659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2E134C" w:rsidRPr="00D94A32" w:rsidRDefault="002E134C" w:rsidP="00D6659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2E134C" w:rsidRPr="00D94A32" w:rsidRDefault="002E134C" w:rsidP="00D6659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2E134C" w:rsidRPr="00D94A32" w:rsidRDefault="002E134C" w:rsidP="00D6659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71997" id="Text Box 12" o:spid="_x0000_s1033" type="#_x0000_t202" style="position:absolute;left:0;text-align:left;margin-left:0;margin-top:.9pt;width:452.25pt;height:98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2E134C" w:rsidRPr="00DE05E2" w:rsidRDefault="002E134C" w:rsidP="00D6659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2E134C" w:rsidRPr="00D94A32" w:rsidRDefault="002E134C" w:rsidP="00D6659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2E134C" w:rsidRPr="00D94A32" w:rsidRDefault="002E134C" w:rsidP="00D6659B">
                      <w:pPr>
                        <w:rPr>
                          <w:sz w:val="22"/>
                        </w:rPr>
                      </w:pPr>
                    </w:p>
                    <w:p w:rsidR="002E134C" w:rsidRPr="00D94A32" w:rsidRDefault="002E134C" w:rsidP="00D6659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F6B574D" wp14:editId="640102DB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FDD096" id="Group 18" o:spid="_x0000_s1026" style="position:absolute;margin-left:0;margin-top:6.85pt;width:425.3pt;height:283.5pt;z-index:251660288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32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33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6659B" w:rsidRPr="00553DD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6659B" w:rsidRPr="00553DDB" w:rsidTr="00EE2935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EE293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6659B" w:rsidRPr="00553DDB" w:rsidTr="00EE2935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EE293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57547E" w:rsidP="00EE293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0219933" w:edGrp="everyone"/>
            <w:r>
              <w:rPr>
                <w:rFonts w:ascii="Arial" w:hAnsi="Arial" w:cs="Arial"/>
                <w:sz w:val="22"/>
                <w:szCs w:val="22"/>
              </w:rPr>
              <w:t>Tuesday 22</w:t>
            </w:r>
            <w:r w:rsidRPr="0057547E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October,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2019 - 10:45AM</w:t>
            </w:r>
            <w:permEnd w:id="70219933"/>
          </w:p>
        </w:tc>
      </w:tr>
      <w:tr w:rsidR="00D6659B" w:rsidRPr="00553DDB" w:rsidTr="00EE2935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EE293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57547E" w:rsidP="00EE293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58330448" w:edGrp="everyone"/>
            <w:r>
              <w:rPr>
                <w:rFonts w:ascii="Arial" w:hAnsi="Arial" w:cs="Arial"/>
                <w:sz w:val="22"/>
                <w:szCs w:val="22"/>
              </w:rPr>
              <w:t>Tayla File</w:t>
            </w:r>
            <w:permEnd w:id="758330448"/>
          </w:p>
        </w:tc>
      </w:tr>
      <w:tr w:rsidR="00D6659B" w:rsidRPr="00553DDB" w:rsidTr="00EE2935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EE293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6659B" w:rsidRPr="00553DDB" w:rsidTr="00EE2935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EE293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E61B74" w:rsidP="00EE293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14396946" w:edGrp="everyone"/>
            <w:r>
              <w:rPr>
                <w:rFonts w:ascii="Arial" w:hAnsi="Arial" w:cs="Arial"/>
                <w:sz w:val="22"/>
                <w:szCs w:val="22"/>
              </w:rPr>
              <w:t>54 Standish Street, Salisbury</w:t>
            </w:r>
            <w:r w:rsidR="00B4014B">
              <w:rPr>
                <w:rFonts w:ascii="Arial" w:hAnsi="Arial" w:cs="Arial"/>
                <w:sz w:val="22"/>
                <w:szCs w:val="22"/>
              </w:rPr>
              <w:t xml:space="preserve"> in the car park</w:t>
            </w:r>
            <w:permEnd w:id="2014396946"/>
          </w:p>
        </w:tc>
      </w:tr>
      <w:tr w:rsidR="00D6659B" w:rsidRPr="00553DDB" w:rsidTr="00EE2935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EE293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657280" w:rsidRDefault="00A75611" w:rsidP="00EE293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50840138" w:edGrp="everyone"/>
            <w:r>
              <w:rPr>
                <w:rFonts w:ascii="Arial" w:hAnsi="Arial" w:cs="Arial"/>
                <w:sz w:val="22"/>
                <w:szCs w:val="22"/>
              </w:rPr>
              <w:t xml:space="preserve">A delivery truck has reversed into the car park at the </w:t>
            </w:r>
            <w:r w:rsidR="00AD1059">
              <w:rPr>
                <w:rFonts w:ascii="Arial" w:hAnsi="Arial" w:cs="Arial"/>
                <w:sz w:val="22"/>
                <w:szCs w:val="22"/>
              </w:rPr>
              <w:t>above-mentioned</w:t>
            </w:r>
            <w:r>
              <w:rPr>
                <w:rFonts w:ascii="Arial" w:hAnsi="Arial" w:cs="Arial"/>
                <w:sz w:val="22"/>
                <w:szCs w:val="22"/>
              </w:rPr>
              <w:t xml:space="preserve"> address. There was no supervision of the truck reversing and as a result, the driver has backed into a drum containing diesel. One of the drums was pierced and the diesel inside has erupted from the container. The leak has spread to 12m2 as pictured</w:t>
            </w:r>
            <w:permEnd w:id="1950840138"/>
          </w:p>
        </w:tc>
      </w:tr>
      <w:tr w:rsidR="00D6659B" w:rsidRPr="00553DDB" w:rsidTr="00EE2935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EE293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6659B" w:rsidRPr="00553DDB" w:rsidRDefault="002E134C" w:rsidP="00EE293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29281600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629281600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6659B" w:rsidRPr="00553DDB" w:rsidRDefault="002E134C" w:rsidP="00EE293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689280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90186686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790186686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6659B" w:rsidRPr="00553DDB" w:rsidRDefault="002E134C" w:rsidP="00EE293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397931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82342074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782342074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6659B" w:rsidRPr="00553DDB" w:rsidRDefault="002E134C" w:rsidP="00EE293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635407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permStart w:id="1817776595" w:edGrp="everyone"/>
                <w:r w:rsidR="001E7F94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1817776595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6659B" w:rsidRPr="00553DDB" w:rsidTr="00EE2935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EE293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6659B" w:rsidRPr="00553DDB" w:rsidTr="00EE2935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EE293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657280" w:rsidRDefault="001E7F94" w:rsidP="00EE293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0570977" w:edGrp="everyone"/>
            <w:r>
              <w:rPr>
                <w:rFonts w:ascii="Arial" w:hAnsi="Arial" w:cs="Arial"/>
                <w:sz w:val="22"/>
                <w:szCs w:val="22"/>
              </w:rPr>
              <w:t>Leak to be cleaned immediately</w:t>
            </w:r>
            <w:permEnd w:id="210570977"/>
          </w:p>
        </w:tc>
      </w:tr>
      <w:tr w:rsidR="00D6659B" w:rsidRPr="00553DDB" w:rsidTr="00EE2935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EE293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6659B" w:rsidRPr="00657280" w:rsidRDefault="00B4014B" w:rsidP="00EE293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33583476" w:edGrp="everyone"/>
            <w:r>
              <w:rPr>
                <w:rFonts w:ascii="Arial" w:hAnsi="Arial" w:cs="Arial"/>
                <w:sz w:val="22"/>
                <w:szCs w:val="22"/>
              </w:rPr>
              <w:t>Direct supervisor/site project manager</w:t>
            </w:r>
            <w:permEnd w:id="1133583476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EE293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6659B" w:rsidRPr="00553DDB" w:rsidRDefault="002E134C" w:rsidP="00EE293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1112903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permStart w:id="742288675" w:edGrp="everyone"/>
                <w:r w:rsidR="00A75611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742288675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6659B" w:rsidRPr="00553DDB" w:rsidRDefault="002E134C" w:rsidP="00EE293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618164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54625187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2054625187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6659B" w:rsidRPr="00553DDB" w:rsidRDefault="002E134C" w:rsidP="00EE293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63374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203917677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203917677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EE2935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EE293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EE2935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3719544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D6659B" w:rsidRPr="00553DDB" w:rsidRDefault="00AA60C6" w:rsidP="00EE293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1954494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7" w:name="_Ref412803069"/>
      <w:r w:rsidRPr="00553DDB">
        <w:lastRenderedPageBreak/>
        <w:t>Who would you submit a hazard report form to?</w:t>
      </w:r>
      <w:bookmarkEnd w:id="2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EE2935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EE293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A75611" w:rsidP="00EE2935">
            <w:pPr>
              <w:rPr>
                <w:rFonts w:ascii="Arial" w:hAnsi="Arial" w:cs="Arial"/>
                <w:sz w:val="22"/>
                <w:szCs w:val="22"/>
              </w:rPr>
            </w:pPr>
            <w:permStart w:id="1064522381" w:edGrp="everyone"/>
            <w:r>
              <w:rPr>
                <w:rFonts w:ascii="Arial" w:hAnsi="Arial" w:cs="Arial"/>
                <w:sz w:val="22"/>
                <w:szCs w:val="22"/>
              </w:rPr>
              <w:t>Your direct supervisor, site or project manager or the Health and Safety Representative</w:t>
            </w:r>
            <w:permEnd w:id="1064522381"/>
          </w:p>
        </w:tc>
        <w:permStart w:id="11278979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162BF6" w:rsidP="00EE293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7897922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8" w:name="_Ref412803089"/>
      <w:r w:rsidRPr="00553DDB">
        <w:t>Who would approve proposed risk controls and organise the required resources for implementation of the risk control?</w:t>
      </w:r>
      <w:bookmarkEnd w:id="28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EE2935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EE293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B4014B" w:rsidP="00EE2935">
            <w:pPr>
              <w:rPr>
                <w:rFonts w:ascii="Arial" w:hAnsi="Arial" w:cs="Arial"/>
                <w:sz w:val="22"/>
                <w:szCs w:val="22"/>
              </w:rPr>
            </w:pPr>
            <w:permStart w:id="1276145079" w:edGrp="everyone"/>
            <w:r>
              <w:rPr>
                <w:rFonts w:ascii="Arial" w:hAnsi="Arial" w:cs="Arial"/>
                <w:sz w:val="22"/>
                <w:szCs w:val="22"/>
              </w:rPr>
              <w:t>Your direct supervisor, site or project manager or the Health and Safety Representativ</w:t>
            </w:r>
            <w:r>
              <w:rPr>
                <w:rFonts w:ascii="Arial" w:hAnsi="Arial" w:cs="Arial"/>
                <w:sz w:val="22"/>
                <w:szCs w:val="22"/>
              </w:rPr>
              <w:t xml:space="preserve">e within the workplace </w:t>
            </w:r>
            <w:permEnd w:id="1276145079"/>
          </w:p>
        </w:tc>
        <w:permStart w:id="15216978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EE293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21697825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9" w:name="_Ref424215038"/>
      <w:r w:rsidRPr="00553DDB">
        <w:t>Identify one (1) way you can assess if risk controls have been effective.</w:t>
      </w:r>
      <w:bookmarkEnd w:id="29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EE2935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EE293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1E7F94" w:rsidP="00EE2935">
            <w:pPr>
              <w:rPr>
                <w:rFonts w:ascii="Arial" w:hAnsi="Arial" w:cs="Arial"/>
                <w:sz w:val="22"/>
                <w:szCs w:val="22"/>
              </w:rPr>
            </w:pPr>
            <w:permStart w:id="2035894359" w:edGrp="everyone"/>
            <w:r>
              <w:rPr>
                <w:rFonts w:ascii="Arial" w:hAnsi="Arial" w:cs="Arial"/>
                <w:sz w:val="22"/>
                <w:szCs w:val="22"/>
              </w:rPr>
              <w:t xml:space="preserve">The hazard has been eliminated </w:t>
            </w:r>
            <w:permEnd w:id="2035894359"/>
          </w:p>
        </w:tc>
        <w:permStart w:id="9958303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AA60C6" w:rsidP="00EE293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5830384" w:displacedByCustomXml="prev"/>
      </w:tr>
    </w:tbl>
    <w:p w:rsidR="005227F4" w:rsidRPr="00FF75BE" w:rsidRDefault="005227F4" w:rsidP="00D6659B">
      <w:pPr>
        <w:pStyle w:val="01CSTCPLHeading1"/>
        <w:jc w:val="both"/>
        <w:rPr>
          <w:rFonts w:ascii="Arial" w:hAnsi="Arial" w:cs="Arial"/>
          <w:sz w:val="22"/>
          <w:szCs w:val="22"/>
        </w:rPr>
      </w:pPr>
    </w:p>
    <w:sectPr w:rsidR="005227F4" w:rsidRPr="00FF75BE" w:rsidSect="00D6659B">
      <w:headerReference w:type="even" r:id="rId34"/>
      <w:headerReference w:type="default" r:id="rId35"/>
      <w:footerReference w:type="default" r:id="rId3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5677" w:rsidRDefault="00105677" w:rsidP="00A67754">
      <w:r>
        <w:separator/>
      </w:r>
    </w:p>
  </w:endnote>
  <w:endnote w:type="continuationSeparator" w:id="0">
    <w:p w:rsidR="00105677" w:rsidRDefault="00105677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134C" w:rsidRPr="00830749" w:rsidRDefault="002E134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2E134C" w:rsidRPr="00830749" w:rsidRDefault="002E134C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E7F94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134C" w:rsidRPr="00830749" w:rsidRDefault="002E134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2E134C" w:rsidRPr="00830749" w:rsidRDefault="002E134C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1E7F94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134C" w:rsidRDefault="002E134C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134C" w:rsidRPr="00830749" w:rsidRDefault="002E134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2E134C" w:rsidRPr="00830749" w:rsidRDefault="002E134C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1E7F94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5677" w:rsidRDefault="00105677" w:rsidP="00A67754">
      <w:r>
        <w:separator/>
      </w:r>
    </w:p>
  </w:footnote>
  <w:footnote w:type="continuationSeparator" w:id="0">
    <w:p w:rsidR="00105677" w:rsidRDefault="00105677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134C" w:rsidRDefault="002E134C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2E134C" w:rsidRPr="00830749" w:rsidRDefault="002E134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134C" w:rsidRDefault="002E134C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2E134C" w:rsidRPr="00830749" w:rsidRDefault="002E134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134C" w:rsidRDefault="002E134C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134C" w:rsidRDefault="002E134C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2E134C" w:rsidRPr="00830749" w:rsidRDefault="002E134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134C" w:rsidRDefault="002E134C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2E134C" w:rsidRPr="00830749" w:rsidRDefault="002E134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7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772FBC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38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5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4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5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0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24"/>
  </w:num>
  <w:num w:numId="4">
    <w:abstractNumId w:val="50"/>
  </w:num>
  <w:num w:numId="5">
    <w:abstractNumId w:val="10"/>
  </w:num>
  <w:num w:numId="6">
    <w:abstractNumId w:val="29"/>
  </w:num>
  <w:num w:numId="7">
    <w:abstractNumId w:val="44"/>
  </w:num>
  <w:num w:numId="8">
    <w:abstractNumId w:val="23"/>
  </w:num>
  <w:num w:numId="9">
    <w:abstractNumId w:val="25"/>
  </w:num>
  <w:num w:numId="10">
    <w:abstractNumId w:val="41"/>
  </w:num>
  <w:num w:numId="11">
    <w:abstractNumId w:val="39"/>
  </w:num>
  <w:num w:numId="12">
    <w:abstractNumId w:val="60"/>
  </w:num>
  <w:num w:numId="13">
    <w:abstractNumId w:val="15"/>
  </w:num>
  <w:num w:numId="14">
    <w:abstractNumId w:val="6"/>
  </w:num>
  <w:num w:numId="15">
    <w:abstractNumId w:val="38"/>
  </w:num>
  <w:num w:numId="16">
    <w:abstractNumId w:val="28"/>
  </w:num>
  <w:num w:numId="17">
    <w:abstractNumId w:val="37"/>
  </w:num>
  <w:num w:numId="18">
    <w:abstractNumId w:val="46"/>
  </w:num>
  <w:num w:numId="19">
    <w:abstractNumId w:val="9"/>
  </w:num>
  <w:num w:numId="20">
    <w:abstractNumId w:val="55"/>
  </w:num>
  <w:num w:numId="21">
    <w:abstractNumId w:val="53"/>
  </w:num>
  <w:num w:numId="22">
    <w:abstractNumId w:val="45"/>
  </w:num>
  <w:num w:numId="23">
    <w:abstractNumId w:val="58"/>
  </w:num>
  <w:num w:numId="24">
    <w:abstractNumId w:val="21"/>
  </w:num>
  <w:num w:numId="25">
    <w:abstractNumId w:val="65"/>
  </w:num>
  <w:num w:numId="26">
    <w:abstractNumId w:val="52"/>
  </w:num>
  <w:num w:numId="27">
    <w:abstractNumId w:val="0"/>
  </w:num>
  <w:num w:numId="28">
    <w:abstractNumId w:val="43"/>
  </w:num>
  <w:num w:numId="29">
    <w:abstractNumId w:val="63"/>
  </w:num>
  <w:num w:numId="30">
    <w:abstractNumId w:val="51"/>
  </w:num>
  <w:num w:numId="31">
    <w:abstractNumId w:val="62"/>
  </w:num>
  <w:num w:numId="32">
    <w:abstractNumId w:val="19"/>
  </w:num>
  <w:num w:numId="33">
    <w:abstractNumId w:val="49"/>
  </w:num>
  <w:num w:numId="34">
    <w:abstractNumId w:val="2"/>
  </w:num>
  <w:num w:numId="35">
    <w:abstractNumId w:val="64"/>
  </w:num>
  <w:num w:numId="36">
    <w:abstractNumId w:val="61"/>
  </w:num>
  <w:num w:numId="37">
    <w:abstractNumId w:val="12"/>
  </w:num>
  <w:num w:numId="38">
    <w:abstractNumId w:val="14"/>
  </w:num>
  <w:num w:numId="39">
    <w:abstractNumId w:val="31"/>
  </w:num>
  <w:num w:numId="40">
    <w:abstractNumId w:val="42"/>
  </w:num>
  <w:num w:numId="41">
    <w:abstractNumId w:val="40"/>
  </w:num>
  <w:num w:numId="42">
    <w:abstractNumId w:val="56"/>
  </w:num>
  <w:num w:numId="43">
    <w:abstractNumId w:val="1"/>
  </w:num>
  <w:num w:numId="44">
    <w:abstractNumId w:val="26"/>
  </w:num>
  <w:num w:numId="45">
    <w:abstractNumId w:val="30"/>
  </w:num>
  <w:num w:numId="46">
    <w:abstractNumId w:val="57"/>
  </w:num>
  <w:num w:numId="47">
    <w:abstractNumId w:val="22"/>
  </w:num>
  <w:num w:numId="48">
    <w:abstractNumId w:val="18"/>
  </w:num>
  <w:num w:numId="49">
    <w:abstractNumId w:val="4"/>
  </w:num>
  <w:num w:numId="50">
    <w:abstractNumId w:val="59"/>
  </w:num>
  <w:num w:numId="51">
    <w:abstractNumId w:val="35"/>
  </w:num>
  <w:num w:numId="52">
    <w:abstractNumId w:val="13"/>
  </w:num>
  <w:num w:numId="53">
    <w:abstractNumId w:val="3"/>
  </w:num>
  <w:num w:numId="54">
    <w:abstractNumId w:val="5"/>
  </w:num>
  <w:num w:numId="55">
    <w:abstractNumId w:val="32"/>
  </w:num>
  <w:num w:numId="56">
    <w:abstractNumId w:val="16"/>
  </w:num>
  <w:num w:numId="57">
    <w:abstractNumId w:val="7"/>
  </w:num>
  <w:num w:numId="58">
    <w:abstractNumId w:val="27"/>
  </w:num>
  <w:num w:numId="59">
    <w:abstractNumId w:val="36"/>
  </w:num>
  <w:num w:numId="60">
    <w:abstractNumId w:val="47"/>
  </w:num>
  <w:num w:numId="61">
    <w:abstractNumId w:val="54"/>
  </w:num>
  <w:num w:numId="62">
    <w:abstractNumId w:val="48"/>
  </w:num>
  <w:num w:numId="63">
    <w:abstractNumId w:val="17"/>
  </w:num>
  <w:num w:numId="64">
    <w:abstractNumId w:val="33"/>
  </w:num>
  <w:num w:numId="65">
    <w:abstractNumId w:val="34"/>
  </w:num>
  <w:num w:numId="66">
    <w:abstractNumId w:val="20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3Qw3785hoCEKdCO5Hy47uIEIwcwnigAl357Q02IjQyq/xv0wycd3lhQq6vXtcrSBieJGaavIttqes10PjUHekw==" w:salt="SmwGRFBxe83UM1B0zM5WP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B47"/>
    <w:rsid w:val="00032D27"/>
    <w:rsid w:val="00035243"/>
    <w:rsid w:val="0004368E"/>
    <w:rsid w:val="00043AB3"/>
    <w:rsid w:val="0004675B"/>
    <w:rsid w:val="00052041"/>
    <w:rsid w:val="00054D7B"/>
    <w:rsid w:val="00061726"/>
    <w:rsid w:val="000636A4"/>
    <w:rsid w:val="000652CC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101E97"/>
    <w:rsid w:val="00103A5E"/>
    <w:rsid w:val="00105677"/>
    <w:rsid w:val="00106585"/>
    <w:rsid w:val="0011218C"/>
    <w:rsid w:val="001157AF"/>
    <w:rsid w:val="00116C30"/>
    <w:rsid w:val="0012562F"/>
    <w:rsid w:val="001266C6"/>
    <w:rsid w:val="00126C85"/>
    <w:rsid w:val="00132977"/>
    <w:rsid w:val="00133A08"/>
    <w:rsid w:val="001457FC"/>
    <w:rsid w:val="00152592"/>
    <w:rsid w:val="00154A40"/>
    <w:rsid w:val="00154DAE"/>
    <w:rsid w:val="0015733E"/>
    <w:rsid w:val="001578F8"/>
    <w:rsid w:val="00162BF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C0B34"/>
    <w:rsid w:val="001C4084"/>
    <w:rsid w:val="001D01D1"/>
    <w:rsid w:val="001E05E8"/>
    <w:rsid w:val="001E187F"/>
    <w:rsid w:val="001E600A"/>
    <w:rsid w:val="001E7F94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96E83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2E134C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0017"/>
    <w:rsid w:val="00354498"/>
    <w:rsid w:val="003548CB"/>
    <w:rsid w:val="003614DC"/>
    <w:rsid w:val="00361CE5"/>
    <w:rsid w:val="00362760"/>
    <w:rsid w:val="00366801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30EE"/>
    <w:rsid w:val="003F4120"/>
    <w:rsid w:val="003F4E60"/>
    <w:rsid w:val="00400774"/>
    <w:rsid w:val="00401C9F"/>
    <w:rsid w:val="00402AD2"/>
    <w:rsid w:val="00402F76"/>
    <w:rsid w:val="00410BC8"/>
    <w:rsid w:val="00410EFE"/>
    <w:rsid w:val="00413BE0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91132"/>
    <w:rsid w:val="004A3499"/>
    <w:rsid w:val="004B0525"/>
    <w:rsid w:val="004B42E2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67D0"/>
    <w:rsid w:val="004E79AD"/>
    <w:rsid w:val="004F06CC"/>
    <w:rsid w:val="004F72CD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5130"/>
    <w:rsid w:val="00573C4A"/>
    <w:rsid w:val="0057547E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C5FEA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4D5"/>
    <w:rsid w:val="0068582E"/>
    <w:rsid w:val="006862FA"/>
    <w:rsid w:val="00691ED4"/>
    <w:rsid w:val="006923AD"/>
    <w:rsid w:val="00697DC1"/>
    <w:rsid w:val="00697EDC"/>
    <w:rsid w:val="006A16F9"/>
    <w:rsid w:val="006A4B98"/>
    <w:rsid w:val="006A4E12"/>
    <w:rsid w:val="006A6387"/>
    <w:rsid w:val="006B065A"/>
    <w:rsid w:val="006B2FB9"/>
    <w:rsid w:val="006B5A1A"/>
    <w:rsid w:val="006B6115"/>
    <w:rsid w:val="006B62C3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48CE"/>
    <w:rsid w:val="00881F05"/>
    <w:rsid w:val="00882B9D"/>
    <w:rsid w:val="008868DF"/>
    <w:rsid w:val="008A082C"/>
    <w:rsid w:val="008A257C"/>
    <w:rsid w:val="008A3A99"/>
    <w:rsid w:val="008B22FC"/>
    <w:rsid w:val="008B39C9"/>
    <w:rsid w:val="008C48F6"/>
    <w:rsid w:val="008F0BA8"/>
    <w:rsid w:val="008F464C"/>
    <w:rsid w:val="00901593"/>
    <w:rsid w:val="009025D4"/>
    <w:rsid w:val="009030D3"/>
    <w:rsid w:val="009046CD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0511"/>
    <w:rsid w:val="009B2C5D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157EF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44DC1"/>
    <w:rsid w:val="00A526B7"/>
    <w:rsid w:val="00A52BAB"/>
    <w:rsid w:val="00A52C7C"/>
    <w:rsid w:val="00A579E6"/>
    <w:rsid w:val="00A61D78"/>
    <w:rsid w:val="00A67415"/>
    <w:rsid w:val="00A67754"/>
    <w:rsid w:val="00A706D2"/>
    <w:rsid w:val="00A75611"/>
    <w:rsid w:val="00A7628D"/>
    <w:rsid w:val="00A763CE"/>
    <w:rsid w:val="00A76EA1"/>
    <w:rsid w:val="00A773FD"/>
    <w:rsid w:val="00A80ACC"/>
    <w:rsid w:val="00A81BDD"/>
    <w:rsid w:val="00A81FCA"/>
    <w:rsid w:val="00A81FF8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0C6"/>
    <w:rsid w:val="00AA653D"/>
    <w:rsid w:val="00AB15C0"/>
    <w:rsid w:val="00AB3D15"/>
    <w:rsid w:val="00AB5FF9"/>
    <w:rsid w:val="00AC6BE2"/>
    <w:rsid w:val="00AC79B9"/>
    <w:rsid w:val="00AD1059"/>
    <w:rsid w:val="00AD147B"/>
    <w:rsid w:val="00AD1CA0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5D4E"/>
    <w:rsid w:val="00B21A3B"/>
    <w:rsid w:val="00B21CC5"/>
    <w:rsid w:val="00B23004"/>
    <w:rsid w:val="00B23116"/>
    <w:rsid w:val="00B24E19"/>
    <w:rsid w:val="00B32ACD"/>
    <w:rsid w:val="00B370F6"/>
    <w:rsid w:val="00B37A11"/>
    <w:rsid w:val="00B4014B"/>
    <w:rsid w:val="00B44885"/>
    <w:rsid w:val="00B45123"/>
    <w:rsid w:val="00B46CA0"/>
    <w:rsid w:val="00B5022D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2445"/>
    <w:rsid w:val="00BD4B75"/>
    <w:rsid w:val="00BD5D83"/>
    <w:rsid w:val="00BE0FF0"/>
    <w:rsid w:val="00BE1F60"/>
    <w:rsid w:val="00BE5659"/>
    <w:rsid w:val="00BE6E8B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659B"/>
    <w:rsid w:val="00D72E53"/>
    <w:rsid w:val="00D74F43"/>
    <w:rsid w:val="00D762CD"/>
    <w:rsid w:val="00D936AE"/>
    <w:rsid w:val="00D952D8"/>
    <w:rsid w:val="00D95463"/>
    <w:rsid w:val="00D95679"/>
    <w:rsid w:val="00D959C2"/>
    <w:rsid w:val="00D979B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3F5F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E04"/>
    <w:rsid w:val="00E43CF2"/>
    <w:rsid w:val="00E441DD"/>
    <w:rsid w:val="00E50AAD"/>
    <w:rsid w:val="00E51079"/>
    <w:rsid w:val="00E51C4F"/>
    <w:rsid w:val="00E548A5"/>
    <w:rsid w:val="00E572E5"/>
    <w:rsid w:val="00E61B74"/>
    <w:rsid w:val="00E62A2B"/>
    <w:rsid w:val="00E7090F"/>
    <w:rsid w:val="00E77A19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D4981"/>
    <w:rsid w:val="00EE0EDC"/>
    <w:rsid w:val="00EE235C"/>
    <w:rsid w:val="00EE272B"/>
    <w:rsid w:val="00EE2935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36DB"/>
    <w:rsid w:val="00F67189"/>
    <w:rsid w:val="00F7133D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E33FB"/>
    <w:rsid w:val="00FE5ACC"/>
    <w:rsid w:val="00FE5B94"/>
    <w:rsid w:val="00FF3E97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0159B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image" Target="media/image4.jpeg"/><Relationship Id="rId26" Type="http://schemas.openxmlformats.org/officeDocument/2006/relationships/diagramQuickStyle" Target="diagrams/quickStyle1.xml"/><Relationship Id="rId39" Type="http://schemas.openxmlformats.org/officeDocument/2006/relationships/theme" Target="theme/theme1.xml"/><Relationship Id="rId21" Type="http://schemas.openxmlformats.org/officeDocument/2006/relationships/image" Target="media/image6.jpeg"/><Relationship Id="rId34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diagramLayout" Target="diagrams/layout1.xml"/><Relationship Id="rId33" Type="http://schemas.openxmlformats.org/officeDocument/2006/relationships/image" Target="media/image12.png"/><Relationship Id="rId38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2.jpg"/><Relationship Id="rId20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diagramData" Target="diagrams/data1.xml"/><Relationship Id="rId32" Type="http://schemas.openxmlformats.org/officeDocument/2006/relationships/image" Target="media/image11.jpe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image" Target="media/image8.png"/><Relationship Id="rId28" Type="http://schemas.microsoft.com/office/2007/relationships/diagramDrawing" Target="diagrams/drawing1.xml"/><Relationship Id="rId36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image" Target="media/image5.jpeg"/><Relationship Id="rId31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openxmlformats.org/officeDocument/2006/relationships/diagramColors" Target="diagrams/colors1.xml"/><Relationship Id="rId30" Type="http://schemas.openxmlformats.org/officeDocument/2006/relationships/image" Target="media/image10.jpeg"/><Relationship Id="rId35" Type="http://schemas.openxmlformats.org/officeDocument/2006/relationships/header" Target="header5.xml"/><Relationship Id="rId8" Type="http://schemas.openxmlformats.org/officeDocument/2006/relationships/endnotes" Target="endnotes.xml"/><Relationship Id="rId3" Type="http://schemas.openxmlformats.org/officeDocument/2006/relationships/numbering" Target="numbering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8D06EB33-C282-47D6-89C5-45A8E9532150}" type="presOf" srcId="{D7E063B8-3476-41CA-8A00-EECF7E167CE2}" destId="{F0C05F9B-9200-4094-B625-3131773B6D02}" srcOrd="1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24462345-D6F9-4C19-AFE9-E79B873F3C69}" type="presOf" srcId="{D7E063B8-3476-41CA-8A00-EECF7E167CE2}" destId="{93EC4B96-9504-43C5-9EE4-1F451DF7AA5E}" srcOrd="0" destOrd="0" presId="urn:microsoft.com/office/officeart/2005/8/layout/pyramid1"/>
    <dgm:cxn modelId="{8CFB3E73-9860-456E-86A9-98ABB847268D}" type="presOf" srcId="{1ED9929B-A497-4CB6-AE23-A0B96462C01F}" destId="{720791E5-B912-4551-A5A8-DA1A3174EE57}" srcOrd="0" destOrd="0" presId="urn:microsoft.com/office/officeart/2005/8/layout/pyramid1"/>
    <dgm:cxn modelId="{8932D07E-CAA5-4102-8254-6748D5E0CD47}" type="presOf" srcId="{9AA056EF-DBDE-4F35-AADA-55099AF563B5}" destId="{A74B4317-F1E3-4F68-B558-5626EFF78EC9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DC9255A4-3C8F-454C-9BF3-FC8F9B980CA3}" type="presOf" srcId="{57318B6B-8BA2-4152-8B74-404CE1832126}" destId="{DAD6CD18-D69F-4CEE-944C-DF2BA065DA2C}" srcOrd="0" destOrd="0" presId="urn:microsoft.com/office/officeart/2005/8/layout/pyramid1"/>
    <dgm:cxn modelId="{662523A5-9DC7-4371-ABB9-1535936FC8D6}" type="presOf" srcId="{C1FF0FB2-1523-48D6-B730-1040D0B4E4C1}" destId="{FBA4B9A9-C6DC-406D-B495-C754D2400C5D}" srcOrd="0" destOrd="0" presId="urn:microsoft.com/office/officeart/2005/8/layout/pyramid1"/>
    <dgm:cxn modelId="{293353AB-C2F8-4674-BECB-22A6FB4F676F}" type="presOf" srcId="{1ED9929B-A497-4CB6-AE23-A0B96462C01F}" destId="{DEE34808-E4BC-4DD8-A235-D8746E67DBD5}" srcOrd="1" destOrd="0" presId="urn:microsoft.com/office/officeart/2005/8/layout/pyramid1"/>
    <dgm:cxn modelId="{F7D538B0-2B03-4FDC-9EDC-5B19C181FCB2}" type="presOf" srcId="{06285734-79FB-4D90-969A-A001085F9F03}" destId="{A66FC8C1-E80C-4FE0-8CDC-48199A826CA7}" srcOrd="1" destOrd="0" presId="urn:microsoft.com/office/officeart/2005/8/layout/pyramid1"/>
    <dgm:cxn modelId="{375CD9BB-0D92-4D47-8A53-1E17168310C2}" type="presOf" srcId="{06285734-79FB-4D90-969A-A001085F9F03}" destId="{788C9BFF-C520-4A3E-BAEE-561D145C0506}" srcOrd="0" destOrd="0" presId="urn:microsoft.com/office/officeart/2005/8/layout/pyramid1"/>
    <dgm:cxn modelId="{0661F1BB-72F0-4D5D-B8BD-A6A51B0B1D9D}" type="presOf" srcId="{57FF7DF8-CB77-43F7-90B5-11DFF3DA06D0}" destId="{B45649EF-204F-4D14-8169-688DC405EE76}" srcOrd="1" destOrd="0" presId="urn:microsoft.com/office/officeart/2005/8/layout/pyramid1"/>
    <dgm:cxn modelId="{1B7D82D5-8B78-4921-AA56-8CBD30D318A7}" type="presOf" srcId="{57FF7DF8-CB77-43F7-90B5-11DFF3DA06D0}" destId="{16159E24-3912-4EE6-9B02-3E4A626F362D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507BF6DF-3E14-4B35-A854-C3899EA877B3}" type="presOf" srcId="{9AA056EF-DBDE-4F35-AADA-55099AF563B5}" destId="{614D6B11-B45C-4180-B440-2B82BF162872}" srcOrd="0" destOrd="0" presId="urn:microsoft.com/office/officeart/2005/8/layout/pyramid1"/>
    <dgm:cxn modelId="{C206A6E4-DEC0-4261-90C4-7005DD7CD151}" type="presOf" srcId="{57318B6B-8BA2-4152-8B74-404CE1832126}" destId="{59D15591-D8F4-4317-BFD8-6B218AB0E744}" srcOrd="1" destOrd="0" presId="urn:microsoft.com/office/officeart/2005/8/layout/pyramid1"/>
    <dgm:cxn modelId="{CF9CB6A4-B551-44BB-B84F-82544DB1F9FC}" type="presParOf" srcId="{FBA4B9A9-C6DC-406D-B495-C754D2400C5D}" destId="{27FA6654-CA5B-41F9-BEBB-DDF234E59CE3}" srcOrd="0" destOrd="0" presId="urn:microsoft.com/office/officeart/2005/8/layout/pyramid1"/>
    <dgm:cxn modelId="{19F9495F-0209-4021-9D49-F5C092988238}" type="presParOf" srcId="{27FA6654-CA5B-41F9-BEBB-DDF234E59CE3}" destId="{614D6B11-B45C-4180-B440-2B82BF162872}" srcOrd="0" destOrd="0" presId="urn:microsoft.com/office/officeart/2005/8/layout/pyramid1"/>
    <dgm:cxn modelId="{E15F679E-E3F0-4918-B2B6-3938DAC7D019}" type="presParOf" srcId="{27FA6654-CA5B-41F9-BEBB-DDF234E59CE3}" destId="{A74B4317-F1E3-4F68-B558-5626EFF78EC9}" srcOrd="1" destOrd="0" presId="urn:microsoft.com/office/officeart/2005/8/layout/pyramid1"/>
    <dgm:cxn modelId="{A296932E-49CE-427C-9AB8-D1D259F75670}" type="presParOf" srcId="{FBA4B9A9-C6DC-406D-B495-C754D2400C5D}" destId="{B73599D8-7AE8-4648-9A20-0BFE6CDE4C8D}" srcOrd="1" destOrd="0" presId="urn:microsoft.com/office/officeart/2005/8/layout/pyramid1"/>
    <dgm:cxn modelId="{A9353DD5-56C9-4034-8EA9-E518576DCAAC}" type="presParOf" srcId="{B73599D8-7AE8-4648-9A20-0BFE6CDE4C8D}" destId="{16159E24-3912-4EE6-9B02-3E4A626F362D}" srcOrd="0" destOrd="0" presId="urn:microsoft.com/office/officeart/2005/8/layout/pyramid1"/>
    <dgm:cxn modelId="{4BE13B06-F660-48C2-AADB-8F3FD3F3E99A}" type="presParOf" srcId="{B73599D8-7AE8-4648-9A20-0BFE6CDE4C8D}" destId="{B45649EF-204F-4D14-8169-688DC405EE76}" srcOrd="1" destOrd="0" presId="urn:microsoft.com/office/officeart/2005/8/layout/pyramid1"/>
    <dgm:cxn modelId="{E91B6398-F289-4294-B69D-473C0A32CC37}" type="presParOf" srcId="{FBA4B9A9-C6DC-406D-B495-C754D2400C5D}" destId="{531717DA-A929-4746-8718-0221FB6914C3}" srcOrd="2" destOrd="0" presId="urn:microsoft.com/office/officeart/2005/8/layout/pyramid1"/>
    <dgm:cxn modelId="{6813557B-073B-4885-89EC-CD4D4B6ACF5B}" type="presParOf" srcId="{531717DA-A929-4746-8718-0221FB6914C3}" destId="{DAD6CD18-D69F-4CEE-944C-DF2BA065DA2C}" srcOrd="0" destOrd="0" presId="urn:microsoft.com/office/officeart/2005/8/layout/pyramid1"/>
    <dgm:cxn modelId="{44307687-0118-463B-9422-38DAC1FE769E}" type="presParOf" srcId="{531717DA-A929-4746-8718-0221FB6914C3}" destId="{59D15591-D8F4-4317-BFD8-6B218AB0E744}" srcOrd="1" destOrd="0" presId="urn:microsoft.com/office/officeart/2005/8/layout/pyramid1"/>
    <dgm:cxn modelId="{ECB3400B-696E-4107-82A8-4CD8C862610E}" type="presParOf" srcId="{FBA4B9A9-C6DC-406D-B495-C754D2400C5D}" destId="{87B77527-B529-4422-82A1-3ADE116F3C17}" srcOrd="3" destOrd="0" presId="urn:microsoft.com/office/officeart/2005/8/layout/pyramid1"/>
    <dgm:cxn modelId="{D6F1F6C0-CB72-420A-AB80-F68D29176676}" type="presParOf" srcId="{87B77527-B529-4422-82A1-3ADE116F3C17}" destId="{93EC4B96-9504-43C5-9EE4-1F451DF7AA5E}" srcOrd="0" destOrd="0" presId="urn:microsoft.com/office/officeart/2005/8/layout/pyramid1"/>
    <dgm:cxn modelId="{3B5B2CCF-A7E4-4F29-977E-CFAC1B384D25}" type="presParOf" srcId="{87B77527-B529-4422-82A1-3ADE116F3C17}" destId="{F0C05F9B-9200-4094-B625-3131773B6D02}" srcOrd="1" destOrd="0" presId="urn:microsoft.com/office/officeart/2005/8/layout/pyramid1"/>
    <dgm:cxn modelId="{8E11806D-4FD5-4F83-A52D-3BBDE360FB6C}" type="presParOf" srcId="{FBA4B9A9-C6DC-406D-B495-C754D2400C5D}" destId="{75BE66D3-A3E7-42A5-B8CF-5EBD4D442C57}" srcOrd="4" destOrd="0" presId="urn:microsoft.com/office/officeart/2005/8/layout/pyramid1"/>
    <dgm:cxn modelId="{3BBF96BF-3305-4AA1-8C37-E1DF5933A64C}" type="presParOf" srcId="{75BE66D3-A3E7-42A5-B8CF-5EBD4D442C57}" destId="{788C9BFF-C520-4A3E-BAEE-561D145C0506}" srcOrd="0" destOrd="0" presId="urn:microsoft.com/office/officeart/2005/8/layout/pyramid1"/>
    <dgm:cxn modelId="{8C06CB4D-49BA-4B37-B2C7-7D2A7925B6A7}" type="presParOf" srcId="{75BE66D3-A3E7-42A5-B8CF-5EBD4D442C57}" destId="{A66FC8C1-E80C-4FE0-8CDC-48199A826CA7}" srcOrd="1" destOrd="0" presId="urn:microsoft.com/office/officeart/2005/8/layout/pyramid1"/>
    <dgm:cxn modelId="{79FA8C8F-4FDC-44E8-8E85-E987134B5889}" type="presParOf" srcId="{FBA4B9A9-C6DC-406D-B495-C754D2400C5D}" destId="{A1F4955F-392D-4CF8-882D-C763CAA69A37}" srcOrd="5" destOrd="0" presId="urn:microsoft.com/office/officeart/2005/8/layout/pyramid1"/>
    <dgm:cxn modelId="{4B99F117-4266-4F56-AC2B-C0D9C61476C5}" type="presParOf" srcId="{A1F4955F-392D-4CF8-882D-C763CAA69A37}" destId="{720791E5-B912-4551-A5A8-DA1A3174EE57}" srcOrd="0" destOrd="0" presId="urn:microsoft.com/office/officeart/2005/8/layout/pyramid1"/>
    <dgm:cxn modelId="{8F4AEB0B-425C-4BB8-AF34-3ADE54A77578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830FF1CB45D46C1B209B89ABE7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1AE98-D1F3-46CF-B8A3-13B03388CAD9}"/>
      </w:docPartPr>
      <w:docPartBody>
        <w:p w:rsidR="005D16F6" w:rsidRDefault="006A4B2D" w:rsidP="006A4B2D">
          <w:pPr>
            <w:pStyle w:val="5830FF1CB45D46C1B209B89ABE75B879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D4AEA152B244AF1A4598A381CFF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AA32-F6F8-4E21-8848-1D2AF638B893}"/>
      </w:docPartPr>
      <w:docPartBody>
        <w:p w:rsidR="005D16F6" w:rsidRDefault="006A4B2D" w:rsidP="006A4B2D">
          <w:pPr>
            <w:pStyle w:val="BD4AEA152B244AF1A4598A381CFFFB7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BFAFF6556D24EFD9286F68B64E25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2187A-65E9-471D-85A5-D61DC5272E7F}"/>
      </w:docPartPr>
      <w:docPartBody>
        <w:p w:rsidR="005D16F6" w:rsidRDefault="006A4B2D" w:rsidP="006A4B2D">
          <w:pPr>
            <w:pStyle w:val="CBFAFF6556D24EFD9286F68B64E25BC6"/>
          </w:pPr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C6855949407C49588CA6089E3398D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EAA6-7EDB-44DE-8A87-B08DF35A0C2C}"/>
      </w:docPartPr>
      <w:docPartBody>
        <w:p w:rsidR="005D16F6" w:rsidRDefault="006A4B2D" w:rsidP="006A4B2D">
          <w:pPr>
            <w:pStyle w:val="C6855949407C49588CA6089E3398D64E"/>
          </w:pPr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AAA8EFE7EEC744A3A4E2111617BBC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96EFC-415E-48D5-96AC-DC35A95A53C7}"/>
      </w:docPartPr>
      <w:docPartBody>
        <w:p w:rsidR="005D16F6" w:rsidRDefault="006A4B2D" w:rsidP="006A4B2D">
          <w:pPr>
            <w:pStyle w:val="AAA8EFE7EEC744A3A4E2111617BBCA8B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873D4739B9348AF9DDACA04A220F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33F56-DCF0-476C-A7EA-BB82F6E026A0}"/>
      </w:docPartPr>
      <w:docPartBody>
        <w:p w:rsidR="005D16F6" w:rsidRDefault="006A4B2D" w:rsidP="006A4B2D">
          <w:pPr>
            <w:pStyle w:val="6873D4739B9348AF9DDACA04A220FF0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7D6DB269E8994CBF9F8F8B261E07EF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42E14-DDEB-43F8-ABEF-036FC41B70E3}"/>
      </w:docPartPr>
      <w:docPartBody>
        <w:p w:rsidR="005D16F6" w:rsidRDefault="006A4B2D" w:rsidP="006A4B2D">
          <w:pPr>
            <w:pStyle w:val="7D6DB269E8994CBF9F8F8B261E07EF5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32B3FC71AAE416D8F283B7BF931ED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ED1A7-398A-4D69-9E5E-C530A6921F77}"/>
      </w:docPartPr>
      <w:docPartBody>
        <w:p w:rsidR="005D16F6" w:rsidRDefault="006A4B2D" w:rsidP="006A4B2D">
          <w:pPr>
            <w:pStyle w:val="032B3FC71AAE416D8F283B7BF931ED16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736E23FF8C244D1AFADB18D44369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1ED48-FBB0-4970-BF26-EDAAAEF04F30}"/>
      </w:docPartPr>
      <w:docPartBody>
        <w:p w:rsidR="005D16F6" w:rsidRDefault="006A4B2D" w:rsidP="006A4B2D">
          <w:pPr>
            <w:pStyle w:val="8736E23FF8C244D1AFADB18D4436939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E4222"/>
    <w:rsid w:val="001F2D33"/>
    <w:rsid w:val="00216485"/>
    <w:rsid w:val="00247826"/>
    <w:rsid w:val="0026412C"/>
    <w:rsid w:val="002A67A7"/>
    <w:rsid w:val="003D7AF8"/>
    <w:rsid w:val="004550A5"/>
    <w:rsid w:val="00530616"/>
    <w:rsid w:val="005D16F6"/>
    <w:rsid w:val="005D3BC9"/>
    <w:rsid w:val="006206DC"/>
    <w:rsid w:val="00622E4C"/>
    <w:rsid w:val="00645E48"/>
    <w:rsid w:val="00654A91"/>
    <w:rsid w:val="006A4B2D"/>
    <w:rsid w:val="006A5ED9"/>
    <w:rsid w:val="007C130D"/>
    <w:rsid w:val="007E2E66"/>
    <w:rsid w:val="007F5DDF"/>
    <w:rsid w:val="00834F76"/>
    <w:rsid w:val="00854CEF"/>
    <w:rsid w:val="008946ED"/>
    <w:rsid w:val="00895D06"/>
    <w:rsid w:val="008A49B9"/>
    <w:rsid w:val="008C1EB3"/>
    <w:rsid w:val="009133ED"/>
    <w:rsid w:val="0092096F"/>
    <w:rsid w:val="00955000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1797E"/>
    <w:rsid w:val="00C4718E"/>
    <w:rsid w:val="00C86AC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B2D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BD63D03A965C434CB2A5D781836ED0AB">
    <w:name w:val="BD63D03A965C434CB2A5D781836ED0AB"/>
    <w:rsid w:val="009D1912"/>
    <w:pPr>
      <w:spacing w:after="160" w:line="259" w:lineRule="auto"/>
    </w:pPr>
  </w:style>
  <w:style w:type="paragraph" w:customStyle="1" w:styleId="A0B791FD16124C01B5C7B4046BD8B5D5">
    <w:name w:val="A0B791FD16124C01B5C7B4046BD8B5D5"/>
    <w:rsid w:val="009D1912"/>
    <w:pPr>
      <w:spacing w:after="160" w:line="259" w:lineRule="auto"/>
    </w:pPr>
  </w:style>
  <w:style w:type="paragraph" w:customStyle="1" w:styleId="9699759BFAA9442A9AFA12BA988E5B1C">
    <w:name w:val="9699759BFAA9442A9AFA12BA988E5B1C"/>
    <w:rsid w:val="009D1912"/>
    <w:pPr>
      <w:spacing w:after="160" w:line="259" w:lineRule="auto"/>
    </w:pPr>
  </w:style>
  <w:style w:type="paragraph" w:customStyle="1" w:styleId="E22B78E3087E45A98461A0760D8DE13D">
    <w:name w:val="E22B78E3087E45A98461A0760D8DE13D"/>
    <w:rsid w:val="009D1912"/>
    <w:pPr>
      <w:spacing w:after="160" w:line="259" w:lineRule="auto"/>
    </w:pPr>
  </w:style>
  <w:style w:type="paragraph" w:customStyle="1" w:styleId="6A2B13588E61401E9ADDF947EF2CAA81">
    <w:name w:val="6A2B13588E61401E9ADDF947EF2CAA81"/>
    <w:rsid w:val="009D1912"/>
    <w:pPr>
      <w:spacing w:after="160" w:line="259" w:lineRule="auto"/>
    </w:pPr>
  </w:style>
  <w:style w:type="paragraph" w:customStyle="1" w:styleId="E3DCC06AA475448F80CBDE9AA7E7E52D">
    <w:name w:val="E3DCC06AA475448F80CBDE9AA7E7E52D"/>
    <w:rsid w:val="009D1912"/>
    <w:pPr>
      <w:spacing w:after="160" w:line="259" w:lineRule="auto"/>
    </w:pPr>
  </w:style>
  <w:style w:type="paragraph" w:customStyle="1" w:styleId="E663257AF8474610BC38CD21A3451AA4">
    <w:name w:val="E663257AF8474610BC38CD21A3451AA4"/>
    <w:rsid w:val="009D1912"/>
    <w:pPr>
      <w:spacing w:after="160" w:line="259" w:lineRule="auto"/>
    </w:pPr>
  </w:style>
  <w:style w:type="paragraph" w:customStyle="1" w:styleId="184D9CF657F349BBBC0770E6A7146623">
    <w:name w:val="184D9CF657F349BBBC0770E6A7146623"/>
    <w:rsid w:val="009D1912"/>
    <w:pPr>
      <w:spacing w:after="160" w:line="259" w:lineRule="auto"/>
    </w:pPr>
  </w:style>
  <w:style w:type="paragraph" w:customStyle="1" w:styleId="A2800AB8BDB147F38CD0185CF700A6D7">
    <w:name w:val="A2800AB8BDB147F38CD0185CF700A6D7"/>
    <w:rsid w:val="009D1912"/>
    <w:pPr>
      <w:spacing w:after="160" w:line="259" w:lineRule="auto"/>
    </w:pPr>
  </w:style>
  <w:style w:type="paragraph" w:customStyle="1" w:styleId="9208ECEFAF3E458EB5ED6E148FBECB8E">
    <w:name w:val="9208ECEFAF3E458EB5ED6E148FBECB8E"/>
    <w:rsid w:val="009D1912"/>
    <w:pPr>
      <w:spacing w:after="160" w:line="259" w:lineRule="auto"/>
    </w:pPr>
  </w:style>
  <w:style w:type="paragraph" w:customStyle="1" w:styleId="26BD9DF55ED94E31A31D57500FFC56EF">
    <w:name w:val="26BD9DF55ED94E31A31D57500FFC56EF"/>
    <w:rsid w:val="009D1912"/>
    <w:pPr>
      <w:spacing w:after="160" w:line="259" w:lineRule="auto"/>
    </w:pPr>
  </w:style>
  <w:style w:type="paragraph" w:customStyle="1" w:styleId="C226252E1CD04A8FA38D897F7FAFC785">
    <w:name w:val="C226252E1CD04A8FA38D897F7FAFC785"/>
    <w:rsid w:val="009D1912"/>
    <w:pPr>
      <w:spacing w:after="160" w:line="259" w:lineRule="auto"/>
    </w:pPr>
  </w:style>
  <w:style w:type="paragraph" w:customStyle="1" w:styleId="815D5CA64E1E44C99170C791F839A3F1">
    <w:name w:val="815D5CA64E1E44C99170C791F839A3F1"/>
    <w:rsid w:val="009D1912"/>
    <w:pPr>
      <w:spacing w:after="160" w:line="259" w:lineRule="auto"/>
    </w:pPr>
  </w:style>
  <w:style w:type="paragraph" w:customStyle="1" w:styleId="47E049F9A30D4425B58543B357186F66">
    <w:name w:val="47E049F9A30D4425B58543B357186F66"/>
    <w:rsid w:val="009D1912"/>
    <w:pPr>
      <w:spacing w:after="160" w:line="259" w:lineRule="auto"/>
    </w:pPr>
  </w:style>
  <w:style w:type="paragraph" w:customStyle="1" w:styleId="FEE392C346D840AC91E330B578D7BBF3">
    <w:name w:val="FEE392C346D840AC91E330B578D7BBF3"/>
    <w:rsid w:val="008946ED"/>
    <w:pPr>
      <w:spacing w:after="160" w:line="259" w:lineRule="auto"/>
    </w:pPr>
  </w:style>
  <w:style w:type="paragraph" w:customStyle="1" w:styleId="50237688F40E40619B98960770D01BB9">
    <w:name w:val="50237688F40E40619B98960770D01BB9"/>
    <w:rsid w:val="008946ED"/>
    <w:pPr>
      <w:spacing w:after="160" w:line="259" w:lineRule="auto"/>
    </w:pPr>
  </w:style>
  <w:style w:type="paragraph" w:customStyle="1" w:styleId="816CCB46E1024F5C96C56571DCDBB122">
    <w:name w:val="816CCB46E1024F5C96C56571DCDBB122"/>
    <w:rsid w:val="00F21F00"/>
    <w:pPr>
      <w:spacing w:after="160" w:line="259" w:lineRule="auto"/>
    </w:pPr>
  </w:style>
  <w:style w:type="paragraph" w:customStyle="1" w:styleId="00B660668BB242D598513FE17C81835B">
    <w:name w:val="00B660668BB242D598513FE17C81835B"/>
    <w:rsid w:val="00F21F00"/>
    <w:pPr>
      <w:spacing w:after="160" w:line="259" w:lineRule="auto"/>
    </w:pPr>
  </w:style>
  <w:style w:type="paragraph" w:customStyle="1" w:styleId="B285AB56873D410DB07DB4EA75FBC54C">
    <w:name w:val="B285AB56873D410DB07DB4EA75FBC54C"/>
    <w:rsid w:val="00F21F00"/>
    <w:pPr>
      <w:spacing w:after="160" w:line="259" w:lineRule="auto"/>
    </w:pPr>
  </w:style>
  <w:style w:type="paragraph" w:customStyle="1" w:styleId="A96DCB097DF94FD1A4DD9CA811B27CBC">
    <w:name w:val="A96DCB097DF94FD1A4DD9CA811B27CBC"/>
    <w:rsid w:val="00F21F00"/>
    <w:pPr>
      <w:spacing w:after="160" w:line="259" w:lineRule="auto"/>
    </w:pPr>
  </w:style>
  <w:style w:type="paragraph" w:customStyle="1" w:styleId="3D1A8E7A41134AD99290839A7263995A">
    <w:name w:val="3D1A8E7A41134AD99290839A7263995A"/>
    <w:rsid w:val="00F21F00"/>
    <w:pPr>
      <w:spacing w:after="160" w:line="259" w:lineRule="auto"/>
    </w:pPr>
  </w:style>
  <w:style w:type="paragraph" w:customStyle="1" w:styleId="610A2ADFA6DB40F1A676A460E3C9D2D9">
    <w:name w:val="610A2ADFA6DB40F1A676A460E3C9D2D9"/>
    <w:rsid w:val="00F21F00"/>
    <w:pPr>
      <w:spacing w:after="160" w:line="259" w:lineRule="auto"/>
    </w:pPr>
  </w:style>
  <w:style w:type="paragraph" w:customStyle="1" w:styleId="D06C5925CBA8444D9802DB15611BFA9E">
    <w:name w:val="D06C5925CBA8444D9802DB15611BFA9E"/>
    <w:rsid w:val="00F21F00"/>
    <w:pPr>
      <w:spacing w:after="160" w:line="259" w:lineRule="auto"/>
    </w:pPr>
  </w:style>
  <w:style w:type="paragraph" w:customStyle="1" w:styleId="8BD51BF252C84AC2B7DA422C294CC342">
    <w:name w:val="8BD51BF252C84AC2B7DA422C294CC342"/>
    <w:rsid w:val="00F21F00"/>
    <w:pPr>
      <w:spacing w:after="160" w:line="259" w:lineRule="auto"/>
    </w:pPr>
  </w:style>
  <w:style w:type="paragraph" w:customStyle="1" w:styleId="C3B571D88FAE480AAC7FC68C4589CDC7">
    <w:name w:val="C3B571D88FAE480AAC7FC68C4589CDC7"/>
    <w:rsid w:val="00F21F00"/>
    <w:pPr>
      <w:spacing w:after="160" w:line="259" w:lineRule="auto"/>
    </w:pPr>
  </w:style>
  <w:style w:type="paragraph" w:customStyle="1" w:styleId="BCEC9D07EA2245968D14A5587385444A">
    <w:name w:val="BCEC9D07EA2245968D14A5587385444A"/>
    <w:rsid w:val="00F21F00"/>
    <w:pPr>
      <w:spacing w:after="160" w:line="259" w:lineRule="auto"/>
    </w:p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143BD19C9E8A4E3FA113BE3FD1DD709E">
    <w:name w:val="143BD19C9E8A4E3FA113BE3FD1DD709E"/>
    <w:rsid w:val="00F21F00"/>
    <w:pPr>
      <w:spacing w:after="160" w:line="259" w:lineRule="auto"/>
    </w:pPr>
  </w:style>
  <w:style w:type="paragraph" w:customStyle="1" w:styleId="0577EAE4DB5B4AB39DD117A61FF07D6D">
    <w:name w:val="0577EAE4DB5B4AB39DD117A61FF07D6D"/>
    <w:rsid w:val="00F21F00"/>
    <w:pPr>
      <w:spacing w:after="160" w:line="259" w:lineRule="auto"/>
    </w:pPr>
  </w:style>
  <w:style w:type="paragraph" w:customStyle="1" w:styleId="9FDDEE33B88948959EBFE2CA1DBEF5EB">
    <w:name w:val="9FDDEE33B88948959EBFE2CA1DBEF5EB"/>
    <w:rsid w:val="00F21F00"/>
    <w:pPr>
      <w:spacing w:after="160" w:line="259" w:lineRule="auto"/>
    </w:pPr>
  </w:style>
  <w:style w:type="paragraph" w:customStyle="1" w:styleId="5E04CC1760D44D2C930FC00748952EA6">
    <w:name w:val="5E04CC1760D44D2C930FC00748952EA6"/>
    <w:rsid w:val="00F21F00"/>
    <w:pPr>
      <w:spacing w:after="160" w:line="259" w:lineRule="auto"/>
    </w:pPr>
  </w:style>
  <w:style w:type="paragraph" w:customStyle="1" w:styleId="14725B87A13248B2954F26A2B8F94303">
    <w:name w:val="14725B87A13248B2954F26A2B8F94303"/>
    <w:rsid w:val="00F21F00"/>
    <w:pPr>
      <w:spacing w:after="160" w:line="259" w:lineRule="auto"/>
    </w:pPr>
  </w:style>
  <w:style w:type="paragraph" w:customStyle="1" w:styleId="41221FC677A148139C996833621D3FAD">
    <w:name w:val="41221FC677A148139C996833621D3FAD"/>
    <w:rsid w:val="00F21F00"/>
    <w:pPr>
      <w:spacing w:after="160" w:line="259" w:lineRule="auto"/>
    </w:pPr>
  </w:style>
  <w:style w:type="paragraph" w:customStyle="1" w:styleId="A45321C057174B9385799BF26D5A0596">
    <w:name w:val="A45321C057174B9385799BF26D5A0596"/>
    <w:rsid w:val="00F21F00"/>
    <w:pPr>
      <w:spacing w:after="160" w:line="259" w:lineRule="auto"/>
    </w:pPr>
  </w:style>
  <w:style w:type="paragraph" w:customStyle="1" w:styleId="52B92874B990443C8DB1EC8FB07EC020">
    <w:name w:val="52B92874B990443C8DB1EC8FB07EC020"/>
    <w:rsid w:val="00F21F00"/>
    <w:pPr>
      <w:spacing w:after="160" w:line="259" w:lineRule="auto"/>
    </w:pPr>
  </w:style>
  <w:style w:type="paragraph" w:customStyle="1" w:styleId="6148719FBB9D4CB28E414AC3F51BE8CD">
    <w:name w:val="6148719FBB9D4CB28E414AC3F51BE8CD"/>
    <w:rsid w:val="00F21F00"/>
    <w:pPr>
      <w:spacing w:after="160" w:line="259" w:lineRule="auto"/>
    </w:pPr>
  </w:style>
  <w:style w:type="paragraph" w:customStyle="1" w:styleId="4AD067FCB5AD4DAAA8938E17818540F9">
    <w:name w:val="4AD067FCB5AD4DAAA8938E17818540F9"/>
    <w:rsid w:val="00F21F00"/>
    <w:pPr>
      <w:spacing w:after="160" w:line="259" w:lineRule="auto"/>
    </w:pPr>
  </w:style>
  <w:style w:type="paragraph" w:customStyle="1" w:styleId="0DE25BFA00BC4780BB02F42F16EB78EC">
    <w:name w:val="0DE25BFA00BC4780BB02F42F16EB78EC"/>
    <w:rsid w:val="00F21F00"/>
    <w:pPr>
      <w:spacing w:after="160" w:line="259" w:lineRule="auto"/>
    </w:pPr>
  </w:style>
  <w:style w:type="paragraph" w:customStyle="1" w:styleId="3BACDDDAAABA498FB023A39CBEA373A5">
    <w:name w:val="3BACDDDAAABA498FB023A39CBEA373A5"/>
    <w:rsid w:val="00F21F00"/>
    <w:pPr>
      <w:spacing w:after="160" w:line="259" w:lineRule="auto"/>
    </w:pPr>
  </w:style>
  <w:style w:type="paragraph" w:customStyle="1" w:styleId="8EF94F391A33438BB6B63AAA1F25699E">
    <w:name w:val="8EF94F391A33438BB6B63AAA1F25699E"/>
    <w:rsid w:val="00F21F00"/>
    <w:pPr>
      <w:spacing w:after="160" w:line="259" w:lineRule="auto"/>
    </w:pPr>
  </w:style>
  <w:style w:type="paragraph" w:customStyle="1" w:styleId="5D112CC483BC48E2A092D3EF77001C74">
    <w:name w:val="5D112CC483BC48E2A092D3EF77001C74"/>
    <w:rsid w:val="00F21F00"/>
    <w:pPr>
      <w:spacing w:after="160" w:line="259" w:lineRule="auto"/>
    </w:pPr>
  </w:style>
  <w:style w:type="paragraph" w:customStyle="1" w:styleId="9DDBCFB4F10546F4B73D9A31B27B4F1E">
    <w:name w:val="9DDBCFB4F10546F4B73D9A31B27B4F1E"/>
    <w:rsid w:val="00F21F00"/>
    <w:pPr>
      <w:spacing w:after="160" w:line="259" w:lineRule="auto"/>
    </w:pPr>
  </w:style>
  <w:style w:type="paragraph" w:customStyle="1" w:styleId="E2A5301C1E544D91A5A77844B3C01901">
    <w:name w:val="E2A5301C1E544D91A5A77844B3C01901"/>
    <w:rsid w:val="00F21F00"/>
    <w:pPr>
      <w:spacing w:after="160" w:line="259" w:lineRule="auto"/>
    </w:pPr>
  </w:style>
  <w:style w:type="paragraph" w:customStyle="1" w:styleId="C3153FE8C16149698FC7895FBDB7D391">
    <w:name w:val="C3153FE8C16149698FC7895FBDB7D391"/>
    <w:rsid w:val="00F21F00"/>
    <w:pPr>
      <w:spacing w:after="160" w:line="259" w:lineRule="auto"/>
    </w:pPr>
  </w:style>
  <w:style w:type="paragraph" w:customStyle="1" w:styleId="AB02F6A930C64D28A8EF4AF361DE6C7B">
    <w:name w:val="AB02F6A930C64D28A8EF4AF361DE6C7B"/>
    <w:rsid w:val="00F21F00"/>
    <w:pPr>
      <w:spacing w:after="160" w:line="259" w:lineRule="auto"/>
    </w:pPr>
  </w:style>
  <w:style w:type="paragraph" w:customStyle="1" w:styleId="B8C6C3D659E04BB8A4CAE07080F61D99">
    <w:name w:val="B8C6C3D659E04BB8A4CAE07080F61D99"/>
    <w:rsid w:val="00036030"/>
    <w:pPr>
      <w:spacing w:after="160" w:line="259" w:lineRule="auto"/>
    </w:pPr>
  </w:style>
  <w:style w:type="paragraph" w:customStyle="1" w:styleId="0766ED4638C040E8AB16A13C2D2DC2B1">
    <w:name w:val="0766ED4638C040E8AB16A13C2D2DC2B1"/>
    <w:rsid w:val="00036030"/>
    <w:pPr>
      <w:spacing w:after="160" w:line="259" w:lineRule="auto"/>
    </w:pPr>
  </w:style>
  <w:style w:type="paragraph" w:customStyle="1" w:styleId="CBE551B610304B10AA8105E36BD34940">
    <w:name w:val="CBE551B610304B10AA8105E36BD34940"/>
    <w:rsid w:val="00036030"/>
    <w:pPr>
      <w:spacing w:after="160" w:line="259" w:lineRule="auto"/>
    </w:pPr>
  </w:style>
  <w:style w:type="paragraph" w:customStyle="1" w:styleId="711EC098C8704AF88449050771FD00AA">
    <w:name w:val="711EC098C8704AF88449050771FD00AA"/>
    <w:rsid w:val="00036030"/>
    <w:pPr>
      <w:spacing w:after="160" w:line="259" w:lineRule="auto"/>
    </w:pPr>
  </w:style>
  <w:style w:type="paragraph" w:customStyle="1" w:styleId="DA12C14835654EBE9EF19F414847A4B1">
    <w:name w:val="DA12C14835654EBE9EF19F414847A4B1"/>
    <w:rsid w:val="00036030"/>
    <w:pPr>
      <w:spacing w:after="160" w:line="259" w:lineRule="auto"/>
    </w:pPr>
  </w:style>
  <w:style w:type="paragraph" w:customStyle="1" w:styleId="6570E9900FD74AF79FC6053E44E7CB0E">
    <w:name w:val="6570E9900FD74AF79FC6053E44E7CB0E"/>
    <w:rsid w:val="00036030"/>
    <w:pPr>
      <w:spacing w:after="160" w:line="259" w:lineRule="auto"/>
    </w:pPr>
  </w:style>
  <w:style w:type="paragraph" w:customStyle="1" w:styleId="4FCA931183A44BF698671C123ECA2F2B">
    <w:name w:val="4FCA931183A44BF698671C123ECA2F2B"/>
    <w:rsid w:val="0026412C"/>
    <w:pPr>
      <w:spacing w:after="160" w:line="259" w:lineRule="auto"/>
    </w:pPr>
  </w:style>
  <w:style w:type="paragraph" w:customStyle="1" w:styleId="CCF58E60647749F0A167310D5CC16332">
    <w:name w:val="CCF58E60647749F0A167310D5CC16332"/>
    <w:rsid w:val="0026412C"/>
    <w:pPr>
      <w:spacing w:after="160" w:line="259" w:lineRule="auto"/>
    </w:pPr>
  </w:style>
  <w:style w:type="paragraph" w:customStyle="1" w:styleId="95101CB5523D44EABBC6E33A3CA11380">
    <w:name w:val="95101CB5523D44EABBC6E33A3CA11380"/>
    <w:rsid w:val="00645E48"/>
    <w:pPr>
      <w:spacing w:after="160" w:line="259" w:lineRule="auto"/>
    </w:pPr>
  </w:style>
  <w:style w:type="paragraph" w:customStyle="1" w:styleId="496022BC6FC64A5AAB2855FF0D8EE144">
    <w:name w:val="496022BC6FC64A5AAB2855FF0D8EE144"/>
    <w:rsid w:val="00645E48"/>
    <w:pPr>
      <w:spacing w:after="160" w:line="259" w:lineRule="auto"/>
    </w:pPr>
  </w:style>
  <w:style w:type="paragraph" w:customStyle="1" w:styleId="CE1772F8B2FD46D2877FCE76673501DA">
    <w:name w:val="CE1772F8B2FD46D2877FCE76673501DA"/>
    <w:rsid w:val="008A49B9"/>
    <w:pPr>
      <w:spacing w:after="160" w:line="259" w:lineRule="auto"/>
    </w:pPr>
  </w:style>
  <w:style w:type="paragraph" w:customStyle="1" w:styleId="8563C8A15C4F40EAB598B715E08FA23D">
    <w:name w:val="8563C8A15C4F40EAB598B715E08FA23D"/>
    <w:rsid w:val="008A49B9"/>
    <w:pPr>
      <w:spacing w:after="160" w:line="259" w:lineRule="auto"/>
    </w:pPr>
  </w:style>
  <w:style w:type="paragraph" w:customStyle="1" w:styleId="EB95EB5AD3754A449DA562A3A994BE72">
    <w:name w:val="EB95EB5AD3754A449DA562A3A994BE72"/>
    <w:rsid w:val="008A49B9"/>
    <w:pPr>
      <w:spacing w:after="160" w:line="259" w:lineRule="auto"/>
    </w:pPr>
  </w:style>
  <w:style w:type="paragraph" w:customStyle="1" w:styleId="456C2EF7A6404762A0E29A96FDB387C7">
    <w:name w:val="456C2EF7A6404762A0E29A96FDB387C7"/>
    <w:rsid w:val="008A49B9"/>
    <w:pPr>
      <w:spacing w:after="160" w:line="259" w:lineRule="auto"/>
    </w:pPr>
  </w:style>
  <w:style w:type="paragraph" w:customStyle="1" w:styleId="B95E1A6E87AB414496A2E53A3BD02D0F">
    <w:name w:val="B95E1A6E87AB414496A2E53A3BD02D0F"/>
    <w:rsid w:val="008A49B9"/>
    <w:pPr>
      <w:spacing w:after="160" w:line="259" w:lineRule="auto"/>
    </w:pPr>
  </w:style>
  <w:style w:type="paragraph" w:customStyle="1" w:styleId="FF66F68473584C1EACF17406ECB8E0EA">
    <w:name w:val="FF66F68473584C1EACF17406ECB8E0EA"/>
    <w:rsid w:val="008A49B9"/>
    <w:pPr>
      <w:spacing w:after="160" w:line="259" w:lineRule="auto"/>
    </w:pPr>
  </w:style>
  <w:style w:type="paragraph" w:customStyle="1" w:styleId="90430F3820C349F0BCBA04433ACAB5D6">
    <w:name w:val="90430F3820C349F0BCBA04433ACAB5D6"/>
    <w:rsid w:val="008A49B9"/>
    <w:pPr>
      <w:spacing w:after="160" w:line="259" w:lineRule="auto"/>
    </w:pPr>
  </w:style>
  <w:style w:type="paragraph" w:customStyle="1" w:styleId="2AE848D216CE4FF2A2DED1686839C374">
    <w:name w:val="2AE848D216CE4FF2A2DED1686839C374"/>
    <w:rsid w:val="008A49B9"/>
    <w:pPr>
      <w:spacing w:after="160" w:line="259" w:lineRule="auto"/>
    </w:p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51EE9C19AF364076A719D83965C72DA9">
    <w:name w:val="51EE9C19AF364076A719D83965C72DA9"/>
    <w:rsid w:val="007F5DDF"/>
    <w:pPr>
      <w:spacing w:after="160" w:line="259" w:lineRule="auto"/>
    </w:pPr>
  </w:style>
  <w:style w:type="paragraph" w:customStyle="1" w:styleId="E939010CCED54D07A6BC9DD51DB54035">
    <w:name w:val="E939010CCED54D07A6BC9DD51DB54035"/>
    <w:rsid w:val="007F5DDF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58DE023ACB154069A0BA774749333E94">
    <w:name w:val="58DE023ACB154069A0BA774749333E94"/>
    <w:rsid w:val="007F5DDF"/>
    <w:pPr>
      <w:spacing w:after="160" w:line="259" w:lineRule="auto"/>
    </w:pPr>
  </w:style>
  <w:style w:type="paragraph" w:customStyle="1" w:styleId="02E4257FD27D4167BEBC4184E214242C">
    <w:name w:val="02E4257FD27D4167BEBC4184E214242C"/>
    <w:rsid w:val="007F5DDF"/>
    <w:pPr>
      <w:spacing w:after="160" w:line="259" w:lineRule="auto"/>
    </w:pPr>
  </w:style>
  <w:style w:type="paragraph" w:customStyle="1" w:styleId="15209EE6255A4F60AC82069E3094C620">
    <w:name w:val="15209EE6255A4F60AC82069E3094C620"/>
    <w:rsid w:val="007F5DDF"/>
    <w:pPr>
      <w:spacing w:after="160" w:line="259" w:lineRule="auto"/>
    </w:pPr>
  </w:style>
  <w:style w:type="paragraph" w:customStyle="1" w:styleId="B67F94CE41584016BDC1737866F035D9">
    <w:name w:val="B67F94CE41584016BDC1737866F035D9"/>
    <w:rsid w:val="007F5DDF"/>
    <w:pPr>
      <w:spacing w:after="160" w:line="259" w:lineRule="auto"/>
    </w:pPr>
  </w:style>
  <w:style w:type="paragraph" w:customStyle="1" w:styleId="5830FF1CB45D46C1B209B89ABE75B879">
    <w:name w:val="5830FF1CB45D46C1B209B89ABE75B879"/>
    <w:rsid w:val="006A4B2D"/>
    <w:pPr>
      <w:spacing w:after="160" w:line="259" w:lineRule="auto"/>
    </w:pPr>
  </w:style>
  <w:style w:type="paragraph" w:customStyle="1" w:styleId="BD4AEA152B244AF1A4598A381CFFFB75">
    <w:name w:val="BD4AEA152B244AF1A4598A381CFFFB75"/>
    <w:rsid w:val="006A4B2D"/>
    <w:pPr>
      <w:spacing w:after="160" w:line="259" w:lineRule="auto"/>
    </w:pPr>
  </w:style>
  <w:style w:type="paragraph" w:customStyle="1" w:styleId="CBFAFF6556D24EFD9286F68B64E25BC6">
    <w:name w:val="CBFAFF6556D24EFD9286F68B64E25BC6"/>
    <w:rsid w:val="006A4B2D"/>
    <w:pPr>
      <w:spacing w:after="160" w:line="259" w:lineRule="auto"/>
    </w:pPr>
  </w:style>
  <w:style w:type="paragraph" w:customStyle="1" w:styleId="C6855949407C49588CA6089E3398D64E">
    <w:name w:val="C6855949407C49588CA6089E3398D64E"/>
    <w:rsid w:val="006A4B2D"/>
    <w:pPr>
      <w:spacing w:after="160" w:line="259" w:lineRule="auto"/>
    </w:pPr>
  </w:style>
  <w:style w:type="paragraph" w:customStyle="1" w:styleId="AAA8EFE7EEC744A3A4E2111617BBCA8B">
    <w:name w:val="AAA8EFE7EEC744A3A4E2111617BBCA8B"/>
    <w:rsid w:val="006A4B2D"/>
    <w:pPr>
      <w:spacing w:after="160" w:line="259" w:lineRule="auto"/>
    </w:pPr>
  </w:style>
  <w:style w:type="paragraph" w:customStyle="1" w:styleId="6873D4739B9348AF9DDACA04A220FF0E">
    <w:name w:val="6873D4739B9348AF9DDACA04A220FF0E"/>
    <w:rsid w:val="006A4B2D"/>
    <w:pPr>
      <w:spacing w:after="160" w:line="259" w:lineRule="auto"/>
    </w:pPr>
  </w:style>
  <w:style w:type="paragraph" w:customStyle="1" w:styleId="7D6DB269E8994CBF9F8F8B261E07EF5D">
    <w:name w:val="7D6DB269E8994CBF9F8F8B261E07EF5D"/>
    <w:rsid w:val="006A4B2D"/>
    <w:pPr>
      <w:spacing w:after="160" w:line="259" w:lineRule="auto"/>
    </w:pPr>
  </w:style>
  <w:style w:type="paragraph" w:customStyle="1" w:styleId="032B3FC71AAE416D8F283B7BF931ED16">
    <w:name w:val="032B3FC71AAE416D8F283B7BF931ED16"/>
    <w:rsid w:val="006A4B2D"/>
    <w:pPr>
      <w:spacing w:after="160" w:line="259" w:lineRule="auto"/>
    </w:pPr>
  </w:style>
  <w:style w:type="paragraph" w:customStyle="1" w:styleId="8736E23FF8C244D1AFADB18D44369392">
    <w:name w:val="8736E23FF8C244D1AFADB18D44369392"/>
    <w:rsid w:val="006A4B2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20D75-BFD9-4C76-93FB-D2AA18D5382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79CE90B6-60A2-43D3-92D1-E54268759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77</TotalTime>
  <Pages>13</Pages>
  <Words>1610</Words>
  <Characters>9183</Characters>
  <Application>Microsoft Office Word</Application>
  <DocSecurity>8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10772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Tayla File</cp:lastModifiedBy>
  <cp:revision>22</cp:revision>
  <cp:lastPrinted>2019-05-27T02:31:00Z</cp:lastPrinted>
  <dcterms:created xsi:type="dcterms:W3CDTF">2019-10-22T03:04:00Z</dcterms:created>
  <dcterms:modified xsi:type="dcterms:W3CDTF">2019-10-22T22:20:00Z</dcterms:modified>
  <cp:contentStatus>v1-1_01/10/2019</cp:contentStatus>
</cp:coreProperties>
</file>