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492F4E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492F4E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492F4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8C0ECF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4511706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1834511706"/>
          </w:p>
        </w:tc>
      </w:tr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6118990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492F4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997377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737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61189904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14181921" w:edGrp="everyone"/>
            <w:permEnd w:id="1114181921"/>
          </w:p>
        </w:tc>
      </w:tr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9134706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492F4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91347068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92F4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92F4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29823065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8C0ECF" w:rsidP="00492F4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529823065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492F4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492F4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92924081" w:edGrp="everyone"/>
            <w:permEnd w:id="1492924081"/>
          </w:p>
        </w:tc>
        <w:tc>
          <w:tcPr>
            <w:tcW w:w="1272" w:type="dxa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492F4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492F4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627541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492F4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2754197" w:displacedByCustomXml="prev"/>
        <w:permStart w:id="846992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492F4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699231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492F4E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492F4E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492F4E">
        <w:trPr>
          <w:trHeight w:val="13602"/>
        </w:trPr>
        <w:tc>
          <w:tcPr>
            <w:tcW w:w="9016" w:type="dxa"/>
          </w:tcPr>
          <w:p w:rsidR="00DD61C5" w:rsidRPr="00F849B0" w:rsidRDefault="00DD61C5" w:rsidP="00492F4E">
            <w:pPr>
              <w:rPr>
                <w:rFonts w:ascii="Arial" w:hAnsi="Arial" w:cs="Arial"/>
                <w:szCs w:val="24"/>
              </w:rPr>
            </w:pPr>
            <w:permStart w:id="326763533" w:edGrp="everyone"/>
            <w:permEnd w:id="326763533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8816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816396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20931133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492F4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931133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309817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492F4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98178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545098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0509EA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50987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032333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2333269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6690150" w:edGrp="everyone"/>
            <w:r>
              <w:rPr>
                <w:rFonts w:ascii="Arial" w:hAnsi="Arial" w:cs="Arial"/>
                <w:sz w:val="22"/>
                <w:szCs w:val="22"/>
              </w:rPr>
              <w:t>Bunnings</w:t>
            </w:r>
            <w:permEnd w:id="1016690150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2308865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6523088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451745" w:edGrp="everyone"/>
            <w:r>
              <w:rPr>
                <w:rFonts w:ascii="Arial" w:hAnsi="Arial" w:cs="Arial"/>
                <w:sz w:val="22"/>
                <w:szCs w:val="22"/>
              </w:rPr>
              <w:t>Reece</w:t>
            </w:r>
            <w:permEnd w:id="5451745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2664752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2052664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6305241" w:edGrp="everyone"/>
            <w:r>
              <w:rPr>
                <w:rFonts w:ascii="Arial" w:hAnsi="Arial" w:cs="Arial"/>
                <w:sz w:val="22"/>
                <w:szCs w:val="22"/>
              </w:rPr>
              <w:t>Boral</w:t>
            </w:r>
            <w:permEnd w:id="26630524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509E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3200206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993200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9" w:rsidRDefault="000509E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1050920" w:edGrp="everyone"/>
            <w:r>
              <w:rPr>
                <w:rFonts w:ascii="Arial" w:hAnsi="Arial" w:cs="Arial"/>
                <w:sz w:val="22"/>
                <w:szCs w:val="22"/>
              </w:rPr>
              <w:t>A contractor runs their own business and provides services to other businesses or individuals.</w:t>
            </w:r>
          </w:p>
          <w:p w:rsidR="00C26CD9" w:rsidRDefault="000509E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employee is directly employed by a business and works within the business day to day.</w:t>
            </w:r>
          </w:p>
          <w:p w:rsidR="00C26CD9" w:rsidRPr="00F849B0" w:rsidRDefault="000509E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business can directly coordinate and monitor day to day work for employees whereas a contractor decides what work they </w:t>
            </w:r>
            <w:r w:rsidR="008E264A">
              <w:rPr>
                <w:rFonts w:ascii="Arial" w:hAnsi="Arial" w:cs="Arial"/>
                <w:sz w:val="22"/>
                <w:szCs w:val="22"/>
              </w:rPr>
              <w:t>do,</w:t>
            </w:r>
            <w:r>
              <w:rPr>
                <w:rFonts w:ascii="Arial" w:hAnsi="Arial" w:cs="Arial"/>
                <w:sz w:val="22"/>
                <w:szCs w:val="22"/>
              </w:rPr>
              <w:t xml:space="preserve"> and they manage this work themselves to complete it as per agreed milestones.</w:t>
            </w:r>
            <w:permEnd w:id="261050920"/>
          </w:p>
        </w:tc>
        <w:permStart w:id="562847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847347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6A12E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8099432" w:edGrp="everyone"/>
            <w:r>
              <w:rPr>
                <w:rFonts w:ascii="Arial" w:hAnsi="Arial" w:cs="Arial"/>
                <w:sz w:val="22"/>
                <w:szCs w:val="22"/>
              </w:rPr>
              <w:t>Local Council undertakes compliance and local plan approvals.</w:t>
            </w:r>
          </w:p>
          <w:p w:rsidR="006A12E7" w:rsidRDefault="00EA6E04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NSW.</w:t>
            </w:r>
          </w:p>
          <w:permEnd w:id="1598099432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561735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173572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6A12E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9495886" w:edGrp="everyone"/>
            <w:r>
              <w:rPr>
                <w:rFonts w:ascii="Arial" w:hAnsi="Arial" w:cs="Arial"/>
                <w:sz w:val="22"/>
                <w:szCs w:val="22"/>
              </w:rPr>
              <w:t xml:space="preserve">Colour selections can be very specific for different areas and depending on choice some may require special orders which can </w:t>
            </w:r>
            <w:r w:rsidR="009A09FC">
              <w:rPr>
                <w:rFonts w:ascii="Arial" w:hAnsi="Arial" w:cs="Arial"/>
                <w:sz w:val="22"/>
                <w:szCs w:val="22"/>
              </w:rPr>
              <w:t>have a long lead time.</w:t>
            </w:r>
            <w:permEnd w:id="2019495886"/>
          </w:p>
        </w:tc>
        <w:permStart w:id="1226843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6843103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07854571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492F4E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A09F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7854571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814364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436483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101869668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492F4E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1869668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9FC" w:rsidRDefault="009A09FC" w:rsidP="009A09FC">
            <w:pPr>
              <w:shd w:val="clear" w:color="auto" w:fill="FFFFFF"/>
              <w:jc w:val="left"/>
              <w:rPr>
                <w:rFonts w:ascii="Arial" w:hAnsi="Arial" w:cs="Arial"/>
                <w:color w:val="222222"/>
                <w:szCs w:val="24"/>
                <w:lang w:eastAsia="en-AU"/>
              </w:rPr>
            </w:pPr>
            <w:permStart w:id="2111773547" w:edGrp="everyone"/>
            <w:r>
              <w:rPr>
                <w:rFonts w:ascii="Arial" w:hAnsi="Arial" w:cs="Arial"/>
                <w:color w:val="222222"/>
                <w:szCs w:val="24"/>
                <w:lang w:eastAsia="en-AU"/>
              </w:rPr>
              <w:t xml:space="preserve">City of Sydney Council standard approved construction hours </w:t>
            </w:r>
            <w:r w:rsidRPr="009A09FC">
              <w:rPr>
                <w:rFonts w:ascii="Arial" w:hAnsi="Arial" w:cs="Arial"/>
                <w:color w:val="222222"/>
                <w:szCs w:val="24"/>
                <w:lang w:eastAsia="en-AU"/>
              </w:rPr>
              <w:t>are from 7.30am–5.30pm, Mondays to Fridays and 7.30am–3.30pm on Saturdays.</w:t>
            </w:r>
          </w:p>
          <w:p w:rsidR="009A09FC" w:rsidRPr="009A09FC" w:rsidRDefault="009A09FC" w:rsidP="009A09FC">
            <w:pPr>
              <w:shd w:val="clear" w:color="auto" w:fill="FFFFFF"/>
              <w:jc w:val="left"/>
              <w:rPr>
                <w:rFonts w:ascii="Arial" w:hAnsi="Arial" w:cs="Arial"/>
                <w:color w:val="222222"/>
                <w:szCs w:val="24"/>
                <w:lang w:eastAsia="en-AU"/>
              </w:rPr>
            </w:pPr>
            <w:r>
              <w:rPr>
                <w:rFonts w:ascii="Arial" w:hAnsi="Arial" w:cs="Arial"/>
                <w:color w:val="222222"/>
                <w:szCs w:val="24"/>
                <w:lang w:eastAsia="en-AU"/>
              </w:rPr>
              <w:t>Schedules need to take these hours into consideration to ensure work is completed within the approved hours and the schedule reflects this.</w:t>
            </w:r>
          </w:p>
          <w:permEnd w:id="2111773547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644183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183107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79453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9453774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9A09FC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32719757" w:edGrp="everyone"/>
            <w:r>
              <w:rPr>
                <w:rFonts w:ascii="Arial" w:hAnsi="Arial" w:cs="Arial"/>
                <w:sz w:val="22"/>
                <w:szCs w:val="22"/>
              </w:rPr>
              <w:t>Architectural drawings</w:t>
            </w:r>
            <w:permEnd w:id="1832719757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9A09FC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2646222" w:edGrp="everyone"/>
            <w:r>
              <w:rPr>
                <w:rFonts w:ascii="Arial" w:hAnsi="Arial" w:cs="Arial"/>
                <w:sz w:val="22"/>
                <w:szCs w:val="22"/>
              </w:rPr>
              <w:t>Provides general site layouts, site plans etc. to aid ordering of materials.</w:t>
            </w:r>
            <w:r w:rsidR="00956718">
              <w:rPr>
                <w:rFonts w:ascii="Arial" w:hAnsi="Arial" w:cs="Arial"/>
                <w:sz w:val="22"/>
                <w:szCs w:val="22"/>
              </w:rPr>
              <w:t xml:space="preserve"> Identify materials, heights etc.</w:t>
            </w:r>
            <w:permEnd w:id="8826462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9A09FC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735321" w:edGrp="everyone"/>
            <w:r>
              <w:rPr>
                <w:rFonts w:ascii="Arial" w:hAnsi="Arial" w:cs="Arial"/>
                <w:sz w:val="22"/>
                <w:szCs w:val="22"/>
              </w:rPr>
              <w:t>National Building Code</w:t>
            </w:r>
            <w:permEnd w:id="150735321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9A09FC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2462768" w:edGrp="everyone"/>
            <w:r>
              <w:rPr>
                <w:rFonts w:ascii="Arial" w:hAnsi="Arial" w:cs="Arial"/>
                <w:sz w:val="22"/>
                <w:szCs w:val="22"/>
              </w:rPr>
              <w:t>Provides specifications required for works. Materials must comply with these specifications and labour must ensure work is carried out in accordance with specifications.</w:t>
            </w:r>
            <w:permEnd w:id="11224627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0D27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64911422" w:edGrp="everyone"/>
            <w:r>
              <w:rPr>
                <w:rFonts w:ascii="Arial" w:hAnsi="Arial" w:cs="Arial"/>
                <w:sz w:val="22"/>
                <w:szCs w:val="22"/>
              </w:rPr>
              <w:t>Electrical drawings.</w:t>
            </w:r>
            <w:permEnd w:id="1864911422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B40D27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3069469" w:edGrp="everyone"/>
            <w:r>
              <w:rPr>
                <w:rFonts w:ascii="Arial" w:hAnsi="Arial" w:cs="Arial"/>
                <w:sz w:val="22"/>
                <w:szCs w:val="22"/>
              </w:rPr>
              <w:t>Represent the details of electrical fixings, materials and equipment needed.</w:t>
            </w:r>
            <w:permEnd w:id="13530694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AF" w:rsidRDefault="00F316A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7730208" w:edGrp="everyone"/>
            <w:r>
              <w:rPr>
                <w:rFonts w:ascii="Arial" w:hAnsi="Arial" w:cs="Arial"/>
                <w:sz w:val="22"/>
                <w:szCs w:val="22"/>
              </w:rPr>
              <w:t>Make changes to the schedule.</w:t>
            </w:r>
          </w:p>
          <w:p w:rsidR="00F316AF" w:rsidRDefault="00F316A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Notify suppliers.</w:t>
            </w:r>
          </w:p>
          <w:p w:rsidR="00F316AF" w:rsidRDefault="00F316AF" w:rsidP="00F316A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Update call forward sheet.</w:t>
            </w:r>
          </w:p>
          <w:permEnd w:id="727730208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526620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662009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301555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555307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0159D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8662730" w:edGrp="everyone"/>
            <w:r>
              <w:rPr>
                <w:rFonts w:ascii="Arial" w:hAnsi="Arial" w:cs="Arial"/>
                <w:sz w:val="22"/>
                <w:szCs w:val="22"/>
              </w:rPr>
              <w:t>Changes to floor layouts, increases in size etc.</w:t>
            </w:r>
            <w:permEnd w:id="348662730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0159D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78444726" w:edGrp="everyone"/>
            <w:r>
              <w:rPr>
                <w:rFonts w:ascii="Arial" w:hAnsi="Arial" w:cs="Arial"/>
                <w:sz w:val="22"/>
                <w:szCs w:val="22"/>
              </w:rPr>
              <w:t>Potential to increase time if additional labour required to achieve new layouts</w:t>
            </w:r>
            <w:r w:rsidR="008700F3">
              <w:rPr>
                <w:rFonts w:ascii="Arial" w:hAnsi="Arial" w:cs="Arial"/>
                <w:sz w:val="22"/>
                <w:szCs w:val="22"/>
              </w:rPr>
              <w:t>.</w:t>
            </w:r>
            <w:permEnd w:id="13784447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8700F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08034576" w:edGrp="everyone"/>
            <w:r>
              <w:rPr>
                <w:rFonts w:ascii="Arial" w:hAnsi="Arial" w:cs="Arial"/>
                <w:sz w:val="22"/>
                <w:szCs w:val="22"/>
              </w:rPr>
              <w:t>Changes to fittings.</w:t>
            </w:r>
            <w:permEnd w:id="2008034576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8700F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48780273" w:edGrp="everyone"/>
            <w:r>
              <w:rPr>
                <w:rFonts w:ascii="Arial" w:hAnsi="Arial" w:cs="Arial"/>
                <w:sz w:val="22"/>
                <w:szCs w:val="22"/>
              </w:rPr>
              <w:t>Potential to increase delivery time if new fittings have a long lead time and difficult installation process.</w:t>
            </w:r>
            <w:permEnd w:id="16487802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61775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775706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B860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5935395" w:edGrp="everyone"/>
            <w:r>
              <w:rPr>
                <w:rFonts w:ascii="Arial" w:hAnsi="Arial" w:cs="Arial"/>
                <w:sz w:val="22"/>
                <w:szCs w:val="22"/>
              </w:rPr>
              <w:t>Bad weather</w:t>
            </w:r>
            <w:permEnd w:id="835935395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AD1825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4918166" w:edGrp="everyone"/>
            <w:r>
              <w:rPr>
                <w:rFonts w:ascii="Arial" w:hAnsi="Arial" w:cs="Arial"/>
                <w:sz w:val="22"/>
                <w:szCs w:val="22"/>
              </w:rPr>
              <w:t>Increase in delivery time due to delays from weather.</w:t>
            </w:r>
            <w:permEnd w:id="12149181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AD1825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4493798" w:edGrp="everyone"/>
            <w:r>
              <w:rPr>
                <w:rFonts w:ascii="Arial" w:hAnsi="Arial" w:cs="Arial"/>
                <w:sz w:val="22"/>
                <w:szCs w:val="22"/>
              </w:rPr>
              <w:t>Lack of information on A/C requirements.</w:t>
            </w:r>
            <w:permEnd w:id="88449379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AD1825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74074259" w:edGrp="everyone"/>
            <w:r>
              <w:rPr>
                <w:rFonts w:ascii="Arial" w:hAnsi="Arial" w:cs="Arial"/>
                <w:sz w:val="22"/>
                <w:szCs w:val="22"/>
              </w:rPr>
              <w:t>Increased delivery time due to delays in ordering A/C components.</w:t>
            </w:r>
            <w:permEnd w:id="17740742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656110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6110810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1825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6611912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86661191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1825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0307982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30030798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1825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349777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8034977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1825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0861528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08615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AD1825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3525428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435254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8D" w:rsidRPr="00F849B0" w:rsidRDefault="00FD4C5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08201047" w:edGrp="everyone"/>
            <w:r>
              <w:rPr>
                <w:rFonts w:ascii="Arial" w:hAnsi="Arial" w:cs="Arial"/>
                <w:sz w:val="22"/>
                <w:szCs w:val="22"/>
              </w:rPr>
              <w:t>A drawing that show</w:t>
            </w:r>
            <w:r w:rsidR="00600AB8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further detail on top of any existing plans and specifications. They are designed to provide more detail/clarity about a building process and to provide advice if changes have been made that require subsequent engineering or redesign.</w:t>
            </w:r>
            <w:permEnd w:id="708201047"/>
          </w:p>
        </w:tc>
        <w:permStart w:id="553780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3780311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84877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4877763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0601336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492F4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4C5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601336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98720141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492F4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4C5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8720141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22101780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492F4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4C5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2101780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9300751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492F4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D4C5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300751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Default="00EA7EB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0917059" w:edGrp="everyone"/>
            <w:r>
              <w:rPr>
                <w:rFonts w:ascii="Arial" w:hAnsi="Arial" w:cs="Arial"/>
                <w:sz w:val="22"/>
                <w:szCs w:val="22"/>
              </w:rPr>
              <w:t>Work to be carried out.</w:t>
            </w:r>
          </w:p>
          <w:p w:rsidR="00EA7EB2" w:rsidRDefault="00EA7EB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period required to carry out work.</w:t>
            </w:r>
          </w:p>
          <w:p w:rsidR="00EA7EB2" w:rsidRDefault="00EA7EB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 for work.</w:t>
            </w:r>
          </w:p>
          <w:permEnd w:id="110917059"/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188713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8713122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1212567141" w:edGrp="everyone"/>
            <w:r w:rsidRPr="000B4B56">
              <w:rPr>
                <w:rFonts w:ascii="Arial" w:hAnsi="Arial" w:cs="Arial"/>
                <w:sz w:val="22"/>
                <w:szCs w:val="22"/>
              </w:rPr>
              <w:t>Order date and delivery date.</w:t>
            </w:r>
          </w:p>
          <w:p w:rsidR="007C00FB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Purchase order number.</w:t>
            </w:r>
          </w:p>
          <w:p w:rsidR="007C00FB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Supplier details.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Delivery details.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Supplier contact information.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Project manager details.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Product description.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Terms and conditions.</w:t>
            </w:r>
          </w:p>
          <w:p w:rsidR="000B4B56" w:rsidRPr="000B4B56" w:rsidRDefault="000B4B56" w:rsidP="000B4B56">
            <w:pPr>
              <w:pStyle w:val="ListParagraph"/>
              <w:numPr>
                <w:ilvl w:val="6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0B4B56">
              <w:rPr>
                <w:rFonts w:ascii="Arial" w:hAnsi="Arial" w:cs="Arial"/>
                <w:sz w:val="22"/>
                <w:szCs w:val="22"/>
              </w:rPr>
              <w:t>Total order cost.</w:t>
            </w:r>
          </w:p>
          <w:permEnd w:id="1212567141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406442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644265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2F42D9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1068979" w:edGrp="everyone"/>
            <w:r>
              <w:rPr>
                <w:rFonts w:ascii="Arial" w:hAnsi="Arial" w:cs="Arial"/>
                <w:sz w:val="22"/>
                <w:szCs w:val="22"/>
              </w:rPr>
              <w:t xml:space="preserve">It is a sheet used to track when materials are needed and when they should be ordered allowing persons to schedule </w:t>
            </w:r>
            <w:r w:rsidR="00872FF4">
              <w:rPr>
                <w:rFonts w:ascii="Arial" w:hAnsi="Arial" w:cs="Arial"/>
                <w:sz w:val="22"/>
                <w:szCs w:val="22"/>
              </w:rPr>
              <w:t>and coordinate activities.</w:t>
            </w:r>
            <w:permEnd w:id="801068979"/>
          </w:p>
        </w:tc>
        <w:permStart w:id="1571440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1440927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8900468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72F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900468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38093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8093512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60638191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0638191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Default="006145D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3751440" w:edGrp="everyone"/>
            <w:r>
              <w:rPr>
                <w:rFonts w:ascii="Arial" w:hAnsi="Arial" w:cs="Arial"/>
                <w:sz w:val="22"/>
                <w:szCs w:val="22"/>
              </w:rPr>
              <w:t>Architectural Plans</w:t>
            </w:r>
          </w:p>
          <w:p w:rsidR="005E0556" w:rsidRPr="00F849B0" w:rsidRDefault="006145D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 Plans</w:t>
            </w:r>
            <w:permEnd w:id="1503751440"/>
          </w:p>
        </w:tc>
        <w:permStart w:id="1353852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3852995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265573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573794" w:displacedByCustomXml="prev"/>
      </w:tr>
      <w:tr w:rsidR="007560DA" w:rsidRPr="00F849B0" w:rsidTr="00492F4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94438504" w:edGrp="everyone"/>
            <w:r w:rsidR="0052645C">
              <w:rPr>
                <w:rFonts w:ascii="Arial" w:hAnsi="Arial" w:cs="Arial"/>
                <w:sz w:val="22"/>
                <w:szCs w:val="22"/>
              </w:rPr>
              <w:t>B</w:t>
            </w:r>
            <w:permEnd w:id="159443850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92F4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50758210" w:edGrp="everyone"/>
            <w:r w:rsidR="0052645C">
              <w:rPr>
                <w:rFonts w:ascii="Arial" w:hAnsi="Arial" w:cs="Arial"/>
                <w:sz w:val="22"/>
                <w:szCs w:val="22"/>
              </w:rPr>
              <w:t>E</w:t>
            </w:r>
            <w:permEnd w:id="19507582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92F4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00553733" w:edGrp="everyone"/>
            <w:r w:rsidR="0052645C">
              <w:rPr>
                <w:rFonts w:ascii="Arial" w:hAnsi="Arial" w:cs="Arial"/>
                <w:sz w:val="22"/>
                <w:szCs w:val="22"/>
              </w:rPr>
              <w:t>A</w:t>
            </w:r>
            <w:permEnd w:id="80055373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92F4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36800391" w:edGrp="everyone"/>
            <w:r w:rsidR="0052645C">
              <w:rPr>
                <w:rFonts w:ascii="Arial" w:hAnsi="Arial" w:cs="Arial"/>
                <w:sz w:val="22"/>
                <w:szCs w:val="22"/>
              </w:rPr>
              <w:t>D</w:t>
            </w:r>
            <w:permEnd w:id="23680039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92F4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04043441" w:edGrp="everyone"/>
            <w:r w:rsidR="0052645C">
              <w:rPr>
                <w:rFonts w:ascii="Arial" w:hAnsi="Arial" w:cs="Arial"/>
                <w:sz w:val="22"/>
                <w:szCs w:val="22"/>
              </w:rPr>
              <w:t>C</w:t>
            </w:r>
            <w:permEnd w:id="5040434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920691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0691480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1540322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6815403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8388177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43838817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6313805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4263138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126461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461388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4849704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45484970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5721849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29572184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4997966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97499796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2180652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3621806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F850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61235605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7612356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91512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1512828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32952260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952260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117656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82421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117656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9322863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9322863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16689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668942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19289950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1540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9289950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85646429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8564642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48151092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8151092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13648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3648808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95665425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492F4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5665425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93497921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492F4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C33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3497921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410212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492F4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10212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3381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381863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1650071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0F6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1650071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6079048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492F4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6079048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904372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4372909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81317393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492F4E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96BA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1317393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41558779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492F4E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6BA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1558779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2421" w:rsidRPr="00D6721A" w:rsidRDefault="00582421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582421" w:rsidRPr="00D6721A" w:rsidRDefault="00582421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582421" w:rsidRPr="00D6721A" w:rsidRDefault="00582421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582421" w:rsidRPr="00D6721A" w:rsidRDefault="0058242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582421" w:rsidRDefault="0058242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82421" w:rsidRPr="00D6721A" w:rsidRDefault="0058242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582421" w:rsidRPr="00D6721A" w:rsidRDefault="00582421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582421" w:rsidRPr="00D6721A" w:rsidRDefault="00582421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582421" w:rsidRPr="00D6721A" w:rsidRDefault="00582421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582421" w:rsidRPr="00D6721A" w:rsidRDefault="00582421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582421" w:rsidRPr="00D6721A" w:rsidRDefault="0058242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582421" w:rsidRDefault="0058242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82421" w:rsidRPr="00D6721A" w:rsidRDefault="0058242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582421" w:rsidRPr="00D6721A" w:rsidRDefault="00582421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426400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400303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54318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48645480" w:edGrp="everyone"/>
            <w:r>
              <w:rPr>
                <w:rFonts w:ascii="Arial" w:hAnsi="Arial" w:cs="Arial"/>
                <w:sz w:val="22"/>
                <w:szCs w:val="22"/>
              </w:rPr>
              <w:t>Framing</w:t>
            </w:r>
            <w:permEnd w:id="1748645480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E54318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6894783" w:edGrp="everyone"/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="00F44D8C">
              <w:rPr>
                <w:rFonts w:ascii="Arial" w:hAnsi="Arial" w:cs="Arial"/>
                <w:sz w:val="22"/>
                <w:szCs w:val="22"/>
              </w:rPr>
              <w:t xml:space="preserve">business </w:t>
            </w:r>
            <w:r>
              <w:rPr>
                <w:rFonts w:ascii="Arial" w:hAnsi="Arial" w:cs="Arial"/>
                <w:sz w:val="22"/>
                <w:szCs w:val="22"/>
              </w:rPr>
              <w:t>days</w:t>
            </w:r>
            <w:permEnd w:id="636894783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F44D8C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926567" w:edGrp="everyone"/>
            <w:r>
              <w:rPr>
                <w:rFonts w:ascii="Arial" w:hAnsi="Arial" w:cs="Arial"/>
                <w:sz w:val="22"/>
                <w:szCs w:val="22"/>
              </w:rPr>
              <w:t>24/06/19</w:t>
            </w:r>
            <w:permEnd w:id="100926567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F44D8C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9523664" w:edGrp="everyone"/>
            <w:r>
              <w:rPr>
                <w:rFonts w:ascii="Arial" w:hAnsi="Arial" w:cs="Arial"/>
                <w:sz w:val="22"/>
                <w:szCs w:val="22"/>
              </w:rPr>
              <w:t>19/06/19</w:t>
            </w:r>
            <w:permEnd w:id="1569523664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88388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73023290" w:edGrp="everyone"/>
            <w:r>
              <w:rPr>
                <w:rFonts w:ascii="Arial" w:hAnsi="Arial" w:cs="Arial"/>
                <w:sz w:val="22"/>
                <w:szCs w:val="22"/>
              </w:rPr>
              <w:t>Size and type</w:t>
            </w:r>
            <w:r w:rsidR="00D45057">
              <w:rPr>
                <w:rFonts w:ascii="Arial" w:hAnsi="Arial" w:cs="Arial"/>
                <w:sz w:val="22"/>
                <w:szCs w:val="22"/>
              </w:rPr>
              <w:t xml:space="preserve"> as per drawings.</w:t>
            </w:r>
            <w:permEnd w:id="87302329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54318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983868" w:edGrp="everyone"/>
            <w:r>
              <w:rPr>
                <w:rFonts w:ascii="Arial" w:hAnsi="Arial" w:cs="Arial"/>
                <w:sz w:val="22"/>
                <w:szCs w:val="22"/>
              </w:rPr>
              <w:t>Roof trusses</w:t>
            </w:r>
            <w:permEnd w:id="8398386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F44D8C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75985925" w:edGrp="everyone"/>
            <w:r>
              <w:rPr>
                <w:rFonts w:ascii="Arial" w:hAnsi="Arial" w:cs="Arial"/>
                <w:sz w:val="22"/>
                <w:szCs w:val="22"/>
              </w:rPr>
              <w:t>5 business</w:t>
            </w:r>
            <w:r w:rsidR="00E54318">
              <w:rPr>
                <w:rFonts w:ascii="Arial" w:hAnsi="Arial" w:cs="Arial"/>
                <w:sz w:val="22"/>
                <w:szCs w:val="22"/>
              </w:rPr>
              <w:t xml:space="preserve"> days</w:t>
            </w:r>
            <w:permEnd w:id="27598592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80109211" w:edGrp="everyone"/>
            <w:r>
              <w:rPr>
                <w:rFonts w:ascii="Arial" w:hAnsi="Arial" w:cs="Arial"/>
                <w:sz w:val="22"/>
                <w:szCs w:val="22"/>
              </w:rPr>
              <w:t>28/06/19</w:t>
            </w:r>
            <w:permEnd w:id="98010921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96606883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696606883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88388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1119789" w:edGrp="everyone"/>
            <w:r>
              <w:rPr>
                <w:rFonts w:ascii="Arial" w:hAnsi="Arial" w:cs="Arial"/>
                <w:sz w:val="22"/>
                <w:szCs w:val="22"/>
              </w:rPr>
              <w:t xml:space="preserve">Size and type as per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drawings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5057">
              <w:rPr>
                <w:rFonts w:ascii="Arial" w:hAnsi="Arial" w:cs="Arial"/>
                <w:sz w:val="22"/>
                <w:szCs w:val="22"/>
              </w:rPr>
              <w:t>.</w:t>
            </w:r>
            <w:permEnd w:id="1141119789"/>
            <w:proofErr w:type="gramEnd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54318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52049970" w:edGrp="everyone"/>
            <w:r>
              <w:rPr>
                <w:rFonts w:ascii="Arial" w:hAnsi="Arial" w:cs="Arial"/>
                <w:sz w:val="22"/>
                <w:szCs w:val="22"/>
              </w:rPr>
              <w:t>Cement tiles</w:t>
            </w:r>
            <w:permEnd w:id="95204997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F44D8C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024157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business days</w:t>
            </w:r>
            <w:permEnd w:id="132024157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02306476" w:edGrp="everyone"/>
            <w:r>
              <w:rPr>
                <w:rFonts w:ascii="Arial" w:hAnsi="Arial" w:cs="Arial"/>
                <w:sz w:val="22"/>
                <w:szCs w:val="22"/>
              </w:rPr>
              <w:t>4/07/19</w:t>
            </w:r>
            <w:permEnd w:id="1702306476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0486921" w:edGrp="everyone"/>
            <w:r>
              <w:rPr>
                <w:rFonts w:ascii="Arial" w:hAnsi="Arial" w:cs="Arial"/>
                <w:sz w:val="22"/>
                <w:szCs w:val="22"/>
              </w:rPr>
              <w:t>1/07/19</w:t>
            </w:r>
            <w:permEnd w:id="1360486921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4505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16926335" w:edGrp="everyone"/>
            <w:r>
              <w:rPr>
                <w:rFonts w:ascii="Arial" w:hAnsi="Arial" w:cs="Arial"/>
                <w:sz w:val="22"/>
                <w:szCs w:val="22"/>
              </w:rPr>
              <w:t>Finished as per drawings.</w:t>
            </w:r>
            <w:permEnd w:id="181692633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54318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9431078" w:edGrp="everyone"/>
            <w:r>
              <w:rPr>
                <w:rFonts w:ascii="Arial" w:hAnsi="Arial" w:cs="Arial"/>
                <w:sz w:val="22"/>
                <w:szCs w:val="22"/>
              </w:rPr>
              <w:t>Bricks</w:t>
            </w:r>
            <w:permEnd w:id="579431078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F44D8C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9514719" w:edGrp="everyone"/>
            <w:r>
              <w:rPr>
                <w:rFonts w:ascii="Arial" w:hAnsi="Arial" w:cs="Arial"/>
                <w:sz w:val="22"/>
                <w:szCs w:val="22"/>
              </w:rPr>
              <w:t>2 business days</w:t>
            </w:r>
            <w:permEnd w:id="1419514719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4454900" w:edGrp="everyone"/>
            <w:r>
              <w:rPr>
                <w:rFonts w:ascii="Arial" w:hAnsi="Arial" w:cs="Arial"/>
                <w:sz w:val="22"/>
                <w:szCs w:val="22"/>
              </w:rPr>
              <w:t>5/07/19</w:t>
            </w:r>
            <w:permEnd w:id="1504454900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6E5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4096813" w:edGrp="everyone"/>
            <w:r>
              <w:rPr>
                <w:rFonts w:ascii="Arial" w:hAnsi="Arial" w:cs="Arial"/>
                <w:sz w:val="22"/>
                <w:szCs w:val="22"/>
              </w:rPr>
              <w:t>2/07/19</w:t>
            </w:r>
            <w:permEnd w:id="904096813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88388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91405661" w:edGrp="everyone"/>
            <w:r>
              <w:rPr>
                <w:rFonts w:ascii="Arial" w:hAnsi="Arial" w:cs="Arial"/>
                <w:sz w:val="22"/>
                <w:szCs w:val="22"/>
              </w:rPr>
              <w:t>Colour and type a</w:t>
            </w:r>
            <w:r w:rsidR="00D45057">
              <w:rPr>
                <w:rFonts w:ascii="Arial" w:hAnsi="Arial" w:cs="Arial"/>
                <w:sz w:val="22"/>
                <w:szCs w:val="22"/>
              </w:rPr>
              <w:t>s per drawings.</w:t>
            </w:r>
            <w:permEnd w:id="69140566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513166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166217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07D" w:rsidRDefault="001A40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50085642" w:edGrp="everyone"/>
            <w:r>
              <w:rPr>
                <w:rFonts w:ascii="Arial" w:hAnsi="Arial" w:cs="Arial"/>
                <w:sz w:val="22"/>
                <w:szCs w:val="22"/>
              </w:rPr>
              <w:t>Check specifications</w:t>
            </w:r>
          </w:p>
          <w:p w:rsidR="001A407D" w:rsidRDefault="001A40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suppliers.</w:t>
            </w:r>
          </w:p>
          <w:p w:rsidR="00BC18A3" w:rsidRDefault="001A40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prices.</w:t>
            </w:r>
          </w:p>
          <w:p w:rsidR="004F2C64" w:rsidRDefault="004F2C6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purchase order.</w:t>
            </w:r>
          </w:p>
          <w:p w:rsidR="00BC18A3" w:rsidRPr="00810A44" w:rsidRDefault="001A40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order.</w:t>
            </w:r>
            <w:permEnd w:id="950085642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4372714" w:edGrp="everyone"/>
            <w:r>
              <w:rPr>
                <w:rFonts w:ascii="Arial" w:hAnsi="Arial" w:cs="Arial"/>
                <w:sz w:val="22"/>
                <w:szCs w:val="22"/>
              </w:rPr>
              <w:t>Cladding size and type.</w:t>
            </w:r>
          </w:p>
          <w:p w:rsidR="00BC18A3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Specifications and relevant standards.</w:t>
            </w:r>
          </w:p>
          <w:p w:rsidR="00BC18A3" w:rsidRPr="00810A44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Fire protection.</w:t>
            </w:r>
            <w:permEnd w:id="130437271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4637680" w:edGrp="everyone"/>
            <w:r>
              <w:rPr>
                <w:rFonts w:ascii="Arial" w:hAnsi="Arial" w:cs="Arial"/>
                <w:sz w:val="22"/>
                <w:szCs w:val="22"/>
              </w:rPr>
              <w:t>Check specifications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suppliers.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prices.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purchase order.</w:t>
            </w:r>
          </w:p>
          <w:p w:rsidR="00BC18A3" w:rsidRPr="00810A44" w:rsidRDefault="004F2C6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order.</w:t>
            </w:r>
            <w:permEnd w:id="934637680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33542777" w:edGrp="everyone"/>
            <w:r>
              <w:rPr>
                <w:rFonts w:ascii="Arial" w:hAnsi="Arial" w:cs="Arial"/>
                <w:sz w:val="22"/>
                <w:szCs w:val="22"/>
              </w:rPr>
              <w:t>Timber size.</w:t>
            </w:r>
          </w:p>
          <w:p w:rsidR="00BC18A3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 of timber.</w:t>
            </w:r>
          </w:p>
          <w:p w:rsidR="00BC18A3" w:rsidRPr="00810A44" w:rsidRDefault="00797EC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Lead time.</w:t>
            </w:r>
            <w:permEnd w:id="43354277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65586651" w:edGrp="everyone"/>
            <w:r>
              <w:rPr>
                <w:rFonts w:ascii="Arial" w:hAnsi="Arial" w:cs="Arial"/>
                <w:sz w:val="22"/>
                <w:szCs w:val="22"/>
              </w:rPr>
              <w:t>Check specifications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suppliers.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prices.</w:t>
            </w:r>
          </w:p>
          <w:p w:rsidR="004F2C64" w:rsidRDefault="004F2C64" w:rsidP="004F2C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Obtain purchase order.</w:t>
            </w:r>
          </w:p>
          <w:p w:rsidR="00BC18A3" w:rsidRPr="00810A44" w:rsidRDefault="004F2C64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order.</w:t>
            </w:r>
            <w:permEnd w:id="116558665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Default="007E520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1034058" w:edGrp="everyone"/>
            <w:r>
              <w:rPr>
                <w:rFonts w:ascii="Arial" w:hAnsi="Arial" w:cs="Arial"/>
                <w:sz w:val="22"/>
                <w:szCs w:val="22"/>
              </w:rPr>
              <w:t>Lead time.</w:t>
            </w:r>
          </w:p>
          <w:p w:rsidR="00BC18A3" w:rsidRPr="00810A44" w:rsidRDefault="007E520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Window finishing. I.e. timber reveals and powder coated aluminium finish.</w:t>
            </w:r>
            <w:permEnd w:id="156103405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8577085" w:edGrp="everyone"/>
            <w:r>
              <w:rPr>
                <w:rFonts w:ascii="Arial" w:hAnsi="Arial" w:cs="Arial"/>
                <w:sz w:val="22"/>
                <w:szCs w:val="22"/>
              </w:rPr>
              <w:t>Email to client.</w:t>
            </w: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Dear Sir/Madam,</w:t>
            </w: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would like to apply for variation No.## due to a change in soil conditions on the corner of the site.</w:t>
            </w: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Soil conditions encountered at the corner of the site contain general waste and as such would require disposal to an approved landfill facility as per EPA guidelines.</w:t>
            </w: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material will be removed at a rate of $250/tonne including transportation costs.</w:t>
            </w: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respond to confirm your acceptance of this change in scope.</w:t>
            </w:r>
          </w:p>
          <w:p w:rsidR="005260E5" w:rsidRDefault="005260E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  <w:t>Regards,</w:t>
            </w:r>
          </w:p>
          <w:permEnd w:id="2038577085"/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91324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1324055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D21" w:rsidRDefault="002A5D21" w:rsidP="00A67754">
      <w:r>
        <w:separator/>
      </w:r>
    </w:p>
  </w:endnote>
  <w:endnote w:type="continuationSeparator" w:id="0">
    <w:p w:rsidR="002A5D21" w:rsidRDefault="002A5D2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421" w:rsidRPr="00830749" w:rsidRDefault="0058242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82421" w:rsidRPr="00E3768E" w:rsidRDefault="00582421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3451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421" w:rsidRPr="00830749" w:rsidRDefault="0058242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82421" w:rsidRPr="00E3768E" w:rsidRDefault="00582421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3451A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D21" w:rsidRDefault="002A5D21" w:rsidP="00A67754">
      <w:r>
        <w:separator/>
      </w:r>
    </w:p>
  </w:footnote>
  <w:footnote w:type="continuationSeparator" w:id="0">
    <w:p w:rsidR="002A5D21" w:rsidRDefault="002A5D2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421" w:rsidRDefault="0058242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82421" w:rsidRPr="00830749" w:rsidRDefault="0058242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421" w:rsidRDefault="0058242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82421" w:rsidRPr="00830749" w:rsidRDefault="0058242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159D6"/>
    <w:rsid w:val="00020BB6"/>
    <w:rsid w:val="00024F65"/>
    <w:rsid w:val="00026944"/>
    <w:rsid w:val="00027B47"/>
    <w:rsid w:val="00035243"/>
    <w:rsid w:val="00037335"/>
    <w:rsid w:val="00037820"/>
    <w:rsid w:val="0004368E"/>
    <w:rsid w:val="0004675B"/>
    <w:rsid w:val="00046E28"/>
    <w:rsid w:val="000509EA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4B56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4716"/>
    <w:rsid w:val="001157AF"/>
    <w:rsid w:val="00116C30"/>
    <w:rsid w:val="0012562F"/>
    <w:rsid w:val="001266C6"/>
    <w:rsid w:val="00126C85"/>
    <w:rsid w:val="00132977"/>
    <w:rsid w:val="001373B4"/>
    <w:rsid w:val="00144FD0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1536"/>
    <w:rsid w:val="001725AC"/>
    <w:rsid w:val="001749C0"/>
    <w:rsid w:val="00175F6C"/>
    <w:rsid w:val="00180089"/>
    <w:rsid w:val="00180F50"/>
    <w:rsid w:val="00184237"/>
    <w:rsid w:val="0018673D"/>
    <w:rsid w:val="00187D1C"/>
    <w:rsid w:val="00191E86"/>
    <w:rsid w:val="0019250A"/>
    <w:rsid w:val="001A407D"/>
    <w:rsid w:val="001A65C1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D21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2F42D9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451A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24DC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E70E8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2F4E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2C64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260E5"/>
    <w:rsid w:val="005264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421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0AB8"/>
    <w:rsid w:val="00601B14"/>
    <w:rsid w:val="00601C41"/>
    <w:rsid w:val="006040AF"/>
    <w:rsid w:val="006060D2"/>
    <w:rsid w:val="0060728C"/>
    <w:rsid w:val="00607B3E"/>
    <w:rsid w:val="00607DE8"/>
    <w:rsid w:val="0061390C"/>
    <w:rsid w:val="006145D6"/>
    <w:rsid w:val="00614655"/>
    <w:rsid w:val="00616393"/>
    <w:rsid w:val="00621440"/>
    <w:rsid w:val="00622DED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0A3B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12E7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1B98"/>
    <w:rsid w:val="006C212E"/>
    <w:rsid w:val="006C26ED"/>
    <w:rsid w:val="006C7661"/>
    <w:rsid w:val="006D0673"/>
    <w:rsid w:val="006D4794"/>
    <w:rsid w:val="006E0BDE"/>
    <w:rsid w:val="006E59A5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97EC9"/>
    <w:rsid w:val="007A1BB4"/>
    <w:rsid w:val="007A1D58"/>
    <w:rsid w:val="007A5008"/>
    <w:rsid w:val="007A61A7"/>
    <w:rsid w:val="007B1B96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20B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00F3"/>
    <w:rsid w:val="00872A11"/>
    <w:rsid w:val="00872FF4"/>
    <w:rsid w:val="008744AB"/>
    <w:rsid w:val="008748CE"/>
    <w:rsid w:val="00882B9D"/>
    <w:rsid w:val="00883886"/>
    <w:rsid w:val="00883940"/>
    <w:rsid w:val="008868DF"/>
    <w:rsid w:val="008A082C"/>
    <w:rsid w:val="008A257C"/>
    <w:rsid w:val="008A3A99"/>
    <w:rsid w:val="008A60E8"/>
    <w:rsid w:val="008B39C9"/>
    <w:rsid w:val="008C0ECF"/>
    <w:rsid w:val="008C48F6"/>
    <w:rsid w:val="008C4E2D"/>
    <w:rsid w:val="008D2FDC"/>
    <w:rsid w:val="008D53C6"/>
    <w:rsid w:val="008E264A"/>
    <w:rsid w:val="008F0BA8"/>
    <w:rsid w:val="008F464C"/>
    <w:rsid w:val="008F5574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0E14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718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09FC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B81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CA8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1825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0D27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6064"/>
    <w:rsid w:val="00B876C2"/>
    <w:rsid w:val="00B91399"/>
    <w:rsid w:val="00B91EAA"/>
    <w:rsid w:val="00B9239D"/>
    <w:rsid w:val="00B930C4"/>
    <w:rsid w:val="00B93C88"/>
    <w:rsid w:val="00B95EBE"/>
    <w:rsid w:val="00B96243"/>
    <w:rsid w:val="00B96BA4"/>
    <w:rsid w:val="00B9778C"/>
    <w:rsid w:val="00BA235F"/>
    <w:rsid w:val="00BA45C3"/>
    <w:rsid w:val="00BA586F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5402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577D6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3C4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4505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6E54"/>
    <w:rsid w:val="00DC763D"/>
    <w:rsid w:val="00DD0BB5"/>
    <w:rsid w:val="00DD533D"/>
    <w:rsid w:val="00DD59A0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4318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6E04"/>
    <w:rsid w:val="00EA7784"/>
    <w:rsid w:val="00EA7EB2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316AF"/>
    <w:rsid w:val="00F4286F"/>
    <w:rsid w:val="00F44003"/>
    <w:rsid w:val="00F44D8C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5098"/>
    <w:rsid w:val="00F8647F"/>
    <w:rsid w:val="00F8706B"/>
    <w:rsid w:val="00F92F09"/>
    <w:rsid w:val="00F97200"/>
    <w:rsid w:val="00F97320"/>
    <w:rsid w:val="00FA33EB"/>
    <w:rsid w:val="00FA5265"/>
    <w:rsid w:val="00FB203E"/>
    <w:rsid w:val="00FB2CEC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4C5F"/>
    <w:rsid w:val="00FD51DF"/>
    <w:rsid w:val="00FD7558"/>
    <w:rsid w:val="00FE0F62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8CA32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character" w:customStyle="1" w:styleId="e24kjd">
    <w:name w:val="e24kjd"/>
    <w:basedOn w:val="DefaultParagraphFont"/>
    <w:rsid w:val="009A0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31D72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94AC0E2-D51F-4673-B7F9-F5571D1D0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2138</TotalTime>
  <Pages>14</Pages>
  <Words>1781</Words>
  <Characters>10155</Characters>
  <Application>Microsoft Office Word</Application>
  <DocSecurity>8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Miljan Tepic</cp:lastModifiedBy>
  <cp:revision>137</cp:revision>
  <cp:lastPrinted>2018-11-21T05:11:00Z</cp:lastPrinted>
  <dcterms:created xsi:type="dcterms:W3CDTF">2015-02-26T05:16:00Z</dcterms:created>
  <dcterms:modified xsi:type="dcterms:W3CDTF">2019-06-18T03:44:00Z</dcterms:modified>
  <cp:contentStatus>v1-2_22/11/2018</cp:contentStatus>
</cp:coreProperties>
</file>