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05A262F7" w:rsidR="00677444" w:rsidRPr="004932A4" w:rsidRDefault="00942CC6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0957">
            <w:rPr>
              <w:szCs w:val="32"/>
            </w:rPr>
            <w:t>BSBLDR411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45DB4343" w:rsidR="004C3241" w:rsidRDefault="00942CC6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20957">
            <w:rPr>
              <w:szCs w:val="32"/>
            </w:rPr>
            <w:t>Demonstrate leadership in the workplace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2C17D222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0957">
            <w:rPr>
              <w:rFonts w:ascii="Arial" w:hAnsi="Arial" w:cs="Arial"/>
              <w:i/>
              <w:sz w:val="18"/>
              <w:szCs w:val="18"/>
            </w:rPr>
            <w:t>BSBLDR411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20957">
            <w:rPr>
              <w:rFonts w:ascii="Arial" w:hAnsi="Arial" w:cs="Arial"/>
              <w:i/>
              <w:sz w:val="18"/>
              <w:szCs w:val="18"/>
            </w:rPr>
            <w:t>Demonstrate leadership in the workplace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4857DF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4857DF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4857DF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956AF" w14:paraId="1B13DFB1" w14:textId="77777777" w:rsidTr="00C15CA8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B97F1E" w14:textId="77777777" w:rsidR="00750D30" w:rsidRPr="00C15CA8" w:rsidRDefault="00750D30" w:rsidP="00C15CA8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67AF05D9" w:rsidR="00750D30" w:rsidRPr="003A3123" w:rsidRDefault="00D33403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77621405" w:edGrp="everyone"/>
            <w:r>
              <w:rPr>
                <w:rFonts w:ascii="Arial" w:hAnsi="Arial" w:cs="Arial"/>
                <w:sz w:val="22"/>
                <w:szCs w:val="22"/>
              </w:rPr>
              <w:t>Moses McGoon</w:t>
            </w:r>
            <w:permEnd w:id="977621405"/>
          </w:p>
        </w:tc>
      </w:tr>
      <w:tr w:rsidR="00750D30" w:rsidRPr="007956AF" w14:paraId="65CFCF6E" w14:textId="77777777" w:rsidTr="00C15CA8">
        <w:trPr>
          <w:trHeight w:val="567"/>
        </w:trPr>
        <w:tc>
          <w:tcPr>
            <w:tcW w:w="2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795CC5" w14:textId="77777777" w:rsidR="00750D30" w:rsidRPr="00C15CA8" w:rsidRDefault="00750D30" w:rsidP="00C15CA8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936185610" w:edGrp="everyone"/>
        <w:tc>
          <w:tcPr>
            <w:tcW w:w="63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EE8D8BF" w14:textId="59117C7C" w:rsidR="00750D30" w:rsidRPr="003A3123" w:rsidRDefault="00BF3A0C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0EE1994F" wp14:editId="7486036B">
                      <wp:simplePos x="0" y="0"/>
                      <wp:positionH relativeFrom="column">
                        <wp:posOffset>93268</wp:posOffset>
                      </wp:positionH>
                      <wp:positionV relativeFrom="paragraph">
                        <wp:posOffset>-5189</wp:posOffset>
                      </wp:positionV>
                      <wp:extent cx="1041480" cy="555120"/>
                      <wp:effectExtent l="38100" t="38100" r="25400" b="41910"/>
                      <wp:wrapNone/>
                      <wp:docPr id="10" name="Ink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1480" cy="555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57A5DDD5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0" o:spid="_x0000_s1026" type="#_x0000_t75" style="position:absolute;margin-left:6.15pt;margin-top:-1.6pt;width:84.4pt;height:46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">
                      <v:imagedata r:id="rId10" o:title=""/>
                    </v:shape>
                  </w:pict>
                </mc:Fallback>
              </mc:AlternateContent>
            </w:r>
            <w:permEnd w:id="936185610"/>
          </w:p>
        </w:tc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permStart w:id="224282999" w:edGrp="everyone"/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5DA8762D" w:rsidR="00A4462D" w:rsidRPr="004C3241" w:rsidRDefault="00942CC6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D0459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1D0459">
              <w:rPr>
                <w:rFonts w:ascii="Arial" w:hAnsi="Arial" w:cs="Arial"/>
                <w:sz w:val="20"/>
              </w:rPr>
              <w:t xml:space="preserve"> </w:t>
            </w:r>
            <w:permEnd w:id="224282999"/>
            <w:r w:rsidR="00A4462D" w:rsidRPr="001D0459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C26A87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C26A87" w:rsidRPr="00C15CA8" w:rsidRDefault="00C26A87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1AC3D4C7" w:rsidR="00C26A87" w:rsidRPr="003A3123" w:rsidRDefault="00C26A87" w:rsidP="00101E9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36848530" w:edGrp="everyone"/>
            <w:permEnd w:id="1636848530"/>
          </w:p>
        </w:tc>
        <w:permStart w:id="806561788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77777777" w:rsidR="00C26A87" w:rsidRPr="004C3241" w:rsidRDefault="00942CC6" w:rsidP="00101E9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26A8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r w:rsidR="00C26A87" w:rsidRPr="004C3241">
              <w:rPr>
                <w:rFonts w:ascii="Arial" w:hAnsi="Arial" w:cs="Arial"/>
                <w:sz w:val="20"/>
              </w:rPr>
              <w:t xml:space="preserve"> </w:t>
            </w:r>
            <w:permEnd w:id="806561788"/>
            <w:r w:rsidR="00C26A87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333339407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62143559" w:rsidR="00C26A87" w:rsidRPr="004C3241" w:rsidRDefault="00942CC6" w:rsidP="00101E9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26A8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r w:rsidR="00C26A87" w:rsidRPr="004C3241">
              <w:rPr>
                <w:rFonts w:ascii="Arial" w:hAnsi="Arial" w:cs="Arial"/>
                <w:sz w:val="20"/>
              </w:rPr>
              <w:t xml:space="preserve"> </w:t>
            </w:r>
            <w:permEnd w:id="333339407"/>
            <w:r w:rsidR="00C26A87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C26A87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7AD1AFD5" w:rsidR="00C26A87" w:rsidRPr="00C15CA8" w:rsidRDefault="00C26A87" w:rsidP="00C26A8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  <w:r w:rsidR="00496499">
              <w:rPr>
                <w:rFonts w:ascii="Arial" w:hAnsi="Arial" w:cs="Arial"/>
                <w:sz w:val="18"/>
                <w:szCs w:val="18"/>
              </w:rPr>
              <w:t xml:space="preserve"> Task 1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3614EF5C" w:rsidR="00C26A87" w:rsidRPr="003A3123" w:rsidRDefault="00C26A87" w:rsidP="00C26A8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34441927" w:edGrp="everyone"/>
            <w:permEnd w:id="434441927"/>
          </w:p>
        </w:tc>
        <w:permStart w:id="396303975" w:edGrp="everyone"/>
        <w:tc>
          <w:tcPr>
            <w:tcW w:w="2095" w:type="dxa"/>
            <w:vAlign w:val="center"/>
          </w:tcPr>
          <w:p w14:paraId="1708E32B" w14:textId="77777777" w:rsidR="00C26A87" w:rsidRPr="004C3241" w:rsidRDefault="00942CC6" w:rsidP="00C26A8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26A8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r w:rsidR="00C26A87" w:rsidRPr="004C3241">
              <w:rPr>
                <w:rFonts w:ascii="Arial" w:hAnsi="Arial" w:cs="Arial"/>
                <w:sz w:val="20"/>
              </w:rPr>
              <w:t xml:space="preserve"> </w:t>
            </w:r>
            <w:permEnd w:id="396303975"/>
            <w:r w:rsidR="00C26A87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277233574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4677E227" w:rsidR="00C26A87" w:rsidRPr="004C3241" w:rsidRDefault="00942CC6" w:rsidP="00C26A8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26A8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r w:rsidR="00C26A87" w:rsidRPr="004C3241">
              <w:rPr>
                <w:rFonts w:ascii="Arial" w:hAnsi="Arial" w:cs="Arial"/>
                <w:sz w:val="20"/>
              </w:rPr>
              <w:t xml:space="preserve"> </w:t>
            </w:r>
            <w:permEnd w:id="1277233574"/>
            <w:r w:rsidR="00C26A87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96499" w:rsidRPr="004C3241" w14:paraId="5A46C4D9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B57CF3" w14:textId="69CD0057" w:rsidR="00496499" w:rsidRPr="00C15CA8" w:rsidRDefault="00496499" w:rsidP="0049649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  <w:r>
              <w:rPr>
                <w:rFonts w:ascii="Arial" w:hAnsi="Arial" w:cs="Arial"/>
                <w:sz w:val="18"/>
                <w:szCs w:val="18"/>
              </w:rPr>
              <w:t xml:space="preserve"> Task 2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875369" w14:textId="77777777" w:rsidR="00496499" w:rsidRPr="003A3123" w:rsidRDefault="00496499" w:rsidP="0049649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46813932" w:edGrp="everyone"/>
            <w:permEnd w:id="1746813932"/>
          </w:p>
        </w:tc>
        <w:permStart w:id="1199584671" w:edGrp="everyone"/>
        <w:tc>
          <w:tcPr>
            <w:tcW w:w="2095" w:type="dxa"/>
            <w:vAlign w:val="center"/>
          </w:tcPr>
          <w:p w14:paraId="6397DAE1" w14:textId="427A1C6E" w:rsidR="00496499" w:rsidRDefault="00942CC6" w:rsidP="0049649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1759999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96499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r w:rsidR="00496499" w:rsidRPr="004C3241">
              <w:rPr>
                <w:rFonts w:ascii="Arial" w:hAnsi="Arial" w:cs="Arial"/>
                <w:sz w:val="20"/>
              </w:rPr>
              <w:t xml:space="preserve"> </w:t>
            </w:r>
            <w:permEnd w:id="1199584671"/>
            <w:r w:rsidR="00496499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28854398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53B4CDC4" w14:textId="2AF82F3E" w:rsidR="00496499" w:rsidRDefault="00942CC6" w:rsidP="0049649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252474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9649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8854398"/>
            <w:r w:rsidR="00496499" w:rsidRPr="004C3241">
              <w:rPr>
                <w:rFonts w:ascii="Arial" w:hAnsi="Arial" w:cs="Arial"/>
                <w:sz w:val="20"/>
              </w:rPr>
              <w:t xml:space="preserve"> </w:t>
            </w:r>
            <w:r w:rsidR="00496499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96499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31BED0A2" w:rsidR="00496499" w:rsidRPr="00C15CA8" w:rsidRDefault="00496499" w:rsidP="0049649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4033066AE2314C8EAC69E6601BF66257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BSBLDR411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77777777" w:rsidR="00496499" w:rsidRPr="003A3123" w:rsidRDefault="00496499" w:rsidP="00496499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989462915" w:edGrp="everyone"/>
            <w:permEnd w:id="989462915"/>
          </w:p>
        </w:tc>
        <w:permStart w:id="1247701160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24E30FD1" w:rsidR="00496499" w:rsidRPr="004C3241" w:rsidRDefault="00942CC6" w:rsidP="0049649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96499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r w:rsidR="00496499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permEnd w:id="1247701160"/>
            <w:r w:rsidR="00496499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921144470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77777777" w:rsidR="00496499" w:rsidRPr="004C3241" w:rsidRDefault="00942CC6" w:rsidP="0049649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96499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921144470"/>
            <w:r w:rsidR="00496499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496499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421755758" w:edGrp="everyone"/>
      <w:tr w:rsidR="00416046" w:rsidRPr="004C3241" w14:paraId="142DA14B" w14:textId="77777777" w:rsidTr="003A3123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1F60E55" w14:textId="61B798C0" w:rsidR="00416046" w:rsidRPr="001D0459" w:rsidRDefault="00942CC6" w:rsidP="003A312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1D0459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421755758"/>
            <w:r w:rsidR="00416046" w:rsidRPr="001D0459">
              <w:rPr>
                <w:rFonts w:ascii="Arial" w:hAnsi="Arial" w:cs="Arial"/>
                <w:sz w:val="20"/>
              </w:rPr>
              <w:t xml:space="preserve"> </w:t>
            </w:r>
            <w:r w:rsidR="00416046" w:rsidRPr="001D0459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128484140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90AC45" w14:textId="5FF6FE68" w:rsidR="00416046" w:rsidRPr="001D0459" w:rsidRDefault="00942CC6" w:rsidP="003A312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1D0459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28484140"/>
            <w:r w:rsidR="00416046" w:rsidRPr="001D0459">
              <w:rPr>
                <w:rFonts w:ascii="Arial" w:hAnsi="Arial" w:cs="Arial"/>
                <w:sz w:val="20"/>
              </w:rPr>
              <w:t xml:space="preserve"> </w:t>
            </w:r>
            <w:r w:rsidR="00416046" w:rsidRPr="001D0459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9"/>
        <w:gridCol w:w="6317"/>
      </w:tblGrid>
      <w:tr w:rsidR="00622B2F" w:rsidRPr="004C3241" w14:paraId="15080E66" w14:textId="77777777" w:rsidTr="003A3123">
        <w:trPr>
          <w:trHeight w:val="397"/>
        </w:trPr>
        <w:tc>
          <w:tcPr>
            <w:tcW w:w="2679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77777777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631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3A3123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20182194" w:edGrp="everyone"/>
            <w:permEnd w:id="420182194"/>
          </w:p>
        </w:tc>
      </w:tr>
      <w:tr w:rsidR="00C26A87" w:rsidRPr="004C3241" w14:paraId="28FD1891" w14:textId="77777777" w:rsidTr="003A3123">
        <w:trPr>
          <w:trHeight w:val="567"/>
        </w:trPr>
        <w:tc>
          <w:tcPr>
            <w:tcW w:w="267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7777777" w:rsidR="00C26A87" w:rsidRPr="00C15CA8" w:rsidRDefault="00C26A87" w:rsidP="009046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tc>
          <w:tcPr>
            <w:tcW w:w="631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522F426" w14:textId="49A0B8AC" w:rsidR="00C26A87" w:rsidRPr="003A3123" w:rsidRDefault="00C26A87" w:rsidP="009046C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53244258" w:edGrp="everyone"/>
            <w:permEnd w:id="1953244258"/>
          </w:p>
        </w:tc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1B4D9FF2" w:rsidR="00C76B5E" w:rsidRPr="004932A4" w:rsidRDefault="00942CC6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0957">
            <w:rPr>
              <w:szCs w:val="32"/>
            </w:rPr>
            <w:t>BSBLDR411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7D87F25E" w:rsidR="00C76B5E" w:rsidRDefault="00942CC6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20957">
            <w:rPr>
              <w:szCs w:val="32"/>
            </w:rPr>
            <w:t>Demonstrate leadership in the workplace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357D1528" w:rsidR="00750D30" w:rsidRPr="00750D30" w:rsidRDefault="00C13DD8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1255810905" w:edGrp="everyone"/>
            <w:r>
              <w:rPr>
                <w:rFonts w:ascii="Arial" w:hAnsi="Arial" w:cs="Arial"/>
                <w:sz w:val="20"/>
              </w:rPr>
              <w:t>Moses McGoon</w:t>
            </w:r>
            <w:permEnd w:id="1255810905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4857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4857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1D0459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4857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4857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4857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4857DF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55E74867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4857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4857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4857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4857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3A3123" w14:paraId="3A0BAC20" w14:textId="77777777" w:rsidTr="003A3123">
        <w:tc>
          <w:tcPr>
            <w:tcW w:w="90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14:paraId="6D0D809B" w14:textId="77777777" w:rsidR="003A3123" w:rsidRDefault="003A312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1" w:name="_Ref87527680"/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3A3123" w14:paraId="232160DD" w14:textId="77777777" w:rsidTr="007D34F1">
        <w:tc>
          <w:tcPr>
            <w:tcW w:w="90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1AB8BE9" w14:textId="77777777" w:rsidR="007D34F1" w:rsidRDefault="007D34F1" w:rsidP="007D34F1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A660350" w14:textId="77777777" w:rsidR="007D34F1" w:rsidRDefault="007D34F1" w:rsidP="00F11A19">
            <w:pPr>
              <w:numPr>
                <w:ilvl w:val="0"/>
                <w:numId w:val="25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6C9B7697" w14:textId="716C14C7" w:rsidR="003A3123" w:rsidRPr="007D34F1" w:rsidRDefault="007D34F1" w:rsidP="00F11A19">
            <w:pPr>
              <w:numPr>
                <w:ilvl w:val="0"/>
                <w:numId w:val="25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7D34F1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3A3123" w14:paraId="13AD2998" w14:textId="77777777" w:rsidTr="007D34F1">
        <w:trPr>
          <w:trHeight w:val="12756"/>
        </w:trPr>
        <w:tc>
          <w:tcPr>
            <w:tcW w:w="90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D71E2A" w14:textId="77777777" w:rsidR="003A3123" w:rsidRDefault="003A3123">
            <w:pPr>
              <w:rPr>
                <w:rFonts w:ascii="Arial" w:hAnsi="Arial" w:cs="Arial"/>
                <w:szCs w:val="24"/>
              </w:rPr>
            </w:pPr>
            <w:permStart w:id="371415376" w:edGrp="everyone"/>
            <w:permEnd w:id="371415376"/>
          </w:p>
        </w:tc>
      </w:tr>
    </w:tbl>
    <w:p w14:paraId="2553A7E9" w14:textId="77777777" w:rsidR="00C5737C" w:rsidRPr="00830749" w:rsidRDefault="00C5737C" w:rsidP="00C5737C">
      <w:pPr>
        <w:pStyle w:val="20TAQuestionNumber"/>
        <w:ind w:left="709" w:hanging="709"/>
      </w:pPr>
      <w:r>
        <w:lastRenderedPageBreak/>
        <w:t>Discuss the evolution of leadership theories from the ‘Great Man’ theory to ‘Transactional and Transformational’ theories.</w:t>
      </w:r>
      <w:bookmarkEnd w:id="1"/>
    </w:p>
    <w:p w14:paraId="155D4D3F" w14:textId="77777777" w:rsidR="00C5737C" w:rsidRPr="00830749" w:rsidRDefault="00C5737C" w:rsidP="00C5737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737C" w:rsidRPr="00830749" w14:paraId="21D6BF4E" w14:textId="77777777" w:rsidTr="003F6AEB">
        <w:trPr>
          <w:trHeight w:val="4763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376914D2" w14:textId="77777777" w:rsidR="00C5737C" w:rsidRPr="001C4084" w:rsidRDefault="00C5737C" w:rsidP="003F6AE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5509933" w14:textId="77777777" w:rsidR="00C5737C" w:rsidRPr="001C4084" w:rsidRDefault="00C5737C" w:rsidP="003F6A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7C2447CC" wp14:editId="290CDC38">
                      <wp:extent cx="4614530" cy="3676650"/>
                      <wp:effectExtent l="0" t="0" r="0" b="6350"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6766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CC08E71" w14:textId="2A4F4EEB" w:rsidR="00C5737C" w:rsidRPr="007D34F1" w:rsidRDefault="00F93C47" w:rsidP="002817FE">
                                  <w:pPr>
                                    <w:pStyle w:val="22TAHiddenWrittenResponse"/>
                                  </w:pPr>
                                  <w:permStart w:id="360867793" w:edGrp="everyone"/>
                                  <w:r>
                                    <w:t>The ‘Great Man’</w:t>
                                  </w:r>
                                  <w:r w:rsidR="00435020">
                                    <w:t xml:space="preserve"> theory, which maintains that leaders are born</w:t>
                                  </w:r>
                                  <w:r w:rsidR="00053295">
                                    <w:t xml:space="preserve"> to lead thus possessing certain inherent </w:t>
                                  </w:r>
                                  <w:r w:rsidR="0029406E">
                                    <w:t xml:space="preserve">characteristics </w:t>
                                  </w:r>
                                  <w:r w:rsidR="00686CC9">
                                    <w:t>to lead. Tr</w:t>
                                  </w:r>
                                  <w:r w:rsidR="002A2D18">
                                    <w:t xml:space="preserve">ait theory evolved </w:t>
                                  </w:r>
                                  <w:r w:rsidR="00341EC5">
                                    <w:t xml:space="preserve">from Great Man </w:t>
                                  </w:r>
                                  <w:r w:rsidR="00247F59">
                                    <w:t>theory and spe</w:t>
                                  </w:r>
                                  <w:r w:rsidR="00D77CB4">
                                    <w:t>cifies that leaders can be born</w:t>
                                  </w:r>
                                  <w:r w:rsidR="003D1D59">
                                    <w:t xml:space="preserve"> or made</w:t>
                                  </w:r>
                                  <w:r w:rsidR="006B1064">
                                    <w:t>.</w:t>
                                  </w:r>
                                  <w:r w:rsidR="00980FAA">
                                    <w:t xml:space="preserve"> Behavioural the</w:t>
                                  </w:r>
                                  <w:r w:rsidR="00FD1C19">
                                    <w:t xml:space="preserve">ory </w:t>
                                  </w:r>
                                  <w:r w:rsidR="00BE35F5">
                                    <w:t>states that leaders</w:t>
                                  </w:r>
                                  <w:r w:rsidR="0023031B">
                                    <w:t xml:space="preserve"> are largely made, and that</w:t>
                                  </w:r>
                                  <w:r w:rsidR="007513A8">
                                    <w:t xml:space="preserve"> behaviours</w:t>
                                  </w:r>
                                  <w:r w:rsidR="003649E0">
                                    <w:t xml:space="preserve"> can be learned to ensure effective leadership</w:t>
                                  </w:r>
                                  <w:r w:rsidR="0098357C">
                                    <w:t xml:space="preserve">. The </w:t>
                                  </w:r>
                                  <w:r w:rsidR="002F44F0">
                                    <w:t xml:space="preserve">situational era focused on leadership in specific </w:t>
                                  </w:r>
                                  <w:r w:rsidR="00655BE6">
                                    <w:t>situation, rather than on the traits or behaviour of the leaders</w:t>
                                  </w:r>
                                  <w:r w:rsidR="000F7BAE">
                                    <w:t xml:space="preserve"> suggesting </w:t>
                                  </w:r>
                                  <w:r w:rsidR="001A45FF">
                                    <w:t xml:space="preserve">that leaders must be able to assess the context in which </w:t>
                                  </w:r>
                                  <w:r w:rsidR="00A47BE7">
                                    <w:t>they operate and decide what style is b</w:t>
                                  </w:r>
                                  <w:r w:rsidR="000E7795">
                                    <w:t>est suited.</w:t>
                                  </w:r>
                                  <w:r w:rsidR="00A51FDA">
                                    <w:t xml:space="preserve"> A</w:t>
                                  </w:r>
                                  <w:r w:rsidR="00C0210D">
                                    <w:t xml:space="preserve"> </w:t>
                                  </w:r>
                                  <w:r w:rsidR="00CF2F0D">
                                    <w:t xml:space="preserve">transformational </w:t>
                                  </w:r>
                                  <w:r w:rsidR="00852AF5">
                                    <w:t>leadership style creates a vision and insp</w:t>
                                  </w:r>
                                  <w:r w:rsidR="00C12889">
                                    <w:t>ires subordinates</w:t>
                                  </w:r>
                                  <w:r w:rsidR="00B20FDD">
                                    <w:t xml:space="preserve"> to </w:t>
                                  </w:r>
                                  <w:r w:rsidR="008F2F4B">
                                    <w:t xml:space="preserve">strive beyond required expectations, whereas </w:t>
                                  </w:r>
                                  <w:r w:rsidR="00194DE5">
                                    <w:t>transactional leadership focuses more on extr</w:t>
                                  </w:r>
                                  <w:r w:rsidR="005F0375">
                                    <w:t xml:space="preserve">insic motivation for the performance of </w:t>
                                  </w:r>
                                  <w:r w:rsidR="00DB5E31">
                                    <w:t>job task.</w:t>
                                  </w:r>
                                  <w:permEnd w:id="36086779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7C2447C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width:363.35pt;height:28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Im19/5djwAAAAAAAAAAAOA+a2be6xEAAAAAAAAAAADcZ83M33oEAAAAAAAAAAAA93nO&#13;&#10;OfUGAAAAAAAAAAAALvSqBwAAAAAAAAAAAHAn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CJtff+UY8AAAAAAAAAAADgPmtmPusRAAAAAAAAAAAA&#13;&#10;3MeFKAAAAAAAAAAAAIk1M7/qEQAAAAAAAAAAANznOefUGwAAAAAAAAAAALiQC1E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+/9px4BAAAAAAAAAADAfdbMvNUjAAAAAAAAAAAAuM+ama96BAAAAAAAAAAAAPd5zjn1BgAAAAAA&#13;&#10;AAAAAC70qgcAAAAAAAAAAABwJw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ibX3/qhHAAAAAAAAAAAAcJ81Mz/rEQAAAAAAAAAAANxnzcy/egQA&#13;&#10;AAAAAAAAAAD3ec459QYAAAAAAAAAAAAu9KoHAAAAAAAAAAAAcCc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/GfvjokqAKIgCL5PXQ5mQA8mIOZ0&#13;&#10;QIoVbB0yJrhuBStgqhZ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rL33Sz0CAAAAAAAAAACA+6yZ+a5HAAAAAAAAAAAAcB8XogAAAAAAAAAA&#13;&#10;ACTWzHzVIwAAAAAAAAAAALjP45xTbwAAAAAAAAAAAOBCLkQB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rL33Zz0CAAAAAAAA&#13;&#10;AACA+6yZea1HAAAAAAAAAAAAcJ81M3/1CAAAAAAAAAAAAO7zOOfUGwAAAAAAAAAAALjQUz0AAAAA&#13;&#10;AAAAAACAOwn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Oi05RMAACAASURBV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Ky991s9AgAAAAAAAAAAgPusmfmoRwAAAAAAAAAAAHAfF6IAAAAA&#13;&#10;AAAAAAAk1sy81yMAAAAAAAAAAAC4z+OcU28AAAAAAAAAAADgQi5EAQ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Ky99089AgAA&#13;&#10;AAAAAAAAgPusmXmuRwAAAAAAAAAAAHCfNTO/9QgAAAAAAAAAAADu8zjn1BsAAAAAAAAAAAC40FM9&#13;&#10;AAAAAAAAAAAAgDsJ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Phn746JKgCiIAi+T50FfBDhBAJ8EJFwJpCE&#13;&#10;FGwcMia4bgUrYKo2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sfbe7/UIAAAA&#13;&#10;AAAAAAAA7rNm5q0eAQAAAAAAAAAAwH3WzPzVIwAAAAAAAAAAALjP45xTbwAAAAAAAAAAAOBCT/UA&#13;&#10;AAAAAAAAAAAA7iR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LH23s/1CAAAAAAAAAAAAO6zZuanHgEAAAAAAAAAAMB9XIgCAAAAAAAAAACQWDPz&#13;&#10;XY8AAAAAAAAAAADgPo9zTr0BAAAAAAAAAACAC7kQBQ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LH23l/1CAAAAAAAAAAAAO6z&#13;&#10;ZualHgEAAAAAAAAAAMB91sz81iMAAAAAAAAAAAC4z+OcU28AAAAAAAAAAADgQk/1AAAAAAAAAAAA&#13;&#10;AO4k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Cx9t6v9QgAAAAAAAAAAADus2bmsx4BAAAAAAAAAADAfVyIAgAAAAAAAAAAkFgz81GPAAAAAAAA&#13;&#10;AAAA4D6Pc069AQAAAAAAAAAAgAu5EAU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OOfvTsmigWIoij4dmtyou8DKeRIIWFMEP0AKajBxiDjBNOt4Ao4&#13;&#10;VRc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Cx9t7/6xEAAAAAAAAAAADcZ83MSz0CAAAAAAAAAACA+6yZ+a5HAAAAAAAA&#13;&#10;AAAAcJ/HOafeAAAAAAAAAAAAwIWe9QAAAAAAAAAAAADuJG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xklq4AAAIABJREFU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sfbe7/UIAAAAAAAA&#13;&#10;AAAA7rNm5q0eAQAAAAAAAAAAwH3WzPzWIwAAAAAAAAAAALjP45xTbwAAAAAAAAAAAOBCz3oAAAAA&#13;&#10;AAAAAAAAdxK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Fh773/1CAAAAAAAAAAAAO6zZuarHgEAAAAAAAAAAMB9XIgCAAAAAAAAAACQWDPzWY8A&#13;&#10;AAAAAAAAAADgPo9zTr0BAAAAAAAAAACAC7kQBQ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LH23h/1CAAAAAAAAAAAAO6zZua1&#13;&#10;HgEAAAAAAAAAAMB91sz81CMAAAAAAAAAAAC4z+OcU28AAAAAAAAAAADgQs96AAAAAAAAAAAAAHcS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F/7N0xUQVAFATB96mLsIAUTBCDCXKic4AEcIaTQ8YE161gBUzV&#13;&#10;Ag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Yu29X+sRAAAAAAAAAAAA3GfNzGc9&#13;&#10;AgAAAAAAAAAAgPu4EAUAAAAAAAAAACCxZua9HgEAAAAAAAAAAMB9HuecegMAAAAAAAAAAAAXciEK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Yu29f+sRAAAAAAAAAAAA3GfNzHM9AgAAAAAAAAAAgPusmfmpRwAAAAAAAAAAAHCf&#13;&#10;xzmn3gAAAAAAAAAAAMCFnuoBAAAAAAAAAAAA3En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GLtvT/qEQAAAAAAAAAAANxnzcxbPQIAAAAAAAAA&#13;&#10;AID7rJn5q0cAAAAAAAAAAABwn8c5p94AAAAAAAAAAADAhZ7qAQAAAAAAAAAAANxJ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i7b1f6hEAAAAA&#13;&#10;AAAAAADcZ83Mdz0CAAAAAAAAAACA+7gQBQAAAAAAAAAAILFm5qseAQAAAAAAAAAAwH0e55x6AwAA&#13;&#10;AAAAAAAAABdyIQoAAAAAAAAAAEBbrNqvAAAgAElEQVR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TW3vu9HgEAAAAAAAAAAMB91sx8&#13;&#10;1CMAAAAAAAAAAAC4jwtRAAAAAAAAAAAAEmtmftYjAAAAAAAAAAAAuM9zzqk3AAAAAAAAAAAAcCEX&#13;&#10;og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TW3vurHgEAAAAAAAAAAMB91sy81SMAAAAAAAAAAAC4z5qZz3oEAAAAAAAAAAAA&#13;&#10;93nOOfUGAAAAAAAAAAAALvSqBwAAAAAAAAAAAHAn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CJtff+VY8AAAAAAAAAAADgPmtmftQjAAAAAAAA&#13;&#10;AAAAuM+amX/1CAAAAAAAAAAAAO7znHPqDQAAAAAAAAAAAFzoVQ8AAAAAAAAAAADgT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mvv/a0eAQAA&#13;&#10;AAAAAAAAwH3WzPypRwAAAAAAAAAAAHAfF6IAAAAAAAAAAAAk1sz8rkcAAAAAAAAAAABwn+ecU28A&#13;&#10;AAAAAAAAAADgQi5EAQAAAAAAAP6zdwdVlQVBFATr/dOYGRWsccEaFa2DPSbGDE4aGbnoCAVXQJ4q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++96xEAAAAAAAAAAADcZ83Mv3oEAAAAAAAAAAAA91kz878eAQAAAAAAAAAAwH2ec069AQAA&#13;&#10;AAAAAAAAgAu96gEAAAAAAAAAAADcSc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jsr2q0AACAASURBVM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Yu293+sRAAAAAAAAAAAA3GfNzFc9AgAA&#13;&#10;AAAAAAAAgPt4IQoAAAAAAAAAAEDiOefUGwAAAAAAAAAAALiQC2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1t77px4BAAAAAAAAAADAfdbMvNUjAAAAAAAAAAAAuM+ame96BAAAAAAAAAAAAPd5zjn1BgAA&#13;&#10;AAAAAAAAAC70qgcAAAAAAAAAAABwJw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ibX3/qxHAAAAAAAAAAAAcJ81Mx/1CAAAAAAAAAAAAO6zZua3&#13;&#10;HgEAAAAAAAAAAMB9nnNOvQEAAAAAAAAAAIALveoBAAAAAAAAAAAA3En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/LF3x0QRAEEUBeeuFhXE+MAPMQI2ISbBAiYQt8h4wXYr+AJezU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i7b1f6xEAAAAAAAAAAADcZ83Mdz0CAAAAAAAAAACA+3ghCgAA&#13;&#10;AAAAAAAAQGLNzGc9AgAAAAAAAAAAgPs8zjn1BgAAAAAAAAAAAC7khSg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CJtff+qkcA&#13;&#10;AAAAAAAAAABwnzUzb/UIAAAAAAAAAAAA7rNm5q8eAQAAAAAAAAAAwH0e55x6AwAAAAAAAAAAABd6&#13;&#10;1gMAAAAAAAAAAAC4k4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xNp7v9cjAAAAAAAAAAAAuM+amY96BAAAAAAAAAAAAPfxQhQAAAAAAAAAAIDE&#13;&#10;45xTbwAAAAAAAAAAAOBCLr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WHvv33oEAAAAAAAAAAAA91kz&#13;&#10;81KPAAAAAAAAAAAA4D5rZn7qEQAAAAAAAAAAANzncc6pNwAAAAAAAAAAAHChZz0AAAAAAAAAAACA&#13;&#10;Own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P7btYMiBmIggGF7YnqqTQAAB9FJREFUnVA7KuURnAWTwvAjEgIDM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ibX3/tYRAAAAAAAAAAAA3GfN&#13;&#10;zFtHAAAAAAAAAAAAcJ81M786AgAAAAAAAAAAgPs855y6AQAAAAAAAAAAgAt96gAAAAAAAAAAAADu&#13;&#10;ZG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" stroked="f" strokeweight=".5pt">
                      <v:fill r:id="rId16" o:title="" recolor="t" rotate="t" type="tile"/>
                      <v:textbox inset="0,0,0,0">
                        <w:txbxContent>
                          <w:p w14:paraId="2CC08E71" w14:textId="2A4F4EEB" w:rsidR="00C5737C" w:rsidRPr="007D34F1" w:rsidRDefault="00F93C47" w:rsidP="002817FE">
                            <w:pPr>
                              <w:pStyle w:val="22TAHiddenWrittenResponse"/>
                            </w:pPr>
                            <w:permStart w:id="360867793" w:edGrp="everyone"/>
                            <w:r>
                              <w:t>The ‘Great Man’</w:t>
                            </w:r>
                            <w:r w:rsidR="00435020">
                              <w:t xml:space="preserve"> theory, which maintains that leaders are born</w:t>
                            </w:r>
                            <w:r w:rsidR="00053295">
                              <w:t xml:space="preserve"> to lead thus possessing certain inherent </w:t>
                            </w:r>
                            <w:r w:rsidR="0029406E">
                              <w:t xml:space="preserve">characteristics </w:t>
                            </w:r>
                            <w:r w:rsidR="00686CC9">
                              <w:t>to lead. Tr</w:t>
                            </w:r>
                            <w:r w:rsidR="002A2D18">
                              <w:t xml:space="preserve">ait theory evolved </w:t>
                            </w:r>
                            <w:r w:rsidR="00341EC5">
                              <w:t xml:space="preserve">from Great Man </w:t>
                            </w:r>
                            <w:r w:rsidR="00247F59">
                              <w:t>theory and spe</w:t>
                            </w:r>
                            <w:r w:rsidR="00D77CB4">
                              <w:t>cifies that leaders can be born</w:t>
                            </w:r>
                            <w:r w:rsidR="003D1D59">
                              <w:t xml:space="preserve"> or made</w:t>
                            </w:r>
                            <w:r w:rsidR="006B1064">
                              <w:t>.</w:t>
                            </w:r>
                            <w:r w:rsidR="00980FAA">
                              <w:t xml:space="preserve"> Behavioural the</w:t>
                            </w:r>
                            <w:r w:rsidR="00FD1C19">
                              <w:t xml:space="preserve">ory </w:t>
                            </w:r>
                            <w:r w:rsidR="00BE35F5">
                              <w:t>states that leaders</w:t>
                            </w:r>
                            <w:r w:rsidR="0023031B">
                              <w:t xml:space="preserve"> are largely made, and that</w:t>
                            </w:r>
                            <w:r w:rsidR="007513A8">
                              <w:t xml:space="preserve"> behaviours</w:t>
                            </w:r>
                            <w:r w:rsidR="003649E0">
                              <w:t xml:space="preserve"> can be learned to ensure effective leadership</w:t>
                            </w:r>
                            <w:r w:rsidR="0098357C">
                              <w:t xml:space="preserve">. The </w:t>
                            </w:r>
                            <w:r w:rsidR="002F44F0">
                              <w:t xml:space="preserve">situational era focused on leadership in specific </w:t>
                            </w:r>
                            <w:r w:rsidR="00655BE6">
                              <w:t>situation, rather than on the traits or behaviour of the leaders</w:t>
                            </w:r>
                            <w:r w:rsidR="000F7BAE">
                              <w:t xml:space="preserve"> suggesting </w:t>
                            </w:r>
                            <w:r w:rsidR="001A45FF">
                              <w:t xml:space="preserve">that leaders must be able to assess the context in which </w:t>
                            </w:r>
                            <w:r w:rsidR="00A47BE7">
                              <w:t>they operate and decide what style is b</w:t>
                            </w:r>
                            <w:r w:rsidR="000E7795">
                              <w:t>est suited.</w:t>
                            </w:r>
                            <w:r w:rsidR="00A51FDA">
                              <w:t xml:space="preserve"> A</w:t>
                            </w:r>
                            <w:r w:rsidR="00C0210D">
                              <w:t xml:space="preserve"> </w:t>
                            </w:r>
                            <w:r w:rsidR="00CF2F0D">
                              <w:t xml:space="preserve">transformational </w:t>
                            </w:r>
                            <w:r w:rsidR="00852AF5">
                              <w:t>leadership style creates a vision and insp</w:t>
                            </w:r>
                            <w:r w:rsidR="00C12889">
                              <w:t>ires subordinates</w:t>
                            </w:r>
                            <w:r w:rsidR="00B20FDD">
                              <w:t xml:space="preserve"> to </w:t>
                            </w:r>
                            <w:r w:rsidR="008F2F4B">
                              <w:t xml:space="preserve">strive beyond required expectations, whereas </w:t>
                            </w:r>
                            <w:r w:rsidR="00194DE5">
                              <w:t>transactional leadership focuses more on extr</w:t>
                            </w:r>
                            <w:r w:rsidR="005F0375">
                              <w:t xml:space="preserve">insic motivation for the performance of </w:t>
                            </w:r>
                            <w:r w:rsidR="00DB5E31">
                              <w:t>job task.</w:t>
                            </w:r>
                            <w:permEnd w:id="360867793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877303084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121C5C" w14:textId="77777777" w:rsidR="00C5737C" w:rsidRPr="00533511" w:rsidRDefault="00942CC6" w:rsidP="003F6AE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908967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5737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77303084"/>
          </w:p>
        </w:tc>
      </w:tr>
    </w:tbl>
    <w:p w14:paraId="4675CA8F" w14:textId="77777777" w:rsidR="00C5737C" w:rsidRDefault="00C5737C" w:rsidP="00C5737C">
      <w:pPr>
        <w:rPr>
          <w:rFonts w:ascii="Arial" w:hAnsi="Arial" w:cs="Arial"/>
          <w:sz w:val="22"/>
          <w:szCs w:val="22"/>
        </w:rPr>
      </w:pPr>
    </w:p>
    <w:p w14:paraId="0FD5D972" w14:textId="77777777" w:rsidR="00C5737C" w:rsidRPr="00A311BC" w:rsidRDefault="00C5737C" w:rsidP="00C5737C">
      <w:pPr>
        <w:jc w:val="left"/>
        <w:rPr>
          <w:rFonts w:ascii="Arial" w:hAnsi="Arial"/>
          <w:bCs/>
          <w:sz w:val="20"/>
        </w:rPr>
      </w:pPr>
    </w:p>
    <w:p w14:paraId="1A03A53C" w14:textId="5848011B" w:rsidR="00C5737C" w:rsidRPr="00830749" w:rsidRDefault="00C5737C" w:rsidP="00C5737C">
      <w:pPr>
        <w:pStyle w:val="20TAQuestionNumber"/>
        <w:ind w:left="709" w:hanging="709"/>
      </w:pPr>
      <w:bookmarkStart w:id="2" w:name="_Ref87527683"/>
      <w:r>
        <w:t>Describe the ‘Lean Strategy’.</w:t>
      </w:r>
      <w:bookmarkEnd w:id="2"/>
    </w:p>
    <w:p w14:paraId="18E6B8D4" w14:textId="77777777" w:rsidR="00C5737C" w:rsidRPr="00830749" w:rsidRDefault="00C5737C" w:rsidP="00C5737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737C" w:rsidRPr="00830749" w14:paraId="06C62DEB" w14:textId="77777777" w:rsidTr="003F6AEB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664D622C" w14:textId="77777777" w:rsidR="00C5737C" w:rsidRPr="001C4084" w:rsidRDefault="00C5737C" w:rsidP="003F6AE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41BC24ED" w14:textId="77777777" w:rsidR="00C5737C" w:rsidRPr="001C4084" w:rsidRDefault="00C5737C" w:rsidP="003F6A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4BF5AF93" wp14:editId="76FE75E3">
                      <wp:extent cx="4614530" cy="3733800"/>
                      <wp:effectExtent l="0" t="0" r="0" b="0"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7338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0343ADE" w14:textId="3EB1A62E" w:rsidR="006F7B56" w:rsidRPr="007D34F1" w:rsidRDefault="00205DAA" w:rsidP="002817FE">
                                  <w:pPr>
                                    <w:pStyle w:val="22TAHiddenWrittenResponse"/>
                                  </w:pPr>
                                  <w:permStart w:id="688816013" w:edGrp="everyone"/>
                                  <w:r>
                                    <w:t xml:space="preserve">Lean </w:t>
                                  </w:r>
                                  <w:r w:rsidR="004E7E8E">
                                    <w:t xml:space="preserve">Strategy </w:t>
                                  </w:r>
                                  <w:r w:rsidR="00705CFA">
                                    <w:t>focus on producing more with less input</w:t>
                                  </w:r>
                                  <w:r w:rsidR="000A5614">
                                    <w:t>.</w:t>
                                  </w:r>
                                  <w:r w:rsidR="00A60F15">
                                    <w:t xml:space="preserve"> Thus, it seeks to eliminate waste throughout the e</w:t>
                                  </w:r>
                                  <w:r w:rsidR="000F3521">
                                    <w:t>ntire manufacturing process.</w:t>
                                  </w:r>
                                  <w:permEnd w:id="6888160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BF5AF93" id="Text Box 6" o:spid="_x0000_s1027" type="#_x0000_t202" style="width:363.35pt;height:29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ibX3/l2PAAAAAAAAAAAA4D5rZt7rEQAAAAAAAAAAANxnzczfegQAAAAA&#13;&#10;AAAAAAD3ec459QYAAAAAAAAAAAAu9KoHAAAAAAAAAAAAcCc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Im19/5RjwAAAAAAAAAAAOA+a2Y+6xEA&#13;&#10;AAAAAAAAAADcx4UoAAAAAAAAAAAAiTUzv+oRAAAAAAAAAAAA3Oc559QbAAAAAAAAAAAAuJALUQ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Jr7/2nHgEAAAAAAAAAAMB91sy81SMAAAAAAAAAAAC4z5qZr3oEAAAAAAAAAAAA93nO&#13;&#10;OfUGAAAAAAAAAAAALvSqBwAAAAAAAAAAAHAn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CJtff+qEcAAAAAAAAAAABwnzUzP+sRAAAAAAAAAAAA&#13;&#10;3GfNzL96BAAAAAAAAAAAAPd5zjn1BgAAAAAAAAAAAC70qgcAAAAAAAAAAABwJw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D8Z++OiSoAoiAIvk9d&#13;&#10;DmZADyYg5nRAihVsHTImuG4FK2CqFk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isvfdLPQIAAAAAAAAAAID7rJn5rkcAAAAAAAAAAABwHxei&#13;&#10;AAAAAAAAAAAAJNbMfNUjAAAAAAAAAAAAuM/jnFNvAAAAAAAAAAAA4EIuRAE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isvfdn&#13;&#10;PQIAAAAAAAAAAID7rJl5rUcAAAAAAAAAAABwnzUzf/UIAAAAAAAAAAAA7vM459QbAAAAAAAAAAAA&#13;&#10;uNBTPQAAAAAAAAAAAIA7Cd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6LTlEwAAIABJREFU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rL33Wz0CAAAAAAAAAACA+6yZ+ahHAAAAAAAAAAAA&#13;&#10;cB8XogAAAAAAAAAAACTWzLzXIwAAAAAAAAAAALjP45xTbwAAAAAAAAAAAOBCLkQB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rL33Tz0CAAAAAAAAAACA+6yZea5HAAAAAAAAAAAAcJ81M7/1CAAAAAAAAAAAAO7zOOfUGwAAAAAA&#13;&#10;AAAAALjQUz0AAAAAAAAAAACAOwn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+GfvjokqAKIgCL5PnQV8EOEE&#13;&#10;AnwQkXAmkIQUbBwyJrhuBStgqjY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Cx&#13;&#10;9t7v9QgAAAAAAAAAAADus2bmrR4BAAAAAAAAAADAfdbM/NUjAAAAAAAAAAAAuM/jnFNvAAAAAAAA&#13;&#10;AAAA4EJP9QAAAAAAAAAAAADuJG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sfbez/UIAAAAAAAAAAAA7rNm5qceAQAAAAAAAAAAwH1ciAIAAAAA&#13;&#10;AAAAAJBYM/NdjwAAAAAAAAAAAOA+j3NOvQEAAAAAAAAAAIALuRAF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sfbeX/UIAAAA&#13;&#10;AAAAAAAA7rNm5qUeAQAAAAAAAAAAwH3WzPzWIwAAAAAAAAAAALjP45xTbwAAAAAAAAAAAOBCT/UA&#13;&#10;AAAAAAAAAAAA7iR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LH23q/1CAAAAAAAAAAAAO6zZuazHgEAAAAAAAAAAMB9XIgCAAAAAAAAAACQWDPz&#13;&#10;UY8AAAAAAAAAAADgPo9zTr0BAAAAAAAAAACAC7kQBQ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45+9OyaKBYiiKPh2a3Ki7wMp5EghYUwQ/QApqMHG&#13;&#10;IOME063gCjhVF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LH23v/rEQAAAAAAAAAAANxnzcxLPQIAAAAAAAAAAID7rJn5&#13;&#10;rkcAAAAAAAAAAABwn8c5p94AAAAAAAAAAADAhZ71AAAAAAAAAAAAAO4k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DGSWrgAAAgAElEQVQ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Cx9t7v&#13;&#10;9QgAAAAAAAAAAADus2bmrR4BAAAAAAAAAADAfdbM/NYjAAAAAAAAAAAAuM/jnFNvAAAAAAAAAAAA&#13;&#10;4ELPegAAAAAAAAAAAAB3Er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WHvvf/UIAAAAAAAAAAAA7rNm5qseAQAAAAAAAAAAwH1ciAIAAAAAAAAA&#13;&#10;AJBYM/NZjwAAAAAAAAAAAOA+j3NOvQEAAAAAAAAAAIALuRAF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sfbeH/UIAAAAAAAA&#13;&#10;AAAA7rNm5rUeAQAAAAAAAAAAwH3WzPzUIwAAAAAAAAAAALjP45xTbwAAAAAAAAAAAOBCz3oAAAAA&#13;&#10;AAAAAAAAdxK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X/s3TFRBUAUBMH3qYuwgBRMEIMJcqJzgARwhpND&#13;&#10;xgTXrWAFTNUC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i7b1f6xEAAAAAAAAA&#13;&#10;AADcZ83MZz0CAAAAAAAAAACA+7gQBQAAAAAAAAAAILFm5r0eAQAAAAAAAAAAwH0e55x6AwAAAAAA&#13;&#10;AAAAABdyIQo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i7b1/6xEAAAAAAAAAAADcZ83Mcz0CAAAAAAAAAACA+6yZ+alHAAAA&#13;&#10;AAAAAAAAcJ/HOafeAAAAAAAAAAAAwIWe6gEAAAAAAAAAAADcSc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Yu29P+oRAAAAAAAAAAAA3GfNzFs9&#13;&#10;AgAAAAAAAAAAgPusmfmrRwAAAAAAAAAAAHCfxzmn3gAAAAAAAAAAAMCFnuoBAAAAAAAAAAAA3En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GLt&#13;&#10;vV/qEQAAAAAAAAAAANxnzcx3PQIAAAAAAAAAAID7uBAFAAAAAAAAAAAgsWbmqx4BAAAAAAAAAADA&#13;&#10;fR7nnHoDAAAAAAAAAAAAF3IhCgAAAAAAAAAAQFus2q8AACAASURBV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Nbe+70eAQAAAAAA&#13;&#10;AAAAwH3WzHzUIwAAAAAAAAAAALiPC1EAAAAAAAAAAAASa2Z+1iMAAAAAAAAAAAC4z3POqTcAAAAA&#13;&#10;AAAAAABwIRei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Nbe+6seAQAAAAAAAAAAwH3WzLzVIwAAAAAAAAAAALjPmpnPegQA&#13;&#10;AAAAAAAAAAD3ec459QYAAAAAAAAAAAAu9KoHAAAAAAAAAAAAcCc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Im19/5VjwAAAAAAAAAAAOA+a2Z+&#13;&#10;1CMAAAAAAAAAAAC4z5qZf/UIAAAAAAAAAAAA7vOcc+oNAAAAAAAAAAAAXOhVDwAAAAAAAAAAAOBO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+/9rR4BAAAAAAAAAADAfdbM/KlHAAAAAAAAAAAAcB8XogAAAAAAAAAAACTWzPyuRwAAAAAAAAAA&#13;&#10;AHCf55xTbwAAAAAAAAAAAOBCLkQBAAAAAAAA/rN3B1WVBUEUBOv905gZFaxxwRoVrYM9JsYMThoZ&#13;&#10;uegIBVdAnio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Jr773rEQAAAAAAAAAAANxnzcy/egQAAAAAAAAAAAD3WTPzvx4BAAAAAAAAAADA&#13;&#10;fZ5zTr0BAAAAAAAAAACAC73qAQAAAAAAAAAAANxJ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OyvarQAAIABJREFU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i7b3f6xEAAAAAAAAAAADc&#13;&#10;Z83MVz0CAAAAAAAAAACA+3ghCgAAAAAAAAAAQOI559QbAAAAAAAAAAAAuJAL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TW3vunHgEAAAAAAAAAAMB91sy81SMAAAAAAAAAAAC4z5qZ73oEAAAAAAAAAAAA&#13;&#10;93nOOfUGAAAAAAAAAAAALvSqBwAAAAAAAAAAAHAn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CJtff+rEcAAAAAAAAAAABwnzUzH/UIAAAAAAAA&#13;&#10;AAAA7rNm5rceAQAAAAAAAAAAwH2ec069AQAAAAAAAAAAgAu96gEAAAAAAAAAAADcSc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D8sXfHRBEAQRQF564WFcT4wA8xAjYhJsECJhC3yHjBdiv4&#13;&#10;Al7N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GLtvV/rEQAAAAAAAAAAANxnzcx3PQIAAAAAAAAA&#13;&#10;AID7eCEKAAAAAAAAAABAYs3MZz0CAAAAAAAAAACA+zzOOfUGAAAAAAAAAAAALuSFKA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Im19/6qRwAAAAAAAAAAAHCfNTNv9QgAAAAAAAAAAADus2bmrx4BAAAAAAAAAADAfR7nnHoDAAAA&#13;&#10;AAAAAAAAF3rWAwAAAAAAAAAAALiT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DE2nu/1yMAAAAAAAAAAAC4z5qZj3oEAAAAAAAAAAAA9/FCFAAA&#13;&#10;AAAAAAAAgMTjnFNvAAAAAAAAAAAA4EIu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BYe+/fegQAAAAA&#13;&#10;AAAAAAD3WTPzUo8AAAAAAAAAAADgPmtmfuoRAAAAAAAAAAAA3Odxzqk3AAAAAAAAAAAAcKFnPQAA&#13;&#10;AAAAAAAAAIA7Cd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/tu1gyIGYiCAYXtieqpNAAAH0UlEQVSdUDsq5RGcBZPC8CMSAgMw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CJtff+1hEAAAAA&#13;&#10;AAAAAADcZ83MW0cAAAAAAAAAAABwnzUzvzoCAAAAAAAAAACA+zznnLoBAAAAAAAAAACAC33qAAAA&#13;&#10;AAAAAAAAAO5k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" stroked="f" strokeweight=".5pt">
                      <v:fill r:id="rId16" o:title="" recolor="t" rotate="t" type="tile"/>
                      <v:textbox inset="0,0,0,0">
                        <w:txbxContent>
                          <w:p w14:paraId="70343ADE" w14:textId="3EB1A62E" w:rsidR="006F7B56" w:rsidRPr="007D34F1" w:rsidRDefault="00205DAA" w:rsidP="002817FE">
                            <w:pPr>
                              <w:pStyle w:val="22TAHiddenWrittenResponse"/>
                            </w:pPr>
                            <w:permStart w:id="688816013" w:edGrp="everyone"/>
                            <w:r>
                              <w:t xml:space="preserve">Lean </w:t>
                            </w:r>
                            <w:r w:rsidR="004E7E8E">
                              <w:t xml:space="preserve">Strategy </w:t>
                            </w:r>
                            <w:r w:rsidR="00705CFA">
                              <w:t>focus on producing more with less input</w:t>
                            </w:r>
                            <w:r w:rsidR="000A5614">
                              <w:t>.</w:t>
                            </w:r>
                            <w:r w:rsidR="00A60F15">
                              <w:t xml:space="preserve"> Thus, it seeks to eliminate waste throughout the e</w:t>
                            </w:r>
                            <w:r w:rsidR="000F3521">
                              <w:t>ntire manufacturing process.</w:t>
                            </w:r>
                            <w:permEnd w:id="688816013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254376167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9E163FF" w14:textId="77777777" w:rsidR="00C5737C" w:rsidRPr="00533511" w:rsidRDefault="00942CC6" w:rsidP="003F6AE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282880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5737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54376167"/>
          </w:p>
        </w:tc>
      </w:tr>
    </w:tbl>
    <w:p w14:paraId="28A34DA9" w14:textId="77777777" w:rsidR="002D6ACD" w:rsidRPr="00A311BC" w:rsidRDefault="002D6ACD" w:rsidP="002D6ACD">
      <w:pPr>
        <w:jc w:val="left"/>
        <w:rPr>
          <w:rFonts w:ascii="Arial" w:hAnsi="Arial"/>
          <w:bCs/>
          <w:sz w:val="20"/>
        </w:rPr>
      </w:pPr>
    </w:p>
    <w:p w14:paraId="1BE71394" w14:textId="77777777" w:rsidR="002D6ACD" w:rsidRPr="00830749" w:rsidRDefault="002D6ACD" w:rsidP="002D6ACD">
      <w:pPr>
        <w:pStyle w:val="20TAQuestionNumber"/>
        <w:ind w:left="709" w:hanging="709"/>
      </w:pPr>
      <w:bookmarkStart w:id="3" w:name="_Ref87527561"/>
      <w:r>
        <w:lastRenderedPageBreak/>
        <w:t>Discuss democratic leadership style and explain why it is often the preferred style used by leaders.</w:t>
      </w:r>
      <w:bookmarkEnd w:id="3"/>
    </w:p>
    <w:p w14:paraId="0AE6DDAD" w14:textId="77777777" w:rsidR="002D6ACD" w:rsidRPr="00830749" w:rsidRDefault="002D6ACD" w:rsidP="002D6AC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D6ACD" w:rsidRPr="00830749" w14:paraId="3FBF56D9" w14:textId="77777777" w:rsidTr="003F6AEB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5D2DF35" w14:textId="77777777" w:rsidR="002D6ACD" w:rsidRPr="001C4084" w:rsidRDefault="002D6ACD" w:rsidP="003F6AEB">
            <w:pPr>
              <w:pStyle w:val="AnswerHeading"/>
            </w:pPr>
            <w:bookmarkStart w:id="4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15C9D849" w14:textId="77777777" w:rsidR="002D6ACD" w:rsidRPr="001C4084" w:rsidRDefault="002D6ACD" w:rsidP="003F6A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4D735664" wp14:editId="16971ADE">
                      <wp:extent cx="4614530" cy="3105150"/>
                      <wp:effectExtent l="0" t="0" r="0" b="0"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1051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99B5F4A" w14:textId="6DE18D71" w:rsidR="002D6ACD" w:rsidRDefault="00803285" w:rsidP="002817FE">
                                  <w:pPr>
                                    <w:pStyle w:val="22TAHiddenWrittenResponse"/>
                                  </w:pPr>
                                  <w:permStart w:id="1549341522" w:edGrp="everyone"/>
                                  <w:r>
                                    <w:t xml:space="preserve">The democratic </w:t>
                                  </w:r>
                                  <w:r w:rsidR="00776777">
                                    <w:t>leader consults their team</w:t>
                                  </w:r>
                                  <w:r w:rsidR="0034682F">
                                    <w:t xml:space="preserve"> before making decisions, while still maintaining overall </w:t>
                                  </w:r>
                                  <w:r w:rsidR="00635BF5">
                                    <w:t xml:space="preserve">control. </w:t>
                                  </w:r>
                                  <w:r w:rsidR="00057F61">
                                    <w:t xml:space="preserve">Team leaders decide how tasks will be addressed, and </w:t>
                                  </w:r>
                                  <w:r w:rsidR="00815DA2">
                                    <w:t>who will perform them</w:t>
                                  </w:r>
                                  <w:r w:rsidR="00CB62EE">
                                    <w:t xml:space="preserve"> while </w:t>
                                  </w:r>
                                  <w:r w:rsidR="0037153D">
                                    <w:t>never losing sight of the fact that</w:t>
                                  </w:r>
                                  <w:r w:rsidR="0076505A">
                                    <w:t xml:space="preserve"> the manager bears responsibility.</w:t>
                                  </w:r>
                                </w:p>
                                <w:p w14:paraId="00FC0CD5" w14:textId="2D483052" w:rsidR="0076505A" w:rsidRPr="007D34F1" w:rsidRDefault="006B346C" w:rsidP="002817FE">
                                  <w:pPr>
                                    <w:pStyle w:val="22TAHiddenWrittenResponse"/>
                                  </w:pPr>
                                  <w:r>
                                    <w:t xml:space="preserve">Consultation among teams can </w:t>
                                  </w:r>
                                  <w:r w:rsidR="00D7575F">
                                    <w:t>identify problems early</w:t>
                                  </w:r>
                                  <w:r w:rsidR="000D42D2">
                                    <w:t xml:space="preserve"> and good communication benefits staff morale.</w:t>
                                  </w:r>
                                  <w:permEnd w:id="154934152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D735664" id="Text Box 5" o:spid="_x0000_s1028" type="#_x0000_t202" style="width:363.35pt;height:24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ibX3/l2PAAAAAAAAAAAA4D5rZt7rEQAAAAAAAAAAANxnzczfegQAAAAAAAAA&#13;&#10;AAD3ec459QYAAAAAAAAAAAAu9KoHAAAAAAAAAAAAcCc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Im19/5RjwAAAAAAAAAAAOA+a2Y+6xEAAAAA&#13;&#10;AAAAAADcx4UoAAAAAAAAAAAAiTUzv+oRAAAAAAAAAAAA3Oc559QbAAAAAAAAAAAAuJALUQ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Jr7/2nHgEAAAAAAAAAAMB91sy81SMAAAAAAAAAAAC4z5qZr3oEAAAAAAAAAAAA93nOOfUG&#13;&#10;AAAAAAAAAAAALvSqBwAAAAAAAAAAAHAn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CJtff+qEcAAAAAAAAAAABwnzUzP+sRAAAAAAAAAAAA3GfN&#13;&#10;zL96BAAAAAAAAAAAAPd5zjn1BgAAAAAAAAAAAC70qgcAAAAAAAAAAABwJw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D8Z++OiSoAoiAIvk9dDmZA&#13;&#10;DyYg5nRAihVsHTImuG4FK2CqFk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isvfdLPQIAAAAAAAAAAID7rJn5rkcAAAAAAAAAAABwHxeiAAAA&#13;&#10;AAAAAAAAJNbMfNUjAAAAAAAAAAAAuM/jnFNvAAAAAAAAAAAA4EIuRAE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isvfdnPQIA&#13;&#10;AAAAAAAAAID7rJl5rUcAAAAAAAAAAABwnzUzf/UIAAAAAAAAAAAA7vM459QbAAAAAAAAAAAAuNBT&#13;&#10;PQAAAAAAAAAAAIA7Cd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6LTlEwAAIABJREFU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rL33Wz0CAAAAAAAAAACA+6yZ+ahHAAAAAAAAAAAAcB8X&#13;&#10;ogAAAAAAAAAAACTWzLzXIwAAAAAAAAAAALjP45xTbwAAAAAAAAAAAOBCLkQB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rL33&#13;&#10;Tz0CAAAAAAAAAACA+6yZea5HAAAAAAAAAAAAcJ81M7/1CAAAAAAAAAAAAO7zOOfUGwAAAAAAAAAA&#13;&#10;ALjQUz0AAAAAAAAAAACAOwn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+GfvjokqAKIgCL5PnQV8EOEEAnwQ&#13;&#10;kXAmkIQUbBwyJrhuBStgqjY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Cx9t7v&#13;&#10;9QgAAAAAAAAAAADus2bmrR4BAAAAAAAAAADAfdbM/NUjAAAAAAAAAAAAuM/jnFNvAAAAAAAAAAAA&#13;&#10;4EJP9QAAAAAAAAAAAADuJG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sfbez/UIAAAAAAAAAAAA7rNm5qceAQAAAAAAAAAAwH1ciAIAAAAAAAAA&#13;&#10;AJBYM/NdjwAAAAAAAAAAAOA+j3NOvQEAAAAAAAAAAIALuRAF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sfbeX/UIAAAAAAAA&#13;&#10;AAAA7rNm5qUeAQAAAAAAAAAAwH3WzPzWIwAAAAAAAAAAALjP45xTbwAAAAAAAAAAAOBCT/UAAAAA&#13;&#10;AAAAAAAA7iR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LH23q/1CAAAAAAAAAAAAO6zZuazHgEAAAAAAAAAAMB9XIgCAAAAAAAAAACQWDPzUY8A&#13;&#10;AAAAAAAAAADgPo9zTr0BAAAAAAAAAACAC7kQBQ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45+9OyaKBYiiKPh2a3Ki7wMp5EghYUwQ/QApqMHGIOME&#13;&#10;063gCjhVF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LH23v/rEQAAAAAAAAAAANxnzcxLPQIAAAAAAAAAAID7rJn5rkcA&#13;&#10;AAAAAAAAAABwn8c5p94AAAAAAAAAAADAhZ71AAAAAAAAAAAAAO4k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DGSWrgAAAgAElEQVQ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Cx9t7v9QgA&#13;&#10;AAAAAAAAAADus2bmrR4BAAAAAAAAAADAfdbM/NYjAAAAAAAAAAAAuM/jnFNvAAAAAAAAAAAA4ELP&#13;&#10;egAAAAAAAAAAAAB3Er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WHvvf/UIAAAAAAAAAAAA7rNm5qseAQAAAAAAAAAAwH1ciAIAAAAAAAAAAJBY&#13;&#10;M/NZjwAAAAAAAAAAAOA+j3NOvQEAAAAAAAAAAIALuRAF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sfbeH/UIAAAAAAAAAAAA&#13;&#10;7rNm5rUeAQAAAAAAAAAAwH3WzPzUIwAAAAAAAAAAALjP45xTbwAAAAAAAAAAAOBCz3oAAAAAAAAA&#13;&#10;AAAAdxK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X/s3TFRBUAUBMH3qYuwgBRMEIMJcqJzgARwhpNDxgTX&#13;&#10;rWAFTNUC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i7b1f6xEAAAAAAAAAAADc&#13;&#10;Z83MZz0CAAAAAAAAAACA+7gQBQAAAAAAAAAAILFm5r0eAQAAAAAAAAAAwH0e55x6AwAAAAAAAAAA&#13;&#10;ABdyIQo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i7b1/6xEAAAAAAAAAAADcZ83Mcz0CAAAAAAAAAACA+6yZ+alHAAAAAAAA&#13;&#10;AAAAcJ/HOafeAAAAAAAAAAAAwIWe6gEAAAAAAAAAAADcSc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Yu29P+oRAAAAAAAAAAAA3GfNzFs9AgAA&#13;&#10;AAAAAAAAgPusmfmrRwAAAAAAAAAAAHCfxzmn3gAAAAAAAAAAAMCFnuoBAAAAAAAAAAAA3En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GLtvV/q&#13;&#10;EQAAAAAAAAAAANxnzcx3PQIAAAAAAAAAAID7uBAFAAAAAAAAAAAgsWbmqx4BAAAAAAAAAADAfR7n&#13;&#10;nHoDAAAAAAAAAAAAF3IhCgAAAAAAAAAAQFus2q8AACAASURBV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Nbe+70eAQAAAAAAAAAA&#13;&#10;wH3WzHzUIwAAAAAAAAAAALiPC1EAAAAAAAAAAAASa2Z+1iMAAAAAAAAAAAC4z3POqTcAAAAAAAAA&#13;&#10;AABwIRei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Nbe+6seAQAAAAAAAAAAwH3WzLzVIwAAAAAAAAAAALjPmpnPegQAAAAA&#13;&#10;AAAAAAD3ec459QYAAAAAAAAAAAAu9KoHAAAAAAAAAAAAcCc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Im19/5VjwAAAAAAAAAAAOA+a2Z+1CMA&#13;&#10;AAAAAAAAAAC4z5qZf/UIAAAAAAAAAAAA7vOcc+oNAAAAAAAAAAAAXOhVDwAAAAAAAAAAAOBO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+/9&#13;&#10;rR4BAAAAAAAAAADAfdbM/KlHAAAAAAAAAAAAcB8XogAAAAAAAAAAACTWzPyuRwAAAAAAAAAAAHCf&#13;&#10;55xTbwAAAAAAAAAAAOBCLkQBAAAAAAAA/rN3B1WVBUEUBOv905gZFaxxwRoVrYM9JsYMThoZuegI&#13;&#10;BVdAnio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Jr773rEQAAAAAAAAAAANxnzcy/egQAAAAAAAAAAAD3WTPzvx4BAAAAAAAAAADAfZ5z&#13;&#10;Tr0BAAAAAAAAAACAC73qAQAAAAAAAAAAANxJ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OyvarQAAIABJREFU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i7b3f6xEAAAAAAAAAAADcZ83M&#13;&#10;Vz0CAAAAAAAAAACA+3ghCgAAAAAAAAAAQOI559QbAAAAAAAAAAAAuJAL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TW3vunHgEAAAAAAAAAAMB91sy81SMAAAAAAAAAAAC4z5qZ73oEAAAAAAAAAAAA93nO&#13;&#10;OfUGAAAAAAAAAAAALvSqBwAAAAAAAAAAAHAn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CJtff+rEcAAAAAAAAAAABwnzUzH/UIAAAAAAAAAAAA&#13;&#10;7rNm5rceAQAAAAAAAAAAwH2ec069AQAAAAAAAAAAgAu96gEAAAAAAAAAAADcSc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D8sXfHRBEAQRQF564WFcT4wA8xAjYhJsECJhC3yHjBdiv4Al7N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GLtvV/rEQAAAAAAAAAAANxnzcx3PQIAAAAAAAAAAID7&#13;&#10;eCEKAAAAAAAAAABAYs3MZz0CAAAAAAAAAACA+zzOOfUGAAAAAAAAAAAALuSFKA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Im1&#13;&#10;9/6qRwAAAAAAAAAAAHCfNTNv9QgAAAAAAAAAAADus2bmrx4BAAAAAAAAAADAfR7nnHoDAAAAAAAA&#13;&#10;AAAAF3rWAwAAAAAAAAAAALiT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DE2nu/1yMAAAAAAAAAAAC4z5qZj3oEAAAAAAAAAAAA9/FCFAAAAAAA&#13;&#10;AAAAgMTjnFNvAAAAAAAAAAAA4EIu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BYe+/fegQAAAAAAAAA&#13;&#10;AAD3WTPzUo8AAAAAAAAAAADgPmtmfuoRAAAAAAAAAAAA3Odxzqk3AAAAAAAAAAAAcKFnPQAAAAAA&#13;&#10;AAAAAIA7Cd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/tu1gyIGYiCAYXtieqpNAAAH0UlEQVSdUDsq5RGcBZPC8CMSAgMw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CJtff+1hEAAAAAAAAA&#13;&#10;AADcZ83MW0cAAAAAAAAAAABwnzUzvzoCAAAAAAAAAACA+zznnLoBAAAAAAAAAACAC33qAAAAAAAA&#13;&#10;AAAAAO5k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" stroked="f" strokeweight=".5pt">
                      <v:fill r:id="rId16" o:title="" recolor="t" rotate="t" type="tile"/>
                      <v:textbox inset="0,0,0,0">
                        <w:txbxContent>
                          <w:p w14:paraId="099B5F4A" w14:textId="6DE18D71" w:rsidR="002D6ACD" w:rsidRDefault="00803285" w:rsidP="002817FE">
                            <w:pPr>
                              <w:pStyle w:val="22TAHiddenWrittenResponse"/>
                            </w:pPr>
                            <w:permStart w:id="1549341522" w:edGrp="everyone"/>
                            <w:r>
                              <w:t xml:space="preserve">The democratic </w:t>
                            </w:r>
                            <w:r w:rsidR="00776777">
                              <w:t>leader consults their team</w:t>
                            </w:r>
                            <w:r w:rsidR="0034682F">
                              <w:t xml:space="preserve"> before making decisions, while still maintaining overall </w:t>
                            </w:r>
                            <w:r w:rsidR="00635BF5">
                              <w:t xml:space="preserve">control. </w:t>
                            </w:r>
                            <w:r w:rsidR="00057F61">
                              <w:t xml:space="preserve">Team leaders decide how tasks will be addressed, and </w:t>
                            </w:r>
                            <w:r w:rsidR="00815DA2">
                              <w:t>who will perform them</w:t>
                            </w:r>
                            <w:r w:rsidR="00CB62EE">
                              <w:t xml:space="preserve"> while </w:t>
                            </w:r>
                            <w:r w:rsidR="0037153D">
                              <w:t>never losing sight of the fact that</w:t>
                            </w:r>
                            <w:r w:rsidR="0076505A">
                              <w:t xml:space="preserve"> the manager bears responsibility.</w:t>
                            </w:r>
                          </w:p>
                          <w:p w14:paraId="00FC0CD5" w14:textId="2D483052" w:rsidR="0076505A" w:rsidRPr="007D34F1" w:rsidRDefault="006B346C" w:rsidP="002817FE">
                            <w:pPr>
                              <w:pStyle w:val="22TAHiddenWrittenResponse"/>
                            </w:pPr>
                            <w:r>
                              <w:t xml:space="preserve">Consultation among teams can </w:t>
                            </w:r>
                            <w:r w:rsidR="00D7575F">
                              <w:t>identify problems early</w:t>
                            </w:r>
                            <w:r w:rsidR="000D42D2">
                              <w:t xml:space="preserve"> and good communication benefits staff morale.</w:t>
                            </w:r>
                            <w:permEnd w:id="1549341522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33837784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B7B2ECD" w14:textId="77777777" w:rsidR="002D6ACD" w:rsidRPr="00533511" w:rsidRDefault="00942CC6" w:rsidP="003F6AE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6AC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837784"/>
          </w:p>
        </w:tc>
      </w:tr>
      <w:bookmarkEnd w:id="4"/>
    </w:tbl>
    <w:p w14:paraId="2A739DB9" w14:textId="77777777" w:rsidR="002D6ACD" w:rsidRDefault="002D6ACD" w:rsidP="002D6ACD">
      <w:pPr>
        <w:rPr>
          <w:rFonts w:ascii="Arial" w:hAnsi="Arial" w:cs="Arial"/>
          <w:sz w:val="22"/>
          <w:szCs w:val="22"/>
        </w:rPr>
      </w:pPr>
    </w:p>
    <w:p w14:paraId="7BDC42A5" w14:textId="77777777" w:rsidR="00C5737C" w:rsidRDefault="00C5737C" w:rsidP="00C5737C">
      <w:pPr>
        <w:rPr>
          <w:rFonts w:ascii="Arial" w:hAnsi="Arial" w:cs="Arial"/>
          <w:sz w:val="22"/>
          <w:szCs w:val="22"/>
        </w:rPr>
      </w:pPr>
    </w:p>
    <w:p w14:paraId="57B4192E" w14:textId="2FB887E1" w:rsidR="006F7B56" w:rsidRPr="00830749" w:rsidRDefault="002D6ACD" w:rsidP="006F7B56">
      <w:pPr>
        <w:pStyle w:val="20TAQuestionNumber"/>
        <w:ind w:left="709" w:hanging="709"/>
      </w:pPr>
      <w:bookmarkStart w:id="5" w:name="_Ref87527610"/>
      <w:r>
        <w:t>Explain the difference between the Laissez-faire leadership style and the autocratic leadership style</w:t>
      </w:r>
      <w:r w:rsidR="006F7B56">
        <w:t>.</w:t>
      </w:r>
      <w:bookmarkEnd w:id="5"/>
    </w:p>
    <w:p w14:paraId="3336CC95" w14:textId="77777777" w:rsidR="006F7B56" w:rsidRPr="00830749" w:rsidRDefault="006F7B56" w:rsidP="006F7B5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F7B56" w:rsidRPr="00830749" w14:paraId="06E68280" w14:textId="77777777" w:rsidTr="003F6AEB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85345EC" w14:textId="77777777" w:rsidR="006F7B56" w:rsidRPr="001C4084" w:rsidRDefault="006F7B56" w:rsidP="003F6AE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0DAE47C1" w14:textId="77777777" w:rsidR="006F7B56" w:rsidRPr="001C4084" w:rsidRDefault="006F7B56" w:rsidP="003F6A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45CD3264" wp14:editId="355AD79F">
                      <wp:extent cx="4614530" cy="4001414"/>
                      <wp:effectExtent l="0" t="0" r="0" b="0"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4001414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5F84E9C" w14:textId="4291FFF4" w:rsidR="00E54297" w:rsidRDefault="00E54297">
                                  <w:pPr>
                                    <w:pStyle w:val="p1"/>
                                    <w:divId w:val="1333072039"/>
                                  </w:pPr>
                                  <w:permStart w:id="988707489" w:edGrp="everyone"/>
                                </w:p>
                                <w:p w14:paraId="7AE70267" w14:textId="63867851" w:rsidR="004C13F0" w:rsidRPr="005362A7" w:rsidRDefault="001727DF" w:rsidP="002817FE">
                                  <w:pPr>
                                    <w:pStyle w:val="22TAHiddenWrittenResponse"/>
                                  </w:pPr>
                                  <w:r>
                                    <w:t>A dictat</w:t>
                                  </w:r>
                                  <w:r w:rsidR="00874ACC">
                                    <w:t xml:space="preserve">orial style, where the person in charge has total authority and </w:t>
                                  </w:r>
                                  <w:r w:rsidR="00F23253">
                                    <w:t>controls</w:t>
                                  </w:r>
                                  <w:r w:rsidR="004C13F0">
                                    <w:t xml:space="preserve"> decision</w:t>
                                  </w:r>
                                  <w:r w:rsidR="005700B8">
                                    <w:t>-making.</w:t>
                                  </w:r>
                                  <w:r w:rsidR="00FF5C6D">
                                    <w:t xml:space="preserve">  </w:t>
                                  </w:r>
                                  <w:r w:rsidR="00B50CD9">
                                    <w:t>They con</w:t>
                                  </w:r>
                                  <w:r w:rsidR="00B9470E">
                                    <w:t xml:space="preserve">trol the work of the team and monitor the </w:t>
                                  </w:r>
                                  <w:r w:rsidR="00CE4CD1">
                                    <w:t xml:space="preserve">completion of each task under </w:t>
                                  </w:r>
                                  <w:r w:rsidR="002331BD">
                                    <w:t>scrutiny</w:t>
                                  </w:r>
                                  <w:r w:rsidR="008A6D31">
                                    <w:t>.  W</w:t>
                                  </w:r>
                                  <w:r w:rsidR="00457FC3">
                                    <w:t>here</w:t>
                                  </w:r>
                                  <w:r w:rsidR="00A41ED4">
                                    <w:t xml:space="preserve"> on</w:t>
                                  </w:r>
                                  <w:r w:rsidR="001E29CB">
                                    <w:t xml:space="preserve"> the other hand with La</w:t>
                                  </w:r>
                                  <w:r w:rsidR="00957B13">
                                    <w:t xml:space="preserve">issez-faire </w:t>
                                  </w:r>
                                  <w:r w:rsidR="00192234">
                                    <w:t xml:space="preserve">style it </w:t>
                                  </w:r>
                                  <w:r w:rsidR="00957B13">
                                    <w:t>is</w:t>
                                  </w:r>
                                  <w:r w:rsidR="00192234">
                                    <w:t xml:space="preserve"> a hands off approach</w:t>
                                  </w:r>
                                  <w:r w:rsidR="00F72E42">
                                    <w:t>, leaving the team to do it by themselves.</w:t>
                                  </w:r>
                                  <w:permEnd w:id="98870748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5CD3264" id="Text Box 7" o:spid="_x0000_s1029" type="#_x0000_t202" style="width:363.35pt;height:31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Im19/5djwAAAAAAAAAAAOA+a2be6xEAAAAAAAAAAADcZ83M33oEAAAAAAAA&#13;&#10;AAAA93nOOfUGAAAAAAAAAAAALvSqBwAAAAAAAAAAAHAn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CJtff+UY8AAAAAAAAAAADgPmtmPusRAAAA&#13;&#10;AAAAAAAA3MeFKAAAAAAAAAAAAIk1M7/qEQAAAAAAAAAAANznOefUGwAAAAAAAAAAALiQC1E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+/9px4BAAAAAAAAAADAfdbMvNUjAAAAAAAAAAAAuM+ama96BAAAAAAAAAAAAPd5zjn1&#13;&#10;BgAAAAAAAAAAAC70qgcAAAAAAAAAAABwJw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ibX3/qhHAAAAAAAAAAAAcJ81Mz/rEQAAAAAAAAAAANxn&#13;&#10;zcy/egQAAAAAAAAAAAD3ec459QYAAAAAAAAAAAAu9KoHAAAAAAAAAAAAcCc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/GfvjokqAKIgCL5PXQ5m&#13;&#10;QA8mIOZ0QIoVbB0yJrhuBStgqhZ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rL33Sz0CAAAAAAAAAACA+6yZ+a5HAAAAAAAAAAAAcB8XogAA&#13;&#10;AAAAAAAAACTWzHzVIwAAAAAAAAAAALjP45xTbwAAAAAAAAAAAOBCLkQB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rL33Zz0C&#13;&#10;AAAAAAAAAACA+6yZea1HAAAAAAAAAAAAcJ81M3/1CAAAAAAAAAAAAO7zOOfUGwAAAAAAAAAAALjQ&#13;&#10;Uz0AAAAAAAAAAACAOwn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Oi05RMAACAASURBV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Ky991s9AgAAAAAAAAAAgPusmfmoRwAAAAAAAAAAAHAf&#13;&#10;F6IAAAAAAAAAAAAk1sy81yMAAAAAAAAAAAC4z+OcU28AAAAAAAAAAADgQi5EAQ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Ky9&#13;&#10;9089AgAAAAAAAAAAgPusmXmuRwAAAAAAAAAAAHCfNTO/9QgAAAAAAAAAAADu8zjn1BsAAAAAAAAA&#13;&#10;AAC40FM9AAAAAAAAAAAAgDsJ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Phn746JKgCiIAi+T50FfBDhBAJ8&#13;&#10;EJFwJpCEFGwcMia4bgUrYKo2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sfbe&#13;&#10;7/UIAAAAAAAAAAAA7rNm5q0eAQAAAAAAAAAAwH3WzPzVIwAAAAAAAAAAALjP45xTbwAAAAAAAAAA&#13;&#10;AOBCT/UAAAAAAAAAAAAA7iR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LH23s/1CAAAAAAAAAAAAO6zZuanHgEAAAAAAAAAAMB9XIgCAAAAAAAA&#13;&#10;AACQWDPzXY8AAAAAAAAAAADgPo9zTr0BAAAAAAAAAACAC7kQBQ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LH23l/1CAAAAAAA&#13;&#10;AAAAAO6zZualHgEAAAAAAAAAAMB91sz81iMAAAAAAAAAAAC4z+OcU28AAAAAAAAAAADgQk/1AAAA&#13;&#10;AAAAAAAAAO4k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Cx9t6v9QgAAAAAAAAAAADus2bmsx4BAAAAAAAAAADAfVyIAgAAAAAAAAAAkFgz81GP&#13;&#10;AAAAAAAAAAAA4D6Pc069AQAAAAAAAAAAgAu5EAU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OOfvTsmigWIoij4dmtyou8DKeRIIWFMEP0AKajBxiDj&#13;&#10;BNOt4Ao4VRc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Cx9t7/6xEAAAAAAAAAAADcZ83MSz0CAAAAAAAAAACA+6yZ+a5H&#13;&#10;AAAAAAAAAAAAcJ/HOafeAAAAAAAAAAAAwIWe9QAAAAAAAAAAAADuJG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xklq4AAAIABJREFU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sfbe7/UI&#13;&#10;AAAAAAAAAAAA7rNm5q0eAQAAAAAAAAAAwH3WzPzWIwAAAAAAAAAAALjP45xTbwAAAAAAAAAAAOBC&#13;&#10;z3oAAAAAAAAAAAAAdxK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Fh773/1CAAAAAAAAAAAAO6zZuarHgEAAAAAAAAAAMB9XIgCAAAAAAAAAACQ&#13;&#10;WDPzWY8AAAAAAAAAAADgPo9zTr0BAAAAAAAAAACAC7kQBQ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LH23h/1CAAAAAAAAAAA&#13;&#10;AO6zZua1HgEAAAAAAAAAAMB91sz81CMAAAAAAAAAAAC4z+OcU28AAAAAAAAAAADgQs96AAAAAAAA&#13;&#10;AAAAAHcS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F/7N0xUQVAFATB96mLsIAUTBCDCXKic4AEcIaTQ8YE&#13;&#10;161gBUzVAg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Yu29X+sRAAAAAAAAAAAA&#13;&#10;3GfNzGc9AgAAAAAAAAAAgPu4EAUAAAAAAAAAACCxZua9HgEAAAAAAAAAAMB9HuecegMAAAAAAAAA&#13;&#10;AAAXciEK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Yu29f+sRAAAAAAAAAAAA3GfNzHM9AgAAAAAAAAAAgPusmfmpRwAAAAAA&#13;&#10;AAAAAHCfxzmn3gAAAAAAAAAAAMCFnuoBAAAAAAAAAAAA3En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GLtvT/qEQAAAAAAAAAAANxnzcxbPQIA&#13;&#10;AAAAAAAAAID7rJn5q0cAAAAAAAAAAABwn8c5p94AAAAAAAAAAADAhZ7qAQAAAAAAAAAAANxJ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i7b1f&#13;&#10;6hEAAAAAAAAAAADcZ83Mdz0CAAAAAAAAAACA+7gQBQAAAAAAAAAAILFm5qseAQAAAAAAAAAAwH0e&#13;&#10;55x6AwAAAAAAAAAAABdyIQoAAAAAAAAAAEBbrNqvAAAgAElEQVR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TW3vu9HgEAAAAAAAAA&#13;&#10;AMB91sx81CMAAAAAAAAAAAC4jwtRAAAAAAAAAAAAEmtmftYjAAAAAAAAAAAAuM9zzqk3AAAAAAAA&#13;&#10;AAAAcCEXog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TW3vurHgEAAAAAAAAAAMB91sy81SMAAAAAAAAAAAC4z5qZz3oEAAAA&#13;&#10;AAAAAAAA93nOOfUGAAAAAAAAAAAALvSqBwAAAAAAAAAAAHAn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CJtff+VY8AAAAAAAAAAADgPmtmftQj&#13;&#10;AAAAAAAAAAAAuM+amX/1CAAAAAAAAAAAAO7znHPqDQAAAAAAAAAAAFzoVQ8AAAAAAAAAAADgT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mvv&#13;&#10;/a0eAQAAAAAAAAAAwH3WzPypRwAAAAAAAAAAAHAfF6IAAAAAAAAAAAAk1sz8rkcAAAAAAAAAAABw&#13;&#10;n+ecU28AAAAAAAAAAADgQi5EAQAAAAAAAP6zdwdVlQVBFATr/dOYGRWsccEaFa2DPSbGDE4aGbno&#13;&#10;CAVXQJ4q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++96xEAAAAAAAAAAADcZ83Mv3oEAAAAAAAAAAAA91kz878eAQAAAAAAAAAAwH2e&#13;&#10;c069AQAAAAAAAAAAgAu96gEAAAAAAAAAAADcSc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jsr2q0AACAASURBVM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Yu293+sRAAAAAAAAAAAA3GfN&#13;&#10;zFc9AgAAAAAAAAAAgPt4IQoAAAAAAAAAAEDiOefUGwAAAAAAAAAAALiQC2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1t77px4BAAAAAAAAAADAfdbMvNUjAAAAAAAAAAAAuM+ame96BAAAAAAAAAAAAPd5&#13;&#10;zjn1BgAAAAAAAAAAAC70qgcAAAAAAAAAAABwJw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ibX3/qxHAAAAAAAAAAAAcJ81Mx/1CAAAAAAAAAAA&#13;&#10;AO6zZua3HgEAAAAAAAAAAMB9nnNOvQEAAAAAAAAAAIALveoBAAAAAAAAAAAA3En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/LF3x0QRAEEUBeeuFhXE+MAPMQI2ISbBAiYQt8h4wXYr+AJe&#13;&#10;zU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i7b1f6xEAAAAAAAAAAADcZ83Mdz0CAAAAAAAAAACA&#13;&#10;+3ghCgAAAAAAAAAAQGLNzGc9AgAAAAAAAAAAgPs8zjn1BgAAAAAAAAAAAC7khSg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CJ&#13;&#10;tff+qkcAAAAAAAAAAABwnzUzb/UIAAAAAAAAAAAA7rNm5q8eAQAAAAAAAAAAwH0e55x6AwAAAAAA&#13;&#10;AAAAABd61gMAAAAAAAAAAAC4k4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xNp7v9cjAAAAAAAAAAAAuM+amY96BAAAAAAAAAAAAPfxQhQAAAAA&#13;&#10;AAAAAIDE45xTbwAAAAAAAAAAAOBCLr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WHvv33oEAAAAAAAA&#13;&#10;AAAA91kz81KPAAAAAAAAAAAA4D5rZn7qEQAAAAAAAAAAANzncc6pNwAAAAAAAAAAAHChZz0AAAAA&#13;&#10;AAAAAACAOwn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P7btYMiBmIggGF7YnqqTQAAB9FJREFUnVA7KuURnAWTwvAjEgIDM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ibX3/tYRAAAAAAAA&#13;&#10;AAAA3GfNzFtHAAAAAAAAAAAAcJ81M786AgAAAAAAAAAAgPs855y6AQAAAAAAAAAAgAt96gAAAAAA&#13;&#10;AAAAAADuZG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" stroked="f" strokeweight=".5pt">
                      <v:fill r:id="rId16" o:title="" recolor="t" rotate="t" type="tile"/>
                      <v:textbox inset="0,0,0,0">
                        <w:txbxContent>
                          <w:p w14:paraId="15F84E9C" w14:textId="4291FFF4" w:rsidR="00E54297" w:rsidRDefault="00E54297">
                            <w:pPr>
                              <w:pStyle w:val="p1"/>
                              <w:divId w:val="1333072039"/>
                            </w:pPr>
                            <w:permStart w:id="988707489" w:edGrp="everyone"/>
                          </w:p>
                          <w:p w14:paraId="7AE70267" w14:textId="63867851" w:rsidR="004C13F0" w:rsidRPr="005362A7" w:rsidRDefault="001727DF" w:rsidP="002817FE">
                            <w:pPr>
                              <w:pStyle w:val="22TAHiddenWrittenResponse"/>
                            </w:pPr>
                            <w:r>
                              <w:t>A dictat</w:t>
                            </w:r>
                            <w:r w:rsidR="00874ACC">
                              <w:t xml:space="preserve">orial style, where the person in charge has total authority and </w:t>
                            </w:r>
                            <w:r w:rsidR="00F23253">
                              <w:t>controls</w:t>
                            </w:r>
                            <w:r w:rsidR="004C13F0">
                              <w:t xml:space="preserve"> decision</w:t>
                            </w:r>
                            <w:r w:rsidR="005700B8">
                              <w:t>-making.</w:t>
                            </w:r>
                            <w:r w:rsidR="00FF5C6D">
                              <w:t xml:space="preserve">  </w:t>
                            </w:r>
                            <w:r w:rsidR="00B50CD9">
                              <w:t>They con</w:t>
                            </w:r>
                            <w:r w:rsidR="00B9470E">
                              <w:t xml:space="preserve">trol the work of the team and monitor the </w:t>
                            </w:r>
                            <w:r w:rsidR="00CE4CD1">
                              <w:t xml:space="preserve">completion of each task under </w:t>
                            </w:r>
                            <w:r w:rsidR="002331BD">
                              <w:t>scrutiny</w:t>
                            </w:r>
                            <w:r w:rsidR="008A6D31">
                              <w:t>.  W</w:t>
                            </w:r>
                            <w:r w:rsidR="00457FC3">
                              <w:t>here</w:t>
                            </w:r>
                            <w:r w:rsidR="00A41ED4">
                              <w:t xml:space="preserve"> on</w:t>
                            </w:r>
                            <w:r w:rsidR="001E29CB">
                              <w:t xml:space="preserve"> the other hand with La</w:t>
                            </w:r>
                            <w:r w:rsidR="00957B13">
                              <w:t xml:space="preserve">issez-faire </w:t>
                            </w:r>
                            <w:r w:rsidR="00192234">
                              <w:t xml:space="preserve">style it </w:t>
                            </w:r>
                            <w:r w:rsidR="00957B13">
                              <w:t>is</w:t>
                            </w:r>
                            <w:r w:rsidR="00192234">
                              <w:t xml:space="preserve"> a hands off approach</w:t>
                            </w:r>
                            <w:r w:rsidR="00F72E42">
                              <w:t>, leaving the team to do it by themselves.</w:t>
                            </w:r>
                            <w:permEnd w:id="988707489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867820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203627E" w14:textId="77777777" w:rsidR="006F7B56" w:rsidRPr="00533511" w:rsidRDefault="00942CC6" w:rsidP="003F6AE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404266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B5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78200"/>
          </w:p>
        </w:tc>
      </w:tr>
    </w:tbl>
    <w:p w14:paraId="54290C64" w14:textId="77777777" w:rsidR="006F7B56" w:rsidRDefault="006F7B56" w:rsidP="006F7B56">
      <w:pPr>
        <w:rPr>
          <w:rFonts w:ascii="Arial" w:hAnsi="Arial" w:cs="Arial"/>
          <w:sz w:val="22"/>
          <w:szCs w:val="22"/>
        </w:rPr>
      </w:pPr>
    </w:p>
    <w:p w14:paraId="74DAD31A" w14:textId="77777777" w:rsidR="004D38C1" w:rsidRDefault="004D38C1" w:rsidP="004D38C1">
      <w:pPr>
        <w:rPr>
          <w:rFonts w:ascii="Arial" w:hAnsi="Arial" w:cs="Arial"/>
          <w:sz w:val="22"/>
          <w:szCs w:val="22"/>
        </w:rPr>
      </w:pPr>
    </w:p>
    <w:p w14:paraId="09E17460" w14:textId="403A88DC" w:rsidR="004D38C1" w:rsidRPr="00830749" w:rsidRDefault="004D38C1" w:rsidP="004D38C1">
      <w:pPr>
        <w:pStyle w:val="20TAQuestionNumber"/>
        <w:ind w:left="709" w:hanging="709"/>
      </w:pPr>
      <w:bookmarkStart w:id="6" w:name="_Ref87530097"/>
      <w:r>
        <w:lastRenderedPageBreak/>
        <w:t xml:space="preserve">Clarify and provide </w:t>
      </w:r>
      <w:r w:rsidR="006529D8">
        <w:t xml:space="preserve">three (3) </w:t>
      </w:r>
      <w:r>
        <w:t xml:space="preserve">examples of </w:t>
      </w:r>
      <w:r w:rsidRPr="00241447">
        <w:t>where</w:t>
      </w:r>
      <w:r>
        <w:t xml:space="preserve"> </w:t>
      </w:r>
      <w:r w:rsidRPr="00241447">
        <w:t xml:space="preserve">your workplace </w:t>
      </w:r>
      <w:r w:rsidRPr="004D38C1">
        <w:rPr>
          <w:u w:val="single"/>
        </w:rPr>
        <w:t>states</w:t>
      </w:r>
      <w:r w:rsidRPr="004D38C1">
        <w:t xml:space="preserve"> </w:t>
      </w:r>
      <w:r w:rsidRPr="00241447">
        <w:t>its values and behavioural standards</w:t>
      </w:r>
      <w:r w:rsidR="006529D8">
        <w:t xml:space="preserve"> and explain how this is achieved.</w:t>
      </w:r>
      <w:bookmarkEnd w:id="6"/>
    </w:p>
    <w:p w14:paraId="293A37F4" w14:textId="77777777" w:rsidR="004D38C1" w:rsidRPr="00830749" w:rsidRDefault="004D38C1" w:rsidP="004D38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D38C1" w:rsidRPr="00830749" w14:paraId="4A7D3C5E" w14:textId="77777777" w:rsidTr="003F6AEB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39816482" w14:textId="77777777" w:rsidR="004D38C1" w:rsidRPr="001C4084" w:rsidRDefault="004D38C1" w:rsidP="003F6AE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33F9930A" w14:textId="77777777" w:rsidR="004D38C1" w:rsidRPr="001C4084" w:rsidRDefault="004D38C1" w:rsidP="003F6A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15D618" wp14:editId="5F4557E5">
                      <wp:extent cx="4614530" cy="3371850"/>
                      <wp:effectExtent l="0" t="0" r="0" b="635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3718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AD9E95F" w14:textId="797C8C46" w:rsidR="004D38C1" w:rsidRDefault="001D4348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8"/>
                                    </w:numPr>
                                  </w:pPr>
                                  <w:permStart w:id="264064442" w:edGrp="everyone"/>
                                  <w:r>
                                    <w:t xml:space="preserve">Company policies and </w:t>
                                  </w:r>
                                  <w:r w:rsidR="009E46FC">
                                    <w:t xml:space="preserve">procedures </w:t>
                                  </w:r>
                                </w:p>
                                <w:p w14:paraId="6C0FAC05" w14:textId="1D797C69" w:rsidR="008F4341" w:rsidRDefault="008F4341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8"/>
                                    </w:numPr>
                                  </w:pPr>
                                  <w:r>
                                    <w:t xml:space="preserve">Site </w:t>
                                  </w:r>
                                  <w:r w:rsidR="00074B24">
                                    <w:t xml:space="preserve">induction </w:t>
                                  </w:r>
                                </w:p>
                                <w:p w14:paraId="58A677F3" w14:textId="2B629534" w:rsidR="00074B24" w:rsidRDefault="00074B24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8"/>
                                    </w:numPr>
                                  </w:pPr>
                                  <w:r>
                                    <w:t>Posters and notices,</w:t>
                                  </w:r>
                                  <w:r w:rsidR="005932A3">
                                    <w:t xml:space="preserve"> signs.</w:t>
                                  </w:r>
                                </w:p>
                                <w:p w14:paraId="0002A33B" w14:textId="357A8889" w:rsidR="00E33071" w:rsidRPr="005362A7" w:rsidRDefault="00EA665D" w:rsidP="002817FE">
                                  <w:pPr>
                                    <w:pStyle w:val="22TAHiddenWrittenResponse"/>
                                  </w:pPr>
                                  <w:r>
                                    <w:t xml:space="preserve">Achieved through </w:t>
                                  </w:r>
                                  <w:r w:rsidR="009E46FC">
                                    <w:t xml:space="preserve">Code of </w:t>
                                  </w:r>
                                  <w:r w:rsidR="00A3097B">
                                    <w:t xml:space="preserve">Conduct </w:t>
                                  </w:r>
                                  <w:permEnd w:id="2640644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815D618" id="Text Box 8" o:spid="_x0000_s1030" type="#_x0000_t202" style="width:363.35pt;height:26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ibX3/l2PAAAAAAAAAAAA4D5rZt7rEQAAAAAAAAAAANxnzczfegQAAAAAAAAA&#13;&#10;AAD3ec459QYAAAAAAAAAAAAu9KoHAAAAAAAAAAAAcCc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Im19/5RjwAAAAAAAAAAAOA+a2Y+6xEAAAAA&#13;&#10;AAAAAADcx4UoAAAAAAAAAAAAiTUzv+oRAAAAAAAAAAAA3Oc559QbAAAAAAAAAAAAuJALUQ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Jr7/2nHgEAAAAAAAAAAMB91sy81SMAAAAAAAAAAAC4z5qZr3oEAAAAAAAAAAAA93nOOfUG&#13;&#10;AAAAAAAAAAAALvSqBwAAAAAAAAAAAHAn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CJtff+qEcAAAAAAAAAAABwnzUzP+sRAAAAAAAAAAAA3GfN&#13;&#10;zL96BAAAAAAAAAAAAPd5zjn1BgAAAAAAAAAAAC70qgcAAAAAAAAAAABwJw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D8Z++OiSoAoiAIvk9dDmZA&#13;&#10;DyYg5nRAihVsHTImuG4FK2CqFk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isvfdLPQIAAAAAAAAAAID7rJn5rkcAAAAAAAAAAABwHxeiAAAA&#13;&#10;AAAAAAAAJNbMfNUjAAAAAAAAAAAAuM/jnFNvAAAAAAAAAAAA4EIuRAE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isvfdnPQIA&#13;&#10;AAAAAAAAAID7rJl5rUcAAAAAAAAAAABwnzUzf/UIAAAAAAAAAAAA7vM459QbAAAAAAAAAAAAuNBT&#13;&#10;PQAAAAAAAAAAAIA7Cd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6LTlEwAAIABJREFU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rL33Wz0CAAAAAAAAAACA+6yZ+ahHAAAAAAAAAAAAcB8X&#13;&#10;ogAAAAAAAAAAACTWzLzXIwAAAAAAAAAAALjP45xTbwAAAAAAAAAAAOBCLkQB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rL33&#13;&#10;Tz0CAAAAAAAAAACA+6yZea5HAAAAAAAAAAAAcJ81M7/1CAAAAAAAAAAAAO7zOOfUGwAAAAAAAAAA&#13;&#10;ALjQUz0AAAAAAAAAAACAOwn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+GfvjokqAKIgCL5PnQV8EOEEAnwQ&#13;&#10;kXAmkIQUbBwyJrhuBStgqjY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Cx9t7v&#13;&#10;9QgAAAAAAAAAAADus2bmrR4BAAAAAAAAAADAfdbM/NUjAAAAAAAAAAAAuM/jnFNvAAAAAAAAAAAA&#13;&#10;4EJP9QAAAAAAAAAAAADuJG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sfbez/UIAAAAAAAAAAAA7rNm5qceAQAAAAAAAAAAwH1ciAIAAAAAAAAA&#13;&#10;AJBYM/NdjwAAAAAAAAAAAOA+j3NOvQEAAAAAAAAAAIALuRAF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sfbeX/UIAAAAAAAA&#13;&#10;AAAA7rNm5qUeAQAAAAAAAAAAwH3WzPzWIwAAAAAAAAAAALjP45xTbwAAAAAAAAAAAOBCT/UAAAAA&#13;&#10;AAAAAAAA7iR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LH23q/1CAAAAAAAAAAAAO6zZuazHgEAAAAAAAAAAMB9XIgCAAAAAAAAAACQWDPzUY8A&#13;&#10;AAAAAAAAAADgPo9zTr0BAAAAAAAAAACAC7kQBQ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45+9OyaKBYiiKPh2a3Ki7wMp5EghYUwQ/QApqMHGIOME&#13;&#10;063gCjhVF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LH23v/rEQAAAAAAAAAAANxnzcxLPQIAAAAAAAAAAID7rJn5rkcA&#13;&#10;AAAAAAAAAABwn8c5p94AAAAAAAAAAADAhZ71AAAAAAAAAAAAAO4k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DGSWrgAAAgAElEQVQ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Cx9t7v9QgA&#13;&#10;AAAAAAAAAADus2bmrR4BAAAAAAAAAADAfdbM/NYjAAAAAAAAAAAAuM/jnFNvAAAAAAAAAAAA4ELP&#13;&#10;egAAAAAAAAAAAAB3Er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WHvvf/UIAAAAAAAAAAAA7rNm5qseAQAAAAAAAAAAwH1ciAIAAAAAAAAAAJBY&#13;&#10;M/NZjwAAAAAAAAAAAOA+j3NOvQEAAAAAAAAAAIALuRAF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sfbeH/UIAAAAAAAAAAAA&#13;&#10;7rNm5rUeAQAAAAAAAAAAwH3WzPzUIwAAAAAAAAAAALjP45xTbwAAAAAAAAAAAOBCz3oAAAAAAAAA&#13;&#10;AAAAdxK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X/s3TFRBUAUBMH3qYuwgBRMEIMJcqJzgARwhpNDxgTX&#13;&#10;rWAFTNUC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i7b1f6xEAAAAAAAAAAADc&#13;&#10;Z83MZz0CAAAAAAAAAACA+7gQBQAAAAAAAAAAILFm5r0eAQAAAAAAAAAAwH0e55x6AwAAAAAAAAAA&#13;&#10;ABdyIQo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i7b1/6xEAAAAAAAAAAADcZ83Mcz0CAAAAAAAAAACA+6yZ+alHAAAAAAAA&#13;&#10;AAAAcJ/HOafeAAAAAAAAAAAAwIWe6gEAAAAAAAAAAADcSc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Yu29P+oRAAAAAAAAAAAA3GfNzFs9AgAA&#13;&#10;AAAAAAAAgPusmfmrRwAAAAAAAAAAAHCfxzmn3gAAAAAAAAAAAMCFnuoBAAAAAAAAAAAA3En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GLtvV/q&#13;&#10;EQAAAAAAAAAAANxnzcx3PQIAAAAAAAAAAID7uBAFAAAAAAAAAAAgsWbmqx4BAAAAAAAAAADAfR7n&#13;&#10;nHoDAAAAAAAAAAAAF3IhCgAAAAAAAAAAQFus2q8AACAASURBV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Nbe+70eAQAAAAAAAAAA&#13;&#10;wH3WzHzUIwAAAAAAAAAAALiPC1EAAAAAAAAAAAASa2Z+1iMAAAAAAAAAAAC4z3POqTcAAAAAAAAA&#13;&#10;AABwIRei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Nbe+6seAQAAAAAAAAAAwH3WzLzVIwAAAAAAAAAAALjPmpnPegQAAAAA&#13;&#10;AAAAAAD3ec459QYAAAAAAAAAAAAu9KoHAAAAAAAAAAAAcCc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Im19/5VjwAAAAAAAAAAAOA+a2Z+1CMA&#13;&#10;AAAAAAAAAAC4z5qZf/UIAAAAAAAAAAAA7vOcc+oNAAAAAAAAAAAAXOhVDwAAAAAAAAAAAOBO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+/9&#13;&#10;rR4BAAAAAAAAAADAfdbM/KlHAAAAAAAAAAAAcB8XogAAAAAAAAAAACTWzPyuRwAAAAAAAAAAAHCf&#13;&#10;55xTbwAAAAAAAAAAAOBCLkQBAAAAAAAA/rN3B1WVBUEUBOv905gZFaxxwRoVrYM9JsYMThoZuegI&#13;&#10;BVdAnio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Jr773rEQAAAAAAAAAAANxnzcy/egQAAAAAAAAAAAD3WTPzvx4BAAAAAAAAAADAfZ5z&#13;&#10;Tr0BAAAAAAAAAACAC73qAQAAAAAAAAAAANxJ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OyvarQAAIABJREFU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i7b3f6xEAAAAAAAAAAADcZ83M&#13;&#10;Vz0CAAAAAAAAAACA+3ghCgAAAAAAAAAAQOI559QbAAAAAAAAAAAAuJAL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TW3vunHgEAAAAAAAAAAMB91sy81SMAAAAAAAAAAAC4z5qZ73oEAAAAAAAAAAAA93nO&#13;&#10;OfUGAAAAAAAAAAAALvSqBwAAAAAAAAAAAHAn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CJtff+rEcAAAAAAAAAAABwnzUzH/UIAAAAAAAAAAAA&#13;&#10;7rNm5rceAQAAAAAAAAAAwH2ec069AQAAAAAAAAAAgAu96gEAAAAAAAAAAADcSc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D8sXfHRBEAQRQF564WFcT4wA8xAjYhJsECJhC3yHjBdiv4Al7N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GLtvV/rEQAAAAAAAAAAANxnzcx3PQIAAAAAAAAAAID7&#13;&#10;eCEKAAAAAAAAAABAYs3MZz0CAAAAAAAAAACA+zzOOfUGAAAAAAAAAAAALuSFKA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Im1&#13;&#10;9/6qRwAAAAAAAAAAAHCfNTNv9QgAAAAAAAAAAADus2bmrx4BAAAAAAAAAADAfR7nnHoDAAAAAAAA&#13;&#10;AAAAF3rWAwAAAAAAAAAAALiT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DE2nu/1yMAAAAAAAAAAAC4z5qZj3oEAAAAAAAAAAAA9/FCFAAAAAAA&#13;&#10;AAAAgMTjnFNvAAAAAAAAAAAA4EIu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BYe+/fegQAAAAAAAAA&#13;&#10;AAD3WTPzUo8AAAAAAAAAAADgPmtmfuoRAAAAAAAAAAAA3Odxzqk3AAAAAAAAAAAAcKFnPQAAAAAA&#13;&#10;AAAAAIA7Cd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/tu1gyIGYiCAYXtieqpNAAAH0UlEQVSdUDsq5RGcBZPC8CMSAgMw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CJtff+1hEAAAAAAAAA&#13;&#10;AADcZ83MW0cAAAAAAAAAAABwnzUzvzoCAAAAAAAAAACA+zznnLoBAAAAAAAAAACAC33qAAAAAAAA&#13;&#10;AAAAAO5k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" stroked="f" strokeweight=".5pt">
                      <v:fill r:id="rId16" o:title="" recolor="t" rotate="t" type="tile"/>
                      <v:textbox inset="0,0,0,0">
                        <w:txbxContent>
                          <w:p w14:paraId="5AD9E95F" w14:textId="797C8C46" w:rsidR="004D38C1" w:rsidRDefault="001D4348" w:rsidP="00F11A19">
                            <w:pPr>
                              <w:pStyle w:val="22TAHiddenWrittenResponse"/>
                              <w:numPr>
                                <w:ilvl w:val="0"/>
                                <w:numId w:val="28"/>
                              </w:numPr>
                            </w:pPr>
                            <w:permStart w:id="264064442" w:edGrp="everyone"/>
                            <w:r>
                              <w:t xml:space="preserve">Company policies and </w:t>
                            </w:r>
                            <w:r w:rsidR="009E46FC">
                              <w:t xml:space="preserve">procedures </w:t>
                            </w:r>
                          </w:p>
                          <w:p w14:paraId="6C0FAC05" w14:textId="1D797C69" w:rsidR="008F4341" w:rsidRDefault="008F4341" w:rsidP="00F11A19">
                            <w:pPr>
                              <w:pStyle w:val="22TAHiddenWrittenResponse"/>
                              <w:numPr>
                                <w:ilvl w:val="0"/>
                                <w:numId w:val="28"/>
                              </w:numPr>
                            </w:pPr>
                            <w:r>
                              <w:t xml:space="preserve">Site </w:t>
                            </w:r>
                            <w:r w:rsidR="00074B24">
                              <w:t xml:space="preserve">induction </w:t>
                            </w:r>
                          </w:p>
                          <w:p w14:paraId="58A677F3" w14:textId="2B629534" w:rsidR="00074B24" w:rsidRDefault="00074B24" w:rsidP="00F11A19">
                            <w:pPr>
                              <w:pStyle w:val="22TAHiddenWrittenResponse"/>
                              <w:numPr>
                                <w:ilvl w:val="0"/>
                                <w:numId w:val="28"/>
                              </w:numPr>
                            </w:pPr>
                            <w:r>
                              <w:t>Posters and notices,</w:t>
                            </w:r>
                            <w:r w:rsidR="005932A3">
                              <w:t xml:space="preserve"> signs.</w:t>
                            </w:r>
                          </w:p>
                          <w:p w14:paraId="0002A33B" w14:textId="357A8889" w:rsidR="00E33071" w:rsidRPr="005362A7" w:rsidRDefault="00EA665D" w:rsidP="002817FE">
                            <w:pPr>
                              <w:pStyle w:val="22TAHiddenWrittenResponse"/>
                            </w:pPr>
                            <w:r>
                              <w:t xml:space="preserve">Achieved through </w:t>
                            </w:r>
                            <w:r w:rsidR="009E46FC">
                              <w:t xml:space="preserve">Code of </w:t>
                            </w:r>
                            <w:r w:rsidR="00A3097B">
                              <w:t xml:space="preserve">Conduct </w:t>
                            </w:r>
                            <w:permEnd w:id="264064442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963652088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88AA8E0" w14:textId="77777777" w:rsidR="004D38C1" w:rsidRPr="00533511" w:rsidRDefault="00942CC6" w:rsidP="003F6AE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426233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D38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63652088"/>
          </w:p>
        </w:tc>
      </w:tr>
    </w:tbl>
    <w:p w14:paraId="4181B552" w14:textId="77777777" w:rsidR="004D38C1" w:rsidRDefault="004D38C1" w:rsidP="004D38C1">
      <w:pPr>
        <w:rPr>
          <w:rFonts w:ascii="Arial" w:hAnsi="Arial" w:cs="Arial"/>
          <w:sz w:val="22"/>
          <w:szCs w:val="22"/>
        </w:rPr>
      </w:pPr>
    </w:p>
    <w:p w14:paraId="5DCE0797" w14:textId="77777777" w:rsidR="004D38C1" w:rsidRDefault="004D38C1" w:rsidP="004D38C1">
      <w:pPr>
        <w:rPr>
          <w:rFonts w:ascii="Arial" w:hAnsi="Arial" w:cs="Arial"/>
          <w:sz w:val="22"/>
          <w:szCs w:val="22"/>
        </w:rPr>
      </w:pPr>
    </w:p>
    <w:p w14:paraId="4EFDC17B" w14:textId="482CA96A" w:rsidR="004D38C1" w:rsidRPr="004D38C1" w:rsidRDefault="004D38C1" w:rsidP="004D38C1">
      <w:pPr>
        <w:pStyle w:val="20TAQuestionNumber"/>
        <w:ind w:left="709" w:hanging="709"/>
      </w:pPr>
      <w:bookmarkStart w:id="7" w:name="_Ref87530126"/>
      <w:r>
        <w:t>Describe</w:t>
      </w:r>
      <w:r w:rsidRPr="004D38C1">
        <w:t xml:space="preserve"> and provide</w:t>
      </w:r>
      <w:r w:rsidR="002F5A87">
        <w:t xml:space="preserve"> at least three (3)</w:t>
      </w:r>
      <w:r w:rsidRPr="004D38C1">
        <w:t xml:space="preserve"> examples of </w:t>
      </w:r>
      <w:r>
        <w:t xml:space="preserve">how </w:t>
      </w:r>
      <w:r w:rsidRPr="004D38C1">
        <w:t xml:space="preserve">your workplace </w:t>
      </w:r>
      <w:r w:rsidRPr="004D38C1">
        <w:rPr>
          <w:u w:val="single"/>
        </w:rPr>
        <w:t>implies</w:t>
      </w:r>
      <w:r w:rsidRPr="004D38C1">
        <w:t xml:space="preserve"> its values and behavioural standards.</w:t>
      </w:r>
      <w:bookmarkEnd w:id="7"/>
    </w:p>
    <w:p w14:paraId="376E3FD1" w14:textId="77777777" w:rsidR="004D38C1" w:rsidRPr="00830749" w:rsidRDefault="004D38C1" w:rsidP="004D38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D38C1" w:rsidRPr="00830749" w14:paraId="44094FA4" w14:textId="77777777" w:rsidTr="00B9327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1B931284" w14:textId="77777777" w:rsidR="004D38C1" w:rsidRPr="001C4084" w:rsidRDefault="004D38C1" w:rsidP="00B9327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743A0068" w14:textId="77777777" w:rsidR="004D38C1" w:rsidRPr="001C4084" w:rsidRDefault="004D38C1" w:rsidP="00B932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42D2EB8B" wp14:editId="086A963C">
                      <wp:extent cx="4614530" cy="3705225"/>
                      <wp:effectExtent l="0" t="0" r="0" b="0"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7052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1ADF9D6" w14:textId="03883097" w:rsidR="002C42F8" w:rsidRPr="005362A7" w:rsidRDefault="008C1C81" w:rsidP="002817FE">
                                  <w:pPr>
                                    <w:pStyle w:val="22TAHiddenWrittenResponse"/>
                                  </w:pPr>
                                  <w:r>
                                    <w:t xml:space="preserve">The </w:t>
                                  </w:r>
                                  <w:r w:rsidR="001A761B">
                                    <w:t>values may be documented or implied during site meetings</w:t>
                                  </w:r>
                                  <w:r w:rsidR="00D444EC">
                                    <w:t xml:space="preserve"> such as toolbox meetings, </w:t>
                                  </w:r>
                                  <w:r w:rsidR="00174701">
                                    <w:t>documents such JSAs or safety notices</w:t>
                                  </w:r>
                                  <w:r w:rsidR="00833658"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2D2EB8B" id="Text Box 9" o:spid="_x0000_s1031" type="#_x0000_t202" style="width:363.35pt;height:29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ibX3/l2PAAAAAAAAAAAA4D5rZt7rEQAAAAAAAAAAANxnzczfegQAAAAAAAAA&#13;&#10;AAD3ec459QYAAAAAAAAAAAAu9KoHAAAAAAAAAAAAcCc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Im19/5RjwAAAAAAAAAAAOA+a2Y+6xEAAAAA&#13;&#10;AAAAAADcx4UoAAAAAAAAAAAAiTUzv+oRAAAAAAAAAAAA3Oc559QbAAAAAAAAAAAAuJALUQ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Jr7/2nHgEAAAAAAAAAAMB91sy81SMAAAAAAAAAAAC4z5qZr3oEAAAAAAAAAAAA93nOOfUG&#13;&#10;AAAAAAAAAAAALvSqBwAAAAAAAAAAAHAn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CJtff+qEcAAAAAAAAAAABwnzUzP+sRAAAAAAAAAAAA3GfN&#13;&#10;zL96BAAAAAAAAAAAAPd5zjn1BgAAAAAAAAAAAC70qgcAAAAAAAAAAABwJw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D8Z++OiSoAoiAIvk9dDmZA&#13;&#10;DyYg5nRAihVsHTImuG4FK2CqFk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isvfdLPQIAAAAAAAAAAID7rJn5rkcAAAAAAAAAAABwHxeiAAAA&#13;&#10;AAAAAAAAJNbMfNUjAAAAAAAAAAAAuM/jnFNvAAAAAAAAAAAA4EIuRAE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isvfdnPQIA&#13;&#10;AAAAAAAAAID7rJl5rUcAAAAAAAAAAABwnzUzf/UIAAAAAAAAAAAA7vM459QbAAAAAAAAAAAAuNBT&#13;&#10;PQAAAAAAAAAAAIA7Cd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6LTlEwAAIABJREFU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rL33Wz0CAAAAAAAAAACA+6yZ+ahHAAAAAAAAAAAAcB8X&#13;&#10;ogAAAAAAAAAAACTWzLzXIwAAAAAAAAAAALjP45xTbwAAAAAAAAAAAOBCLkQB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rL33&#13;&#10;Tz0CAAAAAAAAAACA+6yZea5HAAAAAAAAAAAAcJ81M7/1CAAAAAAAAAAAAO7zOOfUGwAAAAAAAAAA&#13;&#10;ALjQUz0AAAAAAAAAAACAOwn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+GfvjokqAKIgCL5PnQV8EOEEAnwQ&#13;&#10;kXAmkIQUbBwyJrhuBStgqjY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Cx9t7v&#13;&#10;9QgAAAAAAAAAAADus2bmrR4BAAAAAAAAAADAfdbM/NUjAAAAAAAAAAAAuM/jnFNvAAAAAAAAAAAA&#13;&#10;4EJP9QAAAAAAAAAAAADuJG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sfbez/UIAAAAAAAAAAAA7rNm5qceAQAAAAAAAAAAwH1ciAIAAAAAAAAA&#13;&#10;AJBYM/NdjwAAAAAAAAAAAOA+j3NOvQEAAAAAAAAAAIALuRAF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sfbeX/UIAAAAAAAA&#13;&#10;AAAA7rNm5qUeAQAAAAAAAAAAwH3WzPzWIwAAAAAAAAAAALjP45xTbwAAAAAAAAAAAOBCT/UAAAAA&#13;&#10;AAAAAAAA7iR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LH23q/1CAAAAAAAAAAAAO6zZuazHgEAAAAAAAAAAMB9XIgCAAAAAAAAAACQWDPzUY8A&#13;&#10;AAAAAAAAAADgPo9zTr0BAAAAAAAAAACAC7kQBQ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45+9OyaKBYiiKPh2a3Ki7wMp5EghYUwQ/QApqMHGIOME&#13;&#10;063gCjhVF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LH23v/rEQAAAAAAAAAAANxnzcxLPQIAAAAAAAAAAID7rJn5rkcA&#13;&#10;AAAAAAAAAABwn8c5p94AAAAAAAAAAADAhZ71AAAAAAAAAAAAAO4k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DGSWrgAAAgAElEQVQ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Cx9t7v9QgA&#13;&#10;AAAAAAAAAADus2bmrR4BAAAAAAAAAADAfdbM/NYjAAAAAAAAAAAAuM/jnFNvAAAAAAAAAAAA4ELP&#13;&#10;egAAAAAAAAAAAAB3Er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WHvvf/UIAAAAAAAAAAAA7rNm5qseAQAAAAAAAAAAwH1ciAIAAAAAAAAAAJBY&#13;&#10;M/NZjwAAAAAAAAAAAOA+j3NOvQEAAAAAAAAAAIALuRAF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sfbeH/UIAAAAAAAAAAAA&#13;&#10;7rNm5rUeAQAAAAAAAAAAwH3WzPzUIwAAAAAAAAAAALjP45xTbwAAAAAAAAAAAOBCz3oAAAAAAAAA&#13;&#10;AAAAdxK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X/s3TFRBUAUBMH3qYuwgBRMEIMJcqJzgARwhpNDxgTX&#13;&#10;rWAFTNUC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i7b1f6xEAAAAAAAAAAADc&#13;&#10;Z83MZz0CAAAAAAAAAACA+7gQBQAAAAAAAAAAILFm5r0eAQAAAAAAAAAAwH0e55x6AwAAAAAAAAAA&#13;&#10;ABdyIQo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i7b1/6xEAAAAAAAAAAADcZ83Mcz0CAAAAAAAAAACA+6yZ+alHAAAAAAAA&#13;&#10;AAAAcJ/HOafeAAAAAAAAAAAAwIWe6gEAAAAAAAAAAADcSc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Yu29P+oRAAAAAAAAAAAA3GfNzFs9AgAA&#13;&#10;AAAAAAAAgPusmfmrRwAAAAAAAAAAAHCfxzmn3gAAAAAAAAAAAMCFnuoBAAAAAAAAAAAA3En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GLtvV/q&#13;&#10;EQAAAAAAAAAAANxnzcx3PQIAAAAAAAAAAID7uBAFAAAAAAAAAAAgsWbmqx4BAAAAAAAAAADAfR7n&#13;&#10;nHoDAAAAAAAAAAAAF3IhCgAAAAAAAAAAQFus2q8AACAASURBV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Nbe+70eAQAAAAAAAAAA&#13;&#10;wH3WzHzUIwAAAAAAAAAAALiPC1EAAAAAAAAAAAASa2Z+1iMAAAAAAAAAAAC4z3POqTcAAAAAAAAA&#13;&#10;AABwIRei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Nbe+6seAQAAAAAAAAAAwH3WzLzVIwAAAAAAAAAAALjPmpnPegQAAAAA&#13;&#10;AAAAAAD3ec459QYAAAAAAAAAAAAu9KoHAAAAAAAAAAAAcCc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Im19/5VjwAAAAAAAAAAAOA+a2Z+1CMA&#13;&#10;AAAAAAAAAAC4z5qZf/UIAAAAAAAAAAAA7vOcc+oNAAAAAAAAAAAAXOhVDwAAAAAAAAAAAOBO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+/9&#13;&#10;rR4BAAAAAAAAAADAfdbM/KlHAAAAAAAAAAAAcB8XogAAAAAAAAAAACTWzPyuRwAAAAAAAAAAAHCf&#13;&#10;55xTbwAAAAAAAAAAAOBCLkQBAAAAAAAA/rN3B1WVBUEUBOv905gZFaxxwRoVrYM9JsYMThoZuegI&#13;&#10;BVdAnio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Jr773rEQAAAAAAAAAAANxnzcy/egQAAAAAAAAAAAD3WTPzvx4BAAAAAAAAAADAfZ5z&#13;&#10;Tr0BAAAAAAAAAACAC73qAQAAAAAAAAAAANxJ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OyvarQAAIABJREFU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i7b3f6xEAAAAAAAAAAADcZ83M&#13;&#10;Vz0CAAAAAAAAAACA+3ghCgAAAAAAAAAAQOI559QbAAAAAAAAAAAAuJAL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TW3vunHgEAAAAAAAAAAMB91sy81SMAAAAAAAAAAAC4z5qZ73oEAAAAAAAAAAAA93nO&#13;&#10;OfUGAAAAAAAAAAAALvSqBwAAAAAAAAAAAHAn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CJtff+rEcAAAAAAAAAAABwnzUzH/UIAAAAAAAAAAAA&#13;&#10;7rNm5rceAQAAAAAAAAAAwH2ec069AQAAAAAAAAAAgAu96gEAAAAAAAAAAADcSc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D8sXfHRBEAQRQF564WFcT4wA8xAjYhJsECJhC3yHjBdiv4Al7N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GLtvV/rEQAAAAAAAAAAANxnzcx3PQIAAAAAAAAAAID7&#13;&#10;eCEKAAAAAAAAAABAYs3MZz0CAAAAAAAAAACA+zzOOfUGAAAAAAAAAAAALuSFKA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Im1&#13;&#10;9/6qRwAAAAAAAAAAAHCfNTNv9QgAAAAAAAAAAADus2bmrx4BAAAAAAAAAADAfR7nnHoDAAAAAAAA&#13;&#10;AAAAF3rWAwAAAAAAAAAAALiT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DE2nu/1yMAAAAAAAAAAAC4z5qZj3oEAAAAAAAAAAAA9/FCFAAAAAAA&#13;&#10;AAAAgMTjnFNvAAAAAAAAAAAA4EIu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BYe+/fegQAAAAAAAAA&#13;&#10;AAD3WTPzUo8AAAAAAAAAAADgPmtmfuoRAAAAAAAAAAAA3Odxzqk3AAAAAAAAAAAAcKFnPQAAAAAA&#13;&#10;AAAAAIA7Cd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/tu1gyIGYiCAYXtieqpNAAAH0UlEQVSdUDsq5RGcBZPC8CMSAgMw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CJtff+1hEAAAAAAAAA&#13;&#10;AADcZ83MW0cAAAAAAAAAAABwnzUzvzoCAAAAAAAAAACA+zznnLoBAAAAAAAAAACAC33qAAAAAAAA&#13;&#10;AAAAAO5k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" stroked="f" strokeweight=".5pt">
                      <v:fill r:id="rId17" o:title="" recolor="t" rotate="t" type="tile"/>
                      <v:textbox inset="0,0,0,0">
                        <w:txbxContent>
                          <w:p w14:paraId="71ADF9D6" w14:textId="03883097" w:rsidR="002C42F8" w:rsidRPr="005362A7" w:rsidRDefault="008C1C81" w:rsidP="002817FE">
                            <w:pPr>
                              <w:pStyle w:val="22TAHiddenWrittenResponse"/>
                            </w:pPr>
                            <w:r>
                              <w:t xml:space="preserve">The </w:t>
                            </w:r>
                            <w:r w:rsidR="001A761B">
                              <w:t>values may be documented or implied during site meetings</w:t>
                            </w:r>
                            <w:r w:rsidR="00D444EC">
                              <w:t xml:space="preserve"> such as toolbox meetings, </w:t>
                            </w:r>
                            <w:r w:rsidR="00174701">
                              <w:t>documents such JSAs or safety notices</w:t>
                            </w:r>
                            <w:r w:rsidR="00833658">
                              <w:t>.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478512547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02E874C" w14:textId="77777777" w:rsidR="004D38C1" w:rsidRPr="00533511" w:rsidRDefault="00942CC6" w:rsidP="00B9327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489325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D38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78512547"/>
          </w:p>
        </w:tc>
      </w:tr>
    </w:tbl>
    <w:p w14:paraId="3441291C" w14:textId="77777777" w:rsidR="004D38C1" w:rsidRDefault="004D38C1" w:rsidP="004D38C1">
      <w:pPr>
        <w:rPr>
          <w:rFonts w:ascii="Arial" w:hAnsi="Arial" w:cs="Arial"/>
          <w:sz w:val="22"/>
          <w:szCs w:val="22"/>
        </w:rPr>
      </w:pPr>
    </w:p>
    <w:p w14:paraId="2FC81AED" w14:textId="0B05E4B9" w:rsidR="00E97480" w:rsidRPr="00A311BC" w:rsidRDefault="00E97480" w:rsidP="00E97480">
      <w:pPr>
        <w:jc w:val="left"/>
        <w:rPr>
          <w:rFonts w:ascii="Arial" w:hAnsi="Arial"/>
          <w:bCs/>
          <w:sz w:val="20"/>
        </w:rPr>
      </w:pPr>
    </w:p>
    <w:p w14:paraId="2ABDC42D" w14:textId="77777777" w:rsidR="00E97480" w:rsidRPr="00830749" w:rsidRDefault="00E97480" w:rsidP="00E97480">
      <w:pPr>
        <w:pStyle w:val="20TAQuestionNumber"/>
        <w:ind w:left="709" w:hanging="709"/>
      </w:pPr>
      <w:bookmarkStart w:id="8" w:name="_Ref87527530"/>
      <w:r>
        <w:lastRenderedPageBreak/>
        <w:t xml:space="preserve">Discuss how </w:t>
      </w:r>
      <w:r w:rsidRPr="006477F7">
        <w:t>leaders</w:t>
      </w:r>
      <w:r>
        <w:t xml:space="preserve"> can</w:t>
      </w:r>
      <w:r w:rsidRPr="006477F7">
        <w:t xml:space="preserve"> ensure their performance behaviour meets the requirements of the organisation</w:t>
      </w:r>
      <w:r>
        <w:t>.</w:t>
      </w:r>
      <w:bookmarkEnd w:id="8"/>
    </w:p>
    <w:p w14:paraId="4D1BB02A" w14:textId="77777777" w:rsidR="00E97480" w:rsidRPr="00830749" w:rsidRDefault="00E97480" w:rsidP="00E9748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97480" w:rsidRPr="00830749" w14:paraId="3232ADE2" w14:textId="77777777" w:rsidTr="003F6AEB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3A420F7A" w14:textId="77777777" w:rsidR="00E97480" w:rsidRPr="001C4084" w:rsidRDefault="00E97480" w:rsidP="003F6AE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13589B75" w14:textId="77777777" w:rsidR="00E97480" w:rsidRPr="001C4084" w:rsidRDefault="00E97480" w:rsidP="003F6A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15C6F63A" wp14:editId="2A60343A">
                      <wp:extent cx="4614530" cy="2466975"/>
                      <wp:effectExtent l="0" t="0" r="0" b="0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4669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29D0538" w14:textId="1A8504BD" w:rsidR="00E97480" w:rsidRDefault="00C242B9" w:rsidP="002817FE">
                                  <w:pPr>
                                    <w:pStyle w:val="22TAHiddenWrittenResponse"/>
                                  </w:pPr>
                                  <w:r>
                                    <w:t xml:space="preserve">Monitoring and </w:t>
                                  </w:r>
                                  <w:r w:rsidR="001816D7">
                                    <w:t>regularly undertaking a self</w:t>
                                  </w:r>
                                  <w:r w:rsidR="0020112A">
                                    <w:t>-assessment of their own performance against org</w:t>
                                  </w:r>
                                  <w:r w:rsidR="00D54B9C">
                                    <w:t>anisational standards</w:t>
                                  </w:r>
                                  <w:r w:rsidR="00746B3A">
                                    <w:t>.</w:t>
                                  </w:r>
                                </w:p>
                                <w:p w14:paraId="7C139242" w14:textId="79688582" w:rsidR="00746B3A" w:rsidRPr="005362A7" w:rsidRDefault="007F100A" w:rsidP="002817FE">
                                  <w:pPr>
                                    <w:pStyle w:val="22TAHiddenWrittenResponse"/>
                                  </w:pPr>
                                  <w:r>
                                    <w:t xml:space="preserve">Objectively assessing their own performance </w:t>
                                  </w:r>
                                  <w:r w:rsidR="00705D0B">
                                    <w:t xml:space="preserve">in terms of organisation </w:t>
                                  </w:r>
                                  <w:r w:rsidR="00E855D8">
                                    <w:t>need and in terms of match</w:t>
                                  </w:r>
                                  <w:r w:rsidR="007F4457">
                                    <w:t xml:space="preserve"> with the organisation’s</w:t>
                                  </w:r>
                                  <w:r w:rsidR="00433F0F">
                                    <w:t xml:space="preserve"> vision, policies, procedures, code</w:t>
                                  </w:r>
                                  <w:r w:rsidR="00DD33DD">
                                    <w:t xml:space="preserve"> of practices/ behaviour/ ethics.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5C6F63A" id="Text Box 3" o:spid="_x0000_s1032" type="#_x0000_t202" style="width:363.35pt;height:19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CJtff+XY8AAAAAAAAAAADgPmtm3usRAAAAAAAAAAAA3GfNzN96BAAAAAAA&#13;&#10;AAAAAPd5zjn1BgAAAAAAAAAAAC70qgcAAAAAAAAAAABwJw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ibX3/lGPAAAAAAAAAAAA4D5rZj7rEQAA&#13;&#10;AAAAAAAAANzHhSgAAAAAAAAAAACJNTO/6hEAAAAAAAAAAADc5znn1BsAAAAAAAAAAAC4kAtR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mvv/aceAQAAAAAAAAAAwH3WzLzVIwAAAAAAAAAAALjPmpmvegQAAAAAAAAAAAD3ec45&#13;&#10;9QYAAAAAAAAAAAAu9KoHAAAAAAAAAAAAcCc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Im19/6oRwAAAAAAAAAAAHCfNTM/6xEAAAAAAAAAAADc&#13;&#10;Z83Mv3oEAAAAAAAAAAAA93nOOfUGAAAAAAAAAAAALvSqBwAAAAAAAAAAAHAn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Pxn746JKgCiIAi+T10O&#13;&#10;ZkAPJiDmdECKFWwdMia4bgUrYKoW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Ky990s9AgAAAAAAAAAAgPusmfmuRwAAAAAAAAAAAHAfF6IA&#13;&#10;AAAAAAAAAAAk1sx81SMAAAAAAAAAAAC4z+OcU28AAAAAAAAAAADgQi5EAQ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Ky992c9&#13;&#10;AgAAAAAAAAAAgPusmXmtRwAAAAAAAAAAAHCfNTN/9QgAAAAAAAAAAADu8zjn1BsAAAAAAAAAAAC4&#13;&#10;0FM9AAAAAAAAAAAAgDsJ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DotOUTAAAgAElEQVQ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isvfdbPQIAAAAAAAAAAID7rJn5qEcAAAAAAAAAAABw&#13;&#10;HxeiAAAAAAAAAAAAJNbMvNcjAAAAAAAAAAAAuM/jnFNvAAAAAAAAAAAA4EIuRAE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is&#13;&#10;vfdPPQIAAAAAAAAAAID7rJl5rkcAAAAAAAAAAABwnzUzv/UIAAAAAAAAAAAA7vM459QbAAAAAAAA&#13;&#10;AAAAuNBTPQAAAAAAAAAAAIA7Cd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D4Z++OiSoAoiAIvk+dBXwQ4QQC&#13;&#10;fBCRcCaQhBRsHDImuG4FK2CqNi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LH2&#13;&#10;3u/1CAAAAAAAAAAAAO6zZuatHgEAAAAAAAAAAMB91sz81SMAAAAAAAAAAAC4z+OcU28AAAAAAAAA&#13;&#10;AADgQk/1AAAAAAAAAAAAAO4k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Cx9t7P9QgAAAAAAAAAAADus2bmpx4BAAAAAAAAAADAfVyIAgAAAAAA&#13;&#10;AAAAkFgz812PAAAAAAAAAAAA4D6Pc069AQAAAAAAAAAAgAu5EAU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Cx9t5f9QgAAAAA&#13;&#10;AAAAAADus2bmpR4BAAAAAAAAAADAfdbM/NYjAAAAAAAAAAAAuM/jnFNvAAAAAAAAAAAA4EJP9QAA&#13;&#10;AAAAAAAAAADuJG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sfber/UIAAAAAAAAAAAA7rNm5rMeAQAAAAAAAAAAwH1ciAIAAAAAAAAAAJBYM/NR&#13;&#10;jwAAAAAAAAAAAOA+j3NOvQEAAAAAAAAAAIALuRAF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Djn707JooFiKIo+HZrcqLvAynkSCFhTBD9ACmowcYg&#13;&#10;4wTTreAKOFUX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sfbe/+sRAAAAAAAAAAAA3GfNzEs9AgAAAAAAAAAAgPusmfmu&#13;&#10;RwAAAAAAAAAAAHCfxzmn3gAAAAAAAAAAAMCFnvUAAAAAAAAAAAAA7iR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MZJauAAACAASURBV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LH23u/1&#13;&#10;CAAAAAAAAAAAAO6zZuatHgEAAAAAAAAAAMB91sz81iMAAAAAAAAAAAC4z+OcU28AAAAAAAAAAADg&#13;&#10;Qs96AAAAAAAAAAAAAHcS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BYe+9/9QgAAAAAAAAAAADus2bmqx4BAAAAAAAAAADAfVyIAgAAAAAAAAAA&#13;&#10;kFgz81mPAAAAAAAAAAAA4D6Pc069AQAAAAAAAAAAgAu5EAU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Cx9t4f9QgAAAAAAAAA&#13;&#10;AADus2bmtR4BAAAAAAAAAADAfdbM/NQjAAAAAAAAAAAAuM/jnFNvAAAAAAAAAAAA4ELPegAAAAAA&#13;&#10;AAAAAAB3Er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f+zdMVEFQBQEwfepi7CAFEwQgwlyonOABHCGk0PG&#13;&#10;BNetYAVM1QI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GLtvV/rEQAAAAAAAAAA&#13;&#10;ANxnzcxnPQIAAAAAAAAAAID7uBAFAAAAAAAAAAAgsWbmvR4BAAAAAAAAAADAfR7nnHoDAAAAAAAA&#13;&#10;AAAAF3IhC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GLtvX/rEQAAAAAAAAAAANxnzcxzPQIAAAAAAAAAAID7rJn5qUcAAAAA&#13;&#10;AAAAAABwn8c5p94AAAAAAAAAAADAhZ7qAQAAAAAAAAAAANxJ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i7b0/6hEAAAAAAAAAAADcZ83MWz0C&#13;&#10;AAAAAAAAAACA+6yZ+atHAAAAAAAAAAAAcJ/HOafeAAAAAAAAAAAAwIWe6gEAAAAAAAAAAADcSc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Yu29&#13;&#10;X+oRAAAAAAAAAAAA3GfNzHc9AgAAAAAAAAAAgPu4EAUAAAAAAAAAACCxZuarHgEAAAAAAAAAAMB9&#13;&#10;HuecegMAAAAAAAAAAAAXciEKAAAAAAAAAABAW6zarwAAIABJREFU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1t77vR4BAAAAAAAA&#13;&#10;AADAfdbMfNQjAAAAAAAAAAAAuI8LUQAAAAAAAAAAABJrZn7WIwAAAAAAAAAAALjPc86pNwAAAAAA&#13;&#10;AAAAAHAhF6I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1t77qx4BAAAAAAAAAADAfdbMvNUjAAAAAAAAAAAAuM+amc96BAAA&#13;&#10;AAAAAAAAAPd5zjn1BgAAAAAAAAAAAC70qgcAAAAAAAAAAABwJw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ibX3/lWPAAAAAAAAAAAA4D5rZn7U&#13;&#10;IwAAAAAAAAAAALjPmpl/9QgAAAAAAAAAAADu85xz6g0AAAAAAAAAAABc6FUPAAAAAAAAAAAA4E4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Jr&#13;&#10;7/2tHgEAAAAAAAAAAMB91sz8qUcAAAAAAAAAAABwHxeiAAAAAAAAAAAAJNbM/K5HAAAAAAAAAAAA&#13;&#10;cJ/nnFNvAAAAAAAAAAAA4EIuRAEAAAAAAAD+s3cHVZUFQRQE6/3TmBkVrHHBGhWtgz0mxgxOGhm5&#13;&#10;6AgFV0CeKg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mvvvesRAAAAAAAAAAAA3GfNzL96BAAAAAAAAAAAAPdZM/O/HgEAAAAAAAAAAMB9&#13;&#10;nnNOvQEAAAAAAAAAAIALveoBAAAAAAAAAAAA3En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I7K9qtAAAgAElEQVT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GLtvd/rEQAAAAAAAAAAANxn&#13;&#10;zcxXPQIAAAAAAAAAAID7eCEKAAAAAAAAAABA4jnn1BsAAAAAAAAAAAC4kAt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Nbe+6ceAQAAAAAAAAAAwH3WzLzVIwAAAAAAAAAAALjPmpnvegQAAAAAAAAAAAD3&#13;&#10;ec459QYAAAAAAAAAAAAu9KoHAAAAAAAAAAAAcCc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Im19/6sRwAAAAAAAAAAAHCfNTMf9QgAAAAAAAAA&#13;&#10;AADus2bmtx4BAAAAAAAAAADAfZ5zTr0BAAAAAAAAAACAC73qAQAAAAAAAAAAANxJ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Pyxd8dEEQBBFAXnrhYVxPjADzECNiEmwQImELfIeMF2K/gC&#13;&#10;Xs1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Yu29X+sRAAAAAAAAAAAA3GfNzHc9AgAAAAAAAAAA&#13;&#10;gPt4IQoAAAAAAAAAAEBizcxnPQIAAAAAAAAAAID7PM459QYAAAAAAAAAAAAu5IUo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ibX3/qpHAAAAAAAAAAAAcJ81M2/1CAAAAAAAAAAAAO6zZuavHgEAAAAAAAAAAMB9HuecegMAAAAA&#13;&#10;AAAAAAAXetYDAAAAAAAAAAAAuJO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MTae7/XIwAAAAAAAAAAALjPmpmPegQAAAAAAAAAAAD38UIUAAAA&#13;&#10;AAAAAACAxOOcU28AAAAAAAAAAADgQi6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Fh77996BAAAAAAA&#13;&#10;AAAAAPdZM/NSjwAAAAAAAAAAAOA+a2Z+6hEAAAAAAAAAAADc53HOqTcAAAAAAAAAAABwoWc9AAAA&#13;&#10;AAAAAAAAgDsJ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D+27WDIgZiIIBhe2J6qk0AAAfRSURBVJ1QOyrlEZwFk8LwIxICAz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Im19/7WEQAAAAAA&#13;&#10;AAAAANxnzcxbRwAAAAAAAAAAAHCfNTO/OgIAAAAAAAAAAID7POecugEAAAAAAAAAAIALfeoAAAAA&#13;&#10;AAAAAAAA7mR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" stroked="f" strokeweight=".5pt">
                      <v:fill r:id="rId17" o:title="" recolor="t" rotate="t" type="tile"/>
                      <v:textbox inset="0,0,0,0">
                        <w:txbxContent>
                          <w:p w14:paraId="629D0538" w14:textId="1A8504BD" w:rsidR="00E97480" w:rsidRDefault="00C242B9" w:rsidP="002817FE">
                            <w:pPr>
                              <w:pStyle w:val="22TAHiddenWrittenResponse"/>
                            </w:pPr>
                            <w:r>
                              <w:t xml:space="preserve">Monitoring and </w:t>
                            </w:r>
                            <w:r w:rsidR="001816D7">
                              <w:t>regularly undertaking a self</w:t>
                            </w:r>
                            <w:r w:rsidR="0020112A">
                              <w:t>-assessment of their own performance against org</w:t>
                            </w:r>
                            <w:r w:rsidR="00D54B9C">
                              <w:t>anisational standards</w:t>
                            </w:r>
                            <w:r w:rsidR="00746B3A">
                              <w:t>.</w:t>
                            </w:r>
                          </w:p>
                          <w:p w14:paraId="7C139242" w14:textId="79688582" w:rsidR="00746B3A" w:rsidRPr="005362A7" w:rsidRDefault="007F100A" w:rsidP="002817FE">
                            <w:pPr>
                              <w:pStyle w:val="22TAHiddenWrittenResponse"/>
                            </w:pPr>
                            <w:r>
                              <w:t xml:space="preserve">Objectively assessing their own performance </w:t>
                            </w:r>
                            <w:r w:rsidR="00705D0B">
                              <w:t xml:space="preserve">in terms of organisation </w:t>
                            </w:r>
                            <w:r w:rsidR="00E855D8">
                              <w:t>need and in terms of match</w:t>
                            </w:r>
                            <w:r w:rsidR="007F4457">
                              <w:t xml:space="preserve"> with the organisation’s</w:t>
                            </w:r>
                            <w:r w:rsidR="00433F0F">
                              <w:t xml:space="preserve"> vision, policies, procedures, code</w:t>
                            </w:r>
                            <w:r w:rsidR="00DD33DD">
                              <w:t xml:space="preserve"> of practices/ behaviour/ ethics.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789658368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9508CB4" w14:textId="77777777" w:rsidR="00E97480" w:rsidRPr="00533511" w:rsidRDefault="00942CC6" w:rsidP="003F6AE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79512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9748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9658368"/>
          </w:p>
        </w:tc>
      </w:tr>
    </w:tbl>
    <w:p w14:paraId="5D457E6F" w14:textId="12A855BC" w:rsidR="00E97480" w:rsidRDefault="00E97480" w:rsidP="00E97480">
      <w:pPr>
        <w:rPr>
          <w:rFonts w:ascii="Arial" w:hAnsi="Arial" w:cs="Arial"/>
          <w:sz w:val="22"/>
          <w:szCs w:val="22"/>
        </w:rPr>
      </w:pPr>
    </w:p>
    <w:p w14:paraId="5EEDCFFB" w14:textId="4A9AE2AD" w:rsidR="00B62EE4" w:rsidRDefault="00B62EE4" w:rsidP="00E97480">
      <w:pPr>
        <w:rPr>
          <w:rFonts w:ascii="Arial" w:hAnsi="Arial" w:cs="Arial"/>
          <w:sz w:val="22"/>
          <w:szCs w:val="22"/>
        </w:rPr>
      </w:pPr>
    </w:p>
    <w:p w14:paraId="0BA318F1" w14:textId="5E69F980" w:rsidR="00956C6F" w:rsidRPr="00956C6F" w:rsidRDefault="00956C6F" w:rsidP="0074331A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9" w:name="_Ref87534580"/>
      <w:r>
        <w:t>I</w:t>
      </w:r>
      <w:r w:rsidRPr="00205677">
        <w:t xml:space="preserve">t </w:t>
      </w:r>
      <w:r>
        <w:t xml:space="preserve">is </w:t>
      </w:r>
      <w:r w:rsidRPr="00205677">
        <w:t xml:space="preserve">important that the personal values of employees </w:t>
      </w:r>
      <w:r>
        <w:t>match</w:t>
      </w:r>
      <w:r w:rsidRPr="00205677">
        <w:t xml:space="preserve"> with those of the organisation</w:t>
      </w:r>
      <w:r>
        <w:t>. What are the consequences if this is not so</w:t>
      </w:r>
      <w:r w:rsidRPr="00205677">
        <w:t>?</w:t>
      </w:r>
      <w:bookmarkEnd w:id="9"/>
    </w:p>
    <w:p w14:paraId="2C57874F" w14:textId="77777777" w:rsidR="00956C6F" w:rsidRPr="00956C6F" w:rsidRDefault="00956C6F" w:rsidP="00956C6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56C6F" w:rsidRPr="00830749" w14:paraId="16DA46C9" w14:textId="77777777" w:rsidTr="001B6021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0B007F70" w14:textId="77777777" w:rsidR="00956C6F" w:rsidRPr="001C4084" w:rsidRDefault="00956C6F" w:rsidP="001B6021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2D25B3C5" w14:textId="77777777" w:rsidR="00956C6F" w:rsidRPr="001C4084" w:rsidRDefault="00956C6F" w:rsidP="001B602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8790628" wp14:editId="59068766">
                      <wp:extent cx="4613910" cy="1876425"/>
                      <wp:effectExtent l="0" t="0" r="0" b="0"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3910" cy="18764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5E15D09" w14:textId="77777777" w:rsidR="00BE0C89" w:rsidRDefault="00BE0C89" w:rsidP="002817FE">
                                  <w:pPr>
                                    <w:pStyle w:val="22TAHiddenWrittenResponse"/>
                                  </w:pPr>
                                  <w:permStart w:id="2042962214" w:edGrp="everyone"/>
                                  <w:r>
                                    <w:t>Yes it’s important.</w:t>
                                  </w:r>
                                </w:p>
                                <w:p w14:paraId="51BAF344" w14:textId="77777777" w:rsidR="00BE0C89" w:rsidRDefault="00BE0C89" w:rsidP="002817FE">
                                  <w:pPr>
                                    <w:pStyle w:val="22TAHiddenWrittenResponse"/>
                                  </w:pPr>
                                  <w:r>
                                    <w:t>When they do not, it may be difficult to guarantee honest or active support from those employees.</w:t>
                                  </w:r>
                                </w:p>
                                <w:p w14:paraId="3C65E137" w14:textId="0C135F1C" w:rsidR="00956C6F" w:rsidRPr="005362A7" w:rsidRDefault="00BE0C89" w:rsidP="002817FE">
                                  <w:pPr>
                                    <w:pStyle w:val="22TAHiddenWrittenResponse"/>
                                  </w:pPr>
                                  <w:r>
                                    <w:t>When employees do not agree with the values of the organisation, the results may be destructive or disruptive and conflict may result.</w:t>
                                  </w:r>
                                  <w:permEnd w:id="20429622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8790628" id="Text Box 1" o:spid="_x0000_s1033" type="#_x0000_t202" style="width:363.3pt;height:14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CJtff+XY8AAAAAAAAAAADgPmtm3usRAAAAAAAAAAAA3GfNzN96BAAAAAAA&#13;&#10;AAAAAPd5zjn1BgAAAAAAAAAAAC70qgcAAAAAAAAAAABwJw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ibX3/lGPAAAAAAAAAAAA4D5rZj7rEQAA&#13;&#10;AAAAAAAAANzHhSgAAAAAAAAAAACJNTO/6hEAAAAAAAAAAADc5znn1BsAAAAAAAAAAAC4kAtR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mvv/aceAQAAAAAAAAAAwH3WzLzVIwAAAAAAAAAAALjPmpmvegQAAAAAAAAAAAD3ec45&#13;&#10;9QYAAAAAAAAAAAAu9KoHAAAAAAAAAAAAcCc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Im19/6oRwAAAAAAAAAAAHCfNTM/6xEAAAAAAAAAAADc&#13;&#10;Z83Mv3oEAAAAAAAAAAAA93nOOfUGAAAAAAAAAAAALvSqBwAAAAAAAAAAAHAn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Pxn746JKgCiIAi+T10O&#13;&#10;ZkAPJiDmdECKFWwdMia4bgUrYKoW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Ky990s9AgAAAAAAAAAAgPusmfmuRwAAAAAAAAAAAHAfF6IA&#13;&#10;AAAAAAAAAAAk1sx81SMAAAAAAAAAAAC4z+OcU28AAAAAAAAAAADgQi5EAQ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Ky992c9&#13;&#10;AgAAAAAAAAAAgPusmXmtRwAAAAAAAAAAAHCfNTN/9QgAAAAAAAAAAADu8zjn1BsAAAAAAAAAAAC4&#13;&#10;0FM9AAAAAAAAAAAAgDsJ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DotOUTAAAgAElEQVQ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isvfdbPQIAAAAAAAAAAID7rJn5qEcAAAAAAAAAAABw&#13;&#10;HxeiAAAAAAAAAAAAJNbMvNcjAAAAAAAAAAAAuM/jnFNvAAAAAAAAAAAA4EIuRAE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is&#13;&#10;vfdPPQIAAAAAAAAAAID7rJl5rkcAAAAAAAAAAABwnzUzv/UIAAAAAAAAAAAA7vM459QbAAAAAAAA&#13;&#10;AAAAuNBTPQAAAAAAAAAAAIA7Cd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D4Z++OiSoAoiAIvk+dBXwQ4QQC&#13;&#10;fBCRcCaQhBRsHDImuG4FK2CqNi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LH2&#13;&#10;3u/1CAAAAAAAAAAAAO6zZuatHgEAAAAAAAAAAMB91sz81SMAAAAAAAAAAAC4z+OcU28AAAAAAAAA&#13;&#10;AADgQk/1AAAAAAAAAAAAAO4k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Cx9t7P9QgAAAAAAAAAAADus2bmpx4BAAAAAAAAAADAfVyIAgAAAAAA&#13;&#10;AAAAkFgz812PAAAAAAAAAAAA4D6Pc069AQAAAAAAAAAAgAu5EAU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Cx9t5f9QgAAAAA&#13;&#10;AAAAAADus2bmpR4BAAAAAAAAAADAfdbM/NYjAAAAAAAAAAAAuM/jnFNvAAAAAAAAAAAA4EJP9QAA&#13;&#10;AAAAAAAAAADuJG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sfber/UIAAAAAAAAAAAA7rNm5rMeAQAAAAAAAAAAwH1ciAIAAAAAAAAAAJBYM/NR&#13;&#10;jwAAAAAAAAAAAOA+j3NOvQEAAAAAAAAAAIALuRAF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Djn707JooFiKIo+HZrcqLvAynkSCFhTBD9ACmowcYg&#13;&#10;4wTTreAKOFUX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sfbe/+sRAAAAAAAAAAAA3GfNzEs9AgAAAAAAAAAAgPusmfmu&#13;&#10;RwAAAAAAAAAAAHCfxzmn3gAAAAAAAAAAAMCFnvUAAAAAAAAAAAAA7iR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MZJauAAACAASURBV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LH23u/1&#13;&#10;CAAAAAAAAAAAAO6zZuatHgEAAAAAAAAAAMB91sz81iMAAAAAAAAAAAC4z+OcU28AAAAAAAAAAADg&#13;&#10;Qs96AAAAAAAAAAAAAHcS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BYe+9/9QgAAAAAAAAAAADus2bmqx4BAAAAAAAAAADAfVyIAgAAAAAAAAAA&#13;&#10;kFgz81mPAAAAAAAAAAAA4D6Pc069AQAAAAAAAAAAgAu5EAU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Cx9t4f9QgAAAAAAAAA&#13;&#10;AADus2bmtR4BAAAAAAAAAADAfdbM/NQjAAAAAAAAAAAAuM/jnFNvAAAAAAAAAAAA4ELPegAAAAAA&#13;&#10;AAAAAAB3Er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f+zdMVEFQBQEwfepi7CAFEwQgwlyonOABHCGk0PG&#13;&#10;BNetYAVM1QI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GLtvV/rEQAAAAAAAAAA&#13;&#10;ANxnzcxnPQIAAAAAAAAAAID7uBAFAAAAAAAAAAAgsWbmvR4BAAAAAAAAAADAfR7nnHoDAAAAAAAA&#13;&#10;AAAAF3IhC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GLtvX/rEQAAAAAAAAAAANxnzcxzPQIAAAAAAAAAAID7rJn5qUcAAAAA&#13;&#10;AAAAAABwn8c5p94AAAAAAAAAAADAhZ7qAQAAAAAAAAAAANxJ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i7b0/6hEAAAAAAAAAAADcZ83MWz0C&#13;&#10;AAAAAAAAAACA+6yZ+atHAAAAAAAAAAAAcJ/HOafeAAAAAAAAAAAAwIWe6gEAAAAAAAAAAADcSc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Yu29&#13;&#10;X+oRAAAAAAAAAAAA3GfNzHc9AgAAAAAAAAAAgPu4EAUAAAAAAAAAACCxZuarHgEAAAAAAAAAAMB9&#13;&#10;HuecegMAAAAAAAAAAAAXciEKAAAAAAAAAABAW6zarwAAIABJREFU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1t77vR4BAAAAAAAA&#13;&#10;AADAfdbMfNQjAAAAAAAAAAAAuI8LUQAAAAAAAAAAABJrZn7WIwAAAAAAAAAAALjPc86pNwAAAAAA&#13;&#10;AAAAAHAhF6I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1t77qx4BAAAAAAAAAADAfdbMvNUjAAAAAAAAAAAAuM+amc96BAAA&#13;&#10;AAAAAAAAAPd5zjn1BgAAAAAAAAAAAC70qgcAAAAAAAAAAABwJw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ibX3/lWPAAAAAAAAAAAA4D5rZn7U&#13;&#10;IwAAAAAAAAAAALjPmpl/9QgAAAAAAAAAAADu85xz6g0AAAAAAAAAAABc6FUPAAAAAAAAAAAA4E4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Jr&#13;&#10;7/2tHgEAAAAAAAAAAMB91sz8qUcAAAAAAAAAAABwHxeiAAAAAAAAAAAAJNbM/K5HAAAAAAAAAAAA&#13;&#10;cJ/nnFNvAAAAAAAAAAAA4EIuRAEAAAAAAAD+s3cHVZUFQRQE6/3TmBkVrHHBGhWtgz0mxgxOGhm5&#13;&#10;6AgFV0CeKg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mvvvesRAAAAAAAAAAAA3GfNzL96BAAAAAAAAAAAAPdZM/O/HgEAAAAAAAAAAMB9&#13;&#10;nnNOvQEAAAAAAAAAAIALveoBAAAAAAAAAAAA3En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I7K9qtAAAgAElEQVT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GLtvd/rEQAAAAAAAAAAANxn&#13;&#10;zcxXPQIAAAAAAAAAAID7eCEKAAAAAAAAAABA4jnn1BsAAAAAAAAAAAC4kAt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Nbe+6ceAQAAAAAAAAAAwH3WzLzVIwAAAAAAAAAAALjPmpnvegQAAAAAAAAAAAD3&#13;&#10;ec459QYAAAAAAAAAAAAu9KoHAAAAAAAAAAAAcCc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Im19/6sRwAAAAAAAAAAAHCfNTMf9QgAAAAAAAAA&#13;&#10;AADus2bmtx4BAAAAAAAAAADAfZ5zTr0BAAAAAAAAAACAC73qAQAAAAAAAAAAANxJ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Pyxd8dEEQBBFAXnrhYVxPjADzECNiEmwQImELfIeMF2K/gC&#13;&#10;Xs1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Yu29X+sRAAAAAAAAAAAA3GfNzHc9AgAAAAAAAAAA&#13;&#10;gPt4IQoAAAAAAAAAAEBizcxnPQIAAAAAAAAAAID7PM459QYAAAAAAAAAAAAu5IUo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ibX3/qpHAAAAAAAAAAAAcJ81M2/1CAAAAAAAAAAAAO6zZuavHgEAAAAAAAAAAMB9HuecegMAAAAA&#13;&#10;AAAAAAAXetYDAAAAAAAAAAAAuJO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MTae7/XIwAAAAAAAAAAALjPmpmPegQAAAAAAAAAAAD38UIUAAAA&#13;&#10;AAAAAACAxOOcU28AAAAAAAAAAADgQi6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Fh77996BAAAAAAA&#13;&#10;AAAAAPdZM/NSjwAAAAAAAAAAAOA+a2Z+6hEAAAAAAAAAAADc53HOqTcAAAAAAAAAAABwoWc9AAAA&#13;&#10;AAAAAAAAgDsJ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D+27WDIgZiIIBhe2J6qk0AAAfRSURBVJ1QOyrlEZwFk8LwIxICAz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Im19/7WEQAAAAAA&#13;&#10;AAAAANxnzcxbRwAAAAAAAAAAAHCfNTO/OgIAAAAAAAAAAID7POecugEAAAAAAAAAAIALfeoAAAAA&#13;&#10;AAAAAAAA7mR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" stroked="f" strokeweight=".5pt">
                      <v:fill r:id="rId16" o:title="" recolor="t" rotate="t" type="tile"/>
                      <v:textbox inset="0,0,0,0">
                        <w:txbxContent>
                          <w:p w14:paraId="25E15D09" w14:textId="77777777" w:rsidR="00BE0C89" w:rsidRDefault="00BE0C89" w:rsidP="002817FE">
                            <w:pPr>
                              <w:pStyle w:val="22TAHiddenWrittenResponse"/>
                            </w:pPr>
                            <w:permStart w:id="2042962214" w:edGrp="everyone"/>
                            <w:r>
                              <w:t>Yes it’s important.</w:t>
                            </w:r>
                          </w:p>
                          <w:p w14:paraId="51BAF344" w14:textId="77777777" w:rsidR="00BE0C89" w:rsidRDefault="00BE0C89" w:rsidP="002817FE">
                            <w:pPr>
                              <w:pStyle w:val="22TAHiddenWrittenResponse"/>
                            </w:pPr>
                            <w:r>
                              <w:t>When they do not, it may be difficult to guarantee honest or active support from those employees.</w:t>
                            </w:r>
                          </w:p>
                          <w:p w14:paraId="3C65E137" w14:textId="0C135F1C" w:rsidR="00956C6F" w:rsidRPr="005362A7" w:rsidRDefault="00BE0C89" w:rsidP="002817FE">
                            <w:pPr>
                              <w:pStyle w:val="22TAHiddenWrittenResponse"/>
                            </w:pPr>
                            <w:r>
                              <w:t>When employees do not agree with the values of the organisation, the results may be destructive or disruptive and conflict may result.</w:t>
                            </w:r>
                            <w:permEnd w:id="2042962214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999640256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A6E5C5E" w14:textId="77777777" w:rsidR="00956C6F" w:rsidRPr="00533511" w:rsidRDefault="00942CC6" w:rsidP="001B602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900033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6C6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9640256"/>
          </w:p>
        </w:tc>
      </w:tr>
    </w:tbl>
    <w:p w14:paraId="4EDA4F2E" w14:textId="77777777" w:rsidR="00956C6F" w:rsidRDefault="00956C6F" w:rsidP="00956C6F">
      <w:pPr>
        <w:rPr>
          <w:rFonts w:ascii="Arial" w:hAnsi="Arial" w:cs="Arial"/>
          <w:sz w:val="22"/>
          <w:szCs w:val="22"/>
        </w:rPr>
      </w:pPr>
    </w:p>
    <w:p w14:paraId="4C5C186F" w14:textId="77777777" w:rsidR="008F39BB" w:rsidRDefault="008F39BB" w:rsidP="008F39BB">
      <w:pPr>
        <w:rPr>
          <w:rFonts w:ascii="Arial" w:hAnsi="Arial" w:cs="Arial"/>
          <w:sz w:val="22"/>
          <w:szCs w:val="22"/>
        </w:rPr>
      </w:pPr>
    </w:p>
    <w:p w14:paraId="042234B1" w14:textId="687E154C" w:rsidR="008F39BB" w:rsidRPr="00956C6F" w:rsidRDefault="008F39BB" w:rsidP="008F39BB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0" w:name="_Ref87536068"/>
      <w:r>
        <w:t>Describe</w:t>
      </w:r>
      <w:r w:rsidRPr="00500C61">
        <w:t xml:space="preserve"> attitudes and work behaviours </w:t>
      </w:r>
      <w:r>
        <w:t>you display</w:t>
      </w:r>
      <w:r w:rsidRPr="00500C61">
        <w:t xml:space="preserve"> that contribute to the organisation’s integrity and credibility</w:t>
      </w:r>
      <w:r>
        <w:t>.</w:t>
      </w:r>
      <w:bookmarkEnd w:id="10"/>
    </w:p>
    <w:p w14:paraId="2F4C2007" w14:textId="77777777" w:rsidR="008F39BB" w:rsidRPr="00956C6F" w:rsidRDefault="008F39BB" w:rsidP="008F39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F39BB" w:rsidRPr="00830749" w14:paraId="68ACEC3B" w14:textId="77777777" w:rsidTr="00FF5591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16756917" w14:textId="77777777" w:rsidR="008F39BB" w:rsidRPr="001C4084" w:rsidRDefault="008F39BB" w:rsidP="00FF5591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314D41D7" w14:textId="77777777" w:rsidR="008F39BB" w:rsidRPr="001C4084" w:rsidRDefault="008F39BB" w:rsidP="00FF559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1B480530" wp14:editId="1676E621">
                      <wp:extent cx="4614530" cy="2162175"/>
                      <wp:effectExtent l="0" t="0" r="0" b="0"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1621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1446A32" w14:textId="77777777" w:rsidR="00C148D0" w:rsidRDefault="00C148D0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6"/>
                                    </w:numPr>
                                  </w:pPr>
                                  <w:permStart w:id="1469866923" w:edGrp="everyone"/>
                                  <w:permStart w:id="902638966" w:edGrp="everyone"/>
                                  <w:r>
                                    <w:t xml:space="preserve">Operate from a position of accountability, responsibility and ownership </w:t>
                                  </w:r>
                                </w:p>
                                <w:p w14:paraId="48AAE7B7" w14:textId="77777777" w:rsidR="00C148D0" w:rsidRDefault="00C148D0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6"/>
                                    </w:numPr>
                                  </w:pPr>
                                  <w:r>
                                    <w:t xml:space="preserve">Respect privacy and confidentiality </w:t>
                                  </w:r>
                                </w:p>
                                <w:p w14:paraId="5F88325E" w14:textId="77777777" w:rsidR="00C148D0" w:rsidRDefault="00C148D0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6"/>
                                    </w:numPr>
                                  </w:pPr>
                                  <w:r>
                                    <w:t xml:space="preserve">Have a good sense of humour and know how to laugh at themselves </w:t>
                                  </w:r>
                                </w:p>
                                <w:p w14:paraId="070126A7" w14:textId="77777777" w:rsidR="00C148D0" w:rsidRDefault="00C148D0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6"/>
                                    </w:numPr>
                                  </w:pPr>
                                  <w:r>
                                    <w:t xml:space="preserve">Demonstrate empathy and patience. </w:t>
                                  </w:r>
                                </w:p>
                                <w:p w14:paraId="52349ABA" w14:textId="77777777" w:rsidR="00C148D0" w:rsidRPr="002F247E" w:rsidRDefault="00C148D0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6"/>
                                    </w:numPr>
                                  </w:pPr>
                                  <w:r>
                                    <w:t>Act as a coach and mentor.</w:t>
                                  </w:r>
                                  <w:permEnd w:id="1469866923"/>
                                </w:p>
                                <w:permEnd w:id="902638966"/>
                                <w:p w14:paraId="54794BC1" w14:textId="25EEA990" w:rsidR="008F39BB" w:rsidRPr="005362A7" w:rsidRDefault="008F39BB" w:rsidP="002817FE">
                                  <w:pPr>
                                    <w:pStyle w:val="22TAHiddenWrittenResponse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B480530" id="Text Box 11" o:spid="_x0000_s1034" type="#_x0000_t202" style="width:363.35pt;height:17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Im19/5djwAAAAAAAAAAAOA+a2be6xEAAAAAAAAAAADcZ83M33oEAAAAAAAA&#13;&#10;AAAA93nOOfUGAAAAAAAAAAAALvSqBwAAAAAAAAAAAHAn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CJtff+UY8AAAAAAAAAAADgPmtmPusRAAAA&#13;&#10;AAAAAAAA3MeFKAAAAAAAAAAAAIk1M7/qEQAAAAAAAAAAANznOefUGwAAAAAAAAAAALiQC1E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+/9px4BAAAAAAAAAADAfdbMvNUjAAAAAAAAAAAAuM+ama96BAAAAAAAAAAAAPd5zjn1&#13;&#10;BgAAAAAAAAAAAC70qgcAAAAAAAAAAABwJw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ibX3/qhHAAAAAAAAAAAAcJ81Mz/rEQAAAAAAAAAAANxn&#13;&#10;zcy/egQAAAAAAAAAAAD3ec459QYAAAAAAAAAAAAu9KoHAAAAAAAAAAAAcCc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/GfvjokqAKIgCL5PXQ5m&#13;&#10;QA8mIOZ0QIoVbB0yJrhuBStgqhZ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rL33Sz0CAAAAAAAAAACA+6yZ+a5HAAAAAAAAAAAAcB8XogAA&#13;&#10;AAAAAAAAACTWzHzVIwAAAAAAAAAAALjP45xTbwAAAAAAAAAAAOBCLkQB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rL33Zz0C&#13;&#10;AAAAAAAAAACA+6yZea1HAAAAAAAAAAAAcJ81M3/1CAAAAAAAAAAAAO7zOOfUGwAAAAAAAAAAALjQ&#13;&#10;Uz0AAAAAAAAAAACAOwn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Oi05RMAACAASURBV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Ky991s9AgAAAAAAAAAAgPusmfmoRwAAAAAAAAAAAHAf&#13;&#10;F6IAAAAAAAAAAAAk1sy81yMAAAAAAAAAAAC4z+OcU28AAAAAAAAAAADgQi5EAQ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Ky9&#13;&#10;9089AgAAAAAAAAAAgPusmXmuRwAAAAAAAAAAAHCfNTO/9QgAAAAAAAAAAADu8zjn1BsAAAAAAAAA&#13;&#10;AAC40FM9AAAAAAAAAAAAgDsJ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Phn746JKgCiIAi+T50FfBDhBAJ8&#13;&#10;EJFwJpCEFGwcMia4bgUrYKo2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sfbe&#13;&#10;7/UIAAAAAAAAAAAA7rNm5q0eAQAAAAAAAAAAwH3WzPzVIwAAAAAAAAAAALjP45xTbwAAAAAAAAAA&#13;&#10;AOBCT/UAAAAAAAAAAAAA7iR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LH23s/1CAAAAAAAAAAAAO6zZuanHgEAAAAAAAAAAMB9XIgCAAAAAAAA&#13;&#10;AACQWDPzXY8AAAAAAAAAAADgPo9zTr0BAAAAAAAAAACAC7kQBQ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LH23l/1CAAAAAAA&#13;&#10;AAAAAO6zZualHgEAAAAAAAAAAMB91sz81iMAAAAAAAAAAAC4z+OcU28AAAAAAAAAAADgQk/1AAAA&#13;&#10;AAAAAAAAAO4k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Cx9t6v9QgAAAAAAAAAAADus2bmsx4BAAAAAAAAAADAfVyIAgAAAAAAAAAAkFgz81GP&#13;&#10;AAAAAAAAAAAA4D6Pc069AQAAAAAAAAAAgAu5EAU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OOfvTsmigWIoij4dmtyou8DKeRIIWFMEP0AKajBxiDj&#13;&#10;BNOt4Ao4VRc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Cx9t7/6xEAAAAAAAAAAADcZ83MSz0CAAAAAAAAAACA+6yZ+a5H&#13;&#10;AAAAAAAAAAAAcJ/HOafeAAAAAAAAAAAAwIWe9QAAAAAAAAAAAADuJG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xklq4AAAIABJREFU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sfbe7/UI&#13;&#10;AAAAAAAAAAAA7rNm5q0eAQAAAAAAAAAAwH3WzPzWIwAAAAAAAAAAALjP45xTbwAAAAAAAAAAAOBC&#13;&#10;z3oAAAAAAAAAAAAAdxK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Fh773/1CAAAAAAAAAAAAO6zZuarHgEAAAAAAAAAAMB9XIgCAAAAAAAAAACQ&#13;&#10;WDPzWY8AAAAAAAAAAADgPo9zTr0BAAAAAAAAAACAC7kQBQ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LH23h/1CAAAAAAAAAAA&#13;&#10;AO6zZua1HgEAAAAAAAAAAMB91sz81CMAAAAAAAAAAAC4z+OcU28AAAAAAAAAAADgQs96AAAAAAAA&#13;&#10;AAAAAHcS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F/7N0xUQVAFATB96mLsIAUTBCDCXKic4AEcIaTQ8YE&#13;&#10;161gBUzVAg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Yu29X+sRAAAAAAAAAAAA&#13;&#10;3GfNzGc9AgAAAAAAAAAAgPu4EAUAAAAAAAAAACCxZua9HgEAAAAAAAAAAMB9HuecegMAAAAAAAAA&#13;&#10;AAAXciEK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Yu29f+sRAAAAAAAAAAAA3GfNzHM9AgAAAAAAAAAAgPusmfmpRwAAAAAA&#13;&#10;AAAAAHCfxzmn3gAAAAAAAAAAAMCFnuoBAAAAAAAAAAAA3En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GLtvT/qEQAAAAAAAAAAANxnzcxbPQIA&#13;&#10;AAAAAAAAAID7rJn5q0cAAAAAAAAAAABwn8c5p94AAAAAAAAAAADAhZ7qAQAAAAAAAAAAANxJ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i7b1f&#13;&#10;6hEAAAAAAAAAAADcZ83Mdz0CAAAAAAAAAACA+7gQBQAAAAAAAAAAILFm5qseAQAAAAAAAAAAwH0e&#13;&#10;55x6AwAAAAAAAAAAABdyIQoAAAAAAAAAAEBbrNqvAAAgAElEQVR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TW3vu9HgEAAAAAAAAA&#13;&#10;AMB91sx81CMAAAAAAAAAAAC4jwtRAAAAAAAAAAAAEmtmftYjAAAAAAAAAAAAuM9zzqk3AAAAAAAA&#13;&#10;AAAAcCEXog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TW3vurHgEAAAAAAAAAAMB91sy81SMAAAAAAAAAAAC4z5qZz3oEAAAA&#13;&#10;AAAAAAAA93nOOfUGAAAAAAAAAAAALvSqBwAAAAAAAAAAAHAn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CJtff+VY8AAAAAAAAAAADgPmtmftQj&#13;&#10;AAAAAAAAAAAAuM+amX/1CAAAAAAAAAAAAO7znHPqDQAAAAAAAAAAAFzoVQ8AAAAAAAAAAADgT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mvv&#13;&#10;/a0eAQAAAAAAAAAAwH3WzPypRwAAAAAAAAAAAHAfF6IAAAAAAAAAAAAk1sz8rkcAAAAAAAAAAABw&#13;&#10;n+ecU28AAAAAAAAAAADgQi5EAQAAAAAAAP6zdwdVlQVBFATr/dOYGRWsccEaFa2DPSbGDE4aGbno&#13;&#10;CAVXQJ4q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++96xEAAAAAAAAAAADcZ83Mv3oEAAAAAAAAAAAA91kz878eAQAAAAAAAAAAwH2e&#13;&#10;c069AQAAAAAAAAAAgAu96gEAAAAAAAAAAADcSc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jsr2q0AACAASURBVM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Yu293+sRAAAAAAAAAAAA3GfN&#13;&#10;zFc9AgAAAAAAAAAAgPt4IQoAAAAAAAAAAEDiOefUGwAAAAAAAAAAALiQC2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1t77px4BAAAAAAAAAADAfdbMvNUjAAAAAAAAAAAAuM+ame96BAAAAAAAAAAAAPd5&#13;&#10;zjn1BgAAAAAAAAAAAC70qgcAAAAAAAAAAABwJw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ibX3/qxHAAAAAAAAAAAAcJ81Mx/1CAAAAAAAAAAA&#13;&#10;AO6zZua3HgEAAAAAAAAAAMB9nnNOvQEAAAAAAAAAAIALveoBAAAAAAAAAAAA3En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/LF3x0QRAEEUBeeuFhXE+MAPMQI2ISbBAiYQt8h4wXYr+AJe&#13;&#10;zU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i7b1f6xEAAAAAAAAAAADcZ83Mdz0CAAAAAAAAAACA&#13;&#10;+3ghCgAAAAAAAAAAQGLNzGc9AgAAAAAAAAAAgPs8zjn1BgAAAAAAAAAAAC7khSg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CJ&#13;&#10;tff+qkcAAAAAAAAAAABwnzUzb/UIAAAAAAAAAAAA7rNm5q8eAQAAAAAAAAAAwH0e55x6AwAAAAAA&#13;&#10;AAAAABd61gMAAAAAAAAAAAC4k4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xNp7v9cjAAAAAAAAAAAAuM+amY96BAAAAAAAAAAAAPfxQhQAAAAA&#13;&#10;AAAAAIDE45xTbwAAAAAAAAAAAOBCLr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WHvv33oEAAAAAAAA&#13;&#10;AAAA91kz81KPAAAAAAAAAAAA4D5rZn7qEQAAAAAAAAAAANzncc6pNwAAAAAAAAAAAHChZz0AAAAA&#13;&#10;AAAAAACAOwn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P7btYMiBmIggGF7YnqqTQAAB9FJREFUnVA7KuURnAWTwvAjEgIDM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ibX3/tYRAAAAAAAA&#13;&#10;AAAA3GfNzFtHAAAAAAAAAAAAcJ81M786AgAAAAAAAAAAgPs855y6AQAAAAAAAAAAgAt96gAAAAAA&#13;&#10;AAAAAADuZG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" stroked="f" strokeweight=".5pt">
                      <v:fill r:id="rId16" o:title="" recolor="t" rotate="t" type="tile"/>
                      <v:textbox inset="0,0,0,0">
                        <w:txbxContent>
                          <w:p w14:paraId="51446A32" w14:textId="77777777" w:rsidR="00C148D0" w:rsidRDefault="00C148D0" w:rsidP="00F11A19">
                            <w:pPr>
                              <w:pStyle w:val="22TAHiddenWrittenResponse"/>
                              <w:numPr>
                                <w:ilvl w:val="0"/>
                                <w:numId w:val="26"/>
                              </w:numPr>
                            </w:pPr>
                            <w:permStart w:id="1469866923" w:edGrp="everyone"/>
                            <w:permStart w:id="902638966" w:edGrp="everyone"/>
                            <w:r>
                              <w:t xml:space="preserve">Operate from a position of accountability, responsibility and ownership </w:t>
                            </w:r>
                          </w:p>
                          <w:p w14:paraId="48AAE7B7" w14:textId="77777777" w:rsidR="00C148D0" w:rsidRDefault="00C148D0" w:rsidP="00F11A19">
                            <w:pPr>
                              <w:pStyle w:val="22TAHiddenWrittenResponse"/>
                              <w:numPr>
                                <w:ilvl w:val="0"/>
                                <w:numId w:val="26"/>
                              </w:numPr>
                            </w:pPr>
                            <w:r>
                              <w:t xml:space="preserve">Respect privacy and confidentiality </w:t>
                            </w:r>
                          </w:p>
                          <w:p w14:paraId="5F88325E" w14:textId="77777777" w:rsidR="00C148D0" w:rsidRDefault="00C148D0" w:rsidP="00F11A19">
                            <w:pPr>
                              <w:pStyle w:val="22TAHiddenWrittenResponse"/>
                              <w:numPr>
                                <w:ilvl w:val="0"/>
                                <w:numId w:val="26"/>
                              </w:numPr>
                            </w:pPr>
                            <w:r>
                              <w:t xml:space="preserve">Have a good sense of humour and know how to laugh at themselves </w:t>
                            </w:r>
                          </w:p>
                          <w:p w14:paraId="070126A7" w14:textId="77777777" w:rsidR="00C148D0" w:rsidRDefault="00C148D0" w:rsidP="00F11A19">
                            <w:pPr>
                              <w:pStyle w:val="22TAHiddenWrittenResponse"/>
                              <w:numPr>
                                <w:ilvl w:val="0"/>
                                <w:numId w:val="26"/>
                              </w:numPr>
                            </w:pPr>
                            <w:r>
                              <w:t xml:space="preserve">Demonstrate empathy and patience. </w:t>
                            </w:r>
                          </w:p>
                          <w:p w14:paraId="52349ABA" w14:textId="77777777" w:rsidR="00C148D0" w:rsidRPr="002F247E" w:rsidRDefault="00C148D0" w:rsidP="00F11A19">
                            <w:pPr>
                              <w:pStyle w:val="22TAHiddenWrittenResponse"/>
                              <w:numPr>
                                <w:ilvl w:val="0"/>
                                <w:numId w:val="26"/>
                              </w:numPr>
                            </w:pPr>
                            <w:r>
                              <w:t>Act as a coach and mentor.</w:t>
                            </w:r>
                            <w:permEnd w:id="1469866923"/>
                          </w:p>
                          <w:permEnd w:id="902638966"/>
                          <w:p w14:paraId="54794BC1" w14:textId="25EEA990" w:rsidR="008F39BB" w:rsidRPr="005362A7" w:rsidRDefault="008F39BB" w:rsidP="002817FE">
                            <w:pPr>
                              <w:pStyle w:val="22TAHiddenWrittenResponse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09917098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BE3AE91" w14:textId="3D2FA65F" w:rsidR="008F39BB" w:rsidRPr="00533511" w:rsidRDefault="00942CC6" w:rsidP="00FF559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441853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651C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099170980"/>
          </w:p>
        </w:tc>
      </w:tr>
    </w:tbl>
    <w:p w14:paraId="0C29AAED" w14:textId="77777777" w:rsidR="008F39BB" w:rsidRDefault="008F39BB" w:rsidP="008F39BB">
      <w:pPr>
        <w:rPr>
          <w:rFonts w:ascii="Arial" w:hAnsi="Arial" w:cs="Arial"/>
          <w:sz w:val="22"/>
          <w:szCs w:val="22"/>
        </w:rPr>
      </w:pPr>
    </w:p>
    <w:p w14:paraId="358F0C62" w14:textId="265B09C5" w:rsidR="008F39BB" w:rsidRPr="002F5A87" w:rsidRDefault="008F39BB" w:rsidP="00A579C2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1" w:name="_Ref87536069"/>
      <w:r>
        <w:lastRenderedPageBreak/>
        <w:t>D</w:t>
      </w:r>
      <w:r w:rsidR="002F5A87">
        <w:t>iscuss</w:t>
      </w:r>
      <w:r w:rsidRPr="00500C61">
        <w:t xml:space="preserve"> </w:t>
      </w:r>
      <w:r w:rsidR="002F5A87">
        <w:t xml:space="preserve">at least three (3) </w:t>
      </w:r>
      <w:r w:rsidR="002F247E">
        <w:t>traits you would recognise in a credible leader.</w:t>
      </w:r>
      <w:bookmarkEnd w:id="11"/>
    </w:p>
    <w:p w14:paraId="4BDACD9D" w14:textId="77777777" w:rsidR="008F39BB" w:rsidRPr="00956C6F" w:rsidRDefault="008F39BB" w:rsidP="008F39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F39BB" w:rsidRPr="00830749" w14:paraId="632E8F9C" w14:textId="77777777" w:rsidTr="00A94A0C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240EDADA" w14:textId="77777777" w:rsidR="008F39BB" w:rsidRPr="001C4084" w:rsidRDefault="008F39BB" w:rsidP="00A94A0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68EE965D" w14:textId="77777777" w:rsidR="008F39BB" w:rsidRPr="001C4084" w:rsidRDefault="008F39BB" w:rsidP="00A94A0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4A8D8F2A" wp14:editId="47C36609">
                      <wp:extent cx="4614530" cy="3362325"/>
                      <wp:effectExtent l="0" t="0" r="0" b="3175"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3623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60873D8" w14:textId="6EFCF930" w:rsidR="005E5D5B" w:rsidRDefault="00A36214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6"/>
                                    </w:numPr>
                                  </w:pPr>
                                  <w:r>
                                    <w:t>Someone who knows the job well</w:t>
                                  </w:r>
                                  <w:r w:rsidR="001108E3">
                                    <w:t>.</w:t>
                                  </w:r>
                                </w:p>
                                <w:p w14:paraId="13E7D740" w14:textId="285C5A79" w:rsidR="00A36214" w:rsidRDefault="00B25CEF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6"/>
                                    </w:numPr>
                                  </w:pPr>
                                  <w:r>
                                    <w:t>Someone who is transparent and honest at all times</w:t>
                                  </w:r>
                                  <w:r w:rsidR="001108E3">
                                    <w:t>.</w:t>
                                  </w:r>
                                </w:p>
                                <w:p w14:paraId="6D43DDCC" w14:textId="0FB57704" w:rsidR="00B25CEF" w:rsidRDefault="001C51B7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6"/>
                                    </w:numPr>
                                  </w:pPr>
                                  <w:r>
                                    <w:t>Someone who challenges others to do better</w:t>
                                  </w:r>
                                  <w:r w:rsidR="001108E3">
                                    <w:t>.</w:t>
                                  </w:r>
                                </w:p>
                                <w:p w14:paraId="6E97C713" w14:textId="75B792B4" w:rsidR="001C51B7" w:rsidRDefault="001C51B7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6"/>
                                    </w:numPr>
                                  </w:pPr>
                                  <w:r>
                                    <w:t>Someone who is fair and trustworthy</w:t>
                                  </w:r>
                                  <w:r w:rsidR="001108E3">
                                    <w:t>.</w:t>
                                  </w:r>
                                </w:p>
                                <w:p w14:paraId="235D9EAA" w14:textId="1BC00C22" w:rsidR="001B14C5" w:rsidRPr="002F247E" w:rsidRDefault="001B14C5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6"/>
                                    </w:numPr>
                                  </w:pPr>
                                  <w:r>
                                    <w:t xml:space="preserve">Someone who is a good listener </w:t>
                                  </w:r>
                                  <w:r w:rsidR="001108E3">
                                    <w:t>and good communicator.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A8D8F2A" id="Text Box 12" o:spid="_x0000_s1035" type="#_x0000_t202" style="width:363.35pt;height:26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CJtff+XY8AAAAAAAAAAADgPmtm3usRAAAAAAAAAAAA3GfNzN96BAAAAAAA&#13;&#10;AAAAAPd5zjn1BgAAAAAAAAAAAC70qgcAAAAAAAAAAABwJw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ibX3/lGPAAAAAAAAAAAA4D5rZj7rEQAA&#13;&#10;AAAAAAAAANzHhSgAAAAAAAAAAACJNTO/6hEAAAAAAAAAAADc5znn1BsAAAAAAAAAAAC4kAtR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mvv/aceAQAAAAAAAAAAwH3WzLzVIwAAAAAAAAAAALjPmpmvegQAAAAAAAAAAAD3ec45&#13;&#10;9QYAAAAAAAAAAAAu9KoHAAAAAAAAAAAAcCc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Im19/6oRwAAAAAAAAAAAHCfNTM/6xEAAAAAAAAAAADc&#13;&#10;Z83Mv3oEAAAAAAAAAAAA93nOOfUGAAAAAAAAAAAALvSqBwAAAAAAAAAAAHAn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Pxn746JKgCiIAi+T10O&#13;&#10;ZkAPJiDmdECKFWwdMia4bgUrYKoW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Ky990s9AgAAAAAAAAAAgPusmfmuRwAAAAAAAAAAAHAfF6IA&#13;&#10;AAAAAAAAAAAk1sx81SMAAAAAAAAAAAC4z+OcU28AAAAAAAAAAADgQi5EAQ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Ky992c9&#13;&#10;AgAAAAAAAAAAgPusmXmtRwAAAAAAAAAAAHCfNTN/9QgAAAAAAAAAAADu8zjn1BsAAAAAAAAAAAC4&#13;&#10;0FM9AAAAAAAAAAAAgDsJ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DotOUTAAAgAElEQVQ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isvfdbPQIAAAAAAAAAAID7rJn5qEcAAAAAAAAAAABw&#13;&#10;HxeiAAAAAAAAAAAAJNbMvNcjAAAAAAAAAAAAuM/jnFNvAAAAAAAAAAAA4EIuRAE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is&#13;&#10;vfdPPQIAAAAAAAAAAID7rJl5rkcAAAAAAAAAAABwnzUzv/UIAAAAAAAAAAAA7vM459QbAAAAAAAA&#13;&#10;AAAAuNBTPQAAAAAAAAAAAIA7Cd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D4Z++OiSoAoiAIvk+dBXwQ4QQC&#13;&#10;fBCRcCaQhBRsHDImuG4FK2CqNi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LH2&#13;&#10;3u/1CAAAAAAAAAAAAO6zZuatHgEAAAAAAAAAAMB91sz81SMAAAAAAAAAAAC4z+OcU28AAAAAAAAA&#13;&#10;AADgQk/1AAAAAAAAAAAAAO4k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Cx9t7P9QgAAAAAAAAAAADus2bmpx4BAAAAAAAAAADAfVyIAgAAAAAA&#13;&#10;AAAAkFgz812PAAAAAAAAAAAA4D6Pc069AQAAAAAAAAAAgAu5EAU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Cx9t5f9QgAAAAA&#13;&#10;AAAAAADus2bmpR4BAAAAAAAAAADAfdbM/NYjAAAAAAAAAAAAuM/jnFNvAAAAAAAAAAAA4EJP9QAA&#13;&#10;AAAAAAAAAADuJG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sfber/UIAAAAAAAAAAAA7rNm5rMeAQAAAAAAAAAAwH1ciAIAAAAAAAAAAJBYM/NR&#13;&#10;jwAAAAAAAAAAAOA+j3NOvQEAAAAAAAAAAIALuRAF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Djn707JooFiKIo+HZrcqLvAynkSCFhTBD9ACmowcYg&#13;&#10;4wTTreAKOFUX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sfbe/+sRAAAAAAAAAAAA3GfNzEs9AgAAAAAAAAAAgPusmfmu&#13;&#10;RwAAAAAAAAAAAHCfxzmn3gAAAAAAAAAAAMCFnvUAAAAAAAAAAAAA7iR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MZJauAAACAASURBV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LH23u/1&#13;&#10;CAAAAAAAAAAAAO6zZuatHgEAAAAAAAAAAMB91sz81iMAAAAAAAAAAAC4z+OcU28AAAAAAAAAAADg&#13;&#10;Qs96AAAAAAAAAAAAAHcS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BYe+9/9QgAAAAAAAAAAADus2bmqx4BAAAAAAAAAADAfVyIAgAAAAAAAAAA&#13;&#10;kFgz81mPAAAAAAAAAAAA4D6Pc069AQAAAAAAAAAAgAu5EAU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Cx9t4f9QgAAAAAAAAA&#13;&#10;AADus2bmtR4BAAAAAAAAAADAfdbM/NQjAAAAAAAAAAAAuM/jnFNvAAAAAAAAAAAA4ELPegAAAAAA&#13;&#10;AAAAAAB3Er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f+zdMVEFQBQEwfepi7CAFEwQgwlyonOABHCGk0PG&#13;&#10;BNetYAVM1QI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GLtvV/rEQAAAAAAAAAA&#13;&#10;ANxnzcxnPQIAAAAAAAAAAID7uBAFAAAAAAAAAAAgsWbmvR4BAAAAAAAAAADAfR7nnHoDAAAAAAAA&#13;&#10;AAAAF3IhC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GLtvX/rEQAAAAAAAAAAANxnzcxzPQIAAAAAAAAAAID7rJn5qUcAAAAA&#13;&#10;AAAAAABwn8c5p94AAAAAAAAAAADAhZ7qAQAAAAAAAAAAANxJ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i7b0/6hEAAAAAAAAAAADcZ83MWz0C&#13;&#10;AAAAAAAAAACA+6yZ+atHAAAAAAAAAAAAcJ/HOafeAAAAAAAAAAAAwIWe6gEAAAAAAAAAAADcSc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Yu29&#13;&#10;X+oRAAAAAAAAAAAA3GfNzHc9AgAAAAAAAAAAgPu4EAUAAAAAAAAAACCxZuarHgEAAAAAAAAAAMB9&#13;&#10;HuecegMAAAAAAAAAAAAXciEKAAAAAAAAAABAW6zarwAAIABJREFU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1t77vR4BAAAAAAAA&#13;&#10;AADAfdbMfNQjAAAAAAAAAAAAuI8LUQAAAAAAAAAAABJrZn7WIwAAAAAAAAAAALjPc86pNwAAAAAA&#13;&#10;AAAAAHAhF6I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1t77qx4BAAAAAAAAAADAfdbMvNUjAAAAAAAAAAAAuM+amc96BAAA&#13;&#10;AAAAAAAAAPd5zjn1BgAAAAAAAAAAAC70qgcAAAAAAAAAAABwJw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ibX3/lWPAAAAAAAAAAAA4D5rZn7U&#13;&#10;IwAAAAAAAAAAALjPmpl/9QgAAAAAAAAAAADu85xz6g0AAAAAAAAAAABc6FUPAAAAAAAAAAAA4E4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Jr&#13;&#10;7/2tHgEAAAAAAAAAAMB91sz8qUcAAAAAAAAAAABwHxeiAAAAAAAAAAAAJNbM/K5HAAAAAAAAAAAA&#13;&#10;cJ/nnFNvAAAAAAAAAAAA4EIuRAEAAAAAAAD+s3cHVZUFQRQE6/3TmBkVrHHBGhWtgz0mxgxOGhm5&#13;&#10;6AgFV0CeKg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mvvvesRAAAAAAAAAAAA3GfNzL96BAAAAAAAAAAAAPdZM/O/HgEAAAAAAAAAAMB9&#13;&#10;nnNOvQEAAAAAAAAAAIALveoBAAAAAAAAAAAA3En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I7K9qtAAAgAElEQVT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GLtvd/rEQAAAAAAAAAAANxn&#13;&#10;zcxXPQIAAAAAAAAAAID7eCEKAAAAAAAAAABA4jnn1BsAAAAAAAAAAAC4kAt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Nbe+6ceAQAAAAAAAAAAwH3WzLzVIwAAAAAAAAAAALjPmpnvegQAAAAAAAAAAAD3&#13;&#10;ec459QYAAAAAAAAAAAAu9KoHAAAAAAAAAAAAcCc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Im19/6sRwAAAAAAAAAAAHCfNTMf9QgAAAAAAAAA&#13;&#10;AADus2bmtx4BAAAAAAAAAADAfZ5zTr0BAAAAAAAAAACAC73qAQAAAAAAAAAAANxJ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Pyxd8dEEQBBFAXnrhYVxPjADzECNiEmwQImELfIeMF2K/gC&#13;&#10;Xs1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Yu29X+sRAAAAAAAAAAAA3GfNzHc9AgAAAAAAAAAA&#13;&#10;gPt4IQoAAAAAAAAAAEBizcxnPQIAAAAAAAAAAID7PM459QYAAAAAAAAAAAAu5IUo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ibX3/qpHAAAAAAAAAAAAcJ81M2/1CAAAAAAAAAAAAO6zZuavHgEAAAAAAAAAAMB9HuecegMAAAAA&#13;&#10;AAAAAAAXetYDAAAAAAAAAAAAuJO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MTae7/XIwAAAAAAAAAAALjPmpmPegQAAAAAAAAAAAD38UIUAAAA&#13;&#10;AAAAAACAxOOcU28AAAAAAAAAAADgQi6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Fh77996BAAAAAAA&#13;&#10;AAAAAPdZM/NSjwAAAAAAAAAAAOA+a2Z+6hEAAAAAAAAAAADc53HOqTcAAAAAAAAAAABwoWc9AAAA&#13;&#10;AAAAAAAAgDsJ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D+27WDIgZiIIBhe2J6qk0AAAfRSURBVJ1QOyrlEZwFk8LwIxICAz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Im19/7WEQAAAAAA&#13;&#10;AAAAANxnzcxbRwAAAAAAAAAAAHCfNTO/OgIAAAAAAAAAAID7POecugEAAAAAAAAAAIALfeoAAAAA&#13;&#10;AAAAAAAA7mR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" stroked="f" strokeweight=".5pt">
                      <v:fill r:id="rId17" o:title="" recolor="t" rotate="t" type="tile"/>
                      <v:textbox inset="0,0,0,0">
                        <w:txbxContent>
                          <w:p w14:paraId="560873D8" w14:textId="6EFCF930" w:rsidR="005E5D5B" w:rsidRDefault="00A36214" w:rsidP="00F11A19">
                            <w:pPr>
                              <w:pStyle w:val="22TAHiddenWrittenResponse"/>
                              <w:numPr>
                                <w:ilvl w:val="0"/>
                                <w:numId w:val="26"/>
                              </w:numPr>
                            </w:pPr>
                            <w:r>
                              <w:t>Someone who knows the job well</w:t>
                            </w:r>
                            <w:r w:rsidR="001108E3">
                              <w:t>.</w:t>
                            </w:r>
                          </w:p>
                          <w:p w14:paraId="13E7D740" w14:textId="285C5A79" w:rsidR="00A36214" w:rsidRDefault="00B25CEF" w:rsidP="00F11A19">
                            <w:pPr>
                              <w:pStyle w:val="22TAHiddenWrittenResponse"/>
                              <w:numPr>
                                <w:ilvl w:val="0"/>
                                <w:numId w:val="26"/>
                              </w:numPr>
                            </w:pPr>
                            <w:r>
                              <w:t>Someone who is transparent and honest at all times</w:t>
                            </w:r>
                            <w:r w:rsidR="001108E3">
                              <w:t>.</w:t>
                            </w:r>
                          </w:p>
                          <w:p w14:paraId="6D43DDCC" w14:textId="0FB57704" w:rsidR="00B25CEF" w:rsidRDefault="001C51B7" w:rsidP="00F11A19">
                            <w:pPr>
                              <w:pStyle w:val="22TAHiddenWrittenResponse"/>
                              <w:numPr>
                                <w:ilvl w:val="0"/>
                                <w:numId w:val="26"/>
                              </w:numPr>
                            </w:pPr>
                            <w:r>
                              <w:t>Someone who challenges others to do better</w:t>
                            </w:r>
                            <w:r w:rsidR="001108E3">
                              <w:t>.</w:t>
                            </w:r>
                          </w:p>
                          <w:p w14:paraId="6E97C713" w14:textId="75B792B4" w:rsidR="001C51B7" w:rsidRDefault="001C51B7" w:rsidP="00F11A19">
                            <w:pPr>
                              <w:pStyle w:val="22TAHiddenWrittenResponse"/>
                              <w:numPr>
                                <w:ilvl w:val="0"/>
                                <w:numId w:val="26"/>
                              </w:numPr>
                            </w:pPr>
                            <w:r>
                              <w:t>Someone who is fair and trustworthy</w:t>
                            </w:r>
                            <w:r w:rsidR="001108E3">
                              <w:t>.</w:t>
                            </w:r>
                          </w:p>
                          <w:p w14:paraId="235D9EAA" w14:textId="1BC00C22" w:rsidR="001B14C5" w:rsidRPr="002F247E" w:rsidRDefault="001B14C5" w:rsidP="00F11A19">
                            <w:pPr>
                              <w:pStyle w:val="22TAHiddenWrittenResponse"/>
                              <w:numPr>
                                <w:ilvl w:val="0"/>
                                <w:numId w:val="26"/>
                              </w:numPr>
                            </w:pPr>
                            <w:r>
                              <w:t xml:space="preserve">Someone who is a good listener </w:t>
                            </w:r>
                            <w:r w:rsidR="001108E3">
                              <w:t>and good communicator.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2074346959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40B5E54" w14:textId="77777777" w:rsidR="008F39BB" w:rsidRPr="00533511" w:rsidRDefault="00942CC6" w:rsidP="00A94A0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036791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F39B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4346959"/>
          </w:p>
        </w:tc>
      </w:tr>
    </w:tbl>
    <w:p w14:paraId="0C483E60" w14:textId="77777777" w:rsidR="008F39BB" w:rsidRDefault="008F39BB" w:rsidP="008F39BB">
      <w:pPr>
        <w:rPr>
          <w:rFonts w:ascii="Arial" w:hAnsi="Arial" w:cs="Arial"/>
          <w:sz w:val="22"/>
          <w:szCs w:val="22"/>
        </w:rPr>
      </w:pPr>
    </w:p>
    <w:p w14:paraId="39FFC874" w14:textId="77777777" w:rsidR="008F39BB" w:rsidRDefault="008F39BB" w:rsidP="008F39BB">
      <w:pPr>
        <w:rPr>
          <w:rFonts w:ascii="Arial" w:hAnsi="Arial" w:cs="Arial"/>
          <w:sz w:val="22"/>
          <w:szCs w:val="22"/>
        </w:rPr>
      </w:pPr>
    </w:p>
    <w:p w14:paraId="24B9E541" w14:textId="53C76CE4" w:rsidR="008F39BB" w:rsidRPr="00B2699B" w:rsidRDefault="00B2699B" w:rsidP="00150974">
      <w:pPr>
        <w:pStyle w:val="20TAQuestionNumber"/>
        <w:ind w:left="709" w:hanging="709"/>
      </w:pPr>
      <w:bookmarkStart w:id="12" w:name="_Ref87595859"/>
      <w:r>
        <w:t xml:space="preserve">Why is it important for you, as a leader in your workplace, to question standards and values portrayed either by the company you work for, or by others, that could be damaging to your organisation’s reputation? </w:t>
      </w:r>
      <w:r w:rsidR="00D90D6C">
        <w:t>Discuss h</w:t>
      </w:r>
      <w:r>
        <w:t>ow you</w:t>
      </w:r>
      <w:r w:rsidR="00D90D6C">
        <w:t xml:space="preserve"> would</w:t>
      </w:r>
      <w:r>
        <w:t xml:space="preserve"> go about raising your questions and who to</w:t>
      </w:r>
      <w:r w:rsidR="00D90D6C">
        <w:t>.</w:t>
      </w:r>
      <w:bookmarkEnd w:id="12"/>
    </w:p>
    <w:p w14:paraId="0A9CC3A9" w14:textId="77777777" w:rsidR="008F39BB" w:rsidRPr="00956C6F" w:rsidRDefault="008F39BB" w:rsidP="008F39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F39BB" w:rsidRPr="00830749" w14:paraId="5F44C9C9" w14:textId="77777777" w:rsidTr="00A94A0C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3B0AE417" w14:textId="77777777" w:rsidR="008F39BB" w:rsidRPr="001C4084" w:rsidRDefault="008F39BB" w:rsidP="00A94A0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2BDD1AF3" w14:textId="77777777" w:rsidR="008F39BB" w:rsidRPr="001C4084" w:rsidRDefault="008F39BB" w:rsidP="00A94A0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714D1B0" wp14:editId="3B434AF2">
                      <wp:extent cx="4614530" cy="3695700"/>
                      <wp:effectExtent l="0" t="0" r="0" b="0"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6957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F46A465" w14:textId="03D7429B" w:rsidR="008F39BB" w:rsidRPr="005362A7" w:rsidRDefault="00B95753" w:rsidP="002817FE">
                                  <w:pPr>
                                    <w:pStyle w:val="22TAHiddenWrittenResponse"/>
                                  </w:pPr>
                                  <w:permStart w:id="2048208431" w:edGrp="everyone"/>
                                  <w:r>
                                    <w:t xml:space="preserve">Having a clear set </w:t>
                                  </w:r>
                                  <w:r w:rsidR="0002168A">
                                    <w:t xml:space="preserve">of values and standards helps </w:t>
                                  </w:r>
                                  <w:r w:rsidR="0044733E">
                                    <w:t>employees</w:t>
                                  </w:r>
                                  <w:r w:rsidR="00EE1907">
                                    <w:t xml:space="preserve"> and </w:t>
                                  </w:r>
                                  <w:r w:rsidR="00DF09E2">
                                    <w:t>the company</w:t>
                                  </w:r>
                                  <w:r w:rsidR="0044733E">
                                    <w:t xml:space="preserve"> understand what you stand for</w:t>
                                  </w:r>
                                  <w:r w:rsidR="00DF09E2">
                                    <w:t xml:space="preserve">. Your company </w:t>
                                  </w:r>
                                  <w:r w:rsidR="00142144">
                                    <w:t xml:space="preserve">values and standards </w:t>
                                  </w:r>
                                  <w:r w:rsidR="0087319F">
                                    <w:t>also gives them guidance f</w:t>
                                  </w:r>
                                  <w:r w:rsidR="001B3987">
                                    <w:t>or their work and sense of security. As a result</w:t>
                                  </w:r>
                                  <w:r w:rsidR="007B7E22">
                                    <w:t xml:space="preserve">, your employees are most likely to make the right decision. </w:t>
                                  </w:r>
                                  <w:r w:rsidR="009A1B31">
                                    <w:t>The decision that helps the</w:t>
                                  </w:r>
                                  <w:r w:rsidR="00C60148">
                                    <w:t xml:space="preserve">m achieve the </w:t>
                                  </w:r>
                                  <w:r w:rsidR="009A1B31">
                                    <w:t xml:space="preserve">company’s </w:t>
                                  </w:r>
                                  <w:r w:rsidR="00C60148">
                                    <w:t>vision and goals.</w:t>
                                  </w:r>
                                  <w:permEnd w:id="204820843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714D1B0" id="Text Box 13" o:spid="_x0000_s1036" type="#_x0000_t202" style="width:363.35pt;height:29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Im19/5djwAAAAAAAAAAAOA+a2be6xEAAAAAAAAAAADcZ83M33oEAAAA&#13;&#10;AAAAAAAA93nOOfUGAAAAAAAAAAAALvSqBwAAAAAAAAAAAHAn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CJtff+UY8AAAAAAAAAAADgPmtmPusR&#13;&#10;AAAAAAAAAAAA3MeFKAAAAAAAAAAAAIk1M7/qEQAAAAAAAAAAANznOefUGwAAAAAAAAAAALiQC1E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+/9px4BAAAAAAAAAADAfdbMvNUjAAAAAAAAAAAAuM+ama96BAAAAAAAAAAAAPd5&#13;&#10;zjn1BgAAAAAAAAAAAC70qgcAAAAAAAAAAABwJw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ibX3/qhHAAAAAAAAAAAAcJ81Mz/rEQAAAAAAAAAA&#13;&#10;ANxnzcy/egQAAAAAAAAAAAD3ec459QYAAAAAAAAAAAAu9KoHAAAAAAAAAAAAcCc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/GfvjokqAKIgCL5P&#13;&#10;XQ5mQA8mIOZ0QIoVbB0yJrhuBStgqhZ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rL33Sz0CAAAAAAAAAACA+6yZ+a5HAAAAAAAAAAAAcB8X&#13;&#10;ogAAAAAAAAAAACTWzHzVIwAAAAAAAAAAALjP45xTbwAAAAAAAAAAAOBCLkQB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rL33&#13;&#10;Zz0CAAAAAAAAAACA+6yZea1HAAAAAAAAAAAAcJ81M3/1CAAAAAAAAAAAAO7zOOfUGwAAAAAAAAAA&#13;&#10;ALjQUz0AAAAAAAAAAACAOwn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Oi05RMAACAASURBV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Ky991s9AgAAAAAAAAAAgPusmfmoRwAAAAAAAAAA&#13;&#10;AHAfF6IAAAAAAAAAAAAk1sy81yMAAAAAAAAAAAC4z+OcU28AAAAAAAAAAADgQi5EAQ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Ky99089AgAAAAAAAAAAgPusmXmuRwAAAAAAAAAAAHCfNTO/9QgAAAAAAAAAAADu8zjn1BsAAAAA&#13;&#10;AAAAAAC40FM9AAAAAAAAAAAAgDsJ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Phn746JKgCiIAi+T50FfBDh&#13;&#10;BAJ8EJFwJpCEFGwcMia4bgUrYKo2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sfbe7/UIAAAAAAAAAAAA7rNm5q0eAQAAAAAAAAAAwH3WzPzVIwAAAAAAAAAAALjP45xTbwAAAAAA&#13;&#10;AAAAAOBCT/UAAAAAAAAAAAAA7iR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LH23s/1CAAAAAAAAAAAAO6zZuanHgEAAAAAAAAAAMB9XIgCAAAA&#13;&#10;AAAAAACQWDPzXY8AAAAAAAAAAADgPo9zTr0BAAAAAAAAAACAC7kQBQ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LH23l/1CAAA&#13;&#10;AAAAAAAAAO6zZualHgEAAAAAAAAAAMB91sz81iMAAAAAAAAAAAC4z+OcU28AAAAAAAAAAADgQk/1&#13;&#10;AAAAAAAAAAAAAO4k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Cx9t6v9QgAAAAAAAAAAADus2bmsx4BAAAAAAAAAADAfVyIAgAAAAAAAAAAkFgz&#13;&#10;81GPAAAAAAAAAAAA4D6Pc069AQAAAAAAAAAAgAu5EAU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OOfvTsmigWIoij4dmtyou8DKeRIIWFMEP0AKajB&#13;&#10;xiDjBNOt4Ao4VRc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Cx9t7/6xEAAAAAAAAAAADcZ83MSz0CAAAAAAAAAACA+6yZ&#13;&#10;+a5HAAAAAAAAAAAAcJ/HOafeAAAAAAAAAAAAwIWe9QAAAAAAAAAAAADuJG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xklq4AAAIABJREFU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sfbe&#13;&#10;7/UIAAAAAAAAAAAA7rNm5q0eAQAAAAAAAAAAwH3WzPzWIwAAAAAAAAAAALjP45xTbwAAAAAAAAAA&#13;&#10;AOBCz3oAAAAAAAAAAAAAdxK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Fh773/1CAAAAAAAAAAAAO6zZuarHgEAAAAAAAAAAMB9XIgCAAAAAAAA&#13;&#10;AACQWDPzWY8AAAAAAAAAAADgPo9zTr0BAAAAAAAAAACAC7kQBQ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LH23h/1CAAAAAAA&#13;&#10;AAAAAO6zZua1HgEAAAAAAAAAAMB91sz81CMAAAAAAAAAAAC4z+OcU28AAAAAAAAAAADgQs96AAAA&#13;&#10;AAAAAAAAAHcS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F/7N0xUQVAFATB96mLsIAUTBCDCXKic4AEcIaT&#13;&#10;Q8YE161gBUzVAg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Yu29X+sRAAAAAAAA&#13;&#10;AAAA3GfNzGc9AgAAAAAAAAAAgPu4EAUAAAAAAAAAACCxZua9HgEAAAAAAAAAAMB9HuecegMAAAAA&#13;&#10;AAAAAAAXciEK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Yu29f+sRAAAAAAAAAAAA3GfNzHM9AgAAAAAAAAAAgPusmfmpRwAA&#13;&#10;AAAAAAAAAHCfxzmn3gAAAAAAAAAAAMCFnuoBAAAAAAAAAAAA3En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GLtvT/qEQAAAAAAAAAAANxnzcxb&#13;&#10;PQIAAAAAAAAAAID7rJn5q0cAAAAAAAAAAABwn8c5p94AAAAAAAAAAADAhZ7qAQAAAAAAAAAAANxJ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i&#13;&#10;7b1f6hEAAAAAAAAAAADcZ83Mdz0CAAAAAAAAAACA+7gQBQAAAAAAAAAAILFm5qseAQAAAAAAAAAA&#13;&#10;wH0e55x6AwAAAAAAAAAAABdyIQoAAAAAAAAAAEBbrNqvAAAgAElEQVR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TW3vu9HgEAAAAA&#13;&#10;AAAAAMB91sx81CMAAAAAAAAAAAC4jwtRAAAAAAAAAAAAEmtmftYjAAAAAAAAAAAAuM9zzqk3AAAA&#13;&#10;AAAAAAAAcCEXog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TW3vurHgEAAAAAAAAAAMB91sy81SMAAAAAAAAAAAC4z5qZz3oE&#13;&#10;AAAAAAAAAAAA93nOOfUGAAAAAAAAAAAALvSqBwAAAAAAAAAAAHAn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CJtff+VY8AAAAAAAAAAADgPmtm&#13;&#10;ftQjAAAAAAAAAAAAuM+amX/1CAAAAAAAAAAAAO7znHPqDQAAAAAAAAAAAFzoVQ8AAAAAAAAAAADg&#13;&#10;T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mvv/a0eAQAAAAAAAAAAwH3WzPypRwAAAAAAAAAAAHAfF6IAAAAAAAAAAAAk1sz8rkcAAAAAAAAA&#13;&#10;AABwn+ecU28AAAAAAAAAAADgQi5EAQAAAAAAAP6zdwdVlQVBFATr/dOYGRWsccEaFa2DPSbGDE4a&#13;&#10;GbnoCAVXQJ4q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++96xEAAAAAAAAAAADcZ83Mv3oEAAAAAAAAAAAA91kz878eAQAAAAAAAAAA&#13;&#10;wH2ec069AQAAAAAAAAAAgAu96gEAAAAAAAAAAADcSc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jsr2q0AACAASURBVM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Yu293+sRAAAAAAAAAAAA&#13;&#10;3GfNzFc9AgAAAAAAAAAAgPt4IQoAAAAAAAAAAEDiOefUGwAAAAAAAAAAALiQC2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1t77px4BAAAAAAAAAADAfdbMvNUjAAAAAAAAAAAAuM+ame96BAAAAAAAAAAA&#13;&#10;APd5zjn1BgAAAAAAAAAAAC70qgcAAAAAAAAAAABwJw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ibX3/qxHAAAAAAAAAAAAcJ81Mx/1CAAAAAAA&#13;&#10;AAAAAO6zZua3HgEAAAAAAAAAAMB9nnNOvQEAAAAAAAAAAIALveoBAAAAAAAAAAAA3En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/LF3x0QRAEEUBeeuFhXE+MAPMQI2ISbBAiYQt8h4wXYr&#13;&#10;+AJezU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i7b1f6xEAAAAAAAAAAADcZ83Mdz0CAAAAAAAA&#13;&#10;AACA+3ghCgAAAAAAAAAAQGLNzGc9AgAAAAAAAAAAgPs8zjn1BgAAAAAAAAAAAC7khSg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CJtff+qkcAAAAAAAAAAABwnzUzb/UIAAAAAAAAAAAA7rNm5q8eAQAAAAAAAAAAwH0e55x6AwAA&#13;&#10;AAAAAAAAABd61gMAAAAAAAAAAAC4k4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xNp7v9cjAAAAAAAAAAAAuM+amY96BAAAAAAAAAAAAPfxQhQA&#13;&#10;AAAAAAAAAIDE45xTbwAAAAAAAAAAAOBCLr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WHvv33oEAAAA&#13;&#10;AAAAAAAA91kz81KPAAAAAAAAAAAA4D5rZn7qEQAAAAAAAAAAANzncc6pNwAAAAAAAAAAAHChZz0A&#13;&#10;AAAAAAAAAACAOwn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P7btYMiBmIggGF7YnqqTQAAB9FJREFUnVA7KuURnAWTwvAjEgIDM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ibX3/tYRAAAA&#13;&#10;AAAAAAAA3GfNzFtHAAAAAAAAAAAAcJ81M786AgAAAAAAAAAAgPs855y6AQAAAAAAAAAAgAt96gAA&#13;&#10;AAAAAAAAAADuZG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" stroked="f" strokeweight=".5pt">
                      <v:fill r:id="rId16" o:title="" recolor="t" rotate="t" type="tile"/>
                      <v:textbox inset="0,0,0,0">
                        <w:txbxContent>
                          <w:p w14:paraId="2F46A465" w14:textId="03D7429B" w:rsidR="008F39BB" w:rsidRPr="005362A7" w:rsidRDefault="00B95753" w:rsidP="002817FE">
                            <w:pPr>
                              <w:pStyle w:val="22TAHiddenWrittenResponse"/>
                            </w:pPr>
                            <w:permStart w:id="2048208431" w:edGrp="everyone"/>
                            <w:r>
                              <w:t xml:space="preserve">Having a clear set </w:t>
                            </w:r>
                            <w:r w:rsidR="0002168A">
                              <w:t xml:space="preserve">of values and standards helps </w:t>
                            </w:r>
                            <w:r w:rsidR="0044733E">
                              <w:t>employees</w:t>
                            </w:r>
                            <w:r w:rsidR="00EE1907">
                              <w:t xml:space="preserve"> and </w:t>
                            </w:r>
                            <w:r w:rsidR="00DF09E2">
                              <w:t>the company</w:t>
                            </w:r>
                            <w:r w:rsidR="0044733E">
                              <w:t xml:space="preserve"> understand what you stand for</w:t>
                            </w:r>
                            <w:r w:rsidR="00DF09E2">
                              <w:t xml:space="preserve">. Your company </w:t>
                            </w:r>
                            <w:r w:rsidR="00142144">
                              <w:t xml:space="preserve">values and standards </w:t>
                            </w:r>
                            <w:r w:rsidR="0087319F">
                              <w:t>also gives them guidance f</w:t>
                            </w:r>
                            <w:r w:rsidR="001B3987">
                              <w:t>or their work and sense of security. As a result</w:t>
                            </w:r>
                            <w:r w:rsidR="007B7E22">
                              <w:t xml:space="preserve">, your employees are most likely to make the right decision. </w:t>
                            </w:r>
                            <w:r w:rsidR="009A1B31">
                              <w:t>The decision that helps the</w:t>
                            </w:r>
                            <w:r w:rsidR="00C60148">
                              <w:t xml:space="preserve">m achieve the </w:t>
                            </w:r>
                            <w:r w:rsidR="009A1B31">
                              <w:t xml:space="preserve">company’s </w:t>
                            </w:r>
                            <w:r w:rsidR="00C60148">
                              <w:t>vision and goals.</w:t>
                            </w:r>
                            <w:permEnd w:id="2048208431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114401043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C5FB8E3" w14:textId="77777777" w:rsidR="008F39BB" w:rsidRPr="00533511" w:rsidRDefault="00942CC6" w:rsidP="00A94A0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18473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F39B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4401043"/>
          </w:p>
        </w:tc>
      </w:tr>
    </w:tbl>
    <w:p w14:paraId="6CFDFE61" w14:textId="77777777" w:rsidR="008F39BB" w:rsidRDefault="008F39BB" w:rsidP="008F39BB">
      <w:pPr>
        <w:rPr>
          <w:rFonts w:ascii="Arial" w:hAnsi="Arial" w:cs="Arial"/>
          <w:sz w:val="22"/>
          <w:szCs w:val="22"/>
        </w:rPr>
      </w:pPr>
    </w:p>
    <w:p w14:paraId="3DBF53E6" w14:textId="1F125653" w:rsidR="00D90D6C" w:rsidRPr="00D90D6C" w:rsidRDefault="00D90D6C" w:rsidP="00D90D6C">
      <w:pPr>
        <w:pStyle w:val="20TAQuestionNumber"/>
        <w:ind w:left="709" w:hanging="709"/>
      </w:pPr>
      <w:bookmarkStart w:id="13" w:name="_Ref87596665"/>
      <w:r>
        <w:lastRenderedPageBreak/>
        <w:t>Explain</w:t>
      </w:r>
      <w:r w:rsidR="008F39BB" w:rsidRPr="00500C61">
        <w:t xml:space="preserve"> </w:t>
      </w:r>
      <w:r>
        <w:t>h</w:t>
      </w:r>
      <w:r w:rsidRPr="00D90D6C">
        <w:t>ow you support others at work (including your managers) to behave positively and appropriately</w:t>
      </w:r>
      <w:r>
        <w:t xml:space="preserve"> and change negative workplace behaviours. Provide an example of your actions.</w:t>
      </w:r>
      <w:bookmarkEnd w:id="13"/>
      <w:r>
        <w:t xml:space="preserve"> </w:t>
      </w:r>
    </w:p>
    <w:p w14:paraId="185A0E61" w14:textId="77777777" w:rsidR="008F39BB" w:rsidRPr="00956C6F" w:rsidRDefault="008F39BB" w:rsidP="008F39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F39BB" w:rsidRPr="00830749" w14:paraId="33F40928" w14:textId="77777777" w:rsidTr="00A94A0C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1E66D50" w14:textId="77777777" w:rsidR="008F39BB" w:rsidRPr="001C4084" w:rsidRDefault="008F39BB" w:rsidP="00A94A0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0FFC7A3F" w14:textId="77777777" w:rsidR="008F39BB" w:rsidRPr="001C4084" w:rsidRDefault="008F39BB" w:rsidP="00A94A0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985B435" wp14:editId="663E5D3C">
                      <wp:extent cx="4614530" cy="4000500"/>
                      <wp:effectExtent l="0" t="0" r="0" b="0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40005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2ADFBCF" w14:textId="05E398B1" w:rsidR="008F39BB" w:rsidRDefault="00634688" w:rsidP="002817FE">
                                  <w:pPr>
                                    <w:pStyle w:val="22TAHiddenWrittenResponse"/>
                                  </w:pPr>
                                  <w:r>
                                    <w:t xml:space="preserve">By being a role model who inspires </w:t>
                                  </w:r>
                                  <w:r w:rsidR="00F77E78">
                                    <w:t xml:space="preserve">those who work for him or her and </w:t>
                                  </w:r>
                                  <w:r w:rsidR="001F0E90">
                                    <w:t>exhibits leadership</w:t>
                                  </w:r>
                                  <w:r w:rsidR="001B39F2">
                                    <w:t xml:space="preserve"> in many aspects of the business.</w:t>
                                  </w:r>
                                  <w:r w:rsidR="00D46B71">
                                    <w:t xml:space="preserve"> Be an example that others could</w:t>
                                  </w:r>
                                  <w:r w:rsidR="00430393">
                                    <w:t xml:space="preserve"> try to follow.</w:t>
                                  </w:r>
                                </w:p>
                                <w:p w14:paraId="07657288" w14:textId="3EE2CFE2" w:rsidR="007F635D" w:rsidRDefault="00AC5E8F" w:rsidP="002817FE">
                                  <w:pPr>
                                    <w:pStyle w:val="22TAHiddenWrittenResponse"/>
                                  </w:pPr>
                                  <w:r>
                                    <w:t xml:space="preserve">Be </w:t>
                                  </w:r>
                                  <w:r w:rsidR="005E74A4">
                                    <w:t xml:space="preserve">patience and supportive </w:t>
                                  </w:r>
                                  <w:r w:rsidR="00F04D84">
                                    <w:t xml:space="preserve">while teaching </w:t>
                                  </w:r>
                                  <w:r w:rsidR="004114A8">
                                    <w:t>others</w:t>
                                  </w:r>
                                  <w:r w:rsidR="00F04D84">
                                    <w:t>.</w:t>
                                  </w:r>
                                </w:p>
                                <w:p w14:paraId="1236E592" w14:textId="77777777" w:rsidR="00D46B71" w:rsidRPr="005362A7" w:rsidRDefault="00D46B71" w:rsidP="002817FE">
                                  <w:pPr>
                                    <w:pStyle w:val="22TAHiddenWrittenResponse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985B435" id="Text Box 14" o:spid="_x0000_s1037" type="#_x0000_t202" style="width:363.35pt;height:3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CJtff+XY8AAAAAAAAAAADgPmtm3usRAAAAAAAAAAAA3GfNzN96BAAAAAAA&#13;&#10;AAAAAPd5zjn1BgAAAAAAAAAAAC70qgcAAAAAAAAAAABwJw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ibX3/lGPAAAAAAAAAAAA4D5rZj7rEQAA&#13;&#10;AAAAAAAAANzHhSgAAAAAAAAAAACJNTO/6hEAAAAAAAAAAADc5znn1BsAAAAAAAAAAAC4kAtR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mvv/aceAQAAAAAAAAAAwH3WzLzVIwAAAAAAAAAAALjPmpmvegQAAAAAAAAAAAD3ec45&#13;&#10;9QYAAAAAAAAAAAAu9KoHAAAAAAAAAAAAcCc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Im19/6oRwAAAAAAAAAAAHCfNTM/6xEAAAAAAAAAAADc&#13;&#10;Z83Mv3oEAAAAAAAAAAAA93nOOfUGAAAAAAAAAAAALvSqBwAAAAAAAAAAAHAn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Pxn746JKgCiIAi+T10O&#13;&#10;ZkAPJiDmdECKFWwdMia4bgUrYKoW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Ky990s9AgAAAAAAAAAAgPusmfmuRwAAAAAAAAAAAHAfF6IA&#13;&#10;AAAAAAAAAAAk1sx81SMAAAAAAAAAAAC4z+OcU28AAAAAAAAAAADgQi5EAQ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Ky992c9&#13;&#10;AgAAAAAAAAAAgPusmXmtRwAAAAAAAAAAAHCfNTN/9QgAAAAAAAAAAADu8zjn1BsAAAAAAAAAAAC4&#13;&#10;0FM9AAAAAAAAAAAAgDsJ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DotOUTAAAgAElEQVQ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isvfdbPQIAAAAAAAAAAID7rJn5qEcAAAAAAAAAAABw&#13;&#10;HxeiAAAAAAAAAAAAJNbMvNcjAAAAAAAAAAAAuM/jnFNvAAAAAAAAAAAA4EIuRAE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is&#13;&#10;vfdPPQIAAAAAAAAAAID7rJl5rkcAAAAAAAAAAABwnzUzv/UIAAAAAAAAAAAA7vM459QbAAAAAAAA&#13;&#10;AAAAuNBTPQAAAAAAAAAAAIA7Cd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D4Z++OiSoAoiAIvk+dBXwQ4QQC&#13;&#10;fBCRcCaQhBRsHDImuG4FK2CqNi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LH2&#13;&#10;3u/1CAAAAAAAAAAAAO6zZuatHgEAAAAAAAAAAMB91sz81SMAAAAAAAAAAAC4z+OcU28AAAAAAAAA&#13;&#10;AADgQk/1AAAAAAAAAAAAAO4k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Cx9t7P9QgAAAAAAAAAAADus2bmpx4BAAAAAAAAAADAfVyIAgAAAAAA&#13;&#10;AAAAkFgz812PAAAAAAAAAAAA4D6Pc069AQAAAAAAAAAAgAu5EAU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Cx9t5f9QgAAAAA&#13;&#10;AAAAAADus2bmpR4BAAAAAAAAAADAfdbM/NYjAAAAAAAAAAAAuM/jnFNvAAAAAAAAAAAA4EJP9QAA&#13;&#10;AAAAAAAAAADuJG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sfber/UIAAAAAAAAAAAA7rNm5rMeAQAAAAAAAAAAwH1ciAIAAAAAAAAAAJBYM/NR&#13;&#10;jwAAAAAAAAAAAOA+j3NOvQEAAAAAAAAAAIALuRAF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Djn707JooFiKIo+HZrcqLvAynkSCFhTBD9ACmowcYg&#13;&#10;4wTTreAKOFUX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sfbe/+sRAAAAAAAAAAAA3GfNzEs9AgAAAAAAAAAAgPusmfmu&#13;&#10;RwAAAAAAAAAAAHCfxzmn3gAAAAAAAAAAAMCFnvUAAAAAAAAAAAAA7iR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MZJauAAACAASURBV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LH23u/1&#13;&#10;CAAAAAAAAAAAAO6zZuatHgEAAAAAAAAAAMB91sz81iMAAAAAAAAAAAC4z+OcU28AAAAAAAAAAADg&#13;&#10;Qs96AAAAAAAAAAAAAHcS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BYe+9/9QgAAAAAAAAAAADus2bmqx4BAAAAAAAAAADAfVyIAgAAAAAAAAAA&#13;&#10;kFgz81mPAAAAAAAAAAAA4D6Pc069AQAAAAAAAAAAgAu5EAU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Cx9t4f9QgAAAAAAAAA&#13;&#10;AADus2bmtR4BAAAAAAAAAADAfdbM/NQjAAAAAAAAAAAAuM/jnFNvAAAAAAAAAAAA4ELPegAAAAAA&#13;&#10;AAAAAAB3Er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f+zdMVEFQBQEwfepi7CAFEwQgwlyonOABHCGk0PG&#13;&#10;BNetYAVM1QI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GLtvV/rEQAAAAAAAAAA&#13;&#10;ANxnzcxnPQIAAAAAAAAAAID7uBAFAAAAAAAAAAAgsWbmvR4BAAAAAAAAAADAfR7nnHoDAAAAAAAA&#13;&#10;AAAAF3IhC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GLtvX/rEQAAAAAAAAAAANxnzcxzPQIAAAAAAAAAAID7rJn5qUcAAAAA&#13;&#10;AAAAAABwn8c5p94AAAAAAAAAAADAhZ7qAQAAAAAAAAAAANxJ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i7b0/6hEAAAAAAAAAAADcZ83MWz0C&#13;&#10;AAAAAAAAAACA+6yZ+atHAAAAAAAAAAAAcJ/HOafeAAAAAAAAAAAAwIWe6gEAAAAAAAAAAADcSc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Yu29&#13;&#10;X+oRAAAAAAAAAAAA3GfNzHc9AgAAAAAAAAAAgPu4EAUAAAAAAAAAACCxZuarHgEAAAAAAAAAAMB9&#13;&#10;HuecegMAAAAAAAAAAAAXciEKAAAAAAAAAABAW6zarwAAIABJREFU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1t77vR4BAAAAAAAA&#13;&#10;AADAfdbMfNQjAAAAAAAAAAAAuI8LUQAAAAAAAAAAABJrZn7WIwAAAAAAAAAAALjPc86pNwAAAAAA&#13;&#10;AAAAAHAhF6I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1t77qx4BAAAAAAAAAADAfdbMvNUjAAAAAAAAAAAAuM+amc96BAAA&#13;&#10;AAAAAAAAAPd5zjn1BgAAAAAAAAAAAC70qgcAAAAAAAAAAABwJw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ibX3/lWPAAAAAAAAAAAA4D5rZn7U&#13;&#10;IwAAAAAAAAAAALjPmpl/9QgAAAAAAAAAAADu85xz6g0AAAAAAAAAAABc6FUPAAAAAAAAAAAA4E4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Jr&#13;&#10;7/2tHgEAAAAAAAAAAMB91sz8qUcAAAAAAAAAAABwHxeiAAAAAAAAAAAAJNbM/K5HAAAAAAAAAAAA&#13;&#10;cJ/nnFNvAAAAAAAAAAAA4EIuRAEAAAAAAAD+s3cHVZUFQRQE6/3TmBkVrHHBGhWtgz0mxgxOGhm5&#13;&#10;6AgFV0CeKg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mvvvesRAAAAAAAAAAAA3GfNzL96BAAAAAAAAAAAAPdZM/O/HgEAAAAAAAAAAMB9&#13;&#10;nnNOvQEAAAAAAAAAAIALveoBAAAAAAAAAAAA3En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I7K9qtAAAgAElEQVT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GLtvd/rEQAAAAAAAAAAANxn&#13;&#10;zcxXPQIAAAAAAAAAAID7eCEKAAAAAAAAAABA4jnn1BsAAAAAAAAAAAC4kAt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Nbe+6ceAQAAAAAAAAAAwH3WzLzVIwAAAAAAAAAAALjPmpnvegQAAAAAAAAAAAD3&#13;&#10;ec459QYAAAAAAAAAAAAu9KoHAAAAAAAAAAAAcCc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Im19/6sRwAAAAAAAAAAAHCfNTMf9QgAAAAAAAAA&#13;&#10;AADus2bmtx4BAAAAAAAAAADAfZ5zTr0BAAAAAAAAAACAC73qAQAAAAAAAAAAANxJ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Pyxd8dEEQBBFAXnrhYVxPjADzECNiEmwQImELfIeMF2K/gC&#13;&#10;Xs1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Yu29X+sRAAAAAAAAAAAA3GfNzHc9AgAAAAAAAAAA&#13;&#10;gPt4IQoAAAAAAAAAAEBizcxnPQIAAAAAAAAAAID7PM459QYAAAAAAAAAAAAu5IUo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ibX3/qpHAAAAAAAAAAAAcJ81M2/1CAAAAAAAAAAAAO6zZuavHgEAAAAAAAAAAMB9HuecegMAAAAA&#13;&#10;AAAAAAAXetYDAAAAAAAAAAAAuJO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MTae7/XIwAAAAAAAAAAALjPmpmPegQAAAAAAAAAAAD38UIUAAAA&#13;&#10;AAAAAACAxOOcU28AAAAAAAAAAADgQi6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Fh77996BAAAAAAA&#13;&#10;AAAAAPdZM/NSjwAAAAAAAAAAAOA+a2Z+6hEAAAAAAAAAAADc53HOqTcAAAAAAAAAAABwoWc9AAAA&#13;&#10;AAAAAAAAgDsJ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D+27WDIgZiIIBhe2J6qk0AAAfRSURBVJ1QOyrlEZwFk8LwIxICAz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Im19/7WEQAAAAAA&#13;&#10;AAAAANxnzcxbRwAAAAAAAAAAAHCfNTO/OgIAAAAAAAAAAID7POecugEAAAAAAAAAAIALfeoAAAAA&#13;&#10;AAAAAAAA7mR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" stroked="f" strokeweight=".5pt">
                      <v:fill r:id="rId17" o:title="" recolor="t" rotate="t" type="tile"/>
                      <v:textbox inset="0,0,0,0">
                        <w:txbxContent>
                          <w:p w14:paraId="72ADFBCF" w14:textId="05E398B1" w:rsidR="008F39BB" w:rsidRDefault="00634688" w:rsidP="002817FE">
                            <w:pPr>
                              <w:pStyle w:val="22TAHiddenWrittenResponse"/>
                            </w:pPr>
                            <w:r>
                              <w:t xml:space="preserve">By being a role model who inspires </w:t>
                            </w:r>
                            <w:r w:rsidR="00F77E78">
                              <w:t xml:space="preserve">those who work for him or her and </w:t>
                            </w:r>
                            <w:r w:rsidR="001F0E90">
                              <w:t>exhibits leadership</w:t>
                            </w:r>
                            <w:r w:rsidR="001B39F2">
                              <w:t xml:space="preserve"> in many aspects of the business.</w:t>
                            </w:r>
                            <w:r w:rsidR="00D46B71">
                              <w:t xml:space="preserve"> Be an example that others could</w:t>
                            </w:r>
                            <w:r w:rsidR="00430393">
                              <w:t xml:space="preserve"> try to follow.</w:t>
                            </w:r>
                          </w:p>
                          <w:p w14:paraId="07657288" w14:textId="3EE2CFE2" w:rsidR="007F635D" w:rsidRDefault="00AC5E8F" w:rsidP="002817FE">
                            <w:pPr>
                              <w:pStyle w:val="22TAHiddenWrittenResponse"/>
                            </w:pPr>
                            <w:r>
                              <w:t xml:space="preserve">Be </w:t>
                            </w:r>
                            <w:r w:rsidR="005E74A4">
                              <w:t xml:space="preserve">patience and supportive </w:t>
                            </w:r>
                            <w:r w:rsidR="00F04D84">
                              <w:t xml:space="preserve">while teaching </w:t>
                            </w:r>
                            <w:r w:rsidR="004114A8">
                              <w:t>others</w:t>
                            </w:r>
                            <w:r w:rsidR="00F04D84">
                              <w:t>.</w:t>
                            </w:r>
                          </w:p>
                          <w:p w14:paraId="1236E592" w14:textId="77777777" w:rsidR="00D46B71" w:rsidRPr="005362A7" w:rsidRDefault="00D46B71" w:rsidP="002817FE">
                            <w:pPr>
                              <w:pStyle w:val="22TAHiddenWrittenResponse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950750914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3EA70BE" w14:textId="77777777" w:rsidR="008F39BB" w:rsidRPr="00533511" w:rsidRDefault="00942CC6" w:rsidP="00A94A0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724998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F39B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0750914"/>
          </w:p>
        </w:tc>
      </w:tr>
    </w:tbl>
    <w:p w14:paraId="34101F18" w14:textId="77777777" w:rsidR="008F39BB" w:rsidRDefault="008F39BB" w:rsidP="008F39BB">
      <w:pPr>
        <w:rPr>
          <w:rFonts w:ascii="Arial" w:hAnsi="Arial" w:cs="Arial"/>
          <w:sz w:val="22"/>
          <w:szCs w:val="22"/>
        </w:rPr>
      </w:pPr>
    </w:p>
    <w:p w14:paraId="28B08F54" w14:textId="77777777" w:rsidR="00D90D6C" w:rsidRDefault="00D90D6C" w:rsidP="00D90D6C">
      <w:pPr>
        <w:rPr>
          <w:rFonts w:ascii="Arial" w:hAnsi="Arial" w:cs="Arial"/>
          <w:sz w:val="22"/>
          <w:szCs w:val="22"/>
        </w:rPr>
      </w:pPr>
    </w:p>
    <w:p w14:paraId="18774A55" w14:textId="4650149E" w:rsidR="00D90D6C" w:rsidRPr="00D90D6C" w:rsidRDefault="001B1775" w:rsidP="00D90D6C">
      <w:pPr>
        <w:pStyle w:val="20TAQuestionNumber"/>
        <w:ind w:left="709" w:hanging="709"/>
      </w:pPr>
      <w:bookmarkStart w:id="14" w:name="_Ref87603131"/>
      <w:r>
        <w:t>Discuss your understanding of performance management and</w:t>
      </w:r>
      <w:r w:rsidRPr="005955BE">
        <w:t xml:space="preserve"> developing a performance management plan</w:t>
      </w:r>
      <w:r w:rsidR="00D90D6C">
        <w:t>.</w:t>
      </w:r>
      <w:bookmarkEnd w:id="14"/>
      <w:r w:rsidR="00D90D6C">
        <w:t xml:space="preserve"> </w:t>
      </w:r>
    </w:p>
    <w:p w14:paraId="336B56ED" w14:textId="77777777" w:rsidR="00D90D6C" w:rsidRPr="00956C6F" w:rsidRDefault="00D90D6C" w:rsidP="00D90D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90D6C" w:rsidRPr="00830749" w14:paraId="5E487993" w14:textId="77777777" w:rsidTr="00624E6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37F296D8" w14:textId="77777777" w:rsidR="00D90D6C" w:rsidRPr="001C4084" w:rsidRDefault="00D90D6C" w:rsidP="00624E6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7091A0A7" w14:textId="77777777" w:rsidR="00D90D6C" w:rsidRPr="001C4084" w:rsidRDefault="00D90D6C" w:rsidP="00624E6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73B73671" wp14:editId="790672F2">
                      <wp:extent cx="4614530" cy="3067050"/>
                      <wp:effectExtent l="0" t="0" r="0" b="6350"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0670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7A21743" w14:textId="77777777" w:rsidR="002817FE" w:rsidRDefault="00871116" w:rsidP="002817FE">
                                  <w:pPr>
                                    <w:pStyle w:val="22TAHiddenWrittenResponse"/>
                                  </w:pPr>
                                  <w:permStart w:id="954281090" w:edGrp="everyone"/>
                                  <w:r>
                                    <w:t xml:space="preserve">Where everyone in the </w:t>
                                  </w:r>
                                  <w:r w:rsidR="009D4A68">
                                    <w:t xml:space="preserve">organisation come to together </w:t>
                                  </w:r>
                                  <w:r w:rsidR="00E734B3">
                                    <w:t xml:space="preserve">with their </w:t>
                                  </w:r>
                                  <w:r w:rsidR="00D47BEC">
                                    <w:t xml:space="preserve">knowledge, workers and </w:t>
                                  </w:r>
                                  <w:r w:rsidR="00B94A9E">
                                    <w:t>resources to strategic</w:t>
                                  </w:r>
                                  <w:r w:rsidR="0077650B">
                                    <w:t xml:space="preserve"> objectives and </w:t>
                                  </w:r>
                                  <w:r w:rsidR="000F4D4F">
                                    <w:t xml:space="preserve">priorities in order </w:t>
                                  </w:r>
                                  <w:r w:rsidR="00646A72">
                                    <w:t xml:space="preserve">to ensure that the company’s </w:t>
                                  </w:r>
                                  <w:r w:rsidR="0063074C">
                                    <w:t>short-term objectives and long</w:t>
                                  </w:r>
                                  <w:r w:rsidR="008656AB">
                                    <w:t xml:space="preserve">-term goals are met in an </w:t>
                                  </w:r>
                                  <w:r w:rsidR="00E7134F">
                                    <w:t>effective manner.</w:t>
                                  </w:r>
                                </w:p>
                                <w:p w14:paraId="0FE2C1C7" w14:textId="5F23B34A" w:rsidR="00FF6926" w:rsidRDefault="00E200A7" w:rsidP="002817FE">
                                  <w:pPr>
                                    <w:pStyle w:val="22TAHiddenWrittenResponse"/>
                                  </w:pPr>
                                  <w:r>
                                    <w:t>Performance plans</w:t>
                                  </w:r>
                                  <w:r w:rsidR="003E1A2E">
                                    <w:t>- identify how to best allocate task to team</w:t>
                                  </w:r>
                                  <w:r w:rsidR="00520BB0">
                                    <w:t xml:space="preserve"> members </w:t>
                                  </w:r>
                                </w:p>
                                <w:p w14:paraId="7FC5F433" w14:textId="4EA665DE" w:rsidR="00520BB0" w:rsidRDefault="00520BB0" w:rsidP="002817FE">
                                  <w:pPr>
                                    <w:pStyle w:val="22TAHiddenWrittenResponse"/>
                                  </w:pPr>
                                  <w:r>
                                    <w:t xml:space="preserve">Communicate the </w:t>
                                  </w:r>
                                  <w:r w:rsidR="0098080C">
                                    <w:t xml:space="preserve">expectation of the job role and job function </w:t>
                                  </w:r>
                                  <w:r w:rsidR="004D7912">
                                    <w:t xml:space="preserve">to each team member </w:t>
                                  </w:r>
                                </w:p>
                                <w:p w14:paraId="609EDEC5" w14:textId="705AD14C" w:rsidR="00A04543" w:rsidRDefault="003645FE" w:rsidP="002817FE">
                                  <w:pPr>
                                    <w:pStyle w:val="22TAHiddenWrittenResponse"/>
                                  </w:pPr>
                                  <w:r>
                                    <w:t>Utilise the strength</w:t>
                                  </w:r>
                                  <w:r w:rsidR="00467AC3">
                                    <w:t xml:space="preserve">s of team members where possible </w:t>
                                  </w:r>
                                </w:p>
                                <w:p w14:paraId="671C3D67" w14:textId="009E6EAD" w:rsidR="002B1861" w:rsidRPr="005362A7" w:rsidRDefault="002B1861" w:rsidP="002817FE">
                                  <w:pPr>
                                    <w:pStyle w:val="22TAHiddenWrittenResponse"/>
                                  </w:pPr>
                                  <w:r>
                                    <w:t>Allow team member</w:t>
                                  </w:r>
                                  <w:r w:rsidR="00090E7A">
                                    <w:t xml:space="preserve"> to </w:t>
                                  </w:r>
                                  <w:r w:rsidR="00F752E5">
                                    <w:t xml:space="preserve">be self </w:t>
                                  </w:r>
                                  <w:r w:rsidR="00A73EDA">
                                    <w:t xml:space="preserve">directed </w:t>
                                  </w:r>
                                  <w:permEnd w:id="95428109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3B73671" id="Text Box 15" o:spid="_x0000_s1038" type="#_x0000_t202" style="width:363.35pt;height:24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ibX3/l2PAAAAAAAAAAAA4D5rZt7rEQAAAAAAAAAAANxnzczfegQAAAAA&#13;&#10;AAAAAAD3ec459QYAAAAAAAAAAAAu9KoHAAAAAAAAAAAAcCc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Im19/5RjwAAAAAAAAAAAOA+a2Y+6xEA&#13;&#10;AAAAAAAAAADcx4UoAAAAAAAAAAAAiTUzv+oRAAAAAAAAAAAA3Oc559QbAAAAAAAAAAAAuJALUQ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Jr7/2nHgEAAAAAAAAAAMB91sy81SMAAAAAAAAAAAC4z5qZr3oEAAAAAAAAAAAA93nO&#13;&#10;OfUGAAAAAAAAAAAALvSqBwAAAAAAAAAAAHAn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CJtff+qEcAAAAAAAAAAABwnzUzP+sRAAAAAAAAAAAA&#13;&#10;3GfNzL96BAAAAAAAAAAAAPd5zjn1BgAAAAAAAAAAAC70qgcAAAAAAAAAAABwJw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D8Z++OiSoAoiAIvk9d&#13;&#10;DmZADyYg5nRAihVsHTImuG4FK2CqFk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isvfdLPQIAAAAAAAAAAID7rJn5rkcAAAAAAAAAAABwHxei&#13;&#10;AAAAAAAAAAAAJNbMfNUjAAAAAAAAAAAAuM/jnFNvAAAAAAAAAAAA4EIuRAE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isvfdn&#13;&#10;PQIAAAAAAAAAAID7rJl5rUcAAAAAAAAAAABwnzUzf/UIAAAAAAAAAAAA7vM459QbAAAAAAAAAAAA&#13;&#10;uNBTPQAAAAAAAAAAAIA7Cd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6LTlEwAAIABJREFU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rL33Wz0CAAAAAAAAAACA+6yZ+ahHAAAAAAAAAAAA&#13;&#10;cB8XogAAAAAAAAAAACTWzLzXIwAAAAAAAAAAALjP45xTbwAAAAAAAAAAAOBCLkQB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rL33Tz0CAAAAAAAAAACA+6yZea5HAAAAAAAAAAAAcJ81M7/1CAAAAAAAAAAAAO7zOOfUGwAAAAAA&#13;&#10;AAAAALjQUz0AAAAAAAAAAACAOwn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+GfvjokqAKIgCL5PnQV8EOEE&#13;&#10;AnwQkXAmkIQUbBwyJrhuBStgqjY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Cx&#13;&#10;9t7v9QgAAAAAAAAAAADus2bmrR4BAAAAAAAAAADAfdbM/NUjAAAAAAAAAAAAuM/jnFNvAAAAAAAA&#13;&#10;AAAA4EJP9QAAAAAAAAAAAADuJG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sfbez/UIAAAAAAAAAAAA7rNm5qceAQAAAAAAAAAAwH1ciAIAAAAA&#13;&#10;AAAAAJBYM/NdjwAAAAAAAAAAAOA+j3NOvQEAAAAAAAAAAIALuRAF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sfbeX/UIAAAA&#13;&#10;AAAAAAAA7rNm5qUeAQAAAAAAAAAAwH3WzPzWIwAAAAAAAAAAALjP45xTbwAAAAAAAAAAAOBCT/UA&#13;&#10;AAAAAAAAAAAA7iR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LH23q/1CAAAAAAAAAAAAO6zZuazHgEAAAAAAAAAAMB9XIgCAAAAAAAAAACQWDPz&#13;&#10;UY8AAAAAAAAAAADgPo9zTr0BAAAAAAAAAACAC7kQBQ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45+9OyaKBYiiKPh2a3Ki7wMp5EghYUwQ/QApqMHG&#13;&#10;IOME063gCjhVF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LH23v/rEQAAAAAAAAAAANxnzcxLPQIAAAAAAAAAAID7rJn5&#13;&#10;rkcAAAAAAAAAAABwn8c5p94AAAAAAAAAAADAhZ71AAAAAAAAAAAAAO4k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DGSWrgAAAgAElEQVQ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Cx9t7v&#13;&#10;9QgAAAAAAAAAAADus2bmrR4BAAAAAAAAAADAfdbM/NYjAAAAAAAAAAAAuM/jnFNvAAAAAAAAAAAA&#13;&#10;4ELPegAAAAAAAAAAAAB3Er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WHvvf/UIAAAAAAAAAAAA7rNm5qseAQAAAAAAAAAAwH1ciAIAAAAAAAAA&#13;&#10;AJBYM/NZjwAAAAAAAAAAAOA+j3NOvQEAAAAAAAAAAIALuRAF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sfbeH/UIAAAAAAAA&#13;&#10;AAAA7rNm5rUeAQAAAAAAAAAAwH3WzPzUIwAAAAAAAAAAALjP45xTbwAAAAAAAAAAAOBCz3oAAAAA&#13;&#10;AAAAAAAAdxK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X/s3TFRBUAUBMH3qYuwgBRMEIMJcqJzgARwhpND&#13;&#10;xgTXrWAFTNUC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i7b1f6xEAAAAAAAAA&#13;&#10;AADcZ83MZz0CAAAAAAAAAACA+7gQBQAAAAAAAAAAILFm5r0eAQAAAAAAAAAAwH0e55x6AwAAAAAA&#13;&#10;AAAAABdyIQo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i7b1/6xEAAAAAAAAAAADcZ83Mcz0CAAAAAAAAAACA+6yZ+alHAAAA&#13;&#10;AAAAAAAAcJ/HOafeAAAAAAAAAAAAwIWe6gEAAAAAAAAAAADcSc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Yu29P+oRAAAAAAAAAAAA3GfNzFs9&#13;&#10;AgAAAAAAAAAAgPusmfmrRwAAAAAAAAAAAHCfxzmn3gAAAAAAAAAAAMCFnuoBAAAAAAAAAAAA3En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GLt&#13;&#10;vV/qEQAAAAAAAAAAANxnzcx3PQIAAAAAAAAAAID7uBAFAAAAAAAAAAAgsWbmqx4BAAAAAAAAAADA&#13;&#10;fR7nnHoDAAAAAAAAAAAAF3IhCgAAAAAAAAAAQFus2q8AACAASURBV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Nbe+70eAQAAAAAA&#13;&#10;AAAAwH3WzHzUIwAAAAAAAAAAALiPC1EAAAAAAAAAAAASa2Z+1iMAAAAAAAAAAAC4z3POqTcAAAAA&#13;&#10;AAAAAABwIRei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Nbe+6seAQAAAAAAAAAAwH3WzLzVIwAAAAAAAAAAALjPmpnPegQA&#13;&#10;AAAAAAAAAAD3ec459QYAAAAAAAAAAAAu9KoHAAAAAAAAAAAAcCc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Im19/5VjwAAAAAAAAAAAOA+a2Z+&#13;&#10;1CMAAAAAAAAAAAC4z5qZf/UIAAAAAAAAAAAA7vOcc+oNAAAAAAAAAAAAXOhVDwAAAAAAAAAAAOBO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+/9rR4BAAAAAAAAAADAfdbM/KlHAAAAAAAAAAAAcB8XogAAAAAAAAAAACTWzPyuRwAAAAAAAAAA&#13;&#10;AHCf55xTbwAAAAAAAAAAAOBCLkQBAAAAAAAA/rN3B1WVBUEUBOv905gZFaxxwRoVrYM9JsYMThoZ&#13;&#10;uegIBVdAnio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Jr773rEQAAAAAAAAAAANxnzcy/egQAAAAAAAAAAAD3WTPzvx4BAAAAAAAAAADA&#13;&#10;fZ5zTr0BAAAAAAAAAACAC73qAQAAAAAAAAAAANxJ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OyvarQAAIABJREFU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i7b3f6xEAAAAAAAAAAADc&#13;&#10;Z83MVz0CAAAAAAAAAACA+3ghCgAAAAAAAAAAQOI559QbAAAAAAAAAAAAuJAL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TW3vunHgEAAAAAAAAAAMB91sy81SMAAAAAAAAAAAC4z5qZ73oEAAAAAAAAAAAA&#13;&#10;93nOOfUGAAAAAAAAAAAALvSqBwAAAAAAAAAAAHAn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CJtff+rEcAAAAAAAAAAABwnzUzH/UIAAAAAAAA&#13;&#10;AAAA7rNm5rceAQAAAAAAAAAAwH2ec069AQAAAAAAAAAAgAu96gEAAAAAAAAAAADcSc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D8sXfHRBEAQRQF564WFcT4wA8xAjYhJsECJhC3yHjBdiv4&#13;&#10;Al7N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GLtvV/rEQAAAAAAAAAAANxnzcx3PQIAAAAAAAAA&#13;&#10;AID7eCEKAAAAAAAAAABAYs3MZz0CAAAAAAAAAACA+zzOOfUGAAAAAAAAAAAALuSFKA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Im19/6qRwAAAAAAAAAAAHCfNTNv9QgAAAAAAAAAAADus2bmrx4BAAAAAAAAAADAfR7nnHoDAAAA&#13;&#10;AAAAAAAAF3rWAwAAAAAAAAAAALiT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DE2nu/1yMAAAAAAAAAAAC4z5qZj3oEAAAAAAAAAAAA9/FCFAAA&#13;&#10;AAAAAAAAgMTjnFNvAAAAAAAAAAAA4EIu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BYe+/fegQAAAAA&#13;&#10;AAAAAAD3WTPzUo8AAAAAAAAAAADgPmtmfuoRAAAAAAAAAAAA3Odxzqk3AAAAAAAAAAAAcKFnPQAA&#13;&#10;AAAAAAAAAIA7Cd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/tu1gyIGYiCAYXtieqpNAAAH0UlEQVSdUDsq5RGcBZPC8CMSAgMw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CJtff+1hEAAAAA&#13;&#10;AAAAAADcZ83MW0cAAAAAAAAAAABwnzUzvzoCAAAAAAAAAACA+zznnLoBAAAAAAAAAACAC33qAAAA&#13;&#10;AAAAAAAAAO5k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" stroked="f" strokeweight=".5pt">
                      <v:fill r:id="rId16" o:title="" recolor="t" rotate="t" type="tile"/>
                      <v:textbox inset="0,0,0,0">
                        <w:txbxContent>
                          <w:p w14:paraId="77A21743" w14:textId="77777777" w:rsidR="002817FE" w:rsidRDefault="00871116" w:rsidP="002817FE">
                            <w:pPr>
                              <w:pStyle w:val="22TAHiddenWrittenResponse"/>
                            </w:pPr>
                            <w:permStart w:id="954281090" w:edGrp="everyone"/>
                            <w:r>
                              <w:t xml:space="preserve">Where everyone in the </w:t>
                            </w:r>
                            <w:r w:rsidR="009D4A68">
                              <w:t xml:space="preserve">organisation come to together </w:t>
                            </w:r>
                            <w:r w:rsidR="00E734B3">
                              <w:t xml:space="preserve">with their </w:t>
                            </w:r>
                            <w:r w:rsidR="00D47BEC">
                              <w:t xml:space="preserve">knowledge, workers and </w:t>
                            </w:r>
                            <w:r w:rsidR="00B94A9E">
                              <w:t>resources to strategic</w:t>
                            </w:r>
                            <w:r w:rsidR="0077650B">
                              <w:t xml:space="preserve"> objectives and </w:t>
                            </w:r>
                            <w:r w:rsidR="000F4D4F">
                              <w:t xml:space="preserve">priorities in order </w:t>
                            </w:r>
                            <w:r w:rsidR="00646A72">
                              <w:t xml:space="preserve">to ensure that the company’s </w:t>
                            </w:r>
                            <w:r w:rsidR="0063074C">
                              <w:t>short-term objectives and long</w:t>
                            </w:r>
                            <w:r w:rsidR="008656AB">
                              <w:t xml:space="preserve">-term goals are met in an </w:t>
                            </w:r>
                            <w:r w:rsidR="00E7134F">
                              <w:t>effective manner.</w:t>
                            </w:r>
                          </w:p>
                          <w:p w14:paraId="0FE2C1C7" w14:textId="5F23B34A" w:rsidR="00FF6926" w:rsidRDefault="00E200A7" w:rsidP="002817FE">
                            <w:pPr>
                              <w:pStyle w:val="22TAHiddenWrittenResponse"/>
                            </w:pPr>
                            <w:r>
                              <w:t>Performance plans</w:t>
                            </w:r>
                            <w:r w:rsidR="003E1A2E">
                              <w:t>- identify how to best allocate task to team</w:t>
                            </w:r>
                            <w:r w:rsidR="00520BB0">
                              <w:t xml:space="preserve"> members </w:t>
                            </w:r>
                          </w:p>
                          <w:p w14:paraId="7FC5F433" w14:textId="4EA665DE" w:rsidR="00520BB0" w:rsidRDefault="00520BB0" w:rsidP="002817FE">
                            <w:pPr>
                              <w:pStyle w:val="22TAHiddenWrittenResponse"/>
                            </w:pPr>
                            <w:r>
                              <w:t xml:space="preserve">Communicate the </w:t>
                            </w:r>
                            <w:r w:rsidR="0098080C">
                              <w:t xml:space="preserve">expectation of the job role and job function </w:t>
                            </w:r>
                            <w:r w:rsidR="004D7912">
                              <w:t xml:space="preserve">to each team member </w:t>
                            </w:r>
                          </w:p>
                          <w:p w14:paraId="609EDEC5" w14:textId="705AD14C" w:rsidR="00A04543" w:rsidRDefault="003645FE" w:rsidP="002817FE">
                            <w:pPr>
                              <w:pStyle w:val="22TAHiddenWrittenResponse"/>
                            </w:pPr>
                            <w:r>
                              <w:t>Utilise the strength</w:t>
                            </w:r>
                            <w:r w:rsidR="00467AC3">
                              <w:t xml:space="preserve">s of team members where possible </w:t>
                            </w:r>
                          </w:p>
                          <w:p w14:paraId="671C3D67" w14:textId="009E6EAD" w:rsidR="002B1861" w:rsidRPr="005362A7" w:rsidRDefault="002B1861" w:rsidP="002817FE">
                            <w:pPr>
                              <w:pStyle w:val="22TAHiddenWrittenResponse"/>
                            </w:pPr>
                            <w:r>
                              <w:t>Allow team member</w:t>
                            </w:r>
                            <w:r w:rsidR="00090E7A">
                              <w:t xml:space="preserve"> to </w:t>
                            </w:r>
                            <w:r w:rsidR="00F752E5">
                              <w:t xml:space="preserve">be self </w:t>
                            </w:r>
                            <w:r w:rsidR="00A73EDA">
                              <w:t xml:space="preserve">directed </w:t>
                            </w:r>
                            <w:permEnd w:id="954281090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280575366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DCD0BC0" w14:textId="77777777" w:rsidR="00D90D6C" w:rsidRPr="00533511" w:rsidRDefault="00942CC6" w:rsidP="00624E6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9988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90D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80575366"/>
          </w:p>
        </w:tc>
      </w:tr>
    </w:tbl>
    <w:p w14:paraId="1D6CD86B" w14:textId="77777777" w:rsidR="00D90D6C" w:rsidRDefault="00D90D6C" w:rsidP="00D90D6C">
      <w:pPr>
        <w:rPr>
          <w:rFonts w:ascii="Arial" w:hAnsi="Arial" w:cs="Arial"/>
          <w:sz w:val="22"/>
          <w:szCs w:val="22"/>
        </w:rPr>
      </w:pPr>
    </w:p>
    <w:p w14:paraId="372E3E32" w14:textId="3D3F4572" w:rsidR="00D90D6C" w:rsidRPr="00D90D6C" w:rsidRDefault="001B1775" w:rsidP="00D90D6C">
      <w:pPr>
        <w:pStyle w:val="20TAQuestionNumber"/>
        <w:ind w:left="709" w:hanging="709"/>
      </w:pPr>
      <w:bookmarkStart w:id="15" w:name="_Ref87603135"/>
      <w:r>
        <w:lastRenderedPageBreak/>
        <w:t xml:space="preserve">Describe </w:t>
      </w:r>
      <w:r w:rsidRPr="0009319D">
        <w:t>characteristics of an effective performance management plan</w:t>
      </w:r>
      <w:r>
        <w:t xml:space="preserve"> and the purpose of KPI’s.</w:t>
      </w:r>
      <w:bookmarkEnd w:id="15"/>
    </w:p>
    <w:p w14:paraId="0414E7F9" w14:textId="77777777" w:rsidR="00D90D6C" w:rsidRPr="00956C6F" w:rsidRDefault="00D90D6C" w:rsidP="00D90D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90D6C" w:rsidRPr="00830749" w14:paraId="24DFD898" w14:textId="77777777" w:rsidTr="00624E6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3113ECD6" w14:textId="77777777" w:rsidR="00D90D6C" w:rsidRPr="001C4084" w:rsidRDefault="00D90D6C" w:rsidP="00624E6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64719C1E" w14:textId="77777777" w:rsidR="00D90D6C" w:rsidRPr="00E45958" w:rsidRDefault="00D90D6C" w:rsidP="00E45958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1A8A5AE3" wp14:editId="2BB85EBE">
                      <wp:extent cx="4614530" cy="3371850"/>
                      <wp:effectExtent l="0" t="0" r="0" b="6350"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3718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3FAAF9B" w14:textId="0900F399" w:rsidR="00D90D6C" w:rsidRDefault="00697A9B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7"/>
                                    </w:numPr>
                                  </w:pPr>
                                  <w:r>
                                    <w:t xml:space="preserve">Structured so that is supports the team members </w:t>
                                  </w:r>
                                </w:p>
                                <w:p w14:paraId="048DEE48" w14:textId="1ADFCDF3" w:rsidR="009609ED" w:rsidRDefault="009609ED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7"/>
                                    </w:numPr>
                                  </w:pPr>
                                  <w:r>
                                    <w:t xml:space="preserve">Understood by management and team </w:t>
                                  </w:r>
                                  <w:r w:rsidR="00A46EDC">
                                    <w:t xml:space="preserve">members </w:t>
                                  </w:r>
                                </w:p>
                                <w:p w14:paraId="16ECB63A" w14:textId="018227D6" w:rsidR="00A46EDC" w:rsidRDefault="00A46EDC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7"/>
                                    </w:numPr>
                                  </w:pPr>
                                  <w:r>
                                    <w:t xml:space="preserve">Able to be monitored effectively </w:t>
                                  </w:r>
                                </w:p>
                                <w:p w14:paraId="793EDB89" w14:textId="77777777" w:rsidR="008055D0" w:rsidRPr="005362A7" w:rsidRDefault="008055D0" w:rsidP="002817FE">
                                  <w:pPr>
                                    <w:pStyle w:val="22TAHiddenWrittenResponse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A8A5AE3" id="Text Box 16" o:spid="_x0000_s1039" type="#_x0000_t202" style="width:363.35pt;height:26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ibX3/l2PAAAAAAAAAAAA4D5rZt7rEQAAAAAAAAAAANxnzczfegQAAAAA&#13;&#10;AAAAAAD3ec459QYAAAAAAAAAAAAu9KoHAAAAAAAAAAAAcCc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Im19/5RjwAAAAAAAAAAAOA+a2Y+6xEA&#13;&#10;AAAAAAAAAADcx4UoAAAAAAAAAAAAiTUzv+oRAAAAAAAAAAAA3Oc559QbAAAAAAAAAAAAuJALUQ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Jr7/2nHgEAAAAAAAAAAMB91sy81SMAAAAAAAAAAAC4z5qZr3oEAAAAAAAAAAAA93nO&#13;&#10;OfUGAAAAAAAAAAAALvSqBwAAAAAAAAAAAHAn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CJtff+qEcAAAAAAAAAAABwnzUzP+sRAAAAAAAAAAAA&#13;&#10;3GfNzL96BAAAAAAAAAAAAPd5zjn1BgAAAAAAAAAAAC70qgcAAAAAAAAAAABwJw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D8Z++OiSoAoiAIvk9d&#13;&#10;DmZADyYg5nRAihVsHTImuG4FK2CqFk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isvfdLPQIAAAAAAAAAAID7rJn5rkcAAAAAAAAAAABwHxei&#13;&#10;AAAAAAAAAAAAJNbMfNUjAAAAAAAAAAAAuM/jnFNvAAAAAAAAAAAA4EIuRAE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isvfdn&#13;&#10;PQIAAAAAAAAAAID7rJl5rUcAAAAAAAAAAABwnzUzf/UIAAAAAAAAAAAA7vM459QbAAAAAAAAAAAA&#13;&#10;uNBTPQAAAAAAAAAAAIA7Cd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6LTlEwAAIABJREFU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rL33Wz0CAAAAAAAAAACA+6yZ+ahHAAAAAAAAAAAA&#13;&#10;cB8XogAAAAAAAAAAACTWzLzXIwAAAAAAAAAAALjP45xTbwAAAAAAAAAAAOBCLkQB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rL33Tz0CAAAAAAAAAACA+6yZea5HAAAAAAAAAAAAcJ81M7/1CAAAAAAAAAAAAO7zOOfUGwAAAAAA&#13;&#10;AAAAALjQUz0AAAAAAAAAAACAOwn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+GfvjokqAKIgCL5PnQV8EOEE&#13;&#10;AnwQkXAmkIQUbBwyJrhuBStgqjY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Cx&#13;&#10;9t7v9QgAAAAAAAAAAADus2bmrR4BAAAAAAAAAADAfdbM/NUjAAAAAAAAAAAAuM/jnFNvAAAAAAAA&#13;&#10;AAAA4EJP9QAAAAAAAAAAAADuJG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sfbez/UIAAAAAAAAAAAA7rNm5qceAQAAAAAAAAAAwH1ciAIAAAAA&#13;&#10;AAAAAJBYM/NdjwAAAAAAAAAAAOA+j3NOvQEAAAAAAAAAAIALuRAF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sfbeX/UIAAAA&#13;&#10;AAAAAAAA7rNm5qUeAQAAAAAAAAAAwH3WzPzWIwAAAAAAAAAAALjP45xTbwAAAAAAAAAAAOBCT/UA&#13;&#10;AAAAAAAAAAAA7iR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LH23q/1CAAAAAAAAAAAAO6zZuazHgEAAAAAAAAAAMB9XIgCAAAAAAAAAACQWDPz&#13;&#10;UY8AAAAAAAAAAADgPo9zTr0BAAAAAAAAAACAC7kQBQ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45+9OyaKBYiiKPh2a3Ki7wMp5EghYUwQ/QApqMHG&#13;&#10;IOME063gCjhVF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LH23v/rEQAAAAAAAAAAANxnzcxLPQIAAAAAAAAAAID7rJn5&#13;&#10;rkcAAAAAAAAAAABwn8c5p94AAAAAAAAAAADAhZ71AAAAAAAAAAAAAO4k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DGSWrgAAAgAElEQVQ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Cx9t7v&#13;&#10;9QgAAAAAAAAAAADus2bmrR4BAAAAAAAAAADAfdbM/NYjAAAAAAAAAAAAuM/jnFNvAAAAAAAAAAAA&#13;&#10;4ELPegAAAAAAAAAAAAB3Er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WHvvf/UIAAAAAAAAAAAA7rNm5qseAQAAAAAAAAAAwH1ciAIAAAAAAAAA&#13;&#10;AJBYM/NZjwAAAAAAAAAAAOA+j3NOvQEAAAAAAAAAAIALuRAF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sfbeH/UIAAAAAAAA&#13;&#10;AAAA7rNm5rUeAQAAAAAAAAAAwH3WzPzUIwAAAAAAAAAAALjP45xTbwAAAAAAAAAAAOBCz3oAAAAA&#13;&#10;AAAAAAAAdxK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X/s3TFRBUAUBMH3qYuwgBRMEIMJcqJzgARwhpND&#13;&#10;xgTXrWAFTNUC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i7b1f6xEAAAAAAAAA&#13;&#10;AADcZ83MZz0CAAAAAAAAAACA+7gQBQAAAAAAAAAAILFm5r0eAQAAAAAAAAAAwH0e55x6AwAAAAAA&#13;&#10;AAAAABdyIQo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i7b1/6xEAAAAAAAAAAADcZ83Mcz0CAAAAAAAAAACA+6yZ+alHAAAA&#13;&#10;AAAAAAAAcJ/HOafeAAAAAAAAAAAAwIWe6gEAAAAAAAAAAADcSc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Yu29P+oRAAAAAAAAAAAA3GfNzFs9&#13;&#10;AgAAAAAAAAAAgPusmfmrRwAAAAAAAAAAAHCfxzmn3gAAAAAAAAAAAMCFnuoBAAAAAAAAAAAA3En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GLt&#13;&#10;vV/qEQAAAAAAAAAAANxnzcx3PQIAAAAAAAAAAID7uBAFAAAAAAAAAAAgsWbmqx4BAAAAAAAAAADA&#13;&#10;fR7nnHoDAAAAAAAAAAAAF3IhCgAAAAAAAAAAQFus2q8AACAASURBV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Nbe+70eAQAAAAAA&#13;&#10;AAAAwH3WzHzUIwAAAAAAAAAAALiPC1EAAAAAAAAAAAASa2Z+1iMAAAAAAAAAAAC4z3POqTcAAAAA&#13;&#10;AAAAAABwIRei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Nbe+6seAQAAAAAAAAAAwH3WzLzVIwAAAAAAAAAAALjPmpnPegQA&#13;&#10;AAAAAAAAAAD3ec459QYAAAAAAAAAAAAu9KoHAAAAAAAAAAAAcCc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Im19/5VjwAAAAAAAAAAAOA+a2Z+&#13;&#10;1CMAAAAAAAAAAAC4z5qZf/UIAAAAAAAAAAAA7vOcc+oNAAAAAAAAAAAAXOhVDwAAAAAAAAAAAOBO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+/9rR4BAAAAAAAAAADAfdbM/KlHAAAAAAAAAAAAcB8XogAAAAAAAAAAACTWzPyuRwAAAAAAAAAA&#13;&#10;AHCf55xTbwAAAAAAAAAAAOBCLkQBAAAAAAAA/rN3B1WVBUEUBOv905gZFaxxwRoVrYM9JsYMThoZ&#13;&#10;uegIBVdAnio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Jr773rEQAAAAAAAAAAANxnzcy/egQAAAAAAAAAAAD3WTPzvx4BAAAAAAAAAADA&#13;&#10;fZ5zTr0BAAAAAAAAAACAC73qAQAAAAAAAAAAANxJ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OyvarQAAIABJREFU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i7b3f6xEAAAAAAAAAAADc&#13;&#10;Z83MVz0CAAAAAAAAAACA+3ghCgAAAAAAAAAAQOI559QbAAAAAAAAAAAAuJAL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TW3vunHgEAAAAAAAAAAMB91sy81SMAAAAAAAAAAAC4z5qZ73oEAAAAAAAAAAAA&#13;&#10;93nOOfUGAAAAAAAAAAAALvSqBwAAAAAAAAAAAHAn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CJtff+rEcAAAAAAAAAAABwnzUzH/UIAAAAAAAA&#13;&#10;AAAA7rNm5rceAQAAAAAAAAAAwH2ec069AQAAAAAAAAAAgAu96gEAAAAAAAAAAADcSc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D8sXfHRBEAQRQF564WFcT4wA8xAjYhJsECJhC3yHjBdiv4&#13;&#10;Al7N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GLtvV/rEQAAAAAAAAAAANxnzcx3PQIAAAAAAAAA&#13;&#10;AID7eCEKAAAAAAAAAABAYs3MZz0CAAAAAAAAAACA+zzOOfUGAAAAAAAAAAAALuSFKA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Im19/6qRwAAAAAAAAAAAHCfNTNv9QgAAAAAAAAAAADus2bmrx4BAAAAAAAAAADAfR7nnHoDAAAA&#13;&#10;AAAAAAAAF3rWAwAAAAAAAAAAALiT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DE2nu/1yMAAAAAAAAAAAC4z5qZj3oEAAAAAAAAAAAA9/FCFAAA&#13;&#10;AAAAAAAAgMTjnFNvAAAAAAAAAAAA4EIu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BYe+/fegQAAAAA&#13;&#10;AAAAAAD3WTPzUo8AAAAAAAAAAADgPmtmfuoRAAAAAAAAAAAA3Odxzqk3AAAAAAAAAAAAcKFnPQAA&#13;&#10;AAAAAAAAAIA7Cd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/tu1gyIGYiCAYXtieqpNAAAH0UlEQVSdUDsq5RGcBZPC8CMSAgMw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CJtff+1hEAAAAA&#13;&#10;AAAAAADcZ83MW0cAAAAAAAAAAABwnzUzvzoCAAAAAAAAAACA+zznnLoBAAAAAAAAAACAC33qAAAA&#13;&#10;AAAAAAAAAO5k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" stroked="f" strokeweight=".5pt">
                      <v:fill r:id="rId17" o:title="" recolor="t" rotate="t" type="tile"/>
                      <v:textbox inset="0,0,0,0">
                        <w:txbxContent>
                          <w:p w14:paraId="23FAAF9B" w14:textId="0900F399" w:rsidR="00D90D6C" w:rsidRDefault="00697A9B" w:rsidP="00F11A19">
                            <w:pPr>
                              <w:pStyle w:val="22TAHiddenWrittenResponse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 xml:space="preserve">Structured so that is supports the team members </w:t>
                            </w:r>
                          </w:p>
                          <w:p w14:paraId="048DEE48" w14:textId="1ADFCDF3" w:rsidR="009609ED" w:rsidRDefault="009609ED" w:rsidP="00F11A19">
                            <w:pPr>
                              <w:pStyle w:val="22TAHiddenWrittenResponse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 xml:space="preserve">Understood by management and team </w:t>
                            </w:r>
                            <w:r w:rsidR="00A46EDC">
                              <w:t xml:space="preserve">members </w:t>
                            </w:r>
                          </w:p>
                          <w:p w14:paraId="16ECB63A" w14:textId="018227D6" w:rsidR="00A46EDC" w:rsidRDefault="00A46EDC" w:rsidP="00F11A19">
                            <w:pPr>
                              <w:pStyle w:val="22TAHiddenWrittenResponse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 xml:space="preserve">Able to be monitored effectively </w:t>
                            </w:r>
                          </w:p>
                          <w:p w14:paraId="793EDB89" w14:textId="77777777" w:rsidR="008055D0" w:rsidRPr="005362A7" w:rsidRDefault="008055D0" w:rsidP="002817FE">
                            <w:pPr>
                              <w:pStyle w:val="22TAHiddenWrittenResponse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977491704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7F0496" w14:textId="77777777" w:rsidR="00D90D6C" w:rsidRPr="00533511" w:rsidRDefault="00942CC6" w:rsidP="00624E6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597691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90D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7491704"/>
          </w:p>
        </w:tc>
      </w:tr>
    </w:tbl>
    <w:p w14:paraId="3A84FA7D" w14:textId="77777777" w:rsidR="00D90D6C" w:rsidRDefault="00D90D6C" w:rsidP="00D90D6C">
      <w:pPr>
        <w:rPr>
          <w:rFonts w:ascii="Arial" w:hAnsi="Arial" w:cs="Arial"/>
          <w:sz w:val="22"/>
          <w:szCs w:val="22"/>
        </w:rPr>
      </w:pPr>
    </w:p>
    <w:p w14:paraId="235EBB52" w14:textId="77777777" w:rsidR="00D90D6C" w:rsidRDefault="00D90D6C" w:rsidP="00D90D6C">
      <w:pPr>
        <w:rPr>
          <w:rFonts w:ascii="Arial" w:hAnsi="Arial" w:cs="Arial"/>
          <w:sz w:val="22"/>
          <w:szCs w:val="22"/>
        </w:rPr>
      </w:pPr>
    </w:p>
    <w:p w14:paraId="0444FBEE" w14:textId="2B625C99" w:rsidR="00D90D6C" w:rsidRPr="00D90D6C" w:rsidRDefault="00F715A6" w:rsidP="00D90D6C">
      <w:pPr>
        <w:pStyle w:val="20TAQuestionNumber"/>
        <w:ind w:left="709" w:hanging="709"/>
      </w:pPr>
      <w:bookmarkStart w:id="16" w:name="_Ref87607816"/>
      <w:r>
        <w:t xml:space="preserve">Clarify </w:t>
      </w:r>
      <w:r w:rsidRPr="00F004AB">
        <w:t xml:space="preserve">key performance indicators </w:t>
      </w:r>
      <w:r w:rsidR="00A37518">
        <w:t>you need to</w:t>
      </w:r>
      <w:r w:rsidRPr="00F004AB">
        <w:t xml:space="preserve"> meet </w:t>
      </w:r>
      <w:r w:rsidR="00A37518">
        <w:t xml:space="preserve">to achieve </w:t>
      </w:r>
      <w:r w:rsidRPr="00F004AB">
        <w:t xml:space="preserve">the </w:t>
      </w:r>
      <w:r w:rsidRPr="006E191D">
        <w:t xml:space="preserve">organisation’s (or your team’s) </w:t>
      </w:r>
      <w:r w:rsidRPr="00F004AB">
        <w:t>goals and objectives</w:t>
      </w:r>
      <w:r w:rsidR="00D90D6C">
        <w:t>.</w:t>
      </w:r>
      <w:bookmarkEnd w:id="16"/>
    </w:p>
    <w:p w14:paraId="65818358" w14:textId="77777777" w:rsidR="00D90D6C" w:rsidRPr="00956C6F" w:rsidRDefault="00D90D6C" w:rsidP="00D90D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90D6C" w:rsidRPr="00830749" w14:paraId="64613F67" w14:textId="77777777" w:rsidTr="00624E6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3498B56A" w14:textId="33EC9068" w:rsidR="00D90D6C" w:rsidRPr="001C4084" w:rsidRDefault="002705A7" w:rsidP="00624E64">
            <w:pPr>
              <w:pStyle w:val="AnswerHeading"/>
            </w:pPr>
            <w:r>
              <w:t>To</w:t>
            </w:r>
            <w:r w:rsidR="00D90D6C"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6174734E" w14:textId="77777777" w:rsidR="00D90D6C" w:rsidRPr="001C4084" w:rsidRDefault="00D90D6C" w:rsidP="00624E6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464CB7EA" wp14:editId="13E1105A">
                      <wp:extent cx="4614530" cy="3667125"/>
                      <wp:effectExtent l="0" t="0" r="0" b="3175"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667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5274387" w14:textId="4C0D96C8" w:rsidR="00D90D6C" w:rsidRDefault="0082066F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9"/>
                                    </w:numPr>
                                  </w:pPr>
                                  <w:permStart w:id="647703398" w:edGrp="everyone"/>
                                  <w:r>
                                    <w:t>Timeliness</w:t>
                                  </w:r>
                                </w:p>
                                <w:p w14:paraId="405E5F68" w14:textId="3B036BCF" w:rsidR="00510A17" w:rsidRDefault="00510A17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9"/>
                                    </w:numPr>
                                  </w:pPr>
                                  <w:r>
                                    <w:t xml:space="preserve">Attention to detail </w:t>
                                  </w:r>
                                </w:p>
                                <w:p w14:paraId="0D4BBB32" w14:textId="5A0BF2CA" w:rsidR="00510A17" w:rsidRDefault="00510A17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9"/>
                                    </w:numPr>
                                  </w:pPr>
                                  <w:r>
                                    <w:t>Cre</w:t>
                                  </w:r>
                                  <w:r w:rsidR="00931222">
                                    <w:t xml:space="preserve">ativity and innovation </w:t>
                                  </w:r>
                                </w:p>
                                <w:p w14:paraId="176E0E65" w14:textId="496B8709" w:rsidR="00931222" w:rsidRDefault="00931222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9"/>
                                    </w:numPr>
                                  </w:pPr>
                                  <w:r>
                                    <w:t xml:space="preserve">Good time </w:t>
                                  </w:r>
                                  <w:r w:rsidR="00FC39CD">
                                    <w:t xml:space="preserve">management </w:t>
                                  </w:r>
                                </w:p>
                                <w:p w14:paraId="2FDCDD9C" w14:textId="77777777" w:rsidR="00FC39CD" w:rsidRDefault="00E915E5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9"/>
                                    </w:numPr>
                                  </w:pPr>
                                  <w:r>
                                    <w:t>Consistency</w:t>
                                  </w:r>
                                </w:p>
                                <w:p w14:paraId="03BB023E" w14:textId="2FF42BE7" w:rsidR="00E915E5" w:rsidRDefault="00FC39CD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9"/>
                                    </w:numPr>
                                  </w:pPr>
                                  <w:r>
                                    <w:t xml:space="preserve">Customer satisfaction </w:t>
                                  </w:r>
                                </w:p>
                                <w:p w14:paraId="454514E2" w14:textId="6C237F6B" w:rsidR="00FC39CD" w:rsidRPr="005362A7" w:rsidRDefault="00093EEF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29"/>
                                    </w:numPr>
                                  </w:pPr>
                                  <w:r>
                                    <w:t xml:space="preserve">Employee satisfaction </w:t>
                                  </w:r>
                                  <w:permEnd w:id="6477033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64CB7EA" id="Text Box 17" o:spid="_x0000_s1040" type="#_x0000_t202" style="width:363.35pt;height:28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Im19/5djwAAAAAAAAAAAOA+a2be6xEAAAAAAAAAAADcZ83M33oEAAAA&#13;&#10;AAAAAAAA93nOOfUGAAAAAAAAAAAALvSqBwAAAAAAAAAAAHAn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CJtff+UY8AAAAAAAAAAADgPmtmPusR&#13;&#10;AAAAAAAAAAAA3MeFKAAAAAAAAAAAAIk1M7/qEQAAAAAAAAAAANznOefUGwAAAAAAAAAAALiQC1E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+/9px4BAAAAAAAAAADAfdbMvNUjAAAAAAAAAAAAuM+ama96BAAAAAAAAAAAAPd5&#13;&#10;zjn1BgAAAAAAAAAAAC70qgcAAAAAAAAAAABwJw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ibX3/qhHAAAAAAAAAAAAcJ81Mz/rEQAAAAAAAAAA&#13;&#10;ANxnzcy/egQAAAAAAAAAAAD3ec459QYAAAAAAAAAAAAu9KoHAAAAAAAAAAAAcCc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/GfvjokqAKIgCL5P&#13;&#10;XQ5mQA8mIOZ0QIoVbB0yJrhuBStgqhZ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rL33Sz0CAAAAAAAAAACA+6yZ+a5HAAAAAAAAAAAAcB8X&#13;&#10;ogAAAAAAAAAAACTWzHzVIwAAAAAAAAAAALjP45xTbwAAAAAAAAAAAOBCLkQB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rL33&#13;&#10;Zz0CAAAAAAAAAACA+6yZea1HAAAAAAAAAAAAcJ81M3/1CAAAAAAAAAAAAO7zOOfUGwAAAAAAAAAA&#13;&#10;ALjQUz0AAAAAAAAAAACAOwn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Oi05RMAACAASURBV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Ky991s9AgAAAAAAAAAAgPusmfmoRwAAAAAAAAAA&#13;&#10;AHAfF6IAAAAAAAAAAAAk1sy81yMAAAAAAAAAAAC4z+OcU28AAAAAAAAAAADgQi5EAQ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Ky99089AgAAAAAAAAAAgPusmXmuRwAAAAAAAAAAAHCfNTO/9QgAAAAAAAAAAADu8zjn1BsAAAAA&#13;&#10;AAAAAAC40FM9AAAAAAAAAAAAgDsJ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Phn746JKgCiIAi+T50FfBDh&#13;&#10;BAJ8EJFwJpCEFGwcMia4bgUrYKo2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sfbe7/UIAAAAAAAAAAAA7rNm5q0eAQAAAAAAAAAAwH3WzPzVIwAAAAAAAAAAALjP45xTbwAAAAAA&#13;&#10;AAAAAOBCT/UAAAAAAAAAAAAA7iR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LH23s/1CAAAAAAAAAAAAO6zZuanHgEAAAAAAAAAAMB9XIgCAAAA&#13;&#10;AAAAAACQWDPzXY8AAAAAAAAAAADgPo9zTr0BAAAAAAAAAACAC7kQBQ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LH23l/1CAAA&#13;&#10;AAAAAAAAAO6zZualHgEAAAAAAAAAAMB91sz81iMAAAAAAAAAAAC4z+OcU28AAAAAAAAAAADgQk/1&#13;&#10;AAAAAAAAAAAAAO4k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Cx9t6v9QgAAAAAAAAAAADus2bmsx4BAAAAAAAAAADAfVyIAgAAAAAAAAAAkFgz&#13;&#10;81GPAAAAAAAAAAAA4D6Pc069AQAAAAAAAAAAgAu5EAU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OOfvTsmigWIoij4dmtyou8DKeRIIWFMEP0AKajB&#13;&#10;xiDjBNOt4Ao4VRc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Cx9t7/6xEAAAAAAAAAAADcZ83MSz0CAAAAAAAAAACA+6yZ&#13;&#10;+a5HAAAAAAAAAAAAcJ/HOafeAAAAAAAAAAAAwIWe9QAAAAAAAAAAAADuJG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xklq4AAAIABJREFU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sfbe&#13;&#10;7/UIAAAAAAAAAAAA7rNm5q0eAQAAAAAAAAAAwH3WzPzWIwAAAAAAAAAAALjP45xTbwAAAAAAAAAA&#13;&#10;AOBCz3oAAAAAAAAAAAAAdxK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Fh773/1CAAAAAAAAAAAAO6zZuarHgEAAAAAAAAAAMB9XIgCAAAAAAAA&#13;&#10;AACQWDPzWY8AAAAAAAAAAADgPo9zTr0BAAAAAAAAAACAC7kQBQ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LH23h/1CAAAAAAA&#13;&#10;AAAAAO6zZua1HgEAAAAAAAAAAMB91sz81CMAAAAAAAAAAAC4z+OcU28AAAAAAAAAAADgQs96AAAA&#13;&#10;AAAAAAAAAHcS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F/7N0xUQVAFATB96mLsIAUTBCDCXKic4AEcIaT&#13;&#10;Q8YE161gBUzVAg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Yu29X+sRAAAAAAAA&#13;&#10;AAAA3GfNzGc9AgAAAAAAAAAAgPu4EAUAAAAAAAAAACCxZua9HgEAAAAAAAAAAMB9HuecegMAAAAA&#13;&#10;AAAAAAAXciEK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Yu29f+sRAAAAAAAAAAAA3GfNzHM9AgAAAAAAAAAAgPusmfmpRwAA&#13;&#10;AAAAAAAAAHCfxzmn3gAAAAAAAAAAAMCFnuoBAAAAAAAAAAAA3En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GLtvT/qEQAAAAAAAAAAANxnzcxb&#13;&#10;PQIAAAAAAAAAAID7rJn5q0cAAAAAAAAAAABwn8c5p94AAAAAAAAAAADAhZ7qAQAAAAAAAAAAANxJ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i&#13;&#10;7b1f6hEAAAAAAAAAAADcZ83Mdz0CAAAAAAAAAACA+7gQBQAAAAAAAAAAILFm5qseAQAAAAAAAAAA&#13;&#10;wH0e55x6AwAAAAAAAAAAABdyIQoAAAAAAAAAAEBbrNqvAAAgAElEQVR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TW3vu9HgEAAAAA&#13;&#10;AAAAAMB91sx81CMAAAAAAAAAAAC4jwtRAAAAAAAAAAAAEmtmftYjAAAAAAAAAAAAuM9zzqk3AAAA&#13;&#10;AAAAAAAAcCEXog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TW3vurHgEAAAAAAAAAAMB91sy81SMAAAAAAAAAAAC4z5qZz3oE&#13;&#10;AAAAAAAAAAAA93nOOfUGAAAAAAAAAAAALvSqBwAAAAAAAAAAAHAn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CJtff+VY8AAAAAAAAAAADgPmtm&#13;&#10;ftQjAAAAAAAAAAAAuM+amX/1CAAAAAAAAAAAAO7znHPqDQAAAAAAAAAAAFzoVQ8AAAAAAAAAAADg&#13;&#10;T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mvv/a0eAQAAAAAAAAAAwH3WzPypRwAAAAAAAAAAAHAfF6IAAAAAAAAAAAAk1sz8rkcAAAAAAAAA&#13;&#10;AABwn+ecU28AAAAAAAAAAADgQi5EAQAAAAAAAP6zdwdVlQVBFATr/dOYGRWsccEaFa2DPSbGDE4a&#13;&#10;GbnoCAVXQJ4q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++96xEAAAAAAAAAAADcZ83Mv3oEAAAAAAAAAAAA91kz878eAQAAAAAAAAAA&#13;&#10;wH2ec069AQAAAAAAAAAAgAu96gEAAAAAAAAAAADcSc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jsr2q0AACAASURBVM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Yu293+sRAAAAAAAAAAAA&#13;&#10;3GfNzFc9AgAAAAAAAAAAgPt4IQoAAAAAAAAAAEDiOefUGwAAAAAAAAAAALiQC2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1t77px4BAAAAAAAAAADAfdbMvNUjAAAAAAAAAAAAuM+ame96BAAAAAAAAAAA&#13;&#10;APd5zjn1BgAAAAAAAAAAAC70qgcAAAAAAAAAAABwJw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ibX3/qxHAAAAAAAAAAAAcJ81Mx/1CAAAAAAA&#13;&#10;AAAAAO6zZua3HgEAAAAAAAAAAMB9nnNOvQEAAAAAAAAAAIALveoBAAAAAAAAAAAA3En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/LF3x0QRAEEUBeeuFhXE+MAPMQI2ISbBAiYQt8h4wXYr&#13;&#10;+AJezU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i7b1f6xEAAAAAAAAAAADcZ83Mdz0CAAAAAAAA&#13;&#10;AACA+3ghCgAAAAAAAAAAQGLNzGc9AgAAAAAAAAAAgPs8zjn1BgAAAAAAAAAAAC7khSg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CJtff+qkcAAAAAAAAAAABwnzUzb/UIAAAAAAAAAAAA7rNm5q8eAQAAAAAAAAAAwH0e55x6AwAA&#13;&#10;AAAAAAAAABd61gMAAAAAAAAAAAC4k4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xNp7v9cjAAAAAAAAAAAAuM+amY96BAAAAAAAAAAAAPfxQhQA&#13;&#10;AAAAAAAAAIDE45xTbwAAAAAAAAAAAOBCLr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WHvv33oEAAAA&#13;&#10;AAAAAAAA91kz81KPAAAAAAAAAAAA4D5rZn7qEQAAAAAAAAAAANzncc6pNwAAAAAAAAAAAHChZz0A&#13;&#10;AAAAAAAAAACAOwn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P7btYMiBmIggGF7YnqqTQAAB9FJREFUnVA7KuURnAWTwvAjEgIDM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ibX3/tYRAAAA&#13;&#10;AAAAAAAA3GfNzFtHAAAAAAAAAAAAcJ81M786AgAAAAAAAAAAgPs855y6AQAAAAAAAAAAgAt96gAA&#13;&#10;AAAAAAAAAADuZG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" stroked="f" strokeweight=".5pt">
                      <v:fill r:id="rId16" o:title="" recolor="t" rotate="t" type="tile"/>
                      <v:textbox inset="0,0,0,0">
                        <w:txbxContent>
                          <w:p w14:paraId="45274387" w14:textId="4C0D96C8" w:rsidR="00D90D6C" w:rsidRDefault="0082066F" w:rsidP="00F11A19">
                            <w:pPr>
                              <w:pStyle w:val="22TAHiddenWrittenResponse"/>
                              <w:numPr>
                                <w:ilvl w:val="0"/>
                                <w:numId w:val="29"/>
                              </w:numPr>
                            </w:pPr>
                            <w:permStart w:id="647703398" w:edGrp="everyone"/>
                            <w:r>
                              <w:t>Timeliness</w:t>
                            </w:r>
                          </w:p>
                          <w:p w14:paraId="405E5F68" w14:textId="3B036BCF" w:rsidR="00510A17" w:rsidRDefault="00510A17" w:rsidP="00F11A19">
                            <w:pPr>
                              <w:pStyle w:val="22TAHiddenWrittenResponse"/>
                              <w:numPr>
                                <w:ilvl w:val="0"/>
                                <w:numId w:val="29"/>
                              </w:numPr>
                            </w:pPr>
                            <w:r>
                              <w:t xml:space="preserve">Attention to detail </w:t>
                            </w:r>
                          </w:p>
                          <w:p w14:paraId="0D4BBB32" w14:textId="5A0BF2CA" w:rsidR="00510A17" w:rsidRDefault="00510A17" w:rsidP="00F11A19">
                            <w:pPr>
                              <w:pStyle w:val="22TAHiddenWrittenResponse"/>
                              <w:numPr>
                                <w:ilvl w:val="0"/>
                                <w:numId w:val="29"/>
                              </w:numPr>
                            </w:pPr>
                            <w:r>
                              <w:t>Cre</w:t>
                            </w:r>
                            <w:r w:rsidR="00931222">
                              <w:t xml:space="preserve">ativity and innovation </w:t>
                            </w:r>
                          </w:p>
                          <w:p w14:paraId="176E0E65" w14:textId="496B8709" w:rsidR="00931222" w:rsidRDefault="00931222" w:rsidP="00F11A19">
                            <w:pPr>
                              <w:pStyle w:val="22TAHiddenWrittenResponse"/>
                              <w:numPr>
                                <w:ilvl w:val="0"/>
                                <w:numId w:val="29"/>
                              </w:numPr>
                            </w:pPr>
                            <w:r>
                              <w:t xml:space="preserve">Good time </w:t>
                            </w:r>
                            <w:r w:rsidR="00FC39CD">
                              <w:t xml:space="preserve">management </w:t>
                            </w:r>
                          </w:p>
                          <w:p w14:paraId="2FDCDD9C" w14:textId="77777777" w:rsidR="00FC39CD" w:rsidRDefault="00E915E5" w:rsidP="00F11A19">
                            <w:pPr>
                              <w:pStyle w:val="22TAHiddenWrittenResponse"/>
                              <w:numPr>
                                <w:ilvl w:val="0"/>
                                <w:numId w:val="29"/>
                              </w:numPr>
                            </w:pPr>
                            <w:r>
                              <w:t>Consistency</w:t>
                            </w:r>
                          </w:p>
                          <w:p w14:paraId="03BB023E" w14:textId="2FF42BE7" w:rsidR="00E915E5" w:rsidRDefault="00FC39CD" w:rsidP="00F11A19">
                            <w:pPr>
                              <w:pStyle w:val="22TAHiddenWrittenResponse"/>
                              <w:numPr>
                                <w:ilvl w:val="0"/>
                                <w:numId w:val="29"/>
                              </w:numPr>
                            </w:pPr>
                            <w:r>
                              <w:t xml:space="preserve">Customer satisfaction </w:t>
                            </w:r>
                          </w:p>
                          <w:p w14:paraId="454514E2" w14:textId="6C237F6B" w:rsidR="00FC39CD" w:rsidRPr="005362A7" w:rsidRDefault="00093EEF" w:rsidP="00F11A19">
                            <w:pPr>
                              <w:pStyle w:val="22TAHiddenWrittenResponse"/>
                              <w:numPr>
                                <w:ilvl w:val="0"/>
                                <w:numId w:val="29"/>
                              </w:numPr>
                            </w:pPr>
                            <w:r>
                              <w:t xml:space="preserve">Employee satisfaction </w:t>
                            </w:r>
                            <w:permEnd w:id="647703398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502556895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B786255" w14:textId="77777777" w:rsidR="00D90D6C" w:rsidRPr="00533511" w:rsidRDefault="00942CC6" w:rsidP="00624E6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470568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90D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02556895"/>
          </w:p>
        </w:tc>
      </w:tr>
    </w:tbl>
    <w:p w14:paraId="01CA3B2C" w14:textId="77777777" w:rsidR="00D90D6C" w:rsidRDefault="00D90D6C" w:rsidP="00D90D6C">
      <w:pPr>
        <w:rPr>
          <w:rFonts w:ascii="Arial" w:hAnsi="Arial" w:cs="Arial"/>
          <w:sz w:val="22"/>
          <w:szCs w:val="22"/>
        </w:rPr>
      </w:pPr>
    </w:p>
    <w:p w14:paraId="662ABA9B" w14:textId="77777777" w:rsidR="00D90D6C" w:rsidRDefault="00D90D6C" w:rsidP="00D90D6C">
      <w:pPr>
        <w:rPr>
          <w:rFonts w:ascii="Arial" w:hAnsi="Arial" w:cs="Arial"/>
          <w:sz w:val="22"/>
          <w:szCs w:val="22"/>
        </w:rPr>
      </w:pPr>
    </w:p>
    <w:p w14:paraId="68A5DCF2" w14:textId="5ADDA9C5" w:rsidR="00F755AD" w:rsidRPr="00D90D6C" w:rsidRDefault="00F755AD" w:rsidP="00F755AD">
      <w:pPr>
        <w:pStyle w:val="20TAQuestionNumber"/>
        <w:ind w:left="709" w:hanging="709"/>
      </w:pPr>
      <w:bookmarkStart w:id="17" w:name="_Ref87609604"/>
      <w:r>
        <w:lastRenderedPageBreak/>
        <w:t xml:space="preserve">When holding a pre-start meeting, why is it important that leaders </w:t>
      </w:r>
      <w:r w:rsidRPr="00F755AD">
        <w:rPr>
          <w:rFonts w:cs="Arial"/>
          <w:szCs w:val="24"/>
        </w:rPr>
        <w:t>e</w:t>
      </w:r>
      <w:r w:rsidR="005D414F" w:rsidRPr="00F755AD">
        <w:rPr>
          <w:rFonts w:cs="Arial"/>
          <w:szCs w:val="24"/>
        </w:rPr>
        <w:t>xamine options</w:t>
      </w:r>
      <w:r w:rsidRPr="00F755AD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for</w:t>
      </w:r>
      <w:r w:rsidR="005D414F" w:rsidRPr="00F755AD">
        <w:rPr>
          <w:rFonts w:cs="Arial"/>
          <w:szCs w:val="24"/>
        </w:rPr>
        <w:t xml:space="preserve"> risk</w:t>
      </w:r>
      <w:r>
        <w:rPr>
          <w:rFonts w:cs="Arial"/>
          <w:szCs w:val="24"/>
        </w:rPr>
        <w:t xml:space="preserve"> management put forward by team members?</w:t>
      </w:r>
      <w:bookmarkEnd w:id="17"/>
    </w:p>
    <w:p w14:paraId="5F0EA2EB" w14:textId="77777777" w:rsidR="00D90D6C" w:rsidRPr="00956C6F" w:rsidRDefault="00D90D6C" w:rsidP="00D90D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90D6C" w:rsidRPr="00830749" w14:paraId="777CC493" w14:textId="77777777" w:rsidTr="00624E6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4F8CF759" w14:textId="77777777" w:rsidR="00D90D6C" w:rsidRPr="001C4084" w:rsidRDefault="00D90D6C" w:rsidP="00624E6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6DF9F356" w14:textId="77777777" w:rsidR="00D90D6C" w:rsidRPr="001C4084" w:rsidRDefault="00D90D6C" w:rsidP="00624E6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533E1EE1" wp14:editId="08563059">
                      <wp:extent cx="4614530" cy="3086100"/>
                      <wp:effectExtent l="0" t="0" r="0" b="0"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0861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D27963F" w14:textId="07C7E331" w:rsidR="00D90D6C" w:rsidRPr="005362A7" w:rsidRDefault="00B026FE" w:rsidP="002817FE">
                                  <w:pPr>
                                    <w:pStyle w:val="22TAHiddenWrittenResponse"/>
                                  </w:pPr>
                                  <w:permStart w:id="689196301" w:edGrp="everyone"/>
                                  <w:r>
                                    <w:t>Because f</w:t>
                                  </w:r>
                                  <w:r w:rsidR="007E764F">
                                    <w:t>eedback both positive and negative</w:t>
                                  </w:r>
                                  <w:r w:rsidR="002D4B88">
                                    <w:t>, is very helpful. Fee</w:t>
                                  </w:r>
                                  <w:r w:rsidR="00A90F0A">
                                    <w:t>dback is valuable</w:t>
                                  </w:r>
                                  <w:r w:rsidR="001F4BD9">
                                    <w:t xml:space="preserve"> information that will be used </w:t>
                                  </w:r>
                                  <w:r w:rsidR="00985630">
                                    <w:t>to make important decision.</w:t>
                                  </w:r>
                                  <w:permEnd w:id="68919630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33E1EE1" id="Text Box 18" o:spid="_x0000_s1041" type="#_x0000_t202" style="width:363.35pt;height:24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Im19/5djwAAAAAAAAAAAOA+a2be6xEAAAAAAAAAAADcZ83M33oEAAAA&#13;&#10;AAAAAAAA93nOOfUGAAAAAAAAAAAALvSqBwAAAAAAAAAAAHAn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CJtff+UY8AAAAAAAAAAADgPmtmPusR&#13;&#10;AAAAAAAAAAAA3MeFKAAAAAAAAAAAAIk1M7/qEQAAAAAAAAAAANznOefUGwAAAAAAAAAAALiQC1E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+/9px4BAAAAAAAAAADAfdbMvNUjAAAAAAAAAAAAuM+ama96BAAAAAAAAAAAAPd5&#13;&#10;zjn1BgAAAAAAAAAAAC70qgcAAAAAAAAAAABwJw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ibX3/qhHAAAAAAAAAAAAcJ81Mz/rEQAAAAAAAAAA&#13;&#10;ANxnzcy/egQAAAAAAAAAAAD3ec459QYAAAAAAAAAAAAu9KoHAAAAAAAAAAAAcCc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/GfvjokqAKIgCL5P&#13;&#10;XQ5mQA8mIOZ0QIoVbB0yJrhuBStgqhZ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rL33Sz0CAAAAAAAAAACA+6yZ+a5HAAAAAAAAAAAAcB8X&#13;&#10;ogAAAAAAAAAAACTWzHzVIwAAAAAAAAAAALjP45xTbwAAAAAAAAAAAOBCLkQB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rL33&#13;&#10;Zz0CAAAAAAAAAACA+6yZea1HAAAAAAAAAAAAcJ81M3/1CAAAAAAAAAAAAO7zOOfUGwAAAAAAAAAA&#13;&#10;ALjQUz0AAAAAAAAAAACAOwn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Oi05RMAACAASURBV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Ky991s9AgAAAAAAAAAAgPusmfmoRwAAAAAAAAAA&#13;&#10;AHAfF6IAAAAAAAAAAAAk1sy81yMAAAAAAAAAAAC4z+OcU28AAAAAAAAAAADgQi5EAQ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Ky99089AgAAAAAAAAAAgPusmXmuRwAAAAAAAAAAAHCfNTO/9QgAAAAAAAAAAADu8zjn1BsAAAAA&#13;&#10;AAAAAAC40FM9AAAAAAAAAAAAgDsJ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Phn746JKgCiIAi+T50FfBDh&#13;&#10;BAJ8EJFwJpCEFGwcMia4bgUrYKo2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sfbe7/UIAAAAAAAAAAAA7rNm5q0eAQAAAAAAAAAAwH3WzPzVIwAAAAAAAAAAALjP45xTbwAAAAAA&#13;&#10;AAAAAOBCT/UAAAAAAAAAAAAA7iR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LH23s/1CAAAAAAAAAAAAO6zZuanHgEAAAAAAAAAAMB9XIgCAAAA&#13;&#10;AAAAAACQWDPzXY8AAAAAAAAAAADgPo9zTr0BAAAAAAAAAACAC7kQBQ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LH23l/1CAAA&#13;&#10;AAAAAAAAAO6zZualHgEAAAAAAAAAAMB91sz81iMAAAAAAAAAAAC4z+OcU28AAAAAAAAAAADgQk/1&#13;&#10;AAAAAAAAAAAAAO4k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Cx9t6v9QgAAAAAAAAAAADus2bmsx4BAAAAAAAAAADAfVyIAgAAAAAAAAAAkFgz&#13;&#10;81GPAAAAAAAAAAAA4D6Pc069AQAAAAAAAAAAgAu5EAU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OOfvTsmigWIoij4dmtyou8DKeRIIWFMEP0AKajB&#13;&#10;xiDjBNOt4Ao4VRc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Cx9t7/6xEAAAAAAAAAAADcZ83MSz0CAAAAAAAAAACA+6yZ&#13;&#10;+a5HAAAAAAAAAAAAcJ/HOafeAAAAAAAAAAAAwIWe9QAAAAAAAAAAAADuJG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xklq4AAAIABJREFU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sfbe&#13;&#10;7/UIAAAAAAAAAAAA7rNm5q0eAQAAAAAAAAAAwH3WzPzWIwAAAAAAAAAAALjP45xTbwAAAAAAAAAA&#13;&#10;AOBCz3oAAAAAAAAAAAAAdxK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Fh773/1CAAAAAAAAAAAAO6zZuarHgEAAAAAAAAAAMB9XIgCAAAAAAAA&#13;&#10;AACQWDPzWY8AAAAAAAAAAADgPo9zTr0BAAAAAAAAAACAC7kQBQ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LH23h/1CAAAAAAA&#13;&#10;AAAAAO6zZua1HgEAAAAAAAAAAMB91sz81CMAAAAAAAAAAAC4z+OcU28AAAAAAAAAAADgQs96AAAA&#13;&#10;AAAAAAAAAHcS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F/7N0xUQVAFATB96mLsIAUTBCDCXKic4AEcIaT&#13;&#10;Q8YE161gBUzVAg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Yu29X+sRAAAAAAAA&#13;&#10;AAAA3GfNzGc9AgAAAAAAAAAAgPu4EAUAAAAAAAAAACCxZua9HgEAAAAAAAAAAMB9HuecegMAAAAA&#13;&#10;AAAAAAAXciEK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Yu29f+sRAAAAAAAAAAAA3GfNzHM9AgAAAAAAAAAAgPusmfmpRwAA&#13;&#10;AAAAAAAAAHCfxzmn3gAAAAAAAAAAAMCFnuoBAAAAAAAAAAAA3En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GLtvT/qEQAAAAAAAAAAANxnzcxb&#13;&#10;PQIAAAAAAAAAAID7rJn5q0cAAAAAAAAAAABwn8c5p94AAAAAAAAAAADAhZ7qAQAAAAAAAAAAANxJ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i&#13;&#10;7b1f6hEAAAAAAAAAAADcZ83Mdz0CAAAAAAAAAACA+7gQBQAAAAAAAAAAILFm5qseAQAAAAAAAAAA&#13;&#10;wH0e55x6AwAAAAAAAAAAABdyIQoAAAAAAAAAAEBbrNqvAAAgAElEQVR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TW3vu9HgEAAAAA&#13;&#10;AAAAAMB91sx81CMAAAAAAAAAAAC4jwtRAAAAAAAAAAAAEmtmftYjAAAAAAAAAAAAuM9zzqk3AAAA&#13;&#10;AAAAAAAAcCEXog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TW3vurHgEAAAAAAAAAAMB91sy81SMAAAAAAAAAAAC4z5qZz3oE&#13;&#10;AAAAAAAAAAAA93nOOfUGAAAAAAAAAAAALvSqBwAAAAAAAAAAAHAn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CJtff+VY8AAAAAAAAAAADgPmtm&#13;&#10;ftQjAAAAAAAAAAAAuM+amX/1CAAAAAAAAAAAAO7znHPqDQAAAAAAAAAAAFzoVQ8AAAAAAAAAAADg&#13;&#10;T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mvv/a0eAQAAAAAAAAAAwH3WzPypRwAAAAAAAAAAAHAfF6IAAAAAAAAAAAAk1sz8rkcAAAAAAAAA&#13;&#10;AABwn+ecU28AAAAAAAAAAADgQi5EAQAAAAAAAP6zdwdVlQVBFATr/dOYGRWsccEaFa2DPSbGDE4a&#13;&#10;GbnoCAVXQJ4q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++96xEAAAAAAAAAAADcZ83Mv3oEAAAAAAAAAAAA91kz878eAQAAAAAAAAAA&#13;&#10;wH2ec069AQAAAAAAAAAAgAu96gEAAAAAAAAAAADcSc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jsr2q0AACAASURBVM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Yu293+sRAAAAAAAAAAAA&#13;&#10;3GfNzFc9AgAAAAAAAAAAgPt4IQoAAAAAAAAAAEDiOefUGwAAAAAAAAAAALiQC2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1t77px4BAAAAAAAAAADAfdbMvNUjAAAAAAAAAAAAuM+ame96BAAAAAAAAAAA&#13;&#10;APd5zjn1BgAAAAAAAAAAAC70qgcAAAAAAAAAAABwJw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ibX3/qxHAAAAAAAAAAAAcJ81Mx/1CAAAAAAA&#13;&#10;AAAAAO6zZua3HgEAAAAAAAAAAMB9nnNOvQEAAAAAAAAAAIALveoBAAAAAAAAAAAA3En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/LF3x0QRAEEUBeeuFhXE+MAPMQI2ISbBAiYQt8h4wXYr&#13;&#10;+AJezU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i7b1f6xEAAAAAAAAAAADcZ83Mdz0CAAAAAAAA&#13;&#10;AACA+3ghCgAAAAAAAAAAQGLNzGc9AgAAAAAAAAAAgPs8zjn1BgAAAAAAAAAAAC7khSg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CJtff+qkcAAAAAAAAAAABwnzUzb/UIAAAAAAAAAAAA7rNm5q8eAQAAAAAAAAAAwH0e55x6AwAA&#13;&#10;AAAAAAAAABd61gMAAAAAAAAAAAC4k4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xNp7v9cjAAAAAAAAAAAAuM+amY96BAAAAAAAAAAAAPfxQhQA&#13;&#10;AAAAAAAAAIDE45xTbwAAAAAAAAAAAOBCLr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WHvv33oEAAAA&#13;&#10;AAAAAAAA91kz81KPAAAAAAAAAAAA4D5rZn7qEQAAAAAAAAAAANzncc6pNwAAAAAAAAAAAHChZz0A&#13;&#10;AAAAAAAAAACAOwn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P7btYMiBmIggGF7YnqqTQAAB9FJREFUnVA7KuURnAWTwvAjEgIDM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ibX3/tYRAAAA&#13;&#10;AAAAAAAA3GfNzFtHAAAAAAAAAAAAcJ81M786AgAAAAAAAAAAgPs855y6AQAAAAAAAAAAgAt96gAA&#13;&#10;AAAAAAAAAADuZG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" stroked="f" strokeweight=".5pt">
                      <v:fill r:id="rId16" o:title="" recolor="t" rotate="t" type="tile"/>
                      <v:textbox inset="0,0,0,0">
                        <w:txbxContent>
                          <w:p w14:paraId="3D27963F" w14:textId="07C7E331" w:rsidR="00D90D6C" w:rsidRPr="005362A7" w:rsidRDefault="00B026FE" w:rsidP="002817FE">
                            <w:pPr>
                              <w:pStyle w:val="22TAHiddenWrittenResponse"/>
                            </w:pPr>
                            <w:permStart w:id="689196301" w:edGrp="everyone"/>
                            <w:r>
                              <w:t>Because f</w:t>
                            </w:r>
                            <w:r w:rsidR="007E764F">
                              <w:t>eedback both positive and negative</w:t>
                            </w:r>
                            <w:r w:rsidR="002D4B88">
                              <w:t>, is very helpful. Fee</w:t>
                            </w:r>
                            <w:r w:rsidR="00A90F0A">
                              <w:t>dback is valuable</w:t>
                            </w:r>
                            <w:r w:rsidR="001F4BD9">
                              <w:t xml:space="preserve"> information that will be used </w:t>
                            </w:r>
                            <w:r w:rsidR="00985630">
                              <w:t>to make important decision.</w:t>
                            </w:r>
                            <w:permEnd w:id="689196301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2086565945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8F91A90" w14:textId="77777777" w:rsidR="00D90D6C" w:rsidRPr="00533511" w:rsidRDefault="00942CC6" w:rsidP="00624E6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912316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90D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86565945"/>
          </w:p>
        </w:tc>
      </w:tr>
    </w:tbl>
    <w:p w14:paraId="088E396F" w14:textId="77777777" w:rsidR="00D90D6C" w:rsidRDefault="00D90D6C" w:rsidP="00D90D6C">
      <w:pPr>
        <w:rPr>
          <w:rFonts w:ascii="Arial" w:hAnsi="Arial" w:cs="Arial"/>
          <w:sz w:val="22"/>
          <w:szCs w:val="22"/>
        </w:rPr>
      </w:pPr>
    </w:p>
    <w:p w14:paraId="331D0472" w14:textId="77777777" w:rsidR="00863766" w:rsidRDefault="00863766" w:rsidP="00863766">
      <w:pPr>
        <w:rPr>
          <w:rFonts w:ascii="Arial" w:hAnsi="Arial" w:cs="Arial"/>
          <w:sz w:val="22"/>
          <w:szCs w:val="22"/>
        </w:rPr>
      </w:pPr>
    </w:p>
    <w:p w14:paraId="7B4062A6" w14:textId="2897607C" w:rsidR="00863766" w:rsidRPr="00D90D6C" w:rsidRDefault="00863766" w:rsidP="00863766">
      <w:pPr>
        <w:pStyle w:val="20TAQuestionNumber"/>
        <w:ind w:left="709" w:hanging="709"/>
      </w:pPr>
      <w:bookmarkStart w:id="18" w:name="_Ref87610096"/>
      <w:r>
        <w:t>Informed decisions are made when sourcing information from internal and external sources. Discuss a procedure or policy you have used in the workplace and which relevant external source/s align to this.</w:t>
      </w:r>
      <w:bookmarkEnd w:id="18"/>
    </w:p>
    <w:p w14:paraId="70158751" w14:textId="77777777" w:rsidR="00863766" w:rsidRPr="00956C6F" w:rsidRDefault="00863766" w:rsidP="0086376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63766" w:rsidRPr="00830749" w14:paraId="69B68739" w14:textId="77777777" w:rsidTr="000A1B3B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04F528F0" w14:textId="77777777" w:rsidR="00863766" w:rsidRPr="001C4084" w:rsidRDefault="00863766" w:rsidP="000A1B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4C303210" w14:textId="781C127F" w:rsidR="00863766" w:rsidRPr="001C4084" w:rsidRDefault="003B073B" w:rsidP="000A1B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w:drawing>
                <wp:anchor distT="0" distB="0" distL="114300" distR="114300" simplePos="0" relativeHeight="251659264" behindDoc="0" locked="0" layoutInCell="1" allowOverlap="1" wp14:anchorId="230940B7" wp14:editId="70882063">
                  <wp:simplePos x="0" y="0"/>
                  <wp:positionH relativeFrom="column">
                    <wp:posOffset>-68569</wp:posOffset>
                  </wp:positionH>
                  <wp:positionV relativeFrom="paragraph">
                    <wp:posOffset>573243</wp:posOffset>
                  </wp:positionV>
                  <wp:extent cx="4354539" cy="3100705"/>
                  <wp:effectExtent l="0" t="0" r="1905" b="0"/>
                  <wp:wrapTopAndBottom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539" cy="310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44D2A">
              <w:rPr>
                <w:rFonts w:ascii="Arial" w:hAnsi="Arial" w:cs="Arial"/>
                <w:sz w:val="22"/>
                <w:szCs w:val="22"/>
              </w:rPr>
              <w:t>Excavations permit process</w:t>
            </w:r>
          </w:p>
        </w:tc>
        <w:permStart w:id="1798772419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FFD7676" w14:textId="50142F89" w:rsidR="00863766" w:rsidRPr="00533511" w:rsidRDefault="00942CC6" w:rsidP="000A1B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210427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6633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8772419"/>
          </w:p>
        </w:tc>
      </w:tr>
    </w:tbl>
    <w:p w14:paraId="1A6E8760" w14:textId="77777777" w:rsidR="00863766" w:rsidRDefault="00863766" w:rsidP="00863766">
      <w:pPr>
        <w:rPr>
          <w:rFonts w:ascii="Arial" w:hAnsi="Arial" w:cs="Arial"/>
          <w:sz w:val="22"/>
          <w:szCs w:val="22"/>
        </w:rPr>
      </w:pPr>
    </w:p>
    <w:p w14:paraId="0194EF5B" w14:textId="77777777" w:rsidR="00644412" w:rsidRDefault="00644412" w:rsidP="00644412">
      <w:pPr>
        <w:rPr>
          <w:rFonts w:ascii="Arial" w:hAnsi="Arial" w:cs="Arial"/>
          <w:sz w:val="22"/>
          <w:szCs w:val="22"/>
        </w:rPr>
      </w:pPr>
    </w:p>
    <w:p w14:paraId="49AF18C0" w14:textId="18EC0B48" w:rsidR="00644412" w:rsidRPr="00D90D6C" w:rsidRDefault="00572F39" w:rsidP="00644412">
      <w:pPr>
        <w:pStyle w:val="20TAQuestionNumber"/>
        <w:ind w:left="709" w:hanging="709"/>
      </w:pPr>
      <w:bookmarkStart w:id="19" w:name="_Ref87611077"/>
      <w:r>
        <w:lastRenderedPageBreak/>
        <w:t>Identify and explain</w:t>
      </w:r>
      <w:r w:rsidR="00644412">
        <w:t xml:space="preserve"> a variety </w:t>
      </w:r>
      <w:r w:rsidR="002F5A87">
        <w:t>(4-5 )</w:t>
      </w:r>
      <w:r w:rsidR="00644412">
        <w:t xml:space="preserve"> sources leaders use to </w:t>
      </w:r>
      <w:r w:rsidR="00D0357A">
        <w:t>ensure they provide</w:t>
      </w:r>
      <w:r w:rsidR="00644412">
        <w:t xml:space="preserve"> </w:t>
      </w:r>
      <w:r w:rsidR="00D0357A">
        <w:t>correct information</w:t>
      </w:r>
      <w:r w:rsidR="00644412">
        <w:t xml:space="preserve"> as part of </w:t>
      </w:r>
      <w:r w:rsidR="00D0357A">
        <w:t xml:space="preserve">their </w:t>
      </w:r>
      <w:r w:rsidR="00644412">
        <w:t>facilitating and communicating processes.</w:t>
      </w:r>
      <w:bookmarkEnd w:id="19"/>
    </w:p>
    <w:p w14:paraId="5D555B69" w14:textId="77777777" w:rsidR="00644412" w:rsidRPr="00956C6F" w:rsidRDefault="00644412" w:rsidP="0064441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44412" w:rsidRPr="00830749" w14:paraId="5A4568D1" w14:textId="77777777" w:rsidTr="000A1B3B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2EA0B266" w14:textId="77777777" w:rsidR="00644412" w:rsidRPr="001C4084" w:rsidRDefault="00644412" w:rsidP="000A1B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65E8B211" w14:textId="77777777" w:rsidR="00644412" w:rsidRPr="001C4084" w:rsidRDefault="00644412" w:rsidP="000A1B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40068A8E" wp14:editId="1388E4E8">
                      <wp:extent cx="4614530" cy="2809875"/>
                      <wp:effectExtent l="0" t="0" r="0" b="0"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8098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C45E2CB" w14:textId="6F5EE125" w:rsidR="00644412" w:rsidRDefault="009E5482" w:rsidP="002817FE">
                                  <w:pPr>
                                    <w:pStyle w:val="22TAHiddenWrittenResponse"/>
                                  </w:pPr>
                                  <w:permStart w:id="124147374" w:edGrp="everyone"/>
                                  <w:r>
                                    <w:t xml:space="preserve">Code of </w:t>
                                  </w:r>
                                  <w:r w:rsidR="0002300F">
                                    <w:t>conduct</w:t>
                                  </w:r>
                                  <w:r w:rsidR="00EE1E9E">
                                    <w:t xml:space="preserve">- </w:t>
                                  </w:r>
                                  <w:r w:rsidR="00CB5EB1">
                                    <w:t>is the most common policy within an organisation</w:t>
                                  </w:r>
                                  <w:r w:rsidR="00674189">
                                    <w:t>.</w:t>
                                  </w:r>
                                  <w:r w:rsidR="00F8263C">
                                    <w:t xml:space="preserve"> Outline of internal </w:t>
                                  </w:r>
                                  <w:r w:rsidR="000E2D4D">
                                    <w:t xml:space="preserve">practice such as dress code, drug use, or </w:t>
                                  </w:r>
                                  <w:r w:rsidR="00607EE9">
                                    <w:t xml:space="preserve">sexual harassment </w:t>
                                  </w:r>
                                  <w:r w:rsidR="00527A43">
                                    <w:t>policies</w:t>
                                  </w:r>
                                  <w:r w:rsidR="00430FB2">
                                    <w:t>.</w:t>
                                  </w:r>
                                </w:p>
                                <w:p w14:paraId="25F02A86" w14:textId="26B9F403" w:rsidR="00B264FE" w:rsidRDefault="00B264FE" w:rsidP="002817FE">
                                  <w:pPr>
                                    <w:pStyle w:val="22TAHiddenWrittenResponse"/>
                                  </w:pPr>
                                  <w:r>
                                    <w:t xml:space="preserve">Safety </w:t>
                                  </w:r>
                                  <w:r w:rsidR="00F843CA">
                                    <w:t xml:space="preserve">reports </w:t>
                                  </w:r>
                                  <w:r w:rsidR="00F827CA">
                                    <w:t>offers a suite</w:t>
                                  </w:r>
                                  <w:r w:rsidR="002C676A">
                                    <w:t xml:space="preserve"> </w:t>
                                  </w:r>
                                  <w:r w:rsidR="00C2320D">
                                    <w:t xml:space="preserve">of safety software tools that will empower </w:t>
                                  </w:r>
                                  <w:r w:rsidR="00734983">
                                    <w:t>your workers to improve safety performance and be more en</w:t>
                                  </w:r>
                                  <w:r w:rsidR="006D18B0">
                                    <w:t xml:space="preserve">gaged in the safety process </w:t>
                                  </w:r>
                                </w:p>
                                <w:p w14:paraId="46D2EC82" w14:textId="72875841" w:rsidR="003B5335" w:rsidRPr="005362A7" w:rsidRDefault="003B5335" w:rsidP="002817FE">
                                  <w:pPr>
                                    <w:pStyle w:val="22TAHiddenWrittenResponse"/>
                                  </w:pPr>
                                  <w:r>
                                    <w:t>Australia Standards</w:t>
                                  </w:r>
                                  <w:r w:rsidR="00191A67">
                                    <w:t xml:space="preserve"> are </w:t>
                                  </w:r>
                                  <w:r w:rsidR="00675530">
                                    <w:t xml:space="preserve">published documents setting out </w:t>
                                  </w:r>
                                  <w:r w:rsidR="00765B2C">
                                    <w:t>specifications and procedures designed to ensure products, service</w:t>
                                  </w:r>
                                  <w:r w:rsidR="00592A2A">
                                    <w:t xml:space="preserve"> and systems are safe, reliable and </w:t>
                                  </w:r>
                                  <w:r w:rsidR="00A0483C">
                                    <w:t>consistently perform the way they are intended to.</w:t>
                                  </w:r>
                                  <w:permEnd w:id="1241473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0068A8E" id="Text Box 20" o:spid="_x0000_s1042" type="#_x0000_t202" style="width:363.35pt;height:22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CJtff+XY8AAAAAAAAAAADgPmtm3usRAAAAAAAAAAAA3GfNzN96BAAA&#13;&#10;AAAAAAAAAPd5zjn1BgAAAAAAAAAAAC70qgcAAAAAAAAAAABwJw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ibX3/lGPAAAAAAAAAAAA4D5rZj7r&#13;&#10;EQAAAAAAAAAAANzHhSgAAAAAAAAAAACJNTO/6hEAAAAAAAAAAADc5znn1BsAAAAAAAAAAAC4kAtR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mvv/aceAQAAAAAAAAAAwH3WzLzVIwAAAAAAAAAAALjPmpmvegQAAAAAAAAAAAD3&#13;&#10;ec459QYAAAAAAAAAAAAu9KoHAAAAAAAAAAAAcCc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Im19/6oRwAAAAAAAAAAAHCfNTM/6xEAAAAAAAAA&#13;&#10;AADcZ83Mv3oEAAAAAAAAAAAA93nOOfUGAAAAAAAAAAAALvSqBwAAAAAAAAAAAHAn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Pxn746JKgCiIAi+&#13;&#10;T10OZkAPJiDmdECKFWwdMia4bgUrYKoW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Ky990s9AgAAAAAAAAAAgPusmfmuRwAAAAAAAAAAAHAf&#13;&#10;F6IAAAAAAAAAAAAk1sx81SMAAAAAAAAAAAC4z+OcU28AAAAAAAAAAADgQi5EAQ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Ky9&#13;&#10;92c9AgAAAAAAAAAAgPusmXmtRwAAAAAAAAAAAHCfNTN/9QgAAAAAAAAAAADu8zjn1BsAAAAAAAAA&#13;&#10;AAC40FM9AAAAAAAAAAAAgDsJ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DotOUTAAAgAElEQVQ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isvfdbPQIAAAAAAAAAAID7rJn5qEcAAAAAAAAA&#13;&#10;AABwHxeiAAAAAAAAAAAAJNbMvNcjAAAAAAAAAAAAuM/jnFNvAAAAAAAAAAAA4EIuRAE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isvfdPPQIAAAAAAAAAAID7rJl5rkcAAAAAAAAAAABwnzUzv/UIAAAAAAAAAAAA7vM459QbAAAA&#13;&#10;AAAAAAAAuNBTPQAAAAAAAAAAAIA7Cd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D4Z++OiSoAoiAIvk+dBXwQ&#13;&#10;4QQCfBCRcCaQhBRsHDImuG4FK2CqNi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LH23u/1CAAAAAAAAAAAAO6zZuatHgEAAAAAAAAAAMB91sz81SMAAAAAAAAAAAC4z+OcU28AAAAA&#13;&#10;AAAAAADgQk/1AAAAAAAAAAAAAO4k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Cx9t7P9QgAAAAAAAAAAADus2bmpx4BAAAAAAAAAADAfVyIAgAA&#13;&#10;AAAAAAAAkFgz812PAAAAAAAAAAAA4D6Pc069AQAAAAAAAAAAgAu5EAU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Cx9t5f9QgA&#13;&#10;AAAAAAAAAADus2bmpR4BAAAAAAAAAADAfdbM/NYjAAAAAAAAAAAAuM/jnFNvAAAAAAAAAAAA4EJP&#13;&#10;9QAAAAAAAAAAAADuJG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sfber/UIAAAAAAAAAAAA7rNm5rMeAQAAAAAAAAAAwH1ciAIAAAAAAAAAAJBY&#13;&#10;M/NRjwAAAAAAAAAAAOA+j3NOvQEAAAAAAAAAAIALuRAF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Djn707JooFiKIo+HZrcqLvAynkSCFhTBD9ACmo&#13;&#10;wcYg4wTTreAKOFUX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sfbe/+sRAAAAAAAAAAAA3GfNzEs9AgAAAAAAAAAAgPus&#13;&#10;mfmuRwAAAAAAAAAAAHCfxzmn3gAAAAAAAAAAAMCFnvUAAAAAAAAAAAAA7iR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MZJauAAACAASURBV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LH2&#13;&#10;3u/1CAAAAAAAAAAAAO6zZuatHgEAAAAAAAAAAMB91sz81iMAAAAAAAAAAAC4z+OcU28AAAAAAAAA&#13;&#10;AADgQs96AAAAAAAAAAAAAHcS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BYe+9/9QgAAAAAAAAAAADus2bmqx4BAAAAAAAAAADAfVyIAgAAAAAA&#13;&#10;AAAAkFgz81mPAAAAAAAAAAAA4D6Pc069AQAAAAAAAAAAgAu5EAU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Cx9t4f9QgAAAAA&#13;&#10;AAAAAADus2bmtR4BAAAAAAAAAADAfdbM/NQjAAAAAAAAAAAAuM/jnFNvAAAAAAAAAAAA4ELPegAA&#13;&#10;AAAAAAAAAAB3Er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f+zdMVEFQBQEwfepi7CAFEwQgwlyonOABHCG&#13;&#10;k0PGBNetYAVM1QI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GLtvV/rEQAAAAAA&#13;&#10;AAAAANxnzcxnPQIAAAAAAAAAAID7uBAFAAAAAAAAAAAgsWbmvR4BAAAAAAAAAADAfR7nnHoDAAAA&#13;&#10;AAAAAAAAF3IhC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GLtvX/rEQAAAAAAAAAAANxnzcxzPQIAAAAAAAAAAID7rJn5qUcA&#13;&#10;AAAAAAAAAABwn8c5p94AAAAAAAAAAADAhZ7qAQAAAAAAAAAAANxJ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i7b0/6hEAAAAAAAAAAADcZ83M&#13;&#10;Wz0CAAAAAAAAAACA+6yZ+atHAAAAAAAAAAAAcJ/HOafeAAAAAAAAAAAAwIWe6gEAAAAAAAAAAADc&#13;&#10;Sc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Yu29X+oRAAAAAAAAAAAA3GfNzHc9AgAAAAAAAAAAgPu4EAUAAAAAAAAAACCxZuarHgEAAAAAAAAA&#13;&#10;AMB9HuecegMAAAAAAAAAAAAXciEKAAAAAAAAAABAW6zarwAAIABJREFU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P/s3TGRVUEURdH7fnU0FnCAhXGABDIcTE7UDsgn&#13;&#10;GidIwUkjYwe9loIjYFcdAAAAAAAAACAhYAMAAAAAAAAAACAhYAMAAAAAAAAAACAhYAMAAAAAAAAA&#13;&#10;ACAhYAMAAAAAAAAAACAhYAMAAAAAAAAAACAhYAMAAAAAAAAAACAhYAMAAAAAAAAAACAhYAMAAAAA&#13;&#10;AAAAACAhYAMAAAAAAAAAACAhYAMAAAAAAAAAACCx9t67HgEAAAAAAAAAAMB91sx8r0cAAAAAAAAA&#13;&#10;AABwnzUzf+sRAAAAAAAAAAAA3Oc559QbAAAAAAAAAAAAuNCrHgAAAAAAAAAAAMCd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1t77vR4BAAAA&#13;&#10;AAAAAADAfdbMfNQjAAAAAAAAAAAAuI8LUQAAAAAAAAAAABJrZn7WIwAAAAAAAAAAALjPc86pNwAA&#13;&#10;AAAAAAAAAHAhF6I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1t77qx4BAAAAAAAAAADAfdbMvNUjAAAAAAAAAAAAuM+amc96&#13;&#10;BAAAAAAAAAAAAPd5zjn1BgAAAAAAAAAAAC70qgcAAAAAAAAAAABwJw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ibX3/lWPAAAAAAAAAAAA4D5r&#13;&#10;Zn7UIwAAAAAAAAAAALjPmpl/9QgAAAAAAAAAAADu85xz6g0AAAAAAAAAAABc6FUPAAAAAAAAAAAA&#13;&#10;4E4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Jr7/2tHgEAAAAAAAAAAMB91sz8qUcAAAAAAAAAAABwHxeiAAAAAAAAAAAAJNbM/K5HAAAAAAAA&#13;&#10;AAAAcJ/nnFNvAAAAAAAAAAAA4EIuRAEAAAAAAAD+s3cHVZUFQRQE6/3TmBkVrHHBGhWtgz0mxgxO&#13;&#10;Ghm56AgFV0CeKg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mvvvesRAAAAAAAAAAAA3GfNzL96BAAAAAAAAAAAAPdZM/O/HgEAAAAAAAAA&#13;&#10;AMB9nnNOvQEAAAAAAAAAAIALveoBAAAAAAAAAAAA3En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I7K9qtAAAgAElEQVT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GLtvd/rEQAAAAAAAAAA&#13;&#10;ANxnzcxXPQIAAAAAAAAAAID7eCEKAAAAAAAAAABA4jnn1BsAAAAAAAAAAAC4kAt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Nbe+6ceAQAAAAAAAAAAwH3WzLzVIwAAAAAAAAAAALjPmpnvegQAAAAAAAAA&#13;&#10;AAD3ec459QYAAAAAAAAAAAAu9KoHAAAAAAAAAAAAcCc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Im19/6sRwAAAAAAAAAAAHCfNTMf9QgAAAAA&#13;&#10;AAAAAADus2bmtx4BAAAAAAAAAADAfZ5zTr0BAAAAAAAAAACAC73qAQAAAAAAAAAAANxJ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Pyxd8dEEQBBFAXnrhYVxPjADzECNiEmwQImELfIeMF2&#13;&#10;K/gCXs1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Yu29X+sRAAAAAAAAAAAA3GfNzHc9AgAAAAAA&#13;&#10;AAAAgPt4IQoAAAAAAAAAAEBizcxnPQIAAAAAAAAAAID7PM459QYAAAAAAAAAAAAu5IUo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ibX3/qpHAAAAAAAAAAAAcJ81M2/1CAAAAAAAAAAAAO6zZuavHgEAAAAAAAAAAMB9HuecegMA&#13;&#10;AAAAAAAAAAAXetYDAAAAAAAAAAAAuJO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MTae7/XIwAAAAAAAAAAALjPmpmPegQAAAAAAAAAAAD38UIU&#13;&#10;AAAAAAAAAACAxOOcU28AAAAAAAAAAADgQi6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Fh77996BAAA&#13;&#10;AAAAAAAAAPdZM/NSjwAAAAAAAAAAAOA+a2Z+6hEAAAAAAAAAAADc53HOqTcAAAAAAAAAAABwoWc9&#13;&#10;AAAAAAAAAAAAgDsJ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D+27WDIgZiIIBhe2J6qk0AAAfRSURBVJ1QOyrlEZwFk8LwIxICAz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Im19/7WEQAA&#13;&#10;AAAAAAAAANxnzcxbRwAAAAAAAAAAAHCfNTO/OgIAAAAAAAAAAID7POecugEAAAAAAAAAAIALfeoA&#13;&#10;AAAAAAAAAAAA7mR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" stroked="f" strokeweight=".5pt">
                      <v:fill r:id="rId16" o:title="" recolor="t" rotate="t" type="tile"/>
                      <v:textbox inset="0,0,0,0">
                        <w:txbxContent>
                          <w:p w14:paraId="4C45E2CB" w14:textId="6F5EE125" w:rsidR="00644412" w:rsidRDefault="009E5482" w:rsidP="002817FE">
                            <w:pPr>
                              <w:pStyle w:val="22TAHiddenWrittenResponse"/>
                            </w:pPr>
                            <w:permStart w:id="124147374" w:edGrp="everyone"/>
                            <w:r>
                              <w:t xml:space="preserve">Code of </w:t>
                            </w:r>
                            <w:r w:rsidR="0002300F">
                              <w:t>conduct</w:t>
                            </w:r>
                            <w:r w:rsidR="00EE1E9E">
                              <w:t xml:space="preserve">- </w:t>
                            </w:r>
                            <w:r w:rsidR="00CB5EB1">
                              <w:t>is the most common policy within an organisation</w:t>
                            </w:r>
                            <w:r w:rsidR="00674189">
                              <w:t>.</w:t>
                            </w:r>
                            <w:r w:rsidR="00F8263C">
                              <w:t xml:space="preserve"> Outline of internal </w:t>
                            </w:r>
                            <w:r w:rsidR="000E2D4D">
                              <w:t xml:space="preserve">practice such as dress code, drug use, or </w:t>
                            </w:r>
                            <w:r w:rsidR="00607EE9">
                              <w:t xml:space="preserve">sexual harassment </w:t>
                            </w:r>
                            <w:r w:rsidR="00527A43">
                              <w:t>policies</w:t>
                            </w:r>
                            <w:r w:rsidR="00430FB2">
                              <w:t>.</w:t>
                            </w:r>
                          </w:p>
                          <w:p w14:paraId="25F02A86" w14:textId="26B9F403" w:rsidR="00B264FE" w:rsidRDefault="00B264FE" w:rsidP="002817FE">
                            <w:pPr>
                              <w:pStyle w:val="22TAHiddenWrittenResponse"/>
                            </w:pPr>
                            <w:r>
                              <w:t xml:space="preserve">Safety </w:t>
                            </w:r>
                            <w:r w:rsidR="00F843CA">
                              <w:t xml:space="preserve">reports </w:t>
                            </w:r>
                            <w:r w:rsidR="00F827CA">
                              <w:t>offers a suite</w:t>
                            </w:r>
                            <w:r w:rsidR="002C676A">
                              <w:t xml:space="preserve"> </w:t>
                            </w:r>
                            <w:r w:rsidR="00C2320D">
                              <w:t xml:space="preserve">of safety software tools that will empower </w:t>
                            </w:r>
                            <w:r w:rsidR="00734983">
                              <w:t>your workers to improve safety performance and be more en</w:t>
                            </w:r>
                            <w:r w:rsidR="006D18B0">
                              <w:t xml:space="preserve">gaged in the safety process </w:t>
                            </w:r>
                          </w:p>
                          <w:p w14:paraId="46D2EC82" w14:textId="72875841" w:rsidR="003B5335" w:rsidRPr="005362A7" w:rsidRDefault="003B5335" w:rsidP="002817FE">
                            <w:pPr>
                              <w:pStyle w:val="22TAHiddenWrittenResponse"/>
                            </w:pPr>
                            <w:r>
                              <w:t>Australia Standards</w:t>
                            </w:r>
                            <w:r w:rsidR="00191A67">
                              <w:t xml:space="preserve"> are </w:t>
                            </w:r>
                            <w:r w:rsidR="00675530">
                              <w:t xml:space="preserve">published documents setting out </w:t>
                            </w:r>
                            <w:r w:rsidR="00765B2C">
                              <w:t>specifications and procedures designed to ensure products, service</w:t>
                            </w:r>
                            <w:r w:rsidR="00592A2A">
                              <w:t xml:space="preserve"> and systems are safe, reliable and </w:t>
                            </w:r>
                            <w:r w:rsidR="00A0483C">
                              <w:t>consistently perform the way they are intended to.</w:t>
                            </w:r>
                            <w:permEnd w:id="124147374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821175796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B042D2A" w14:textId="77777777" w:rsidR="00644412" w:rsidRPr="00533511" w:rsidRDefault="00942CC6" w:rsidP="000A1B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899007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4441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21175796"/>
          </w:p>
        </w:tc>
      </w:tr>
    </w:tbl>
    <w:p w14:paraId="0144E113" w14:textId="460A3C3E" w:rsidR="00167D17" w:rsidRDefault="00167D17" w:rsidP="00167D17">
      <w:pPr>
        <w:rPr>
          <w:rFonts w:ascii="Arial" w:hAnsi="Arial" w:cs="Arial"/>
          <w:sz w:val="22"/>
          <w:szCs w:val="22"/>
        </w:rPr>
      </w:pPr>
    </w:p>
    <w:p w14:paraId="11B5FC47" w14:textId="77777777" w:rsidR="00D800B4" w:rsidRDefault="00D800B4" w:rsidP="00167D17">
      <w:pPr>
        <w:rPr>
          <w:rFonts w:ascii="Arial" w:hAnsi="Arial" w:cs="Arial"/>
          <w:sz w:val="22"/>
          <w:szCs w:val="22"/>
        </w:rPr>
      </w:pPr>
    </w:p>
    <w:p w14:paraId="4A7B354C" w14:textId="145A2560" w:rsidR="00167D17" w:rsidRPr="00D90D6C" w:rsidRDefault="00167D17" w:rsidP="00167D17">
      <w:pPr>
        <w:pStyle w:val="20TAQuestionNumber"/>
        <w:ind w:left="709" w:hanging="709"/>
      </w:pPr>
      <w:bookmarkStart w:id="20" w:name="_Ref87613547"/>
      <w:r>
        <w:t xml:space="preserve">Describe </w:t>
      </w:r>
      <w:r w:rsidRPr="00167D17">
        <w:t>feedback processes</w:t>
      </w:r>
      <w:r>
        <w:t xml:space="preserve"> that can be applied</w:t>
      </w:r>
      <w:r w:rsidRPr="00167D17">
        <w:t xml:space="preserve"> </w:t>
      </w:r>
      <w:r w:rsidR="0072240B">
        <w:t>when</w:t>
      </w:r>
      <w:r w:rsidRPr="00167D17">
        <w:t xml:space="preserve"> monitor</w:t>
      </w:r>
      <w:r w:rsidR="0072240B">
        <w:t>ing</w:t>
      </w:r>
      <w:r w:rsidRPr="00167D17">
        <w:t xml:space="preserve"> the implementation and impact of decisions</w:t>
      </w:r>
      <w:r>
        <w:t xml:space="preserve"> made to work planning.</w:t>
      </w:r>
      <w:bookmarkEnd w:id="20"/>
    </w:p>
    <w:p w14:paraId="73B88291" w14:textId="77777777" w:rsidR="00167D17" w:rsidRPr="00956C6F" w:rsidRDefault="00167D17" w:rsidP="00167D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67D17" w:rsidRPr="00830749" w14:paraId="666AD7AF" w14:textId="77777777" w:rsidTr="000A1B3B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0875F7CE" w14:textId="77777777" w:rsidR="00167D17" w:rsidRPr="001C4084" w:rsidRDefault="00167D17" w:rsidP="000A1B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30B04884" w14:textId="77777777" w:rsidR="00167D17" w:rsidRPr="00AA36AB" w:rsidRDefault="00167D17" w:rsidP="00AA36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792BA543" wp14:editId="11452DB9">
                      <wp:extent cx="4614530" cy="2924175"/>
                      <wp:effectExtent l="0" t="0" r="0" b="0"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9241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6EDB5C0" w14:textId="02E7ACCE" w:rsidR="00B3272F" w:rsidRDefault="00487C4E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30"/>
                                    </w:numPr>
                                  </w:pPr>
                                  <w:r>
                                    <w:t xml:space="preserve">Identify the decision </w:t>
                                  </w:r>
                                </w:p>
                                <w:p w14:paraId="0CDD1A01" w14:textId="73C77DFA" w:rsidR="00487C4E" w:rsidRDefault="00487C4E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30"/>
                                    </w:numPr>
                                  </w:pPr>
                                  <w:r>
                                    <w:t xml:space="preserve">Gather information </w:t>
                                  </w:r>
                                </w:p>
                                <w:p w14:paraId="4738C57F" w14:textId="73E8BD5C" w:rsidR="00487C4E" w:rsidRDefault="00487C4E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30"/>
                                    </w:numPr>
                                  </w:pPr>
                                  <w:r>
                                    <w:t xml:space="preserve">Identify </w:t>
                                  </w:r>
                                  <w:r w:rsidR="00112382">
                                    <w:t xml:space="preserve">alternatives </w:t>
                                  </w:r>
                                </w:p>
                                <w:p w14:paraId="42B557A6" w14:textId="40CAD96A" w:rsidR="00112382" w:rsidRDefault="00112382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30"/>
                                    </w:numPr>
                                  </w:pPr>
                                  <w:r>
                                    <w:t xml:space="preserve">Weigh the evidence </w:t>
                                  </w:r>
                                </w:p>
                                <w:p w14:paraId="41038A9B" w14:textId="5A624E73" w:rsidR="00112382" w:rsidRDefault="00112382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30"/>
                                    </w:numPr>
                                  </w:pPr>
                                  <w:r>
                                    <w:t xml:space="preserve">Choose among </w:t>
                                  </w:r>
                                  <w:r w:rsidR="0002356C">
                                    <w:t xml:space="preserve">alternatives </w:t>
                                  </w:r>
                                </w:p>
                                <w:p w14:paraId="08686AB9" w14:textId="3914A872" w:rsidR="00FD4673" w:rsidRDefault="00FD4673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30"/>
                                    </w:numPr>
                                  </w:pPr>
                                  <w:r>
                                    <w:t xml:space="preserve">Take action </w:t>
                                  </w:r>
                                </w:p>
                                <w:p w14:paraId="688EF90D" w14:textId="29623237" w:rsidR="00FD4673" w:rsidRPr="005362A7" w:rsidRDefault="00FD4673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30"/>
                                    </w:numPr>
                                  </w:pPr>
                                  <w:r>
                                    <w:t xml:space="preserve">Review </w:t>
                                  </w:r>
                                  <w:r w:rsidR="00182757">
                                    <w:t xml:space="preserve">your decision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92BA543" id="Text Box 21" o:spid="_x0000_s1043" type="#_x0000_t202" style="width:363.35pt;height:23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CJtff+XY8AAAAAAAAAAADgPmtm3usRAAAAAAAAAAAA3GfNzN96BAAA&#13;&#10;AAAAAAAAAPd5zjn1BgAAAAAAAAAAAC70qgcAAAAAAAAAAABwJw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ibX3/lGPAAAAAAAAAAAA4D5rZj7r&#13;&#10;EQAAAAAAAAAAANzHhSgAAAAAAAAAAACJNTO/6hEAAAAAAAAAAADc5znn1BsAAAAAAAAAAAC4kAtR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mvv/aceAQAAAAAAAAAAwH3WzLzVIwAAAAAAAAAAALjPmpmvegQAAAAAAAAAAAD3&#13;&#10;ec459QYAAAAAAAAAAAAu9KoHAAAAAAAAAAAAcCc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Im19/6oRwAAAAAAAAAAAHCfNTM/6xEAAAAAAAAA&#13;&#10;AADcZ83Mv3oEAAAAAAAAAAAA93nOOfUGAAAAAAAAAAAALvSqBwAAAAAAAAAAAHAn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Pxn746JKgCiIAi+&#13;&#10;T10OZkAPJiDmdECKFWwdMia4bgUrYKoW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Ky990s9AgAAAAAAAAAAgPusmfmuRwAAAAAAAAAAAHAf&#13;&#10;F6IAAAAAAAAAAAAk1sx81SMAAAAAAAAAAAC4z+OcU28AAAAAAAAAAADgQi5EAQ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Ky9&#13;&#10;92c9AgAAAAAAAAAAgPusmXmtRwAAAAAAAAAAAHCfNTN/9QgAAAAAAAAAAADu8zjn1BsAAAAAAAAA&#13;&#10;AAC40FM9AAAAAAAAAAAAgDsJ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DotOUTAAAgAElEQVQ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isvfdbPQIAAAAAAAAAAID7rJn5qEcAAAAAAAAA&#13;&#10;AABwHxeiAAAAAAAAAAAAJNbMvNcjAAAAAAAAAAAAuM/jnFNvAAAAAAAAAAAA4EIuRAE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isvfdPPQIAAAAAAAAAAID7rJl5rkcAAAAAAAAAAABwnzUzv/UIAAAAAAAAAAAA7vM459QbAAAA&#13;&#10;AAAAAAAAuNBTPQAAAAAAAAAAAIA7Cd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D4Z++OiSoAoiAIvk+dBXwQ&#13;&#10;4QQCfBCRcCaQhBRsHDImuG4FK2CqNi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LH23u/1CAAAAAAAAAAAAO6zZuatHgEAAAAAAAAAAMB91sz81SMAAAAAAAAAAAC4z+OcU28AAAAA&#13;&#10;AAAAAADgQk/1AAAAAAAAAAAAAO4k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Cx9t7P9QgAAAAAAAAAAADus2bmpx4BAAAAAAAAAADAfVyIAgAA&#13;&#10;AAAAAAAAkFgz812PAAAAAAAAAAAA4D6Pc069AQAAAAAAAAAAgAu5EAU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Cx9t5f9QgA&#13;&#10;AAAAAAAAAADus2bmpR4BAAAAAAAAAADAfdbM/NYjAAAAAAAAAAAAuM/jnFNvAAAAAAAAAAAA4EJP&#13;&#10;9QAAAAAAAAAAAADuJG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sfber/UIAAAAAAAAAAAA7rNm5rMeAQAAAAAAAAAAwH1ciAIAAAAAAAAAAJBY&#13;&#10;M/NRjwAAAAAAAAAAAOA+j3NOvQEAAAAAAAAAAIALuRAF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Djn707JooFiKIo+HZrcqLvAynkSCFhTBD9ACmo&#13;&#10;wcYg4wTTreAKOFUX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sfbe/+sRAAAAAAAAAAAA3GfNzEs9AgAAAAAAAAAAgPus&#13;&#10;mfmuRwAAAAAAAAAAAHCfxzmn3gAAAAAAAAAAAMCFnvUAAAAAAAAAAAAA7iR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MZJauAAACAASURBV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LH2&#13;&#10;3u/1CAAAAAAAAAAAAO6zZuatHgEAAAAAAAAAAMB91sz81iMAAAAAAAAAAAC4z+OcU28AAAAAAAAA&#13;&#10;AADgQs96AAAAAAAAAAAAAHcS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BYe+9/9QgAAAAAAAAAAADus2bmqx4BAAAAAAAAAADAfVyIAgAAAAAA&#13;&#10;AAAAkFgz81mPAAAAAAAAAAAA4D6Pc069AQAAAAAAAAAAgAu5EAU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Cx9t4f9QgAAAAA&#13;&#10;AAAAAADus2bmtR4BAAAAAAAAAADAfdbM/NQjAAAAAAAAAAAAuM/jnFNvAAAAAAAAAAAA4ELPegAA&#13;&#10;AAAAAAAAAAB3Er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f+zdMVEFQBQEwfepi7CAFEwQgwlyonOABHCG&#13;&#10;k0PGBNetYAVM1QI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GLtvV/rEQAAAAAA&#13;&#10;AAAAANxnzcxnPQIAAAAAAAAAAID7uBAFAAAAAAAAAAAgsWbmvR4BAAAAAAAAAADAfR7nnHoDAAAA&#13;&#10;AAAAAAAAF3IhC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GLtvX/rEQAAAAAAAAAAANxnzcxzPQIAAAAAAAAAAID7rJn5qUcA&#13;&#10;AAAAAAAAAABwn8c5p94AAAAAAAAAAADAhZ7qAQAAAAAAAAAAANxJ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i7b0/6hEAAAAAAAAAAADcZ83M&#13;&#10;Wz0CAAAAAAAAAACA+6yZ+atHAAAAAAAAAAAAcJ/HOafeAAAAAAAAAAAAwIWe6gEAAAAAAAAAAADc&#13;&#10;Sc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Yu29X+oRAAAAAAAAAAAA3GfNzHc9AgAAAAAAAAAAgPu4EAUAAAAAAAAAACCxZuarHgEAAAAAAAAA&#13;&#10;AMB9HuecegMAAAAAAAAAAAAXciEKAAAAAAAAAABAW6zarwAAIABJREFU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P/s3TGRVUEURdH7fnU0FnCAhXGABDIcTE7UDsgn&#13;&#10;GidIwUkjYwe9loIjYFcdAAAAAAAAACAhYAMAAAAAAAAAACAhYAMAAAAAAAAAACAhYAMAAAAAAAAA&#13;&#10;ACAhYAMAAAAAAAAAACAhYAMAAAAAAAAAACAhYAMAAAAAAAAAACAhYAMAAAAAAAAAACAhYAMAAAAA&#13;&#10;AAAAACAhYAMAAAAAAAAAACAhYAMAAAAAAAAAACCx9t67HgEAAAAAAAAAAMB91sx8r0cAAAAAAAAA&#13;&#10;AABwnzUzf+sRAAAAAAAAAAAA3Oc559QbAAAAAAAAAAAAuNCrHgAAAAAAAAAAAMCd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1t77vR4BAAAA&#13;&#10;AAAAAADAfdbMfNQjAAAAAAAAAAAAuI8LUQAAAAAAAAAAABJrZn7WIwAAAAAAAAAAALjPc86pNwAA&#13;&#10;AAAAAAAAAHAhF6I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1t77qx4BAAAAAAAAAADAfdbMvNUjAAAAAAAAAAAAuM+amc96&#13;&#10;BAAAAAAAAAAAAPd5zjn1BgAAAAAAAAAAAC70qgcAAAAAAAAAAABwJw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ibX3/lWPAAAAAAAAAAAA4D5r&#13;&#10;Zn7UIwAAAAAAAAAAALjPmpl/9QgAAAAAAAAAAADu85xz6g0AAAAAAAAAAABc6FUPAAAAAAAAAAAA&#13;&#10;4E4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Jr7/2tHgEAAAAAAAAAAMB91sz8qUcAAAAAAAAAAABwHxeiAAAAAAAAAAAAJNbM/K5HAAAAAAAA&#13;&#10;AAAAcJ/nnFNvAAAAAAAAAAAA4EIuRAEAAAAAAAD+s3cHVZUFQRQE6/3TmBkVrHHBGhWtgz0mxgxO&#13;&#10;Ghm56AgFV0CeKg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mvvvesRAAAAAAAAAAAA3GfNzL96BAAAAAAAAAAAAPdZM/O/HgEAAAAAAAAA&#13;&#10;AMB9nnNOvQEAAAAAAAAAAIALveoBAAAAAAAAAAAA3En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I7K9qtAAAgAElEQVT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GLtvd/rEQAAAAAAAAAA&#13;&#10;ANxnzcxXPQIAAAAAAAAAAID7eCEKAAAAAAAAAABA4jnn1BsAAAAAAAAAAAC4kAt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Nbe+6ceAQAAAAAAAAAAwH3WzLzVIwAAAAAAAAAAALjPmpnvegQAAAAAAAAA&#13;&#10;AAD3ec459QYAAAAAAAAAAAAu9KoHAAAAAAAAAAAAcCc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Im19/6sRwAAAAAAAAAAAHCfNTMf9QgAAAAA&#13;&#10;AAAAAADus2bmtx4BAAAAAAAAAADAfZ5zTr0BAAAAAAAAAACAC73qAQAAAAAAAAAAANxJ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Pyxd8dEEQBBFAXnrhYVxPjADzECNiEmwQImELfIeMF2&#13;&#10;K/gCXs1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Yu29X+sRAAAAAAAAAAAA3GfNzHc9AgAAAAAA&#13;&#10;AAAAgPt4IQoAAAAAAAAAAEBizcxnPQIAAAAAAAAAAID7PM459QYAAAAAAAAAAAAu5IUo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ibX3/qpHAAAAAAAAAAAAcJ81M2/1CAAAAAAAAAAAAO6zZuavHgEAAAAAAAAAAMB9HuecegMA&#13;&#10;AAAAAAAAAAAXetYDAAAAAAAAAAAAuJO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MTae7/XIwAAAAAAAAAAALjPmpmPegQAAAAAAAAAAAD38UIU&#13;&#10;AAAAAAAAAACAxOOcU28AAAAAAAAAAADgQi6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Fh77996BAAA&#13;&#10;AAAAAAAAAPdZM/NSjwAAAAAAAAAAAOA+a2Z+6hEAAAAAAAAAAADc53HOqTcAAAAAAAAAAABwoWc9&#13;&#10;AAAAAAAAAAAAgDsJ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D+27WDIgZiIIBhe2J6qk0AAAfRSURBVJ1QOyrlEZwFk8LwIxICAz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Im19/7WEQAA&#13;&#10;AAAAAAAAANxnzcxbRwAAAAAAAAAAAHCfNTO/OgIAAAAAAAAAAID7POecugEAAAAAAAAAAIALfeoA&#13;&#10;AAAAAAAAAAAA7mR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" stroked="f" strokeweight=".5pt">
                      <v:fill r:id="rId17" o:title="" recolor="t" rotate="t" type="tile"/>
                      <v:textbox inset="0,0,0,0">
                        <w:txbxContent>
                          <w:p w14:paraId="36EDB5C0" w14:textId="02E7ACCE" w:rsidR="00B3272F" w:rsidRDefault="00487C4E" w:rsidP="00F11A19">
                            <w:pPr>
                              <w:pStyle w:val="22TAHiddenWrittenResponse"/>
                              <w:numPr>
                                <w:ilvl w:val="0"/>
                                <w:numId w:val="30"/>
                              </w:numPr>
                            </w:pPr>
                            <w:r>
                              <w:t xml:space="preserve">Identify the decision </w:t>
                            </w:r>
                          </w:p>
                          <w:p w14:paraId="0CDD1A01" w14:textId="73C77DFA" w:rsidR="00487C4E" w:rsidRDefault="00487C4E" w:rsidP="00F11A19">
                            <w:pPr>
                              <w:pStyle w:val="22TAHiddenWrittenResponse"/>
                              <w:numPr>
                                <w:ilvl w:val="0"/>
                                <w:numId w:val="30"/>
                              </w:numPr>
                            </w:pPr>
                            <w:r>
                              <w:t xml:space="preserve">Gather information </w:t>
                            </w:r>
                          </w:p>
                          <w:p w14:paraId="4738C57F" w14:textId="73E8BD5C" w:rsidR="00487C4E" w:rsidRDefault="00487C4E" w:rsidP="00F11A19">
                            <w:pPr>
                              <w:pStyle w:val="22TAHiddenWrittenResponse"/>
                              <w:numPr>
                                <w:ilvl w:val="0"/>
                                <w:numId w:val="30"/>
                              </w:numPr>
                            </w:pPr>
                            <w:r>
                              <w:t xml:space="preserve">Identify </w:t>
                            </w:r>
                            <w:r w:rsidR="00112382">
                              <w:t xml:space="preserve">alternatives </w:t>
                            </w:r>
                          </w:p>
                          <w:p w14:paraId="42B557A6" w14:textId="40CAD96A" w:rsidR="00112382" w:rsidRDefault="00112382" w:rsidP="00F11A19">
                            <w:pPr>
                              <w:pStyle w:val="22TAHiddenWrittenResponse"/>
                              <w:numPr>
                                <w:ilvl w:val="0"/>
                                <w:numId w:val="30"/>
                              </w:numPr>
                            </w:pPr>
                            <w:r>
                              <w:t xml:space="preserve">Weigh the evidence </w:t>
                            </w:r>
                          </w:p>
                          <w:p w14:paraId="41038A9B" w14:textId="5A624E73" w:rsidR="00112382" w:rsidRDefault="00112382" w:rsidP="00F11A19">
                            <w:pPr>
                              <w:pStyle w:val="22TAHiddenWrittenResponse"/>
                              <w:numPr>
                                <w:ilvl w:val="0"/>
                                <w:numId w:val="30"/>
                              </w:numPr>
                            </w:pPr>
                            <w:r>
                              <w:t xml:space="preserve">Choose among </w:t>
                            </w:r>
                            <w:r w:rsidR="0002356C">
                              <w:t xml:space="preserve">alternatives </w:t>
                            </w:r>
                          </w:p>
                          <w:p w14:paraId="08686AB9" w14:textId="3914A872" w:rsidR="00FD4673" w:rsidRDefault="00FD4673" w:rsidP="00F11A19">
                            <w:pPr>
                              <w:pStyle w:val="22TAHiddenWrittenResponse"/>
                              <w:numPr>
                                <w:ilvl w:val="0"/>
                                <w:numId w:val="30"/>
                              </w:numPr>
                            </w:pPr>
                            <w:r>
                              <w:t xml:space="preserve">Take action </w:t>
                            </w:r>
                          </w:p>
                          <w:p w14:paraId="688EF90D" w14:textId="29623237" w:rsidR="00FD4673" w:rsidRPr="005362A7" w:rsidRDefault="00FD4673" w:rsidP="00F11A19">
                            <w:pPr>
                              <w:pStyle w:val="22TAHiddenWrittenResponse"/>
                              <w:numPr>
                                <w:ilvl w:val="0"/>
                                <w:numId w:val="30"/>
                              </w:numPr>
                            </w:pPr>
                            <w:r>
                              <w:t xml:space="preserve">Review </w:t>
                            </w:r>
                            <w:r w:rsidR="00182757">
                              <w:t xml:space="preserve">your decision 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172571524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DAD002" w14:textId="77777777" w:rsidR="00167D17" w:rsidRPr="00533511" w:rsidRDefault="00942CC6" w:rsidP="000A1B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982070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D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72571524"/>
          </w:p>
        </w:tc>
      </w:tr>
    </w:tbl>
    <w:p w14:paraId="2BE13143" w14:textId="77777777" w:rsidR="00167D17" w:rsidRDefault="00167D17" w:rsidP="00167D17">
      <w:pPr>
        <w:rPr>
          <w:rFonts w:ascii="Arial" w:hAnsi="Arial" w:cs="Arial"/>
          <w:sz w:val="22"/>
          <w:szCs w:val="22"/>
        </w:rPr>
      </w:pPr>
    </w:p>
    <w:p w14:paraId="33D2FB7C" w14:textId="778DA185" w:rsidR="003758F0" w:rsidRDefault="003758F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F7A6753" w14:textId="0C7D8818" w:rsidR="00644412" w:rsidRDefault="003758F0" w:rsidP="00644412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3758F0"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>The following questions are to be verbally a</w:t>
      </w:r>
      <w:r>
        <w:rPr>
          <w:rFonts w:ascii="Arial" w:hAnsi="Arial" w:cs="Arial"/>
          <w:b/>
          <w:bCs/>
          <w:i/>
          <w:iCs/>
          <w:sz w:val="22"/>
          <w:szCs w:val="22"/>
        </w:rPr>
        <w:t>nswered to the assessor.</w:t>
      </w:r>
    </w:p>
    <w:p w14:paraId="67E32969" w14:textId="1944DA1C" w:rsidR="003758F0" w:rsidRDefault="003758F0" w:rsidP="00644412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A561AEE" w14:textId="08679D51" w:rsidR="003758F0" w:rsidRPr="00D90D6C" w:rsidRDefault="003758F0" w:rsidP="003758F0">
      <w:pPr>
        <w:pStyle w:val="20TAQuestionNumber"/>
        <w:ind w:left="709" w:hanging="709"/>
      </w:pPr>
      <w:bookmarkStart w:id="21" w:name="_Ref87615319"/>
      <w:r>
        <w:t>Provide an example of when you have modelled high standards of safety management performance/behaviour in front of other workers. Include in your response, the situation, what your actions were</w:t>
      </w:r>
      <w:r w:rsidR="00D800B4">
        <w:t xml:space="preserve"> and how you ensured that actions met organisational requirements.</w:t>
      </w:r>
      <w:bookmarkEnd w:id="21"/>
    </w:p>
    <w:p w14:paraId="545424C1" w14:textId="77777777" w:rsidR="003758F0" w:rsidRPr="00956C6F" w:rsidRDefault="003758F0" w:rsidP="003758F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758F0" w:rsidRPr="00830749" w14:paraId="79EF478A" w14:textId="77777777" w:rsidTr="003332FC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3B12E98A" w14:textId="77777777" w:rsidR="003758F0" w:rsidRPr="001C4084" w:rsidRDefault="003758F0" w:rsidP="003332F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F961C69" w14:textId="77777777" w:rsidR="003758F0" w:rsidRPr="001C4084" w:rsidRDefault="003758F0" w:rsidP="003332F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50CD4882" wp14:editId="491A9B4F">
                      <wp:extent cx="4614530" cy="3714750"/>
                      <wp:effectExtent l="0" t="0" r="0" b="0"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7147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FC6AF13" w14:textId="71F8B25D" w:rsidR="003758F0" w:rsidRPr="005362A7" w:rsidRDefault="00D669C9" w:rsidP="002817FE">
                                  <w:pPr>
                                    <w:pStyle w:val="22TAHiddenWrittenResponse"/>
                                  </w:pPr>
                                  <w:r>
                                    <w:t xml:space="preserve">While delivering the </w:t>
                                  </w:r>
                                  <w:r w:rsidR="007D2E13">
                                    <w:t>Pre-start</w:t>
                                  </w:r>
                                  <w:r>
                                    <w:t xml:space="preserve"> </w:t>
                                  </w:r>
                                  <w:r w:rsidR="00DA5FEA">
                                    <w:t>safety briefing</w:t>
                                  </w:r>
                                  <w:r w:rsidR="00D75D9C">
                                    <w:t>,</w:t>
                                  </w:r>
                                  <w:r w:rsidR="00DD16E7">
                                    <w:t xml:space="preserve"> everything is discussed </w:t>
                                  </w:r>
                                  <w:r w:rsidR="003D4D70">
                                    <w:t>and identified</w:t>
                                  </w:r>
                                  <w:r w:rsidR="009366C0">
                                    <w:t xml:space="preserve"> for example </w:t>
                                  </w:r>
                                  <w:r w:rsidR="001E1F8A">
                                    <w:t xml:space="preserve">Assembly area, First Aid </w:t>
                                  </w:r>
                                  <w:r w:rsidR="00101B7C">
                                    <w:t>personal</w:t>
                                  </w:r>
                                  <w:r w:rsidR="003B70BE">
                                    <w:t xml:space="preserve">, </w:t>
                                  </w:r>
                                  <w:r w:rsidR="0063406C">
                                    <w:t xml:space="preserve">Hazards </w:t>
                                  </w:r>
                                  <w:r w:rsidR="003B70BE">
                                    <w:t>and everyone task for the day</w:t>
                                  </w:r>
                                  <w:r w:rsidR="00EE59E4">
                                    <w:t xml:space="preserve">. </w:t>
                                  </w:r>
                                  <w:r w:rsidR="006C5DA8">
                                    <w:t>The SWM</w:t>
                                  </w:r>
                                  <w:r w:rsidR="003967CC">
                                    <w:t xml:space="preserve">S is also discussed where the </w:t>
                                  </w:r>
                                  <w:r w:rsidR="00437252">
                                    <w:t>proper safety gear</w:t>
                                  </w:r>
                                  <w:r w:rsidR="00B3491D">
                                    <w:t xml:space="preserve"> and tools</w:t>
                                  </w:r>
                                  <w:r w:rsidR="00437252">
                                    <w:t xml:space="preserve"> required fo</w:t>
                                  </w:r>
                                  <w:r w:rsidR="00B3491D">
                                    <w:t xml:space="preserve">r completion </w:t>
                                  </w:r>
                                  <w:r w:rsidR="003E13D6">
                                    <w:t>are mentioned</w:t>
                                  </w:r>
                                  <w:r w:rsidR="0063406C">
                                    <w:t xml:space="preserve"> and must be followed</w:t>
                                  </w:r>
                                  <w:r w:rsidR="004D5020">
                                    <w:t>.</w:t>
                                  </w:r>
                                  <w:r w:rsidR="00867BE5">
                                    <w:t xml:space="preserve"> </w:t>
                                  </w:r>
                                  <w:r w:rsidR="005E6C7D">
                                    <w:t xml:space="preserve">During the duration of the </w:t>
                                  </w:r>
                                  <w:r w:rsidR="00A822BB">
                                    <w:t xml:space="preserve">job everything is monitored </w:t>
                                  </w:r>
                                  <w:r w:rsidR="008B2AB0">
                                    <w:t xml:space="preserve">and reviewed for any sudden </w:t>
                                  </w:r>
                                  <w:r w:rsidR="004F5759">
                                    <w:t>change due to unseen circumstance</w:t>
                                  </w:r>
                                  <w:r w:rsidR="00124065"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0CD4882" id="Text Box 22" o:spid="_x0000_s1044" type="#_x0000_t202" style="width:363.35pt;height:29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Im19/5djwAAAAAAAAAAAOA+a2be6xEAAAAAAAAAAADcZ83M33oEAAAA&#13;&#10;AAAAAAAA93nOOfUGAAAAAAAAAAAALvSqBwAAAAAAAAAAAHAn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CJtff+UY8AAAAAAAAAAADgPmtmPusR&#13;&#10;AAAAAAAAAAAA3MeFKAAAAAAAAAAAAIk1M7/qEQAAAAAAAAAAANznOefUGwAAAAAAAAAAALiQC1E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+/9px4BAAAAAAAAAADAfdbMvNUjAAAAAAAAAAAAuM+ama96BAAAAAAAAAAAAPd5&#13;&#10;zjn1BgAAAAAAAAAAAC70qgcAAAAAAAAAAABwJw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ibX3/qhHAAAAAAAAAAAAcJ81Mz/rEQAAAAAAAAAA&#13;&#10;ANxnzcy/egQAAAAAAAAAAAD3ec459QYAAAAAAAAAAAAu9KoHAAAAAAAAAAAAcCc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/GfvjokqAKIgCL5P&#13;&#10;XQ5mQA8mIOZ0QIoVbB0yJrhuBStgqhZ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rL33Sz0CAAAAAAAAAACA+6yZ+a5HAAAAAAAAAAAAcB8X&#13;&#10;ogAAAAAAAAAAACTWzHzVIwAAAAAAAAAAALjP45xTbwAAAAAAAAAAAOBCLkQB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rL33&#13;&#10;Zz0CAAAAAAAAAACA+6yZea1HAAAAAAAAAAAAcJ81M3/1CAAAAAAAAAAAAO7zOOfUGwAAAAAAAAAA&#13;&#10;ALjQUz0AAAAAAAAAAACAOwn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Oi05RMAACAASURBV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Ky991s9AgAAAAAAAAAAgPusmfmoRwAAAAAAAAAA&#13;&#10;AHAfF6IAAAAAAAAAAAAk1sy81yMAAAAAAAAAAAC4z+OcU28AAAAAAAAAAADgQi5EAQ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Ky99089AgAAAAAAAAAAgPusmXmuRwAAAAAAAAAAAHCfNTO/9QgAAAAAAAAAAADu8zjn1BsAAAAA&#13;&#10;AAAAAAC40FM9AAAAAAAAAAAAgDsJ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Phn746JKgCiIAi+T50FfBDh&#13;&#10;BAJ8EJFwJpCEFGwcMia4bgUrYKo2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sfbe7/UIAAAAAAAAAAAA7rNm5q0eAQAAAAAAAAAAwH3WzPzVIwAAAAAAAAAAALjP45xTbwAAAAAA&#13;&#10;AAAAAOBCT/UAAAAAAAAAAAAA7iR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LH23s/1CAAAAAAAAAAAAO6zZuanHgEAAAAAAAAAAMB9XIgCAAAA&#13;&#10;AAAAAACQWDPzXY8AAAAAAAAAAADgPo9zTr0BAAAAAAAAAACAC7kQBQ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LH23l/1CAAA&#13;&#10;AAAAAAAAAO6zZualHgEAAAAAAAAAAMB91sz81iMAAAAAAAAAAAC4z+OcU28AAAAAAAAAAADgQk/1&#13;&#10;AAAAAAAAAAAAAO4k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Cx9t6v9QgAAAAAAAAAAADus2bmsx4BAAAAAAAAAADAfVyIAgAAAAAAAAAAkFgz&#13;&#10;81GPAAAAAAAAAAAA4D6Pc069AQAAAAAAAAAAgAu5EAU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OOfvTsmigWIoij4dmtyou8DKeRIIWFMEP0AKajB&#13;&#10;xiDjBNOt4Ao4VRc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Cx9t7/6xEAAAAAAAAAAADcZ83MSz0CAAAAAAAAAACA+6yZ&#13;&#10;+a5HAAAAAAAAAAAAcJ/HOafeAAAAAAAAAAAAwIWe9QAAAAAAAAAAAADuJG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xklq4AAAIABJREFU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sfbe&#13;&#10;7/UIAAAAAAAAAAAA7rNm5q0eAQAAAAAAAAAAwH3WzPzWIwAAAAAAAAAAALjP45xTbwAAAAAAAAAA&#13;&#10;AOBCz3oAAAAAAAAAAAAAdxK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Fh773/1CAAAAAAAAAAAAO6zZuarHgEAAAAAAAAAAMB9XIgCAAAAAAAA&#13;&#10;AACQWDPzWY8AAAAAAAAAAADgPo9zTr0BAAAAAAAAAACAC7kQBQ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LH23h/1CAAAAAAA&#13;&#10;AAAAAO6zZua1HgEAAAAAAAAAAMB91sz81CMAAAAAAAAAAAC4z+OcU28AAAAAAAAAAADgQs96AAAA&#13;&#10;AAAAAAAAAHcS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F/7N0xUQVAFATB96mLsIAUTBCDCXKic4AEcIaT&#13;&#10;Q8YE161gBUzVAg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Yu29X+sRAAAAAAAA&#13;&#10;AAAA3GfNzGc9AgAAAAAAAAAAgPu4EAUAAAAAAAAAACCxZua9HgEAAAAAAAAAAMB9HuecegMAAAAA&#13;&#10;AAAAAAAXciEK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Yu29f+sRAAAAAAAAAAAA3GfNzHM9AgAAAAAAAAAAgPusmfmpRwAA&#13;&#10;AAAAAAAAAHCfxzmn3gAAAAAAAAAAAMCFnuoBAAAAAAAAAAAA3En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GLtvT/qEQAAAAAAAAAAANxnzcxb&#13;&#10;PQIAAAAAAAAAAID7rJn5q0cAAAAAAAAAAABwn8c5p94AAAAAAAAAAADAhZ7qAQAAAAAAAAAAANxJ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i&#13;&#10;7b1f6hEAAAAAAAAAAADcZ83Mdz0CAAAAAAAAAACA+7gQBQAAAAAAAAAAILFm5qseAQAAAAAAAAAA&#13;&#10;wH0e55x6AwAAAAAAAAAAABdyIQoAAAAAAAAAAEBbrNqvAAAgAElEQVR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TW3vu9HgEAAAAA&#13;&#10;AAAAAMB91sx81CMAAAAAAAAAAAC4jwtRAAAAAAAAAAAAEmtmftYjAAAAAAAAAAAAuM9zzqk3AAAA&#13;&#10;AAAAAAAAcCEXog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TW3vurHgEAAAAAAAAAAMB91sy81SMAAAAAAAAAAAC4z5qZz3oE&#13;&#10;AAAAAAAAAAAA93nOOfUGAAAAAAAAAAAALvSqBwAAAAAAAAAAAHAn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CJtff+VY8AAAAAAAAAAADgPmtm&#13;&#10;ftQjAAAAAAAAAAAAuM+amX/1CAAAAAAAAAAAAO7znHPqDQAAAAAAAAAAAFzoVQ8AAAAAAAAAAADg&#13;&#10;T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mvv/a0eAQAAAAAAAAAAwH3WzPypRwAAAAAAAAAAAHAfF6IAAAAAAAAAAAAk1sz8rkcAAAAAAAAA&#13;&#10;AABwn+ecU28AAAAAAAAAAADgQi5EAQAAAAAAAP6zdwdVlQVBFATr/dOYGRWsccEaFa2DPSbGDE4a&#13;&#10;GbnoCAVXQJ4q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++96xEAAAAAAAAAAADcZ83Mv3oEAAAAAAAAAAAA91kz878eAQAAAAAAAAAA&#13;&#10;wH2ec069AQAAAAAAAAAAgAu96gEAAAAAAAAAAADcSc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jsr2q0AACAASURBVM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Yu293+sRAAAAAAAAAAAA&#13;&#10;3GfNzFc9AgAAAAAAAAAAgPt4IQoAAAAAAAAAAEDiOefUGwAAAAAAAAAAALiQC2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1t77px4BAAAAAAAAAADAfdbMvNUjAAAAAAAAAAAAuM+ame96BAAAAAAAAAAA&#13;&#10;APd5zjn1BgAAAAAAAAAAAC70qgcAAAAAAAAAAABwJw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ibX3/qxHAAAAAAAAAAAAcJ81Mx/1CAAAAAAA&#13;&#10;AAAAAO6zZua3HgEAAAAAAAAAAMB9nnNOvQEAAAAAAAAAAIALveoBAAAAAAAAAAAA3En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/LF3x0QRAEEUBeeuFhXE+MAPMQI2ISbBAiYQt8h4wXYr&#13;&#10;+AJezU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i7b1f6xEAAAAAAAAAAADcZ83Mdz0CAAAAAAAA&#13;&#10;AACA+3ghCgAAAAAAAAAAQGLNzGc9AgAAAAAAAAAAgPs8zjn1BgAAAAAAAAAAAC7khSg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CJtff+qkcAAAAAAAAAAABwnzUzb/UIAAAAAAAAAAAA7rNm5q8eAQAAAAAAAAAAwH0e55x6AwAA&#13;&#10;AAAAAAAAABd61gMAAAAAAAAAAAC4k4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xNp7v9cjAAAAAAAAAAAAuM+amY96BAAAAAAAAAAAAPfxQhQA&#13;&#10;AAAAAAAAAIDE45xTbwAAAAAAAAAAAOBCLr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WHvv33oEAAAA&#13;&#10;AAAAAAAA91kz81KPAAAAAAAAAAAA4D5rZn7qEQAAAAAAAAAAANzncc6pNwAAAAAAAAAAAHChZz0A&#13;&#10;AAAAAAAAAACAOwn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P7btYMiBmIggGF7YnqqTQAAB9FJREFUnVA7KuURnAWTwvAjEgIDM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ibX3/tYRAAAA&#13;&#10;AAAAAAAA3GfNzFtHAAAAAAAAAAAAcJ81M786AgAAAAAAAAAAgPs855y6AQAAAAAAAAAAgAt96gAA&#13;&#10;AAAAAAAAAADuZG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" stroked="f" strokeweight=".5pt">
                      <v:fill r:id="rId17" o:title="" recolor="t" rotate="t" type="tile"/>
                      <v:textbox inset="0,0,0,0">
                        <w:txbxContent>
                          <w:p w14:paraId="1FC6AF13" w14:textId="71F8B25D" w:rsidR="003758F0" w:rsidRPr="005362A7" w:rsidRDefault="00D669C9" w:rsidP="002817FE">
                            <w:pPr>
                              <w:pStyle w:val="22TAHiddenWrittenResponse"/>
                            </w:pPr>
                            <w:r>
                              <w:t xml:space="preserve">While delivering the </w:t>
                            </w:r>
                            <w:r w:rsidR="007D2E13">
                              <w:t>Pre-start</w:t>
                            </w:r>
                            <w:r>
                              <w:t xml:space="preserve"> </w:t>
                            </w:r>
                            <w:r w:rsidR="00DA5FEA">
                              <w:t>safety briefing</w:t>
                            </w:r>
                            <w:r w:rsidR="00D75D9C">
                              <w:t>,</w:t>
                            </w:r>
                            <w:r w:rsidR="00DD16E7">
                              <w:t xml:space="preserve"> everything is discussed </w:t>
                            </w:r>
                            <w:r w:rsidR="003D4D70">
                              <w:t>and identified</w:t>
                            </w:r>
                            <w:r w:rsidR="009366C0">
                              <w:t xml:space="preserve"> for example </w:t>
                            </w:r>
                            <w:r w:rsidR="001E1F8A">
                              <w:t xml:space="preserve">Assembly area, First Aid </w:t>
                            </w:r>
                            <w:r w:rsidR="00101B7C">
                              <w:t>personal</w:t>
                            </w:r>
                            <w:r w:rsidR="003B70BE">
                              <w:t xml:space="preserve">, </w:t>
                            </w:r>
                            <w:r w:rsidR="0063406C">
                              <w:t xml:space="preserve">Hazards </w:t>
                            </w:r>
                            <w:r w:rsidR="003B70BE">
                              <w:t>and everyone task for the day</w:t>
                            </w:r>
                            <w:r w:rsidR="00EE59E4">
                              <w:t xml:space="preserve">. </w:t>
                            </w:r>
                            <w:r w:rsidR="006C5DA8">
                              <w:t>The SWM</w:t>
                            </w:r>
                            <w:r w:rsidR="003967CC">
                              <w:t xml:space="preserve">S is also discussed where the </w:t>
                            </w:r>
                            <w:r w:rsidR="00437252">
                              <w:t>proper safety gear</w:t>
                            </w:r>
                            <w:r w:rsidR="00B3491D">
                              <w:t xml:space="preserve"> and tools</w:t>
                            </w:r>
                            <w:r w:rsidR="00437252">
                              <w:t xml:space="preserve"> required fo</w:t>
                            </w:r>
                            <w:r w:rsidR="00B3491D">
                              <w:t xml:space="preserve">r completion </w:t>
                            </w:r>
                            <w:r w:rsidR="003E13D6">
                              <w:t>are mentioned</w:t>
                            </w:r>
                            <w:r w:rsidR="0063406C">
                              <w:t xml:space="preserve"> and must be followed</w:t>
                            </w:r>
                            <w:r w:rsidR="004D5020">
                              <w:t>.</w:t>
                            </w:r>
                            <w:r w:rsidR="00867BE5">
                              <w:t xml:space="preserve"> </w:t>
                            </w:r>
                            <w:r w:rsidR="005E6C7D">
                              <w:t xml:space="preserve">During the duration of the </w:t>
                            </w:r>
                            <w:r w:rsidR="00A822BB">
                              <w:t xml:space="preserve">job everything is monitored </w:t>
                            </w:r>
                            <w:r w:rsidR="008B2AB0">
                              <w:t xml:space="preserve">and reviewed for any sudden </w:t>
                            </w:r>
                            <w:r w:rsidR="004F5759">
                              <w:t>change due to unseen circumstance</w:t>
                            </w:r>
                            <w:r w:rsidR="00124065">
                              <w:t>.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85677421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CCCDAB6" w14:textId="77777777" w:rsidR="003758F0" w:rsidRPr="00533511" w:rsidRDefault="00942CC6" w:rsidP="003332F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714932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58F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677421"/>
          </w:p>
        </w:tc>
      </w:tr>
    </w:tbl>
    <w:p w14:paraId="6B9867A6" w14:textId="77777777" w:rsidR="003758F0" w:rsidRDefault="003758F0" w:rsidP="003758F0">
      <w:pPr>
        <w:rPr>
          <w:rFonts w:ascii="Arial" w:hAnsi="Arial" w:cs="Arial"/>
          <w:sz w:val="22"/>
          <w:szCs w:val="22"/>
        </w:rPr>
      </w:pPr>
    </w:p>
    <w:p w14:paraId="0495D37B" w14:textId="77777777" w:rsidR="00D800B4" w:rsidRDefault="00D800B4" w:rsidP="00D800B4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2DEBB00" w14:textId="227A2B2C" w:rsidR="00D800B4" w:rsidRPr="00D90D6C" w:rsidRDefault="00D800B4" w:rsidP="00D800B4">
      <w:pPr>
        <w:pStyle w:val="20TAQuestionNumber"/>
        <w:ind w:left="709" w:hanging="709"/>
      </w:pPr>
      <w:bookmarkStart w:id="22" w:name="_Ref87615868"/>
      <w:r>
        <w:t>Explain how you would manage a person in your team who you believed was intoxicated.</w:t>
      </w:r>
      <w:bookmarkEnd w:id="22"/>
    </w:p>
    <w:p w14:paraId="35B8B403" w14:textId="77777777" w:rsidR="00D800B4" w:rsidRPr="00956C6F" w:rsidRDefault="00D800B4" w:rsidP="00D800B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800B4" w:rsidRPr="00830749" w14:paraId="0F25E315" w14:textId="77777777" w:rsidTr="003332FC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09DE95BC" w14:textId="77777777" w:rsidR="00D800B4" w:rsidRPr="001C4084" w:rsidRDefault="00D800B4" w:rsidP="003332F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3B231215" w14:textId="77777777" w:rsidR="00D800B4" w:rsidRPr="001C4084" w:rsidRDefault="00D800B4" w:rsidP="003332F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722F73B2" wp14:editId="5CBC75E7">
                      <wp:extent cx="4614530" cy="2762250"/>
                      <wp:effectExtent l="0" t="0" r="0" b="6350"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7622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6B0CC6A" w14:textId="4CCC9EC1" w:rsidR="00CA639B" w:rsidRDefault="0082407A" w:rsidP="002817FE">
                                  <w:pPr>
                                    <w:pStyle w:val="22TAHiddenWrittenResponse"/>
                                  </w:pPr>
                                  <w:permStart w:id="1806203874" w:edGrp="everyone"/>
                                  <w:r>
                                    <w:t xml:space="preserve">If an employee comes to work intoxicated but is not </w:t>
                                  </w:r>
                                  <w:r w:rsidR="00721A49">
                                    <w:t xml:space="preserve">exhibiting violence, have him or her </w:t>
                                  </w:r>
                                  <w:r w:rsidR="005120DC">
                                    <w:t>ushered to a safe place at work</w:t>
                                  </w:r>
                                  <w:r w:rsidR="005A4939">
                                    <w:t>.</w:t>
                                  </w:r>
                                  <w:r w:rsidR="00EE2354">
                                    <w:t xml:space="preserve"> Contact </w:t>
                                  </w:r>
                                  <w:r w:rsidR="00BA7B4F">
                                    <w:t>the Human Resources department and r</w:t>
                                  </w:r>
                                  <w:r w:rsidR="00A91C47">
                                    <w:t>eport</w:t>
                                  </w:r>
                                  <w:r w:rsidR="00267DB4">
                                    <w:t xml:space="preserve"> the intoxication. Call someone </w:t>
                                  </w:r>
                                  <w:r w:rsidR="00353471">
                                    <w:t>in the employee’s family</w:t>
                                  </w:r>
                                  <w:r w:rsidR="00E611E0">
                                    <w:t xml:space="preserve"> or local law enforcement to have </w:t>
                                  </w:r>
                                  <w:r w:rsidR="007C3036">
                                    <w:t>the employee taken home</w:t>
                                  </w:r>
                                  <w:r w:rsidR="00CD7F7C">
                                    <w:t>.</w:t>
                                  </w:r>
                                  <w:permEnd w:id="18062038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22F73B2" id="Text Box 23" o:spid="_x0000_s1045" type="#_x0000_t202" style="width:363.35pt;height:21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ibX3/l2PAAAAAAAAAAAA4D5rZt7rEQAAAAAAAAAAANxnzczfegQAAAAA&#13;&#10;AAAAAAD3ec459QYAAAAAAAAAAAAu9KoHAAAAAAAAAAAAcCc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Im19/5RjwAAAAAAAAAAAOA+a2Y+6xEA&#13;&#10;AAAAAAAAAADcx4UoAAAAAAAAAAAAiTUzv+oRAAAAAAAAAAAA3Oc559QbAAAAAAAAAAAAuJALUQ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Jr7/2nHgEAAAAAAAAAAMB91sy81SMAAAAAAAAAAAC4z5qZr3oEAAAAAAAAAAAA93nO&#13;&#10;OfUGAAAAAAAAAAAALvSqBwAAAAAAAAAAAHAn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CJtff+qEcAAAAAAAAAAABwnzUzP+sRAAAAAAAAAAAA&#13;&#10;3GfNzL96BAAAAAAAAAAAAPd5zjn1BgAAAAAAAAAAAC70qgcAAAAAAAAAAABwJw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D8Z++OiSoAoiAIvk9d&#13;&#10;DmZADyYg5nRAihVsHTImuG4FK2CqFk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isvfdLPQIAAAAAAAAAAID7rJn5rkcAAAAAAAAAAABwHxei&#13;&#10;AAAAAAAAAAAAJNbMfNUjAAAAAAAAAAAAuM/jnFNvAAAAAAAAAAAA4EIuRAE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isvfdn&#13;&#10;PQIAAAAAAAAAAID7rJl5rUcAAAAAAAAAAABwnzUzf/UIAAAAAAAAAAAA7vM459QbAAAAAAAAAAAA&#13;&#10;uNBTPQAAAAAAAAAAAIA7Cd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6LTlEwAAIABJREFU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rL33Wz0CAAAAAAAAAACA+6yZ+ahHAAAAAAAAAAAA&#13;&#10;cB8XogAAAAAAAAAAACTWzLzXIwAAAAAAAAAAALjP45xTbwAAAAAAAAAAAOBCLkQB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rL33Tz0CAAAAAAAAAACA+6yZea5HAAAAAAAAAAAAcJ81M7/1CAAAAAAAAAAAAO7zOOfUGwAAAAAA&#13;&#10;AAAAALjQUz0AAAAAAAAAAACAOwn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+GfvjokqAKIgCL5PnQV8EOEE&#13;&#10;AnwQkXAmkIQUbBwyJrhuBStgqjY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Cx&#13;&#10;9t7v9QgAAAAAAAAAAADus2bmrR4BAAAAAAAAAADAfdbM/NUjAAAAAAAAAAAAuM/jnFNvAAAAAAAA&#13;&#10;AAAA4EJP9QAAAAAAAAAAAADuJG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sfbez/UIAAAAAAAAAAAA7rNm5qceAQAAAAAAAAAAwH1ciAIAAAAA&#13;&#10;AAAAAJBYM/NdjwAAAAAAAAAAAOA+j3NOvQEAAAAAAAAAAIALuRAF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sfbeX/UIAAAA&#13;&#10;AAAAAAAA7rNm5qUeAQAAAAAAAAAAwH3WzPzWIwAAAAAAAAAAALjP45xTbwAAAAAAAAAAAOBCT/UA&#13;&#10;AAAAAAAAAAAA7iR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LH23q/1CAAAAAAAAAAAAO6zZuazHgEAAAAAAAAAAMB9XIgCAAAAAAAAAACQWDPz&#13;&#10;UY8AAAAAAAAAAADgPo9zTr0BAAAAAAAAAACAC7kQBQ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45+9OyaKBYiiKPh2a3Ki7wMp5EghYUwQ/QApqMHG&#13;&#10;IOME063gCjhVF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LH23v/rEQAAAAAAAAAAANxnzcxLPQIAAAAAAAAAAID7rJn5&#13;&#10;rkcAAAAAAAAAAABwn8c5p94AAAAAAAAAAADAhZ71AAAAAAAAAAAAAO4k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DGSWrgAAAgAElEQVQ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Cx9t7v&#13;&#10;9QgAAAAAAAAAAADus2bmrR4BAAAAAAAAAADAfdbM/NYjAAAAAAAAAAAAuM/jnFNvAAAAAAAAAAAA&#13;&#10;4ELPegAAAAAAAAAAAAB3Er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WHvvf/UIAAAAAAAAAAAA7rNm5qseAQAAAAAAAAAAwH1ciAIAAAAAAAAA&#13;&#10;AJBYM/NZjwAAAAAAAAAAAOA+j3NOvQEAAAAAAAAAAIALuRAF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sfbeH/UIAAAAAAAA&#13;&#10;AAAA7rNm5rUeAQAAAAAAAAAAwH3WzPzUIwAAAAAAAAAAALjP45xTbwAAAAAAAAAAAOBCz3oAAAAA&#13;&#10;AAAAAAAAdxK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X/s3TFRBUAUBMH3qYuwgBRMEIMJcqJzgARwhpND&#13;&#10;xgTXrWAFTNUC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i7b1f6xEAAAAAAAAA&#13;&#10;AADcZ83MZz0CAAAAAAAAAACA+7gQBQAAAAAAAAAAILFm5r0eAQAAAAAAAAAAwH0e55x6AwAAAAAA&#13;&#10;AAAAABdyIQo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i7b1/6xEAAAAAAAAAAADcZ83Mcz0CAAAAAAAAAACA+6yZ+alHAAAA&#13;&#10;AAAAAAAAcJ/HOafeAAAAAAAAAAAAwIWe6gEAAAAAAAAAAADcSc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Yu29P+oRAAAAAAAAAAAA3GfNzFs9&#13;&#10;AgAAAAAAAAAAgPusmfmrRwAAAAAAAAAAAHCfxzmn3gAAAAAAAAAAAMCFnuoBAAAAAAAAAAAA3En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GLt&#13;&#10;vV/qEQAAAAAAAAAAANxnzcx3PQIAAAAAAAAAAID7uBAFAAAAAAAAAAAgsWbmqx4BAAAAAAAAAADA&#13;&#10;fR7nnHoDAAAAAAAAAAAAF3IhCgAAAAAAAAAAQFus2q8AACAASURBV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Nbe+70eAQAAAAAA&#13;&#10;AAAAwH3WzHzUIwAAAAAAAAAAALiPC1EAAAAAAAAAAAASa2Z+1iMAAAAAAAAAAAC4z3POqTcAAAAA&#13;&#10;AAAAAABwIRei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Nbe+6seAQAAAAAAAAAAwH3WzLzVIwAAAAAAAAAAALjPmpnPegQA&#13;&#10;AAAAAAAAAAD3ec459QYAAAAAAAAAAAAu9KoHAAAAAAAAAAAAcCc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Im19/5VjwAAAAAAAAAAAOA+a2Z+&#13;&#10;1CMAAAAAAAAAAAC4z5qZf/UIAAAAAAAAAAAA7vOcc+oNAAAAAAAAAAAAXOhVDwAAAAAAAAAAAOBO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+/9rR4BAAAAAAAAAADAfdbM/KlHAAAAAAAAAAAAcB8XogAAAAAAAAAAACTWzPyuRwAAAAAAAAAA&#13;&#10;AHCf55xTbwAAAAAAAAAAAOBCLkQBAAAAAAAA/rN3B1WVBUEUBOv905gZFaxxwRoVrYM9JsYMThoZ&#13;&#10;uegIBVdAnio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Jr773rEQAAAAAAAAAAANxnzcy/egQAAAAAAAAAAAD3WTPzvx4BAAAAAAAAAADA&#13;&#10;fZ5zTr0BAAAAAAAAAACAC73qAQAAAAAAAAAAANxJ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OyvarQAAIABJREFU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i7b3f6xEAAAAAAAAAAADc&#13;&#10;Z83MVz0CAAAAAAAAAACA+3ghCgAAAAAAAAAAQOI559QbAAAAAAAAAAAAuJAL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TW3vunHgEAAAAAAAAAAMB91sy81SMAAAAAAAAAAAC4z5qZ73oEAAAAAAAAAAAA&#13;&#10;93nOOfUGAAAAAAAAAAAALvSqBwAAAAAAAAAAAHAn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CJtff+rEcAAAAAAAAAAABwnzUzH/UIAAAAAAAA&#13;&#10;AAAA7rNm5rceAQAAAAAAAAAAwH2ec069AQAAAAAAAAAAgAu96gEAAAAAAAAAAADcSc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D8sXfHRBEAQRQF564WFcT4wA8xAjYhJsECJhC3yHjBdiv4&#13;&#10;Al7N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GLtvV/rEQAAAAAAAAAAANxnzcx3PQIAAAAAAAAA&#13;&#10;AID7eCEKAAAAAAAAAABAYs3MZz0CAAAAAAAAAACA+zzOOfUGAAAAAAAAAAAALuSFKA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Im19/6qRwAAAAAAAAAAAHCfNTNv9QgAAAAAAAAAAADus2bmrx4BAAAAAAAAAADAfR7nnHoDAAAA&#13;&#10;AAAAAAAAF3rWAwAAAAAAAAAAALiT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DE2nu/1yMAAAAAAAAAAAC4z5qZj3oEAAAAAAAAAAAA9/FCFAAA&#13;&#10;AAAAAAAAgMTjnFNvAAAAAAAAAAAA4EIu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BYe+/fegQAAAAA&#13;&#10;AAAAAAD3WTPzUo8AAAAAAAAAAADgPmtmfuoRAAAAAAAAAAAA3Odxzqk3AAAAAAAAAAAAcKFnPQAA&#13;&#10;AAAAAAAAAIA7Cd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/tu1gyIGYiCAYXtieqpNAAAH0UlEQVSdUDsq5RGcBZPC8CMSAgMw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CJtff+1hEAAAAA&#13;&#10;AAAAAADcZ83MW0cAAAAAAAAAAABwnzUzvzoCAAAAAAAAAACA+zznnLoBAAAAAAAAAACAC33qAAAA&#13;&#10;AAAAAAAAAO5k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" stroked="f" strokeweight=".5pt">
                      <v:fill r:id="rId16" o:title="" recolor="t" rotate="t" type="tile"/>
                      <v:textbox inset="0,0,0,0">
                        <w:txbxContent>
                          <w:p w14:paraId="76B0CC6A" w14:textId="4CCC9EC1" w:rsidR="00CA639B" w:rsidRDefault="0082407A" w:rsidP="002817FE">
                            <w:pPr>
                              <w:pStyle w:val="22TAHiddenWrittenResponse"/>
                            </w:pPr>
                            <w:permStart w:id="1806203874" w:edGrp="everyone"/>
                            <w:r>
                              <w:t xml:space="preserve">If an employee comes to work intoxicated but is not </w:t>
                            </w:r>
                            <w:r w:rsidR="00721A49">
                              <w:t xml:space="preserve">exhibiting violence, have him or her </w:t>
                            </w:r>
                            <w:r w:rsidR="005120DC">
                              <w:t>ushered to a safe place at work</w:t>
                            </w:r>
                            <w:r w:rsidR="005A4939">
                              <w:t>.</w:t>
                            </w:r>
                            <w:r w:rsidR="00EE2354">
                              <w:t xml:space="preserve"> Contact </w:t>
                            </w:r>
                            <w:r w:rsidR="00BA7B4F">
                              <w:t>the Human Resources department and r</w:t>
                            </w:r>
                            <w:r w:rsidR="00A91C47">
                              <w:t>eport</w:t>
                            </w:r>
                            <w:r w:rsidR="00267DB4">
                              <w:t xml:space="preserve"> the intoxication. Call someone </w:t>
                            </w:r>
                            <w:r w:rsidR="00353471">
                              <w:t>in the employee’s family</w:t>
                            </w:r>
                            <w:r w:rsidR="00E611E0">
                              <w:t xml:space="preserve"> or local law enforcement to have </w:t>
                            </w:r>
                            <w:r w:rsidR="007C3036">
                              <w:t>the employee taken home</w:t>
                            </w:r>
                            <w:r w:rsidR="00CD7F7C">
                              <w:t>.</w:t>
                            </w:r>
                            <w:permEnd w:id="1806203874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328928643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B797FBA" w14:textId="77777777" w:rsidR="00D800B4" w:rsidRPr="00533511" w:rsidRDefault="00942CC6" w:rsidP="003332F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835256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800B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28928643"/>
          </w:p>
        </w:tc>
      </w:tr>
    </w:tbl>
    <w:p w14:paraId="3B854E4F" w14:textId="77777777" w:rsidR="00D800B4" w:rsidRDefault="00D800B4" w:rsidP="00D800B4">
      <w:pPr>
        <w:rPr>
          <w:rFonts w:ascii="Arial" w:hAnsi="Arial" w:cs="Arial"/>
          <w:sz w:val="22"/>
          <w:szCs w:val="22"/>
        </w:rPr>
      </w:pPr>
    </w:p>
    <w:p w14:paraId="6237BC89" w14:textId="77777777" w:rsidR="00D800B4" w:rsidRDefault="00D800B4" w:rsidP="00D800B4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F48CE81" w14:textId="0568C7D9" w:rsidR="00D800B4" w:rsidRPr="00D90D6C" w:rsidRDefault="00D800B4" w:rsidP="00D800B4">
      <w:pPr>
        <w:pStyle w:val="20TAQuestionNumber"/>
        <w:ind w:left="709" w:hanging="709"/>
      </w:pPr>
      <w:bookmarkStart w:id="23" w:name="_Ref87615960"/>
      <w:bookmarkStart w:id="24" w:name="_Ref87616533"/>
      <w:r>
        <w:lastRenderedPageBreak/>
        <w:t>Provide</w:t>
      </w:r>
      <w:bookmarkEnd w:id="23"/>
      <w:r>
        <w:t xml:space="preserve"> </w:t>
      </w:r>
      <w:r w:rsidR="00E513CE">
        <w:t xml:space="preserve">the assessor with </w:t>
      </w:r>
      <w:r w:rsidR="00CA639B">
        <w:t xml:space="preserve">evidence of </w:t>
      </w:r>
      <w:r w:rsidR="00CA639B" w:rsidRPr="000A5DC1">
        <w:t>facilitating individuals and the team to participate in the decision</w:t>
      </w:r>
      <w:r w:rsidR="00CA639B">
        <w:t xml:space="preserve"> </w:t>
      </w:r>
      <w:r w:rsidR="00CA639B" w:rsidRPr="000A5DC1">
        <w:t>making process</w:t>
      </w:r>
      <w:r w:rsidR="00CA639B">
        <w:t>.</w:t>
      </w:r>
      <w:bookmarkEnd w:id="24"/>
    </w:p>
    <w:p w14:paraId="7726F291" w14:textId="77777777" w:rsidR="00D800B4" w:rsidRPr="00956C6F" w:rsidRDefault="00D800B4" w:rsidP="00D800B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800B4" w:rsidRPr="00830749" w14:paraId="2687FA81" w14:textId="77777777" w:rsidTr="003332FC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2C349E5C" w14:textId="77777777" w:rsidR="00D800B4" w:rsidRPr="001C4084" w:rsidRDefault="00D800B4" w:rsidP="003332F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79AC08A9" w14:textId="77777777" w:rsidR="00D800B4" w:rsidRPr="001C4084" w:rsidRDefault="00D800B4" w:rsidP="003332F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6E7EC39" wp14:editId="47884200">
                      <wp:extent cx="4614530" cy="2990850"/>
                      <wp:effectExtent l="0" t="0" r="0" b="0"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9908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7F98F3A" w14:textId="0F743786" w:rsidR="00D800B4" w:rsidRPr="005362A7" w:rsidRDefault="00696C4F" w:rsidP="002817FE">
                                  <w:pPr>
                                    <w:pStyle w:val="22TAHiddenWrittenResponse"/>
                                  </w:pPr>
                                  <w:r>
                                    <w:t>During the planning phase of the job</w:t>
                                  </w:r>
                                  <w:r w:rsidR="007376C2">
                                    <w:t xml:space="preserve"> we do a site inspection </w:t>
                                  </w:r>
                                  <w:r w:rsidR="005022F3">
                                    <w:t xml:space="preserve">where </w:t>
                                  </w:r>
                                  <w:r w:rsidR="001B3423">
                                    <w:t>we</w:t>
                                  </w:r>
                                  <w:r w:rsidR="0013133F">
                                    <w:t xml:space="preserve"> identify hazards and </w:t>
                                  </w:r>
                                  <w:r w:rsidR="001B3423">
                                    <w:t xml:space="preserve">discuss the job and </w:t>
                                  </w:r>
                                  <w:r w:rsidR="001775BD">
                                    <w:t>everyone</w:t>
                                  </w:r>
                                  <w:r w:rsidR="00E6393A">
                                    <w:t xml:space="preserve"> </w:t>
                                  </w:r>
                                  <w:r w:rsidR="00E35359">
                                    <w:t xml:space="preserve">involved </w:t>
                                  </w:r>
                                  <w:r w:rsidR="001775BD">
                                    <w:t>has a</w:t>
                                  </w:r>
                                  <w:r w:rsidR="00E6393A">
                                    <w:t xml:space="preserve">n </w:t>
                                  </w:r>
                                  <w:r w:rsidR="00BB2CC4">
                                    <w:t>input</w:t>
                                  </w:r>
                                  <w:r w:rsidR="00B72889">
                                    <w:t xml:space="preserve"> on</w:t>
                                  </w:r>
                                  <w:r w:rsidR="001F6A5E">
                                    <w:t xml:space="preserve">. </w:t>
                                  </w:r>
                                  <w:r w:rsidR="007B6BCD">
                                    <w:t>Every j</w:t>
                                  </w:r>
                                  <w:r w:rsidR="00497F9A">
                                    <w:t xml:space="preserve">ob is </w:t>
                                  </w:r>
                                  <w:r w:rsidR="00602232">
                                    <w:t xml:space="preserve">discussed </w:t>
                                  </w:r>
                                  <w:r w:rsidR="00F83284">
                                    <w:t>including plant, number of personal</w:t>
                                  </w:r>
                                  <w:r w:rsidR="00F658E6">
                                    <w:t xml:space="preserve"> </w:t>
                                  </w:r>
                                  <w:r w:rsidR="00BD7AA9">
                                    <w:t xml:space="preserve">and </w:t>
                                  </w:r>
                                  <w:r w:rsidR="009D2D66">
                                    <w:t xml:space="preserve">tools </w:t>
                                  </w:r>
                                  <w:r w:rsidR="0099626E">
                                    <w:t xml:space="preserve">required for </w:t>
                                  </w:r>
                                  <w:r w:rsidR="005974C3">
                                    <w:t>completion</w:t>
                                  </w:r>
                                  <w:r w:rsidR="00170AE4"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6E7EC39" id="Text Box 24" o:spid="_x0000_s1046" type="#_x0000_t202" style="width:363.35pt;height:23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ibX3/l2PAAAAAAAAAAAA4D5rZt7rEQAAAAAAAAAAANxnzczfegQAAAAAAAAA&#13;&#10;AAD3ec459QYAAAAAAAAAAAAu9KoHAAAAAAAAAAAAcCc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Im19/5RjwAAAAAAAAAAAOA+a2Y+6xEAAAAA&#13;&#10;AAAAAADcx4UoAAAAAAAAAAAAiTUzv+oRAAAAAAAAAAAA3Oc559QbAAAAAAAAAAAAuJALUQ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Jr7/2nHgEAAAAAAAAAAMB91sy81SMAAAAAAAAAAAC4z5qZr3oEAAAAAAAAAAAA93nOOfUG&#13;&#10;AAAAAAAAAAAALvSqBwAAAAAAAAAAAHAn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CJtff+qEcAAAAAAAAAAABwnzUzP+sRAAAAAAAAAAAA3GfN&#13;&#10;zL96BAAAAAAAAAAAAPd5zjn1BgAAAAAAAAAAAC70qgcAAAAAAAAAAABwJw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D8Z++OiSoAoiAIvk9dDmZA&#13;&#10;DyYg5nRAihVsHTImuG4FK2CqFk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isvfdLPQIAAAAAAAAAAID7rJn5rkcAAAAAAAAAAABwHxeiAAAA&#13;&#10;AAAAAAAAJNbMfNUjAAAAAAAAAAAAuM/jnFNvAAAAAAAAAAAA4EIuRAE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isvfdnPQIA&#13;&#10;AAAAAAAAAID7rJl5rUcAAAAAAAAAAABwnzUzf/UIAAAAAAAAAAAA7vM459QbAAAAAAAAAAAAuNBT&#13;&#10;PQAAAAAAAAAAAIA7Cd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6LTlEwAAIABJREFU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rL33Wz0CAAAAAAAAAACA+6yZ+ahHAAAAAAAAAAAAcB8X&#13;&#10;ogAAAAAAAAAAACTWzLzXIwAAAAAAAAAAALjP45xTbwAAAAAAAAAAAOBCLkQB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rL33&#13;&#10;Tz0CAAAAAAAAAACA+6yZea5HAAAAAAAAAAAAcJ81M7/1CAAAAAAAAAAAAO7zOOfUGwAAAAAAAAAA&#13;&#10;ALjQUz0AAAAAAAAAAACAOwn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+GfvjokqAKIgCL5PnQV8EOEEAnwQ&#13;&#10;kXAmkIQUbBwyJrhuBStgqjY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Cx9t7v&#13;&#10;9QgAAAAAAAAAAADus2bmrR4BAAAAAAAAAADAfdbM/NUjAAAAAAAAAAAAuM/jnFNvAAAAAAAAAAAA&#13;&#10;4EJP9QAAAAAAAAAAAADuJG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sfbez/UIAAAAAAAAAAAA7rNm5qceAQAAAAAAAAAAwH1ciAIAAAAAAAAA&#13;&#10;AJBYM/NdjwAAAAAAAAAAAOA+j3NOvQEAAAAAAAAAAIALuRAF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sfbeX/UIAAAAAAAA&#13;&#10;AAAA7rNm5qUeAQAAAAAAAAAAwH3WzPzWIwAAAAAAAAAAALjP45xTbwAAAAAAAAAAAOBCT/UAAAAA&#13;&#10;AAAAAAAA7iR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LH23q/1CAAAAAAAAAAAAO6zZuazHgEAAAAAAAAAAMB9XIgCAAAAAAAAAACQWDPzUY8A&#13;&#10;AAAAAAAAAADgPo9zTr0BAAAAAAAAAACAC7kQBQ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45+9OyaKBYiiKPh2a3Ki7wMp5EghYUwQ/QApqMHGIOME&#13;&#10;063gCjhVF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LH23v/rEQAAAAAAAAAAANxnzcxLPQIAAAAAAAAAAID7rJn5rkcA&#13;&#10;AAAAAAAAAABwn8c5p94AAAAAAAAAAADAhZ71AAAAAAAAAAAAAO4k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DGSWrgAAAgAElEQVQ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Cx9t7v9QgA&#13;&#10;AAAAAAAAAADus2bmrR4BAAAAAAAAAADAfdbM/NYjAAAAAAAAAAAAuM/jnFNvAAAAAAAAAAAA4ELP&#13;&#10;egAAAAAAAAAAAAB3Er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WHvvf/UIAAAAAAAAAAAA7rNm5qseAQAAAAAAAAAAwH1ciAIAAAAAAAAAAJBY&#13;&#10;M/NZjwAAAAAAAAAAAOA+j3NOvQEAAAAAAAAAAIALuRAF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sfbeH/UIAAAAAAAAAAAA&#13;&#10;7rNm5rUeAQAAAAAAAAAAwH3WzPzUIwAAAAAAAAAAALjP45xTbwAAAAAAAAAAAOBCz3oAAAAAAAAA&#13;&#10;AAAAdxK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X/s3TFRBUAUBMH3qYuwgBRMEIMJcqJzgARwhpNDxgTX&#13;&#10;rWAFTNUC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i7b1f6xEAAAAAAAAAAADc&#13;&#10;Z83MZz0CAAAAAAAAAACA+7gQBQAAAAAAAAAAILFm5r0eAQAAAAAAAAAAwH0e55x6AwAAAAAAAAAA&#13;&#10;ABdyIQo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i7b1/6xEAAAAAAAAAAADcZ83Mcz0CAAAAAAAAAACA+6yZ+alHAAAAAAAA&#13;&#10;AAAAcJ/HOafeAAAAAAAAAAAAwIWe6gEAAAAAAAAAAADcSc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Yu29P+oRAAAAAAAAAAAA3GfNzFs9AgAA&#13;&#10;AAAAAAAAgPusmfmrRwAAAAAAAAAAAHCfxzmn3gAAAAAAAAAAAMCFnuoBAAAAAAAAAAAA3En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GLtvV/q&#13;&#10;EQAAAAAAAAAAANxnzcx3PQIAAAAAAAAAAID7uBAFAAAAAAAAAAAgsWbmqx4BAAAAAAAAAADAfR7n&#13;&#10;nHoDAAAAAAAAAAAAF3IhCgAAAAAAAAAAQFus2q8AACAASURBV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Nbe+70eAQAAAAAAAAAA&#13;&#10;wH3WzHzUIwAAAAAAAAAAALiPC1EAAAAAAAAAAAASa2Z+1iMAAAAAAAAAAAC4z3POqTcAAAAAAAAA&#13;&#10;AABwIRei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Nbe+6seAQAAAAAAAAAAwH3WzLzVIwAAAAAAAAAAALjPmpnPegQAAAAA&#13;&#10;AAAAAAD3ec459QYAAAAAAAAAAAAu9KoHAAAAAAAAAAAAcCc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Im19/5VjwAAAAAAAAAAAOA+a2Z+1CMA&#13;&#10;AAAAAAAAAAC4z5qZf/UIAAAAAAAAAAAA7vOcc+oNAAAAAAAAAAAAXOhVDwAAAAAAAAAAAOBO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+/9&#13;&#10;rR4BAAAAAAAAAADAfdbM/KlHAAAAAAAAAAAAcB8XogAAAAAAAAAAACTWzPyuRwAAAAAAAAAAAHCf&#13;&#10;55xTbwAAAAAAAAAAAOBCLkQBAAAAAAAA/rN3B1WVBUEUBOv905gZFaxxwRoVrYM9JsYMThoZuegI&#13;&#10;BVdAnio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Jr773rEQAAAAAAAAAAANxnzcy/egQAAAAAAAAAAAD3WTPzvx4BAAAAAAAAAADAfZ5z&#13;&#10;Tr0BAAAAAAAAAACAC73qAQAAAAAAAAAAANxJ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OyvarQAAIABJREFU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i7b3f6xEAAAAAAAAAAADcZ83M&#13;&#10;Vz0CAAAAAAAAAACA+3ghCgAAAAAAAAAAQOI559QbAAAAAAAAAAAAuJAL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TW3vunHgEAAAAAAAAAAMB91sy81SMAAAAAAAAAAAC4z5qZ73oEAAAAAAAAAAAA93nO&#13;&#10;OfUGAAAAAAAAAAAALvSqBwAAAAAAAAAAAHAn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CJtff+rEcAAAAAAAAAAABwnzUzH/UIAAAAAAAAAAAA&#13;&#10;7rNm5rceAQAAAAAAAAAAwH2ec069AQAAAAAAAAAAgAu96gEAAAAAAAAAAADcSc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D8sXfHRBEAQRQF564WFcT4wA8xAjYhJsECJhC3yHjBdiv4Al7N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GLtvV/rEQAAAAAAAAAAANxnzcx3PQIAAAAAAAAAAID7&#13;&#10;eCEKAAAAAAAAAABAYs3MZz0CAAAAAAAAAACA+zzOOfUGAAAAAAAAAAAALuSFKA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Im1&#13;&#10;9/6qRwAAAAAAAAAAAHCfNTNv9QgAAAAAAAAAAADus2bmrx4BAAAAAAAAAADAfR7nnHoDAAAAAAAA&#13;&#10;AAAAF3rWAwAAAAAAAAAAALiT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DE2nu/1yMAAAAAAAAAAAC4z5qZj3oEAAAAAAAAAAAA9/FCFAAAAAAA&#13;&#10;AAAAgMTjnFNvAAAAAAAAAAAA4EIu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BYe+/fegQAAAAAAAAA&#13;&#10;AAD3WTPzUo8AAAAAAAAAAADgPmtmfuoRAAAAAAAAAAAA3Odxzqk3AAAAAAAAAAAAcKFnPQAAAAAA&#13;&#10;AAAAAIA7Cd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/tu1gyIGYiCAYXtieqpNAAAH0UlEQVSdUDsq5RGcBZPC8CMSAgMw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CJtff+1hEAAAAAAAAA&#13;&#10;AADcZ83MW0cAAAAAAAAAAABwnzUzvzoCAAAAAAAAAACA+zznnLoBAAAAAAAAAACAC33qAAAAAAAA&#13;&#10;AAAAAO5k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" stroked="f" strokeweight=".5pt">
                      <v:fill r:id="rId19" o:title="" recolor="t" rotate="t" type="tile"/>
                      <v:textbox inset="0,0,0,0">
                        <w:txbxContent>
                          <w:p w14:paraId="17F98F3A" w14:textId="0F743786" w:rsidR="00D800B4" w:rsidRPr="005362A7" w:rsidRDefault="00696C4F" w:rsidP="002817FE">
                            <w:pPr>
                              <w:pStyle w:val="22TAHiddenWrittenResponse"/>
                            </w:pPr>
                            <w:r>
                              <w:t>During the planning phase of the job</w:t>
                            </w:r>
                            <w:r w:rsidR="007376C2">
                              <w:t xml:space="preserve"> we do a site inspection </w:t>
                            </w:r>
                            <w:r w:rsidR="005022F3">
                              <w:t xml:space="preserve">where </w:t>
                            </w:r>
                            <w:r w:rsidR="001B3423">
                              <w:t>we</w:t>
                            </w:r>
                            <w:r w:rsidR="0013133F">
                              <w:t xml:space="preserve"> identify hazards and </w:t>
                            </w:r>
                            <w:r w:rsidR="001B3423">
                              <w:t xml:space="preserve">discuss the job and </w:t>
                            </w:r>
                            <w:r w:rsidR="001775BD">
                              <w:t>everyone</w:t>
                            </w:r>
                            <w:r w:rsidR="00E6393A">
                              <w:t xml:space="preserve"> </w:t>
                            </w:r>
                            <w:r w:rsidR="00E35359">
                              <w:t xml:space="preserve">involved </w:t>
                            </w:r>
                            <w:r w:rsidR="001775BD">
                              <w:t>has a</w:t>
                            </w:r>
                            <w:r w:rsidR="00E6393A">
                              <w:t xml:space="preserve">n </w:t>
                            </w:r>
                            <w:r w:rsidR="00BB2CC4">
                              <w:t>input</w:t>
                            </w:r>
                            <w:r w:rsidR="00B72889">
                              <w:t xml:space="preserve"> on</w:t>
                            </w:r>
                            <w:r w:rsidR="001F6A5E">
                              <w:t xml:space="preserve">. </w:t>
                            </w:r>
                            <w:r w:rsidR="007B6BCD">
                              <w:t>Every j</w:t>
                            </w:r>
                            <w:r w:rsidR="00497F9A">
                              <w:t xml:space="preserve">ob is </w:t>
                            </w:r>
                            <w:r w:rsidR="00602232">
                              <w:t xml:space="preserve">discussed </w:t>
                            </w:r>
                            <w:r w:rsidR="00F83284">
                              <w:t>including plant, number of personal</w:t>
                            </w:r>
                            <w:r w:rsidR="00F658E6">
                              <w:t xml:space="preserve"> </w:t>
                            </w:r>
                            <w:r w:rsidR="00BD7AA9">
                              <w:t xml:space="preserve">and </w:t>
                            </w:r>
                            <w:r w:rsidR="009D2D66">
                              <w:t xml:space="preserve">tools </w:t>
                            </w:r>
                            <w:r w:rsidR="0099626E">
                              <w:t xml:space="preserve">required for </w:t>
                            </w:r>
                            <w:r w:rsidR="005974C3">
                              <w:t>completion</w:t>
                            </w:r>
                            <w:r w:rsidR="00170AE4">
                              <w:t xml:space="preserve">. 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339618845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7D5220C" w14:textId="77777777" w:rsidR="00D800B4" w:rsidRPr="00533511" w:rsidRDefault="00942CC6" w:rsidP="003332F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8035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800B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9618845"/>
          </w:p>
        </w:tc>
      </w:tr>
    </w:tbl>
    <w:p w14:paraId="49A20007" w14:textId="77777777" w:rsidR="00D800B4" w:rsidRDefault="00D800B4" w:rsidP="00D800B4">
      <w:pPr>
        <w:rPr>
          <w:rFonts w:ascii="Arial" w:hAnsi="Arial" w:cs="Arial"/>
          <w:sz w:val="22"/>
          <w:szCs w:val="22"/>
        </w:rPr>
      </w:pPr>
    </w:p>
    <w:p w14:paraId="30FEC96E" w14:textId="77777777" w:rsidR="00E513CE" w:rsidRDefault="00E513CE" w:rsidP="00E513CE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9824A17" w14:textId="650788C5" w:rsidR="00E513CE" w:rsidRPr="00D90D6C" w:rsidRDefault="00E513CE" w:rsidP="00E513CE">
      <w:pPr>
        <w:pStyle w:val="20TAQuestionNumber"/>
        <w:ind w:left="709" w:hanging="709"/>
      </w:pPr>
      <w:bookmarkStart w:id="25" w:name="_Ref87616978"/>
      <w:r>
        <w:t xml:space="preserve">Discuss </w:t>
      </w:r>
      <w:r w:rsidRPr="00DA283C">
        <w:t xml:space="preserve">mathematical information </w:t>
      </w:r>
      <w:r w:rsidR="0083515D">
        <w:t>you need when</w:t>
      </w:r>
      <w:r w:rsidRPr="00DA283C">
        <w:t xml:space="preserve"> establish</w:t>
      </w:r>
      <w:r w:rsidR="0083515D">
        <w:t>ing</w:t>
      </w:r>
      <w:r w:rsidRPr="00DA283C">
        <w:t xml:space="preserve"> key performance indicators</w:t>
      </w:r>
      <w:r w:rsidR="0083515D">
        <w:t xml:space="preserve"> for the team/task</w:t>
      </w:r>
      <w:r>
        <w:t>.</w:t>
      </w:r>
      <w:bookmarkEnd w:id="25"/>
    </w:p>
    <w:p w14:paraId="566138FC" w14:textId="77777777" w:rsidR="00E513CE" w:rsidRPr="00956C6F" w:rsidRDefault="00E513CE" w:rsidP="00E513C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13CE" w:rsidRPr="00830749" w14:paraId="08FD2887" w14:textId="77777777" w:rsidTr="003332FC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6AD3F336" w14:textId="77777777" w:rsidR="00E513CE" w:rsidRPr="001C4084" w:rsidRDefault="00E513CE" w:rsidP="003332F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60264C63" w14:textId="77777777" w:rsidR="00E513CE" w:rsidRPr="001C4084" w:rsidRDefault="00E513CE" w:rsidP="003332F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7CB9193" wp14:editId="7385F522">
                      <wp:extent cx="4614530" cy="1543050"/>
                      <wp:effectExtent l="0" t="0" r="0" b="6350"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15430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70258B0" w14:textId="01AC78B8" w:rsidR="007B2B59" w:rsidRDefault="003B6E9E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31"/>
                                    </w:numPr>
                                  </w:pPr>
                                  <w:r>
                                    <w:t xml:space="preserve">Structured so that supports the team members </w:t>
                                  </w:r>
                                </w:p>
                                <w:p w14:paraId="509FDE78" w14:textId="0DEB8AE2" w:rsidR="00116137" w:rsidRDefault="00116137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31"/>
                                    </w:numPr>
                                  </w:pPr>
                                  <w:r>
                                    <w:t xml:space="preserve">Understood by management and </w:t>
                                  </w:r>
                                  <w:r w:rsidR="00A722B2">
                                    <w:t xml:space="preserve">team members </w:t>
                                  </w:r>
                                </w:p>
                                <w:p w14:paraId="203BBEF8" w14:textId="4D1F6949" w:rsidR="00A722B2" w:rsidRDefault="00A722B2" w:rsidP="00F11A19">
                                  <w:pPr>
                                    <w:pStyle w:val="22TAHiddenWrittenResponse"/>
                                    <w:numPr>
                                      <w:ilvl w:val="0"/>
                                      <w:numId w:val="31"/>
                                    </w:numPr>
                                  </w:pPr>
                                  <w:r>
                                    <w:t>Easy to complete</w:t>
                                  </w:r>
                                  <w:r w:rsidR="00092B66">
                                    <w:t>, not too complicated or time consuming.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7CB9193" id="Text Box 25" o:spid="_x0000_s1047" type="#_x0000_t202" style="width:363.35pt;height:12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Im19/5djwAAAAAAAAAAAOA+a2be6xEAAAAAAAAAAADcZ83M33oEAAAAAAAA&#13;&#10;AAAA93nOOfUGAAAAAAAAAAAALvSqBwAAAAAAAAAAAHAn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CJtff+UY8AAAAAAAAAAADgPmtmPusRAAAA&#13;&#10;AAAAAAAA3MeFKAAAAAAAAAAAAIk1M7/qEQAAAAAAAAAAANznOefUGwAAAAAAAAAAALiQC1E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+/9px4BAAAAAAAAAADAfdbMvNUjAAAAAAAAAAAAuM+ama96BAAAAAAAAAAAAPd5zjn1&#13;&#10;BgAAAAAAAAAAAC70qgcAAAAAAAAAAABwJw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ibX3/qhHAAAAAAAAAAAAcJ81Mz/rEQAAAAAAAAAAANxn&#13;&#10;zcy/egQAAAAAAAAAAAD3ec459QYAAAAAAAAAAAAu9KoHAAAAAAAAAAAAcCc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/GfvjokqAKIgCL5PXQ5m&#13;&#10;QA8mIOZ0QIoVbB0yJrhuBStgqhZ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rL33Sz0CAAAAAAAAAACA+6yZ+a5HAAAAAAAAAAAAcB8XogAA&#13;&#10;AAAAAAAAACTWzHzVIwAAAAAAAAAAALjP45xTbwAAAAAAAAAAAOBCLkQB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rL33Zz0C&#13;&#10;AAAAAAAAAACA+6yZea1HAAAAAAAAAAAAcJ81M3/1CAAAAAAAAAAAAO7zOOfUGwAAAAAAAAAAALjQ&#13;&#10;Uz0AAAAAAAAAAACAOwn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Oi05RMAACAASURBV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Ky991s9AgAAAAAAAAAAgPusmfmoRwAAAAAAAAAAAHAf&#13;&#10;F6IAAAAAAAAAAAAk1sy81yMAAAAAAAAAAAC4z+OcU28AAAAAAAAAAADgQi5EAQ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Ky9&#13;&#10;9089AgAAAAAAAAAAgPusmXmuRwAAAAAAAAAAAHCfNTO/9QgAAAAAAAAAAADu8zjn1BsAAAAAAAAA&#13;&#10;AAC40FM9AAAAAAAAAAAAgDsJ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Phn746JKgCiIAi+T50FfBDhBAJ8&#13;&#10;EJFwJpCEFGwcMia4bgUrYKo2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sfbe&#13;&#10;7/UIAAAAAAAAAAAA7rNm5q0eAQAAAAAAAAAAwH3WzPzVIwAAAAAAAAAAALjP45xTbwAAAAAAAAAA&#13;&#10;AOBCT/UAAAAAAAAAAAAA7iR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LH23s/1CAAAAAAAAAAAAO6zZuanHgEAAAAAAAAAAMB9XIgCAAAAAAAA&#13;&#10;AACQWDPzXY8AAAAAAAAAAADgPo9zTr0BAAAAAAAAAACAC7kQBQ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LH23l/1CAAAAAAA&#13;&#10;AAAAAO6zZualHgEAAAAAAAAAAMB91sz81iMAAAAAAAAAAAC4z+OcU28AAAAAAAAAAADgQk/1AAAA&#13;&#10;AAAAAAAAAO4k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Cx9t6v9QgAAAAAAAAAAADus2bmsx4BAAAAAAAAAADAfVyIAgAAAAAAAAAAkFgz81GP&#13;&#10;AAAAAAAAAAAA4D6Pc069AQAAAAAAAAAAgAu5EAU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OOfvTsmigWIoij4dmtyou8DKeRIIWFMEP0AKajBxiDj&#13;&#10;BNOt4Ao4VRc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Cx9t7/6xEAAAAAAAAAAADcZ83MSz0CAAAAAAAAAACA+6yZ+a5H&#13;&#10;AAAAAAAAAAAAcJ/HOafeAAAAAAAAAAAAwIWe9QAAAAAAAAAAAADuJG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xklq4AAAIABJREFU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sfbe7/UI&#13;&#10;AAAAAAAAAAAA7rNm5q0eAQAAAAAAAAAAwH3WzPzWIwAAAAAAAAAAALjP45xTbwAAAAAAAAAAAOBC&#13;&#10;z3oAAAAAAAAAAAAAdxK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Fh773/1CAAAAAAAAAAAAO6zZuarHgEAAAAAAAAAAMB9XIgCAAAAAAAAAACQ&#13;&#10;WDPzWY8AAAAAAAAAAADgPo9zTr0BAAAAAAAAAACAC7kQBQ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LH23h/1CAAAAAAAAAAA&#13;&#10;AO6zZua1HgEAAAAAAAAAAMB91sz81CMAAAAAAAAAAAC4z+OcU28AAAAAAAAAAADgQs96AAAAAAAA&#13;&#10;AAAAAHcS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F/7N0xUQVAFATB96mLsIAUTBCDCXKic4AEcIaTQ8YE&#13;&#10;161gBUzVAg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Yu29X+sRAAAAAAAAAAAA&#13;&#10;3GfNzGc9AgAAAAAAAAAAgPu4EAUAAAAAAAAAACCxZua9HgEAAAAAAAAAAMB9HuecegMAAAAAAAAA&#13;&#10;AAAXciEK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Yu29f+sRAAAAAAAAAAAA3GfNzHM9AgAAAAAAAAAAgPusmfmpRwAAAAAA&#13;&#10;AAAAAHCfxzmn3gAAAAAAAAAAAMCFnuoBAAAAAAAAAAAA3En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GLtvT/qEQAAAAAAAAAAANxnzcxbPQIA&#13;&#10;AAAAAAAAAID7rJn5q0cAAAAAAAAAAABwn8c5p94AAAAAAAAAAADAhZ7qAQAAAAAAAAAAANxJ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i7b1f&#13;&#10;6hEAAAAAAAAAAADcZ83Mdz0CAAAAAAAAAACA+7gQBQAAAAAAAAAAILFm5qseAQAAAAAAAAAAwH0e&#13;&#10;55x6AwAAAAAAAAAAABdyIQoAAAAAAAAAAEBbrNqvAAAgAElEQVR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TW3vu9HgEAAAAAAAAA&#13;&#10;AMB91sx81CMAAAAAAAAAAAC4jwtRAAAAAAAAAAAAEmtmftYjAAAAAAAAAAAAuM9zzqk3AAAAAAAA&#13;&#10;AAAAcCEXog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TW3vurHgEAAAAAAAAAAMB91sy81SMAAAAAAAAAAAC4z5qZz3oEAAAA&#13;&#10;AAAAAAAA93nOOfUGAAAAAAAAAAAALvSqBwAAAAAAAAAAAHAn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CJtff+VY8AAAAAAAAAAADgPmtmftQj&#13;&#10;AAAAAAAAAAAAuM+amX/1CAAAAAAAAAAAAO7znHPqDQAAAAAAAAAAAFzoVQ8AAAAAAAAAAADgT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mvv&#13;&#10;/a0eAQAAAAAAAAAAwH3WzPypRwAAAAAAAAAAAHAfF6IAAAAAAAAAAAAk1sz8rkcAAAAAAAAAAABw&#13;&#10;n+ecU28AAAAAAAAAAADgQi5EAQAAAAAAAP6zdwdVlQVBFATr/dOYGRWsccEaFa2DPSbGDE4aGbno&#13;&#10;CAVXQJ4q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++96xEAAAAAAAAAAADcZ83Mv3oEAAAAAAAAAAAA91kz878eAQAAAAAAAAAAwH2e&#13;&#10;c069AQAAAAAAAAAAgAu96gEAAAAAAAAAAADcSc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jsr2q0AACAASURBVM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Yu293+sRAAAAAAAAAAAA3GfN&#13;&#10;zFc9AgAAAAAAAAAAgPt4IQoAAAAAAAAAAEDiOefUGwAAAAAAAAAAALiQC2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1t77px4BAAAAAAAAAADAfdbMvNUjAAAAAAAAAAAAuM+ame96BAAAAAAAAAAAAPd5&#13;&#10;zjn1BgAAAAAAAAAAAC70qgcAAAAAAAAAAABwJw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ibX3/qxHAAAAAAAAAAAAcJ81Mx/1CAAAAAAAAAAA&#13;&#10;AO6zZua3HgEAAAAAAAAAAMB9nnNOvQEAAAAAAAAAAIALveoBAAAAAAAAAAAA3En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/LF3x0QRAEEUBeeuFhXE+MAPMQI2ISbBAiYQt8h4wXYr+AJe&#13;&#10;zU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i7b1f6xEAAAAAAAAAAADcZ83Mdz0CAAAAAAAAAACA&#13;&#10;+3ghCgAAAAAAAAAAQGLNzGc9AgAAAAAAAAAAgPs8zjn1BgAAAAAAAAAAAC7khSg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CJ&#13;&#10;tff+qkcAAAAAAAAAAABwnzUzb/UIAAAAAAAAAAAA7rNm5q8eAQAAAAAAAAAAwH0e55x6AwAAAAAA&#13;&#10;AAAAABd61gMAAAAAAAAAAAC4k4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WHvv33oEAAAAAAAA&#13;&#10;AAAA91kz81KPAAAAAAAAAAAA4D5rZn7qEQAAAAAAAAAAANzncc6pNwAAAAAAAAAAAHChZz0AAAAA&#13;&#10;AAAAAACAOwn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P7btYMiBmIggGF7YnqqTQAAB9FJREFUnVA7KuURnAWTwvAjEgIDM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" stroked="f" strokeweight=".5pt">
                      <v:fill r:id="rId17" o:title="" recolor="t" rotate="t" type="tile"/>
                      <v:textbox inset="0,0,0,0">
                        <w:txbxContent>
                          <w:p w14:paraId="270258B0" w14:textId="01AC78B8" w:rsidR="007B2B59" w:rsidRDefault="003B6E9E" w:rsidP="00F11A19">
                            <w:pPr>
                              <w:pStyle w:val="22TAHiddenWrittenResponse"/>
                              <w:numPr>
                                <w:ilvl w:val="0"/>
                                <w:numId w:val="31"/>
                              </w:numPr>
                            </w:pPr>
                            <w:r>
                              <w:t xml:space="preserve">Structured so that supports the team members </w:t>
                            </w:r>
                          </w:p>
                          <w:p w14:paraId="509FDE78" w14:textId="0DEB8AE2" w:rsidR="00116137" w:rsidRDefault="00116137" w:rsidP="00F11A19">
                            <w:pPr>
                              <w:pStyle w:val="22TAHiddenWrittenResponse"/>
                              <w:numPr>
                                <w:ilvl w:val="0"/>
                                <w:numId w:val="31"/>
                              </w:numPr>
                            </w:pPr>
                            <w:r>
                              <w:t xml:space="preserve">Understood by management and </w:t>
                            </w:r>
                            <w:r w:rsidR="00A722B2">
                              <w:t xml:space="preserve">team members </w:t>
                            </w:r>
                          </w:p>
                          <w:p w14:paraId="203BBEF8" w14:textId="4D1F6949" w:rsidR="00A722B2" w:rsidRDefault="00A722B2" w:rsidP="00F11A19">
                            <w:pPr>
                              <w:pStyle w:val="22TAHiddenWrittenResponse"/>
                              <w:numPr>
                                <w:ilvl w:val="0"/>
                                <w:numId w:val="31"/>
                              </w:numPr>
                            </w:pPr>
                            <w:r>
                              <w:t>Easy to complete</w:t>
                            </w:r>
                            <w:r w:rsidR="00092B66">
                              <w:t>, not too complicated or time consuming.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070735703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84D4FDA" w14:textId="77777777" w:rsidR="00E513CE" w:rsidRPr="00533511" w:rsidRDefault="00942CC6" w:rsidP="003332F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460942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513C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70735703"/>
          </w:p>
        </w:tc>
      </w:tr>
    </w:tbl>
    <w:p w14:paraId="73087DB6" w14:textId="77777777" w:rsidR="00E513CE" w:rsidRDefault="00E513CE" w:rsidP="00E513CE">
      <w:pPr>
        <w:rPr>
          <w:rFonts w:ascii="Arial" w:hAnsi="Arial" w:cs="Arial"/>
          <w:sz w:val="22"/>
          <w:szCs w:val="22"/>
        </w:rPr>
      </w:pPr>
    </w:p>
    <w:p w14:paraId="7EF1A50D" w14:textId="77777777" w:rsidR="0083515D" w:rsidRDefault="0083515D" w:rsidP="0083515D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3D9F83F" w14:textId="7413CEE1" w:rsidR="0083515D" w:rsidRDefault="0083515D" w:rsidP="0083515D">
      <w:pPr>
        <w:pStyle w:val="20TAQuestionNumber"/>
        <w:ind w:left="709" w:hanging="709"/>
      </w:pPr>
      <w:bookmarkStart w:id="26" w:name="_Ref87617314"/>
      <w:r>
        <w:t xml:space="preserve">Your job has been held up due to delays in material delivery and you have just informed contractors and workers. </w:t>
      </w:r>
      <w:r w:rsidRPr="00491666">
        <w:t>What do you do with the feedback and how do you ensure that the feedback provided contributes to the decision-making process?</w:t>
      </w:r>
      <w:bookmarkEnd w:id="26"/>
    </w:p>
    <w:p w14:paraId="5560897B" w14:textId="77777777" w:rsidR="0083515D" w:rsidRPr="00956C6F" w:rsidRDefault="0083515D" w:rsidP="0083515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3515D" w:rsidRPr="00830749" w14:paraId="045E863A" w14:textId="77777777" w:rsidTr="003332FC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73871BFB" w14:textId="77777777" w:rsidR="0083515D" w:rsidRPr="001C4084" w:rsidRDefault="0083515D" w:rsidP="003332FC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21496665" w14:textId="77777777" w:rsidR="0083515D" w:rsidRPr="001C4084" w:rsidRDefault="0083515D" w:rsidP="003332F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4ECAA334" wp14:editId="770BBC90">
                      <wp:extent cx="4703736" cy="1805553"/>
                      <wp:effectExtent l="0" t="0" r="0" b="0"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03736" cy="1805553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A8C5BF1" w14:textId="02DC7963" w:rsidR="0083515D" w:rsidRDefault="0081092C" w:rsidP="002817FE">
                                  <w:pPr>
                                    <w:pStyle w:val="22TAHiddenWrittenResponse"/>
                                  </w:pPr>
                                  <w:r>
                                    <w:t>Liste</w:t>
                                  </w:r>
                                  <w:r w:rsidR="00FD7C88">
                                    <w:t xml:space="preserve">n to the feedback given </w:t>
                                  </w:r>
                                </w:p>
                                <w:p w14:paraId="5F29857B" w14:textId="207034B1" w:rsidR="00FD7C88" w:rsidRDefault="00FD7C88" w:rsidP="002817FE">
                                  <w:pPr>
                                    <w:pStyle w:val="22TAHiddenWrittenResponse"/>
                                  </w:pPr>
                                  <w:r>
                                    <w:t>Be aware of your respo</w:t>
                                  </w:r>
                                  <w:r w:rsidR="009F55B3">
                                    <w:t>nses</w:t>
                                  </w:r>
                                </w:p>
                                <w:p w14:paraId="0BA224E6" w14:textId="50CBB280" w:rsidR="009F55B3" w:rsidRDefault="009F55B3" w:rsidP="002817FE">
                                  <w:pPr>
                                    <w:pStyle w:val="22TAHiddenWrittenResponse"/>
                                  </w:pPr>
                                  <w:r>
                                    <w:t>Be open</w:t>
                                  </w:r>
                                </w:p>
                                <w:p w14:paraId="318BB291" w14:textId="5A096C3A" w:rsidR="009F55B3" w:rsidRDefault="002E62BA" w:rsidP="002817FE">
                                  <w:pPr>
                                    <w:pStyle w:val="22TAHiddenWrittenResponse"/>
                                  </w:pPr>
                                  <w:r>
                                    <w:t xml:space="preserve">Understand the message </w:t>
                                  </w:r>
                                </w:p>
                                <w:p w14:paraId="3689E435" w14:textId="07907886" w:rsidR="002E62BA" w:rsidRDefault="002E62BA" w:rsidP="002817FE">
                                  <w:pPr>
                                    <w:pStyle w:val="22TAHiddenWrittenResponse"/>
                                  </w:pPr>
                                  <w:r>
                                    <w:t>Reflect and decide what to do</w:t>
                                  </w:r>
                                </w:p>
                                <w:p w14:paraId="4C6C5930" w14:textId="68DF03A4" w:rsidR="007C3241" w:rsidRDefault="007C3241" w:rsidP="002817FE">
                                  <w:pPr>
                                    <w:pStyle w:val="22TAHiddenWrittenResponse"/>
                                  </w:pPr>
                                  <w:r>
                                    <w:t>Follow up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ECAA334" id="Text Box 26" o:spid="_x0000_s1048" type="#_x0000_t202" style="width:370.35pt;height:14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ibX3/l2PAAAAAAAAAAAA4D5rZt7rEQAAAAAAAAAAANxnzczfegQAAAAA&#13;&#10;AAAAAAD3ec459QYAAAAAAAAAAAAu9KoHAAAAAAAAAAAAcCc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Im19/5RjwAAAAAAAAAAAOA+a2Y+6xEA&#13;&#10;AAAAAAAAAADcx4UoAAAAAAAAAAAAiTUzv+oRAAAAAAAAAAAA3Oc559QbAAAAAAAAAAAAuJALUQ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Jr7/2nHgEAAAAAAAAAAMB91sy81SMAAAAAAAAAAAC4z5qZr3oEAAAAAAAAAAAA93nO&#13;&#10;OfUGAAAAAAAAAAAALvSqBwAAAAAAAAAAAHAn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CJtff+qEcAAAAAAAAAAABwnzUzP+sRAAAAAAAAAAAA&#13;&#10;3GfNzL96BAAAAAAAAAAAAPd5zjn1BgAAAAAAAAAAAC70qgcAAAAAAAAAAABwJw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D8Z++OiSoAoiAIvk9d&#13;&#10;DmZADyYg5nRAihVsHTImuG4FK2CqFk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isvfdLPQIAAAAAAAAAAID7rJn5rkcAAAAAAAAAAABwHxei&#13;&#10;AAAAAAAAAAAAJNbMfNUjAAAAAAAAAAAAuM/jnFNvAAAAAAAAAAAA4EIuRAE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isvfdn&#13;&#10;PQIAAAAAAAAAAID7rJl5rUcAAAAAAAAAAABwnzUzf/UIAAAAAAAAAAAA7vM459QbAAAAAAAAAAAA&#13;&#10;uNBTPQAAAAAAAAAAAIA7Cd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6LTlEwAAIABJREFU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rL33Wz0CAAAAAAAAAACA+6yZ+ahHAAAAAAAAAAAA&#13;&#10;cB8XogAAAAAAAAAAACTWzLzXIwAAAAAAAAAAALjP45xTbwAAAAAAAAAAAOBCLkQB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rL33Tz0CAAAAAAAAAACA+6yZea5HAAAAAAAAAAAAcJ81M7/1CAAAAAAAAAAAAO7zOOfUGwAAAAAA&#13;&#10;AAAAALjQUz0AAAAAAAAAAACAOwn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+GfvjokqAKIgCL5PnQV8EOEE&#13;&#10;AnwQkXAmkIQUbBwyJrhuBStgqjY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Cx&#13;&#10;9t7v9QgAAAAAAAAAAADus2bmrR4BAAAAAAAAAADAfdbM/NUjAAAAAAAAAAAAuM/jnFNvAAAAAAAA&#13;&#10;AAAA4EJP9QAAAAAAAAAAAADuJG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sfbez/UIAAAAAAAAAAAA7rNm5qceAQAAAAAAAAAAwH1ciAIAAAAA&#13;&#10;AAAAAJBYM/NdjwAAAAAAAAAAAOA+j3NOvQEAAAAAAAAAAIALuRAF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sfbeX/UIAAAA&#13;&#10;AAAAAAAA7rNm5qUeAQAAAAAAAAAAwH3WzPzWIwAAAAAAAAAAALjP45xTbwAAAAAAAAAAAOBCT/UA&#13;&#10;AAAAAAAAAAAA7iR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LH23q/1CAAAAAAAAAAAAO6zZuazHgEAAAAAAAAAAMB9XIgCAAAAAAAAAACQWDPz&#13;&#10;UY8AAAAAAAAAAADgPo9zTr0BAAAAAAAAAACAC7kQBQ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45+9OyaKBYiiKPh2a3Ki7wMp5EghYUwQ/QApqMHG&#13;&#10;IOME063gCjhVF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LH23v/rEQAAAAAAAAAAANxnzcxLPQIAAAAAAAAAAID7rJn5&#13;&#10;rkcAAAAAAAAAAABwn8c5p94AAAAAAAAAAADAhZ71AAAAAAAAAAAAAO4k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DGSWrgAAAgAElEQVQ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Cx9t7v&#13;&#10;9QgAAAAAAAAAAADus2bmrR4BAAAAAAAAAADAfdbM/NYjAAAAAAAAAAAAuM/jnFNvAAAAAAAAAAAA&#13;&#10;4ELPegAAAAAAAAAAAAB3Er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WHvvf/UIAAAAAAAAAAAA7rNm5qseAQAAAAAAAAAAwH1ciAIAAAAAAAAA&#13;&#10;AJBYM/NZjwAAAAAAAAAAAOA+j3NOvQEAAAAAAAAAAIALuRAF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sfbeH/UIAAAAAAAA&#13;&#10;AAAA7rNm5rUeAQAAAAAAAAAAwH3WzPzUIwAAAAAAAAAAALjP45xTbwAAAAAAAAAAAOBCz3oAAAAA&#13;&#10;AAAAAAAAdxK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X/s3TFRBUAUBMH3qYuwgBRMEIMJcqJzgARwhpND&#13;&#10;xgTXrWAFTNUC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i7b1f6xEAAAAAAAAA&#13;&#10;AADcZ83MZz0CAAAAAAAAAACA+7gQBQAAAAAAAAAAILFm5r0eAQAAAAAAAAAAwH0e55x6AwAAAAAA&#13;&#10;AAAAABdyIQo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i7b1/6xEAAAAAAAAAAADcZ83Mcz0CAAAAAAAAAACA+6yZ+alHAAAA&#13;&#10;AAAAAAAAcJ/HOafeAAAAAAAAAAAAwIWe6gEAAAAAAAAAAADcSc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Yu29P+oRAAAAAAAAAAAA3GfNzFs9&#13;&#10;AgAAAAAAAAAAgPusmfmrRwAAAAAAAAAAAHCfxzmn3gAAAAAAAAAAAMCFnuoBAAAAAAAAAAAA3En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GLt&#13;&#10;vV/qEQAAAAAAAAAAANxnzcx3PQIAAAAAAAAAAID7uBAFAAAAAAAAAAAgsWbmqx4BAAAAAAAAAADA&#13;&#10;fR7nnHoDAAAAAAAAAAAAF3IhCgAAAAAAAAAAQFus2q8AACAASURBV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Nbe+70eAQAAAAAA&#13;&#10;AAAAwH3WzHzUIwAAAAAAAAAAALiPC1EAAAAAAAAAAAASa2Z+1iMAAAAAAAAAAAC4z3POqTcAAAAA&#13;&#10;AAAAAABwIRei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Nbe+6seAQAAAAAAAAAAwH3WzLzVIwAAAAAAAAAAALjPmpnPegQA&#13;&#10;AAAAAAAAAAD3ec459QYAAAAAAAAAAAAu9KoHAAAAAAAAAAAAcCc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Im19/5VjwAAAAAAAAAAAOA+a2Z+&#13;&#10;1CMAAAAAAAAAAAC4z5qZf/UIAAAAAAAAAAAA7vOcc+oNAAAAAAAAAAAAXOhVDwAAAAAAAAAAAOBO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Jr773rEQAAAAAAAAAAANxnzcy/egQAAAAAAAAAAAD3WTPzvx4BAAAAAAAAAADA&#13;&#10;fZ5zTr0BAAAAAAAAAACAC73qAQAAAAAAAAAAANxJ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OyvarQAAIABJREFU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i7b3f6xEAAAAAAAAAAADc&#13;&#10;Z83MVz0CAAAAAAAAAACA+3ghCgAAAAAAAAAAQOI559QbAAAAAAAAAAAAuJAL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CJtff+rEcAAAAAAAAAAABwnzUzH/UIAAAAAAAA&#13;&#10;AAAA7rNm5rceAQAAAAAAAAAAwH2ec069AQAAAAAAAAAAgAu96gEAAAAAAAAAAADcSc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D8sXfHRBEAQRQF564WFcT4wA8xAjYhJsECJhC3yHjBdiv4&#13;&#10;Al7N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GLtvV/rEQAAAAAAAAAAANxnzcx3PQIAAAAAAAAA&#13;&#10;AID7eCEKAAAAAAAAAABAYs3MZz0CAAAAAAAAAACA+zzOOfUGAAAAAAAAAAAALuSFKA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Im19/6qRwAAAAAAAAAAAHCfNTNv9QgAAAAAAAAAAADus2bmrx4BAAAAAAAAAADAfR7nnHoDAAAA&#13;&#10;AAAAAAAAF3rWAwAAAAAAAAAAALiT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BYe+/fegQAAAAA&#13;&#10;AAAAAAD3WTPzUo8AAAAAAAAAAADgPmtmfuoRAAAAAAAAAAAA3Odxzqk3AAAAAAAAAAAAcKFnPQAA&#13;&#10;AAAAAAAAAIA7Cd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/tu1gyIGYiCAYXtieqpNAAAH0UlEQVSdUDsq5RGcBZPC8CMSAgMw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" stroked="f" strokeweight=".5pt">
                      <v:fill r:id="rId17" o:title="" recolor="t" rotate="t" type="tile"/>
                      <v:textbox inset="0,0,0,0">
                        <w:txbxContent>
                          <w:p w14:paraId="7A8C5BF1" w14:textId="02DC7963" w:rsidR="0083515D" w:rsidRDefault="0081092C" w:rsidP="002817FE">
                            <w:pPr>
                              <w:pStyle w:val="22TAHiddenWrittenResponse"/>
                            </w:pPr>
                            <w:r>
                              <w:t>Liste</w:t>
                            </w:r>
                            <w:r w:rsidR="00FD7C88">
                              <w:t xml:space="preserve">n to the feedback given </w:t>
                            </w:r>
                          </w:p>
                          <w:p w14:paraId="5F29857B" w14:textId="207034B1" w:rsidR="00FD7C88" w:rsidRDefault="00FD7C88" w:rsidP="002817FE">
                            <w:pPr>
                              <w:pStyle w:val="22TAHiddenWrittenResponse"/>
                            </w:pPr>
                            <w:r>
                              <w:t>Be aware of your respo</w:t>
                            </w:r>
                            <w:r w:rsidR="009F55B3">
                              <w:t>nses</w:t>
                            </w:r>
                          </w:p>
                          <w:p w14:paraId="0BA224E6" w14:textId="50CBB280" w:rsidR="009F55B3" w:rsidRDefault="009F55B3" w:rsidP="002817FE">
                            <w:pPr>
                              <w:pStyle w:val="22TAHiddenWrittenResponse"/>
                            </w:pPr>
                            <w:r>
                              <w:t>Be open</w:t>
                            </w:r>
                          </w:p>
                          <w:p w14:paraId="318BB291" w14:textId="5A096C3A" w:rsidR="009F55B3" w:rsidRDefault="002E62BA" w:rsidP="002817FE">
                            <w:pPr>
                              <w:pStyle w:val="22TAHiddenWrittenResponse"/>
                            </w:pPr>
                            <w:r>
                              <w:t xml:space="preserve">Understand the message </w:t>
                            </w:r>
                          </w:p>
                          <w:p w14:paraId="3689E435" w14:textId="07907886" w:rsidR="002E62BA" w:rsidRDefault="002E62BA" w:rsidP="002817FE">
                            <w:pPr>
                              <w:pStyle w:val="22TAHiddenWrittenResponse"/>
                            </w:pPr>
                            <w:r>
                              <w:t>Reflect and decide what to do</w:t>
                            </w:r>
                          </w:p>
                          <w:p w14:paraId="4C6C5930" w14:textId="68DF03A4" w:rsidR="007C3241" w:rsidRDefault="007C3241" w:rsidP="002817FE">
                            <w:pPr>
                              <w:pStyle w:val="22TAHiddenWrittenResponse"/>
                            </w:pPr>
                            <w:r>
                              <w:t>Follow up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831020345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7E9EE0F" w14:textId="77777777" w:rsidR="0083515D" w:rsidRPr="00533511" w:rsidRDefault="00942CC6" w:rsidP="003332F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89854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351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31020345"/>
          </w:p>
        </w:tc>
      </w:tr>
    </w:tbl>
    <w:p w14:paraId="51FD4B9E" w14:textId="0C1F8880" w:rsidR="00B62EE4" w:rsidRDefault="00B62EE4" w:rsidP="00E97480">
      <w:pPr>
        <w:rPr>
          <w:rFonts w:ascii="Arial" w:hAnsi="Arial" w:cs="Arial"/>
          <w:sz w:val="22"/>
          <w:szCs w:val="22"/>
        </w:rPr>
      </w:pPr>
    </w:p>
    <w:bookmarkEnd w:id="0"/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20"/>
          <w:footerReference w:type="default" r:id="rId21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0E999860" w:rsidR="004E699E" w:rsidRPr="004932A4" w:rsidRDefault="00942CC6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0957">
            <w:rPr>
              <w:szCs w:val="32"/>
            </w:rPr>
            <w:t>BSBLDR411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75E6C7FA" w:rsidR="004E699E" w:rsidRDefault="00942CC6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20957">
            <w:rPr>
              <w:szCs w:val="32"/>
            </w:rPr>
            <w:t>Demonstrate leadership in the workplace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5A767180" w:rsidR="00750D30" w:rsidRPr="007D34F1" w:rsidRDefault="00A25044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61949735" w:edGrp="everyone"/>
            <w:r>
              <w:rPr>
                <w:rFonts w:ascii="Arial" w:hAnsi="Arial" w:cs="Arial"/>
                <w:sz w:val="22"/>
                <w:szCs w:val="22"/>
              </w:rPr>
              <w:t>Moses McGoon</w:t>
            </w:r>
            <w:permEnd w:id="761949735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5F62FCF3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4857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4857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4857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4857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4857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4857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4857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4857DF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4857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4857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4857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4857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089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C9350D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089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C9350D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089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57509D" w:rsidRPr="004932A4" w14:paraId="33EE888A" w14:textId="77777777" w:rsidTr="00C9350D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47F570E" w:rsidR="0057509D" w:rsidRPr="001D0459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D0459">
              <w:rPr>
                <w:rFonts w:ascii="Arial" w:hAnsi="Arial" w:cs="Arial"/>
                <w:sz w:val="19"/>
                <w:szCs w:val="19"/>
              </w:rPr>
              <w:t xml:space="preserve">Task 1 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14:paraId="013F31AB" w14:textId="27FD9DBD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permStart w:id="448683194" w:edGrp="everyone"/>
            <w:permEnd w:id="448683194"/>
          </w:p>
        </w:tc>
        <w:permStart w:id="566823960" w:edGrp="everyone"/>
        <w:tc>
          <w:tcPr>
            <w:tcW w:w="1417" w:type="dxa"/>
            <w:vAlign w:val="center"/>
          </w:tcPr>
          <w:p w14:paraId="41A15854" w14:textId="6B96D693" w:rsidR="0057509D" w:rsidRPr="00906AB7" w:rsidRDefault="00942CC6" w:rsidP="00906AB7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7509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566823960"/>
            <w:r w:rsidR="0057509D" w:rsidRPr="00D06775">
              <w:rPr>
                <w:rFonts w:ascii="Arial" w:hAnsi="Arial" w:cs="Arial"/>
                <w:sz w:val="28"/>
              </w:rPr>
              <w:t xml:space="preserve"> </w:t>
            </w:r>
            <w:r w:rsidR="0057509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223944068" w:edGrp="everyone"/>
          <w:p w14:paraId="2E502A3F" w14:textId="6C9A410F" w:rsidR="0057509D" w:rsidRPr="00A44CB5" w:rsidRDefault="00942CC6" w:rsidP="00906AB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7509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23944068"/>
            <w:r w:rsidR="0057509D" w:rsidRPr="00D06775">
              <w:rPr>
                <w:rFonts w:ascii="Arial" w:hAnsi="Arial" w:cs="Arial"/>
                <w:sz w:val="28"/>
              </w:rPr>
              <w:t xml:space="preserve"> </w:t>
            </w:r>
            <w:r w:rsidR="0057509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57509D" w:rsidRPr="00A44CB5" w:rsidRDefault="0057509D" w:rsidP="00906AB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81493806" w:edGrp="everyone"/>
            <w:permEnd w:id="2081493806"/>
          </w:p>
        </w:tc>
        <w:permStart w:id="1614559975" w:edGrp="everyone"/>
        <w:tc>
          <w:tcPr>
            <w:tcW w:w="1287" w:type="dxa"/>
            <w:vAlign w:val="center"/>
          </w:tcPr>
          <w:p w14:paraId="70611D39" w14:textId="1C4FECDD" w:rsidR="0057509D" w:rsidRPr="00533511" w:rsidRDefault="00942CC6" w:rsidP="00906AB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7509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14559975"/>
          </w:p>
        </w:tc>
        <w:permStart w:id="415002845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49F1C5E0" w:rsidR="0057509D" w:rsidRPr="00533511" w:rsidRDefault="00942CC6" w:rsidP="00906AB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7509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415002845"/>
          </w:p>
        </w:tc>
      </w:tr>
      <w:tr w:rsidR="0057509D" w:rsidRPr="004932A4" w14:paraId="24966AFE" w14:textId="77777777" w:rsidTr="00C9350D">
        <w:trPr>
          <w:cantSplit/>
          <w:trHeight w:val="454"/>
          <w:jc w:val="center"/>
        </w:trPr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4DF56B6" w14:textId="4D59A16E" w:rsidR="0057509D" w:rsidRPr="001D0459" w:rsidRDefault="0057509D" w:rsidP="0057509D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D0459">
              <w:rPr>
                <w:rFonts w:ascii="Arial" w:hAnsi="Arial" w:cs="Arial"/>
                <w:sz w:val="19"/>
                <w:szCs w:val="19"/>
              </w:rPr>
              <w:t>Task 2</w:t>
            </w:r>
          </w:p>
        </w:tc>
        <w:tc>
          <w:tcPr>
            <w:tcW w:w="1089" w:type="dxa"/>
            <w:tcBorders>
              <w:bottom w:val="single" w:sz="12" w:space="0" w:color="auto"/>
            </w:tcBorders>
            <w:vAlign w:val="center"/>
          </w:tcPr>
          <w:p w14:paraId="7CA02DEA" w14:textId="4A8ED973" w:rsidR="0057509D" w:rsidRPr="00906AB7" w:rsidRDefault="0057509D" w:rsidP="0057509D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permStart w:id="899094133" w:edGrp="everyone"/>
            <w:permEnd w:id="899094133"/>
          </w:p>
        </w:tc>
        <w:permStart w:id="246832127" w:edGrp="everyone"/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5EF881D5" w14:textId="77777777" w:rsidR="0057509D" w:rsidRPr="00906AB7" w:rsidRDefault="00942CC6" w:rsidP="0057509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6999388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7509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46832127"/>
            <w:r w:rsidR="0057509D" w:rsidRPr="00D06775">
              <w:rPr>
                <w:rFonts w:ascii="Arial" w:hAnsi="Arial" w:cs="Arial"/>
                <w:sz w:val="28"/>
              </w:rPr>
              <w:t xml:space="preserve"> </w:t>
            </w:r>
            <w:r w:rsidR="0057509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179723126" w:edGrp="everyone"/>
          <w:p w14:paraId="5D4A5B61" w14:textId="7E99BE3D" w:rsidR="0057509D" w:rsidRPr="006C5BB4" w:rsidRDefault="00942CC6" w:rsidP="0057509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92101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7509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179723126"/>
            <w:r w:rsidR="0057509D" w:rsidRPr="00D06775">
              <w:rPr>
                <w:rFonts w:ascii="Arial" w:hAnsi="Arial" w:cs="Arial"/>
                <w:sz w:val="28"/>
              </w:rPr>
              <w:t xml:space="preserve"> </w:t>
            </w:r>
            <w:r w:rsidR="0057509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vAlign w:val="center"/>
          </w:tcPr>
          <w:p w14:paraId="32C8A56B" w14:textId="77777777" w:rsidR="0057509D" w:rsidRPr="006C5BB4" w:rsidRDefault="0057509D" w:rsidP="0057509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33494606" w:edGrp="everyone"/>
            <w:permEnd w:id="1733494606"/>
          </w:p>
        </w:tc>
        <w:permStart w:id="452545915" w:edGrp="everyone"/>
        <w:tc>
          <w:tcPr>
            <w:tcW w:w="1287" w:type="dxa"/>
            <w:tcBorders>
              <w:bottom w:val="single" w:sz="12" w:space="0" w:color="auto"/>
            </w:tcBorders>
            <w:vAlign w:val="center"/>
          </w:tcPr>
          <w:p w14:paraId="280E5B27" w14:textId="60442EEA" w:rsidR="0057509D" w:rsidRPr="00533511" w:rsidRDefault="00942CC6" w:rsidP="0057509D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117879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7509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452545915"/>
          </w:p>
        </w:tc>
        <w:permStart w:id="112270580" w:edGrp="everyone"/>
        <w:tc>
          <w:tcPr>
            <w:tcW w:w="128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9CBA56F" w14:textId="43947339" w:rsidR="0057509D" w:rsidRPr="00533511" w:rsidRDefault="00942CC6" w:rsidP="0057509D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19673487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7509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12270580"/>
          </w:p>
        </w:tc>
      </w:tr>
    </w:tbl>
    <w:p w14:paraId="64E44605" w14:textId="4C881B6B" w:rsidR="007678DC" w:rsidRDefault="007678DC" w:rsidP="007678DC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E36951" w14:paraId="61178B93" w14:textId="77777777" w:rsidTr="00CF1828">
        <w:tc>
          <w:tcPr>
            <w:tcW w:w="90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14:paraId="6D729DAB" w14:textId="77777777" w:rsidR="00E36951" w:rsidRDefault="00E36951" w:rsidP="00CF1828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t>ASSESSOR Comments</w:t>
            </w:r>
          </w:p>
        </w:tc>
      </w:tr>
      <w:tr w:rsidR="00E36951" w14:paraId="44D09373" w14:textId="77777777" w:rsidTr="00CF1828">
        <w:tc>
          <w:tcPr>
            <w:tcW w:w="90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F527A51" w14:textId="77777777" w:rsidR="00E36951" w:rsidRDefault="00E36951" w:rsidP="00CF1828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7A2B4F30" w14:textId="77777777" w:rsidR="00E36951" w:rsidRDefault="00E36951" w:rsidP="00F11A19">
            <w:pPr>
              <w:numPr>
                <w:ilvl w:val="0"/>
                <w:numId w:val="25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6A89D581" w14:textId="77777777" w:rsidR="00E36951" w:rsidRPr="007D34F1" w:rsidRDefault="00E36951" w:rsidP="00F11A19">
            <w:pPr>
              <w:numPr>
                <w:ilvl w:val="0"/>
                <w:numId w:val="25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7D34F1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E36951" w14:paraId="1CB9F3BD" w14:textId="77777777" w:rsidTr="00AD0947">
        <w:trPr>
          <w:trHeight w:val="10217"/>
        </w:trPr>
        <w:tc>
          <w:tcPr>
            <w:tcW w:w="90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B57799" w14:textId="77777777" w:rsidR="00E36951" w:rsidRDefault="00E36951" w:rsidP="00CF1828">
            <w:pPr>
              <w:rPr>
                <w:rFonts w:ascii="Arial" w:hAnsi="Arial" w:cs="Arial"/>
                <w:szCs w:val="24"/>
              </w:rPr>
            </w:pPr>
            <w:permStart w:id="1400380366" w:edGrp="everyone"/>
            <w:permEnd w:id="1400380366"/>
          </w:p>
        </w:tc>
      </w:tr>
    </w:tbl>
    <w:p w14:paraId="7EE3D162" w14:textId="7A86BA1C" w:rsidR="00C76B5E" w:rsidRPr="00E36951" w:rsidRDefault="00C76B5E" w:rsidP="00C76B5E">
      <w:pPr>
        <w:jc w:val="left"/>
        <w:rPr>
          <w:rFonts w:ascii="Arial" w:hAnsi="Arial" w:cs="Arial"/>
          <w:sz w:val="10"/>
          <w:szCs w:val="10"/>
        </w:rPr>
      </w:pPr>
    </w:p>
    <w:p w14:paraId="04E49D2F" w14:textId="024DC663" w:rsidR="006774E6" w:rsidRPr="00765796" w:rsidRDefault="00942CC6" w:rsidP="0011218C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284890340"/>
          <w:placeholder>
            <w:docPart w:val="A2800AB8BDB147F38CD0185CF700A6D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0957">
            <w:rPr>
              <w:rFonts w:ascii="Arial Black" w:hAnsi="Arial Black"/>
            </w:rPr>
            <w:t>BSBLDR411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-32419804"/>
        <w:placeholder>
          <w:docPart w:val="9208ECEFAF3E458EB5ED6E148FBECB8E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16EBBDC" w14:textId="60A1B687" w:rsidR="006774E6" w:rsidRPr="00765796" w:rsidRDefault="00020957" w:rsidP="006774E6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Demonstrate leadership in the workplace</w:t>
          </w:r>
        </w:p>
      </w:sdtContent>
    </w:sdt>
    <w:p w14:paraId="2029D212" w14:textId="77777777" w:rsidR="006774E6" w:rsidRPr="00C333BF" w:rsidRDefault="006774E6" w:rsidP="006774E6">
      <w:pPr>
        <w:rPr>
          <w:sz w:val="18"/>
          <w:szCs w:val="18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6774E6" w:rsidRPr="00683908" w14:paraId="0BF369BA" w14:textId="77777777" w:rsidTr="00BE45C9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7F6CCCA2" w14:textId="77777777" w:rsidR="006774E6" w:rsidRPr="00696855" w:rsidRDefault="006774E6" w:rsidP="0065692C">
            <w:pPr>
              <w:pStyle w:val="31PASTaskTitle"/>
            </w:pPr>
            <w:r w:rsidRPr="00854017">
              <w:t>Practical Task 1</w:t>
            </w:r>
          </w:p>
        </w:tc>
      </w:tr>
      <w:tr w:rsidR="00C76B5E" w:rsidRPr="000559FC" w14:paraId="37811383" w14:textId="77777777" w:rsidTr="00C76B5E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2BB640" w14:textId="77777777" w:rsidR="00C76B5E" w:rsidRDefault="00C76B5E" w:rsidP="00C76B5E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6BFB7922" w14:textId="605F3366" w:rsidR="00C76B5E" w:rsidRDefault="003758F0" w:rsidP="00C76B5E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is required to</w:t>
            </w:r>
            <w:r w:rsidR="00CC0404">
              <w:rPr>
                <w:rFonts w:cs="Arial"/>
                <w:sz w:val="20"/>
              </w:rPr>
              <w:t xml:space="preserve"> complete the following Performance Plan</w:t>
            </w:r>
            <w:r w:rsidR="00453042">
              <w:rPr>
                <w:rFonts w:cs="Arial"/>
                <w:sz w:val="20"/>
              </w:rPr>
              <w:t xml:space="preserve"> OR workplace performance plan</w:t>
            </w:r>
            <w:r w:rsidR="00CC0404">
              <w:rPr>
                <w:rFonts w:cs="Arial"/>
                <w:sz w:val="20"/>
              </w:rPr>
              <w:t xml:space="preserve"> for a team member including:</w:t>
            </w:r>
          </w:p>
          <w:p w14:paraId="1D0F1DD1" w14:textId="65175A40" w:rsidR="00CC0404" w:rsidRPr="00CC0404" w:rsidRDefault="00CC0404" w:rsidP="00F11A19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 w:rsidRPr="00CC0404">
              <w:rPr>
                <w:rFonts w:cs="Arial"/>
                <w:sz w:val="20"/>
              </w:rPr>
              <w:t>establish KPIs that align performance to organisational objectives</w:t>
            </w:r>
          </w:p>
          <w:p w14:paraId="2962FCEC" w14:textId="007926FF" w:rsidR="00703DE3" w:rsidRDefault="00CC0404" w:rsidP="00C76B5E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Once developed, the participant must demonstrate implementing the plan </w:t>
            </w:r>
            <w:r w:rsidR="00906243">
              <w:rPr>
                <w:rFonts w:cs="Arial"/>
                <w:sz w:val="20"/>
              </w:rPr>
              <w:t>including:</w:t>
            </w:r>
          </w:p>
          <w:p w14:paraId="42D9AE72" w14:textId="7E7A99A6" w:rsidR="00906243" w:rsidRDefault="00906243" w:rsidP="00F11A19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demonstration </w:t>
            </w:r>
            <w:r w:rsidR="00951F5B">
              <w:rPr>
                <w:rFonts w:cs="Arial"/>
                <w:sz w:val="20"/>
              </w:rPr>
              <w:t xml:space="preserve">of </w:t>
            </w:r>
            <w:r w:rsidRPr="00906243">
              <w:rPr>
                <w:rFonts w:cs="Arial"/>
                <w:sz w:val="20"/>
              </w:rPr>
              <w:t>positive management performance</w:t>
            </w:r>
            <w:r>
              <w:rPr>
                <w:rFonts w:cs="Arial"/>
                <w:sz w:val="20"/>
              </w:rPr>
              <w:t xml:space="preserve"> that meet organisational policies &amp; procedures</w:t>
            </w:r>
          </w:p>
          <w:p w14:paraId="67CC8B58" w14:textId="28029350" w:rsidR="00906243" w:rsidRDefault="00906243" w:rsidP="00F11A19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aligning own performance with organisations standards and values</w:t>
            </w:r>
          </w:p>
          <w:p w14:paraId="05DA342A" w14:textId="65616653" w:rsidR="00906243" w:rsidRDefault="00906243" w:rsidP="00F11A19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recognising issues to be resolved and gathering information to resolve issue</w:t>
            </w:r>
          </w:p>
          <w:p w14:paraId="649F767C" w14:textId="0E8DEEAD" w:rsidR="00906243" w:rsidRDefault="00906243" w:rsidP="00F11A19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involving individual and feedback in decision-making and risk assessment processes</w:t>
            </w:r>
          </w:p>
          <w:p w14:paraId="11FB17E3" w14:textId="784285A2" w:rsidR="00951F5B" w:rsidRPr="00951F5B" w:rsidRDefault="00951F5B" w:rsidP="00F11A19">
            <w:pPr>
              <w:pStyle w:val="ListParagraph"/>
              <w:numPr>
                <w:ilvl w:val="0"/>
                <w:numId w:val="23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</w:t>
            </w:r>
            <w:r w:rsidRPr="00951F5B">
              <w:rPr>
                <w:rFonts w:cs="Arial"/>
                <w:sz w:val="20"/>
              </w:rPr>
              <w:t>valuat</w:t>
            </w:r>
            <w:r>
              <w:rPr>
                <w:rFonts w:cs="Arial"/>
                <w:sz w:val="20"/>
              </w:rPr>
              <w:t>ing the</w:t>
            </w:r>
            <w:r w:rsidRPr="00951F5B">
              <w:rPr>
                <w:rFonts w:cs="Arial"/>
                <w:sz w:val="20"/>
              </w:rPr>
              <w:t xml:space="preserve"> effectiveness of decisions in terms of how well they meet stated goals</w:t>
            </w:r>
          </w:p>
          <w:p w14:paraId="760A28C1" w14:textId="77777777" w:rsidR="00906243" w:rsidRPr="00951F5B" w:rsidRDefault="00906243" w:rsidP="00951F5B">
            <w:pPr>
              <w:ind w:left="360"/>
              <w:jc w:val="left"/>
              <w:rPr>
                <w:rFonts w:cs="Arial"/>
                <w:sz w:val="20"/>
              </w:rPr>
            </w:pPr>
          </w:p>
          <w:p w14:paraId="558DAF0B" w14:textId="329BA991" w:rsidR="00703DE3" w:rsidRPr="000861CC" w:rsidRDefault="0065692C" w:rsidP="00C76B5E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 xml:space="preserve">Tasks are at the Assessor’s </w:t>
            </w:r>
            <w:r>
              <w:rPr>
                <w:rFonts w:cs="Arial"/>
                <w:sz w:val="20"/>
              </w:rPr>
              <w:t>d</w:t>
            </w:r>
            <w:r w:rsidRPr="00703DE3">
              <w:rPr>
                <w:rFonts w:cs="Arial"/>
                <w:sz w:val="20"/>
              </w:rPr>
              <w:t>iscretion, but detail should be recorded</w:t>
            </w:r>
            <w:r>
              <w:rPr>
                <w:rFonts w:cs="Arial"/>
                <w:sz w:val="20"/>
              </w:rPr>
              <w:t xml:space="preserve"> below</w:t>
            </w:r>
            <w:r w:rsidR="00951F5B">
              <w:rPr>
                <w:rFonts w:cs="Arial"/>
                <w:sz w:val="20"/>
              </w:rPr>
              <w:t xml:space="preserve"> or in</w:t>
            </w:r>
            <w:r>
              <w:rPr>
                <w:rFonts w:cs="Arial"/>
                <w:sz w:val="20"/>
              </w:rPr>
              <w:t xml:space="preserve"> the Assessor Comments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C76B5E" w:rsidRPr="000559FC" w14:paraId="6E7A9BC1" w14:textId="77777777" w:rsidTr="00C76B5E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DD64C3F" w14:textId="77777777" w:rsidR="00C76B5E" w:rsidRDefault="00C76B5E" w:rsidP="00C76B5E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1380DEA" w14:textId="24E80CC1" w:rsidR="00C76B5E" w:rsidRPr="000861CC" w:rsidRDefault="00854017" w:rsidP="00C76B5E">
            <w:pPr>
              <w:jc w:val="left"/>
              <w:rPr>
                <w:rFonts w:cs="Arial"/>
                <w:sz w:val="20"/>
              </w:rPr>
            </w:pPr>
            <w:r w:rsidRPr="00854017">
              <w:rPr>
                <w:rFonts w:cs="Arial"/>
                <w:sz w:val="20"/>
              </w:rPr>
              <w:t>Workplace Charter, Code of Conduct or Induction document to access Workplace Standards and Values.</w:t>
            </w:r>
          </w:p>
        </w:tc>
      </w:tr>
    </w:tbl>
    <w:p w14:paraId="0E903356" w14:textId="77777777" w:rsidR="004C68EC" w:rsidRPr="00C333BF" w:rsidRDefault="004C68EC">
      <w:pPr>
        <w:rPr>
          <w:sz w:val="18"/>
          <w:szCs w:val="18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1"/>
      </w:tblGrid>
      <w:tr w:rsidR="006774E6" w:rsidRPr="00683908" w14:paraId="1D51E0E7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023F428A" w14:textId="000B76F0" w:rsidR="006774E6" w:rsidRPr="0019760F" w:rsidRDefault="006774E6" w:rsidP="00743AE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FE84953" w14:textId="77777777" w:rsidR="006774E6" w:rsidRPr="00696855" w:rsidRDefault="00545C50" w:rsidP="00743AEF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C333BF" w:rsidRPr="00696855" w14:paraId="28869375" w14:textId="77777777" w:rsidTr="00E44B68">
        <w:trPr>
          <w:trHeight w:val="27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692DD00A" w14:textId="21C62165" w:rsidR="00C333BF" w:rsidRPr="00F76535" w:rsidRDefault="00C333BF" w:rsidP="00C333BF">
            <w:pPr>
              <w:numPr>
                <w:ilvl w:val="0"/>
                <w:numId w:val="1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27" w:name="_Ref87853209"/>
            <w:r>
              <w:rPr>
                <w:rFonts w:cs="Arial"/>
                <w:sz w:val="20"/>
              </w:rPr>
              <w:t>Locate and explain the organisations requirements for management performance.</w:t>
            </w:r>
            <w:bookmarkEnd w:id="27"/>
          </w:p>
        </w:tc>
        <w:permStart w:id="14009000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60649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D92EC79" w14:textId="5A6D3F81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400900086" w:displacedByCustomXml="next"/>
          </w:sdtContent>
        </w:sdt>
      </w:tr>
      <w:tr w:rsidR="00C333BF" w:rsidRPr="00696855" w14:paraId="2DF6403F" w14:textId="77777777" w:rsidTr="00E44B68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4DD3BD81" w14:textId="093E1BE3" w:rsidR="00C333BF" w:rsidRPr="00F76535" w:rsidRDefault="00C333BF" w:rsidP="00C333BF">
            <w:pPr>
              <w:pStyle w:val="321PASListTask1"/>
            </w:pPr>
            <w:bookmarkStart w:id="28" w:name="_Ref56587905"/>
            <w:bookmarkStart w:id="29" w:name="_Ref87853235"/>
            <w:r>
              <w:t xml:space="preserve">Describe the organisational </w:t>
            </w:r>
            <w:r w:rsidRPr="00453042">
              <w:t>qualities required for positive management performance</w:t>
            </w:r>
            <w:bookmarkEnd w:id="28"/>
            <w:r>
              <w:t>.</w:t>
            </w:r>
            <w:bookmarkEnd w:id="29"/>
          </w:p>
        </w:tc>
        <w:permStart w:id="18540339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967769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bottom w:val="single" w:sz="4" w:space="0" w:color="auto"/>
                  <w:right w:val="single" w:sz="12" w:space="0" w:color="000000"/>
                </w:tcBorders>
                <w:vAlign w:val="center"/>
              </w:tcPr>
              <w:p w14:paraId="4F19DB13" w14:textId="39C091E4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854033997" w:displacedByCustomXml="next"/>
          </w:sdtContent>
        </w:sdt>
      </w:tr>
      <w:tr w:rsidR="00C333BF" w:rsidRPr="00696855" w14:paraId="74FCB041" w14:textId="77777777" w:rsidTr="00E44B68">
        <w:trPr>
          <w:trHeight w:val="510"/>
        </w:trPr>
        <w:tc>
          <w:tcPr>
            <w:tcW w:w="7371" w:type="dxa"/>
            <w:tcBorders>
              <w:top w:val="single" w:sz="4" w:space="0" w:color="auto"/>
              <w:left w:val="single" w:sz="12" w:space="0" w:color="000000"/>
              <w:bottom w:val="nil"/>
            </w:tcBorders>
          </w:tcPr>
          <w:p w14:paraId="2218B9A7" w14:textId="1628A1D4" w:rsidR="00C333BF" w:rsidRDefault="00C333BF" w:rsidP="00C333BF">
            <w:pPr>
              <w:pStyle w:val="37PASAssessorDirection"/>
            </w:pPr>
            <w:r w:rsidRPr="00F76535">
              <w:t xml:space="preserve">Assessor </w:t>
            </w:r>
            <w:r>
              <w:t>specify qualities described that align with organisational policies and procedures</w:t>
            </w:r>
          </w:p>
          <w:p w14:paraId="5B0B6A48" w14:textId="029A0A37" w:rsidR="00C333BF" w:rsidRPr="00C333BF" w:rsidRDefault="00C333BF" w:rsidP="00C333BF">
            <w:pPr>
              <w:pStyle w:val="38PASBenchmark"/>
              <w:rPr>
                <w:vanish w:val="0"/>
              </w:rPr>
            </w:pPr>
            <w:permStart w:id="230439569" w:edGrp="everyone"/>
            <w:permEnd w:id="230439569"/>
          </w:p>
        </w:tc>
        <w:permStart w:id="7053032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650777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12" w:space="0" w:color="000000"/>
                </w:tcBorders>
                <w:vAlign w:val="center"/>
              </w:tcPr>
              <w:p w14:paraId="5FF92B3D" w14:textId="04B6CAD5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705303223" w:displacedByCustomXml="next"/>
          </w:sdtContent>
        </w:sdt>
      </w:tr>
      <w:tr w:rsidR="00C333BF" w:rsidRPr="00696855" w14:paraId="7F841C4E" w14:textId="77777777" w:rsidTr="00E44B68">
        <w:trPr>
          <w:trHeight w:val="70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B7A1B6B" w14:textId="10E017A4" w:rsidR="00C333BF" w:rsidRPr="00F76535" w:rsidRDefault="00C333BF" w:rsidP="00C333BF">
            <w:pPr>
              <w:numPr>
                <w:ilvl w:val="0"/>
                <w:numId w:val="1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0" w:name="_Ref87853268"/>
            <w:r>
              <w:rPr>
                <w:rFonts w:cs="Arial"/>
                <w:sz w:val="20"/>
              </w:rPr>
              <w:t xml:space="preserve">Locate and clarify </w:t>
            </w:r>
            <w:r w:rsidRPr="004A6C0D">
              <w:rPr>
                <w:rFonts w:cs="Arial"/>
                <w:sz w:val="20"/>
              </w:rPr>
              <w:t>organisation’s standards and values</w:t>
            </w:r>
            <w:r>
              <w:rPr>
                <w:rFonts w:cs="Arial"/>
                <w:sz w:val="20"/>
              </w:rPr>
              <w:t>.</w:t>
            </w:r>
            <w:bookmarkEnd w:id="30"/>
          </w:p>
        </w:tc>
        <w:permStart w:id="6992263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73387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67AC92A" w14:textId="15EAB509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699226352" w:displacedByCustomXml="next"/>
          </w:sdtContent>
        </w:sdt>
      </w:tr>
      <w:tr w:rsidR="00C333BF" w:rsidRPr="00696855" w14:paraId="146CB086" w14:textId="77777777" w:rsidTr="00E44B68">
        <w:trPr>
          <w:trHeight w:val="964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3737384F" w14:textId="77777777" w:rsidR="00C333BF" w:rsidRDefault="00C333BF" w:rsidP="00C333BF">
            <w:pPr>
              <w:pStyle w:val="321PASListTask1"/>
            </w:pPr>
            <w:bookmarkStart w:id="31" w:name="_Ref87853301"/>
            <w:r>
              <w:t>Describe organisations expectations related to leadership qualities and how own performance meets these expectations.</w:t>
            </w:r>
            <w:bookmarkEnd w:id="31"/>
          </w:p>
          <w:p w14:paraId="5C77F581" w14:textId="77777777" w:rsidR="00C333BF" w:rsidRDefault="00C333BF" w:rsidP="00C333BF">
            <w:pPr>
              <w:pStyle w:val="37PASAssessorDirection"/>
            </w:pPr>
            <w:r>
              <w:t>Assessor specify qualities described</w:t>
            </w:r>
          </w:p>
          <w:p w14:paraId="0A3EEA8E" w14:textId="6A869939" w:rsidR="00C333BF" w:rsidRPr="00C333BF" w:rsidRDefault="00C333BF" w:rsidP="00C333BF">
            <w:pPr>
              <w:pStyle w:val="38PASBenchmark"/>
              <w:rPr>
                <w:vanish w:val="0"/>
              </w:rPr>
            </w:pPr>
            <w:permStart w:id="14358862" w:edGrp="everyone"/>
            <w:permEnd w:id="14358862"/>
          </w:p>
        </w:tc>
        <w:permStart w:id="13654504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991390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AB8F3C6" w14:textId="0E2824DF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365450462" w:displacedByCustomXml="next"/>
          </w:sdtContent>
        </w:sdt>
      </w:tr>
      <w:tr w:rsidR="00C333BF" w:rsidRPr="00696855" w14:paraId="63440701" w14:textId="77777777" w:rsidTr="00E44B68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8BCC3FF" w14:textId="01DB9E64" w:rsidR="00C333BF" w:rsidRPr="00F76535" w:rsidRDefault="00C333BF" w:rsidP="00C333BF">
            <w:pPr>
              <w:numPr>
                <w:ilvl w:val="0"/>
                <w:numId w:val="1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2" w:name="_Ref87853341"/>
            <w:r>
              <w:rPr>
                <w:rFonts w:cs="Arial"/>
                <w:sz w:val="20"/>
              </w:rPr>
              <w:t>Determine and document individuals KPIs to enable individual to better meet organisational values</w:t>
            </w:r>
            <w:bookmarkEnd w:id="32"/>
          </w:p>
        </w:tc>
        <w:permStart w:id="5716058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819153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CB7D3C4" w14:textId="46DB57DB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571605899" w:displacedByCustomXml="next"/>
          </w:sdtContent>
        </w:sdt>
      </w:tr>
      <w:tr w:rsidR="00C333BF" w:rsidRPr="00696855" w14:paraId="1BE38726" w14:textId="77777777" w:rsidTr="00E44B68">
        <w:trPr>
          <w:trHeight w:val="73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73E3618" w14:textId="77777777" w:rsidR="00C333BF" w:rsidRDefault="00C333BF" w:rsidP="00C333BF">
            <w:pPr>
              <w:numPr>
                <w:ilvl w:val="0"/>
                <w:numId w:val="1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3" w:name="_Ref87853422"/>
            <w:r>
              <w:rPr>
                <w:rFonts w:cs="Arial"/>
                <w:sz w:val="20"/>
              </w:rPr>
              <w:t>Gather and organise information to support individual in achieving KPIs</w:t>
            </w:r>
            <w:bookmarkEnd w:id="33"/>
          </w:p>
          <w:p w14:paraId="4D112C71" w14:textId="77777777" w:rsidR="00C333BF" w:rsidRDefault="00C333BF" w:rsidP="00C333BF">
            <w:pPr>
              <w:pStyle w:val="37PASAssessorDirection"/>
            </w:pPr>
            <w:r>
              <w:t>Assessor specify support offered</w:t>
            </w:r>
          </w:p>
          <w:p w14:paraId="43CD947E" w14:textId="48B11738" w:rsidR="00C333BF" w:rsidRPr="00C333BF" w:rsidRDefault="00C333BF" w:rsidP="00C333BF">
            <w:pPr>
              <w:pStyle w:val="38PASBenchmark"/>
              <w:rPr>
                <w:vanish w:val="0"/>
              </w:rPr>
            </w:pPr>
            <w:permStart w:id="1229264962" w:edGrp="everyone"/>
            <w:permEnd w:id="1229264962"/>
          </w:p>
        </w:tc>
        <w:permStart w:id="10786074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12943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0C68B87" w14:textId="0C129924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078607470" w:displacedByCustomXml="next"/>
          </w:sdtContent>
        </w:sdt>
      </w:tr>
      <w:tr w:rsidR="00C333BF" w:rsidRPr="00696855" w14:paraId="534E2A6F" w14:textId="77777777" w:rsidTr="00E44B68">
        <w:trPr>
          <w:trHeight w:val="37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32429A" w14:textId="1CF18A01" w:rsidR="00C333BF" w:rsidRDefault="00C333BF" w:rsidP="00C333BF">
            <w:pPr>
              <w:numPr>
                <w:ilvl w:val="0"/>
                <w:numId w:val="1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4" w:name="_Ref87853448"/>
            <w:r w:rsidRPr="00814741">
              <w:rPr>
                <w:rFonts w:cs="Arial"/>
                <w:sz w:val="20"/>
              </w:rPr>
              <w:t xml:space="preserve">Discuss potential plan with </w:t>
            </w:r>
            <w:r>
              <w:rPr>
                <w:rFonts w:cs="Arial"/>
                <w:sz w:val="20"/>
              </w:rPr>
              <w:t>individual</w:t>
            </w:r>
            <w:r w:rsidRPr="00814741">
              <w:rPr>
                <w:rFonts w:cs="Arial"/>
                <w:sz w:val="20"/>
              </w:rPr>
              <w:t xml:space="preserve">, make adjustments as relevant </w:t>
            </w:r>
            <w:r>
              <w:rPr>
                <w:rFonts w:cs="Arial"/>
                <w:sz w:val="20"/>
              </w:rPr>
              <w:t>following discussion.</w:t>
            </w:r>
            <w:bookmarkEnd w:id="34"/>
          </w:p>
        </w:tc>
        <w:permStart w:id="6321072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294625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B31DF3E" w14:textId="12A832E1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632107208" w:displacedByCustomXml="next"/>
          </w:sdtContent>
        </w:sdt>
      </w:tr>
      <w:tr w:rsidR="00C333BF" w:rsidRPr="00696855" w14:paraId="77C06C8B" w14:textId="77777777" w:rsidTr="00E44B68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02C46CC3" w14:textId="0C09D112" w:rsidR="00C333BF" w:rsidRPr="00F76535" w:rsidRDefault="00C333BF" w:rsidP="00C333BF">
            <w:pPr>
              <w:numPr>
                <w:ilvl w:val="0"/>
                <w:numId w:val="1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5" w:name="_Ref87853456"/>
            <w:r>
              <w:rPr>
                <w:rFonts w:cs="Arial"/>
                <w:sz w:val="20"/>
              </w:rPr>
              <w:t>Encourage individual to participate in discussion and agreement of how KPIs are to be achieved and timeframe for achievement. (evidenced by signatures)</w:t>
            </w:r>
            <w:bookmarkEnd w:id="35"/>
          </w:p>
        </w:tc>
        <w:permStart w:id="3751994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850280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48D31E8" w14:textId="2F879C52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375199431" w:displacedByCustomXml="next"/>
          </w:sdtContent>
        </w:sdt>
      </w:tr>
      <w:tr w:rsidR="00C333BF" w:rsidRPr="00696855" w14:paraId="3C477B7E" w14:textId="77777777" w:rsidTr="00E44B68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C110A7B" w14:textId="4628626D" w:rsidR="00C333BF" w:rsidRPr="00F76535" w:rsidRDefault="00C333BF" w:rsidP="00C333BF">
            <w:pPr>
              <w:numPr>
                <w:ilvl w:val="0"/>
                <w:numId w:val="1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6" w:name="_Ref87853489"/>
            <w:r>
              <w:rPr>
                <w:rFonts w:cs="Arial"/>
                <w:sz w:val="20"/>
              </w:rPr>
              <w:t>Check in with individual during implementation to determine effectiveness of actions.</w:t>
            </w:r>
            <w:bookmarkEnd w:id="36"/>
          </w:p>
        </w:tc>
        <w:permStart w:id="17831334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3684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4CBDF6F" w14:textId="1F6DF668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783133437" w:displacedByCustomXml="next"/>
          </w:sdtContent>
        </w:sdt>
      </w:tr>
      <w:tr w:rsidR="00C333BF" w:rsidRPr="00696855" w14:paraId="04EE2D7D" w14:textId="77777777" w:rsidTr="00E44B6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D596645" w14:textId="63DA6001" w:rsidR="00C333BF" w:rsidRPr="00F76535" w:rsidRDefault="00C333BF" w:rsidP="00C333BF">
            <w:pPr>
              <w:numPr>
                <w:ilvl w:val="0"/>
                <w:numId w:val="1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7" w:name="_Ref87853502"/>
            <w:r>
              <w:rPr>
                <w:rFonts w:cs="Arial"/>
                <w:sz w:val="20"/>
              </w:rPr>
              <w:t>Undertake self-assessment of behaviour and make adjustments as required to meet organisational standards and values.</w:t>
            </w:r>
            <w:bookmarkEnd w:id="37"/>
          </w:p>
        </w:tc>
        <w:permStart w:id="5746931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230335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9B52236" w14:textId="437E8E78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574693114" w:displacedByCustomXml="next"/>
          </w:sdtContent>
        </w:sdt>
      </w:tr>
      <w:tr w:rsidR="00C333BF" w:rsidRPr="00696855" w14:paraId="1FF9CBC8" w14:textId="77777777" w:rsidTr="00E44B68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4053CCE8" w14:textId="58741CEB" w:rsidR="00C333BF" w:rsidRPr="00F76535" w:rsidRDefault="00C333BF" w:rsidP="00C333BF">
            <w:pPr>
              <w:numPr>
                <w:ilvl w:val="0"/>
                <w:numId w:val="1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8" w:name="_Ref87853709"/>
            <w:r>
              <w:rPr>
                <w:rFonts w:cs="Arial"/>
                <w:sz w:val="20"/>
              </w:rPr>
              <w:t xml:space="preserve">Behave in a manner that </w:t>
            </w:r>
            <w:r w:rsidRPr="00814741">
              <w:rPr>
                <w:rFonts w:cs="Arial"/>
                <w:sz w:val="20"/>
              </w:rPr>
              <w:t>contributes to the integrity and credibility of the organisation</w:t>
            </w:r>
            <w:r>
              <w:rPr>
                <w:rFonts w:cs="Arial"/>
                <w:sz w:val="20"/>
              </w:rPr>
              <w:t>.</w:t>
            </w:r>
            <w:bookmarkEnd w:id="38"/>
          </w:p>
        </w:tc>
        <w:permStart w:id="9518004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5931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9E8B878" w14:textId="2CEAE269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951800458" w:displacedByCustomXml="next"/>
          </w:sdtContent>
        </w:sdt>
      </w:tr>
      <w:tr w:rsidR="00C333BF" w:rsidRPr="00696855" w14:paraId="63C438E3" w14:textId="77777777" w:rsidTr="00E44B68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D0B789E" w14:textId="26DE1FD6" w:rsidR="00C333BF" w:rsidRPr="00F76535" w:rsidRDefault="00C333BF" w:rsidP="00C333BF">
            <w:pPr>
              <w:numPr>
                <w:ilvl w:val="0"/>
                <w:numId w:val="1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9" w:name="_Ref87853846"/>
            <w:r>
              <w:rPr>
                <w:rFonts w:cs="Arial"/>
                <w:sz w:val="20"/>
              </w:rPr>
              <w:t>Speak with individuals team member to confirm that individual is achieving KPIs.</w:t>
            </w:r>
            <w:bookmarkEnd w:id="39"/>
          </w:p>
        </w:tc>
        <w:permStart w:id="13570617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123987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C1F31BF" w14:textId="57000234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357061733" w:displacedByCustomXml="next"/>
          </w:sdtContent>
        </w:sdt>
      </w:tr>
      <w:tr w:rsidR="00C333BF" w:rsidRPr="00696855" w14:paraId="2C55CF67" w14:textId="77777777" w:rsidTr="00E44B68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37BFD386" w14:textId="46F4336D" w:rsidR="00C333BF" w:rsidRPr="00F76535" w:rsidRDefault="00C333BF" w:rsidP="00C333BF">
            <w:pPr>
              <w:numPr>
                <w:ilvl w:val="0"/>
                <w:numId w:val="1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40" w:name="_Ref87853898"/>
            <w:r w:rsidRPr="004A6C0D">
              <w:rPr>
                <w:rFonts w:cs="Arial"/>
                <w:sz w:val="20"/>
              </w:rPr>
              <w:t>Develop and implement</w:t>
            </w:r>
            <w:r>
              <w:rPr>
                <w:rFonts w:cs="Arial"/>
                <w:sz w:val="20"/>
              </w:rPr>
              <w:t xml:space="preserve"> a</w:t>
            </w:r>
            <w:r w:rsidRPr="004A6C0D">
              <w:rPr>
                <w:rFonts w:cs="Arial"/>
                <w:sz w:val="20"/>
              </w:rPr>
              <w:t xml:space="preserve"> performance plan for</w:t>
            </w:r>
            <w:r>
              <w:rPr>
                <w:rFonts w:cs="Arial"/>
                <w:sz w:val="20"/>
              </w:rPr>
              <w:t xml:space="preserve"> an</w:t>
            </w:r>
            <w:r w:rsidRPr="004A6C0D">
              <w:rPr>
                <w:rFonts w:cs="Arial"/>
                <w:sz w:val="20"/>
              </w:rPr>
              <w:t xml:space="preserve"> individual</w:t>
            </w:r>
            <w:r>
              <w:rPr>
                <w:rFonts w:cs="Arial"/>
                <w:sz w:val="20"/>
              </w:rPr>
              <w:t>.</w:t>
            </w:r>
            <w:bookmarkEnd w:id="40"/>
          </w:p>
        </w:tc>
        <w:permStart w:id="20545568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246943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55229FB5" w14:textId="437A02C6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054556822" w:displacedByCustomXml="next"/>
          </w:sdtContent>
        </w:sdt>
      </w:tr>
      <w:tr w:rsidR="00C333BF" w:rsidRPr="00696855" w14:paraId="7C4B4D76" w14:textId="77777777" w:rsidTr="00E44B68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7302646D" w14:textId="6EA17D35" w:rsidR="00C333BF" w:rsidRPr="00F76535" w:rsidRDefault="00C333BF" w:rsidP="00C333BF">
            <w:pPr>
              <w:numPr>
                <w:ilvl w:val="0"/>
                <w:numId w:val="1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41" w:name="_Ref87853906"/>
            <w:r>
              <w:rPr>
                <w:rFonts w:cs="Arial"/>
                <w:sz w:val="20"/>
              </w:rPr>
              <w:t xml:space="preserve">Include </w:t>
            </w:r>
            <w:r w:rsidRPr="004A6C0D">
              <w:rPr>
                <w:rFonts w:cs="Arial"/>
                <w:sz w:val="20"/>
              </w:rPr>
              <w:t>key performance indicators</w:t>
            </w:r>
            <w:r>
              <w:rPr>
                <w:rFonts w:cs="Arial"/>
                <w:sz w:val="20"/>
              </w:rPr>
              <w:t xml:space="preserve"> in plan</w:t>
            </w:r>
            <w:r w:rsidRPr="004A6C0D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that meet</w:t>
            </w:r>
            <w:r w:rsidRPr="004A6C0D">
              <w:rPr>
                <w:rFonts w:cs="Arial"/>
                <w:sz w:val="20"/>
              </w:rPr>
              <w:t xml:space="preserve"> organisation’s business objectives</w:t>
            </w:r>
            <w:r>
              <w:rPr>
                <w:rFonts w:cs="Arial"/>
                <w:sz w:val="20"/>
              </w:rPr>
              <w:t>.</w:t>
            </w:r>
            <w:bookmarkEnd w:id="41"/>
          </w:p>
        </w:tc>
        <w:permStart w:id="17293955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724796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3DD3AAC6" w14:textId="2F7FB125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729395542" w:displacedByCustomXml="next"/>
          </w:sdtContent>
        </w:sdt>
      </w:tr>
    </w:tbl>
    <w:p w14:paraId="61105B10" w14:textId="3397E117" w:rsidR="00951F5B" w:rsidRDefault="006C5261" w:rsidP="00951F5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C5261">
        <w:rPr>
          <w:rFonts w:ascii="Arial" w:hAnsi="Arial" w:cs="Arial"/>
          <w:b/>
          <w:bCs/>
          <w:sz w:val="22"/>
          <w:szCs w:val="22"/>
        </w:rPr>
        <w:lastRenderedPageBreak/>
        <w:t>Individual</w:t>
      </w:r>
      <w:r>
        <w:rPr>
          <w:rFonts w:ascii="Arial" w:hAnsi="Arial" w:cs="Arial"/>
          <w:sz w:val="22"/>
          <w:szCs w:val="22"/>
        </w:rPr>
        <w:t xml:space="preserve"> </w:t>
      </w:r>
      <w:r w:rsidR="00951F5B" w:rsidRPr="00951F5B">
        <w:rPr>
          <w:rFonts w:ascii="Arial" w:hAnsi="Arial" w:cs="Arial"/>
          <w:b/>
          <w:bCs/>
          <w:sz w:val="22"/>
          <w:szCs w:val="22"/>
        </w:rPr>
        <w:t>Performance Plan template</w:t>
      </w:r>
    </w:p>
    <w:p w14:paraId="3FDEBB21" w14:textId="206A5784" w:rsidR="00951F5B" w:rsidRPr="00D041B0" w:rsidRDefault="00951F5B" w:rsidP="00951F5B">
      <w:pPr>
        <w:jc w:val="center"/>
        <w:rPr>
          <w:rFonts w:ascii="Arial" w:hAnsi="Arial" w:cs="Arial"/>
          <w:b/>
          <w:bCs/>
          <w:sz w:val="20"/>
        </w:rPr>
      </w:pPr>
    </w:p>
    <w:tbl>
      <w:tblPr>
        <w:tblW w:w="0" w:type="auto"/>
        <w:tblInd w:w="-118" w:type="dxa"/>
        <w:tblBorders>
          <w:top w:val="single" w:sz="8" w:space="0" w:color="C0504D"/>
          <w:bottom w:val="single" w:sz="8" w:space="0" w:color="C0504D"/>
        </w:tblBorders>
        <w:tblLook w:val="01E0" w:firstRow="1" w:lastRow="1" w:firstColumn="1" w:lastColumn="1" w:noHBand="0" w:noVBand="0"/>
      </w:tblPr>
      <w:tblGrid>
        <w:gridCol w:w="2376"/>
        <w:gridCol w:w="4820"/>
        <w:gridCol w:w="1843"/>
      </w:tblGrid>
      <w:tr w:rsidR="00951F5B" w:rsidRPr="007304BE" w14:paraId="3828A0EC" w14:textId="77777777" w:rsidTr="00D041B0">
        <w:trPr>
          <w:trHeight w:val="340"/>
        </w:trPr>
        <w:tc>
          <w:tcPr>
            <w:tcW w:w="23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14:paraId="413796E9" w14:textId="484394CD" w:rsidR="00951F5B" w:rsidRPr="007304BE" w:rsidRDefault="00951F5B" w:rsidP="00D041B0">
            <w:pPr>
              <w:jc w:val="left"/>
              <w:rPr>
                <w:rFonts w:cs="Calibri"/>
                <w:b/>
                <w:bCs/>
              </w:rPr>
            </w:pPr>
            <w:r w:rsidRPr="007304BE">
              <w:rPr>
                <w:rFonts w:cs="Calibri"/>
                <w:b/>
                <w:bCs/>
              </w:rPr>
              <w:t>Name of Employee:</w:t>
            </w:r>
          </w:p>
        </w:tc>
        <w:tc>
          <w:tcPr>
            <w:tcW w:w="6663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14:paraId="0CA52FD4" w14:textId="6BD0FEE9" w:rsidR="00951F5B" w:rsidRPr="00D041B0" w:rsidRDefault="002546AC" w:rsidP="00D041B0">
            <w:pPr>
              <w:jc w:val="left"/>
              <w:rPr>
                <w:rFonts w:cs="Calibri"/>
              </w:rPr>
            </w:pPr>
            <w:r>
              <w:rPr>
                <w:rFonts w:cs="Calibri"/>
              </w:rPr>
              <w:t xml:space="preserve">Gilbert Osorio </w:t>
            </w:r>
          </w:p>
        </w:tc>
      </w:tr>
      <w:tr w:rsidR="00951F5B" w:rsidRPr="007304BE" w14:paraId="2FFE7E19" w14:textId="77777777" w:rsidTr="00D041B0">
        <w:trPr>
          <w:trHeight w:val="340"/>
        </w:trPr>
        <w:tc>
          <w:tcPr>
            <w:tcW w:w="23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14:paraId="18526589" w14:textId="7591505E" w:rsidR="00951F5B" w:rsidRPr="007304BE" w:rsidRDefault="00951F5B" w:rsidP="00D041B0">
            <w:pPr>
              <w:jc w:val="left"/>
              <w:rPr>
                <w:rFonts w:cs="Calibri"/>
                <w:b/>
                <w:bCs/>
              </w:rPr>
            </w:pPr>
            <w:r w:rsidRPr="007304BE">
              <w:rPr>
                <w:rFonts w:cs="Calibri"/>
                <w:b/>
                <w:bCs/>
              </w:rPr>
              <w:t>Performance Period:</w:t>
            </w:r>
          </w:p>
        </w:tc>
        <w:tc>
          <w:tcPr>
            <w:tcW w:w="6663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14:paraId="2C0DFF0E" w14:textId="67C0E5B0" w:rsidR="00951F5B" w:rsidRPr="00D041B0" w:rsidRDefault="009E110C" w:rsidP="00D041B0">
            <w:pPr>
              <w:jc w:val="left"/>
              <w:rPr>
                <w:rFonts w:cs="Calibri"/>
              </w:rPr>
            </w:pPr>
            <w:r>
              <w:rPr>
                <w:rFonts w:cs="Calibri"/>
              </w:rPr>
              <w:t xml:space="preserve">Monthly </w:t>
            </w:r>
          </w:p>
        </w:tc>
      </w:tr>
      <w:tr w:rsidR="00951F5B" w:rsidRPr="007304BE" w14:paraId="6DD388FE" w14:textId="77777777" w:rsidTr="00D041B0">
        <w:trPr>
          <w:trHeight w:val="340"/>
        </w:trPr>
        <w:tc>
          <w:tcPr>
            <w:tcW w:w="23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14:paraId="7AC3B3B9" w14:textId="0E47AF1E" w:rsidR="00951F5B" w:rsidRPr="007304BE" w:rsidRDefault="00951F5B" w:rsidP="00D041B0">
            <w:pPr>
              <w:jc w:val="left"/>
              <w:rPr>
                <w:rFonts w:cs="Calibri"/>
                <w:b/>
                <w:bCs/>
              </w:rPr>
            </w:pPr>
            <w:r w:rsidRPr="007304BE">
              <w:rPr>
                <w:rFonts w:cs="Calibri"/>
                <w:b/>
                <w:bCs/>
              </w:rPr>
              <w:t>Job Title:</w:t>
            </w:r>
          </w:p>
        </w:tc>
        <w:tc>
          <w:tcPr>
            <w:tcW w:w="6663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14:paraId="40D2B0C0" w14:textId="34187162" w:rsidR="00951F5B" w:rsidRPr="00D041B0" w:rsidRDefault="00B106B4" w:rsidP="00D041B0">
            <w:pPr>
              <w:jc w:val="left"/>
              <w:rPr>
                <w:rFonts w:cs="Calibri"/>
              </w:rPr>
            </w:pPr>
            <w:permStart w:id="920473009" w:edGrp="everyone"/>
            <w:r>
              <w:rPr>
                <w:rFonts w:cs="Calibri"/>
              </w:rPr>
              <w:t xml:space="preserve">Track worker </w:t>
            </w:r>
            <w:permEnd w:id="920473009"/>
          </w:p>
        </w:tc>
      </w:tr>
      <w:tr w:rsidR="00951F5B" w:rsidRPr="007304BE" w14:paraId="6475156F" w14:textId="77777777" w:rsidTr="00D041B0">
        <w:trPr>
          <w:trHeight w:val="340"/>
        </w:trPr>
        <w:tc>
          <w:tcPr>
            <w:tcW w:w="23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14:paraId="673B70E8" w14:textId="77777777" w:rsidR="00951F5B" w:rsidRPr="007304BE" w:rsidRDefault="00951F5B" w:rsidP="00D041B0">
            <w:pPr>
              <w:jc w:val="left"/>
              <w:rPr>
                <w:rFonts w:cs="Calibri"/>
                <w:b/>
                <w:bCs/>
              </w:rPr>
            </w:pPr>
            <w:r w:rsidRPr="007304BE">
              <w:rPr>
                <w:rFonts w:cs="Calibri"/>
                <w:b/>
                <w:bCs/>
              </w:rPr>
              <w:t>Supervisor / Manager Name:</w:t>
            </w:r>
          </w:p>
        </w:tc>
        <w:tc>
          <w:tcPr>
            <w:tcW w:w="6663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14:paraId="0EBC2F73" w14:textId="453B650F" w:rsidR="00951F5B" w:rsidRPr="00D041B0" w:rsidRDefault="006F4D5F" w:rsidP="00D041B0">
            <w:pPr>
              <w:jc w:val="left"/>
              <w:rPr>
                <w:rFonts w:cs="Calibri"/>
              </w:rPr>
            </w:pPr>
            <w:permStart w:id="1389300608" w:edGrp="everyone"/>
            <w:r>
              <w:rPr>
                <w:rFonts w:cs="Calibri"/>
              </w:rPr>
              <w:t>Moses McGoon</w:t>
            </w:r>
            <w:permEnd w:id="1389300608"/>
          </w:p>
        </w:tc>
      </w:tr>
      <w:tr w:rsidR="00951F5B" w:rsidRPr="007304BE" w14:paraId="593D8B19" w14:textId="77777777" w:rsidTr="00D041B0">
        <w:trPr>
          <w:trHeight w:val="340"/>
        </w:trPr>
        <w:tc>
          <w:tcPr>
            <w:tcW w:w="23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14:paraId="7AC4282D" w14:textId="77777777" w:rsidR="00951F5B" w:rsidRPr="007304BE" w:rsidRDefault="00951F5B" w:rsidP="00D041B0">
            <w:pPr>
              <w:jc w:val="left"/>
              <w:rPr>
                <w:rFonts w:cs="Calibri"/>
                <w:b/>
                <w:bCs/>
              </w:rPr>
            </w:pPr>
            <w:r w:rsidRPr="007304BE">
              <w:rPr>
                <w:rFonts w:cs="Calibri"/>
                <w:b/>
                <w:bCs/>
              </w:rPr>
              <w:t>Date:</w:t>
            </w:r>
          </w:p>
        </w:tc>
        <w:tc>
          <w:tcPr>
            <w:tcW w:w="6663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14:paraId="6A1C42DA" w14:textId="4FCEAA13" w:rsidR="00951F5B" w:rsidRPr="00D041B0" w:rsidRDefault="008A5998" w:rsidP="00D041B0">
            <w:pPr>
              <w:jc w:val="left"/>
              <w:rPr>
                <w:rFonts w:cs="Calibri"/>
              </w:rPr>
            </w:pPr>
            <w:permStart w:id="827478792" w:edGrp="everyone"/>
            <w:r>
              <w:rPr>
                <w:rFonts w:cs="Calibri"/>
              </w:rPr>
              <w:t>12/05/2022</w:t>
            </w:r>
            <w:permEnd w:id="827478792"/>
          </w:p>
        </w:tc>
      </w:tr>
      <w:tr w:rsidR="00951F5B" w:rsidRPr="002633BA" w14:paraId="1CE68857" w14:textId="77777777" w:rsidTr="003332FC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c>
          <w:tcPr>
            <w:tcW w:w="9039" w:type="dxa"/>
            <w:gridSpan w:val="3"/>
            <w:tcBorders>
              <w:top w:val="single" w:sz="8" w:space="0" w:color="CF7B79"/>
              <w:left w:val="single" w:sz="8" w:space="0" w:color="CF7B79"/>
              <w:bottom w:val="single" w:sz="8" w:space="0" w:color="CF7B79"/>
              <w:right w:val="single" w:sz="8" w:space="0" w:color="CF7B79"/>
            </w:tcBorders>
            <w:shd w:val="clear" w:color="auto" w:fill="C0504D"/>
          </w:tcPr>
          <w:p w14:paraId="290E191F" w14:textId="25F6030A" w:rsidR="00951F5B" w:rsidRPr="00A84C06" w:rsidRDefault="00951F5B" w:rsidP="003332FC">
            <w:pPr>
              <w:spacing w:after="120"/>
              <w:rPr>
                <w:rFonts w:cs="Calibri"/>
                <w:b/>
                <w:bCs/>
                <w:color w:val="FFFFFF"/>
              </w:rPr>
            </w:pPr>
            <w:r w:rsidRPr="002633BA">
              <w:rPr>
                <w:rFonts w:cs="Calibri"/>
                <w:b/>
                <w:bCs/>
                <w:color w:val="FFFFFF"/>
              </w:rPr>
              <w:t>Key Result Area:</w:t>
            </w:r>
            <w:r w:rsidR="00D041B0" w:rsidRPr="00D041B0">
              <w:rPr>
                <w:rFonts w:cs="Calibri"/>
                <w:color w:val="FFFFFF"/>
              </w:rPr>
              <w:t xml:space="preserve"> </w:t>
            </w:r>
            <w:permStart w:id="269120536" w:edGrp="everyone"/>
            <w:r w:rsidR="009A4CEC">
              <w:rPr>
                <w:rFonts w:cs="Calibri"/>
                <w:color w:val="FFFFFF"/>
              </w:rPr>
              <w:t xml:space="preserve"> </w:t>
            </w:r>
            <w:permEnd w:id="269120536"/>
          </w:p>
        </w:tc>
      </w:tr>
      <w:tr w:rsidR="00951F5B" w:rsidRPr="002633BA" w14:paraId="226D1675" w14:textId="77777777" w:rsidTr="003332FC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c>
          <w:tcPr>
            <w:tcW w:w="9039" w:type="dxa"/>
            <w:gridSpan w:val="3"/>
            <w:shd w:val="clear" w:color="auto" w:fill="EFD3D2"/>
          </w:tcPr>
          <w:p w14:paraId="53092F6C" w14:textId="3503217A" w:rsidR="00951F5B" w:rsidRPr="00D041B0" w:rsidRDefault="00951F5B" w:rsidP="003332FC">
            <w:pPr>
              <w:spacing w:after="120"/>
              <w:rPr>
                <w:rFonts w:cs="Calibri"/>
              </w:rPr>
            </w:pPr>
            <w:r>
              <w:rPr>
                <w:rFonts w:cs="Calibri"/>
                <w:b/>
                <w:bCs/>
              </w:rPr>
              <w:t xml:space="preserve">Organisational </w:t>
            </w:r>
            <w:r w:rsidRPr="002633BA">
              <w:rPr>
                <w:rFonts w:cs="Calibri"/>
                <w:b/>
                <w:bCs/>
              </w:rPr>
              <w:t>Objective:</w:t>
            </w:r>
            <w:r w:rsidR="00D041B0" w:rsidRPr="00D041B0">
              <w:rPr>
                <w:rFonts w:cs="Calibri"/>
              </w:rPr>
              <w:t xml:space="preserve"> </w:t>
            </w:r>
            <w:r w:rsidR="00621A21">
              <w:rPr>
                <w:rFonts w:cs="Calibri"/>
              </w:rPr>
              <w:t>Work</w:t>
            </w:r>
            <w:r w:rsidR="004312FC">
              <w:rPr>
                <w:rFonts w:cs="Calibri"/>
              </w:rPr>
              <w:t xml:space="preserve"> is </w:t>
            </w:r>
            <w:r w:rsidR="002F15B1">
              <w:rPr>
                <w:rFonts w:cs="Calibri"/>
              </w:rPr>
              <w:t xml:space="preserve">effectively </w:t>
            </w:r>
            <w:r w:rsidR="001C2F93">
              <w:rPr>
                <w:rFonts w:cs="Calibri"/>
              </w:rPr>
              <w:t xml:space="preserve">and timely completed </w:t>
            </w:r>
            <w:r w:rsidR="00510185">
              <w:rPr>
                <w:rFonts w:cs="Calibri"/>
              </w:rPr>
              <w:t>*</w:t>
            </w:r>
          </w:p>
        </w:tc>
      </w:tr>
      <w:tr w:rsidR="00951F5B" w:rsidRPr="002633BA" w14:paraId="0EF42C7C" w14:textId="77777777" w:rsidTr="00CF4110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rPr>
          <w:trHeight w:val="1466"/>
        </w:trPr>
        <w:tc>
          <w:tcPr>
            <w:tcW w:w="7196" w:type="dxa"/>
            <w:gridSpan w:val="2"/>
            <w:tcBorders>
              <w:top w:val="double" w:sz="6" w:space="0" w:color="CF7B79"/>
              <w:left w:val="single" w:sz="8" w:space="0" w:color="CF7B79"/>
              <w:bottom w:val="single" w:sz="8" w:space="0" w:color="CF7B79"/>
              <w:right w:val="single" w:sz="4" w:space="0" w:color="C0504D"/>
            </w:tcBorders>
          </w:tcPr>
          <w:p w14:paraId="4E034046" w14:textId="77777777" w:rsidR="00951F5B" w:rsidRPr="002633BA" w:rsidRDefault="00951F5B" w:rsidP="003332FC">
            <w:pPr>
              <w:spacing w:after="12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Key Performance Indicator</w:t>
            </w:r>
            <w:r w:rsidRPr="002633BA">
              <w:rPr>
                <w:rFonts w:cs="Calibri"/>
                <w:b/>
                <w:bCs/>
              </w:rPr>
              <w:t>:</w:t>
            </w:r>
          </w:p>
          <w:p w14:paraId="41EC8526" w14:textId="77777777" w:rsidR="00951F5B" w:rsidRDefault="00EA5874" w:rsidP="003332FC">
            <w:pPr>
              <w:spacing w:after="120"/>
              <w:rPr>
                <w:rFonts w:cs="Calibri"/>
              </w:rPr>
            </w:pPr>
            <w:r>
              <w:rPr>
                <w:rFonts w:cs="Calibri"/>
              </w:rPr>
              <w:t>Total</w:t>
            </w:r>
            <w:r w:rsidR="00B14830">
              <w:rPr>
                <w:rFonts w:cs="Calibri"/>
              </w:rPr>
              <w:t xml:space="preserve"> Project Time</w:t>
            </w:r>
          </w:p>
          <w:p w14:paraId="508B20C3" w14:textId="07C9BFAC" w:rsidR="00C934E1" w:rsidRPr="00D041B0" w:rsidRDefault="00F7535D" w:rsidP="003332FC">
            <w:pPr>
              <w:spacing w:after="120"/>
              <w:rPr>
                <w:rFonts w:cs="Calibri"/>
              </w:rPr>
            </w:pPr>
            <w:r>
              <w:rPr>
                <w:rFonts w:cs="Calibri"/>
              </w:rPr>
              <w:t xml:space="preserve">The number of working hours </w:t>
            </w:r>
            <w:r w:rsidR="002F0AFB">
              <w:rPr>
                <w:rFonts w:cs="Calibri"/>
              </w:rPr>
              <w:t>spent on different aspect of the works</w:t>
            </w:r>
          </w:p>
        </w:tc>
        <w:tc>
          <w:tcPr>
            <w:tcW w:w="1843" w:type="dxa"/>
            <w:tcBorders>
              <w:top w:val="double" w:sz="6" w:space="0" w:color="CF7B79"/>
              <w:left w:val="single" w:sz="4" w:space="0" w:color="C0504D"/>
              <w:bottom w:val="single" w:sz="8" w:space="0" w:color="CF7B79"/>
              <w:right w:val="single" w:sz="8" w:space="0" w:color="CF7B79"/>
            </w:tcBorders>
          </w:tcPr>
          <w:p w14:paraId="60CF6BB7" w14:textId="77777777" w:rsidR="00951F5B" w:rsidRDefault="00951F5B" w:rsidP="003332FC">
            <w:pPr>
              <w:spacing w:after="120"/>
              <w:rPr>
                <w:rFonts w:cs="Calibri"/>
                <w:b/>
                <w:bCs/>
              </w:rPr>
            </w:pPr>
            <w:r w:rsidRPr="002633BA">
              <w:rPr>
                <w:rFonts w:cs="Calibri"/>
                <w:b/>
                <w:bCs/>
              </w:rPr>
              <w:t>Review Date</w:t>
            </w:r>
            <w:r w:rsidR="00D041B0">
              <w:rPr>
                <w:rFonts w:cs="Calibri"/>
                <w:b/>
                <w:bCs/>
              </w:rPr>
              <w:t>:</w:t>
            </w:r>
          </w:p>
          <w:p w14:paraId="0474C69D" w14:textId="59EF2E9A" w:rsidR="00D041B0" w:rsidRPr="00D041B0" w:rsidRDefault="00A052E1" w:rsidP="003332FC">
            <w:pPr>
              <w:spacing w:after="120"/>
              <w:rPr>
                <w:rFonts w:cs="Calibri"/>
              </w:rPr>
            </w:pPr>
            <w:permStart w:id="588278771" w:edGrp="everyone"/>
            <w:r>
              <w:rPr>
                <w:rFonts w:cs="Calibri"/>
              </w:rPr>
              <w:t>13</w:t>
            </w:r>
            <w:r w:rsidR="000612DC">
              <w:rPr>
                <w:rFonts w:cs="Calibri"/>
              </w:rPr>
              <w:t>/06/2022</w:t>
            </w:r>
            <w:permEnd w:id="588278771"/>
          </w:p>
        </w:tc>
      </w:tr>
      <w:tr w:rsidR="00951F5B" w:rsidRPr="002633BA" w14:paraId="72C1FEEF" w14:textId="77777777" w:rsidTr="003332FC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c>
          <w:tcPr>
            <w:tcW w:w="9039" w:type="dxa"/>
            <w:gridSpan w:val="3"/>
            <w:tcBorders>
              <w:top w:val="single" w:sz="8" w:space="0" w:color="CF7B79"/>
              <w:left w:val="single" w:sz="8" w:space="0" w:color="CF7B79"/>
              <w:bottom w:val="single" w:sz="8" w:space="0" w:color="CF7B79"/>
              <w:right w:val="single" w:sz="8" w:space="0" w:color="CF7B79"/>
            </w:tcBorders>
            <w:shd w:val="clear" w:color="auto" w:fill="C0504D"/>
          </w:tcPr>
          <w:p w14:paraId="485B5468" w14:textId="4D258022" w:rsidR="00951F5B" w:rsidRPr="00D041B0" w:rsidRDefault="00951F5B" w:rsidP="003332FC">
            <w:pPr>
              <w:spacing w:after="120"/>
              <w:rPr>
                <w:rFonts w:cs="Calibri"/>
                <w:color w:val="FFFFFF"/>
              </w:rPr>
            </w:pPr>
            <w:r w:rsidRPr="002633BA">
              <w:rPr>
                <w:rFonts w:cs="Calibri"/>
                <w:b/>
                <w:bCs/>
                <w:color w:val="FFFFFF"/>
              </w:rPr>
              <w:t>Key Result Area:</w:t>
            </w:r>
            <w:r w:rsidR="00D041B0">
              <w:rPr>
                <w:rFonts w:cs="Calibri"/>
                <w:color w:val="FFFFFF"/>
              </w:rPr>
              <w:t xml:space="preserve"> </w:t>
            </w:r>
            <w:permStart w:id="494434933" w:edGrp="everyone"/>
            <w:permEnd w:id="494434933"/>
          </w:p>
        </w:tc>
      </w:tr>
      <w:tr w:rsidR="00951F5B" w:rsidRPr="002633BA" w14:paraId="0B22AD48" w14:textId="77777777" w:rsidTr="003332FC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c>
          <w:tcPr>
            <w:tcW w:w="9039" w:type="dxa"/>
            <w:gridSpan w:val="3"/>
            <w:shd w:val="clear" w:color="auto" w:fill="EFD3D2"/>
          </w:tcPr>
          <w:p w14:paraId="175DF8E8" w14:textId="349F8F26" w:rsidR="00951F5B" w:rsidRPr="00D041B0" w:rsidRDefault="00951F5B" w:rsidP="003332FC">
            <w:pPr>
              <w:spacing w:after="120"/>
              <w:rPr>
                <w:rFonts w:cs="Calibri"/>
              </w:rPr>
            </w:pPr>
            <w:r>
              <w:rPr>
                <w:rFonts w:cs="Calibri"/>
                <w:b/>
                <w:bCs/>
              </w:rPr>
              <w:t xml:space="preserve">Organisational </w:t>
            </w:r>
            <w:r w:rsidRPr="002633BA">
              <w:rPr>
                <w:rFonts w:cs="Calibri"/>
                <w:b/>
                <w:bCs/>
              </w:rPr>
              <w:t>Objective:</w:t>
            </w:r>
            <w:r w:rsidR="00D041B0">
              <w:rPr>
                <w:rFonts w:cs="Calibri"/>
                <w:b/>
                <w:bCs/>
              </w:rPr>
              <w:t xml:space="preserve"> </w:t>
            </w:r>
            <w:r w:rsidR="00DF0355">
              <w:rPr>
                <w:rFonts w:cs="Calibri"/>
                <w:b/>
                <w:bCs/>
              </w:rPr>
              <w:t xml:space="preserve">Create a safe work environment </w:t>
            </w:r>
          </w:p>
        </w:tc>
      </w:tr>
      <w:tr w:rsidR="00951F5B" w:rsidRPr="002633BA" w14:paraId="732C7CBE" w14:textId="77777777" w:rsidTr="00CF4110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rPr>
          <w:trHeight w:val="1377"/>
        </w:trPr>
        <w:tc>
          <w:tcPr>
            <w:tcW w:w="7196" w:type="dxa"/>
            <w:gridSpan w:val="2"/>
            <w:tcBorders>
              <w:top w:val="double" w:sz="6" w:space="0" w:color="CF7B79"/>
              <w:left w:val="single" w:sz="8" w:space="0" w:color="CF7B79"/>
              <w:bottom w:val="single" w:sz="8" w:space="0" w:color="CF7B79"/>
              <w:right w:val="single" w:sz="4" w:space="0" w:color="C0504D"/>
            </w:tcBorders>
          </w:tcPr>
          <w:p w14:paraId="19C43767" w14:textId="77777777" w:rsidR="00431E0C" w:rsidRDefault="00951F5B" w:rsidP="003332FC">
            <w:pPr>
              <w:spacing w:after="12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Key Performance Indicator</w:t>
            </w:r>
            <w:r w:rsidRPr="002633BA">
              <w:rPr>
                <w:rFonts w:cs="Calibri"/>
                <w:b/>
                <w:bCs/>
              </w:rPr>
              <w:t>:</w:t>
            </w:r>
          </w:p>
          <w:p w14:paraId="1E152418" w14:textId="77777777" w:rsidR="00431E0C" w:rsidRDefault="00C02FA9" w:rsidP="003332FC">
            <w:pPr>
              <w:spacing w:after="120"/>
              <w:rPr>
                <w:rFonts w:cs="Calibri"/>
              </w:rPr>
            </w:pPr>
            <w:r>
              <w:rPr>
                <w:rFonts w:cs="Calibri"/>
                <w:noProof/>
              </w:rPr>
              <w:t xml:space="preserve"> </w:t>
            </w:r>
            <w:r w:rsidR="000D243B">
              <w:rPr>
                <w:rFonts w:cs="Calibri"/>
              </w:rPr>
              <w:t xml:space="preserve">Safety Pre-Start </w:t>
            </w:r>
            <w:r w:rsidR="003E7C23">
              <w:rPr>
                <w:rFonts w:cs="Calibri"/>
              </w:rPr>
              <w:t xml:space="preserve">briefing </w:t>
            </w:r>
          </w:p>
          <w:p w14:paraId="36830A48" w14:textId="5E6C492C" w:rsidR="002F0AFB" w:rsidRPr="00431E0C" w:rsidRDefault="003516C6" w:rsidP="003332FC">
            <w:pPr>
              <w:spacing w:after="120"/>
              <w:rPr>
                <w:rFonts w:cs="Calibri"/>
              </w:rPr>
            </w:pPr>
            <w:r>
              <w:rPr>
                <w:rFonts w:cs="Calibri"/>
              </w:rPr>
              <w:t>Number of incidents/ accidents</w:t>
            </w:r>
          </w:p>
        </w:tc>
        <w:tc>
          <w:tcPr>
            <w:tcW w:w="1843" w:type="dxa"/>
            <w:tcBorders>
              <w:top w:val="double" w:sz="6" w:space="0" w:color="CF7B79"/>
              <w:left w:val="single" w:sz="4" w:space="0" w:color="C0504D"/>
              <w:bottom w:val="single" w:sz="8" w:space="0" w:color="CF7B79"/>
              <w:right w:val="single" w:sz="8" w:space="0" w:color="CF7B79"/>
            </w:tcBorders>
          </w:tcPr>
          <w:p w14:paraId="37BBDA9C" w14:textId="77777777" w:rsidR="00951F5B" w:rsidRDefault="00951F5B" w:rsidP="003332FC">
            <w:pPr>
              <w:spacing w:after="120"/>
              <w:rPr>
                <w:rFonts w:cs="Calibri"/>
                <w:b/>
                <w:bCs/>
              </w:rPr>
            </w:pPr>
            <w:r w:rsidRPr="002633BA">
              <w:rPr>
                <w:rFonts w:cs="Calibri"/>
                <w:b/>
                <w:bCs/>
              </w:rPr>
              <w:t>Review Date</w:t>
            </w:r>
            <w:r w:rsidR="00D041B0">
              <w:rPr>
                <w:rFonts w:cs="Calibri"/>
                <w:b/>
                <w:bCs/>
              </w:rPr>
              <w:t>:</w:t>
            </w:r>
          </w:p>
          <w:p w14:paraId="5C2E3177" w14:textId="4217CC5B" w:rsidR="00D041B0" w:rsidRPr="00D041B0" w:rsidRDefault="00185B3B" w:rsidP="003332FC">
            <w:pPr>
              <w:spacing w:after="120"/>
              <w:rPr>
                <w:rFonts w:cs="Calibri"/>
              </w:rPr>
            </w:pPr>
            <w:permStart w:id="59965829" w:edGrp="everyone"/>
            <w:r>
              <w:rPr>
                <w:rFonts w:cs="Calibri"/>
              </w:rPr>
              <w:t>13/06/2022</w:t>
            </w:r>
            <w:permEnd w:id="59965829"/>
          </w:p>
        </w:tc>
      </w:tr>
      <w:tr w:rsidR="00951F5B" w:rsidRPr="002633BA" w14:paraId="6742FA18" w14:textId="77777777" w:rsidTr="003332FC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c>
          <w:tcPr>
            <w:tcW w:w="9039" w:type="dxa"/>
            <w:gridSpan w:val="3"/>
            <w:tcBorders>
              <w:top w:val="single" w:sz="8" w:space="0" w:color="CF7B79"/>
              <w:left w:val="single" w:sz="8" w:space="0" w:color="CF7B79"/>
              <w:bottom w:val="single" w:sz="8" w:space="0" w:color="CF7B79"/>
              <w:right w:val="single" w:sz="8" w:space="0" w:color="CF7B79"/>
            </w:tcBorders>
            <w:shd w:val="clear" w:color="auto" w:fill="C0504D"/>
          </w:tcPr>
          <w:p w14:paraId="0CBA6F0D" w14:textId="35A95503" w:rsidR="00951F5B" w:rsidRPr="00D041B0" w:rsidRDefault="00951F5B" w:rsidP="003332FC">
            <w:pPr>
              <w:spacing w:after="120"/>
              <w:rPr>
                <w:rFonts w:cs="Calibri"/>
                <w:color w:val="FFFFFF"/>
              </w:rPr>
            </w:pPr>
            <w:r w:rsidRPr="002633BA">
              <w:rPr>
                <w:rFonts w:cs="Calibri"/>
                <w:b/>
                <w:bCs/>
                <w:color w:val="FFFFFF"/>
              </w:rPr>
              <w:t>Key Result Area:</w:t>
            </w:r>
            <w:r w:rsidR="00D041B0">
              <w:rPr>
                <w:rFonts w:cs="Calibri"/>
                <w:color w:val="FFFFFF"/>
              </w:rPr>
              <w:t xml:space="preserve"> </w:t>
            </w:r>
            <w:permStart w:id="935920314" w:edGrp="everyone"/>
            <w:permEnd w:id="935920314"/>
          </w:p>
        </w:tc>
      </w:tr>
      <w:tr w:rsidR="00951F5B" w:rsidRPr="002633BA" w14:paraId="72BED39A" w14:textId="77777777" w:rsidTr="003332FC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c>
          <w:tcPr>
            <w:tcW w:w="9039" w:type="dxa"/>
            <w:gridSpan w:val="3"/>
            <w:shd w:val="clear" w:color="auto" w:fill="EFD3D2"/>
          </w:tcPr>
          <w:p w14:paraId="0F8169A7" w14:textId="3AEC24F0" w:rsidR="00951F5B" w:rsidRPr="00D041B0" w:rsidRDefault="00951F5B" w:rsidP="003332FC">
            <w:pPr>
              <w:spacing w:after="120"/>
              <w:rPr>
                <w:rFonts w:cs="Calibri"/>
              </w:rPr>
            </w:pPr>
            <w:r>
              <w:rPr>
                <w:rFonts w:cs="Calibri"/>
                <w:b/>
                <w:bCs/>
              </w:rPr>
              <w:t xml:space="preserve">Organisational </w:t>
            </w:r>
            <w:r w:rsidRPr="002633BA">
              <w:rPr>
                <w:rFonts w:cs="Calibri"/>
                <w:b/>
                <w:bCs/>
              </w:rPr>
              <w:t>Objective:</w:t>
            </w:r>
            <w:r w:rsidR="00D041B0">
              <w:rPr>
                <w:rFonts w:cs="Calibri"/>
                <w:b/>
                <w:bCs/>
              </w:rPr>
              <w:t xml:space="preserve"> </w:t>
            </w:r>
            <w:r w:rsidR="00F016DE">
              <w:rPr>
                <w:rFonts w:cs="Calibri"/>
                <w:b/>
                <w:bCs/>
              </w:rPr>
              <w:t xml:space="preserve">Productivity of People and </w:t>
            </w:r>
            <w:r w:rsidR="00D70D25">
              <w:rPr>
                <w:rFonts w:cs="Calibri"/>
                <w:b/>
                <w:bCs/>
              </w:rPr>
              <w:t xml:space="preserve">Resources </w:t>
            </w:r>
          </w:p>
        </w:tc>
      </w:tr>
      <w:tr w:rsidR="00951F5B" w:rsidRPr="002633BA" w14:paraId="469176AB" w14:textId="77777777" w:rsidTr="00CF4110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rPr>
          <w:trHeight w:val="1417"/>
        </w:trPr>
        <w:tc>
          <w:tcPr>
            <w:tcW w:w="7196" w:type="dxa"/>
            <w:gridSpan w:val="2"/>
            <w:tcBorders>
              <w:top w:val="double" w:sz="6" w:space="0" w:color="CF7B79"/>
              <w:left w:val="single" w:sz="8" w:space="0" w:color="CF7B79"/>
              <w:bottom w:val="double" w:sz="6" w:space="0" w:color="CF7B79"/>
              <w:right w:val="single" w:sz="4" w:space="0" w:color="C0504D"/>
            </w:tcBorders>
          </w:tcPr>
          <w:p w14:paraId="1DC8B408" w14:textId="77777777" w:rsidR="00951F5B" w:rsidRPr="002633BA" w:rsidRDefault="00951F5B" w:rsidP="003332FC">
            <w:pPr>
              <w:spacing w:after="12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Key Performance Indicator</w:t>
            </w:r>
            <w:r w:rsidRPr="002633BA">
              <w:rPr>
                <w:rFonts w:cs="Calibri"/>
                <w:b/>
                <w:bCs/>
              </w:rPr>
              <w:t>:</w:t>
            </w:r>
          </w:p>
          <w:p w14:paraId="0506AF3A" w14:textId="77777777" w:rsidR="00951F5B" w:rsidRDefault="005712F8" w:rsidP="003332FC">
            <w:pPr>
              <w:spacing w:after="120"/>
              <w:rPr>
                <w:rFonts w:cs="Calibri"/>
              </w:rPr>
            </w:pPr>
            <w:permStart w:id="968845303" w:edGrp="everyone"/>
            <w:r>
              <w:rPr>
                <w:rFonts w:cs="Calibri"/>
              </w:rPr>
              <w:t>Project progress relative to mile</w:t>
            </w:r>
            <w:r w:rsidR="000A5C9D">
              <w:rPr>
                <w:rFonts w:cs="Calibri"/>
              </w:rPr>
              <w:t xml:space="preserve">stones </w:t>
            </w:r>
          </w:p>
          <w:p w14:paraId="5DD34018" w14:textId="226BC792" w:rsidR="000A5C9D" w:rsidRPr="00D041B0" w:rsidRDefault="000A5C9D" w:rsidP="003332FC">
            <w:pPr>
              <w:spacing w:after="120"/>
              <w:rPr>
                <w:rFonts w:cs="Calibri"/>
              </w:rPr>
            </w:pPr>
            <w:r>
              <w:rPr>
                <w:rFonts w:cs="Calibri"/>
              </w:rPr>
              <w:t>Number of complaints</w:t>
            </w:r>
            <w:permEnd w:id="968845303"/>
          </w:p>
        </w:tc>
        <w:tc>
          <w:tcPr>
            <w:tcW w:w="1843" w:type="dxa"/>
            <w:tcBorders>
              <w:top w:val="double" w:sz="6" w:space="0" w:color="CF7B79"/>
              <w:left w:val="single" w:sz="4" w:space="0" w:color="C0504D"/>
              <w:bottom w:val="double" w:sz="6" w:space="0" w:color="CF7B79"/>
              <w:right w:val="single" w:sz="8" w:space="0" w:color="CF7B79"/>
            </w:tcBorders>
          </w:tcPr>
          <w:p w14:paraId="1EA25CAD" w14:textId="77777777" w:rsidR="00951F5B" w:rsidRDefault="00951F5B" w:rsidP="003332FC">
            <w:pPr>
              <w:spacing w:after="120"/>
              <w:rPr>
                <w:rFonts w:cs="Calibri"/>
              </w:rPr>
            </w:pPr>
            <w:r w:rsidRPr="002633BA">
              <w:rPr>
                <w:rFonts w:cs="Calibri"/>
                <w:b/>
                <w:bCs/>
              </w:rPr>
              <w:t>Review Date</w:t>
            </w:r>
            <w:r w:rsidR="00D041B0">
              <w:rPr>
                <w:rFonts w:cs="Calibri"/>
                <w:b/>
                <w:bCs/>
              </w:rPr>
              <w:t>:</w:t>
            </w:r>
          </w:p>
          <w:p w14:paraId="0C4ED015" w14:textId="3FB9B0B7" w:rsidR="00D041B0" w:rsidRPr="00D041B0" w:rsidRDefault="00185B3B" w:rsidP="003332FC">
            <w:pPr>
              <w:spacing w:after="120"/>
              <w:rPr>
                <w:rFonts w:cs="Calibri"/>
              </w:rPr>
            </w:pPr>
            <w:permStart w:id="2135759376" w:edGrp="everyone"/>
            <w:r>
              <w:rPr>
                <w:rFonts w:cs="Calibri"/>
              </w:rPr>
              <w:t>13/0</w:t>
            </w:r>
            <w:r w:rsidR="00D912DD">
              <w:rPr>
                <w:rFonts w:cs="Calibri"/>
              </w:rPr>
              <w:t>6/2022</w:t>
            </w:r>
            <w:permEnd w:id="2135759376"/>
          </w:p>
        </w:tc>
      </w:tr>
      <w:tr w:rsidR="00D041B0" w:rsidRPr="002633BA" w14:paraId="5D913429" w14:textId="77777777" w:rsidTr="007C0590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rPr>
          <w:trHeight w:val="1770"/>
        </w:trPr>
        <w:tc>
          <w:tcPr>
            <w:tcW w:w="9039" w:type="dxa"/>
            <w:gridSpan w:val="3"/>
            <w:tcBorders>
              <w:top w:val="double" w:sz="6" w:space="0" w:color="CF7B79"/>
              <w:left w:val="single" w:sz="8" w:space="0" w:color="CF7B79"/>
              <w:bottom w:val="double" w:sz="6" w:space="0" w:color="CF7B79"/>
              <w:right w:val="single" w:sz="8" w:space="0" w:color="CF7B79"/>
            </w:tcBorders>
          </w:tcPr>
          <w:p w14:paraId="21FEBAD1" w14:textId="77777777" w:rsidR="00D041B0" w:rsidRDefault="00D041B0" w:rsidP="003332FC">
            <w:pPr>
              <w:spacing w:after="12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This plan will be implemented by the following actions:</w:t>
            </w:r>
          </w:p>
          <w:p w14:paraId="07643551" w14:textId="5C44795B" w:rsidR="00742654" w:rsidRDefault="00D041B0" w:rsidP="00742654">
            <w:pPr>
              <w:pStyle w:val="ListParagraph"/>
              <w:numPr>
                <w:ilvl w:val="0"/>
                <w:numId w:val="24"/>
              </w:numPr>
              <w:spacing w:before="120" w:after="120"/>
              <w:ind w:left="306"/>
              <w:contextualSpacing w:val="0"/>
              <w:jc w:val="left"/>
            </w:pPr>
            <w:permStart w:id="187237629" w:edGrp="everyone"/>
            <w:permEnd w:id="187237629"/>
            <w:r>
              <w:t xml:space="preserve"> </w:t>
            </w:r>
            <w:r w:rsidR="00293510">
              <w:t xml:space="preserve">Identify </w:t>
            </w:r>
            <w:r w:rsidR="00BC06BD">
              <w:t xml:space="preserve">how to best allocate tasks to team </w:t>
            </w:r>
            <w:r w:rsidR="00742654">
              <w:t>members</w:t>
            </w:r>
          </w:p>
          <w:p w14:paraId="0BD63D50" w14:textId="231CB4C3" w:rsidR="00D041B0" w:rsidRDefault="00D041B0" w:rsidP="00F11A19">
            <w:pPr>
              <w:pStyle w:val="ListParagraph"/>
              <w:numPr>
                <w:ilvl w:val="0"/>
                <w:numId w:val="24"/>
              </w:numPr>
              <w:spacing w:before="120" w:after="120"/>
              <w:ind w:left="306"/>
              <w:contextualSpacing w:val="0"/>
              <w:jc w:val="left"/>
            </w:pPr>
            <w:permStart w:id="869009305" w:edGrp="everyone"/>
            <w:permEnd w:id="869009305"/>
            <w:r>
              <w:t xml:space="preserve"> </w:t>
            </w:r>
            <w:r w:rsidR="00742654">
              <w:t>Util</w:t>
            </w:r>
            <w:r w:rsidR="003C5490">
              <w:t>ise the strengths of team</w:t>
            </w:r>
            <w:r w:rsidR="00306D85">
              <w:t xml:space="preserve"> members where possible </w:t>
            </w:r>
          </w:p>
          <w:p w14:paraId="76D17C0F" w14:textId="5F07C685" w:rsidR="00D041B0" w:rsidRPr="00D041B0" w:rsidRDefault="00D041B0" w:rsidP="00F11A19">
            <w:pPr>
              <w:pStyle w:val="ListParagraph"/>
              <w:numPr>
                <w:ilvl w:val="0"/>
                <w:numId w:val="24"/>
              </w:numPr>
              <w:spacing w:before="120" w:after="120"/>
              <w:ind w:left="306"/>
              <w:contextualSpacing w:val="0"/>
              <w:jc w:val="left"/>
            </w:pPr>
            <w:permStart w:id="1045707644" w:edGrp="everyone"/>
            <w:permEnd w:id="1045707644"/>
            <w:r>
              <w:t xml:space="preserve"> </w:t>
            </w:r>
            <w:r w:rsidR="00306D85">
              <w:t xml:space="preserve">Encourage </w:t>
            </w:r>
            <w:r w:rsidR="002A4D55">
              <w:t xml:space="preserve">team members to be self directed </w:t>
            </w:r>
          </w:p>
        </w:tc>
      </w:tr>
      <w:tr w:rsidR="00433E25" w:rsidRPr="002633BA" w14:paraId="1A09C57F" w14:textId="77777777" w:rsidTr="00CF4110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rPr>
          <w:trHeight w:val="1512"/>
        </w:trPr>
        <w:tc>
          <w:tcPr>
            <w:tcW w:w="7196" w:type="dxa"/>
            <w:gridSpan w:val="2"/>
            <w:tcBorders>
              <w:top w:val="double" w:sz="6" w:space="0" w:color="CF7B79"/>
              <w:left w:val="single" w:sz="8" w:space="0" w:color="CF7B79"/>
              <w:bottom w:val="single" w:sz="8" w:space="0" w:color="CF7B79"/>
              <w:right w:val="single" w:sz="4" w:space="0" w:color="C0504D"/>
            </w:tcBorders>
          </w:tcPr>
          <w:p w14:paraId="23738EA0" w14:textId="77777777" w:rsidR="00433E25" w:rsidRDefault="00433E25" w:rsidP="003332FC">
            <w:pPr>
              <w:spacing w:after="12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Agreed and signed:</w:t>
            </w:r>
          </w:p>
          <w:p w14:paraId="064C96DE" w14:textId="3A039D80" w:rsidR="00433E25" w:rsidRDefault="00C828A8" w:rsidP="00D041B0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37BE10F7" wp14:editId="36C04B96">
                      <wp:simplePos x="0" y="0"/>
                      <wp:positionH relativeFrom="column">
                        <wp:posOffset>1005618</wp:posOffset>
                      </wp:positionH>
                      <wp:positionV relativeFrom="paragraph">
                        <wp:posOffset>-91592</wp:posOffset>
                      </wp:positionV>
                      <wp:extent cx="1164600" cy="313200"/>
                      <wp:effectExtent l="38100" t="38100" r="0" b="42545"/>
                      <wp:wrapNone/>
                      <wp:docPr id="30" name="Ink 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64600" cy="313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7F17ABA" id="Ink 30" o:spid="_x0000_s1026" type="#_x0000_t75" style="position:absolute;margin-left:78pt;margin-top:-8.4pt;width:94.1pt;height:27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">
                      <v:imagedata r:id="rId23" o:title=""/>
                    </v:shape>
                  </w:pict>
                </mc:Fallback>
              </mc:AlternateContent>
            </w:r>
            <w:r w:rsidR="00433E25">
              <w:rPr>
                <w:rFonts w:cs="Calibri"/>
                <w:b/>
                <w:bCs/>
              </w:rPr>
              <w:t>Employee:</w:t>
            </w:r>
            <w:r w:rsidR="00D041B0" w:rsidRPr="00D041B0">
              <w:rPr>
                <w:rFonts w:cs="Calibri"/>
              </w:rPr>
              <w:t xml:space="preserve"> </w:t>
            </w:r>
            <w:permStart w:id="991185012" w:edGrp="everyone"/>
            <w:permEnd w:id="991185012"/>
          </w:p>
          <w:p w14:paraId="029F8185" w14:textId="77777777" w:rsidR="00433E25" w:rsidRDefault="00433E25" w:rsidP="00D041B0">
            <w:pPr>
              <w:rPr>
                <w:rFonts w:cs="Calibri"/>
                <w:b/>
                <w:bCs/>
              </w:rPr>
            </w:pPr>
          </w:p>
          <w:p w14:paraId="3601620A" w14:textId="56B333B2" w:rsidR="00433E25" w:rsidRDefault="00791B70" w:rsidP="00D041B0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33D321F6" wp14:editId="0F42DB8D">
                      <wp:simplePos x="0" y="0"/>
                      <wp:positionH relativeFrom="column">
                        <wp:posOffset>1053498</wp:posOffset>
                      </wp:positionH>
                      <wp:positionV relativeFrom="paragraph">
                        <wp:posOffset>-167157</wp:posOffset>
                      </wp:positionV>
                      <wp:extent cx="1078200" cy="709920"/>
                      <wp:effectExtent l="38100" t="38100" r="40005" b="40005"/>
                      <wp:wrapNone/>
                      <wp:docPr id="19" name="Ink 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78200" cy="709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7D32F4" id="Ink 19" o:spid="_x0000_s1026" type="#_x0000_t75" style="position:absolute;margin-left:81.75pt;margin-top:-14.35pt;width:87.35pt;height:58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">
                      <v:imagedata r:id="rId25" o:title=""/>
                    </v:shape>
                  </w:pict>
                </mc:Fallback>
              </mc:AlternateContent>
            </w:r>
            <w:r w:rsidR="00433E25">
              <w:rPr>
                <w:rFonts w:cs="Calibri"/>
                <w:b/>
                <w:bCs/>
              </w:rPr>
              <w:t>Supervisor:</w:t>
            </w:r>
            <w:r w:rsidR="00D041B0" w:rsidRPr="00D041B0">
              <w:rPr>
                <w:rFonts w:cs="Calibri"/>
              </w:rPr>
              <w:t xml:space="preserve"> </w:t>
            </w:r>
            <w:permStart w:id="899896676" w:edGrp="everyone"/>
            <w:permEnd w:id="899896676"/>
          </w:p>
        </w:tc>
        <w:tc>
          <w:tcPr>
            <w:tcW w:w="1843" w:type="dxa"/>
            <w:tcBorders>
              <w:top w:val="double" w:sz="6" w:space="0" w:color="CF7B79"/>
              <w:left w:val="single" w:sz="4" w:space="0" w:color="C0504D"/>
              <w:bottom w:val="single" w:sz="8" w:space="0" w:color="CF7B79"/>
              <w:right w:val="single" w:sz="8" w:space="0" w:color="CF7B79"/>
            </w:tcBorders>
          </w:tcPr>
          <w:p w14:paraId="1D975B8A" w14:textId="77777777" w:rsidR="00433E25" w:rsidRDefault="00433E25" w:rsidP="003332FC">
            <w:pPr>
              <w:spacing w:after="120"/>
              <w:rPr>
                <w:rFonts w:cs="Calibri"/>
              </w:rPr>
            </w:pPr>
            <w:r>
              <w:rPr>
                <w:rFonts w:cs="Calibri"/>
                <w:b/>
                <w:bCs/>
              </w:rPr>
              <w:t>Date:</w:t>
            </w:r>
          </w:p>
          <w:p w14:paraId="6E1AED2D" w14:textId="39ECDAC5" w:rsidR="00D041B0" w:rsidRPr="00D041B0" w:rsidRDefault="006E6D40" w:rsidP="003332FC">
            <w:pPr>
              <w:spacing w:after="120"/>
              <w:rPr>
                <w:rFonts w:cs="Calibri"/>
              </w:rPr>
            </w:pPr>
            <w:r>
              <w:rPr>
                <w:rFonts w:cs="Calibri"/>
              </w:rPr>
              <w:t>12/05/2022</w:t>
            </w:r>
          </w:p>
        </w:tc>
      </w:tr>
    </w:tbl>
    <w:p w14:paraId="0CBD7E07" w14:textId="4C70AA8F" w:rsidR="00951F5B" w:rsidRPr="00C333BF" w:rsidRDefault="00951F5B">
      <w:pPr>
        <w:jc w:val="left"/>
        <w:rPr>
          <w:rFonts w:ascii="Arial" w:hAnsi="Arial" w:cs="Arial"/>
          <w:sz w:val="10"/>
          <w:szCs w:val="10"/>
        </w:rPr>
      </w:pPr>
    </w:p>
    <w:p w14:paraId="5C9898F9" w14:textId="3D8F9E29" w:rsidR="006774E6" w:rsidRPr="00765796" w:rsidRDefault="00942CC6" w:rsidP="007C0590">
      <w:pPr>
        <w:pStyle w:val="30PASIndividualTaskUnitCodeandTItle"/>
        <w:keepNext w:val="0"/>
        <w:keepLines w:val="0"/>
        <w:pageBreakBefore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1129085164"/>
          <w:placeholder>
            <w:docPart w:val="26BD9DF55ED94E31A31D57500FFC56E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0957">
            <w:rPr>
              <w:rFonts w:ascii="Arial Black" w:hAnsi="Arial Black"/>
            </w:rPr>
            <w:t>BSBLDR411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52325797"/>
        <w:placeholder>
          <w:docPart w:val="C226252E1CD04A8FA38D897F7FAFC785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5317EC4" w14:textId="095AC83B" w:rsidR="006774E6" w:rsidRPr="00765796" w:rsidRDefault="00020957" w:rsidP="007C0590">
          <w:pPr>
            <w:pStyle w:val="30PASIndividualTaskUnitCodeandTItle"/>
            <w:keepNext w:val="0"/>
            <w:keepLines w:val="0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Demonstrate leadership in the workplace</w:t>
          </w:r>
        </w:p>
      </w:sdtContent>
    </w:sdt>
    <w:p w14:paraId="36D91E23" w14:textId="77777777" w:rsidR="006774E6" w:rsidRDefault="006774E6" w:rsidP="006774E6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6774E6" w:rsidRPr="00683908" w14:paraId="5EDA9422" w14:textId="77777777" w:rsidTr="00743AEF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426604FF" w14:textId="77777777" w:rsidR="006774E6" w:rsidRPr="00696855" w:rsidRDefault="006774E6" w:rsidP="00743AEF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453042">
              <w:rPr>
                <w:rFonts w:cs="Arial"/>
                <w:b/>
                <w:sz w:val="28"/>
                <w:szCs w:val="28"/>
              </w:rPr>
              <w:t>Practical Task 2</w:t>
            </w:r>
          </w:p>
        </w:tc>
      </w:tr>
      <w:tr w:rsidR="00FC083A" w:rsidRPr="000559FC" w14:paraId="4ACD49B2" w14:textId="77777777" w:rsidTr="00C76B5E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271D2F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17E73A52" w14:textId="6E49D2E9" w:rsidR="00453042" w:rsidRDefault="00453042" w:rsidP="0045304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is required to complete the following Performance Plan OR workplace performance plan for a team including:</w:t>
            </w:r>
          </w:p>
          <w:p w14:paraId="1CB51B8E" w14:textId="77777777" w:rsidR="00453042" w:rsidRPr="00CC0404" w:rsidRDefault="00453042" w:rsidP="00F11A19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 w:rsidRPr="00CC0404">
              <w:rPr>
                <w:rFonts w:cs="Arial"/>
                <w:sz w:val="20"/>
              </w:rPr>
              <w:t>establish KPIs that align performance to organisational objectives</w:t>
            </w:r>
          </w:p>
          <w:p w14:paraId="6AEEE02A" w14:textId="77777777" w:rsidR="00453042" w:rsidRDefault="00453042" w:rsidP="0045304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Once developed, the participant must demonstrate implementing the plan including:</w:t>
            </w:r>
          </w:p>
          <w:p w14:paraId="691A9355" w14:textId="77777777" w:rsidR="00453042" w:rsidRDefault="00453042" w:rsidP="00F11A19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demonstration of </w:t>
            </w:r>
            <w:r w:rsidRPr="00906243">
              <w:rPr>
                <w:rFonts w:cs="Arial"/>
                <w:sz w:val="20"/>
              </w:rPr>
              <w:t>positive management performance</w:t>
            </w:r>
            <w:r>
              <w:rPr>
                <w:rFonts w:cs="Arial"/>
                <w:sz w:val="20"/>
              </w:rPr>
              <w:t xml:space="preserve"> that meet organisational policies &amp; procedures</w:t>
            </w:r>
          </w:p>
          <w:p w14:paraId="3B930942" w14:textId="77777777" w:rsidR="00453042" w:rsidRDefault="00453042" w:rsidP="00F11A19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aligning own performance with organisations standards and values</w:t>
            </w:r>
          </w:p>
          <w:p w14:paraId="12D6F99A" w14:textId="77777777" w:rsidR="00453042" w:rsidRDefault="00453042" w:rsidP="00F11A19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recognising issues to be resolved and gathering information to resolve issue</w:t>
            </w:r>
          </w:p>
          <w:p w14:paraId="5C324D81" w14:textId="40828770" w:rsidR="00453042" w:rsidRDefault="00453042" w:rsidP="00F11A19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involving team members and feedback in decision-making and risk assessment processes</w:t>
            </w:r>
          </w:p>
          <w:p w14:paraId="6A92BA56" w14:textId="43691A1E" w:rsidR="00453042" w:rsidRDefault="00453042" w:rsidP="00F11A19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demonstrating understanding of mathematical information relating to quantities and time</w:t>
            </w:r>
          </w:p>
          <w:p w14:paraId="10D42F6C" w14:textId="77777777" w:rsidR="00453042" w:rsidRPr="00951F5B" w:rsidRDefault="00453042" w:rsidP="00F11A19">
            <w:pPr>
              <w:pStyle w:val="ListParagraph"/>
              <w:numPr>
                <w:ilvl w:val="0"/>
                <w:numId w:val="23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</w:t>
            </w:r>
            <w:r w:rsidRPr="00951F5B">
              <w:rPr>
                <w:rFonts w:cs="Arial"/>
                <w:sz w:val="20"/>
              </w:rPr>
              <w:t>valuat</w:t>
            </w:r>
            <w:r>
              <w:rPr>
                <w:rFonts w:cs="Arial"/>
                <w:sz w:val="20"/>
              </w:rPr>
              <w:t>ing the</w:t>
            </w:r>
            <w:r w:rsidRPr="00951F5B">
              <w:rPr>
                <w:rFonts w:cs="Arial"/>
                <w:sz w:val="20"/>
              </w:rPr>
              <w:t xml:space="preserve"> effectiveness of decisions in terms of how well they meet stated goals</w:t>
            </w:r>
          </w:p>
          <w:p w14:paraId="01CC9C5E" w14:textId="77777777" w:rsidR="00FC083A" w:rsidRDefault="00FC083A" w:rsidP="00FC083A">
            <w:pPr>
              <w:jc w:val="left"/>
              <w:rPr>
                <w:rFonts w:cs="Arial"/>
                <w:sz w:val="20"/>
              </w:rPr>
            </w:pPr>
          </w:p>
          <w:p w14:paraId="2197776D" w14:textId="77777777" w:rsidR="00FC083A" w:rsidRPr="000861CC" w:rsidRDefault="00FC083A" w:rsidP="00FC083A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 detail should be recorded in the Assessor’s Comments.</w:t>
            </w:r>
          </w:p>
        </w:tc>
      </w:tr>
      <w:tr w:rsidR="00FC083A" w:rsidRPr="000559FC" w14:paraId="5ED3E39C" w14:textId="77777777" w:rsidTr="00C76B5E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0910BE1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78184E4" w14:textId="59C65BF2" w:rsidR="00FC083A" w:rsidRPr="000861CC" w:rsidRDefault="00453042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854017">
              <w:rPr>
                <w:rFonts w:cs="Arial"/>
                <w:sz w:val="20"/>
              </w:rPr>
              <w:t>ocument</w:t>
            </w:r>
            <w:r>
              <w:rPr>
                <w:rFonts w:cs="Arial"/>
                <w:sz w:val="20"/>
              </w:rPr>
              <w:t>s</w:t>
            </w:r>
            <w:r w:rsidRPr="00854017">
              <w:rPr>
                <w:rFonts w:cs="Arial"/>
                <w:sz w:val="20"/>
              </w:rPr>
              <w:t xml:space="preserve"> to access Workplace Standards and Values.</w:t>
            </w:r>
          </w:p>
        </w:tc>
      </w:tr>
    </w:tbl>
    <w:p w14:paraId="1D77D00A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1"/>
      </w:tblGrid>
      <w:tr w:rsidR="006774E6" w:rsidRPr="00683908" w14:paraId="796B2491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5535ADF6" w14:textId="4FEC5AFF" w:rsidR="006774E6" w:rsidRPr="0019760F" w:rsidRDefault="006774E6" w:rsidP="00743AE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075F9887" w14:textId="77777777" w:rsidR="006774E6" w:rsidRPr="00696855" w:rsidRDefault="00545C50" w:rsidP="00743AEF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C333BF" w:rsidRPr="00696855" w14:paraId="113BBEEE" w14:textId="77777777" w:rsidTr="00AD1ED3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E66D15A" w14:textId="42F3F5B8" w:rsidR="00C333BF" w:rsidRPr="00486541" w:rsidRDefault="00C333BF" w:rsidP="00C333BF">
            <w:pPr>
              <w:numPr>
                <w:ilvl w:val="0"/>
                <w:numId w:val="12"/>
              </w:numPr>
              <w:ind w:left="459" w:hanging="459"/>
              <w:rPr>
                <w:rFonts w:cs="Arial"/>
                <w:sz w:val="20"/>
              </w:rPr>
            </w:pPr>
            <w:bookmarkStart w:id="42" w:name="_Ref87853226"/>
            <w:r>
              <w:rPr>
                <w:rFonts w:cs="Arial"/>
                <w:sz w:val="20"/>
              </w:rPr>
              <w:t>Locate and explain the organisations requirements for management performance.</w:t>
            </w:r>
            <w:bookmarkEnd w:id="42"/>
          </w:p>
        </w:tc>
        <w:permStart w:id="18521236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9133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97A3B24" w14:textId="5D999B40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852123654" w:displacedByCustomXml="next"/>
          </w:sdtContent>
        </w:sdt>
      </w:tr>
      <w:tr w:rsidR="00C333BF" w:rsidRPr="00696855" w14:paraId="15935739" w14:textId="77777777" w:rsidTr="00AD1ED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C1864B0" w14:textId="1AB54EDA" w:rsidR="00C333BF" w:rsidRPr="004A6C0D" w:rsidRDefault="00C333BF" w:rsidP="00C333BF">
            <w:pPr>
              <w:pStyle w:val="322PASListTask2"/>
            </w:pPr>
            <w:bookmarkStart w:id="43" w:name="_Ref87853242"/>
            <w:r w:rsidRPr="004A6C0D">
              <w:t>Describe the organisational qualities required for positive management performance.</w:t>
            </w:r>
            <w:bookmarkEnd w:id="43"/>
          </w:p>
        </w:tc>
        <w:permStart w:id="18877219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52488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EDB7E92" w14:textId="3F1B19AF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887721970" w:displacedByCustomXml="next"/>
          </w:sdtContent>
        </w:sdt>
      </w:tr>
      <w:tr w:rsidR="00C333BF" w:rsidRPr="00696855" w14:paraId="1A735742" w14:textId="77777777" w:rsidTr="00AD1ED3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5085D151" w14:textId="2CC45F42" w:rsidR="00C333BF" w:rsidRPr="00486541" w:rsidRDefault="00C333BF" w:rsidP="00C333BF">
            <w:pPr>
              <w:numPr>
                <w:ilvl w:val="0"/>
                <w:numId w:val="12"/>
              </w:numPr>
              <w:ind w:left="459" w:hanging="459"/>
              <w:rPr>
                <w:rFonts w:cs="Arial"/>
                <w:sz w:val="20"/>
              </w:rPr>
            </w:pPr>
            <w:bookmarkStart w:id="44" w:name="_Ref87853262"/>
            <w:r>
              <w:rPr>
                <w:rFonts w:cs="Arial"/>
                <w:sz w:val="20"/>
              </w:rPr>
              <w:t xml:space="preserve">Locate and clarify </w:t>
            </w:r>
            <w:r w:rsidRPr="004A6C0D">
              <w:rPr>
                <w:rFonts w:cs="Arial"/>
                <w:sz w:val="20"/>
              </w:rPr>
              <w:t>organisation’s standards and values</w:t>
            </w:r>
            <w:r>
              <w:rPr>
                <w:rFonts w:cs="Arial"/>
                <w:sz w:val="20"/>
              </w:rPr>
              <w:t>.</w:t>
            </w:r>
            <w:bookmarkEnd w:id="44"/>
          </w:p>
        </w:tc>
        <w:permStart w:id="17038969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99949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8BBDF53" w14:textId="638161EE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703896920" w:displacedByCustomXml="next"/>
          </w:sdtContent>
        </w:sdt>
      </w:tr>
      <w:tr w:rsidR="00C333BF" w:rsidRPr="00696855" w14:paraId="0FC51858" w14:textId="77777777" w:rsidTr="001B2449">
        <w:trPr>
          <w:trHeight w:val="1034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D51D775" w14:textId="77777777" w:rsidR="00C333BF" w:rsidRDefault="00C333BF" w:rsidP="00C333BF">
            <w:pPr>
              <w:numPr>
                <w:ilvl w:val="0"/>
                <w:numId w:val="12"/>
              </w:numPr>
              <w:ind w:left="459" w:hanging="459"/>
              <w:rPr>
                <w:rFonts w:cs="Arial"/>
                <w:sz w:val="20"/>
              </w:rPr>
            </w:pPr>
            <w:bookmarkStart w:id="45" w:name="_Ref87853309"/>
            <w:r>
              <w:rPr>
                <w:rFonts w:cs="Arial"/>
                <w:sz w:val="20"/>
              </w:rPr>
              <w:t>Describe organisations expectations related to leadership qualities and how own performance meets these expectations.</w:t>
            </w:r>
            <w:bookmarkEnd w:id="45"/>
          </w:p>
          <w:p w14:paraId="7220CCF1" w14:textId="77777777" w:rsidR="00C333BF" w:rsidRDefault="00C333BF" w:rsidP="00C333BF">
            <w:pPr>
              <w:pStyle w:val="37PASAssessorDirection"/>
            </w:pPr>
            <w:r>
              <w:t>Assessor specify qualities described</w:t>
            </w:r>
          </w:p>
          <w:p w14:paraId="55E74C3A" w14:textId="654DE830" w:rsidR="00C333BF" w:rsidRPr="00C333BF" w:rsidRDefault="00C333BF" w:rsidP="00C333BF">
            <w:pPr>
              <w:pStyle w:val="38PASBenchmark"/>
              <w:rPr>
                <w:vanish w:val="0"/>
              </w:rPr>
            </w:pPr>
            <w:permStart w:id="1701654373" w:edGrp="everyone"/>
            <w:permEnd w:id="1701654373"/>
          </w:p>
        </w:tc>
        <w:permStart w:id="9765023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494091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5643154" w14:textId="22EDC1CE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976502355" w:displacedByCustomXml="next"/>
          </w:sdtContent>
        </w:sdt>
      </w:tr>
      <w:tr w:rsidR="00C333BF" w:rsidRPr="00696855" w14:paraId="35B4C236" w14:textId="77777777" w:rsidTr="00AD1ED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7439D9F" w14:textId="7DB50402" w:rsidR="00C333BF" w:rsidRPr="00486541" w:rsidRDefault="00C333BF" w:rsidP="00C333BF">
            <w:pPr>
              <w:pStyle w:val="322PASListTask2"/>
              <w:jc w:val="both"/>
            </w:pPr>
            <w:bookmarkStart w:id="46" w:name="_Ref87853328"/>
            <w:r w:rsidRPr="0059776E">
              <w:t xml:space="preserve">Determine and document </w:t>
            </w:r>
            <w:r>
              <w:t>objectives for team improvement</w:t>
            </w:r>
            <w:r w:rsidRPr="0059776E">
              <w:t xml:space="preserve"> to better meet organisational values</w:t>
            </w:r>
            <w:r>
              <w:t xml:space="preserve"> and requirements</w:t>
            </w:r>
            <w:bookmarkEnd w:id="46"/>
          </w:p>
        </w:tc>
        <w:permStart w:id="16676331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446064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8029257" w14:textId="15734DFF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667633165" w:displacedByCustomXml="next"/>
          </w:sdtContent>
        </w:sdt>
      </w:tr>
      <w:tr w:rsidR="00C333BF" w:rsidRPr="00696855" w14:paraId="5A2C29D4" w14:textId="77777777" w:rsidTr="001B2449">
        <w:trPr>
          <w:trHeight w:val="788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1E64DAEC" w14:textId="74F4814C" w:rsidR="00C333BF" w:rsidRDefault="00C333BF" w:rsidP="00C333BF">
            <w:pPr>
              <w:pStyle w:val="322PASListTask2"/>
            </w:pPr>
            <w:bookmarkStart w:id="47" w:name="_Ref87853411"/>
            <w:r>
              <w:t>Gather and organise information to support team in achieving objectives</w:t>
            </w:r>
            <w:bookmarkEnd w:id="47"/>
          </w:p>
          <w:p w14:paraId="1E2F6501" w14:textId="77777777" w:rsidR="00C333BF" w:rsidRDefault="00C333BF" w:rsidP="00C333BF">
            <w:pPr>
              <w:pStyle w:val="37PASAssessorDirection"/>
            </w:pPr>
            <w:r>
              <w:t>Assessor specify support offered</w:t>
            </w:r>
          </w:p>
          <w:p w14:paraId="728B6AB4" w14:textId="78D15CDD" w:rsidR="00C333BF" w:rsidRPr="00C333BF" w:rsidRDefault="00C333BF" w:rsidP="00C333BF">
            <w:pPr>
              <w:pStyle w:val="38PASBenchmark"/>
              <w:rPr>
                <w:vanish w:val="0"/>
              </w:rPr>
            </w:pPr>
            <w:permStart w:id="329995873" w:edGrp="everyone"/>
            <w:permEnd w:id="329995873"/>
          </w:p>
        </w:tc>
        <w:permStart w:id="12243581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79616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9897A77" w14:textId="5B3D3982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224358146" w:displacedByCustomXml="next"/>
          </w:sdtContent>
        </w:sdt>
      </w:tr>
      <w:tr w:rsidR="00C333BF" w:rsidRPr="00696855" w14:paraId="3B5D5E5B" w14:textId="77777777" w:rsidTr="00AD1ED3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5C5F2CE" w14:textId="75F27016" w:rsidR="00C333BF" w:rsidRDefault="00C333BF" w:rsidP="00C333BF">
            <w:pPr>
              <w:pStyle w:val="322PASListTask2"/>
              <w:jc w:val="both"/>
            </w:pPr>
            <w:bookmarkStart w:id="48" w:name="_Ref87853540"/>
            <w:r>
              <w:t>Calculate experience and capability of team members related to action plan and objectives.</w:t>
            </w:r>
            <w:bookmarkEnd w:id="48"/>
          </w:p>
        </w:tc>
        <w:permStart w:id="3202180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81546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6007A36" w14:textId="57D652D8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320218047" w:displacedByCustomXml="next"/>
          </w:sdtContent>
        </w:sdt>
      </w:tr>
      <w:tr w:rsidR="00C333BF" w:rsidRPr="00696855" w14:paraId="2F79E989" w14:textId="77777777" w:rsidTr="00AD1ED3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24C603C" w14:textId="0AF9323E" w:rsidR="00C333BF" w:rsidRDefault="00C333BF" w:rsidP="00C333BF">
            <w:pPr>
              <w:pStyle w:val="322PASListTask2"/>
              <w:jc w:val="both"/>
            </w:pPr>
            <w:bookmarkStart w:id="49" w:name="_Ref87853566"/>
            <w:r>
              <w:t>Discuss potential plan with team members, make adjustments as relevant and achieve agreement to proceed.</w:t>
            </w:r>
            <w:bookmarkEnd w:id="49"/>
          </w:p>
        </w:tc>
        <w:permStart w:id="17412415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9505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714AE92" w14:textId="598177D4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741241527" w:displacedByCustomXml="next"/>
          </w:sdtContent>
        </w:sdt>
      </w:tr>
      <w:tr w:rsidR="00C333BF" w:rsidRPr="00696855" w14:paraId="35DFBF55" w14:textId="77777777" w:rsidTr="00AD1ED3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B4D9ADB" w14:textId="212DEC59" w:rsidR="00C333BF" w:rsidRPr="00486541" w:rsidRDefault="00C333BF" w:rsidP="00C333BF">
            <w:pPr>
              <w:pStyle w:val="322PASListTask2"/>
              <w:jc w:val="both"/>
            </w:pPr>
            <w:bookmarkStart w:id="50" w:name="_Ref87853582"/>
            <w:r>
              <w:t>Assign employee/s to components of action plan.</w:t>
            </w:r>
            <w:bookmarkEnd w:id="50"/>
          </w:p>
        </w:tc>
        <w:permStart w:id="16935158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80089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B3AB288" w14:textId="490978D7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693515851" w:displacedByCustomXml="next"/>
          </w:sdtContent>
        </w:sdt>
      </w:tr>
      <w:tr w:rsidR="00C333BF" w:rsidRPr="00696855" w14:paraId="30BC673B" w14:textId="77777777" w:rsidTr="00AD1ED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3BBF4FF" w14:textId="2E5834A9" w:rsidR="00C333BF" w:rsidRPr="00486541" w:rsidRDefault="00C333BF" w:rsidP="00C333BF">
            <w:pPr>
              <w:pStyle w:val="322PASListTask2"/>
              <w:jc w:val="both"/>
            </w:pPr>
            <w:bookmarkStart w:id="51" w:name="_Ref87853635"/>
            <w:r>
              <w:t>Check in with team members during implementation of action plan to gauge effectiveness of actions.</w:t>
            </w:r>
            <w:bookmarkEnd w:id="51"/>
          </w:p>
        </w:tc>
        <w:permStart w:id="4330905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834571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CB2C1AA" w14:textId="695D12D7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433090544" w:displacedByCustomXml="next"/>
          </w:sdtContent>
        </w:sdt>
      </w:tr>
      <w:tr w:rsidR="00C333BF" w:rsidRPr="00696855" w14:paraId="5FAACD3E" w14:textId="77777777" w:rsidTr="00AD1ED3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46D11F6B" w14:textId="397EC294" w:rsidR="00C333BF" w:rsidRPr="00486541" w:rsidRDefault="00C333BF" w:rsidP="00C333BF">
            <w:pPr>
              <w:pStyle w:val="322PASListTask2"/>
              <w:jc w:val="both"/>
            </w:pPr>
            <w:bookmarkStart w:id="52" w:name="_Ref87853758"/>
            <w:r>
              <w:t>Comply with organisational standards and values during interaction, planning and implementation of plan.</w:t>
            </w:r>
            <w:bookmarkEnd w:id="52"/>
          </w:p>
        </w:tc>
        <w:permStart w:id="15142760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998144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FAF35AB" w14:textId="607C2B9D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514276018" w:displacedByCustomXml="next"/>
          </w:sdtContent>
        </w:sdt>
      </w:tr>
      <w:tr w:rsidR="00C333BF" w:rsidRPr="00696855" w14:paraId="5C1183E1" w14:textId="77777777" w:rsidTr="00AD1ED3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90A17C" w14:textId="6EF99C40" w:rsidR="00C333BF" w:rsidRPr="00486541" w:rsidRDefault="00C333BF" w:rsidP="00C333BF">
            <w:pPr>
              <w:pStyle w:val="322PASListTask2"/>
              <w:jc w:val="both"/>
            </w:pPr>
            <w:bookmarkStart w:id="53" w:name="_Ref87853695"/>
            <w:r>
              <w:t xml:space="preserve">Behave in a manner that </w:t>
            </w:r>
            <w:r w:rsidRPr="00814741">
              <w:t>contributes to the integrity and credibility of the organisation</w:t>
            </w:r>
            <w:r>
              <w:t>.</w:t>
            </w:r>
            <w:bookmarkEnd w:id="53"/>
          </w:p>
        </w:tc>
        <w:permStart w:id="5966534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4162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58FE358" w14:textId="0A676DFE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596653483" w:displacedByCustomXml="next"/>
          </w:sdtContent>
        </w:sdt>
      </w:tr>
      <w:tr w:rsidR="00C333BF" w:rsidRPr="00696855" w14:paraId="4BF95D8D" w14:textId="77777777" w:rsidTr="00AD1ED3">
        <w:trPr>
          <w:trHeight w:val="27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7249A22C" w14:textId="679A814D" w:rsidR="00C333BF" w:rsidRPr="00486541" w:rsidRDefault="00C333BF" w:rsidP="00C333BF">
            <w:pPr>
              <w:numPr>
                <w:ilvl w:val="0"/>
                <w:numId w:val="12"/>
              </w:numPr>
              <w:ind w:left="459" w:hanging="459"/>
              <w:rPr>
                <w:rFonts w:cs="Arial"/>
                <w:sz w:val="20"/>
              </w:rPr>
            </w:pPr>
            <w:bookmarkStart w:id="54" w:name="_Ref87853889"/>
            <w:r w:rsidRPr="004A6C0D">
              <w:rPr>
                <w:rFonts w:cs="Arial"/>
                <w:sz w:val="20"/>
              </w:rPr>
              <w:t xml:space="preserve">Develop and implement </w:t>
            </w:r>
            <w:r>
              <w:rPr>
                <w:rFonts w:cs="Arial"/>
                <w:sz w:val="20"/>
              </w:rPr>
              <w:t xml:space="preserve">a </w:t>
            </w:r>
            <w:r w:rsidRPr="004A6C0D">
              <w:rPr>
                <w:rFonts w:cs="Arial"/>
                <w:sz w:val="20"/>
              </w:rPr>
              <w:t xml:space="preserve">performance plan for </w:t>
            </w:r>
            <w:r>
              <w:rPr>
                <w:rFonts w:cs="Arial"/>
                <w:sz w:val="20"/>
              </w:rPr>
              <w:t>the team.</w:t>
            </w:r>
            <w:bookmarkEnd w:id="54"/>
          </w:p>
        </w:tc>
        <w:permStart w:id="2431660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45164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0DDF562B" w14:textId="2C7022A3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43166041" w:displacedByCustomXml="next"/>
          </w:sdtContent>
        </w:sdt>
      </w:tr>
      <w:tr w:rsidR="00C333BF" w:rsidRPr="00696855" w14:paraId="0D038416" w14:textId="77777777" w:rsidTr="00AD1ED3">
        <w:trPr>
          <w:trHeight w:val="27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3886D153" w14:textId="0E16B3F8" w:rsidR="00C333BF" w:rsidRPr="00486541" w:rsidRDefault="00C333BF" w:rsidP="00C333BF">
            <w:pPr>
              <w:numPr>
                <w:ilvl w:val="0"/>
                <w:numId w:val="12"/>
              </w:numPr>
              <w:ind w:left="459" w:hanging="459"/>
              <w:rPr>
                <w:rFonts w:cs="Arial"/>
                <w:sz w:val="20"/>
              </w:rPr>
            </w:pPr>
            <w:bookmarkStart w:id="55" w:name="_Ref87853912"/>
            <w:r>
              <w:rPr>
                <w:rFonts w:cs="Arial"/>
                <w:sz w:val="20"/>
              </w:rPr>
              <w:t xml:space="preserve">Include </w:t>
            </w:r>
            <w:r w:rsidRPr="004A6C0D">
              <w:rPr>
                <w:rFonts w:cs="Arial"/>
                <w:sz w:val="20"/>
              </w:rPr>
              <w:t>key performance indicators</w:t>
            </w:r>
            <w:r>
              <w:rPr>
                <w:rFonts w:cs="Arial"/>
                <w:sz w:val="20"/>
              </w:rPr>
              <w:t>/ objectives in plan</w:t>
            </w:r>
            <w:r w:rsidRPr="004A6C0D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that meet</w:t>
            </w:r>
            <w:r w:rsidRPr="004A6C0D">
              <w:rPr>
                <w:rFonts w:cs="Arial"/>
                <w:sz w:val="20"/>
              </w:rPr>
              <w:t xml:space="preserve"> organisation’s business objectives</w:t>
            </w:r>
            <w:r>
              <w:rPr>
                <w:rFonts w:cs="Arial"/>
                <w:sz w:val="20"/>
              </w:rPr>
              <w:t>.</w:t>
            </w:r>
            <w:bookmarkEnd w:id="55"/>
          </w:p>
        </w:tc>
        <w:permStart w:id="17672004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084562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27193498" w14:textId="2C1F2ED3" w:rsidR="00C333BF" w:rsidRPr="00696855" w:rsidRDefault="00C333BF" w:rsidP="00C333B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767200475" w:displacedByCustomXml="next"/>
          </w:sdtContent>
        </w:sdt>
      </w:tr>
    </w:tbl>
    <w:p w14:paraId="49C8B6D7" w14:textId="39058468" w:rsidR="006C5261" w:rsidRDefault="006C5261" w:rsidP="006C5261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Team</w:t>
      </w:r>
      <w:r>
        <w:rPr>
          <w:rFonts w:ascii="Arial" w:hAnsi="Arial" w:cs="Arial"/>
          <w:sz w:val="22"/>
          <w:szCs w:val="22"/>
        </w:rPr>
        <w:t xml:space="preserve"> </w:t>
      </w:r>
      <w:r w:rsidRPr="00951F5B">
        <w:rPr>
          <w:rFonts w:ascii="Arial" w:hAnsi="Arial" w:cs="Arial"/>
          <w:b/>
          <w:bCs/>
          <w:sz w:val="22"/>
          <w:szCs w:val="22"/>
        </w:rPr>
        <w:t>Performance Plan template</w:t>
      </w:r>
    </w:p>
    <w:p w14:paraId="341B3CC2" w14:textId="77777777" w:rsidR="006C5261" w:rsidRDefault="006C5261" w:rsidP="006C5261">
      <w:pPr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-118" w:type="dxa"/>
        <w:tblBorders>
          <w:top w:val="single" w:sz="8" w:space="0" w:color="C0504D"/>
          <w:bottom w:val="single" w:sz="8" w:space="0" w:color="C0504D"/>
        </w:tblBorders>
        <w:tblLook w:val="01E0" w:firstRow="1" w:lastRow="1" w:firstColumn="1" w:lastColumn="1" w:noHBand="0" w:noVBand="0"/>
      </w:tblPr>
      <w:tblGrid>
        <w:gridCol w:w="2376"/>
        <w:gridCol w:w="1276"/>
        <w:gridCol w:w="1985"/>
        <w:gridCol w:w="1559"/>
        <w:gridCol w:w="1843"/>
      </w:tblGrid>
      <w:tr w:rsidR="006C5261" w:rsidRPr="007304BE" w14:paraId="2F80AD71" w14:textId="77777777" w:rsidTr="00C333BF">
        <w:trPr>
          <w:trHeight w:val="340"/>
        </w:trPr>
        <w:tc>
          <w:tcPr>
            <w:tcW w:w="23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14:paraId="7A29972F" w14:textId="2AEA3BE5" w:rsidR="006C5261" w:rsidRPr="007304BE" w:rsidRDefault="006C5261" w:rsidP="00DF64B9">
            <w:pPr>
              <w:jc w:val="left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Start date</w:t>
            </w:r>
          </w:p>
        </w:tc>
        <w:tc>
          <w:tcPr>
            <w:tcW w:w="6663" w:type="dxa"/>
            <w:gridSpan w:val="4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14:paraId="2899CE00" w14:textId="1CEF6B18" w:rsidR="006C5261" w:rsidRPr="00DF64B9" w:rsidRDefault="00603A34" w:rsidP="003332FC">
            <w:pPr>
              <w:rPr>
                <w:rFonts w:cs="Calibri"/>
              </w:rPr>
            </w:pPr>
            <w:permStart w:id="301732117" w:edGrp="everyone"/>
            <w:r>
              <w:rPr>
                <w:rFonts w:cs="Calibri"/>
              </w:rPr>
              <w:t>13/05/2022</w:t>
            </w:r>
            <w:permEnd w:id="301732117"/>
          </w:p>
        </w:tc>
      </w:tr>
      <w:tr w:rsidR="006C5261" w:rsidRPr="007304BE" w14:paraId="696B5249" w14:textId="77777777" w:rsidTr="00C333BF">
        <w:trPr>
          <w:trHeight w:val="340"/>
        </w:trPr>
        <w:tc>
          <w:tcPr>
            <w:tcW w:w="23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F4C1B2E" w14:textId="5EBD777E" w:rsidR="006C5261" w:rsidRPr="007304BE" w:rsidRDefault="006C5261" w:rsidP="00DF64B9">
            <w:pPr>
              <w:jc w:val="left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End date</w:t>
            </w:r>
          </w:p>
        </w:tc>
        <w:tc>
          <w:tcPr>
            <w:tcW w:w="6663" w:type="dxa"/>
            <w:gridSpan w:val="4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5BB9C62" w14:textId="79B7C0E2" w:rsidR="006C5261" w:rsidRPr="00DF64B9" w:rsidRDefault="003E7C05" w:rsidP="003332FC">
            <w:pPr>
              <w:rPr>
                <w:rFonts w:cs="Calibri"/>
              </w:rPr>
            </w:pPr>
            <w:permStart w:id="1139153469" w:edGrp="everyone"/>
            <w:r>
              <w:rPr>
                <w:rFonts w:cs="Calibri"/>
              </w:rPr>
              <w:t>13/06/2022</w:t>
            </w:r>
            <w:permEnd w:id="1139153469"/>
          </w:p>
        </w:tc>
      </w:tr>
      <w:tr w:rsidR="006C5261" w:rsidRPr="007304BE" w14:paraId="49DF4C04" w14:textId="77777777" w:rsidTr="00C333BF">
        <w:trPr>
          <w:trHeight w:val="733"/>
        </w:trPr>
        <w:tc>
          <w:tcPr>
            <w:tcW w:w="23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14:paraId="2DAA2F81" w14:textId="5B4BEC1B" w:rsidR="006C5261" w:rsidRPr="007304BE" w:rsidRDefault="006C5261" w:rsidP="00DF64B9">
            <w:pPr>
              <w:jc w:val="left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Vision/ Aim of the performance plan</w:t>
            </w:r>
          </w:p>
        </w:tc>
        <w:tc>
          <w:tcPr>
            <w:tcW w:w="6663" w:type="dxa"/>
            <w:gridSpan w:val="4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14:paraId="3A5F0796" w14:textId="77777777" w:rsidR="006C5261" w:rsidRDefault="00263960" w:rsidP="003332FC">
            <w:pPr>
              <w:rPr>
                <w:rFonts w:cs="Calibri"/>
              </w:rPr>
            </w:pPr>
            <w:r>
              <w:rPr>
                <w:rFonts w:cs="Calibri"/>
              </w:rPr>
              <w:t xml:space="preserve">Meeting </w:t>
            </w:r>
            <w:r w:rsidR="0067145F">
              <w:rPr>
                <w:rFonts w:cs="Calibri"/>
              </w:rPr>
              <w:t>Deadlines</w:t>
            </w:r>
          </w:p>
          <w:p w14:paraId="74ED2CDF" w14:textId="383460D2" w:rsidR="004C77AB" w:rsidRPr="00DF64B9" w:rsidRDefault="00F750B2" w:rsidP="003332FC">
            <w:pPr>
              <w:rPr>
                <w:rFonts w:cs="Calibri"/>
              </w:rPr>
            </w:pPr>
            <w:r>
              <w:rPr>
                <w:rFonts w:cs="Calibri"/>
              </w:rPr>
              <w:t>Team work</w:t>
            </w:r>
          </w:p>
        </w:tc>
      </w:tr>
      <w:tr w:rsidR="006C5261" w:rsidRPr="007304BE" w14:paraId="168D50BC" w14:textId="77777777" w:rsidTr="002E79F9">
        <w:tc>
          <w:tcPr>
            <w:tcW w:w="9039" w:type="dxa"/>
            <w:gridSpan w:val="5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494C7E12" w14:textId="3DBC208C" w:rsidR="006C5261" w:rsidRPr="007304BE" w:rsidRDefault="006C5261" w:rsidP="003332F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Objectives for team improvement</w:t>
            </w:r>
          </w:p>
        </w:tc>
      </w:tr>
      <w:tr w:rsidR="006C5261" w:rsidRPr="007304BE" w14:paraId="68A714C5" w14:textId="77777777" w:rsidTr="00CF4110">
        <w:tc>
          <w:tcPr>
            <w:tcW w:w="3652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D9D9D9" w:themeFill="background1" w:themeFillShade="D9"/>
          </w:tcPr>
          <w:p w14:paraId="465EE7C1" w14:textId="71895FA6" w:rsidR="006C5261" w:rsidRPr="007304BE" w:rsidRDefault="006C5261" w:rsidP="003332F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Objective</w:t>
            </w:r>
          </w:p>
        </w:tc>
        <w:tc>
          <w:tcPr>
            <w:tcW w:w="198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D9D9D9" w:themeFill="background1" w:themeFillShade="D9"/>
          </w:tcPr>
          <w:p w14:paraId="4CF83327" w14:textId="064B1ACB" w:rsidR="006C5261" w:rsidRPr="007304BE" w:rsidRDefault="006C5261" w:rsidP="003332F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Employee/s</w:t>
            </w:r>
          </w:p>
        </w:tc>
        <w:tc>
          <w:tcPr>
            <w:tcW w:w="155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D9D9D9" w:themeFill="background1" w:themeFillShade="D9"/>
          </w:tcPr>
          <w:p w14:paraId="15B7F329" w14:textId="63A1B73F" w:rsidR="006C5261" w:rsidRPr="007304BE" w:rsidRDefault="006C5261" w:rsidP="003332F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Start date</w:t>
            </w:r>
          </w:p>
        </w:tc>
        <w:tc>
          <w:tcPr>
            <w:tcW w:w="18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D9D9D9" w:themeFill="background1" w:themeFillShade="D9"/>
          </w:tcPr>
          <w:p w14:paraId="58AFBB08" w14:textId="0C423DF9" w:rsidR="006C5261" w:rsidRPr="007304BE" w:rsidRDefault="006C5261" w:rsidP="003332F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End date</w:t>
            </w:r>
          </w:p>
        </w:tc>
      </w:tr>
      <w:tr w:rsidR="006C5261" w:rsidRPr="007304BE" w14:paraId="605EB417" w14:textId="77777777" w:rsidTr="00CF4110">
        <w:trPr>
          <w:trHeight w:val="454"/>
        </w:trPr>
        <w:tc>
          <w:tcPr>
            <w:tcW w:w="3652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14:paraId="1C9B3D52" w14:textId="10962FCE" w:rsidR="006C5261" w:rsidRPr="00DF64B9" w:rsidRDefault="006C5261" w:rsidP="00DF64B9">
            <w:pPr>
              <w:jc w:val="left"/>
              <w:rPr>
                <w:rFonts w:cs="Calibri"/>
              </w:rPr>
            </w:pPr>
            <w:r>
              <w:rPr>
                <w:rFonts w:cs="Calibri"/>
                <w:b/>
                <w:bCs/>
              </w:rPr>
              <w:t>1.</w:t>
            </w:r>
            <w:r w:rsidR="00DF64B9" w:rsidRPr="00DF64B9">
              <w:rPr>
                <w:rFonts w:cs="Calibri"/>
              </w:rPr>
              <w:t xml:space="preserve"> </w:t>
            </w:r>
            <w:permStart w:id="12217070" w:edGrp="everyone"/>
            <w:r w:rsidR="00144D78">
              <w:rPr>
                <w:rFonts w:cs="Calibri"/>
              </w:rPr>
              <w:t xml:space="preserve">Work completion on time </w:t>
            </w:r>
            <w:permEnd w:id="12217070"/>
          </w:p>
        </w:tc>
        <w:tc>
          <w:tcPr>
            <w:tcW w:w="198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14:paraId="0A8C357B" w14:textId="71CC49D7" w:rsidR="006C5261" w:rsidRPr="00DF64B9" w:rsidRDefault="00F750B2" w:rsidP="00DF64B9">
            <w:pPr>
              <w:jc w:val="left"/>
              <w:rPr>
                <w:rFonts w:cs="Calibri"/>
              </w:rPr>
            </w:pPr>
            <w:permStart w:id="988293213" w:edGrp="everyone"/>
            <w:r>
              <w:rPr>
                <w:rFonts w:cs="Calibri"/>
              </w:rPr>
              <w:t>Gilbert</w:t>
            </w:r>
            <w:permEnd w:id="988293213"/>
          </w:p>
        </w:tc>
        <w:tc>
          <w:tcPr>
            <w:tcW w:w="155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14:paraId="3FEC561F" w14:textId="1E22CD54" w:rsidR="006C5261" w:rsidRPr="00DF64B9" w:rsidRDefault="00934267" w:rsidP="00DF64B9">
            <w:pPr>
              <w:jc w:val="left"/>
              <w:rPr>
                <w:rFonts w:cs="Calibri"/>
              </w:rPr>
            </w:pPr>
            <w:permStart w:id="40194440" w:edGrp="everyone"/>
            <w:r>
              <w:rPr>
                <w:rFonts w:cs="Calibri"/>
              </w:rPr>
              <w:t>13/05/2022</w:t>
            </w:r>
            <w:permEnd w:id="40194440"/>
          </w:p>
        </w:tc>
        <w:tc>
          <w:tcPr>
            <w:tcW w:w="18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14:paraId="68B0C411" w14:textId="7E660A5A" w:rsidR="006C5261" w:rsidRPr="00DF64B9" w:rsidRDefault="00934267" w:rsidP="00DF64B9">
            <w:pPr>
              <w:jc w:val="left"/>
              <w:rPr>
                <w:rFonts w:cs="Calibri"/>
              </w:rPr>
            </w:pPr>
            <w:permStart w:id="819404509" w:edGrp="everyone"/>
            <w:r>
              <w:rPr>
                <w:rFonts w:cs="Calibri"/>
              </w:rPr>
              <w:t>13/06/</w:t>
            </w:r>
            <w:r w:rsidR="00441B47">
              <w:rPr>
                <w:rFonts w:cs="Calibri"/>
              </w:rPr>
              <w:t>2022</w:t>
            </w:r>
            <w:permEnd w:id="819404509"/>
          </w:p>
        </w:tc>
      </w:tr>
      <w:tr w:rsidR="006C5261" w:rsidRPr="007304BE" w14:paraId="53208F6E" w14:textId="77777777" w:rsidTr="00CF4110">
        <w:trPr>
          <w:trHeight w:val="454"/>
        </w:trPr>
        <w:tc>
          <w:tcPr>
            <w:tcW w:w="3652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14:paraId="7BF22410" w14:textId="1FB5B546" w:rsidR="006C5261" w:rsidRDefault="006C5261" w:rsidP="00DF64B9">
            <w:pPr>
              <w:jc w:val="left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2.</w:t>
            </w:r>
            <w:r w:rsidR="00DF64B9" w:rsidRPr="00DF64B9">
              <w:rPr>
                <w:rFonts w:cs="Calibri"/>
              </w:rPr>
              <w:t xml:space="preserve"> </w:t>
            </w:r>
            <w:r w:rsidR="008A1A0D">
              <w:rPr>
                <w:rFonts w:cs="Calibri"/>
              </w:rPr>
              <w:t>Improve team work</w:t>
            </w:r>
          </w:p>
        </w:tc>
        <w:tc>
          <w:tcPr>
            <w:tcW w:w="198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14:paraId="135E6304" w14:textId="0D5C4856" w:rsidR="006C5261" w:rsidRPr="00DF64B9" w:rsidRDefault="00581D00" w:rsidP="00DF64B9">
            <w:pPr>
              <w:jc w:val="left"/>
              <w:rPr>
                <w:rFonts w:cs="Calibri"/>
              </w:rPr>
            </w:pPr>
            <w:permStart w:id="1162104471" w:edGrp="everyone"/>
            <w:r>
              <w:rPr>
                <w:rFonts w:cs="Calibri"/>
              </w:rPr>
              <w:t>Stev</w:t>
            </w:r>
            <w:r w:rsidR="00C94E82">
              <w:rPr>
                <w:rFonts w:cs="Calibri"/>
              </w:rPr>
              <w:t>e</w:t>
            </w:r>
            <w:permEnd w:id="1162104471"/>
          </w:p>
        </w:tc>
        <w:tc>
          <w:tcPr>
            <w:tcW w:w="155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14:paraId="270944D4" w14:textId="4D61BA98" w:rsidR="006C5261" w:rsidRPr="00DF64B9" w:rsidRDefault="00441B47" w:rsidP="00DF64B9">
            <w:pPr>
              <w:jc w:val="left"/>
              <w:rPr>
                <w:rFonts w:cs="Calibri"/>
              </w:rPr>
            </w:pPr>
            <w:permStart w:id="1345654339" w:edGrp="everyone"/>
            <w:r>
              <w:rPr>
                <w:rFonts w:cs="Calibri"/>
              </w:rPr>
              <w:t>13/05/</w:t>
            </w:r>
            <w:r w:rsidR="00581D00">
              <w:rPr>
                <w:rFonts w:cs="Calibri"/>
              </w:rPr>
              <w:t>2022</w:t>
            </w:r>
            <w:permEnd w:id="1345654339"/>
          </w:p>
        </w:tc>
        <w:tc>
          <w:tcPr>
            <w:tcW w:w="18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14:paraId="29A25195" w14:textId="0532EFCB" w:rsidR="006C5261" w:rsidRPr="00DF64B9" w:rsidRDefault="00581D00" w:rsidP="00DF64B9">
            <w:pPr>
              <w:jc w:val="left"/>
              <w:rPr>
                <w:rFonts w:cs="Calibri"/>
              </w:rPr>
            </w:pPr>
            <w:permStart w:id="385237797" w:edGrp="everyone"/>
            <w:r>
              <w:rPr>
                <w:rFonts w:cs="Calibri"/>
              </w:rPr>
              <w:t>13/06/2022</w:t>
            </w:r>
            <w:permEnd w:id="385237797"/>
          </w:p>
        </w:tc>
      </w:tr>
      <w:tr w:rsidR="006C5261" w:rsidRPr="002633BA" w14:paraId="372B6052" w14:textId="77777777" w:rsidTr="00CF4110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c>
          <w:tcPr>
            <w:tcW w:w="9039" w:type="dxa"/>
            <w:gridSpan w:val="5"/>
            <w:tcBorders>
              <w:top w:val="single" w:sz="8" w:space="0" w:color="CF7B79"/>
              <w:left w:val="single" w:sz="8" w:space="0" w:color="C0504D"/>
              <w:bottom w:val="single" w:sz="8" w:space="0" w:color="CF7B79"/>
              <w:right w:val="single" w:sz="8" w:space="0" w:color="CF7B79"/>
            </w:tcBorders>
            <w:shd w:val="clear" w:color="auto" w:fill="C0504D"/>
          </w:tcPr>
          <w:p w14:paraId="6CD4B4DC" w14:textId="4BB49FBA" w:rsidR="006C5261" w:rsidRPr="002633BA" w:rsidRDefault="006C5261" w:rsidP="003332FC">
            <w:pPr>
              <w:spacing w:after="120"/>
              <w:rPr>
                <w:rFonts w:cs="Calibri"/>
                <w:b/>
                <w:bCs/>
                <w:color w:val="FFFFFF"/>
              </w:rPr>
            </w:pPr>
            <w:r>
              <w:rPr>
                <w:rFonts w:cs="Calibri"/>
                <w:b/>
                <w:bCs/>
                <w:color w:val="FFFFFF"/>
              </w:rPr>
              <w:t>Reviewing and Assessment method (</w:t>
            </w:r>
            <w:r w:rsidRPr="006C5261">
              <w:rPr>
                <w:rFonts w:cs="Calibri"/>
                <w:b/>
                <w:bCs/>
                <w:color w:val="FFFFFF"/>
              </w:rPr>
              <w:t>how will you track the plan’s implementation, the team’s progress: through team meetings, reports, etc.)</w:t>
            </w:r>
          </w:p>
        </w:tc>
      </w:tr>
      <w:tr w:rsidR="006C5261" w:rsidRPr="002633BA" w14:paraId="586F2FE1" w14:textId="77777777" w:rsidTr="00CF4110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rPr>
          <w:trHeight w:val="1466"/>
        </w:trPr>
        <w:tc>
          <w:tcPr>
            <w:tcW w:w="7196" w:type="dxa"/>
            <w:gridSpan w:val="4"/>
            <w:tcBorders>
              <w:top w:val="double" w:sz="6" w:space="0" w:color="CF7B79"/>
              <w:left w:val="single" w:sz="8" w:space="0" w:color="C0504D"/>
              <w:bottom w:val="single" w:sz="8" w:space="0" w:color="CF7B79"/>
              <w:right w:val="single" w:sz="4" w:space="0" w:color="C0504D"/>
            </w:tcBorders>
          </w:tcPr>
          <w:p w14:paraId="2677B649" w14:textId="77777777" w:rsidR="006C5261" w:rsidRDefault="00C94E82" w:rsidP="00DF64B9">
            <w:pPr>
              <w:spacing w:after="120"/>
              <w:jc w:val="left"/>
              <w:rPr>
                <w:rFonts w:cs="Calibri"/>
              </w:rPr>
            </w:pPr>
            <w:permStart w:id="723191004" w:edGrp="everyone"/>
            <w:r>
              <w:rPr>
                <w:rFonts w:cs="Calibri"/>
              </w:rPr>
              <w:t>Weekly meeting</w:t>
            </w:r>
            <w:r w:rsidR="00EE679B">
              <w:rPr>
                <w:rFonts w:cs="Calibri"/>
              </w:rPr>
              <w:t xml:space="preserve"> with personal and team leader</w:t>
            </w:r>
            <w:r w:rsidR="00F22AD1">
              <w:rPr>
                <w:rFonts w:cs="Calibri"/>
              </w:rPr>
              <w:t>.</w:t>
            </w:r>
          </w:p>
          <w:p w14:paraId="62E738C2" w14:textId="423F2971" w:rsidR="00DF3C56" w:rsidRPr="00DF64B9" w:rsidRDefault="00F22AD1" w:rsidP="00DF64B9">
            <w:pPr>
              <w:spacing w:after="120"/>
              <w:jc w:val="left"/>
              <w:rPr>
                <w:rFonts w:cs="Calibri"/>
              </w:rPr>
            </w:pPr>
            <w:r>
              <w:rPr>
                <w:rFonts w:cs="Calibri"/>
              </w:rPr>
              <w:t xml:space="preserve">Site inspection </w:t>
            </w:r>
            <w:permEnd w:id="723191004"/>
          </w:p>
        </w:tc>
        <w:tc>
          <w:tcPr>
            <w:tcW w:w="1843" w:type="dxa"/>
            <w:tcBorders>
              <w:top w:val="double" w:sz="6" w:space="0" w:color="CF7B79"/>
              <w:left w:val="single" w:sz="4" w:space="0" w:color="C0504D"/>
              <w:bottom w:val="single" w:sz="8" w:space="0" w:color="CF7B79"/>
              <w:right w:val="single" w:sz="8" w:space="0" w:color="CF7B79"/>
            </w:tcBorders>
          </w:tcPr>
          <w:p w14:paraId="4B555D16" w14:textId="77777777" w:rsidR="006C5261" w:rsidRDefault="006C5261" w:rsidP="003332FC">
            <w:pPr>
              <w:spacing w:after="120"/>
              <w:rPr>
                <w:rFonts w:cs="Calibri"/>
                <w:b/>
                <w:bCs/>
              </w:rPr>
            </w:pPr>
            <w:r w:rsidRPr="002633BA">
              <w:rPr>
                <w:rFonts w:cs="Calibri"/>
                <w:b/>
                <w:bCs/>
              </w:rPr>
              <w:t>Review Date</w:t>
            </w:r>
            <w:r w:rsidR="00DF64B9">
              <w:rPr>
                <w:rFonts w:cs="Calibri"/>
                <w:b/>
                <w:bCs/>
              </w:rPr>
              <w:t>:</w:t>
            </w:r>
          </w:p>
          <w:p w14:paraId="5B7952ED" w14:textId="1FEC67C3" w:rsidR="00DF64B9" w:rsidRPr="00DF64B9" w:rsidRDefault="00DF64B9" w:rsidP="003332FC">
            <w:pPr>
              <w:spacing w:after="120"/>
              <w:rPr>
                <w:rFonts w:cs="Calibri"/>
              </w:rPr>
            </w:pPr>
            <w:permStart w:id="1245798724" w:edGrp="everyone"/>
            <w:permEnd w:id="1245798724"/>
          </w:p>
        </w:tc>
      </w:tr>
      <w:tr w:rsidR="006C5261" w:rsidRPr="002633BA" w14:paraId="7ACEF0B8" w14:textId="77777777" w:rsidTr="00CF4110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c>
          <w:tcPr>
            <w:tcW w:w="9039" w:type="dxa"/>
            <w:gridSpan w:val="5"/>
            <w:tcBorders>
              <w:top w:val="single" w:sz="8" w:space="0" w:color="CF7B79"/>
              <w:left w:val="single" w:sz="8" w:space="0" w:color="C0504D"/>
              <w:bottom w:val="single" w:sz="8" w:space="0" w:color="CF7B79"/>
              <w:right w:val="single" w:sz="8" w:space="0" w:color="CF7B79"/>
            </w:tcBorders>
            <w:shd w:val="clear" w:color="auto" w:fill="C0504D"/>
          </w:tcPr>
          <w:p w14:paraId="3C8CA627" w14:textId="6700C786" w:rsidR="006C5261" w:rsidRPr="002633BA" w:rsidRDefault="006C5261" w:rsidP="003332FC">
            <w:pPr>
              <w:spacing w:after="120"/>
              <w:rPr>
                <w:rFonts w:cs="Calibri"/>
                <w:b/>
                <w:bCs/>
                <w:color w:val="FFFFFF"/>
              </w:rPr>
            </w:pPr>
            <w:r>
              <w:rPr>
                <w:rFonts w:cs="Calibri"/>
                <w:b/>
                <w:bCs/>
                <w:color w:val="FFFFFF"/>
              </w:rPr>
              <w:t xml:space="preserve">Additional support </w:t>
            </w:r>
            <w:r w:rsidRPr="006C5261">
              <w:rPr>
                <w:rFonts w:cs="Calibri"/>
                <w:b/>
                <w:bCs/>
                <w:color w:val="FFFFFF"/>
              </w:rPr>
              <w:t>(is there any additional support needed to reach the desired goals: courses, classes, resources?)</w:t>
            </w:r>
          </w:p>
        </w:tc>
      </w:tr>
      <w:tr w:rsidR="00453042" w:rsidRPr="002633BA" w14:paraId="446B1017" w14:textId="77777777" w:rsidTr="00CF4110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rPr>
          <w:trHeight w:val="1324"/>
        </w:trPr>
        <w:tc>
          <w:tcPr>
            <w:tcW w:w="9039" w:type="dxa"/>
            <w:gridSpan w:val="5"/>
            <w:tcBorders>
              <w:top w:val="double" w:sz="6" w:space="0" w:color="CF7B79"/>
              <w:left w:val="single" w:sz="8" w:space="0" w:color="C0504D"/>
              <w:bottom w:val="single" w:sz="8" w:space="0" w:color="CF7B79"/>
              <w:right w:val="single" w:sz="8" w:space="0" w:color="CF7B79"/>
            </w:tcBorders>
          </w:tcPr>
          <w:p w14:paraId="27D0D210" w14:textId="77777777" w:rsidR="00453042" w:rsidRDefault="00216E90" w:rsidP="00DF64B9">
            <w:pPr>
              <w:spacing w:after="120"/>
              <w:jc w:val="left"/>
              <w:rPr>
                <w:rFonts w:cs="Calibri"/>
              </w:rPr>
            </w:pPr>
            <w:r>
              <w:rPr>
                <w:rFonts w:cs="Calibri"/>
              </w:rPr>
              <w:t xml:space="preserve">Team </w:t>
            </w:r>
            <w:r w:rsidR="00E10022">
              <w:rPr>
                <w:rFonts w:cs="Calibri"/>
              </w:rPr>
              <w:t xml:space="preserve">building </w:t>
            </w:r>
            <w:r>
              <w:rPr>
                <w:rFonts w:cs="Calibri"/>
              </w:rPr>
              <w:t>meeting</w:t>
            </w:r>
          </w:p>
          <w:p w14:paraId="0D68D699" w14:textId="77777777" w:rsidR="00130948" w:rsidRDefault="00130948" w:rsidP="00DF64B9">
            <w:pPr>
              <w:spacing w:after="120"/>
              <w:jc w:val="left"/>
              <w:rPr>
                <w:rFonts w:cs="Calibri"/>
              </w:rPr>
            </w:pPr>
            <w:r>
              <w:rPr>
                <w:rFonts w:cs="Calibri"/>
              </w:rPr>
              <w:t>Labour hire for help</w:t>
            </w:r>
          </w:p>
          <w:p w14:paraId="6F2047B0" w14:textId="5F39478E" w:rsidR="00390C02" w:rsidRPr="00DF64B9" w:rsidRDefault="00390C02" w:rsidP="00DF64B9">
            <w:pPr>
              <w:spacing w:after="120"/>
              <w:jc w:val="left"/>
              <w:rPr>
                <w:rFonts w:cs="Calibri"/>
              </w:rPr>
            </w:pPr>
            <w:r>
              <w:rPr>
                <w:rFonts w:cs="Calibri"/>
              </w:rPr>
              <w:t xml:space="preserve">Training in plant operators </w:t>
            </w:r>
          </w:p>
        </w:tc>
      </w:tr>
      <w:tr w:rsidR="006C5261" w:rsidRPr="002633BA" w14:paraId="0F696D5B" w14:textId="77777777" w:rsidTr="00CF4110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c>
          <w:tcPr>
            <w:tcW w:w="9039" w:type="dxa"/>
            <w:gridSpan w:val="5"/>
            <w:tcBorders>
              <w:top w:val="single" w:sz="8" w:space="0" w:color="CF7B79"/>
              <w:left w:val="single" w:sz="8" w:space="0" w:color="C0504D"/>
              <w:bottom w:val="single" w:sz="8" w:space="0" w:color="CF7B79"/>
              <w:right w:val="single" w:sz="8" w:space="0" w:color="CF7B79"/>
            </w:tcBorders>
            <w:shd w:val="clear" w:color="auto" w:fill="C0504D"/>
          </w:tcPr>
          <w:p w14:paraId="5A552496" w14:textId="15598C24" w:rsidR="006C5261" w:rsidRPr="002633BA" w:rsidRDefault="006C5261" w:rsidP="003332FC">
            <w:pPr>
              <w:spacing w:after="120"/>
              <w:rPr>
                <w:rFonts w:cs="Calibri"/>
                <w:b/>
                <w:bCs/>
                <w:color w:val="FFFFFF"/>
              </w:rPr>
            </w:pPr>
            <w:r>
              <w:rPr>
                <w:rFonts w:cs="Calibri"/>
                <w:b/>
                <w:bCs/>
                <w:color w:val="FFFFFF"/>
              </w:rPr>
              <w:t>Expected outcome (</w:t>
            </w:r>
            <w:r w:rsidRPr="006C5261">
              <w:rPr>
                <w:rFonts w:cs="Calibri"/>
                <w:b/>
                <w:bCs/>
                <w:color w:val="FFFFFF"/>
              </w:rPr>
              <w:t>supervisor‘s expectations on the outcome based on the data)</w:t>
            </w:r>
          </w:p>
        </w:tc>
      </w:tr>
      <w:tr w:rsidR="00453042" w:rsidRPr="002633BA" w14:paraId="1162393B" w14:textId="77777777" w:rsidTr="00CF4110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rPr>
          <w:trHeight w:val="1474"/>
        </w:trPr>
        <w:tc>
          <w:tcPr>
            <w:tcW w:w="9039" w:type="dxa"/>
            <w:gridSpan w:val="5"/>
            <w:tcBorders>
              <w:top w:val="double" w:sz="6" w:space="0" w:color="CF7B79"/>
              <w:left w:val="single" w:sz="8" w:space="0" w:color="C0504D"/>
              <w:bottom w:val="double" w:sz="6" w:space="0" w:color="CF7B79"/>
              <w:right w:val="single" w:sz="8" w:space="0" w:color="CF7B79"/>
            </w:tcBorders>
          </w:tcPr>
          <w:p w14:paraId="1445CF2A" w14:textId="0D512A39" w:rsidR="006F1347" w:rsidRDefault="00097531" w:rsidP="00AD0947">
            <w:pPr>
              <w:spacing w:after="120"/>
              <w:jc w:val="left"/>
              <w:rPr>
                <w:rFonts w:cs="Calibri"/>
              </w:rPr>
            </w:pPr>
            <w:r>
              <w:rPr>
                <w:rFonts w:cs="Calibri"/>
              </w:rPr>
              <w:t xml:space="preserve">Effective work group </w:t>
            </w:r>
            <w:r w:rsidR="0049744B">
              <w:rPr>
                <w:rFonts w:cs="Calibri"/>
              </w:rPr>
              <w:t xml:space="preserve">in terms of deliver tasks </w:t>
            </w:r>
            <w:r w:rsidR="006F1347">
              <w:rPr>
                <w:rFonts w:cs="Calibri"/>
              </w:rPr>
              <w:t>on time with no incidents</w:t>
            </w:r>
            <w:r w:rsidR="008C6C9E">
              <w:rPr>
                <w:rFonts w:cs="Calibri"/>
              </w:rPr>
              <w:t>.</w:t>
            </w:r>
          </w:p>
          <w:p w14:paraId="787A92E4" w14:textId="09A25E41" w:rsidR="00B34362" w:rsidRPr="00AD0947" w:rsidRDefault="00B34362" w:rsidP="00AD0947">
            <w:pPr>
              <w:spacing w:after="120"/>
              <w:jc w:val="left"/>
              <w:rPr>
                <w:rFonts w:cs="Calibri"/>
              </w:rPr>
            </w:pPr>
          </w:p>
        </w:tc>
      </w:tr>
      <w:tr w:rsidR="006C5261" w:rsidRPr="002633BA" w14:paraId="2BB306E2" w14:textId="77777777" w:rsidTr="00CF4110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rPr>
          <w:trHeight w:val="594"/>
        </w:trPr>
        <w:tc>
          <w:tcPr>
            <w:tcW w:w="9039" w:type="dxa"/>
            <w:gridSpan w:val="5"/>
            <w:tcBorders>
              <w:top w:val="double" w:sz="6" w:space="0" w:color="CF7B79"/>
              <w:left w:val="single" w:sz="8" w:space="0" w:color="C0504D"/>
              <w:bottom w:val="double" w:sz="6" w:space="0" w:color="CF7B79"/>
              <w:right w:val="single" w:sz="8" w:space="0" w:color="CF7B79"/>
            </w:tcBorders>
            <w:shd w:val="clear" w:color="auto" w:fill="C0504D"/>
          </w:tcPr>
          <w:p w14:paraId="23A27D70" w14:textId="46E0C474" w:rsidR="006C5261" w:rsidRPr="006C5261" w:rsidRDefault="006C5261" w:rsidP="003332FC">
            <w:pPr>
              <w:spacing w:after="120"/>
              <w:rPr>
                <w:rFonts w:cs="Calibri"/>
                <w:b/>
                <w:bCs/>
                <w:color w:val="FFFFFF" w:themeColor="background1"/>
              </w:rPr>
            </w:pPr>
            <w:r w:rsidRPr="006C5261">
              <w:rPr>
                <w:rFonts w:cs="Calibri"/>
                <w:b/>
                <w:bCs/>
                <w:color w:val="FFFFFF" w:themeColor="background1"/>
              </w:rPr>
              <w:t>Outcome if goals and objectives are not reached</w:t>
            </w:r>
            <w:r>
              <w:rPr>
                <w:rFonts w:cs="Calibri"/>
                <w:b/>
                <w:bCs/>
                <w:color w:val="FFFFFF" w:themeColor="background1"/>
              </w:rPr>
              <w:t xml:space="preserve"> </w:t>
            </w:r>
            <w:r w:rsidRPr="006C5261">
              <w:rPr>
                <w:rFonts w:cs="Calibri"/>
                <w:b/>
                <w:bCs/>
                <w:color w:val="FFFFFF" w:themeColor="background1"/>
              </w:rPr>
              <w:t>(identify the consequences and further steps if the team fails to satisfy the standards set by the performance plan)</w:t>
            </w:r>
          </w:p>
        </w:tc>
      </w:tr>
      <w:tr w:rsidR="006C5261" w:rsidRPr="002633BA" w14:paraId="197780AB" w14:textId="77777777" w:rsidTr="00CF4110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rPr>
          <w:trHeight w:val="1536"/>
        </w:trPr>
        <w:tc>
          <w:tcPr>
            <w:tcW w:w="9039" w:type="dxa"/>
            <w:gridSpan w:val="5"/>
            <w:tcBorders>
              <w:top w:val="double" w:sz="6" w:space="0" w:color="CF7B79"/>
              <w:left w:val="single" w:sz="8" w:space="0" w:color="C0504D"/>
              <w:bottom w:val="double" w:sz="6" w:space="0" w:color="CF7B79"/>
              <w:right w:val="single" w:sz="8" w:space="0" w:color="CF7B79"/>
            </w:tcBorders>
          </w:tcPr>
          <w:p w14:paraId="4A169DF0" w14:textId="77777777" w:rsidR="006C5261" w:rsidRDefault="003F2AC7" w:rsidP="00DF64B9">
            <w:pPr>
              <w:spacing w:after="120"/>
              <w:jc w:val="left"/>
              <w:rPr>
                <w:rFonts w:cs="Calibri"/>
              </w:rPr>
            </w:pPr>
            <w:permStart w:id="922965559" w:edGrp="everyone"/>
            <w:r>
              <w:rPr>
                <w:rFonts w:cs="Calibri"/>
              </w:rPr>
              <w:t>Loss of income.</w:t>
            </w:r>
          </w:p>
          <w:p w14:paraId="5C969FA6" w14:textId="1B5F8428" w:rsidR="003F2AC7" w:rsidRPr="00AD0947" w:rsidRDefault="003F2AC7" w:rsidP="00DF64B9">
            <w:pPr>
              <w:spacing w:after="120"/>
              <w:jc w:val="left"/>
              <w:rPr>
                <w:rFonts w:cs="Calibri"/>
              </w:rPr>
            </w:pPr>
            <w:r>
              <w:rPr>
                <w:rFonts w:cs="Calibri"/>
              </w:rPr>
              <w:t>Dismantle of team</w:t>
            </w:r>
            <w:r w:rsidR="0037039D">
              <w:rPr>
                <w:rFonts w:cs="Calibri"/>
              </w:rPr>
              <w:t xml:space="preserve"> or </w:t>
            </w:r>
            <w:r w:rsidR="00F4527D">
              <w:rPr>
                <w:rFonts w:cs="Calibri"/>
              </w:rPr>
              <w:t xml:space="preserve">integrate </w:t>
            </w:r>
            <w:r w:rsidR="00E10022">
              <w:rPr>
                <w:rFonts w:cs="Calibri"/>
              </w:rPr>
              <w:t>with other work groups</w:t>
            </w:r>
            <w:permEnd w:id="922965559"/>
          </w:p>
        </w:tc>
      </w:tr>
      <w:tr w:rsidR="00433E25" w:rsidRPr="002633BA" w14:paraId="13547DD6" w14:textId="77777777" w:rsidTr="00CF4110">
        <w:tblPrEx>
          <w:tblBorders>
            <w:top w:val="single" w:sz="8" w:space="0" w:color="CF7B79"/>
            <w:left w:val="single" w:sz="8" w:space="0" w:color="CF7B79"/>
            <w:bottom w:val="single" w:sz="8" w:space="0" w:color="CF7B79"/>
            <w:right w:val="single" w:sz="8" w:space="0" w:color="CF7B79"/>
            <w:insideH w:val="single" w:sz="8" w:space="0" w:color="CF7B79"/>
          </w:tblBorders>
        </w:tblPrEx>
        <w:trPr>
          <w:trHeight w:val="1403"/>
        </w:trPr>
        <w:tc>
          <w:tcPr>
            <w:tcW w:w="7196" w:type="dxa"/>
            <w:gridSpan w:val="4"/>
            <w:tcBorders>
              <w:top w:val="double" w:sz="6" w:space="0" w:color="CF7B79"/>
              <w:left w:val="single" w:sz="8" w:space="0" w:color="C0504D"/>
              <w:bottom w:val="double" w:sz="6" w:space="0" w:color="CF7B79"/>
              <w:right w:val="single" w:sz="4" w:space="0" w:color="C0504D"/>
            </w:tcBorders>
          </w:tcPr>
          <w:p w14:paraId="3EA106C0" w14:textId="77777777" w:rsidR="00433E25" w:rsidRDefault="00433E25" w:rsidP="003332FC">
            <w:pPr>
              <w:spacing w:after="12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Agreed and signed</w:t>
            </w:r>
          </w:p>
          <w:p w14:paraId="258D45F9" w14:textId="3659DAD7" w:rsidR="00433E25" w:rsidRPr="00AD0947" w:rsidRDefault="00226112" w:rsidP="00DF64B9">
            <w:pPr>
              <w:rPr>
                <w:rFonts w:cs="Calibri"/>
              </w:rPr>
            </w:pPr>
            <w:r>
              <w:rPr>
                <w:rFonts w:cs="Calibri"/>
                <w:b/>
                <w:bCs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302D29B9" wp14:editId="1C9571DB">
                      <wp:simplePos x="0" y="0"/>
                      <wp:positionH relativeFrom="column">
                        <wp:posOffset>850846</wp:posOffset>
                      </wp:positionH>
                      <wp:positionV relativeFrom="paragraph">
                        <wp:posOffset>-48709</wp:posOffset>
                      </wp:positionV>
                      <wp:extent cx="753120" cy="238320"/>
                      <wp:effectExtent l="38100" t="38100" r="0" b="41275"/>
                      <wp:wrapNone/>
                      <wp:docPr id="34" name="Ink 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3120" cy="238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A790A7" id="Ink 34" o:spid="_x0000_s1026" type="#_x0000_t75" style="position:absolute;margin-left:65.8pt;margin-top:-5.05pt;width:61.7pt;height:21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">
                      <v:imagedata r:id="rId27" o:title=""/>
                    </v:shape>
                  </w:pict>
                </mc:Fallback>
              </mc:AlternateContent>
            </w:r>
            <w:r w:rsidR="00433E25">
              <w:rPr>
                <w:rFonts w:cs="Calibri"/>
                <w:b/>
                <w:bCs/>
              </w:rPr>
              <w:t>Employees:</w:t>
            </w:r>
            <w:r w:rsidR="00AD0947" w:rsidRPr="00AD0947">
              <w:rPr>
                <w:rFonts w:cs="Calibri"/>
              </w:rPr>
              <w:t xml:space="preserve"> </w:t>
            </w:r>
            <w:permStart w:id="780740431" w:edGrp="everyone"/>
            <w:permEnd w:id="780740431"/>
          </w:p>
          <w:p w14:paraId="4CADAEE3" w14:textId="77777777" w:rsidR="00433E25" w:rsidRDefault="00433E25" w:rsidP="00DF64B9">
            <w:pPr>
              <w:rPr>
                <w:rFonts w:cs="Calibri"/>
                <w:b/>
                <w:bCs/>
              </w:rPr>
            </w:pPr>
          </w:p>
          <w:p w14:paraId="3036459D" w14:textId="267482D7" w:rsidR="00433E25" w:rsidRPr="00AD0947" w:rsidRDefault="00773AE2" w:rsidP="003332FC">
            <w:pPr>
              <w:spacing w:after="120"/>
              <w:rPr>
                <w:rFonts w:cs="Calibri"/>
              </w:rPr>
            </w:pPr>
            <w:r>
              <w:rPr>
                <w:rFonts w:cs="Calibri"/>
                <w:b/>
                <w:bCs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5ECC3697" wp14:editId="22ABE7DD">
                      <wp:simplePos x="0" y="0"/>
                      <wp:positionH relativeFrom="column">
                        <wp:posOffset>864886</wp:posOffset>
                      </wp:positionH>
                      <wp:positionV relativeFrom="paragraph">
                        <wp:posOffset>-278714</wp:posOffset>
                      </wp:positionV>
                      <wp:extent cx="673560" cy="636120"/>
                      <wp:effectExtent l="38100" t="38100" r="38100" b="37465"/>
                      <wp:wrapNone/>
                      <wp:docPr id="33" name="Ink 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73560" cy="63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54A0C9A" id="Ink 33" o:spid="_x0000_s1026" type="#_x0000_t75" style="position:absolute;margin-left:66.9pt;margin-top:-23.15pt;width:55.5pt;height:52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">
                      <v:imagedata r:id="rId29" o:title=""/>
                    </v:shape>
                  </w:pict>
                </mc:Fallback>
              </mc:AlternateContent>
            </w:r>
            <w:r w:rsidR="00433E25">
              <w:rPr>
                <w:rFonts w:cs="Calibri"/>
                <w:b/>
                <w:bCs/>
              </w:rPr>
              <w:t>Supervisor:</w:t>
            </w:r>
            <w:r w:rsidR="00AD0947" w:rsidRPr="00AD0947">
              <w:rPr>
                <w:rFonts w:cs="Calibri"/>
              </w:rPr>
              <w:t xml:space="preserve"> </w:t>
            </w:r>
            <w:permStart w:id="410929080" w:edGrp="everyone"/>
            <w:permEnd w:id="410929080"/>
          </w:p>
        </w:tc>
        <w:tc>
          <w:tcPr>
            <w:tcW w:w="1843" w:type="dxa"/>
            <w:tcBorders>
              <w:top w:val="double" w:sz="6" w:space="0" w:color="CF7B79"/>
              <w:left w:val="single" w:sz="4" w:space="0" w:color="C0504D"/>
              <w:bottom w:val="double" w:sz="6" w:space="0" w:color="CF7B79"/>
              <w:right w:val="single" w:sz="8" w:space="0" w:color="CF7B79"/>
            </w:tcBorders>
          </w:tcPr>
          <w:p w14:paraId="61EEB6A8" w14:textId="77777777" w:rsidR="00CF4110" w:rsidRDefault="00433E25" w:rsidP="003332FC">
            <w:pPr>
              <w:spacing w:after="12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Date:</w:t>
            </w:r>
          </w:p>
          <w:p w14:paraId="7DD945B7" w14:textId="505F12B1" w:rsidR="00433E25" w:rsidRPr="00AD0947" w:rsidRDefault="00C57125" w:rsidP="003332FC">
            <w:pPr>
              <w:spacing w:after="120"/>
              <w:rPr>
                <w:rFonts w:cs="Calibri"/>
              </w:rPr>
            </w:pPr>
            <w:r>
              <w:rPr>
                <w:rFonts w:cs="Calibri"/>
              </w:rPr>
              <w:t>13/05/2022</w:t>
            </w:r>
          </w:p>
        </w:tc>
      </w:tr>
    </w:tbl>
    <w:p w14:paraId="1200A142" w14:textId="77777777" w:rsidR="005227F4" w:rsidRPr="00AD0947" w:rsidRDefault="005227F4" w:rsidP="003A3123">
      <w:pPr>
        <w:jc w:val="left"/>
        <w:rPr>
          <w:rFonts w:ascii="Arial" w:hAnsi="Arial" w:cs="Arial"/>
          <w:sz w:val="10"/>
          <w:szCs w:val="10"/>
        </w:rPr>
      </w:pPr>
    </w:p>
    <w:sectPr w:rsidR="005227F4" w:rsidRPr="00AD0947" w:rsidSect="00D041B0">
      <w:headerReference w:type="even" r:id="rId30"/>
      <w:headerReference w:type="default" r:id="rId31"/>
      <w:footerReference w:type="default" r:id="rId32"/>
      <w:pgSz w:w="11906" w:h="16838"/>
      <w:pgMar w:top="1418" w:right="1440" w:bottom="1276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84400" w14:textId="77777777" w:rsidR="00B80EB2" w:rsidRDefault="00B80EB2" w:rsidP="00A67754">
      <w:r>
        <w:separator/>
      </w:r>
    </w:p>
    <w:p w14:paraId="55858C44" w14:textId="77777777" w:rsidR="00B80EB2" w:rsidRDefault="00B80EB2"/>
    <w:p w14:paraId="7F62E57D" w14:textId="77777777" w:rsidR="00B80EB2" w:rsidRDefault="00B80EB2"/>
  </w:endnote>
  <w:endnote w:type="continuationSeparator" w:id="0">
    <w:p w14:paraId="0F8B648B" w14:textId="77777777" w:rsidR="00B80EB2" w:rsidRDefault="00B80EB2" w:rsidP="00A67754">
      <w:r>
        <w:continuationSeparator/>
      </w:r>
    </w:p>
    <w:p w14:paraId="719CF179" w14:textId="77777777" w:rsidR="00B80EB2" w:rsidRDefault="00B80EB2"/>
    <w:p w14:paraId="2CE8AC04" w14:textId="77777777" w:rsidR="00B80EB2" w:rsidRDefault="00B80E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625860AA" w:rsidR="006E5B7D" w:rsidRPr="00830749" w:rsidRDefault="00942CC6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20957">
          <w:rPr>
            <w:rFonts w:ascii="Arial" w:hAnsi="Arial" w:cs="Arial"/>
            <w:b/>
            <w:sz w:val="16"/>
            <w:szCs w:val="16"/>
          </w:rPr>
          <w:t>v1-0_11/11/2021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74CC9ED5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20957" w:rsidRPr="00B329DD">
          <w:rPr>
            <w:rFonts w:ascii="Arial" w:hAnsi="Arial" w:cs="Arial"/>
            <w:b/>
            <w:sz w:val="16"/>
            <w:szCs w:val="16"/>
          </w:rPr>
          <w:t>v1-0_11/11/2021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42CC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40EEE3B8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20957">
          <w:rPr>
            <w:rFonts w:ascii="Arial" w:hAnsi="Arial" w:cs="Arial"/>
            <w:b/>
            <w:sz w:val="16"/>
            <w:szCs w:val="16"/>
          </w:rPr>
          <w:t>v1-0_11/11/2021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42CC6">
          <w:rPr>
            <w:rFonts w:ascii="Arial" w:hAnsi="Arial" w:cs="Arial"/>
            <w:b/>
            <w:bCs/>
            <w:noProof/>
            <w:sz w:val="16"/>
            <w:szCs w:val="16"/>
          </w:rPr>
          <w:t>14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415CE6F5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20957">
          <w:rPr>
            <w:rFonts w:ascii="Arial" w:hAnsi="Arial" w:cs="Arial"/>
            <w:b/>
            <w:sz w:val="16"/>
            <w:szCs w:val="16"/>
          </w:rPr>
          <w:t>v1-0_11/11/2021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42CC6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67913" w14:textId="77777777" w:rsidR="00B80EB2" w:rsidRDefault="00B80EB2" w:rsidP="00A67754">
      <w:r>
        <w:separator/>
      </w:r>
    </w:p>
    <w:p w14:paraId="193FC9FC" w14:textId="77777777" w:rsidR="00B80EB2" w:rsidRDefault="00B80EB2"/>
    <w:p w14:paraId="3F349A98" w14:textId="77777777" w:rsidR="00B80EB2" w:rsidRDefault="00B80EB2"/>
  </w:footnote>
  <w:footnote w:type="continuationSeparator" w:id="0">
    <w:p w14:paraId="1C4D1EFA" w14:textId="77777777" w:rsidR="00B80EB2" w:rsidRDefault="00B80EB2" w:rsidP="00A67754">
      <w:r>
        <w:continuationSeparator/>
      </w:r>
    </w:p>
    <w:p w14:paraId="55AA2A72" w14:textId="77777777" w:rsidR="00B80EB2" w:rsidRDefault="00B80EB2"/>
    <w:p w14:paraId="7C2B3825" w14:textId="77777777" w:rsidR="00B80EB2" w:rsidRDefault="00B80E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4B759822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0957">
          <w:rPr>
            <w:rFonts w:ascii="Arial" w:hAnsi="Arial" w:cs="Arial"/>
            <w:b/>
            <w:sz w:val="16"/>
            <w:szCs w:val="16"/>
          </w:rPr>
          <w:t>BSBLDR411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0957">
          <w:rPr>
            <w:rFonts w:ascii="Arial" w:hAnsi="Arial" w:cs="Arial"/>
            <w:b/>
            <w:sz w:val="16"/>
            <w:szCs w:val="16"/>
          </w:rPr>
          <w:t>Demonstrate leadership in the workplace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77008004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0957" w:rsidRPr="00020957">
          <w:rPr>
            <w:rFonts w:ascii="Arial" w:hAnsi="Arial" w:cs="Arial"/>
            <w:b/>
            <w:sz w:val="16"/>
            <w:szCs w:val="16"/>
          </w:rPr>
          <w:t>BSBLDR411</w:t>
        </w:r>
      </w:sdtContent>
    </w:sdt>
    <w:r w:rsidRPr="00020957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0957" w:rsidRPr="00020957">
          <w:rPr>
            <w:rFonts w:ascii="Arial" w:hAnsi="Arial" w:cs="Arial"/>
            <w:b/>
            <w:sz w:val="16"/>
            <w:szCs w:val="16"/>
          </w:rPr>
          <w:t>Demonstrate leadership in the workplace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77534541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0957">
          <w:rPr>
            <w:rFonts w:ascii="Arial" w:hAnsi="Arial" w:cs="Arial"/>
            <w:b/>
            <w:sz w:val="16"/>
            <w:szCs w:val="16"/>
          </w:rPr>
          <w:t>BSBLDR411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0957">
          <w:rPr>
            <w:rFonts w:ascii="Arial" w:hAnsi="Arial" w:cs="Arial"/>
            <w:b/>
            <w:sz w:val="16"/>
            <w:szCs w:val="16"/>
          </w:rPr>
          <w:t>Demonstrate leadership in the workplace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6D05" w14:textId="67011CB4" w:rsidR="006E5B7D" w:rsidRDefault="003A312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0957">
          <w:rPr>
            <w:rFonts w:ascii="Arial" w:hAnsi="Arial" w:cs="Arial"/>
            <w:b/>
            <w:sz w:val="16"/>
            <w:szCs w:val="16"/>
          </w:rPr>
          <w:t>BSBLDR411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0957">
          <w:rPr>
            <w:rFonts w:ascii="Arial" w:hAnsi="Arial" w:cs="Arial"/>
            <w:b/>
            <w:sz w:val="16"/>
            <w:szCs w:val="16"/>
          </w:rPr>
          <w:t>Demonstrate leadership in the workplace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262B48E4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3A3123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0957">
          <w:rPr>
            <w:rFonts w:ascii="Arial" w:hAnsi="Arial" w:cs="Arial"/>
            <w:b/>
            <w:sz w:val="16"/>
            <w:szCs w:val="16"/>
          </w:rPr>
          <w:t>BSBLDR411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0957">
          <w:rPr>
            <w:rFonts w:ascii="Arial" w:hAnsi="Arial" w:cs="Arial"/>
            <w:b/>
            <w:sz w:val="16"/>
            <w:szCs w:val="16"/>
          </w:rPr>
          <w:t>Demonstrate leadership in the workplace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08A13068"/>
    <w:multiLevelType w:val="hybridMultilevel"/>
    <w:tmpl w:val="638C6EB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A43B4D"/>
    <w:multiLevelType w:val="hybridMultilevel"/>
    <w:tmpl w:val="4C06D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7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733A9"/>
    <w:multiLevelType w:val="hybridMultilevel"/>
    <w:tmpl w:val="045C89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91D89"/>
    <w:multiLevelType w:val="hybridMultilevel"/>
    <w:tmpl w:val="7BFE5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4AF14F06"/>
    <w:multiLevelType w:val="hybridMultilevel"/>
    <w:tmpl w:val="CFFA4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AF131D"/>
    <w:multiLevelType w:val="hybridMultilevel"/>
    <w:tmpl w:val="91BA2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444356"/>
    <w:multiLevelType w:val="hybridMultilevel"/>
    <w:tmpl w:val="A6C08C20"/>
    <w:lvl w:ilvl="0" w:tplc="515A479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29" w15:restartNumberingAfterBreak="0">
    <w:nsid w:val="7DCC589F"/>
    <w:multiLevelType w:val="hybridMultilevel"/>
    <w:tmpl w:val="35F0B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068132">
    <w:abstractNumId w:val="8"/>
  </w:num>
  <w:num w:numId="2" w16cid:durableId="213657790">
    <w:abstractNumId w:val="17"/>
  </w:num>
  <w:num w:numId="3" w16cid:durableId="1809394533">
    <w:abstractNumId w:val="6"/>
  </w:num>
  <w:num w:numId="4" w16cid:durableId="1675304064">
    <w:abstractNumId w:val="14"/>
  </w:num>
  <w:num w:numId="5" w16cid:durableId="1950967465">
    <w:abstractNumId w:val="13"/>
  </w:num>
  <w:num w:numId="6" w16cid:durableId="1563713959">
    <w:abstractNumId w:val="22"/>
  </w:num>
  <w:num w:numId="7" w16cid:durableId="399789688">
    <w:abstractNumId w:val="4"/>
  </w:num>
  <w:num w:numId="8" w16cid:durableId="1513909608">
    <w:abstractNumId w:val="1"/>
  </w:num>
  <w:num w:numId="9" w16cid:durableId="245310022">
    <w:abstractNumId w:val="12"/>
  </w:num>
  <w:num w:numId="10" w16cid:durableId="299963924">
    <w:abstractNumId w:val="7"/>
  </w:num>
  <w:num w:numId="11" w16cid:durableId="1161388974">
    <w:abstractNumId w:val="5"/>
  </w:num>
  <w:num w:numId="12" w16cid:durableId="953102047">
    <w:abstractNumId w:val="28"/>
  </w:num>
  <w:num w:numId="13" w16cid:durableId="763110608">
    <w:abstractNumId w:val="21"/>
  </w:num>
  <w:num w:numId="14" w16cid:durableId="1199851586">
    <w:abstractNumId w:val="0"/>
  </w:num>
  <w:num w:numId="15" w16cid:durableId="561906702">
    <w:abstractNumId w:val="16"/>
  </w:num>
  <w:num w:numId="16" w16cid:durableId="987394242">
    <w:abstractNumId w:val="25"/>
  </w:num>
  <w:num w:numId="17" w16cid:durableId="118112597">
    <w:abstractNumId w:val="20"/>
  </w:num>
  <w:num w:numId="18" w16cid:durableId="1527714748">
    <w:abstractNumId w:val="24"/>
  </w:num>
  <w:num w:numId="19" w16cid:durableId="590968189">
    <w:abstractNumId w:val="18"/>
  </w:num>
  <w:num w:numId="20" w16cid:durableId="1844126295">
    <w:abstractNumId w:val="26"/>
  </w:num>
  <w:num w:numId="21" w16cid:durableId="1851405027">
    <w:abstractNumId w:val="23"/>
  </w:num>
  <w:num w:numId="22" w16cid:durableId="1496605507">
    <w:abstractNumId w:val="11"/>
  </w:num>
  <w:num w:numId="23" w16cid:durableId="631331283">
    <w:abstractNumId w:val="9"/>
  </w:num>
  <w:num w:numId="24" w16cid:durableId="1403218575">
    <w:abstractNumId w:val="27"/>
  </w:num>
  <w:num w:numId="25" w16cid:durableId="1279335369">
    <w:abstractNumId w:val="18"/>
  </w:num>
  <w:num w:numId="26" w16cid:durableId="738672298">
    <w:abstractNumId w:val="10"/>
  </w:num>
  <w:num w:numId="27" w16cid:durableId="1591087363">
    <w:abstractNumId w:val="19"/>
  </w:num>
  <w:num w:numId="28" w16cid:durableId="646206210">
    <w:abstractNumId w:val="15"/>
  </w:num>
  <w:num w:numId="29" w16cid:durableId="1821382093">
    <w:abstractNumId w:val="29"/>
  </w:num>
  <w:num w:numId="30" w16cid:durableId="1504709262">
    <w:abstractNumId w:val="2"/>
  </w:num>
  <w:num w:numId="31" w16cid:durableId="378407913">
    <w:abstractNumId w:val="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attachedTemplate r:id="rId1"/>
  <w:documentProtection w:edit="readOnly" w:enforcement="0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957"/>
    <w:rsid w:val="00020BB6"/>
    <w:rsid w:val="0002168A"/>
    <w:rsid w:val="0002300F"/>
    <w:rsid w:val="0002356C"/>
    <w:rsid w:val="00024F65"/>
    <w:rsid w:val="00027B47"/>
    <w:rsid w:val="0003270D"/>
    <w:rsid w:val="00035243"/>
    <w:rsid w:val="0004368E"/>
    <w:rsid w:val="00043AB3"/>
    <w:rsid w:val="0004675B"/>
    <w:rsid w:val="00052041"/>
    <w:rsid w:val="00053295"/>
    <w:rsid w:val="00054D7B"/>
    <w:rsid w:val="000558A3"/>
    <w:rsid w:val="00057F61"/>
    <w:rsid w:val="000612DC"/>
    <w:rsid w:val="00061726"/>
    <w:rsid w:val="000636A4"/>
    <w:rsid w:val="000653FD"/>
    <w:rsid w:val="00066333"/>
    <w:rsid w:val="000672EE"/>
    <w:rsid w:val="00067A5F"/>
    <w:rsid w:val="00074457"/>
    <w:rsid w:val="00074B24"/>
    <w:rsid w:val="00076AD6"/>
    <w:rsid w:val="0008468E"/>
    <w:rsid w:val="00084BFA"/>
    <w:rsid w:val="00090D03"/>
    <w:rsid w:val="00090E7A"/>
    <w:rsid w:val="00091491"/>
    <w:rsid w:val="0009164E"/>
    <w:rsid w:val="00092B66"/>
    <w:rsid w:val="00093EEF"/>
    <w:rsid w:val="0009747D"/>
    <w:rsid w:val="00097531"/>
    <w:rsid w:val="000A2191"/>
    <w:rsid w:val="000A2303"/>
    <w:rsid w:val="000A5614"/>
    <w:rsid w:val="000A5C9D"/>
    <w:rsid w:val="000A737E"/>
    <w:rsid w:val="000A7B07"/>
    <w:rsid w:val="000B346C"/>
    <w:rsid w:val="000B5DE0"/>
    <w:rsid w:val="000B7B64"/>
    <w:rsid w:val="000C0D80"/>
    <w:rsid w:val="000C151A"/>
    <w:rsid w:val="000C233D"/>
    <w:rsid w:val="000C4F46"/>
    <w:rsid w:val="000C5322"/>
    <w:rsid w:val="000C6FB4"/>
    <w:rsid w:val="000C7E28"/>
    <w:rsid w:val="000C7FA2"/>
    <w:rsid w:val="000D243B"/>
    <w:rsid w:val="000D42D2"/>
    <w:rsid w:val="000D757A"/>
    <w:rsid w:val="000E03BE"/>
    <w:rsid w:val="000E2D4D"/>
    <w:rsid w:val="000E680F"/>
    <w:rsid w:val="000E7795"/>
    <w:rsid w:val="000F0FCA"/>
    <w:rsid w:val="000F3521"/>
    <w:rsid w:val="000F3637"/>
    <w:rsid w:val="000F4D4F"/>
    <w:rsid w:val="000F6AFC"/>
    <w:rsid w:val="000F7BAE"/>
    <w:rsid w:val="00101B7C"/>
    <w:rsid w:val="00101E97"/>
    <w:rsid w:val="00103A5E"/>
    <w:rsid w:val="0010426B"/>
    <w:rsid w:val="00106585"/>
    <w:rsid w:val="001108E3"/>
    <w:rsid w:val="0011218C"/>
    <w:rsid w:val="00112382"/>
    <w:rsid w:val="001157AF"/>
    <w:rsid w:val="00116137"/>
    <w:rsid w:val="00116C30"/>
    <w:rsid w:val="00124065"/>
    <w:rsid w:val="0012562F"/>
    <w:rsid w:val="001266C6"/>
    <w:rsid w:val="00126C85"/>
    <w:rsid w:val="00130948"/>
    <w:rsid w:val="0013133F"/>
    <w:rsid w:val="00132977"/>
    <w:rsid w:val="001339A7"/>
    <w:rsid w:val="00133A08"/>
    <w:rsid w:val="001345F8"/>
    <w:rsid w:val="00136E8C"/>
    <w:rsid w:val="00141ADA"/>
    <w:rsid w:val="00142144"/>
    <w:rsid w:val="00144D78"/>
    <w:rsid w:val="001457FC"/>
    <w:rsid w:val="00150FD9"/>
    <w:rsid w:val="00152592"/>
    <w:rsid w:val="00154A40"/>
    <w:rsid w:val="00154DAE"/>
    <w:rsid w:val="0015733E"/>
    <w:rsid w:val="001578F8"/>
    <w:rsid w:val="00162AE6"/>
    <w:rsid w:val="00166E7F"/>
    <w:rsid w:val="00167D17"/>
    <w:rsid w:val="001709EB"/>
    <w:rsid w:val="00170AE4"/>
    <w:rsid w:val="001727DF"/>
    <w:rsid w:val="00174701"/>
    <w:rsid w:val="00175F6C"/>
    <w:rsid w:val="001775BD"/>
    <w:rsid w:val="001816D7"/>
    <w:rsid w:val="00182757"/>
    <w:rsid w:val="001838A2"/>
    <w:rsid w:val="00184237"/>
    <w:rsid w:val="00185B3B"/>
    <w:rsid w:val="0018673D"/>
    <w:rsid w:val="00187D1C"/>
    <w:rsid w:val="00191A67"/>
    <w:rsid w:val="00191E86"/>
    <w:rsid w:val="00192234"/>
    <w:rsid w:val="0019250A"/>
    <w:rsid w:val="00194DE5"/>
    <w:rsid w:val="00195191"/>
    <w:rsid w:val="0019738B"/>
    <w:rsid w:val="001A0630"/>
    <w:rsid w:val="001A45FF"/>
    <w:rsid w:val="001A6D55"/>
    <w:rsid w:val="001A761B"/>
    <w:rsid w:val="001A77CF"/>
    <w:rsid w:val="001B0445"/>
    <w:rsid w:val="001B09BC"/>
    <w:rsid w:val="001B14C5"/>
    <w:rsid w:val="001B1775"/>
    <w:rsid w:val="001B2449"/>
    <w:rsid w:val="001B3423"/>
    <w:rsid w:val="001B3987"/>
    <w:rsid w:val="001B39F2"/>
    <w:rsid w:val="001C0B34"/>
    <w:rsid w:val="001C2F93"/>
    <w:rsid w:val="001C4084"/>
    <w:rsid w:val="001C51B7"/>
    <w:rsid w:val="001D01D1"/>
    <w:rsid w:val="001D0459"/>
    <w:rsid w:val="001D4348"/>
    <w:rsid w:val="001D5EE6"/>
    <w:rsid w:val="001E05E8"/>
    <w:rsid w:val="001E1F8A"/>
    <w:rsid w:val="001E29CB"/>
    <w:rsid w:val="001E600A"/>
    <w:rsid w:val="001F0E90"/>
    <w:rsid w:val="001F3555"/>
    <w:rsid w:val="001F4BD9"/>
    <w:rsid w:val="001F640A"/>
    <w:rsid w:val="001F6A5E"/>
    <w:rsid w:val="001F6FA5"/>
    <w:rsid w:val="0020112A"/>
    <w:rsid w:val="00201769"/>
    <w:rsid w:val="00201E01"/>
    <w:rsid w:val="00202782"/>
    <w:rsid w:val="00204C77"/>
    <w:rsid w:val="00205DAA"/>
    <w:rsid w:val="0021139D"/>
    <w:rsid w:val="00213294"/>
    <w:rsid w:val="0021376B"/>
    <w:rsid w:val="00214096"/>
    <w:rsid w:val="002168EB"/>
    <w:rsid w:val="00216E90"/>
    <w:rsid w:val="00220F44"/>
    <w:rsid w:val="0022264D"/>
    <w:rsid w:val="00222B64"/>
    <w:rsid w:val="00226112"/>
    <w:rsid w:val="0023031B"/>
    <w:rsid w:val="00232B03"/>
    <w:rsid w:val="002331BD"/>
    <w:rsid w:val="00233402"/>
    <w:rsid w:val="002337BA"/>
    <w:rsid w:val="002342BE"/>
    <w:rsid w:val="002343D7"/>
    <w:rsid w:val="002429E9"/>
    <w:rsid w:val="00244134"/>
    <w:rsid w:val="00245A89"/>
    <w:rsid w:val="00247F59"/>
    <w:rsid w:val="00252290"/>
    <w:rsid w:val="00252300"/>
    <w:rsid w:val="00252494"/>
    <w:rsid w:val="002546AC"/>
    <w:rsid w:val="00257541"/>
    <w:rsid w:val="0025778A"/>
    <w:rsid w:val="00263960"/>
    <w:rsid w:val="00265A8F"/>
    <w:rsid w:val="0026676B"/>
    <w:rsid w:val="00267C62"/>
    <w:rsid w:val="00267DB4"/>
    <w:rsid w:val="002705A7"/>
    <w:rsid w:val="00271B12"/>
    <w:rsid w:val="0027392A"/>
    <w:rsid w:val="00274A08"/>
    <w:rsid w:val="0027576C"/>
    <w:rsid w:val="002762BF"/>
    <w:rsid w:val="00276D87"/>
    <w:rsid w:val="00281347"/>
    <w:rsid w:val="002817FE"/>
    <w:rsid w:val="00281923"/>
    <w:rsid w:val="00281ED1"/>
    <w:rsid w:val="00282382"/>
    <w:rsid w:val="002824BE"/>
    <w:rsid w:val="00282828"/>
    <w:rsid w:val="0028788A"/>
    <w:rsid w:val="00287CC3"/>
    <w:rsid w:val="0029144F"/>
    <w:rsid w:val="00293510"/>
    <w:rsid w:val="0029406E"/>
    <w:rsid w:val="00294162"/>
    <w:rsid w:val="002A1EB3"/>
    <w:rsid w:val="002A2D18"/>
    <w:rsid w:val="002A316B"/>
    <w:rsid w:val="002A35D4"/>
    <w:rsid w:val="002A41B4"/>
    <w:rsid w:val="002A4B14"/>
    <w:rsid w:val="002A4D55"/>
    <w:rsid w:val="002B03AC"/>
    <w:rsid w:val="002B0791"/>
    <w:rsid w:val="002B1861"/>
    <w:rsid w:val="002B2600"/>
    <w:rsid w:val="002B3B34"/>
    <w:rsid w:val="002B6786"/>
    <w:rsid w:val="002B7054"/>
    <w:rsid w:val="002C42F8"/>
    <w:rsid w:val="002C4301"/>
    <w:rsid w:val="002C66FA"/>
    <w:rsid w:val="002C676A"/>
    <w:rsid w:val="002D0927"/>
    <w:rsid w:val="002D1837"/>
    <w:rsid w:val="002D32F9"/>
    <w:rsid w:val="002D3E2B"/>
    <w:rsid w:val="002D4B88"/>
    <w:rsid w:val="002D4C72"/>
    <w:rsid w:val="002D67B4"/>
    <w:rsid w:val="002D6ACD"/>
    <w:rsid w:val="002E052A"/>
    <w:rsid w:val="002E26E6"/>
    <w:rsid w:val="002E62BA"/>
    <w:rsid w:val="002F0AFB"/>
    <w:rsid w:val="002F15B1"/>
    <w:rsid w:val="002F247E"/>
    <w:rsid w:val="002F44F0"/>
    <w:rsid w:val="002F5A87"/>
    <w:rsid w:val="00301207"/>
    <w:rsid w:val="00301C4E"/>
    <w:rsid w:val="00304897"/>
    <w:rsid w:val="003050B6"/>
    <w:rsid w:val="00305282"/>
    <w:rsid w:val="00306D85"/>
    <w:rsid w:val="00311E5D"/>
    <w:rsid w:val="00314915"/>
    <w:rsid w:val="00315633"/>
    <w:rsid w:val="00315805"/>
    <w:rsid w:val="00315AAA"/>
    <w:rsid w:val="00317391"/>
    <w:rsid w:val="00317404"/>
    <w:rsid w:val="00324DB2"/>
    <w:rsid w:val="003259FD"/>
    <w:rsid w:val="00326BE3"/>
    <w:rsid w:val="0033230C"/>
    <w:rsid w:val="0033666D"/>
    <w:rsid w:val="00336763"/>
    <w:rsid w:val="00340FD1"/>
    <w:rsid w:val="00341D71"/>
    <w:rsid w:val="00341EC5"/>
    <w:rsid w:val="003430D8"/>
    <w:rsid w:val="00343189"/>
    <w:rsid w:val="00344CD6"/>
    <w:rsid w:val="0034682F"/>
    <w:rsid w:val="00347500"/>
    <w:rsid w:val="00347A6D"/>
    <w:rsid w:val="003516C6"/>
    <w:rsid w:val="00353471"/>
    <w:rsid w:val="00354498"/>
    <w:rsid w:val="003548CB"/>
    <w:rsid w:val="00355C8A"/>
    <w:rsid w:val="00355EB2"/>
    <w:rsid w:val="003614DC"/>
    <w:rsid w:val="00361CE5"/>
    <w:rsid w:val="00362760"/>
    <w:rsid w:val="003645FE"/>
    <w:rsid w:val="003649E0"/>
    <w:rsid w:val="0037039D"/>
    <w:rsid w:val="003705BD"/>
    <w:rsid w:val="0037153D"/>
    <w:rsid w:val="00374DDE"/>
    <w:rsid w:val="003758B4"/>
    <w:rsid w:val="003758F0"/>
    <w:rsid w:val="00376162"/>
    <w:rsid w:val="00390C02"/>
    <w:rsid w:val="0039160D"/>
    <w:rsid w:val="00396581"/>
    <w:rsid w:val="003967CC"/>
    <w:rsid w:val="003A3123"/>
    <w:rsid w:val="003B0094"/>
    <w:rsid w:val="003B073B"/>
    <w:rsid w:val="003B0DC7"/>
    <w:rsid w:val="003B5335"/>
    <w:rsid w:val="003B5760"/>
    <w:rsid w:val="003B5C02"/>
    <w:rsid w:val="003B6E9E"/>
    <w:rsid w:val="003B70BE"/>
    <w:rsid w:val="003C173C"/>
    <w:rsid w:val="003C33FB"/>
    <w:rsid w:val="003C3E0C"/>
    <w:rsid w:val="003C45FF"/>
    <w:rsid w:val="003C5490"/>
    <w:rsid w:val="003C5C7A"/>
    <w:rsid w:val="003C6A1A"/>
    <w:rsid w:val="003C774F"/>
    <w:rsid w:val="003D1D59"/>
    <w:rsid w:val="003D2DB8"/>
    <w:rsid w:val="003D337A"/>
    <w:rsid w:val="003D3B69"/>
    <w:rsid w:val="003D4D70"/>
    <w:rsid w:val="003D6EB8"/>
    <w:rsid w:val="003D7CD7"/>
    <w:rsid w:val="003E0247"/>
    <w:rsid w:val="003E13D6"/>
    <w:rsid w:val="003E1A2E"/>
    <w:rsid w:val="003E1DAB"/>
    <w:rsid w:val="003E2429"/>
    <w:rsid w:val="003E41CD"/>
    <w:rsid w:val="003E54F1"/>
    <w:rsid w:val="003E699A"/>
    <w:rsid w:val="003E7C05"/>
    <w:rsid w:val="003E7C23"/>
    <w:rsid w:val="003F2AC7"/>
    <w:rsid w:val="003F4120"/>
    <w:rsid w:val="003F4E60"/>
    <w:rsid w:val="00400774"/>
    <w:rsid w:val="00401C9F"/>
    <w:rsid w:val="00402AD2"/>
    <w:rsid w:val="00402F76"/>
    <w:rsid w:val="00410BC8"/>
    <w:rsid w:val="00410E91"/>
    <w:rsid w:val="00410EFE"/>
    <w:rsid w:val="004114A8"/>
    <w:rsid w:val="00415A12"/>
    <w:rsid w:val="00416046"/>
    <w:rsid w:val="004163B0"/>
    <w:rsid w:val="00417106"/>
    <w:rsid w:val="00420D74"/>
    <w:rsid w:val="00424131"/>
    <w:rsid w:val="00430393"/>
    <w:rsid w:val="004308C9"/>
    <w:rsid w:val="00430FB2"/>
    <w:rsid w:val="004312FC"/>
    <w:rsid w:val="004316FB"/>
    <w:rsid w:val="00431DEF"/>
    <w:rsid w:val="00431E0C"/>
    <w:rsid w:val="0043335E"/>
    <w:rsid w:val="00433D65"/>
    <w:rsid w:val="00433E25"/>
    <w:rsid w:val="00433F0F"/>
    <w:rsid w:val="00435020"/>
    <w:rsid w:val="00435D5B"/>
    <w:rsid w:val="00435F36"/>
    <w:rsid w:val="00437252"/>
    <w:rsid w:val="004403AD"/>
    <w:rsid w:val="00441B47"/>
    <w:rsid w:val="00443ED0"/>
    <w:rsid w:val="004467A9"/>
    <w:rsid w:val="0044733E"/>
    <w:rsid w:val="00453042"/>
    <w:rsid w:val="00454B97"/>
    <w:rsid w:val="004559DC"/>
    <w:rsid w:val="00457123"/>
    <w:rsid w:val="004575AD"/>
    <w:rsid w:val="00457FC3"/>
    <w:rsid w:val="004624D6"/>
    <w:rsid w:val="0046338F"/>
    <w:rsid w:val="00466598"/>
    <w:rsid w:val="004676B1"/>
    <w:rsid w:val="00467952"/>
    <w:rsid w:val="00467AC3"/>
    <w:rsid w:val="004768EA"/>
    <w:rsid w:val="00482720"/>
    <w:rsid w:val="004857DF"/>
    <w:rsid w:val="00486541"/>
    <w:rsid w:val="00487C4E"/>
    <w:rsid w:val="00494241"/>
    <w:rsid w:val="00496499"/>
    <w:rsid w:val="0049744B"/>
    <w:rsid w:val="00497F9A"/>
    <w:rsid w:val="004A3499"/>
    <w:rsid w:val="004A6C0D"/>
    <w:rsid w:val="004B007F"/>
    <w:rsid w:val="004B0525"/>
    <w:rsid w:val="004B42E2"/>
    <w:rsid w:val="004B6B29"/>
    <w:rsid w:val="004B7C32"/>
    <w:rsid w:val="004C13F0"/>
    <w:rsid w:val="004C3241"/>
    <w:rsid w:val="004C457F"/>
    <w:rsid w:val="004C48E0"/>
    <w:rsid w:val="004C56C5"/>
    <w:rsid w:val="004C68EC"/>
    <w:rsid w:val="004C6B3F"/>
    <w:rsid w:val="004C72F3"/>
    <w:rsid w:val="004C77AB"/>
    <w:rsid w:val="004D0680"/>
    <w:rsid w:val="004D18D8"/>
    <w:rsid w:val="004D2296"/>
    <w:rsid w:val="004D38C1"/>
    <w:rsid w:val="004D5020"/>
    <w:rsid w:val="004D7912"/>
    <w:rsid w:val="004D7CCC"/>
    <w:rsid w:val="004D7F0B"/>
    <w:rsid w:val="004E1BC5"/>
    <w:rsid w:val="004E3FB7"/>
    <w:rsid w:val="004E5C7F"/>
    <w:rsid w:val="004E6613"/>
    <w:rsid w:val="004E67D0"/>
    <w:rsid w:val="004E699E"/>
    <w:rsid w:val="004E7502"/>
    <w:rsid w:val="004E79AD"/>
    <w:rsid w:val="004E7E8E"/>
    <w:rsid w:val="004F06CC"/>
    <w:rsid w:val="004F4135"/>
    <w:rsid w:val="004F5759"/>
    <w:rsid w:val="004F7616"/>
    <w:rsid w:val="0050226B"/>
    <w:rsid w:val="005022F3"/>
    <w:rsid w:val="005025D4"/>
    <w:rsid w:val="005037A0"/>
    <w:rsid w:val="00503E80"/>
    <w:rsid w:val="005054E9"/>
    <w:rsid w:val="005075AF"/>
    <w:rsid w:val="00510185"/>
    <w:rsid w:val="005102BD"/>
    <w:rsid w:val="00510A17"/>
    <w:rsid w:val="005120DC"/>
    <w:rsid w:val="00512B1D"/>
    <w:rsid w:val="0051331A"/>
    <w:rsid w:val="00520BB0"/>
    <w:rsid w:val="00522765"/>
    <w:rsid w:val="005227F4"/>
    <w:rsid w:val="00527A43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46872"/>
    <w:rsid w:val="005539E1"/>
    <w:rsid w:val="00555130"/>
    <w:rsid w:val="00555943"/>
    <w:rsid w:val="00565A11"/>
    <w:rsid w:val="005700B8"/>
    <w:rsid w:val="005712F8"/>
    <w:rsid w:val="00572F39"/>
    <w:rsid w:val="00573C4A"/>
    <w:rsid w:val="0057509D"/>
    <w:rsid w:val="00581D00"/>
    <w:rsid w:val="00583840"/>
    <w:rsid w:val="005868D2"/>
    <w:rsid w:val="00590EFB"/>
    <w:rsid w:val="00591030"/>
    <w:rsid w:val="00591FAB"/>
    <w:rsid w:val="00592A2A"/>
    <w:rsid w:val="005932A3"/>
    <w:rsid w:val="005948F5"/>
    <w:rsid w:val="005974C3"/>
    <w:rsid w:val="0059776E"/>
    <w:rsid w:val="005A2E0F"/>
    <w:rsid w:val="005A408D"/>
    <w:rsid w:val="005A435B"/>
    <w:rsid w:val="005A4939"/>
    <w:rsid w:val="005B3783"/>
    <w:rsid w:val="005B3D52"/>
    <w:rsid w:val="005B424E"/>
    <w:rsid w:val="005B4B38"/>
    <w:rsid w:val="005B7523"/>
    <w:rsid w:val="005C1DFE"/>
    <w:rsid w:val="005C1FB7"/>
    <w:rsid w:val="005C20EC"/>
    <w:rsid w:val="005C48AD"/>
    <w:rsid w:val="005D0D43"/>
    <w:rsid w:val="005D414F"/>
    <w:rsid w:val="005D6DBE"/>
    <w:rsid w:val="005E26ED"/>
    <w:rsid w:val="005E2B40"/>
    <w:rsid w:val="005E2C83"/>
    <w:rsid w:val="005E4985"/>
    <w:rsid w:val="005E5D5B"/>
    <w:rsid w:val="005E5E75"/>
    <w:rsid w:val="005E6C7D"/>
    <w:rsid w:val="005E74A4"/>
    <w:rsid w:val="005F0375"/>
    <w:rsid w:val="005F3093"/>
    <w:rsid w:val="005F48A3"/>
    <w:rsid w:val="005F55E6"/>
    <w:rsid w:val="00600132"/>
    <w:rsid w:val="00601B14"/>
    <w:rsid w:val="00601C41"/>
    <w:rsid w:val="00602232"/>
    <w:rsid w:val="00602BB0"/>
    <w:rsid w:val="0060318B"/>
    <w:rsid w:val="00603400"/>
    <w:rsid w:val="00603A34"/>
    <w:rsid w:val="006040AF"/>
    <w:rsid w:val="0060728C"/>
    <w:rsid w:val="00607DE8"/>
    <w:rsid w:val="00607EE9"/>
    <w:rsid w:val="0061390C"/>
    <w:rsid w:val="00614655"/>
    <w:rsid w:val="00615A41"/>
    <w:rsid w:val="00616E96"/>
    <w:rsid w:val="00621204"/>
    <w:rsid w:val="00621440"/>
    <w:rsid w:val="00621A21"/>
    <w:rsid w:val="00622B2F"/>
    <w:rsid w:val="0062353F"/>
    <w:rsid w:val="00625D42"/>
    <w:rsid w:val="00625E7C"/>
    <w:rsid w:val="00626283"/>
    <w:rsid w:val="00627CAE"/>
    <w:rsid w:val="006302E6"/>
    <w:rsid w:val="0063074C"/>
    <w:rsid w:val="00632918"/>
    <w:rsid w:val="00633CAE"/>
    <w:rsid w:val="0063406C"/>
    <w:rsid w:val="0063421B"/>
    <w:rsid w:val="00634688"/>
    <w:rsid w:val="0063511D"/>
    <w:rsid w:val="00635BF5"/>
    <w:rsid w:val="00640395"/>
    <w:rsid w:val="006407D6"/>
    <w:rsid w:val="00640DDA"/>
    <w:rsid w:val="006420A5"/>
    <w:rsid w:val="00644412"/>
    <w:rsid w:val="00646A72"/>
    <w:rsid w:val="006505FC"/>
    <w:rsid w:val="00650C50"/>
    <w:rsid w:val="0065179C"/>
    <w:rsid w:val="00651B97"/>
    <w:rsid w:val="006529D8"/>
    <w:rsid w:val="00652FA9"/>
    <w:rsid w:val="00653936"/>
    <w:rsid w:val="006555C5"/>
    <w:rsid w:val="00655694"/>
    <w:rsid w:val="00655BE6"/>
    <w:rsid w:val="00655F6F"/>
    <w:rsid w:val="0065692C"/>
    <w:rsid w:val="00666379"/>
    <w:rsid w:val="0066767E"/>
    <w:rsid w:val="0067145F"/>
    <w:rsid w:val="00672D43"/>
    <w:rsid w:val="00672FAE"/>
    <w:rsid w:val="00674189"/>
    <w:rsid w:val="00674DE6"/>
    <w:rsid w:val="00675530"/>
    <w:rsid w:val="00675E17"/>
    <w:rsid w:val="00677444"/>
    <w:rsid w:val="006774E6"/>
    <w:rsid w:val="00680207"/>
    <w:rsid w:val="00680BFE"/>
    <w:rsid w:val="0068582E"/>
    <w:rsid w:val="006862FA"/>
    <w:rsid w:val="00686CC9"/>
    <w:rsid w:val="00691ED4"/>
    <w:rsid w:val="006923AD"/>
    <w:rsid w:val="0069393F"/>
    <w:rsid w:val="00696C4F"/>
    <w:rsid w:val="00697A9B"/>
    <w:rsid w:val="00697DC1"/>
    <w:rsid w:val="00697EDC"/>
    <w:rsid w:val="006A372C"/>
    <w:rsid w:val="006A4B98"/>
    <w:rsid w:val="006A4E12"/>
    <w:rsid w:val="006A4ED4"/>
    <w:rsid w:val="006A6387"/>
    <w:rsid w:val="006B065A"/>
    <w:rsid w:val="006B1064"/>
    <w:rsid w:val="006B2FB9"/>
    <w:rsid w:val="006B346C"/>
    <w:rsid w:val="006B5A1A"/>
    <w:rsid w:val="006B6115"/>
    <w:rsid w:val="006B7CFD"/>
    <w:rsid w:val="006C212E"/>
    <w:rsid w:val="006C26ED"/>
    <w:rsid w:val="006C509B"/>
    <w:rsid w:val="006C5261"/>
    <w:rsid w:val="006C5BB4"/>
    <w:rsid w:val="006C5DA8"/>
    <w:rsid w:val="006C7661"/>
    <w:rsid w:val="006D18B0"/>
    <w:rsid w:val="006D4449"/>
    <w:rsid w:val="006D4794"/>
    <w:rsid w:val="006E0BDE"/>
    <w:rsid w:val="006E1116"/>
    <w:rsid w:val="006E5B7D"/>
    <w:rsid w:val="006E68BE"/>
    <w:rsid w:val="006E6D40"/>
    <w:rsid w:val="006F01CB"/>
    <w:rsid w:val="006F1347"/>
    <w:rsid w:val="006F1570"/>
    <w:rsid w:val="006F1E14"/>
    <w:rsid w:val="006F4D5F"/>
    <w:rsid w:val="006F5046"/>
    <w:rsid w:val="006F5707"/>
    <w:rsid w:val="006F7B56"/>
    <w:rsid w:val="006F7D66"/>
    <w:rsid w:val="00702F50"/>
    <w:rsid w:val="007033DE"/>
    <w:rsid w:val="00703DE3"/>
    <w:rsid w:val="007045DB"/>
    <w:rsid w:val="0070560A"/>
    <w:rsid w:val="00705CFA"/>
    <w:rsid w:val="00705D0B"/>
    <w:rsid w:val="00706C72"/>
    <w:rsid w:val="007070CF"/>
    <w:rsid w:val="00707741"/>
    <w:rsid w:val="007128AF"/>
    <w:rsid w:val="00714EB8"/>
    <w:rsid w:val="00720E1B"/>
    <w:rsid w:val="0072118A"/>
    <w:rsid w:val="0072174F"/>
    <w:rsid w:val="0072177C"/>
    <w:rsid w:val="00721A49"/>
    <w:rsid w:val="0072240B"/>
    <w:rsid w:val="007317A7"/>
    <w:rsid w:val="00732F50"/>
    <w:rsid w:val="007339D1"/>
    <w:rsid w:val="00734157"/>
    <w:rsid w:val="00734580"/>
    <w:rsid w:val="00734983"/>
    <w:rsid w:val="007361F6"/>
    <w:rsid w:val="007376C2"/>
    <w:rsid w:val="00737F42"/>
    <w:rsid w:val="00740FE9"/>
    <w:rsid w:val="00742654"/>
    <w:rsid w:val="00743307"/>
    <w:rsid w:val="00743AEF"/>
    <w:rsid w:val="00746B3A"/>
    <w:rsid w:val="00747137"/>
    <w:rsid w:val="00750D30"/>
    <w:rsid w:val="007513A8"/>
    <w:rsid w:val="007518B1"/>
    <w:rsid w:val="00754C46"/>
    <w:rsid w:val="00757B27"/>
    <w:rsid w:val="00760942"/>
    <w:rsid w:val="00761876"/>
    <w:rsid w:val="00764294"/>
    <w:rsid w:val="007649A3"/>
    <w:rsid w:val="0076505A"/>
    <w:rsid w:val="00765796"/>
    <w:rsid w:val="00765B2C"/>
    <w:rsid w:val="0076703A"/>
    <w:rsid w:val="007678DC"/>
    <w:rsid w:val="007715C5"/>
    <w:rsid w:val="0077287B"/>
    <w:rsid w:val="00773AE2"/>
    <w:rsid w:val="007750F4"/>
    <w:rsid w:val="00775598"/>
    <w:rsid w:val="0077650B"/>
    <w:rsid w:val="00776777"/>
    <w:rsid w:val="007770EB"/>
    <w:rsid w:val="007830B6"/>
    <w:rsid w:val="00791658"/>
    <w:rsid w:val="00791B70"/>
    <w:rsid w:val="007956AF"/>
    <w:rsid w:val="007A1BB4"/>
    <w:rsid w:val="007A5008"/>
    <w:rsid w:val="007B2B59"/>
    <w:rsid w:val="007B48B1"/>
    <w:rsid w:val="007B6BCD"/>
    <w:rsid w:val="007B7E22"/>
    <w:rsid w:val="007C0590"/>
    <w:rsid w:val="007C1D61"/>
    <w:rsid w:val="007C3036"/>
    <w:rsid w:val="007C3241"/>
    <w:rsid w:val="007C49C2"/>
    <w:rsid w:val="007C4FE0"/>
    <w:rsid w:val="007C52E8"/>
    <w:rsid w:val="007C6114"/>
    <w:rsid w:val="007C63F4"/>
    <w:rsid w:val="007D2E13"/>
    <w:rsid w:val="007D3292"/>
    <w:rsid w:val="007D34F1"/>
    <w:rsid w:val="007D3954"/>
    <w:rsid w:val="007D3BDB"/>
    <w:rsid w:val="007E0151"/>
    <w:rsid w:val="007E2C77"/>
    <w:rsid w:val="007E57E8"/>
    <w:rsid w:val="007E72A0"/>
    <w:rsid w:val="007E764F"/>
    <w:rsid w:val="007E7CAC"/>
    <w:rsid w:val="007F100A"/>
    <w:rsid w:val="007F1F7F"/>
    <w:rsid w:val="007F4457"/>
    <w:rsid w:val="007F4E51"/>
    <w:rsid w:val="007F5190"/>
    <w:rsid w:val="007F575E"/>
    <w:rsid w:val="007F635D"/>
    <w:rsid w:val="007F6A76"/>
    <w:rsid w:val="00803285"/>
    <w:rsid w:val="008055D0"/>
    <w:rsid w:val="0081092C"/>
    <w:rsid w:val="008121F4"/>
    <w:rsid w:val="008133D3"/>
    <w:rsid w:val="00814741"/>
    <w:rsid w:val="00815DA2"/>
    <w:rsid w:val="00816BAD"/>
    <w:rsid w:val="00817A2D"/>
    <w:rsid w:val="0082066F"/>
    <w:rsid w:val="00823C84"/>
    <w:rsid w:val="0082407A"/>
    <w:rsid w:val="008264AD"/>
    <w:rsid w:val="00827AA9"/>
    <w:rsid w:val="0083003D"/>
    <w:rsid w:val="00830749"/>
    <w:rsid w:val="00830E56"/>
    <w:rsid w:val="00833553"/>
    <w:rsid w:val="00833658"/>
    <w:rsid w:val="0083515D"/>
    <w:rsid w:val="00835B05"/>
    <w:rsid w:val="008426D3"/>
    <w:rsid w:val="00842AE4"/>
    <w:rsid w:val="00843997"/>
    <w:rsid w:val="00845FE5"/>
    <w:rsid w:val="00847442"/>
    <w:rsid w:val="00847C7B"/>
    <w:rsid w:val="00852AF5"/>
    <w:rsid w:val="00853781"/>
    <w:rsid w:val="00854017"/>
    <w:rsid w:val="00855F97"/>
    <w:rsid w:val="00860AFB"/>
    <w:rsid w:val="00863766"/>
    <w:rsid w:val="008643F9"/>
    <w:rsid w:val="00864D30"/>
    <w:rsid w:val="008656AB"/>
    <w:rsid w:val="00867042"/>
    <w:rsid w:val="00867BE5"/>
    <w:rsid w:val="00871116"/>
    <w:rsid w:val="00872007"/>
    <w:rsid w:val="0087319F"/>
    <w:rsid w:val="0087475F"/>
    <w:rsid w:val="008748CE"/>
    <w:rsid w:val="00874ACC"/>
    <w:rsid w:val="00881F05"/>
    <w:rsid w:val="00882B9D"/>
    <w:rsid w:val="0088349C"/>
    <w:rsid w:val="008868DF"/>
    <w:rsid w:val="008870D2"/>
    <w:rsid w:val="008A082C"/>
    <w:rsid w:val="008A1A0D"/>
    <w:rsid w:val="008A257C"/>
    <w:rsid w:val="008A2F2D"/>
    <w:rsid w:val="008A3A99"/>
    <w:rsid w:val="008A5998"/>
    <w:rsid w:val="008A6D31"/>
    <w:rsid w:val="008B22FC"/>
    <w:rsid w:val="008B2AB0"/>
    <w:rsid w:val="008B39C9"/>
    <w:rsid w:val="008C1C81"/>
    <w:rsid w:val="008C48F6"/>
    <w:rsid w:val="008C6C9E"/>
    <w:rsid w:val="008C748D"/>
    <w:rsid w:val="008D4DE9"/>
    <w:rsid w:val="008E5075"/>
    <w:rsid w:val="008F0BA8"/>
    <w:rsid w:val="008F221E"/>
    <w:rsid w:val="008F2F4B"/>
    <w:rsid w:val="008F39BB"/>
    <w:rsid w:val="008F4341"/>
    <w:rsid w:val="008F464C"/>
    <w:rsid w:val="00901593"/>
    <w:rsid w:val="009025D4"/>
    <w:rsid w:val="009030D3"/>
    <w:rsid w:val="009046CD"/>
    <w:rsid w:val="009055FD"/>
    <w:rsid w:val="009056E2"/>
    <w:rsid w:val="00906243"/>
    <w:rsid w:val="00906AB7"/>
    <w:rsid w:val="00914CA4"/>
    <w:rsid w:val="00917FD2"/>
    <w:rsid w:val="00921288"/>
    <w:rsid w:val="00921CF8"/>
    <w:rsid w:val="00925912"/>
    <w:rsid w:val="009304CA"/>
    <w:rsid w:val="0093060F"/>
    <w:rsid w:val="0093095D"/>
    <w:rsid w:val="00931222"/>
    <w:rsid w:val="00931795"/>
    <w:rsid w:val="009324BA"/>
    <w:rsid w:val="00934267"/>
    <w:rsid w:val="00935E3E"/>
    <w:rsid w:val="00936180"/>
    <w:rsid w:val="009366C0"/>
    <w:rsid w:val="009410FA"/>
    <w:rsid w:val="009421A3"/>
    <w:rsid w:val="00942B7B"/>
    <w:rsid w:val="00942CC6"/>
    <w:rsid w:val="00944834"/>
    <w:rsid w:val="00944A01"/>
    <w:rsid w:val="00945C7B"/>
    <w:rsid w:val="009470AF"/>
    <w:rsid w:val="009476CA"/>
    <w:rsid w:val="0095100C"/>
    <w:rsid w:val="0095160D"/>
    <w:rsid w:val="00951B1D"/>
    <w:rsid w:val="00951CF1"/>
    <w:rsid w:val="00951DE8"/>
    <w:rsid w:val="00951F5B"/>
    <w:rsid w:val="00954532"/>
    <w:rsid w:val="0095645B"/>
    <w:rsid w:val="0095651C"/>
    <w:rsid w:val="00956C6F"/>
    <w:rsid w:val="00957B13"/>
    <w:rsid w:val="009606F6"/>
    <w:rsid w:val="009609ED"/>
    <w:rsid w:val="00961ADD"/>
    <w:rsid w:val="00966633"/>
    <w:rsid w:val="00970B74"/>
    <w:rsid w:val="00970F26"/>
    <w:rsid w:val="00971AC8"/>
    <w:rsid w:val="0098080C"/>
    <w:rsid w:val="00980FAA"/>
    <w:rsid w:val="0098186A"/>
    <w:rsid w:val="0098357C"/>
    <w:rsid w:val="00985630"/>
    <w:rsid w:val="00986974"/>
    <w:rsid w:val="00986BC7"/>
    <w:rsid w:val="00993997"/>
    <w:rsid w:val="00994CC6"/>
    <w:rsid w:val="0099626E"/>
    <w:rsid w:val="00996BEA"/>
    <w:rsid w:val="009A1B31"/>
    <w:rsid w:val="009A34C4"/>
    <w:rsid w:val="009A4937"/>
    <w:rsid w:val="009A4CEC"/>
    <w:rsid w:val="009A7DF6"/>
    <w:rsid w:val="009B2C5D"/>
    <w:rsid w:val="009B750D"/>
    <w:rsid w:val="009C4424"/>
    <w:rsid w:val="009C7961"/>
    <w:rsid w:val="009D1E85"/>
    <w:rsid w:val="009D2D66"/>
    <w:rsid w:val="009D4A68"/>
    <w:rsid w:val="009D5E9A"/>
    <w:rsid w:val="009E08FC"/>
    <w:rsid w:val="009E110C"/>
    <w:rsid w:val="009E3CED"/>
    <w:rsid w:val="009E4376"/>
    <w:rsid w:val="009E46FC"/>
    <w:rsid w:val="009E5482"/>
    <w:rsid w:val="009E78AF"/>
    <w:rsid w:val="009F08E3"/>
    <w:rsid w:val="009F34EB"/>
    <w:rsid w:val="009F55B3"/>
    <w:rsid w:val="00A04543"/>
    <w:rsid w:val="00A0483C"/>
    <w:rsid w:val="00A052E1"/>
    <w:rsid w:val="00A07F94"/>
    <w:rsid w:val="00A2147E"/>
    <w:rsid w:val="00A25044"/>
    <w:rsid w:val="00A25B81"/>
    <w:rsid w:val="00A2624A"/>
    <w:rsid w:val="00A265D7"/>
    <w:rsid w:val="00A3097B"/>
    <w:rsid w:val="00A311BC"/>
    <w:rsid w:val="00A33567"/>
    <w:rsid w:val="00A34BA9"/>
    <w:rsid w:val="00A36214"/>
    <w:rsid w:val="00A36B30"/>
    <w:rsid w:val="00A37518"/>
    <w:rsid w:val="00A406B8"/>
    <w:rsid w:val="00A41676"/>
    <w:rsid w:val="00A41ED4"/>
    <w:rsid w:val="00A43D76"/>
    <w:rsid w:val="00A44580"/>
    <w:rsid w:val="00A4462D"/>
    <w:rsid w:val="00A44CB5"/>
    <w:rsid w:val="00A46EDC"/>
    <w:rsid w:val="00A47BE7"/>
    <w:rsid w:val="00A51FDA"/>
    <w:rsid w:val="00A526B7"/>
    <w:rsid w:val="00A52BAB"/>
    <w:rsid w:val="00A52C7C"/>
    <w:rsid w:val="00A55C9F"/>
    <w:rsid w:val="00A579E6"/>
    <w:rsid w:val="00A60F15"/>
    <w:rsid w:val="00A61D78"/>
    <w:rsid w:val="00A63C9E"/>
    <w:rsid w:val="00A67415"/>
    <w:rsid w:val="00A67754"/>
    <w:rsid w:val="00A706D2"/>
    <w:rsid w:val="00A722B2"/>
    <w:rsid w:val="00A73EDA"/>
    <w:rsid w:val="00A74214"/>
    <w:rsid w:val="00A754A3"/>
    <w:rsid w:val="00A754F8"/>
    <w:rsid w:val="00A7628D"/>
    <w:rsid w:val="00A763CE"/>
    <w:rsid w:val="00A76EA1"/>
    <w:rsid w:val="00A773FD"/>
    <w:rsid w:val="00A80ACC"/>
    <w:rsid w:val="00A81BDD"/>
    <w:rsid w:val="00A81FCA"/>
    <w:rsid w:val="00A822BB"/>
    <w:rsid w:val="00A827C6"/>
    <w:rsid w:val="00A8283F"/>
    <w:rsid w:val="00A84C06"/>
    <w:rsid w:val="00A86913"/>
    <w:rsid w:val="00A877AF"/>
    <w:rsid w:val="00A90E29"/>
    <w:rsid w:val="00A90F0A"/>
    <w:rsid w:val="00A91C47"/>
    <w:rsid w:val="00A93221"/>
    <w:rsid w:val="00A93CB5"/>
    <w:rsid w:val="00A93E84"/>
    <w:rsid w:val="00A9666F"/>
    <w:rsid w:val="00A96EE8"/>
    <w:rsid w:val="00A97FB9"/>
    <w:rsid w:val="00AA212D"/>
    <w:rsid w:val="00AA36AB"/>
    <w:rsid w:val="00AA517E"/>
    <w:rsid w:val="00AA653D"/>
    <w:rsid w:val="00AB15C0"/>
    <w:rsid w:val="00AB3FCA"/>
    <w:rsid w:val="00AB5FF9"/>
    <w:rsid w:val="00AC4295"/>
    <w:rsid w:val="00AC52D4"/>
    <w:rsid w:val="00AC5E8F"/>
    <w:rsid w:val="00AC6BE2"/>
    <w:rsid w:val="00AC79B9"/>
    <w:rsid w:val="00AD0947"/>
    <w:rsid w:val="00AD147B"/>
    <w:rsid w:val="00AD2C30"/>
    <w:rsid w:val="00AD390C"/>
    <w:rsid w:val="00AD7FAE"/>
    <w:rsid w:val="00AE25FB"/>
    <w:rsid w:val="00AE2D04"/>
    <w:rsid w:val="00AE7E0E"/>
    <w:rsid w:val="00AF157E"/>
    <w:rsid w:val="00AF272A"/>
    <w:rsid w:val="00AF28A2"/>
    <w:rsid w:val="00AF41C0"/>
    <w:rsid w:val="00AF5A03"/>
    <w:rsid w:val="00AF7364"/>
    <w:rsid w:val="00AF7DE7"/>
    <w:rsid w:val="00B001FD"/>
    <w:rsid w:val="00B00281"/>
    <w:rsid w:val="00B01066"/>
    <w:rsid w:val="00B01E5D"/>
    <w:rsid w:val="00B026FE"/>
    <w:rsid w:val="00B0452D"/>
    <w:rsid w:val="00B0469A"/>
    <w:rsid w:val="00B10211"/>
    <w:rsid w:val="00B106B4"/>
    <w:rsid w:val="00B115D7"/>
    <w:rsid w:val="00B11880"/>
    <w:rsid w:val="00B141EE"/>
    <w:rsid w:val="00B14830"/>
    <w:rsid w:val="00B20FDD"/>
    <w:rsid w:val="00B21A3B"/>
    <w:rsid w:val="00B21CC5"/>
    <w:rsid w:val="00B23004"/>
    <w:rsid w:val="00B23116"/>
    <w:rsid w:val="00B234ED"/>
    <w:rsid w:val="00B24E19"/>
    <w:rsid w:val="00B25CEF"/>
    <w:rsid w:val="00B264FE"/>
    <w:rsid w:val="00B2699B"/>
    <w:rsid w:val="00B3046A"/>
    <w:rsid w:val="00B3272F"/>
    <w:rsid w:val="00B329DD"/>
    <w:rsid w:val="00B3375F"/>
    <w:rsid w:val="00B34362"/>
    <w:rsid w:val="00B3491D"/>
    <w:rsid w:val="00B370F6"/>
    <w:rsid w:val="00B37A11"/>
    <w:rsid w:val="00B44885"/>
    <w:rsid w:val="00B45123"/>
    <w:rsid w:val="00B45386"/>
    <w:rsid w:val="00B46CA0"/>
    <w:rsid w:val="00B50104"/>
    <w:rsid w:val="00B50CD9"/>
    <w:rsid w:val="00B50D23"/>
    <w:rsid w:val="00B57FB9"/>
    <w:rsid w:val="00B60A8E"/>
    <w:rsid w:val="00B61114"/>
    <w:rsid w:val="00B62EE4"/>
    <w:rsid w:val="00B63435"/>
    <w:rsid w:val="00B64BF7"/>
    <w:rsid w:val="00B65524"/>
    <w:rsid w:val="00B72889"/>
    <w:rsid w:val="00B74D1C"/>
    <w:rsid w:val="00B80970"/>
    <w:rsid w:val="00B80EB2"/>
    <w:rsid w:val="00B84397"/>
    <w:rsid w:val="00B848C9"/>
    <w:rsid w:val="00B876C2"/>
    <w:rsid w:val="00B91399"/>
    <w:rsid w:val="00B9239D"/>
    <w:rsid w:val="00B92FB5"/>
    <w:rsid w:val="00B930C4"/>
    <w:rsid w:val="00B93C88"/>
    <w:rsid w:val="00B9470E"/>
    <w:rsid w:val="00B94A9E"/>
    <w:rsid w:val="00B95753"/>
    <w:rsid w:val="00B96243"/>
    <w:rsid w:val="00B9778C"/>
    <w:rsid w:val="00BA235F"/>
    <w:rsid w:val="00BA45C3"/>
    <w:rsid w:val="00BA7B4F"/>
    <w:rsid w:val="00BA7D5F"/>
    <w:rsid w:val="00BB09A2"/>
    <w:rsid w:val="00BB14F2"/>
    <w:rsid w:val="00BB2CC4"/>
    <w:rsid w:val="00BB3713"/>
    <w:rsid w:val="00BC06BD"/>
    <w:rsid w:val="00BD1359"/>
    <w:rsid w:val="00BD2445"/>
    <w:rsid w:val="00BD4B75"/>
    <w:rsid w:val="00BD5D83"/>
    <w:rsid w:val="00BD7AA9"/>
    <w:rsid w:val="00BE0C89"/>
    <w:rsid w:val="00BE1F60"/>
    <w:rsid w:val="00BE2234"/>
    <w:rsid w:val="00BE2A19"/>
    <w:rsid w:val="00BE35F5"/>
    <w:rsid w:val="00BE45C9"/>
    <w:rsid w:val="00BE5659"/>
    <w:rsid w:val="00BF15FF"/>
    <w:rsid w:val="00BF3A0C"/>
    <w:rsid w:val="00BF51EE"/>
    <w:rsid w:val="00BF721E"/>
    <w:rsid w:val="00C02070"/>
    <w:rsid w:val="00C0210D"/>
    <w:rsid w:val="00C02FA9"/>
    <w:rsid w:val="00C04AAB"/>
    <w:rsid w:val="00C05340"/>
    <w:rsid w:val="00C0636B"/>
    <w:rsid w:val="00C0790A"/>
    <w:rsid w:val="00C116AB"/>
    <w:rsid w:val="00C12889"/>
    <w:rsid w:val="00C13DD8"/>
    <w:rsid w:val="00C145EE"/>
    <w:rsid w:val="00C1477C"/>
    <w:rsid w:val="00C148D0"/>
    <w:rsid w:val="00C15CA8"/>
    <w:rsid w:val="00C17076"/>
    <w:rsid w:val="00C21B79"/>
    <w:rsid w:val="00C2320D"/>
    <w:rsid w:val="00C242B9"/>
    <w:rsid w:val="00C25494"/>
    <w:rsid w:val="00C26A87"/>
    <w:rsid w:val="00C320F8"/>
    <w:rsid w:val="00C333BF"/>
    <w:rsid w:val="00C35DC9"/>
    <w:rsid w:val="00C3636D"/>
    <w:rsid w:val="00C3720C"/>
    <w:rsid w:val="00C373BC"/>
    <w:rsid w:val="00C41923"/>
    <w:rsid w:val="00C42B32"/>
    <w:rsid w:val="00C4654A"/>
    <w:rsid w:val="00C478B5"/>
    <w:rsid w:val="00C537B6"/>
    <w:rsid w:val="00C53DA4"/>
    <w:rsid w:val="00C547D1"/>
    <w:rsid w:val="00C55618"/>
    <w:rsid w:val="00C55A27"/>
    <w:rsid w:val="00C57125"/>
    <w:rsid w:val="00C5737C"/>
    <w:rsid w:val="00C60148"/>
    <w:rsid w:val="00C60356"/>
    <w:rsid w:val="00C631FF"/>
    <w:rsid w:val="00C65EC9"/>
    <w:rsid w:val="00C66CC3"/>
    <w:rsid w:val="00C731E3"/>
    <w:rsid w:val="00C7472B"/>
    <w:rsid w:val="00C76B5E"/>
    <w:rsid w:val="00C804A2"/>
    <w:rsid w:val="00C806B2"/>
    <w:rsid w:val="00C828A8"/>
    <w:rsid w:val="00C82BD7"/>
    <w:rsid w:val="00C83199"/>
    <w:rsid w:val="00C92642"/>
    <w:rsid w:val="00C931D7"/>
    <w:rsid w:val="00C934E1"/>
    <w:rsid w:val="00C9350D"/>
    <w:rsid w:val="00C94E82"/>
    <w:rsid w:val="00C95773"/>
    <w:rsid w:val="00C963C2"/>
    <w:rsid w:val="00C963E0"/>
    <w:rsid w:val="00C97C42"/>
    <w:rsid w:val="00CA0F42"/>
    <w:rsid w:val="00CA1016"/>
    <w:rsid w:val="00CA4378"/>
    <w:rsid w:val="00CA533C"/>
    <w:rsid w:val="00CA639B"/>
    <w:rsid w:val="00CA78C3"/>
    <w:rsid w:val="00CB549C"/>
    <w:rsid w:val="00CB5EB1"/>
    <w:rsid w:val="00CB62EE"/>
    <w:rsid w:val="00CB7163"/>
    <w:rsid w:val="00CB7187"/>
    <w:rsid w:val="00CC0404"/>
    <w:rsid w:val="00CC2593"/>
    <w:rsid w:val="00CC3D35"/>
    <w:rsid w:val="00CC4743"/>
    <w:rsid w:val="00CC5E27"/>
    <w:rsid w:val="00CC63A5"/>
    <w:rsid w:val="00CD0491"/>
    <w:rsid w:val="00CD7F7C"/>
    <w:rsid w:val="00CE1002"/>
    <w:rsid w:val="00CE17A5"/>
    <w:rsid w:val="00CE1EBF"/>
    <w:rsid w:val="00CE2955"/>
    <w:rsid w:val="00CE2FD4"/>
    <w:rsid w:val="00CE4CD1"/>
    <w:rsid w:val="00CE4DB2"/>
    <w:rsid w:val="00CE77FE"/>
    <w:rsid w:val="00CF2F0D"/>
    <w:rsid w:val="00CF4110"/>
    <w:rsid w:val="00CF476A"/>
    <w:rsid w:val="00CF687B"/>
    <w:rsid w:val="00CF777A"/>
    <w:rsid w:val="00D0140F"/>
    <w:rsid w:val="00D02DC1"/>
    <w:rsid w:val="00D0357A"/>
    <w:rsid w:val="00D041B0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15FF6"/>
    <w:rsid w:val="00D20EA7"/>
    <w:rsid w:val="00D238C2"/>
    <w:rsid w:val="00D25838"/>
    <w:rsid w:val="00D26665"/>
    <w:rsid w:val="00D276CC"/>
    <w:rsid w:val="00D323A9"/>
    <w:rsid w:val="00D33403"/>
    <w:rsid w:val="00D342DF"/>
    <w:rsid w:val="00D402D1"/>
    <w:rsid w:val="00D41220"/>
    <w:rsid w:val="00D44406"/>
    <w:rsid w:val="00D44468"/>
    <w:rsid w:val="00D444EC"/>
    <w:rsid w:val="00D445AA"/>
    <w:rsid w:val="00D448E3"/>
    <w:rsid w:val="00D44AC7"/>
    <w:rsid w:val="00D45A56"/>
    <w:rsid w:val="00D46B71"/>
    <w:rsid w:val="00D47BEC"/>
    <w:rsid w:val="00D51CD8"/>
    <w:rsid w:val="00D51F14"/>
    <w:rsid w:val="00D521B0"/>
    <w:rsid w:val="00D52AE9"/>
    <w:rsid w:val="00D54B9C"/>
    <w:rsid w:val="00D612CD"/>
    <w:rsid w:val="00D644BC"/>
    <w:rsid w:val="00D669C9"/>
    <w:rsid w:val="00D67175"/>
    <w:rsid w:val="00D70D25"/>
    <w:rsid w:val="00D72E53"/>
    <w:rsid w:val="00D74631"/>
    <w:rsid w:val="00D74F43"/>
    <w:rsid w:val="00D7575F"/>
    <w:rsid w:val="00D75D9C"/>
    <w:rsid w:val="00D762CD"/>
    <w:rsid w:val="00D77CB4"/>
    <w:rsid w:val="00D800B4"/>
    <w:rsid w:val="00D82F1D"/>
    <w:rsid w:val="00D87EEC"/>
    <w:rsid w:val="00D90D6C"/>
    <w:rsid w:val="00D912DD"/>
    <w:rsid w:val="00D936AE"/>
    <w:rsid w:val="00D952D8"/>
    <w:rsid w:val="00D95463"/>
    <w:rsid w:val="00D95679"/>
    <w:rsid w:val="00DA162F"/>
    <w:rsid w:val="00DA283C"/>
    <w:rsid w:val="00DA2CF0"/>
    <w:rsid w:val="00DA34F5"/>
    <w:rsid w:val="00DA44D3"/>
    <w:rsid w:val="00DA5FEA"/>
    <w:rsid w:val="00DA7219"/>
    <w:rsid w:val="00DB20FD"/>
    <w:rsid w:val="00DB24CF"/>
    <w:rsid w:val="00DB572F"/>
    <w:rsid w:val="00DB5E06"/>
    <w:rsid w:val="00DB5E31"/>
    <w:rsid w:val="00DB5E55"/>
    <w:rsid w:val="00DB620A"/>
    <w:rsid w:val="00DC123B"/>
    <w:rsid w:val="00DC25CE"/>
    <w:rsid w:val="00DC28A5"/>
    <w:rsid w:val="00DC37F2"/>
    <w:rsid w:val="00DC54AD"/>
    <w:rsid w:val="00DC763D"/>
    <w:rsid w:val="00DC7760"/>
    <w:rsid w:val="00DD0BB5"/>
    <w:rsid w:val="00DD16E7"/>
    <w:rsid w:val="00DD2301"/>
    <w:rsid w:val="00DD33DD"/>
    <w:rsid w:val="00DD533D"/>
    <w:rsid w:val="00DD571C"/>
    <w:rsid w:val="00DE18C7"/>
    <w:rsid w:val="00DE303D"/>
    <w:rsid w:val="00DE37A3"/>
    <w:rsid w:val="00DE3B24"/>
    <w:rsid w:val="00DE52AD"/>
    <w:rsid w:val="00DE7048"/>
    <w:rsid w:val="00DF0328"/>
    <w:rsid w:val="00DF0355"/>
    <w:rsid w:val="00DF09E2"/>
    <w:rsid w:val="00DF0EF8"/>
    <w:rsid w:val="00DF3C56"/>
    <w:rsid w:val="00DF5671"/>
    <w:rsid w:val="00DF6148"/>
    <w:rsid w:val="00DF64B9"/>
    <w:rsid w:val="00DF71FB"/>
    <w:rsid w:val="00E015C8"/>
    <w:rsid w:val="00E0429C"/>
    <w:rsid w:val="00E06C7B"/>
    <w:rsid w:val="00E07F3E"/>
    <w:rsid w:val="00E10022"/>
    <w:rsid w:val="00E106BF"/>
    <w:rsid w:val="00E14FDF"/>
    <w:rsid w:val="00E16F17"/>
    <w:rsid w:val="00E200A7"/>
    <w:rsid w:val="00E20A05"/>
    <w:rsid w:val="00E264E3"/>
    <w:rsid w:val="00E26E31"/>
    <w:rsid w:val="00E3181C"/>
    <w:rsid w:val="00E33071"/>
    <w:rsid w:val="00E35359"/>
    <w:rsid w:val="00E36951"/>
    <w:rsid w:val="00E36EDD"/>
    <w:rsid w:val="00E42AA6"/>
    <w:rsid w:val="00E42E04"/>
    <w:rsid w:val="00E4350E"/>
    <w:rsid w:val="00E4393E"/>
    <w:rsid w:val="00E441DD"/>
    <w:rsid w:val="00E44D2A"/>
    <w:rsid w:val="00E45958"/>
    <w:rsid w:val="00E461FA"/>
    <w:rsid w:val="00E50AAD"/>
    <w:rsid w:val="00E51079"/>
    <w:rsid w:val="00E513CE"/>
    <w:rsid w:val="00E51C4F"/>
    <w:rsid w:val="00E54297"/>
    <w:rsid w:val="00E548A5"/>
    <w:rsid w:val="00E572E5"/>
    <w:rsid w:val="00E611E0"/>
    <w:rsid w:val="00E62A2B"/>
    <w:rsid w:val="00E6393A"/>
    <w:rsid w:val="00E7090F"/>
    <w:rsid w:val="00E7134F"/>
    <w:rsid w:val="00E734B3"/>
    <w:rsid w:val="00E77A19"/>
    <w:rsid w:val="00E83A7C"/>
    <w:rsid w:val="00E84EC1"/>
    <w:rsid w:val="00E85228"/>
    <w:rsid w:val="00E855D8"/>
    <w:rsid w:val="00E909B8"/>
    <w:rsid w:val="00E90CAF"/>
    <w:rsid w:val="00E915E5"/>
    <w:rsid w:val="00E91CA9"/>
    <w:rsid w:val="00E930E5"/>
    <w:rsid w:val="00E97480"/>
    <w:rsid w:val="00EA2593"/>
    <w:rsid w:val="00EA4ACC"/>
    <w:rsid w:val="00EA4C21"/>
    <w:rsid w:val="00EA5605"/>
    <w:rsid w:val="00EA5874"/>
    <w:rsid w:val="00EA5ACC"/>
    <w:rsid w:val="00EA665D"/>
    <w:rsid w:val="00EA7937"/>
    <w:rsid w:val="00EB0AA2"/>
    <w:rsid w:val="00EB100E"/>
    <w:rsid w:val="00EB2F5E"/>
    <w:rsid w:val="00EB5CE4"/>
    <w:rsid w:val="00EB7E28"/>
    <w:rsid w:val="00EC3764"/>
    <w:rsid w:val="00ED41D0"/>
    <w:rsid w:val="00ED7962"/>
    <w:rsid w:val="00EE0EDC"/>
    <w:rsid w:val="00EE1907"/>
    <w:rsid w:val="00EE1E9E"/>
    <w:rsid w:val="00EE2354"/>
    <w:rsid w:val="00EE235C"/>
    <w:rsid w:val="00EE272B"/>
    <w:rsid w:val="00EE4CDC"/>
    <w:rsid w:val="00EE59E4"/>
    <w:rsid w:val="00EE679B"/>
    <w:rsid w:val="00EF2F06"/>
    <w:rsid w:val="00EF529A"/>
    <w:rsid w:val="00EF69A4"/>
    <w:rsid w:val="00EF7575"/>
    <w:rsid w:val="00F016DE"/>
    <w:rsid w:val="00F01B45"/>
    <w:rsid w:val="00F023CE"/>
    <w:rsid w:val="00F03457"/>
    <w:rsid w:val="00F04BBE"/>
    <w:rsid w:val="00F04D84"/>
    <w:rsid w:val="00F06E9D"/>
    <w:rsid w:val="00F07185"/>
    <w:rsid w:val="00F11A19"/>
    <w:rsid w:val="00F212C3"/>
    <w:rsid w:val="00F21DF2"/>
    <w:rsid w:val="00F224D6"/>
    <w:rsid w:val="00F229B6"/>
    <w:rsid w:val="00F22AD1"/>
    <w:rsid w:val="00F22B42"/>
    <w:rsid w:val="00F22CC8"/>
    <w:rsid w:val="00F23253"/>
    <w:rsid w:val="00F23659"/>
    <w:rsid w:val="00F30473"/>
    <w:rsid w:val="00F425D4"/>
    <w:rsid w:val="00F4286F"/>
    <w:rsid w:val="00F4527D"/>
    <w:rsid w:val="00F4545B"/>
    <w:rsid w:val="00F46DF8"/>
    <w:rsid w:val="00F46E9C"/>
    <w:rsid w:val="00F4706B"/>
    <w:rsid w:val="00F47987"/>
    <w:rsid w:val="00F56D33"/>
    <w:rsid w:val="00F5784B"/>
    <w:rsid w:val="00F658E6"/>
    <w:rsid w:val="00F715A6"/>
    <w:rsid w:val="00F715C5"/>
    <w:rsid w:val="00F7213B"/>
    <w:rsid w:val="00F72340"/>
    <w:rsid w:val="00F72E42"/>
    <w:rsid w:val="00F739DD"/>
    <w:rsid w:val="00F73AD5"/>
    <w:rsid w:val="00F750B2"/>
    <w:rsid w:val="00F752E5"/>
    <w:rsid w:val="00F7535D"/>
    <w:rsid w:val="00F755AD"/>
    <w:rsid w:val="00F764B0"/>
    <w:rsid w:val="00F76535"/>
    <w:rsid w:val="00F7673C"/>
    <w:rsid w:val="00F769F2"/>
    <w:rsid w:val="00F77E78"/>
    <w:rsid w:val="00F8263C"/>
    <w:rsid w:val="00F827CA"/>
    <w:rsid w:val="00F83284"/>
    <w:rsid w:val="00F843CA"/>
    <w:rsid w:val="00F84646"/>
    <w:rsid w:val="00F8647F"/>
    <w:rsid w:val="00F8706B"/>
    <w:rsid w:val="00F904BC"/>
    <w:rsid w:val="00F92D00"/>
    <w:rsid w:val="00F92F09"/>
    <w:rsid w:val="00F93C47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39CD"/>
    <w:rsid w:val="00FC4794"/>
    <w:rsid w:val="00FC73DB"/>
    <w:rsid w:val="00FD01E7"/>
    <w:rsid w:val="00FD095A"/>
    <w:rsid w:val="00FD1A3B"/>
    <w:rsid w:val="00FD1C19"/>
    <w:rsid w:val="00FD4673"/>
    <w:rsid w:val="00FD51DF"/>
    <w:rsid w:val="00FD523F"/>
    <w:rsid w:val="00FD7C88"/>
    <w:rsid w:val="00FE33FB"/>
    <w:rsid w:val="00FE5ACC"/>
    <w:rsid w:val="00FE5B94"/>
    <w:rsid w:val="00FF0FC5"/>
    <w:rsid w:val="00FF5C6D"/>
    <w:rsid w:val="00FF6926"/>
    <w:rsid w:val="00FF6F6E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951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aliases w:val="A_Qst_Number"/>
    <w:basedOn w:val="Normal"/>
    <w:link w:val="ListParagraphChar"/>
    <w:uiPriority w:val="1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D34F1"/>
    <w:pPr>
      <w:spacing w:line="480" w:lineRule="exact"/>
      <w:contextualSpacing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D34F1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C5737C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customStyle="1" w:styleId="ListParagraphChar">
    <w:name w:val="List Paragraph Char"/>
    <w:aliases w:val="A_Qst_Number Char"/>
    <w:basedOn w:val="DefaultParagraphFont"/>
    <w:link w:val="ListParagraph"/>
    <w:uiPriority w:val="1"/>
    <w:rsid w:val="00951F5B"/>
    <w:rPr>
      <w:rFonts w:ascii="Arial Narrow" w:hAnsi="Arial Narrow"/>
      <w:sz w:val="24"/>
      <w:lang w:eastAsia="en-US"/>
    </w:rPr>
  </w:style>
  <w:style w:type="paragraph" w:customStyle="1" w:styleId="p1">
    <w:name w:val="p1"/>
    <w:basedOn w:val="Normal"/>
    <w:rsid w:val="00E54297"/>
    <w:rPr>
      <w:rFonts w:ascii="Arial" w:eastAsiaTheme="minorEastAsia" w:hAnsi="Arial" w:cs="Arial"/>
      <w:color w:val="000000"/>
      <w:sz w:val="17"/>
      <w:szCs w:val="17"/>
      <w:lang w:eastAsia="en-GB"/>
    </w:rPr>
  </w:style>
  <w:style w:type="character" w:customStyle="1" w:styleId="s1">
    <w:name w:val="s1"/>
    <w:basedOn w:val="DefaultParagraphFont"/>
    <w:rsid w:val="00E54297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apple-converted-space">
    <w:name w:val="apple-converted-space"/>
    <w:basedOn w:val="DefaultParagraphFont"/>
    <w:rsid w:val="00E542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735908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9613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38324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6353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563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080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3180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457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4985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4474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44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2279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8853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7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56972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2916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517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4.png"/><Relationship Id="rId26" Type="http://schemas.openxmlformats.org/officeDocument/2006/relationships/customXml" Target="ink/ink4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34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20.png"/><Relationship Id="rId25" Type="http://schemas.openxmlformats.org/officeDocument/2006/relationships/image" Target="media/image6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eader" Target="header3.xml"/><Relationship Id="rId29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customXml" Target="ink/ink3.xml"/><Relationship Id="rId32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image" Target="media/image5.png"/><Relationship Id="rId28" Type="http://schemas.openxmlformats.org/officeDocument/2006/relationships/customXml" Target="ink/ink5.xml"/><Relationship Id="rId10" Type="http://schemas.openxmlformats.org/officeDocument/2006/relationships/image" Target="media/image1.png"/><Relationship Id="rId19" Type="http://schemas.openxmlformats.org/officeDocument/2006/relationships/image" Target="media/image21.png"/><Relationship Id="rId31" Type="http://schemas.openxmlformats.org/officeDocument/2006/relationships/header" Target="header5.xml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footer" Target="footer2.xml"/><Relationship Id="rId22" Type="http://schemas.openxmlformats.org/officeDocument/2006/relationships/customXml" Target="ink/ink2.xml"/><Relationship Id="rId27" Type="http://schemas.openxmlformats.org/officeDocument/2006/relationships/image" Target="media/image7.png"/><Relationship Id="rId30" Type="http://schemas.openxmlformats.org/officeDocument/2006/relationships/header" Target="header4.xm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2800AB8BDB147F38CD0185CF700A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92D4B-048F-4F7C-A80A-B03B215B0F54}"/>
      </w:docPartPr>
      <w:docPartBody>
        <w:p w:rsidR="008946ED" w:rsidRDefault="009D1912" w:rsidP="009D191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208ECEFAF3E458EB5ED6E148FBEC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E9755-0D28-4781-A0F6-CB5103E86B57}"/>
      </w:docPartPr>
      <w:docPartBody>
        <w:p w:rsidR="008946ED" w:rsidRDefault="009D1912" w:rsidP="009D191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6BD9DF55ED94E31A31D57500FFC5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66AE09-CC7A-4AE8-B4C1-067EB361D69B}"/>
      </w:docPartPr>
      <w:docPartBody>
        <w:p w:rsidR="008946ED" w:rsidRDefault="009D1912" w:rsidP="009D1912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226252E1CD04A8FA38D897F7FAFC7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5F821-9B7E-4E1B-84EC-6F724144785C}"/>
      </w:docPartPr>
      <w:docPartBody>
        <w:p w:rsidR="008946ED" w:rsidRDefault="009D1912" w:rsidP="009D1912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033066AE2314C8EAC69E6601BF662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9BEF03-DA45-4577-A5C9-9C552220D92E}"/>
      </w:docPartPr>
      <w:docPartBody>
        <w:p w:rsidR="006F2608" w:rsidRDefault="009D4B96" w:rsidP="009D4B96">
          <w:pPr>
            <w:pStyle w:val="4033066AE2314C8EAC69E6601BF66257"/>
          </w:pPr>
          <w:r w:rsidRPr="000300FA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944A2"/>
    <w:rsid w:val="001E4222"/>
    <w:rsid w:val="001F2D33"/>
    <w:rsid w:val="00216485"/>
    <w:rsid w:val="00217293"/>
    <w:rsid w:val="00247826"/>
    <w:rsid w:val="0026412C"/>
    <w:rsid w:val="002A67A7"/>
    <w:rsid w:val="002F279D"/>
    <w:rsid w:val="003D7AF8"/>
    <w:rsid w:val="00424B56"/>
    <w:rsid w:val="00530616"/>
    <w:rsid w:val="005D3BC9"/>
    <w:rsid w:val="006206DC"/>
    <w:rsid w:val="00645E48"/>
    <w:rsid w:val="00654A91"/>
    <w:rsid w:val="006856FE"/>
    <w:rsid w:val="006A5ED9"/>
    <w:rsid w:val="006D2595"/>
    <w:rsid w:val="006F2608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9D4B96"/>
    <w:rsid w:val="00A12C05"/>
    <w:rsid w:val="00AA1EF5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0B29"/>
    <w:rsid w:val="00C86AC1"/>
    <w:rsid w:val="00C942CC"/>
    <w:rsid w:val="00CF3EAC"/>
    <w:rsid w:val="00CF5027"/>
    <w:rsid w:val="00D11639"/>
    <w:rsid w:val="00D1199A"/>
    <w:rsid w:val="00D62012"/>
    <w:rsid w:val="00DC0AEB"/>
    <w:rsid w:val="00DC549C"/>
    <w:rsid w:val="00DD1CB8"/>
    <w:rsid w:val="00E04351"/>
    <w:rsid w:val="00E32E1C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D4B96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4033066AE2314C8EAC69E6601BF66257">
    <w:name w:val="4033066AE2314C8EAC69E6601BF66257"/>
    <w:rsid w:val="009D4B96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22:09:48.484"/>
    </inkml:context>
    <inkml:brush xml:id="br0">
      <inkml:brushProperty name="width" value="0.0855" units="cm"/>
      <inkml:brushProperty name="height" value="0.0855" units="cm"/>
    </inkml:brush>
  </inkml:definitions>
  <inkml:trace contextRef="#ctx0" brushRef="#br0">88 353 6675,'-10'-2'-43,"0"0"146,1-1 0,2 0 1,1 3 33,-2 0 0,3-3-114,-2-1 39,1 1 1,0 4 0,3 2 0,2 4-19,1 2 1,0 8-1,0 5 1,0 5 53,0 6 1,0 13 0,0 8-1,0 8-102,0 7 1,0 8-1,-1 0 1,-1 0-82,-2 0 1,1-8 0,3-11 0,0-12-87,0-12 1,4-8-1,2-17 123,-1-7 1,1-5-1,-4-8 1,1-2 125,-1-3 0,-1-8 0,0-6 0,2-4-35,0-4 1,0-8-1,-2-2 1,1-1-9,2-2 1,2-2-1,-3 2 1,1 2-36,0 2 1,0-7 0,4 5-1,-2-1-28,2 3 1,0-4 0,-1 10-1,-1 2-33,-2 3 0,3 0 0,-3 12 138,1 3-13,-2 7 1,5 6-25,-1 8 1,-2 4 0,1 6 0,-1 1 89,0 2 1,1 6 0,1 8 0,0 5 8,1 4 0,-3 6 0,0 6 0,1 4-109,-1 3 0,-1 10 1,2-3-1,1 0 19,-2 0 0,7 3 0,-1-10 0,2-6-288,1-11 0,2-8 0,-3-21 1,0-3 144,1-4 0,-4-4 0,1-4 1,-3-5 86,-1-3 0,-1-2 0,-1-3 0,0-1 61,1 0 1,-4-3 0,2-3 0,0-4-38,-1-2 1,3-1 0,-1-3 0,-1 3-50,0-2 0,3-6 0,-3 3 1,2 0-18,1 0 1,-1 0-1,-1 7 1,1 4 55,-1 2 0,-2 5 32,4 7 1,-4 5 0,2 12 0,0 6 17,-3 5 0,2 5 0,1 3 0,-1 3-9,0 2 0,3 4 1,-3 2-1,2 0-10,1-1 0,2 8 0,1-2 0,1 0-100,2-2 0,-1-2 1,4-4-1,1-5-144,2-4 1,-1-6 0,-1-10 0,-1-3 141,-2-6 0,-1 1 0,-3-5 0,-2-3 60,-1-2 0,0-4 0,-2 1 1,-1 0 40,0-2 1,3 0 0,-3-1 0,1 3 12,-1 1 1,0-1 0,-2 4-1,2 2 59,-2 0 1,3 5-29,2 1 1,-2 3 0,1 4 0,-1 5 52,0 3 1,5 4-1,4-2 1,2 0-128,1 0 1,2-1 0,5-3 0,5-1-57,2-3 0,7-2 0,1-9 0,5-4-90,0-7 1,3-6 0,-5-4 0,-2-3 34,-3 0 0,-4 1 1,-7 1-1,-3 1 20,-3-2 0,-5 3 0,-2-1 1,-3-1-5,-3-1 1,-3-6 0,-4-1 0,0-3 40,0-1 0,-4-4 0,-4 0 0,-4 0 41,-4 3 1,-7 0-1,-4 8 1,-3 1 16,-3 4 1,-3 4 0,2 8 0,0 5 100,-3 6 1,0 3 0,0 1 0,2 1 150,2 2 0,0 7 0,4 6 0,2 2-107,4-2 0,1 2 0,9 0 1,2 2-19,4 3 0,2 3 0,5-1 0,1 3-202,3 6 0,5 3 1,9 4-1,2 3-8,3 1 1,12 7 0,1-5 0,4 0 36,3 0 1,4 2 0,5-1 0,0-3-30,2 0 0,5-3 0,-4 2 0,0-2-25,-6 1 1,-2 2-1,-13-3 1,-6 0-9,-5-2 1,-7 1 0,-9-1 0,-4-3-6,-2-2 1,-10-1 0,-4-3-1,-5 2 15,-5-2 1,-5-2 0,-6-3 0,0-4 113,-3-4 0,-5-5 0,-1-7 0,1-4-46,2-4 0,-2-9 0,6-8 0,1-7-13,2-6 1,-2-7 0,8-7 0,1-1-8,1-2 1,3-5-1,5-2 1,2 1 67,1-4 1,5 1 0,6 1 0,3 6 114,3 8 1,4-3 0,6 17 0,4 3 19,5 3 1,3 5-1,6 0 1,4 3-85,4 1 1,5 1-1,2 4 1,2 3-73,2 2 1,9 5-1,-5 6 1,0 6-97,0 4 1,4 6-1,-4 1 1,-4-1 57,-4-3 1,5 4 0,-9-6 0,-1-3-50,-3-3 0,-2-5 1,-5-7-1,0-2 71,0-4 0,0-2 0,-3-9 0,-1-3 129,0-1 1,4-9 0,-5 3 0,1 0-5,-1-1 1,1 1-1,-2-2 1,1 2 2,1 0 0,6 1 1,-5 8-1,1 1-98,3 4 1,6 0-1,0 2 1,0 3-225,0-1 0,8 5 202,-3 0 0,10-1 0,-3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22:36:33.287"/>
    </inkml:context>
    <inkml:brush xml:id="br0">
      <inkml:brushProperty name="width" value="0.0855" units="cm"/>
      <inkml:brushProperty name="height" value="0.0855" units="cm"/>
    </inkml:brush>
  </inkml:definitions>
  <inkml:trace contextRef="#ctx0" brushRef="#br0">665 313 8316,'6'-9'-365,"2"-1"1,0 0-31,0 0 1,-2-1 0,0-1 0,2-1 473,1 1 1,-3 2-1,1 0 1,0 0 234,2 0 0,-3 1 0,1-1-266,0 0 1,-2 0 0,-2 0 0,-2 1 64,-1-1 0,0-3 0,0 0 1,-1 1-35,-2 1 1,-3-2 0,-4 0 0,-3 1-18,-4 1 0,2 5 1,-2 0-1,-2 2 5,1 2 0,-7 1 1,4 1-1,-3 1-174,-3 2 0,-3 4 0,-3 6 0,1 3 79,-3 2 1,-5 6-1,1 2 1,-4 2 23,2 2 0,-3 2 0,7 1 1,1-2 6,1 0 1,1 0 0,6 1 0,5-2 84,4 2 1,7-2 0,9-3-1,2-3-75,1-3 1,5 3 0,5-8 0,4-2-17,1-2 0,7 0 0,-2-1 0,4-4 12,3-1 1,5-3 0,2-3 0,-1 0-38,1 0 0,6-4 0,-2-3 1,0-2-27,-1 0 0,-6-4 1,2-2-1,-4 1-3,-3 0 0,-3-2 0,-5 2 0,-3 0-34,-1 0 1,-1-4-1,-3 3 1,-2-1-32,-1 0 0,0 4 0,-2-3 0,-1 2 79,0 0 1,0-1 0,-5 2-1,-3 0 104,-2 4 0,-4-1 0,-2 5 1,-2-1 78,-1 1 0,3 1 0,-2 3 1,1 0 68,0 0 0,0 0 0,3 0-110,0 0 0,0 3 0,1 1 0,0 2-138,2 1 0,0 5 1,2 2-1,1 1 11,0-1 1,1 6 0,3 0 0,0-1-54,0-1 0,1 0 0,2-2 0,3 2 23,3-2 1,1 0 0,0-5 0,0-3 11,3-3 0,-2 2 1,3-4-1,-1-1 33,1-1 0,-1-2 1,-4-2-1,1-4 22,0-1 1,0-3 0,-1-1 0,0-1-31,-2 1 0,1-2 0,-1 1 0,0 1-11,0 1 1,2 2 0,-4 2 0,2 1-738,-1 2 625,-4-4 1,3 6 128,-5-4 1,-2 4 699,-1-2-551,2 3 0,-3 2-280,4 3 0,0 1 0,0 5-72,0 0 0,0-4 0,0 1 65,0 0 1,0 2 28,0 1 1,0-4 706,0 1-211,0-5-312,0 2-132,0-4 1,3-1-1,0-2 237,-1-4 0,1 2-127,0-2 0,-1 5 0,3-2 0,1 1-61,-1-1 1,-1 1 0,2 3-75,2 0 0,0 0 0,2 0 61,0 0 1,0 0-1,-1 0 51,1 0 0,-3 0 1,-1 0 92,2 0 0,-3 0-62,2 0 1,-4-3 10,4 0-51,-5-1 0,-2 1 20,-7 0 1,-1-2-7,-2 2 1,3 2 49,1-2-87,4 2-27,-3 1 1,6 1-1,3 2-22,2 4 0,0-2 0,0 2 1,2-1 11,0 0 0,-1 2 0,-1-1 3,2 1 1,1 2 0,0 0 94,1 0 0,-3-4 70,-1 1 1,-3-5 166,4 1-192,-5-2 0,2-2 0,-4-2 0,0-4-3,0-1 1,0-5 0,0-1-1,0-1-13,0 1 1,0-3 0,2 1 0,0-3-32,1 0 1,0 0-1,-3 2 1,0 2-43,0 1 0,0-3 0,0 4 0,0 1-67,0 1 0,0 2 21,0-1-46,0 4 0,-1 6 1,-1 7 82,-1 2 0,-2 0 0,3 2 0,-1 1 29,1 1 0,-3 1 0,2-2 1,0 2-6,-1 2 1,1-3-1,-2 2 1,1 0-5,1 0 1,2-2 0,1 2 0,0 0-10,0-3 0,1-2 0,3 0 0,2-1 31,3-3 0,2-1 0,1-5 1,2-1 50,1-3 1,-2-2 0,2-6 0,0-2-54,1-1 0,-3-2 1,2-2-1,-1 0-27,-2 3 1,2-1-1,-1 4 1,-1 1-111,-1 1 1,2-1 0,0 0 0,-1 2-19,-1 2 0,-2-2 1,1 5 117,0 0 1,-3 3 153,-1-1-104,-4 1 0,3 7 1,-5 1-22,0 3 0,0 1 0,0 0-49,0-1 1,0-2 0,0-1 8,0 2 1,0-3-75,0 2-221,0-5 9,0 2 0,1-4 191,2 0 1,-2-1 77,2-2 1,-1 2 125,2-2 1,-3 1 142,2-2-144,-2 3 1,0-6-20,2 3 1,3 1-1,3 2-51,-3-2 0,3 2 0,-3-4 15,3 1 0,1 2 0,-1-5-32,1 0 1,-1 1-1,-1 1 1,-3-1-14,-1 1 1,0 2 0,-3-3 0,2 2 0,-1-3 0,3 3-6,0-1-7,-2 2 18,-3-1 0,-1 4 3,-2 0 13,2 0 1,-4 1-6,5 2 1,0 0 6,0 3 0,4-3 0,0 3-9,1-2 1,2 4 15,3-2 0,-2 3 0,0 1 0,-3 1 2,0 2 0,-2-1 1,-3 4-1,0 2 64,0 4 0,0 3 0,-1 5 0,-2 2-13,-4 0 1,-6 5 0,-4 0 0,-5 2-77,-4 0 1,-6 5 0,0-8 0,-1-4-15,0-4 1,-1-5 0,-3-6 0,2-4 32,2-3 0,-4-4 0,0-3 0,-2-2 35,0-1 1,-8-4 0,7-4 0,1-4-26,0-4 1,6-2-1,4-3 1,5-1-23,3-1 1,7 0 0,3 1 0,5-1-111,2 1 0,0-2 0,4 1 0,1-2 31,3-3 1,2 1-1,7 0 1,2 2-35,1 1 1,5-1-1,0 5 1,3 2 16,3 3 0,1-1 0,1 2 0,1 0 294,-1 0 0,4-3 1,1 3-1,3 0 2,3 0 1,5 2-1,1 5 1,2 6-256,6 7 0,7 5 0,-2 9 1,1 3-7,-1 3 0,1 1 1,-1-1-1,-4-3-100,0-2 0,0-4 1,-6-3-1,-3-5 103,-3-4 1,1-1 0,-9-4 0,-4-1 26,-2-3 1,-4-1 0,2-5 0,-2 0-70,-1 1 0,-2-1 1,-2 0-1,-1 0 43,1 0 0,-1 1 1,1-2-1,0-1 82,-1-1 0,0 1 1,-2 5-1,-1 4 67,2 2 0,-1-2 1,0 0-1,-2 0-58,0 2 1,5 6-1,0 0 1,0 2-13,1-1 0,2-4 0,1 3 0,0-2-50,-1 0 1,3-1 0,-1-4 0,2-2-56,0-2 0,7 0 0,-1-4 1,5-1-8,4-2 1,2 3 0,2 0 0,0 2-31,1 0 0,-5 4 0,-2 0 0,-6 0 73,-7 1 1,1 0 0,-12 4 0,-3 2-70,-4 4 1,-5-2 0,-2 2 0,0 0-185,1 2 294,0 1 0,-3 0 0,0-1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22:35:46.285"/>
    </inkml:context>
    <inkml:brush xml:id="br0">
      <inkml:brushProperty name="width" value="0.0855" units="cm"/>
      <inkml:brushProperty name="height" value="0.0855" units="cm"/>
    </inkml:brush>
  </inkml:definitions>
  <inkml:trace contextRef="#ctx0" brushRef="#br0">34 489 7781,'5'-10'0,"-2"1"-30,-2-1 0,-2-3 0,-1-1 1,-2 1 54,-2 2 1,1-1 0,-3 6 168,2 1 0,3-3-124,-4 5 0,6 0-50,1 3 1,1 4-1,5 3 1,-1 1 72,0 2 1,1 4 0,1 3 0,0 2 40,1 4 1,-3 6-1,1 9 1,1 6-22,-2 5 1,3 6 0,-4 2-1,1 5-33,-1 3 1,3 6 0,-3-9 0,1-8-260,3-8 1,1-12 0,0-13 0,1-9 53,0-5 1,0-4-1,-1-4 1,1-3 98,0-2 1,-1-7 0,-2-3-1,0-3 10,0 0 1,1-5-1,0-2 1,-3-4-11,-1-2 1,4-2 0,-3-4 0,2 0-78,-1-2 0,0-6 1,1 0-1,0-3-20,1 0 0,-3-1 0,0 7 0,1 0 95,-1 3 1,-1 0-1,1 7 1,0 3 62,1 3 1,-4 3 0,2 5-1,0 0 14,-1 3 1,1 3 0,-2 5-1,3 3 221,0 0 0,-2 2 0,4 4-176,0 2 0,1 4 0,0 7 0,-2 6-5,2 5 1,-1 6-1,1 4 1,-2 3-76,2 5 1,1 3 0,1 1 0,-1-3-59,1-1 1,0 3 0,0-5 0,-1-3-55,1-4 0,3-6 0,1-5 0,0-8 30,1-6 0,-1-5 0,-2-4 1,1-1 53,-1-2 1,2-6-1,0-5 1,0-1 18,0-3 0,2-3 0,-2-3 0,2-1-31,1-2 1,0-1 0,1-3 0,-2 0-39,1-2 1,1-3-1,-2 5 1,-2 1 9,0 3 1,-4 7 0,1 0 0,-4 7 100,1 6 0,-3 3 0,1 9 0,-2 4 132,-2 7 0,3 6 0,-2 7 0,-1 4 60,-1 6 1,2 7-1,2 1 1,0 3-212,3 2 0,4 3 0,3-2 0,2-2-210,4-4 1,5 1-1,0-14 1,2-4-10,2-9 1,2-6 0,1-9 0,-2-5 45,0-6 0,-3-3 1,-1-7-1,-3 0 50,-4 0 1,4-1-1,-6-1 1,-2 2 134,-1 1 0,0-4 1,-3 3-1,-1 0 1,1 2 0,0 2 0,-2 1 1,0 2 154,-1 1 0,1 3 1,0 4-1,1 1-32,2 2 0,1 6 0,3 5 0,0 0 15,0 0 1,6-1 0,3-3 0,2 0-163,1-1 0,7-3 1,1-4-1,0-5-111,1-7 1,-1-8-1,0-10 1,-3-4-53,0-7 1,-1-5 0,-4-7 0,-2-1 2,-4 0 1,-2-9 0,-12 9 0,-3 0-74,-4 1 0,-8 0 0,-4 0 0,-8 2 56,-3 1 0,-11 0 0,-2 5 0,-5 4 109,-3 6 1,-5 2-1,1 11 1,-5 3-47,-5 5 1,1 5-1,1 8 1,4 3 496,2 6 0,-7 5 0,5 8 0,3 3-125,5 2 1,-2 5-1,8 1 1,3 3 117,1 4 0,8 3 1,6 1-1,7 0-309,7 2 0,4 6 1,5-2-1,7 3-121,7 3 1,11 5 0,4-4 0,5 3 10,3 3 0,7 1 1,0-5-1,2-4-119,3 0 0,11 8 0,-2-9 0,-1 2-123,-4-4 1,1 1-1,-11-7 1,-6-2 103,-5 0 1,-7-5-1,-15-5 1,-6-4 63,-4 1 1,-10 3-1,-5 1 1,-9 1-33,-6-1 0,-7 0 0,-5-7 0,-4-4 101,-5-3 1,-4-8 0,-1-4 0,2-7-151,1-5 1,-4-9 0,6-10-1,1-7 33,4-7 0,-3-6 1,6-3-1,-1-2 113,-2-1 0,1-4 1,3 7-1,2 3 197,2 1 0,-3 1 0,3 7 0,4 1 272,5 4 1,3 1 0,12 5 0,3-1-189,4-3 0,12-1 0,7-4 0,11 0 221,10-4 0,18-12 1,12-1-1,9-3-323,9 0 1,-37 22-1,2 0 1,1 1-1,2 2 1,2-2-1,1 2-121,2-2 0,2 1 0,2 0 0,1 1 1,-6 5-1,-1 0 0,-3 2 0,0 2-165,-2 1 1,-1 1 0,1-1 0,-1 2 0,33-2 0,-11 3-277,-13 3 1,-1 7-1,-18-1 1,-1 2 38,0 1 0,-2 0 0,-8 0 0,-3 0-224,-2 0 0,2-3 603,-1-1 0,2-3 0,2 1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23:29:53.698"/>
    </inkml:context>
    <inkml:brush xml:id="br0">
      <inkml:brushProperty name="width" value="0.0855" units="cm"/>
      <inkml:brushProperty name="height" value="0.0855" units="cm"/>
    </inkml:brush>
  </inkml:definitions>
  <inkml:trace contextRef="#ctx0" brushRef="#br0">518 107 7815,'-5'-5'-176,"-4"4"0,3-2-37,-3 2 1,3-2-1,-1-2 233,0 0 0,-1 1 1,0-1-1,2 0 67,-2-1 0,0 1 0,-2-3 0,0 2 6,0-2 1,-3 3 0,-1-2-1,-1 1 4,-2 0 0,-1 1 0,1 3 0,1-2-69,-2 2 1,0 2 0,-2 3 0,1 4 4,-1 2 1,1 1-1,-1 5 1,0 3-77,1 4 0,0 2 0,2-2 0,2 4 79,1 3 0,-1 0 0,4 0 0,3 1 20,3-1 0,-2 3 0,4 1 0,1-3 19,1-2 0,4-1 1,2-3-1,3-1 4,3 1 0,4 1 0,0-4 1,3-4 10,2-1 1,5 0 0,-1-3 0,1-2-83,2-4 1,1 1 0,3-5-1,0-2-26,2-3 1,3-8 0,-3-7 0,1-5-22,0-4 0,1-3 0,-2-4 0,-3-1-47,-2-1 1,-2-2 0,-6 3 0,-1 1-104,-1-1 0,-5-1 1,-2 4-1,-5 1 36,-1 2 0,-3-1 1,-5 6-1,-5 2 85,-4 4 1,0 1 0,-4 5 0,-1 3-3,-2 3 1,0 2 0,-1 4 0,1 3 171,-1 6 0,0 1 0,0 6 0,-1 3 4,2 1 1,-5 6-1,6 0 1,1 1-42,-1 1 1,0 3 0,2-1 0,3-2-31,2 0 0,1 0 0,2-6 0,1-3-17,4-2 1,2-1-1,1-4 1,0-1-30,0-1 1,1-5-1,2 1 1,4-1-27,1 0 1,3 2-1,1-1 1,1 1 16,-1-2 0,3 3 1,2-3-1,1 2 48,2-2 1,-1 2 0,1-5 0,-1-1-16,1 0 0,2-4 0,1-2 0,-1-5-17,-1-3 0,-2-6 1,1-2-1,-1-3-89,1-2 1,-1-6 0,1 3 0,-2 0-59,-1 0 1,-3-6 0,-5 5 0,1 0 65,0 6 0,-1-2 1,-3 8-1,-1 3-122,-1 2 208,-3 7 1,4 2 0,-2 6 85,0 3 1,0 0-1,-3 0 1,0 2 33,0 1 1,1 0-1,1 1 1,2 0-59,-2 0 0,2 0 1,0 2-25,2 1 1,0 3-1,4-6 1,0-1-46,0 0 0,-1 0 0,1-1 1,0 0-30,0-2 0,1 0 0,1 0 0,1-2 10,-1-3 0,-2-1 0,1 0 0,1 0 9,1 0 1,0-1 0,-3-3-1,0-2-4,0-3 1,3-2 0,0-1-1,-1-2-27,-2-1 0,3 3 0,2-2 1,-1 1 14,0 0 0,0 0 0,-2 3 0,1 1 42,-1 3 0,2 2 0,0 4 0,0 0 79,0 0 0,2 1 1,-1 2-1,0 3 51,2 3 1,2 4-1,0 1 1,1 0-92,-1 0 1,1 3-1,0-3 1,2 0-65,1 0 0,2-2 0,-3-4 1,-2-3 6,2-1 1,-1-1 0,-4-7-1,-2-2-35,-1-3 0,0-5 0,-2-1 1,1-2-8,-1 1 1,-1 0-1,-1-4 1,0 1 40,-1-1 1,1 4 0,0 1 0,0 2-13,-1 4 0,1-1 0,0 5 17,0-1 0,0 3 0,-1 5 1,1 3 97,0 0 0,0 2 0,-1 2 0,1 1-70,0 0 1,3-1 0,0-2 0,-1-1-5,-1-2 0,-1 3 0,-1-4-51,1-1 0,0-1 0,0-1-122,-1 0 1,0-4-1,-1-2 1,-2 0-25,2-1 1,-1 1-1,1-5 1,-2-1 176,2-1 0,5-4 0,2 1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23:29:49.567"/>
    </inkml:context>
    <inkml:brush xml:id="br0">
      <inkml:brushProperty name="width" value="0.0855" units="cm"/>
      <inkml:brushProperty name="height" value="0.0855" units="cm"/>
    </inkml:brush>
  </inkml:definitions>
  <inkml:trace contextRef="#ctx0" brushRef="#br0">20 897 7821,'6'-4'104,"-3"1"1,-5-3-294,-1-2 1,-2 1 0,3-1 0,-1 2 223,1-2 0,-3-2 0,2-2 0,1-1 0,1 1 1,1 2 0,0 0 0,0 0-37,0 0 0,0 4 1,1 0 13,2 2 0,3 1 1,3 4 6,1 2 0,0 4 0,0 6 0,-1 3 42,1 2 0,0 6 0,0 2 0,-1 2 28,1 2 0,0-2 0,0-1 1,0-2-48,-1-1 1,1 2 0,0-4 0,0-4-81,-1-4 0,1-3 22,0-1 1,-1-6 0,-3-5-1,-2-6-52,1-5 0,-4-7 0,2 1 1,-2-5 4,-1-2 0,0-4 1,0-6-1,0-2-11,0-3 1,0-6 0,0 1 0,0-3-33,0-1 1,-1 0 0,-1 3-1,-1 4-91,1 10 205,0 6 1,-1 19 0,0 8-1,1 9 1,1 6 0,1 4 1,0 3-1,0 3 37,0 2 1,0 4-1,0 2 1,0 0 4,0-1 0,3 3 0,0-2 1,0-2 9,2-1 1,-1 3-1,4-7 1,-2-1-29,2-1 0,1-4 0,0-2-32,1 0 0,3-2 0,0 1-60,-1-7 1,-1-6 0,-1-5 0,-1 0 37,1 0 1,-3 0-1,-1-1 1,2-2-7,1-3 0,0-4 0,1-3 0,0-2 30,0-1 0,-1-5 0,1 0 0,0-3-12,0-3 1,-1-1 0,1-2 0,0 2-21,0 2 1,3-1 0,0 4 0,-1 3-9,-1 2 0,2 5 1,0 7-1,-1 4 59,-2 4 1,3 4 0,1 8 0,-3 6 2,0 5 1,3 3 0,2 1 0,-1 1-16,-2-1 0,1 2 0,0 0 0,0-4 12,0-2 1,3 0 0,-4-4 0,-1-4-7,-2-2 1,3-2 0,0-4-17,-1-3 0,-1-2 0,-1-8 0,-1-2 1,-3-3 0,2-1 1,-4 0-1,0-2-64,1-1 1,-1-4 0,-2 3 0,3 0 22,0 0 1,-3 1 0,3 3 0,-1 1 18,2 3 1,0-2-1,0 5 1,2 2 54,1 3 0,4 5 1,1 5-1,0 2 31,0 1 0,3 0 0,0 3 0,1-3 65,2-1 1,1-2 0,1-5 0,-1-1-125,0-2 0,2-1 0,-1-4 1,1-2-14,-2-3 1,2-7 0,-1-4 0,-1-2-5,0-4 1,3 1 0,-3-4-1,-3 0 7,1 1 0,-1-5 1,2 1-1,-1 1-15,1 0 0,-2-5 0,0 5 1,-3-1-120,-1-3 0,-2-2 1,-6-1-1,-2-1-18,-3-1 1,-6-6 0,-3 2 0,-8-4 30,-6-2 1,-9-5-1,-5 3 1,-3 0 50,-4-2 0,-9 0 0,2 11 0,-1 9 265,1 9 1,-8 11-1,6 19 1,0 8 174,1 8 1,1 8-1,1 2 1,5 3-137,2 3 0,-1 2 1,10-2-1,1 1-49,5 1 1,-1 8 0,12-1 0,2 2-98,6 2 0,5 4 0,8 5 0,8 0-239,9 2 1,9 0-1,6-5 1,4 0 114,5-4 1,9 7-1,5-10 1,2 0 36,1-1 0,5-1 1,0-2-1,-1-7-90,0-5 1,-4-1-1,-10-10 1,-6 0-213,-6-2 0,-5-3 0,-11-1 0,-6-2 12,-4-1 1,-9-3 0,-5 4-1,-6-1 185,-8-1 0,-13 4 0,-8-3 0,-6 1 104,-6 0 1,-9-4-1,-4-7 1,-1-3-36,-3-2 1,-7-3 0,-6-4-1,0-8 206,-2-7 0,-6-3 0,8-3 0,5 3 70,7 4 1,2 0 0,17 10 0,5 5 115,5 3 1,9-3 0,6-2-156,6-5 1,5-3 0,11-7-1,5-3-120,6-4 1,8-7-1,8-1 1,5-3-121,9-3 0,11 2 1,7 4-1,4 2-124,4 2 0,6 5 0,2 5 1,3 4-21,-2 6 1,10 5 0,-12 8 0,-1 1 80,-4 2 0,-4 1 0,-8 4 1,-5-3 67,-2 0 1,-4-2 0,-11-2 0,-4 1 119,-6 1 0,2 1 1,-10-4-1,-2 0 186,-3 0 1,-3-4-137,-1 1 0,-6-3-25,-4 2 1,-4 1-1,-6 2 1,-1-1-100,-2-1 0,2-2 0,-3 3 0,1-1-85,0 1 0,0 1 0,3 1 0,2-1-200,1-3 1,-2 3-1,4-3 83,-1 0 1,2-2-1,5-4-467,2 1 1,4-4 658,6-1 0,2-3 0,5 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Theory%20Exam.dotx</Template>
  <TotalTime>3</TotalTime>
  <Pages>22</Pages>
  <Words>2742</Words>
  <Characters>15636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BSBLDR411</vt:lpstr>
    </vt:vector>
  </TitlesOfParts>
  <Company>CSTC Pty Ltd</Company>
  <LinksUpToDate>false</LinksUpToDate>
  <CharactersWithSpaces>18342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BSBLDR411</dc:title>
  <dc:subject>Demonstrate leadership in the workplace</dc:subject>
  <dc:creator>Author Name</dc:creator>
  <cp:lastModifiedBy>Moses McGoon</cp:lastModifiedBy>
  <cp:revision>2</cp:revision>
  <cp:lastPrinted>2021-12-06T02:03:00Z</cp:lastPrinted>
  <dcterms:created xsi:type="dcterms:W3CDTF">2022-05-13T00:03:00Z</dcterms:created>
  <dcterms:modified xsi:type="dcterms:W3CDTF">2022-05-13T00:03:00Z</dcterms:modified>
  <cp:contentStatus>v1-0_11/11/2021</cp:contentStatus>
</cp:coreProperties>
</file>