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677444" w:rsidRPr="004932A4">
        <w:rPr>
          <w:szCs w:val="32"/>
        </w:rPr>
        <w:t xml:space="preserve"> </w:t>
      </w:r>
    </w:p>
    <w:p w14:paraId="7BE01389" w14:textId="45DB434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028D367" w:rsidR="00750D30" w:rsidRPr="003A3123" w:rsidRDefault="007131FA" w:rsidP="00C15CA8">
            <w:pPr>
              <w:ind w:right="390"/>
              <w:jc w:val="left"/>
              <w:rPr>
                <w:rFonts w:ascii="Arial" w:hAnsi="Arial" w:cs="Arial"/>
                <w:sz w:val="22"/>
                <w:szCs w:val="22"/>
              </w:rPr>
            </w:pPr>
            <w:permStart w:id="977621405" w:edGrp="everyone"/>
            <w:r>
              <w:rPr>
                <w:rFonts w:ascii="Arial" w:hAnsi="Arial" w:cs="Arial"/>
                <w:sz w:val="22"/>
                <w:szCs w:val="22"/>
              </w:rPr>
              <w:t>jTe Ahimanawa Tutaki</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7777777" w:rsidR="00750D30" w:rsidRPr="003A3123" w:rsidRDefault="00750D30" w:rsidP="00C15CA8">
            <w:pPr>
              <w:ind w:right="390"/>
              <w:jc w:val="left"/>
              <w:rPr>
                <w:rFonts w:ascii="Arial" w:hAnsi="Arial" w:cs="Arial"/>
                <w:sz w:val="22"/>
                <w:szCs w:val="22"/>
              </w:rPr>
            </w:pPr>
            <w:permStart w:id="936185610" w:edGrp="everyone"/>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85FFC00" w:rsidR="00A4462D" w:rsidRPr="004C3241" w:rsidRDefault="001D0459" w:rsidP="00942B7B">
            <w:pPr>
              <w:jc w:val="left"/>
              <w:rPr>
                <w:rFonts w:ascii="Arial" w:hAnsi="Arial" w:cs="Arial"/>
                <w:sz w:val="20"/>
              </w:rPr>
            </w:pPr>
            <w:permStart w:id="224282999" w:edGrp="everyone"/>
            <w:r>
              <w:rPr>
                <w:rFonts w:ascii="Arial" w:hAnsi="Arial" w:cs="Arial"/>
                <w:sz w:val="20"/>
              </w:rPr>
              <w:sym w:font="Wingdings" w:char="F0FE"/>
            </w:r>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tc>
          <w:tcPr>
            <w:tcW w:w="2095" w:type="dxa"/>
            <w:tcBorders>
              <w:top w:val="single" w:sz="12" w:space="0" w:color="auto"/>
            </w:tcBorders>
            <w:vAlign w:val="center"/>
          </w:tcPr>
          <w:p w14:paraId="7AEB95E0" w14:textId="1451FFBC" w:rsidR="00C26A87" w:rsidRPr="004C3241" w:rsidRDefault="00C26A87" w:rsidP="00101E97">
            <w:pPr>
              <w:jc w:val="left"/>
              <w:rPr>
                <w:rFonts w:ascii="Arial" w:hAnsi="Arial" w:cs="Arial"/>
                <w:sz w:val="20"/>
              </w:rPr>
            </w:pPr>
            <w:permStart w:id="806561788" w:edGrp="everyone"/>
            <w:r w:rsidRPr="004C3241">
              <w:rPr>
                <w:rFonts w:ascii="Arial" w:hAnsi="Arial" w:cs="Arial"/>
                <w:sz w:val="20"/>
              </w:rPr>
              <w:sym w:font="Wingdings" w:char="F0A8"/>
            </w:r>
            <w:r w:rsidRPr="004C3241">
              <w:rPr>
                <w:rFonts w:ascii="Arial" w:hAnsi="Arial" w:cs="Arial"/>
                <w:sz w:val="20"/>
              </w:rPr>
              <w:t xml:space="preserve"> </w:t>
            </w:r>
            <w:permEnd w:id="806561788"/>
            <w:r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1D790A66" w:rsidR="00C26A87" w:rsidRPr="004C3241" w:rsidRDefault="00C26A87" w:rsidP="00101E97">
            <w:pPr>
              <w:jc w:val="left"/>
              <w:rPr>
                <w:rFonts w:ascii="Arial" w:hAnsi="Arial" w:cs="Arial"/>
                <w:sz w:val="20"/>
              </w:rPr>
            </w:pPr>
            <w:permStart w:id="333339407" w:edGrp="everyone"/>
            <w:r w:rsidRPr="004C3241">
              <w:rPr>
                <w:rFonts w:ascii="Arial" w:hAnsi="Arial" w:cs="Arial"/>
                <w:sz w:val="20"/>
              </w:rPr>
              <w:sym w:font="Wingdings" w:char="F0A8"/>
            </w:r>
            <w:r w:rsidRPr="004C3241">
              <w:rPr>
                <w:rFonts w:ascii="Arial" w:hAnsi="Arial" w:cs="Arial"/>
                <w:sz w:val="20"/>
              </w:rPr>
              <w:t xml:space="preserve"> </w:t>
            </w:r>
            <w:permEnd w:id="333339407"/>
            <w:r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tc>
          <w:tcPr>
            <w:tcW w:w="2095" w:type="dxa"/>
            <w:vAlign w:val="center"/>
          </w:tcPr>
          <w:p w14:paraId="1708E32B" w14:textId="1376E4FB" w:rsidR="00C26A87" w:rsidRPr="004C3241" w:rsidRDefault="00C26A87" w:rsidP="00C26A87">
            <w:pPr>
              <w:jc w:val="left"/>
              <w:rPr>
                <w:rFonts w:ascii="Arial" w:hAnsi="Arial" w:cs="Arial"/>
                <w:sz w:val="20"/>
              </w:rPr>
            </w:pPr>
            <w:permStart w:id="396303975" w:edGrp="everyone"/>
            <w:r>
              <w:rPr>
                <w:rFonts w:ascii="Arial" w:hAnsi="Arial" w:cs="Arial"/>
                <w:sz w:val="20"/>
              </w:rPr>
              <w:sym w:font="Wingdings" w:char="F0A8"/>
            </w:r>
            <w:r w:rsidRPr="004C3241">
              <w:rPr>
                <w:rFonts w:ascii="Arial" w:hAnsi="Arial" w:cs="Arial"/>
                <w:sz w:val="20"/>
              </w:rPr>
              <w:t xml:space="preserve"> </w:t>
            </w:r>
            <w:permEnd w:id="396303975"/>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7907042" w:rsidR="00C26A87" w:rsidRPr="004C3241" w:rsidRDefault="00C26A87" w:rsidP="00C26A87">
            <w:pPr>
              <w:jc w:val="left"/>
              <w:rPr>
                <w:rFonts w:ascii="Arial" w:hAnsi="Arial" w:cs="Arial"/>
                <w:sz w:val="20"/>
              </w:rPr>
            </w:pPr>
            <w:permStart w:id="1277233574" w:edGrp="everyone"/>
            <w:r w:rsidRPr="004C3241">
              <w:rPr>
                <w:rFonts w:ascii="Arial" w:hAnsi="Arial" w:cs="Arial"/>
                <w:sz w:val="20"/>
              </w:rPr>
              <w:sym w:font="Wingdings" w:char="F0A8"/>
            </w:r>
            <w:r w:rsidRPr="004C3241">
              <w:rPr>
                <w:rFonts w:ascii="Arial" w:hAnsi="Arial" w:cs="Arial"/>
                <w:sz w:val="20"/>
              </w:rPr>
              <w:t xml:space="preserve"> </w:t>
            </w:r>
            <w:permEnd w:id="1277233574"/>
            <w:r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tc>
          <w:tcPr>
            <w:tcW w:w="2095" w:type="dxa"/>
            <w:vAlign w:val="center"/>
          </w:tcPr>
          <w:p w14:paraId="6397DAE1" w14:textId="16B3D70E" w:rsidR="00496499" w:rsidRDefault="00496499" w:rsidP="00496499">
            <w:pPr>
              <w:jc w:val="left"/>
              <w:rPr>
                <w:rFonts w:ascii="Arial" w:hAnsi="Arial" w:cs="Arial"/>
                <w:sz w:val="20"/>
              </w:rPr>
            </w:pPr>
            <w:permStart w:id="1199584671" w:edGrp="everyone"/>
            <w:r>
              <w:rPr>
                <w:rFonts w:ascii="Arial" w:hAnsi="Arial" w:cs="Arial"/>
                <w:sz w:val="20"/>
              </w:rPr>
              <w:sym w:font="Wingdings" w:char="F0A8"/>
            </w:r>
            <w:r w:rsidRPr="004C3241">
              <w:rPr>
                <w:rFonts w:ascii="Arial" w:hAnsi="Arial" w:cs="Arial"/>
                <w:sz w:val="20"/>
              </w:rPr>
              <w:t xml:space="preserve"> </w:t>
            </w:r>
            <w:permEnd w:id="1199584671"/>
            <w:r w:rsidRPr="00C15CA8">
              <w:rPr>
                <w:rFonts w:ascii="Arial" w:hAnsi="Arial" w:cs="Arial"/>
                <w:sz w:val="18"/>
                <w:szCs w:val="18"/>
              </w:rPr>
              <w:t xml:space="preserve">Satisfactory </w:t>
            </w:r>
          </w:p>
        </w:tc>
        <w:tc>
          <w:tcPr>
            <w:tcW w:w="2096" w:type="dxa"/>
            <w:tcBorders>
              <w:right w:val="single" w:sz="12" w:space="0" w:color="auto"/>
            </w:tcBorders>
            <w:vAlign w:val="center"/>
          </w:tcPr>
          <w:p w14:paraId="53B4CDC4" w14:textId="5EC32DD0" w:rsidR="00496499" w:rsidRDefault="00496499" w:rsidP="00496499">
            <w:pPr>
              <w:jc w:val="left"/>
              <w:rPr>
                <w:rFonts w:ascii="Arial" w:hAnsi="Arial" w:cs="Arial"/>
                <w:sz w:val="20"/>
              </w:rPr>
            </w:pPr>
            <w:permStart w:id="128854398" w:edGrp="everyone"/>
            <w:r w:rsidRPr="004C3241">
              <w:rPr>
                <w:rFonts w:ascii="Arial" w:hAnsi="Arial" w:cs="Arial"/>
                <w:sz w:val="20"/>
              </w:rPr>
              <w:sym w:font="Wingdings" w:char="F0A8"/>
            </w:r>
            <w:permEnd w:id="128854398"/>
            <w:r w:rsidRPr="004C3241">
              <w:rPr>
                <w:rFonts w:ascii="Arial" w:hAnsi="Arial" w:cs="Arial"/>
                <w:sz w:val="20"/>
              </w:rPr>
              <w:t xml:space="preserve"> </w:t>
            </w:r>
            <w:r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tc>
          <w:tcPr>
            <w:tcW w:w="2095" w:type="dxa"/>
            <w:tcBorders>
              <w:bottom w:val="single" w:sz="12" w:space="0" w:color="auto"/>
            </w:tcBorders>
            <w:vAlign w:val="center"/>
          </w:tcPr>
          <w:p w14:paraId="7529F15C" w14:textId="32067D4C" w:rsidR="00496499" w:rsidRPr="004C3241" w:rsidRDefault="00496499" w:rsidP="00496499">
            <w:pPr>
              <w:jc w:val="left"/>
              <w:rPr>
                <w:rFonts w:ascii="Arial" w:hAnsi="Arial" w:cs="Arial"/>
                <w:b/>
                <w:sz w:val="20"/>
              </w:rPr>
            </w:pPr>
            <w:permStart w:id="1247701160" w:edGrp="everyone"/>
            <w:r w:rsidRPr="004C3241">
              <w:rPr>
                <w:rFonts w:ascii="Arial" w:hAnsi="Arial" w:cs="Arial"/>
                <w:b/>
                <w:sz w:val="20"/>
              </w:rPr>
              <w:sym w:font="Wingdings" w:char="F0A8"/>
            </w:r>
            <w:r w:rsidRPr="004C3241">
              <w:rPr>
                <w:rFonts w:ascii="Arial" w:hAnsi="Arial" w:cs="Arial"/>
                <w:b/>
                <w:sz w:val="20"/>
              </w:rPr>
              <w:t xml:space="preserve"> </w:t>
            </w:r>
            <w:permEnd w:id="1247701160"/>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7DB6E3A7" w:rsidR="00496499" w:rsidRPr="004C3241" w:rsidRDefault="00496499" w:rsidP="00496499">
            <w:pPr>
              <w:jc w:val="left"/>
              <w:rPr>
                <w:rFonts w:ascii="Arial" w:hAnsi="Arial" w:cs="Arial"/>
                <w:b/>
                <w:sz w:val="20"/>
              </w:rPr>
            </w:pPr>
            <w:permStart w:id="1921144470" w:edGrp="everyone"/>
            <w:r w:rsidRPr="004C3241">
              <w:rPr>
                <w:rFonts w:ascii="Arial" w:hAnsi="Arial" w:cs="Arial"/>
                <w:b/>
                <w:sz w:val="20"/>
              </w:rPr>
              <w:sym w:font="Wingdings" w:char="F0A8"/>
            </w:r>
            <w:permEnd w:id="1921144470"/>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95E53">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37CB7910" w:rsidR="00416046" w:rsidRPr="001D0459" w:rsidRDefault="00416046" w:rsidP="003A3123">
            <w:pPr>
              <w:jc w:val="left"/>
              <w:rPr>
                <w:rFonts w:ascii="Arial" w:hAnsi="Arial" w:cs="Arial"/>
                <w:sz w:val="20"/>
              </w:rPr>
            </w:pPr>
            <w:permStart w:id="1421755758" w:edGrp="everyone"/>
            <w:r w:rsidRPr="001D0459">
              <w:rPr>
                <w:rFonts w:ascii="Arial" w:hAnsi="Arial" w:cs="Arial"/>
                <w:sz w:val="20"/>
              </w:rPr>
              <w:sym w:font="Wingdings" w:char="F0A8"/>
            </w:r>
            <w:permEnd w:id="1421755758"/>
            <w:r w:rsidRPr="001D0459">
              <w:rPr>
                <w:rFonts w:ascii="Arial" w:hAnsi="Arial" w:cs="Arial"/>
                <w:sz w:val="20"/>
              </w:rPr>
              <w:t xml:space="preserve"> </w:t>
            </w:r>
            <w:r w:rsidRPr="001D0459">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vAlign w:val="center"/>
          </w:tcPr>
          <w:p w14:paraId="4790AC45" w14:textId="0A608CDF" w:rsidR="00416046" w:rsidRPr="001D0459" w:rsidRDefault="00416046" w:rsidP="003A3123">
            <w:pPr>
              <w:jc w:val="left"/>
              <w:rPr>
                <w:rFonts w:ascii="Arial" w:hAnsi="Arial" w:cs="Arial"/>
                <w:sz w:val="20"/>
              </w:rPr>
            </w:pPr>
            <w:permStart w:id="1128484140" w:edGrp="everyone"/>
            <w:r w:rsidRPr="001D0459">
              <w:rPr>
                <w:rFonts w:ascii="Arial" w:hAnsi="Arial" w:cs="Arial"/>
                <w:sz w:val="20"/>
              </w:rPr>
              <w:sym w:font="Wingdings" w:char="F0A8"/>
            </w:r>
            <w:permEnd w:id="1128484140"/>
            <w:r w:rsidRPr="001D0459">
              <w:rPr>
                <w:rFonts w:ascii="Arial" w:hAnsi="Arial" w:cs="Arial"/>
                <w:sz w:val="20"/>
              </w:rPr>
              <w:t xml:space="preserve"> </w:t>
            </w:r>
            <w:r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14:paraId="6ADBBDA6" w14:textId="1B4D9FF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C76B5E" w:rsidRPr="004932A4">
        <w:rPr>
          <w:szCs w:val="32"/>
        </w:rPr>
        <w:t xml:space="preserve"> </w:t>
      </w:r>
    </w:p>
    <w:p w14:paraId="0B076FA9" w14:textId="7D87F25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F95E53">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3606B86" w:rsidR="00750D30" w:rsidRPr="00750D30" w:rsidRDefault="007131FA" w:rsidP="00F95E53">
            <w:pPr>
              <w:ind w:right="390"/>
              <w:jc w:val="left"/>
              <w:rPr>
                <w:rFonts w:ascii="Arial" w:hAnsi="Arial" w:cs="Arial"/>
                <w:sz w:val="20"/>
              </w:rPr>
            </w:pPr>
            <w:permStart w:id="1255810905" w:edGrp="everyone"/>
            <w:r>
              <w:rPr>
                <w:rFonts w:ascii="Arial" w:hAnsi="Arial" w:cs="Arial"/>
                <w:sz w:val="20"/>
              </w:rPr>
              <w:t>Te Ahimanawa Tutaki</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95E53">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F95E53">
        <w:trPr>
          <w:trHeight w:val="4763"/>
        </w:trPr>
        <w:tc>
          <w:tcPr>
            <w:tcW w:w="1027" w:type="dxa"/>
            <w:tcBorders>
              <w:top w:val="nil"/>
              <w:left w:val="nil"/>
              <w:bottom w:val="nil"/>
              <w:right w:val="nil"/>
            </w:tcBorders>
          </w:tcPr>
          <w:p w14:paraId="376914D2" w14:textId="77777777" w:rsidR="00C5737C" w:rsidRPr="001C4084" w:rsidRDefault="00C5737C" w:rsidP="00F95E53">
            <w:pPr>
              <w:pStyle w:val="AnswerHeading"/>
            </w:pPr>
            <w:r w:rsidRPr="001C4084">
              <w:t>Answer</w:t>
            </w:r>
          </w:p>
        </w:tc>
        <w:tc>
          <w:tcPr>
            <w:tcW w:w="7478" w:type="dxa"/>
            <w:tcBorders>
              <w:top w:val="nil"/>
              <w:left w:val="nil"/>
              <w:bottom w:val="nil"/>
              <w:right w:val="nil"/>
            </w:tcBorders>
          </w:tcPr>
          <w:p w14:paraId="55509933" w14:textId="2F8D5088" w:rsidR="00C5737C" w:rsidRPr="001C4084" w:rsidRDefault="00000000" w:rsidP="00F95E53">
            <w:pPr>
              <w:rPr>
                <w:rFonts w:ascii="Arial" w:hAnsi="Arial" w:cs="Arial"/>
                <w:sz w:val="22"/>
                <w:szCs w:val="22"/>
              </w:rPr>
            </w:pPr>
            <w:r>
              <w:pict w14:anchorId="7B6E927F">
                <v:shapetype id="_x0000_t202" coordsize="21600,21600" o:spt="202" path="m,l,21600r21600,l21600,xe">
                  <v:stroke joinstyle="miter"/>
                  <v:path gradientshapeok="t" o:connecttype="rect"/>
                </v:shapetype>
                <v:shape id="Text Box 4" o:spid="_x0000_s2073"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2CC08E71" w14:textId="50180EC5" w:rsidR="00C5737C" w:rsidRPr="007D34F1" w:rsidRDefault="004B19EB" w:rsidP="00111793">
                        <w:pPr>
                          <w:pStyle w:val="22TAHiddenWrittenResponse"/>
                        </w:pPr>
                        <w:permStart w:id="360867793" w:edGrp="everyone"/>
                        <w:r>
                          <w:t>T</w:t>
                        </w:r>
                        <w:r w:rsidR="00532F76">
                          <w:t xml:space="preserve">he construction industry needed </w:t>
                        </w:r>
                        <w:r w:rsidR="00B41626">
                          <w:t xml:space="preserve">a </w:t>
                        </w:r>
                        <w:r w:rsidR="00532F76">
                          <w:t>different</w:t>
                        </w:r>
                        <w:r w:rsidR="00B41626">
                          <w:t xml:space="preserve"> approach to leadership</w:t>
                        </w:r>
                        <w:r w:rsidR="00607674">
                          <w:t>.</w:t>
                        </w:r>
                        <w:r w:rsidR="00B41626">
                          <w:t xml:space="preserve"> </w:t>
                        </w:r>
                        <w:r w:rsidR="00607674">
                          <w:t>G</w:t>
                        </w:r>
                        <w:r w:rsidR="00B41626">
                          <w:t>one were the days of leading with an iron fist. In saying that we take on a show and tell approach</w:t>
                        </w:r>
                        <w:r w:rsidR="00607674">
                          <w:t>,</w:t>
                        </w:r>
                        <w:r w:rsidR="00B41626">
                          <w:t xml:space="preserve"> so every individual engage</w:t>
                        </w:r>
                        <w:r w:rsidR="00364B3F">
                          <w:t>s</w:t>
                        </w:r>
                        <w:r w:rsidR="00B41626">
                          <w:t xml:space="preserve"> in conversation across the </w:t>
                        </w:r>
                        <w:r w:rsidR="00607674">
                          <w:t>w</w:t>
                        </w:r>
                        <w:r w:rsidR="00B41626">
                          <w:t>hole work group. We lead by example and encourage your team to have an input and voice to achieve results</w:t>
                        </w:r>
                        <w:permEnd w:id="360867793"/>
                      </w:p>
                    </w:txbxContent>
                  </v:textbox>
                  <w10:wrap type="none"/>
                  <w10:anchorlock/>
                </v:shape>
              </w:pict>
            </w:r>
          </w:p>
        </w:tc>
        <w:tc>
          <w:tcPr>
            <w:tcW w:w="624" w:type="dxa"/>
            <w:tcBorders>
              <w:top w:val="nil"/>
              <w:left w:val="nil"/>
              <w:bottom w:val="nil"/>
              <w:right w:val="nil"/>
            </w:tcBorders>
          </w:tcPr>
          <w:p w14:paraId="10121C5C" w14:textId="1E91436F" w:rsidR="00C5737C" w:rsidRPr="00533511" w:rsidRDefault="00C5737C" w:rsidP="00F95E53">
            <w:pPr>
              <w:rPr>
                <w:rFonts w:ascii="Arial" w:hAnsi="Arial" w:cs="Arial"/>
                <w:sz w:val="44"/>
                <w:szCs w:val="44"/>
              </w:rPr>
            </w:pPr>
            <w:permStart w:id="1877303084" w:edGrp="everyone"/>
            <w:r>
              <w:rPr>
                <w:rFonts w:ascii="Arial" w:hAnsi="Arial" w:cs="Arial"/>
                <w:sz w:val="44"/>
                <w:szCs w:val="44"/>
              </w:rPr>
              <w:sym w:font="Wingdings" w:char="F0A8"/>
            </w:r>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F95E53">
        <w:tc>
          <w:tcPr>
            <w:tcW w:w="1027" w:type="dxa"/>
            <w:tcBorders>
              <w:top w:val="nil"/>
              <w:left w:val="nil"/>
              <w:bottom w:val="nil"/>
              <w:right w:val="nil"/>
            </w:tcBorders>
          </w:tcPr>
          <w:p w14:paraId="664D622C" w14:textId="77777777" w:rsidR="00C5737C" w:rsidRPr="001C4084" w:rsidRDefault="00C5737C" w:rsidP="00F95E53">
            <w:pPr>
              <w:pStyle w:val="AnswerHeading"/>
            </w:pPr>
            <w:r w:rsidRPr="001C4084">
              <w:t>Answer</w:t>
            </w:r>
          </w:p>
        </w:tc>
        <w:tc>
          <w:tcPr>
            <w:tcW w:w="7478" w:type="dxa"/>
            <w:tcBorders>
              <w:top w:val="nil"/>
              <w:left w:val="nil"/>
              <w:bottom w:val="nil"/>
              <w:right w:val="nil"/>
            </w:tcBorders>
          </w:tcPr>
          <w:p w14:paraId="41BC24ED" w14:textId="58F6DEAA" w:rsidR="00C5737C" w:rsidRPr="001C4084" w:rsidRDefault="00000000" w:rsidP="00F95E53">
            <w:pPr>
              <w:rPr>
                <w:rFonts w:ascii="Arial" w:hAnsi="Arial" w:cs="Arial"/>
                <w:sz w:val="22"/>
                <w:szCs w:val="22"/>
              </w:rPr>
            </w:pPr>
            <w:r>
              <w:pict w14:anchorId="4330CB0C">
                <v:shape id="Text Box 6" o:spid="_x0000_s2072"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70343ADE" w14:textId="4A527AAC" w:rsidR="006F7B56" w:rsidRPr="007D34F1" w:rsidRDefault="00532F76" w:rsidP="00111793">
                        <w:pPr>
                          <w:pStyle w:val="22TAHiddenWrittenResponse"/>
                        </w:pPr>
                        <w:permStart w:id="688816013" w:edGrp="everyone"/>
                        <w:r>
                          <w:t>It emphasize</w:t>
                        </w:r>
                        <w:r w:rsidR="00607674">
                          <w:t>s</w:t>
                        </w:r>
                        <w:r>
                          <w:t xml:space="preserve"> the phrase ‘work smarter not harder’ Allocating personnel fit and competent to perform specific task to work as cost effective and  in a timely manner</w:t>
                        </w:r>
                        <w:r w:rsidR="00607674">
                          <w:t xml:space="preserve"> </w:t>
                        </w:r>
                        <w:r>
                          <w:t>so we should only have to do</w:t>
                        </w:r>
                        <w:r w:rsidR="00607674">
                          <w:t xml:space="preserve"> a</w:t>
                        </w:r>
                        <w:r>
                          <w:t xml:space="preserve"> task once and no wasted time or materials on reworks</w:t>
                        </w:r>
                        <w:permEnd w:id="688816013"/>
                      </w:p>
                    </w:txbxContent>
                  </v:textbox>
                  <w10:wrap type="none"/>
                  <w10:anchorlock/>
                </v:shape>
              </w:pict>
            </w:r>
          </w:p>
        </w:tc>
        <w:tc>
          <w:tcPr>
            <w:tcW w:w="624" w:type="dxa"/>
            <w:tcBorders>
              <w:top w:val="nil"/>
              <w:left w:val="nil"/>
              <w:bottom w:val="nil"/>
              <w:right w:val="nil"/>
            </w:tcBorders>
          </w:tcPr>
          <w:p w14:paraId="69E163FF" w14:textId="15F71BB1" w:rsidR="00C5737C" w:rsidRPr="00533511" w:rsidRDefault="00C5737C" w:rsidP="00F95E53">
            <w:pPr>
              <w:rPr>
                <w:rFonts w:ascii="Arial" w:hAnsi="Arial" w:cs="Arial"/>
                <w:sz w:val="44"/>
                <w:szCs w:val="44"/>
              </w:rPr>
            </w:pPr>
            <w:permStart w:id="254376167" w:edGrp="everyone"/>
            <w:r>
              <w:rPr>
                <w:rFonts w:ascii="Arial" w:hAnsi="Arial" w:cs="Arial"/>
                <w:sz w:val="44"/>
                <w:szCs w:val="44"/>
              </w:rPr>
              <w:sym w:font="Wingdings" w:char="F0A8"/>
            </w:r>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F95E53">
        <w:tc>
          <w:tcPr>
            <w:tcW w:w="1027" w:type="dxa"/>
            <w:tcBorders>
              <w:top w:val="nil"/>
              <w:left w:val="nil"/>
              <w:bottom w:val="nil"/>
              <w:right w:val="nil"/>
            </w:tcBorders>
          </w:tcPr>
          <w:p w14:paraId="55D2DF35" w14:textId="77777777" w:rsidR="002D6ACD" w:rsidRPr="001C4084" w:rsidRDefault="002D6ACD" w:rsidP="00F95E53">
            <w:pPr>
              <w:pStyle w:val="AnswerHeading"/>
            </w:pPr>
            <w:bookmarkStart w:id="4" w:name="_Hlk85785851"/>
            <w:r w:rsidRPr="001C4084">
              <w:t>Answer</w:t>
            </w:r>
          </w:p>
        </w:tc>
        <w:tc>
          <w:tcPr>
            <w:tcW w:w="7478" w:type="dxa"/>
            <w:tcBorders>
              <w:top w:val="nil"/>
              <w:left w:val="nil"/>
              <w:bottom w:val="nil"/>
              <w:right w:val="nil"/>
            </w:tcBorders>
          </w:tcPr>
          <w:p w14:paraId="15C9D849" w14:textId="0938C576" w:rsidR="002D6ACD" w:rsidRPr="001C4084" w:rsidRDefault="00000000" w:rsidP="00F95E53">
            <w:pPr>
              <w:rPr>
                <w:rFonts w:ascii="Arial" w:hAnsi="Arial" w:cs="Arial"/>
                <w:sz w:val="22"/>
                <w:szCs w:val="22"/>
              </w:rPr>
            </w:pPr>
            <w:r>
              <w:pict w14:anchorId="21B8802D">
                <v:shape id="Text Box 5" o:spid="_x0000_s2071"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099B5F4A" w14:textId="0D93C7AA" w:rsidR="002D6ACD" w:rsidRPr="007D34F1" w:rsidRDefault="00607674" w:rsidP="00111793">
                        <w:pPr>
                          <w:pStyle w:val="22TAHiddenWrittenResponse"/>
                        </w:pPr>
                        <w:permStart w:id="1549341522" w:edGrp="everyone"/>
                        <w:r>
                          <w:t xml:space="preserve">Democratic leadership style </w:t>
                        </w:r>
                        <w:r w:rsidR="00B41626">
                          <w:t xml:space="preserve">is preferred because everyone has a collective input and we come up with a plan to achieve </w:t>
                        </w:r>
                        <w:r w:rsidR="00C275F0">
                          <w:t>results</w:t>
                        </w:r>
                        <w:r>
                          <w:t>. T</w:t>
                        </w:r>
                        <w:r w:rsidR="00C275F0">
                          <w:t>he manager always listens and takes on board how we achieve results but ideally makes the final call on how we deliver the task</w:t>
                        </w:r>
                        <w:r>
                          <w:t xml:space="preserve">. It’s important to </w:t>
                        </w:r>
                        <w:r w:rsidR="00C275F0">
                          <w:t>keep an open line</w:t>
                        </w:r>
                        <w:r>
                          <w:t xml:space="preserve"> of</w:t>
                        </w:r>
                        <w:r w:rsidR="00C275F0">
                          <w:t xml:space="preserve"> communication between the work group </w:t>
                        </w:r>
                        <w:r w:rsidR="0063190C">
                          <w:t>in case</w:t>
                        </w:r>
                        <w:r w:rsidR="00C275F0">
                          <w:t xml:space="preserve"> things change over the cause of the task</w:t>
                        </w:r>
                        <w:permEnd w:id="1549341522"/>
                      </w:p>
                    </w:txbxContent>
                  </v:textbox>
                  <w10:wrap type="none"/>
                  <w10:anchorlock/>
                </v:shape>
              </w:pict>
            </w:r>
          </w:p>
        </w:tc>
        <w:tc>
          <w:tcPr>
            <w:tcW w:w="624" w:type="dxa"/>
            <w:tcBorders>
              <w:top w:val="nil"/>
              <w:left w:val="nil"/>
              <w:bottom w:val="nil"/>
              <w:right w:val="nil"/>
            </w:tcBorders>
          </w:tcPr>
          <w:p w14:paraId="7B7B2ECD" w14:textId="52AAD1EC" w:rsidR="002D6ACD" w:rsidRPr="00533511" w:rsidRDefault="002D6ACD" w:rsidP="00F95E53">
            <w:pPr>
              <w:rPr>
                <w:rFonts w:ascii="Arial" w:hAnsi="Arial" w:cs="Arial"/>
                <w:sz w:val="44"/>
                <w:szCs w:val="44"/>
              </w:rPr>
            </w:pPr>
            <w:permStart w:id="33837784" w:edGrp="everyone"/>
            <w:r>
              <w:rPr>
                <w:rFonts w:ascii="Arial" w:hAnsi="Arial" w:cs="Arial"/>
                <w:sz w:val="44"/>
                <w:szCs w:val="44"/>
              </w:rPr>
              <w:sym w:font="Wingdings" w:char="F0A8"/>
            </w:r>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F95E53">
        <w:tc>
          <w:tcPr>
            <w:tcW w:w="1027" w:type="dxa"/>
            <w:tcBorders>
              <w:top w:val="nil"/>
              <w:left w:val="nil"/>
              <w:bottom w:val="nil"/>
              <w:right w:val="nil"/>
            </w:tcBorders>
          </w:tcPr>
          <w:p w14:paraId="585345EC" w14:textId="77777777" w:rsidR="006F7B56" w:rsidRPr="001C4084" w:rsidRDefault="006F7B56" w:rsidP="00F95E53">
            <w:pPr>
              <w:pStyle w:val="AnswerHeading"/>
            </w:pPr>
            <w:r w:rsidRPr="001C4084">
              <w:t>Answer</w:t>
            </w:r>
          </w:p>
        </w:tc>
        <w:tc>
          <w:tcPr>
            <w:tcW w:w="7478" w:type="dxa"/>
            <w:tcBorders>
              <w:top w:val="nil"/>
              <w:left w:val="nil"/>
              <w:bottom w:val="nil"/>
              <w:right w:val="nil"/>
            </w:tcBorders>
          </w:tcPr>
          <w:p w14:paraId="0DAE47C1" w14:textId="18BFB783" w:rsidR="006F7B56" w:rsidRPr="001C4084" w:rsidRDefault="00000000" w:rsidP="00F95E53">
            <w:pPr>
              <w:rPr>
                <w:rFonts w:ascii="Arial" w:hAnsi="Arial" w:cs="Arial"/>
                <w:sz w:val="22"/>
                <w:szCs w:val="22"/>
              </w:rPr>
            </w:pPr>
            <w:r>
              <w:pict w14:anchorId="24CB4594">
                <v:shape id="Text Box 7" o:spid="_x0000_s2070"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24058407" w14:textId="7E628B66" w:rsidR="006F7B56" w:rsidRDefault="00B4655B" w:rsidP="00111793">
                        <w:pPr>
                          <w:pStyle w:val="22TAHiddenWrittenResponse"/>
                        </w:pPr>
                        <w:permStart w:id="988707489" w:edGrp="everyone"/>
                        <w:r>
                          <w:t xml:space="preserve">1.autocratic-is a </w:t>
                        </w:r>
                        <w:r w:rsidR="00472AA8">
                          <w:t>dictation ship</w:t>
                        </w:r>
                        <w:r>
                          <w:t xml:space="preserve"> ,one in charge demands full control of the tas k which can cause conflict with in work group, workers could feel like they are micro managed</w:t>
                        </w:r>
                      </w:p>
                      <w:p w14:paraId="7E0CCA2F" w14:textId="35B8B9F0" w:rsidR="00B4655B" w:rsidRDefault="00B4655B" w:rsidP="00111793">
                        <w:pPr>
                          <w:pStyle w:val="22TAHiddenWrittenResponse"/>
                        </w:pPr>
                        <w:r>
                          <w:t>2.Laissez faire-hands off approach can allow workers to be accountable for decision making and the outcome of the task</w:t>
                        </w:r>
                      </w:p>
                      <w:p w14:paraId="0AC2019C" w14:textId="32192A8D" w:rsidR="00B4655B" w:rsidRPr="005362A7" w:rsidRDefault="00B4655B" w:rsidP="00111793">
                        <w:pPr>
                          <w:pStyle w:val="22TAHiddenWrittenResponse"/>
                        </w:pPr>
                        <w:r>
                          <w:t>It may on the other cause mishaps if they have forgotten a step or failed to follow instructions to achieve a result correctly</w:t>
                        </w:r>
                        <w:permEnd w:id="988707489"/>
                      </w:p>
                    </w:txbxContent>
                  </v:textbox>
                  <w10:wrap type="none"/>
                  <w10:anchorlock/>
                </v:shape>
              </w:pict>
            </w:r>
          </w:p>
        </w:tc>
        <w:tc>
          <w:tcPr>
            <w:tcW w:w="624" w:type="dxa"/>
            <w:tcBorders>
              <w:top w:val="nil"/>
              <w:left w:val="nil"/>
              <w:bottom w:val="nil"/>
              <w:right w:val="nil"/>
            </w:tcBorders>
          </w:tcPr>
          <w:p w14:paraId="7203627E" w14:textId="607AE811" w:rsidR="006F7B56" w:rsidRPr="00533511" w:rsidRDefault="006F7B56" w:rsidP="00F95E53">
            <w:pPr>
              <w:rPr>
                <w:rFonts w:ascii="Arial" w:hAnsi="Arial" w:cs="Arial"/>
                <w:sz w:val="44"/>
                <w:szCs w:val="44"/>
              </w:rPr>
            </w:pPr>
            <w:permStart w:id="8678200" w:edGrp="everyone"/>
            <w:r>
              <w:rPr>
                <w:rFonts w:ascii="Arial" w:hAnsi="Arial" w:cs="Arial"/>
                <w:sz w:val="44"/>
                <w:szCs w:val="44"/>
              </w:rPr>
              <w:sym w:font="Wingdings" w:char="F0A8"/>
            </w:r>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F95E53">
        <w:tc>
          <w:tcPr>
            <w:tcW w:w="1027" w:type="dxa"/>
            <w:tcBorders>
              <w:top w:val="nil"/>
              <w:left w:val="nil"/>
              <w:bottom w:val="nil"/>
              <w:right w:val="nil"/>
            </w:tcBorders>
          </w:tcPr>
          <w:p w14:paraId="39816482" w14:textId="77777777" w:rsidR="004D38C1" w:rsidRPr="001C4084" w:rsidRDefault="004D38C1" w:rsidP="00F95E53">
            <w:pPr>
              <w:pStyle w:val="AnswerHeading"/>
            </w:pPr>
            <w:r w:rsidRPr="001C4084">
              <w:t>Answer</w:t>
            </w:r>
          </w:p>
        </w:tc>
        <w:tc>
          <w:tcPr>
            <w:tcW w:w="7478" w:type="dxa"/>
            <w:tcBorders>
              <w:top w:val="nil"/>
              <w:left w:val="nil"/>
              <w:bottom w:val="nil"/>
              <w:right w:val="nil"/>
            </w:tcBorders>
          </w:tcPr>
          <w:p w14:paraId="33F9930A" w14:textId="26DAB2E6" w:rsidR="004D38C1" w:rsidRPr="001C4084" w:rsidRDefault="00000000" w:rsidP="00F95E53">
            <w:pPr>
              <w:rPr>
                <w:rFonts w:ascii="Arial" w:hAnsi="Arial" w:cs="Arial"/>
                <w:sz w:val="22"/>
                <w:szCs w:val="22"/>
              </w:rPr>
            </w:pPr>
            <w:r>
              <w:pict w14:anchorId="2F583BF4">
                <v:shape id="Text Box 8" o:spid="_x0000_s206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6B06D491" w14:textId="49EEE3C9" w:rsidR="0063190C" w:rsidRDefault="0063190C" w:rsidP="00111793">
                        <w:pPr>
                          <w:pStyle w:val="22TAHiddenWrittenResponse"/>
                        </w:pPr>
                        <w:permStart w:id="264064442" w:edGrp="everyone"/>
                        <w:r>
                          <w:t>1.it is stated daily at pre start</w:t>
                        </w:r>
                        <w:r w:rsidR="00607674">
                          <w:t>s</w:t>
                        </w:r>
                      </w:p>
                      <w:p w14:paraId="629C9ECA" w14:textId="324C6BF0" w:rsidR="0063190C" w:rsidRDefault="0063190C" w:rsidP="00111793">
                        <w:pPr>
                          <w:pStyle w:val="22TAHiddenWrittenResponse"/>
                        </w:pPr>
                        <w:r>
                          <w:t>2.notice boards and communities</w:t>
                        </w:r>
                      </w:p>
                      <w:p w14:paraId="544C5E9C" w14:textId="6983CE3D" w:rsidR="0063190C" w:rsidRPr="005362A7" w:rsidRDefault="0063190C" w:rsidP="00111793">
                        <w:pPr>
                          <w:pStyle w:val="22TAHiddenWrittenResponse"/>
                        </w:pPr>
                        <w:r>
                          <w:t>3.</w:t>
                        </w:r>
                        <w:r w:rsidR="00730730">
                          <w:t>canalso be found with in BMD</w:t>
                        </w:r>
                        <w:r w:rsidR="00607674">
                          <w:t xml:space="preserve"> portal</w:t>
                        </w:r>
                        <w:permEnd w:id="264064442"/>
                      </w:p>
                    </w:txbxContent>
                  </v:textbox>
                  <w10:wrap type="none"/>
                  <w10:anchorlock/>
                </v:shape>
              </w:pict>
            </w:r>
          </w:p>
        </w:tc>
        <w:tc>
          <w:tcPr>
            <w:tcW w:w="624" w:type="dxa"/>
            <w:tcBorders>
              <w:top w:val="nil"/>
              <w:left w:val="nil"/>
              <w:bottom w:val="nil"/>
              <w:right w:val="nil"/>
            </w:tcBorders>
          </w:tcPr>
          <w:p w14:paraId="088AA8E0" w14:textId="48E39E54" w:rsidR="004D38C1" w:rsidRPr="00533511" w:rsidRDefault="004D38C1" w:rsidP="00F95E53">
            <w:pPr>
              <w:rPr>
                <w:rFonts w:ascii="Arial" w:hAnsi="Arial" w:cs="Arial"/>
                <w:sz w:val="44"/>
                <w:szCs w:val="44"/>
              </w:rPr>
            </w:pPr>
            <w:permStart w:id="963652088" w:edGrp="everyone"/>
            <w:r>
              <w:rPr>
                <w:rFonts w:ascii="Arial" w:hAnsi="Arial" w:cs="Arial"/>
                <w:sz w:val="44"/>
                <w:szCs w:val="44"/>
              </w:rPr>
              <w:sym w:font="Wingdings" w:char="F0A8"/>
            </w:r>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F95E53">
        <w:tc>
          <w:tcPr>
            <w:tcW w:w="1027" w:type="dxa"/>
            <w:tcBorders>
              <w:top w:val="nil"/>
              <w:left w:val="nil"/>
              <w:bottom w:val="nil"/>
              <w:right w:val="nil"/>
            </w:tcBorders>
          </w:tcPr>
          <w:p w14:paraId="1B931284" w14:textId="77777777" w:rsidR="004D38C1" w:rsidRPr="001C4084" w:rsidRDefault="004D38C1" w:rsidP="00F95E53">
            <w:pPr>
              <w:pStyle w:val="AnswerHeading"/>
            </w:pPr>
            <w:r w:rsidRPr="001C4084">
              <w:t>Answer</w:t>
            </w:r>
          </w:p>
        </w:tc>
        <w:tc>
          <w:tcPr>
            <w:tcW w:w="7478" w:type="dxa"/>
            <w:tcBorders>
              <w:top w:val="nil"/>
              <w:left w:val="nil"/>
              <w:bottom w:val="nil"/>
              <w:right w:val="nil"/>
            </w:tcBorders>
          </w:tcPr>
          <w:p w14:paraId="743A0068" w14:textId="6CEFC63F" w:rsidR="004D38C1" w:rsidRPr="001C4084" w:rsidRDefault="00000000" w:rsidP="00F95E53">
            <w:pPr>
              <w:rPr>
                <w:rFonts w:ascii="Arial" w:hAnsi="Arial" w:cs="Arial"/>
                <w:sz w:val="22"/>
                <w:szCs w:val="22"/>
              </w:rPr>
            </w:pPr>
            <w:r>
              <w:pict w14:anchorId="356632AE">
                <v:shape id="Text Box 9" o:spid="_x0000_s2068"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578B8DA1" w14:textId="556D2479" w:rsidR="00305B5A" w:rsidRDefault="00730730" w:rsidP="00111793">
                        <w:pPr>
                          <w:pStyle w:val="22TAHiddenWrittenResponse"/>
                        </w:pPr>
                        <w:permStart w:id="1966239590" w:edGrp="everyone"/>
                        <w:r>
                          <w:t xml:space="preserve">1.within processes and </w:t>
                        </w:r>
                        <w:r w:rsidR="00305B5A">
                          <w:t xml:space="preserve">procedures, on </w:t>
                        </w:r>
                      </w:p>
                      <w:p w14:paraId="6E7A1D96" w14:textId="0DE2F988" w:rsidR="004D38C1" w:rsidRDefault="00305B5A" w:rsidP="00111793">
                        <w:pPr>
                          <w:pStyle w:val="22TAHiddenWrittenResponse"/>
                        </w:pPr>
                        <w:r>
                          <w:t>boarding as new starter</w:t>
                        </w:r>
                      </w:p>
                      <w:p w14:paraId="7B81C583" w14:textId="5F356B0E" w:rsidR="00730730" w:rsidRDefault="00730730" w:rsidP="00111793">
                        <w:pPr>
                          <w:pStyle w:val="22TAHiddenWrittenResponse"/>
                        </w:pPr>
                        <w:r>
                          <w:t>2.a collective input on daily JHA</w:t>
                        </w:r>
                      </w:p>
                      <w:p w14:paraId="09B4399C" w14:textId="2753C248" w:rsidR="00305B5A" w:rsidRPr="005362A7" w:rsidRDefault="00305B5A" w:rsidP="00111793">
                        <w:pPr>
                          <w:pStyle w:val="22TAHiddenWrittenResponse"/>
                        </w:pPr>
                        <w:r>
                          <w:t>3.project SWMS</w:t>
                        </w:r>
                        <w:permEnd w:id="1966239590"/>
                      </w:p>
                    </w:txbxContent>
                  </v:textbox>
                  <w10:wrap type="none"/>
                  <w10:anchorlock/>
                </v:shape>
              </w:pict>
            </w:r>
          </w:p>
        </w:tc>
        <w:tc>
          <w:tcPr>
            <w:tcW w:w="624" w:type="dxa"/>
            <w:tcBorders>
              <w:top w:val="nil"/>
              <w:left w:val="nil"/>
              <w:bottom w:val="nil"/>
              <w:right w:val="nil"/>
            </w:tcBorders>
          </w:tcPr>
          <w:p w14:paraId="702E874C" w14:textId="441AA935" w:rsidR="004D38C1" w:rsidRPr="00533511" w:rsidRDefault="004D38C1" w:rsidP="00F95E53">
            <w:pPr>
              <w:rPr>
                <w:rFonts w:ascii="Arial" w:hAnsi="Arial" w:cs="Arial"/>
                <w:sz w:val="44"/>
                <w:szCs w:val="44"/>
              </w:rPr>
            </w:pPr>
            <w:permStart w:id="1478512547" w:edGrp="everyone"/>
            <w:r>
              <w:rPr>
                <w:rFonts w:ascii="Arial" w:hAnsi="Arial" w:cs="Arial"/>
                <w:sz w:val="44"/>
                <w:szCs w:val="44"/>
              </w:rPr>
              <w:sym w:font="Wingdings" w:char="F0A8"/>
            </w:r>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F95E53">
        <w:tc>
          <w:tcPr>
            <w:tcW w:w="1027" w:type="dxa"/>
            <w:tcBorders>
              <w:top w:val="nil"/>
              <w:left w:val="nil"/>
              <w:bottom w:val="nil"/>
              <w:right w:val="nil"/>
            </w:tcBorders>
          </w:tcPr>
          <w:p w14:paraId="3A420F7A" w14:textId="77777777" w:rsidR="00E97480" w:rsidRPr="001C4084" w:rsidRDefault="00E97480" w:rsidP="00F95E53">
            <w:pPr>
              <w:pStyle w:val="AnswerHeading"/>
            </w:pPr>
            <w:r w:rsidRPr="001C4084">
              <w:t>Answer</w:t>
            </w:r>
          </w:p>
        </w:tc>
        <w:tc>
          <w:tcPr>
            <w:tcW w:w="7478" w:type="dxa"/>
            <w:tcBorders>
              <w:top w:val="nil"/>
              <w:left w:val="nil"/>
              <w:bottom w:val="nil"/>
              <w:right w:val="nil"/>
            </w:tcBorders>
          </w:tcPr>
          <w:p w14:paraId="13589B75" w14:textId="1FA1395D" w:rsidR="00E97480" w:rsidRPr="001C4084" w:rsidRDefault="00000000" w:rsidP="00F95E53">
            <w:pPr>
              <w:rPr>
                <w:rFonts w:ascii="Arial" w:hAnsi="Arial" w:cs="Arial"/>
                <w:sz w:val="22"/>
                <w:szCs w:val="22"/>
              </w:rPr>
            </w:pPr>
            <w:r>
              <w:pict w14:anchorId="58D6508B">
                <v:shape id="Text Box 3" o:spid="_x0000_s2067"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629D0538" w14:textId="0DB1B6BE" w:rsidR="00E97480" w:rsidRDefault="00472AA8" w:rsidP="00111793">
                        <w:pPr>
                          <w:pStyle w:val="22TAHiddenWrittenResponse"/>
                        </w:pPr>
                        <w:permStart w:id="358222014" w:edGrp="everyone"/>
                        <w:r>
                          <w:t>Continue to learn and develop the core values of the business and up hold them to the best of your ability, ensure that you are growing and developing within the organisation</w:t>
                        </w:r>
                      </w:p>
                      <w:p w14:paraId="52B690C8" w14:textId="238C6DDC" w:rsidR="00305B5A" w:rsidRPr="005362A7" w:rsidRDefault="00305B5A" w:rsidP="00111793">
                        <w:pPr>
                          <w:pStyle w:val="22TAHiddenWrittenResponse"/>
                        </w:pPr>
                        <w:r>
                          <w:t xml:space="preserve">Always allow feed back good or bad to ensure you are upholding the business, and always be accountable for your actions </w:t>
                        </w:r>
                        <w:permEnd w:id="358222014"/>
                      </w:p>
                    </w:txbxContent>
                  </v:textbox>
                  <w10:wrap type="none"/>
                  <w10:anchorlock/>
                </v:shape>
              </w:pict>
            </w:r>
          </w:p>
        </w:tc>
        <w:tc>
          <w:tcPr>
            <w:tcW w:w="624" w:type="dxa"/>
            <w:tcBorders>
              <w:top w:val="nil"/>
              <w:left w:val="nil"/>
              <w:bottom w:val="nil"/>
              <w:right w:val="nil"/>
            </w:tcBorders>
          </w:tcPr>
          <w:p w14:paraId="49508CB4" w14:textId="258D4FFD" w:rsidR="00E97480" w:rsidRPr="00533511" w:rsidRDefault="00E97480" w:rsidP="00F95E53">
            <w:pPr>
              <w:rPr>
                <w:rFonts w:ascii="Arial" w:hAnsi="Arial" w:cs="Arial"/>
                <w:sz w:val="44"/>
                <w:szCs w:val="44"/>
              </w:rPr>
            </w:pPr>
            <w:permStart w:id="789658368" w:edGrp="everyone"/>
            <w:r>
              <w:rPr>
                <w:rFonts w:ascii="Arial" w:hAnsi="Arial" w:cs="Arial"/>
                <w:sz w:val="44"/>
                <w:szCs w:val="44"/>
              </w:rPr>
              <w:sym w:font="Wingdings" w:char="F0A8"/>
            </w:r>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F95E53">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F95E53">
        <w:tc>
          <w:tcPr>
            <w:tcW w:w="1027" w:type="dxa"/>
            <w:tcBorders>
              <w:top w:val="nil"/>
              <w:left w:val="nil"/>
              <w:bottom w:val="nil"/>
              <w:right w:val="nil"/>
            </w:tcBorders>
          </w:tcPr>
          <w:p w14:paraId="0B007F70" w14:textId="77777777" w:rsidR="00956C6F" w:rsidRPr="001C4084" w:rsidRDefault="00956C6F" w:rsidP="00F95E53">
            <w:pPr>
              <w:pStyle w:val="AnswerHeading"/>
            </w:pPr>
            <w:r w:rsidRPr="001C4084">
              <w:t>Answer</w:t>
            </w:r>
          </w:p>
        </w:tc>
        <w:tc>
          <w:tcPr>
            <w:tcW w:w="7478" w:type="dxa"/>
            <w:tcBorders>
              <w:top w:val="nil"/>
              <w:left w:val="nil"/>
              <w:bottom w:val="nil"/>
              <w:right w:val="nil"/>
            </w:tcBorders>
          </w:tcPr>
          <w:p w14:paraId="2D25B3C5" w14:textId="2F30131A" w:rsidR="00956C6F" w:rsidRPr="001C4084" w:rsidRDefault="00000000" w:rsidP="00F95E53">
            <w:pPr>
              <w:rPr>
                <w:rFonts w:ascii="Arial" w:hAnsi="Arial" w:cs="Arial"/>
                <w:sz w:val="22"/>
                <w:szCs w:val="22"/>
              </w:rPr>
            </w:pPr>
            <w:r>
              <w:pict w14:anchorId="74D6045E">
                <v:shape id="Text Box 1" o:spid="_x0000_s2066"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3C65E137" w14:textId="6FC6CF3B" w:rsidR="00956C6F" w:rsidRDefault="00472AA8" w:rsidP="00111793">
                        <w:pPr>
                          <w:pStyle w:val="22TAHiddenWrittenResponse"/>
                        </w:pPr>
                        <w:permStart w:id="2042962214" w:edGrp="everyone"/>
                        <w:r>
                          <w:t>If personal values and business values do not align there is no point pursuing a career in the business</w:t>
                        </w:r>
                      </w:p>
                      <w:p w14:paraId="2041AF65" w14:textId="346AAD5A" w:rsidR="00472AA8" w:rsidRPr="005362A7" w:rsidRDefault="00472AA8" w:rsidP="00111793">
                        <w:pPr>
                          <w:pStyle w:val="22TAHiddenWrittenResponse"/>
                        </w:pPr>
                        <w:r>
                          <w:t>Business will not value if everything does not work on all fronts</w:t>
                        </w:r>
                        <w:permEnd w:id="2042962214"/>
                      </w:p>
                    </w:txbxContent>
                  </v:textbox>
                  <w10:wrap type="none"/>
                  <w10:anchorlock/>
                </v:shape>
              </w:pict>
            </w:r>
          </w:p>
        </w:tc>
        <w:tc>
          <w:tcPr>
            <w:tcW w:w="624" w:type="dxa"/>
            <w:tcBorders>
              <w:top w:val="nil"/>
              <w:left w:val="nil"/>
              <w:bottom w:val="nil"/>
              <w:right w:val="nil"/>
            </w:tcBorders>
          </w:tcPr>
          <w:p w14:paraId="1A6E5C5E" w14:textId="0EEC0FA2" w:rsidR="00956C6F" w:rsidRPr="00533511" w:rsidRDefault="00956C6F" w:rsidP="00F95E53">
            <w:pPr>
              <w:rPr>
                <w:rFonts w:ascii="Arial" w:hAnsi="Arial" w:cs="Arial"/>
                <w:sz w:val="44"/>
                <w:szCs w:val="44"/>
              </w:rPr>
            </w:pPr>
            <w:permStart w:id="1999640256" w:edGrp="everyone"/>
            <w:r>
              <w:rPr>
                <w:rFonts w:ascii="Arial" w:hAnsi="Arial" w:cs="Arial"/>
                <w:sz w:val="44"/>
                <w:szCs w:val="44"/>
              </w:rPr>
              <w:sym w:font="Wingdings" w:char="F0A8"/>
            </w:r>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95E53">
        <w:tc>
          <w:tcPr>
            <w:tcW w:w="1027" w:type="dxa"/>
            <w:tcBorders>
              <w:top w:val="nil"/>
              <w:left w:val="nil"/>
              <w:bottom w:val="nil"/>
              <w:right w:val="nil"/>
            </w:tcBorders>
          </w:tcPr>
          <w:p w14:paraId="16756917" w14:textId="77777777" w:rsidR="008F39BB" w:rsidRPr="001C4084" w:rsidRDefault="008F39BB" w:rsidP="00F95E53">
            <w:pPr>
              <w:pStyle w:val="AnswerHeading"/>
            </w:pPr>
            <w:r w:rsidRPr="001C4084">
              <w:t>Answer</w:t>
            </w:r>
          </w:p>
        </w:tc>
        <w:tc>
          <w:tcPr>
            <w:tcW w:w="7478" w:type="dxa"/>
            <w:tcBorders>
              <w:top w:val="nil"/>
              <w:left w:val="nil"/>
              <w:bottom w:val="nil"/>
              <w:right w:val="nil"/>
            </w:tcBorders>
          </w:tcPr>
          <w:p w14:paraId="314D41D7" w14:textId="09E51D40" w:rsidR="008F39BB" w:rsidRPr="001C4084" w:rsidRDefault="00000000" w:rsidP="00F95E53">
            <w:pPr>
              <w:rPr>
                <w:rFonts w:ascii="Arial" w:hAnsi="Arial" w:cs="Arial"/>
                <w:sz w:val="22"/>
                <w:szCs w:val="22"/>
              </w:rPr>
            </w:pPr>
            <w:r>
              <w:pict w14:anchorId="17AD01CF">
                <v:shape id="Text Box 11" o:spid="_x0000_s2065"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54794BC1" w14:textId="1A508195" w:rsidR="008F39BB" w:rsidRDefault="00305B5A" w:rsidP="00111793">
                        <w:pPr>
                          <w:pStyle w:val="22TAHiddenWrittenResponse"/>
                        </w:pPr>
                        <w:permStart w:id="902638966" w:edGrp="everyone"/>
                        <w:r>
                          <w:t xml:space="preserve">I have a </w:t>
                        </w:r>
                        <w:r w:rsidR="00652433">
                          <w:t>quality</w:t>
                        </w:r>
                        <w:r>
                          <w:t xml:space="preserve"> of being honest and have strong morals and principles personally and I adopt it into my work</w:t>
                        </w:r>
                        <w:r w:rsidR="00652433">
                          <w:t xml:space="preserve"> environment</w:t>
                        </w:r>
                        <w:r>
                          <w:t xml:space="preserve"> to benefit the business</w:t>
                        </w:r>
                      </w:p>
                      <w:p w14:paraId="00C57CE8" w14:textId="3276456C" w:rsidR="00305B5A" w:rsidRDefault="00305B5A" w:rsidP="00111793">
                        <w:pPr>
                          <w:pStyle w:val="22TAHiddenWrittenResponse"/>
                        </w:pPr>
                        <w:r>
                          <w:t xml:space="preserve">Always ensure that my work colleagues an pairs </w:t>
                        </w:r>
                        <w:r w:rsidR="00652433">
                          <w:t>can</w:t>
                        </w:r>
                        <w:r>
                          <w:t xml:space="preserve"> always </w:t>
                        </w:r>
                        <w:r w:rsidR="00652433">
                          <w:t>count</w:t>
                        </w:r>
                        <w:r>
                          <w:t xml:space="preserve">  on me to provide a positive outcome</w:t>
                        </w:r>
                        <w:r w:rsidR="00652433">
                          <w:t xml:space="preserve"> and always add value to the team culture or work environment</w:t>
                        </w:r>
                      </w:p>
                      <w:p w14:paraId="496B5AAA" w14:textId="4EAF4ABD" w:rsidR="00652433" w:rsidRPr="005362A7" w:rsidRDefault="00652433" w:rsidP="00111793">
                        <w:pPr>
                          <w:pStyle w:val="22TAHiddenWrittenResponse"/>
                        </w:pPr>
                        <w:r>
                          <w:t xml:space="preserve">Always be some one they trust and have a mutual respect </w:t>
                        </w:r>
                        <w:permEnd w:id="902638966"/>
                      </w:p>
                    </w:txbxContent>
                  </v:textbox>
                  <w10:wrap type="none"/>
                  <w10:anchorlock/>
                </v:shape>
              </w:pict>
            </w:r>
          </w:p>
        </w:tc>
        <w:tc>
          <w:tcPr>
            <w:tcW w:w="624" w:type="dxa"/>
            <w:tcBorders>
              <w:top w:val="nil"/>
              <w:left w:val="nil"/>
              <w:bottom w:val="nil"/>
              <w:right w:val="nil"/>
            </w:tcBorders>
          </w:tcPr>
          <w:p w14:paraId="7BE3AE91" w14:textId="673FDE3C" w:rsidR="008F39BB" w:rsidRPr="00533511" w:rsidRDefault="008F39BB" w:rsidP="00F95E53">
            <w:pPr>
              <w:rPr>
                <w:rFonts w:ascii="Arial" w:hAnsi="Arial" w:cs="Arial"/>
                <w:sz w:val="44"/>
                <w:szCs w:val="44"/>
              </w:rPr>
            </w:pPr>
            <w:permStart w:id="1099170980" w:edGrp="everyone"/>
            <w:r>
              <w:rPr>
                <w:rFonts w:ascii="Arial" w:hAnsi="Arial" w:cs="Arial"/>
                <w:sz w:val="44"/>
                <w:szCs w:val="44"/>
              </w:rPr>
              <w:sym w:font="Wingdings" w:char="F0A8"/>
            </w:r>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F95E53">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F95E53">
        <w:tc>
          <w:tcPr>
            <w:tcW w:w="1027" w:type="dxa"/>
            <w:tcBorders>
              <w:top w:val="nil"/>
              <w:left w:val="nil"/>
              <w:bottom w:val="nil"/>
              <w:right w:val="nil"/>
            </w:tcBorders>
          </w:tcPr>
          <w:p w14:paraId="240EDADA" w14:textId="77777777" w:rsidR="008F39BB" w:rsidRPr="001C4084" w:rsidRDefault="008F39BB" w:rsidP="00F95E53">
            <w:pPr>
              <w:pStyle w:val="AnswerHeading"/>
            </w:pPr>
            <w:r w:rsidRPr="001C4084">
              <w:t>Answer</w:t>
            </w:r>
          </w:p>
        </w:tc>
        <w:tc>
          <w:tcPr>
            <w:tcW w:w="7478" w:type="dxa"/>
            <w:tcBorders>
              <w:top w:val="nil"/>
              <w:left w:val="nil"/>
              <w:bottom w:val="nil"/>
              <w:right w:val="nil"/>
            </w:tcBorders>
          </w:tcPr>
          <w:p w14:paraId="68EE965D" w14:textId="4F988F01" w:rsidR="008F39BB" w:rsidRPr="001C4084" w:rsidRDefault="00000000" w:rsidP="00F95E53">
            <w:pPr>
              <w:rPr>
                <w:rFonts w:ascii="Arial" w:hAnsi="Arial" w:cs="Arial"/>
                <w:sz w:val="22"/>
                <w:szCs w:val="22"/>
              </w:rPr>
            </w:pPr>
            <w:r>
              <w:pict w14:anchorId="613C73FD">
                <v:shape id="Text Box 12" o:spid="_x0000_s2064"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498D0011" w14:textId="753ECA96" w:rsidR="002F247E" w:rsidRDefault="00652433" w:rsidP="00111793">
                        <w:pPr>
                          <w:pStyle w:val="22TAHiddenWrittenResponse"/>
                        </w:pPr>
                        <w:permStart w:id="1106529993" w:edGrp="everyone"/>
                        <w:r>
                          <w:t>A good communicator that has a open mind about others thoughts and can be transparent.</w:t>
                        </w:r>
                      </w:p>
                      <w:p w14:paraId="248CC402" w14:textId="516C865D" w:rsidR="00652433" w:rsidRDefault="00652433" w:rsidP="00111793">
                        <w:pPr>
                          <w:pStyle w:val="22TAHiddenWrittenResponse"/>
                        </w:pPr>
                        <w:r>
                          <w:t>Having confiden</w:t>
                        </w:r>
                        <w:r w:rsidR="00485AAA">
                          <w:t>ce to make decisions, actions and lead with authority with in a group forum</w:t>
                        </w:r>
                      </w:p>
                      <w:p w14:paraId="13C2BD94" w14:textId="72EFA30E" w:rsidR="00485AAA" w:rsidRDefault="00485AAA" w:rsidP="00111793">
                        <w:pPr>
                          <w:pStyle w:val="22TAHiddenWrittenResponse"/>
                        </w:pPr>
                        <w:r>
                          <w:t>Accountability is another key component of leader to ensure there responsibility of the team and themselves in a diverse work group</w:t>
                        </w:r>
                      </w:p>
                      <w:permEnd w:id="1106529993"/>
                      <w:p w14:paraId="3101DB09" w14:textId="77777777" w:rsidR="00652433" w:rsidRPr="002F247E" w:rsidRDefault="00652433" w:rsidP="00111793">
                        <w:pPr>
                          <w:pStyle w:val="22TAHiddenWrittenResponse"/>
                        </w:pPr>
                      </w:p>
                    </w:txbxContent>
                  </v:textbox>
                  <w10:wrap type="none"/>
                  <w10:anchorlock/>
                </v:shape>
              </w:pict>
            </w:r>
          </w:p>
        </w:tc>
        <w:tc>
          <w:tcPr>
            <w:tcW w:w="624" w:type="dxa"/>
            <w:tcBorders>
              <w:top w:val="nil"/>
              <w:left w:val="nil"/>
              <w:bottom w:val="nil"/>
              <w:right w:val="nil"/>
            </w:tcBorders>
          </w:tcPr>
          <w:p w14:paraId="240B5E54" w14:textId="27824AFC" w:rsidR="008F39BB" w:rsidRPr="00533511" w:rsidRDefault="008F39BB" w:rsidP="00F95E53">
            <w:pPr>
              <w:rPr>
                <w:rFonts w:ascii="Arial" w:hAnsi="Arial" w:cs="Arial"/>
                <w:sz w:val="44"/>
                <w:szCs w:val="44"/>
              </w:rPr>
            </w:pPr>
            <w:permStart w:id="2074346959" w:edGrp="everyone"/>
            <w:r>
              <w:rPr>
                <w:rFonts w:ascii="Arial" w:hAnsi="Arial" w:cs="Arial"/>
                <w:sz w:val="44"/>
                <w:szCs w:val="44"/>
              </w:rPr>
              <w:sym w:font="Wingdings" w:char="F0A8"/>
            </w:r>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F95E53">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F95E53">
        <w:tc>
          <w:tcPr>
            <w:tcW w:w="1027" w:type="dxa"/>
            <w:tcBorders>
              <w:top w:val="nil"/>
              <w:left w:val="nil"/>
              <w:bottom w:val="nil"/>
              <w:right w:val="nil"/>
            </w:tcBorders>
          </w:tcPr>
          <w:p w14:paraId="3B0AE417" w14:textId="77777777" w:rsidR="008F39BB" w:rsidRPr="001C4084" w:rsidRDefault="008F39BB" w:rsidP="00F95E53">
            <w:pPr>
              <w:pStyle w:val="AnswerHeading"/>
            </w:pPr>
            <w:r w:rsidRPr="001C4084">
              <w:t>Answer</w:t>
            </w:r>
          </w:p>
        </w:tc>
        <w:tc>
          <w:tcPr>
            <w:tcW w:w="7478" w:type="dxa"/>
            <w:tcBorders>
              <w:top w:val="nil"/>
              <w:left w:val="nil"/>
              <w:bottom w:val="nil"/>
              <w:right w:val="nil"/>
            </w:tcBorders>
          </w:tcPr>
          <w:p w14:paraId="2BDD1AF3" w14:textId="14C0153E" w:rsidR="008F39BB" w:rsidRPr="001C4084" w:rsidRDefault="00000000" w:rsidP="00F95E53">
            <w:pPr>
              <w:rPr>
                <w:rFonts w:ascii="Arial" w:hAnsi="Arial" w:cs="Arial"/>
                <w:sz w:val="22"/>
                <w:szCs w:val="22"/>
              </w:rPr>
            </w:pPr>
            <w:r>
              <w:pict w14:anchorId="1F32D367">
                <v:shape id="Text Box 13" o:spid="_x0000_s2063"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21826F8E" w14:textId="77777777" w:rsidR="00485AAA" w:rsidRDefault="00485AAA" w:rsidP="00111793">
                        <w:pPr>
                          <w:pStyle w:val="22TAHiddenWrittenResponse"/>
                        </w:pPr>
                        <w:permStart w:id="2048208431" w:edGrp="everyone"/>
                        <w:r>
                          <w:t>Always feel confident to address concerns or issues you see valid</w:t>
                        </w:r>
                      </w:p>
                      <w:p w14:paraId="2F46A465" w14:textId="5468931C" w:rsidR="008F39BB" w:rsidRDefault="00485AAA" w:rsidP="00111793">
                        <w:pPr>
                          <w:pStyle w:val="22TAHiddenWrittenResponse"/>
                        </w:pPr>
                        <w:r>
                          <w:t xml:space="preserve"> with senior management</w:t>
                        </w:r>
                      </w:p>
                      <w:p w14:paraId="54C337A5" w14:textId="2A5B5BBC" w:rsidR="00485AAA" w:rsidRDefault="00485AAA" w:rsidP="00111793">
                        <w:pPr>
                          <w:pStyle w:val="22TAHiddenWrittenResponse"/>
                        </w:pPr>
                        <w:r>
                          <w:t>always be open minded and transparent with your work group but still be firm about the process in which we operate too</w:t>
                        </w:r>
                      </w:p>
                      <w:p w14:paraId="41A6FBC7" w14:textId="7980C6AB" w:rsidR="00485AAA" w:rsidRPr="005362A7" w:rsidRDefault="00485AAA" w:rsidP="00111793">
                        <w:pPr>
                          <w:pStyle w:val="22TAHiddenWrittenResponse"/>
                        </w:pPr>
                        <w:r>
                          <w:t xml:space="preserve">ensure </w:t>
                        </w:r>
                        <w:r w:rsidR="008A53F7">
                          <w:t>you remain professional and respectful in all situations</w:t>
                        </w:r>
                        <w:permEnd w:id="2048208431"/>
                      </w:p>
                    </w:txbxContent>
                  </v:textbox>
                  <w10:wrap type="none"/>
                  <w10:anchorlock/>
                </v:shape>
              </w:pict>
            </w:r>
          </w:p>
        </w:tc>
        <w:tc>
          <w:tcPr>
            <w:tcW w:w="624" w:type="dxa"/>
            <w:tcBorders>
              <w:top w:val="nil"/>
              <w:left w:val="nil"/>
              <w:bottom w:val="nil"/>
              <w:right w:val="nil"/>
            </w:tcBorders>
          </w:tcPr>
          <w:p w14:paraId="5C5FB8E3" w14:textId="1A55D68B" w:rsidR="008F39BB" w:rsidRPr="00533511" w:rsidRDefault="008F39BB" w:rsidP="00F95E53">
            <w:pPr>
              <w:rPr>
                <w:rFonts w:ascii="Arial" w:hAnsi="Arial" w:cs="Arial"/>
                <w:sz w:val="44"/>
                <w:szCs w:val="44"/>
              </w:rPr>
            </w:pPr>
            <w:permStart w:id="1114401043" w:edGrp="everyone"/>
            <w:r>
              <w:rPr>
                <w:rFonts w:ascii="Arial" w:hAnsi="Arial" w:cs="Arial"/>
                <w:sz w:val="44"/>
                <w:szCs w:val="44"/>
              </w:rPr>
              <w:sym w:font="Wingdings" w:char="F0A8"/>
            </w:r>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F95E53">
        <w:tc>
          <w:tcPr>
            <w:tcW w:w="1027" w:type="dxa"/>
            <w:tcBorders>
              <w:top w:val="nil"/>
              <w:left w:val="nil"/>
              <w:bottom w:val="nil"/>
              <w:right w:val="nil"/>
            </w:tcBorders>
          </w:tcPr>
          <w:p w14:paraId="51E66D50" w14:textId="77777777" w:rsidR="008F39BB" w:rsidRPr="001C4084" w:rsidRDefault="008F39BB" w:rsidP="00F95E53">
            <w:pPr>
              <w:pStyle w:val="AnswerHeading"/>
            </w:pPr>
            <w:r w:rsidRPr="001C4084">
              <w:t>Answer</w:t>
            </w:r>
          </w:p>
        </w:tc>
        <w:tc>
          <w:tcPr>
            <w:tcW w:w="7478" w:type="dxa"/>
            <w:tcBorders>
              <w:top w:val="nil"/>
              <w:left w:val="nil"/>
              <w:bottom w:val="nil"/>
              <w:right w:val="nil"/>
            </w:tcBorders>
          </w:tcPr>
          <w:p w14:paraId="0FFC7A3F" w14:textId="05B06DA8" w:rsidR="008F39BB" w:rsidRPr="001C4084" w:rsidRDefault="00000000" w:rsidP="00F95E53">
            <w:pPr>
              <w:rPr>
                <w:rFonts w:ascii="Arial" w:hAnsi="Arial" w:cs="Arial"/>
                <w:sz w:val="22"/>
                <w:szCs w:val="22"/>
              </w:rPr>
            </w:pPr>
            <w:r>
              <w:pict w14:anchorId="0B4B4844">
                <v:shape id="Text Box 14" o:spid="_x0000_s2062"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72ADFBCF" w14:textId="702E426C" w:rsidR="008F39BB" w:rsidRDefault="00BA05A1" w:rsidP="00111793">
                        <w:pPr>
                          <w:pStyle w:val="22TAHiddenWrittenResponse"/>
                        </w:pPr>
                        <w:permStart w:id="950873952" w:edGrp="everyone"/>
                        <w:r>
                          <w:t>On</w:t>
                        </w:r>
                        <w:r w:rsidR="008A53F7">
                          <w:t xml:space="preserve"> my current project we have set a night for all BMD staff to engage in a night out for dinner which includes both management, field staff </w:t>
                        </w:r>
                      </w:p>
                      <w:p w14:paraId="7D8B0180" w14:textId="41B136C0" w:rsidR="008A53F7" w:rsidRDefault="008A53F7" w:rsidP="00111793">
                        <w:pPr>
                          <w:pStyle w:val="22TAHiddenWrittenResponse"/>
                        </w:pPr>
                        <w:r>
                          <w:t>We have also managed to enter a touch footy team into the local competition to show a positive of giving back to the communities which we operate in, we like to engage in these activities after hours to build on our strong culture as we are currently on a FIFO(15/6</w:t>
                        </w:r>
                        <w:r w:rsidR="00B747F4">
                          <w:t>)p</w:t>
                        </w:r>
                        <w:r>
                          <w:t>roject in the northern territory</w:t>
                        </w:r>
                      </w:p>
                      <w:p w14:paraId="609D8430" w14:textId="64FECCA3" w:rsidR="008A53F7" w:rsidRPr="005362A7" w:rsidRDefault="00BA05A1" w:rsidP="00111793">
                        <w:pPr>
                          <w:pStyle w:val="22TAHiddenWrittenResponse"/>
                        </w:pPr>
                        <w:r>
                          <w:t>We</w:t>
                        </w:r>
                        <w:r w:rsidR="008A53F7">
                          <w:t xml:space="preserve"> try to do activities outside of the camp environment so we can all be on a level playing field outside of work</w:t>
                        </w:r>
                        <w:permEnd w:id="950873952"/>
                      </w:p>
                    </w:txbxContent>
                  </v:textbox>
                  <w10:wrap type="none"/>
                  <w10:anchorlock/>
                </v:shape>
              </w:pict>
            </w:r>
          </w:p>
        </w:tc>
        <w:tc>
          <w:tcPr>
            <w:tcW w:w="624" w:type="dxa"/>
            <w:tcBorders>
              <w:top w:val="nil"/>
              <w:left w:val="nil"/>
              <w:bottom w:val="nil"/>
              <w:right w:val="nil"/>
            </w:tcBorders>
          </w:tcPr>
          <w:p w14:paraId="63EA70BE" w14:textId="770F0009" w:rsidR="008F39BB" w:rsidRPr="00533511" w:rsidRDefault="008F39BB" w:rsidP="00F95E53">
            <w:pPr>
              <w:rPr>
                <w:rFonts w:ascii="Arial" w:hAnsi="Arial" w:cs="Arial"/>
                <w:sz w:val="44"/>
                <w:szCs w:val="44"/>
              </w:rPr>
            </w:pPr>
            <w:permStart w:id="950750914" w:edGrp="everyone"/>
            <w:r>
              <w:rPr>
                <w:rFonts w:ascii="Arial" w:hAnsi="Arial" w:cs="Arial"/>
                <w:sz w:val="44"/>
                <w:szCs w:val="44"/>
              </w:rPr>
              <w:sym w:font="Wingdings" w:char="F0A8"/>
            </w:r>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F95E53">
        <w:tc>
          <w:tcPr>
            <w:tcW w:w="1027" w:type="dxa"/>
            <w:tcBorders>
              <w:top w:val="nil"/>
              <w:left w:val="nil"/>
              <w:bottom w:val="nil"/>
              <w:right w:val="nil"/>
            </w:tcBorders>
          </w:tcPr>
          <w:p w14:paraId="37F296D8" w14:textId="77777777" w:rsidR="00D90D6C" w:rsidRPr="001C4084" w:rsidRDefault="00D90D6C" w:rsidP="00F95E53">
            <w:pPr>
              <w:pStyle w:val="AnswerHeading"/>
            </w:pPr>
            <w:r w:rsidRPr="001C4084">
              <w:t>Answer</w:t>
            </w:r>
          </w:p>
        </w:tc>
        <w:tc>
          <w:tcPr>
            <w:tcW w:w="7478" w:type="dxa"/>
            <w:tcBorders>
              <w:top w:val="nil"/>
              <w:left w:val="nil"/>
              <w:bottom w:val="nil"/>
              <w:right w:val="nil"/>
            </w:tcBorders>
          </w:tcPr>
          <w:p w14:paraId="7091A0A7" w14:textId="3026FE50" w:rsidR="00D90D6C" w:rsidRPr="001C4084" w:rsidRDefault="00000000" w:rsidP="00F95E53">
            <w:pPr>
              <w:rPr>
                <w:rFonts w:ascii="Arial" w:hAnsi="Arial" w:cs="Arial"/>
                <w:sz w:val="22"/>
                <w:szCs w:val="22"/>
              </w:rPr>
            </w:pPr>
            <w:r>
              <w:pict w14:anchorId="2215A1B3">
                <v:shape id="Text Box 15" o:spid="_x0000_s2061"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5A6C2F27" w14:textId="7E31C12B" w:rsidR="00D90D6C" w:rsidRPr="005362A7" w:rsidRDefault="00B747F4" w:rsidP="00111793">
                        <w:pPr>
                          <w:pStyle w:val="22TAHiddenWrittenResponse"/>
                        </w:pPr>
                        <w:permStart w:id="954281090" w:edGrp="everyone"/>
                        <w:r>
                          <w:t xml:space="preserve">Performance management </w:t>
                        </w:r>
                        <w:r w:rsidR="00F20408">
                          <w:t xml:space="preserve">and the development of a plan involves setting clear goals and evaluating the progress towards those goals. It is about aligning individual objectives with the business goals and providing continuous feedback and support to enhance the productivity. </w:t>
                        </w:r>
                        <w:r w:rsidR="00051DC3">
                          <w:t>As business and individual goals change, the performance plan should be reviewed to ensure it remains effective and relevant</w:t>
                        </w:r>
                        <w:r w:rsidR="002819ED">
                          <w:t>, as well as be simple and clear.</w:t>
                        </w:r>
                        <w:permEnd w:id="954281090"/>
                      </w:p>
                    </w:txbxContent>
                  </v:textbox>
                  <w10:wrap type="none"/>
                  <w10:anchorlock/>
                </v:shape>
              </w:pict>
            </w:r>
          </w:p>
        </w:tc>
        <w:tc>
          <w:tcPr>
            <w:tcW w:w="624" w:type="dxa"/>
            <w:tcBorders>
              <w:top w:val="nil"/>
              <w:left w:val="nil"/>
              <w:bottom w:val="nil"/>
              <w:right w:val="nil"/>
            </w:tcBorders>
          </w:tcPr>
          <w:p w14:paraId="1DCD0BC0" w14:textId="6148A27A" w:rsidR="00D90D6C" w:rsidRPr="00533511" w:rsidRDefault="00D90D6C" w:rsidP="00F95E53">
            <w:pPr>
              <w:rPr>
                <w:rFonts w:ascii="Arial" w:hAnsi="Arial" w:cs="Arial"/>
                <w:sz w:val="44"/>
                <w:szCs w:val="44"/>
              </w:rPr>
            </w:pPr>
            <w:permStart w:id="1280575366" w:edGrp="everyone"/>
            <w:r>
              <w:rPr>
                <w:rFonts w:ascii="Arial" w:hAnsi="Arial" w:cs="Arial"/>
                <w:sz w:val="44"/>
                <w:szCs w:val="44"/>
              </w:rPr>
              <w:sym w:font="Wingdings" w:char="F0A8"/>
            </w:r>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F95E53">
        <w:tc>
          <w:tcPr>
            <w:tcW w:w="1027" w:type="dxa"/>
            <w:tcBorders>
              <w:top w:val="nil"/>
              <w:left w:val="nil"/>
              <w:bottom w:val="nil"/>
              <w:right w:val="nil"/>
            </w:tcBorders>
          </w:tcPr>
          <w:p w14:paraId="3113ECD6" w14:textId="77777777" w:rsidR="00D90D6C" w:rsidRPr="001C4084" w:rsidRDefault="00D90D6C" w:rsidP="00F95E53">
            <w:pPr>
              <w:pStyle w:val="AnswerHeading"/>
            </w:pPr>
            <w:r w:rsidRPr="001C4084">
              <w:t>Answer</w:t>
            </w:r>
          </w:p>
        </w:tc>
        <w:tc>
          <w:tcPr>
            <w:tcW w:w="7478" w:type="dxa"/>
            <w:tcBorders>
              <w:top w:val="nil"/>
              <w:left w:val="nil"/>
              <w:bottom w:val="nil"/>
              <w:right w:val="nil"/>
            </w:tcBorders>
          </w:tcPr>
          <w:p w14:paraId="64719C1E" w14:textId="7941DAD0" w:rsidR="00D90D6C" w:rsidRPr="001C4084" w:rsidRDefault="00000000" w:rsidP="00F95E53">
            <w:pPr>
              <w:rPr>
                <w:rFonts w:ascii="Arial" w:hAnsi="Arial" w:cs="Arial"/>
                <w:sz w:val="22"/>
                <w:szCs w:val="22"/>
              </w:rPr>
            </w:pPr>
            <w:r>
              <w:pict w14:anchorId="2C9A15A5">
                <v:shape id="Text Box 16" o:spid="_x0000_s206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23FAAF9B" w14:textId="73F8EC3B" w:rsidR="00D90D6C" w:rsidRPr="005362A7" w:rsidRDefault="00F20408" w:rsidP="00111793">
                        <w:pPr>
                          <w:pStyle w:val="22TAHiddenWrittenResponse"/>
                        </w:pPr>
                        <w:permStart w:id="1970085428" w:edGrp="everyone"/>
                        <w:r>
                          <w:t>Defin</w:t>
                        </w:r>
                        <w:r w:rsidR="002819ED">
                          <w:t>ing</w:t>
                        </w:r>
                        <w:r>
                          <w:t xml:space="preserve"> what success looks like and se</w:t>
                        </w:r>
                        <w:r w:rsidR="002819ED">
                          <w:t>t</w:t>
                        </w:r>
                        <w:r>
                          <w:t>t</w:t>
                        </w:r>
                        <w:r w:rsidR="002819ED">
                          <w:t>ing</w:t>
                        </w:r>
                        <w:r>
                          <w:t xml:space="preserve"> clear objectives and strategic goals</w:t>
                        </w:r>
                        <w:r w:rsidR="005E1298">
                          <w:t xml:space="preserve"> along with key priorities</w:t>
                        </w:r>
                        <w:r w:rsidR="00051DC3">
                          <w:t xml:space="preserve">, </w:t>
                        </w:r>
                        <w:r>
                          <w:t>moni</w:t>
                        </w:r>
                        <w:r w:rsidR="005E1298">
                          <w:t>toring</w:t>
                        </w:r>
                        <w:r>
                          <w:t xml:space="preserve"> the progress against the objective through daily briefings/weekly meetings, establish</w:t>
                        </w:r>
                        <w:r w:rsidR="005E1298">
                          <w:t>ing</w:t>
                        </w:r>
                        <w:r>
                          <w:t xml:space="preserve"> a system for feedback and not just formal reviews but constructive checkins to address any immediate issues, and identify and improve any skill gaps</w:t>
                        </w:r>
                        <w:r w:rsidR="005E1298">
                          <w:t xml:space="preserve"> enabling further training &amp; development</w:t>
                        </w:r>
                        <w:r>
                          <w:t xml:space="preserve">. </w:t>
                        </w:r>
                        <w:r w:rsidR="00051DC3">
                          <w:t>Based on the goals quantifiable</w:t>
                        </w:r>
                        <w:r w:rsidR="005E1298">
                          <w:t xml:space="preserve"> and SMART</w:t>
                        </w:r>
                        <w:r w:rsidR="00051DC3">
                          <w:t xml:space="preserve"> KPI’s </w:t>
                        </w:r>
                        <w:r w:rsidR="005E1298">
                          <w:t xml:space="preserve">are required </w:t>
                        </w:r>
                        <w:r w:rsidR="00051DC3">
                          <w:t xml:space="preserve">to measure the success, along with set targets for each KPI. The key with KPI’s is to ensure that each team member understands </w:t>
                        </w:r>
                        <w:r w:rsidR="005E1298">
                          <w:t xml:space="preserve">the expectation of them in their role and </w:t>
                        </w:r>
                        <w:r w:rsidR="00051DC3">
                          <w:t>how their work directly impacts the company’s strategic goal.</w:t>
                        </w:r>
                        <w:permEnd w:id="1970085428"/>
                      </w:p>
                    </w:txbxContent>
                  </v:textbox>
                  <w10:wrap type="none"/>
                  <w10:anchorlock/>
                </v:shape>
              </w:pict>
            </w:r>
          </w:p>
        </w:tc>
        <w:tc>
          <w:tcPr>
            <w:tcW w:w="624" w:type="dxa"/>
            <w:tcBorders>
              <w:top w:val="nil"/>
              <w:left w:val="nil"/>
              <w:bottom w:val="nil"/>
              <w:right w:val="nil"/>
            </w:tcBorders>
          </w:tcPr>
          <w:p w14:paraId="757F0496" w14:textId="09875EB2" w:rsidR="00D90D6C" w:rsidRPr="00533511" w:rsidRDefault="00D90D6C" w:rsidP="00F95E53">
            <w:pPr>
              <w:rPr>
                <w:rFonts w:ascii="Arial" w:hAnsi="Arial" w:cs="Arial"/>
                <w:sz w:val="44"/>
                <w:szCs w:val="44"/>
              </w:rPr>
            </w:pPr>
            <w:permStart w:id="1977491704" w:edGrp="everyone"/>
            <w:r>
              <w:rPr>
                <w:rFonts w:ascii="Arial" w:hAnsi="Arial" w:cs="Arial"/>
                <w:sz w:val="44"/>
                <w:szCs w:val="44"/>
              </w:rPr>
              <w:sym w:font="Wingdings" w:char="F0A8"/>
            </w:r>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F95E53">
        <w:tc>
          <w:tcPr>
            <w:tcW w:w="1027" w:type="dxa"/>
            <w:tcBorders>
              <w:top w:val="nil"/>
              <w:left w:val="nil"/>
              <w:bottom w:val="nil"/>
              <w:right w:val="nil"/>
            </w:tcBorders>
          </w:tcPr>
          <w:p w14:paraId="3498B56A" w14:textId="77777777" w:rsidR="00D90D6C" w:rsidRPr="001C4084" w:rsidRDefault="00D90D6C" w:rsidP="00F95E53">
            <w:pPr>
              <w:pStyle w:val="AnswerHeading"/>
            </w:pPr>
            <w:r w:rsidRPr="001C4084">
              <w:t>Answer</w:t>
            </w:r>
          </w:p>
        </w:tc>
        <w:tc>
          <w:tcPr>
            <w:tcW w:w="7478" w:type="dxa"/>
            <w:tcBorders>
              <w:top w:val="nil"/>
              <w:left w:val="nil"/>
              <w:bottom w:val="nil"/>
              <w:right w:val="nil"/>
            </w:tcBorders>
          </w:tcPr>
          <w:p w14:paraId="6174734E" w14:textId="4A0D50D6" w:rsidR="00D90D6C" w:rsidRPr="001C4084" w:rsidRDefault="00000000" w:rsidP="00F95E53">
            <w:pPr>
              <w:rPr>
                <w:rFonts w:ascii="Arial" w:hAnsi="Arial" w:cs="Arial"/>
                <w:sz w:val="22"/>
                <w:szCs w:val="22"/>
              </w:rPr>
            </w:pPr>
            <w:r>
              <w:pict w14:anchorId="45B067B9">
                <v:shape id="Text Box 17" o:spid="_x0000_s2059"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45274387" w14:textId="2AE5E016" w:rsidR="00D90D6C" w:rsidRDefault="00051DC3" w:rsidP="00111793">
                        <w:pPr>
                          <w:pStyle w:val="22TAHiddenWrittenResponse"/>
                        </w:pPr>
                        <w:permStart w:id="647703398" w:edGrp="everyone"/>
                        <w:r>
                          <w:t xml:space="preserve">Project time completion  </w:t>
                        </w:r>
                      </w:p>
                      <w:p w14:paraId="38E57E20" w14:textId="6BDD18F3" w:rsidR="00051DC3" w:rsidRDefault="00051DC3" w:rsidP="00111793">
                        <w:pPr>
                          <w:pStyle w:val="22TAHiddenWrittenResponse"/>
                        </w:pPr>
                        <w:r>
                          <w:t xml:space="preserve">Budget adherence </w:t>
                        </w:r>
                      </w:p>
                      <w:p w14:paraId="5C2520AB" w14:textId="77777777" w:rsidR="00051DC3" w:rsidRDefault="00051DC3" w:rsidP="00111793">
                        <w:pPr>
                          <w:pStyle w:val="22TAHiddenWrittenResponse"/>
                        </w:pPr>
                        <w:r>
                          <w:t>Safety incidents</w:t>
                        </w:r>
                      </w:p>
                      <w:p w14:paraId="0AD5FDBF" w14:textId="77777777" w:rsidR="00051DC3" w:rsidRDefault="00051DC3" w:rsidP="00111793">
                        <w:pPr>
                          <w:pStyle w:val="22TAHiddenWrittenResponse"/>
                        </w:pPr>
                        <w:r>
                          <w:t>Quality &amp; compliance standards</w:t>
                        </w:r>
                      </w:p>
                      <w:p w14:paraId="1A2C51C8" w14:textId="5257232C" w:rsidR="00051DC3" w:rsidRPr="005362A7" w:rsidRDefault="00051DC3" w:rsidP="00111793">
                        <w:pPr>
                          <w:pStyle w:val="22TAHiddenWrittenResponse"/>
                        </w:pPr>
                        <w:r>
                          <w:t xml:space="preserve">Customer satisfaction  </w:t>
                        </w:r>
                        <w:permEnd w:id="647703398"/>
                      </w:p>
                    </w:txbxContent>
                  </v:textbox>
                  <w10:wrap type="none"/>
                  <w10:anchorlock/>
                </v:shape>
              </w:pict>
            </w:r>
          </w:p>
        </w:tc>
        <w:tc>
          <w:tcPr>
            <w:tcW w:w="624" w:type="dxa"/>
            <w:tcBorders>
              <w:top w:val="nil"/>
              <w:left w:val="nil"/>
              <w:bottom w:val="nil"/>
              <w:right w:val="nil"/>
            </w:tcBorders>
          </w:tcPr>
          <w:p w14:paraId="4B786255" w14:textId="127FEDC5" w:rsidR="00D90D6C" w:rsidRPr="00533511" w:rsidRDefault="00D90D6C" w:rsidP="00F95E53">
            <w:pPr>
              <w:rPr>
                <w:rFonts w:ascii="Arial" w:hAnsi="Arial" w:cs="Arial"/>
                <w:sz w:val="44"/>
                <w:szCs w:val="44"/>
              </w:rPr>
            </w:pPr>
            <w:permStart w:id="1502556895" w:edGrp="everyone"/>
            <w:r>
              <w:rPr>
                <w:rFonts w:ascii="Arial" w:hAnsi="Arial" w:cs="Arial"/>
                <w:sz w:val="44"/>
                <w:szCs w:val="44"/>
              </w:rPr>
              <w:sym w:font="Wingdings" w:char="F0A8"/>
            </w:r>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F95E53">
        <w:tc>
          <w:tcPr>
            <w:tcW w:w="1027" w:type="dxa"/>
            <w:tcBorders>
              <w:top w:val="nil"/>
              <w:left w:val="nil"/>
              <w:bottom w:val="nil"/>
              <w:right w:val="nil"/>
            </w:tcBorders>
          </w:tcPr>
          <w:p w14:paraId="4F8CF759" w14:textId="77777777" w:rsidR="00D90D6C" w:rsidRPr="001C4084" w:rsidRDefault="00D90D6C" w:rsidP="00F95E53">
            <w:pPr>
              <w:pStyle w:val="AnswerHeading"/>
            </w:pPr>
            <w:r w:rsidRPr="001C4084">
              <w:t>Answer</w:t>
            </w:r>
          </w:p>
        </w:tc>
        <w:tc>
          <w:tcPr>
            <w:tcW w:w="7478" w:type="dxa"/>
            <w:tcBorders>
              <w:top w:val="nil"/>
              <w:left w:val="nil"/>
              <w:bottom w:val="nil"/>
              <w:right w:val="nil"/>
            </w:tcBorders>
          </w:tcPr>
          <w:p w14:paraId="6DF9F356" w14:textId="39653B7B" w:rsidR="00D90D6C" w:rsidRPr="001C4084" w:rsidRDefault="00000000" w:rsidP="00F95E53">
            <w:pPr>
              <w:rPr>
                <w:rFonts w:ascii="Arial" w:hAnsi="Arial" w:cs="Arial"/>
                <w:sz w:val="22"/>
                <w:szCs w:val="22"/>
              </w:rPr>
            </w:pPr>
            <w:r>
              <w:pict w14:anchorId="7008FD59">
                <v:shape id="Text Box 18" o:spid="_x0000_s2058"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114C63DD" w14:textId="79609366" w:rsidR="002819ED" w:rsidRPr="002819ED" w:rsidRDefault="002819ED" w:rsidP="00111793">
                        <w:pPr>
                          <w:pStyle w:val="22TAHiddenWrittenResponse"/>
                          <w:rPr>
                            <w:sz w:val="22"/>
                            <w:szCs w:val="22"/>
                          </w:rPr>
                        </w:pPr>
                        <w:permStart w:id="689196301" w:edGrp="everyone"/>
                        <w:r>
                          <w:t xml:space="preserve">The information / feedback provided </w:t>
                        </w:r>
                        <w:r w:rsidRPr="002819ED">
                          <w:rPr>
                            <w:sz w:val="22"/>
                            <w:szCs w:val="22"/>
                          </w:rPr>
                          <w:t xml:space="preserve">can support the </w:t>
                        </w:r>
                        <w:r>
                          <w:t>execution</w:t>
                        </w:r>
                        <w:r w:rsidRPr="002819ED">
                          <w:rPr>
                            <w:sz w:val="22"/>
                            <w:szCs w:val="22"/>
                          </w:rPr>
                          <w:t xml:space="preserve"> of the plan or </w:t>
                        </w:r>
                        <w:r>
                          <w:t>prompt adjustments to procedures/</w:t>
                        </w:r>
                        <w:r w:rsidRPr="002819ED">
                          <w:rPr>
                            <w:sz w:val="22"/>
                            <w:szCs w:val="22"/>
                          </w:rPr>
                          <w:t xml:space="preserve">processes that </w:t>
                        </w:r>
                        <w:r>
                          <w:t>affect the final result/objective</w:t>
                        </w:r>
                        <w:r w:rsidRPr="002819ED">
                          <w:rPr>
                            <w:sz w:val="22"/>
                            <w:szCs w:val="22"/>
                          </w:rPr>
                          <w:t>.</w:t>
                        </w:r>
                        <w:r>
                          <w:t xml:space="preserve"> It’s </w:t>
                        </w:r>
                        <w:r w:rsidRPr="002819ED">
                          <w:rPr>
                            <w:sz w:val="22"/>
                            <w:szCs w:val="22"/>
                          </w:rPr>
                          <w:t xml:space="preserve">important to </w:t>
                        </w:r>
                        <w:r>
                          <w:rPr>
                            <w:lang w:val="en-US"/>
                          </w:rPr>
                          <w:t>listen to the feedback shared and explore alternative approaches so the best course of action is taken.</w:t>
                        </w:r>
                      </w:p>
                      <w:permEnd w:id="689196301"/>
                      <w:p w14:paraId="3D27963F" w14:textId="3A9FDC3E" w:rsidR="00D90D6C" w:rsidRPr="005362A7" w:rsidRDefault="00D90D6C" w:rsidP="00111793">
                        <w:pPr>
                          <w:pStyle w:val="22TAHiddenWrittenResponse"/>
                        </w:pPr>
                      </w:p>
                    </w:txbxContent>
                  </v:textbox>
                  <w10:wrap type="none"/>
                  <w10:anchorlock/>
                </v:shape>
              </w:pict>
            </w:r>
          </w:p>
        </w:tc>
        <w:tc>
          <w:tcPr>
            <w:tcW w:w="624" w:type="dxa"/>
            <w:tcBorders>
              <w:top w:val="nil"/>
              <w:left w:val="nil"/>
              <w:bottom w:val="nil"/>
              <w:right w:val="nil"/>
            </w:tcBorders>
          </w:tcPr>
          <w:p w14:paraId="28F91A90" w14:textId="32B357FA" w:rsidR="00D90D6C" w:rsidRPr="00533511" w:rsidRDefault="00D90D6C" w:rsidP="00F95E53">
            <w:pPr>
              <w:rPr>
                <w:rFonts w:ascii="Arial" w:hAnsi="Arial" w:cs="Arial"/>
                <w:sz w:val="44"/>
                <w:szCs w:val="44"/>
              </w:rPr>
            </w:pPr>
            <w:permStart w:id="2086565945" w:edGrp="everyone"/>
            <w:r>
              <w:rPr>
                <w:rFonts w:ascii="Arial" w:hAnsi="Arial" w:cs="Arial"/>
                <w:sz w:val="44"/>
                <w:szCs w:val="44"/>
              </w:rPr>
              <w:sym w:font="Wingdings" w:char="F0A8"/>
            </w:r>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F95E53">
        <w:tc>
          <w:tcPr>
            <w:tcW w:w="1027" w:type="dxa"/>
            <w:tcBorders>
              <w:top w:val="nil"/>
              <w:left w:val="nil"/>
              <w:bottom w:val="nil"/>
              <w:right w:val="nil"/>
            </w:tcBorders>
          </w:tcPr>
          <w:p w14:paraId="04F528F0" w14:textId="77777777" w:rsidR="00863766" w:rsidRPr="001C4084" w:rsidRDefault="00863766" w:rsidP="00F95E53">
            <w:pPr>
              <w:pStyle w:val="AnswerHeading"/>
            </w:pPr>
            <w:r w:rsidRPr="001C4084">
              <w:t>Answer</w:t>
            </w:r>
          </w:p>
        </w:tc>
        <w:tc>
          <w:tcPr>
            <w:tcW w:w="7478" w:type="dxa"/>
            <w:tcBorders>
              <w:top w:val="nil"/>
              <w:left w:val="nil"/>
              <w:bottom w:val="nil"/>
              <w:right w:val="nil"/>
            </w:tcBorders>
          </w:tcPr>
          <w:p w14:paraId="4C303210" w14:textId="7DD660A3" w:rsidR="00863766" w:rsidRPr="001C4084" w:rsidRDefault="00000000" w:rsidP="00F95E53">
            <w:pPr>
              <w:rPr>
                <w:rFonts w:ascii="Arial" w:hAnsi="Arial" w:cs="Arial"/>
                <w:sz w:val="22"/>
                <w:szCs w:val="22"/>
              </w:rPr>
            </w:pPr>
            <w:r>
              <w:pict w14:anchorId="53D23695">
                <v:shape id="Text Box 19" o:spid="_x0000_s2057"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7115C970" w14:textId="6B023547" w:rsidR="00863766" w:rsidRPr="005362A7" w:rsidRDefault="008A1264" w:rsidP="00111793">
                        <w:pPr>
                          <w:pStyle w:val="22TAHiddenWrittenResponse"/>
                        </w:pPr>
                        <w:permStart w:id="202334107" w:edGrp="everyone"/>
                        <w:r>
                          <w:t xml:space="preserve">I had to execute the health and safety regulation/policy of BMD relating to one of my direct reports failing to be fit for work and being under the influence of alcohol. The external source referred to was code of practise.   </w:t>
                        </w:r>
                        <w:permEnd w:id="202334107"/>
                      </w:p>
                    </w:txbxContent>
                  </v:textbox>
                  <w10:wrap type="none"/>
                  <w10:anchorlock/>
                </v:shape>
              </w:pict>
            </w:r>
          </w:p>
        </w:tc>
        <w:tc>
          <w:tcPr>
            <w:tcW w:w="624" w:type="dxa"/>
            <w:tcBorders>
              <w:top w:val="nil"/>
              <w:left w:val="nil"/>
              <w:bottom w:val="nil"/>
              <w:right w:val="nil"/>
            </w:tcBorders>
          </w:tcPr>
          <w:p w14:paraId="6FFD7676" w14:textId="3E4A2C3D" w:rsidR="00863766" w:rsidRPr="00533511" w:rsidRDefault="00863766" w:rsidP="00F95E53">
            <w:pPr>
              <w:rPr>
                <w:rFonts w:ascii="Arial" w:hAnsi="Arial" w:cs="Arial"/>
                <w:sz w:val="44"/>
                <w:szCs w:val="44"/>
              </w:rPr>
            </w:pPr>
            <w:permStart w:id="1798772419" w:edGrp="everyone"/>
            <w:r>
              <w:rPr>
                <w:rFonts w:ascii="Arial" w:hAnsi="Arial" w:cs="Arial"/>
                <w:sz w:val="44"/>
                <w:szCs w:val="44"/>
              </w:rPr>
              <w:sym w:font="Wingdings" w:char="F0A8"/>
            </w:r>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F95E53">
        <w:tc>
          <w:tcPr>
            <w:tcW w:w="1027" w:type="dxa"/>
            <w:tcBorders>
              <w:top w:val="nil"/>
              <w:left w:val="nil"/>
              <w:bottom w:val="nil"/>
              <w:right w:val="nil"/>
            </w:tcBorders>
          </w:tcPr>
          <w:p w14:paraId="2EA0B266" w14:textId="77777777" w:rsidR="00644412" w:rsidRPr="001C4084" w:rsidRDefault="00644412" w:rsidP="00F95E53">
            <w:pPr>
              <w:pStyle w:val="AnswerHeading"/>
            </w:pPr>
            <w:r w:rsidRPr="001C4084">
              <w:t>Answer</w:t>
            </w:r>
          </w:p>
        </w:tc>
        <w:tc>
          <w:tcPr>
            <w:tcW w:w="7478" w:type="dxa"/>
            <w:tcBorders>
              <w:top w:val="nil"/>
              <w:left w:val="nil"/>
              <w:bottom w:val="nil"/>
              <w:right w:val="nil"/>
            </w:tcBorders>
          </w:tcPr>
          <w:p w14:paraId="65E8B211" w14:textId="7678CFDE" w:rsidR="00644412" w:rsidRPr="001C4084" w:rsidRDefault="00000000" w:rsidP="00F95E53">
            <w:pPr>
              <w:rPr>
                <w:rFonts w:ascii="Arial" w:hAnsi="Arial" w:cs="Arial"/>
                <w:sz w:val="22"/>
                <w:szCs w:val="22"/>
              </w:rPr>
            </w:pPr>
            <w:r>
              <w:pict w14:anchorId="0093EDFC">
                <v:shape id="Text Box 20" o:spid="_x0000_s2056"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4C45E2CB" w14:textId="5BA9EDF9" w:rsidR="00644412" w:rsidRDefault="001B2AD7" w:rsidP="00111793">
                        <w:pPr>
                          <w:pStyle w:val="22TAHiddenWrittenResponse"/>
                        </w:pPr>
                        <w:permStart w:id="124147374" w:edGrp="everyone"/>
                        <w:r>
                          <w:t>Clear direction</w:t>
                        </w:r>
                      </w:p>
                      <w:p w14:paraId="5E794DA4" w14:textId="2585C90D" w:rsidR="001B2AD7" w:rsidRDefault="001B2AD7" w:rsidP="00111793">
                        <w:pPr>
                          <w:pStyle w:val="22TAHiddenWrittenResponse"/>
                        </w:pPr>
                        <w:r>
                          <w:t>Confident in the process and delivery</w:t>
                        </w:r>
                      </w:p>
                      <w:p w14:paraId="1649294F" w14:textId="393ABABB" w:rsidR="001B2AD7" w:rsidRDefault="001B2AD7" w:rsidP="00111793">
                        <w:pPr>
                          <w:pStyle w:val="22TAHiddenWrittenResponse"/>
                        </w:pPr>
                        <w:r>
                          <w:t>Excellent communication</w:t>
                        </w:r>
                      </w:p>
                      <w:p w14:paraId="1D9CB8E4" w14:textId="7EB100E2" w:rsidR="001B2AD7" w:rsidRPr="005362A7" w:rsidRDefault="001B2AD7" w:rsidP="00111793">
                        <w:pPr>
                          <w:pStyle w:val="22TAHiddenWrittenResponse"/>
                        </w:pPr>
                        <w:r>
                          <w:t xml:space="preserve">Respectful and transparent </w:t>
                        </w:r>
                        <w:permEnd w:id="124147374"/>
                      </w:p>
                    </w:txbxContent>
                  </v:textbox>
                  <w10:wrap type="none"/>
                  <w10:anchorlock/>
                </v:shape>
              </w:pict>
            </w:r>
          </w:p>
        </w:tc>
        <w:tc>
          <w:tcPr>
            <w:tcW w:w="624" w:type="dxa"/>
            <w:tcBorders>
              <w:top w:val="nil"/>
              <w:left w:val="nil"/>
              <w:bottom w:val="nil"/>
              <w:right w:val="nil"/>
            </w:tcBorders>
          </w:tcPr>
          <w:p w14:paraId="2B042D2A" w14:textId="75030319" w:rsidR="00644412" w:rsidRPr="00533511" w:rsidRDefault="00644412" w:rsidP="00F95E53">
            <w:pPr>
              <w:rPr>
                <w:rFonts w:ascii="Arial" w:hAnsi="Arial" w:cs="Arial"/>
                <w:sz w:val="44"/>
                <w:szCs w:val="44"/>
              </w:rPr>
            </w:pPr>
            <w:permStart w:id="821175796" w:edGrp="everyone"/>
            <w:r>
              <w:rPr>
                <w:rFonts w:ascii="Arial" w:hAnsi="Arial" w:cs="Arial"/>
                <w:sz w:val="44"/>
                <w:szCs w:val="44"/>
              </w:rPr>
              <w:sym w:font="Wingdings" w:char="F0A8"/>
            </w:r>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F95E53">
        <w:tc>
          <w:tcPr>
            <w:tcW w:w="1027" w:type="dxa"/>
            <w:tcBorders>
              <w:top w:val="nil"/>
              <w:left w:val="nil"/>
              <w:bottom w:val="nil"/>
              <w:right w:val="nil"/>
            </w:tcBorders>
          </w:tcPr>
          <w:p w14:paraId="0875F7CE" w14:textId="77777777" w:rsidR="00167D17" w:rsidRPr="001C4084" w:rsidRDefault="00167D17" w:rsidP="00F95E53">
            <w:pPr>
              <w:pStyle w:val="AnswerHeading"/>
            </w:pPr>
            <w:r w:rsidRPr="001C4084">
              <w:t>Answer</w:t>
            </w:r>
          </w:p>
        </w:tc>
        <w:tc>
          <w:tcPr>
            <w:tcW w:w="7478" w:type="dxa"/>
            <w:tcBorders>
              <w:top w:val="nil"/>
              <w:left w:val="nil"/>
              <w:bottom w:val="nil"/>
              <w:right w:val="nil"/>
            </w:tcBorders>
          </w:tcPr>
          <w:p w14:paraId="30B04884" w14:textId="1CA0EC46" w:rsidR="00167D17" w:rsidRPr="001C4084" w:rsidRDefault="00000000" w:rsidP="00F95E53">
            <w:pPr>
              <w:rPr>
                <w:rFonts w:ascii="Arial" w:hAnsi="Arial" w:cs="Arial"/>
                <w:sz w:val="22"/>
                <w:szCs w:val="22"/>
              </w:rPr>
            </w:pPr>
            <w:r>
              <w:pict w14:anchorId="223C624C">
                <v:shape id="Text Box 21" o:spid="_x0000_s2055"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4220C67A" w14:textId="624A7549" w:rsidR="00111793" w:rsidRPr="00111793" w:rsidRDefault="005E1298" w:rsidP="00111793">
                        <w:pPr>
                          <w:pStyle w:val="22TAHiddenWrittenResponse"/>
                        </w:pPr>
                        <w:permStart w:id="986334463" w:edGrp="everyone"/>
                        <w:r w:rsidRPr="00111793">
                          <w:t xml:space="preserve">Delivering feedback as a leader requires </w:t>
                        </w:r>
                        <w:r w:rsidR="00111793" w:rsidRPr="00111793">
                          <w:t>clear communication</w:t>
                        </w:r>
                        <w:r w:rsidRPr="00111793">
                          <w:t xml:space="preserve">, </w:t>
                        </w:r>
                        <w:r w:rsidR="00111793" w:rsidRPr="00111793">
                          <w:t>empathy and</w:t>
                        </w:r>
                        <w:r w:rsidRPr="00111793">
                          <w:t xml:space="preserve"> a structured approach to ensure the feedback is constructive and </w:t>
                        </w:r>
                        <w:r w:rsidR="00111793" w:rsidRPr="00111793">
                          <w:t>encourages improvement</w:t>
                        </w:r>
                        <w:r w:rsidRPr="00111793">
                          <w:t xml:space="preserve">. It’s important to plan, gather all the facts and fully understand the decision made. Be specific and base the feedback on evidence. </w:t>
                        </w:r>
                        <w:r w:rsidR="00111793" w:rsidRPr="00111793">
                          <w:t>Choosing</w:t>
                        </w:r>
                        <w:r w:rsidRPr="00111793">
                          <w:t xml:space="preserve"> the right place to have the conversation is also important. It ensures</w:t>
                        </w:r>
                        <w:r w:rsidR="00111793" w:rsidRPr="00111793">
                          <w:t xml:space="preserve"> </w:t>
                        </w:r>
                        <w:r w:rsidRPr="00111793">
                          <w:t>confidentiality and minimises any distractions.</w:t>
                        </w:r>
                        <w:r w:rsidR="00111793" w:rsidRPr="00111793">
                          <w:t xml:space="preserve"> Providing feedback promptly after the work planning activity was observed ensures the details are fresh and context remains relevant. Positive observations along with constructive examples are key, as is open dialogue</w:t>
                        </w:r>
                        <w:r w:rsidR="00111793">
                          <w:t>.</w:t>
                        </w:r>
                      </w:p>
                      <w:p w14:paraId="5C8C0163" w14:textId="77777777" w:rsidR="00111793" w:rsidRDefault="00111793" w:rsidP="00111793">
                        <w:pPr>
                          <w:pStyle w:val="22TAHiddenWrittenResponse"/>
                        </w:pPr>
                      </w:p>
                      <w:p w14:paraId="40514DC7" w14:textId="77777777" w:rsidR="00111793" w:rsidRDefault="00111793" w:rsidP="00111793">
                        <w:pPr>
                          <w:pStyle w:val="22TAHiddenWrittenResponse"/>
                        </w:pPr>
                      </w:p>
                      <w:p w14:paraId="075EE4E6" w14:textId="77777777" w:rsidR="00111793" w:rsidRDefault="00111793" w:rsidP="00111793">
                        <w:pPr>
                          <w:pStyle w:val="22TAHiddenWrittenResponse"/>
                        </w:pPr>
                      </w:p>
                      <w:p w14:paraId="51359746" w14:textId="77777777" w:rsidR="00111793" w:rsidRDefault="00111793" w:rsidP="00111793">
                        <w:pPr>
                          <w:pStyle w:val="22TAHiddenWrittenResponse"/>
                        </w:pPr>
                      </w:p>
                      <w:p w14:paraId="3CD87271" w14:textId="015201EE" w:rsidR="00167D17" w:rsidRPr="005362A7" w:rsidRDefault="00111793" w:rsidP="00111793">
                        <w:pPr>
                          <w:pStyle w:val="22TAHiddenWrittenResponse"/>
                        </w:pPr>
                        <w:r>
                          <w:t xml:space="preserve"> </w:t>
                        </w:r>
                        <w:permEnd w:id="986334463"/>
                      </w:p>
                    </w:txbxContent>
                  </v:textbox>
                  <w10:wrap type="none"/>
                  <w10:anchorlock/>
                </v:shape>
              </w:pict>
            </w:r>
          </w:p>
        </w:tc>
        <w:tc>
          <w:tcPr>
            <w:tcW w:w="624" w:type="dxa"/>
            <w:tcBorders>
              <w:top w:val="nil"/>
              <w:left w:val="nil"/>
              <w:bottom w:val="nil"/>
              <w:right w:val="nil"/>
            </w:tcBorders>
          </w:tcPr>
          <w:p w14:paraId="75DAD002" w14:textId="09E61EF9" w:rsidR="00167D17" w:rsidRPr="00533511" w:rsidRDefault="00167D17" w:rsidP="00F95E53">
            <w:pPr>
              <w:rPr>
                <w:rFonts w:ascii="Arial" w:hAnsi="Arial" w:cs="Arial"/>
                <w:sz w:val="44"/>
                <w:szCs w:val="44"/>
              </w:rPr>
            </w:pPr>
            <w:permStart w:id="1172571524" w:edGrp="everyone"/>
            <w:r>
              <w:rPr>
                <w:rFonts w:ascii="Arial" w:hAnsi="Arial" w:cs="Arial"/>
                <w:sz w:val="44"/>
                <w:szCs w:val="44"/>
              </w:rPr>
              <w:sym w:font="Wingdings" w:char="F0A8"/>
            </w:r>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F95E53">
        <w:tc>
          <w:tcPr>
            <w:tcW w:w="1027" w:type="dxa"/>
            <w:tcBorders>
              <w:top w:val="nil"/>
              <w:left w:val="nil"/>
              <w:bottom w:val="nil"/>
              <w:right w:val="nil"/>
            </w:tcBorders>
          </w:tcPr>
          <w:p w14:paraId="3B12E98A" w14:textId="77777777" w:rsidR="003758F0" w:rsidRPr="001C4084" w:rsidRDefault="003758F0" w:rsidP="00F95E53">
            <w:pPr>
              <w:pStyle w:val="AnswerHeading"/>
            </w:pPr>
            <w:r w:rsidRPr="001C4084">
              <w:t>Answer</w:t>
            </w:r>
          </w:p>
        </w:tc>
        <w:tc>
          <w:tcPr>
            <w:tcW w:w="7478" w:type="dxa"/>
            <w:tcBorders>
              <w:top w:val="nil"/>
              <w:left w:val="nil"/>
              <w:bottom w:val="nil"/>
              <w:right w:val="nil"/>
            </w:tcBorders>
          </w:tcPr>
          <w:p w14:paraId="5F961C69" w14:textId="67DAE097" w:rsidR="003758F0" w:rsidRPr="001C4084" w:rsidRDefault="00000000" w:rsidP="00F95E53">
            <w:pPr>
              <w:rPr>
                <w:rFonts w:ascii="Arial" w:hAnsi="Arial" w:cs="Arial"/>
                <w:sz w:val="22"/>
                <w:szCs w:val="22"/>
              </w:rPr>
            </w:pPr>
            <w:r>
              <w:pict w14:anchorId="57E8F37B">
                <v:shape id="Text Box 22" o:spid="_x0000_s2054"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1FC6AF13" w14:textId="2AD58D0B" w:rsidR="003758F0" w:rsidRPr="005362A7" w:rsidRDefault="004B19EB" w:rsidP="00111793">
                        <w:pPr>
                          <w:pStyle w:val="22TAHiddenWrittenResponse"/>
                        </w:pPr>
                        <w:permStart w:id="1544034637" w:edGrp="everyone"/>
                        <w:r>
                          <w:t xml:space="preserve">We were tasked to perform a deep excavation. I gathered my team for a briefing meeting where I outlined the task required, safety standards and expectations on timing for delivery execution and made sure personnel felt confident &amp; competent to perform the task required in the time frame. I checked in at each stage of the excavation and performed QA check as well as ensuring personnel were continuing to meet the required safety elements. At each of the check in stages, I reported back to my manager as per our organisational requirement.  </w:t>
                        </w:r>
                        <w:permEnd w:id="1544034637"/>
                      </w:p>
                    </w:txbxContent>
                  </v:textbox>
                  <w10:wrap type="none"/>
                  <w10:anchorlock/>
                </v:shape>
              </w:pict>
            </w:r>
          </w:p>
        </w:tc>
        <w:tc>
          <w:tcPr>
            <w:tcW w:w="624" w:type="dxa"/>
            <w:tcBorders>
              <w:top w:val="nil"/>
              <w:left w:val="nil"/>
              <w:bottom w:val="nil"/>
              <w:right w:val="nil"/>
            </w:tcBorders>
          </w:tcPr>
          <w:p w14:paraId="1CCCDAB6" w14:textId="4EEB9DA2" w:rsidR="003758F0" w:rsidRPr="00533511" w:rsidRDefault="003758F0" w:rsidP="00F95E53">
            <w:pPr>
              <w:rPr>
                <w:rFonts w:ascii="Arial" w:hAnsi="Arial" w:cs="Arial"/>
                <w:sz w:val="44"/>
                <w:szCs w:val="44"/>
              </w:rPr>
            </w:pPr>
            <w:permStart w:id="85677421" w:edGrp="everyone"/>
            <w:r>
              <w:rPr>
                <w:rFonts w:ascii="Arial" w:hAnsi="Arial" w:cs="Arial"/>
                <w:sz w:val="44"/>
                <w:szCs w:val="44"/>
              </w:rPr>
              <w:sym w:font="Wingdings" w:char="F0A8"/>
            </w:r>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F95E53">
        <w:tc>
          <w:tcPr>
            <w:tcW w:w="1027" w:type="dxa"/>
            <w:tcBorders>
              <w:top w:val="nil"/>
              <w:left w:val="nil"/>
              <w:bottom w:val="nil"/>
              <w:right w:val="nil"/>
            </w:tcBorders>
          </w:tcPr>
          <w:p w14:paraId="09DE95BC" w14:textId="77777777" w:rsidR="00D800B4" w:rsidRPr="001C4084" w:rsidRDefault="00D800B4" w:rsidP="00F95E53">
            <w:pPr>
              <w:pStyle w:val="AnswerHeading"/>
            </w:pPr>
            <w:r w:rsidRPr="001C4084">
              <w:t>Answer</w:t>
            </w:r>
          </w:p>
        </w:tc>
        <w:tc>
          <w:tcPr>
            <w:tcW w:w="7478" w:type="dxa"/>
            <w:tcBorders>
              <w:top w:val="nil"/>
              <w:left w:val="nil"/>
              <w:bottom w:val="nil"/>
              <w:right w:val="nil"/>
            </w:tcBorders>
          </w:tcPr>
          <w:p w14:paraId="3B231215" w14:textId="025BDE4C" w:rsidR="00D800B4" w:rsidRPr="001C4084" w:rsidRDefault="00000000" w:rsidP="00F95E53">
            <w:pPr>
              <w:rPr>
                <w:rFonts w:ascii="Arial" w:hAnsi="Arial" w:cs="Arial"/>
                <w:sz w:val="22"/>
                <w:szCs w:val="22"/>
              </w:rPr>
            </w:pPr>
            <w:r>
              <w:pict w14:anchorId="75E15246">
                <v:shape id="Text Box 23" o:spid="_x0000_s2053"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76B0CC6A" w14:textId="7A165381" w:rsidR="00CA639B" w:rsidRDefault="00355B18" w:rsidP="00111793">
                        <w:pPr>
                          <w:pStyle w:val="22TAHiddenWrittenResponse"/>
                        </w:pPr>
                        <w:permStart w:id="1806203874" w:edGrp="everyone"/>
                        <w:r>
                          <w:t>It requires prompt and careful action. The most important thing is to ensure the safety of all staff, including the intoxicated team member. I would ask the intoxicated person to stop working</w:t>
                        </w:r>
                        <w:r w:rsidR="009F6FD3">
                          <w:t xml:space="preserve">. In a private area, I would speak with the person to assess the situation more thoroughly and arrange for any medical attention, if required. I would ensure safe transport is arranged to remove them from site and would clearly document the incident following company policy and protocols </w:t>
                        </w:r>
                        <w:permEnd w:id="1806203874"/>
                      </w:p>
                    </w:txbxContent>
                  </v:textbox>
                  <w10:wrap type="none"/>
                  <w10:anchorlock/>
                </v:shape>
              </w:pict>
            </w:r>
          </w:p>
        </w:tc>
        <w:tc>
          <w:tcPr>
            <w:tcW w:w="624" w:type="dxa"/>
            <w:tcBorders>
              <w:top w:val="nil"/>
              <w:left w:val="nil"/>
              <w:bottom w:val="nil"/>
              <w:right w:val="nil"/>
            </w:tcBorders>
          </w:tcPr>
          <w:p w14:paraId="4B797FBA" w14:textId="5F8C9D6F" w:rsidR="00D800B4" w:rsidRPr="00533511" w:rsidRDefault="00D800B4" w:rsidP="00F95E53">
            <w:pPr>
              <w:rPr>
                <w:rFonts w:ascii="Arial" w:hAnsi="Arial" w:cs="Arial"/>
                <w:sz w:val="44"/>
                <w:szCs w:val="44"/>
              </w:rPr>
            </w:pPr>
            <w:permStart w:id="328928643" w:edGrp="everyone"/>
            <w:r>
              <w:rPr>
                <w:rFonts w:ascii="Arial" w:hAnsi="Arial" w:cs="Arial"/>
                <w:sz w:val="44"/>
                <w:szCs w:val="44"/>
              </w:rPr>
              <w:sym w:font="Wingdings" w:char="F0A8"/>
            </w:r>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F95E53">
        <w:tc>
          <w:tcPr>
            <w:tcW w:w="1027" w:type="dxa"/>
            <w:tcBorders>
              <w:top w:val="nil"/>
              <w:left w:val="nil"/>
              <w:bottom w:val="nil"/>
              <w:right w:val="nil"/>
            </w:tcBorders>
          </w:tcPr>
          <w:p w14:paraId="2C349E5C" w14:textId="77777777" w:rsidR="00D800B4" w:rsidRPr="001C4084" w:rsidRDefault="00D800B4" w:rsidP="00F95E53">
            <w:pPr>
              <w:pStyle w:val="AnswerHeading"/>
            </w:pPr>
            <w:r w:rsidRPr="001C4084">
              <w:t>Answer</w:t>
            </w:r>
          </w:p>
        </w:tc>
        <w:tc>
          <w:tcPr>
            <w:tcW w:w="7478" w:type="dxa"/>
            <w:tcBorders>
              <w:top w:val="nil"/>
              <w:left w:val="nil"/>
              <w:bottom w:val="nil"/>
              <w:right w:val="nil"/>
            </w:tcBorders>
          </w:tcPr>
          <w:p w14:paraId="79AC08A9" w14:textId="6EA441AA" w:rsidR="00D800B4" w:rsidRPr="001C4084" w:rsidRDefault="00000000" w:rsidP="00F95E53">
            <w:pPr>
              <w:rPr>
                <w:rFonts w:ascii="Arial" w:hAnsi="Arial" w:cs="Arial"/>
                <w:sz w:val="22"/>
                <w:szCs w:val="22"/>
              </w:rPr>
            </w:pPr>
            <w:r>
              <w:pict w14:anchorId="69BD0BD5">
                <v:shape id="Text Box 24" o:spid="_x0000_s2052"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1A267AD4" w14:textId="77777777" w:rsidR="00F43C9C" w:rsidRPr="00F43C9C" w:rsidRDefault="00F43C9C" w:rsidP="00F43C9C">
                        <w:pPr>
                          <w:pStyle w:val="22TAHiddenWrittenResponse"/>
                          <w:numPr>
                            <w:ilvl w:val="0"/>
                            <w:numId w:val="41"/>
                          </w:numPr>
                          <w:rPr>
                            <w:sz w:val="18"/>
                            <w:szCs w:val="18"/>
                          </w:rPr>
                        </w:pPr>
                        <w:permStart w:id="1586374260" w:edGrp="everyone"/>
                        <w:r w:rsidRPr="00F43C9C">
                          <w:rPr>
                            <w:sz w:val="18"/>
                            <w:szCs w:val="18"/>
                          </w:rPr>
                          <w:t xml:space="preserve">Present case studies that show how we’ve successfully integrated participation in decision making processes and how those decisions led to improved outcomes </w:t>
                        </w:r>
                      </w:p>
                      <w:p w14:paraId="181DBA04" w14:textId="77777777" w:rsidR="00F43C9C" w:rsidRPr="00F43C9C" w:rsidRDefault="00F43C9C" w:rsidP="00F43C9C">
                        <w:pPr>
                          <w:pStyle w:val="22TAHiddenWrittenResponse"/>
                          <w:numPr>
                            <w:ilvl w:val="0"/>
                            <w:numId w:val="41"/>
                          </w:numPr>
                          <w:rPr>
                            <w:sz w:val="18"/>
                            <w:szCs w:val="18"/>
                          </w:rPr>
                        </w:pPr>
                        <w:r w:rsidRPr="00F43C9C">
                          <w:rPr>
                            <w:sz w:val="18"/>
                            <w:szCs w:val="18"/>
                          </w:rPr>
                          <w:t>Highlight statistics from the improved outcomes where teams were involved in the decision making process</w:t>
                        </w:r>
                      </w:p>
                      <w:p w14:paraId="5D9A59B3" w14:textId="77777777" w:rsidR="00F43C9C" w:rsidRPr="00F43C9C" w:rsidRDefault="00F43C9C" w:rsidP="00F43C9C">
                        <w:pPr>
                          <w:pStyle w:val="22TAHiddenWrittenResponse"/>
                          <w:numPr>
                            <w:ilvl w:val="0"/>
                            <w:numId w:val="41"/>
                          </w:numPr>
                          <w:rPr>
                            <w:sz w:val="18"/>
                            <w:szCs w:val="18"/>
                          </w:rPr>
                        </w:pPr>
                        <w:r w:rsidRPr="00F43C9C">
                          <w:rPr>
                            <w:sz w:val="18"/>
                            <w:szCs w:val="18"/>
                          </w:rPr>
                          <w:t xml:space="preserve">Collect feedback from employees on their preference regarding decision making. This demonstrates inclusivity </w:t>
                        </w:r>
                      </w:p>
                      <w:p w14:paraId="17490174" w14:textId="77777777" w:rsidR="00F43C9C" w:rsidRPr="00F43C9C" w:rsidRDefault="00F43C9C" w:rsidP="00F43C9C">
                        <w:pPr>
                          <w:pStyle w:val="22TAHiddenWrittenResponse"/>
                          <w:numPr>
                            <w:ilvl w:val="0"/>
                            <w:numId w:val="41"/>
                          </w:numPr>
                          <w:rPr>
                            <w:sz w:val="18"/>
                            <w:szCs w:val="18"/>
                          </w:rPr>
                        </w:pPr>
                        <w:r w:rsidRPr="00F43C9C">
                          <w:rPr>
                            <w:sz w:val="18"/>
                            <w:szCs w:val="18"/>
                          </w:rPr>
                          <w:t xml:space="preserve">Develop and provide training material that educates effective techniques for collaborative decision making </w:t>
                        </w:r>
                      </w:p>
                      <w:p w14:paraId="17F98F3A" w14:textId="1C3E93C6" w:rsidR="00D800B4" w:rsidRPr="00F43C9C" w:rsidRDefault="00F43C9C" w:rsidP="00F43C9C">
                        <w:pPr>
                          <w:pStyle w:val="22TAHiddenWrittenResponse"/>
                          <w:numPr>
                            <w:ilvl w:val="0"/>
                            <w:numId w:val="41"/>
                          </w:numPr>
                          <w:rPr>
                            <w:sz w:val="18"/>
                            <w:szCs w:val="18"/>
                          </w:rPr>
                        </w:pPr>
                        <w:r w:rsidRPr="00F43C9C">
                          <w:rPr>
                            <w:sz w:val="18"/>
                            <w:szCs w:val="18"/>
                          </w:rPr>
                          <w:t xml:space="preserve">Introduce pilot frameworks to monitor and report on results of both the process and </w:t>
                        </w:r>
                        <w:r w:rsidR="00B72BE3" w:rsidRPr="00F43C9C">
                          <w:rPr>
                            <w:sz w:val="18"/>
                            <w:szCs w:val="18"/>
                          </w:rPr>
                          <w:t>outcome</w:t>
                        </w:r>
                        <w:r w:rsidRPr="00F43C9C">
                          <w:rPr>
                            <w:sz w:val="18"/>
                            <w:szCs w:val="18"/>
                          </w:rPr>
                          <w:t xml:space="preserve">  </w:t>
                        </w:r>
                        <w:permEnd w:id="1586374260"/>
                      </w:p>
                    </w:txbxContent>
                  </v:textbox>
                  <w10:wrap type="none"/>
                  <w10:anchorlock/>
                </v:shape>
              </w:pict>
            </w:r>
          </w:p>
        </w:tc>
        <w:tc>
          <w:tcPr>
            <w:tcW w:w="624" w:type="dxa"/>
            <w:tcBorders>
              <w:top w:val="nil"/>
              <w:left w:val="nil"/>
              <w:bottom w:val="nil"/>
              <w:right w:val="nil"/>
            </w:tcBorders>
          </w:tcPr>
          <w:p w14:paraId="57D5220C" w14:textId="640FEE5F" w:rsidR="00D800B4" w:rsidRPr="00533511" w:rsidRDefault="00D800B4" w:rsidP="00F95E53">
            <w:pPr>
              <w:rPr>
                <w:rFonts w:ascii="Arial" w:hAnsi="Arial" w:cs="Arial"/>
                <w:sz w:val="44"/>
                <w:szCs w:val="44"/>
              </w:rPr>
            </w:pPr>
            <w:permStart w:id="339618845" w:edGrp="everyone"/>
            <w:r>
              <w:rPr>
                <w:rFonts w:ascii="Arial" w:hAnsi="Arial" w:cs="Arial"/>
                <w:sz w:val="44"/>
                <w:szCs w:val="44"/>
              </w:rPr>
              <w:sym w:font="Wingdings" w:char="F0A8"/>
            </w:r>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F95E53">
        <w:tc>
          <w:tcPr>
            <w:tcW w:w="1027" w:type="dxa"/>
            <w:tcBorders>
              <w:top w:val="nil"/>
              <w:left w:val="nil"/>
              <w:bottom w:val="nil"/>
              <w:right w:val="nil"/>
            </w:tcBorders>
          </w:tcPr>
          <w:p w14:paraId="6AD3F336" w14:textId="77777777" w:rsidR="00E513CE" w:rsidRPr="001C4084" w:rsidRDefault="00E513CE" w:rsidP="00F95E53">
            <w:pPr>
              <w:pStyle w:val="AnswerHeading"/>
            </w:pPr>
            <w:r w:rsidRPr="001C4084">
              <w:t>Answer</w:t>
            </w:r>
          </w:p>
        </w:tc>
        <w:tc>
          <w:tcPr>
            <w:tcW w:w="7478" w:type="dxa"/>
            <w:tcBorders>
              <w:top w:val="nil"/>
              <w:left w:val="nil"/>
              <w:bottom w:val="nil"/>
              <w:right w:val="nil"/>
            </w:tcBorders>
          </w:tcPr>
          <w:p w14:paraId="60264C63" w14:textId="3E3D44DB" w:rsidR="00E513CE" w:rsidRPr="001C4084" w:rsidRDefault="00000000" w:rsidP="00F95E53">
            <w:pPr>
              <w:rPr>
                <w:rFonts w:ascii="Arial" w:hAnsi="Arial" w:cs="Arial"/>
                <w:sz w:val="22"/>
                <w:szCs w:val="22"/>
              </w:rPr>
            </w:pPr>
            <w:r>
              <w:pict w14:anchorId="69175C6F">
                <v:shape id="Text Box 25" o:spid="_x0000_s2051"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14C3F3B6" w14:textId="68708DCD" w:rsidR="00E513CE" w:rsidRDefault="008D3AC4" w:rsidP="00111793">
                        <w:pPr>
                          <w:pStyle w:val="22TAHiddenWrittenResponse"/>
                        </w:pPr>
                        <w:permStart w:id="1203439190" w:edGrp="everyone"/>
                        <w:r>
                          <w:t xml:space="preserve">Budget and cost thresholds for example if cost variance exceeds 10% it could trigger a budget review </w:t>
                        </w:r>
                      </w:p>
                      <w:p w14:paraId="71453B84" w14:textId="6090ABC0" w:rsidR="008D3AC4" w:rsidRDefault="008D3AC4" w:rsidP="00111793">
                        <w:pPr>
                          <w:pStyle w:val="22TAHiddenWrittenResponse"/>
                        </w:pPr>
                        <w:r>
                          <w:t xml:space="preserve">Project timelines to implement the frequency of KPI measurement </w:t>
                        </w:r>
                      </w:p>
                      <w:p w14:paraId="23433686" w14:textId="08FFADEF" w:rsidR="008D3AC4" w:rsidRDefault="008D3AC4" w:rsidP="00111793">
                        <w:pPr>
                          <w:pStyle w:val="22TAHiddenWrittenResponse"/>
                        </w:pPr>
                        <w:r>
                          <w:t>Progress and completion rate %’s to meet schedule adherence</w:t>
                        </w:r>
                      </w:p>
                      <w:permEnd w:id="1203439190"/>
                      <w:p w14:paraId="0D236737" w14:textId="77777777" w:rsidR="008D3AC4" w:rsidRDefault="008D3AC4" w:rsidP="00111793">
                        <w:pPr>
                          <w:pStyle w:val="22TAHiddenWrittenResponse"/>
                        </w:pPr>
                      </w:p>
                    </w:txbxContent>
                  </v:textbox>
                  <w10:wrap type="none"/>
                  <w10:anchorlock/>
                </v:shape>
              </w:pict>
            </w:r>
          </w:p>
        </w:tc>
        <w:tc>
          <w:tcPr>
            <w:tcW w:w="624" w:type="dxa"/>
            <w:tcBorders>
              <w:top w:val="nil"/>
              <w:left w:val="nil"/>
              <w:bottom w:val="nil"/>
              <w:right w:val="nil"/>
            </w:tcBorders>
          </w:tcPr>
          <w:p w14:paraId="384D4FDA" w14:textId="630211CD" w:rsidR="00E513CE" w:rsidRPr="00533511" w:rsidRDefault="00E513CE" w:rsidP="00F95E53">
            <w:pPr>
              <w:rPr>
                <w:rFonts w:ascii="Arial" w:hAnsi="Arial" w:cs="Arial"/>
                <w:sz w:val="44"/>
                <w:szCs w:val="44"/>
              </w:rPr>
            </w:pPr>
            <w:permStart w:id="1070735703" w:edGrp="everyone"/>
            <w:r>
              <w:rPr>
                <w:rFonts w:ascii="Arial" w:hAnsi="Arial" w:cs="Arial"/>
                <w:sz w:val="44"/>
                <w:szCs w:val="44"/>
              </w:rPr>
              <w:sym w:font="Wingdings" w:char="F0A8"/>
            </w:r>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F95E53">
        <w:tc>
          <w:tcPr>
            <w:tcW w:w="1027" w:type="dxa"/>
            <w:tcBorders>
              <w:top w:val="nil"/>
              <w:left w:val="nil"/>
              <w:bottom w:val="nil"/>
              <w:right w:val="nil"/>
            </w:tcBorders>
          </w:tcPr>
          <w:p w14:paraId="73871BFB" w14:textId="77777777" w:rsidR="0083515D" w:rsidRPr="001C4084" w:rsidRDefault="0083515D" w:rsidP="00F95E53">
            <w:pPr>
              <w:pStyle w:val="AnswerHeading"/>
            </w:pPr>
            <w:r w:rsidRPr="001C4084">
              <w:t>Answer</w:t>
            </w:r>
          </w:p>
        </w:tc>
        <w:tc>
          <w:tcPr>
            <w:tcW w:w="7478" w:type="dxa"/>
            <w:tcBorders>
              <w:top w:val="nil"/>
              <w:left w:val="nil"/>
              <w:bottom w:val="nil"/>
              <w:right w:val="nil"/>
            </w:tcBorders>
          </w:tcPr>
          <w:p w14:paraId="21496665" w14:textId="5A8D0618" w:rsidR="0083515D" w:rsidRPr="001C4084" w:rsidRDefault="00000000" w:rsidP="00F95E53">
            <w:pPr>
              <w:rPr>
                <w:rFonts w:ascii="Arial" w:hAnsi="Arial" w:cs="Arial"/>
                <w:sz w:val="22"/>
                <w:szCs w:val="22"/>
              </w:rPr>
            </w:pPr>
            <w:r>
              <w:pict w14:anchorId="364B11D5">
                <v:shape id="Text Box 26" o:spid="_x0000_s2050"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stroked="f" strokeweight=".5pt">
                  <v:fill r:id="rId13" o:title="" recolor="t" rotate="t" type="tile"/>
                  <v:textbox inset="0,0,0,0">
                    <w:txbxContent>
                      <w:p w14:paraId="7A8C5BF1" w14:textId="44686F7C" w:rsidR="0083515D" w:rsidRDefault="001B2AD7" w:rsidP="00111793">
                        <w:pPr>
                          <w:pStyle w:val="22TAHiddenWrittenResponse"/>
                        </w:pPr>
                        <w:permStart w:id="1643005031" w:edGrp="everyone"/>
                        <w:r>
                          <w:t xml:space="preserve">Because the delays of procurement to some materials, this will </w:t>
                        </w:r>
                        <w:r w:rsidR="00607674">
                          <w:t>affect</w:t>
                        </w:r>
                        <w:r>
                          <w:t xml:space="preserve"> the production we would have to stand contractors down and or team members down or we could utilise the</w:t>
                        </w:r>
                        <w:r w:rsidR="00607674">
                          <w:t>ir</w:t>
                        </w:r>
                        <w:r>
                          <w:t xml:space="preserve"> skill sets in other areas of the project at the</w:t>
                        </w:r>
                        <w:r w:rsidR="00607674">
                          <w:t>ir</w:t>
                        </w:r>
                        <w:r>
                          <w:t xml:space="preserve"> contracted rate  to pay out there minimal monthly’s or pay them on a hourly day rate which will be negotiated </w:t>
                        </w:r>
                      </w:p>
                      <w:permEnd w:id="1643005031"/>
                      <w:p w14:paraId="54EAE405" w14:textId="77777777" w:rsidR="001B2AD7" w:rsidRDefault="001B2AD7" w:rsidP="00111793">
                        <w:pPr>
                          <w:pStyle w:val="22TAHiddenWrittenResponse"/>
                        </w:pPr>
                      </w:p>
                    </w:txbxContent>
                  </v:textbox>
                  <w10:wrap type="none"/>
                  <w10:anchorlock/>
                </v:shape>
              </w:pict>
            </w:r>
          </w:p>
        </w:tc>
        <w:tc>
          <w:tcPr>
            <w:tcW w:w="624" w:type="dxa"/>
            <w:tcBorders>
              <w:top w:val="nil"/>
              <w:left w:val="nil"/>
              <w:bottom w:val="nil"/>
              <w:right w:val="nil"/>
            </w:tcBorders>
          </w:tcPr>
          <w:p w14:paraId="17E9EE0F" w14:textId="2A83549E" w:rsidR="0083515D" w:rsidRPr="00533511" w:rsidRDefault="0083515D" w:rsidP="00F95E53">
            <w:pPr>
              <w:rPr>
                <w:rFonts w:ascii="Arial" w:hAnsi="Arial" w:cs="Arial"/>
                <w:sz w:val="44"/>
                <w:szCs w:val="44"/>
              </w:rPr>
            </w:pPr>
            <w:permStart w:id="1831020345" w:edGrp="everyone"/>
            <w:r>
              <w:rPr>
                <w:rFonts w:ascii="Arial" w:hAnsi="Arial" w:cs="Arial"/>
                <w:sz w:val="44"/>
                <w:szCs w:val="44"/>
              </w:rPr>
              <w:sym w:font="Wingdings" w:char="F0A8"/>
            </w:r>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4E699E" w:rsidRPr="004932A4">
        <w:rPr>
          <w:szCs w:val="32"/>
        </w:rPr>
        <w:t xml:space="preserve"> </w:t>
      </w:r>
    </w:p>
    <w:p w14:paraId="04C6AC92" w14:textId="75E6C7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F95E53">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F95E53">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C731F32" w:rsidR="00750D30" w:rsidRPr="007D34F1" w:rsidRDefault="00607674" w:rsidP="00F95E53">
            <w:pPr>
              <w:ind w:right="390"/>
              <w:jc w:val="left"/>
              <w:rPr>
                <w:rFonts w:ascii="Arial" w:hAnsi="Arial" w:cs="Arial"/>
                <w:sz w:val="22"/>
                <w:szCs w:val="22"/>
              </w:rPr>
            </w:pPr>
            <w:permStart w:id="761949735" w:edGrp="everyone"/>
            <w:r>
              <w:rPr>
                <w:rFonts w:ascii="Arial" w:hAnsi="Arial" w:cs="Arial"/>
                <w:sz w:val="22"/>
                <w:szCs w:val="22"/>
              </w:rPr>
              <w:t>Te Ahimanawa Tutaki</w:t>
            </w:r>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95E53">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95E53">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95E53">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95E53">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tc>
          <w:tcPr>
            <w:tcW w:w="1417" w:type="dxa"/>
            <w:vAlign w:val="center"/>
          </w:tcPr>
          <w:p w14:paraId="41A15854" w14:textId="0F366FF0" w:rsidR="0057509D" w:rsidRPr="00906AB7" w:rsidRDefault="0057509D" w:rsidP="00906AB7">
            <w:pPr>
              <w:ind w:right="-24"/>
              <w:jc w:val="left"/>
              <w:rPr>
                <w:rFonts w:ascii="Arial" w:hAnsi="Arial" w:cs="Arial"/>
                <w:sz w:val="19"/>
                <w:szCs w:val="19"/>
              </w:rPr>
            </w:pPr>
            <w:permStart w:id="566823960" w:edGrp="everyone"/>
            <w:r w:rsidRPr="00D06775">
              <w:rPr>
                <w:rFonts w:ascii="Arial" w:hAnsi="Arial" w:cs="Arial"/>
                <w:sz w:val="28"/>
                <w:szCs w:val="28"/>
              </w:rPr>
              <w:sym w:font="Wingdings" w:char="F0A8"/>
            </w:r>
            <w:permEnd w:id="566823960"/>
            <w:r w:rsidRPr="00D06775">
              <w:rPr>
                <w:rFonts w:ascii="Arial" w:hAnsi="Arial" w:cs="Arial"/>
                <w:sz w:val="28"/>
              </w:rPr>
              <w:t xml:space="preserve"> </w:t>
            </w:r>
            <w:r w:rsidRPr="00906AB7">
              <w:rPr>
                <w:rFonts w:ascii="Arial" w:hAnsi="Arial" w:cs="Arial"/>
                <w:sz w:val="19"/>
                <w:szCs w:val="19"/>
              </w:rPr>
              <w:t>Workplace</w:t>
            </w:r>
          </w:p>
          <w:p w14:paraId="2E502A3F" w14:textId="490CBC4B" w:rsidR="0057509D" w:rsidRPr="00A44CB5" w:rsidRDefault="0057509D" w:rsidP="00906AB7">
            <w:pPr>
              <w:ind w:right="-24"/>
              <w:jc w:val="left"/>
              <w:rPr>
                <w:rFonts w:ascii="Arial" w:hAnsi="Arial" w:cs="Arial"/>
                <w:sz w:val="22"/>
                <w:szCs w:val="22"/>
              </w:rPr>
            </w:pPr>
            <w:permStart w:id="223944068" w:edGrp="everyone"/>
            <w:r w:rsidRPr="00D06775">
              <w:rPr>
                <w:rFonts w:ascii="Arial" w:hAnsi="Arial" w:cs="Arial"/>
                <w:sz w:val="28"/>
                <w:szCs w:val="28"/>
              </w:rPr>
              <w:sym w:font="Wingdings" w:char="F0A8"/>
            </w:r>
            <w:permEnd w:id="223944068"/>
            <w:r w:rsidRPr="00D06775">
              <w:rPr>
                <w:rFonts w:ascii="Arial" w:hAnsi="Arial" w:cs="Arial"/>
                <w:sz w:val="28"/>
              </w:rPr>
              <w:t xml:space="preserve"> </w:t>
            </w:r>
            <w:r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tc>
          <w:tcPr>
            <w:tcW w:w="1287" w:type="dxa"/>
            <w:vAlign w:val="center"/>
          </w:tcPr>
          <w:p w14:paraId="70611D39" w14:textId="11DAA355" w:rsidR="0057509D" w:rsidRPr="00533511" w:rsidRDefault="0057509D" w:rsidP="00906AB7">
            <w:pPr>
              <w:ind w:right="-24"/>
              <w:jc w:val="center"/>
              <w:rPr>
                <w:rFonts w:ascii="Arial" w:hAnsi="Arial" w:cs="Arial"/>
                <w:sz w:val="40"/>
                <w:szCs w:val="28"/>
              </w:rPr>
            </w:pPr>
            <w:permStart w:id="1614559975" w:edGrp="everyone"/>
            <w:r w:rsidRPr="00F821B9">
              <w:rPr>
                <w:rFonts w:ascii="Arial" w:hAnsi="Arial" w:cs="Arial"/>
                <w:sz w:val="32"/>
                <w:szCs w:val="22"/>
              </w:rPr>
              <w:sym w:font="Wingdings" w:char="F0A8"/>
            </w:r>
            <w:permEnd w:id="1614559975"/>
          </w:p>
        </w:tc>
        <w:tc>
          <w:tcPr>
            <w:tcW w:w="1287" w:type="dxa"/>
            <w:tcBorders>
              <w:right w:val="single" w:sz="12" w:space="0" w:color="auto"/>
            </w:tcBorders>
            <w:vAlign w:val="center"/>
          </w:tcPr>
          <w:p w14:paraId="58AB0513" w14:textId="4E2F9BF7" w:rsidR="0057509D" w:rsidRPr="00533511" w:rsidRDefault="0057509D" w:rsidP="00906AB7">
            <w:pPr>
              <w:ind w:right="-24"/>
              <w:jc w:val="center"/>
              <w:rPr>
                <w:rFonts w:ascii="Arial" w:hAnsi="Arial" w:cs="Arial"/>
                <w:sz w:val="40"/>
                <w:szCs w:val="28"/>
              </w:rPr>
            </w:pPr>
            <w:permStart w:id="415002845" w:edGrp="everyone"/>
            <w:r w:rsidRPr="00F821B9">
              <w:rPr>
                <w:rFonts w:ascii="Arial" w:hAnsi="Arial" w:cs="Arial"/>
                <w:sz w:val="32"/>
                <w:szCs w:val="22"/>
              </w:rPr>
              <w:sym w:font="Wingdings" w:char="F0A8"/>
            </w:r>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tc>
          <w:tcPr>
            <w:tcW w:w="1417" w:type="dxa"/>
            <w:tcBorders>
              <w:bottom w:val="single" w:sz="12" w:space="0" w:color="auto"/>
            </w:tcBorders>
            <w:vAlign w:val="center"/>
          </w:tcPr>
          <w:p w14:paraId="5EF881D5" w14:textId="60B79E46" w:rsidR="0057509D" w:rsidRPr="00906AB7" w:rsidRDefault="0057509D" w:rsidP="0057509D">
            <w:pPr>
              <w:ind w:right="-24"/>
              <w:jc w:val="left"/>
              <w:rPr>
                <w:rFonts w:ascii="Arial" w:hAnsi="Arial" w:cs="Arial"/>
                <w:sz w:val="19"/>
                <w:szCs w:val="19"/>
              </w:rPr>
            </w:pPr>
            <w:permStart w:id="246832127" w:edGrp="everyone"/>
            <w:r w:rsidRPr="00D06775">
              <w:rPr>
                <w:rFonts w:ascii="Arial" w:hAnsi="Arial" w:cs="Arial"/>
                <w:sz w:val="28"/>
                <w:szCs w:val="28"/>
              </w:rPr>
              <w:sym w:font="Wingdings" w:char="F0A8"/>
            </w:r>
            <w:permEnd w:id="246832127"/>
            <w:r w:rsidRPr="00D06775">
              <w:rPr>
                <w:rFonts w:ascii="Arial" w:hAnsi="Arial" w:cs="Arial"/>
                <w:sz w:val="28"/>
              </w:rPr>
              <w:t xml:space="preserve"> </w:t>
            </w:r>
            <w:r w:rsidRPr="00906AB7">
              <w:rPr>
                <w:rFonts w:ascii="Arial" w:hAnsi="Arial" w:cs="Arial"/>
                <w:sz w:val="19"/>
                <w:szCs w:val="19"/>
              </w:rPr>
              <w:t>Workplace</w:t>
            </w:r>
          </w:p>
          <w:p w14:paraId="5D4A5B61" w14:textId="47F0EB7F" w:rsidR="0057509D" w:rsidRPr="006C5BB4" w:rsidRDefault="0057509D" w:rsidP="0057509D">
            <w:pPr>
              <w:ind w:right="-24"/>
              <w:jc w:val="left"/>
              <w:rPr>
                <w:rFonts w:ascii="Arial" w:hAnsi="Arial" w:cs="Arial"/>
                <w:sz w:val="22"/>
                <w:szCs w:val="22"/>
              </w:rPr>
            </w:pPr>
            <w:permStart w:id="1179723126" w:edGrp="everyone"/>
            <w:r w:rsidRPr="00D06775">
              <w:rPr>
                <w:rFonts w:ascii="Arial" w:hAnsi="Arial" w:cs="Arial"/>
                <w:sz w:val="28"/>
                <w:szCs w:val="28"/>
              </w:rPr>
              <w:sym w:font="Wingdings" w:char="F0A8"/>
            </w:r>
            <w:permEnd w:id="1179723126"/>
            <w:r w:rsidRPr="00D06775">
              <w:rPr>
                <w:rFonts w:ascii="Arial" w:hAnsi="Arial" w:cs="Arial"/>
                <w:sz w:val="28"/>
              </w:rPr>
              <w:t xml:space="preserve"> </w:t>
            </w:r>
            <w:r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tc>
          <w:tcPr>
            <w:tcW w:w="1287" w:type="dxa"/>
            <w:tcBorders>
              <w:bottom w:val="single" w:sz="12" w:space="0" w:color="auto"/>
            </w:tcBorders>
            <w:vAlign w:val="center"/>
          </w:tcPr>
          <w:p w14:paraId="280E5B27" w14:textId="739EAA4A" w:rsidR="0057509D" w:rsidRPr="00533511" w:rsidRDefault="0057509D" w:rsidP="0057509D">
            <w:pPr>
              <w:ind w:right="-24"/>
              <w:jc w:val="center"/>
              <w:rPr>
                <w:rFonts w:ascii="Arial" w:hAnsi="Arial" w:cs="Arial"/>
                <w:sz w:val="40"/>
                <w:szCs w:val="28"/>
              </w:rPr>
            </w:pPr>
            <w:permStart w:id="452545915" w:edGrp="everyone"/>
            <w:r w:rsidRPr="00F821B9">
              <w:rPr>
                <w:rFonts w:ascii="Arial" w:hAnsi="Arial" w:cs="Arial"/>
                <w:sz w:val="32"/>
                <w:szCs w:val="22"/>
              </w:rPr>
              <w:sym w:font="Wingdings" w:char="F0A8"/>
            </w:r>
            <w:permEnd w:id="452545915"/>
          </w:p>
        </w:tc>
        <w:tc>
          <w:tcPr>
            <w:tcW w:w="1287" w:type="dxa"/>
            <w:tcBorders>
              <w:bottom w:val="single" w:sz="12" w:space="0" w:color="auto"/>
              <w:right w:val="single" w:sz="12" w:space="0" w:color="auto"/>
            </w:tcBorders>
            <w:vAlign w:val="center"/>
          </w:tcPr>
          <w:p w14:paraId="49CBA56F" w14:textId="132E9691" w:rsidR="0057509D" w:rsidRPr="00533511" w:rsidRDefault="0057509D" w:rsidP="0057509D">
            <w:pPr>
              <w:ind w:right="-24"/>
              <w:jc w:val="center"/>
              <w:rPr>
                <w:rFonts w:ascii="Arial" w:hAnsi="Arial" w:cs="Arial"/>
                <w:sz w:val="40"/>
                <w:szCs w:val="28"/>
              </w:rPr>
            </w:pPr>
            <w:permStart w:id="112270580" w:edGrp="everyone"/>
            <w:r w:rsidRPr="00F821B9">
              <w:rPr>
                <w:rFonts w:ascii="Arial" w:hAnsi="Arial" w:cs="Arial"/>
                <w:sz w:val="32"/>
                <w:szCs w:val="22"/>
              </w:rPr>
              <w:sym w:font="Wingdings" w:char="F0A8"/>
            </w:r>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F95E5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F95E53">
            <w:pPr>
              <w:keepNext/>
              <w:rPr>
                <w:rFonts w:ascii="Arial" w:hAnsi="Arial" w:cs="Arial"/>
                <w:b/>
                <w:caps/>
                <w:szCs w:val="24"/>
              </w:rPr>
            </w:pPr>
            <w:r>
              <w:rPr>
                <w:rFonts w:ascii="Arial" w:hAnsi="Arial" w:cs="Arial"/>
                <w:b/>
                <w:caps/>
                <w:szCs w:val="24"/>
              </w:rPr>
              <w:t>ASSESSOR Comments</w:t>
            </w:r>
          </w:p>
        </w:tc>
      </w:tr>
      <w:tr w:rsidR="00E36951" w14:paraId="44D09373" w14:textId="77777777" w:rsidTr="00F95E53">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F95E53">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F95E53">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F95E53">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F95E53">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7" w:name="_Ref87853209"/>
            <w:r>
              <w:rPr>
                <w:rFonts w:cs="Arial"/>
                <w:sz w:val="20"/>
              </w:rPr>
              <w:t>Locate and explain the organisations requirements for management performance.</w:t>
            </w:r>
            <w:bookmarkEnd w:id="27"/>
          </w:p>
        </w:tc>
        <w:tc>
          <w:tcPr>
            <w:tcW w:w="1701" w:type="dxa"/>
            <w:tcBorders>
              <w:left w:val="single" w:sz="4" w:space="0" w:color="auto"/>
              <w:bottom w:val="single" w:sz="4" w:space="0" w:color="000000"/>
              <w:right w:val="single" w:sz="12" w:space="0" w:color="000000"/>
            </w:tcBorders>
            <w:vAlign w:val="center"/>
          </w:tcPr>
          <w:p w14:paraId="1D92EC79" w14:textId="5B782E26" w:rsidR="00C333BF" w:rsidRPr="00696855" w:rsidRDefault="00C333BF" w:rsidP="00C333BF">
            <w:pPr>
              <w:jc w:val="center"/>
              <w:rPr>
                <w:rFonts w:cs="Arial"/>
                <w:sz w:val="20"/>
              </w:rPr>
            </w:pPr>
            <w:permStart w:id="1400900086" w:edGrp="everyone"/>
            <w:r>
              <w:rPr>
                <w:rFonts w:ascii="Arial" w:hAnsi="Arial" w:cs="Arial"/>
                <w:sz w:val="40"/>
                <w:szCs w:val="44"/>
              </w:rPr>
              <w:sym w:font="Wingdings" w:char="F0A8"/>
            </w:r>
            <w:permEnd w:id="1400900086"/>
          </w:p>
        </w:tc>
      </w:tr>
      <w:tr w:rsidR="00C333BF" w:rsidRPr="00696855" w14:paraId="2DF6403F" w14:textId="77777777" w:rsidTr="00F95E53">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tc>
          <w:tcPr>
            <w:tcW w:w="1701" w:type="dxa"/>
            <w:tcBorders>
              <w:left w:val="single" w:sz="4" w:space="0" w:color="auto"/>
              <w:bottom w:val="single" w:sz="4" w:space="0" w:color="auto"/>
              <w:right w:val="single" w:sz="12" w:space="0" w:color="000000"/>
            </w:tcBorders>
            <w:vAlign w:val="center"/>
          </w:tcPr>
          <w:p w14:paraId="4F19DB13" w14:textId="70E54269" w:rsidR="00C333BF" w:rsidRPr="00696855" w:rsidRDefault="00C333BF" w:rsidP="00C333BF">
            <w:pPr>
              <w:jc w:val="center"/>
              <w:rPr>
                <w:rFonts w:cs="Arial"/>
                <w:sz w:val="20"/>
              </w:rPr>
            </w:pPr>
            <w:permStart w:id="1854033997" w:edGrp="everyone"/>
            <w:r>
              <w:rPr>
                <w:rFonts w:ascii="Arial" w:hAnsi="Arial" w:cs="Arial"/>
                <w:sz w:val="40"/>
                <w:szCs w:val="44"/>
              </w:rPr>
              <w:sym w:font="Wingdings" w:char="F0A8"/>
            </w:r>
            <w:permEnd w:id="1854033997"/>
          </w:p>
        </w:tc>
      </w:tr>
      <w:tr w:rsidR="00C333BF" w:rsidRPr="00696855" w14:paraId="74FCB041" w14:textId="77777777" w:rsidTr="00F95E53">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tc>
          <w:tcPr>
            <w:tcW w:w="1701" w:type="dxa"/>
            <w:tcBorders>
              <w:top w:val="single" w:sz="4" w:space="0" w:color="auto"/>
              <w:left w:val="single" w:sz="4" w:space="0" w:color="auto"/>
              <w:bottom w:val="nil"/>
              <w:right w:val="single" w:sz="12" w:space="0" w:color="000000"/>
            </w:tcBorders>
            <w:vAlign w:val="center"/>
          </w:tcPr>
          <w:p w14:paraId="5FF92B3D" w14:textId="2C0BDCB8" w:rsidR="00C333BF" w:rsidRPr="00696855" w:rsidRDefault="00C333BF" w:rsidP="00C333BF">
            <w:pPr>
              <w:jc w:val="center"/>
              <w:rPr>
                <w:rFonts w:cs="Arial"/>
                <w:sz w:val="20"/>
              </w:rPr>
            </w:pPr>
            <w:permStart w:id="705303223" w:edGrp="everyone"/>
            <w:r>
              <w:rPr>
                <w:rFonts w:ascii="Arial" w:hAnsi="Arial" w:cs="Arial"/>
                <w:sz w:val="40"/>
                <w:szCs w:val="44"/>
              </w:rPr>
              <w:sym w:font="Wingdings" w:char="F0A8"/>
            </w:r>
            <w:permEnd w:id="705303223"/>
          </w:p>
        </w:tc>
      </w:tr>
      <w:tr w:rsidR="00C333BF" w:rsidRPr="00696855" w14:paraId="7F841C4E" w14:textId="77777777" w:rsidTr="00F95E53">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0" w:name="_Ref87853268"/>
            <w:r>
              <w:rPr>
                <w:rFonts w:cs="Arial"/>
                <w:sz w:val="20"/>
              </w:rPr>
              <w:t xml:space="preserve">Locate and clarify </w:t>
            </w:r>
            <w:r w:rsidRPr="004A6C0D">
              <w:rPr>
                <w:rFonts w:cs="Arial"/>
                <w:sz w:val="20"/>
              </w:rPr>
              <w:t>organisation’s standards and values</w:t>
            </w:r>
            <w:r>
              <w:rPr>
                <w:rFonts w:cs="Arial"/>
                <w:sz w:val="20"/>
              </w:rPr>
              <w:t>.</w:t>
            </w:r>
            <w:bookmarkEnd w:id="30"/>
          </w:p>
        </w:tc>
        <w:tc>
          <w:tcPr>
            <w:tcW w:w="1701" w:type="dxa"/>
            <w:tcBorders>
              <w:left w:val="single" w:sz="4" w:space="0" w:color="auto"/>
              <w:right w:val="single" w:sz="12" w:space="0" w:color="000000"/>
            </w:tcBorders>
            <w:vAlign w:val="center"/>
          </w:tcPr>
          <w:p w14:paraId="167AC92A" w14:textId="6D146670" w:rsidR="00C333BF" w:rsidRPr="00696855" w:rsidRDefault="00C333BF" w:rsidP="00C333BF">
            <w:pPr>
              <w:jc w:val="center"/>
              <w:rPr>
                <w:rFonts w:cs="Arial"/>
                <w:sz w:val="20"/>
              </w:rPr>
            </w:pPr>
            <w:permStart w:id="699226352" w:edGrp="everyone"/>
            <w:r>
              <w:rPr>
                <w:rFonts w:ascii="Arial" w:hAnsi="Arial" w:cs="Arial"/>
                <w:sz w:val="40"/>
                <w:szCs w:val="44"/>
              </w:rPr>
              <w:sym w:font="Wingdings" w:char="F0A8"/>
            </w:r>
            <w:permEnd w:id="699226352"/>
          </w:p>
        </w:tc>
      </w:tr>
      <w:tr w:rsidR="00C333BF" w:rsidRPr="00696855" w14:paraId="146CB086" w14:textId="77777777" w:rsidTr="00F95E53">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1" w:name="_Ref87853301"/>
            <w:r>
              <w:t>Describe organisations expectations related to leadership qualities and how own performance meets these expectations.</w:t>
            </w:r>
            <w:bookmarkEnd w:id="31"/>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tc>
          <w:tcPr>
            <w:tcW w:w="1701" w:type="dxa"/>
            <w:tcBorders>
              <w:left w:val="single" w:sz="4" w:space="0" w:color="auto"/>
              <w:right w:val="single" w:sz="12" w:space="0" w:color="000000"/>
            </w:tcBorders>
            <w:vAlign w:val="center"/>
          </w:tcPr>
          <w:p w14:paraId="2AB8F3C6" w14:textId="47164631" w:rsidR="00C333BF" w:rsidRPr="00696855" w:rsidRDefault="00C333BF" w:rsidP="00C333BF">
            <w:pPr>
              <w:jc w:val="center"/>
              <w:rPr>
                <w:rFonts w:cs="Arial"/>
                <w:sz w:val="20"/>
              </w:rPr>
            </w:pPr>
            <w:permStart w:id="1365450462" w:edGrp="everyone"/>
            <w:r>
              <w:rPr>
                <w:rFonts w:ascii="Arial" w:hAnsi="Arial" w:cs="Arial"/>
                <w:sz w:val="40"/>
                <w:szCs w:val="44"/>
              </w:rPr>
              <w:sym w:font="Wingdings" w:char="F0A8"/>
            </w:r>
            <w:permEnd w:id="1365450462"/>
          </w:p>
        </w:tc>
      </w:tr>
      <w:tr w:rsidR="00C333BF" w:rsidRPr="00696855" w14:paraId="63440701" w14:textId="77777777" w:rsidTr="00F95E53">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2" w:name="_Ref87853341"/>
            <w:r>
              <w:rPr>
                <w:rFonts w:cs="Arial"/>
                <w:sz w:val="20"/>
              </w:rPr>
              <w:t>Determine and document individuals KPIs to enable individual to better meet organisational values</w:t>
            </w:r>
            <w:bookmarkEnd w:id="32"/>
          </w:p>
        </w:tc>
        <w:tc>
          <w:tcPr>
            <w:tcW w:w="1701" w:type="dxa"/>
            <w:tcBorders>
              <w:left w:val="single" w:sz="4" w:space="0" w:color="auto"/>
              <w:right w:val="single" w:sz="12" w:space="0" w:color="000000"/>
            </w:tcBorders>
            <w:vAlign w:val="center"/>
          </w:tcPr>
          <w:p w14:paraId="6CB7D3C4" w14:textId="697618E0" w:rsidR="00C333BF" w:rsidRPr="00696855" w:rsidRDefault="00C333BF" w:rsidP="00C333BF">
            <w:pPr>
              <w:jc w:val="center"/>
              <w:rPr>
                <w:rFonts w:cs="Arial"/>
                <w:sz w:val="20"/>
              </w:rPr>
            </w:pPr>
            <w:permStart w:id="571605899" w:edGrp="everyone"/>
            <w:r>
              <w:rPr>
                <w:rFonts w:ascii="Arial" w:hAnsi="Arial" w:cs="Arial"/>
                <w:sz w:val="40"/>
                <w:szCs w:val="44"/>
              </w:rPr>
              <w:sym w:font="Wingdings" w:char="F0A8"/>
            </w:r>
            <w:permEnd w:id="571605899"/>
          </w:p>
        </w:tc>
      </w:tr>
      <w:tr w:rsidR="00C333BF" w:rsidRPr="00696855" w14:paraId="1BE38726" w14:textId="77777777" w:rsidTr="00F95E53">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3" w:name="_Ref87853422"/>
            <w:r>
              <w:rPr>
                <w:rFonts w:cs="Arial"/>
                <w:sz w:val="20"/>
              </w:rPr>
              <w:t>Gather and organise information to support individual in achieving KPIs</w:t>
            </w:r>
            <w:bookmarkEnd w:id="33"/>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tc>
          <w:tcPr>
            <w:tcW w:w="1701" w:type="dxa"/>
            <w:tcBorders>
              <w:left w:val="single" w:sz="4" w:space="0" w:color="auto"/>
              <w:right w:val="single" w:sz="12" w:space="0" w:color="000000"/>
            </w:tcBorders>
            <w:vAlign w:val="center"/>
          </w:tcPr>
          <w:p w14:paraId="40C68B87" w14:textId="77239494" w:rsidR="00C333BF" w:rsidRPr="00696855" w:rsidRDefault="00C333BF" w:rsidP="00C333BF">
            <w:pPr>
              <w:jc w:val="center"/>
              <w:rPr>
                <w:rFonts w:cs="Arial"/>
                <w:sz w:val="20"/>
              </w:rPr>
            </w:pPr>
            <w:permStart w:id="1078607470" w:edGrp="everyone"/>
            <w:r>
              <w:rPr>
                <w:rFonts w:ascii="Arial" w:hAnsi="Arial" w:cs="Arial"/>
                <w:sz w:val="40"/>
                <w:szCs w:val="44"/>
              </w:rPr>
              <w:sym w:font="Wingdings" w:char="F0A8"/>
            </w:r>
            <w:permEnd w:id="1078607470"/>
          </w:p>
        </w:tc>
      </w:tr>
      <w:tr w:rsidR="00C333BF" w:rsidRPr="00696855" w14:paraId="534E2A6F" w14:textId="77777777" w:rsidTr="00F95E53">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4"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4"/>
          </w:p>
        </w:tc>
        <w:tc>
          <w:tcPr>
            <w:tcW w:w="1701" w:type="dxa"/>
            <w:tcBorders>
              <w:left w:val="single" w:sz="4" w:space="0" w:color="auto"/>
              <w:right w:val="single" w:sz="12" w:space="0" w:color="000000"/>
            </w:tcBorders>
            <w:vAlign w:val="center"/>
          </w:tcPr>
          <w:p w14:paraId="4B31DF3E" w14:textId="08E5A1DF" w:rsidR="00C333BF" w:rsidRPr="00696855" w:rsidRDefault="00C333BF" w:rsidP="00C333BF">
            <w:pPr>
              <w:jc w:val="center"/>
              <w:rPr>
                <w:rFonts w:cs="Arial"/>
                <w:sz w:val="20"/>
              </w:rPr>
            </w:pPr>
            <w:permStart w:id="632107208" w:edGrp="everyone"/>
            <w:r>
              <w:rPr>
                <w:rFonts w:ascii="Arial" w:hAnsi="Arial" w:cs="Arial"/>
                <w:sz w:val="40"/>
                <w:szCs w:val="44"/>
              </w:rPr>
              <w:sym w:font="Wingdings" w:char="F0A8"/>
            </w:r>
            <w:permEnd w:id="632107208"/>
          </w:p>
        </w:tc>
      </w:tr>
      <w:tr w:rsidR="00C333BF" w:rsidRPr="00696855" w14:paraId="77C06C8B" w14:textId="77777777" w:rsidTr="00F95E53">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5" w:name="_Ref87853456"/>
            <w:r>
              <w:rPr>
                <w:rFonts w:cs="Arial"/>
                <w:sz w:val="20"/>
              </w:rPr>
              <w:t>Encourage individual to participate in discussion and agreement of how KPIs are to be achieved and timeframe for achievement. (evidenced by signatures)</w:t>
            </w:r>
            <w:bookmarkEnd w:id="35"/>
          </w:p>
        </w:tc>
        <w:tc>
          <w:tcPr>
            <w:tcW w:w="1701" w:type="dxa"/>
            <w:tcBorders>
              <w:left w:val="single" w:sz="4" w:space="0" w:color="auto"/>
              <w:right w:val="single" w:sz="12" w:space="0" w:color="000000"/>
            </w:tcBorders>
            <w:vAlign w:val="center"/>
          </w:tcPr>
          <w:p w14:paraId="448D31E8" w14:textId="01AB22A5" w:rsidR="00C333BF" w:rsidRPr="00696855" w:rsidRDefault="00C333BF" w:rsidP="00C333BF">
            <w:pPr>
              <w:jc w:val="center"/>
              <w:rPr>
                <w:rFonts w:cs="Arial"/>
                <w:sz w:val="20"/>
              </w:rPr>
            </w:pPr>
            <w:permStart w:id="375199431" w:edGrp="everyone"/>
            <w:r>
              <w:rPr>
                <w:rFonts w:ascii="Arial" w:hAnsi="Arial" w:cs="Arial"/>
                <w:sz w:val="40"/>
                <w:szCs w:val="44"/>
              </w:rPr>
              <w:sym w:font="Wingdings" w:char="F0A8"/>
            </w:r>
            <w:permEnd w:id="375199431"/>
          </w:p>
        </w:tc>
      </w:tr>
      <w:tr w:rsidR="00C333BF" w:rsidRPr="00696855" w14:paraId="3C477B7E" w14:textId="77777777" w:rsidTr="00F95E53">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6" w:name="_Ref87853489"/>
            <w:r>
              <w:rPr>
                <w:rFonts w:cs="Arial"/>
                <w:sz w:val="20"/>
              </w:rPr>
              <w:t>Check in with individual during implementation to determine effectiveness of actions.</w:t>
            </w:r>
            <w:bookmarkEnd w:id="36"/>
          </w:p>
        </w:tc>
        <w:tc>
          <w:tcPr>
            <w:tcW w:w="1701" w:type="dxa"/>
            <w:tcBorders>
              <w:left w:val="single" w:sz="4" w:space="0" w:color="auto"/>
              <w:right w:val="single" w:sz="12" w:space="0" w:color="000000"/>
            </w:tcBorders>
            <w:vAlign w:val="center"/>
          </w:tcPr>
          <w:p w14:paraId="24CBDF6F" w14:textId="03821C16" w:rsidR="00C333BF" w:rsidRPr="00696855" w:rsidRDefault="00C333BF" w:rsidP="00C333BF">
            <w:pPr>
              <w:jc w:val="center"/>
              <w:rPr>
                <w:rFonts w:cs="Arial"/>
                <w:sz w:val="20"/>
              </w:rPr>
            </w:pPr>
            <w:permStart w:id="1783133437" w:edGrp="everyone"/>
            <w:r>
              <w:rPr>
                <w:rFonts w:ascii="Arial" w:hAnsi="Arial" w:cs="Arial"/>
                <w:sz w:val="40"/>
                <w:szCs w:val="44"/>
              </w:rPr>
              <w:sym w:font="Wingdings" w:char="F0A8"/>
            </w:r>
            <w:permEnd w:id="1783133437"/>
          </w:p>
        </w:tc>
      </w:tr>
      <w:tr w:rsidR="00C333BF" w:rsidRPr="00696855" w14:paraId="04EE2D7D" w14:textId="77777777" w:rsidTr="00F95E53">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7" w:name="_Ref87853502"/>
            <w:r>
              <w:rPr>
                <w:rFonts w:cs="Arial"/>
                <w:sz w:val="20"/>
              </w:rPr>
              <w:t>Undertake self-assessment of behaviour and make adjustments as required to meet organisational standards and values.</w:t>
            </w:r>
            <w:bookmarkEnd w:id="37"/>
          </w:p>
        </w:tc>
        <w:tc>
          <w:tcPr>
            <w:tcW w:w="1701" w:type="dxa"/>
            <w:tcBorders>
              <w:left w:val="single" w:sz="4" w:space="0" w:color="auto"/>
              <w:right w:val="single" w:sz="12" w:space="0" w:color="000000"/>
            </w:tcBorders>
            <w:vAlign w:val="center"/>
          </w:tcPr>
          <w:p w14:paraId="09B52236" w14:textId="7B45A8CD" w:rsidR="00C333BF" w:rsidRPr="00696855" w:rsidRDefault="00C333BF" w:rsidP="00C333BF">
            <w:pPr>
              <w:jc w:val="center"/>
              <w:rPr>
                <w:rFonts w:cs="Arial"/>
                <w:sz w:val="20"/>
              </w:rPr>
            </w:pPr>
            <w:permStart w:id="574693114" w:edGrp="everyone"/>
            <w:r>
              <w:rPr>
                <w:rFonts w:ascii="Arial" w:hAnsi="Arial" w:cs="Arial"/>
                <w:sz w:val="40"/>
                <w:szCs w:val="44"/>
              </w:rPr>
              <w:sym w:font="Wingdings" w:char="F0A8"/>
            </w:r>
            <w:permEnd w:id="574693114"/>
          </w:p>
        </w:tc>
      </w:tr>
      <w:tr w:rsidR="00C333BF" w:rsidRPr="00696855" w14:paraId="1FF9CBC8" w14:textId="77777777" w:rsidTr="00F95E53">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8"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8"/>
          </w:p>
        </w:tc>
        <w:tc>
          <w:tcPr>
            <w:tcW w:w="1701" w:type="dxa"/>
            <w:tcBorders>
              <w:left w:val="single" w:sz="4" w:space="0" w:color="auto"/>
              <w:right w:val="single" w:sz="12" w:space="0" w:color="000000"/>
            </w:tcBorders>
            <w:vAlign w:val="center"/>
          </w:tcPr>
          <w:p w14:paraId="69E8B878" w14:textId="5BFE44C6" w:rsidR="00C333BF" w:rsidRPr="00696855" w:rsidRDefault="00C333BF" w:rsidP="00C333BF">
            <w:pPr>
              <w:jc w:val="center"/>
              <w:rPr>
                <w:rFonts w:cs="Arial"/>
                <w:sz w:val="20"/>
              </w:rPr>
            </w:pPr>
            <w:permStart w:id="951800458" w:edGrp="everyone"/>
            <w:r>
              <w:rPr>
                <w:rFonts w:ascii="Arial" w:hAnsi="Arial" w:cs="Arial"/>
                <w:sz w:val="40"/>
                <w:szCs w:val="44"/>
              </w:rPr>
              <w:sym w:font="Wingdings" w:char="F0A8"/>
            </w:r>
            <w:permEnd w:id="951800458"/>
          </w:p>
        </w:tc>
      </w:tr>
      <w:tr w:rsidR="00C333BF" w:rsidRPr="00696855" w14:paraId="63C438E3" w14:textId="77777777" w:rsidTr="00F95E53">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39" w:name="_Ref87853846"/>
            <w:r>
              <w:rPr>
                <w:rFonts w:cs="Arial"/>
                <w:sz w:val="20"/>
              </w:rPr>
              <w:t>Speak with individuals team member to confirm that individual is achieving KPIs.</w:t>
            </w:r>
            <w:bookmarkEnd w:id="39"/>
          </w:p>
        </w:tc>
        <w:tc>
          <w:tcPr>
            <w:tcW w:w="1701" w:type="dxa"/>
            <w:tcBorders>
              <w:left w:val="single" w:sz="4" w:space="0" w:color="auto"/>
              <w:right w:val="single" w:sz="12" w:space="0" w:color="000000"/>
            </w:tcBorders>
            <w:vAlign w:val="center"/>
          </w:tcPr>
          <w:p w14:paraId="4C1F31BF" w14:textId="357002D9" w:rsidR="00C333BF" w:rsidRPr="00696855" w:rsidRDefault="00C333BF" w:rsidP="00C333BF">
            <w:pPr>
              <w:jc w:val="center"/>
              <w:rPr>
                <w:rFonts w:cs="Arial"/>
                <w:sz w:val="20"/>
              </w:rPr>
            </w:pPr>
            <w:permStart w:id="1357061733" w:edGrp="everyone"/>
            <w:r>
              <w:rPr>
                <w:rFonts w:ascii="Arial" w:hAnsi="Arial" w:cs="Arial"/>
                <w:sz w:val="40"/>
                <w:szCs w:val="44"/>
              </w:rPr>
              <w:sym w:font="Wingdings" w:char="F0A8"/>
            </w:r>
            <w:permEnd w:id="1357061733"/>
          </w:p>
        </w:tc>
      </w:tr>
      <w:tr w:rsidR="00C333BF" w:rsidRPr="00696855" w14:paraId="2C55CF67" w14:textId="77777777" w:rsidTr="00F95E53">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0"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0"/>
          </w:p>
        </w:tc>
        <w:tc>
          <w:tcPr>
            <w:tcW w:w="1701" w:type="dxa"/>
            <w:tcBorders>
              <w:left w:val="single" w:sz="4" w:space="0" w:color="auto"/>
              <w:bottom w:val="single" w:sz="4" w:space="0" w:color="000000"/>
              <w:right w:val="single" w:sz="12" w:space="0" w:color="000000"/>
            </w:tcBorders>
            <w:vAlign w:val="center"/>
          </w:tcPr>
          <w:p w14:paraId="55229FB5" w14:textId="320595ED" w:rsidR="00C333BF" w:rsidRPr="00696855" w:rsidRDefault="00C333BF" w:rsidP="00C333BF">
            <w:pPr>
              <w:jc w:val="center"/>
              <w:rPr>
                <w:rFonts w:cs="Arial"/>
                <w:sz w:val="20"/>
              </w:rPr>
            </w:pPr>
            <w:permStart w:id="2054556822" w:edGrp="everyone"/>
            <w:r>
              <w:rPr>
                <w:rFonts w:ascii="Arial" w:hAnsi="Arial" w:cs="Arial"/>
                <w:sz w:val="40"/>
                <w:szCs w:val="44"/>
              </w:rPr>
              <w:sym w:font="Wingdings" w:char="F0A8"/>
            </w:r>
            <w:permEnd w:id="2054556822"/>
          </w:p>
        </w:tc>
      </w:tr>
      <w:tr w:rsidR="00C333BF" w:rsidRPr="00696855" w14:paraId="7C4B4D76" w14:textId="77777777" w:rsidTr="00F95E53">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1"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1"/>
          </w:p>
        </w:tc>
        <w:tc>
          <w:tcPr>
            <w:tcW w:w="1701" w:type="dxa"/>
            <w:tcBorders>
              <w:left w:val="single" w:sz="4" w:space="0" w:color="auto"/>
              <w:bottom w:val="single" w:sz="12" w:space="0" w:color="000000"/>
              <w:right w:val="single" w:sz="12" w:space="0" w:color="000000"/>
            </w:tcBorders>
            <w:vAlign w:val="center"/>
          </w:tcPr>
          <w:p w14:paraId="3DD3AAC6" w14:textId="45C9C610" w:rsidR="00C333BF" w:rsidRPr="00696855" w:rsidRDefault="00C333BF" w:rsidP="00C333BF">
            <w:pPr>
              <w:jc w:val="center"/>
              <w:rPr>
                <w:rFonts w:cs="Arial"/>
                <w:sz w:val="20"/>
              </w:rPr>
            </w:pPr>
            <w:permStart w:id="1729395542" w:edGrp="everyone"/>
            <w:r>
              <w:rPr>
                <w:rFonts w:ascii="Arial" w:hAnsi="Arial" w:cs="Arial"/>
                <w:sz w:val="40"/>
                <w:szCs w:val="44"/>
              </w:rPr>
              <w:sym w:font="Wingdings" w:char="F0A8"/>
            </w:r>
            <w:permEnd w:id="1729395542"/>
          </w:p>
        </w:tc>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2B199CB9" w:rsidR="00951F5B" w:rsidRPr="00D041B0" w:rsidRDefault="00A4273D" w:rsidP="00D041B0">
            <w:pPr>
              <w:jc w:val="left"/>
              <w:rPr>
                <w:rFonts w:cs="Calibri"/>
              </w:rPr>
            </w:pPr>
            <w:permStart w:id="1062089479" w:edGrp="everyone"/>
            <w:r w:rsidRPr="00A4273D">
              <w:rPr>
                <w:rFonts w:cs="Calibri"/>
              </w:rPr>
              <w:t>Jordan Smith</w:t>
            </w:r>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0C15915B" w:rsidR="00951F5B" w:rsidRPr="00D041B0" w:rsidRDefault="00A4273D" w:rsidP="00D041B0">
            <w:pPr>
              <w:jc w:val="left"/>
              <w:rPr>
                <w:rFonts w:cs="Calibri"/>
              </w:rPr>
            </w:pPr>
            <w:permStart w:id="140193321" w:edGrp="everyone"/>
            <w:r w:rsidRPr="00A4273D">
              <w:rPr>
                <w:rFonts w:cs="Calibri"/>
              </w:rPr>
              <w:t>April 2025 – September 2025</w:t>
            </w:r>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3C7BD8AB" w:rsidR="00951F5B" w:rsidRPr="00D041B0" w:rsidRDefault="00A4273D" w:rsidP="00D041B0">
            <w:pPr>
              <w:jc w:val="left"/>
              <w:rPr>
                <w:rFonts w:cs="Calibri"/>
              </w:rPr>
            </w:pPr>
            <w:permStart w:id="920473009" w:edGrp="everyone"/>
            <w:r w:rsidRPr="00A4273D">
              <w:rPr>
                <w:rFonts w:cs="Calibri"/>
              </w:rPr>
              <w:t>Civil Construction Labourer</w:t>
            </w:r>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44F85BD3" w:rsidR="00951F5B" w:rsidRPr="00D041B0" w:rsidRDefault="00A4273D" w:rsidP="00D041B0">
            <w:pPr>
              <w:jc w:val="left"/>
              <w:rPr>
                <w:rFonts w:cs="Calibri"/>
              </w:rPr>
            </w:pPr>
            <w:permStart w:id="1389300608" w:edGrp="everyone"/>
            <w:r w:rsidRPr="00A4273D">
              <w:rPr>
                <w:rFonts w:cs="Calibri"/>
              </w:rPr>
              <w:t>Sam Taylor</w:t>
            </w:r>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400E2FC1" w:rsidR="00951F5B" w:rsidRPr="00D041B0" w:rsidRDefault="00A4273D" w:rsidP="00D041B0">
            <w:pPr>
              <w:jc w:val="left"/>
              <w:rPr>
                <w:rFonts w:cs="Calibri"/>
              </w:rPr>
            </w:pPr>
            <w:permStart w:id="827478792" w:edGrp="everyone"/>
            <w:r w:rsidRPr="00A4273D">
              <w:rPr>
                <w:rFonts w:cs="Calibri"/>
              </w:rPr>
              <w:t>17 April 2025</w:t>
            </w:r>
            <w:permEnd w:id="827478792"/>
          </w:p>
        </w:tc>
      </w:tr>
      <w:tr w:rsidR="00951F5B" w:rsidRPr="002633BA" w14:paraId="1CE68857"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627B3356" w:rsidR="00951F5B" w:rsidRPr="00D041B0" w:rsidRDefault="00951F5B" w:rsidP="00F95E53">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r w:rsidR="00A4273D">
              <w:rPr>
                <w:rFonts w:cs="Calibri"/>
                <w:color w:val="FFFFFF"/>
              </w:rPr>
              <w:t xml:space="preserve"> </w:t>
            </w:r>
            <w:r w:rsidR="00A4273D" w:rsidRPr="00A4273D">
              <w:rPr>
                <w:rFonts w:cs="Calibri"/>
              </w:rPr>
              <w:t>Worksite</w:t>
            </w:r>
            <w:r w:rsidR="00A4273D">
              <w:rPr>
                <w:rFonts w:cs="Calibri"/>
                <w:color w:val="FFFFFF"/>
              </w:rPr>
              <w:t xml:space="preserve"> </w:t>
            </w:r>
            <w:r w:rsidR="00A4273D" w:rsidRPr="00A4273D">
              <w:rPr>
                <w:rFonts w:cs="Calibri"/>
              </w:rPr>
              <w:t>Safety Compliance</w:t>
            </w:r>
            <w:permEnd w:id="269120536"/>
          </w:p>
        </w:tc>
      </w:tr>
      <w:tr w:rsidR="00951F5B" w:rsidRPr="002633BA" w14:paraId="226D1675"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20A46D31" w:rsidR="00951F5B" w:rsidRPr="00D041B0" w:rsidRDefault="00951F5B" w:rsidP="00F95E53">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r w:rsidR="00A4273D" w:rsidRPr="00A4273D">
              <w:rPr>
                <w:rFonts w:cs="Calibri"/>
              </w:rPr>
              <w:t>Ensure all work is completed safely and in accordance with site safety protocols and WHS legislation</w:t>
            </w:r>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F95E53">
            <w:pPr>
              <w:spacing w:after="120"/>
              <w:rPr>
                <w:rFonts w:cs="Calibri"/>
                <w:b/>
                <w:bCs/>
              </w:rPr>
            </w:pPr>
            <w:r>
              <w:rPr>
                <w:rFonts w:cs="Calibri"/>
                <w:b/>
                <w:bCs/>
              </w:rPr>
              <w:t>Key Performance Indicator</w:t>
            </w:r>
            <w:r w:rsidRPr="002633BA">
              <w:rPr>
                <w:rFonts w:cs="Calibri"/>
                <w:b/>
                <w:bCs/>
              </w:rPr>
              <w:t>:</w:t>
            </w:r>
          </w:p>
          <w:p w14:paraId="508B20C3" w14:textId="1E2B2651" w:rsidR="00951F5B" w:rsidRPr="00D041B0" w:rsidRDefault="00A4273D" w:rsidP="00F95E53">
            <w:pPr>
              <w:spacing w:after="120"/>
              <w:rPr>
                <w:rFonts w:cs="Calibri"/>
              </w:rPr>
            </w:pPr>
            <w:permStart w:id="1201364733" w:edGrp="everyone"/>
            <w:r w:rsidRPr="00A4273D">
              <w:rPr>
                <w:rFonts w:cs="Calibri"/>
              </w:rPr>
              <w:t>Zero safety breaches; attend 100% of toolbox talks and complete required safety documentation daily</w:t>
            </w:r>
            <w:permEnd w:id="1201364733"/>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F95E53">
            <w:pPr>
              <w:spacing w:after="120"/>
              <w:rPr>
                <w:rFonts w:cs="Calibri"/>
                <w:b/>
                <w:bCs/>
              </w:rPr>
            </w:pPr>
            <w:r w:rsidRPr="002633BA">
              <w:rPr>
                <w:rFonts w:cs="Calibri"/>
                <w:b/>
                <w:bCs/>
              </w:rPr>
              <w:t>Review Date</w:t>
            </w:r>
            <w:r w:rsidR="00D041B0">
              <w:rPr>
                <w:rFonts w:cs="Calibri"/>
                <w:b/>
                <w:bCs/>
              </w:rPr>
              <w:t>:</w:t>
            </w:r>
          </w:p>
          <w:p w14:paraId="0474C69D" w14:textId="2298EFCF" w:rsidR="00D041B0" w:rsidRPr="00D041B0" w:rsidRDefault="00A4273D" w:rsidP="00F95E53">
            <w:pPr>
              <w:spacing w:after="120"/>
              <w:rPr>
                <w:rFonts w:cs="Calibri"/>
              </w:rPr>
            </w:pPr>
            <w:permStart w:id="588278771" w:edGrp="everyone"/>
            <w:r w:rsidRPr="00A4273D">
              <w:rPr>
                <w:rFonts w:cs="Calibri"/>
              </w:rPr>
              <w:t>31 July 2025</w:t>
            </w:r>
            <w:permEnd w:id="588278771"/>
          </w:p>
        </w:tc>
      </w:tr>
      <w:tr w:rsidR="00951F5B" w:rsidRPr="002633BA" w14:paraId="72C1FEEF"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59F6318B" w:rsidR="00951F5B" w:rsidRPr="00D041B0" w:rsidRDefault="00951F5B" w:rsidP="00F95E53">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r w:rsidR="00A4273D" w:rsidRPr="00A4273D">
              <w:rPr>
                <w:rFonts w:cs="Calibri"/>
              </w:rPr>
              <w:t>Project Efficiency and Task</w:t>
            </w:r>
            <w:r w:rsidR="00A4273D" w:rsidRPr="00A4273D">
              <w:rPr>
                <w:rFonts w:cs="Calibri"/>
                <w:color w:val="FFFFFF"/>
              </w:rPr>
              <w:t xml:space="preserve"> </w:t>
            </w:r>
            <w:r w:rsidR="00A4273D" w:rsidRPr="00A4273D">
              <w:rPr>
                <w:rFonts w:cs="Calibri"/>
              </w:rPr>
              <w:t>Completio</w:t>
            </w:r>
            <w:r w:rsidR="00A4273D">
              <w:rPr>
                <w:rFonts w:cs="Calibri"/>
              </w:rPr>
              <w:t>n</w:t>
            </w:r>
            <w:permEnd w:id="494434933"/>
          </w:p>
        </w:tc>
      </w:tr>
      <w:tr w:rsidR="00951F5B" w:rsidRPr="002633BA" w14:paraId="0B22AD48"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2191654C" w:rsidR="00951F5B" w:rsidRPr="00D041B0" w:rsidRDefault="00951F5B" w:rsidP="00F95E53">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r w:rsidR="00A4273D" w:rsidRPr="00A4273D">
              <w:rPr>
                <w:rFonts w:cs="Calibri"/>
                <w:b/>
                <w:bCs/>
              </w:rPr>
              <w:t>Contribute to meeting project deadlines through efficient and high-quality work</w:t>
            </w:r>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F95E53">
            <w:pPr>
              <w:spacing w:after="120"/>
              <w:rPr>
                <w:rFonts w:cs="Calibri"/>
                <w:b/>
                <w:bCs/>
              </w:rPr>
            </w:pPr>
            <w:r>
              <w:rPr>
                <w:rFonts w:cs="Calibri"/>
                <w:b/>
                <w:bCs/>
              </w:rPr>
              <w:t>Key Performance Indicator</w:t>
            </w:r>
            <w:r w:rsidRPr="002633BA">
              <w:rPr>
                <w:rFonts w:cs="Calibri"/>
                <w:b/>
                <w:bCs/>
              </w:rPr>
              <w:t>:</w:t>
            </w:r>
          </w:p>
          <w:p w14:paraId="36830A48" w14:textId="0429678B" w:rsidR="00951F5B" w:rsidRPr="00D041B0" w:rsidRDefault="00A4273D" w:rsidP="00F95E53">
            <w:pPr>
              <w:spacing w:after="120"/>
              <w:rPr>
                <w:rFonts w:cs="Calibri"/>
              </w:rPr>
            </w:pPr>
            <w:permStart w:id="57104883" w:edGrp="everyone"/>
            <w:r w:rsidRPr="00A4273D">
              <w:rPr>
                <w:rFonts w:cs="Calibri"/>
              </w:rPr>
              <w:t>Complete daily assigned tasks to schedule with less than 5% rework required</w:t>
            </w:r>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F95E53">
            <w:pPr>
              <w:spacing w:after="120"/>
              <w:rPr>
                <w:rFonts w:cs="Calibri"/>
                <w:b/>
                <w:bCs/>
              </w:rPr>
            </w:pPr>
            <w:r w:rsidRPr="002633BA">
              <w:rPr>
                <w:rFonts w:cs="Calibri"/>
                <w:b/>
                <w:bCs/>
              </w:rPr>
              <w:t>Review Date</w:t>
            </w:r>
            <w:r w:rsidR="00D041B0">
              <w:rPr>
                <w:rFonts w:cs="Calibri"/>
                <w:b/>
                <w:bCs/>
              </w:rPr>
              <w:t>:</w:t>
            </w:r>
          </w:p>
          <w:p w14:paraId="5C2E3177" w14:textId="5473A391" w:rsidR="00D041B0" w:rsidRPr="00D041B0" w:rsidRDefault="00A4273D" w:rsidP="00F95E53">
            <w:pPr>
              <w:spacing w:after="120"/>
              <w:rPr>
                <w:rFonts w:cs="Calibri"/>
              </w:rPr>
            </w:pPr>
            <w:permStart w:id="59965829" w:edGrp="everyone"/>
            <w:r w:rsidRPr="00A4273D">
              <w:rPr>
                <w:rFonts w:cs="Calibri"/>
              </w:rPr>
              <w:t>31 July 2025</w:t>
            </w:r>
            <w:permEnd w:id="59965829"/>
          </w:p>
        </w:tc>
      </w:tr>
      <w:tr w:rsidR="00951F5B" w:rsidRPr="002633BA" w14:paraId="6742FA18"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1730A149" w:rsidR="00951F5B" w:rsidRPr="00D041B0" w:rsidRDefault="00951F5B" w:rsidP="00F95E53">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r w:rsidR="00A4273D" w:rsidRPr="00A4273D">
              <w:rPr>
                <w:rFonts w:cs="Calibri"/>
              </w:rPr>
              <w:t>Team Communication and Site Coordinatio</w:t>
            </w:r>
            <w:r w:rsidR="00A4273D">
              <w:rPr>
                <w:rFonts w:cs="Calibri"/>
              </w:rPr>
              <w:t>n</w:t>
            </w:r>
            <w:permEnd w:id="935920314"/>
          </w:p>
        </w:tc>
      </w:tr>
      <w:tr w:rsidR="00951F5B" w:rsidRPr="002633BA" w14:paraId="72BED39A" w14:textId="77777777" w:rsidTr="00F95E5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48D12B73" w:rsidR="00951F5B" w:rsidRPr="00D041B0" w:rsidRDefault="00951F5B" w:rsidP="00F95E53">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r w:rsidR="00A4273D" w:rsidRPr="00A4273D">
              <w:rPr>
                <w:rFonts w:cs="Calibri"/>
                <w:b/>
                <w:bCs/>
              </w:rPr>
              <w:t>Promote clear, safe, and effective communication across teams and trades onsite</w:t>
            </w:r>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F95E53">
            <w:pPr>
              <w:spacing w:after="120"/>
              <w:rPr>
                <w:rFonts w:cs="Calibri"/>
                <w:b/>
                <w:bCs/>
              </w:rPr>
            </w:pPr>
            <w:r>
              <w:rPr>
                <w:rFonts w:cs="Calibri"/>
                <w:b/>
                <w:bCs/>
              </w:rPr>
              <w:t>Key Performance Indicator</w:t>
            </w:r>
            <w:r w:rsidRPr="002633BA">
              <w:rPr>
                <w:rFonts w:cs="Calibri"/>
                <w:b/>
                <w:bCs/>
              </w:rPr>
              <w:t>:</w:t>
            </w:r>
          </w:p>
          <w:p w14:paraId="5DD34018" w14:textId="45F32A97" w:rsidR="00951F5B" w:rsidRPr="00D041B0" w:rsidRDefault="00A4273D" w:rsidP="00F95E53">
            <w:pPr>
              <w:spacing w:after="120"/>
              <w:rPr>
                <w:rFonts w:cs="Calibri"/>
              </w:rPr>
            </w:pPr>
            <w:permStart w:id="968845303" w:edGrp="everyone"/>
            <w:r w:rsidRPr="00A4273D">
              <w:rPr>
                <w:rFonts w:cs="Calibri"/>
              </w:rPr>
              <w:t>Use site radios and hand signals correctly, report issues promptly, and attend all pre-start meetings</w:t>
            </w:r>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F95E53">
            <w:pPr>
              <w:spacing w:after="120"/>
              <w:rPr>
                <w:rFonts w:cs="Calibri"/>
              </w:rPr>
            </w:pPr>
            <w:r w:rsidRPr="002633BA">
              <w:rPr>
                <w:rFonts w:cs="Calibri"/>
                <w:b/>
                <w:bCs/>
              </w:rPr>
              <w:t>Review Date</w:t>
            </w:r>
            <w:r w:rsidR="00D041B0">
              <w:rPr>
                <w:rFonts w:cs="Calibri"/>
                <w:b/>
                <w:bCs/>
              </w:rPr>
              <w:t>:</w:t>
            </w:r>
          </w:p>
          <w:p w14:paraId="0C4ED015" w14:textId="26276160" w:rsidR="00D041B0" w:rsidRPr="00D041B0" w:rsidRDefault="00A4273D" w:rsidP="00F95E53">
            <w:pPr>
              <w:spacing w:after="120"/>
              <w:rPr>
                <w:rFonts w:cs="Calibri"/>
              </w:rPr>
            </w:pPr>
            <w:permStart w:id="2135759376" w:edGrp="everyone"/>
            <w:r w:rsidRPr="00A4273D">
              <w:rPr>
                <w:rFonts w:cs="Calibri"/>
              </w:rPr>
              <w:t>31 July 2025</w:t>
            </w:r>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F95E53">
            <w:pPr>
              <w:spacing w:after="120"/>
              <w:rPr>
                <w:rFonts w:cs="Calibri"/>
                <w:b/>
                <w:bCs/>
              </w:rPr>
            </w:pPr>
            <w:r>
              <w:rPr>
                <w:rFonts w:cs="Calibri"/>
                <w:b/>
                <w:bCs/>
              </w:rPr>
              <w:t>This plan will be implemented by the following actions:</w:t>
            </w:r>
          </w:p>
          <w:p w14:paraId="52AF9331" w14:textId="77777777" w:rsidR="00A4273D" w:rsidRPr="00A4273D" w:rsidRDefault="00A4273D" w:rsidP="00A4273D">
            <w:pPr>
              <w:spacing w:before="100" w:beforeAutospacing="1" w:after="100" w:afterAutospacing="1"/>
              <w:jc w:val="left"/>
              <w:rPr>
                <w:rFonts w:ascii="Times New Roman" w:hAnsi="Times New Roman"/>
                <w:szCs w:val="24"/>
                <w:lang w:eastAsia="en-AU"/>
              </w:rPr>
            </w:pPr>
            <w:permStart w:id="187237629" w:edGrp="everyone"/>
            <w:r w:rsidRPr="00A4273D">
              <w:rPr>
                <w:rFonts w:ascii="Times New Roman" w:hAnsi="Symbol"/>
                <w:szCs w:val="24"/>
                <w:lang w:eastAsia="en-AU"/>
              </w:rPr>
              <w:t></w:t>
            </w:r>
            <w:r w:rsidRPr="00A4273D">
              <w:rPr>
                <w:rFonts w:ascii="Times New Roman" w:hAnsi="Times New Roman"/>
                <w:szCs w:val="24"/>
                <w:lang w:eastAsia="en-AU"/>
              </w:rPr>
              <w:t xml:space="preserve">  Weekly check-ins with site supervisor for performance feedback</w:t>
            </w:r>
          </w:p>
          <w:p w14:paraId="34AEA813" w14:textId="77777777" w:rsidR="00A4273D" w:rsidRPr="00A4273D" w:rsidRDefault="00A4273D" w:rsidP="00A4273D">
            <w:pPr>
              <w:spacing w:before="100" w:beforeAutospacing="1" w:after="100" w:afterAutospacing="1"/>
              <w:jc w:val="left"/>
              <w:rPr>
                <w:rFonts w:ascii="Times New Roman" w:hAnsi="Times New Roman"/>
                <w:szCs w:val="24"/>
                <w:lang w:eastAsia="en-AU"/>
              </w:rPr>
            </w:pPr>
            <w:r w:rsidRPr="00A4273D">
              <w:rPr>
                <w:rFonts w:ascii="Times New Roman" w:hAnsi="Symbol"/>
                <w:szCs w:val="24"/>
                <w:lang w:eastAsia="en-AU"/>
              </w:rPr>
              <w:t></w:t>
            </w:r>
            <w:r w:rsidRPr="00A4273D">
              <w:rPr>
                <w:rFonts w:ascii="Times New Roman" w:hAnsi="Times New Roman"/>
                <w:szCs w:val="24"/>
                <w:lang w:eastAsia="en-AU"/>
              </w:rPr>
              <w:t xml:space="preserve">  Participation in monthly safety drills and refresher training</w:t>
            </w:r>
          </w:p>
          <w:p w14:paraId="2B72C29C" w14:textId="77777777" w:rsidR="00A4273D" w:rsidRPr="00A4273D" w:rsidRDefault="00A4273D" w:rsidP="00A4273D">
            <w:pPr>
              <w:spacing w:before="100" w:beforeAutospacing="1" w:after="100" w:afterAutospacing="1"/>
              <w:jc w:val="left"/>
              <w:rPr>
                <w:rFonts w:ascii="Times New Roman" w:hAnsi="Times New Roman"/>
                <w:szCs w:val="24"/>
                <w:lang w:eastAsia="en-AU"/>
              </w:rPr>
            </w:pPr>
            <w:r w:rsidRPr="00A4273D">
              <w:rPr>
                <w:rFonts w:ascii="Times New Roman" w:hAnsi="Symbol"/>
                <w:szCs w:val="24"/>
                <w:lang w:eastAsia="en-AU"/>
              </w:rPr>
              <w:t></w:t>
            </w:r>
            <w:r w:rsidRPr="00A4273D">
              <w:rPr>
                <w:rFonts w:ascii="Times New Roman" w:hAnsi="Times New Roman"/>
                <w:szCs w:val="24"/>
                <w:lang w:eastAsia="en-AU"/>
              </w:rPr>
              <w:t xml:space="preserve">  Encourage open communication and involve employee in hazard ID and risk assessments</w:t>
            </w:r>
          </w:p>
          <w:p w14:paraId="6CA0AF1D" w14:textId="77777777" w:rsidR="00A4273D" w:rsidRPr="00A4273D" w:rsidRDefault="00A4273D" w:rsidP="00A4273D">
            <w:pPr>
              <w:spacing w:before="100" w:beforeAutospacing="1" w:after="100" w:afterAutospacing="1"/>
              <w:jc w:val="left"/>
              <w:rPr>
                <w:rFonts w:ascii="Times New Roman" w:hAnsi="Times New Roman"/>
                <w:szCs w:val="24"/>
                <w:lang w:eastAsia="en-AU"/>
              </w:rPr>
            </w:pPr>
            <w:r w:rsidRPr="00A4273D">
              <w:rPr>
                <w:rFonts w:ascii="Times New Roman" w:hAnsi="Symbol"/>
                <w:szCs w:val="24"/>
                <w:lang w:eastAsia="en-AU"/>
              </w:rPr>
              <w:t></w:t>
            </w:r>
            <w:r w:rsidRPr="00A4273D">
              <w:rPr>
                <w:rFonts w:ascii="Times New Roman" w:hAnsi="Times New Roman"/>
                <w:szCs w:val="24"/>
                <w:lang w:eastAsia="en-AU"/>
              </w:rPr>
              <w:t xml:space="preserve">  Review of task outcomes and adjusting techniques or tools as needed</w:t>
            </w:r>
          </w:p>
          <w:p w14:paraId="6B6AE092" w14:textId="77777777" w:rsidR="00A4273D" w:rsidRPr="00A4273D" w:rsidRDefault="00A4273D" w:rsidP="00A4273D">
            <w:pPr>
              <w:spacing w:before="100" w:beforeAutospacing="1" w:after="100" w:afterAutospacing="1"/>
              <w:jc w:val="left"/>
              <w:rPr>
                <w:rFonts w:ascii="Times New Roman" w:hAnsi="Times New Roman"/>
                <w:szCs w:val="24"/>
                <w:lang w:eastAsia="en-AU"/>
              </w:rPr>
            </w:pPr>
            <w:r w:rsidRPr="00A4273D">
              <w:rPr>
                <w:rFonts w:ascii="Times New Roman" w:hAnsi="Symbol"/>
                <w:szCs w:val="24"/>
                <w:lang w:eastAsia="en-AU"/>
              </w:rPr>
              <w:t></w:t>
            </w:r>
            <w:r w:rsidRPr="00A4273D">
              <w:rPr>
                <w:rFonts w:ascii="Times New Roman" w:hAnsi="Times New Roman"/>
                <w:szCs w:val="24"/>
                <w:lang w:eastAsia="en-AU"/>
              </w:rPr>
              <w:t xml:space="preserve">  Track and record progress through daily logs and supervisor reports</w:t>
            </w:r>
          </w:p>
          <w:permEnd w:id="187237629"/>
          <w:p w14:paraId="4451A93C" w14:textId="77777777" w:rsidR="00D041B0" w:rsidRDefault="00D041B0" w:rsidP="00951F5B">
            <w:pPr>
              <w:pStyle w:val="ListParagraph"/>
              <w:numPr>
                <w:ilvl w:val="0"/>
                <w:numId w:val="39"/>
              </w:numPr>
              <w:spacing w:before="120" w:after="120"/>
              <w:ind w:left="306"/>
              <w:contextualSpacing w:val="0"/>
              <w:jc w:val="left"/>
            </w:pPr>
            <w:r>
              <w:t xml:space="preserve"> </w:t>
            </w:r>
          </w:p>
          <w:p w14:paraId="0BD63D50" w14:textId="60715FA2" w:rsidR="00D041B0" w:rsidRDefault="00D041B0" w:rsidP="00951F5B">
            <w:pPr>
              <w:pStyle w:val="ListParagraph"/>
              <w:numPr>
                <w:ilvl w:val="0"/>
                <w:numId w:val="39"/>
              </w:numPr>
              <w:spacing w:before="120" w:after="120"/>
              <w:ind w:left="306"/>
              <w:contextualSpacing w:val="0"/>
              <w:jc w:val="left"/>
            </w:pPr>
            <w:permStart w:id="869009305" w:edGrp="everyone"/>
            <w:permEnd w:id="869009305"/>
            <w:r>
              <w:lastRenderedPageBreak/>
              <w:t xml:space="preserve"> </w:t>
            </w:r>
          </w:p>
          <w:p w14:paraId="76D17C0F" w14:textId="34FAE9B9" w:rsidR="00D041B0" w:rsidRPr="00D041B0" w:rsidRDefault="00D041B0" w:rsidP="00F95E53">
            <w:pPr>
              <w:pStyle w:val="ListParagraph"/>
              <w:numPr>
                <w:ilvl w:val="0"/>
                <w:numId w:val="39"/>
              </w:numPr>
              <w:spacing w:before="120" w:after="120"/>
              <w:ind w:left="306"/>
              <w:contextualSpacing w:val="0"/>
              <w:jc w:val="left"/>
            </w:pPr>
            <w:permStart w:id="1045707644" w:edGrp="everyone"/>
            <w:permEnd w:id="1045707644"/>
            <w:r>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F95E53">
            <w:pPr>
              <w:spacing w:after="120"/>
              <w:rPr>
                <w:rFonts w:cs="Calibri"/>
                <w:b/>
                <w:bCs/>
              </w:rPr>
            </w:pPr>
            <w:r>
              <w:rPr>
                <w:rFonts w:cs="Calibri"/>
                <w:b/>
                <w:bCs/>
              </w:rPr>
              <w:lastRenderedPageBreak/>
              <w:t>Agreed and signed:</w:t>
            </w:r>
          </w:p>
          <w:p w14:paraId="064C96DE" w14:textId="7217A13C"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r w:rsidR="00805712" w:rsidRPr="00A4273D">
              <w:rPr>
                <w:rFonts w:cs="Calibri"/>
              </w:rPr>
              <w:t>Jordan Smith</w:t>
            </w:r>
            <w:permEnd w:id="991185012"/>
          </w:p>
          <w:p w14:paraId="029F8185" w14:textId="77777777" w:rsidR="00433E25" w:rsidRDefault="00433E25" w:rsidP="00D041B0">
            <w:pPr>
              <w:rPr>
                <w:rFonts w:cs="Calibri"/>
                <w:b/>
                <w:bCs/>
              </w:rPr>
            </w:pPr>
          </w:p>
          <w:p w14:paraId="3601620A" w14:textId="76223633"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r w:rsidR="00805712" w:rsidRPr="00A4273D">
              <w:rPr>
                <w:rFonts w:cs="Calibri"/>
              </w:rPr>
              <w:t>Sam Taylor</w:t>
            </w:r>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F95E53">
            <w:pPr>
              <w:spacing w:after="120"/>
              <w:rPr>
                <w:rFonts w:cs="Calibri"/>
              </w:rPr>
            </w:pPr>
            <w:r>
              <w:rPr>
                <w:rFonts w:cs="Calibri"/>
                <w:b/>
                <w:bCs/>
              </w:rPr>
              <w:t>Date:</w:t>
            </w:r>
          </w:p>
          <w:p w14:paraId="6E1AED2D" w14:textId="4F79C1D3" w:rsidR="00D041B0" w:rsidRPr="00D041B0" w:rsidRDefault="00805712" w:rsidP="00F95E53">
            <w:pPr>
              <w:spacing w:after="120"/>
              <w:rPr>
                <w:rFonts w:cs="Calibri"/>
              </w:rPr>
            </w:pPr>
            <w:permStart w:id="159981856" w:edGrp="everyone"/>
            <w:r w:rsidRPr="00A4273D">
              <w:rPr>
                <w:rFonts w:cs="Calibri"/>
              </w:rPr>
              <w:t>17 April 2025</w:t>
            </w:r>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000000"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F95E5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2" w:name="_Ref87853226"/>
            <w:r>
              <w:rPr>
                <w:rFonts w:cs="Arial"/>
                <w:sz w:val="20"/>
              </w:rPr>
              <w:t>Locate and explain the organisations requirements for management performance.</w:t>
            </w:r>
            <w:bookmarkEnd w:id="42"/>
          </w:p>
        </w:tc>
        <w:tc>
          <w:tcPr>
            <w:tcW w:w="1701" w:type="dxa"/>
            <w:tcBorders>
              <w:left w:val="single" w:sz="4" w:space="0" w:color="auto"/>
              <w:right w:val="single" w:sz="12" w:space="0" w:color="000000"/>
            </w:tcBorders>
            <w:vAlign w:val="center"/>
          </w:tcPr>
          <w:p w14:paraId="697A3B24" w14:textId="11381431" w:rsidR="00C333BF" w:rsidRPr="00696855" w:rsidRDefault="00C333BF" w:rsidP="00C333BF">
            <w:pPr>
              <w:jc w:val="center"/>
              <w:rPr>
                <w:rFonts w:cs="Arial"/>
                <w:sz w:val="20"/>
              </w:rPr>
            </w:pPr>
            <w:permStart w:id="1852123654" w:edGrp="everyone"/>
            <w:r>
              <w:rPr>
                <w:rFonts w:ascii="Arial" w:hAnsi="Arial" w:cs="Arial"/>
                <w:sz w:val="40"/>
                <w:szCs w:val="44"/>
              </w:rPr>
              <w:sym w:font="Wingdings" w:char="F0A8"/>
            </w:r>
            <w:permEnd w:id="1852123654"/>
          </w:p>
        </w:tc>
      </w:tr>
      <w:tr w:rsidR="00C333BF" w:rsidRPr="00696855" w14:paraId="15935739" w14:textId="77777777" w:rsidTr="00F95E5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3" w:name="_Ref87853242"/>
            <w:r w:rsidRPr="004A6C0D">
              <w:t>Describe the organisational qualities required for positive management performance.</w:t>
            </w:r>
            <w:bookmarkEnd w:id="43"/>
          </w:p>
        </w:tc>
        <w:tc>
          <w:tcPr>
            <w:tcW w:w="1701" w:type="dxa"/>
            <w:tcBorders>
              <w:left w:val="single" w:sz="4" w:space="0" w:color="auto"/>
              <w:right w:val="single" w:sz="12" w:space="0" w:color="000000"/>
            </w:tcBorders>
            <w:vAlign w:val="center"/>
          </w:tcPr>
          <w:p w14:paraId="0EDB7E92" w14:textId="5CA05841" w:rsidR="00C333BF" w:rsidRPr="00696855" w:rsidRDefault="00C333BF" w:rsidP="00C333BF">
            <w:pPr>
              <w:jc w:val="center"/>
              <w:rPr>
                <w:rFonts w:cs="Arial"/>
                <w:sz w:val="20"/>
              </w:rPr>
            </w:pPr>
            <w:permStart w:id="1887721970" w:edGrp="everyone"/>
            <w:r>
              <w:rPr>
                <w:rFonts w:ascii="Arial" w:hAnsi="Arial" w:cs="Arial"/>
                <w:sz w:val="40"/>
                <w:szCs w:val="44"/>
              </w:rPr>
              <w:sym w:font="Wingdings" w:char="F0A8"/>
            </w:r>
            <w:permEnd w:id="1887721970"/>
          </w:p>
        </w:tc>
      </w:tr>
      <w:tr w:rsidR="00C333BF" w:rsidRPr="00696855" w14:paraId="1A735742" w14:textId="77777777" w:rsidTr="00F95E5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4" w:name="_Ref87853262"/>
            <w:r>
              <w:rPr>
                <w:rFonts w:cs="Arial"/>
                <w:sz w:val="20"/>
              </w:rPr>
              <w:t xml:space="preserve">Locate and clarify </w:t>
            </w:r>
            <w:r w:rsidRPr="004A6C0D">
              <w:rPr>
                <w:rFonts w:cs="Arial"/>
                <w:sz w:val="20"/>
              </w:rPr>
              <w:t>organisation’s standards and values</w:t>
            </w:r>
            <w:r>
              <w:rPr>
                <w:rFonts w:cs="Arial"/>
                <w:sz w:val="20"/>
              </w:rPr>
              <w:t>.</w:t>
            </w:r>
            <w:bookmarkEnd w:id="44"/>
          </w:p>
        </w:tc>
        <w:tc>
          <w:tcPr>
            <w:tcW w:w="1701" w:type="dxa"/>
            <w:tcBorders>
              <w:left w:val="single" w:sz="4" w:space="0" w:color="auto"/>
              <w:right w:val="single" w:sz="12" w:space="0" w:color="000000"/>
            </w:tcBorders>
            <w:vAlign w:val="center"/>
          </w:tcPr>
          <w:p w14:paraId="38BBDF53" w14:textId="20F0C5F2" w:rsidR="00C333BF" w:rsidRPr="00696855" w:rsidRDefault="00C333BF" w:rsidP="00C333BF">
            <w:pPr>
              <w:jc w:val="center"/>
              <w:rPr>
                <w:rFonts w:cs="Arial"/>
                <w:sz w:val="20"/>
              </w:rPr>
            </w:pPr>
            <w:permStart w:id="1703896920" w:edGrp="everyone"/>
            <w:r>
              <w:rPr>
                <w:rFonts w:ascii="Arial" w:hAnsi="Arial" w:cs="Arial"/>
                <w:sz w:val="40"/>
                <w:szCs w:val="44"/>
              </w:rPr>
              <w:sym w:font="Wingdings" w:char="F0A8"/>
            </w:r>
            <w:permEnd w:id="1703896920"/>
          </w:p>
        </w:tc>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5" w:name="_Ref87853309"/>
            <w:r>
              <w:rPr>
                <w:rFonts w:cs="Arial"/>
                <w:sz w:val="20"/>
              </w:rPr>
              <w:t>Describe organisations expectations related to leadership qualities and how own performance meets these expectations.</w:t>
            </w:r>
            <w:bookmarkEnd w:id="45"/>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tc>
          <w:tcPr>
            <w:tcW w:w="1701" w:type="dxa"/>
            <w:tcBorders>
              <w:left w:val="single" w:sz="4" w:space="0" w:color="auto"/>
              <w:right w:val="single" w:sz="12" w:space="0" w:color="000000"/>
            </w:tcBorders>
            <w:vAlign w:val="center"/>
          </w:tcPr>
          <w:p w14:paraId="25643154" w14:textId="356463DA" w:rsidR="00C333BF" w:rsidRPr="00696855" w:rsidRDefault="00C333BF" w:rsidP="00C333BF">
            <w:pPr>
              <w:jc w:val="center"/>
              <w:rPr>
                <w:rFonts w:cs="Arial"/>
                <w:sz w:val="20"/>
              </w:rPr>
            </w:pPr>
            <w:permStart w:id="976502355" w:edGrp="everyone"/>
            <w:r>
              <w:rPr>
                <w:rFonts w:ascii="Arial" w:hAnsi="Arial" w:cs="Arial"/>
                <w:sz w:val="40"/>
                <w:szCs w:val="44"/>
              </w:rPr>
              <w:sym w:font="Wingdings" w:char="F0A8"/>
            </w:r>
            <w:permEnd w:id="976502355"/>
          </w:p>
        </w:tc>
      </w:tr>
      <w:tr w:rsidR="00C333BF" w:rsidRPr="00696855" w14:paraId="35B4C236" w14:textId="77777777" w:rsidTr="00F95E5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6" w:name="_Ref87853328"/>
            <w:r w:rsidRPr="0059776E">
              <w:t xml:space="preserve">Determine and document </w:t>
            </w:r>
            <w:r>
              <w:t>objectives for team improvement</w:t>
            </w:r>
            <w:r w:rsidRPr="0059776E">
              <w:t xml:space="preserve"> to better meet organisational values</w:t>
            </w:r>
            <w:r>
              <w:t xml:space="preserve"> and requirements</w:t>
            </w:r>
            <w:bookmarkEnd w:id="46"/>
          </w:p>
        </w:tc>
        <w:tc>
          <w:tcPr>
            <w:tcW w:w="1701" w:type="dxa"/>
            <w:tcBorders>
              <w:left w:val="single" w:sz="4" w:space="0" w:color="auto"/>
              <w:right w:val="single" w:sz="12" w:space="0" w:color="000000"/>
            </w:tcBorders>
            <w:vAlign w:val="center"/>
          </w:tcPr>
          <w:p w14:paraId="18029257" w14:textId="0F5613B8" w:rsidR="00C333BF" w:rsidRPr="00696855" w:rsidRDefault="00C333BF" w:rsidP="00C333BF">
            <w:pPr>
              <w:jc w:val="center"/>
              <w:rPr>
                <w:rFonts w:cs="Arial"/>
                <w:sz w:val="20"/>
              </w:rPr>
            </w:pPr>
            <w:permStart w:id="1667633165" w:edGrp="everyone"/>
            <w:r>
              <w:rPr>
                <w:rFonts w:ascii="Arial" w:hAnsi="Arial" w:cs="Arial"/>
                <w:sz w:val="40"/>
                <w:szCs w:val="44"/>
              </w:rPr>
              <w:sym w:font="Wingdings" w:char="F0A8"/>
            </w:r>
            <w:permEnd w:id="1667633165"/>
          </w:p>
        </w:tc>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7" w:name="_Ref87853411"/>
            <w:r>
              <w:t>Gather and organise information to support team in achieving objectives</w:t>
            </w:r>
            <w:bookmarkEnd w:id="47"/>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tc>
          <w:tcPr>
            <w:tcW w:w="1701" w:type="dxa"/>
            <w:tcBorders>
              <w:left w:val="single" w:sz="4" w:space="0" w:color="auto"/>
              <w:right w:val="single" w:sz="12" w:space="0" w:color="000000"/>
            </w:tcBorders>
            <w:vAlign w:val="center"/>
          </w:tcPr>
          <w:p w14:paraId="69897A77" w14:textId="575CD43F" w:rsidR="00C333BF" w:rsidRPr="00696855" w:rsidRDefault="00C333BF" w:rsidP="00C333BF">
            <w:pPr>
              <w:jc w:val="center"/>
              <w:rPr>
                <w:rFonts w:cs="Arial"/>
                <w:sz w:val="20"/>
              </w:rPr>
            </w:pPr>
            <w:permStart w:id="1224358146" w:edGrp="everyone"/>
            <w:r>
              <w:rPr>
                <w:rFonts w:ascii="Arial" w:hAnsi="Arial" w:cs="Arial"/>
                <w:sz w:val="40"/>
                <w:szCs w:val="44"/>
              </w:rPr>
              <w:sym w:font="Wingdings" w:char="F0A8"/>
            </w:r>
            <w:permEnd w:id="1224358146"/>
          </w:p>
        </w:tc>
      </w:tr>
      <w:tr w:rsidR="00C333BF" w:rsidRPr="00696855" w14:paraId="3B5D5E5B" w14:textId="77777777" w:rsidTr="00F95E5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8" w:name="_Ref87853540"/>
            <w:r>
              <w:t>Calculate experience and capability of team members related to action plan and objectives.</w:t>
            </w:r>
            <w:bookmarkEnd w:id="48"/>
          </w:p>
        </w:tc>
        <w:tc>
          <w:tcPr>
            <w:tcW w:w="1701" w:type="dxa"/>
            <w:tcBorders>
              <w:left w:val="single" w:sz="4" w:space="0" w:color="auto"/>
              <w:right w:val="single" w:sz="12" w:space="0" w:color="000000"/>
            </w:tcBorders>
            <w:vAlign w:val="center"/>
          </w:tcPr>
          <w:p w14:paraId="66007A36" w14:textId="1ADA673C" w:rsidR="00C333BF" w:rsidRPr="00696855" w:rsidRDefault="00C333BF" w:rsidP="00C333BF">
            <w:pPr>
              <w:jc w:val="center"/>
              <w:rPr>
                <w:rFonts w:cs="Arial"/>
                <w:sz w:val="20"/>
              </w:rPr>
            </w:pPr>
            <w:permStart w:id="320218047" w:edGrp="everyone"/>
            <w:r>
              <w:rPr>
                <w:rFonts w:ascii="Arial" w:hAnsi="Arial" w:cs="Arial"/>
                <w:sz w:val="40"/>
                <w:szCs w:val="44"/>
              </w:rPr>
              <w:sym w:font="Wingdings" w:char="F0A8"/>
            </w:r>
            <w:permEnd w:id="320218047"/>
          </w:p>
        </w:tc>
      </w:tr>
      <w:tr w:rsidR="00C333BF" w:rsidRPr="00696855" w14:paraId="2F79E989" w14:textId="77777777" w:rsidTr="00F95E5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49" w:name="_Ref87853566"/>
            <w:r>
              <w:t>Discuss potential plan with team members, make adjustments as relevant and achieve agreement to proceed.</w:t>
            </w:r>
            <w:bookmarkEnd w:id="49"/>
          </w:p>
        </w:tc>
        <w:tc>
          <w:tcPr>
            <w:tcW w:w="1701" w:type="dxa"/>
            <w:tcBorders>
              <w:left w:val="single" w:sz="4" w:space="0" w:color="auto"/>
              <w:right w:val="single" w:sz="12" w:space="0" w:color="000000"/>
            </w:tcBorders>
            <w:vAlign w:val="center"/>
          </w:tcPr>
          <w:p w14:paraId="3714AE92" w14:textId="40310914" w:rsidR="00C333BF" w:rsidRPr="00696855" w:rsidRDefault="00C333BF" w:rsidP="00C333BF">
            <w:pPr>
              <w:jc w:val="center"/>
              <w:rPr>
                <w:rFonts w:cs="Arial"/>
                <w:sz w:val="20"/>
              </w:rPr>
            </w:pPr>
            <w:permStart w:id="1741241527" w:edGrp="everyone"/>
            <w:r>
              <w:rPr>
                <w:rFonts w:ascii="Arial" w:hAnsi="Arial" w:cs="Arial"/>
                <w:sz w:val="40"/>
                <w:szCs w:val="44"/>
              </w:rPr>
              <w:sym w:font="Wingdings" w:char="F0A8"/>
            </w:r>
            <w:permEnd w:id="1741241527"/>
          </w:p>
        </w:tc>
      </w:tr>
      <w:tr w:rsidR="00C333BF" w:rsidRPr="00696855" w14:paraId="35DFBF55" w14:textId="77777777" w:rsidTr="00F95E5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0" w:name="_Ref87853582"/>
            <w:r>
              <w:t>Assign employee/s to components of action plan.</w:t>
            </w:r>
            <w:bookmarkEnd w:id="50"/>
          </w:p>
        </w:tc>
        <w:tc>
          <w:tcPr>
            <w:tcW w:w="1701" w:type="dxa"/>
            <w:tcBorders>
              <w:left w:val="single" w:sz="4" w:space="0" w:color="auto"/>
              <w:right w:val="single" w:sz="12" w:space="0" w:color="000000"/>
            </w:tcBorders>
            <w:vAlign w:val="center"/>
          </w:tcPr>
          <w:p w14:paraId="1B3AB288" w14:textId="127E44C6" w:rsidR="00C333BF" w:rsidRPr="00696855" w:rsidRDefault="00C333BF" w:rsidP="00C333BF">
            <w:pPr>
              <w:jc w:val="center"/>
              <w:rPr>
                <w:rFonts w:cs="Arial"/>
                <w:sz w:val="20"/>
              </w:rPr>
            </w:pPr>
            <w:permStart w:id="1693515851" w:edGrp="everyone"/>
            <w:r>
              <w:rPr>
                <w:rFonts w:ascii="Arial" w:hAnsi="Arial" w:cs="Arial"/>
                <w:sz w:val="40"/>
                <w:szCs w:val="44"/>
              </w:rPr>
              <w:sym w:font="Wingdings" w:char="F0A8"/>
            </w:r>
            <w:permEnd w:id="1693515851"/>
          </w:p>
        </w:tc>
      </w:tr>
      <w:tr w:rsidR="00C333BF" w:rsidRPr="00696855" w14:paraId="30BC673B" w14:textId="77777777" w:rsidTr="00F95E5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1" w:name="_Ref87853635"/>
            <w:r>
              <w:t>Check in with team members during implementation of action plan to gauge effectiveness of actions.</w:t>
            </w:r>
            <w:bookmarkEnd w:id="51"/>
          </w:p>
        </w:tc>
        <w:tc>
          <w:tcPr>
            <w:tcW w:w="1701" w:type="dxa"/>
            <w:tcBorders>
              <w:left w:val="single" w:sz="4" w:space="0" w:color="auto"/>
              <w:right w:val="single" w:sz="12" w:space="0" w:color="000000"/>
            </w:tcBorders>
            <w:vAlign w:val="center"/>
          </w:tcPr>
          <w:p w14:paraId="3CB2C1AA" w14:textId="1EAA604E" w:rsidR="00C333BF" w:rsidRPr="00696855" w:rsidRDefault="00C333BF" w:rsidP="00C333BF">
            <w:pPr>
              <w:jc w:val="center"/>
              <w:rPr>
                <w:rFonts w:cs="Arial"/>
                <w:sz w:val="20"/>
              </w:rPr>
            </w:pPr>
            <w:permStart w:id="433090544" w:edGrp="everyone"/>
            <w:r>
              <w:rPr>
                <w:rFonts w:ascii="Arial" w:hAnsi="Arial" w:cs="Arial"/>
                <w:sz w:val="40"/>
                <w:szCs w:val="44"/>
              </w:rPr>
              <w:sym w:font="Wingdings" w:char="F0A8"/>
            </w:r>
            <w:permEnd w:id="433090544"/>
          </w:p>
        </w:tc>
      </w:tr>
      <w:tr w:rsidR="00C333BF" w:rsidRPr="00696855" w14:paraId="5FAACD3E" w14:textId="77777777" w:rsidTr="00F95E5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2" w:name="_Ref87853758"/>
            <w:r>
              <w:t>Comply with organisational standards and values during interaction, planning and implementation of plan.</w:t>
            </w:r>
            <w:bookmarkEnd w:id="52"/>
          </w:p>
        </w:tc>
        <w:tc>
          <w:tcPr>
            <w:tcW w:w="1701" w:type="dxa"/>
            <w:tcBorders>
              <w:left w:val="single" w:sz="4" w:space="0" w:color="auto"/>
              <w:right w:val="single" w:sz="12" w:space="0" w:color="000000"/>
            </w:tcBorders>
            <w:vAlign w:val="center"/>
          </w:tcPr>
          <w:p w14:paraId="5FAF35AB" w14:textId="7B09DD9B" w:rsidR="00C333BF" w:rsidRPr="00696855" w:rsidRDefault="00C333BF" w:rsidP="00C333BF">
            <w:pPr>
              <w:jc w:val="center"/>
              <w:rPr>
                <w:rFonts w:cs="Arial"/>
                <w:sz w:val="20"/>
              </w:rPr>
            </w:pPr>
            <w:permStart w:id="1514276018" w:edGrp="everyone"/>
            <w:r>
              <w:rPr>
                <w:rFonts w:ascii="Arial" w:hAnsi="Arial" w:cs="Arial"/>
                <w:sz w:val="40"/>
                <w:szCs w:val="44"/>
              </w:rPr>
              <w:sym w:font="Wingdings" w:char="F0A8"/>
            </w:r>
            <w:permEnd w:id="1514276018"/>
          </w:p>
        </w:tc>
      </w:tr>
      <w:tr w:rsidR="00C333BF" w:rsidRPr="00696855" w14:paraId="5C1183E1" w14:textId="77777777" w:rsidTr="00F95E5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3" w:name="_Ref87853695"/>
            <w:r>
              <w:t xml:space="preserve">Behave in a manner that </w:t>
            </w:r>
            <w:r w:rsidRPr="00814741">
              <w:t>contributes to the integrity and credibility of the organisation</w:t>
            </w:r>
            <w:r>
              <w:t>.</w:t>
            </w:r>
            <w:bookmarkEnd w:id="53"/>
          </w:p>
        </w:tc>
        <w:tc>
          <w:tcPr>
            <w:tcW w:w="1701" w:type="dxa"/>
            <w:tcBorders>
              <w:left w:val="single" w:sz="4" w:space="0" w:color="auto"/>
              <w:right w:val="single" w:sz="12" w:space="0" w:color="000000"/>
            </w:tcBorders>
            <w:vAlign w:val="center"/>
          </w:tcPr>
          <w:p w14:paraId="658FE358" w14:textId="2DF0AC03" w:rsidR="00C333BF" w:rsidRPr="00696855" w:rsidRDefault="00C333BF" w:rsidP="00C333BF">
            <w:pPr>
              <w:jc w:val="center"/>
              <w:rPr>
                <w:rFonts w:cs="Arial"/>
                <w:sz w:val="20"/>
              </w:rPr>
            </w:pPr>
            <w:permStart w:id="596653483" w:edGrp="everyone"/>
            <w:r>
              <w:rPr>
                <w:rFonts w:ascii="Arial" w:hAnsi="Arial" w:cs="Arial"/>
                <w:sz w:val="40"/>
                <w:szCs w:val="44"/>
              </w:rPr>
              <w:sym w:font="Wingdings" w:char="F0A8"/>
            </w:r>
            <w:permEnd w:id="596653483"/>
          </w:p>
        </w:tc>
      </w:tr>
      <w:tr w:rsidR="00C333BF" w:rsidRPr="00696855" w14:paraId="4BF95D8D" w14:textId="77777777" w:rsidTr="00F95E5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4"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4"/>
          </w:p>
        </w:tc>
        <w:tc>
          <w:tcPr>
            <w:tcW w:w="1701" w:type="dxa"/>
            <w:tcBorders>
              <w:left w:val="single" w:sz="4" w:space="0" w:color="auto"/>
              <w:bottom w:val="single" w:sz="4" w:space="0" w:color="000000"/>
              <w:right w:val="single" w:sz="12" w:space="0" w:color="000000"/>
            </w:tcBorders>
            <w:vAlign w:val="center"/>
          </w:tcPr>
          <w:p w14:paraId="0DDF562B" w14:textId="7037C624" w:rsidR="00C333BF" w:rsidRPr="00696855" w:rsidRDefault="00C333BF" w:rsidP="00C333BF">
            <w:pPr>
              <w:jc w:val="center"/>
              <w:rPr>
                <w:rFonts w:cs="Arial"/>
                <w:sz w:val="20"/>
              </w:rPr>
            </w:pPr>
            <w:permStart w:id="243166041" w:edGrp="everyone"/>
            <w:r>
              <w:rPr>
                <w:rFonts w:ascii="Arial" w:hAnsi="Arial" w:cs="Arial"/>
                <w:sz w:val="40"/>
                <w:szCs w:val="44"/>
              </w:rPr>
              <w:sym w:font="Wingdings" w:char="F0A8"/>
            </w:r>
            <w:permEnd w:id="243166041"/>
          </w:p>
        </w:tc>
      </w:tr>
      <w:tr w:rsidR="00C333BF" w:rsidRPr="00696855" w14:paraId="0D038416" w14:textId="77777777" w:rsidTr="00F95E5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5"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5"/>
          </w:p>
        </w:tc>
        <w:tc>
          <w:tcPr>
            <w:tcW w:w="1701" w:type="dxa"/>
            <w:tcBorders>
              <w:left w:val="single" w:sz="4" w:space="0" w:color="auto"/>
              <w:bottom w:val="single" w:sz="12" w:space="0" w:color="000000"/>
              <w:right w:val="single" w:sz="12" w:space="0" w:color="000000"/>
            </w:tcBorders>
            <w:vAlign w:val="center"/>
          </w:tcPr>
          <w:p w14:paraId="27193498" w14:textId="665E1868" w:rsidR="00C333BF" w:rsidRPr="00696855" w:rsidRDefault="00C333BF" w:rsidP="00C333BF">
            <w:pPr>
              <w:jc w:val="center"/>
              <w:rPr>
                <w:rFonts w:cs="Arial"/>
                <w:sz w:val="20"/>
              </w:rPr>
            </w:pPr>
            <w:permStart w:id="1767200475" w:edGrp="everyone"/>
            <w:r>
              <w:rPr>
                <w:rFonts w:ascii="Arial" w:hAnsi="Arial" w:cs="Arial"/>
                <w:sz w:val="40"/>
                <w:szCs w:val="44"/>
              </w:rPr>
              <w:sym w:font="Wingdings" w:char="F0A8"/>
            </w:r>
            <w:permEnd w:id="1767200475"/>
          </w:p>
        </w:tc>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29DBF2F6" w:rsidR="006C5261" w:rsidRPr="00DF64B9" w:rsidRDefault="00F3146C" w:rsidP="00F95E53">
            <w:pPr>
              <w:rPr>
                <w:rFonts w:cs="Calibri"/>
              </w:rPr>
            </w:pPr>
            <w:permStart w:id="301732117" w:edGrp="everyone"/>
            <w:r w:rsidRPr="00F3146C">
              <w:rPr>
                <w:rFonts w:cs="Calibri"/>
              </w:rPr>
              <w:t>17 April 2025</w:t>
            </w:r>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08FEA0F3" w:rsidR="006C5261" w:rsidRPr="00DF64B9" w:rsidRDefault="00F3146C" w:rsidP="00F95E53">
            <w:pPr>
              <w:rPr>
                <w:rFonts w:cs="Calibri"/>
              </w:rPr>
            </w:pPr>
            <w:permStart w:id="1139153469" w:edGrp="everyone"/>
            <w:r w:rsidRPr="00F3146C">
              <w:rPr>
                <w:rFonts w:cs="Calibri"/>
              </w:rPr>
              <w:t>17 October 2025</w:t>
            </w:r>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66FB47B5" w:rsidR="006C5261" w:rsidRPr="00DF64B9" w:rsidRDefault="00F3146C" w:rsidP="00F95E53">
            <w:pPr>
              <w:rPr>
                <w:rFonts w:cs="Calibri"/>
              </w:rPr>
            </w:pPr>
            <w:permStart w:id="47020483" w:edGrp="everyone"/>
            <w:r w:rsidRPr="00F3146C">
              <w:rPr>
                <w:rFonts w:cs="Calibri"/>
              </w:rPr>
              <w:t>To improve overall team productivity, ensure zero safety incidents, and enhance communication across site operations, in alignment with company safety protocols and project delivery timelines.</w:t>
            </w:r>
            <w:permEnd w:id="47020483"/>
          </w:p>
        </w:tc>
      </w:tr>
      <w:tr w:rsidR="006C5261" w:rsidRPr="007304BE" w14:paraId="168D50BC" w14:textId="77777777" w:rsidTr="00F95E53">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F95E53">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F95E53">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F95E53">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F95E53">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F95E53">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69E09A57"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r w:rsidR="00F3146C" w:rsidRPr="00F3146C">
              <w:rPr>
                <w:rFonts w:cs="Calibri"/>
              </w:rPr>
              <w:t>Achieve 100% attendance at daily pre-starts and toolbox talks</w:t>
            </w:r>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279197EB" w:rsidR="006C5261" w:rsidRPr="00DF64B9" w:rsidRDefault="00F3146C" w:rsidP="00DF64B9">
            <w:pPr>
              <w:jc w:val="left"/>
              <w:rPr>
                <w:rFonts w:cs="Calibri"/>
              </w:rPr>
            </w:pPr>
            <w:permStart w:id="988293213" w:edGrp="everyone"/>
            <w:r w:rsidRPr="00F3146C">
              <w:rPr>
                <w:rFonts w:cs="Calibri"/>
              </w:rPr>
              <w:t>All site crew</w:t>
            </w:r>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1A8BF3E2" w:rsidR="006C5261" w:rsidRPr="00DF64B9" w:rsidRDefault="00F3146C" w:rsidP="00DF64B9">
            <w:pPr>
              <w:jc w:val="left"/>
              <w:rPr>
                <w:rFonts w:cs="Calibri"/>
              </w:rPr>
            </w:pPr>
            <w:permStart w:id="40194440" w:edGrp="everyone"/>
            <w:r w:rsidRPr="00F3146C">
              <w:rPr>
                <w:rFonts w:cs="Calibri"/>
              </w:rPr>
              <w:t>17 April 2025</w:t>
            </w:r>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72B259B2" w:rsidR="006C5261" w:rsidRPr="00DF64B9" w:rsidRDefault="00F3146C" w:rsidP="00DF64B9">
            <w:pPr>
              <w:jc w:val="left"/>
              <w:rPr>
                <w:rFonts w:cs="Calibri"/>
              </w:rPr>
            </w:pPr>
            <w:permStart w:id="819404509" w:edGrp="everyone"/>
            <w:r w:rsidRPr="00F3146C">
              <w:rPr>
                <w:rFonts w:cs="Calibri"/>
              </w:rPr>
              <w:t>17 October 2025</w:t>
            </w:r>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74E29B44"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r w:rsidR="00F3146C" w:rsidRPr="00F3146C">
              <w:rPr>
                <w:rFonts w:cs="Calibri"/>
              </w:rPr>
              <w:t>Complete allocated daily tasks with &lt;5% rework rate</w:t>
            </w:r>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73AB1174" w:rsidR="006C5261" w:rsidRPr="00DF64B9" w:rsidRDefault="00F3146C" w:rsidP="00DF64B9">
            <w:pPr>
              <w:jc w:val="left"/>
              <w:rPr>
                <w:rFonts w:cs="Calibri"/>
              </w:rPr>
            </w:pPr>
            <w:permStart w:id="1162104471" w:edGrp="everyone"/>
            <w:r>
              <w:rPr>
                <w:rFonts w:cs="Calibri"/>
              </w:rPr>
              <w:t>O</w:t>
            </w:r>
            <w:r w:rsidRPr="00F3146C">
              <w:rPr>
                <w:rFonts w:cs="Calibri"/>
              </w:rPr>
              <w:t>perators &amp; labourers</w:t>
            </w:r>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7CE99C21" w:rsidR="006C5261" w:rsidRPr="00DF64B9" w:rsidRDefault="00F3146C" w:rsidP="00DF64B9">
            <w:pPr>
              <w:jc w:val="left"/>
              <w:rPr>
                <w:rFonts w:cs="Calibri"/>
              </w:rPr>
            </w:pPr>
            <w:permStart w:id="1345654339" w:edGrp="everyone"/>
            <w:r w:rsidRPr="00F3146C">
              <w:rPr>
                <w:rFonts w:cs="Calibri"/>
              </w:rPr>
              <w:t>17 April 2025</w:t>
            </w:r>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6ECE2634" w:rsidR="006C5261" w:rsidRPr="00DF64B9" w:rsidRDefault="00F3146C" w:rsidP="00DF64B9">
            <w:pPr>
              <w:jc w:val="left"/>
              <w:rPr>
                <w:rFonts w:cs="Calibri"/>
              </w:rPr>
            </w:pPr>
            <w:permStart w:id="385237797" w:edGrp="everyone"/>
            <w:r w:rsidRPr="00F3146C">
              <w:rPr>
                <w:rFonts w:cs="Calibri"/>
              </w:rPr>
              <w:t>17 October 2025</w:t>
            </w:r>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F95E53">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5E691961" w14:textId="77777777" w:rsidR="00F3146C" w:rsidRPr="00F3146C" w:rsidRDefault="00F3146C" w:rsidP="00F3146C">
            <w:pPr>
              <w:spacing w:before="100" w:beforeAutospacing="1" w:after="100" w:afterAutospacing="1"/>
              <w:jc w:val="left"/>
              <w:rPr>
                <w:rFonts w:ascii="Times New Roman" w:hAnsi="Times New Roman"/>
                <w:szCs w:val="24"/>
                <w:lang w:eastAsia="en-AU"/>
              </w:rPr>
            </w:pPr>
            <w:permStart w:id="723191004" w:edGrp="everyone"/>
            <w:r w:rsidRPr="00F3146C">
              <w:rPr>
                <w:rFonts w:ascii="Times New Roman" w:hAnsi="Symbol"/>
                <w:szCs w:val="24"/>
                <w:lang w:eastAsia="en-AU"/>
              </w:rPr>
              <w:t></w:t>
            </w:r>
            <w:r w:rsidRPr="00F3146C">
              <w:rPr>
                <w:rFonts w:ascii="Times New Roman" w:hAnsi="Times New Roman"/>
                <w:szCs w:val="24"/>
                <w:lang w:eastAsia="en-AU"/>
              </w:rPr>
              <w:t xml:space="preserve">  Weekly team meetings with progress updates</w:t>
            </w:r>
          </w:p>
          <w:p w14:paraId="00FF8618" w14:textId="77777777" w:rsidR="00F3146C" w:rsidRPr="00F3146C" w:rsidRDefault="00F3146C" w:rsidP="00F3146C">
            <w:pPr>
              <w:spacing w:before="100" w:beforeAutospacing="1" w:after="100" w:afterAutospacing="1"/>
              <w:jc w:val="left"/>
              <w:rPr>
                <w:rFonts w:ascii="Times New Roman" w:hAnsi="Times New Roman"/>
                <w:szCs w:val="24"/>
                <w:lang w:eastAsia="en-AU"/>
              </w:rPr>
            </w:pPr>
            <w:r w:rsidRPr="00F3146C">
              <w:rPr>
                <w:rFonts w:ascii="Times New Roman" w:hAnsi="Symbol"/>
                <w:szCs w:val="24"/>
                <w:lang w:eastAsia="en-AU"/>
              </w:rPr>
              <w:t></w:t>
            </w:r>
            <w:r w:rsidRPr="00F3146C">
              <w:rPr>
                <w:rFonts w:ascii="Times New Roman" w:hAnsi="Times New Roman"/>
                <w:szCs w:val="24"/>
                <w:lang w:eastAsia="en-AU"/>
              </w:rPr>
              <w:t xml:space="preserve">  Supervisor reports with task completion data and rework percentages</w:t>
            </w:r>
          </w:p>
          <w:p w14:paraId="65C7F0C0" w14:textId="77777777" w:rsidR="00F3146C" w:rsidRPr="00F3146C" w:rsidRDefault="00F3146C" w:rsidP="00F3146C">
            <w:pPr>
              <w:spacing w:before="100" w:beforeAutospacing="1" w:after="100" w:afterAutospacing="1"/>
              <w:jc w:val="left"/>
              <w:rPr>
                <w:rFonts w:ascii="Times New Roman" w:hAnsi="Times New Roman"/>
                <w:szCs w:val="24"/>
                <w:lang w:eastAsia="en-AU"/>
              </w:rPr>
            </w:pPr>
            <w:r w:rsidRPr="00F3146C">
              <w:rPr>
                <w:rFonts w:ascii="Times New Roman" w:hAnsi="Symbol"/>
                <w:szCs w:val="24"/>
                <w:lang w:eastAsia="en-AU"/>
              </w:rPr>
              <w:t></w:t>
            </w:r>
            <w:r w:rsidRPr="00F3146C">
              <w:rPr>
                <w:rFonts w:ascii="Times New Roman" w:hAnsi="Times New Roman"/>
                <w:szCs w:val="24"/>
                <w:lang w:eastAsia="en-AU"/>
              </w:rPr>
              <w:t xml:space="preserve">  Safety audits and checklists</w:t>
            </w:r>
          </w:p>
          <w:p w14:paraId="426BF222" w14:textId="77777777" w:rsidR="00F3146C" w:rsidRPr="00F3146C" w:rsidRDefault="00F3146C" w:rsidP="00F3146C">
            <w:pPr>
              <w:spacing w:before="100" w:beforeAutospacing="1" w:after="100" w:afterAutospacing="1"/>
              <w:jc w:val="left"/>
              <w:rPr>
                <w:rFonts w:ascii="Times New Roman" w:hAnsi="Times New Roman"/>
                <w:szCs w:val="24"/>
                <w:lang w:eastAsia="en-AU"/>
              </w:rPr>
            </w:pPr>
            <w:r w:rsidRPr="00F3146C">
              <w:rPr>
                <w:rFonts w:ascii="Times New Roman" w:hAnsi="Symbol"/>
                <w:szCs w:val="24"/>
                <w:lang w:eastAsia="en-AU"/>
              </w:rPr>
              <w:t></w:t>
            </w:r>
            <w:r w:rsidRPr="00F3146C">
              <w:rPr>
                <w:rFonts w:ascii="Times New Roman" w:hAnsi="Times New Roman"/>
                <w:szCs w:val="24"/>
                <w:lang w:eastAsia="en-AU"/>
              </w:rPr>
              <w:t xml:space="preserve">  Daily pre-start documentation review</w:t>
            </w:r>
          </w:p>
          <w:p w14:paraId="4234D55F" w14:textId="77777777" w:rsidR="00F3146C" w:rsidRPr="00F3146C" w:rsidRDefault="00F3146C" w:rsidP="00F3146C">
            <w:pPr>
              <w:spacing w:before="100" w:beforeAutospacing="1" w:after="100" w:afterAutospacing="1"/>
              <w:jc w:val="left"/>
              <w:rPr>
                <w:rFonts w:ascii="Times New Roman" w:hAnsi="Times New Roman"/>
                <w:szCs w:val="24"/>
                <w:lang w:eastAsia="en-AU"/>
              </w:rPr>
            </w:pPr>
            <w:r w:rsidRPr="00F3146C">
              <w:rPr>
                <w:rFonts w:ascii="Times New Roman" w:hAnsi="Symbol"/>
                <w:szCs w:val="24"/>
                <w:lang w:eastAsia="en-AU"/>
              </w:rPr>
              <w:t></w:t>
            </w:r>
            <w:r w:rsidRPr="00F3146C">
              <w:rPr>
                <w:rFonts w:ascii="Times New Roman" w:hAnsi="Times New Roman"/>
                <w:szCs w:val="24"/>
                <w:lang w:eastAsia="en-AU"/>
              </w:rPr>
              <w:t xml:space="preserve">  Equipment usage logs (for idle time tracking)</w:t>
            </w:r>
          </w:p>
          <w:permEnd w:id="723191004"/>
          <w:p w14:paraId="62E738C2" w14:textId="77777777" w:rsidR="006C5261" w:rsidRPr="00DF64B9" w:rsidRDefault="006C5261" w:rsidP="00DF64B9">
            <w:pPr>
              <w:spacing w:after="120"/>
              <w:jc w:val="left"/>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F95E53">
            <w:pPr>
              <w:spacing w:after="120"/>
              <w:rPr>
                <w:rFonts w:cs="Calibri"/>
                <w:b/>
                <w:bCs/>
              </w:rPr>
            </w:pPr>
            <w:r w:rsidRPr="002633BA">
              <w:rPr>
                <w:rFonts w:cs="Calibri"/>
                <w:b/>
                <w:bCs/>
              </w:rPr>
              <w:t>Review Date</w:t>
            </w:r>
            <w:r w:rsidR="00DF64B9">
              <w:rPr>
                <w:rFonts w:cs="Calibri"/>
                <w:b/>
                <w:bCs/>
              </w:rPr>
              <w:t>:</w:t>
            </w:r>
          </w:p>
          <w:p w14:paraId="5B7952ED" w14:textId="0CC16325" w:rsidR="00DF64B9" w:rsidRPr="00DF64B9" w:rsidRDefault="001E4F47" w:rsidP="00F95E53">
            <w:pPr>
              <w:spacing w:after="120"/>
              <w:rPr>
                <w:rFonts w:cs="Calibri"/>
              </w:rPr>
            </w:pPr>
            <w:permStart w:id="1245798724" w:edGrp="everyone"/>
            <w:r w:rsidRPr="001E4F47">
              <w:rPr>
                <w:rFonts w:cs="Calibri"/>
              </w:rPr>
              <w:t>30 July 2025</w:t>
            </w:r>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F95E53">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451AD9FC" w14:textId="77777777" w:rsidR="001E4F47" w:rsidRPr="001E4F47" w:rsidRDefault="001E4F47" w:rsidP="001E4F47">
            <w:pPr>
              <w:spacing w:before="100" w:beforeAutospacing="1" w:after="100" w:afterAutospacing="1"/>
              <w:jc w:val="left"/>
              <w:rPr>
                <w:rFonts w:ascii="Times New Roman" w:hAnsi="Times New Roman"/>
                <w:szCs w:val="24"/>
                <w:lang w:eastAsia="en-AU"/>
              </w:rPr>
            </w:pPr>
            <w:permStart w:id="974672202" w:edGrp="everyone"/>
            <w:r w:rsidRPr="001E4F47">
              <w:rPr>
                <w:rFonts w:ascii="Times New Roman" w:hAnsi="Symbol"/>
                <w:szCs w:val="24"/>
                <w:lang w:eastAsia="en-AU"/>
              </w:rPr>
              <w:t></w:t>
            </w:r>
            <w:r w:rsidRPr="001E4F47">
              <w:rPr>
                <w:rFonts w:ascii="Times New Roman" w:hAnsi="Times New Roman"/>
                <w:szCs w:val="24"/>
                <w:lang w:eastAsia="en-AU"/>
              </w:rPr>
              <w:t xml:space="preserve">  On-site refresher training for time management and communication</w:t>
            </w:r>
          </w:p>
          <w:p w14:paraId="3229851E" w14:textId="77777777" w:rsidR="001E4F47" w:rsidRPr="001E4F47" w:rsidRDefault="001E4F47" w:rsidP="001E4F47">
            <w:pPr>
              <w:spacing w:before="100" w:beforeAutospacing="1" w:after="100" w:afterAutospacing="1"/>
              <w:jc w:val="left"/>
              <w:rPr>
                <w:rFonts w:ascii="Times New Roman" w:hAnsi="Times New Roman"/>
                <w:szCs w:val="24"/>
                <w:lang w:eastAsia="en-AU"/>
              </w:rPr>
            </w:pPr>
            <w:r w:rsidRPr="001E4F47">
              <w:rPr>
                <w:rFonts w:ascii="Times New Roman" w:hAnsi="Symbol"/>
                <w:szCs w:val="24"/>
                <w:lang w:eastAsia="en-AU"/>
              </w:rPr>
              <w:t></w:t>
            </w:r>
            <w:r w:rsidRPr="001E4F47">
              <w:rPr>
                <w:rFonts w:ascii="Times New Roman" w:hAnsi="Times New Roman"/>
                <w:szCs w:val="24"/>
                <w:lang w:eastAsia="en-AU"/>
              </w:rPr>
              <w:t xml:space="preserve">  WHS awareness workshop</w:t>
            </w:r>
          </w:p>
          <w:p w14:paraId="7DE4B14D" w14:textId="77777777" w:rsidR="001E4F47" w:rsidRPr="001E4F47" w:rsidRDefault="001E4F47" w:rsidP="001E4F47">
            <w:pPr>
              <w:spacing w:before="100" w:beforeAutospacing="1" w:after="100" w:afterAutospacing="1"/>
              <w:jc w:val="left"/>
              <w:rPr>
                <w:rFonts w:ascii="Times New Roman" w:hAnsi="Times New Roman"/>
                <w:szCs w:val="24"/>
                <w:lang w:eastAsia="en-AU"/>
              </w:rPr>
            </w:pPr>
            <w:r w:rsidRPr="001E4F47">
              <w:rPr>
                <w:rFonts w:ascii="Times New Roman" w:hAnsi="Symbol"/>
                <w:szCs w:val="24"/>
                <w:lang w:eastAsia="en-AU"/>
              </w:rPr>
              <w:t></w:t>
            </w:r>
            <w:r w:rsidRPr="001E4F47">
              <w:rPr>
                <w:rFonts w:ascii="Times New Roman" w:hAnsi="Times New Roman"/>
                <w:szCs w:val="24"/>
                <w:lang w:eastAsia="en-AU"/>
              </w:rPr>
              <w:t xml:space="preserve">  Extra supervision support during peak project phases</w:t>
            </w:r>
          </w:p>
          <w:p w14:paraId="4972DC45" w14:textId="77777777" w:rsidR="001E4F47" w:rsidRPr="001E4F47" w:rsidRDefault="001E4F47" w:rsidP="001E4F47">
            <w:pPr>
              <w:spacing w:before="100" w:beforeAutospacing="1" w:after="100" w:afterAutospacing="1"/>
              <w:jc w:val="left"/>
              <w:rPr>
                <w:rFonts w:ascii="Times New Roman" w:hAnsi="Times New Roman"/>
                <w:szCs w:val="24"/>
                <w:lang w:eastAsia="en-AU"/>
              </w:rPr>
            </w:pPr>
            <w:r w:rsidRPr="001E4F47">
              <w:rPr>
                <w:rFonts w:ascii="Times New Roman" w:hAnsi="Symbol"/>
                <w:szCs w:val="24"/>
                <w:lang w:eastAsia="en-AU"/>
              </w:rPr>
              <w:t></w:t>
            </w:r>
            <w:r w:rsidRPr="001E4F47">
              <w:rPr>
                <w:rFonts w:ascii="Times New Roman" w:hAnsi="Times New Roman"/>
                <w:szCs w:val="24"/>
                <w:lang w:eastAsia="en-AU"/>
              </w:rPr>
              <w:t xml:space="preserve">  Use of mobile project management tools for scheduling and task tracking</w:t>
            </w:r>
          </w:p>
          <w:permEnd w:id="974672202"/>
          <w:p w14:paraId="6F2047B0" w14:textId="0E01ECCE" w:rsidR="00453042" w:rsidRPr="00DF64B9" w:rsidRDefault="00453042" w:rsidP="00DF64B9">
            <w:pPr>
              <w:spacing w:after="120"/>
              <w:jc w:val="left"/>
              <w:rPr>
                <w:rFonts w:cs="Calibri"/>
              </w:rPr>
            </w:pPr>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F95E53">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28597069" w14:textId="77777777" w:rsidR="00B9197E" w:rsidRPr="00B9197E" w:rsidRDefault="00B9197E" w:rsidP="00B9197E">
            <w:pPr>
              <w:spacing w:before="100" w:beforeAutospacing="1" w:after="100" w:afterAutospacing="1"/>
              <w:jc w:val="left"/>
              <w:rPr>
                <w:rFonts w:ascii="Times New Roman" w:hAnsi="Times New Roman"/>
                <w:szCs w:val="24"/>
                <w:lang w:eastAsia="en-AU"/>
              </w:rPr>
            </w:pPr>
            <w:permStart w:id="1569944729" w:edGrp="everyone"/>
            <w:r w:rsidRPr="00B9197E">
              <w:rPr>
                <w:rFonts w:ascii="Times New Roman" w:hAnsi="Symbol"/>
                <w:szCs w:val="24"/>
                <w:lang w:eastAsia="en-AU"/>
              </w:rPr>
              <w:t></w:t>
            </w:r>
            <w:r w:rsidRPr="00B9197E">
              <w:rPr>
                <w:rFonts w:ascii="Times New Roman" w:hAnsi="Times New Roman"/>
                <w:szCs w:val="24"/>
                <w:lang w:eastAsia="en-AU"/>
              </w:rPr>
              <w:t xml:space="preserve">  Improved efficiency and coordination across team operations</w:t>
            </w:r>
          </w:p>
          <w:p w14:paraId="0A3A270B"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Lower incident rates and fewer safety near-misses</w:t>
            </w:r>
          </w:p>
          <w:p w14:paraId="73F87BA1"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Enhanced team accountability and morale</w:t>
            </w:r>
          </w:p>
          <w:p w14:paraId="1EABB6E4"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Faster project delivery with fewer delays</w:t>
            </w:r>
          </w:p>
          <w:permEnd w:id="1569944729"/>
          <w:p w14:paraId="787A92E4" w14:textId="0D76BF67" w:rsidR="00453042" w:rsidRPr="00AD0947" w:rsidRDefault="00453042" w:rsidP="00AD0947">
            <w:pPr>
              <w:spacing w:after="120"/>
              <w:jc w:val="left"/>
              <w:rPr>
                <w:rFonts w:cs="Calibri"/>
              </w:rPr>
            </w:pPr>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F95E53">
            <w:pPr>
              <w:spacing w:after="120"/>
              <w:rPr>
                <w:rFonts w:cs="Calibri"/>
                <w:b/>
                <w:bCs/>
                <w:color w:val="FFFFFF" w:themeColor="background1"/>
              </w:rPr>
            </w:pPr>
            <w:r w:rsidRPr="006C5261">
              <w:rPr>
                <w:rFonts w:cs="Calibri"/>
                <w:b/>
                <w:bCs/>
                <w:color w:val="FFFFFF" w:themeColor="background1"/>
              </w:rPr>
              <w:lastRenderedPageBreak/>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06AFCF86" w14:textId="77777777" w:rsidR="00B9197E" w:rsidRPr="00B9197E" w:rsidRDefault="00B9197E" w:rsidP="00B9197E">
            <w:pPr>
              <w:spacing w:before="100" w:beforeAutospacing="1" w:after="100" w:afterAutospacing="1"/>
              <w:jc w:val="left"/>
              <w:rPr>
                <w:rFonts w:ascii="Times New Roman" w:hAnsi="Times New Roman"/>
                <w:szCs w:val="24"/>
                <w:lang w:eastAsia="en-AU"/>
              </w:rPr>
            </w:pPr>
            <w:permStart w:id="922965559" w:edGrp="everyone"/>
            <w:r w:rsidRPr="00B9197E">
              <w:rPr>
                <w:rFonts w:ascii="Times New Roman" w:hAnsi="Symbol"/>
                <w:szCs w:val="24"/>
                <w:lang w:eastAsia="en-AU"/>
              </w:rPr>
              <w:t></w:t>
            </w:r>
            <w:r w:rsidRPr="00B9197E">
              <w:rPr>
                <w:rFonts w:ascii="Times New Roman" w:hAnsi="Times New Roman"/>
                <w:szCs w:val="24"/>
                <w:lang w:eastAsia="en-AU"/>
              </w:rPr>
              <w:t xml:space="preserve">  Performance reviews for individuals not meeting expectations</w:t>
            </w:r>
          </w:p>
          <w:p w14:paraId="21B8F41D"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Additional training or mentoring may be required</w:t>
            </w:r>
          </w:p>
          <w:p w14:paraId="4F79CB5C"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Reassignment to different tasks or teams based on skills and reliability</w:t>
            </w:r>
          </w:p>
          <w:p w14:paraId="0E7B6590" w14:textId="77777777" w:rsidR="00B9197E" w:rsidRPr="00B9197E" w:rsidRDefault="00B9197E" w:rsidP="00B9197E">
            <w:pPr>
              <w:spacing w:before="100" w:beforeAutospacing="1" w:after="100" w:afterAutospacing="1"/>
              <w:jc w:val="left"/>
              <w:rPr>
                <w:rFonts w:ascii="Times New Roman" w:hAnsi="Times New Roman"/>
                <w:szCs w:val="24"/>
                <w:lang w:eastAsia="en-AU"/>
              </w:rPr>
            </w:pPr>
            <w:r w:rsidRPr="00B9197E">
              <w:rPr>
                <w:rFonts w:ascii="Times New Roman" w:hAnsi="Symbol"/>
                <w:szCs w:val="24"/>
                <w:lang w:eastAsia="en-AU"/>
              </w:rPr>
              <w:t></w:t>
            </w:r>
            <w:r w:rsidRPr="00B9197E">
              <w:rPr>
                <w:rFonts w:ascii="Times New Roman" w:hAnsi="Times New Roman"/>
                <w:szCs w:val="24"/>
                <w:lang w:eastAsia="en-AU"/>
              </w:rPr>
              <w:t xml:space="preserve">  Escalation to site management and possible HR involvement if performance does not improve</w:t>
            </w:r>
          </w:p>
          <w:permEnd w:id="922965559"/>
          <w:p w14:paraId="5C969FA6" w14:textId="77777777" w:rsidR="006C5261" w:rsidRPr="00AD0947" w:rsidRDefault="006C5261" w:rsidP="00DF64B9">
            <w:pPr>
              <w:spacing w:after="120"/>
              <w:jc w:val="left"/>
              <w:rPr>
                <w:rFonts w:cs="Calibri"/>
              </w:rPr>
            </w:pPr>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F95E53">
            <w:pPr>
              <w:spacing w:after="120"/>
              <w:rPr>
                <w:rFonts w:cs="Calibri"/>
                <w:b/>
                <w:bCs/>
              </w:rPr>
            </w:pPr>
            <w:r>
              <w:rPr>
                <w:rFonts w:cs="Calibri"/>
                <w:b/>
                <w:bCs/>
              </w:rPr>
              <w:t>Agreed and signed</w:t>
            </w:r>
          </w:p>
          <w:p w14:paraId="258D45F9" w14:textId="48A94083"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permEnd w:id="780740431"/>
          </w:p>
          <w:p w14:paraId="4CADAEE3" w14:textId="77777777" w:rsidR="00433E25" w:rsidRDefault="00433E25" w:rsidP="00DF64B9">
            <w:pPr>
              <w:rPr>
                <w:rFonts w:cs="Calibri"/>
                <w:b/>
                <w:bCs/>
              </w:rPr>
            </w:pPr>
          </w:p>
          <w:p w14:paraId="3036459D" w14:textId="5BAD8834" w:rsidR="00433E25" w:rsidRPr="00AD0947" w:rsidRDefault="00433E25" w:rsidP="00F95E53">
            <w:pPr>
              <w:spacing w:after="120"/>
              <w:rPr>
                <w:rFonts w:cs="Calibri"/>
              </w:rPr>
            </w:pPr>
            <w:r>
              <w:rPr>
                <w:rFonts w:cs="Calibri"/>
                <w:b/>
                <w:bCs/>
              </w:rPr>
              <w:t>Supervisor:</w:t>
            </w:r>
            <w:r w:rsidR="00AD0947" w:rsidRPr="00AD0947">
              <w:rPr>
                <w:rFonts w:cs="Calibri"/>
              </w:rPr>
              <w:t xml:space="preserve"> </w:t>
            </w:r>
            <w:permStart w:id="410929080" w:edGrp="everyone"/>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F95E53">
            <w:pPr>
              <w:spacing w:after="120"/>
              <w:rPr>
                <w:rFonts w:cs="Calibri"/>
                <w:b/>
                <w:bCs/>
              </w:rPr>
            </w:pPr>
            <w:r>
              <w:rPr>
                <w:rFonts w:cs="Calibri"/>
                <w:b/>
                <w:bCs/>
              </w:rPr>
              <w:t>Date:</w:t>
            </w:r>
          </w:p>
          <w:p w14:paraId="7DD945B7" w14:textId="36F4D42D" w:rsidR="00433E25" w:rsidRPr="00AD0947" w:rsidRDefault="00B9197E" w:rsidP="00F95E53">
            <w:pPr>
              <w:spacing w:after="120"/>
              <w:rPr>
                <w:rFonts w:cs="Calibri"/>
              </w:rPr>
            </w:pPr>
            <w:permStart w:id="1644705010" w:edGrp="everyone"/>
            <w:r>
              <w:rPr>
                <w:rFonts w:cs="Calibri"/>
              </w:rPr>
              <w:t>17</w:t>
            </w:r>
            <w:r w:rsidRPr="00B9197E">
              <w:rPr>
                <w:rFonts w:cs="Calibri"/>
                <w:vertAlign w:val="superscript"/>
              </w:rPr>
              <w:t>th</w:t>
            </w:r>
            <w:r>
              <w:rPr>
                <w:rFonts w:cs="Calibri"/>
              </w:rPr>
              <w:t xml:space="preserve"> April 2025</w:t>
            </w:r>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6"/>
      <w:headerReference w:type="default" r:id="rId17"/>
      <w:footerReference w:type="default" r:id="rId18"/>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97B88" w14:textId="77777777" w:rsidR="00864D08" w:rsidRDefault="00864D08" w:rsidP="00A67754">
      <w:r>
        <w:separator/>
      </w:r>
    </w:p>
    <w:p w14:paraId="53A4CF1F" w14:textId="77777777" w:rsidR="00864D08" w:rsidRDefault="00864D08"/>
    <w:p w14:paraId="74AAB35F" w14:textId="77777777" w:rsidR="00864D08" w:rsidRDefault="00864D08"/>
  </w:endnote>
  <w:endnote w:type="continuationSeparator" w:id="0">
    <w:p w14:paraId="2B6A9D81" w14:textId="77777777" w:rsidR="00864D08" w:rsidRDefault="00864D08" w:rsidP="00A67754">
      <w:r>
        <w:continuationSeparator/>
      </w:r>
    </w:p>
    <w:p w14:paraId="3429396D" w14:textId="77777777" w:rsidR="00864D08" w:rsidRDefault="00864D08"/>
    <w:p w14:paraId="2C8CE317" w14:textId="77777777" w:rsidR="00864D08" w:rsidRDefault="00864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5853FD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9197E">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19E7E2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19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B69055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197E">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2ECCDA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197E">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3E5E7" w14:textId="77777777" w:rsidR="00864D08" w:rsidRDefault="00864D08" w:rsidP="00A67754">
      <w:r>
        <w:separator/>
      </w:r>
    </w:p>
    <w:p w14:paraId="5E27B951" w14:textId="77777777" w:rsidR="00864D08" w:rsidRDefault="00864D08"/>
    <w:p w14:paraId="34FD2F92" w14:textId="77777777" w:rsidR="00864D08" w:rsidRDefault="00864D08"/>
  </w:footnote>
  <w:footnote w:type="continuationSeparator" w:id="0">
    <w:p w14:paraId="31925434" w14:textId="77777777" w:rsidR="00864D08" w:rsidRDefault="00864D08" w:rsidP="00A67754">
      <w:r>
        <w:continuationSeparator/>
      </w:r>
    </w:p>
    <w:p w14:paraId="55B50FB4" w14:textId="77777777" w:rsidR="00864D08" w:rsidRDefault="00864D08"/>
    <w:p w14:paraId="1E284ACD" w14:textId="77777777" w:rsidR="00864D08" w:rsidRDefault="00864D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D34653D"/>
    <w:multiLevelType w:val="hybridMultilevel"/>
    <w:tmpl w:val="1E5CFB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079933501">
    <w:abstractNumId w:val="10"/>
  </w:num>
  <w:num w:numId="2" w16cid:durableId="1015109695">
    <w:abstractNumId w:val="20"/>
  </w:num>
  <w:num w:numId="3" w16cid:durableId="1067537690">
    <w:abstractNumId w:val="6"/>
  </w:num>
  <w:num w:numId="4" w16cid:durableId="1294676015">
    <w:abstractNumId w:val="16"/>
  </w:num>
  <w:num w:numId="5" w16cid:durableId="796605548">
    <w:abstractNumId w:val="15"/>
  </w:num>
  <w:num w:numId="6" w16cid:durableId="1335913651">
    <w:abstractNumId w:val="25"/>
  </w:num>
  <w:num w:numId="7" w16cid:durableId="1675037868">
    <w:abstractNumId w:val="4"/>
  </w:num>
  <w:num w:numId="8" w16cid:durableId="106513510">
    <w:abstractNumId w:val="2"/>
  </w:num>
  <w:num w:numId="9" w16cid:durableId="1126774278">
    <w:abstractNumId w:val="14"/>
  </w:num>
  <w:num w:numId="10" w16cid:durableId="623728977">
    <w:abstractNumId w:val="8"/>
  </w:num>
  <w:num w:numId="11" w16cid:durableId="201285652">
    <w:abstractNumId w:val="5"/>
  </w:num>
  <w:num w:numId="12" w16cid:durableId="1917085211">
    <w:abstractNumId w:val="31"/>
  </w:num>
  <w:num w:numId="13" w16cid:durableId="1210266184">
    <w:abstractNumId w:val="23"/>
  </w:num>
  <w:num w:numId="14" w16cid:durableId="691030756">
    <w:abstractNumId w:val="0"/>
  </w:num>
  <w:num w:numId="15" w16cid:durableId="1511024690">
    <w:abstractNumId w:val="19"/>
  </w:num>
  <w:num w:numId="16" w16cid:durableId="1218977302">
    <w:abstractNumId w:val="28"/>
  </w:num>
  <w:num w:numId="17" w16cid:durableId="1721784383">
    <w:abstractNumId w:val="22"/>
  </w:num>
  <w:num w:numId="18" w16cid:durableId="557979249">
    <w:abstractNumId w:val="27"/>
  </w:num>
  <w:num w:numId="19" w16cid:durableId="1120339929">
    <w:abstractNumId w:val="21"/>
  </w:num>
  <w:num w:numId="20" w16cid:durableId="1333996855">
    <w:abstractNumId w:val="29"/>
  </w:num>
  <w:num w:numId="21" w16cid:durableId="1960643826">
    <w:abstractNumId w:val="26"/>
  </w:num>
  <w:num w:numId="22" w16cid:durableId="1204294413">
    <w:abstractNumId w:val="3"/>
  </w:num>
  <w:num w:numId="23" w16cid:durableId="560946586">
    <w:abstractNumId w:val="12"/>
  </w:num>
  <w:num w:numId="24" w16cid:durableId="779372055">
    <w:abstractNumId w:val="18"/>
  </w:num>
  <w:num w:numId="25" w16cid:durableId="1240213407">
    <w:abstractNumId w:val="1"/>
  </w:num>
  <w:num w:numId="26" w16cid:durableId="1857889176">
    <w:abstractNumId w:val="7"/>
  </w:num>
  <w:num w:numId="27" w16cid:durableId="1657803411">
    <w:abstractNumId w:val="13"/>
  </w:num>
  <w:num w:numId="28" w16cid:durableId="201795462">
    <w:abstractNumId w:val="17"/>
  </w:num>
  <w:num w:numId="29" w16cid:durableId="12090998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63909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38840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1755123">
    <w:abstractNumId w:val="4"/>
  </w:num>
  <w:num w:numId="33" w16cid:durableId="131870530">
    <w:abstractNumId w:val="9"/>
  </w:num>
  <w:num w:numId="34" w16cid:durableId="863983048">
    <w:abstractNumId w:val="4"/>
  </w:num>
  <w:num w:numId="35" w16cid:durableId="161705686">
    <w:abstractNumId w:val="4"/>
  </w:num>
  <w:num w:numId="36" w16cid:durableId="947617020">
    <w:abstractNumId w:val="4"/>
  </w:num>
  <w:num w:numId="37" w16cid:durableId="87696035">
    <w:abstractNumId w:val="4"/>
  </w:num>
  <w:num w:numId="38" w16cid:durableId="1467502202">
    <w:abstractNumId w:val="11"/>
  </w:num>
  <w:num w:numId="39" w16cid:durableId="18288589">
    <w:abstractNumId w:val="30"/>
  </w:num>
  <w:num w:numId="40" w16cid:durableId="518934357">
    <w:abstractNumId w:val="21"/>
  </w:num>
  <w:num w:numId="41" w16cid:durableId="1460682249">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2074"/>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957"/>
    <w:rsid w:val="00020BB6"/>
    <w:rsid w:val="00024F65"/>
    <w:rsid w:val="00027B47"/>
    <w:rsid w:val="0003270D"/>
    <w:rsid w:val="00035243"/>
    <w:rsid w:val="0004368E"/>
    <w:rsid w:val="00043AB3"/>
    <w:rsid w:val="0004675B"/>
    <w:rsid w:val="00051DC3"/>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37E"/>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1793"/>
    <w:rsid w:val="0011218C"/>
    <w:rsid w:val="001157AF"/>
    <w:rsid w:val="00116C30"/>
    <w:rsid w:val="0012562F"/>
    <w:rsid w:val="001266C6"/>
    <w:rsid w:val="00126C85"/>
    <w:rsid w:val="00132977"/>
    <w:rsid w:val="001339A7"/>
    <w:rsid w:val="00133A08"/>
    <w:rsid w:val="00136E8C"/>
    <w:rsid w:val="001457FC"/>
    <w:rsid w:val="00152592"/>
    <w:rsid w:val="00154A40"/>
    <w:rsid w:val="00154DAE"/>
    <w:rsid w:val="0015733E"/>
    <w:rsid w:val="001578F8"/>
    <w:rsid w:val="00162AE6"/>
    <w:rsid w:val="001662CF"/>
    <w:rsid w:val="00166E7F"/>
    <w:rsid w:val="00167D17"/>
    <w:rsid w:val="001709EB"/>
    <w:rsid w:val="00175F6C"/>
    <w:rsid w:val="00184237"/>
    <w:rsid w:val="0018673D"/>
    <w:rsid w:val="00187D1C"/>
    <w:rsid w:val="00191E86"/>
    <w:rsid w:val="0019250A"/>
    <w:rsid w:val="001A77CF"/>
    <w:rsid w:val="001B0445"/>
    <w:rsid w:val="001B09BC"/>
    <w:rsid w:val="001B1775"/>
    <w:rsid w:val="001B2449"/>
    <w:rsid w:val="001B2AD7"/>
    <w:rsid w:val="001C0B34"/>
    <w:rsid w:val="001C4084"/>
    <w:rsid w:val="001D01D1"/>
    <w:rsid w:val="001D0459"/>
    <w:rsid w:val="001D611C"/>
    <w:rsid w:val="001E05E8"/>
    <w:rsid w:val="001E4F47"/>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576C"/>
    <w:rsid w:val="002762BF"/>
    <w:rsid w:val="00281347"/>
    <w:rsid w:val="002819ED"/>
    <w:rsid w:val="00281ED1"/>
    <w:rsid w:val="00282382"/>
    <w:rsid w:val="002824BE"/>
    <w:rsid w:val="00282828"/>
    <w:rsid w:val="0028788A"/>
    <w:rsid w:val="00287CC3"/>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2F9"/>
    <w:rsid w:val="002D3E2B"/>
    <w:rsid w:val="002D4C72"/>
    <w:rsid w:val="002D67B4"/>
    <w:rsid w:val="002D6ACD"/>
    <w:rsid w:val="002E052A"/>
    <w:rsid w:val="002F247E"/>
    <w:rsid w:val="002F5A87"/>
    <w:rsid w:val="00301207"/>
    <w:rsid w:val="00301C4E"/>
    <w:rsid w:val="00304897"/>
    <w:rsid w:val="003050B6"/>
    <w:rsid w:val="00305282"/>
    <w:rsid w:val="00305B5A"/>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B18"/>
    <w:rsid w:val="003614DC"/>
    <w:rsid w:val="00361CE5"/>
    <w:rsid w:val="00362760"/>
    <w:rsid w:val="00364B3F"/>
    <w:rsid w:val="00374DDE"/>
    <w:rsid w:val="003758B4"/>
    <w:rsid w:val="003758F0"/>
    <w:rsid w:val="00376162"/>
    <w:rsid w:val="0039160D"/>
    <w:rsid w:val="00396581"/>
    <w:rsid w:val="003A3123"/>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3E25"/>
    <w:rsid w:val="00435AB0"/>
    <w:rsid w:val="00435D5B"/>
    <w:rsid w:val="004403AD"/>
    <w:rsid w:val="004467A9"/>
    <w:rsid w:val="00453042"/>
    <w:rsid w:val="00454B97"/>
    <w:rsid w:val="004559DC"/>
    <w:rsid w:val="00457123"/>
    <w:rsid w:val="004575AD"/>
    <w:rsid w:val="004624D6"/>
    <w:rsid w:val="0046338F"/>
    <w:rsid w:val="00466598"/>
    <w:rsid w:val="004676B1"/>
    <w:rsid w:val="00467952"/>
    <w:rsid w:val="00472AA8"/>
    <w:rsid w:val="00475B04"/>
    <w:rsid w:val="004768EA"/>
    <w:rsid w:val="00482720"/>
    <w:rsid w:val="004857DF"/>
    <w:rsid w:val="00485AAA"/>
    <w:rsid w:val="00486541"/>
    <w:rsid w:val="00494241"/>
    <w:rsid w:val="00496499"/>
    <w:rsid w:val="004A3499"/>
    <w:rsid w:val="004A6C0D"/>
    <w:rsid w:val="004B007F"/>
    <w:rsid w:val="004B0525"/>
    <w:rsid w:val="004B19EB"/>
    <w:rsid w:val="004B42E2"/>
    <w:rsid w:val="004B6B29"/>
    <w:rsid w:val="004B7C32"/>
    <w:rsid w:val="004C3241"/>
    <w:rsid w:val="004C48E0"/>
    <w:rsid w:val="004C56C5"/>
    <w:rsid w:val="004C68EC"/>
    <w:rsid w:val="004C6B3F"/>
    <w:rsid w:val="004C72F3"/>
    <w:rsid w:val="004D0680"/>
    <w:rsid w:val="004D18D8"/>
    <w:rsid w:val="004D38C1"/>
    <w:rsid w:val="004D7CCC"/>
    <w:rsid w:val="004E1BC5"/>
    <w:rsid w:val="004E3FB7"/>
    <w:rsid w:val="004E5C7F"/>
    <w:rsid w:val="004E6613"/>
    <w:rsid w:val="004E67D0"/>
    <w:rsid w:val="004E699E"/>
    <w:rsid w:val="004E7502"/>
    <w:rsid w:val="004E79AD"/>
    <w:rsid w:val="004F06CC"/>
    <w:rsid w:val="004F4135"/>
    <w:rsid w:val="004F7616"/>
    <w:rsid w:val="0050226B"/>
    <w:rsid w:val="005025D4"/>
    <w:rsid w:val="005037A0"/>
    <w:rsid w:val="00503E80"/>
    <w:rsid w:val="005054E9"/>
    <w:rsid w:val="005075AF"/>
    <w:rsid w:val="005102BD"/>
    <w:rsid w:val="00512B1D"/>
    <w:rsid w:val="0051331A"/>
    <w:rsid w:val="00522765"/>
    <w:rsid w:val="005227F4"/>
    <w:rsid w:val="00531973"/>
    <w:rsid w:val="00532738"/>
    <w:rsid w:val="00532F76"/>
    <w:rsid w:val="005334E1"/>
    <w:rsid w:val="00533511"/>
    <w:rsid w:val="005362A7"/>
    <w:rsid w:val="00536B74"/>
    <w:rsid w:val="00536CB1"/>
    <w:rsid w:val="00543100"/>
    <w:rsid w:val="00544F28"/>
    <w:rsid w:val="00545C50"/>
    <w:rsid w:val="005539E1"/>
    <w:rsid w:val="00555130"/>
    <w:rsid w:val="00555943"/>
    <w:rsid w:val="00572F39"/>
    <w:rsid w:val="00573C4A"/>
    <w:rsid w:val="0057509D"/>
    <w:rsid w:val="00583840"/>
    <w:rsid w:val="005868D2"/>
    <w:rsid w:val="005948F5"/>
    <w:rsid w:val="0059776E"/>
    <w:rsid w:val="005A435B"/>
    <w:rsid w:val="005B3783"/>
    <w:rsid w:val="005B3D52"/>
    <w:rsid w:val="005B424E"/>
    <w:rsid w:val="005B4B38"/>
    <w:rsid w:val="005B7523"/>
    <w:rsid w:val="005C1FB7"/>
    <w:rsid w:val="005C20EC"/>
    <w:rsid w:val="005C48AD"/>
    <w:rsid w:val="005D0D43"/>
    <w:rsid w:val="005D414F"/>
    <w:rsid w:val="005D6DBE"/>
    <w:rsid w:val="005E1298"/>
    <w:rsid w:val="005E26ED"/>
    <w:rsid w:val="005E2B40"/>
    <w:rsid w:val="005E2C83"/>
    <w:rsid w:val="005E4985"/>
    <w:rsid w:val="005F3093"/>
    <w:rsid w:val="005F48A3"/>
    <w:rsid w:val="005F55E6"/>
    <w:rsid w:val="00601B14"/>
    <w:rsid w:val="00601C41"/>
    <w:rsid w:val="00602BB0"/>
    <w:rsid w:val="00603400"/>
    <w:rsid w:val="006040AF"/>
    <w:rsid w:val="0060728C"/>
    <w:rsid w:val="00607674"/>
    <w:rsid w:val="00607DE8"/>
    <w:rsid w:val="0061390C"/>
    <w:rsid w:val="00614655"/>
    <w:rsid w:val="00615A41"/>
    <w:rsid w:val="00616E96"/>
    <w:rsid w:val="00621204"/>
    <w:rsid w:val="00621440"/>
    <w:rsid w:val="00622B2F"/>
    <w:rsid w:val="00625D42"/>
    <w:rsid w:val="00625E7C"/>
    <w:rsid w:val="00626283"/>
    <w:rsid w:val="00627CAE"/>
    <w:rsid w:val="006302E6"/>
    <w:rsid w:val="0063190C"/>
    <w:rsid w:val="00632918"/>
    <w:rsid w:val="00633CAE"/>
    <w:rsid w:val="0063511D"/>
    <w:rsid w:val="00640395"/>
    <w:rsid w:val="006407D6"/>
    <w:rsid w:val="00640DDA"/>
    <w:rsid w:val="006420A5"/>
    <w:rsid w:val="00644412"/>
    <w:rsid w:val="006505FC"/>
    <w:rsid w:val="00650C50"/>
    <w:rsid w:val="0065179C"/>
    <w:rsid w:val="00651B97"/>
    <w:rsid w:val="00652433"/>
    <w:rsid w:val="006529D8"/>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207"/>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09B"/>
    <w:rsid w:val="006C5261"/>
    <w:rsid w:val="006C5BB4"/>
    <w:rsid w:val="006C7661"/>
    <w:rsid w:val="006D4449"/>
    <w:rsid w:val="006D4794"/>
    <w:rsid w:val="006E0BDE"/>
    <w:rsid w:val="006E5B7D"/>
    <w:rsid w:val="006F01CB"/>
    <w:rsid w:val="006F1570"/>
    <w:rsid w:val="006F1E14"/>
    <w:rsid w:val="006F5046"/>
    <w:rsid w:val="006F5707"/>
    <w:rsid w:val="006F7B56"/>
    <w:rsid w:val="006F7D66"/>
    <w:rsid w:val="00702F50"/>
    <w:rsid w:val="007033DE"/>
    <w:rsid w:val="00703DE3"/>
    <w:rsid w:val="007045DB"/>
    <w:rsid w:val="00704DC8"/>
    <w:rsid w:val="007070CF"/>
    <w:rsid w:val="00707741"/>
    <w:rsid w:val="007128AF"/>
    <w:rsid w:val="007131FA"/>
    <w:rsid w:val="00714EB8"/>
    <w:rsid w:val="00720E1B"/>
    <w:rsid w:val="0072118A"/>
    <w:rsid w:val="0072174F"/>
    <w:rsid w:val="0072177C"/>
    <w:rsid w:val="0072240B"/>
    <w:rsid w:val="00730730"/>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A1BB4"/>
    <w:rsid w:val="007A5008"/>
    <w:rsid w:val="007B48B1"/>
    <w:rsid w:val="007C0590"/>
    <w:rsid w:val="007C1D61"/>
    <w:rsid w:val="007C4FE0"/>
    <w:rsid w:val="007C52E8"/>
    <w:rsid w:val="007C6114"/>
    <w:rsid w:val="007C63F4"/>
    <w:rsid w:val="007D3292"/>
    <w:rsid w:val="007D34F1"/>
    <w:rsid w:val="007D3954"/>
    <w:rsid w:val="007D3BDB"/>
    <w:rsid w:val="007E0151"/>
    <w:rsid w:val="007E2971"/>
    <w:rsid w:val="007E2C77"/>
    <w:rsid w:val="007E57E8"/>
    <w:rsid w:val="007E72A0"/>
    <w:rsid w:val="007E7CAC"/>
    <w:rsid w:val="007F1F7F"/>
    <w:rsid w:val="007F575E"/>
    <w:rsid w:val="00805712"/>
    <w:rsid w:val="008121F4"/>
    <w:rsid w:val="008133D3"/>
    <w:rsid w:val="00814741"/>
    <w:rsid w:val="00817A2D"/>
    <w:rsid w:val="008264AD"/>
    <w:rsid w:val="00827AA9"/>
    <w:rsid w:val="0083003D"/>
    <w:rsid w:val="00830749"/>
    <w:rsid w:val="00830E56"/>
    <w:rsid w:val="00833553"/>
    <w:rsid w:val="0083515D"/>
    <w:rsid w:val="00835B05"/>
    <w:rsid w:val="00842AE4"/>
    <w:rsid w:val="00843997"/>
    <w:rsid w:val="00847C7B"/>
    <w:rsid w:val="00853781"/>
    <w:rsid w:val="00854017"/>
    <w:rsid w:val="00855F97"/>
    <w:rsid w:val="00860AFB"/>
    <w:rsid w:val="00863766"/>
    <w:rsid w:val="008643F9"/>
    <w:rsid w:val="00864D08"/>
    <w:rsid w:val="00864D30"/>
    <w:rsid w:val="00867042"/>
    <w:rsid w:val="00872007"/>
    <w:rsid w:val="008748CE"/>
    <w:rsid w:val="00881F05"/>
    <w:rsid w:val="00882B9D"/>
    <w:rsid w:val="0088349C"/>
    <w:rsid w:val="008868DF"/>
    <w:rsid w:val="008A082C"/>
    <w:rsid w:val="008A1264"/>
    <w:rsid w:val="008A257C"/>
    <w:rsid w:val="008A2F2D"/>
    <w:rsid w:val="008A3A99"/>
    <w:rsid w:val="008A53F7"/>
    <w:rsid w:val="008B22FC"/>
    <w:rsid w:val="008B39C9"/>
    <w:rsid w:val="008C48F6"/>
    <w:rsid w:val="008D3AC4"/>
    <w:rsid w:val="008D4DE9"/>
    <w:rsid w:val="008F0BA8"/>
    <w:rsid w:val="008F39BB"/>
    <w:rsid w:val="008F464C"/>
    <w:rsid w:val="00901593"/>
    <w:rsid w:val="009025D4"/>
    <w:rsid w:val="009030D3"/>
    <w:rsid w:val="009046CD"/>
    <w:rsid w:val="009055FD"/>
    <w:rsid w:val="009056E2"/>
    <w:rsid w:val="00906243"/>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1F5B"/>
    <w:rsid w:val="00954532"/>
    <w:rsid w:val="0095645B"/>
    <w:rsid w:val="00956C6F"/>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E08FC"/>
    <w:rsid w:val="009E3CED"/>
    <w:rsid w:val="009E4376"/>
    <w:rsid w:val="009E78AF"/>
    <w:rsid w:val="009F08E3"/>
    <w:rsid w:val="009F34EB"/>
    <w:rsid w:val="009F6FD3"/>
    <w:rsid w:val="00A07F94"/>
    <w:rsid w:val="00A2147E"/>
    <w:rsid w:val="00A25B81"/>
    <w:rsid w:val="00A2624A"/>
    <w:rsid w:val="00A265D7"/>
    <w:rsid w:val="00A311BC"/>
    <w:rsid w:val="00A33567"/>
    <w:rsid w:val="00A34BA9"/>
    <w:rsid w:val="00A36B30"/>
    <w:rsid w:val="00A37518"/>
    <w:rsid w:val="00A406B8"/>
    <w:rsid w:val="00A41676"/>
    <w:rsid w:val="00A4273D"/>
    <w:rsid w:val="00A43D76"/>
    <w:rsid w:val="00A44580"/>
    <w:rsid w:val="00A4462D"/>
    <w:rsid w:val="00A44CB5"/>
    <w:rsid w:val="00A5124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6BE2"/>
    <w:rsid w:val="00AC79B9"/>
    <w:rsid w:val="00AD0947"/>
    <w:rsid w:val="00AD147B"/>
    <w:rsid w:val="00AD2C30"/>
    <w:rsid w:val="00AD390C"/>
    <w:rsid w:val="00AD60A2"/>
    <w:rsid w:val="00AD7FAE"/>
    <w:rsid w:val="00AE25FB"/>
    <w:rsid w:val="00AE2D04"/>
    <w:rsid w:val="00AE7E0E"/>
    <w:rsid w:val="00AF157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99B"/>
    <w:rsid w:val="00B329DD"/>
    <w:rsid w:val="00B370F6"/>
    <w:rsid w:val="00B37A11"/>
    <w:rsid w:val="00B41626"/>
    <w:rsid w:val="00B44885"/>
    <w:rsid w:val="00B45123"/>
    <w:rsid w:val="00B4655B"/>
    <w:rsid w:val="00B46CA0"/>
    <w:rsid w:val="00B50D23"/>
    <w:rsid w:val="00B60A8E"/>
    <w:rsid w:val="00B61114"/>
    <w:rsid w:val="00B62EE4"/>
    <w:rsid w:val="00B63435"/>
    <w:rsid w:val="00B64BF7"/>
    <w:rsid w:val="00B65524"/>
    <w:rsid w:val="00B72BE3"/>
    <w:rsid w:val="00B747F4"/>
    <w:rsid w:val="00B80970"/>
    <w:rsid w:val="00B84397"/>
    <w:rsid w:val="00B876C2"/>
    <w:rsid w:val="00B91399"/>
    <w:rsid w:val="00B9197E"/>
    <w:rsid w:val="00B9239D"/>
    <w:rsid w:val="00B930C4"/>
    <w:rsid w:val="00B93C88"/>
    <w:rsid w:val="00B96243"/>
    <w:rsid w:val="00B9778C"/>
    <w:rsid w:val="00BA05A1"/>
    <w:rsid w:val="00BA235F"/>
    <w:rsid w:val="00BA45C3"/>
    <w:rsid w:val="00BA6D40"/>
    <w:rsid w:val="00BA7D5F"/>
    <w:rsid w:val="00BB14F2"/>
    <w:rsid w:val="00BB3713"/>
    <w:rsid w:val="00BB44FB"/>
    <w:rsid w:val="00BD1359"/>
    <w:rsid w:val="00BD2445"/>
    <w:rsid w:val="00BD33F6"/>
    <w:rsid w:val="00BD4B75"/>
    <w:rsid w:val="00BD5D83"/>
    <w:rsid w:val="00BE1F60"/>
    <w:rsid w:val="00BE2234"/>
    <w:rsid w:val="00BE45C9"/>
    <w:rsid w:val="00BE5659"/>
    <w:rsid w:val="00BF15FF"/>
    <w:rsid w:val="00BF51EE"/>
    <w:rsid w:val="00BF721E"/>
    <w:rsid w:val="00C02070"/>
    <w:rsid w:val="00C05340"/>
    <w:rsid w:val="00C0790A"/>
    <w:rsid w:val="00C116AB"/>
    <w:rsid w:val="00C145EE"/>
    <w:rsid w:val="00C1477C"/>
    <w:rsid w:val="00C147CE"/>
    <w:rsid w:val="00C15CA8"/>
    <w:rsid w:val="00C17076"/>
    <w:rsid w:val="00C21B79"/>
    <w:rsid w:val="00C25494"/>
    <w:rsid w:val="00C26A87"/>
    <w:rsid w:val="00C275F0"/>
    <w:rsid w:val="00C320F8"/>
    <w:rsid w:val="00C333BF"/>
    <w:rsid w:val="00C35DC9"/>
    <w:rsid w:val="00C3636D"/>
    <w:rsid w:val="00C3720C"/>
    <w:rsid w:val="00C373BC"/>
    <w:rsid w:val="00C41923"/>
    <w:rsid w:val="00C42B32"/>
    <w:rsid w:val="00C478B5"/>
    <w:rsid w:val="00C537B6"/>
    <w:rsid w:val="00C53DA4"/>
    <w:rsid w:val="00C547D1"/>
    <w:rsid w:val="00C55618"/>
    <w:rsid w:val="00C55A27"/>
    <w:rsid w:val="00C5737C"/>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1016"/>
    <w:rsid w:val="00CA639B"/>
    <w:rsid w:val="00CA78C3"/>
    <w:rsid w:val="00CB549C"/>
    <w:rsid w:val="00CB7163"/>
    <w:rsid w:val="00CB7187"/>
    <w:rsid w:val="00CC0404"/>
    <w:rsid w:val="00CC2593"/>
    <w:rsid w:val="00CC3D35"/>
    <w:rsid w:val="00CC5E27"/>
    <w:rsid w:val="00CD0491"/>
    <w:rsid w:val="00CE1002"/>
    <w:rsid w:val="00CE17A5"/>
    <w:rsid w:val="00CE1EBF"/>
    <w:rsid w:val="00CE2955"/>
    <w:rsid w:val="00CE2FD4"/>
    <w:rsid w:val="00CE4DB2"/>
    <w:rsid w:val="00CE77FE"/>
    <w:rsid w:val="00CF4110"/>
    <w:rsid w:val="00CF476A"/>
    <w:rsid w:val="00CF687B"/>
    <w:rsid w:val="00CF777A"/>
    <w:rsid w:val="00D02DC1"/>
    <w:rsid w:val="00D0357A"/>
    <w:rsid w:val="00D041B0"/>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468"/>
    <w:rsid w:val="00D445AA"/>
    <w:rsid w:val="00D448E3"/>
    <w:rsid w:val="00D44AC7"/>
    <w:rsid w:val="00D45A56"/>
    <w:rsid w:val="00D51F14"/>
    <w:rsid w:val="00D521B0"/>
    <w:rsid w:val="00D52AE9"/>
    <w:rsid w:val="00D612CD"/>
    <w:rsid w:val="00D644BC"/>
    <w:rsid w:val="00D72E53"/>
    <w:rsid w:val="00D74631"/>
    <w:rsid w:val="00D74F43"/>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572F"/>
    <w:rsid w:val="00DB5E55"/>
    <w:rsid w:val="00DB620A"/>
    <w:rsid w:val="00DC123B"/>
    <w:rsid w:val="00DC25CE"/>
    <w:rsid w:val="00DC54AD"/>
    <w:rsid w:val="00DC763D"/>
    <w:rsid w:val="00DC7760"/>
    <w:rsid w:val="00DD0BB5"/>
    <w:rsid w:val="00DD2301"/>
    <w:rsid w:val="00DD533D"/>
    <w:rsid w:val="00DD571C"/>
    <w:rsid w:val="00DE18C7"/>
    <w:rsid w:val="00DE303D"/>
    <w:rsid w:val="00DE37A3"/>
    <w:rsid w:val="00DE52AD"/>
    <w:rsid w:val="00DF0328"/>
    <w:rsid w:val="00DF5671"/>
    <w:rsid w:val="00DF64B9"/>
    <w:rsid w:val="00DF71FB"/>
    <w:rsid w:val="00E015C8"/>
    <w:rsid w:val="00E0429C"/>
    <w:rsid w:val="00E06C7B"/>
    <w:rsid w:val="00E07F3E"/>
    <w:rsid w:val="00E106BF"/>
    <w:rsid w:val="00E14FDF"/>
    <w:rsid w:val="00E20A05"/>
    <w:rsid w:val="00E264E3"/>
    <w:rsid w:val="00E26E31"/>
    <w:rsid w:val="00E3181C"/>
    <w:rsid w:val="00E36951"/>
    <w:rsid w:val="00E36EDD"/>
    <w:rsid w:val="00E42AA6"/>
    <w:rsid w:val="00E42E04"/>
    <w:rsid w:val="00E4393E"/>
    <w:rsid w:val="00E441DD"/>
    <w:rsid w:val="00E50AAD"/>
    <w:rsid w:val="00E51079"/>
    <w:rsid w:val="00E513CE"/>
    <w:rsid w:val="00E51C4F"/>
    <w:rsid w:val="00E548A5"/>
    <w:rsid w:val="00E572E5"/>
    <w:rsid w:val="00E62A2B"/>
    <w:rsid w:val="00E7090F"/>
    <w:rsid w:val="00E77A19"/>
    <w:rsid w:val="00E83A7C"/>
    <w:rsid w:val="00E85228"/>
    <w:rsid w:val="00E909B8"/>
    <w:rsid w:val="00E90CAF"/>
    <w:rsid w:val="00E91CA9"/>
    <w:rsid w:val="00E930E5"/>
    <w:rsid w:val="00E97480"/>
    <w:rsid w:val="00EA2593"/>
    <w:rsid w:val="00EA4ACC"/>
    <w:rsid w:val="00EA4C21"/>
    <w:rsid w:val="00EA5605"/>
    <w:rsid w:val="00EA5ACC"/>
    <w:rsid w:val="00EA7937"/>
    <w:rsid w:val="00EB0AA2"/>
    <w:rsid w:val="00EB100E"/>
    <w:rsid w:val="00EB2F5E"/>
    <w:rsid w:val="00EB5741"/>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0408"/>
    <w:rsid w:val="00F212C3"/>
    <w:rsid w:val="00F21DF2"/>
    <w:rsid w:val="00F22B42"/>
    <w:rsid w:val="00F23659"/>
    <w:rsid w:val="00F30473"/>
    <w:rsid w:val="00F3146C"/>
    <w:rsid w:val="00F41720"/>
    <w:rsid w:val="00F425D4"/>
    <w:rsid w:val="00F4286F"/>
    <w:rsid w:val="00F43C9C"/>
    <w:rsid w:val="00F46E9C"/>
    <w:rsid w:val="00F4706B"/>
    <w:rsid w:val="00F47987"/>
    <w:rsid w:val="00F54E2A"/>
    <w:rsid w:val="00F56D33"/>
    <w:rsid w:val="00F715A6"/>
    <w:rsid w:val="00F715C5"/>
    <w:rsid w:val="00F7213B"/>
    <w:rsid w:val="00F72340"/>
    <w:rsid w:val="00F739DD"/>
    <w:rsid w:val="00F73AD5"/>
    <w:rsid w:val="00F755AD"/>
    <w:rsid w:val="00F76535"/>
    <w:rsid w:val="00F7673C"/>
    <w:rsid w:val="00F769F2"/>
    <w:rsid w:val="00F84646"/>
    <w:rsid w:val="00F8647F"/>
    <w:rsid w:val="00F8706B"/>
    <w:rsid w:val="00F904BC"/>
    <w:rsid w:val="00F92D00"/>
    <w:rsid w:val="00F92F09"/>
    <w:rsid w:val="00F95E53"/>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566"/>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2"/>
    </o:shapelayout>
  </w:shapeDefaults>
  <w:decimalSymbol w:val="."/>
  <w:listSeparator w:val=","/>
  <w14:docId w14:val="33DFFFD5"/>
  <w15:docId w15:val="{C6AD3B04-6440-4738-B27D-B9CC78F1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11793"/>
    <w:pPr>
      <w:spacing w:line="480" w:lineRule="exact"/>
      <w:contextualSpacing/>
      <w:jc w:val="both"/>
    </w:pPr>
    <w:rPr>
      <w:rFonts w:ascii="Arial" w:eastAsiaTheme="minorHAnsi" w:hAnsi="Arial" w:cs="Arial"/>
      <w:color w:val="002060"/>
      <w:lang w:eastAsia="en-US"/>
    </w:rPr>
  </w:style>
  <w:style w:type="character" w:customStyle="1" w:styleId="22TAHiddenWrittenResponseChar">
    <w:name w:val="(22) TA Hidden Written Response Char"/>
    <w:basedOn w:val="DefaultParagraphFont"/>
    <w:link w:val="22TAHiddenWrittenResponse"/>
    <w:rsid w:val="00111793"/>
    <w:rPr>
      <w:rFonts w:ascii="Arial" w:eastAsiaTheme="minorHAnsi" w:hAnsi="Arial" w:cs="Arial"/>
      <w:color w:val="002060"/>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8600">
      <w:bodyDiv w:val="1"/>
      <w:marLeft w:val="0"/>
      <w:marRight w:val="0"/>
      <w:marTop w:val="0"/>
      <w:marBottom w:val="0"/>
      <w:divBdr>
        <w:top w:val="none" w:sz="0" w:space="0" w:color="auto"/>
        <w:left w:val="none" w:sz="0" w:space="0" w:color="auto"/>
        <w:bottom w:val="none" w:sz="0" w:space="0" w:color="auto"/>
        <w:right w:val="none" w:sz="0" w:space="0" w:color="auto"/>
      </w:divBdr>
    </w:div>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368600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1951735908">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571081794">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458688531">
          <w:marLeft w:val="1080"/>
          <w:marRight w:val="0"/>
          <w:marTop w:val="100"/>
          <w:marBottom w:val="0"/>
          <w:divBdr>
            <w:top w:val="none" w:sz="0" w:space="0" w:color="auto"/>
            <w:left w:val="none" w:sz="0" w:space="0" w:color="auto"/>
            <w:bottom w:val="none" w:sz="0" w:space="0" w:color="auto"/>
            <w:right w:val="none" w:sz="0" w:space="0" w:color="auto"/>
          </w:divBdr>
        </w:div>
        <w:div w:id="1163622793">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43371144">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0443498">
      <w:bodyDiv w:val="1"/>
      <w:marLeft w:val="0"/>
      <w:marRight w:val="0"/>
      <w:marTop w:val="0"/>
      <w:marBottom w:val="0"/>
      <w:divBdr>
        <w:top w:val="none" w:sz="0" w:space="0" w:color="auto"/>
        <w:left w:val="none" w:sz="0" w:space="0" w:color="auto"/>
        <w:bottom w:val="none" w:sz="0" w:space="0" w:color="auto"/>
        <w:right w:val="none" w:sz="0" w:space="0" w:color="auto"/>
      </w:divBdr>
    </w:div>
    <w:div w:id="1630671778">
      <w:bodyDiv w:val="1"/>
      <w:marLeft w:val="0"/>
      <w:marRight w:val="0"/>
      <w:marTop w:val="0"/>
      <w:marBottom w:val="0"/>
      <w:divBdr>
        <w:top w:val="none" w:sz="0" w:space="0" w:color="auto"/>
        <w:left w:val="none" w:sz="0" w:space="0" w:color="auto"/>
        <w:bottom w:val="none" w:sz="0" w:space="0" w:color="auto"/>
        <w:right w:val="none" w:sz="0" w:space="0" w:color="auto"/>
      </w:divBdr>
    </w:div>
    <w:div w:id="1633052548">
      <w:bodyDiv w:val="1"/>
      <w:marLeft w:val="0"/>
      <w:marRight w:val="0"/>
      <w:marTop w:val="0"/>
      <w:marBottom w:val="0"/>
      <w:divBdr>
        <w:top w:val="none" w:sz="0" w:space="0" w:color="auto"/>
        <w:left w:val="none" w:sz="0" w:space="0" w:color="auto"/>
        <w:bottom w:val="none" w:sz="0" w:space="0" w:color="auto"/>
        <w:right w:val="none" w:sz="0" w:space="0" w:color="auto"/>
      </w:divBdr>
    </w:div>
    <w:div w:id="1664426438">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870221937">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696585177">
          <w:marLeft w:val="1080"/>
          <w:marRight w:val="0"/>
          <w:marTop w:val="100"/>
          <w:marBottom w:val="0"/>
          <w:divBdr>
            <w:top w:val="none" w:sz="0" w:space="0" w:color="auto"/>
            <w:left w:val="none" w:sz="0" w:space="0" w:color="auto"/>
            <w:bottom w:val="none" w:sz="0" w:space="0" w:color="auto"/>
            <w:right w:val="none" w:sz="0" w:space="0" w:color="auto"/>
          </w:divBdr>
        </w:div>
        <w:div w:id="1474329162">
          <w:marLeft w:val="1080"/>
          <w:marRight w:val="0"/>
          <w:marTop w:val="1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54779D"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F279D"/>
    <w:rsid w:val="003D7AF8"/>
    <w:rsid w:val="00424B56"/>
    <w:rsid w:val="00530616"/>
    <w:rsid w:val="005413E3"/>
    <w:rsid w:val="0054779D"/>
    <w:rsid w:val="00577DF3"/>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1DED"/>
    <w:rsid w:val="008E6DF9"/>
    <w:rsid w:val="008F3A83"/>
    <w:rsid w:val="009133ED"/>
    <w:rsid w:val="0092096F"/>
    <w:rsid w:val="00955000"/>
    <w:rsid w:val="009662BC"/>
    <w:rsid w:val="0098441D"/>
    <w:rsid w:val="009A5338"/>
    <w:rsid w:val="009A7ADB"/>
    <w:rsid w:val="009B3343"/>
    <w:rsid w:val="009D1912"/>
    <w:rsid w:val="009D4B96"/>
    <w:rsid w:val="00A12C05"/>
    <w:rsid w:val="00A47432"/>
    <w:rsid w:val="00A71792"/>
    <w:rsid w:val="00AA1EF5"/>
    <w:rsid w:val="00AD60A2"/>
    <w:rsid w:val="00B06821"/>
    <w:rsid w:val="00B4136F"/>
    <w:rsid w:val="00B4478C"/>
    <w:rsid w:val="00B50BE1"/>
    <w:rsid w:val="00B50CCC"/>
    <w:rsid w:val="00B54662"/>
    <w:rsid w:val="00B92AE2"/>
    <w:rsid w:val="00BB03B3"/>
    <w:rsid w:val="00BB44FB"/>
    <w:rsid w:val="00C10BE1"/>
    <w:rsid w:val="00C147CE"/>
    <w:rsid w:val="00C80B29"/>
    <w:rsid w:val="00C86AC1"/>
    <w:rsid w:val="00C942CC"/>
    <w:rsid w:val="00CF3EAC"/>
    <w:rsid w:val="00D1199A"/>
    <w:rsid w:val="00D203F5"/>
    <w:rsid w:val="00DC0AEB"/>
    <w:rsid w:val="00DC549C"/>
    <w:rsid w:val="00DD1CB8"/>
    <w:rsid w:val="00E04351"/>
    <w:rsid w:val="00E45AA5"/>
    <w:rsid w:val="00E94F3E"/>
    <w:rsid w:val="00EA1D00"/>
    <w:rsid w:val="00EB5741"/>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7986</TotalTime>
  <Pages>24</Pages>
  <Words>3051</Words>
  <Characters>17393</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20404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keywords/>
  <dc:description/>
  <cp:lastModifiedBy>Ahi Tutaki</cp:lastModifiedBy>
  <cp:revision>16</cp:revision>
  <cp:lastPrinted>2021-12-06T02:03:00Z</cp:lastPrinted>
  <dcterms:created xsi:type="dcterms:W3CDTF">2021-11-10T04:55:00Z</dcterms:created>
  <dcterms:modified xsi:type="dcterms:W3CDTF">2025-04-17T20:15:00Z</dcterms:modified>
  <cp:contentStatus>v1-0_11/11/2021</cp:contentStatus>
</cp:coreProperties>
</file>