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60E244F1" w:rsidR="00677444" w:rsidRPr="004932A4" w:rsidRDefault="007646D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1487A">
            <w:rPr>
              <w:szCs w:val="32"/>
            </w:rPr>
            <w:t>CPCCBC4031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05EE8B30" w:rsidR="004C3241" w:rsidRDefault="007646D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1487A">
            <w:rPr>
              <w:szCs w:val="32"/>
            </w:rPr>
            <w:t>Process client requirements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76F6579B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1487A">
            <w:rPr>
              <w:rFonts w:ascii="Arial" w:hAnsi="Arial" w:cs="Arial"/>
              <w:i/>
              <w:sz w:val="18"/>
              <w:szCs w:val="18"/>
            </w:rPr>
            <w:t>CPCCBC4031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1487A">
            <w:rPr>
              <w:rFonts w:ascii="Arial" w:hAnsi="Arial" w:cs="Arial"/>
              <w:i/>
              <w:sz w:val="18"/>
              <w:szCs w:val="18"/>
            </w:rPr>
            <w:t>Process client requirements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120B4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120B4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120B4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827647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56494207" w:edGrp="everyone"/>
            <w:permEnd w:id="656494207"/>
          </w:p>
        </w:tc>
      </w:tr>
      <w:tr w:rsidR="00116A0E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116A0E" w:rsidRPr="00C15CA8" w:rsidRDefault="00116A0E" w:rsidP="00116A0E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214462232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43302D55" w:rsidR="00116A0E" w:rsidRPr="00C15CA8" w:rsidRDefault="00116A0E" w:rsidP="00116A0E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2A47F81D" wp14:editId="26062908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44622320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C94D84D" w:rsidR="00A4462D" w:rsidRPr="004C3241" w:rsidRDefault="007646D1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1487A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F1487A">
              <w:rPr>
                <w:rFonts w:ascii="Arial" w:hAnsi="Arial" w:cs="Arial"/>
                <w:sz w:val="20"/>
              </w:rPr>
              <w:t xml:space="preserve"> </w:t>
            </w:r>
            <w:r w:rsidR="00A4462D" w:rsidRPr="00F1487A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F1487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116A0E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116A0E" w:rsidRPr="00C15CA8" w:rsidRDefault="00116A0E" w:rsidP="00116A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527980486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729CB8E9" w:rsidR="00116A0E" w:rsidRPr="00C15CA8" w:rsidRDefault="007646D1" w:rsidP="00116A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54307420"/>
                <w:placeholder>
                  <w:docPart w:val="881C541C18564D8AAA67EBE32D5CB99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16A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527980486"/>
          </w:p>
        </w:tc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08FBC7CD" w:rsidR="00116A0E" w:rsidRPr="004C3241" w:rsidRDefault="007646D1" w:rsidP="00116A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27574619" w:edGrp="everyone"/>
                <w:r w:rsidR="00116A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527574619"/>
            <w:r w:rsidR="00116A0E" w:rsidRPr="004C3241">
              <w:rPr>
                <w:rFonts w:ascii="Arial" w:hAnsi="Arial" w:cs="Arial"/>
                <w:sz w:val="20"/>
              </w:rPr>
              <w:t xml:space="preserve"> </w:t>
            </w:r>
            <w:r w:rsidR="00116A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007DB04E" w:rsidR="00116A0E" w:rsidRPr="004C3241" w:rsidRDefault="007646D1" w:rsidP="00116A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86737095" w:edGrp="everyone"/>
                <w:r w:rsidR="00116A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86737095"/>
            <w:r w:rsidR="00116A0E" w:rsidRPr="004C3241">
              <w:rPr>
                <w:rFonts w:ascii="Arial" w:hAnsi="Arial" w:cs="Arial"/>
                <w:sz w:val="20"/>
              </w:rPr>
              <w:t xml:space="preserve"> </w:t>
            </w:r>
            <w:r w:rsidR="00116A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116A0E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116A0E" w:rsidRPr="00C15CA8" w:rsidRDefault="00116A0E" w:rsidP="00116A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240152800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4881E8C9" w:rsidR="00116A0E" w:rsidRPr="00C15CA8" w:rsidRDefault="007646D1" w:rsidP="00116A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0EF8514471274E19BA0D45F70E3AEB7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16A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40152800"/>
          </w:p>
        </w:tc>
        <w:permStart w:id="277749832" w:edGrp="everyone"/>
        <w:tc>
          <w:tcPr>
            <w:tcW w:w="2095" w:type="dxa"/>
            <w:vAlign w:val="center"/>
          </w:tcPr>
          <w:p w14:paraId="3387724F" w14:textId="3B869254" w:rsidR="00116A0E" w:rsidRDefault="007646D1" w:rsidP="00116A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16A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77749832"/>
              </w:sdtContent>
            </w:sdt>
            <w:r w:rsidR="00116A0E" w:rsidRPr="004C3241">
              <w:rPr>
                <w:rFonts w:ascii="Arial" w:hAnsi="Arial" w:cs="Arial"/>
                <w:sz w:val="20"/>
              </w:rPr>
              <w:t xml:space="preserve"> </w:t>
            </w:r>
            <w:r w:rsidR="00116A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004D6DAB" w:rsidR="00116A0E" w:rsidRDefault="007646D1" w:rsidP="00116A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78031555" w:edGrp="everyone"/>
                <w:r w:rsidR="00116A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78031555"/>
            <w:r w:rsidR="00116A0E" w:rsidRPr="004C3241">
              <w:rPr>
                <w:rFonts w:ascii="Arial" w:hAnsi="Arial" w:cs="Arial"/>
                <w:sz w:val="20"/>
              </w:rPr>
              <w:t xml:space="preserve"> </w:t>
            </w:r>
            <w:r w:rsidR="00116A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116A0E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116A0E" w:rsidRPr="00C15CA8" w:rsidRDefault="00116A0E" w:rsidP="00116A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617835380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1EC1A833" w:rsidR="00116A0E" w:rsidRPr="00C15CA8" w:rsidRDefault="007646D1" w:rsidP="00116A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40518E4F3B4A4F0D903D2471DF8D131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16A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17835380"/>
          </w:p>
        </w:tc>
        <w:permStart w:id="1766397091" w:edGrp="everyone"/>
        <w:tc>
          <w:tcPr>
            <w:tcW w:w="2095" w:type="dxa"/>
            <w:vAlign w:val="center"/>
          </w:tcPr>
          <w:p w14:paraId="1708E32B" w14:textId="58B5634A" w:rsidR="00116A0E" w:rsidRPr="004C3241" w:rsidRDefault="007646D1" w:rsidP="00116A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16A0E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66397091"/>
              </w:sdtContent>
            </w:sdt>
            <w:r w:rsidR="00116A0E" w:rsidRPr="004C3241">
              <w:rPr>
                <w:rFonts w:ascii="Arial" w:hAnsi="Arial" w:cs="Arial"/>
                <w:sz w:val="20"/>
              </w:rPr>
              <w:t xml:space="preserve"> </w:t>
            </w:r>
            <w:r w:rsidR="00116A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21B514DF" w:rsidR="00116A0E" w:rsidRPr="004C3241" w:rsidRDefault="007646D1" w:rsidP="00116A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130997335" w:edGrp="everyone"/>
                <w:r w:rsidR="00116A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30997335"/>
            <w:r w:rsidR="00116A0E" w:rsidRPr="004C3241">
              <w:rPr>
                <w:rFonts w:ascii="Arial" w:hAnsi="Arial" w:cs="Arial"/>
                <w:sz w:val="20"/>
              </w:rPr>
              <w:t xml:space="preserve"> </w:t>
            </w:r>
            <w:r w:rsidR="00116A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116A0E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37F07B0E" w:rsidR="00116A0E" w:rsidRPr="00C15CA8" w:rsidRDefault="00116A0E" w:rsidP="00116A0E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BC895BF10EE842B28844E0AE451D3F93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CPCCBC4031</w:t>
                </w:r>
              </w:sdtContent>
            </w:sdt>
          </w:p>
        </w:tc>
        <w:permStart w:id="1767717614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69E353D7" w:rsidR="00116A0E" w:rsidRPr="00C15CA8" w:rsidRDefault="007646D1" w:rsidP="00116A0E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A9CD88CA21AA49E8BC0297BD71AF568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16A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767717614"/>
          </w:p>
        </w:tc>
        <w:permStart w:id="1752962581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25279BE0" w:rsidR="00116A0E" w:rsidRPr="004C3241" w:rsidRDefault="007646D1" w:rsidP="00116A0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16A0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752962581"/>
              </w:sdtContent>
            </w:sdt>
            <w:r w:rsidR="00116A0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116A0E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71633602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39AE2731" w:rsidR="00116A0E" w:rsidRPr="004C3241" w:rsidRDefault="007646D1" w:rsidP="00116A0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16A0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716336029"/>
              </w:sdtContent>
            </w:sdt>
            <w:r w:rsidR="00116A0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116A0E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77777777" w:rsidR="00416046" w:rsidRPr="00A3133B" w:rsidRDefault="007646D1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84349447" w:edGrp="everyone"/>
                <w:r w:rsidR="00416046" w:rsidRPr="00A3133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84349447"/>
              </w:sdtContent>
            </w:sdt>
            <w:r w:rsidR="00416046" w:rsidRPr="00A3133B">
              <w:rPr>
                <w:rFonts w:ascii="Arial" w:hAnsi="Arial" w:cs="Arial"/>
                <w:sz w:val="20"/>
              </w:rPr>
              <w:t xml:space="preserve"> </w:t>
            </w:r>
            <w:r w:rsidR="00416046" w:rsidRPr="00A3133B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31F60E55" w14:textId="7F41FF1B" w:rsidR="00630215" w:rsidRPr="00A3133B" w:rsidRDefault="007646D1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62375334" w:edGrp="everyone"/>
                <w:r w:rsidR="00630215" w:rsidRPr="00A3133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62375334"/>
              </w:sdtContent>
            </w:sdt>
            <w:r w:rsidR="00630215" w:rsidRPr="00A3133B">
              <w:rPr>
                <w:rFonts w:ascii="Arial" w:hAnsi="Arial" w:cs="Arial"/>
                <w:sz w:val="20"/>
              </w:rPr>
              <w:t xml:space="preserve"> </w:t>
            </w:r>
            <w:r w:rsidR="00630215" w:rsidRPr="00A3133B"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90AC45" w14:textId="22692533" w:rsidR="00416046" w:rsidRPr="00A3133B" w:rsidRDefault="007646D1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89515787" w:edGrp="everyone"/>
                <w:r w:rsidR="00416046" w:rsidRPr="00A3133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89515787"/>
              </w:sdtContent>
            </w:sdt>
            <w:r w:rsidR="00416046" w:rsidRPr="00A3133B">
              <w:rPr>
                <w:rFonts w:ascii="Arial" w:hAnsi="Arial" w:cs="Arial"/>
                <w:sz w:val="20"/>
              </w:rPr>
              <w:t xml:space="preserve"> </w:t>
            </w:r>
            <w:r w:rsidR="00416046" w:rsidRPr="00A3133B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827647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51359235" w:edGrp="everyone"/>
            <w:permEnd w:id="551359235"/>
          </w:p>
        </w:tc>
      </w:tr>
      <w:tr w:rsidR="00116A0E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116A0E" w:rsidRPr="00C15CA8" w:rsidRDefault="00116A0E" w:rsidP="00116A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214213904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10531815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043176F2" w:rsidR="00116A0E" w:rsidRPr="00116A0E" w:rsidRDefault="00116A0E" w:rsidP="00116A0E">
                <w:pPr>
                  <w:ind w:right="390"/>
                  <w:jc w:val="left"/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78ACC8CC" wp14:editId="17A044BB">
                      <wp:extent cx="3913549" cy="360000"/>
                      <wp:effectExtent l="0" t="0" r="0" b="2540"/>
                      <wp:docPr id="715977357" name="Picture 71597735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42139045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1ACA2EF5" w:rsidR="00C76B5E" w:rsidRPr="004932A4" w:rsidRDefault="007646D1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1487A">
            <w:rPr>
              <w:szCs w:val="32"/>
            </w:rPr>
            <w:t>CPCCBC4031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524BB671" w:rsidR="00C76B5E" w:rsidRDefault="007646D1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1487A">
            <w:rPr>
              <w:szCs w:val="32"/>
            </w:rPr>
            <w:t>Process client requirements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827647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18055626" w:edGrp="everyone"/>
            <w:permEnd w:id="318055626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F1487A">
              <w:rPr>
                <w:rFonts w:ascii="Arial" w:hAnsi="Arial" w:cs="Arial"/>
                <w:sz w:val="20"/>
              </w:rPr>
              <w:t>two (2) hours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120B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120B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120B4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2286F082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16A0E" w:rsidRPr="00BA4D9F" w14:paraId="065F8FCF" w14:textId="77777777" w:rsidTr="00FA6BA5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8D4CA3F" w14:textId="77777777" w:rsidR="00116A0E" w:rsidRPr="00750D30" w:rsidRDefault="00116A0E" w:rsidP="00FA6BA5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116A0E" w:rsidRPr="00BA4D9F" w14:paraId="38AA6C1E" w14:textId="77777777" w:rsidTr="00FA6BA5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1C9F2A" w14:textId="77777777" w:rsidR="00116A0E" w:rsidRPr="00DE303D" w:rsidRDefault="00116A0E" w:rsidP="00FA6BA5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3412D31E" w14:textId="77777777" w:rsidR="00116A0E" w:rsidRPr="00DE303D" w:rsidRDefault="00116A0E" w:rsidP="00116A0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139FCF7" w14:textId="77777777" w:rsidR="00116A0E" w:rsidRPr="00750D30" w:rsidRDefault="00116A0E" w:rsidP="00116A0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116A0E" w:rsidRPr="004936E4" w14:paraId="66DA4ACA" w14:textId="77777777" w:rsidTr="00FA6BA5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02934F" w14:textId="77777777" w:rsidR="00116A0E" w:rsidRPr="004936E4" w:rsidRDefault="00116A0E" w:rsidP="00FA6BA5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105725057" w:edGrp="everyone"/>
            <w:permEnd w:id="1105725057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44F45E2D" w:rsidR="00B115D7" w:rsidRPr="00830749" w:rsidRDefault="00CC48BA" w:rsidP="00136E8C">
      <w:pPr>
        <w:pStyle w:val="20TAQuestionNumber"/>
        <w:ind w:left="709" w:hanging="709"/>
      </w:pPr>
      <w:bookmarkStart w:id="2" w:name="_Ref131680847"/>
      <w:bookmarkEnd w:id="0"/>
      <w:r>
        <w:lastRenderedPageBreak/>
        <w:t xml:space="preserve">Discuss government </w:t>
      </w:r>
      <w:r w:rsidRPr="00CC48BA">
        <w:t>building and construction legislation</w:t>
      </w:r>
      <w:r>
        <w:t xml:space="preserve"> relevant to your state or territory, that you must comply with when </w:t>
      </w:r>
      <w:r w:rsidRPr="00CC48BA">
        <w:t>preparing contract documentation</w:t>
      </w:r>
      <w:r w:rsidR="00B115D7">
        <w:t>.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116A0E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3FB0ECA6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80962476" w:edGrp="everyone"/>
            <w:permEnd w:id="80962476"/>
          </w:p>
        </w:tc>
        <w:permStart w:id="146691994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7646D1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66919941"/>
          </w:p>
        </w:tc>
      </w:tr>
      <w:bookmarkEnd w:id="3"/>
    </w:tbl>
    <w:p w14:paraId="035C055E" w14:textId="722FB672" w:rsidR="001F07C6" w:rsidRDefault="001F07C6" w:rsidP="001F07C6">
      <w:pPr>
        <w:jc w:val="left"/>
        <w:rPr>
          <w:rFonts w:ascii="Arial" w:hAnsi="Arial"/>
          <w:bCs/>
          <w:sz w:val="22"/>
          <w:szCs w:val="22"/>
        </w:rPr>
      </w:pPr>
    </w:p>
    <w:p w14:paraId="2B77150C" w14:textId="77777777" w:rsidR="001F07C6" w:rsidRPr="000E310E" w:rsidRDefault="001F07C6" w:rsidP="001F07C6">
      <w:pPr>
        <w:jc w:val="left"/>
        <w:rPr>
          <w:rFonts w:ascii="Arial" w:hAnsi="Arial"/>
          <w:bCs/>
          <w:sz w:val="22"/>
          <w:szCs w:val="22"/>
        </w:rPr>
      </w:pPr>
    </w:p>
    <w:p w14:paraId="7C469214" w14:textId="01FC7AB3" w:rsidR="001F07C6" w:rsidRPr="00830749" w:rsidRDefault="00CC48BA" w:rsidP="001F07C6">
      <w:pPr>
        <w:pStyle w:val="20TAQuestionNumber"/>
        <w:ind w:left="709" w:hanging="709"/>
      </w:pPr>
      <w:bookmarkStart w:id="4" w:name="_Ref131680854"/>
      <w:r>
        <w:t>What is the National Construction code (NCC)?</w:t>
      </w:r>
      <w:bookmarkEnd w:id="4"/>
    </w:p>
    <w:p w14:paraId="3A5F0C8A" w14:textId="77777777" w:rsidR="001F07C6" w:rsidRPr="00830749" w:rsidRDefault="001F07C6" w:rsidP="001F07C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7C6" w:rsidRPr="00830749" w14:paraId="3F828F89" w14:textId="77777777" w:rsidTr="00116A0E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70ECF6" w14:textId="77777777" w:rsidR="001F07C6" w:rsidRPr="001C4084" w:rsidRDefault="001F07C6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899C" w14:textId="3FDA46E4" w:rsidR="001F07C6" w:rsidRPr="001C4084" w:rsidRDefault="001F07C6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950604788" w:edGrp="everyone"/>
            <w:permEnd w:id="950604788"/>
          </w:p>
        </w:tc>
        <w:permStart w:id="153040697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8F0369" w14:textId="77777777" w:rsidR="001F07C6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82841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7C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30406973"/>
          </w:p>
        </w:tc>
      </w:tr>
    </w:tbl>
    <w:p w14:paraId="7FC1E95D" w14:textId="77777777" w:rsidR="001F07C6" w:rsidRDefault="001F07C6" w:rsidP="00B115D7">
      <w:pPr>
        <w:rPr>
          <w:rFonts w:ascii="Arial" w:hAnsi="Arial" w:cs="Arial"/>
          <w:sz w:val="22"/>
          <w:szCs w:val="22"/>
        </w:rPr>
      </w:pPr>
    </w:p>
    <w:p w14:paraId="607F5A43" w14:textId="77777777" w:rsidR="004006F7" w:rsidRPr="000E310E" w:rsidRDefault="004006F7" w:rsidP="004006F7">
      <w:pPr>
        <w:jc w:val="left"/>
        <w:rPr>
          <w:rFonts w:ascii="Arial" w:hAnsi="Arial"/>
          <w:bCs/>
          <w:sz w:val="22"/>
          <w:szCs w:val="22"/>
        </w:rPr>
      </w:pPr>
    </w:p>
    <w:p w14:paraId="10B6AE3C" w14:textId="77777777" w:rsidR="004006F7" w:rsidRPr="00830749" w:rsidRDefault="004006F7" w:rsidP="004006F7">
      <w:pPr>
        <w:pStyle w:val="20TAQuestionNumber"/>
        <w:ind w:left="709" w:hanging="709"/>
      </w:pPr>
      <w:bookmarkStart w:id="5" w:name="_Ref131684332"/>
      <w:r>
        <w:t>Describe the approval or permits needed before construction can start on most types of residential building work in your state or territory.</w:t>
      </w:r>
      <w:bookmarkEnd w:id="5"/>
    </w:p>
    <w:p w14:paraId="4B46EADE" w14:textId="77777777" w:rsidR="004006F7" w:rsidRPr="00830749" w:rsidRDefault="004006F7" w:rsidP="004006F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006F7" w:rsidRPr="00830749" w14:paraId="762F8A6D" w14:textId="77777777" w:rsidTr="00116A0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AD33E4" w14:textId="77777777" w:rsidR="004006F7" w:rsidRPr="001C4084" w:rsidRDefault="004006F7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CAB96" w14:textId="641F7378" w:rsidR="004006F7" w:rsidRPr="001C4084" w:rsidRDefault="004006F7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225905247" w:edGrp="everyone"/>
            <w:permEnd w:id="225905247"/>
          </w:p>
        </w:tc>
        <w:permStart w:id="203020096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3F79C7" w14:textId="77777777" w:rsidR="004006F7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902963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006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0200968"/>
          </w:p>
        </w:tc>
      </w:tr>
    </w:tbl>
    <w:p w14:paraId="18DE6E36" w14:textId="77777777" w:rsidR="004006F7" w:rsidRDefault="004006F7" w:rsidP="004006F7">
      <w:pPr>
        <w:rPr>
          <w:rFonts w:ascii="Arial" w:hAnsi="Arial" w:cs="Arial"/>
          <w:sz w:val="22"/>
          <w:szCs w:val="22"/>
        </w:rPr>
      </w:pPr>
    </w:p>
    <w:p w14:paraId="57403CF8" w14:textId="1A8CA3C7" w:rsidR="001F07C6" w:rsidRPr="00830749" w:rsidRDefault="00651A80" w:rsidP="001F07C6">
      <w:pPr>
        <w:pStyle w:val="20TAQuestionNumber"/>
        <w:ind w:left="709" w:hanging="709"/>
      </w:pPr>
      <w:bookmarkStart w:id="6" w:name="_Ref131684335"/>
      <w:r>
        <w:lastRenderedPageBreak/>
        <w:t>Discuss what a restrictive covenant is and how it may affect a new home construction</w:t>
      </w:r>
      <w:r w:rsidR="001F07C6">
        <w:t>.</w:t>
      </w:r>
      <w:bookmarkEnd w:id="6"/>
    </w:p>
    <w:p w14:paraId="566FCB49" w14:textId="77777777" w:rsidR="001F07C6" w:rsidRPr="00830749" w:rsidRDefault="001F07C6" w:rsidP="001F07C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7C6" w:rsidRPr="00830749" w14:paraId="70B210F0" w14:textId="77777777" w:rsidTr="00116A0E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D69D84" w14:textId="77777777" w:rsidR="001F07C6" w:rsidRPr="001C4084" w:rsidRDefault="001F07C6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9D4E" w14:textId="51508421" w:rsidR="001F07C6" w:rsidRPr="001C4084" w:rsidRDefault="001F07C6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2103050639" w:edGrp="everyone"/>
            <w:permEnd w:id="2103050639"/>
          </w:p>
        </w:tc>
        <w:permStart w:id="17412488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5096B3" w14:textId="77777777" w:rsidR="001F07C6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454550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7C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1248867"/>
          </w:p>
        </w:tc>
      </w:tr>
    </w:tbl>
    <w:p w14:paraId="7A40C510" w14:textId="77777777" w:rsidR="001F07C6" w:rsidRDefault="001F07C6" w:rsidP="001F07C6">
      <w:pPr>
        <w:rPr>
          <w:rFonts w:ascii="Arial" w:hAnsi="Arial" w:cs="Arial"/>
          <w:sz w:val="22"/>
          <w:szCs w:val="22"/>
        </w:rPr>
      </w:pPr>
    </w:p>
    <w:p w14:paraId="15D3CCE9" w14:textId="77777777" w:rsidR="001F07C6" w:rsidRPr="000E310E" w:rsidRDefault="001F07C6" w:rsidP="001F07C6">
      <w:pPr>
        <w:jc w:val="left"/>
        <w:rPr>
          <w:rFonts w:ascii="Arial" w:hAnsi="Arial"/>
          <w:bCs/>
          <w:sz w:val="22"/>
          <w:szCs w:val="22"/>
        </w:rPr>
      </w:pPr>
    </w:p>
    <w:p w14:paraId="7968D338" w14:textId="70739C2D" w:rsidR="001F07C6" w:rsidRPr="00830749" w:rsidRDefault="00696362" w:rsidP="001F07C6">
      <w:pPr>
        <w:pStyle w:val="20TAQuestionNumber"/>
        <w:ind w:left="709" w:hanging="709"/>
      </w:pPr>
      <w:bookmarkStart w:id="7" w:name="_Ref132091606"/>
      <w:r>
        <w:t>Describe what an ‘item rate contract’ is including the legal requirements</w:t>
      </w:r>
      <w:r w:rsidR="001F07C6">
        <w:t>.</w:t>
      </w:r>
      <w:bookmarkEnd w:id="7"/>
    </w:p>
    <w:p w14:paraId="457BFD9C" w14:textId="77777777" w:rsidR="001F07C6" w:rsidRPr="00830749" w:rsidRDefault="001F07C6" w:rsidP="001F07C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7C6" w:rsidRPr="00830749" w14:paraId="4D2EE590" w14:textId="77777777" w:rsidTr="00116A0E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BD23A9" w14:textId="77777777" w:rsidR="001F07C6" w:rsidRPr="001C4084" w:rsidRDefault="001F07C6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EA01" w14:textId="4534E435" w:rsidR="001F07C6" w:rsidRPr="001C4084" w:rsidRDefault="001F07C6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267876273" w:edGrp="everyone"/>
            <w:permEnd w:id="267876273"/>
          </w:p>
        </w:tc>
        <w:permStart w:id="115737705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D6F983" w14:textId="77777777" w:rsidR="001F07C6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23161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7C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57377051"/>
          </w:p>
        </w:tc>
      </w:tr>
    </w:tbl>
    <w:p w14:paraId="1B29B063" w14:textId="77777777" w:rsidR="001F07C6" w:rsidRDefault="001F07C6" w:rsidP="001F07C6">
      <w:pPr>
        <w:rPr>
          <w:rFonts w:ascii="Arial" w:hAnsi="Arial" w:cs="Arial"/>
          <w:sz w:val="22"/>
          <w:szCs w:val="22"/>
        </w:rPr>
      </w:pPr>
    </w:p>
    <w:p w14:paraId="223CBC47" w14:textId="77777777" w:rsidR="001F07C6" w:rsidRPr="000E310E" w:rsidRDefault="001F07C6" w:rsidP="001F07C6">
      <w:pPr>
        <w:jc w:val="left"/>
        <w:rPr>
          <w:rFonts w:ascii="Arial" w:hAnsi="Arial"/>
          <w:bCs/>
          <w:sz w:val="22"/>
          <w:szCs w:val="22"/>
        </w:rPr>
      </w:pPr>
    </w:p>
    <w:p w14:paraId="0F0FC5AA" w14:textId="31EDFB98" w:rsidR="001F07C6" w:rsidRPr="00830749" w:rsidRDefault="00696362" w:rsidP="00120B48">
      <w:pPr>
        <w:pStyle w:val="20TAQuestionNumber"/>
        <w:ind w:left="709" w:hanging="709"/>
      </w:pPr>
      <w:bookmarkStart w:id="8" w:name="_Ref132091611"/>
      <w:r>
        <w:lastRenderedPageBreak/>
        <w:t>Describe what a ‘lump sum contract’ is including the legal requirements.</w:t>
      </w:r>
      <w:bookmarkEnd w:id="8"/>
    </w:p>
    <w:p w14:paraId="6B1EC460" w14:textId="77777777" w:rsidR="001F07C6" w:rsidRPr="00830749" w:rsidRDefault="001F07C6" w:rsidP="001F07C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7C6" w:rsidRPr="00830749" w14:paraId="17FCBDF1" w14:textId="77777777" w:rsidTr="00116A0E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608ADE" w14:textId="77777777" w:rsidR="001F07C6" w:rsidRPr="001C4084" w:rsidRDefault="001F07C6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2105" w14:textId="641ADF1B" w:rsidR="001F07C6" w:rsidRPr="001C4084" w:rsidRDefault="001F07C6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2029470864" w:edGrp="everyone"/>
            <w:permEnd w:id="2029470864"/>
          </w:p>
        </w:tc>
        <w:permStart w:id="280132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4B8367" w14:textId="77777777" w:rsidR="001F07C6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95862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7C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8013218"/>
          </w:p>
        </w:tc>
      </w:tr>
    </w:tbl>
    <w:p w14:paraId="560F90E1" w14:textId="77777777" w:rsidR="001F07C6" w:rsidRDefault="001F07C6" w:rsidP="001F07C6">
      <w:pPr>
        <w:rPr>
          <w:rFonts w:ascii="Arial" w:hAnsi="Arial" w:cs="Arial"/>
          <w:sz w:val="22"/>
          <w:szCs w:val="22"/>
        </w:rPr>
      </w:pPr>
    </w:p>
    <w:p w14:paraId="3DE52204" w14:textId="77777777" w:rsidR="001F07C6" w:rsidRPr="000E310E" w:rsidRDefault="001F07C6" w:rsidP="001F07C6">
      <w:pPr>
        <w:jc w:val="left"/>
        <w:rPr>
          <w:rFonts w:ascii="Arial" w:hAnsi="Arial"/>
          <w:bCs/>
          <w:sz w:val="22"/>
          <w:szCs w:val="22"/>
        </w:rPr>
      </w:pPr>
    </w:p>
    <w:p w14:paraId="1A56BD1C" w14:textId="0B86FDC8" w:rsidR="001F07C6" w:rsidRPr="00830749" w:rsidRDefault="00AB250C" w:rsidP="001F07C6">
      <w:pPr>
        <w:pStyle w:val="20TAQuestionNumber"/>
        <w:ind w:left="709" w:hanging="709"/>
      </w:pPr>
      <w:bookmarkStart w:id="9" w:name="_Ref132093466"/>
      <w:r>
        <w:t>Discuss the purpose of having site plans developed.</w:t>
      </w:r>
      <w:bookmarkEnd w:id="9"/>
    </w:p>
    <w:p w14:paraId="0CA1A3DB" w14:textId="77777777" w:rsidR="001F07C6" w:rsidRPr="00830749" w:rsidRDefault="001F07C6" w:rsidP="001F07C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7C6" w:rsidRPr="00830749" w14:paraId="7C2CA3A5" w14:textId="77777777" w:rsidTr="00116A0E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17C361" w14:textId="77777777" w:rsidR="001F07C6" w:rsidRPr="001C4084" w:rsidRDefault="001F07C6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2A45" w14:textId="61C027BC" w:rsidR="001F07C6" w:rsidRPr="001C4084" w:rsidRDefault="001F07C6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1618703563" w:edGrp="everyone"/>
            <w:permEnd w:id="1618703563"/>
          </w:p>
        </w:tc>
        <w:permStart w:id="16972580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F55E3A" w14:textId="77777777" w:rsidR="001F07C6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02974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7C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7258039"/>
          </w:p>
        </w:tc>
      </w:tr>
    </w:tbl>
    <w:p w14:paraId="578EE335" w14:textId="77777777" w:rsidR="001F07C6" w:rsidRDefault="001F07C6" w:rsidP="001F07C6">
      <w:pPr>
        <w:rPr>
          <w:rFonts w:ascii="Arial" w:hAnsi="Arial" w:cs="Arial"/>
          <w:sz w:val="22"/>
          <w:szCs w:val="22"/>
        </w:rPr>
      </w:pPr>
    </w:p>
    <w:p w14:paraId="43BC4F21" w14:textId="77777777" w:rsidR="001F07C6" w:rsidRPr="000E310E" w:rsidRDefault="001F07C6" w:rsidP="001F07C6">
      <w:pPr>
        <w:jc w:val="left"/>
        <w:rPr>
          <w:rFonts w:ascii="Arial" w:hAnsi="Arial"/>
          <w:bCs/>
          <w:sz w:val="22"/>
          <w:szCs w:val="22"/>
        </w:rPr>
      </w:pPr>
    </w:p>
    <w:p w14:paraId="2A346D4C" w14:textId="42E0A30A" w:rsidR="001F07C6" w:rsidRPr="00830749" w:rsidRDefault="00B0147B" w:rsidP="001F07C6">
      <w:pPr>
        <w:pStyle w:val="20TAQuestionNumber"/>
        <w:ind w:left="709" w:hanging="709"/>
      </w:pPr>
      <w:bookmarkStart w:id="10" w:name="_Ref132093468"/>
      <w:r>
        <w:t>When are sketches of proposed plans used?</w:t>
      </w:r>
      <w:bookmarkEnd w:id="10"/>
    </w:p>
    <w:p w14:paraId="3851BAF3" w14:textId="77777777" w:rsidR="001F07C6" w:rsidRPr="00830749" w:rsidRDefault="001F07C6" w:rsidP="001F07C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7C6" w:rsidRPr="00830749" w14:paraId="57B7E729" w14:textId="77777777" w:rsidTr="00116A0E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7DDAEA" w14:textId="77777777" w:rsidR="001F07C6" w:rsidRPr="001C4084" w:rsidRDefault="001F07C6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064C" w14:textId="54338C6E" w:rsidR="001F07C6" w:rsidRPr="001C4084" w:rsidRDefault="001F07C6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1994069986" w:edGrp="everyone"/>
            <w:permEnd w:id="1994069986"/>
          </w:p>
        </w:tc>
        <w:permStart w:id="172570521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B2496E" w14:textId="77777777" w:rsidR="001F07C6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023314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7C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5705217"/>
          </w:p>
        </w:tc>
      </w:tr>
    </w:tbl>
    <w:p w14:paraId="452C06CE" w14:textId="77777777" w:rsidR="001F07C6" w:rsidRDefault="001F07C6" w:rsidP="001F07C6">
      <w:pPr>
        <w:rPr>
          <w:rFonts w:ascii="Arial" w:hAnsi="Arial" w:cs="Arial"/>
          <w:sz w:val="22"/>
          <w:szCs w:val="22"/>
        </w:rPr>
      </w:pPr>
    </w:p>
    <w:p w14:paraId="404B9A9D" w14:textId="77777777" w:rsidR="001F07C6" w:rsidRPr="000E310E" w:rsidRDefault="001F07C6" w:rsidP="001F07C6">
      <w:pPr>
        <w:jc w:val="left"/>
        <w:rPr>
          <w:rFonts w:ascii="Arial" w:hAnsi="Arial"/>
          <w:bCs/>
          <w:sz w:val="22"/>
          <w:szCs w:val="22"/>
        </w:rPr>
      </w:pPr>
    </w:p>
    <w:p w14:paraId="2F7740D1" w14:textId="187D9086" w:rsidR="001F07C6" w:rsidRPr="00830749" w:rsidRDefault="001C5B6C" w:rsidP="001F07C6">
      <w:pPr>
        <w:pStyle w:val="20TAQuestionNumber"/>
        <w:ind w:left="709" w:hanging="709"/>
      </w:pPr>
      <w:bookmarkStart w:id="11" w:name="_Ref132094655"/>
      <w:r>
        <w:lastRenderedPageBreak/>
        <w:t>How do you ensure you provide the correct</w:t>
      </w:r>
      <w:r w:rsidRPr="00B3607A">
        <w:t xml:space="preserve"> legal, technical and product information to the client</w:t>
      </w:r>
      <w:r>
        <w:t>?</w:t>
      </w:r>
      <w:bookmarkEnd w:id="11"/>
    </w:p>
    <w:p w14:paraId="0CFE6C38" w14:textId="77777777" w:rsidR="001F07C6" w:rsidRPr="00830749" w:rsidRDefault="001F07C6" w:rsidP="001F07C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7C6" w:rsidRPr="00830749" w14:paraId="7BAB31ED" w14:textId="77777777" w:rsidTr="00116A0E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8A4F1A" w14:textId="77777777" w:rsidR="001F07C6" w:rsidRPr="001C4084" w:rsidRDefault="001F07C6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591C" w14:textId="41EC1121" w:rsidR="001F07C6" w:rsidRPr="001C4084" w:rsidRDefault="001F07C6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1391679692" w:edGrp="everyone"/>
            <w:permEnd w:id="1391679692"/>
          </w:p>
        </w:tc>
        <w:permStart w:id="146892575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C57A4" w14:textId="77777777" w:rsidR="001F07C6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20564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7C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68925753"/>
          </w:p>
        </w:tc>
      </w:tr>
    </w:tbl>
    <w:p w14:paraId="71A73AF8" w14:textId="77777777" w:rsidR="001F07C6" w:rsidRDefault="001F07C6" w:rsidP="001F07C6">
      <w:pPr>
        <w:rPr>
          <w:rFonts w:ascii="Arial" w:hAnsi="Arial" w:cs="Arial"/>
          <w:sz w:val="22"/>
          <w:szCs w:val="22"/>
        </w:rPr>
      </w:pPr>
    </w:p>
    <w:p w14:paraId="27F902EF" w14:textId="77777777" w:rsidR="001F07C6" w:rsidRPr="000E310E" w:rsidRDefault="001F07C6" w:rsidP="001F07C6">
      <w:pPr>
        <w:jc w:val="left"/>
        <w:rPr>
          <w:rFonts w:ascii="Arial" w:hAnsi="Arial"/>
          <w:bCs/>
          <w:sz w:val="22"/>
          <w:szCs w:val="22"/>
        </w:rPr>
      </w:pPr>
    </w:p>
    <w:p w14:paraId="16F25681" w14:textId="30F0D0B7" w:rsidR="001F07C6" w:rsidRPr="00830749" w:rsidRDefault="00714845" w:rsidP="001F07C6">
      <w:pPr>
        <w:pStyle w:val="20TAQuestionNumber"/>
        <w:ind w:left="709" w:hanging="709"/>
      </w:pPr>
      <w:bookmarkStart w:id="12" w:name="_Ref132095519"/>
      <w:r>
        <w:t xml:space="preserve">Discuss why a </w:t>
      </w:r>
      <w:r w:rsidRPr="00B3607A">
        <w:t xml:space="preserve">site investigation </w:t>
      </w:r>
      <w:r>
        <w:t>is an important part of the building process.</w:t>
      </w:r>
      <w:bookmarkEnd w:id="12"/>
    </w:p>
    <w:p w14:paraId="69ED57DF" w14:textId="77777777" w:rsidR="001F07C6" w:rsidRPr="00830749" w:rsidRDefault="001F07C6" w:rsidP="001F07C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7C6" w:rsidRPr="00830749" w14:paraId="3FBC9912" w14:textId="77777777" w:rsidTr="00116A0E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50EB04" w14:textId="77777777" w:rsidR="001F07C6" w:rsidRPr="001C4084" w:rsidRDefault="001F07C6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CC99" w14:textId="1E3C8113" w:rsidR="001F07C6" w:rsidRPr="001C4084" w:rsidRDefault="001F07C6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771182708" w:edGrp="everyone"/>
            <w:permEnd w:id="771182708"/>
          </w:p>
        </w:tc>
        <w:permStart w:id="20056225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39E2BF" w14:textId="77777777" w:rsidR="001F07C6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920462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7C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05622539"/>
          </w:p>
        </w:tc>
      </w:tr>
    </w:tbl>
    <w:p w14:paraId="41491FA8" w14:textId="77777777" w:rsidR="001F07C6" w:rsidRDefault="001F07C6" w:rsidP="001F07C6">
      <w:pPr>
        <w:rPr>
          <w:rFonts w:ascii="Arial" w:hAnsi="Arial" w:cs="Arial"/>
          <w:sz w:val="22"/>
          <w:szCs w:val="22"/>
        </w:rPr>
      </w:pPr>
    </w:p>
    <w:p w14:paraId="7E1B885E" w14:textId="77777777" w:rsidR="001F07C6" w:rsidRPr="000E310E" w:rsidRDefault="001F07C6" w:rsidP="001F07C6">
      <w:pPr>
        <w:jc w:val="left"/>
        <w:rPr>
          <w:rFonts w:ascii="Arial" w:hAnsi="Arial"/>
          <w:bCs/>
          <w:sz w:val="22"/>
          <w:szCs w:val="22"/>
        </w:rPr>
      </w:pPr>
    </w:p>
    <w:p w14:paraId="014B8253" w14:textId="778363B7" w:rsidR="001F07C6" w:rsidRPr="00830749" w:rsidRDefault="00714845" w:rsidP="001F07C6">
      <w:pPr>
        <w:pStyle w:val="20TAQuestionNumber"/>
        <w:ind w:left="709" w:hanging="709"/>
      </w:pPr>
      <w:bookmarkStart w:id="13" w:name="_Ref132095520"/>
      <w:r>
        <w:t>If you discover steep terrain on sections of the site, what are some methods a build can be achieved?</w:t>
      </w:r>
      <w:bookmarkEnd w:id="13"/>
    </w:p>
    <w:p w14:paraId="48D36D83" w14:textId="77777777" w:rsidR="001F07C6" w:rsidRPr="00830749" w:rsidRDefault="001F07C6" w:rsidP="001F07C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7C6" w:rsidRPr="00830749" w14:paraId="217CE962" w14:textId="77777777" w:rsidTr="00116A0E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1D1FBE" w14:textId="77777777" w:rsidR="001F07C6" w:rsidRPr="001C4084" w:rsidRDefault="001F07C6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A991" w14:textId="0C46260D" w:rsidR="001F07C6" w:rsidRPr="001C4084" w:rsidRDefault="001F07C6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1612211392" w:edGrp="everyone"/>
            <w:permEnd w:id="1612211392"/>
          </w:p>
        </w:tc>
        <w:permStart w:id="65130150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110F18" w14:textId="77777777" w:rsidR="001F07C6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565923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7C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1301509"/>
          </w:p>
        </w:tc>
      </w:tr>
    </w:tbl>
    <w:p w14:paraId="50120A06" w14:textId="77777777" w:rsidR="001F07C6" w:rsidRDefault="001F07C6" w:rsidP="001F07C6">
      <w:pPr>
        <w:rPr>
          <w:rFonts w:ascii="Arial" w:hAnsi="Arial" w:cs="Arial"/>
          <w:sz w:val="22"/>
          <w:szCs w:val="22"/>
        </w:rPr>
      </w:pPr>
    </w:p>
    <w:p w14:paraId="7262FDAF" w14:textId="7FAE4321" w:rsidR="001F07C6" w:rsidRPr="00830749" w:rsidRDefault="007369B7" w:rsidP="001F07C6">
      <w:pPr>
        <w:pStyle w:val="20TAQuestionNumber"/>
        <w:ind w:left="709" w:hanging="709"/>
      </w:pPr>
      <w:bookmarkStart w:id="14" w:name="_Ref132096312"/>
      <w:r>
        <w:lastRenderedPageBreak/>
        <w:t xml:space="preserve">What </w:t>
      </w:r>
      <w:r w:rsidRPr="00B3607A">
        <w:t>building information</w:t>
      </w:r>
      <w:r>
        <w:t xml:space="preserve"> must you discuss with the client</w:t>
      </w:r>
      <w:r w:rsidRPr="00B3607A">
        <w:t xml:space="preserve"> that may influence and effect the design requirements</w:t>
      </w:r>
      <w:bookmarkEnd w:id="14"/>
      <w:r w:rsidR="009C7FBF">
        <w:t>?</w:t>
      </w:r>
    </w:p>
    <w:p w14:paraId="5AAB20D4" w14:textId="77777777" w:rsidR="001F07C6" w:rsidRPr="00830749" w:rsidRDefault="001F07C6" w:rsidP="001F07C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7C6" w:rsidRPr="00830749" w14:paraId="3C6034C6" w14:textId="77777777" w:rsidTr="00116A0E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174166" w14:textId="77777777" w:rsidR="001F07C6" w:rsidRPr="001C4084" w:rsidRDefault="001F07C6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E4D6" w14:textId="60412C4C" w:rsidR="001F07C6" w:rsidRPr="001C4084" w:rsidRDefault="001F07C6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950825806" w:edGrp="everyone"/>
            <w:permEnd w:id="950825806"/>
          </w:p>
        </w:tc>
        <w:permStart w:id="82857849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3BA61B" w14:textId="77777777" w:rsidR="001F07C6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961276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7C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28578498"/>
          </w:p>
        </w:tc>
      </w:tr>
    </w:tbl>
    <w:p w14:paraId="51D56280" w14:textId="77777777" w:rsidR="001F07C6" w:rsidRDefault="001F07C6" w:rsidP="001F07C6">
      <w:pPr>
        <w:rPr>
          <w:rFonts w:ascii="Arial" w:hAnsi="Arial" w:cs="Arial"/>
          <w:sz w:val="22"/>
          <w:szCs w:val="22"/>
        </w:rPr>
      </w:pPr>
    </w:p>
    <w:p w14:paraId="7105C8FF" w14:textId="77777777" w:rsidR="008566EB" w:rsidRPr="000E310E" w:rsidRDefault="008566EB" w:rsidP="008566EB">
      <w:pPr>
        <w:jc w:val="left"/>
        <w:rPr>
          <w:rFonts w:ascii="Arial" w:hAnsi="Arial"/>
          <w:bCs/>
          <w:sz w:val="22"/>
          <w:szCs w:val="22"/>
        </w:rPr>
      </w:pPr>
    </w:p>
    <w:p w14:paraId="05FCCD16" w14:textId="04955F2E" w:rsidR="008566EB" w:rsidRPr="00830749" w:rsidRDefault="007555E6" w:rsidP="008566EB">
      <w:pPr>
        <w:pStyle w:val="20TAQuestionNumber"/>
        <w:ind w:left="709" w:hanging="709"/>
      </w:pPr>
      <w:bookmarkStart w:id="15" w:name="_Ref132098343"/>
      <w:r>
        <w:t xml:space="preserve">Clarify your workplaces </w:t>
      </w:r>
      <w:r w:rsidRPr="00B3607A">
        <w:t>financial and business principles related to dealing with clients</w:t>
      </w:r>
      <w:r>
        <w:t>.</w:t>
      </w:r>
      <w:bookmarkEnd w:id="15"/>
    </w:p>
    <w:p w14:paraId="4E546E94" w14:textId="77777777" w:rsidR="008566EB" w:rsidRPr="00830749" w:rsidRDefault="008566EB" w:rsidP="008566E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6EB" w:rsidRPr="00830749" w14:paraId="2FD3E3F6" w14:textId="77777777" w:rsidTr="00116A0E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22F657" w14:textId="77777777" w:rsidR="008566EB" w:rsidRPr="001C4084" w:rsidRDefault="008566EB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2187" w14:textId="5F43A549" w:rsidR="008566EB" w:rsidRPr="001C4084" w:rsidRDefault="008566EB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532302526" w:edGrp="everyone"/>
            <w:permEnd w:id="532302526"/>
          </w:p>
        </w:tc>
        <w:permStart w:id="206425428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7FFB2F" w14:textId="77777777" w:rsidR="008566EB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470786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66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4254281"/>
          </w:p>
        </w:tc>
      </w:tr>
    </w:tbl>
    <w:p w14:paraId="6EDD1C72" w14:textId="77777777" w:rsidR="008566EB" w:rsidRDefault="008566EB" w:rsidP="008566EB">
      <w:pPr>
        <w:rPr>
          <w:rFonts w:ascii="Arial" w:hAnsi="Arial" w:cs="Arial"/>
          <w:sz w:val="22"/>
          <w:szCs w:val="22"/>
        </w:rPr>
      </w:pPr>
    </w:p>
    <w:p w14:paraId="041588B2" w14:textId="77777777" w:rsidR="008566EB" w:rsidRPr="000E310E" w:rsidRDefault="008566EB" w:rsidP="008566EB">
      <w:pPr>
        <w:jc w:val="left"/>
        <w:rPr>
          <w:rFonts w:ascii="Arial" w:hAnsi="Arial"/>
          <w:bCs/>
          <w:sz w:val="22"/>
          <w:szCs w:val="22"/>
        </w:rPr>
      </w:pPr>
    </w:p>
    <w:p w14:paraId="4929D999" w14:textId="065330D5" w:rsidR="008566EB" w:rsidRPr="00830749" w:rsidRDefault="00E5589C" w:rsidP="008566EB">
      <w:pPr>
        <w:pStyle w:val="20TAQuestionNumber"/>
        <w:ind w:left="709" w:hanging="709"/>
      </w:pPr>
      <w:bookmarkStart w:id="16" w:name="_Ref132099433"/>
      <w:r>
        <w:lastRenderedPageBreak/>
        <w:t>Explain why it is important to</w:t>
      </w:r>
      <w:r w:rsidRPr="00B3607A">
        <w:t xml:space="preserve"> follow </w:t>
      </w:r>
      <w:r>
        <w:t xml:space="preserve">workplace </w:t>
      </w:r>
      <w:r w:rsidRPr="00B3607A">
        <w:t>processes for preparing documentation</w:t>
      </w:r>
      <w:bookmarkEnd w:id="16"/>
      <w:r w:rsidR="00115E07">
        <w:t>.</w:t>
      </w:r>
    </w:p>
    <w:p w14:paraId="658DA09D" w14:textId="77777777" w:rsidR="008566EB" w:rsidRPr="00830749" w:rsidRDefault="008566EB" w:rsidP="008566E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6EB" w:rsidRPr="00830749" w14:paraId="598F9388" w14:textId="77777777" w:rsidTr="00116A0E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57A5AB" w14:textId="77777777" w:rsidR="008566EB" w:rsidRPr="001C4084" w:rsidRDefault="008566EB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438D" w14:textId="1020F418" w:rsidR="008566EB" w:rsidRPr="001C4084" w:rsidRDefault="008566EB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351281277" w:edGrp="everyone"/>
            <w:permEnd w:id="351281277"/>
          </w:p>
        </w:tc>
        <w:permStart w:id="17658872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DB3511" w14:textId="77777777" w:rsidR="008566EB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750197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66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65887260"/>
          </w:p>
        </w:tc>
      </w:tr>
    </w:tbl>
    <w:p w14:paraId="741BB7BF" w14:textId="77777777" w:rsidR="008566EB" w:rsidRDefault="008566EB" w:rsidP="008566EB">
      <w:pPr>
        <w:rPr>
          <w:rFonts w:ascii="Arial" w:hAnsi="Arial" w:cs="Arial"/>
          <w:sz w:val="22"/>
          <w:szCs w:val="22"/>
        </w:rPr>
      </w:pPr>
    </w:p>
    <w:p w14:paraId="1F849830" w14:textId="77777777" w:rsidR="00E17586" w:rsidRPr="000E310E" w:rsidRDefault="00E17586" w:rsidP="00E17586">
      <w:pPr>
        <w:jc w:val="left"/>
        <w:rPr>
          <w:rFonts w:ascii="Arial" w:hAnsi="Arial"/>
          <w:bCs/>
          <w:sz w:val="22"/>
          <w:szCs w:val="22"/>
        </w:rPr>
      </w:pPr>
    </w:p>
    <w:p w14:paraId="3CCF2169" w14:textId="77777777" w:rsidR="00E17586" w:rsidRPr="00830749" w:rsidRDefault="00E17586" w:rsidP="00E17586">
      <w:pPr>
        <w:pStyle w:val="20TAQuestionNumber"/>
        <w:ind w:left="709" w:hanging="709"/>
      </w:pPr>
      <w:bookmarkStart w:id="17" w:name="_Ref131590336"/>
      <w:r>
        <w:t>Describe what a CRM system is and provide two (2) ways this system can benefit a business.</w:t>
      </w:r>
      <w:bookmarkEnd w:id="17"/>
    </w:p>
    <w:p w14:paraId="714186EB" w14:textId="77777777" w:rsidR="00E17586" w:rsidRPr="00830749" w:rsidRDefault="00E17586" w:rsidP="00E17586">
      <w:pPr>
        <w:rPr>
          <w:rFonts w:ascii="Arial" w:hAnsi="Arial" w:cs="Arial"/>
          <w:sz w:val="22"/>
          <w:szCs w:val="22"/>
        </w:rPr>
      </w:pPr>
    </w:p>
    <w:tbl>
      <w:tblPr>
        <w:tblW w:w="9413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11"/>
        <w:gridCol w:w="7478"/>
        <w:gridCol w:w="624"/>
      </w:tblGrid>
      <w:tr w:rsidR="00E17586" w:rsidRPr="00830749" w14:paraId="09CFC646" w14:textId="77777777" w:rsidTr="00116A0E">
        <w:trPr>
          <w:trHeight w:val="3402"/>
        </w:trPr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900BD6" w14:textId="6A31EEBD" w:rsidR="00E17586" w:rsidRPr="001C4084" w:rsidRDefault="00E17586" w:rsidP="00541C82">
            <w:pPr>
              <w:pStyle w:val="AnswerHeading"/>
              <w:jc w:val="right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E6AD" w14:textId="77777777" w:rsidR="00541C82" w:rsidRDefault="00541C82" w:rsidP="00B05D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What it is: </w:t>
            </w:r>
            <w:permStart w:id="354767977" w:edGrp="everyone"/>
            <w:permEnd w:id="354767977"/>
          </w:p>
          <w:p w14:paraId="0F41AEBA" w14:textId="77777777" w:rsidR="00541C82" w:rsidRDefault="00541C82" w:rsidP="00B05D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B6C173" w14:textId="7C875FF9" w:rsidR="00541C82" w:rsidRDefault="00541C82" w:rsidP="00541C82">
            <w:pPr>
              <w:pStyle w:val="ListParagraph"/>
              <w:numPr>
                <w:ilvl w:val="0"/>
                <w:numId w:val="32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1969507359" w:edGrp="everyone"/>
            <w:permEnd w:id="1969507359"/>
          </w:p>
          <w:p w14:paraId="4FF3C96A" w14:textId="77777777" w:rsidR="00541C82" w:rsidRDefault="00541C82" w:rsidP="00541C82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A22FA2A" w14:textId="19E32108" w:rsidR="00541C82" w:rsidRPr="00541C82" w:rsidRDefault="00541C82" w:rsidP="00541C82">
            <w:pPr>
              <w:pStyle w:val="ListParagraph"/>
              <w:numPr>
                <w:ilvl w:val="0"/>
                <w:numId w:val="32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945175780" w:edGrp="everyone"/>
            <w:permEnd w:id="945175780"/>
          </w:p>
        </w:tc>
        <w:permStart w:id="2193132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E40CE7" w14:textId="19E96FCB" w:rsidR="00E17586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72943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1C8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9313266"/>
          </w:p>
        </w:tc>
      </w:tr>
    </w:tbl>
    <w:p w14:paraId="02F6226E" w14:textId="77777777" w:rsidR="00E17586" w:rsidRDefault="00E17586" w:rsidP="00E17586">
      <w:pPr>
        <w:rPr>
          <w:rFonts w:ascii="Arial" w:hAnsi="Arial" w:cs="Arial"/>
          <w:sz w:val="22"/>
          <w:szCs w:val="22"/>
        </w:rPr>
      </w:pPr>
    </w:p>
    <w:p w14:paraId="6D5A70A7" w14:textId="77777777" w:rsidR="008566EB" w:rsidRPr="000E310E" w:rsidRDefault="008566EB" w:rsidP="008566EB">
      <w:pPr>
        <w:jc w:val="left"/>
        <w:rPr>
          <w:rFonts w:ascii="Arial" w:hAnsi="Arial"/>
          <w:bCs/>
          <w:sz w:val="22"/>
          <w:szCs w:val="22"/>
        </w:rPr>
      </w:pPr>
    </w:p>
    <w:p w14:paraId="41A095E7" w14:textId="7148F639" w:rsidR="008566EB" w:rsidRPr="00830749" w:rsidRDefault="00656970" w:rsidP="008566EB">
      <w:pPr>
        <w:pStyle w:val="20TAQuestionNumber"/>
        <w:ind w:left="709" w:hanging="709"/>
      </w:pPr>
      <w:bookmarkStart w:id="18" w:name="_Ref132100339"/>
      <w:r>
        <w:t>Discuss the term “copyright” and how it relates to architectural plans and structures.</w:t>
      </w:r>
      <w:bookmarkEnd w:id="18"/>
    </w:p>
    <w:p w14:paraId="48A393A9" w14:textId="77777777" w:rsidR="008566EB" w:rsidRPr="00830749" w:rsidRDefault="008566EB" w:rsidP="008566E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6EB" w:rsidRPr="00830749" w14:paraId="26E0DDFE" w14:textId="77777777" w:rsidTr="00116A0E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64A4F1" w14:textId="77777777" w:rsidR="008566EB" w:rsidRPr="001C4084" w:rsidRDefault="008566EB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96A2" w14:textId="71ACAA92" w:rsidR="008566EB" w:rsidRPr="001C4084" w:rsidRDefault="008566EB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118359767" w:edGrp="everyone"/>
            <w:permEnd w:id="118359767"/>
          </w:p>
        </w:tc>
        <w:permStart w:id="26630256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57799A" w14:textId="77777777" w:rsidR="008566EB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114557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66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6302561"/>
          </w:p>
        </w:tc>
      </w:tr>
    </w:tbl>
    <w:p w14:paraId="1BB112F9" w14:textId="49737412" w:rsidR="008566EB" w:rsidRDefault="008566EB" w:rsidP="008566EB">
      <w:pPr>
        <w:rPr>
          <w:rFonts w:ascii="Arial" w:hAnsi="Arial" w:cs="Arial"/>
          <w:sz w:val="22"/>
          <w:szCs w:val="22"/>
        </w:rPr>
      </w:pPr>
    </w:p>
    <w:p w14:paraId="0EA7E619" w14:textId="2D10A6DB" w:rsidR="00A548EC" w:rsidRPr="00241E8A" w:rsidRDefault="00A548EC" w:rsidP="00A548EC">
      <w:pPr>
        <w:pStyle w:val="20TAQuestionNumber"/>
        <w:ind w:left="709" w:hanging="709"/>
      </w:pPr>
      <w:bookmarkStart w:id="19" w:name="_Ref128122625"/>
      <w:r>
        <w:lastRenderedPageBreak/>
        <w:t>Provide a brief description for each of the following documents used in construction contracts.</w:t>
      </w:r>
      <w:bookmarkEnd w:id="19"/>
    </w:p>
    <w:p w14:paraId="5A330979" w14:textId="77777777" w:rsidR="00A548EC" w:rsidRPr="003E65E1" w:rsidRDefault="00A548EC" w:rsidP="00A548EC">
      <w:pPr>
        <w:pStyle w:val="20TAQuestionNumber"/>
        <w:numPr>
          <w:ilvl w:val="0"/>
          <w:numId w:val="0"/>
        </w:numPr>
        <w:ind w:left="1429"/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1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97"/>
        <w:gridCol w:w="5227"/>
        <w:gridCol w:w="609"/>
      </w:tblGrid>
      <w:tr w:rsidR="00A548EC" w14:paraId="60329897" w14:textId="77777777" w:rsidTr="00A548EC">
        <w:tc>
          <w:tcPr>
            <w:tcW w:w="101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2FF503A" w14:textId="77777777" w:rsidR="00A548EC" w:rsidRDefault="00A548EC" w:rsidP="00A548E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7B5C924" w14:textId="13DD8216" w:rsidR="00A548EC" w:rsidRDefault="00A548EC" w:rsidP="00A548EC">
            <w:pPr>
              <w:keepNext/>
              <w:ind w:left="860" w:right="90" w:hanging="993"/>
              <w:jc w:val="center"/>
            </w:pPr>
            <w:r>
              <w:t>Documents</w:t>
            </w:r>
          </w:p>
        </w:tc>
        <w:tc>
          <w:tcPr>
            <w:tcW w:w="52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F55695B" w14:textId="5D188459" w:rsidR="00A548EC" w:rsidRDefault="00A548EC" w:rsidP="00A548EC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permStart w:id="1547518865" w:edGrp="everyone"/>
        <w:tc>
          <w:tcPr>
            <w:tcW w:w="609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AB79742" w14:textId="77777777" w:rsidR="00A548EC" w:rsidRPr="00533511" w:rsidRDefault="007646D1" w:rsidP="00A548E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42222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548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7518865"/>
          </w:p>
        </w:tc>
      </w:tr>
      <w:tr w:rsidR="00A548EC" w14:paraId="2C448432" w14:textId="77777777" w:rsidTr="00115E07">
        <w:trPr>
          <w:trHeight w:val="2948"/>
          <w:hidden/>
        </w:trPr>
        <w:tc>
          <w:tcPr>
            <w:tcW w:w="101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14BBFD" w14:textId="77777777" w:rsidR="00A548EC" w:rsidRPr="00FE608E" w:rsidRDefault="00A548EC" w:rsidP="00A548E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19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984E" w14:textId="4C5C1321" w:rsidR="00A548EC" w:rsidRPr="003E65E1" w:rsidRDefault="00A548EC" w:rsidP="00115E07">
            <w:pPr>
              <w:pStyle w:val="23TATick"/>
              <w:framePr w:hSpace="0" w:wrap="auto" w:vAnchor="margin" w:hAnchor="text" w:yAlign="inline"/>
              <w:ind w:left="9" w:right="90" w:hanging="19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Agreement</w:t>
            </w:r>
          </w:p>
        </w:tc>
        <w:tc>
          <w:tcPr>
            <w:tcW w:w="522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DCA239" w14:textId="3069CAA0" w:rsidR="00A548EC" w:rsidRPr="00116A0E" w:rsidRDefault="00A548EC" w:rsidP="00116A0E">
            <w:pPr>
              <w:rPr>
                <w:rFonts w:ascii="Arial" w:hAnsi="Arial" w:cs="Arial"/>
                <w:sz w:val="22"/>
                <w:szCs w:val="22"/>
              </w:rPr>
            </w:pPr>
            <w:permStart w:id="1463774924" w:edGrp="everyone"/>
            <w:permEnd w:id="1463774924"/>
          </w:p>
        </w:tc>
        <w:tc>
          <w:tcPr>
            <w:tcW w:w="60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4821C6" w14:textId="77777777" w:rsidR="00A548EC" w:rsidRDefault="00A548EC" w:rsidP="00A548EC">
            <w:pPr>
              <w:ind w:left="993" w:hanging="993"/>
            </w:pPr>
          </w:p>
        </w:tc>
      </w:tr>
      <w:tr w:rsidR="00A548EC" w14:paraId="37ACE029" w14:textId="77777777" w:rsidTr="00115E07">
        <w:trPr>
          <w:trHeight w:val="2948"/>
          <w:hidden/>
        </w:trPr>
        <w:tc>
          <w:tcPr>
            <w:tcW w:w="101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902EC8" w14:textId="77777777" w:rsidR="00A548EC" w:rsidRPr="00FE608E" w:rsidRDefault="00A548EC" w:rsidP="00A548E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19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F8679" w14:textId="68A18E2C" w:rsidR="00A548EC" w:rsidRPr="003E65E1" w:rsidRDefault="00A548EC" w:rsidP="00115E07">
            <w:pPr>
              <w:ind w:left="9" w:right="90" w:hanging="19"/>
              <w:jc w:val="center"/>
            </w:pPr>
            <w:r>
              <w:t>Drawings</w:t>
            </w:r>
            <w:r w:rsidR="00115E07">
              <w:t xml:space="preserve"> </w:t>
            </w:r>
            <w:r>
              <w:t>/ Blueprints</w:t>
            </w:r>
          </w:p>
        </w:tc>
        <w:tc>
          <w:tcPr>
            <w:tcW w:w="5227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F0508B" w14:textId="658F37FC" w:rsidR="00A548EC" w:rsidRPr="00116A0E" w:rsidRDefault="00A548EC" w:rsidP="00116A0E">
            <w:pPr>
              <w:rPr>
                <w:rFonts w:ascii="Arial" w:hAnsi="Arial" w:cs="Arial"/>
                <w:sz w:val="22"/>
                <w:szCs w:val="22"/>
              </w:rPr>
            </w:pPr>
            <w:permStart w:id="288123030" w:edGrp="everyone"/>
            <w:permEnd w:id="288123030"/>
          </w:p>
        </w:tc>
        <w:tc>
          <w:tcPr>
            <w:tcW w:w="60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4EA8C1" w14:textId="77777777" w:rsidR="00A548EC" w:rsidRDefault="00A548EC" w:rsidP="00A548EC">
            <w:pPr>
              <w:ind w:left="993" w:hanging="993"/>
            </w:pPr>
          </w:p>
        </w:tc>
      </w:tr>
      <w:tr w:rsidR="00A548EC" w14:paraId="5EE4F0D3" w14:textId="77777777" w:rsidTr="00115E07">
        <w:trPr>
          <w:trHeight w:val="2948"/>
          <w:hidden/>
        </w:trPr>
        <w:tc>
          <w:tcPr>
            <w:tcW w:w="101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205C08" w14:textId="77777777" w:rsidR="00A548EC" w:rsidRPr="00FE608E" w:rsidRDefault="00A548EC" w:rsidP="00A548E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19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A8A0" w14:textId="58A7A939" w:rsidR="00A548EC" w:rsidRPr="003E65E1" w:rsidRDefault="00A548EC" w:rsidP="00115E07">
            <w:pPr>
              <w:ind w:left="9" w:right="90" w:hanging="19"/>
              <w:jc w:val="center"/>
            </w:pPr>
            <w:r>
              <w:t>General conditions</w:t>
            </w:r>
          </w:p>
        </w:tc>
        <w:tc>
          <w:tcPr>
            <w:tcW w:w="5227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106DB8" w14:textId="4263B2E9" w:rsidR="00A548EC" w:rsidRPr="00116A0E" w:rsidRDefault="00A548EC" w:rsidP="00116A0E">
            <w:pPr>
              <w:rPr>
                <w:rFonts w:ascii="Arial" w:hAnsi="Arial" w:cs="Arial"/>
                <w:sz w:val="22"/>
                <w:szCs w:val="22"/>
              </w:rPr>
            </w:pPr>
            <w:permStart w:id="120000505" w:edGrp="everyone"/>
            <w:permEnd w:id="120000505"/>
          </w:p>
        </w:tc>
        <w:tc>
          <w:tcPr>
            <w:tcW w:w="60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4DD4AE" w14:textId="77777777" w:rsidR="00A548EC" w:rsidRDefault="00A548EC" w:rsidP="00A548EC">
            <w:pPr>
              <w:ind w:left="993" w:hanging="993"/>
            </w:pPr>
          </w:p>
        </w:tc>
      </w:tr>
      <w:tr w:rsidR="00A548EC" w14:paraId="1A8BE20F" w14:textId="77777777" w:rsidTr="00115E07">
        <w:trPr>
          <w:trHeight w:val="2948"/>
          <w:hidden/>
        </w:trPr>
        <w:tc>
          <w:tcPr>
            <w:tcW w:w="101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F7B1C9" w14:textId="77777777" w:rsidR="00A548EC" w:rsidRPr="00FE608E" w:rsidRDefault="00A548EC" w:rsidP="00A548E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197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2B69" w14:textId="5141C4CE" w:rsidR="00A548EC" w:rsidRPr="003E65E1" w:rsidRDefault="00A548EC" w:rsidP="00115E07">
            <w:pPr>
              <w:ind w:left="9" w:right="90" w:hanging="19"/>
              <w:jc w:val="center"/>
            </w:pPr>
            <w:r>
              <w:t>Scope</w:t>
            </w:r>
            <w:r w:rsidR="00115E07">
              <w:t xml:space="preserve"> </w:t>
            </w:r>
            <w:r>
              <w:t>/ Statement of work</w:t>
            </w:r>
          </w:p>
        </w:tc>
        <w:tc>
          <w:tcPr>
            <w:tcW w:w="5227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76CF35" w14:textId="05D371DC" w:rsidR="00A548EC" w:rsidRPr="00116A0E" w:rsidRDefault="00A548EC" w:rsidP="00116A0E">
            <w:pPr>
              <w:rPr>
                <w:rFonts w:ascii="Arial" w:hAnsi="Arial" w:cs="Arial"/>
                <w:sz w:val="22"/>
                <w:szCs w:val="22"/>
              </w:rPr>
            </w:pPr>
            <w:permStart w:id="1361732513" w:edGrp="everyone"/>
            <w:permEnd w:id="1361732513"/>
          </w:p>
        </w:tc>
        <w:tc>
          <w:tcPr>
            <w:tcW w:w="60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F7E153" w14:textId="77777777" w:rsidR="00A548EC" w:rsidRDefault="00A548EC" w:rsidP="00A548EC">
            <w:pPr>
              <w:ind w:left="993" w:hanging="993"/>
            </w:pPr>
          </w:p>
        </w:tc>
      </w:tr>
    </w:tbl>
    <w:p w14:paraId="036C06B6" w14:textId="77777777" w:rsidR="00A548EC" w:rsidRDefault="00A548EC" w:rsidP="00A548EC">
      <w:pPr>
        <w:rPr>
          <w:rFonts w:ascii="Arial" w:hAnsi="Arial" w:cs="Arial"/>
          <w:sz w:val="22"/>
          <w:szCs w:val="22"/>
        </w:rPr>
      </w:pPr>
    </w:p>
    <w:p w14:paraId="6D38B818" w14:textId="77777777" w:rsidR="00A548EC" w:rsidRDefault="00A548EC" w:rsidP="008566EB">
      <w:pPr>
        <w:rPr>
          <w:rFonts w:ascii="Arial" w:hAnsi="Arial" w:cs="Arial"/>
          <w:sz w:val="22"/>
          <w:szCs w:val="22"/>
        </w:rPr>
      </w:pPr>
    </w:p>
    <w:p w14:paraId="3117A425" w14:textId="42FA5FDB" w:rsidR="008566EB" w:rsidRPr="00830749" w:rsidRDefault="006B10F8" w:rsidP="008566EB">
      <w:pPr>
        <w:pStyle w:val="20TAQuestionNumber"/>
        <w:ind w:left="709" w:hanging="709"/>
      </w:pPr>
      <w:bookmarkStart w:id="20" w:name="_Ref132101531"/>
      <w:r>
        <w:lastRenderedPageBreak/>
        <w:t>Why would a schedule of values be added to the contract</w:t>
      </w:r>
      <w:r w:rsidR="008566EB">
        <w:t>?</w:t>
      </w:r>
      <w:bookmarkEnd w:id="20"/>
    </w:p>
    <w:p w14:paraId="7300DB75" w14:textId="77777777" w:rsidR="008566EB" w:rsidRPr="00830749" w:rsidRDefault="008566EB" w:rsidP="008566E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6EB" w:rsidRPr="00830749" w14:paraId="275D0CA0" w14:textId="77777777" w:rsidTr="00116A0E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F0044E" w14:textId="77777777" w:rsidR="008566EB" w:rsidRPr="001C4084" w:rsidRDefault="008566EB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CDEC" w14:textId="7CDEA8D8" w:rsidR="008566EB" w:rsidRPr="001C4084" w:rsidRDefault="008566EB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931293025" w:edGrp="everyone"/>
            <w:permEnd w:id="931293025"/>
          </w:p>
        </w:tc>
        <w:permStart w:id="13293698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A5A950" w14:textId="77777777" w:rsidR="008566EB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550125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66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2936981"/>
          </w:p>
        </w:tc>
      </w:tr>
    </w:tbl>
    <w:p w14:paraId="37BA1032" w14:textId="77777777" w:rsidR="008566EB" w:rsidRDefault="008566EB" w:rsidP="008566EB">
      <w:pPr>
        <w:rPr>
          <w:rFonts w:ascii="Arial" w:hAnsi="Arial" w:cs="Arial"/>
          <w:sz w:val="22"/>
          <w:szCs w:val="22"/>
        </w:rPr>
      </w:pPr>
    </w:p>
    <w:p w14:paraId="468C99A1" w14:textId="77777777" w:rsidR="008566EB" w:rsidRPr="000E310E" w:rsidRDefault="008566EB" w:rsidP="008566EB">
      <w:pPr>
        <w:jc w:val="left"/>
        <w:rPr>
          <w:rFonts w:ascii="Arial" w:hAnsi="Arial"/>
          <w:bCs/>
          <w:sz w:val="22"/>
          <w:szCs w:val="22"/>
        </w:rPr>
      </w:pPr>
    </w:p>
    <w:p w14:paraId="1AEE9985" w14:textId="1E60647B" w:rsidR="008566EB" w:rsidRPr="00830749" w:rsidRDefault="00EC3AFE" w:rsidP="008566EB">
      <w:pPr>
        <w:pStyle w:val="20TAQuestionNumber"/>
        <w:ind w:left="709" w:hanging="709"/>
      </w:pPr>
      <w:bookmarkStart w:id="21" w:name="_Ref132102876"/>
      <w:r>
        <w:t>What is the purpose of documenting a preliminary contract</w:t>
      </w:r>
      <w:r w:rsidR="008566EB">
        <w:t>?</w:t>
      </w:r>
      <w:bookmarkEnd w:id="21"/>
    </w:p>
    <w:p w14:paraId="4E844999" w14:textId="77777777" w:rsidR="008566EB" w:rsidRPr="00830749" w:rsidRDefault="008566EB" w:rsidP="008566E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6EB" w:rsidRPr="00830749" w14:paraId="32E3E10C" w14:textId="77777777" w:rsidTr="00116A0E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085AF5" w14:textId="77777777" w:rsidR="008566EB" w:rsidRPr="001C4084" w:rsidRDefault="008566EB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43D2" w14:textId="50E05229" w:rsidR="008566EB" w:rsidRPr="001C4084" w:rsidRDefault="008566EB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1395724747" w:edGrp="everyone"/>
            <w:permEnd w:id="1395724747"/>
          </w:p>
        </w:tc>
        <w:permStart w:id="118733636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B48876" w14:textId="77777777" w:rsidR="008566EB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33696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66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7336365"/>
          </w:p>
        </w:tc>
      </w:tr>
    </w:tbl>
    <w:p w14:paraId="6B3D5C74" w14:textId="77777777" w:rsidR="008566EB" w:rsidRDefault="008566EB" w:rsidP="008566EB">
      <w:pPr>
        <w:rPr>
          <w:rFonts w:ascii="Arial" w:hAnsi="Arial" w:cs="Arial"/>
          <w:sz w:val="22"/>
          <w:szCs w:val="22"/>
        </w:rPr>
      </w:pPr>
    </w:p>
    <w:p w14:paraId="21CB5BAD" w14:textId="77777777" w:rsidR="00B0673C" w:rsidRPr="000E310E" w:rsidRDefault="00B0673C" w:rsidP="00B0673C">
      <w:pPr>
        <w:jc w:val="left"/>
        <w:rPr>
          <w:rFonts w:ascii="Arial" w:hAnsi="Arial"/>
          <w:bCs/>
          <w:sz w:val="22"/>
          <w:szCs w:val="22"/>
        </w:rPr>
      </w:pPr>
    </w:p>
    <w:p w14:paraId="1188B3AC" w14:textId="70F26DC2" w:rsidR="00B0673C" w:rsidRPr="00830749" w:rsidRDefault="00B0673C" w:rsidP="00B0673C">
      <w:pPr>
        <w:pStyle w:val="20TAQuestionNumber"/>
        <w:ind w:left="709" w:hanging="709"/>
      </w:pPr>
      <w:bookmarkStart w:id="22" w:name="_Ref132108467"/>
      <w:r>
        <w:t>Discuss when and how you will submit the plans for approval with the local council.</w:t>
      </w:r>
      <w:bookmarkEnd w:id="22"/>
    </w:p>
    <w:p w14:paraId="44618D53" w14:textId="77777777" w:rsidR="00B0673C" w:rsidRPr="00830749" w:rsidRDefault="00B0673C" w:rsidP="00B067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0673C" w:rsidRPr="00830749" w14:paraId="1E422129" w14:textId="77777777" w:rsidTr="00116A0E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7779B3" w14:textId="77777777" w:rsidR="00B0673C" w:rsidRPr="001C4084" w:rsidRDefault="00B0673C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ABFC" w14:textId="080561A9" w:rsidR="00B0673C" w:rsidRPr="001C4084" w:rsidRDefault="00B0673C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65949807" w:edGrp="everyone"/>
            <w:permEnd w:id="65949807"/>
          </w:p>
        </w:tc>
        <w:permStart w:id="17955745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C6A203" w14:textId="77777777" w:rsidR="00B0673C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60622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0673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5574587"/>
          </w:p>
        </w:tc>
      </w:tr>
    </w:tbl>
    <w:p w14:paraId="69FEF417" w14:textId="77777777" w:rsidR="00B0673C" w:rsidRDefault="00B0673C" w:rsidP="00B0673C">
      <w:pPr>
        <w:rPr>
          <w:rFonts w:ascii="Arial" w:hAnsi="Arial" w:cs="Arial"/>
          <w:sz w:val="22"/>
          <w:szCs w:val="22"/>
        </w:rPr>
      </w:pPr>
    </w:p>
    <w:p w14:paraId="30DE7C7D" w14:textId="77777777" w:rsidR="008566EB" w:rsidRPr="000E310E" w:rsidRDefault="008566EB" w:rsidP="008566EB">
      <w:pPr>
        <w:jc w:val="left"/>
        <w:rPr>
          <w:rFonts w:ascii="Arial" w:hAnsi="Arial"/>
          <w:bCs/>
          <w:sz w:val="22"/>
          <w:szCs w:val="22"/>
        </w:rPr>
      </w:pPr>
    </w:p>
    <w:p w14:paraId="625A9B41" w14:textId="16192A6A" w:rsidR="008566EB" w:rsidRPr="00830749" w:rsidRDefault="008566EB" w:rsidP="008566EB">
      <w:pPr>
        <w:pStyle w:val="20TAQuestionNumber"/>
        <w:ind w:left="709" w:hanging="709"/>
      </w:pPr>
      <w:bookmarkStart w:id="23" w:name="_Ref132103901"/>
      <w:r>
        <w:lastRenderedPageBreak/>
        <w:t>I</w:t>
      </w:r>
      <w:r w:rsidR="006963CC">
        <w:t>magine you are working for a large building and construction company</w:t>
      </w:r>
      <w:r w:rsidR="009C7FBF">
        <w:t>.</w:t>
      </w:r>
      <w:r w:rsidR="006963CC">
        <w:t xml:space="preserve"> </w:t>
      </w:r>
      <w:r w:rsidR="009C7FBF">
        <w:t>W</w:t>
      </w:r>
      <w:r w:rsidR="006963CC">
        <w:t>hy would you submit your completed contract documents to management or administration</w:t>
      </w:r>
      <w:r>
        <w:t>?</w:t>
      </w:r>
      <w:bookmarkEnd w:id="23"/>
    </w:p>
    <w:p w14:paraId="4902F045" w14:textId="77777777" w:rsidR="008566EB" w:rsidRPr="00830749" w:rsidRDefault="008566EB" w:rsidP="008566E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6EB" w:rsidRPr="00830749" w14:paraId="333954D1" w14:textId="77777777" w:rsidTr="00116A0E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C850E0" w14:textId="77777777" w:rsidR="008566EB" w:rsidRPr="001C4084" w:rsidRDefault="008566EB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51A0" w14:textId="121EA352" w:rsidR="008566EB" w:rsidRPr="001C4084" w:rsidRDefault="008566EB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1171419238" w:edGrp="everyone"/>
            <w:permEnd w:id="1171419238"/>
          </w:p>
        </w:tc>
        <w:permStart w:id="159903708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EF666E" w14:textId="77777777" w:rsidR="008566EB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458233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66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99037084"/>
          </w:p>
        </w:tc>
      </w:tr>
    </w:tbl>
    <w:p w14:paraId="39779B03" w14:textId="77777777" w:rsidR="008566EB" w:rsidRDefault="008566EB" w:rsidP="008566EB">
      <w:pPr>
        <w:rPr>
          <w:rFonts w:ascii="Arial" w:hAnsi="Arial" w:cs="Arial"/>
          <w:sz w:val="22"/>
          <w:szCs w:val="22"/>
        </w:rPr>
      </w:pPr>
    </w:p>
    <w:p w14:paraId="74D907CA" w14:textId="77777777" w:rsidR="008566EB" w:rsidRPr="000E310E" w:rsidRDefault="008566EB" w:rsidP="008566EB">
      <w:pPr>
        <w:jc w:val="left"/>
        <w:rPr>
          <w:rFonts w:ascii="Arial" w:hAnsi="Arial"/>
          <w:bCs/>
          <w:sz w:val="22"/>
          <w:szCs w:val="22"/>
        </w:rPr>
      </w:pPr>
    </w:p>
    <w:p w14:paraId="450CC6FF" w14:textId="6DB6CA0C" w:rsidR="008566EB" w:rsidRPr="00830749" w:rsidRDefault="00D97B51" w:rsidP="008566EB">
      <w:pPr>
        <w:pStyle w:val="20TAQuestionNumber"/>
        <w:ind w:left="709" w:hanging="709"/>
      </w:pPr>
      <w:bookmarkStart w:id="24" w:name="_Ref132105324"/>
      <w:r>
        <w:t>If building in Queensland, when must you provide the client with the copy of the Consumer Building Guide developed by QBCC</w:t>
      </w:r>
      <w:r w:rsidR="008566EB">
        <w:t>?</w:t>
      </w:r>
      <w:bookmarkEnd w:id="24"/>
    </w:p>
    <w:p w14:paraId="163AECCC" w14:textId="77777777" w:rsidR="008566EB" w:rsidRPr="00830749" w:rsidRDefault="008566EB" w:rsidP="008566E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6EB" w:rsidRPr="00830749" w14:paraId="62DD7B29" w14:textId="77777777" w:rsidTr="00116A0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9AFE83" w14:textId="77777777" w:rsidR="008566EB" w:rsidRPr="001C4084" w:rsidRDefault="008566EB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CE77" w14:textId="756883BB" w:rsidR="008566EB" w:rsidRPr="001C4084" w:rsidRDefault="008566EB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1336626469" w:edGrp="everyone"/>
            <w:permEnd w:id="1336626469"/>
          </w:p>
        </w:tc>
        <w:permStart w:id="64946451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579434" w14:textId="77777777" w:rsidR="008566EB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06615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66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9464512"/>
          </w:p>
        </w:tc>
      </w:tr>
    </w:tbl>
    <w:p w14:paraId="65CABFCA" w14:textId="77777777" w:rsidR="008566EB" w:rsidRDefault="008566EB" w:rsidP="008566EB">
      <w:pPr>
        <w:rPr>
          <w:rFonts w:ascii="Arial" w:hAnsi="Arial" w:cs="Arial"/>
          <w:sz w:val="22"/>
          <w:szCs w:val="22"/>
        </w:rPr>
      </w:pPr>
    </w:p>
    <w:p w14:paraId="44B5744D" w14:textId="77777777" w:rsidR="008566EB" w:rsidRPr="000E310E" w:rsidRDefault="008566EB" w:rsidP="008566EB">
      <w:pPr>
        <w:jc w:val="left"/>
        <w:rPr>
          <w:rFonts w:ascii="Arial" w:hAnsi="Arial"/>
          <w:bCs/>
          <w:sz w:val="22"/>
          <w:szCs w:val="22"/>
        </w:rPr>
      </w:pPr>
    </w:p>
    <w:p w14:paraId="003B8951" w14:textId="5D88755C" w:rsidR="008566EB" w:rsidRPr="00830749" w:rsidRDefault="00D97B51" w:rsidP="008566EB">
      <w:pPr>
        <w:pStyle w:val="20TAQuestionNumber"/>
        <w:ind w:left="709" w:hanging="709"/>
      </w:pPr>
      <w:bookmarkStart w:id="25" w:name="_Ref132105326"/>
      <w:r>
        <w:t>Which documents should be included with the contract for the client to read and approve before signing</w:t>
      </w:r>
      <w:r w:rsidR="008566EB">
        <w:t>?</w:t>
      </w:r>
      <w:bookmarkEnd w:id="25"/>
    </w:p>
    <w:p w14:paraId="070F85A7" w14:textId="77777777" w:rsidR="008566EB" w:rsidRPr="00830749" w:rsidRDefault="008566EB" w:rsidP="008566E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566EB" w:rsidRPr="00830749" w14:paraId="3A9DF442" w14:textId="77777777" w:rsidTr="00116A0E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8704FF" w14:textId="77777777" w:rsidR="008566EB" w:rsidRPr="001C4084" w:rsidRDefault="008566EB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B518" w14:textId="65F546B5" w:rsidR="008566EB" w:rsidRPr="001C4084" w:rsidRDefault="008566EB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17836164" w:edGrp="everyone"/>
            <w:permEnd w:id="17836164"/>
          </w:p>
        </w:tc>
        <w:permStart w:id="10173395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4B3E33" w14:textId="77777777" w:rsidR="008566EB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140922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66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7339514"/>
          </w:p>
        </w:tc>
      </w:tr>
    </w:tbl>
    <w:p w14:paraId="58B057A0" w14:textId="77777777" w:rsidR="008566EB" w:rsidRDefault="008566EB" w:rsidP="008566EB">
      <w:pPr>
        <w:rPr>
          <w:rFonts w:ascii="Arial" w:hAnsi="Arial" w:cs="Arial"/>
          <w:sz w:val="22"/>
          <w:szCs w:val="22"/>
        </w:rPr>
      </w:pPr>
    </w:p>
    <w:p w14:paraId="54AEBFFE" w14:textId="773EF901" w:rsidR="00107F2E" w:rsidRPr="00830749" w:rsidRDefault="00107F2E" w:rsidP="00107F2E">
      <w:pPr>
        <w:pStyle w:val="20TAQuestionNumber"/>
        <w:ind w:left="709" w:hanging="709"/>
      </w:pPr>
      <w:bookmarkStart w:id="26" w:name="_Ref132106924"/>
      <w:r>
        <w:lastRenderedPageBreak/>
        <w:t xml:space="preserve">Explain how you can confirm the </w:t>
      </w:r>
      <w:r w:rsidRPr="00107F2E">
        <w:t>client's understanding of extent and cost of required site works</w:t>
      </w:r>
      <w:bookmarkEnd w:id="26"/>
      <w:r w:rsidR="009C7FBF">
        <w:t>.</w:t>
      </w:r>
    </w:p>
    <w:p w14:paraId="4F086431" w14:textId="77777777" w:rsidR="00107F2E" w:rsidRPr="00830749" w:rsidRDefault="00107F2E" w:rsidP="00107F2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07F2E" w:rsidRPr="00830749" w14:paraId="60C50C06" w14:textId="77777777" w:rsidTr="00116A0E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F87B61" w14:textId="77777777" w:rsidR="00107F2E" w:rsidRPr="001C4084" w:rsidRDefault="00107F2E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E7F8" w14:textId="13D232DA" w:rsidR="00107F2E" w:rsidRPr="001C4084" w:rsidRDefault="00107F2E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353861333" w:edGrp="everyone"/>
            <w:permEnd w:id="353861333"/>
          </w:p>
        </w:tc>
        <w:permStart w:id="36282161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4CE39E" w14:textId="77777777" w:rsidR="00107F2E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427455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07F2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2821615"/>
          </w:p>
        </w:tc>
      </w:tr>
    </w:tbl>
    <w:p w14:paraId="026B240A" w14:textId="77777777" w:rsidR="00107F2E" w:rsidRDefault="00107F2E" w:rsidP="00107F2E">
      <w:pPr>
        <w:rPr>
          <w:rFonts w:ascii="Arial" w:hAnsi="Arial" w:cs="Arial"/>
          <w:sz w:val="22"/>
          <w:szCs w:val="22"/>
        </w:rPr>
      </w:pPr>
    </w:p>
    <w:p w14:paraId="5A5F7B65" w14:textId="77777777" w:rsidR="00107F2E" w:rsidRPr="000E310E" w:rsidRDefault="00107F2E" w:rsidP="00107F2E">
      <w:pPr>
        <w:jc w:val="left"/>
        <w:rPr>
          <w:rFonts w:ascii="Arial" w:hAnsi="Arial"/>
          <w:bCs/>
          <w:sz w:val="22"/>
          <w:szCs w:val="22"/>
        </w:rPr>
      </w:pPr>
    </w:p>
    <w:p w14:paraId="1C0DB174" w14:textId="3A4A41C8" w:rsidR="00107F2E" w:rsidRPr="00830749" w:rsidRDefault="0028207E" w:rsidP="00107F2E">
      <w:pPr>
        <w:pStyle w:val="20TAQuestionNumber"/>
        <w:ind w:left="709" w:hanging="709"/>
      </w:pPr>
      <w:bookmarkStart w:id="27" w:name="_Ref132106855"/>
      <w:r>
        <w:t xml:space="preserve">Why should </w:t>
      </w:r>
      <w:r w:rsidRPr="0028207E">
        <w:t xml:space="preserve">variations and problem areas </w:t>
      </w:r>
      <w:r>
        <w:t>be discussed with client?</w:t>
      </w:r>
      <w:bookmarkEnd w:id="27"/>
    </w:p>
    <w:p w14:paraId="545D67DC" w14:textId="77777777" w:rsidR="00107F2E" w:rsidRPr="00830749" w:rsidRDefault="00107F2E" w:rsidP="00107F2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07F2E" w:rsidRPr="00830749" w14:paraId="55FA4785" w14:textId="77777777" w:rsidTr="00116A0E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665005" w14:textId="77777777" w:rsidR="00107F2E" w:rsidRPr="001C4084" w:rsidRDefault="00107F2E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9546" w14:textId="246F850F" w:rsidR="00107F2E" w:rsidRPr="001C4084" w:rsidRDefault="00107F2E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829124766" w:edGrp="everyone"/>
            <w:permEnd w:id="829124766"/>
          </w:p>
        </w:tc>
        <w:permStart w:id="211970606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2386E2" w14:textId="77777777" w:rsidR="00107F2E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39719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07F2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9706065"/>
          </w:p>
        </w:tc>
      </w:tr>
    </w:tbl>
    <w:p w14:paraId="7D9694BA" w14:textId="77777777" w:rsidR="00107F2E" w:rsidRDefault="00107F2E" w:rsidP="00107F2E">
      <w:pPr>
        <w:rPr>
          <w:rFonts w:ascii="Arial" w:hAnsi="Arial" w:cs="Arial"/>
          <w:sz w:val="22"/>
          <w:szCs w:val="22"/>
        </w:rPr>
      </w:pPr>
    </w:p>
    <w:p w14:paraId="1D30FDD7" w14:textId="77777777" w:rsidR="00107F2E" w:rsidRPr="000E310E" w:rsidRDefault="00107F2E" w:rsidP="00107F2E">
      <w:pPr>
        <w:jc w:val="left"/>
        <w:rPr>
          <w:rFonts w:ascii="Arial" w:hAnsi="Arial"/>
          <w:bCs/>
          <w:sz w:val="22"/>
          <w:szCs w:val="22"/>
        </w:rPr>
      </w:pPr>
    </w:p>
    <w:p w14:paraId="7B86F027" w14:textId="650BFEE0" w:rsidR="00107F2E" w:rsidRPr="00830749" w:rsidRDefault="00107F2E" w:rsidP="00107F2E">
      <w:pPr>
        <w:pStyle w:val="20TAQuestionNumber"/>
        <w:ind w:left="709" w:hanging="709"/>
      </w:pPr>
      <w:bookmarkStart w:id="28" w:name="_Ref132109161"/>
      <w:r>
        <w:t xml:space="preserve">Explain </w:t>
      </w:r>
      <w:r w:rsidR="00292830">
        <w:t xml:space="preserve">the importance of documenting </w:t>
      </w:r>
      <w:r w:rsidR="00292830" w:rsidRPr="00292830">
        <w:t xml:space="preserve">site access and egress </w:t>
      </w:r>
      <w:r w:rsidR="00292830">
        <w:t>for</w:t>
      </w:r>
      <w:r w:rsidR="00292830" w:rsidRPr="00292830">
        <w:t xml:space="preserve"> construction site works</w:t>
      </w:r>
      <w:bookmarkEnd w:id="28"/>
      <w:r w:rsidR="009C7FBF">
        <w:t>.</w:t>
      </w:r>
    </w:p>
    <w:p w14:paraId="02B7FA37" w14:textId="77777777" w:rsidR="00107F2E" w:rsidRPr="00830749" w:rsidRDefault="00107F2E" w:rsidP="00107F2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07F2E" w:rsidRPr="00830749" w14:paraId="2C9D7538" w14:textId="77777777" w:rsidTr="00116A0E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06AEC6" w14:textId="77777777" w:rsidR="00107F2E" w:rsidRPr="001C4084" w:rsidRDefault="00107F2E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D4E0" w14:textId="207BBFC4" w:rsidR="00107F2E" w:rsidRPr="001C4084" w:rsidRDefault="00107F2E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717443461" w:edGrp="everyone"/>
            <w:permEnd w:id="717443461"/>
          </w:p>
        </w:tc>
        <w:permStart w:id="214671650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D251EA" w14:textId="77777777" w:rsidR="00107F2E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21008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07F2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6716506"/>
          </w:p>
        </w:tc>
      </w:tr>
    </w:tbl>
    <w:p w14:paraId="2FA6BEE2" w14:textId="77777777" w:rsidR="00107F2E" w:rsidRDefault="00107F2E" w:rsidP="00107F2E">
      <w:pPr>
        <w:rPr>
          <w:rFonts w:ascii="Arial" w:hAnsi="Arial" w:cs="Arial"/>
          <w:sz w:val="22"/>
          <w:szCs w:val="22"/>
        </w:rPr>
      </w:pPr>
    </w:p>
    <w:p w14:paraId="4CC3DCC1" w14:textId="77777777" w:rsidR="00107F2E" w:rsidRPr="000E310E" w:rsidRDefault="00107F2E" w:rsidP="00107F2E">
      <w:pPr>
        <w:jc w:val="left"/>
        <w:rPr>
          <w:rFonts w:ascii="Arial" w:hAnsi="Arial"/>
          <w:bCs/>
          <w:sz w:val="22"/>
          <w:szCs w:val="22"/>
        </w:rPr>
      </w:pPr>
    </w:p>
    <w:p w14:paraId="10F8B5A1" w14:textId="6F660DA1" w:rsidR="00107F2E" w:rsidRPr="00830749" w:rsidRDefault="00107F2E" w:rsidP="00107F2E">
      <w:pPr>
        <w:pStyle w:val="20TAQuestionNumber"/>
        <w:ind w:left="709" w:hanging="709"/>
      </w:pPr>
      <w:bookmarkStart w:id="29" w:name="_Ref132109180"/>
      <w:r>
        <w:t>Explain</w:t>
      </w:r>
      <w:r w:rsidR="00017970">
        <w:t xml:space="preserve"> how excavation and earthmoving may be needed as part of the construction process.</w:t>
      </w:r>
      <w:bookmarkEnd w:id="29"/>
    </w:p>
    <w:p w14:paraId="305C88FA" w14:textId="77777777" w:rsidR="00107F2E" w:rsidRPr="00830749" w:rsidRDefault="00107F2E" w:rsidP="00107F2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07F2E" w:rsidRPr="00830749" w14:paraId="79B2B24F" w14:textId="77777777" w:rsidTr="00116A0E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FFAE18" w14:textId="77777777" w:rsidR="00107F2E" w:rsidRPr="001C4084" w:rsidRDefault="00107F2E" w:rsidP="00B05D6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AF4D" w14:textId="3CB14D38" w:rsidR="00107F2E" w:rsidRPr="001C4084" w:rsidRDefault="00107F2E" w:rsidP="00B05D65">
            <w:pPr>
              <w:rPr>
                <w:rFonts w:ascii="Arial" w:hAnsi="Arial" w:cs="Arial"/>
                <w:sz w:val="22"/>
                <w:szCs w:val="22"/>
              </w:rPr>
            </w:pPr>
            <w:permStart w:id="588268605" w:edGrp="everyone"/>
            <w:permEnd w:id="588268605"/>
          </w:p>
        </w:tc>
        <w:permStart w:id="187953412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3FFBFB" w14:textId="77777777" w:rsidR="00107F2E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10600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07F2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79534121"/>
          </w:p>
        </w:tc>
      </w:tr>
    </w:tbl>
    <w:p w14:paraId="576F70A4" w14:textId="77777777" w:rsidR="00107F2E" w:rsidRDefault="00107F2E" w:rsidP="00107F2E">
      <w:pPr>
        <w:rPr>
          <w:rFonts w:ascii="Arial" w:hAnsi="Arial" w:cs="Arial"/>
          <w:sz w:val="22"/>
          <w:szCs w:val="22"/>
        </w:rPr>
      </w:pPr>
    </w:p>
    <w:p w14:paraId="31B6300B" w14:textId="77777777" w:rsidR="00F1487A" w:rsidRDefault="00F1487A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35D2D8B6" w:rsidR="00787509" w:rsidRPr="004932A4" w:rsidRDefault="007646D1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1487A">
            <w:rPr>
              <w:szCs w:val="32"/>
            </w:rPr>
            <w:t>CPCCBC4031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767B68F4" w:rsidR="00787509" w:rsidRDefault="007646D1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1487A">
            <w:rPr>
              <w:szCs w:val="32"/>
            </w:rPr>
            <w:t>Process client requirements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115E07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35874633" w:edGrp="everyone"/>
            <w:permEnd w:id="1835874633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120B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120B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120B4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noProof/>
                <w:sz w:val="20"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E294B8A" wp14:editId="3143A854">
                      <wp:simplePos x="0" y="0"/>
                      <wp:positionH relativeFrom="margin">
                        <wp:posOffset>-80645</wp:posOffset>
                      </wp:positionH>
                      <wp:positionV relativeFrom="paragraph">
                        <wp:posOffset>-2051050</wp:posOffset>
                      </wp:positionV>
                      <wp:extent cx="5614035" cy="203835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14035" cy="20383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9020BC9" w14:textId="77777777" w:rsidR="00787509" w:rsidRPr="00C92987" w:rsidRDefault="00787509" w:rsidP="00787509">
                                  <w:pPr>
                                    <w:rPr>
                                      <w:vanish/>
                                    </w:rPr>
                                  </w:pPr>
                                  <w:r w:rsidRPr="00C92987">
                                    <w:rPr>
                                      <w:vanish/>
                                    </w:rPr>
                                    <w:t>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SlantUp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294B8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6.35pt;margin-top:-161.5pt;width:442.05pt;height:160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" filled="f" stroked="f" strokeweight=".5pt">
                      <v:textbox>
                        <w:txbxContent>
                          <w:p w14:paraId="49020BC9" w14:textId="77777777" w:rsidR="00787509" w:rsidRPr="00C92987" w:rsidRDefault="00787509" w:rsidP="00787509">
                            <w:pPr>
                              <w:rPr>
                                <w:vanish/>
                              </w:rPr>
                            </w:pPr>
                            <w:r w:rsidRPr="00C92987">
                              <w:rPr>
                                <w:vanish/>
                              </w:rPr>
                              <w:t>ANSWERS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2C630A" w:rsidRPr="00BA4D9F" w14:paraId="432A711B" w14:textId="77777777" w:rsidTr="00FA6BA5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3A3EF92" w14:textId="77777777" w:rsidR="002C630A" w:rsidRPr="00750D30" w:rsidRDefault="002C630A" w:rsidP="00FA6BA5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2C630A" w:rsidRPr="00BA4D9F" w14:paraId="68849CB1" w14:textId="77777777" w:rsidTr="00FA6BA5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41F412" w14:textId="77777777" w:rsidR="002C630A" w:rsidRPr="00DE303D" w:rsidRDefault="002C630A" w:rsidP="00FA6BA5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33D3985" w14:textId="77777777" w:rsidR="002C630A" w:rsidRPr="00DE303D" w:rsidRDefault="002C630A" w:rsidP="002C630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6ED47B21" w14:textId="77777777" w:rsidR="002C630A" w:rsidRPr="00750D30" w:rsidRDefault="002C630A" w:rsidP="002C630A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2C630A" w:rsidRPr="00FE6500" w14:paraId="310957C7" w14:textId="77777777" w:rsidTr="00FA6BA5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7C2E4F" w14:textId="77777777" w:rsidR="002C630A" w:rsidRPr="00FE6500" w:rsidRDefault="002C630A" w:rsidP="00FA6BA5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57726215" w:edGrp="everyone"/>
            <w:permEnd w:id="2057726215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120B48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0" w:name="_Ref35349341"/>
          </w:p>
        </w:tc>
        <w:bookmarkEnd w:id="30"/>
      </w:tr>
      <w:tr w:rsidR="00920F6C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29986F27" w14:textId="37559FDC" w:rsidR="0014391E" w:rsidRDefault="0014391E" w:rsidP="0014391E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Research the NCC and respond to the following questions:</w:t>
            </w:r>
          </w:p>
          <w:p w14:paraId="03537A38" w14:textId="04F01D9A" w:rsidR="00920F6C" w:rsidRPr="00F1487A" w:rsidRDefault="0014391E" w:rsidP="00120B48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requirements are contained in the NCC Volume One?</w:t>
            </w:r>
          </w:p>
          <w:p w14:paraId="5EEA3AA9" w14:textId="1A0B7BD5" w:rsidR="0014391E" w:rsidRPr="00F1487A" w:rsidRDefault="0014391E" w:rsidP="00120B48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requirements are contained in the NCC Volume Two?</w:t>
            </w:r>
          </w:p>
          <w:p w14:paraId="57A2C60A" w14:textId="5DBD7EF8" w:rsidR="00920F6C" w:rsidRPr="00F1487A" w:rsidRDefault="002C5D08" w:rsidP="00120B48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is explained in NCC Volume Three Section A?</w:t>
            </w:r>
          </w:p>
        </w:tc>
      </w:tr>
    </w:tbl>
    <w:p w14:paraId="468972FD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F1487A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60F4E9D3" w:rsidR="00920F6C" w:rsidRPr="0014391E" w:rsidRDefault="0014391E" w:rsidP="00120B48">
            <w:pPr>
              <w:numPr>
                <w:ilvl w:val="0"/>
                <w:numId w:val="29"/>
              </w:numPr>
              <w:contextualSpacing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14391E">
              <w:rPr>
                <w:rFonts w:ascii="Arial" w:hAnsi="Arial" w:cs="Arial"/>
                <w:b/>
                <w:bCs/>
                <w:sz w:val="22"/>
              </w:rPr>
              <w:t>What requirements are contained in the NCC Volume One?</w:t>
            </w:r>
          </w:p>
        </w:tc>
      </w:tr>
      <w:tr w:rsidR="00920F6C" w:rsidRPr="00D0518D" w14:paraId="548924B0" w14:textId="77777777" w:rsidTr="002C5D08">
        <w:trPr>
          <w:trHeight w:val="2608"/>
        </w:trPr>
        <w:tc>
          <w:tcPr>
            <w:tcW w:w="9016" w:type="dxa"/>
          </w:tcPr>
          <w:p w14:paraId="6D258C6D" w14:textId="77777777" w:rsidR="00920F6C" w:rsidRPr="00D0518D" w:rsidRDefault="00920F6C" w:rsidP="00D0518D">
            <w:pPr>
              <w:rPr>
                <w:rFonts w:ascii="Arial" w:hAnsi="Arial" w:cs="Arial"/>
                <w:sz w:val="22"/>
              </w:rPr>
            </w:pPr>
            <w:permStart w:id="1993558383" w:edGrp="everyone"/>
            <w:permEnd w:id="1993558383"/>
          </w:p>
        </w:tc>
      </w:tr>
      <w:tr w:rsidR="00920F6C" w:rsidRPr="00F1487A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35C1F6F9" w:rsidR="00920F6C" w:rsidRPr="0014391E" w:rsidRDefault="0014391E" w:rsidP="00DC531F">
            <w:pPr>
              <w:numPr>
                <w:ilvl w:val="0"/>
                <w:numId w:val="29"/>
              </w:numPr>
              <w:contextualSpacing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14391E">
              <w:rPr>
                <w:rFonts w:ascii="Arial" w:hAnsi="Arial" w:cs="Arial"/>
                <w:b/>
                <w:bCs/>
                <w:sz w:val="22"/>
              </w:rPr>
              <w:t>What requirements are contained in the NCC Volume Two?</w:t>
            </w:r>
          </w:p>
        </w:tc>
      </w:tr>
      <w:tr w:rsidR="00920F6C" w:rsidRPr="00D0518D" w14:paraId="7E011A3B" w14:textId="77777777" w:rsidTr="00AD09CC">
        <w:trPr>
          <w:trHeight w:val="2901"/>
        </w:trPr>
        <w:tc>
          <w:tcPr>
            <w:tcW w:w="9016" w:type="dxa"/>
          </w:tcPr>
          <w:p w14:paraId="495FDF2A" w14:textId="3FB135E4" w:rsidR="00AD09CC" w:rsidRPr="00D0518D" w:rsidRDefault="00AD09CC" w:rsidP="00D0518D">
            <w:pPr>
              <w:rPr>
                <w:rFonts w:ascii="Arial" w:hAnsi="Arial" w:cs="Arial"/>
                <w:sz w:val="22"/>
              </w:rPr>
            </w:pPr>
            <w:permStart w:id="1155035181" w:edGrp="everyone"/>
            <w:permEnd w:id="1155035181"/>
          </w:p>
        </w:tc>
      </w:tr>
      <w:tr w:rsidR="00920F6C" w:rsidRPr="00DC531F" w14:paraId="561BF7C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0B5850AF" w14:textId="4DE1237D" w:rsidR="00920F6C" w:rsidRPr="00DC531F" w:rsidRDefault="002C5D08" w:rsidP="00DC531F">
            <w:pPr>
              <w:numPr>
                <w:ilvl w:val="0"/>
                <w:numId w:val="29"/>
              </w:numPr>
              <w:contextualSpacing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DC531F">
              <w:rPr>
                <w:rFonts w:ascii="Arial" w:hAnsi="Arial" w:cs="Arial"/>
                <w:b/>
                <w:bCs/>
                <w:sz w:val="22"/>
              </w:rPr>
              <w:t>What is explained in NCC Volume Three Section A?</w:t>
            </w:r>
          </w:p>
        </w:tc>
      </w:tr>
      <w:tr w:rsidR="002C5D08" w:rsidRPr="00D0518D" w14:paraId="1A14A8D8" w14:textId="77777777" w:rsidTr="002C5D08">
        <w:trPr>
          <w:trHeight w:val="1701"/>
        </w:trPr>
        <w:tc>
          <w:tcPr>
            <w:tcW w:w="9016" w:type="dxa"/>
            <w:shd w:val="clear" w:color="auto" w:fill="auto"/>
          </w:tcPr>
          <w:p w14:paraId="309D355B" w14:textId="653733C1" w:rsidR="00AD09CC" w:rsidRPr="00D0518D" w:rsidRDefault="00AD09CC" w:rsidP="00D0518D">
            <w:pPr>
              <w:rPr>
                <w:rFonts w:ascii="Arial" w:hAnsi="Arial" w:cs="Arial"/>
                <w:sz w:val="22"/>
              </w:rPr>
            </w:pPr>
            <w:permStart w:id="476191585" w:edGrp="everyone"/>
            <w:permEnd w:id="476191585"/>
          </w:p>
        </w:tc>
      </w:tr>
    </w:tbl>
    <w:p w14:paraId="3C10B2A6" w14:textId="77777777" w:rsidR="002C5D08" w:rsidRDefault="002C5D08" w:rsidP="002C5D08">
      <w:pPr>
        <w:rPr>
          <w:rFonts w:ascii="Arial" w:hAnsi="Arial" w:cs="Arial"/>
          <w:sz w:val="22"/>
          <w:szCs w:val="22"/>
        </w:rPr>
      </w:pPr>
    </w:p>
    <w:p w14:paraId="76159A44" w14:textId="77777777" w:rsidR="002C5D08" w:rsidRPr="00830749" w:rsidRDefault="002C5D08" w:rsidP="002C5D0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2C5D08" w:rsidRPr="00830749" w14:paraId="764F7683" w14:textId="77777777" w:rsidTr="000F75D4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D921DF9" w14:textId="77777777" w:rsidR="002C5D08" w:rsidRPr="001C4084" w:rsidRDefault="002C5D08" w:rsidP="00B05D6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994B6BE" w14:textId="5B91AA4B" w:rsidR="002C5D08" w:rsidRPr="001C4084" w:rsidRDefault="002C5D08" w:rsidP="00B05D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83424212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9337654" w14:textId="77777777" w:rsidR="002C5D08" w:rsidRPr="00533511" w:rsidRDefault="007646D1" w:rsidP="00B05D6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95378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C5D0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83424212"/>
          </w:p>
        </w:tc>
      </w:tr>
    </w:tbl>
    <w:p w14:paraId="0A0748DC" w14:textId="77777777" w:rsidR="002C5D08" w:rsidRDefault="002C5D08">
      <w:pPr>
        <w:jc w:val="left"/>
        <w:rPr>
          <w:rFonts w:ascii="Arial" w:eastAsia="Calibri" w:hAnsi="Arial" w:cs="Arial"/>
          <w:sz w:val="22"/>
          <w:szCs w:val="22"/>
        </w:rPr>
      </w:pPr>
    </w:p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6"/>
          <w:headerReference w:type="default" r:id="rId17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9731679" w:rsidR="004E699E" w:rsidRPr="004932A4" w:rsidRDefault="007646D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1487A">
            <w:rPr>
              <w:szCs w:val="32"/>
            </w:rPr>
            <w:t>CPCCBC4031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7A6FA723" w:rsidR="004E699E" w:rsidRDefault="007646D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1487A">
            <w:rPr>
              <w:szCs w:val="32"/>
            </w:rPr>
            <w:t>Process client requirements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115E07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41202988" w:edGrp="everyone"/>
            <w:permEnd w:id="1141202988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63E801E7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6BD74812" w:rsidR="00BE45C9" w:rsidRPr="00750D30" w:rsidRDefault="00BE45C9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B96B67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120B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120B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120B4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120B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120B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120B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120B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6"/>
        <w:gridCol w:w="1529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115E07">
        <w:trPr>
          <w:trHeight w:val="217"/>
          <w:jc w:val="center"/>
        </w:trPr>
        <w:tc>
          <w:tcPr>
            <w:tcW w:w="83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52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115E07">
        <w:trPr>
          <w:cantSplit/>
          <w:jc w:val="center"/>
        </w:trPr>
        <w:tc>
          <w:tcPr>
            <w:tcW w:w="83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529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467FD3" w:rsidRPr="004932A4" w14:paraId="33EE888A" w14:textId="77777777" w:rsidTr="00115E07">
        <w:trPr>
          <w:cantSplit/>
          <w:jc w:val="center"/>
        </w:trPr>
        <w:tc>
          <w:tcPr>
            <w:tcW w:w="83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04BB7612" w:rsidR="00467FD3" w:rsidRPr="00906AB7" w:rsidRDefault="00467FD3" w:rsidP="00467FD3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F1487A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258060833" w:edGrp="everyone"/>
        <w:tc>
          <w:tcPr>
            <w:tcW w:w="1529" w:type="dxa"/>
            <w:tcBorders>
              <w:top w:val="single" w:sz="4" w:space="0" w:color="auto"/>
            </w:tcBorders>
            <w:vAlign w:val="center"/>
          </w:tcPr>
          <w:p w14:paraId="013F31AB" w14:textId="758927C5" w:rsidR="00467FD3" w:rsidRPr="00906AB7" w:rsidRDefault="007646D1" w:rsidP="00467FD3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67FD3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258060833"/>
          </w:p>
        </w:tc>
        <w:permStart w:id="1727097732" w:edGrp="everyone"/>
        <w:tc>
          <w:tcPr>
            <w:tcW w:w="1417" w:type="dxa"/>
            <w:vAlign w:val="center"/>
          </w:tcPr>
          <w:p w14:paraId="2F033600" w14:textId="77777777" w:rsidR="00467FD3" w:rsidRPr="00906AB7" w:rsidRDefault="007646D1" w:rsidP="00467FD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7FD3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727097732"/>
            <w:r w:rsidR="00467FD3" w:rsidRPr="00D06775">
              <w:rPr>
                <w:rFonts w:ascii="Arial" w:hAnsi="Arial" w:cs="Arial"/>
                <w:sz w:val="28"/>
              </w:rPr>
              <w:t xml:space="preserve"> </w:t>
            </w:r>
            <w:r w:rsidR="00467FD3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293B6F60" w:rsidR="00467FD3" w:rsidRPr="00A44CB5" w:rsidRDefault="007646D1" w:rsidP="00467FD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2620087" w:edGrp="everyone"/>
                <w:r w:rsidR="00467FD3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12620087"/>
              </w:sdtContent>
            </w:sdt>
            <w:r w:rsidR="00467FD3" w:rsidRPr="00D06775">
              <w:rPr>
                <w:rFonts w:ascii="Arial" w:hAnsi="Arial" w:cs="Arial"/>
                <w:sz w:val="28"/>
              </w:rPr>
              <w:t xml:space="preserve"> </w:t>
            </w:r>
            <w:r w:rsidR="00467FD3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467FD3" w:rsidRPr="00A44CB5" w:rsidRDefault="00467FD3" w:rsidP="00467FD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74322864" w:edGrp="everyone"/>
            <w:permEnd w:id="774322864"/>
          </w:p>
        </w:tc>
        <w:permStart w:id="2138770515" w:edGrp="everyone"/>
        <w:tc>
          <w:tcPr>
            <w:tcW w:w="1287" w:type="dxa"/>
            <w:vAlign w:val="center"/>
          </w:tcPr>
          <w:p w14:paraId="70611D39" w14:textId="58799587" w:rsidR="00467FD3" w:rsidRPr="00533511" w:rsidRDefault="007646D1" w:rsidP="00467FD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7FD3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138770515"/>
          </w:p>
        </w:tc>
        <w:permStart w:id="720193167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01E4BBE5" w:rsidR="00467FD3" w:rsidRPr="00533511" w:rsidRDefault="007646D1" w:rsidP="00467FD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7FD3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720193167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0518D" w:rsidRPr="00C92642" w14:paraId="0AAD19CE" w14:textId="77777777" w:rsidTr="00FA6BA5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8395636" w14:textId="77777777" w:rsidR="00D0518D" w:rsidRPr="00DE303D" w:rsidRDefault="00D0518D" w:rsidP="00FA6BA5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D0518D" w:rsidRPr="00C92642" w14:paraId="2B5CFE94" w14:textId="77777777" w:rsidTr="00FA6BA5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C3B28D" w14:textId="77777777" w:rsidR="00D0518D" w:rsidRPr="00DE303D" w:rsidRDefault="00D0518D" w:rsidP="00FA6BA5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47A5A656" w14:textId="77777777" w:rsidR="00D0518D" w:rsidRPr="00DE303D" w:rsidRDefault="00D0518D" w:rsidP="00D0518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38EB0649" w14:textId="77777777" w:rsidR="00D0518D" w:rsidRPr="00DE303D" w:rsidRDefault="00D0518D" w:rsidP="00D0518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D0518D" w:rsidRPr="00BA4D9F" w14:paraId="5EA7CE08" w14:textId="77777777" w:rsidTr="00D0518D">
        <w:trPr>
          <w:trHeight w:val="3489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9F485D" w14:textId="77777777" w:rsidR="00D0518D" w:rsidRPr="002373CE" w:rsidRDefault="00D0518D" w:rsidP="00FA6BA5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905081821" w:edGrp="everyone"/>
            <w:permEnd w:id="905081821"/>
          </w:p>
        </w:tc>
      </w:tr>
    </w:tbl>
    <w:p w14:paraId="48175969" w14:textId="77777777" w:rsidR="00D0518D" w:rsidRDefault="00D0518D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E6168D" w:rsidRPr="00BA4D9F" w14:paraId="788D9B59" w14:textId="34CD404B" w:rsidTr="009E089E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1F8DA906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F1487A">
              <w:rPr>
                <w:rFonts w:ascii="Arial" w:hAnsi="Arial" w:cs="Arial"/>
                <w:b/>
                <w:bCs/>
                <w:spacing w:val="-2"/>
                <w:sz w:val="20"/>
              </w:rPr>
              <w:t>TASK 1</w:t>
            </w:r>
          </w:p>
        </w:tc>
      </w:tr>
      <w:permStart w:id="1298213685" w:edGrp="everyone"/>
      <w:tr w:rsidR="00D0518D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656A63E5" w14:textId="77777777" w:rsidR="00D0518D" w:rsidRDefault="007646D1" w:rsidP="00D0518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0518D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98213685"/>
            <w:r w:rsidR="00D0518D" w:rsidRPr="006C1A6C">
              <w:rPr>
                <w:rFonts w:ascii="Arial" w:hAnsi="Arial" w:cs="Arial"/>
                <w:szCs w:val="18"/>
              </w:rPr>
              <w:t xml:space="preserve"> </w:t>
            </w:r>
            <w:r w:rsidR="00D0518D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625692891" w:edGrp="everyone"/>
          <w:p w14:paraId="788D64E4" w14:textId="3D872FE5" w:rsidR="00D0518D" w:rsidRDefault="007646D1" w:rsidP="00D0518D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0518D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625692891"/>
            <w:r w:rsidR="00D0518D" w:rsidRPr="006C1A6C">
              <w:rPr>
                <w:rFonts w:ascii="Arial" w:hAnsi="Arial" w:cs="Arial"/>
                <w:szCs w:val="18"/>
              </w:rPr>
              <w:t xml:space="preserve"> </w:t>
            </w:r>
            <w:r w:rsidR="00D0518D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D0518D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D0518D">
              <w:rPr>
                <w:rFonts w:ascii="Arial" w:hAnsi="Arial" w:cs="Arial"/>
                <w:sz w:val="19"/>
                <w:szCs w:val="19"/>
              </w:rPr>
              <w:t>[</w:t>
            </w:r>
            <w:permStart w:id="198425879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0518D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984258797"/>
            <w:r w:rsidR="00D0518D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77460137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0518D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74601370"/>
            <w:r w:rsidR="00D0518D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D0518D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D0518D" w:rsidRPr="00BA4D9F" w14:paraId="52227B5E" w14:textId="3EB974F1" w:rsidTr="008F2409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D0518D" w:rsidRPr="00BD2F22" w:rsidRDefault="00D0518D" w:rsidP="00D0518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D0518D" w:rsidRPr="00BD2F22" w:rsidRDefault="00D0518D" w:rsidP="00D0518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D0518D" w:rsidRPr="00BA4D9F" w14:paraId="2835A828" w14:textId="77777777" w:rsidTr="00CB4B35">
        <w:trPr>
          <w:trHeight w:val="96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FF4B6" w14:textId="41CDE4A6" w:rsidR="00D0518D" w:rsidRPr="00F1487A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_Ref132112701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_Ref132112703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0939AA7E" w:rsidR="00D0518D" w:rsidRPr="00D0518D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0518D">
              <w:rPr>
                <w:rFonts w:ascii="Arial" w:hAnsi="Arial" w:cs="Arial"/>
                <w:sz w:val="19"/>
                <w:szCs w:val="19"/>
              </w:rPr>
              <w:t>Specify local government researched for planning and building application, permits and approvals:</w:t>
            </w:r>
          </w:p>
          <w:p w14:paraId="0D9BAC82" w14:textId="0B590F14" w:rsidR="00D0518D" w:rsidRPr="00D0518D" w:rsidRDefault="00D0518D" w:rsidP="00D0518D">
            <w:pPr>
              <w:pStyle w:val="38PASBenchmark"/>
              <w:rPr>
                <w:vanish w:val="0"/>
              </w:rPr>
            </w:pPr>
            <w:permStart w:id="290720057" w:edGrp="everyone"/>
            <w:permEnd w:id="290720057"/>
          </w:p>
        </w:tc>
      </w:tr>
      <w:tr w:rsidR="00D0518D" w:rsidRPr="00BA4D9F" w14:paraId="7612F853" w14:textId="77777777" w:rsidTr="00CB4B35">
        <w:trPr>
          <w:trHeight w:val="96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5B8EE" w14:textId="12C989BA" w:rsidR="00D0518D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_Ref132112810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D0D4EE" w14:textId="77777777" w:rsidR="00D0518D" w:rsidRPr="00D0518D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0518D">
              <w:rPr>
                <w:rFonts w:ascii="Arial" w:hAnsi="Arial" w:cs="Arial"/>
                <w:sz w:val="19"/>
                <w:szCs w:val="19"/>
              </w:rPr>
              <w:t>Specify legislation accessed to determine relevant government construction legislation:</w:t>
            </w:r>
          </w:p>
          <w:p w14:paraId="56F452A2" w14:textId="12B01BAC" w:rsidR="00D0518D" w:rsidRPr="00D0518D" w:rsidRDefault="00D0518D" w:rsidP="00D0518D">
            <w:pPr>
              <w:pStyle w:val="38PASBenchmark"/>
              <w:rPr>
                <w:vanish w:val="0"/>
              </w:rPr>
            </w:pPr>
            <w:permStart w:id="1324296062" w:edGrp="everyone"/>
            <w:permEnd w:id="1324296062"/>
          </w:p>
        </w:tc>
      </w:tr>
      <w:tr w:rsidR="00D0518D" w:rsidRPr="00BA4D9F" w14:paraId="0943E30C" w14:textId="77777777" w:rsidTr="00CB4B35">
        <w:trPr>
          <w:trHeight w:val="96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E9F9C" w14:textId="58B55ABE" w:rsidR="00D0518D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_Ref132112932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104E10" w14:textId="77777777" w:rsidR="00D0518D" w:rsidRPr="00D0518D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0518D">
              <w:rPr>
                <w:rFonts w:ascii="Arial" w:hAnsi="Arial" w:cs="Arial"/>
                <w:sz w:val="19"/>
                <w:szCs w:val="19"/>
              </w:rPr>
              <w:t>Specify legal, technical and product information provided to client:</w:t>
            </w:r>
          </w:p>
          <w:p w14:paraId="4B9E0C1F" w14:textId="09194AC9" w:rsidR="00D0518D" w:rsidRPr="00D0518D" w:rsidRDefault="00D0518D" w:rsidP="00D0518D">
            <w:pPr>
              <w:pStyle w:val="38PASBenchmark"/>
              <w:rPr>
                <w:vanish w:val="0"/>
              </w:rPr>
            </w:pPr>
            <w:permStart w:id="1555841423" w:edGrp="everyone"/>
            <w:permEnd w:id="1555841423"/>
          </w:p>
        </w:tc>
      </w:tr>
      <w:tr w:rsidR="00D0518D" w:rsidRPr="00BA4D9F" w14:paraId="68488E03" w14:textId="77777777" w:rsidTr="00CB4B35">
        <w:trPr>
          <w:trHeight w:val="96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F33D9" w14:textId="4D126E5C" w:rsidR="00D0518D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_Ref132113048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_Ref132113050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329C69" w14:textId="6C8BB05C" w:rsidR="00D0518D" w:rsidRPr="00D0518D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0518D">
              <w:rPr>
                <w:rFonts w:ascii="Arial" w:hAnsi="Arial" w:cs="Arial"/>
                <w:sz w:val="19"/>
                <w:szCs w:val="19"/>
              </w:rPr>
              <w:t>Specify site features or factors documented that may influence the build:</w:t>
            </w:r>
          </w:p>
          <w:p w14:paraId="7DD4D050" w14:textId="777F4A1D" w:rsidR="00D0518D" w:rsidRPr="00D0518D" w:rsidRDefault="00D0518D" w:rsidP="00D0518D">
            <w:pPr>
              <w:pStyle w:val="38PASBenchmark"/>
              <w:rPr>
                <w:vanish w:val="0"/>
              </w:rPr>
            </w:pPr>
            <w:permStart w:id="1730440438" w:edGrp="everyone"/>
            <w:permEnd w:id="1730440438"/>
          </w:p>
        </w:tc>
      </w:tr>
      <w:tr w:rsidR="00D0518D" w:rsidRPr="00BA4D9F" w14:paraId="473FFD16" w14:textId="2463FF27" w:rsidTr="00CB4B35">
        <w:trPr>
          <w:trHeight w:val="113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A3B41" w14:textId="18EC4DC8" w:rsidR="00D0518D" w:rsidRPr="00F1487A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_Ref132113114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_Ref132113724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62931F" w14:textId="06D5A2B3" w:rsidR="00D0518D" w:rsidRPr="00D0518D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0518D">
              <w:rPr>
                <w:rFonts w:ascii="Arial" w:hAnsi="Arial" w:cs="Arial"/>
                <w:sz w:val="19"/>
                <w:szCs w:val="19"/>
              </w:rPr>
              <w:t>Specify how the participant communicated site concerns and the extent of variations and costs with the client:</w:t>
            </w:r>
          </w:p>
          <w:p w14:paraId="2B404400" w14:textId="0E0214EE" w:rsidR="00D0518D" w:rsidRPr="00D0518D" w:rsidRDefault="00D0518D" w:rsidP="00D0518D">
            <w:pPr>
              <w:pStyle w:val="38PASBenchmark"/>
              <w:rPr>
                <w:vanish w:val="0"/>
              </w:rPr>
            </w:pPr>
            <w:permStart w:id="1854554188" w:edGrp="everyone"/>
            <w:permEnd w:id="1854554188"/>
          </w:p>
        </w:tc>
      </w:tr>
      <w:tr w:rsidR="00D0518D" w:rsidRPr="00BA4D9F" w14:paraId="77C46BB7" w14:textId="77777777" w:rsidTr="00CB4B35">
        <w:trPr>
          <w:trHeight w:val="96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F85C1B9" w14:textId="4A3966FA" w:rsidR="00D0518D" w:rsidRPr="00F1487A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_Ref132113164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_Ref132113771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A8F0A55" w14:textId="308A87B1" w:rsidR="00D0518D" w:rsidRPr="00D0518D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0518D">
              <w:rPr>
                <w:rFonts w:ascii="Arial" w:hAnsi="Arial" w:cs="Arial"/>
                <w:sz w:val="19"/>
                <w:szCs w:val="19"/>
              </w:rPr>
              <w:t>How were client requirements confirmed:</w:t>
            </w:r>
          </w:p>
          <w:p w14:paraId="69658C4E" w14:textId="2C445F1B" w:rsidR="00D0518D" w:rsidRPr="00D0518D" w:rsidRDefault="00D0518D" w:rsidP="00D0518D">
            <w:pPr>
              <w:pStyle w:val="38PASBenchmark"/>
              <w:rPr>
                <w:vanish w:val="0"/>
              </w:rPr>
            </w:pPr>
            <w:permStart w:id="1715536297" w:edGrp="everyone"/>
            <w:permEnd w:id="1715536297"/>
          </w:p>
        </w:tc>
      </w:tr>
      <w:tr w:rsidR="00D0518D" w:rsidRPr="00BA4D9F" w14:paraId="508F26D9" w14:textId="77777777" w:rsidTr="00D0518D">
        <w:trPr>
          <w:trHeight w:val="1020"/>
        </w:trPr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9F7EE" w14:textId="17306BA0" w:rsidR="00D0518D" w:rsidRPr="00F1487A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_Ref132113406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2AA8F2" w14:textId="77777777" w:rsidR="00D0518D" w:rsidRPr="00D0518D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0518D">
              <w:rPr>
                <w:rFonts w:ascii="Arial" w:hAnsi="Arial" w:cs="Arial"/>
                <w:sz w:val="19"/>
                <w:szCs w:val="19"/>
              </w:rPr>
              <w:t>Specify how copyright risks were addressed:</w:t>
            </w:r>
          </w:p>
          <w:p w14:paraId="28794D17" w14:textId="6FCD0717" w:rsidR="00D0518D" w:rsidRPr="00D0518D" w:rsidRDefault="00D0518D" w:rsidP="00D0518D">
            <w:pPr>
              <w:pStyle w:val="38PASBenchmark"/>
              <w:rPr>
                <w:vanish w:val="0"/>
              </w:rPr>
            </w:pPr>
            <w:permStart w:id="427038211" w:edGrp="everyone"/>
            <w:permEnd w:id="427038211"/>
          </w:p>
        </w:tc>
      </w:tr>
      <w:tr w:rsidR="00D0518D" w:rsidRPr="00BA4D9F" w14:paraId="1BD70F4C" w14:textId="77777777" w:rsidTr="00D0518D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9C960" w14:textId="379D94B2" w:rsidR="00D0518D" w:rsidRPr="00F1487A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_Ref132113472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ABF8BA" w14:textId="77777777" w:rsidR="00D0518D" w:rsidRPr="00D0518D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0518D">
              <w:rPr>
                <w:rFonts w:ascii="Arial" w:hAnsi="Arial" w:cs="Arial"/>
                <w:sz w:val="19"/>
                <w:szCs w:val="19"/>
              </w:rPr>
              <w:t>Specify how estimates were determined for the contract:</w:t>
            </w:r>
          </w:p>
          <w:p w14:paraId="7D7F6873" w14:textId="64E043DC" w:rsidR="00D0518D" w:rsidRPr="00D0518D" w:rsidRDefault="00D0518D" w:rsidP="00D0518D">
            <w:pPr>
              <w:pStyle w:val="38PASBenchmark"/>
              <w:rPr>
                <w:vanish w:val="0"/>
              </w:rPr>
            </w:pPr>
            <w:permStart w:id="122374672" w:edGrp="everyone"/>
            <w:permEnd w:id="122374672"/>
          </w:p>
        </w:tc>
      </w:tr>
      <w:tr w:rsidR="00D0518D" w:rsidRPr="00BA4D9F" w14:paraId="36ED89E7" w14:textId="77777777" w:rsidTr="008F2409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2927B" w14:textId="3FF04FFB" w:rsidR="00D0518D" w:rsidRPr="00F1487A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_Ref132113516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_Ref132113879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890653" w14:textId="77777777" w:rsidR="00D0518D" w:rsidRPr="00D0518D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0518D">
              <w:rPr>
                <w:rFonts w:ascii="Arial" w:hAnsi="Arial" w:cs="Arial"/>
                <w:sz w:val="19"/>
                <w:szCs w:val="19"/>
              </w:rPr>
              <w:t>Specify who documents were submitted to for checking and recording:</w:t>
            </w:r>
          </w:p>
          <w:p w14:paraId="5A6A312E" w14:textId="5FA6E98F" w:rsidR="00D0518D" w:rsidRPr="00D0518D" w:rsidRDefault="00D0518D" w:rsidP="00D0518D">
            <w:pPr>
              <w:pStyle w:val="38PASBenchmark"/>
              <w:rPr>
                <w:vanish w:val="0"/>
              </w:rPr>
            </w:pPr>
            <w:permStart w:id="2120551704" w:edGrp="everyone"/>
            <w:permEnd w:id="2120551704"/>
          </w:p>
        </w:tc>
      </w:tr>
      <w:tr w:rsidR="00D0518D" w:rsidRPr="00BA4D9F" w14:paraId="567F38E4" w14:textId="77777777" w:rsidTr="008F2409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1D034BD" w14:textId="01392083" w:rsidR="00D0518D" w:rsidRPr="00F1487A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_Ref132113654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63608F8" w14:textId="77777777" w:rsidR="00D0518D" w:rsidRPr="00D0518D" w:rsidRDefault="00D0518D" w:rsidP="00D0518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0518D">
              <w:rPr>
                <w:rFonts w:ascii="Arial" w:hAnsi="Arial" w:cs="Arial"/>
                <w:sz w:val="19"/>
                <w:szCs w:val="19"/>
              </w:rPr>
              <w:t>Specify method used when forwarding documents and estimated costs to client:</w:t>
            </w:r>
          </w:p>
          <w:p w14:paraId="3B841DFD" w14:textId="2E4768AB" w:rsidR="00D0518D" w:rsidRPr="00D0518D" w:rsidRDefault="00D0518D" w:rsidP="00D0518D">
            <w:pPr>
              <w:pStyle w:val="38PASBenchmark"/>
              <w:rPr>
                <w:vanish w:val="0"/>
              </w:rPr>
            </w:pPr>
            <w:permStart w:id="488113759" w:edGrp="everyone"/>
            <w:permEnd w:id="488113759"/>
          </w:p>
        </w:tc>
      </w:tr>
    </w:tbl>
    <w:p w14:paraId="333B5F02" w14:textId="77777777" w:rsidR="00AC0794" w:rsidRDefault="00AC0794" w:rsidP="00AC0794"/>
    <w:p w14:paraId="4FB885F7" w14:textId="32972CA7" w:rsidR="00DB5E55" w:rsidRDefault="00C76B5E" w:rsidP="00F1487A">
      <w:pPr>
        <w:jc w:val="left"/>
        <w:rPr>
          <w:rFonts w:ascii="Arial" w:hAnsi="Arial" w:cs="Arial"/>
          <w:sz w:val="22"/>
          <w:szCs w:val="22"/>
        </w:rPr>
      </w:pPr>
      <w:r w:rsidRPr="007678DC">
        <w:rPr>
          <w:rFonts w:ascii="Arial" w:hAnsi="Arial" w:cs="Arial"/>
          <w:sz w:val="20"/>
        </w:rPr>
        <w:br w:type="page"/>
      </w:r>
    </w:p>
    <w:p w14:paraId="74F82739" w14:textId="42F3F429" w:rsidR="00FC083A" w:rsidRPr="00BF7956" w:rsidRDefault="007646D1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1487A">
            <w:rPr>
              <w:rFonts w:ascii="Arial Black" w:hAnsi="Arial Black"/>
            </w:rPr>
            <w:t>CPCCBC4031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14624B4A" w:rsidR="00FC083A" w:rsidRPr="00BF7956" w:rsidRDefault="00F1487A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Process client requirements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4773"/>
        <w:gridCol w:w="1701"/>
      </w:tblGrid>
      <w:tr w:rsidR="00FC083A" w:rsidRPr="00683908" w14:paraId="3B5F7F9A" w14:textId="77777777" w:rsidTr="00115E07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3222BA95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F1487A">
              <w:rPr>
                <w:rFonts w:cs="Arial"/>
                <w:b/>
                <w:sz w:val="28"/>
                <w:szCs w:val="28"/>
              </w:rPr>
              <w:t xml:space="preserve">Practical Task 1 </w:t>
            </w:r>
          </w:p>
        </w:tc>
      </w:tr>
      <w:tr w:rsidR="00FC083A" w:rsidRPr="000559FC" w14:paraId="64EBEA44" w14:textId="77777777" w:rsidTr="00115E07">
        <w:trPr>
          <w:trHeight w:val="50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37587B99" w:rsidR="00FC083A" w:rsidRDefault="00FA5D0B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</w:t>
            </w:r>
            <w:r w:rsidRPr="00FA5D0B">
              <w:rPr>
                <w:rFonts w:cs="Arial"/>
                <w:sz w:val="20"/>
              </w:rPr>
              <w:t>prepar</w:t>
            </w:r>
            <w:r>
              <w:rPr>
                <w:rFonts w:cs="Arial"/>
                <w:sz w:val="20"/>
              </w:rPr>
              <w:t>e</w:t>
            </w:r>
            <w:r w:rsidRPr="00FA5D0B">
              <w:rPr>
                <w:rFonts w:cs="Arial"/>
                <w:sz w:val="20"/>
              </w:rPr>
              <w:t xml:space="preserve"> contract documentation, drawings and specifications for a construction project</w:t>
            </w:r>
            <w:r>
              <w:rPr>
                <w:rFonts w:cs="Arial"/>
                <w:sz w:val="20"/>
              </w:rPr>
              <w:t xml:space="preserve"> that meet client requirements, using workplace documents and according to workplace and legislative requirements including:</w:t>
            </w:r>
          </w:p>
          <w:p w14:paraId="588A7273" w14:textId="37577403" w:rsidR="00FA5D0B" w:rsidRDefault="00FA5D0B" w:rsidP="00120B48">
            <w:pPr>
              <w:pStyle w:val="ListParagraph"/>
              <w:numPr>
                <w:ilvl w:val="0"/>
                <w:numId w:val="31"/>
              </w:numPr>
              <w:jc w:val="left"/>
              <w:rPr>
                <w:rFonts w:cs="Arial"/>
                <w:sz w:val="20"/>
              </w:rPr>
            </w:pPr>
            <w:r w:rsidRPr="00FA5D0B">
              <w:rPr>
                <w:rFonts w:cs="Arial"/>
                <w:sz w:val="20"/>
              </w:rPr>
              <w:t>Identify client requirements.</w:t>
            </w:r>
          </w:p>
          <w:p w14:paraId="62FE54C2" w14:textId="40EDE5F3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</w:t>
            </w:r>
            <w:r w:rsidRPr="001D2E41">
              <w:rPr>
                <w:rFonts w:cs="Arial"/>
                <w:sz w:val="20"/>
              </w:rPr>
              <w:t>esearch current and relevant local government building design requirements and approval processes</w:t>
            </w:r>
            <w:r>
              <w:rPr>
                <w:rFonts w:cs="Arial"/>
                <w:sz w:val="20"/>
              </w:rPr>
              <w:t>.</w:t>
            </w:r>
          </w:p>
          <w:p w14:paraId="520677E2" w14:textId="5A23886A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</w:t>
            </w:r>
            <w:r w:rsidRPr="001D2E41">
              <w:rPr>
                <w:rFonts w:cs="Arial"/>
                <w:sz w:val="20"/>
              </w:rPr>
              <w:t xml:space="preserve"> local government requirements, restrictive covenants, permits and planning requirements.</w:t>
            </w:r>
          </w:p>
          <w:p w14:paraId="23EB59AA" w14:textId="6528F804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 xml:space="preserve">Access, read and </w:t>
            </w:r>
            <w:r>
              <w:rPr>
                <w:rFonts w:cs="Arial"/>
                <w:sz w:val="20"/>
              </w:rPr>
              <w:t>determine</w:t>
            </w:r>
            <w:r w:rsidRPr="001D2E41">
              <w:rPr>
                <w:rFonts w:cs="Arial"/>
                <w:sz w:val="20"/>
              </w:rPr>
              <w:t xml:space="preserve"> relevant government construction legislation.</w:t>
            </w:r>
          </w:p>
          <w:p w14:paraId="4FCF9C49" w14:textId="40A814C4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>Provide correct legal, technical and product information to the client.</w:t>
            </w:r>
          </w:p>
          <w:p w14:paraId="1853DA8E" w14:textId="24DBE71B" w:rsid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Organise</w:t>
            </w:r>
            <w:r w:rsidRPr="001D2E41">
              <w:rPr>
                <w:rFonts w:cs="Arial"/>
                <w:sz w:val="20"/>
              </w:rPr>
              <w:t xml:space="preserve"> site investigation </w:t>
            </w:r>
          </w:p>
          <w:p w14:paraId="6AAB7755" w14:textId="3B7AB4CA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1D2E41">
              <w:rPr>
                <w:rFonts w:cs="Arial"/>
                <w:sz w:val="20"/>
              </w:rPr>
              <w:t xml:space="preserve">dentify </w:t>
            </w:r>
            <w:r>
              <w:rPr>
                <w:rFonts w:cs="Arial"/>
                <w:sz w:val="20"/>
              </w:rPr>
              <w:t xml:space="preserve">and document </w:t>
            </w:r>
            <w:r w:rsidRPr="001D2E41">
              <w:rPr>
                <w:rFonts w:cs="Arial"/>
                <w:sz w:val="20"/>
              </w:rPr>
              <w:t>site features and factors that may influence the building design</w:t>
            </w:r>
            <w:r>
              <w:rPr>
                <w:rFonts w:cs="Arial"/>
                <w:sz w:val="20"/>
              </w:rPr>
              <w:t xml:space="preserve"> requirements</w:t>
            </w:r>
            <w:r w:rsidRPr="001D2E41">
              <w:rPr>
                <w:rFonts w:cs="Arial"/>
                <w:sz w:val="20"/>
              </w:rPr>
              <w:t>.</w:t>
            </w:r>
          </w:p>
          <w:p w14:paraId="04BD7DF7" w14:textId="450EA34A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1D2E41">
              <w:rPr>
                <w:rFonts w:cs="Arial"/>
                <w:sz w:val="20"/>
              </w:rPr>
              <w:t xml:space="preserve">iscuss site and building information that may </w:t>
            </w:r>
            <w:r w:rsidR="00F91443">
              <w:rPr>
                <w:rFonts w:cs="Arial"/>
                <w:sz w:val="20"/>
              </w:rPr>
              <w:t>a</w:t>
            </w:r>
            <w:r w:rsidRPr="001D2E41">
              <w:rPr>
                <w:rFonts w:cs="Arial"/>
                <w:sz w:val="20"/>
              </w:rPr>
              <w:t>ffect the design requirements with client</w:t>
            </w:r>
            <w:r>
              <w:rPr>
                <w:rFonts w:cs="Arial"/>
                <w:sz w:val="20"/>
              </w:rPr>
              <w:t>.</w:t>
            </w:r>
          </w:p>
          <w:p w14:paraId="310A6AA3" w14:textId="15AC505F" w:rsid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>Determine and confirm client requirements.</w:t>
            </w:r>
          </w:p>
          <w:p w14:paraId="0E93F98C" w14:textId="4D2846D1" w:rsidR="001D2E41" w:rsidRDefault="001D2E41" w:rsidP="00120B48">
            <w:pPr>
              <w:pStyle w:val="ListParagraph"/>
              <w:numPr>
                <w:ilvl w:val="0"/>
                <w:numId w:val="31"/>
              </w:numPr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>Prepare preliminary documentation</w:t>
            </w:r>
          </w:p>
          <w:p w14:paraId="5122BD5E" w14:textId="4266585B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Locate and adhere to</w:t>
            </w:r>
            <w:r w:rsidRPr="001D2E41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workplace</w:t>
            </w:r>
            <w:r w:rsidRPr="001D2E41">
              <w:rPr>
                <w:rFonts w:cs="Arial"/>
                <w:sz w:val="20"/>
              </w:rPr>
              <w:t xml:space="preserve"> processes for preparing documentation.</w:t>
            </w:r>
          </w:p>
          <w:p w14:paraId="57966F24" w14:textId="1156DC80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>Identify and address documentation, design and copyright risks.</w:t>
            </w:r>
          </w:p>
          <w:p w14:paraId="413292D1" w14:textId="2BEBC4FD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Accurately c</w:t>
            </w:r>
            <w:r w:rsidRPr="001D2E41">
              <w:rPr>
                <w:rFonts w:cs="Arial"/>
                <w:sz w:val="20"/>
              </w:rPr>
              <w:t>ommunicate requirements for sketch plans and drawings to drafting personnel.</w:t>
            </w:r>
          </w:p>
          <w:p w14:paraId="6B59C5C2" w14:textId="2A68FE5C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>Prepare and complete preliminary contract, agreement and estimated processing costs.</w:t>
            </w:r>
          </w:p>
          <w:p w14:paraId="1D31A41B" w14:textId="2A34E1DA" w:rsid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 xml:space="preserve">Submit documents to the relevant </w:t>
            </w:r>
            <w:r>
              <w:rPr>
                <w:rFonts w:cs="Arial"/>
                <w:sz w:val="20"/>
              </w:rPr>
              <w:t>personnel</w:t>
            </w:r>
            <w:r w:rsidRPr="001D2E41">
              <w:rPr>
                <w:rFonts w:cs="Arial"/>
                <w:sz w:val="20"/>
              </w:rPr>
              <w:t xml:space="preserve"> for checking and recording.</w:t>
            </w:r>
          </w:p>
          <w:p w14:paraId="49C9299C" w14:textId="6B998BD4" w:rsidR="001D2E41" w:rsidRDefault="001D2E41" w:rsidP="00120B48">
            <w:pPr>
              <w:pStyle w:val="ListParagraph"/>
              <w:numPr>
                <w:ilvl w:val="0"/>
                <w:numId w:val="31"/>
              </w:numPr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>Establish client satisfaction</w:t>
            </w:r>
          </w:p>
          <w:p w14:paraId="2FE6BA39" w14:textId="3F24A180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>Forward plans developed document</w:t>
            </w:r>
            <w:r>
              <w:rPr>
                <w:rFonts w:cs="Arial"/>
                <w:sz w:val="20"/>
              </w:rPr>
              <w:t>s</w:t>
            </w:r>
            <w:r w:rsidRPr="001D2E41">
              <w:rPr>
                <w:rFonts w:cs="Arial"/>
                <w:sz w:val="20"/>
              </w:rPr>
              <w:t xml:space="preserve"> and estimated costs to client for review, amendment and approval.</w:t>
            </w:r>
          </w:p>
          <w:p w14:paraId="23E0133B" w14:textId="4B7A6DDF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>Confirm client's understanding of extent and cost of required site works.</w:t>
            </w:r>
          </w:p>
          <w:p w14:paraId="4DD8925A" w14:textId="77C39D77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>Identify variations and problem areas and analyse and rectify issues in consultation with client.</w:t>
            </w:r>
          </w:p>
          <w:p w14:paraId="44CC26AD" w14:textId="14FCF235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>Verify accuracy of amended documentation and ensure client requirements are met.</w:t>
            </w:r>
          </w:p>
          <w:p w14:paraId="0827B15D" w14:textId="1B660E47" w:rsidR="001D2E41" w:rsidRDefault="001D2E41" w:rsidP="00120B48">
            <w:pPr>
              <w:pStyle w:val="ListParagraph"/>
              <w:numPr>
                <w:ilvl w:val="0"/>
                <w:numId w:val="31"/>
              </w:numPr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>Finalise contract requirements</w:t>
            </w:r>
          </w:p>
          <w:p w14:paraId="3484FC28" w14:textId="6E6CF398" w:rsidR="001D2E41" w:rsidRPr="001D2E41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>Check all plans, documents and specifications sighted by client are signed or initialled.</w:t>
            </w:r>
          </w:p>
          <w:p w14:paraId="353E8566" w14:textId="6CCA6558" w:rsidR="001D2E41" w:rsidRPr="00FA5D0B" w:rsidRDefault="001D2E41" w:rsidP="00EE48BE">
            <w:pPr>
              <w:pStyle w:val="ListParagraph"/>
              <w:numPr>
                <w:ilvl w:val="1"/>
                <w:numId w:val="31"/>
              </w:numPr>
              <w:ind w:left="1167"/>
              <w:jc w:val="left"/>
              <w:rPr>
                <w:rFonts w:cs="Arial"/>
                <w:sz w:val="20"/>
              </w:rPr>
            </w:pPr>
            <w:r w:rsidRPr="001D2E41">
              <w:rPr>
                <w:rFonts w:cs="Arial"/>
                <w:sz w:val="20"/>
              </w:rPr>
              <w:t>Compile signed documents and forward to relevant person for verification and processing for the next stage.</w:t>
            </w:r>
          </w:p>
          <w:p w14:paraId="5AD88611" w14:textId="77777777" w:rsidR="00FC083A" w:rsidRPr="0047390E" w:rsidRDefault="00FC083A" w:rsidP="00A80ACC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115E07">
        <w:trPr>
          <w:trHeight w:val="70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5309AFF5" w:rsidR="00FC083A" w:rsidRPr="000861CC" w:rsidRDefault="001D2E41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Access to workplace PC and software </w:t>
            </w:r>
            <w:r w:rsidR="00F91443" w:rsidRPr="00F91443">
              <w:rPr>
                <w:rFonts w:cs="Arial"/>
                <w:sz w:val="20"/>
              </w:rPr>
              <w:t xml:space="preserve">to </w:t>
            </w:r>
            <w:r w:rsidR="00F91443">
              <w:rPr>
                <w:rFonts w:cs="Arial"/>
                <w:sz w:val="20"/>
              </w:rPr>
              <w:t xml:space="preserve">research building legislation, council requirements, </w:t>
            </w:r>
            <w:r w:rsidR="00F91443" w:rsidRPr="00F91443">
              <w:rPr>
                <w:rFonts w:cs="Arial"/>
                <w:sz w:val="20"/>
              </w:rPr>
              <w:t>prepare client contracts, drawings, costings and document</w:t>
            </w:r>
            <w:r w:rsidR="00F91443">
              <w:rPr>
                <w:rFonts w:cs="Arial"/>
                <w:sz w:val="20"/>
              </w:rPr>
              <w:t xml:space="preserve">s; and communicate with client and relevant personnel; workplace </w:t>
            </w:r>
            <w:r w:rsidR="00F91443" w:rsidRPr="00F91443">
              <w:rPr>
                <w:rFonts w:cs="Arial"/>
                <w:sz w:val="20"/>
              </w:rPr>
              <w:t>policies, procedures and quality documentation</w:t>
            </w:r>
            <w:r w:rsidR="00F91443">
              <w:rPr>
                <w:rFonts w:cs="Arial"/>
                <w:sz w:val="20"/>
              </w:rPr>
              <w:t>.</w:t>
            </w:r>
          </w:p>
        </w:tc>
      </w:tr>
      <w:tr w:rsidR="00FC083A" w:rsidRPr="00683908" w14:paraId="4E8228A8" w14:textId="77777777" w:rsidTr="00115E07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D0518D" w:rsidRPr="00683908" w14:paraId="18151E20" w14:textId="77777777" w:rsidTr="00115E07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D0518D" w:rsidRPr="00696855" w:rsidRDefault="00D0518D" w:rsidP="00D0518D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D0518D" w:rsidRPr="00DE6B06" w:rsidRDefault="00D0518D" w:rsidP="00D0518D">
            <w:pPr>
              <w:jc w:val="left"/>
              <w:rPr>
                <w:rFonts w:ascii="Arial" w:hAnsi="Arial" w:cs="Arial"/>
                <w:sz w:val="22"/>
              </w:rPr>
            </w:pPr>
            <w:permStart w:id="1696421228" w:edGrp="everyone"/>
            <w:permEnd w:id="1696421228"/>
          </w:p>
        </w:tc>
      </w:tr>
      <w:tr w:rsidR="00D0518D" w:rsidRPr="00683908" w14:paraId="47E71B4B" w14:textId="77777777" w:rsidTr="00115E07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D0518D" w:rsidRDefault="00D0518D" w:rsidP="00D0518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D0518D" w:rsidRPr="00696855" w:rsidRDefault="00D0518D" w:rsidP="00D0518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2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D0518D" w:rsidRPr="00DE6B06" w:rsidRDefault="00D0518D" w:rsidP="00D0518D">
            <w:pPr>
              <w:jc w:val="left"/>
              <w:rPr>
                <w:rFonts w:ascii="Arial" w:hAnsi="Arial" w:cs="Arial"/>
                <w:sz w:val="22"/>
              </w:rPr>
            </w:pPr>
            <w:permStart w:id="910833898" w:edGrp="everyone"/>
            <w:permEnd w:id="910833898"/>
          </w:p>
        </w:tc>
      </w:tr>
      <w:tr w:rsidR="00D0518D" w:rsidRPr="00683908" w14:paraId="637AD768" w14:textId="77777777" w:rsidTr="00115E07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D0518D" w:rsidRDefault="00D0518D" w:rsidP="00D0518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2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D0518D" w:rsidRPr="00DE6B06" w:rsidRDefault="00D0518D" w:rsidP="00D0518D">
            <w:pPr>
              <w:jc w:val="left"/>
              <w:rPr>
                <w:rFonts w:ascii="Arial" w:hAnsi="Arial" w:cs="Arial"/>
                <w:sz w:val="22"/>
              </w:rPr>
            </w:pPr>
            <w:permStart w:id="359610675" w:edGrp="everyone"/>
            <w:permEnd w:id="359610675"/>
          </w:p>
        </w:tc>
      </w:tr>
      <w:tr w:rsidR="00D0518D" w:rsidRPr="00683908" w14:paraId="1BEE3403" w14:textId="77777777" w:rsidTr="00115E07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D0518D" w:rsidRPr="00696855" w:rsidRDefault="00D0518D" w:rsidP="00D0518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54784184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gridSpan w:val="2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19A2D3F9" w:rsidR="00D0518D" w:rsidRPr="00DE6B06" w:rsidRDefault="00D0518D" w:rsidP="00D0518D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6AAB56D" wp14:editId="2DFED264">
                      <wp:extent cx="3913549" cy="360000"/>
                      <wp:effectExtent l="0" t="0" r="0" b="254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47841841" w:displacedByCustomXml="prev"/>
      </w:tr>
      <w:tr w:rsidR="00D0518D" w:rsidRPr="00683908" w14:paraId="6BD19315" w14:textId="77777777" w:rsidTr="00115E07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D0518D" w:rsidRPr="00696855" w:rsidRDefault="00D0518D" w:rsidP="00D0518D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29762521" w:edGrp="everyone"/>
        <w:tc>
          <w:tcPr>
            <w:tcW w:w="6474" w:type="dxa"/>
            <w:gridSpan w:val="2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29C5CC7B" w:rsidR="00D0518D" w:rsidRPr="00DE6B06" w:rsidRDefault="007646D1" w:rsidP="00D0518D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51086215"/>
                <w:placeholder>
                  <w:docPart w:val="A8F74D8B58824156B42DF8F4A1142D4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0518D" w:rsidRPr="00B04CDC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29762521"/>
          </w:p>
        </w:tc>
      </w:tr>
      <w:tr w:rsidR="00D0518D" w:rsidRPr="00683908" w14:paraId="387DBEB9" w14:textId="77777777" w:rsidTr="00115E07">
        <w:tc>
          <w:tcPr>
            <w:tcW w:w="7371" w:type="dxa"/>
            <w:gridSpan w:val="2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D0518D" w:rsidRPr="0019760F" w:rsidRDefault="00D0518D" w:rsidP="00D0518D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lastRenderedPageBreak/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D0518D" w:rsidRPr="00696855" w:rsidRDefault="00D0518D" w:rsidP="00D0518D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0518D" w:rsidRPr="00696855" w14:paraId="47954F60" w14:textId="77777777" w:rsidTr="00115E07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0B643407" w:rsidR="00D0518D" w:rsidRPr="005A68BC" w:rsidRDefault="00D0518D" w:rsidP="00D0518D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Pr="00B3607A">
              <w:rPr>
                <w:rFonts w:cs="Arial"/>
                <w:b/>
                <w:sz w:val="20"/>
              </w:rPr>
              <w:t>Identify client requirements</w:t>
            </w:r>
            <w:r>
              <w:rPr>
                <w:rFonts w:cs="Arial"/>
                <w:b/>
                <w:sz w:val="20"/>
              </w:rPr>
              <w:t>.</w:t>
            </w:r>
          </w:p>
        </w:tc>
      </w:tr>
      <w:tr w:rsidR="00D0518D" w:rsidRPr="00696855" w14:paraId="65B19E1E" w14:textId="77777777" w:rsidTr="0021416C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4612EE37" w14:textId="5C4DACDB" w:rsidR="00D0518D" w:rsidRPr="00931795" w:rsidRDefault="00D0518D" w:rsidP="00D0518D">
            <w:pPr>
              <w:pStyle w:val="331PASListTask1"/>
            </w:pPr>
            <w:bookmarkStart w:id="31" w:name="_Ref132112701"/>
            <w:r w:rsidRPr="00A3675A">
              <w:t>Research current and relevant local government building design requirements and approval processes.</w:t>
            </w:r>
            <w:bookmarkEnd w:id="31"/>
          </w:p>
        </w:tc>
        <w:permStart w:id="414584536" w:edGrp="everyone" w:displacedByCustomXml="next"/>
        <w:sdt>
          <w:sdtPr>
            <w:rPr>
              <w:rFonts w:cs="Arial"/>
              <w:sz w:val="36"/>
              <w:szCs w:val="36"/>
            </w:rPr>
            <w:id w:val="1348910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4B598BF" w14:textId="413E2AFD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14584536" w:displacedByCustomXml="prev"/>
      </w:tr>
      <w:tr w:rsidR="00D0518D" w:rsidRPr="00696855" w14:paraId="3EBDCDF5" w14:textId="77777777" w:rsidTr="0021416C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6A0BD0B8" w14:textId="2AED3254" w:rsidR="00D0518D" w:rsidRPr="00931795" w:rsidRDefault="00D0518D" w:rsidP="00D0518D">
            <w:pPr>
              <w:pStyle w:val="331PASListTask1"/>
            </w:pPr>
            <w:bookmarkStart w:id="32" w:name="_Ref132112703"/>
            <w:r w:rsidRPr="00A3675A">
              <w:t>Determine local government requirements, restrictive covenants, permits and planning requirements.</w:t>
            </w:r>
            <w:bookmarkEnd w:id="32"/>
          </w:p>
        </w:tc>
        <w:permStart w:id="1038098244" w:edGrp="everyone" w:displacedByCustomXml="next"/>
        <w:sdt>
          <w:sdtPr>
            <w:rPr>
              <w:rFonts w:cs="Arial"/>
              <w:sz w:val="36"/>
              <w:szCs w:val="36"/>
            </w:rPr>
            <w:id w:val="302578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6E51E08" w14:textId="6BCCECBC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8098244" w:displacedByCustomXml="prev"/>
      </w:tr>
      <w:tr w:rsidR="00D0518D" w:rsidRPr="00696855" w14:paraId="5B3FFB9C" w14:textId="77777777" w:rsidTr="0021416C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2EBB61FA" w14:textId="68B096D5" w:rsidR="00D0518D" w:rsidRPr="00931795" w:rsidRDefault="00D0518D" w:rsidP="00D0518D">
            <w:pPr>
              <w:pStyle w:val="331PASListTask1"/>
            </w:pPr>
            <w:bookmarkStart w:id="33" w:name="_Ref132112810"/>
            <w:r w:rsidRPr="00A3675A">
              <w:t>Access, read and determine relevant government construction legislation.</w:t>
            </w:r>
            <w:bookmarkEnd w:id="33"/>
          </w:p>
        </w:tc>
        <w:permStart w:id="1165053655" w:edGrp="everyone" w:displacedByCustomXml="next"/>
        <w:sdt>
          <w:sdtPr>
            <w:rPr>
              <w:rFonts w:cs="Arial"/>
              <w:sz w:val="36"/>
              <w:szCs w:val="36"/>
            </w:rPr>
            <w:id w:val="1598368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65AA8F15" w14:textId="35F47901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65053655" w:displacedByCustomXml="prev"/>
      </w:tr>
      <w:tr w:rsidR="00D0518D" w:rsidRPr="00696855" w14:paraId="54CDC36A" w14:textId="77777777" w:rsidTr="0021416C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27EA00AE" w14:textId="59974CCF" w:rsidR="00D0518D" w:rsidRPr="00931795" w:rsidRDefault="00D0518D" w:rsidP="00D0518D">
            <w:pPr>
              <w:pStyle w:val="331PASListTask1"/>
            </w:pPr>
            <w:bookmarkStart w:id="34" w:name="_Ref132112932"/>
            <w:r w:rsidRPr="00A3675A">
              <w:t>Provide correct legal, technical and product information to the client.</w:t>
            </w:r>
            <w:bookmarkEnd w:id="34"/>
          </w:p>
        </w:tc>
        <w:permStart w:id="1941053551" w:edGrp="everyone" w:displacedByCustomXml="next"/>
        <w:sdt>
          <w:sdtPr>
            <w:rPr>
              <w:rFonts w:cs="Arial"/>
              <w:sz w:val="36"/>
              <w:szCs w:val="36"/>
            </w:rPr>
            <w:id w:val="-395197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728D705" w14:textId="3CAA3556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41053551" w:displacedByCustomXml="prev"/>
      </w:tr>
      <w:tr w:rsidR="00D0518D" w:rsidRPr="00696855" w14:paraId="45920534" w14:textId="77777777" w:rsidTr="0021416C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0182C000" w14:textId="1C6A7C77" w:rsidR="00D0518D" w:rsidRPr="00931795" w:rsidRDefault="00D0518D" w:rsidP="00D0518D">
            <w:pPr>
              <w:pStyle w:val="331PASListTask1"/>
            </w:pPr>
            <w:bookmarkStart w:id="35" w:name="_Ref132113048"/>
            <w:r w:rsidRPr="00A3675A">
              <w:t>Organise site investigation</w:t>
            </w:r>
            <w:bookmarkEnd w:id="35"/>
            <w:r w:rsidRPr="00A3675A">
              <w:t xml:space="preserve"> </w:t>
            </w:r>
          </w:p>
        </w:tc>
        <w:permStart w:id="395385941" w:edGrp="everyone" w:displacedByCustomXml="next"/>
        <w:sdt>
          <w:sdtPr>
            <w:rPr>
              <w:rFonts w:cs="Arial"/>
              <w:sz w:val="36"/>
              <w:szCs w:val="36"/>
            </w:rPr>
            <w:id w:val="-7784881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00C5E80" w14:textId="3E944945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95385941" w:displacedByCustomXml="prev"/>
      </w:tr>
      <w:tr w:rsidR="00D0518D" w:rsidRPr="00696855" w14:paraId="38830A22" w14:textId="77777777" w:rsidTr="0021416C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0DDE83C8" w14:textId="3C359DD9" w:rsidR="00D0518D" w:rsidRPr="00931795" w:rsidRDefault="00D0518D" w:rsidP="00D0518D">
            <w:pPr>
              <w:pStyle w:val="331PASListTask1"/>
            </w:pPr>
            <w:bookmarkStart w:id="36" w:name="_Ref132113050"/>
            <w:r w:rsidRPr="00A3675A">
              <w:t>Identify and document site features and factors that may influence the building design requirements.</w:t>
            </w:r>
            <w:bookmarkEnd w:id="36"/>
          </w:p>
        </w:tc>
        <w:permStart w:id="1375674725" w:edGrp="everyone" w:displacedByCustomXml="next"/>
        <w:sdt>
          <w:sdtPr>
            <w:rPr>
              <w:rFonts w:cs="Arial"/>
              <w:sz w:val="36"/>
              <w:szCs w:val="36"/>
            </w:rPr>
            <w:id w:val="-12819537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C725065" w14:textId="670772A2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75674725" w:displacedByCustomXml="prev"/>
      </w:tr>
      <w:tr w:rsidR="00D0518D" w:rsidRPr="00696855" w14:paraId="0386BAFB" w14:textId="77777777" w:rsidTr="0021416C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74CEA939" w14:textId="6FF565A5" w:rsidR="00D0518D" w:rsidRPr="00931795" w:rsidRDefault="00D0518D" w:rsidP="00D0518D">
            <w:pPr>
              <w:pStyle w:val="331PASListTask1"/>
            </w:pPr>
            <w:bookmarkStart w:id="37" w:name="_Ref132113114"/>
            <w:r w:rsidRPr="00A3675A">
              <w:t>Discuss site and building information that may affect the design requirements with client.</w:t>
            </w:r>
            <w:bookmarkEnd w:id="37"/>
          </w:p>
        </w:tc>
        <w:permStart w:id="171456472" w:edGrp="everyone" w:displacedByCustomXml="next"/>
        <w:sdt>
          <w:sdtPr>
            <w:rPr>
              <w:rFonts w:cs="Arial"/>
              <w:sz w:val="36"/>
              <w:szCs w:val="36"/>
            </w:rPr>
            <w:id w:val="12002831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73EE93E" w14:textId="3F92D9E5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1456472" w:displacedByCustomXml="prev"/>
      </w:tr>
      <w:tr w:rsidR="00D0518D" w:rsidRPr="00696855" w14:paraId="2EF54375" w14:textId="77777777" w:rsidTr="0021416C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1292FA90" w14:textId="344966A6" w:rsidR="00D0518D" w:rsidRPr="00931795" w:rsidRDefault="00D0518D" w:rsidP="00D0518D">
            <w:pPr>
              <w:pStyle w:val="331PASListTask1"/>
            </w:pPr>
            <w:bookmarkStart w:id="38" w:name="_Ref132113164"/>
            <w:r w:rsidRPr="00A3675A">
              <w:t>Determine and confirm client requirements.</w:t>
            </w:r>
            <w:bookmarkEnd w:id="38"/>
          </w:p>
        </w:tc>
        <w:permStart w:id="798506916" w:edGrp="everyone" w:displacedByCustomXml="next"/>
        <w:sdt>
          <w:sdtPr>
            <w:rPr>
              <w:rFonts w:cs="Arial"/>
              <w:sz w:val="36"/>
              <w:szCs w:val="36"/>
            </w:rPr>
            <w:id w:val="-87545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9975DC6" w14:textId="24B3FE68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98506916" w:displacedByCustomXml="prev"/>
      </w:tr>
      <w:tr w:rsidR="00D0518D" w:rsidRPr="00696855" w14:paraId="6209610F" w14:textId="77777777" w:rsidTr="00115E07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35973A33" w:rsidR="00D0518D" w:rsidRPr="004E1BC5" w:rsidRDefault="00D0518D" w:rsidP="00D0518D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Pr="00B3607A">
              <w:rPr>
                <w:rFonts w:cs="Arial"/>
                <w:b/>
                <w:sz w:val="20"/>
              </w:rPr>
              <w:t>Prepare preliminary documentation.</w:t>
            </w:r>
          </w:p>
        </w:tc>
      </w:tr>
      <w:tr w:rsidR="00D0518D" w:rsidRPr="00696855" w14:paraId="60E3723C" w14:textId="77777777" w:rsidTr="00DB4026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1CDD5ED5" w14:textId="1B3F281E" w:rsidR="00D0518D" w:rsidRPr="00931795" w:rsidRDefault="00D0518D" w:rsidP="00D0518D">
            <w:pPr>
              <w:pStyle w:val="332PASListTask1"/>
            </w:pPr>
            <w:bookmarkStart w:id="39" w:name="_Ref132114008"/>
            <w:r w:rsidRPr="00AE6373">
              <w:t>Locate and adhere to workplace processes for preparing documentation.</w:t>
            </w:r>
            <w:bookmarkEnd w:id="39"/>
          </w:p>
        </w:tc>
        <w:permStart w:id="185214047" w:edGrp="everyone" w:displacedByCustomXml="next"/>
        <w:sdt>
          <w:sdtPr>
            <w:rPr>
              <w:rFonts w:cs="Arial"/>
              <w:sz w:val="36"/>
              <w:szCs w:val="36"/>
            </w:rPr>
            <w:id w:val="-2113968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6E31683" w14:textId="39845C46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5214047" w:displacedByCustomXml="prev"/>
      </w:tr>
      <w:tr w:rsidR="00D0518D" w:rsidRPr="00696855" w14:paraId="7854F013" w14:textId="77777777" w:rsidTr="00DB4026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10A24F0D" w14:textId="60F2D57F" w:rsidR="00D0518D" w:rsidRPr="00931795" w:rsidRDefault="00D0518D" w:rsidP="00D0518D">
            <w:pPr>
              <w:pStyle w:val="332PASListTask1"/>
            </w:pPr>
            <w:bookmarkStart w:id="40" w:name="_Ref132113406"/>
            <w:r w:rsidRPr="00AE6373">
              <w:t>Identify and address documentation, design and copyright risks.</w:t>
            </w:r>
            <w:bookmarkEnd w:id="40"/>
          </w:p>
        </w:tc>
        <w:permStart w:id="140404919" w:edGrp="everyone" w:displacedByCustomXml="next"/>
        <w:sdt>
          <w:sdtPr>
            <w:rPr>
              <w:rFonts w:cs="Arial"/>
              <w:sz w:val="36"/>
              <w:szCs w:val="36"/>
            </w:rPr>
            <w:id w:val="1269422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2887748" w14:textId="3A5D2393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0404919" w:displacedByCustomXml="prev"/>
      </w:tr>
      <w:tr w:rsidR="00D0518D" w:rsidRPr="00696855" w14:paraId="42E12BE1" w14:textId="77777777" w:rsidTr="00DB4026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7D0A8F21" w14:textId="5EF557BB" w:rsidR="00D0518D" w:rsidRPr="00931795" w:rsidRDefault="00D0518D" w:rsidP="00D0518D">
            <w:pPr>
              <w:pStyle w:val="332PASListTask1"/>
            </w:pPr>
            <w:bookmarkStart w:id="41" w:name="_Ref132114023"/>
            <w:r w:rsidRPr="00AE6373">
              <w:t>Accurately communicate requirements for sketch plans and drawings to drafting personnel.</w:t>
            </w:r>
            <w:bookmarkEnd w:id="41"/>
          </w:p>
        </w:tc>
        <w:permStart w:id="458914794" w:edGrp="everyone" w:displacedByCustomXml="next"/>
        <w:sdt>
          <w:sdtPr>
            <w:rPr>
              <w:rFonts w:cs="Arial"/>
              <w:sz w:val="36"/>
              <w:szCs w:val="36"/>
            </w:rPr>
            <w:id w:val="1146399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921DB27" w14:textId="7A94F046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58914794" w:displacedByCustomXml="prev"/>
      </w:tr>
      <w:tr w:rsidR="00D0518D" w:rsidRPr="00696855" w14:paraId="4A9776DD" w14:textId="77777777" w:rsidTr="00DB4026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0806D762" w14:textId="05337EAC" w:rsidR="00D0518D" w:rsidRPr="00931795" w:rsidRDefault="00D0518D" w:rsidP="00D0518D">
            <w:pPr>
              <w:pStyle w:val="332PASListTask1"/>
            </w:pPr>
            <w:bookmarkStart w:id="42" w:name="_Ref132113472"/>
            <w:r w:rsidRPr="00AE6373">
              <w:t>Prepare and complete preliminary contract, agreement and estimated processing costs.</w:t>
            </w:r>
            <w:bookmarkEnd w:id="42"/>
          </w:p>
        </w:tc>
        <w:permStart w:id="1834184610" w:edGrp="everyone" w:displacedByCustomXml="next"/>
        <w:sdt>
          <w:sdtPr>
            <w:rPr>
              <w:rFonts w:cs="Arial"/>
              <w:sz w:val="36"/>
              <w:szCs w:val="36"/>
            </w:rPr>
            <w:id w:val="21079249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098190AA" w14:textId="4BB24F5D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34184610" w:displacedByCustomXml="prev"/>
      </w:tr>
      <w:tr w:rsidR="00D0518D" w:rsidRPr="00696855" w14:paraId="238C5FFB" w14:textId="77777777" w:rsidTr="00DB4026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6D8B10E5" w14:textId="238F48E1" w:rsidR="00D0518D" w:rsidRPr="00931795" w:rsidRDefault="00D0518D" w:rsidP="00D0518D">
            <w:pPr>
              <w:pStyle w:val="332PASListTask1"/>
            </w:pPr>
            <w:bookmarkStart w:id="43" w:name="_Ref132113516"/>
            <w:r w:rsidRPr="00AE6373">
              <w:t>Submit documents to the relevant personnel for checking and recording.</w:t>
            </w:r>
            <w:bookmarkEnd w:id="43"/>
          </w:p>
        </w:tc>
        <w:permStart w:id="665456447" w:edGrp="everyone" w:displacedByCustomXml="next"/>
        <w:sdt>
          <w:sdtPr>
            <w:rPr>
              <w:rFonts w:cs="Arial"/>
              <w:sz w:val="36"/>
              <w:szCs w:val="36"/>
            </w:rPr>
            <w:id w:val="6243548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C7A86A6" w14:textId="4DFEBF5B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65456447" w:displacedByCustomXml="prev"/>
      </w:tr>
      <w:tr w:rsidR="00D0518D" w:rsidRPr="00696855" w14:paraId="60958CD7" w14:textId="77777777" w:rsidTr="00115E07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6757BCA1" w:rsidR="00D0518D" w:rsidRPr="004E1BC5" w:rsidRDefault="00D0518D" w:rsidP="00D0518D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Pr="00B3607A">
              <w:rPr>
                <w:rFonts w:cs="Arial"/>
                <w:b/>
                <w:sz w:val="20"/>
              </w:rPr>
              <w:t>Establish client satisfaction.</w:t>
            </w:r>
          </w:p>
        </w:tc>
      </w:tr>
      <w:tr w:rsidR="00D0518D" w:rsidRPr="00696855" w14:paraId="688A7305" w14:textId="77777777" w:rsidTr="006A11A2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64490638" w14:textId="325EB91F" w:rsidR="00D0518D" w:rsidRPr="00931795" w:rsidRDefault="00D0518D" w:rsidP="00D0518D">
            <w:pPr>
              <w:pStyle w:val="333PASListTask1"/>
            </w:pPr>
            <w:bookmarkStart w:id="44" w:name="_Ref132113654"/>
            <w:r w:rsidRPr="00002C7E">
              <w:t>Forward plans developed documents and estimated costs to client for review, amendment and approval.</w:t>
            </w:r>
            <w:bookmarkEnd w:id="44"/>
          </w:p>
        </w:tc>
        <w:permStart w:id="734729911" w:edGrp="everyone" w:displacedByCustomXml="next"/>
        <w:sdt>
          <w:sdtPr>
            <w:rPr>
              <w:rFonts w:cs="Arial"/>
              <w:sz w:val="36"/>
              <w:szCs w:val="36"/>
            </w:rPr>
            <w:id w:val="787710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D6F0E75" w14:textId="51F060B7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34729911" w:displacedByCustomXml="prev"/>
      </w:tr>
      <w:tr w:rsidR="00D0518D" w:rsidRPr="00696855" w14:paraId="50303B58" w14:textId="77777777" w:rsidTr="006A11A2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226B82D3" w14:textId="76F0A317" w:rsidR="00D0518D" w:rsidRPr="00931795" w:rsidRDefault="00D0518D" w:rsidP="00D0518D">
            <w:pPr>
              <w:pStyle w:val="333PASListTask1"/>
            </w:pPr>
            <w:bookmarkStart w:id="45" w:name="_Ref132113724"/>
            <w:r w:rsidRPr="00002C7E">
              <w:t>Confirm client's understanding of extent and cost of required site works.</w:t>
            </w:r>
            <w:bookmarkEnd w:id="45"/>
          </w:p>
        </w:tc>
        <w:permStart w:id="279138426" w:edGrp="everyone" w:displacedByCustomXml="next"/>
        <w:sdt>
          <w:sdtPr>
            <w:rPr>
              <w:rFonts w:cs="Arial"/>
              <w:sz w:val="36"/>
              <w:szCs w:val="36"/>
            </w:rPr>
            <w:id w:val="4607683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54416EB" w14:textId="7161D373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79138426" w:displacedByCustomXml="prev"/>
      </w:tr>
      <w:tr w:rsidR="00D0518D" w:rsidRPr="00696855" w14:paraId="3F7EF81F" w14:textId="77777777" w:rsidTr="006A11A2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6561701D" w14:textId="08AD987A" w:rsidR="00D0518D" w:rsidRPr="00931795" w:rsidRDefault="00D0518D" w:rsidP="00D0518D">
            <w:pPr>
              <w:pStyle w:val="333PASListTask1"/>
            </w:pPr>
            <w:bookmarkStart w:id="46" w:name="_Ref132114058"/>
            <w:r w:rsidRPr="00002C7E">
              <w:t>Identify variations and problem areas and analyse and rectify issues in consultation with client.</w:t>
            </w:r>
            <w:bookmarkEnd w:id="46"/>
          </w:p>
        </w:tc>
        <w:permStart w:id="2136161416" w:edGrp="everyone" w:displacedByCustomXml="next"/>
        <w:sdt>
          <w:sdtPr>
            <w:rPr>
              <w:rFonts w:cs="Arial"/>
              <w:sz w:val="36"/>
              <w:szCs w:val="36"/>
            </w:rPr>
            <w:id w:val="-1577895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B163F16" w14:textId="569AF708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36161416" w:displacedByCustomXml="prev"/>
      </w:tr>
      <w:tr w:rsidR="00D0518D" w:rsidRPr="00696855" w14:paraId="4A9C9C4E" w14:textId="77777777" w:rsidTr="006A11A2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</w:tcBorders>
          </w:tcPr>
          <w:p w14:paraId="0501A1E5" w14:textId="06BF4230" w:rsidR="00D0518D" w:rsidRPr="00931795" w:rsidRDefault="00D0518D" w:rsidP="00D0518D">
            <w:pPr>
              <w:pStyle w:val="333PASListTask1"/>
            </w:pPr>
            <w:bookmarkStart w:id="47" w:name="_Ref132113771"/>
            <w:r w:rsidRPr="00002C7E">
              <w:t>Verify accuracy of amended documentation and ensure client requirements are met.</w:t>
            </w:r>
            <w:bookmarkEnd w:id="47"/>
          </w:p>
        </w:tc>
        <w:permStart w:id="1691248122" w:edGrp="everyone" w:displacedByCustomXml="next"/>
        <w:sdt>
          <w:sdtPr>
            <w:rPr>
              <w:rFonts w:cs="Arial"/>
              <w:sz w:val="36"/>
              <w:szCs w:val="36"/>
            </w:rPr>
            <w:id w:val="6044671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6A3F28B" w14:textId="73B5909F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91248122" w:displacedByCustomXml="prev"/>
      </w:tr>
      <w:tr w:rsidR="00D0518D" w:rsidRPr="00696855" w14:paraId="5F76313C" w14:textId="77777777" w:rsidTr="00115E07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63AB9E69" w:rsidR="00D0518D" w:rsidRPr="004E1BC5" w:rsidRDefault="00D0518D" w:rsidP="00D0518D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Pr="00B3607A">
              <w:rPr>
                <w:rFonts w:cs="Arial"/>
                <w:b/>
                <w:sz w:val="20"/>
              </w:rPr>
              <w:t>Finalise contract requirements</w:t>
            </w:r>
            <w:r>
              <w:rPr>
                <w:rFonts w:cs="Arial"/>
                <w:b/>
                <w:sz w:val="20"/>
              </w:rPr>
              <w:t>.</w:t>
            </w:r>
          </w:p>
        </w:tc>
      </w:tr>
      <w:tr w:rsidR="00D0518D" w:rsidRPr="00696855" w14:paraId="3C482F5B" w14:textId="77777777" w:rsidTr="00C15C32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  <w:bottom w:val="single" w:sz="4" w:space="0" w:color="000000"/>
            </w:tcBorders>
          </w:tcPr>
          <w:p w14:paraId="544BB21F" w14:textId="1584B014" w:rsidR="00D0518D" w:rsidRPr="00931795" w:rsidRDefault="00D0518D" w:rsidP="00D0518D">
            <w:pPr>
              <w:pStyle w:val="334PASListTask1"/>
            </w:pPr>
            <w:bookmarkStart w:id="48" w:name="_Ref132114071"/>
            <w:r w:rsidRPr="00A50A48">
              <w:t>Check all plans, documents and specifications sighted by client are signed or initialled.</w:t>
            </w:r>
            <w:bookmarkEnd w:id="48"/>
          </w:p>
        </w:tc>
        <w:permStart w:id="1707949452" w:edGrp="everyone" w:displacedByCustomXml="next"/>
        <w:sdt>
          <w:sdtPr>
            <w:rPr>
              <w:rFonts w:cs="Arial"/>
              <w:sz w:val="36"/>
              <w:szCs w:val="36"/>
            </w:rPr>
            <w:id w:val="-212900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BE49C2C" w14:textId="3A986BBA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07949452" w:displacedByCustomXml="prev"/>
      </w:tr>
      <w:tr w:rsidR="00D0518D" w:rsidRPr="00696855" w14:paraId="5965B982" w14:textId="77777777" w:rsidTr="00C15C32">
        <w:trPr>
          <w:trHeight w:val="25"/>
        </w:trPr>
        <w:tc>
          <w:tcPr>
            <w:tcW w:w="7371" w:type="dxa"/>
            <w:gridSpan w:val="2"/>
            <w:tcBorders>
              <w:left w:val="single" w:sz="12" w:space="0" w:color="000000"/>
              <w:bottom w:val="single" w:sz="12" w:space="0" w:color="000000"/>
            </w:tcBorders>
          </w:tcPr>
          <w:p w14:paraId="384D9B23" w14:textId="1E63AF68" w:rsidR="00D0518D" w:rsidRPr="00931795" w:rsidRDefault="00D0518D" w:rsidP="00D0518D">
            <w:pPr>
              <w:pStyle w:val="334PASListTask1"/>
            </w:pPr>
            <w:bookmarkStart w:id="49" w:name="_Ref132113879"/>
            <w:r w:rsidRPr="00A50A48">
              <w:t>Compile signed documents and forward to relevant person for verification and processing for the next stage.</w:t>
            </w:r>
            <w:bookmarkEnd w:id="49"/>
          </w:p>
        </w:tc>
        <w:permStart w:id="1205365858" w:edGrp="everyone" w:displacedByCustomXml="next"/>
        <w:sdt>
          <w:sdtPr>
            <w:rPr>
              <w:rFonts w:cs="Arial"/>
              <w:sz w:val="36"/>
              <w:szCs w:val="36"/>
            </w:rPr>
            <w:id w:val="1480948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45D3620F" w14:textId="6DCCFEAB" w:rsidR="00D0518D" w:rsidRPr="004E1BC5" w:rsidRDefault="00D0518D" w:rsidP="00D0518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05365858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03092" w:rsidRPr="00BA4D9F" w14:paraId="62F4158E" w14:textId="77777777" w:rsidTr="00FA6BA5">
        <w:tc>
          <w:tcPr>
            <w:tcW w:w="9072" w:type="dxa"/>
          </w:tcPr>
          <w:p w14:paraId="1F24D45F" w14:textId="77777777" w:rsidR="00103092" w:rsidRPr="00BA4D9F" w:rsidRDefault="00103092" w:rsidP="00FA6BA5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103092" w:rsidRPr="00BA4D9F" w14:paraId="187D368A" w14:textId="77777777" w:rsidTr="00FA6BA5">
        <w:trPr>
          <w:trHeight w:val="13030"/>
        </w:trPr>
        <w:tc>
          <w:tcPr>
            <w:tcW w:w="9072" w:type="dxa"/>
          </w:tcPr>
          <w:p w14:paraId="48EBC8A5" w14:textId="77777777" w:rsidR="00103092" w:rsidRPr="009D6038" w:rsidRDefault="00103092" w:rsidP="00FA6BA5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928738752" w:edGrp="everyone"/>
            <w:permEnd w:id="1928738752"/>
          </w:p>
        </w:tc>
      </w:tr>
    </w:tbl>
    <w:p w14:paraId="0E670742" w14:textId="77777777" w:rsidR="005227F4" w:rsidRPr="00FF75BE" w:rsidRDefault="005227F4" w:rsidP="00EA4F73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EA4F73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22A7AD3F" w:rsidR="006E5B7D" w:rsidRPr="00830749" w:rsidRDefault="007646D1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E276A">
          <w:rPr>
            <w:rFonts w:ascii="Arial" w:hAnsi="Arial" w:cs="Arial"/>
            <w:b/>
            <w:sz w:val="16"/>
            <w:szCs w:val="16"/>
          </w:rPr>
          <w:t>v2-0_08/04/2025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51E4575C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E276A">
          <w:rPr>
            <w:rFonts w:ascii="Arial" w:hAnsi="Arial" w:cs="Arial"/>
            <w:b/>
            <w:sz w:val="16"/>
            <w:szCs w:val="16"/>
          </w:rPr>
          <w:t>v2-0_08/04/2025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EE48BE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067B9127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E276A">
          <w:rPr>
            <w:rFonts w:ascii="Arial" w:hAnsi="Arial" w:cs="Arial"/>
            <w:b/>
            <w:sz w:val="16"/>
            <w:szCs w:val="16"/>
          </w:rPr>
          <w:t>v2-0_08/04/2025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646D1"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5B1E1380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E276A">
          <w:rPr>
            <w:rFonts w:ascii="Arial" w:hAnsi="Arial" w:cs="Arial"/>
            <w:b/>
            <w:sz w:val="16"/>
            <w:szCs w:val="16"/>
          </w:rPr>
          <w:t>v2-0_08/04/2025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646D1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78321C33" w:rsidR="006E5B7D" w:rsidRDefault="0082764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1487A">
          <w:rPr>
            <w:rFonts w:ascii="Arial" w:hAnsi="Arial" w:cs="Arial"/>
            <w:b/>
            <w:sz w:val="16"/>
            <w:szCs w:val="16"/>
          </w:rPr>
          <w:t>CPCCBC4031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1487A">
          <w:rPr>
            <w:rFonts w:ascii="Arial" w:hAnsi="Arial" w:cs="Arial"/>
            <w:b/>
            <w:sz w:val="16"/>
            <w:szCs w:val="16"/>
          </w:rPr>
          <w:t>Process client requirements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5EDF71CA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1487A" w:rsidRPr="00F1487A">
          <w:rPr>
            <w:rFonts w:ascii="Arial" w:hAnsi="Arial" w:cs="Arial"/>
            <w:b/>
            <w:sz w:val="16"/>
            <w:szCs w:val="16"/>
          </w:rPr>
          <w:t>CPCCBC4031</w:t>
        </w:r>
      </w:sdtContent>
    </w:sdt>
    <w:r w:rsidRPr="00F1487A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1487A" w:rsidRPr="00F1487A">
          <w:rPr>
            <w:rFonts w:ascii="Arial" w:hAnsi="Arial" w:cs="Arial"/>
            <w:b/>
            <w:sz w:val="16"/>
            <w:szCs w:val="16"/>
          </w:rPr>
          <w:t>Process client requirements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65C1F23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1487A">
          <w:rPr>
            <w:rFonts w:ascii="Arial" w:hAnsi="Arial" w:cs="Arial"/>
            <w:b/>
            <w:sz w:val="16"/>
            <w:szCs w:val="16"/>
          </w:rPr>
          <w:t>CPCCBC4031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1487A">
          <w:rPr>
            <w:rFonts w:ascii="Arial" w:hAnsi="Arial" w:cs="Arial"/>
            <w:b/>
            <w:sz w:val="16"/>
            <w:szCs w:val="16"/>
          </w:rPr>
          <w:t>Process client requirements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A588A" w14:textId="77777777" w:rsidR="00827647" w:rsidRDefault="0082764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557273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2493485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Process client requirements</w:t>
        </w:r>
      </w:sdtContent>
    </w:sdt>
  </w:p>
  <w:p w14:paraId="2643ACA2" w14:textId="77777777" w:rsidR="00827647" w:rsidRPr="00830749" w:rsidRDefault="0082764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0E506D0A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1487A">
          <w:rPr>
            <w:rFonts w:ascii="Arial" w:hAnsi="Arial" w:cs="Arial"/>
            <w:b/>
            <w:sz w:val="16"/>
            <w:szCs w:val="16"/>
          </w:rPr>
          <w:t>CPCCBC4031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1487A">
          <w:rPr>
            <w:rFonts w:ascii="Arial" w:hAnsi="Arial" w:cs="Arial"/>
            <w:b/>
            <w:sz w:val="16"/>
            <w:szCs w:val="16"/>
          </w:rPr>
          <w:t>Process client requirements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45848" w14:textId="77777777" w:rsidR="00EA4F73" w:rsidRDefault="00EA4F73" w:rsidP="00EA4F73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Process client requirements</w:t>
        </w:r>
      </w:sdtContent>
    </w:sdt>
  </w:p>
  <w:p w14:paraId="667BBCA9" w14:textId="77777777" w:rsidR="00EA4F73" w:rsidRPr="00830749" w:rsidRDefault="00EA4F73" w:rsidP="00EA4F73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6456A14C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EA4F73" w:rsidRPr="000C7FA2">
      <w:rPr>
        <w:rFonts w:ascii="Arial" w:hAnsi="Arial" w:cs="Arial"/>
        <w:b/>
        <w:sz w:val="16"/>
        <w:szCs w:val="16"/>
      </w:rPr>
      <w:t xml:space="preserve">Practical Assessment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1487A">
          <w:rPr>
            <w:rFonts w:ascii="Arial" w:hAnsi="Arial" w:cs="Arial"/>
            <w:b/>
            <w:sz w:val="16"/>
            <w:szCs w:val="16"/>
          </w:rPr>
          <w:t>CPCCBC4031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1487A">
          <w:rPr>
            <w:rFonts w:ascii="Arial" w:hAnsi="Arial" w:cs="Arial"/>
            <w:b/>
            <w:sz w:val="16"/>
            <w:szCs w:val="16"/>
          </w:rPr>
          <w:t>Process client requirements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5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8A29D0"/>
    <w:multiLevelType w:val="hybridMultilevel"/>
    <w:tmpl w:val="74A8B392"/>
    <w:lvl w:ilvl="0" w:tplc="E90E791C">
      <w:start w:val="2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7A2AFB"/>
    <w:multiLevelType w:val="hybridMultilevel"/>
    <w:tmpl w:val="99A85912"/>
    <w:lvl w:ilvl="0" w:tplc="0C090017">
      <w:start w:val="1"/>
      <w:numFmt w:val="lowerLetter"/>
      <w:lvlText w:val="%1)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2E41200"/>
    <w:multiLevelType w:val="hybridMultilevel"/>
    <w:tmpl w:val="8BA84C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5C04B8"/>
    <w:multiLevelType w:val="hybridMultilevel"/>
    <w:tmpl w:val="B2DAEC5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7"/>
  </w:num>
  <w:num w:numId="2" w16cid:durableId="938607714">
    <w:abstractNumId w:val="15"/>
  </w:num>
  <w:num w:numId="3" w16cid:durableId="958145445">
    <w:abstractNumId w:val="4"/>
  </w:num>
  <w:num w:numId="4" w16cid:durableId="1196194321">
    <w:abstractNumId w:val="13"/>
  </w:num>
  <w:num w:numId="5" w16cid:durableId="1867134969">
    <w:abstractNumId w:val="12"/>
  </w:num>
  <w:num w:numId="6" w16cid:durableId="1025326758">
    <w:abstractNumId w:val="23"/>
  </w:num>
  <w:num w:numId="7" w16cid:durableId="1482577371">
    <w:abstractNumId w:val="2"/>
  </w:num>
  <w:num w:numId="8" w16cid:durableId="1085491312">
    <w:abstractNumId w:val="1"/>
  </w:num>
  <w:num w:numId="9" w16cid:durableId="1369525979">
    <w:abstractNumId w:val="10"/>
  </w:num>
  <w:num w:numId="10" w16cid:durableId="744459">
    <w:abstractNumId w:val="6"/>
  </w:num>
  <w:num w:numId="11" w16cid:durableId="255016049">
    <w:abstractNumId w:val="3"/>
  </w:num>
  <w:num w:numId="12" w16cid:durableId="926841987">
    <w:abstractNumId w:val="28"/>
  </w:num>
  <w:num w:numId="13" w16cid:durableId="1303079462">
    <w:abstractNumId w:val="18"/>
  </w:num>
  <w:num w:numId="14" w16cid:durableId="1959607258">
    <w:abstractNumId w:val="0"/>
  </w:num>
  <w:num w:numId="15" w16cid:durableId="788476904">
    <w:abstractNumId w:val="14"/>
  </w:num>
  <w:num w:numId="16" w16cid:durableId="738527274">
    <w:abstractNumId w:val="26"/>
  </w:num>
  <w:num w:numId="17" w16cid:durableId="347292598">
    <w:abstractNumId w:val="17"/>
  </w:num>
  <w:num w:numId="18" w16cid:durableId="775098443">
    <w:abstractNumId w:val="25"/>
  </w:num>
  <w:num w:numId="19" w16cid:durableId="246036738">
    <w:abstractNumId w:val="16"/>
  </w:num>
  <w:num w:numId="20" w16cid:durableId="1151870601">
    <w:abstractNumId w:val="27"/>
  </w:num>
  <w:num w:numId="21" w16cid:durableId="1397627776">
    <w:abstractNumId w:val="24"/>
  </w:num>
  <w:num w:numId="22" w16cid:durableId="792098474">
    <w:abstractNumId w:val="22"/>
  </w:num>
  <w:num w:numId="23" w16cid:durableId="519197551">
    <w:abstractNumId w:val="9"/>
  </w:num>
  <w:num w:numId="24" w16cid:durableId="1194808596">
    <w:abstractNumId w:val="8"/>
  </w:num>
  <w:num w:numId="25" w16cid:durableId="459954404">
    <w:abstractNumId w:val="5"/>
  </w:num>
  <w:num w:numId="26" w16cid:durableId="12183163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4796738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853945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95228560">
    <w:abstractNumId w:val="19"/>
  </w:num>
  <w:num w:numId="30" w16cid:durableId="1198809496">
    <w:abstractNumId w:val="11"/>
  </w:num>
  <w:num w:numId="31" w16cid:durableId="588461969">
    <w:abstractNumId w:val="20"/>
  </w:num>
  <w:num w:numId="32" w16cid:durableId="621421992">
    <w:abstractNumId w:val="2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Sbq2qHuLyY3Y9Fk24PonBkU1EfCfCweRrUoPP4GjINsF8C9NGPyEH4zQ6zWZOvTstCZ4gSBZpDNTojFWwbAAEA==" w:salt="AFbOAadXTgoO2/u1AjPsx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17970"/>
    <w:rsid w:val="00020BB6"/>
    <w:rsid w:val="00024F65"/>
    <w:rsid w:val="00027B47"/>
    <w:rsid w:val="00027C05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3BF4"/>
    <w:rsid w:val="000F6AFC"/>
    <w:rsid w:val="000F75D4"/>
    <w:rsid w:val="00101E97"/>
    <w:rsid w:val="00103092"/>
    <w:rsid w:val="00103A5E"/>
    <w:rsid w:val="00106585"/>
    <w:rsid w:val="00107F2E"/>
    <w:rsid w:val="0011218C"/>
    <w:rsid w:val="0011416F"/>
    <w:rsid w:val="001157AF"/>
    <w:rsid w:val="00115E07"/>
    <w:rsid w:val="00116A0E"/>
    <w:rsid w:val="00116AE3"/>
    <w:rsid w:val="00116C30"/>
    <w:rsid w:val="00120B48"/>
    <w:rsid w:val="00122B03"/>
    <w:rsid w:val="0012562F"/>
    <w:rsid w:val="001266C6"/>
    <w:rsid w:val="00126C85"/>
    <w:rsid w:val="00132977"/>
    <w:rsid w:val="00133A08"/>
    <w:rsid w:val="00136E8C"/>
    <w:rsid w:val="0014391E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93414"/>
    <w:rsid w:val="001A77CF"/>
    <w:rsid w:val="001B0445"/>
    <w:rsid w:val="001B09BC"/>
    <w:rsid w:val="001B28E5"/>
    <w:rsid w:val="001C0B34"/>
    <w:rsid w:val="001C4084"/>
    <w:rsid w:val="001C5B6C"/>
    <w:rsid w:val="001D01D1"/>
    <w:rsid w:val="001D2E41"/>
    <w:rsid w:val="001E05E8"/>
    <w:rsid w:val="001E600A"/>
    <w:rsid w:val="001F07C6"/>
    <w:rsid w:val="001F3555"/>
    <w:rsid w:val="001F36C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4520F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07E"/>
    <w:rsid w:val="00282382"/>
    <w:rsid w:val="002824BE"/>
    <w:rsid w:val="00282828"/>
    <w:rsid w:val="00287CC3"/>
    <w:rsid w:val="002908D0"/>
    <w:rsid w:val="0029283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5D08"/>
    <w:rsid w:val="002C630A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6F7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67FD3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1C82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33D2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52BD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A80"/>
    <w:rsid w:val="00651B97"/>
    <w:rsid w:val="00652FA9"/>
    <w:rsid w:val="00653936"/>
    <w:rsid w:val="006555C5"/>
    <w:rsid w:val="00655694"/>
    <w:rsid w:val="00655F6F"/>
    <w:rsid w:val="0065692C"/>
    <w:rsid w:val="00656970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6362"/>
    <w:rsid w:val="006963CC"/>
    <w:rsid w:val="00697DC1"/>
    <w:rsid w:val="00697EDC"/>
    <w:rsid w:val="006A4B98"/>
    <w:rsid w:val="006A4E12"/>
    <w:rsid w:val="006A6387"/>
    <w:rsid w:val="006B065A"/>
    <w:rsid w:val="006B10F8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845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69B7"/>
    <w:rsid w:val="00740FE9"/>
    <w:rsid w:val="00743307"/>
    <w:rsid w:val="00743AEF"/>
    <w:rsid w:val="00747137"/>
    <w:rsid w:val="00750D30"/>
    <w:rsid w:val="007518B1"/>
    <w:rsid w:val="00754C46"/>
    <w:rsid w:val="007555E6"/>
    <w:rsid w:val="00757B27"/>
    <w:rsid w:val="00760942"/>
    <w:rsid w:val="00761876"/>
    <w:rsid w:val="00764294"/>
    <w:rsid w:val="007646D1"/>
    <w:rsid w:val="007649A3"/>
    <w:rsid w:val="00765796"/>
    <w:rsid w:val="00766A40"/>
    <w:rsid w:val="0076703A"/>
    <w:rsid w:val="007678DC"/>
    <w:rsid w:val="0077139E"/>
    <w:rsid w:val="007715C5"/>
    <w:rsid w:val="0077287B"/>
    <w:rsid w:val="007750F4"/>
    <w:rsid w:val="00775598"/>
    <w:rsid w:val="007830B6"/>
    <w:rsid w:val="007832A8"/>
    <w:rsid w:val="00785E31"/>
    <w:rsid w:val="00787509"/>
    <w:rsid w:val="00791658"/>
    <w:rsid w:val="007956AF"/>
    <w:rsid w:val="00795D87"/>
    <w:rsid w:val="007A1BB4"/>
    <w:rsid w:val="007A5008"/>
    <w:rsid w:val="007B42A6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16AD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647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566EB"/>
    <w:rsid w:val="00860AFB"/>
    <w:rsid w:val="008643F9"/>
    <w:rsid w:val="00864D30"/>
    <w:rsid w:val="00870EFA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2409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C7FBF"/>
    <w:rsid w:val="009D06DA"/>
    <w:rsid w:val="009D1E85"/>
    <w:rsid w:val="009E089E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133B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48E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250C"/>
    <w:rsid w:val="00AB3FCA"/>
    <w:rsid w:val="00AB5FF9"/>
    <w:rsid w:val="00AC0794"/>
    <w:rsid w:val="00AC6BE2"/>
    <w:rsid w:val="00AC79B9"/>
    <w:rsid w:val="00AD09CC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47B"/>
    <w:rsid w:val="00B01E5D"/>
    <w:rsid w:val="00B0452D"/>
    <w:rsid w:val="00B0469A"/>
    <w:rsid w:val="00B0673C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607A"/>
    <w:rsid w:val="00B370F6"/>
    <w:rsid w:val="00B37A11"/>
    <w:rsid w:val="00B44885"/>
    <w:rsid w:val="00B45123"/>
    <w:rsid w:val="00B46CA0"/>
    <w:rsid w:val="00B50D23"/>
    <w:rsid w:val="00B601BA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6B67"/>
    <w:rsid w:val="00B9778C"/>
    <w:rsid w:val="00BA235F"/>
    <w:rsid w:val="00BA45C3"/>
    <w:rsid w:val="00BA7D5F"/>
    <w:rsid w:val="00BB14F2"/>
    <w:rsid w:val="00BB3713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3AB0"/>
    <w:rsid w:val="00C145EE"/>
    <w:rsid w:val="00C1477C"/>
    <w:rsid w:val="00C15CA8"/>
    <w:rsid w:val="00C17076"/>
    <w:rsid w:val="00C21B79"/>
    <w:rsid w:val="00C25494"/>
    <w:rsid w:val="00C26A87"/>
    <w:rsid w:val="00C320F8"/>
    <w:rsid w:val="00C34513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150C"/>
    <w:rsid w:val="00C92642"/>
    <w:rsid w:val="00C92976"/>
    <w:rsid w:val="00C931D7"/>
    <w:rsid w:val="00C9350D"/>
    <w:rsid w:val="00C95773"/>
    <w:rsid w:val="00C963C2"/>
    <w:rsid w:val="00C963E0"/>
    <w:rsid w:val="00C97C42"/>
    <w:rsid w:val="00CA0F42"/>
    <w:rsid w:val="00CA78C3"/>
    <w:rsid w:val="00CB4B35"/>
    <w:rsid w:val="00CB7163"/>
    <w:rsid w:val="00CB7187"/>
    <w:rsid w:val="00CC2593"/>
    <w:rsid w:val="00CC3D35"/>
    <w:rsid w:val="00CC48BA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18D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4E6E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97B51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31F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5116"/>
    <w:rsid w:val="00E06C7B"/>
    <w:rsid w:val="00E07F3E"/>
    <w:rsid w:val="00E106BF"/>
    <w:rsid w:val="00E14FDF"/>
    <w:rsid w:val="00E17586"/>
    <w:rsid w:val="00E20A05"/>
    <w:rsid w:val="00E2168E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589C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4F73"/>
    <w:rsid w:val="00EA5ACC"/>
    <w:rsid w:val="00EA7937"/>
    <w:rsid w:val="00EB0AA2"/>
    <w:rsid w:val="00EB100E"/>
    <w:rsid w:val="00EB2F5E"/>
    <w:rsid w:val="00EB5CE4"/>
    <w:rsid w:val="00EB7E28"/>
    <w:rsid w:val="00EC3AFE"/>
    <w:rsid w:val="00EE0EDC"/>
    <w:rsid w:val="00EE235C"/>
    <w:rsid w:val="00EE272B"/>
    <w:rsid w:val="00EE276A"/>
    <w:rsid w:val="00EE48BE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487A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576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1443"/>
    <w:rsid w:val="00F92D00"/>
    <w:rsid w:val="00F92F09"/>
    <w:rsid w:val="00F97200"/>
    <w:rsid w:val="00F97320"/>
    <w:rsid w:val="00FA33EB"/>
    <w:rsid w:val="00FA5265"/>
    <w:rsid w:val="00FA5D0B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73C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aliases w:val="List Paragraph1,Single bullet style,Bullets,Table numbering,Questions and numbered lists,List Paragraph 2,APA-Bullets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24520F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24520F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Paragraph1 Char,Single bullet style Char,Bullets Char,Table numbering Char,Questions and numbered lists Char,List Paragraph 2 Char,APA-Bullets Char"/>
    <w:link w:val="ListParagraph"/>
    <w:uiPriority w:val="34"/>
    <w:qFormat/>
    <w:locked/>
    <w:rsid w:val="00696362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9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926FF9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926FF9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1C541C18564D8AAA67EBE32D5CB9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F14C0-6B47-4828-8DEA-9361057B13AC}"/>
      </w:docPartPr>
      <w:docPartBody>
        <w:p w:rsidR="005277DA" w:rsidRDefault="005277DA" w:rsidP="005277DA">
          <w:pPr>
            <w:pStyle w:val="881C541C18564D8AAA67EBE32D5CB99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EF8514471274E19BA0D45F70E3AE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D9232E-A2F5-4C55-A5B2-67455850A473}"/>
      </w:docPartPr>
      <w:docPartBody>
        <w:p w:rsidR="005277DA" w:rsidRDefault="005277DA" w:rsidP="005277DA">
          <w:pPr>
            <w:pStyle w:val="0EF8514471274E19BA0D45F70E3AEB7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40518E4F3B4A4F0D903D2471DF8D1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959ACD-6B47-4161-A183-972E50615F46}"/>
      </w:docPartPr>
      <w:docPartBody>
        <w:p w:rsidR="005277DA" w:rsidRDefault="005277DA" w:rsidP="005277DA">
          <w:pPr>
            <w:pStyle w:val="40518E4F3B4A4F0D903D2471DF8D131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BC895BF10EE842B28844E0AE451D3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0D8A4-7177-4BD8-83C4-5D3C16BE2DF3}"/>
      </w:docPartPr>
      <w:docPartBody>
        <w:p w:rsidR="005277DA" w:rsidRDefault="005277DA" w:rsidP="005277DA">
          <w:pPr>
            <w:pStyle w:val="BC895BF10EE842B28844E0AE451D3F93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A9CD88CA21AA49E8BC0297BD71AF56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BB2D3-D834-462C-B8DD-75C656CE267C}"/>
      </w:docPartPr>
      <w:docPartBody>
        <w:p w:rsidR="005277DA" w:rsidRDefault="005277DA" w:rsidP="005277DA">
          <w:pPr>
            <w:pStyle w:val="A9CD88CA21AA49E8BC0297BD71AF568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A8F74D8B58824156B42DF8F4A1142D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8B2B91-4319-4A94-A346-067C95473B36}"/>
      </w:docPartPr>
      <w:docPartBody>
        <w:p w:rsidR="005277DA" w:rsidRDefault="005277DA" w:rsidP="005277DA">
          <w:pPr>
            <w:pStyle w:val="A8F74D8B58824156B42DF8F4A1142D4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1F36C5"/>
    <w:rsid w:val="00216485"/>
    <w:rsid w:val="00217293"/>
    <w:rsid w:val="00247826"/>
    <w:rsid w:val="0026412C"/>
    <w:rsid w:val="00276B73"/>
    <w:rsid w:val="002A67A7"/>
    <w:rsid w:val="003D7AF8"/>
    <w:rsid w:val="005277DA"/>
    <w:rsid w:val="00530616"/>
    <w:rsid w:val="005D3BC9"/>
    <w:rsid w:val="005F38D5"/>
    <w:rsid w:val="006206DC"/>
    <w:rsid w:val="00645E48"/>
    <w:rsid w:val="00654A91"/>
    <w:rsid w:val="006A5ED9"/>
    <w:rsid w:val="0077139E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26FF9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77DA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881C541C18564D8AAA67EBE32D5CB991">
    <w:name w:val="881C541C18564D8AAA67EBE32D5CB991"/>
    <w:rsid w:val="005277DA"/>
    <w:pPr>
      <w:spacing w:after="160" w:line="259" w:lineRule="auto"/>
    </w:pPr>
    <w:rPr>
      <w:kern w:val="2"/>
      <w14:ligatures w14:val="standardContextual"/>
    </w:rPr>
  </w:style>
  <w:style w:type="paragraph" w:customStyle="1" w:styleId="0EF8514471274E19BA0D45F70E3AEB79">
    <w:name w:val="0EF8514471274E19BA0D45F70E3AEB79"/>
    <w:rsid w:val="005277DA"/>
    <w:pPr>
      <w:spacing w:after="160" w:line="259" w:lineRule="auto"/>
    </w:pPr>
    <w:rPr>
      <w:kern w:val="2"/>
      <w14:ligatures w14:val="standardContextual"/>
    </w:rPr>
  </w:style>
  <w:style w:type="paragraph" w:customStyle="1" w:styleId="40518E4F3B4A4F0D903D2471DF8D1312">
    <w:name w:val="40518E4F3B4A4F0D903D2471DF8D1312"/>
    <w:rsid w:val="005277DA"/>
    <w:pPr>
      <w:spacing w:after="160" w:line="259" w:lineRule="auto"/>
    </w:pPr>
    <w:rPr>
      <w:kern w:val="2"/>
      <w14:ligatures w14:val="standardContextual"/>
    </w:rPr>
  </w:style>
  <w:style w:type="paragraph" w:customStyle="1" w:styleId="BC895BF10EE842B28844E0AE451D3F93">
    <w:name w:val="BC895BF10EE842B28844E0AE451D3F93"/>
    <w:rsid w:val="005277DA"/>
    <w:pPr>
      <w:spacing w:after="160" w:line="259" w:lineRule="auto"/>
    </w:pPr>
    <w:rPr>
      <w:kern w:val="2"/>
      <w14:ligatures w14:val="standardContextual"/>
    </w:rPr>
  </w:style>
  <w:style w:type="paragraph" w:customStyle="1" w:styleId="A9CD88CA21AA49E8BC0297BD71AF568C">
    <w:name w:val="A9CD88CA21AA49E8BC0297BD71AF568C"/>
    <w:rsid w:val="005277DA"/>
    <w:pPr>
      <w:spacing w:after="160" w:line="259" w:lineRule="auto"/>
    </w:pPr>
    <w:rPr>
      <w:kern w:val="2"/>
      <w14:ligatures w14:val="standardContextual"/>
    </w:rPr>
  </w:style>
  <w:style w:type="paragraph" w:customStyle="1" w:styleId="A8F74D8B58824156B42DF8F4A1142D41">
    <w:name w:val="A8F74D8B58824156B42DF8F4A1142D41"/>
    <w:rsid w:val="005277DA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</TotalTime>
  <Pages>24</Pages>
  <Words>2910</Words>
  <Characters>16588</Characters>
  <Application>Microsoft Office Word</Application>
  <DocSecurity>8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CPCCBC4031</vt:lpstr>
    </vt:vector>
  </TitlesOfParts>
  <Company/>
  <LinksUpToDate>false</LinksUpToDate>
  <CharactersWithSpaces>19460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CPCCBC4031</dc:title>
  <dc:subject>Process client requirements</dc:subject>
  <dc:creator>Author Name</dc:creator>
  <cp:lastModifiedBy>Jonathan Curro</cp:lastModifiedBy>
  <cp:revision>7</cp:revision>
  <cp:lastPrinted>2023-10-10T04:43:00Z</cp:lastPrinted>
  <dcterms:created xsi:type="dcterms:W3CDTF">2025-04-08T00:40:00Z</dcterms:created>
  <dcterms:modified xsi:type="dcterms:W3CDTF">2025-05-30T03:23:00Z</dcterms:modified>
  <cp:contentStatus>v2-0_08/04/2025</cp:contentStatus>
</cp:coreProperties>
</file>