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1CD08570" w:rsidR="00677444" w:rsidRPr="004932A4" w:rsidRDefault="0084123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3231">
            <w:rPr>
              <w:szCs w:val="32"/>
            </w:rPr>
            <w:t>CPCCBC4052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059FF07" w:rsidR="004C3241" w:rsidRDefault="0084123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3231">
            <w:rPr>
              <w:szCs w:val="32"/>
            </w:rPr>
            <w:t>Lead and manage teams in the building and construction industry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3DCC003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3231">
            <w:rPr>
              <w:rFonts w:ascii="Arial" w:hAnsi="Arial" w:cs="Arial"/>
              <w:i/>
              <w:sz w:val="18"/>
              <w:szCs w:val="18"/>
            </w:rPr>
            <w:t>CPCCBC4052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3231">
            <w:rPr>
              <w:rFonts w:ascii="Arial" w:hAnsi="Arial" w:cs="Arial"/>
              <w:i/>
              <w:sz w:val="18"/>
              <w:szCs w:val="18"/>
            </w:rPr>
            <w:t>Lead and manage teams in the building and construction industry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44BA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44BA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44BA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2D3D43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58474035" w:edGrp="everyone"/>
            <w:permEnd w:id="1758474035"/>
          </w:p>
        </w:tc>
      </w:tr>
      <w:tr w:rsidR="0095560D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95560D" w:rsidRPr="00C15CA8" w:rsidRDefault="0095560D" w:rsidP="0095560D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38255594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6A669143" w:rsidR="0095560D" w:rsidRPr="00C15CA8" w:rsidRDefault="0095560D" w:rsidP="0095560D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BDF9ED0" wp14:editId="4CDC8BD8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82555945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6E5B7D" w:rsidRPr="004C3241" w14:paraId="56E43B1A" w14:textId="77777777" w:rsidTr="00AF22CF">
        <w:trPr>
          <w:trHeight w:val="283"/>
        </w:trPr>
        <w:tc>
          <w:tcPr>
            <w:tcW w:w="899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AF22CF">
        <w:trPr>
          <w:trHeight w:val="57"/>
        </w:trPr>
        <w:tc>
          <w:tcPr>
            <w:tcW w:w="899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799447E" w:rsidR="00A4462D" w:rsidRPr="004C3241" w:rsidRDefault="0084123A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B63231">
              <w:rPr>
                <w:rFonts w:ascii="Arial" w:hAnsi="Arial" w:cs="Arial"/>
                <w:sz w:val="20"/>
              </w:rPr>
              <w:t xml:space="preserve"> </w:t>
            </w:r>
            <w:r w:rsidR="00A4462D" w:rsidRPr="00B6323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95560D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95560D" w:rsidRPr="00C15CA8" w:rsidRDefault="0095560D" w:rsidP="0095560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4C0FB405" w:rsidR="0095560D" w:rsidRPr="00C15CA8" w:rsidRDefault="0084123A" w:rsidP="0095560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6645E498F0814CC6B5BEC5FDF76B8F9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868725339" w:edGrp="everyone"/>
                <w:r w:rsidR="0095560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868725339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08C8F8A1" w:rsidR="0095560D" w:rsidRPr="004C3241" w:rsidRDefault="0084123A" w:rsidP="0095560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36409307" w:edGrp="everyone"/>
                <w:r w:rsidR="0095560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36409307"/>
            <w:r w:rsidR="0095560D" w:rsidRPr="004C3241">
              <w:rPr>
                <w:rFonts w:ascii="Arial" w:hAnsi="Arial" w:cs="Arial"/>
                <w:sz w:val="20"/>
              </w:rPr>
              <w:t xml:space="preserve"> </w:t>
            </w:r>
            <w:r w:rsidR="0095560D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64107651" w:rsidR="0095560D" w:rsidRPr="004C3241" w:rsidRDefault="0084123A" w:rsidP="0095560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0185384" w:edGrp="everyone"/>
                <w:r w:rsidR="0095560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0185384"/>
            <w:r w:rsidR="0095560D" w:rsidRPr="004C3241">
              <w:rPr>
                <w:rFonts w:ascii="Arial" w:hAnsi="Arial" w:cs="Arial"/>
                <w:sz w:val="20"/>
              </w:rPr>
              <w:t xml:space="preserve"> </w:t>
            </w:r>
            <w:r w:rsidR="0095560D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5560D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95560D" w:rsidRPr="00C15CA8" w:rsidRDefault="0095560D" w:rsidP="0095560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84047375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47BD489E" w:rsidR="0095560D" w:rsidRPr="00C15CA8" w:rsidRDefault="0084123A" w:rsidP="0095560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5CB69B24791E47A088EA0EEE2FB04F7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5560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840473751"/>
          </w:p>
        </w:tc>
        <w:permStart w:id="670256143" w:edGrp="everyone"/>
        <w:tc>
          <w:tcPr>
            <w:tcW w:w="2095" w:type="dxa"/>
            <w:vAlign w:val="center"/>
          </w:tcPr>
          <w:p w14:paraId="3387724F" w14:textId="4D882C9F" w:rsidR="0095560D" w:rsidRDefault="0084123A" w:rsidP="0095560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560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70256143"/>
              </w:sdtContent>
            </w:sdt>
            <w:r w:rsidR="0095560D" w:rsidRPr="004C3241">
              <w:rPr>
                <w:rFonts w:ascii="Arial" w:hAnsi="Arial" w:cs="Arial"/>
                <w:sz w:val="20"/>
              </w:rPr>
              <w:t xml:space="preserve"> </w:t>
            </w:r>
            <w:r w:rsidR="0095560D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30A70FFF" w:rsidR="0095560D" w:rsidRDefault="0084123A" w:rsidP="0095560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80451818" w:edGrp="everyone"/>
                <w:r w:rsidR="0095560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80451818"/>
            <w:r w:rsidR="0095560D" w:rsidRPr="004C3241">
              <w:rPr>
                <w:rFonts w:ascii="Arial" w:hAnsi="Arial" w:cs="Arial"/>
                <w:sz w:val="20"/>
              </w:rPr>
              <w:t xml:space="preserve"> </w:t>
            </w:r>
            <w:r w:rsidR="0095560D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5560D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95560D" w:rsidRPr="00C15CA8" w:rsidRDefault="0095560D" w:rsidP="0095560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22048207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0AEE5E60" w:rsidR="0095560D" w:rsidRPr="00C15CA8" w:rsidRDefault="0084123A" w:rsidP="0095560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8CD157E6246B497DAD8DE234A71FC23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5560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220482077"/>
          </w:p>
        </w:tc>
        <w:permStart w:id="1240007251" w:edGrp="everyone"/>
        <w:tc>
          <w:tcPr>
            <w:tcW w:w="2095" w:type="dxa"/>
            <w:vAlign w:val="center"/>
          </w:tcPr>
          <w:p w14:paraId="1708E32B" w14:textId="28B91007" w:rsidR="0095560D" w:rsidRPr="004C3241" w:rsidRDefault="0084123A" w:rsidP="0095560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560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40007251"/>
              </w:sdtContent>
            </w:sdt>
            <w:r w:rsidR="0095560D" w:rsidRPr="004C3241">
              <w:rPr>
                <w:rFonts w:ascii="Arial" w:hAnsi="Arial" w:cs="Arial"/>
                <w:sz w:val="20"/>
              </w:rPr>
              <w:t xml:space="preserve"> </w:t>
            </w:r>
            <w:r w:rsidR="0095560D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49571AA1" w:rsidR="0095560D" w:rsidRPr="004C3241" w:rsidRDefault="0084123A" w:rsidP="0095560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44226257" w:edGrp="everyone"/>
                <w:r w:rsidR="0095560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44226257"/>
            <w:r w:rsidR="0095560D" w:rsidRPr="004C3241">
              <w:rPr>
                <w:rFonts w:ascii="Arial" w:hAnsi="Arial" w:cs="Arial"/>
                <w:sz w:val="20"/>
              </w:rPr>
              <w:t xml:space="preserve"> </w:t>
            </w:r>
            <w:r w:rsidR="0095560D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5560D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428621B" w:rsidR="0095560D" w:rsidRPr="00C15CA8" w:rsidRDefault="0095560D" w:rsidP="0095560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D1AFD4C9529549E085D5D814FB0D7A1B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CPCCBC4052</w:t>
                </w:r>
              </w:sdtContent>
            </w:sdt>
          </w:p>
        </w:tc>
        <w:permStart w:id="1044655525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7D764663" w:rsidR="0095560D" w:rsidRPr="00C15CA8" w:rsidRDefault="0084123A" w:rsidP="0095560D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06F89857391E40BBA1D333AB3128876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5560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44655525"/>
          </w:p>
        </w:tc>
        <w:permStart w:id="88598681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B970B96" w:rsidR="0095560D" w:rsidRPr="004C3241" w:rsidRDefault="0084123A" w:rsidP="0095560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560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85986816"/>
              </w:sdtContent>
            </w:sdt>
            <w:r w:rsidR="0095560D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95560D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313009561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744DF8E2" w:rsidR="0095560D" w:rsidRPr="004C3241" w:rsidRDefault="0084123A" w:rsidP="0095560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560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13009561"/>
              </w:sdtContent>
            </w:sdt>
            <w:r w:rsidR="0095560D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95560D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80"/>
        <w:gridCol w:w="4616"/>
      </w:tblGrid>
      <w:tr w:rsidR="00A4462D" w:rsidRPr="004C3241" w14:paraId="65B9A09E" w14:textId="77777777" w:rsidTr="00AF22CF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365178479" w:edGrp="everyone"/>
      <w:tr w:rsidR="00416046" w:rsidRPr="004C3241" w14:paraId="142DA14B" w14:textId="77777777" w:rsidTr="002D3D43">
        <w:trPr>
          <w:trHeight w:val="454"/>
        </w:trPr>
        <w:tc>
          <w:tcPr>
            <w:tcW w:w="4380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12B62ECC" w:rsidR="00416046" w:rsidRPr="00FE5F64" w:rsidRDefault="0084123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A2C25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65178479"/>
            <w:r w:rsidR="00416046" w:rsidRPr="00FE5F64">
              <w:rPr>
                <w:rFonts w:ascii="Arial" w:hAnsi="Arial" w:cs="Arial"/>
                <w:sz w:val="20"/>
              </w:rPr>
              <w:t xml:space="preserve"> </w:t>
            </w:r>
            <w:r w:rsidR="00416046" w:rsidRPr="00FE5F64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ermStart w:id="1194096059" w:edGrp="everyone"/>
          <w:p w14:paraId="0E16790C" w14:textId="4923F4F4" w:rsidR="00630215" w:rsidRDefault="0084123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A2C25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94096059"/>
            <w:r w:rsidR="00630215" w:rsidRPr="00FE5F64">
              <w:rPr>
                <w:rFonts w:ascii="Arial" w:hAnsi="Arial" w:cs="Arial"/>
                <w:sz w:val="20"/>
              </w:rPr>
              <w:t xml:space="preserve"> </w:t>
            </w:r>
            <w:r w:rsidR="00630215" w:rsidRPr="00FE5F64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1F037118" w14:textId="31153549" w:rsidR="00FE5F64" w:rsidRDefault="0084123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922764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7519921" w:edGrp="everyone"/>
                <w:r w:rsidR="005A2C2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27519921"/>
              </w:sdtContent>
            </w:sdt>
            <w:r w:rsidR="00FE5F64" w:rsidRPr="00FE5F64">
              <w:rPr>
                <w:rFonts w:ascii="Arial" w:hAnsi="Arial" w:cs="Arial"/>
                <w:sz w:val="20"/>
              </w:rPr>
              <w:t xml:space="preserve"> </w:t>
            </w:r>
            <w:r w:rsidR="00FE5F64" w:rsidRPr="00FE5F64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75E71D30" w:rsidR="00FE5F64" w:rsidRPr="00FE5F64" w:rsidRDefault="0084123A" w:rsidP="00FE5F64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054553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9854216" w:edGrp="everyone"/>
                <w:r w:rsidR="005A2C2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9854216"/>
              </w:sdtContent>
            </w:sdt>
            <w:r w:rsidR="00FE5F64" w:rsidRPr="00FE5F64">
              <w:rPr>
                <w:rFonts w:ascii="Arial" w:hAnsi="Arial" w:cs="Arial"/>
                <w:sz w:val="20"/>
              </w:rPr>
              <w:t xml:space="preserve"> </w:t>
            </w:r>
            <w:r w:rsidR="00FE5F64" w:rsidRPr="00FE5F64">
              <w:rPr>
                <w:rFonts w:ascii="Arial" w:hAnsi="Arial" w:cs="Arial"/>
                <w:sz w:val="18"/>
                <w:szCs w:val="18"/>
              </w:rPr>
              <w:t>Copy of system</w:t>
            </w:r>
            <w:r w:rsidR="00FE5F64">
              <w:rPr>
                <w:rFonts w:ascii="Arial" w:hAnsi="Arial" w:cs="Arial"/>
                <w:sz w:val="18"/>
                <w:szCs w:val="18"/>
              </w:rPr>
              <w:t xml:space="preserve"> used</w:t>
            </w:r>
            <w:r w:rsidR="00FE5F64" w:rsidRPr="00FE5F64">
              <w:rPr>
                <w:rFonts w:ascii="Arial" w:hAnsi="Arial" w:cs="Arial"/>
                <w:sz w:val="18"/>
                <w:szCs w:val="18"/>
              </w:rPr>
              <w:t xml:space="preserve"> to track team outcomes </w:t>
            </w:r>
            <w:r w:rsidR="002D3D43">
              <w:rPr>
                <w:rFonts w:ascii="Arial" w:hAnsi="Arial" w:cs="Arial"/>
                <w:sz w:val="18"/>
                <w:szCs w:val="18"/>
              </w:rPr>
              <w:br/>
            </w:r>
            <w:r w:rsidR="00FE5F64" w:rsidRPr="00FE5F64">
              <w:rPr>
                <w:rFonts w:ascii="Arial" w:hAnsi="Arial" w:cs="Arial"/>
                <w:sz w:val="18"/>
                <w:szCs w:val="18"/>
              </w:rPr>
              <w:t>OR detail</w:t>
            </w:r>
            <w:r w:rsidR="00FE5F64">
              <w:rPr>
                <w:rFonts w:ascii="Arial" w:hAnsi="Arial" w:cs="Arial"/>
                <w:sz w:val="18"/>
                <w:szCs w:val="18"/>
              </w:rPr>
              <w:t>ed</w:t>
            </w:r>
            <w:r w:rsidR="00FE5F64" w:rsidRPr="00FE5F64">
              <w:rPr>
                <w:rFonts w:ascii="Arial" w:hAnsi="Arial" w:cs="Arial"/>
                <w:sz w:val="18"/>
                <w:szCs w:val="18"/>
              </w:rPr>
              <w:t xml:space="preserve"> in assessor comments</w:t>
            </w:r>
          </w:p>
        </w:tc>
        <w:tc>
          <w:tcPr>
            <w:tcW w:w="4616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0FF73876" w:rsidR="00416046" w:rsidRPr="00AF22CF" w:rsidRDefault="0084123A" w:rsidP="001F33A2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45990019" w:edGrp="everyone"/>
                <w:r w:rsidR="005A2C2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45990019"/>
              </w:sdtContent>
            </w:sdt>
            <w:r w:rsidR="00416046" w:rsidRPr="00FE5F64">
              <w:rPr>
                <w:rFonts w:ascii="Arial" w:hAnsi="Arial" w:cs="Arial"/>
                <w:sz w:val="20"/>
              </w:rPr>
              <w:t xml:space="preserve"> </w:t>
            </w:r>
            <w:r w:rsidR="00FE5F64" w:rsidRPr="00AF22CF">
              <w:rPr>
                <w:rFonts w:ascii="Arial" w:hAnsi="Arial" w:cs="Arial"/>
                <w:sz w:val="18"/>
                <w:szCs w:val="18"/>
              </w:rPr>
              <w:t>Copy of Site Safety Plan OR detail in assessor comments</w:t>
            </w:r>
          </w:p>
          <w:p w14:paraId="18B9373C" w14:textId="3F7D82A8" w:rsidR="00416046" w:rsidRPr="00AF22CF" w:rsidRDefault="0084123A" w:rsidP="00AF22CF">
            <w:pPr>
              <w:ind w:left="227" w:hanging="227"/>
              <w:jc w:val="left"/>
              <w:rPr>
                <w:rFonts w:ascii="Arial" w:hAnsi="Arial" w:cs="Arial"/>
                <w:i/>
                <w:i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118043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7242168" w:edGrp="everyone"/>
                <w:r w:rsidR="005A2C2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7242168"/>
              </w:sdtContent>
            </w:sdt>
            <w:r w:rsidR="00416046" w:rsidRPr="00AF22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F22CF" w:rsidRPr="00AF22CF">
              <w:rPr>
                <w:rFonts w:ascii="Arial" w:hAnsi="Arial" w:cs="Arial"/>
                <w:sz w:val="18"/>
                <w:szCs w:val="18"/>
              </w:rPr>
              <w:t xml:space="preserve">Copy of improvement or safety breach notice </w:t>
            </w:r>
            <w:r w:rsidR="002D3D43">
              <w:rPr>
                <w:rFonts w:ascii="Arial" w:hAnsi="Arial" w:cs="Arial"/>
                <w:sz w:val="18"/>
                <w:szCs w:val="18"/>
              </w:rPr>
              <w:br/>
            </w:r>
            <w:r w:rsidR="00AF22CF" w:rsidRPr="00AF22CF">
              <w:rPr>
                <w:rFonts w:ascii="Arial" w:hAnsi="Arial" w:cs="Arial"/>
                <w:i/>
                <w:iCs/>
                <w:sz w:val="18"/>
                <w:szCs w:val="18"/>
              </w:rPr>
              <w:t>(name blacked out)</w:t>
            </w:r>
          </w:p>
          <w:p w14:paraId="4790AC45" w14:textId="5DD3B140" w:rsidR="00AF22CF" w:rsidRPr="00FE5F64" w:rsidRDefault="0084123A" w:rsidP="00AF22CF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896539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20837507" w:edGrp="everyone"/>
                <w:r w:rsidR="005A2C2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20837507"/>
              </w:sdtContent>
            </w:sdt>
            <w:r w:rsidR="00AF22CF" w:rsidRPr="00AF22CF">
              <w:rPr>
                <w:rFonts w:ascii="Arial" w:hAnsi="Arial" w:cs="Arial"/>
                <w:sz w:val="18"/>
                <w:szCs w:val="18"/>
              </w:rPr>
              <w:t xml:space="preserve"> Copy of performance review or documentation of meeting with individual </w:t>
            </w:r>
            <w:r w:rsidR="00AF22CF" w:rsidRPr="00AF22CF">
              <w:rPr>
                <w:rFonts w:ascii="Arial" w:hAnsi="Arial" w:cs="Arial"/>
                <w:i/>
                <w:iCs/>
                <w:sz w:val="18"/>
                <w:szCs w:val="18"/>
              </w:rPr>
              <w:t>(name blacked out)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2D3D4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40169562" w:edGrp="everyone"/>
            <w:permEnd w:id="2140169562"/>
          </w:p>
        </w:tc>
      </w:tr>
      <w:tr w:rsidR="002A04C4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2A04C4" w:rsidRPr="00C15CA8" w:rsidRDefault="002A04C4" w:rsidP="002A04C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68611288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297021074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4332BFAE" w:rsidR="002A04C4" w:rsidRPr="004C3241" w:rsidRDefault="002A04C4" w:rsidP="002A04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CF0475D" wp14:editId="78EE6365">
                      <wp:extent cx="3913549" cy="360000"/>
                      <wp:effectExtent l="0" t="0" r="0" b="2540"/>
                      <wp:docPr id="101961695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8611288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3E38962" w:rsidR="00C76B5E" w:rsidRPr="004932A4" w:rsidRDefault="0084123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3231">
            <w:rPr>
              <w:szCs w:val="32"/>
            </w:rPr>
            <w:t>CPCCBC4052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0AB18A4" w:rsidR="00C76B5E" w:rsidRDefault="0084123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3231">
            <w:rPr>
              <w:szCs w:val="32"/>
            </w:rPr>
            <w:t>Lead and manage teams in the building and construction industry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2D3D43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4015941" w:edGrp="everyone"/>
            <w:permEnd w:id="1854015941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B63231">
              <w:rPr>
                <w:rFonts w:ascii="Arial" w:hAnsi="Arial" w:cs="Arial"/>
                <w:sz w:val="20"/>
              </w:rPr>
              <w:t>within 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544BA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544BA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544BA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6302A48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A04C4" w:rsidRPr="00BA4D9F" w14:paraId="4FC2358C" w14:textId="77777777" w:rsidTr="00687E3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6D62124" w14:textId="77777777" w:rsidR="002A04C4" w:rsidRPr="00750D30" w:rsidRDefault="002A04C4" w:rsidP="00687E33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2A04C4" w:rsidRPr="00BA4D9F" w14:paraId="2B7B4431" w14:textId="77777777" w:rsidTr="00687E3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8D2309" w14:textId="77777777" w:rsidR="002A04C4" w:rsidRPr="00DE303D" w:rsidRDefault="002A04C4" w:rsidP="00687E33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985EEAF" w14:textId="77777777" w:rsidR="002A04C4" w:rsidRPr="00DE303D" w:rsidRDefault="002A04C4" w:rsidP="002A04C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2225DF4" w14:textId="77777777" w:rsidR="002A04C4" w:rsidRPr="00750D30" w:rsidRDefault="002A04C4" w:rsidP="002A04C4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2A04C4" w:rsidRPr="00BA4D9F" w14:paraId="4DB2C4CF" w14:textId="77777777" w:rsidTr="00687E33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F3CAAB" w14:textId="77777777" w:rsidR="002A04C4" w:rsidRPr="0089432B" w:rsidRDefault="002A04C4" w:rsidP="00687E33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204369730" w:edGrp="everyone"/>
            <w:permEnd w:id="1204369730"/>
          </w:p>
        </w:tc>
      </w:tr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6778DE42" w:rsidR="00B115D7" w:rsidRPr="00830749" w:rsidRDefault="009332E9" w:rsidP="00136E8C">
      <w:pPr>
        <w:pStyle w:val="20TAQuestionNumber"/>
        <w:ind w:left="709" w:hanging="709"/>
      </w:pPr>
      <w:bookmarkStart w:id="1" w:name="_Ref135309696"/>
      <w:bookmarkEnd w:id="0"/>
      <w:r>
        <w:lastRenderedPageBreak/>
        <w:t>Discuss the information you can ascertain from the project Gantt chart.</w:t>
      </w:r>
      <w:bookmarkEnd w:id="1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3F6793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2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35695FB4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2133933189" w:edGrp="everyone"/>
            <w:permEnd w:id="2133933189"/>
          </w:p>
        </w:tc>
        <w:permStart w:id="20172794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84123A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7279466"/>
          </w:p>
        </w:tc>
      </w:tr>
      <w:bookmarkEnd w:id="2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0808979A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4CACA558" w14:textId="695B283E" w:rsidR="00B63231" w:rsidRPr="00830749" w:rsidRDefault="00804242" w:rsidP="00B63231">
      <w:pPr>
        <w:pStyle w:val="20TAQuestionNumber"/>
        <w:ind w:left="709" w:hanging="709"/>
      </w:pPr>
      <w:bookmarkStart w:id="3" w:name="_Ref135310100"/>
      <w:r>
        <w:t xml:space="preserve">Discuss methods used to determine the </w:t>
      </w:r>
      <w:r w:rsidRPr="00FD0443">
        <w:t>scheduled commencement dates for work teams.</w:t>
      </w:r>
      <w:bookmarkEnd w:id="3"/>
    </w:p>
    <w:p w14:paraId="164FF5DE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7971D456" w14:textId="77777777" w:rsidTr="003F6793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97F169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FF9F" w14:textId="01F053BC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1739391094" w:edGrp="everyone"/>
            <w:permEnd w:id="1739391094"/>
          </w:p>
        </w:tc>
        <w:permStart w:id="203275654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9F2C42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979584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2756545"/>
          </w:p>
        </w:tc>
      </w:tr>
    </w:tbl>
    <w:p w14:paraId="1EEBEAD2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5907F356" w14:textId="24A2F70B" w:rsidR="00B63231" w:rsidRPr="00830749" w:rsidRDefault="00804242" w:rsidP="00B63231">
      <w:pPr>
        <w:pStyle w:val="20TAQuestionNumber"/>
        <w:ind w:left="709" w:hanging="709"/>
      </w:pPr>
      <w:bookmarkStart w:id="4" w:name="_Ref135310837"/>
      <w:r>
        <w:lastRenderedPageBreak/>
        <w:t>Clarify the</w:t>
      </w:r>
      <w:r w:rsidRPr="00804242">
        <w:t xml:space="preserve"> essential requirements of a valid </w:t>
      </w:r>
      <w:r>
        <w:t xml:space="preserve">construction </w:t>
      </w:r>
      <w:r w:rsidRPr="00804242">
        <w:t>contract</w:t>
      </w:r>
      <w:r>
        <w:t xml:space="preserve"> in Australia</w:t>
      </w:r>
      <w:r w:rsidR="00B63231">
        <w:t>.</w:t>
      </w:r>
      <w:bookmarkEnd w:id="4"/>
    </w:p>
    <w:p w14:paraId="210F1B76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416191F8" w14:textId="77777777" w:rsidTr="003F6793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D42F3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5040" w14:textId="62568434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424769998" w:edGrp="everyone"/>
            <w:permEnd w:id="424769998"/>
          </w:p>
        </w:tc>
        <w:permStart w:id="19856123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F97747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641532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5612319"/>
          </w:p>
        </w:tc>
      </w:tr>
    </w:tbl>
    <w:p w14:paraId="5729B341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5D42C854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660C2551" w14:textId="6C3811EC" w:rsidR="00B63231" w:rsidRPr="00830749" w:rsidRDefault="00804242" w:rsidP="00B63231">
      <w:pPr>
        <w:pStyle w:val="20TAQuestionNumber"/>
        <w:ind w:left="709" w:hanging="709"/>
      </w:pPr>
      <w:bookmarkStart w:id="5" w:name="_Ref135310839"/>
      <w:r>
        <w:t xml:space="preserve">Describe subcontractor obligations, </w:t>
      </w:r>
      <w:r w:rsidR="00F56F91">
        <w:t>limitations,</w:t>
      </w:r>
      <w:r>
        <w:t xml:space="preserve"> and duties</w:t>
      </w:r>
      <w:r w:rsidR="00B63231">
        <w:t>.</w:t>
      </w:r>
      <w:bookmarkEnd w:id="5"/>
    </w:p>
    <w:p w14:paraId="7B00765B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2AF35FD9" w14:textId="77777777" w:rsidTr="003F6793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C96A68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009B" w14:textId="26575530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912549999" w:edGrp="everyone"/>
            <w:permEnd w:id="912549999"/>
          </w:p>
        </w:tc>
        <w:permStart w:id="95711340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981892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51793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7113408"/>
          </w:p>
        </w:tc>
      </w:tr>
    </w:tbl>
    <w:p w14:paraId="55B0D442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61E755CB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02D32F81" w14:textId="40838481" w:rsidR="00B63231" w:rsidRPr="00830749" w:rsidRDefault="00745835" w:rsidP="00B63231">
      <w:pPr>
        <w:pStyle w:val="20TAQuestionNumber"/>
        <w:ind w:left="709" w:hanging="709"/>
      </w:pPr>
      <w:bookmarkStart w:id="6" w:name="_Ref135311722"/>
      <w:r>
        <w:t>What is covered under the Fair Work Act?</w:t>
      </w:r>
      <w:bookmarkEnd w:id="6"/>
    </w:p>
    <w:p w14:paraId="7AD22AC5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2F6435EF" w14:textId="77777777" w:rsidTr="003F6793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BFCFA3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8BBD" w14:textId="7A4C691D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1955678739" w:edGrp="everyone"/>
            <w:permEnd w:id="1955678739"/>
          </w:p>
        </w:tc>
        <w:permStart w:id="40882750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369E50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43048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8827500"/>
          </w:p>
        </w:tc>
      </w:tr>
    </w:tbl>
    <w:p w14:paraId="3275E79E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3AE501DB" w14:textId="728A64FF" w:rsidR="00B63231" w:rsidRPr="00830749" w:rsidRDefault="00745835" w:rsidP="00B63231">
      <w:pPr>
        <w:pStyle w:val="20TAQuestionNumber"/>
        <w:ind w:left="709" w:hanging="709"/>
      </w:pPr>
      <w:bookmarkStart w:id="7" w:name="_Ref135311724"/>
      <w:r>
        <w:lastRenderedPageBreak/>
        <w:t xml:space="preserve">Discuss the purpose of </w:t>
      </w:r>
      <w:r w:rsidR="0019416B">
        <w:t>s</w:t>
      </w:r>
      <w:r>
        <w:t xml:space="preserve">tate and </w:t>
      </w:r>
      <w:r w:rsidR="0019416B">
        <w:t>f</w:t>
      </w:r>
      <w:r>
        <w:t xml:space="preserve">ederal </w:t>
      </w:r>
      <w:r w:rsidR="0019416B">
        <w:t>anti-discrimination laws</w:t>
      </w:r>
      <w:r w:rsidR="00B63231">
        <w:t>.</w:t>
      </w:r>
      <w:bookmarkEnd w:id="7"/>
    </w:p>
    <w:p w14:paraId="7E8509AB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2005EB49" w14:textId="77777777" w:rsidTr="003F6793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D0E087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7B2C" w14:textId="5A8D7AED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1613069175" w:edGrp="everyone"/>
            <w:permEnd w:id="1613069175"/>
          </w:p>
        </w:tc>
        <w:permStart w:id="73547604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7C48E9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23191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5476041"/>
          </w:p>
        </w:tc>
      </w:tr>
    </w:tbl>
    <w:p w14:paraId="1E2024CA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6AB142A8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2D5709B7" w14:textId="54C116B5" w:rsidR="00B63231" w:rsidRPr="00830749" w:rsidRDefault="00301F8D" w:rsidP="00B63231">
      <w:pPr>
        <w:pStyle w:val="20TAQuestionNumber"/>
        <w:ind w:left="709" w:hanging="709"/>
      </w:pPr>
      <w:bookmarkStart w:id="8" w:name="_Ref135314223"/>
      <w:r>
        <w:t>Discuss methods used when delegating and assigning team roles</w:t>
      </w:r>
      <w:r w:rsidR="00B63231">
        <w:t>.</w:t>
      </w:r>
      <w:bookmarkEnd w:id="8"/>
    </w:p>
    <w:p w14:paraId="7F1C6D6B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3F86D3C5" w14:textId="77777777" w:rsidTr="003F6793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9EAE11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6FF5" w14:textId="78316DA3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946893879" w:edGrp="everyone"/>
            <w:permEnd w:id="946893879"/>
          </w:p>
        </w:tc>
        <w:permStart w:id="16219001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3BE32C" w14:textId="37200686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08289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56F9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1900110"/>
          </w:p>
        </w:tc>
      </w:tr>
    </w:tbl>
    <w:p w14:paraId="3276FCAA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36A634CB" w14:textId="77777777" w:rsidR="00F56F91" w:rsidRDefault="00F56F91" w:rsidP="00B63231">
      <w:pPr>
        <w:rPr>
          <w:rFonts w:ascii="Arial" w:hAnsi="Arial" w:cs="Arial"/>
          <w:sz w:val="22"/>
          <w:szCs w:val="22"/>
        </w:rPr>
      </w:pPr>
    </w:p>
    <w:p w14:paraId="1CC9FB7D" w14:textId="20E2B365" w:rsidR="00B63231" w:rsidRPr="00830749" w:rsidRDefault="000777DE" w:rsidP="00B63231">
      <w:pPr>
        <w:pStyle w:val="20TAQuestionNumber"/>
        <w:ind w:left="709" w:hanging="709"/>
      </w:pPr>
      <w:bookmarkStart w:id="9" w:name="_Ref135314704"/>
      <w:r>
        <w:lastRenderedPageBreak/>
        <w:t xml:space="preserve">Describe communication methods you have used or will use when assigning </w:t>
      </w:r>
      <w:r w:rsidRPr="000777DE">
        <w:t>team</w:t>
      </w:r>
      <w:r>
        <w:t>s with</w:t>
      </w:r>
      <w:r w:rsidRPr="000777DE">
        <w:t xml:space="preserve"> roles, </w:t>
      </w:r>
      <w:r w:rsidR="00F56F91" w:rsidRPr="000777DE">
        <w:t>responsibilities,</w:t>
      </w:r>
      <w:r w:rsidRPr="000777DE">
        <w:t xml:space="preserve"> and accountabilities</w:t>
      </w:r>
      <w:r>
        <w:t>.</w:t>
      </w:r>
      <w:bookmarkEnd w:id="9"/>
    </w:p>
    <w:p w14:paraId="0BC1ADD9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199FBBB2" w14:textId="77777777" w:rsidTr="003F6793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372398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35D0" w14:textId="652FC3A0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1382236506" w:edGrp="everyone"/>
            <w:permEnd w:id="1382236506"/>
          </w:p>
        </w:tc>
        <w:permStart w:id="20505878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E66439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90466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50587829"/>
          </w:p>
        </w:tc>
      </w:tr>
    </w:tbl>
    <w:p w14:paraId="1FF05F1A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0CF2AC4D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54C8CC54" w14:textId="4D5D2E76" w:rsidR="00B63231" w:rsidRPr="00830749" w:rsidRDefault="00F76F80" w:rsidP="00B63231">
      <w:pPr>
        <w:pStyle w:val="20TAQuestionNumber"/>
        <w:ind w:left="709" w:hanging="709"/>
      </w:pPr>
      <w:bookmarkStart w:id="10" w:name="_Ref135315295"/>
      <w:r>
        <w:t>What communication methods are typically used on construction sites to inform workers and track progress?</w:t>
      </w:r>
      <w:bookmarkEnd w:id="10"/>
    </w:p>
    <w:p w14:paraId="3653A1DC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4733F4E4" w14:textId="77777777" w:rsidTr="003F6793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754B9D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A5F1" w14:textId="21F389F3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1192238803" w:edGrp="everyone"/>
            <w:permEnd w:id="1192238803"/>
          </w:p>
        </w:tc>
        <w:permStart w:id="157732220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04FB92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14080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77322208"/>
          </w:p>
        </w:tc>
      </w:tr>
    </w:tbl>
    <w:p w14:paraId="2F46BB67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67D05720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3EAB5824" w14:textId="432B17B0" w:rsidR="00B63231" w:rsidRPr="00830749" w:rsidRDefault="00F76F80" w:rsidP="00B63231">
      <w:pPr>
        <w:pStyle w:val="20TAQuestionNumber"/>
        <w:ind w:left="709" w:hanging="709"/>
      </w:pPr>
      <w:bookmarkStart w:id="11" w:name="_Ref135315297"/>
      <w:r>
        <w:t xml:space="preserve">Why should delays </w:t>
      </w:r>
      <w:r w:rsidRPr="00F76F80">
        <w:t>and any specific requirements</w:t>
      </w:r>
      <w:r>
        <w:t xml:space="preserve"> be communicated to others</w:t>
      </w:r>
      <w:bookmarkEnd w:id="11"/>
      <w:r w:rsidR="002D2E52">
        <w:t>?</w:t>
      </w:r>
    </w:p>
    <w:p w14:paraId="4E613E09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0B5A9D9D" w14:textId="77777777" w:rsidTr="003F6793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95BAC3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7600" w14:textId="135AC558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1520847855" w:edGrp="everyone"/>
            <w:permEnd w:id="1520847855"/>
          </w:p>
        </w:tc>
        <w:permStart w:id="20090815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FDA974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72542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9081524"/>
          </w:p>
        </w:tc>
      </w:tr>
    </w:tbl>
    <w:p w14:paraId="2E5D34AD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05F6B6BA" w14:textId="1F4F64EC" w:rsidR="00B63231" w:rsidRPr="00830749" w:rsidRDefault="00BD1F11" w:rsidP="00544BA3">
      <w:pPr>
        <w:pStyle w:val="20TAQuestionNumber"/>
        <w:ind w:left="709" w:hanging="709"/>
      </w:pPr>
      <w:bookmarkStart w:id="12" w:name="_Ref135316052"/>
      <w:r>
        <w:lastRenderedPageBreak/>
        <w:t>Explain the health and safety duties of persons who have management or control of a workplace at which construction work is carried out.</w:t>
      </w:r>
      <w:bookmarkEnd w:id="12"/>
    </w:p>
    <w:p w14:paraId="64CCA8A7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27CE742B" w14:textId="77777777" w:rsidTr="003F6793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6EF985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178B" w14:textId="01AB92B7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96085631" w:edGrp="everyone"/>
            <w:permEnd w:id="96085631"/>
          </w:p>
        </w:tc>
        <w:permStart w:id="11340467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FEFA20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29616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4046792"/>
          </w:p>
        </w:tc>
      </w:tr>
    </w:tbl>
    <w:p w14:paraId="364B6798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3488D518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0063BB49" w14:textId="75C018D8" w:rsidR="00B63231" w:rsidRPr="00830749" w:rsidRDefault="00BD1F11" w:rsidP="00544BA3">
      <w:pPr>
        <w:pStyle w:val="20TAQuestionNumber"/>
        <w:ind w:left="709" w:hanging="709"/>
      </w:pPr>
      <w:bookmarkStart w:id="13" w:name="_Ref135316054"/>
      <w:r>
        <w:t>Explain the health and safety duties of p</w:t>
      </w:r>
      <w:r w:rsidRPr="00BD1F11">
        <w:t xml:space="preserve">ersons conducting a business or undertaking </w:t>
      </w:r>
      <w:r w:rsidR="00544BA3">
        <w:t>relating to SWMS.</w:t>
      </w:r>
      <w:bookmarkEnd w:id="13"/>
    </w:p>
    <w:p w14:paraId="0D149087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28EEB087" w14:textId="77777777" w:rsidTr="003F6793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F93693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A213" w14:textId="072457DB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234050735" w:edGrp="everyone"/>
            <w:permEnd w:id="234050735"/>
          </w:p>
        </w:tc>
        <w:permStart w:id="128623373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E9870C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85802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6233733"/>
          </w:p>
        </w:tc>
      </w:tr>
    </w:tbl>
    <w:p w14:paraId="67F6E45C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499D50E7" w14:textId="77777777" w:rsidR="00912EFD" w:rsidRDefault="00912EFD" w:rsidP="00912EFD">
      <w:pPr>
        <w:rPr>
          <w:rFonts w:ascii="Arial" w:hAnsi="Arial" w:cs="Arial"/>
          <w:sz w:val="22"/>
          <w:szCs w:val="22"/>
        </w:rPr>
      </w:pPr>
    </w:p>
    <w:p w14:paraId="33358B6E" w14:textId="6B5EF450" w:rsidR="00912EFD" w:rsidRPr="00830749" w:rsidRDefault="002D2E52" w:rsidP="002A04C4">
      <w:pPr>
        <w:pStyle w:val="20TAQuestionNumber"/>
        <w:keepNext/>
        <w:keepLines/>
        <w:ind w:left="709" w:hanging="709"/>
      </w:pPr>
      <w:bookmarkStart w:id="14" w:name="_Ref135375655"/>
      <w:r>
        <w:lastRenderedPageBreak/>
        <w:t>E</w:t>
      </w:r>
      <w:r w:rsidR="00912EFD">
        <w:t>xplain the following diversities found within construction teams</w:t>
      </w:r>
      <w:bookmarkEnd w:id="14"/>
      <w:r>
        <w:t>.</w:t>
      </w:r>
    </w:p>
    <w:p w14:paraId="2832C8D0" w14:textId="77777777" w:rsidR="00912EFD" w:rsidRPr="00830749" w:rsidRDefault="00912EFD" w:rsidP="00912E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294"/>
        <w:gridCol w:w="5076"/>
        <w:gridCol w:w="609"/>
      </w:tblGrid>
      <w:tr w:rsidR="00912EFD" w14:paraId="591DB1C2" w14:textId="77777777" w:rsidTr="009468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4EA2D6" w14:textId="77777777" w:rsidR="00912EFD" w:rsidRDefault="00912EFD" w:rsidP="0094684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C9CC53" w14:textId="4C26155B" w:rsidR="00912EFD" w:rsidRDefault="00912EFD" w:rsidP="0094684E">
            <w:pPr>
              <w:keepNext/>
              <w:ind w:left="993" w:hanging="993"/>
              <w:jc w:val="center"/>
            </w:pPr>
            <w:r>
              <w:t>Diversity term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6B06B29" w14:textId="5393CD67" w:rsidR="00912EFD" w:rsidRDefault="00912EFD" w:rsidP="0094684E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160782101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0BEA05" w14:textId="77777777" w:rsidR="00912EFD" w:rsidRPr="00533511" w:rsidRDefault="0084123A" w:rsidP="0094684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8649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2EF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7821017"/>
          </w:p>
        </w:tc>
      </w:tr>
      <w:tr w:rsidR="00912EFD" w14:paraId="0B5D37AD" w14:textId="77777777" w:rsidTr="009468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3947B3" w14:textId="77777777" w:rsidR="00912EFD" w:rsidRPr="00FE608E" w:rsidRDefault="00912EFD" w:rsidP="009468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9145" w14:textId="07F5084A" w:rsidR="00912EFD" w:rsidRPr="00447473" w:rsidRDefault="00912EFD" w:rsidP="0094684E">
            <w:pPr>
              <w:jc w:val="center"/>
            </w:pPr>
            <w:r>
              <w:t>Gender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51C57B" w14:textId="5AF7ABE8" w:rsidR="00912EFD" w:rsidRPr="002A04C4" w:rsidRDefault="00912EFD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774900573" w:edGrp="everyone"/>
            <w:permEnd w:id="7749005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11C91C" w14:textId="77777777" w:rsidR="00912EFD" w:rsidRDefault="00912EFD" w:rsidP="0094684E">
            <w:pPr>
              <w:ind w:left="993" w:hanging="993"/>
            </w:pPr>
          </w:p>
        </w:tc>
      </w:tr>
      <w:tr w:rsidR="00912EFD" w14:paraId="02CF7BC0" w14:textId="77777777" w:rsidTr="009468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2DAF1C" w14:textId="77777777" w:rsidR="00912EFD" w:rsidRPr="00FE608E" w:rsidRDefault="00912EFD" w:rsidP="009468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36EAE" w14:textId="2082D36F" w:rsidR="00912EFD" w:rsidRPr="00912EFD" w:rsidRDefault="00912EFD" w:rsidP="0094684E">
            <w:pPr>
              <w:jc w:val="center"/>
            </w:pPr>
            <w:r>
              <w:t>Culture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9FB2E" w14:textId="6A8ADA6A" w:rsidR="00912EFD" w:rsidRPr="002A04C4" w:rsidRDefault="00912EFD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633040870" w:edGrp="everyone"/>
            <w:permEnd w:id="6330408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85D1D4" w14:textId="77777777" w:rsidR="00912EFD" w:rsidRDefault="00912EFD" w:rsidP="0094684E">
            <w:pPr>
              <w:ind w:left="993" w:hanging="993"/>
            </w:pPr>
          </w:p>
        </w:tc>
      </w:tr>
      <w:tr w:rsidR="00912EFD" w14:paraId="6F805494" w14:textId="77777777" w:rsidTr="009468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CB3509" w14:textId="77777777" w:rsidR="00912EFD" w:rsidRPr="00FE608E" w:rsidRDefault="00912EFD" w:rsidP="009468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94A1" w14:textId="754A4667" w:rsidR="00912EFD" w:rsidRPr="00912EFD" w:rsidRDefault="00912EFD" w:rsidP="0094684E">
            <w:pPr>
              <w:jc w:val="center"/>
            </w:pPr>
            <w:r>
              <w:t>Language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58C6B9" w14:textId="6BEA0D5D" w:rsidR="00912EFD" w:rsidRPr="002A04C4" w:rsidRDefault="00912EFD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2099000079" w:edGrp="everyone"/>
            <w:permEnd w:id="20990000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CC5FB4" w14:textId="77777777" w:rsidR="00912EFD" w:rsidRDefault="00912EFD" w:rsidP="0094684E">
            <w:pPr>
              <w:ind w:left="993" w:hanging="993"/>
            </w:pPr>
          </w:p>
        </w:tc>
      </w:tr>
      <w:tr w:rsidR="00912EFD" w14:paraId="34CF5DAF" w14:textId="77777777" w:rsidTr="009468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39A9F4" w14:textId="77777777" w:rsidR="00912EFD" w:rsidRPr="00FE608E" w:rsidRDefault="00912EFD" w:rsidP="009468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B69B" w14:textId="17E67E48" w:rsidR="00912EFD" w:rsidRPr="00912EFD" w:rsidRDefault="00912EFD" w:rsidP="0094684E">
            <w:pPr>
              <w:jc w:val="center"/>
            </w:pPr>
            <w:r>
              <w:t>Age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F1E4A" w14:textId="0D0FA877" w:rsidR="00912EFD" w:rsidRPr="002A04C4" w:rsidRDefault="00912EFD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901125092" w:edGrp="everyone"/>
            <w:permEnd w:id="9011250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D9EFC0" w14:textId="77777777" w:rsidR="00912EFD" w:rsidRDefault="00912EFD" w:rsidP="0094684E">
            <w:pPr>
              <w:ind w:left="993" w:hanging="993"/>
            </w:pPr>
          </w:p>
        </w:tc>
      </w:tr>
      <w:tr w:rsidR="00912EFD" w14:paraId="37C93F77" w14:textId="77777777" w:rsidTr="009468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057DE7" w14:textId="77777777" w:rsidR="00912EFD" w:rsidRPr="00FE608E" w:rsidRDefault="00912EFD" w:rsidP="009468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BB765" w14:textId="309ABFFF" w:rsidR="00912EFD" w:rsidRPr="00912EFD" w:rsidRDefault="00912EFD" w:rsidP="0094684E">
            <w:pPr>
              <w:jc w:val="center"/>
            </w:pPr>
            <w:r>
              <w:t>Ability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778B89" w14:textId="2CBEA47D" w:rsidR="00912EFD" w:rsidRPr="002A04C4" w:rsidRDefault="00912EFD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320814804" w:edGrp="everyone"/>
            <w:permEnd w:id="3208148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30EB8C" w14:textId="77777777" w:rsidR="00912EFD" w:rsidRDefault="00912EFD" w:rsidP="0094684E">
            <w:pPr>
              <w:ind w:left="993" w:hanging="993"/>
            </w:pPr>
          </w:p>
        </w:tc>
      </w:tr>
    </w:tbl>
    <w:p w14:paraId="3E947765" w14:textId="77777777" w:rsidR="00912EFD" w:rsidRDefault="00912EFD" w:rsidP="00912EFD">
      <w:pPr>
        <w:rPr>
          <w:rFonts w:ascii="Arial" w:hAnsi="Arial" w:cs="Arial"/>
          <w:sz w:val="22"/>
          <w:szCs w:val="22"/>
        </w:rPr>
      </w:pPr>
    </w:p>
    <w:p w14:paraId="0AB45AEA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44107822" w14:textId="2435A1EB" w:rsidR="00B63231" w:rsidRPr="00830749" w:rsidRDefault="0094684E" w:rsidP="00B63231">
      <w:pPr>
        <w:pStyle w:val="20TAQuestionNumber"/>
        <w:ind w:left="709" w:hanging="709"/>
      </w:pPr>
      <w:bookmarkStart w:id="15" w:name="_Ref135376040"/>
      <w:r>
        <w:lastRenderedPageBreak/>
        <w:t>Discuss how organising mentoring programs can support workers from diverse groups</w:t>
      </w:r>
      <w:r w:rsidR="00B63231">
        <w:t>.</w:t>
      </w:r>
      <w:bookmarkEnd w:id="15"/>
    </w:p>
    <w:p w14:paraId="46DD81E0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34AE75BF" w14:textId="77777777" w:rsidTr="003F6793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CC39D4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507C" w14:textId="0ABEFFB9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1219970851" w:edGrp="everyone"/>
            <w:permEnd w:id="1219970851"/>
          </w:p>
        </w:tc>
        <w:permStart w:id="11240102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C3700E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82854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4010232"/>
          </w:p>
        </w:tc>
      </w:tr>
    </w:tbl>
    <w:p w14:paraId="23E7DDC1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126CF76E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795CFC91" w14:textId="55AAB91B" w:rsidR="00B63231" w:rsidRPr="00830749" w:rsidRDefault="005D7933" w:rsidP="00B63231">
      <w:pPr>
        <w:pStyle w:val="20TAQuestionNumber"/>
        <w:ind w:left="709" w:hanging="709"/>
      </w:pPr>
      <w:bookmarkStart w:id="16" w:name="_Ref135825908"/>
      <w:r>
        <w:t xml:space="preserve">Discuss </w:t>
      </w:r>
      <w:r w:rsidR="00FA552F">
        <w:t xml:space="preserve">three (3) different types of </w:t>
      </w:r>
      <w:r w:rsidRPr="002F1EB1">
        <w:t xml:space="preserve">conflict </w:t>
      </w:r>
      <w:r w:rsidR="00FA552F">
        <w:t xml:space="preserve">that can occur </w:t>
      </w:r>
      <w:r w:rsidRPr="002F1EB1">
        <w:t>within work teams</w:t>
      </w:r>
      <w:r w:rsidR="00B63231">
        <w:t>.</w:t>
      </w:r>
      <w:bookmarkEnd w:id="16"/>
    </w:p>
    <w:p w14:paraId="7F523D0F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1B9CE7F2" w14:textId="77777777" w:rsidTr="003F6793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FD685B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3C84" w14:textId="79A6B1E2" w:rsidR="00B63231" w:rsidRDefault="00B63231" w:rsidP="00E75CBF">
            <w:pPr>
              <w:pStyle w:val="ListParagraph"/>
              <w:numPr>
                <w:ilvl w:val="0"/>
                <w:numId w:val="49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964184746" w:edGrp="everyone"/>
            <w:permEnd w:id="1964184746"/>
          </w:p>
          <w:p w14:paraId="06AC5403" w14:textId="77777777" w:rsidR="00E75CBF" w:rsidRDefault="00E75CBF" w:rsidP="00E75CBF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6F1086AD" w14:textId="77777777" w:rsidR="00E75CBF" w:rsidRDefault="00E75CBF" w:rsidP="00E75CBF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42ABAB94" w14:textId="69BF672A" w:rsidR="00E75CBF" w:rsidRDefault="00E75CBF" w:rsidP="00E75CBF">
            <w:pPr>
              <w:pStyle w:val="ListParagraph"/>
              <w:numPr>
                <w:ilvl w:val="0"/>
                <w:numId w:val="49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922043607" w:edGrp="everyone"/>
            <w:permEnd w:id="1922043607"/>
          </w:p>
          <w:p w14:paraId="183D2B15" w14:textId="77777777" w:rsidR="00E75CBF" w:rsidRPr="00E75CBF" w:rsidRDefault="00E75CBF" w:rsidP="00E75CBF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54EE2C14" w14:textId="77777777" w:rsidR="00E75CBF" w:rsidRDefault="00E75CBF" w:rsidP="00E75CBF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649920EE" w14:textId="42CA212F" w:rsidR="00E75CBF" w:rsidRPr="00E75CBF" w:rsidRDefault="00E75CBF" w:rsidP="00E75CBF">
            <w:pPr>
              <w:pStyle w:val="ListParagraph"/>
              <w:numPr>
                <w:ilvl w:val="0"/>
                <w:numId w:val="49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930710984" w:edGrp="everyone"/>
            <w:permEnd w:id="1930710984"/>
          </w:p>
        </w:tc>
        <w:permStart w:id="158698483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913B4D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05543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6984833"/>
          </w:p>
        </w:tc>
      </w:tr>
    </w:tbl>
    <w:p w14:paraId="6D7AE2C3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38C6BA0D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3ADC68D4" w14:textId="2CA2B1D0" w:rsidR="00B63231" w:rsidRPr="00830749" w:rsidRDefault="00FA552F" w:rsidP="00B63231">
      <w:pPr>
        <w:pStyle w:val="20TAQuestionNumber"/>
        <w:ind w:left="709" w:hanging="709"/>
      </w:pPr>
      <w:bookmarkStart w:id="17" w:name="_Ref135825909"/>
      <w:r>
        <w:lastRenderedPageBreak/>
        <w:t xml:space="preserve">How can a supervisor or team leader </w:t>
      </w:r>
      <w:r w:rsidR="00DE0B8C">
        <w:t>resolve conflict that occurs between different work teams?</w:t>
      </w:r>
      <w:bookmarkEnd w:id="17"/>
    </w:p>
    <w:p w14:paraId="34AE5A45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456B0E80" w14:textId="77777777" w:rsidTr="003F6793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C9C6F6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8032" w14:textId="662C7BB6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1946250867" w:edGrp="everyone"/>
            <w:permEnd w:id="1946250867"/>
          </w:p>
        </w:tc>
        <w:permStart w:id="14725397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5CB3CF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71064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2539786"/>
          </w:p>
        </w:tc>
      </w:tr>
    </w:tbl>
    <w:p w14:paraId="3718198B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77040084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6F94BF29" w14:textId="67DE1FDA" w:rsidR="00B63231" w:rsidRPr="00830749" w:rsidRDefault="00325AF1" w:rsidP="00B63231">
      <w:pPr>
        <w:pStyle w:val="20TAQuestionNumber"/>
        <w:ind w:left="709" w:hanging="709"/>
      </w:pPr>
      <w:bookmarkStart w:id="18" w:name="_Ref135825911"/>
      <w:r>
        <w:t xml:space="preserve">Discuss approaches that you, as a supervisor, can </w:t>
      </w:r>
      <w:r w:rsidR="00375CB5">
        <w:t>use</w:t>
      </w:r>
      <w:r>
        <w:t xml:space="preserve"> to prevent conflict between yourself and teams on the construction site from escalating.</w:t>
      </w:r>
      <w:bookmarkEnd w:id="18"/>
    </w:p>
    <w:p w14:paraId="387687CC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3A446CE9" w14:textId="77777777" w:rsidTr="003F6793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447959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15CF" w14:textId="30144EF2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266829502" w:edGrp="everyone"/>
            <w:permEnd w:id="266829502"/>
          </w:p>
        </w:tc>
        <w:permStart w:id="18765867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81952B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97451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6586729"/>
          </w:p>
        </w:tc>
      </w:tr>
    </w:tbl>
    <w:p w14:paraId="6E12FBC3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5BA8A5AE" w14:textId="38A8B81B" w:rsidR="00930B6E" w:rsidRPr="00830749" w:rsidRDefault="00930B6E" w:rsidP="00930B6E">
      <w:pPr>
        <w:pStyle w:val="20TAQuestionNumber"/>
        <w:ind w:left="709" w:hanging="709"/>
      </w:pPr>
      <w:bookmarkStart w:id="19" w:name="_Ref135829540"/>
      <w:r>
        <w:lastRenderedPageBreak/>
        <w:t>Discuss methods you use to communicate with the following work teams.</w:t>
      </w:r>
      <w:bookmarkEnd w:id="19"/>
    </w:p>
    <w:p w14:paraId="6FE8EAA3" w14:textId="77777777" w:rsidR="00930B6E" w:rsidRPr="00830749" w:rsidRDefault="00930B6E" w:rsidP="00930B6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294"/>
        <w:gridCol w:w="5076"/>
        <w:gridCol w:w="609"/>
      </w:tblGrid>
      <w:tr w:rsidR="00930B6E" w14:paraId="3E8D9BBA" w14:textId="77777777" w:rsidTr="00930B6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57E54AB" w14:textId="77777777" w:rsidR="00930B6E" w:rsidRDefault="00930B6E" w:rsidP="00930B6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82FBDC" w14:textId="0E6F1C7D" w:rsidR="00930B6E" w:rsidRDefault="00930B6E" w:rsidP="00930B6E">
            <w:pPr>
              <w:keepNext/>
              <w:ind w:left="993" w:hanging="993"/>
              <w:jc w:val="center"/>
            </w:pPr>
            <w:r>
              <w:t>Work teams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051BA9" w14:textId="77763E6B" w:rsidR="00930B6E" w:rsidRDefault="00930B6E" w:rsidP="00930B6E">
            <w:pPr>
              <w:pStyle w:val="TableHeading"/>
              <w:framePr w:hSpace="0" w:wrap="auto" w:vAnchor="margin" w:hAnchor="text" w:yAlign="inline"/>
            </w:pPr>
            <w:r>
              <w:t>Method to communicate</w:t>
            </w:r>
          </w:p>
        </w:tc>
        <w:permStart w:id="63230455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502FC15" w14:textId="77777777" w:rsidR="00930B6E" w:rsidRPr="00533511" w:rsidRDefault="0084123A" w:rsidP="00930B6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491927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30B6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2304553"/>
          </w:p>
        </w:tc>
      </w:tr>
      <w:tr w:rsidR="00930B6E" w14:paraId="32E6087C" w14:textId="77777777" w:rsidTr="00930B6E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9C1033" w14:textId="77777777" w:rsidR="00930B6E" w:rsidRPr="00FE608E" w:rsidRDefault="00930B6E" w:rsidP="00930B6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685E" w14:textId="5597C5F1" w:rsidR="00930B6E" w:rsidRPr="00447473" w:rsidRDefault="00930B6E" w:rsidP="00930B6E">
            <w:pPr>
              <w:jc w:val="center"/>
            </w:pPr>
            <w:r>
              <w:t>Trades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5702BD" w14:textId="19B3FC1C" w:rsidR="00930B6E" w:rsidRPr="002A04C4" w:rsidRDefault="00930B6E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1317817320" w:edGrp="everyone"/>
            <w:permEnd w:id="13178173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10E9CB" w14:textId="77777777" w:rsidR="00930B6E" w:rsidRDefault="00930B6E" w:rsidP="00930B6E">
            <w:pPr>
              <w:ind w:left="993" w:hanging="993"/>
            </w:pPr>
          </w:p>
        </w:tc>
      </w:tr>
      <w:tr w:rsidR="00930B6E" w14:paraId="252C0DD0" w14:textId="77777777" w:rsidTr="00930B6E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E03A90" w14:textId="77777777" w:rsidR="00930B6E" w:rsidRPr="00FE608E" w:rsidRDefault="00930B6E" w:rsidP="00930B6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8505" w14:textId="14BFC37C" w:rsidR="00930B6E" w:rsidRPr="00912EFD" w:rsidRDefault="00930B6E" w:rsidP="00930B6E">
            <w:pPr>
              <w:jc w:val="center"/>
            </w:pPr>
            <w:r>
              <w:t>Labourers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D291B1" w14:textId="237403D4" w:rsidR="00930B6E" w:rsidRPr="002A04C4" w:rsidRDefault="00930B6E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878398306" w:edGrp="everyone"/>
            <w:permEnd w:id="8783983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2C0E44" w14:textId="77777777" w:rsidR="00930B6E" w:rsidRDefault="00930B6E" w:rsidP="00930B6E">
            <w:pPr>
              <w:ind w:left="993" w:hanging="993"/>
            </w:pPr>
          </w:p>
        </w:tc>
      </w:tr>
      <w:tr w:rsidR="00930B6E" w14:paraId="21867F35" w14:textId="77777777" w:rsidTr="00930B6E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1AA680" w14:textId="77777777" w:rsidR="00930B6E" w:rsidRPr="00FE608E" w:rsidRDefault="00930B6E" w:rsidP="00930B6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5058" w14:textId="27251722" w:rsidR="00930B6E" w:rsidRPr="00912EFD" w:rsidRDefault="00930B6E" w:rsidP="00930B6E">
            <w:pPr>
              <w:jc w:val="center"/>
            </w:pPr>
            <w:r>
              <w:t>Suppliers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407AEE" w14:textId="28DB7326" w:rsidR="00930B6E" w:rsidRPr="002A04C4" w:rsidRDefault="00930B6E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295709375" w:edGrp="everyone"/>
            <w:permEnd w:id="2957093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8D313" w14:textId="77777777" w:rsidR="00930B6E" w:rsidRDefault="00930B6E" w:rsidP="00930B6E">
            <w:pPr>
              <w:ind w:left="993" w:hanging="993"/>
            </w:pPr>
          </w:p>
        </w:tc>
      </w:tr>
      <w:tr w:rsidR="00930B6E" w14:paraId="7744E98A" w14:textId="77777777" w:rsidTr="00930B6E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CADF08" w14:textId="77777777" w:rsidR="00930B6E" w:rsidRPr="00FE608E" w:rsidRDefault="00930B6E" w:rsidP="00930B6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A62" w14:textId="31969526" w:rsidR="00930B6E" w:rsidRPr="00912EFD" w:rsidRDefault="00930B6E" w:rsidP="00930B6E">
            <w:pPr>
              <w:jc w:val="center"/>
            </w:pPr>
            <w:r>
              <w:t>Administration support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833F20" w14:textId="05DD3C65" w:rsidR="00930B6E" w:rsidRPr="002A04C4" w:rsidRDefault="00930B6E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273877896" w:edGrp="everyone"/>
            <w:permEnd w:id="2738778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197908" w14:textId="77777777" w:rsidR="00930B6E" w:rsidRDefault="00930B6E" w:rsidP="00930B6E">
            <w:pPr>
              <w:ind w:left="993" w:hanging="993"/>
            </w:pPr>
          </w:p>
        </w:tc>
      </w:tr>
      <w:tr w:rsidR="00930B6E" w14:paraId="52199961" w14:textId="77777777" w:rsidTr="00930B6E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0523F1" w14:textId="77777777" w:rsidR="00930B6E" w:rsidRPr="00FE608E" w:rsidRDefault="00930B6E" w:rsidP="00930B6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9ECF" w14:textId="35B4A78D" w:rsidR="00930B6E" w:rsidRDefault="00930B6E" w:rsidP="00930B6E">
            <w:pPr>
              <w:jc w:val="center"/>
            </w:pPr>
            <w:r>
              <w:t>Sales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191EE6" w14:textId="13629C07" w:rsidR="00930B6E" w:rsidRPr="002A04C4" w:rsidRDefault="00930B6E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511715407" w:edGrp="everyone"/>
            <w:permEnd w:id="511715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C34423" w14:textId="77777777" w:rsidR="00930B6E" w:rsidRDefault="00930B6E" w:rsidP="00930B6E">
            <w:pPr>
              <w:ind w:left="993" w:hanging="993"/>
            </w:pPr>
          </w:p>
        </w:tc>
      </w:tr>
      <w:tr w:rsidR="00930B6E" w14:paraId="3AA8C961" w14:textId="77777777" w:rsidTr="00930B6E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C057D5" w14:textId="77777777" w:rsidR="00930B6E" w:rsidRPr="00FE608E" w:rsidRDefault="00930B6E" w:rsidP="00930B6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543B" w14:textId="2FFECB2F" w:rsidR="00930B6E" w:rsidRPr="00912EFD" w:rsidRDefault="00930B6E" w:rsidP="00930B6E">
            <w:pPr>
              <w:jc w:val="center"/>
            </w:pPr>
            <w:r>
              <w:t>Professionals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154256" w14:textId="490867E6" w:rsidR="00930B6E" w:rsidRPr="002A04C4" w:rsidRDefault="00930B6E" w:rsidP="002A04C4">
            <w:pPr>
              <w:rPr>
                <w:rFonts w:ascii="Arial" w:hAnsi="Arial" w:cs="Arial"/>
                <w:sz w:val="22"/>
                <w:szCs w:val="22"/>
              </w:rPr>
            </w:pPr>
            <w:permStart w:id="808852839" w:edGrp="everyone"/>
            <w:permEnd w:id="8088528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9EBC40" w14:textId="77777777" w:rsidR="00930B6E" w:rsidRDefault="00930B6E" w:rsidP="00930B6E">
            <w:pPr>
              <w:ind w:left="993" w:hanging="993"/>
            </w:pPr>
          </w:p>
        </w:tc>
      </w:tr>
    </w:tbl>
    <w:p w14:paraId="784257D1" w14:textId="77777777" w:rsidR="00930B6E" w:rsidRDefault="00930B6E" w:rsidP="00930B6E">
      <w:pPr>
        <w:rPr>
          <w:rFonts w:ascii="Arial" w:hAnsi="Arial" w:cs="Arial"/>
          <w:sz w:val="22"/>
          <w:szCs w:val="22"/>
        </w:rPr>
      </w:pPr>
    </w:p>
    <w:p w14:paraId="55D0D695" w14:textId="77777777" w:rsidR="00B63231" w:rsidRPr="000E310E" w:rsidRDefault="00B63231" w:rsidP="00B63231">
      <w:pPr>
        <w:jc w:val="left"/>
        <w:rPr>
          <w:rFonts w:ascii="Arial" w:hAnsi="Arial"/>
          <w:bCs/>
          <w:sz w:val="22"/>
          <w:szCs w:val="22"/>
        </w:rPr>
      </w:pPr>
    </w:p>
    <w:p w14:paraId="47C4F290" w14:textId="661731BC" w:rsidR="00B63231" w:rsidRPr="00830749" w:rsidRDefault="003E11A4" w:rsidP="00B63231">
      <w:pPr>
        <w:pStyle w:val="20TAQuestionNumber"/>
        <w:ind w:left="709" w:hanging="709"/>
      </w:pPr>
      <w:bookmarkStart w:id="20" w:name="_Ref135830739"/>
      <w:r>
        <w:lastRenderedPageBreak/>
        <w:t>Why is it important to c</w:t>
      </w:r>
      <w:r w:rsidRPr="002F1EB1">
        <w:t>onsult with supervisors and provide constructive feedback</w:t>
      </w:r>
      <w:r>
        <w:t xml:space="preserve"> regarding their teams work and project progress?</w:t>
      </w:r>
      <w:bookmarkEnd w:id="20"/>
    </w:p>
    <w:p w14:paraId="699A4F62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29AB895E" w14:textId="77777777" w:rsidTr="003F6793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E450F8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2949" w14:textId="77E0CBAA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1373716609" w:edGrp="everyone"/>
            <w:permEnd w:id="1373716609"/>
          </w:p>
        </w:tc>
        <w:permStart w:id="8257798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53C4A3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740062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5779814"/>
          </w:p>
        </w:tc>
      </w:tr>
    </w:tbl>
    <w:p w14:paraId="34C1A135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22025F62" w14:textId="77777777" w:rsidR="005473F0" w:rsidRPr="000E310E" w:rsidRDefault="005473F0" w:rsidP="005473F0">
      <w:pPr>
        <w:jc w:val="left"/>
        <w:rPr>
          <w:rFonts w:ascii="Arial" w:hAnsi="Arial"/>
          <w:bCs/>
          <w:sz w:val="22"/>
          <w:szCs w:val="22"/>
        </w:rPr>
      </w:pPr>
    </w:p>
    <w:p w14:paraId="5011F3CA" w14:textId="51471351" w:rsidR="005473F0" w:rsidRPr="00830749" w:rsidRDefault="005473F0" w:rsidP="005473F0">
      <w:pPr>
        <w:pStyle w:val="20TAQuestionNumber"/>
        <w:ind w:left="709" w:hanging="709"/>
      </w:pPr>
      <w:bookmarkStart w:id="21" w:name="_Ref135831479"/>
      <w:r>
        <w:t xml:space="preserve">Discuss approaches you can take to </w:t>
      </w:r>
      <w:r w:rsidRPr="002F1EB1">
        <w:t>encourage team members to participate in and take responsibility for team activities and communication processes</w:t>
      </w:r>
      <w:r>
        <w:t>.</w:t>
      </w:r>
      <w:bookmarkEnd w:id="21"/>
    </w:p>
    <w:p w14:paraId="5BC26745" w14:textId="77777777" w:rsidR="005473F0" w:rsidRPr="00830749" w:rsidRDefault="005473F0" w:rsidP="005473F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73F0" w:rsidRPr="00830749" w14:paraId="59967966" w14:textId="77777777" w:rsidTr="003F6793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00A891" w14:textId="77777777" w:rsidR="005473F0" w:rsidRPr="001C4084" w:rsidRDefault="005473F0" w:rsidP="00E87A5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AF19" w14:textId="1E6CDC15" w:rsidR="005473F0" w:rsidRPr="001C4084" w:rsidRDefault="005473F0" w:rsidP="00E87A5A">
            <w:pPr>
              <w:rPr>
                <w:rFonts w:ascii="Arial" w:hAnsi="Arial" w:cs="Arial"/>
                <w:sz w:val="22"/>
                <w:szCs w:val="22"/>
              </w:rPr>
            </w:pPr>
            <w:permStart w:id="1391293626" w:edGrp="everyone"/>
            <w:permEnd w:id="1391293626"/>
          </w:p>
        </w:tc>
        <w:permStart w:id="1041530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FD258E" w14:textId="77777777" w:rsidR="005473F0" w:rsidRPr="00533511" w:rsidRDefault="0084123A" w:rsidP="00E87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33011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73F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4153078"/>
          </w:p>
        </w:tc>
      </w:tr>
    </w:tbl>
    <w:p w14:paraId="7CBC1C76" w14:textId="77777777" w:rsidR="005473F0" w:rsidRDefault="005473F0" w:rsidP="005473F0">
      <w:pPr>
        <w:rPr>
          <w:rFonts w:ascii="Arial" w:hAnsi="Arial" w:cs="Arial"/>
          <w:sz w:val="22"/>
          <w:szCs w:val="22"/>
        </w:rPr>
      </w:pPr>
    </w:p>
    <w:p w14:paraId="081BE8DE" w14:textId="1E3A7791" w:rsidR="005473F0" w:rsidRPr="00830749" w:rsidRDefault="0017289A" w:rsidP="002A04C4">
      <w:pPr>
        <w:pStyle w:val="20TAQuestionNumber"/>
        <w:keepNext/>
        <w:keepLines/>
        <w:ind w:left="709" w:hanging="709"/>
      </w:pPr>
      <w:bookmarkStart w:id="22" w:name="_Ref135832573"/>
      <w:r>
        <w:lastRenderedPageBreak/>
        <w:t>What does ‘model the expected behaviour’ mean?</w:t>
      </w:r>
      <w:bookmarkEnd w:id="22"/>
    </w:p>
    <w:p w14:paraId="31C141A0" w14:textId="77777777" w:rsidR="005473F0" w:rsidRPr="00830749" w:rsidRDefault="005473F0" w:rsidP="005473F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73F0" w:rsidRPr="00830749" w14:paraId="18775C35" w14:textId="77777777" w:rsidTr="003F6793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FF5AB5" w14:textId="77777777" w:rsidR="005473F0" w:rsidRPr="001C4084" w:rsidRDefault="005473F0" w:rsidP="00E87A5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CBD0" w14:textId="42245BD9" w:rsidR="005473F0" w:rsidRPr="001C4084" w:rsidRDefault="005473F0" w:rsidP="00E87A5A">
            <w:pPr>
              <w:rPr>
                <w:rFonts w:ascii="Arial" w:hAnsi="Arial" w:cs="Arial"/>
                <w:sz w:val="22"/>
                <w:szCs w:val="22"/>
              </w:rPr>
            </w:pPr>
            <w:permStart w:id="952729262" w:edGrp="everyone"/>
            <w:permEnd w:id="952729262"/>
          </w:p>
        </w:tc>
        <w:permStart w:id="12950011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62C047" w14:textId="77777777" w:rsidR="005473F0" w:rsidRPr="00533511" w:rsidRDefault="0084123A" w:rsidP="00E87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38981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73F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5001103"/>
          </w:p>
        </w:tc>
      </w:tr>
    </w:tbl>
    <w:p w14:paraId="36190CC2" w14:textId="77777777" w:rsidR="005473F0" w:rsidRDefault="005473F0" w:rsidP="005473F0">
      <w:pPr>
        <w:rPr>
          <w:rFonts w:ascii="Arial" w:hAnsi="Arial" w:cs="Arial"/>
          <w:sz w:val="22"/>
          <w:szCs w:val="22"/>
        </w:rPr>
      </w:pPr>
    </w:p>
    <w:p w14:paraId="7939124C" w14:textId="77777777" w:rsidR="005473F0" w:rsidRPr="000E310E" w:rsidRDefault="005473F0" w:rsidP="005473F0">
      <w:pPr>
        <w:jc w:val="left"/>
        <w:rPr>
          <w:rFonts w:ascii="Arial" w:hAnsi="Arial"/>
          <w:bCs/>
          <w:sz w:val="22"/>
          <w:szCs w:val="22"/>
        </w:rPr>
      </w:pPr>
    </w:p>
    <w:p w14:paraId="1D7FE5DF" w14:textId="03645672" w:rsidR="005473F0" w:rsidRPr="00830749" w:rsidRDefault="0055285C" w:rsidP="005473F0">
      <w:pPr>
        <w:pStyle w:val="20TAQuestionNumber"/>
        <w:ind w:left="709" w:hanging="709"/>
      </w:pPr>
      <w:bookmarkStart w:id="23" w:name="_Ref135834426"/>
      <w:r>
        <w:t>What</w:t>
      </w:r>
      <w:r w:rsidR="00087A27">
        <w:t xml:space="preserve"> workplace actions can </w:t>
      </w:r>
      <w:r w:rsidR="00087A27" w:rsidRPr="00087A27">
        <w:t xml:space="preserve">face penalties ranging from a formal written warning notice to </w:t>
      </w:r>
      <w:r w:rsidR="00C76E01">
        <w:t>finalisation of employment contract</w:t>
      </w:r>
      <w:r>
        <w:t>?</w:t>
      </w:r>
      <w:r w:rsidR="00C76E01">
        <w:t xml:space="preserve"> </w:t>
      </w:r>
      <w:r w:rsidR="00F81B97">
        <w:br/>
      </w:r>
      <w:r w:rsidR="00C76E01">
        <w:t>Provide two (2)</w:t>
      </w:r>
      <w:bookmarkEnd w:id="23"/>
      <w:r w:rsidR="00F81B97">
        <w:t xml:space="preserve"> examples.</w:t>
      </w:r>
    </w:p>
    <w:p w14:paraId="4EA26404" w14:textId="77777777" w:rsidR="005473F0" w:rsidRPr="00830749" w:rsidRDefault="005473F0" w:rsidP="005473F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73F0" w:rsidRPr="00830749" w14:paraId="1F1901DB" w14:textId="77777777" w:rsidTr="003F6793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E3DCA6" w14:textId="77777777" w:rsidR="005473F0" w:rsidRPr="001C4084" w:rsidRDefault="005473F0" w:rsidP="00E87A5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BBCA" w14:textId="572D8866" w:rsidR="005473F0" w:rsidRDefault="005473F0" w:rsidP="00E75CBF">
            <w:pPr>
              <w:pStyle w:val="ListParagraph"/>
              <w:numPr>
                <w:ilvl w:val="0"/>
                <w:numId w:val="50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910311846" w:edGrp="everyone"/>
            <w:permEnd w:id="910311846"/>
          </w:p>
          <w:p w14:paraId="24325831" w14:textId="77777777" w:rsidR="00E75CBF" w:rsidRDefault="00E75CBF" w:rsidP="00E75CBF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27FD6934" w14:textId="77777777" w:rsidR="00E75CBF" w:rsidRDefault="00E75CBF" w:rsidP="00E75CBF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2E949510" w14:textId="0A76C66D" w:rsidR="00E75CBF" w:rsidRPr="00E75CBF" w:rsidRDefault="00E75CBF" w:rsidP="00E75CBF">
            <w:pPr>
              <w:pStyle w:val="ListParagraph"/>
              <w:numPr>
                <w:ilvl w:val="0"/>
                <w:numId w:val="50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641154312" w:edGrp="everyone"/>
            <w:permEnd w:id="641154312"/>
          </w:p>
        </w:tc>
        <w:permStart w:id="115665237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27489A" w14:textId="77777777" w:rsidR="005473F0" w:rsidRPr="00533511" w:rsidRDefault="0084123A" w:rsidP="00E87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873478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73F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56652375"/>
          </w:p>
        </w:tc>
      </w:tr>
    </w:tbl>
    <w:p w14:paraId="1D68F418" w14:textId="77777777" w:rsidR="005473F0" w:rsidRDefault="005473F0" w:rsidP="005473F0">
      <w:pPr>
        <w:rPr>
          <w:rFonts w:ascii="Arial" w:hAnsi="Arial" w:cs="Arial"/>
          <w:sz w:val="22"/>
          <w:szCs w:val="22"/>
        </w:rPr>
      </w:pPr>
    </w:p>
    <w:p w14:paraId="05EFC961" w14:textId="77777777" w:rsidR="005473F0" w:rsidRPr="000E310E" w:rsidRDefault="005473F0" w:rsidP="005473F0">
      <w:pPr>
        <w:jc w:val="left"/>
        <w:rPr>
          <w:rFonts w:ascii="Arial" w:hAnsi="Arial"/>
          <w:bCs/>
          <w:sz w:val="22"/>
          <w:szCs w:val="22"/>
        </w:rPr>
      </w:pPr>
    </w:p>
    <w:p w14:paraId="5B0D3BDE" w14:textId="38F5DF05" w:rsidR="005473F0" w:rsidRPr="00830749" w:rsidRDefault="00D72F6A" w:rsidP="005473F0">
      <w:pPr>
        <w:pStyle w:val="20TAQuestionNumber"/>
        <w:ind w:left="709" w:hanging="709"/>
      </w:pPr>
      <w:bookmarkStart w:id="24" w:name="_Ref135892297"/>
      <w:r>
        <w:t>Discuss how you would respond to a worker who r</w:t>
      </w:r>
      <w:r w:rsidRPr="00D72F6A">
        <w:t>epor</w:t>
      </w:r>
      <w:r>
        <w:t>ts</w:t>
      </w:r>
      <w:r w:rsidRPr="00D72F6A">
        <w:t xml:space="preserve"> to work in an unsafe condition, such as while under the influence of alcoholic beverages or drugs</w:t>
      </w:r>
      <w:r>
        <w:t>.</w:t>
      </w:r>
      <w:bookmarkEnd w:id="24"/>
    </w:p>
    <w:p w14:paraId="25BEA53E" w14:textId="77777777" w:rsidR="005473F0" w:rsidRPr="00830749" w:rsidRDefault="005473F0" w:rsidP="005473F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473F0" w:rsidRPr="00830749" w14:paraId="771DCCB8" w14:textId="77777777" w:rsidTr="003F6793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D5FD17" w14:textId="77777777" w:rsidR="005473F0" w:rsidRPr="001C4084" w:rsidRDefault="005473F0" w:rsidP="00E87A5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0C5C" w14:textId="57C7FC03" w:rsidR="005473F0" w:rsidRPr="001C4084" w:rsidRDefault="005473F0" w:rsidP="00E87A5A">
            <w:pPr>
              <w:rPr>
                <w:rFonts w:ascii="Arial" w:hAnsi="Arial" w:cs="Arial"/>
                <w:sz w:val="22"/>
                <w:szCs w:val="22"/>
              </w:rPr>
            </w:pPr>
            <w:permStart w:id="1704154573" w:edGrp="everyone"/>
            <w:permEnd w:id="1704154573"/>
          </w:p>
        </w:tc>
        <w:permStart w:id="2354140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F5F753" w14:textId="77777777" w:rsidR="005473F0" w:rsidRPr="00533511" w:rsidRDefault="0084123A" w:rsidP="00E87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165163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73F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5414069"/>
          </w:p>
        </w:tc>
      </w:tr>
    </w:tbl>
    <w:p w14:paraId="4D439712" w14:textId="77777777" w:rsidR="005473F0" w:rsidRDefault="005473F0" w:rsidP="005473F0">
      <w:pPr>
        <w:rPr>
          <w:rFonts w:ascii="Arial" w:hAnsi="Arial" w:cs="Arial"/>
          <w:sz w:val="22"/>
          <w:szCs w:val="22"/>
        </w:rPr>
      </w:pPr>
    </w:p>
    <w:p w14:paraId="7C17D528" w14:textId="77777777" w:rsidR="00F96D02" w:rsidRDefault="00F96D02" w:rsidP="005473F0">
      <w:pPr>
        <w:rPr>
          <w:rFonts w:ascii="Arial" w:hAnsi="Arial" w:cs="Arial"/>
          <w:sz w:val="22"/>
          <w:szCs w:val="22"/>
        </w:rPr>
      </w:pPr>
    </w:p>
    <w:p w14:paraId="6DE1BA8E" w14:textId="517FA942" w:rsidR="00B63231" w:rsidRPr="00830749" w:rsidRDefault="00D72F6A" w:rsidP="00B63231">
      <w:pPr>
        <w:pStyle w:val="20TAQuestionNumber"/>
        <w:ind w:left="709" w:hanging="709"/>
      </w:pPr>
      <w:bookmarkStart w:id="25" w:name="_Ref135892935"/>
      <w:r w:rsidRPr="00D72F6A">
        <w:lastRenderedPageBreak/>
        <w:t>Discuss strategies</w:t>
      </w:r>
      <w:r>
        <w:t xml:space="preserve"> you use</w:t>
      </w:r>
      <w:r w:rsidRPr="00D72F6A">
        <w:t xml:space="preserve"> to respond to diversity in the workplace</w:t>
      </w:r>
      <w:r w:rsidR="00B63231">
        <w:t>.</w:t>
      </w:r>
      <w:bookmarkEnd w:id="25"/>
    </w:p>
    <w:p w14:paraId="07BEC5F0" w14:textId="77777777" w:rsidR="00B63231" w:rsidRPr="00830749" w:rsidRDefault="00B63231" w:rsidP="00B632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63231" w:rsidRPr="00830749" w14:paraId="751E123B" w14:textId="77777777" w:rsidTr="003F6793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BC2E7A" w14:textId="77777777" w:rsidR="00B63231" w:rsidRPr="001C4084" w:rsidRDefault="00B63231" w:rsidP="003F094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D132" w14:textId="50C257E4" w:rsidR="00B63231" w:rsidRPr="001C4084" w:rsidRDefault="00B63231" w:rsidP="003F094F">
            <w:pPr>
              <w:rPr>
                <w:rFonts w:ascii="Arial" w:hAnsi="Arial" w:cs="Arial"/>
                <w:sz w:val="22"/>
                <w:szCs w:val="22"/>
              </w:rPr>
            </w:pPr>
            <w:permStart w:id="291203753" w:edGrp="everyone"/>
            <w:permEnd w:id="291203753"/>
          </w:p>
        </w:tc>
        <w:permStart w:id="19092100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191A99" w14:textId="77777777" w:rsidR="00B63231" w:rsidRPr="00533511" w:rsidRDefault="0084123A" w:rsidP="003F094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181560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32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9210038"/>
          </w:p>
        </w:tc>
      </w:tr>
    </w:tbl>
    <w:p w14:paraId="1DAE598C" w14:textId="77777777" w:rsidR="00B63231" w:rsidRDefault="00B63231" w:rsidP="00B63231">
      <w:pPr>
        <w:rPr>
          <w:rFonts w:ascii="Arial" w:hAnsi="Arial" w:cs="Arial"/>
          <w:sz w:val="22"/>
          <w:szCs w:val="22"/>
        </w:rPr>
      </w:pPr>
    </w:p>
    <w:p w14:paraId="6D7B5490" w14:textId="77777777" w:rsidR="002F4903" w:rsidRDefault="002F4903" w:rsidP="002F4903">
      <w:pPr>
        <w:rPr>
          <w:rFonts w:ascii="Arial" w:hAnsi="Arial" w:cs="Arial"/>
          <w:sz w:val="22"/>
          <w:szCs w:val="22"/>
        </w:rPr>
      </w:pPr>
    </w:p>
    <w:p w14:paraId="2F6807A9" w14:textId="2299C26D" w:rsidR="002F4903" w:rsidRPr="00830749" w:rsidRDefault="002F4903" w:rsidP="002F4903">
      <w:pPr>
        <w:pStyle w:val="20TAQuestionNumber"/>
        <w:ind w:left="709" w:hanging="709"/>
      </w:pPr>
      <w:bookmarkStart w:id="26" w:name="_Ref135893460"/>
      <w:r w:rsidRPr="00D72F6A">
        <w:t>Discuss</w:t>
      </w:r>
      <w:r>
        <w:t xml:space="preserve"> what cultural values are and how these contribute to diversity in the workplace.</w:t>
      </w:r>
      <w:bookmarkEnd w:id="26"/>
    </w:p>
    <w:p w14:paraId="44FA9D1C" w14:textId="77777777" w:rsidR="002F4903" w:rsidRPr="00830749" w:rsidRDefault="002F4903" w:rsidP="002F49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F4903" w:rsidRPr="00830749" w14:paraId="3734501B" w14:textId="77777777" w:rsidTr="003F6793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6A1649" w14:textId="77777777" w:rsidR="002F4903" w:rsidRPr="001C4084" w:rsidRDefault="002F4903" w:rsidP="00E87A5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C390" w14:textId="11A9A0F6" w:rsidR="002F4903" w:rsidRPr="001C4084" w:rsidRDefault="002F4903" w:rsidP="00E87A5A">
            <w:pPr>
              <w:rPr>
                <w:rFonts w:ascii="Arial" w:hAnsi="Arial" w:cs="Arial"/>
                <w:sz w:val="22"/>
                <w:szCs w:val="22"/>
              </w:rPr>
            </w:pPr>
            <w:permStart w:id="1887203281" w:edGrp="everyone"/>
            <w:permEnd w:id="1887203281"/>
          </w:p>
        </w:tc>
        <w:permStart w:id="15421438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8C4B60" w14:textId="77777777" w:rsidR="002F4903" w:rsidRPr="00533511" w:rsidRDefault="0084123A" w:rsidP="00E87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35458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49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2143829"/>
          </w:p>
        </w:tc>
      </w:tr>
    </w:tbl>
    <w:p w14:paraId="6CF1F86B" w14:textId="77777777" w:rsidR="002F4903" w:rsidRDefault="002F4903" w:rsidP="002F4903">
      <w:pPr>
        <w:rPr>
          <w:rFonts w:ascii="Arial" w:hAnsi="Arial" w:cs="Arial"/>
          <w:sz w:val="22"/>
          <w:szCs w:val="22"/>
        </w:rPr>
      </w:pPr>
    </w:p>
    <w:p w14:paraId="76CAC672" w14:textId="77777777" w:rsidR="002F4903" w:rsidRDefault="002F4903" w:rsidP="002F4903">
      <w:pPr>
        <w:rPr>
          <w:rFonts w:ascii="Arial" w:hAnsi="Arial" w:cs="Arial"/>
          <w:sz w:val="22"/>
          <w:szCs w:val="22"/>
        </w:rPr>
      </w:pPr>
    </w:p>
    <w:p w14:paraId="5C2BF634" w14:textId="17601B5A" w:rsidR="002F4903" w:rsidRPr="00830749" w:rsidRDefault="002F4903" w:rsidP="002F4903">
      <w:pPr>
        <w:pStyle w:val="20TAQuestionNumber"/>
        <w:ind w:left="709" w:hanging="709"/>
      </w:pPr>
      <w:bookmarkStart w:id="27" w:name="_Ref135894893"/>
      <w:r w:rsidRPr="00D72F6A">
        <w:lastRenderedPageBreak/>
        <w:t>D</w:t>
      </w:r>
      <w:r w:rsidR="00392844">
        <w:t>escribe how you monitor the effectiveness of teams progress and work quality</w:t>
      </w:r>
      <w:r>
        <w:t>.</w:t>
      </w:r>
      <w:bookmarkEnd w:id="27"/>
    </w:p>
    <w:p w14:paraId="1D910D39" w14:textId="77777777" w:rsidR="002F4903" w:rsidRPr="00830749" w:rsidRDefault="002F4903" w:rsidP="002F49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F4903" w:rsidRPr="00830749" w14:paraId="78A68E06" w14:textId="77777777" w:rsidTr="003F6793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4FF80" w14:textId="77777777" w:rsidR="002F4903" w:rsidRPr="001C4084" w:rsidRDefault="002F4903" w:rsidP="00E87A5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A965" w14:textId="0BEB1967" w:rsidR="002F4903" w:rsidRPr="001C4084" w:rsidRDefault="002F4903" w:rsidP="00E87A5A">
            <w:pPr>
              <w:rPr>
                <w:rFonts w:ascii="Arial" w:hAnsi="Arial" w:cs="Arial"/>
                <w:sz w:val="22"/>
                <w:szCs w:val="22"/>
              </w:rPr>
            </w:pPr>
            <w:permStart w:id="423434381" w:edGrp="everyone"/>
            <w:permEnd w:id="423434381"/>
          </w:p>
        </w:tc>
        <w:permStart w:id="70067744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013DA5" w14:textId="77777777" w:rsidR="002F4903" w:rsidRPr="00533511" w:rsidRDefault="0084123A" w:rsidP="00E87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85954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49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0677449"/>
          </w:p>
        </w:tc>
      </w:tr>
    </w:tbl>
    <w:p w14:paraId="28A36707" w14:textId="77777777" w:rsidR="002F4903" w:rsidRDefault="002F4903" w:rsidP="002F4903">
      <w:pPr>
        <w:rPr>
          <w:rFonts w:ascii="Arial" w:hAnsi="Arial" w:cs="Arial"/>
          <w:sz w:val="22"/>
          <w:szCs w:val="22"/>
        </w:rPr>
      </w:pPr>
    </w:p>
    <w:p w14:paraId="7E3F0D64" w14:textId="77777777" w:rsidR="002F4903" w:rsidRDefault="002F4903" w:rsidP="002F4903">
      <w:pPr>
        <w:rPr>
          <w:rFonts w:ascii="Arial" w:hAnsi="Arial" w:cs="Arial"/>
          <w:sz w:val="22"/>
          <w:szCs w:val="22"/>
        </w:rPr>
      </w:pPr>
    </w:p>
    <w:p w14:paraId="53F1C0B2" w14:textId="275AD38E" w:rsidR="002F4903" w:rsidRPr="00830749" w:rsidRDefault="00AA3B2A" w:rsidP="002F4903">
      <w:pPr>
        <w:pStyle w:val="20TAQuestionNumber"/>
        <w:ind w:left="709" w:hanging="709"/>
      </w:pPr>
      <w:bookmarkStart w:id="28" w:name="_Ref135895539"/>
      <w:r>
        <w:t>Why should you d</w:t>
      </w:r>
      <w:r w:rsidRPr="00BF075D">
        <w:t xml:space="preserve">elegate </w:t>
      </w:r>
      <w:r w:rsidR="00FC2BC6">
        <w:t xml:space="preserve">different </w:t>
      </w:r>
      <w:r w:rsidRPr="00BF075D">
        <w:t>responsibilities to teams or team individuals</w:t>
      </w:r>
      <w:bookmarkEnd w:id="28"/>
      <w:r w:rsidR="00F81B97">
        <w:t>?</w:t>
      </w:r>
    </w:p>
    <w:p w14:paraId="7C7A40CE" w14:textId="77777777" w:rsidR="002F4903" w:rsidRPr="00830749" w:rsidRDefault="002F4903" w:rsidP="002F49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F4903" w:rsidRPr="00830749" w14:paraId="7FF5889E" w14:textId="77777777" w:rsidTr="003F6793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151E5C" w14:textId="77777777" w:rsidR="002F4903" w:rsidRPr="001C4084" w:rsidRDefault="002F4903" w:rsidP="00E87A5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B59E" w14:textId="64C72635" w:rsidR="002F4903" w:rsidRPr="001C4084" w:rsidRDefault="002F4903" w:rsidP="00E87A5A">
            <w:pPr>
              <w:rPr>
                <w:rFonts w:ascii="Arial" w:hAnsi="Arial" w:cs="Arial"/>
                <w:sz w:val="22"/>
                <w:szCs w:val="22"/>
              </w:rPr>
            </w:pPr>
            <w:permStart w:id="170352262" w:edGrp="everyone"/>
            <w:permEnd w:id="170352262"/>
          </w:p>
        </w:tc>
        <w:permStart w:id="44547913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565486" w14:textId="77777777" w:rsidR="002F4903" w:rsidRPr="00533511" w:rsidRDefault="0084123A" w:rsidP="00E87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89571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49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5479137"/>
          </w:p>
        </w:tc>
      </w:tr>
    </w:tbl>
    <w:p w14:paraId="098723FE" w14:textId="77777777" w:rsidR="002F4903" w:rsidRDefault="002F4903" w:rsidP="002F4903">
      <w:pPr>
        <w:rPr>
          <w:rFonts w:ascii="Arial" w:hAnsi="Arial" w:cs="Arial"/>
          <w:sz w:val="22"/>
          <w:szCs w:val="22"/>
        </w:rPr>
      </w:pPr>
    </w:p>
    <w:p w14:paraId="1B112089" w14:textId="77777777" w:rsidR="009073E6" w:rsidRDefault="009073E6" w:rsidP="009073E6">
      <w:pPr>
        <w:rPr>
          <w:rFonts w:ascii="Arial" w:hAnsi="Arial" w:cs="Arial"/>
          <w:sz w:val="22"/>
          <w:szCs w:val="22"/>
        </w:rPr>
      </w:pPr>
    </w:p>
    <w:p w14:paraId="7B19F7A4" w14:textId="5342C4C8" w:rsidR="009073E6" w:rsidRPr="00830749" w:rsidRDefault="009073E6" w:rsidP="009073E6">
      <w:pPr>
        <w:pStyle w:val="20TAQuestionNumber"/>
        <w:ind w:left="709" w:hanging="709"/>
      </w:pPr>
      <w:bookmarkStart w:id="29" w:name="_Ref135896416"/>
      <w:r>
        <w:lastRenderedPageBreak/>
        <w:t>Discuss how you monitor an apprentice or a worker in order to organise any training needs.</w:t>
      </w:r>
      <w:bookmarkEnd w:id="29"/>
    </w:p>
    <w:p w14:paraId="2E3E408C" w14:textId="77777777" w:rsidR="009073E6" w:rsidRPr="00830749" w:rsidRDefault="009073E6" w:rsidP="009073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073E6" w:rsidRPr="00830749" w14:paraId="07D19027" w14:textId="77777777" w:rsidTr="003F6793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3EF8FA" w14:textId="77777777" w:rsidR="009073E6" w:rsidRPr="001C4084" w:rsidRDefault="009073E6" w:rsidP="00E87A5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588C" w14:textId="7B1AB905" w:rsidR="009073E6" w:rsidRPr="001C4084" w:rsidRDefault="009073E6" w:rsidP="00E87A5A">
            <w:pPr>
              <w:rPr>
                <w:rFonts w:ascii="Arial" w:hAnsi="Arial" w:cs="Arial"/>
                <w:sz w:val="22"/>
                <w:szCs w:val="22"/>
              </w:rPr>
            </w:pPr>
            <w:permStart w:id="781413917" w:edGrp="everyone"/>
            <w:permEnd w:id="781413917"/>
          </w:p>
        </w:tc>
        <w:permStart w:id="15422847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BE8DF" w14:textId="77777777" w:rsidR="009073E6" w:rsidRPr="00533511" w:rsidRDefault="0084123A" w:rsidP="00E87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8199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073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2284787"/>
          </w:p>
        </w:tc>
      </w:tr>
    </w:tbl>
    <w:p w14:paraId="0D93D32E" w14:textId="77777777" w:rsidR="009073E6" w:rsidRDefault="009073E6" w:rsidP="009073E6">
      <w:pPr>
        <w:rPr>
          <w:rFonts w:ascii="Arial" w:hAnsi="Arial" w:cs="Arial"/>
          <w:sz w:val="22"/>
          <w:szCs w:val="22"/>
        </w:rPr>
      </w:pPr>
    </w:p>
    <w:p w14:paraId="526DC8AD" w14:textId="77777777" w:rsidR="00C02FA3" w:rsidRDefault="00C02FA3" w:rsidP="00C02FA3">
      <w:pPr>
        <w:rPr>
          <w:rFonts w:ascii="Arial" w:hAnsi="Arial" w:cs="Arial"/>
          <w:sz w:val="22"/>
          <w:szCs w:val="22"/>
        </w:rPr>
      </w:pPr>
    </w:p>
    <w:p w14:paraId="58B8708F" w14:textId="0040434A" w:rsidR="00C02FA3" w:rsidRPr="00830749" w:rsidRDefault="00C02FA3" w:rsidP="00C02FA3">
      <w:pPr>
        <w:pStyle w:val="20TAQuestionNumber"/>
        <w:ind w:left="709" w:hanging="709"/>
      </w:pPr>
      <w:bookmarkStart w:id="30" w:name="_Ref135897764"/>
      <w:r>
        <w:t>What are KPIs and how can you use them with team members</w:t>
      </w:r>
      <w:bookmarkEnd w:id="30"/>
      <w:r w:rsidR="00F81B97">
        <w:t>?</w:t>
      </w:r>
    </w:p>
    <w:p w14:paraId="36C30461" w14:textId="77777777" w:rsidR="00C02FA3" w:rsidRPr="00830749" w:rsidRDefault="00C02FA3" w:rsidP="00C02FA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2FA3" w:rsidRPr="00830749" w14:paraId="6F03168C" w14:textId="77777777" w:rsidTr="003F6793">
        <w:trPr>
          <w:trHeight w:val="674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8BBC53" w14:textId="77777777" w:rsidR="00C02FA3" w:rsidRPr="001C4084" w:rsidRDefault="00C02FA3" w:rsidP="00E87A5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BA1B" w14:textId="67AC2933" w:rsidR="00C02FA3" w:rsidRPr="001C4084" w:rsidRDefault="00C02FA3" w:rsidP="00E87A5A">
            <w:pPr>
              <w:rPr>
                <w:rFonts w:ascii="Arial" w:hAnsi="Arial" w:cs="Arial"/>
                <w:sz w:val="22"/>
                <w:szCs w:val="22"/>
              </w:rPr>
            </w:pPr>
            <w:permStart w:id="1686730949" w:edGrp="everyone"/>
            <w:permEnd w:id="1686730949"/>
          </w:p>
        </w:tc>
        <w:permStart w:id="12691150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2484B0" w14:textId="77777777" w:rsidR="00C02FA3" w:rsidRPr="00533511" w:rsidRDefault="0084123A" w:rsidP="00E87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49285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FA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69115060"/>
          </w:p>
        </w:tc>
      </w:tr>
    </w:tbl>
    <w:p w14:paraId="40C1B2BA" w14:textId="77777777" w:rsidR="00B63231" w:rsidRDefault="00B63231" w:rsidP="00B115D7">
      <w:pPr>
        <w:rPr>
          <w:rFonts w:ascii="Arial" w:hAnsi="Arial" w:cs="Arial"/>
          <w:sz w:val="22"/>
          <w:szCs w:val="22"/>
        </w:rPr>
      </w:pPr>
    </w:p>
    <w:p w14:paraId="5C21CAAE" w14:textId="77777777" w:rsidR="00B63231" w:rsidRDefault="00B63231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125F2BF4" w:rsidR="00787509" w:rsidRPr="004932A4" w:rsidRDefault="0084123A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3231">
            <w:rPr>
              <w:szCs w:val="32"/>
            </w:rPr>
            <w:t>CPCCBC4052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194CE71C" w:rsidR="00787509" w:rsidRDefault="0084123A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3231">
            <w:rPr>
              <w:szCs w:val="32"/>
            </w:rPr>
            <w:t>Lead and manage teams in the building and construction industry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3318B0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39537831" w:edGrp="everyone"/>
            <w:permEnd w:id="739537831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544BA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544BA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544BA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27120DDF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A04C4" w:rsidRPr="00BA4D9F" w14:paraId="69B38B92" w14:textId="77777777" w:rsidTr="00687E3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055E15D" w14:textId="77777777" w:rsidR="002A04C4" w:rsidRPr="00750D30" w:rsidRDefault="002A04C4" w:rsidP="00687E33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2A04C4" w:rsidRPr="00BA4D9F" w14:paraId="750B4BEC" w14:textId="77777777" w:rsidTr="00687E3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FE4844" w14:textId="77777777" w:rsidR="002A04C4" w:rsidRPr="00DE303D" w:rsidRDefault="002A04C4" w:rsidP="00687E33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1272594" w14:textId="77777777" w:rsidR="002A04C4" w:rsidRPr="00DE303D" w:rsidRDefault="002A04C4" w:rsidP="002A04C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5D9868B" w14:textId="77777777" w:rsidR="002A04C4" w:rsidRPr="00750D30" w:rsidRDefault="002A04C4" w:rsidP="002A04C4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2A04C4" w:rsidRPr="00BA4D9F" w14:paraId="5AD8F46A" w14:textId="77777777" w:rsidTr="00687E33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6C9D3C" w14:textId="77777777" w:rsidR="002A04C4" w:rsidRPr="0089432B" w:rsidRDefault="002A04C4" w:rsidP="00687E33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47468198" w:edGrp="everyone"/>
            <w:permEnd w:id="47468198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544BA3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1" w:name="_Ref35349341"/>
          </w:p>
        </w:tc>
        <w:bookmarkEnd w:id="31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14C49713" w14:textId="77777777" w:rsidR="00087A27" w:rsidRDefault="0055285C" w:rsidP="0055285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Research the consequences for employees who fail to follow WHS laws. </w:t>
            </w:r>
          </w:p>
          <w:p w14:paraId="14C8780A" w14:textId="77777777" w:rsidR="00087A27" w:rsidRDefault="00087A27" w:rsidP="00087A27">
            <w:pPr>
              <w:pStyle w:val="ListParagraph"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</w:t>
            </w:r>
            <w:r w:rsidR="0055285C" w:rsidRPr="00087A27">
              <w:rPr>
                <w:rFonts w:ascii="Arial" w:hAnsi="Arial" w:cs="Arial"/>
                <w:sz w:val="22"/>
              </w:rPr>
              <w:t xml:space="preserve">rovide a link to your source </w:t>
            </w:r>
          </w:p>
          <w:p w14:paraId="589585E2" w14:textId="0677A896" w:rsidR="00087A27" w:rsidRDefault="00087A27" w:rsidP="00087A27">
            <w:pPr>
              <w:pStyle w:val="ListParagraph"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a summary of information sourced</w:t>
            </w:r>
          </w:p>
          <w:p w14:paraId="7FC22B20" w14:textId="653A223A" w:rsidR="00920F6C" w:rsidRPr="00087A27" w:rsidRDefault="00087A27" w:rsidP="00087A27">
            <w:pPr>
              <w:pStyle w:val="ListParagraph"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</w:t>
            </w:r>
            <w:r w:rsidR="0055285C" w:rsidRPr="00087A27">
              <w:rPr>
                <w:rFonts w:ascii="Arial" w:hAnsi="Arial" w:cs="Arial"/>
                <w:sz w:val="22"/>
              </w:rPr>
              <w:t>rovide an example if possible.</w:t>
            </w:r>
          </w:p>
          <w:p w14:paraId="57A2C60A" w14:textId="5EF6ADCB" w:rsidR="0055285C" w:rsidRPr="0055285C" w:rsidRDefault="0055285C" w:rsidP="0055285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156CB89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087A27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09AD14A8" w:rsidR="00920F6C" w:rsidRPr="00087A27" w:rsidRDefault="00087A27" w:rsidP="00087A27">
            <w:pPr>
              <w:pStyle w:val="ListParagraph"/>
              <w:keepNext/>
              <w:numPr>
                <w:ilvl w:val="0"/>
                <w:numId w:val="44"/>
              </w:numPr>
              <w:jc w:val="left"/>
              <w:rPr>
                <w:rFonts w:ascii="Arial" w:hAnsi="Arial" w:cs="Arial"/>
                <w:sz w:val="22"/>
              </w:rPr>
            </w:pPr>
            <w:r w:rsidRPr="00087A27">
              <w:rPr>
                <w:rFonts w:ascii="Arial" w:hAnsi="Arial" w:cs="Arial"/>
                <w:b/>
                <w:sz w:val="22"/>
              </w:rPr>
              <w:t>Provide a link to your source</w:t>
            </w:r>
          </w:p>
        </w:tc>
      </w:tr>
      <w:tr w:rsidR="00920F6C" w:rsidRPr="002A04C4" w14:paraId="548924B0" w14:textId="77777777" w:rsidTr="00087A27">
        <w:trPr>
          <w:trHeight w:val="1417"/>
        </w:trPr>
        <w:tc>
          <w:tcPr>
            <w:tcW w:w="9016" w:type="dxa"/>
          </w:tcPr>
          <w:p w14:paraId="6D258C6D" w14:textId="77777777" w:rsidR="00920F6C" w:rsidRPr="002A04C4" w:rsidRDefault="00920F6C" w:rsidP="002A04C4">
            <w:pPr>
              <w:rPr>
                <w:rFonts w:ascii="Arial" w:hAnsi="Arial" w:cs="Arial"/>
                <w:sz w:val="22"/>
              </w:rPr>
            </w:pPr>
            <w:permStart w:id="1557618012" w:edGrp="everyone"/>
            <w:permEnd w:id="1557618012"/>
          </w:p>
        </w:tc>
      </w:tr>
      <w:tr w:rsidR="00920F6C" w:rsidRPr="00087A27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3C9F09D8" w:rsidR="00920F6C" w:rsidRPr="00087A27" w:rsidRDefault="00087A27" w:rsidP="00087A27">
            <w:pPr>
              <w:pStyle w:val="ListParagraph"/>
              <w:keepNext/>
              <w:numPr>
                <w:ilvl w:val="0"/>
                <w:numId w:val="4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087A27">
              <w:rPr>
                <w:rFonts w:ascii="Arial" w:hAnsi="Arial" w:cs="Arial"/>
                <w:b/>
                <w:sz w:val="22"/>
              </w:rPr>
              <w:t>Provide a summary of information sourced</w:t>
            </w:r>
          </w:p>
        </w:tc>
      </w:tr>
      <w:tr w:rsidR="00920F6C" w:rsidRPr="002A04C4" w14:paraId="7E011A3B" w14:textId="77777777" w:rsidTr="00087A27">
        <w:trPr>
          <w:trHeight w:val="2608"/>
        </w:trPr>
        <w:tc>
          <w:tcPr>
            <w:tcW w:w="9016" w:type="dxa"/>
          </w:tcPr>
          <w:p w14:paraId="495FDF2A" w14:textId="77777777" w:rsidR="00920F6C" w:rsidRPr="002A04C4" w:rsidRDefault="00920F6C" w:rsidP="002A04C4">
            <w:pPr>
              <w:rPr>
                <w:rFonts w:ascii="Arial" w:hAnsi="Arial" w:cs="Arial"/>
                <w:sz w:val="22"/>
              </w:rPr>
            </w:pPr>
            <w:permStart w:id="1342390347" w:edGrp="everyone"/>
            <w:permEnd w:id="1342390347"/>
          </w:p>
        </w:tc>
      </w:tr>
      <w:tr w:rsidR="00920F6C" w:rsidRPr="00087A27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2C933EB0" w:rsidR="00920F6C" w:rsidRPr="00087A27" w:rsidRDefault="00087A27" w:rsidP="00087A27">
            <w:pPr>
              <w:pStyle w:val="ListParagraph"/>
              <w:keepNext/>
              <w:numPr>
                <w:ilvl w:val="0"/>
                <w:numId w:val="46"/>
              </w:numPr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087A27">
              <w:rPr>
                <w:rFonts w:ascii="Arial" w:hAnsi="Arial" w:cs="Arial"/>
                <w:b/>
                <w:bCs/>
                <w:iCs/>
                <w:sz w:val="22"/>
              </w:rPr>
              <w:t>Provide an example if possible</w:t>
            </w:r>
          </w:p>
        </w:tc>
      </w:tr>
      <w:tr w:rsidR="00920F6C" w:rsidRPr="002A04C4" w14:paraId="40233D7C" w14:textId="77777777" w:rsidTr="00087A27">
        <w:trPr>
          <w:trHeight w:val="2608"/>
        </w:trPr>
        <w:tc>
          <w:tcPr>
            <w:tcW w:w="9016" w:type="dxa"/>
          </w:tcPr>
          <w:p w14:paraId="294466A9" w14:textId="77777777" w:rsidR="00920F6C" w:rsidRPr="002A04C4" w:rsidRDefault="00920F6C" w:rsidP="002A04C4">
            <w:pPr>
              <w:rPr>
                <w:rFonts w:ascii="Arial" w:hAnsi="Arial" w:cs="Arial"/>
                <w:sz w:val="22"/>
              </w:rPr>
            </w:pPr>
            <w:permStart w:id="1678117023" w:edGrp="everyone"/>
            <w:permEnd w:id="1678117023"/>
          </w:p>
        </w:tc>
      </w:tr>
    </w:tbl>
    <w:p w14:paraId="22FA9198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4ABCF651" w14:textId="77777777" w:rsidR="00920F6C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32AE6D60" w14:textId="77777777" w:rsidR="00087A27" w:rsidRPr="00DD1A2A" w:rsidRDefault="00087A27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708"/>
      </w:tblGrid>
      <w:tr w:rsidR="00920F6C" w:rsidRPr="00830749" w14:paraId="7BC861BE" w14:textId="77777777" w:rsidTr="003318B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765893E0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69279512" w:edGrp="everyone"/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84123A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9279512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2E61FF3" w:rsidR="004E699E" w:rsidRPr="004932A4" w:rsidRDefault="0084123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3231">
            <w:rPr>
              <w:szCs w:val="32"/>
            </w:rPr>
            <w:t>CPCCBC4052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A958B2E" w:rsidR="004E699E" w:rsidRDefault="0084123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3231">
            <w:rPr>
              <w:szCs w:val="32"/>
            </w:rPr>
            <w:t>Lead and manage teams in the building and construction industry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3318B0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02045882" w:edGrp="everyone"/>
            <w:permEnd w:id="160204588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37E8F3B9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44BA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44BA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44BA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44BA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44B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44BA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44BA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9"/>
        <w:gridCol w:w="1348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256191">
        <w:trPr>
          <w:trHeight w:val="217"/>
          <w:jc w:val="center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4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256191">
        <w:trPr>
          <w:cantSplit/>
          <w:jc w:val="center"/>
        </w:trPr>
        <w:tc>
          <w:tcPr>
            <w:tcW w:w="1189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48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2A04C4" w:rsidRPr="004932A4" w14:paraId="33EE888A" w14:textId="77777777" w:rsidTr="00256191">
        <w:trPr>
          <w:cantSplit/>
          <w:jc w:val="center"/>
        </w:trPr>
        <w:tc>
          <w:tcPr>
            <w:tcW w:w="1189" w:type="dxa"/>
            <w:tcBorders>
              <w:top w:val="single" w:sz="4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4D9002" w14:textId="7F8C222B" w:rsidR="002A04C4" w:rsidRPr="00B63231" w:rsidRDefault="002A04C4" w:rsidP="002A04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3231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394527694" w:edGrp="everyone"/>
        <w:tc>
          <w:tcPr>
            <w:tcW w:w="1348" w:type="dxa"/>
            <w:tcBorders>
              <w:top w:val="single" w:sz="4" w:space="0" w:color="auto"/>
            </w:tcBorders>
            <w:vAlign w:val="center"/>
          </w:tcPr>
          <w:p w14:paraId="013F31AB" w14:textId="66757505" w:rsidR="002A04C4" w:rsidRPr="00906AB7" w:rsidRDefault="0084123A" w:rsidP="002A04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2A04C4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394527694"/>
          </w:p>
        </w:tc>
        <w:permStart w:id="28797335" w:edGrp="everyone"/>
        <w:tc>
          <w:tcPr>
            <w:tcW w:w="1417" w:type="dxa"/>
            <w:vAlign w:val="center"/>
          </w:tcPr>
          <w:p w14:paraId="424C2895" w14:textId="77777777" w:rsidR="002A04C4" w:rsidRPr="00906AB7" w:rsidRDefault="0084123A" w:rsidP="002A04C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8797335"/>
            <w:r w:rsidR="002A04C4"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A04C4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2052615621" w:edGrp="everyone"/>
          <w:p w14:paraId="2E502A3F" w14:textId="7EBDAA93" w:rsidR="002A04C4" w:rsidRPr="00A44CB5" w:rsidRDefault="0084123A" w:rsidP="002A04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50715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52615621"/>
            <w:r w:rsidR="002A04C4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521" w:type="dxa"/>
            <w:vAlign w:val="center"/>
          </w:tcPr>
          <w:p w14:paraId="413EA5E3" w14:textId="77777777" w:rsidR="002A04C4" w:rsidRPr="00A44CB5" w:rsidRDefault="002A04C4" w:rsidP="002A04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37070429" w:edGrp="everyone"/>
            <w:permEnd w:id="2137070429"/>
          </w:p>
        </w:tc>
        <w:permStart w:id="740887129" w:edGrp="everyone"/>
        <w:tc>
          <w:tcPr>
            <w:tcW w:w="1287" w:type="dxa"/>
            <w:vAlign w:val="center"/>
          </w:tcPr>
          <w:p w14:paraId="70611D39" w14:textId="557999DC" w:rsidR="002A04C4" w:rsidRPr="00533511" w:rsidRDefault="0084123A" w:rsidP="002A04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40887129"/>
          </w:p>
        </w:tc>
        <w:permStart w:id="2116309754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7F1C846E" w:rsidR="002A04C4" w:rsidRPr="00533511" w:rsidRDefault="0084123A" w:rsidP="002A04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16309754"/>
          </w:p>
        </w:tc>
      </w:tr>
      <w:tr w:rsidR="002A04C4" w:rsidRPr="004932A4" w14:paraId="4C05266E" w14:textId="77777777" w:rsidTr="00256191">
        <w:trPr>
          <w:cantSplit/>
          <w:trHeight w:val="313"/>
          <w:jc w:val="center"/>
        </w:trPr>
        <w:tc>
          <w:tcPr>
            <w:tcW w:w="1189" w:type="dxa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836AA5" w14:textId="3E07D3EB" w:rsidR="002A04C4" w:rsidRPr="00B63231" w:rsidRDefault="002A04C4" w:rsidP="002A04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3231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779055849" w:edGrp="everyone"/>
        <w:tc>
          <w:tcPr>
            <w:tcW w:w="1348" w:type="dxa"/>
            <w:vAlign w:val="center"/>
          </w:tcPr>
          <w:p w14:paraId="60F8D96B" w14:textId="144D6BC7" w:rsidR="002A04C4" w:rsidRPr="00906AB7" w:rsidRDefault="0084123A" w:rsidP="002A04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6467289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2A04C4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779055849"/>
          </w:p>
        </w:tc>
        <w:permStart w:id="1319513679" w:edGrp="everyone"/>
        <w:tc>
          <w:tcPr>
            <w:tcW w:w="1417" w:type="dxa"/>
            <w:vAlign w:val="center"/>
          </w:tcPr>
          <w:p w14:paraId="2B2570CD" w14:textId="77777777" w:rsidR="002A04C4" w:rsidRPr="00906AB7" w:rsidRDefault="0084123A" w:rsidP="002A04C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505866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319513679"/>
            <w:r w:rsidR="002A04C4"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A04C4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601273579" w:edGrp="everyone"/>
          <w:p w14:paraId="208A2BC4" w14:textId="566538F2" w:rsidR="002A04C4" w:rsidRPr="00162AE6" w:rsidRDefault="0084123A" w:rsidP="002A04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980750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01273579"/>
            <w:r w:rsidR="002A04C4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521" w:type="dxa"/>
            <w:vAlign w:val="center"/>
          </w:tcPr>
          <w:p w14:paraId="3B1B0C2F" w14:textId="77777777" w:rsidR="002A04C4" w:rsidRPr="00162AE6" w:rsidRDefault="002A04C4" w:rsidP="002A04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37504562" w:edGrp="everyone"/>
            <w:permEnd w:id="1537504562"/>
          </w:p>
        </w:tc>
        <w:permStart w:id="1044192292" w:edGrp="everyone"/>
        <w:tc>
          <w:tcPr>
            <w:tcW w:w="1287" w:type="dxa"/>
            <w:vAlign w:val="center"/>
          </w:tcPr>
          <w:p w14:paraId="45B9BC0E" w14:textId="7C0B6E7D" w:rsidR="002A04C4" w:rsidRPr="00533511" w:rsidRDefault="0084123A" w:rsidP="002A04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0266775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44192292"/>
          </w:p>
        </w:tc>
        <w:permStart w:id="122115394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105A03A9" w:rsidR="002A04C4" w:rsidRPr="00533511" w:rsidRDefault="0084123A" w:rsidP="002A04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6282840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221153949"/>
          </w:p>
        </w:tc>
      </w:tr>
      <w:tr w:rsidR="002A04C4" w:rsidRPr="004932A4" w14:paraId="24966AFE" w14:textId="77777777" w:rsidTr="00256191">
        <w:trPr>
          <w:cantSplit/>
          <w:trHeight w:val="454"/>
          <w:jc w:val="center"/>
        </w:trPr>
        <w:tc>
          <w:tcPr>
            <w:tcW w:w="1189" w:type="dxa"/>
            <w:tcBorders>
              <w:left w:val="single" w:sz="12" w:space="0" w:color="auto"/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DF56B6" w14:textId="1D2E41A6" w:rsidR="002A04C4" w:rsidRPr="00B63231" w:rsidRDefault="002A04C4" w:rsidP="002A04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3231">
              <w:rPr>
                <w:rFonts w:ascii="Arial" w:hAnsi="Arial" w:cs="Arial"/>
                <w:sz w:val="19"/>
                <w:szCs w:val="19"/>
              </w:rPr>
              <w:t xml:space="preserve">Task 1 (Occasion </w:t>
            </w:r>
            <w:r>
              <w:rPr>
                <w:rFonts w:ascii="Arial" w:hAnsi="Arial" w:cs="Arial"/>
                <w:sz w:val="19"/>
                <w:szCs w:val="19"/>
              </w:rPr>
              <w:t>3</w:t>
            </w:r>
            <w:r w:rsidRPr="00B63231">
              <w:rPr>
                <w:rFonts w:ascii="Arial" w:hAnsi="Arial" w:cs="Arial"/>
                <w:sz w:val="19"/>
                <w:szCs w:val="19"/>
              </w:rPr>
              <w:t>)</w:t>
            </w:r>
          </w:p>
        </w:tc>
        <w:permStart w:id="1341348374" w:edGrp="everyone"/>
        <w:tc>
          <w:tcPr>
            <w:tcW w:w="1348" w:type="dxa"/>
            <w:tcBorders>
              <w:bottom w:val="single" w:sz="12" w:space="0" w:color="auto"/>
            </w:tcBorders>
            <w:vAlign w:val="center"/>
          </w:tcPr>
          <w:p w14:paraId="7CA02DEA" w14:textId="6ED831EB" w:rsidR="002A04C4" w:rsidRPr="00906AB7" w:rsidRDefault="0084123A" w:rsidP="002A04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5522597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2A04C4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341348374"/>
          </w:p>
        </w:tc>
        <w:permStart w:id="763117135" w:edGrp="everyone"/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7DD83E5F" w14:textId="77777777" w:rsidR="002A04C4" w:rsidRPr="00906AB7" w:rsidRDefault="0084123A" w:rsidP="002A04C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616621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63117135"/>
            <w:r w:rsidR="002A04C4"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A04C4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983585788" w:edGrp="everyone"/>
          <w:p w14:paraId="5D4A5B61" w14:textId="6BDDCF4D" w:rsidR="002A04C4" w:rsidRPr="006C5BB4" w:rsidRDefault="0084123A" w:rsidP="002A04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43783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983585788"/>
            <w:r w:rsidR="002A04C4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521" w:type="dxa"/>
            <w:tcBorders>
              <w:bottom w:val="single" w:sz="12" w:space="0" w:color="auto"/>
            </w:tcBorders>
            <w:vAlign w:val="center"/>
          </w:tcPr>
          <w:p w14:paraId="32C8A56B" w14:textId="77777777" w:rsidR="002A04C4" w:rsidRPr="006C5BB4" w:rsidRDefault="002A04C4" w:rsidP="002A04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98885512" w:edGrp="everyone"/>
            <w:permEnd w:id="1398885512"/>
          </w:p>
        </w:tc>
        <w:permStart w:id="1897336631" w:edGrp="everyone"/>
        <w:tc>
          <w:tcPr>
            <w:tcW w:w="1287" w:type="dxa"/>
            <w:tcBorders>
              <w:bottom w:val="single" w:sz="12" w:space="0" w:color="auto"/>
            </w:tcBorders>
            <w:vAlign w:val="center"/>
          </w:tcPr>
          <w:p w14:paraId="280E5B27" w14:textId="50F4C41F" w:rsidR="002A04C4" w:rsidRPr="00533511" w:rsidRDefault="0084123A" w:rsidP="002A04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28673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897336631"/>
          </w:p>
        </w:tc>
        <w:permStart w:id="1447327603" w:edGrp="everyone"/>
        <w:tc>
          <w:tcPr>
            <w:tcW w:w="128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CBA56F" w14:textId="290B047E" w:rsidR="002A04C4" w:rsidRPr="00533511" w:rsidRDefault="0084123A" w:rsidP="002A04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395717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4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47327603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4755" w:rsidRPr="00C92642" w14:paraId="0C91DAA6" w14:textId="77777777" w:rsidTr="00687E3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A8CF4A2" w14:textId="77777777" w:rsidR="00C94755" w:rsidRPr="00DE303D" w:rsidRDefault="00C94755" w:rsidP="00687E33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C94755" w:rsidRPr="00C92642" w14:paraId="262F9952" w14:textId="77777777" w:rsidTr="00687E3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7DC614" w14:textId="77777777" w:rsidR="00C94755" w:rsidRPr="00DE303D" w:rsidRDefault="00C94755" w:rsidP="00687E33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3E24DAD0" w14:textId="77777777" w:rsidR="00C94755" w:rsidRPr="00DE303D" w:rsidRDefault="00C94755" w:rsidP="00C9475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26EB2678" w14:textId="77777777" w:rsidR="00C94755" w:rsidRPr="00DE303D" w:rsidRDefault="00C94755" w:rsidP="00C9475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C94755" w:rsidRPr="00BA4D9F" w14:paraId="7093FAC9" w14:textId="77777777" w:rsidTr="00687E33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199C75" w14:textId="77777777" w:rsidR="00C94755" w:rsidRPr="005F7334" w:rsidRDefault="00C94755" w:rsidP="00687E33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302145722" w:edGrp="everyone"/>
            <w:permEnd w:id="302145722"/>
          </w:p>
        </w:tc>
      </w:tr>
    </w:tbl>
    <w:p w14:paraId="34F0A42A" w14:textId="77777777" w:rsidR="00C94755" w:rsidRDefault="00C94755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8385"/>
      </w:tblGrid>
      <w:tr w:rsidR="00E6168D" w:rsidRPr="00E02602" w14:paraId="788D9B59" w14:textId="34CD404B" w:rsidTr="00794982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8677F8D" w:rsidR="00E6168D" w:rsidRPr="00E02602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permStart w:id="1048129003" w:edGrp="everyone"/>
      <w:tr w:rsidR="00E02602" w:rsidRPr="00E02602" w14:paraId="63646E18" w14:textId="77777777" w:rsidTr="00794982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1EFA6049" w14:textId="77777777" w:rsidR="00E02602" w:rsidRPr="00E02602" w:rsidRDefault="0084123A" w:rsidP="00E0260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048129003"/>
            <w:r w:rsidR="00E02602" w:rsidRPr="00E02602">
              <w:rPr>
                <w:rFonts w:ascii="Arial" w:hAnsi="Arial" w:cs="Arial"/>
                <w:szCs w:val="18"/>
              </w:rPr>
              <w:t xml:space="preserve"> </w:t>
            </w:r>
            <w:r w:rsidR="00E02602" w:rsidRPr="00E02602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778678047" w:edGrp="everyone"/>
          <w:p w14:paraId="788D64E4" w14:textId="064C96CE" w:rsidR="00E02602" w:rsidRPr="00E02602" w:rsidRDefault="0084123A" w:rsidP="00E02602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778678047"/>
            <w:r w:rsidR="00E02602" w:rsidRPr="00E02602">
              <w:rPr>
                <w:rFonts w:ascii="Arial" w:hAnsi="Arial" w:cs="Arial"/>
                <w:szCs w:val="18"/>
              </w:rPr>
              <w:t xml:space="preserve"> </w:t>
            </w:r>
            <w:r w:rsidR="00E02602" w:rsidRPr="00E02602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66921214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69212148"/>
            <w:r w:rsidR="00E02602" w:rsidRPr="00E02602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24618194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46181942"/>
            <w:r w:rsidR="00E02602" w:rsidRPr="00E02602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E02602" w:rsidRPr="00E02602" w14:paraId="52227B5E" w14:textId="3EB974F1" w:rsidTr="00256191">
        <w:trPr>
          <w:trHeight w:val="75"/>
        </w:trPr>
        <w:tc>
          <w:tcPr>
            <w:tcW w:w="6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E02602" w:rsidRPr="00E02602" w:rsidRDefault="00E02602" w:rsidP="00E0260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02602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E02602" w:rsidRPr="00E02602" w:rsidRDefault="00E02602" w:rsidP="00E0260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02602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E02602" w:rsidRPr="00E02602" w14:paraId="2835A828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F2DA555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_Ref135902482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_Ref135902487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0A192C6E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 xml:space="preserve">Specify work team participant is leading and managing: </w:t>
            </w:r>
          </w:p>
          <w:p w14:paraId="0D9BAC82" w14:textId="42C1A3CF" w:rsidR="00E02602" w:rsidRPr="00E02602" w:rsidRDefault="00E02602" w:rsidP="00E02602">
            <w:pPr>
              <w:pStyle w:val="38PASBenchmark"/>
              <w:rPr>
                <w:vanish w:val="0"/>
              </w:rPr>
            </w:pPr>
            <w:permStart w:id="923033090" w:edGrp="everyone"/>
            <w:permEnd w:id="923033090"/>
          </w:p>
        </w:tc>
      </w:tr>
      <w:tr w:rsidR="00E02602" w:rsidRPr="00E02602" w14:paraId="21003710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A0BED3" w14:textId="179078D4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_Ref135902540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4E79B9" w14:textId="605046B1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project timeframes and stages of construction were determined:</w:t>
            </w:r>
          </w:p>
          <w:p w14:paraId="30C56D56" w14:textId="3FA1A307" w:rsidR="00E02602" w:rsidRPr="00E02602" w:rsidRDefault="00E02602" w:rsidP="00E02602">
            <w:pPr>
              <w:pStyle w:val="38PASBenchmark"/>
              <w:rPr>
                <w:vanish w:val="0"/>
              </w:rPr>
            </w:pPr>
            <w:permStart w:id="1713308243" w:edGrp="everyone"/>
            <w:permEnd w:id="1713308243"/>
          </w:p>
        </w:tc>
      </w:tr>
      <w:tr w:rsidR="00E02602" w:rsidRPr="00E02602" w14:paraId="1205DF4C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1A1CFA" w14:textId="5A9FBD70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_Ref135905568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1.3J.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839778" w14:textId="5E0C4F81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HR documents read and recorded relating to the team and members:</w:t>
            </w:r>
          </w:p>
          <w:p w14:paraId="05D68701" w14:textId="0670680D" w:rsidR="00E02602" w:rsidRPr="00E02602" w:rsidRDefault="00E02602" w:rsidP="00E02602">
            <w:pPr>
              <w:pStyle w:val="38PASBenchmark"/>
              <w:rPr>
                <w:vanish w:val="0"/>
              </w:rPr>
            </w:pPr>
            <w:permStart w:id="1889276444" w:edGrp="everyone"/>
            <w:permEnd w:id="1889276444"/>
          </w:p>
        </w:tc>
      </w:tr>
      <w:tr w:rsidR="00E02602" w:rsidRPr="00E02602" w14:paraId="08387CCC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54275A" w14:textId="465F2625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_Ref135902750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_Ref135905289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_Ref135905295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1.3I.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878F4A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team roles, responsibilities and accountabilities were communicated to teams and individuals:</w:t>
            </w:r>
          </w:p>
          <w:p w14:paraId="657658C5" w14:textId="27056FA8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62159948" w:edGrp="everyone"/>
            <w:permEnd w:id="1862159948"/>
          </w:p>
        </w:tc>
      </w:tr>
      <w:tr w:rsidR="00E02602" w:rsidRPr="00E02602" w14:paraId="224D5AA0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6274B3" w14:textId="4E3997E1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_Ref135903045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_Ref135905280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_Ref135905568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1.3J.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66A425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communication systems developed to track team outcomes, progress, specific requirements and delays.</w:t>
            </w:r>
          </w:p>
          <w:p w14:paraId="2723C51B" w14:textId="7A39400C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8298872" w:edGrp="everyone"/>
            <w:permEnd w:id="138298872"/>
          </w:p>
        </w:tc>
      </w:tr>
      <w:tr w:rsidR="00E02602" w:rsidRPr="00E02602" w14:paraId="47B71102" w14:textId="77777777" w:rsidTr="00256191">
        <w:trPr>
          <w:trHeight w:val="1020"/>
        </w:trPr>
        <w:tc>
          <w:tcPr>
            <w:tcW w:w="6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C9A8059" w14:textId="1BFE03D6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_Ref135903198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_Ref135903200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A8FEB8C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safety requirements applicable to team were implemented and managed.</w:t>
            </w:r>
          </w:p>
          <w:p w14:paraId="1E3A901B" w14:textId="49CFAE5A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69796883" w:edGrp="everyone"/>
            <w:permEnd w:id="1469796883"/>
          </w:p>
        </w:tc>
      </w:tr>
      <w:tr w:rsidR="00E02602" w:rsidRPr="00E02602" w14:paraId="11B7C4B1" w14:textId="77777777" w:rsidTr="00256191">
        <w:trPr>
          <w:trHeight w:val="1020"/>
        </w:trPr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145237" w14:textId="6226A085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_Ref135904040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65A1CF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diversities identified within teams:</w:t>
            </w:r>
          </w:p>
          <w:p w14:paraId="07A2F5AE" w14:textId="2200059E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82142444" w:edGrp="everyone"/>
            <w:permEnd w:id="1682142444"/>
          </w:p>
        </w:tc>
      </w:tr>
      <w:tr w:rsidR="00E02602" w:rsidRPr="00E02602" w14:paraId="14E919EE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0181C8" w14:textId="164A9351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_Ref135904040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2E22A2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communications were managed with, and between diverse groups:</w:t>
            </w:r>
          </w:p>
          <w:p w14:paraId="1EDCBA70" w14:textId="4C44A4BF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114027371" w:edGrp="everyone"/>
            <w:permEnd w:id="2114027371"/>
          </w:p>
        </w:tc>
      </w:tr>
      <w:tr w:rsidR="00E02602" w:rsidRPr="00E02602" w14:paraId="34BE820A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CDBBF8" w14:textId="092C541A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_Ref135904464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_Ref135904467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1.2F.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_Ref135904477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_Ref135905405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693D95" w14:textId="472555C8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support negotiated in consultation and provided to teams/ members experiencing difficulties.</w:t>
            </w:r>
          </w:p>
          <w:p w14:paraId="62B0D3E9" w14:textId="1A1CDA1D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788759361" w:edGrp="everyone"/>
            <w:permEnd w:id="1788759361"/>
          </w:p>
        </w:tc>
      </w:tr>
      <w:tr w:rsidR="00E02602" w:rsidRPr="00E02602" w14:paraId="69CC820D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8F7ECC" w14:textId="01965008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_Ref135904763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_Ref135905493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C92431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potential conflict within work teams identified and resolved:</w:t>
            </w:r>
          </w:p>
          <w:p w14:paraId="1AFFFE53" w14:textId="2C8179AA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028340340" w:edGrp="everyone"/>
            <w:permEnd w:id="1028340340"/>
            <w:r w:rsidRPr="00E02602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</w:tc>
      </w:tr>
      <w:tr w:rsidR="00E02602" w:rsidRPr="00E02602" w14:paraId="4827879F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9AA76A" w14:textId="04EBF362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_Ref135904829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_Ref135905138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_Ref135905493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4FC9BA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potential conflict between teams identified and resolved:</w:t>
            </w:r>
          </w:p>
          <w:p w14:paraId="63156DF0" w14:textId="152589C4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87215380" w:edGrp="everyone"/>
            <w:permEnd w:id="1387215380"/>
          </w:p>
        </w:tc>
      </w:tr>
      <w:tr w:rsidR="00E02602" w:rsidRPr="00E02602" w14:paraId="584C85D4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8ACD22" w14:textId="635A5C0C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_Ref135904910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_Ref135905493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D4180B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potential conflict between self and teams identified and resolved:</w:t>
            </w:r>
          </w:p>
          <w:p w14:paraId="7AEC5A2E" w14:textId="32A1D85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650213958" w:edGrp="everyone"/>
            <w:permEnd w:id="650213958"/>
          </w:p>
        </w:tc>
      </w:tr>
      <w:tr w:rsidR="00E02602" w:rsidRPr="00E02602" w14:paraId="473BA881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AAE6CA" w14:textId="77C681BF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_Ref135905114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_Ref135905518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1.3H.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BA5694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team members were encouraged to participate in and take responsibility for team activities and communication processes.</w:t>
            </w:r>
          </w:p>
          <w:p w14:paraId="3A64C739" w14:textId="73AF09C0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054161311" w:edGrp="everyone"/>
            <w:permEnd w:id="1054161311"/>
          </w:p>
        </w:tc>
      </w:tr>
      <w:tr w:rsidR="00E02602" w:rsidRPr="00E02602" w14:paraId="65DB9646" w14:textId="77777777" w:rsidTr="00256191">
        <w:trPr>
          <w:trHeight w:val="1020"/>
        </w:trPr>
        <w:tc>
          <w:tcPr>
            <w:tcW w:w="68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BC2BB0" w14:textId="156C873B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_Ref135905258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1.2L.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9E2DE2" w14:textId="0F8B23ED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improvement or safety breach notices issued to team supervisor or individual:</w:t>
            </w:r>
          </w:p>
          <w:p w14:paraId="0BE4DC14" w14:textId="0A5812C2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403265488" w:edGrp="everyone"/>
            <w:permEnd w:id="403265488"/>
          </w:p>
        </w:tc>
      </w:tr>
      <w:tr w:rsidR="00E02602" w:rsidRPr="00E02602" w14:paraId="31665E66" w14:textId="77777777" w:rsidTr="00256191">
        <w:trPr>
          <w:trHeight w:val="1020"/>
        </w:trPr>
        <w:tc>
          <w:tcPr>
            <w:tcW w:w="6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420DF4F" w14:textId="09B1893D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_Ref135905403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_Ref135905405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_Ref135905478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5133E15" w14:textId="50EA98A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individuals of a team were monitored to determine skills level, issues and barriers that impact performance:</w:t>
            </w:r>
          </w:p>
          <w:p w14:paraId="6C23B868" w14:textId="2F91881B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82983739" w:edGrp="everyone"/>
            <w:permEnd w:id="1682983739"/>
          </w:p>
        </w:tc>
      </w:tr>
    </w:tbl>
    <w:p w14:paraId="333B5F02" w14:textId="5BE9E429" w:rsidR="00A90A60" w:rsidRDefault="00A90A60" w:rsidP="00AC0794"/>
    <w:p w14:paraId="36E2DCED" w14:textId="77777777" w:rsidR="00A90A60" w:rsidRDefault="00A90A60">
      <w:pPr>
        <w:jc w:val="left"/>
      </w:pPr>
      <w: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1B28E5" w:rsidRPr="00E02602" w14:paraId="4DF58365" w14:textId="77777777" w:rsidTr="00A90A60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6871C69B" w:rsidR="001B28E5" w:rsidRPr="00E02602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b/>
                <w:bCs/>
                <w:spacing w:val="-2"/>
                <w:sz w:val="20"/>
              </w:rPr>
              <w:lastRenderedPageBreak/>
              <w:t>ASSESSOR COMMENTS: PRACTICAL TASK 1: OCCASION 2</w:t>
            </w:r>
          </w:p>
        </w:tc>
      </w:tr>
      <w:permStart w:id="2075205106" w:edGrp="everyone"/>
      <w:tr w:rsidR="00E02602" w:rsidRPr="00E02602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F57C8B6" w14:textId="77777777" w:rsidR="00E02602" w:rsidRPr="00E02602" w:rsidRDefault="0084123A" w:rsidP="00E0260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6959672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75205106"/>
            <w:r w:rsidR="00E02602" w:rsidRPr="00E02602">
              <w:rPr>
                <w:rFonts w:ascii="Arial" w:hAnsi="Arial" w:cs="Arial"/>
                <w:szCs w:val="18"/>
              </w:rPr>
              <w:t xml:space="preserve"> </w:t>
            </w:r>
            <w:r w:rsidR="00E02602" w:rsidRPr="00E02602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2053470379" w:edGrp="everyone"/>
          <w:p w14:paraId="536794F6" w14:textId="55BBC003" w:rsidR="00E02602" w:rsidRPr="00E02602" w:rsidRDefault="0084123A" w:rsidP="00E02602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942188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53470379"/>
            <w:r w:rsidR="00E02602" w:rsidRPr="00E02602">
              <w:rPr>
                <w:rFonts w:ascii="Arial" w:hAnsi="Arial" w:cs="Arial"/>
                <w:szCs w:val="18"/>
              </w:rPr>
              <w:t xml:space="preserve"> </w:t>
            </w:r>
            <w:r w:rsidR="00E02602" w:rsidRPr="00E02602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86503710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7086030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865037102"/>
            <w:r w:rsidR="00E02602" w:rsidRPr="00E02602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14775730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4703251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147757305"/>
            <w:r w:rsidR="00E02602" w:rsidRPr="00E02602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E02602" w:rsidRPr="00E02602" w14:paraId="01376C10" w14:textId="77777777" w:rsidTr="00A90A60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E02602" w:rsidRPr="00E02602" w:rsidRDefault="00E02602" w:rsidP="00E0260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02602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E02602" w:rsidRPr="00E02602" w:rsidRDefault="00E02602" w:rsidP="00E0260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0260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E02602" w:rsidRPr="00E02602" w14:paraId="62CDF865" w14:textId="77777777" w:rsidTr="00A90A60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2E9FEF4E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_Ref135902482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_Ref135902487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7E116B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 xml:space="preserve">Specify work team participant is leading and managing: </w:t>
            </w:r>
          </w:p>
          <w:p w14:paraId="21AC1C7F" w14:textId="2C47C781" w:rsidR="00E02602" w:rsidRPr="00E02602" w:rsidRDefault="00E02602" w:rsidP="00E02602">
            <w:pPr>
              <w:pStyle w:val="38PASBenchmark"/>
              <w:rPr>
                <w:vanish w:val="0"/>
              </w:rPr>
            </w:pPr>
            <w:permStart w:id="2029010427" w:edGrp="everyone"/>
            <w:permEnd w:id="2029010427"/>
          </w:p>
        </w:tc>
      </w:tr>
      <w:tr w:rsidR="00E02602" w:rsidRPr="00E02602" w14:paraId="6B60EAA4" w14:textId="77777777" w:rsidTr="00A90A60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93D656" w14:textId="0183A4A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_Ref135902540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279104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project timeframes and stages of construction were determined:</w:t>
            </w:r>
          </w:p>
          <w:p w14:paraId="60926606" w14:textId="221BC040" w:rsidR="00E02602" w:rsidRPr="00E02602" w:rsidRDefault="00E02602" w:rsidP="00E02602">
            <w:pPr>
              <w:pStyle w:val="38PASBenchmark"/>
              <w:rPr>
                <w:vanish w:val="0"/>
              </w:rPr>
            </w:pPr>
            <w:permStart w:id="450374161" w:edGrp="everyone"/>
            <w:permEnd w:id="450374161"/>
          </w:p>
        </w:tc>
      </w:tr>
      <w:tr w:rsidR="00E02602" w:rsidRPr="00E02602" w14:paraId="7CC988EF" w14:textId="77777777" w:rsidTr="00A90A60">
        <w:trPr>
          <w:trHeight w:val="90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833CFA" w14:textId="4DE6D235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_Ref135905568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1.3J.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E92AE1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HR documents read and recorded relating to the team and members:</w:t>
            </w:r>
          </w:p>
          <w:p w14:paraId="50C6FC4A" w14:textId="296ADCAF" w:rsidR="00E02602" w:rsidRPr="00E02602" w:rsidRDefault="00E02602" w:rsidP="00E02602">
            <w:pPr>
              <w:pStyle w:val="38PASBenchmark"/>
              <w:rPr>
                <w:vanish w:val="0"/>
              </w:rPr>
            </w:pPr>
            <w:permStart w:id="774258439" w:edGrp="everyone"/>
            <w:permEnd w:id="774258439"/>
          </w:p>
        </w:tc>
      </w:tr>
      <w:tr w:rsidR="00E02602" w:rsidRPr="00E02602" w14:paraId="41A22423" w14:textId="77777777" w:rsidTr="00A90A60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9721CC" w14:textId="6B282FC8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_Ref135902750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_Ref135905289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_Ref135905295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1.3I.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A1D7A8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team roles, responsibilities and accountabilities were communicated to teams and individuals:</w:t>
            </w:r>
          </w:p>
          <w:p w14:paraId="72F87B61" w14:textId="4CA5B88E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504001794" w:edGrp="everyone"/>
            <w:permEnd w:id="504001794"/>
          </w:p>
        </w:tc>
      </w:tr>
      <w:tr w:rsidR="00E02602" w:rsidRPr="00E02602" w14:paraId="30C8EED9" w14:textId="77777777" w:rsidTr="00A90A60">
        <w:trPr>
          <w:trHeight w:val="90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728739" w14:textId="4DA3607B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_Ref135903045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_Ref135905280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_Ref135905568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1.3J.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7F30CB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communication systems developed to track team outcomes, progress, specific requirements and delays.</w:t>
            </w:r>
          </w:p>
          <w:p w14:paraId="74BA7935" w14:textId="6A1D0AD0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834427163" w:edGrp="everyone"/>
            <w:permEnd w:id="834427163"/>
          </w:p>
        </w:tc>
      </w:tr>
      <w:tr w:rsidR="00E02602" w:rsidRPr="00E02602" w14:paraId="1B0405F5" w14:textId="77777777" w:rsidTr="00A90A60">
        <w:trPr>
          <w:trHeight w:val="79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B1D483" w14:textId="4CDE93A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_Ref135903198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_Ref135903200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E4ECD0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safety requirements applicable to team were implemented and managed.</w:t>
            </w:r>
          </w:p>
          <w:p w14:paraId="67329827" w14:textId="70A6C80B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76701539" w:edGrp="everyone"/>
            <w:permEnd w:id="976701539"/>
          </w:p>
        </w:tc>
      </w:tr>
      <w:tr w:rsidR="00E02602" w:rsidRPr="00E02602" w14:paraId="31E93946" w14:textId="77777777" w:rsidTr="00A90A60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65502A" w14:textId="11D35692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_Ref135904040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2E308F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diversities identified within teams:</w:t>
            </w:r>
          </w:p>
          <w:p w14:paraId="3DC10BA9" w14:textId="27D62984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062813317" w:edGrp="everyone"/>
            <w:permEnd w:id="1062813317"/>
          </w:p>
        </w:tc>
      </w:tr>
      <w:tr w:rsidR="00E02602" w:rsidRPr="00E02602" w14:paraId="7D9C7C0D" w14:textId="77777777" w:rsidTr="00A90A60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46F4F7" w14:textId="73ACDDE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_Ref135904040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BF9980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communications were managed with, and between diverse groups:</w:t>
            </w:r>
          </w:p>
          <w:p w14:paraId="4C308CF5" w14:textId="333706B3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120822496" w:edGrp="everyone"/>
            <w:permEnd w:id="1120822496"/>
          </w:p>
        </w:tc>
      </w:tr>
      <w:tr w:rsidR="00E02602" w:rsidRPr="00E02602" w14:paraId="72D294EC" w14:textId="77777777" w:rsidTr="00A90A60">
        <w:trPr>
          <w:trHeight w:val="90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4FF1E2" w14:textId="57ABFC55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_Ref135904464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_Ref135904467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1.2F.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_Ref135904477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_Ref135905405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7AB538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support negotiated in consultation and provided to teams/ members experiencing difficulties.</w:t>
            </w:r>
          </w:p>
          <w:p w14:paraId="50FF7259" w14:textId="79D33BA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126067104" w:edGrp="everyone"/>
            <w:permEnd w:id="2126067104"/>
          </w:p>
        </w:tc>
      </w:tr>
      <w:tr w:rsidR="00E02602" w:rsidRPr="00E02602" w14:paraId="5822B044" w14:textId="77777777" w:rsidTr="00A90A60">
        <w:trPr>
          <w:trHeight w:val="79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A824B6" w14:textId="12E69D5B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_Ref135904763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_Ref135905493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9DAAF7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potential conflict within work teams identified and resolved:</w:t>
            </w:r>
          </w:p>
          <w:p w14:paraId="34952113" w14:textId="629AABEB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1047237" w:edGrp="everyone"/>
            <w:permEnd w:id="141047237"/>
            <w:r w:rsidRPr="00E02602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</w:tc>
      </w:tr>
      <w:tr w:rsidR="00E02602" w:rsidRPr="00E02602" w14:paraId="0C3DA47D" w14:textId="77777777" w:rsidTr="00A90A60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7FD9C5" w14:textId="6812AB20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_Ref135904829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_Ref135905138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_Ref135905493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7F44F0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potential conflict between teams identified and resolved:</w:t>
            </w:r>
          </w:p>
          <w:p w14:paraId="6ED2135C" w14:textId="2DB705DD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59985730" w:edGrp="everyone"/>
            <w:permEnd w:id="159985730"/>
          </w:p>
        </w:tc>
      </w:tr>
      <w:tr w:rsidR="00E02602" w:rsidRPr="00E02602" w14:paraId="313A57C5" w14:textId="77777777" w:rsidTr="003318B0">
        <w:trPr>
          <w:trHeight w:val="90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DC10D3" w14:textId="279B84FA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_Ref135904910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_Ref135905493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42418D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potential conflict between self and teams identified and resolved:</w:t>
            </w:r>
          </w:p>
          <w:p w14:paraId="1C7E3816" w14:textId="51CA7EF6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084894992" w:edGrp="everyone"/>
            <w:permEnd w:id="1084894992"/>
          </w:p>
        </w:tc>
      </w:tr>
      <w:tr w:rsidR="00E02602" w:rsidRPr="00E02602" w14:paraId="25BFF1C2" w14:textId="77777777" w:rsidTr="00A90A60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45E7C0" w14:textId="5538AE7A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_Ref135905114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_Ref135905518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1.3H.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AD8F7F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team members were encouraged to participate in and take responsibility for team activities and communication processes.</w:t>
            </w:r>
          </w:p>
          <w:p w14:paraId="62D879A7" w14:textId="42886B23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56879388" w:edGrp="everyone"/>
            <w:permEnd w:id="2056879388"/>
          </w:p>
        </w:tc>
      </w:tr>
      <w:tr w:rsidR="00E02602" w:rsidRPr="00E02602" w14:paraId="46529716" w14:textId="77777777" w:rsidTr="00A90A60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BF26BE" w14:textId="7A8A65B8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_Ref135905258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1.2L.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6DFEB9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improvement or safety breach notices issued to team supervisor or individual:</w:t>
            </w:r>
          </w:p>
          <w:p w14:paraId="4A3DF7A7" w14:textId="609105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909549098" w:edGrp="everyone"/>
            <w:permEnd w:id="1909549098"/>
          </w:p>
        </w:tc>
      </w:tr>
      <w:tr w:rsidR="00E02602" w:rsidRPr="00E02602" w14:paraId="40D7592D" w14:textId="77777777" w:rsidTr="00A90A60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7B0387" w14:textId="3A8390F9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_Ref135905403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_Ref135905405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_Ref135905478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7BC414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individuals of a team were monitored to determine skills level, issues and barriers that impact performance:</w:t>
            </w:r>
          </w:p>
          <w:p w14:paraId="2F433865" w14:textId="5B90CF79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36666062" w:edGrp="everyone"/>
            <w:permEnd w:id="336666062"/>
          </w:p>
        </w:tc>
      </w:tr>
    </w:tbl>
    <w:p w14:paraId="6D0EFAF6" w14:textId="75415B67" w:rsidR="002908D0" w:rsidRDefault="002908D0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1B28E5" w:rsidRPr="00E02602" w14:paraId="18DB005B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2BEB2B7" w14:textId="522DB87D" w:rsidR="001B28E5" w:rsidRPr="00E02602" w:rsidRDefault="001B28E5" w:rsidP="003318B0">
            <w:pPr>
              <w:keepNext/>
              <w:keepLines/>
              <w:ind w:right="-23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b/>
                <w:bCs/>
                <w:spacing w:val="-2"/>
                <w:sz w:val="20"/>
              </w:rPr>
              <w:lastRenderedPageBreak/>
              <w:t xml:space="preserve">ASSESSOR COMMENTS: PRACTICAL </w:t>
            </w:r>
            <w:r w:rsidR="00B63231" w:rsidRPr="00E02602">
              <w:rPr>
                <w:rFonts w:ascii="Arial" w:hAnsi="Arial" w:cs="Arial"/>
                <w:b/>
                <w:bCs/>
                <w:spacing w:val="-2"/>
                <w:sz w:val="20"/>
              </w:rPr>
              <w:t>TASK 1: OCCASION 3</w:t>
            </w:r>
          </w:p>
        </w:tc>
      </w:tr>
      <w:permStart w:id="614549819" w:edGrp="everyone"/>
      <w:tr w:rsidR="00E02602" w:rsidRPr="00E02602" w14:paraId="79DB727B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65043CD6" w14:textId="77777777" w:rsidR="00E02602" w:rsidRPr="00E02602" w:rsidRDefault="0084123A" w:rsidP="00E0260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329173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614549819"/>
            <w:r w:rsidR="00E02602" w:rsidRPr="00E02602">
              <w:rPr>
                <w:rFonts w:ascii="Arial" w:hAnsi="Arial" w:cs="Arial"/>
                <w:szCs w:val="18"/>
              </w:rPr>
              <w:t xml:space="preserve"> </w:t>
            </w:r>
            <w:r w:rsidR="00E02602" w:rsidRPr="00E02602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164013910" w:edGrp="everyone"/>
          <w:p w14:paraId="13352BBB" w14:textId="6E9EC1B2" w:rsidR="00E02602" w:rsidRPr="00E02602" w:rsidRDefault="0084123A" w:rsidP="00E02602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6199242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164013910"/>
            <w:r w:rsidR="00E02602" w:rsidRPr="00E02602">
              <w:rPr>
                <w:rFonts w:ascii="Arial" w:hAnsi="Arial" w:cs="Arial"/>
                <w:szCs w:val="18"/>
              </w:rPr>
              <w:t xml:space="preserve"> </w:t>
            </w:r>
            <w:r w:rsidR="00E02602" w:rsidRPr="00E02602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12068967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3298224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120689679"/>
            <w:r w:rsidR="00E02602" w:rsidRPr="00E02602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22337062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7478042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2602" w:rsidRPr="00E0260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23370626"/>
            <w:r w:rsidR="00E02602" w:rsidRPr="00E02602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E02602" w:rsidRPr="00E02602" w14:paraId="5AD5C407" w14:textId="77777777" w:rsidTr="00E02602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C3D8CF" w14:textId="02EFA013" w:rsidR="00E02602" w:rsidRPr="00E02602" w:rsidRDefault="00E02602" w:rsidP="00E0260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02602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E616E6A" w14:textId="570A08AF" w:rsidR="00E02602" w:rsidRPr="00E02602" w:rsidRDefault="00E02602" w:rsidP="00E0260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0260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E02602" w:rsidRPr="00E02602" w14:paraId="45642F31" w14:textId="77777777" w:rsidTr="00E02602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CE337B" w14:textId="30996476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_Ref135902482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_Ref135902487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A8C2D7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 xml:space="preserve">Specify work team participant is leading and managing: </w:t>
            </w:r>
          </w:p>
          <w:p w14:paraId="6299E7F3" w14:textId="2800BB19" w:rsidR="00E02602" w:rsidRPr="00E02602" w:rsidRDefault="00E02602" w:rsidP="00E02602">
            <w:pPr>
              <w:pStyle w:val="38PASBenchmark"/>
              <w:rPr>
                <w:vanish w:val="0"/>
              </w:rPr>
            </w:pPr>
            <w:permStart w:id="464326363" w:edGrp="everyone"/>
            <w:permEnd w:id="464326363"/>
          </w:p>
        </w:tc>
      </w:tr>
      <w:tr w:rsidR="00E02602" w:rsidRPr="00E02602" w14:paraId="7DE4CC03" w14:textId="77777777" w:rsidTr="00E02602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601B33" w14:textId="07AFC016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_Ref135902540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135109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project timeframes and stages of construction were determined:</w:t>
            </w:r>
          </w:p>
          <w:p w14:paraId="17003458" w14:textId="69BE3C38" w:rsidR="00E02602" w:rsidRPr="00E02602" w:rsidRDefault="00E02602" w:rsidP="00E02602">
            <w:pPr>
              <w:pStyle w:val="38PASBenchmark"/>
              <w:rPr>
                <w:vanish w:val="0"/>
              </w:rPr>
            </w:pPr>
            <w:permStart w:id="1334332259" w:edGrp="everyone"/>
            <w:permEnd w:id="1334332259"/>
          </w:p>
        </w:tc>
      </w:tr>
      <w:tr w:rsidR="00E02602" w:rsidRPr="00E02602" w14:paraId="087ADA44" w14:textId="77777777" w:rsidTr="00E02602">
        <w:trPr>
          <w:trHeight w:val="79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0D628E" w14:textId="5BD375C1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_Ref135902484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_Ref135905568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1.3J.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BEEEA9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HR documents read and recorded relating to the team and members:</w:t>
            </w:r>
          </w:p>
          <w:p w14:paraId="368ADE31" w14:textId="283E9C7D" w:rsidR="00E02602" w:rsidRPr="00E02602" w:rsidRDefault="00E02602" w:rsidP="00E02602">
            <w:pPr>
              <w:pStyle w:val="38PASBenchmark"/>
              <w:rPr>
                <w:vanish w:val="0"/>
              </w:rPr>
            </w:pPr>
            <w:permStart w:id="440876363" w:edGrp="everyone"/>
            <w:permEnd w:id="440876363"/>
          </w:p>
        </w:tc>
      </w:tr>
      <w:tr w:rsidR="00E02602" w:rsidRPr="00E02602" w14:paraId="6AA2F1A8" w14:textId="77777777" w:rsidTr="00E02602">
        <w:trPr>
          <w:trHeight w:val="79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D26DE2" w14:textId="0FB13B20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_Ref135902750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_Ref135905289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_Ref135905295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1.3I.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72853E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team roles, responsibilities and accountabilities were communicated to teams and individuals:</w:t>
            </w:r>
          </w:p>
          <w:p w14:paraId="7DCE33B7" w14:textId="665167D0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011105657" w:edGrp="everyone"/>
            <w:permEnd w:id="1011105657"/>
          </w:p>
        </w:tc>
      </w:tr>
      <w:tr w:rsidR="00E02602" w:rsidRPr="00E02602" w14:paraId="6DED408A" w14:textId="77777777" w:rsidTr="00E02602">
        <w:trPr>
          <w:trHeight w:val="79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1DB5BE" w14:textId="23A9339B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_Ref135903045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_Ref135905280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_Ref135905568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1.3J.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603A1A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communication systems developed to track team outcomes, progress, specific requirements and delays.</w:t>
            </w:r>
          </w:p>
          <w:p w14:paraId="76D1E93A" w14:textId="4045808A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20432328" w:edGrp="everyone"/>
            <w:permEnd w:id="320432328"/>
          </w:p>
        </w:tc>
      </w:tr>
      <w:tr w:rsidR="00E02602" w:rsidRPr="00E02602" w14:paraId="7CBF09EC" w14:textId="77777777" w:rsidTr="00E02602">
        <w:trPr>
          <w:trHeight w:val="79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D1F2AE" w14:textId="4513E71D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_Ref135903198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_Ref135903200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52362B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safety requirements applicable to team were implemented and managed.</w:t>
            </w:r>
          </w:p>
          <w:p w14:paraId="2E57E37D" w14:textId="1C66380B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528658757" w:edGrp="everyone"/>
            <w:permEnd w:id="1528658757"/>
          </w:p>
        </w:tc>
      </w:tr>
      <w:tr w:rsidR="00E02602" w:rsidRPr="00E02602" w14:paraId="58A688E6" w14:textId="77777777" w:rsidTr="00E02602">
        <w:trPr>
          <w:trHeight w:val="79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141BB9" w14:textId="27961236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_Ref135904040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D2EF37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diversities identified within teams:</w:t>
            </w:r>
          </w:p>
          <w:p w14:paraId="5A786AD0" w14:textId="228FAD72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694159174" w:edGrp="everyone"/>
            <w:permEnd w:id="694159174"/>
          </w:p>
        </w:tc>
      </w:tr>
      <w:tr w:rsidR="00E02602" w:rsidRPr="00E02602" w14:paraId="36F7E764" w14:textId="77777777" w:rsidTr="00E02602">
        <w:trPr>
          <w:trHeight w:val="79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734371" w14:textId="434570D1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_Ref135904040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89E234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communications were managed with, and between diverse groups:</w:t>
            </w:r>
          </w:p>
          <w:p w14:paraId="73EF1B51" w14:textId="63942CB3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497770783" w:edGrp="everyone"/>
            <w:permEnd w:id="497770783"/>
          </w:p>
        </w:tc>
      </w:tr>
      <w:tr w:rsidR="00E02602" w:rsidRPr="00E02602" w14:paraId="24D52C39" w14:textId="77777777" w:rsidTr="00E02602">
        <w:trPr>
          <w:trHeight w:val="79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74AFA2" w14:textId="74A2B5D1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_Ref135904464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_Ref135904467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1.2F.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_Ref135904477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_Ref135905405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00A74E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support negotiated in consultation and provided to teams/ members experiencing difficulties.</w:t>
            </w:r>
          </w:p>
          <w:p w14:paraId="1A82BE8F" w14:textId="545FF650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16926755" w:edGrp="everyone"/>
            <w:permEnd w:id="216926755"/>
          </w:p>
        </w:tc>
      </w:tr>
      <w:tr w:rsidR="00E02602" w:rsidRPr="00E02602" w14:paraId="29E0BB90" w14:textId="77777777" w:rsidTr="00E02602">
        <w:trPr>
          <w:trHeight w:val="79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2DA608" w14:textId="4C3190BD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_Ref135904763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_Ref135905493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86C645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potential conflict within work teams identified and resolved:</w:t>
            </w:r>
          </w:p>
          <w:p w14:paraId="224771AD" w14:textId="75438AF4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5870675" w:edGrp="everyone"/>
            <w:permEnd w:id="185870675"/>
          </w:p>
        </w:tc>
      </w:tr>
      <w:tr w:rsidR="00E02602" w:rsidRPr="00E02602" w14:paraId="6105FCBF" w14:textId="77777777" w:rsidTr="00E02602">
        <w:trPr>
          <w:trHeight w:val="79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884241" w14:textId="5734A94C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_Ref135904829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_Ref135905138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_Ref135905493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70C90E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potential conflict between teams identified and resolved:</w:t>
            </w:r>
          </w:p>
          <w:p w14:paraId="5F628144" w14:textId="3277540F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588157034" w:edGrp="everyone"/>
            <w:permEnd w:id="1588157034"/>
          </w:p>
        </w:tc>
      </w:tr>
      <w:tr w:rsidR="00E02602" w:rsidRPr="00E02602" w14:paraId="591D02B2" w14:textId="77777777" w:rsidTr="00E02602">
        <w:trPr>
          <w:trHeight w:val="90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BE0C92" w14:textId="7B6B6F35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_Ref135904910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_Ref135905493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8DF4C2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potential conflict between self and teams identified and resolved:</w:t>
            </w:r>
          </w:p>
          <w:p w14:paraId="3EF50712" w14:textId="0A75E731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694105829" w:edGrp="everyone"/>
            <w:permEnd w:id="694105829"/>
          </w:p>
        </w:tc>
      </w:tr>
      <w:tr w:rsidR="00E02602" w:rsidRPr="00E02602" w14:paraId="10AF0089" w14:textId="77777777" w:rsidTr="00E02602">
        <w:trPr>
          <w:trHeight w:val="79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FD599B" w14:textId="138B73C2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_Ref135905114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_Ref135905518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1.3H.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46D8F8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team members were encouraged to participate in and take responsibility for team activities and communication processes.</w:t>
            </w:r>
          </w:p>
          <w:p w14:paraId="3A635B36" w14:textId="7DEC142F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531254987" w:edGrp="everyone"/>
            <w:permEnd w:id="1531254987"/>
          </w:p>
        </w:tc>
      </w:tr>
      <w:tr w:rsidR="00E02602" w:rsidRPr="00E02602" w14:paraId="41AEF617" w14:textId="77777777" w:rsidTr="00E02602">
        <w:trPr>
          <w:trHeight w:val="79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B43A0C" w14:textId="67E49950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_Ref135905258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1.2L.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F1FD77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improvement or safety breach notices issued to team supervisor or individual:</w:t>
            </w:r>
          </w:p>
          <w:p w14:paraId="3123B3A1" w14:textId="4CF3F236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110058654" w:edGrp="everyone"/>
            <w:permEnd w:id="1110058654"/>
          </w:p>
        </w:tc>
      </w:tr>
      <w:tr w:rsidR="00E02602" w:rsidRPr="00E02602" w14:paraId="23B84B4E" w14:textId="77777777" w:rsidTr="00E02602">
        <w:trPr>
          <w:trHeight w:val="79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CEF0519" w14:textId="290E4DD3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_Ref135905403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_Ref135905405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02602">
              <w:rPr>
                <w:rFonts w:ascii="Arial" w:hAnsi="Arial" w:cs="Arial"/>
                <w:sz w:val="19"/>
                <w:szCs w:val="19"/>
              </w:rPr>
              <w:instrText xml:space="preserve"> REF _Ref135905478 \r \h  \* MERGEFORMAT </w:instrText>
            </w:r>
            <w:r w:rsidRPr="00E02602">
              <w:rPr>
                <w:rFonts w:ascii="Arial" w:hAnsi="Arial" w:cs="Arial"/>
                <w:sz w:val="19"/>
                <w:szCs w:val="19"/>
              </w:rPr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02602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 w:rsidRPr="00E02602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43D32A2" w14:textId="77777777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2602">
              <w:rPr>
                <w:rFonts w:ascii="Arial" w:hAnsi="Arial" w:cs="Arial"/>
                <w:sz w:val="19"/>
                <w:szCs w:val="19"/>
              </w:rPr>
              <w:t>Specify how individuals of a team were monitored to determine skills level, issues and barriers that impact performance:</w:t>
            </w:r>
          </w:p>
          <w:p w14:paraId="28A381D3" w14:textId="6B77D908" w:rsidR="00E02602" w:rsidRPr="00E02602" w:rsidRDefault="00E02602" w:rsidP="00E0260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63547802" w:edGrp="everyone"/>
            <w:permEnd w:id="2063547802"/>
          </w:p>
        </w:tc>
      </w:tr>
    </w:tbl>
    <w:p w14:paraId="4FB885F7" w14:textId="6FBA9747" w:rsidR="00DB5E55" w:rsidRDefault="00C76B5E" w:rsidP="00B63231">
      <w:pPr>
        <w:jc w:val="left"/>
        <w:rPr>
          <w:rFonts w:ascii="Arial" w:hAnsi="Arial" w:cs="Arial"/>
          <w:sz w:val="22"/>
          <w:szCs w:val="22"/>
        </w:rPr>
      </w:pPr>
      <w:r w:rsidRPr="007678DC">
        <w:rPr>
          <w:rFonts w:ascii="Arial" w:hAnsi="Arial" w:cs="Arial"/>
          <w:sz w:val="20"/>
        </w:rPr>
        <w:br w:type="page"/>
      </w:r>
    </w:p>
    <w:p w14:paraId="74F82739" w14:textId="70B819E6" w:rsidR="00FC083A" w:rsidRPr="00BF7956" w:rsidRDefault="0084123A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3231">
            <w:rPr>
              <w:rFonts w:ascii="Arial Black" w:hAnsi="Arial Black"/>
            </w:rPr>
            <w:t>CPCCBC4052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1D5350B2" w:rsidR="00FC083A" w:rsidRPr="00BF7956" w:rsidRDefault="00B63231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Lead and manage teams in the building and construction industry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293D23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435C7A53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B63231">
              <w:rPr>
                <w:rFonts w:cs="Arial"/>
                <w:b/>
                <w:sz w:val="28"/>
                <w:szCs w:val="28"/>
              </w:rPr>
              <w:t>Practical Task 1 (</w:t>
            </w:r>
            <w:r w:rsidR="00B63231" w:rsidRPr="00B63231">
              <w:rPr>
                <w:rFonts w:cs="Arial"/>
                <w:b/>
                <w:sz w:val="28"/>
                <w:szCs w:val="28"/>
              </w:rPr>
              <w:t>3</w:t>
            </w:r>
            <w:r w:rsidRPr="00B63231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FC083A" w:rsidRPr="000559FC" w14:paraId="64EBEA44" w14:textId="77777777" w:rsidTr="00293D23">
        <w:trPr>
          <w:trHeight w:val="50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645108FE" w:rsidR="00FC083A" w:rsidRDefault="00983CD9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to </w:t>
            </w:r>
            <w:r w:rsidRPr="00983CD9">
              <w:rPr>
                <w:rFonts w:cs="Arial"/>
                <w:sz w:val="20"/>
              </w:rPr>
              <w:t>lead and manag</w:t>
            </w:r>
            <w:r>
              <w:rPr>
                <w:rFonts w:cs="Arial"/>
                <w:sz w:val="20"/>
              </w:rPr>
              <w:t>e</w:t>
            </w:r>
            <w:r w:rsidRPr="00983CD9">
              <w:rPr>
                <w:rFonts w:cs="Arial"/>
                <w:sz w:val="20"/>
              </w:rPr>
              <w:t xml:space="preserve"> three</w:t>
            </w:r>
            <w:r>
              <w:rPr>
                <w:rFonts w:cs="Arial"/>
                <w:sz w:val="20"/>
              </w:rPr>
              <w:t xml:space="preserve"> (3)</w:t>
            </w:r>
            <w:r w:rsidRPr="00983CD9">
              <w:rPr>
                <w:rFonts w:cs="Arial"/>
                <w:sz w:val="20"/>
              </w:rPr>
              <w:t xml:space="preserve"> different work teams on a building and construction project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6367517F" w14:textId="1A17407F" w:rsidR="00983CD9" w:rsidRDefault="00983CD9" w:rsidP="00983CD9">
            <w:pPr>
              <w:pStyle w:val="ListParagraph"/>
              <w:numPr>
                <w:ilvl w:val="0"/>
                <w:numId w:val="48"/>
              </w:numPr>
              <w:jc w:val="left"/>
              <w:rPr>
                <w:rFonts w:cs="Arial"/>
                <w:sz w:val="20"/>
              </w:rPr>
            </w:pPr>
            <w:r w:rsidRPr="00983CD9">
              <w:rPr>
                <w:rFonts w:cs="Arial"/>
                <w:sz w:val="20"/>
              </w:rPr>
              <w:t>Identify responsibilities of work teams.</w:t>
            </w:r>
          </w:p>
          <w:p w14:paraId="63C7A16F" w14:textId="78553AA5" w:rsidR="00983CD9" w:rsidRDefault="00983CD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Pr="00983CD9">
              <w:rPr>
                <w:rFonts w:cs="Arial"/>
                <w:sz w:val="20"/>
              </w:rPr>
              <w:t xml:space="preserve"> project timeframes</w:t>
            </w:r>
            <w:r>
              <w:rPr>
                <w:rFonts w:cs="Arial"/>
                <w:sz w:val="20"/>
              </w:rPr>
              <w:t>.</w:t>
            </w:r>
          </w:p>
          <w:p w14:paraId="0C3F9942" w14:textId="2C4BBB39" w:rsidR="00983CD9" w:rsidRPr="00983CD9" w:rsidRDefault="00983CD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983CD9">
              <w:rPr>
                <w:rFonts w:cs="Arial"/>
                <w:sz w:val="20"/>
              </w:rPr>
              <w:t>stages of construction and scheduled commencement dates for work teams.</w:t>
            </w:r>
          </w:p>
          <w:p w14:paraId="77346962" w14:textId="78E7C1CD" w:rsidR="00983CD9" w:rsidRPr="00983CD9" w:rsidRDefault="00983CD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</w:t>
            </w:r>
            <w:r>
              <w:t xml:space="preserve"> </w:t>
            </w:r>
            <w:r w:rsidRPr="00983CD9">
              <w:rPr>
                <w:rFonts w:cs="Arial"/>
                <w:sz w:val="20"/>
              </w:rPr>
              <w:t>contracts and associated documentation</w:t>
            </w:r>
            <w:r>
              <w:rPr>
                <w:rFonts w:cs="Arial"/>
                <w:sz w:val="20"/>
              </w:rPr>
              <w:t xml:space="preserve"> to </w:t>
            </w:r>
            <w:r w:rsidR="00E23FD1">
              <w:rPr>
                <w:rFonts w:cs="Arial"/>
                <w:sz w:val="20"/>
              </w:rPr>
              <w:t>understand</w:t>
            </w:r>
            <w:r w:rsidRPr="00983CD9">
              <w:rPr>
                <w:rFonts w:cs="Arial"/>
                <w:sz w:val="20"/>
              </w:rPr>
              <w:t xml:space="preserve"> subcontractor and </w:t>
            </w:r>
            <w:r w:rsidR="00E23FD1">
              <w:rPr>
                <w:rFonts w:cs="Arial"/>
                <w:sz w:val="20"/>
              </w:rPr>
              <w:t xml:space="preserve">worker </w:t>
            </w:r>
            <w:r w:rsidRPr="00983CD9">
              <w:rPr>
                <w:rFonts w:cs="Arial"/>
                <w:sz w:val="20"/>
              </w:rPr>
              <w:t>obligations, conditions and limitations.</w:t>
            </w:r>
          </w:p>
          <w:p w14:paraId="71CB84C6" w14:textId="67D8CD7A" w:rsidR="00983CD9" w:rsidRDefault="00983CD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983CD9">
              <w:rPr>
                <w:rFonts w:cs="Arial"/>
                <w:sz w:val="20"/>
              </w:rPr>
              <w:t>efine team roles, responsibilities and accountabilities.</w:t>
            </w:r>
          </w:p>
          <w:p w14:paraId="6C6241DC" w14:textId="23A08716" w:rsidR="00983CD9" w:rsidRPr="00983CD9" w:rsidRDefault="00983CD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Clearly </w:t>
            </w:r>
            <w:r w:rsidRPr="00983CD9">
              <w:rPr>
                <w:rFonts w:cs="Arial"/>
                <w:sz w:val="20"/>
              </w:rPr>
              <w:t>communicate team roles, responsibilities and accountabilities</w:t>
            </w:r>
            <w:r>
              <w:rPr>
                <w:rFonts w:cs="Arial"/>
                <w:sz w:val="20"/>
              </w:rPr>
              <w:t>.</w:t>
            </w:r>
          </w:p>
          <w:p w14:paraId="472D5F9F" w14:textId="381DF983" w:rsidR="00983CD9" w:rsidRPr="00983CD9" w:rsidRDefault="00983CD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983CD9">
              <w:rPr>
                <w:rFonts w:cs="Arial"/>
                <w:sz w:val="20"/>
              </w:rPr>
              <w:t>Develop effective communication systems to track team outcomes, progress, delays and any specific requirements.</w:t>
            </w:r>
            <w:r w:rsidR="00FE5F64">
              <w:rPr>
                <w:rFonts w:cs="Arial"/>
                <w:sz w:val="20"/>
              </w:rPr>
              <w:t xml:space="preserve"> </w:t>
            </w:r>
            <w:r w:rsidR="00FE5F64" w:rsidRPr="00FE5F64">
              <w:rPr>
                <w:rFonts w:cs="Arial"/>
                <w:i/>
                <w:iCs/>
                <w:sz w:val="20"/>
              </w:rPr>
              <w:t>(Provide RTO with a copy of system used when permitted OR give a clear outline)</w:t>
            </w:r>
          </w:p>
          <w:p w14:paraId="3D6CB749" w14:textId="1325E9D2" w:rsidR="00983CD9" w:rsidRPr="00983CD9" w:rsidRDefault="00983CD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983CD9">
              <w:rPr>
                <w:rFonts w:cs="Arial"/>
                <w:sz w:val="20"/>
              </w:rPr>
              <w:t>Identify</w:t>
            </w:r>
            <w:r>
              <w:rPr>
                <w:rFonts w:cs="Arial"/>
                <w:sz w:val="20"/>
              </w:rPr>
              <w:t xml:space="preserve"> </w:t>
            </w:r>
            <w:r w:rsidRPr="00983CD9">
              <w:rPr>
                <w:rFonts w:cs="Arial"/>
                <w:sz w:val="20"/>
              </w:rPr>
              <w:t>workplace safety requirements that apply to various teams.</w:t>
            </w:r>
            <w:r w:rsidR="00FE5F64">
              <w:rPr>
                <w:rFonts w:cs="Arial"/>
                <w:sz w:val="20"/>
              </w:rPr>
              <w:t xml:space="preserve"> </w:t>
            </w:r>
            <w:r w:rsidR="00FE5F64" w:rsidRPr="00FE5F64">
              <w:rPr>
                <w:rFonts w:cs="Arial"/>
                <w:i/>
                <w:iCs/>
                <w:sz w:val="20"/>
              </w:rPr>
              <w:t xml:space="preserve">(Provide RTO with a copy of </w:t>
            </w:r>
            <w:r w:rsidR="00FE5F64">
              <w:rPr>
                <w:rFonts w:cs="Arial"/>
                <w:i/>
                <w:iCs/>
                <w:sz w:val="20"/>
              </w:rPr>
              <w:t>site safety plan</w:t>
            </w:r>
            <w:r w:rsidR="00FE5F64" w:rsidRPr="00FE5F64">
              <w:rPr>
                <w:rFonts w:cs="Arial"/>
                <w:i/>
                <w:iCs/>
                <w:sz w:val="20"/>
              </w:rPr>
              <w:t xml:space="preserve"> when permitted OR give a clear outline</w:t>
            </w:r>
            <w:r w:rsidR="00FE5F64">
              <w:rPr>
                <w:rFonts w:cs="Arial"/>
                <w:i/>
                <w:iCs/>
                <w:sz w:val="20"/>
              </w:rPr>
              <w:t xml:space="preserve"> in assessor comments)</w:t>
            </w:r>
          </w:p>
          <w:p w14:paraId="4391E13B" w14:textId="7B8CF283" w:rsidR="00983CD9" w:rsidRDefault="00983CD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983CD9">
              <w:rPr>
                <w:rFonts w:cs="Arial"/>
                <w:sz w:val="20"/>
              </w:rPr>
              <w:t>mplement and manage workplace safety requirements that apply to various teams.</w:t>
            </w:r>
          </w:p>
          <w:p w14:paraId="4604C39E" w14:textId="527DA092" w:rsidR="00E23199" w:rsidRDefault="00E23199" w:rsidP="00E23199">
            <w:pPr>
              <w:pStyle w:val="ListParagraph"/>
              <w:numPr>
                <w:ilvl w:val="0"/>
                <w:numId w:val="48"/>
              </w:numPr>
              <w:jc w:val="left"/>
              <w:rPr>
                <w:rFonts w:cs="Arial"/>
                <w:sz w:val="20"/>
              </w:rPr>
            </w:pPr>
            <w:r w:rsidRPr="00E23199">
              <w:rPr>
                <w:rFonts w:cs="Arial"/>
                <w:sz w:val="20"/>
              </w:rPr>
              <w:t>Liaise with supervisors of teams</w:t>
            </w:r>
          </w:p>
          <w:p w14:paraId="5368B91E" w14:textId="7A073E5C" w:rsidR="00E23199" w:rsidRPr="005C770A" w:rsidRDefault="00E23199" w:rsidP="00293D23">
            <w:pPr>
              <w:pStyle w:val="ListParagraph"/>
              <w:numPr>
                <w:ilvl w:val="1"/>
                <w:numId w:val="48"/>
              </w:numPr>
              <w:ind w:left="1172"/>
              <w:rPr>
                <w:rFonts w:cs="Arial"/>
                <w:sz w:val="20"/>
              </w:rPr>
            </w:pPr>
            <w:r w:rsidRPr="005C770A">
              <w:rPr>
                <w:rFonts w:cs="Arial"/>
                <w:sz w:val="20"/>
              </w:rPr>
              <w:t>Identify diversities within teams</w:t>
            </w:r>
            <w:r w:rsidR="005C770A">
              <w:t xml:space="preserve"> </w:t>
            </w:r>
            <w:r w:rsidR="005C770A" w:rsidRPr="005C770A">
              <w:rPr>
                <w:rFonts w:cs="Arial"/>
                <w:sz w:val="20"/>
              </w:rPr>
              <w:t>effectively manage communications with, and between diverse groups</w:t>
            </w:r>
            <w:r w:rsidR="005C770A">
              <w:rPr>
                <w:rFonts w:cs="Arial"/>
                <w:sz w:val="20"/>
              </w:rPr>
              <w:t>.</w:t>
            </w:r>
          </w:p>
          <w:p w14:paraId="68BBFDD4" w14:textId="2DC3138E" w:rsidR="00E23199" w:rsidRPr="00983CD9" w:rsidRDefault="00E2319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</w:t>
            </w:r>
            <w:r w:rsidRPr="00E23199">
              <w:rPr>
                <w:rFonts w:cs="Arial"/>
                <w:sz w:val="20"/>
              </w:rPr>
              <w:t>egotiate support requirements</w:t>
            </w:r>
            <w:r>
              <w:rPr>
                <w:rFonts w:cs="Arial"/>
                <w:sz w:val="20"/>
              </w:rPr>
              <w:t xml:space="preserve"> and </w:t>
            </w:r>
            <w:r w:rsidRPr="00983CD9">
              <w:rPr>
                <w:rFonts w:cs="Arial"/>
                <w:sz w:val="20"/>
              </w:rPr>
              <w:t>manage teams with varying competency levels of workers</w:t>
            </w:r>
            <w:r>
              <w:rPr>
                <w:rFonts w:cs="Arial"/>
                <w:sz w:val="20"/>
              </w:rPr>
              <w:t>.</w:t>
            </w:r>
          </w:p>
          <w:p w14:paraId="1B3902F3" w14:textId="47878637" w:rsidR="00E23199" w:rsidRDefault="00E2319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E23199">
              <w:rPr>
                <w:rFonts w:cs="Arial"/>
                <w:sz w:val="20"/>
              </w:rPr>
              <w:t>Identify and resolve potential conflict within work teams</w:t>
            </w:r>
            <w:r w:rsidR="00E23FD1">
              <w:rPr>
                <w:rFonts w:cs="Arial"/>
                <w:sz w:val="20"/>
              </w:rPr>
              <w:t xml:space="preserve"> </w:t>
            </w:r>
            <w:r w:rsidRPr="00E23199">
              <w:rPr>
                <w:rFonts w:cs="Arial"/>
                <w:sz w:val="20"/>
              </w:rPr>
              <w:t>on a construction project.</w:t>
            </w:r>
          </w:p>
          <w:p w14:paraId="2F5AB52A" w14:textId="0C4A04B9" w:rsidR="00E23FD1" w:rsidRDefault="00E23FD1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E23199">
              <w:rPr>
                <w:rFonts w:cs="Arial"/>
                <w:sz w:val="20"/>
              </w:rPr>
              <w:t>Identify and resolve potential conflict between other teams on a construction project</w:t>
            </w:r>
            <w:r w:rsidR="00655B78">
              <w:rPr>
                <w:rFonts w:cs="Arial"/>
                <w:sz w:val="20"/>
              </w:rPr>
              <w:t>.</w:t>
            </w:r>
          </w:p>
          <w:p w14:paraId="2F26869D" w14:textId="72F95188" w:rsidR="00E23FD1" w:rsidRPr="00E23199" w:rsidRDefault="00E23FD1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E23199">
              <w:rPr>
                <w:rFonts w:cs="Arial"/>
                <w:sz w:val="20"/>
              </w:rPr>
              <w:t>Identify and resolve potential</w:t>
            </w:r>
            <w:r w:rsidR="003F4CA8">
              <w:rPr>
                <w:rFonts w:cs="Arial"/>
                <w:sz w:val="20"/>
              </w:rPr>
              <w:t xml:space="preserve"> conflict</w:t>
            </w:r>
            <w:r w:rsidRPr="00E23199">
              <w:rPr>
                <w:rFonts w:cs="Arial"/>
                <w:sz w:val="20"/>
              </w:rPr>
              <w:t xml:space="preserve"> between self and teams on a construction project</w:t>
            </w:r>
            <w:r w:rsidR="00655B78">
              <w:rPr>
                <w:rFonts w:cs="Arial"/>
                <w:sz w:val="20"/>
              </w:rPr>
              <w:t>.</w:t>
            </w:r>
          </w:p>
          <w:p w14:paraId="0DDC40A0" w14:textId="5A1A9E5E" w:rsidR="00E23199" w:rsidRPr="00E23199" w:rsidRDefault="00E23199" w:rsidP="00293D23">
            <w:pPr>
              <w:pStyle w:val="ListParagraph"/>
              <w:numPr>
                <w:ilvl w:val="1"/>
                <w:numId w:val="48"/>
              </w:numPr>
              <w:ind w:left="117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Pr="00E23199">
              <w:rPr>
                <w:rFonts w:cs="Arial"/>
                <w:sz w:val="20"/>
              </w:rPr>
              <w:t>anage and support teams experiencing difficulties and take necessary action to rectify issues</w:t>
            </w:r>
            <w:r>
              <w:rPr>
                <w:rFonts w:cs="Arial"/>
                <w:sz w:val="20"/>
              </w:rPr>
              <w:t>.</w:t>
            </w:r>
          </w:p>
          <w:p w14:paraId="588DAC52" w14:textId="0979B813" w:rsidR="00E23199" w:rsidRPr="00E23199" w:rsidRDefault="00E2319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E23199">
              <w:rPr>
                <w:rFonts w:cs="Arial"/>
                <w:sz w:val="20"/>
              </w:rPr>
              <w:t>Consult with supervisors and provide constructive feedback, information and advice to</w:t>
            </w:r>
            <w:r w:rsidR="00655B78">
              <w:rPr>
                <w:rFonts w:cs="Arial"/>
                <w:sz w:val="20"/>
              </w:rPr>
              <w:t xml:space="preserve"> enable them to</w:t>
            </w:r>
            <w:r w:rsidRPr="00E23199">
              <w:rPr>
                <w:rFonts w:cs="Arial"/>
                <w:sz w:val="20"/>
              </w:rPr>
              <w:t xml:space="preserve"> support teams and individuals to work together on a project.</w:t>
            </w:r>
          </w:p>
          <w:p w14:paraId="5B6BAF8B" w14:textId="1B931AE5" w:rsidR="005C770A" w:rsidRPr="005C770A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="005C770A" w:rsidRPr="005C770A">
              <w:rPr>
                <w:rFonts w:cs="Arial"/>
                <w:sz w:val="20"/>
              </w:rPr>
              <w:t>ork effectively with team supervisors</w:t>
            </w:r>
            <w:r w:rsidR="00655B78">
              <w:rPr>
                <w:rFonts w:cs="Arial"/>
                <w:sz w:val="20"/>
              </w:rPr>
              <w:t>/</w:t>
            </w:r>
            <w:r w:rsidR="005C770A" w:rsidRPr="005C770A">
              <w:rPr>
                <w:rFonts w:cs="Arial"/>
                <w:sz w:val="20"/>
              </w:rPr>
              <w:t>leading hands to achieve quality work within set timeframes</w:t>
            </w:r>
            <w:r w:rsidR="005C770A">
              <w:rPr>
                <w:rFonts w:cs="Arial"/>
                <w:sz w:val="20"/>
              </w:rPr>
              <w:t>.</w:t>
            </w:r>
          </w:p>
          <w:p w14:paraId="11D30648" w14:textId="77777777" w:rsidR="00E23199" w:rsidRPr="00E23199" w:rsidRDefault="00E2319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E23199">
              <w:rPr>
                <w:rFonts w:cs="Arial"/>
                <w:sz w:val="20"/>
              </w:rPr>
              <w:t>Conduct regular meetings and assist team supervisors to plan and prioritise team tasks and workload.</w:t>
            </w:r>
          </w:p>
          <w:p w14:paraId="0F6A44A0" w14:textId="77777777" w:rsidR="00E23199" w:rsidRPr="00E23199" w:rsidRDefault="00E2319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E23199">
              <w:rPr>
                <w:rFonts w:cs="Arial"/>
                <w:sz w:val="20"/>
              </w:rPr>
              <w:t>Actively encourage team members to participate in and take responsibility for team activities and communication processes.</w:t>
            </w:r>
          </w:p>
          <w:p w14:paraId="5364A5DB" w14:textId="6ABE7B59" w:rsidR="00E23199" w:rsidRPr="00E23199" w:rsidRDefault="00E2319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E23199">
              <w:rPr>
                <w:rFonts w:cs="Arial"/>
                <w:sz w:val="20"/>
              </w:rPr>
              <w:t>Resolve</w:t>
            </w:r>
            <w:r w:rsidR="00BE0756">
              <w:rPr>
                <w:rFonts w:cs="Arial"/>
                <w:sz w:val="20"/>
              </w:rPr>
              <w:t xml:space="preserve"> negative interactions or</w:t>
            </w:r>
            <w:r w:rsidRPr="00E23199">
              <w:rPr>
                <w:rFonts w:cs="Arial"/>
                <w:sz w:val="20"/>
              </w:rPr>
              <w:t xml:space="preserve"> issues relating to access to workplace areas where multiple teams intend to carry out work.</w:t>
            </w:r>
          </w:p>
          <w:p w14:paraId="3AF81285" w14:textId="3F718338" w:rsidR="00E23199" w:rsidRPr="00AF22CF" w:rsidRDefault="00E23199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i/>
                <w:iCs/>
                <w:sz w:val="20"/>
              </w:rPr>
            </w:pPr>
            <w:r w:rsidRPr="00E23199">
              <w:rPr>
                <w:rFonts w:cs="Arial"/>
                <w:sz w:val="20"/>
              </w:rPr>
              <w:t>Issue improvement or safety breach notices to team supervisor or individuals.</w:t>
            </w:r>
            <w:r w:rsidR="00AF22CF">
              <w:rPr>
                <w:rFonts w:cs="Arial"/>
                <w:sz w:val="20"/>
              </w:rPr>
              <w:t xml:space="preserve"> </w:t>
            </w:r>
            <w:r w:rsidR="00AF22CF" w:rsidRPr="00AF22CF">
              <w:rPr>
                <w:rFonts w:cs="Arial"/>
                <w:sz w:val="20"/>
              </w:rPr>
              <w:t>(</w:t>
            </w:r>
            <w:r w:rsidR="00AF22CF" w:rsidRPr="00AF22CF">
              <w:rPr>
                <w:rFonts w:cs="Arial"/>
                <w:i/>
                <w:iCs/>
                <w:sz w:val="20"/>
              </w:rPr>
              <w:t>Provide RTO a copy of notice with name blacked out)</w:t>
            </w:r>
          </w:p>
          <w:p w14:paraId="1B6291EE" w14:textId="0D1ED688" w:rsidR="00BE0756" w:rsidRDefault="00BE0756" w:rsidP="00BE0756">
            <w:pPr>
              <w:pStyle w:val="ListParagraph"/>
              <w:numPr>
                <w:ilvl w:val="0"/>
                <w:numId w:val="48"/>
              </w:numPr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Monitor and manage team performance and progress.</w:t>
            </w:r>
          </w:p>
          <w:p w14:paraId="3EAE3C1E" w14:textId="77777777" w:rsidR="00BE0756" w:rsidRPr="00BE0756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Monitor teams’ effectiveness, progress and work quality.</w:t>
            </w:r>
          </w:p>
          <w:p w14:paraId="3ED31403" w14:textId="28682A78" w:rsidR="00BE0756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Delegate responsibilities to teams to improve performance and productivity</w:t>
            </w:r>
            <w:r w:rsidR="00655B78">
              <w:rPr>
                <w:rFonts w:cs="Arial"/>
                <w:sz w:val="20"/>
              </w:rPr>
              <w:t>.</w:t>
            </w:r>
          </w:p>
          <w:p w14:paraId="1D518C11" w14:textId="113A0692" w:rsidR="00655B78" w:rsidRPr="00BE0756" w:rsidRDefault="00655B78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Delegate responsibilities to team individuals to improve performance and productivity</w:t>
            </w:r>
            <w:r>
              <w:rPr>
                <w:rFonts w:cs="Arial"/>
                <w:sz w:val="20"/>
              </w:rPr>
              <w:t>.</w:t>
            </w:r>
          </w:p>
          <w:p w14:paraId="11890B66" w14:textId="522A527E" w:rsidR="00BE0756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Monitor skills level of individuals within a team</w:t>
            </w:r>
            <w:r>
              <w:rPr>
                <w:rFonts w:cs="Arial"/>
                <w:sz w:val="20"/>
              </w:rPr>
              <w:t>.</w:t>
            </w:r>
            <w:r w:rsidR="00AF22CF">
              <w:rPr>
                <w:rFonts w:cs="Arial"/>
                <w:sz w:val="20"/>
              </w:rPr>
              <w:t xml:space="preserve"> </w:t>
            </w:r>
            <w:r w:rsidR="00AF22CF" w:rsidRPr="00AF22CF">
              <w:rPr>
                <w:rFonts w:cs="Arial"/>
                <w:i/>
                <w:iCs/>
                <w:sz w:val="20"/>
              </w:rPr>
              <w:t>(Provide RTO with a copy of performance review or documentation of meeting with individual -</w:t>
            </w:r>
            <w:r w:rsidR="001C657F">
              <w:rPr>
                <w:rFonts w:cs="Arial"/>
                <w:i/>
                <w:iCs/>
                <w:sz w:val="20"/>
              </w:rPr>
              <w:t xml:space="preserve"> </w:t>
            </w:r>
            <w:r w:rsidR="00AF22CF" w:rsidRPr="00AF22CF">
              <w:rPr>
                <w:rFonts w:cs="Arial"/>
                <w:i/>
                <w:iCs/>
                <w:sz w:val="20"/>
              </w:rPr>
              <w:t>name blacked out)</w:t>
            </w:r>
          </w:p>
          <w:p w14:paraId="76148F9A" w14:textId="6AF0F7AB" w:rsidR="00BE0756" w:rsidRPr="00BE0756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</w:t>
            </w:r>
            <w:r w:rsidRPr="00BE0756">
              <w:rPr>
                <w:rFonts w:cs="Arial"/>
                <w:sz w:val="20"/>
              </w:rPr>
              <w:t>valuate and address training requirements</w:t>
            </w:r>
            <w:r>
              <w:rPr>
                <w:rFonts w:cs="Arial"/>
                <w:sz w:val="20"/>
              </w:rPr>
              <w:t xml:space="preserve"> </w:t>
            </w:r>
            <w:r w:rsidRPr="00BE0756">
              <w:rPr>
                <w:rFonts w:cs="Arial"/>
                <w:sz w:val="20"/>
              </w:rPr>
              <w:t>of individuals within a team.</w:t>
            </w:r>
          </w:p>
          <w:p w14:paraId="79159616" w14:textId="77777777" w:rsidR="00BE0756" w:rsidRPr="00BE0756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Discuss barriers and issues that impact on performance and progress.</w:t>
            </w:r>
          </w:p>
          <w:p w14:paraId="666EABFA" w14:textId="77777777" w:rsidR="00BE0756" w:rsidRPr="00BE0756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Address and solve current and potential problems.</w:t>
            </w:r>
          </w:p>
          <w:p w14:paraId="3BCE235C" w14:textId="77777777" w:rsidR="00BE0756" w:rsidRPr="00BE0756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Encourage active participation in work activities, innovation and initiative.</w:t>
            </w:r>
          </w:p>
          <w:p w14:paraId="2173D174" w14:textId="77777777" w:rsidR="00BE0756" w:rsidRPr="00BE0756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Monitor resource utilisation.</w:t>
            </w:r>
          </w:p>
          <w:p w14:paraId="2CCDC61F" w14:textId="0878DE09" w:rsidR="00BE0756" w:rsidRPr="00983CD9" w:rsidRDefault="00BE0756" w:rsidP="00293D23">
            <w:pPr>
              <w:pStyle w:val="ListParagraph"/>
              <w:numPr>
                <w:ilvl w:val="1"/>
                <w:numId w:val="48"/>
              </w:numPr>
              <w:ind w:left="1172"/>
              <w:jc w:val="left"/>
              <w:rPr>
                <w:rFonts w:cs="Arial"/>
                <w:sz w:val="20"/>
              </w:rPr>
            </w:pPr>
            <w:r w:rsidRPr="00BE0756">
              <w:rPr>
                <w:rFonts w:cs="Arial"/>
                <w:sz w:val="20"/>
              </w:rPr>
              <w:t>Record and save team information.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6FFAE889" w14:textId="77777777" w:rsidR="00041FA8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  <w:p w14:paraId="3F9C295F" w14:textId="5A7BCABF" w:rsidR="00986FF0" w:rsidRPr="0047390E" w:rsidRDefault="00986FF0" w:rsidP="00041FA8">
            <w:pPr>
              <w:jc w:val="left"/>
              <w:rPr>
                <w:rFonts w:cs="Arial"/>
                <w:sz w:val="20"/>
              </w:rPr>
            </w:pPr>
          </w:p>
        </w:tc>
      </w:tr>
      <w:tr w:rsidR="00293D23" w:rsidRPr="000559FC" w14:paraId="2D697261" w14:textId="77777777" w:rsidTr="00293D23">
        <w:trPr>
          <w:trHeight w:val="50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14:paraId="139C9811" w14:textId="77777777" w:rsidR="00293D23" w:rsidRDefault="00293D23" w:rsidP="00293D23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38764CB4" w14:textId="7982709B" w:rsidR="00293D23" w:rsidRPr="0047390E" w:rsidRDefault="00293D23" w:rsidP="00293D23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t>Workplace</w:t>
            </w:r>
            <w:r w:rsidRPr="00E23FD1">
              <w:rPr>
                <w:rFonts w:cs="Arial"/>
                <w:sz w:val="20"/>
              </w:rPr>
              <w:t xml:space="preserve"> policies, procedures</w:t>
            </w:r>
            <w:r>
              <w:rPr>
                <w:rFonts w:cs="Arial"/>
                <w:sz w:val="20"/>
              </w:rPr>
              <w:t xml:space="preserve">, </w:t>
            </w:r>
            <w:r w:rsidRPr="00E23FD1">
              <w:rPr>
                <w:rFonts w:cs="Arial"/>
                <w:sz w:val="20"/>
              </w:rPr>
              <w:t>quality documentation</w:t>
            </w:r>
            <w:r>
              <w:rPr>
                <w:rFonts w:cs="Arial"/>
                <w:sz w:val="20"/>
              </w:rPr>
              <w:t xml:space="preserve">; access to </w:t>
            </w:r>
            <w:r w:rsidRPr="00E23FD1">
              <w:rPr>
                <w:rFonts w:cs="Arial"/>
                <w:sz w:val="20"/>
              </w:rPr>
              <w:t>industrial relations</w:t>
            </w:r>
            <w:r>
              <w:rPr>
                <w:rFonts w:cs="Arial"/>
                <w:sz w:val="20"/>
              </w:rPr>
              <w:t xml:space="preserve">, </w:t>
            </w:r>
            <w:r w:rsidRPr="00E23FD1">
              <w:rPr>
                <w:rFonts w:cs="Arial"/>
                <w:sz w:val="20"/>
              </w:rPr>
              <w:t xml:space="preserve">WHS </w:t>
            </w:r>
            <w:r>
              <w:rPr>
                <w:rFonts w:cs="Arial"/>
                <w:sz w:val="20"/>
              </w:rPr>
              <w:t xml:space="preserve">&amp; </w:t>
            </w:r>
            <w:r w:rsidRPr="00E23FD1">
              <w:rPr>
                <w:rFonts w:cs="Arial"/>
                <w:sz w:val="20"/>
              </w:rPr>
              <w:t>relevant building industry and local authority codes and standards</w:t>
            </w:r>
            <w:r>
              <w:rPr>
                <w:rFonts w:cs="Arial"/>
                <w:sz w:val="20"/>
              </w:rPr>
              <w:t xml:space="preserve"> and </w:t>
            </w:r>
            <w:r w:rsidRPr="00E23FD1">
              <w:rPr>
                <w:rFonts w:cs="Arial"/>
                <w:sz w:val="20"/>
              </w:rPr>
              <w:t>legislation</w:t>
            </w:r>
            <w:r>
              <w:rPr>
                <w:rFonts w:cs="Arial"/>
                <w:sz w:val="20"/>
              </w:rPr>
              <w:t xml:space="preserve">; </w:t>
            </w:r>
            <w:r w:rsidRPr="00E23FD1">
              <w:rPr>
                <w:rFonts w:cs="Arial"/>
                <w:sz w:val="20"/>
              </w:rPr>
              <w:t xml:space="preserve">digital devices, applications and software to access, </w:t>
            </w:r>
            <w:r>
              <w:rPr>
                <w:rFonts w:cs="Arial"/>
                <w:sz w:val="20"/>
              </w:rPr>
              <w:t>document,</w:t>
            </w:r>
            <w:r w:rsidRPr="00E23FD1">
              <w:rPr>
                <w:rFonts w:cs="Arial"/>
                <w:sz w:val="20"/>
              </w:rPr>
              <w:t xml:space="preserve"> share and save information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293D23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293D23" w:rsidRPr="00696855" w:rsidRDefault="00293D23" w:rsidP="00293D23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293D23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293D23" w:rsidRPr="00696855" w:rsidRDefault="00293D23" w:rsidP="00293D23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293D23" w:rsidRPr="00DE6B06" w:rsidRDefault="00293D23" w:rsidP="00293D23">
            <w:pPr>
              <w:jc w:val="left"/>
              <w:rPr>
                <w:rFonts w:ascii="Arial" w:hAnsi="Arial" w:cs="Arial"/>
                <w:sz w:val="22"/>
              </w:rPr>
            </w:pPr>
            <w:permStart w:id="2036877142" w:edGrp="everyone"/>
            <w:permEnd w:id="2036877142"/>
          </w:p>
        </w:tc>
      </w:tr>
      <w:tr w:rsidR="00293D23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293D23" w:rsidRDefault="00293D23" w:rsidP="00293D2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293D23" w:rsidRPr="00696855" w:rsidRDefault="00293D23" w:rsidP="00293D2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3F46D5E8" w:rsidR="00293D23" w:rsidRPr="00DE6B06" w:rsidRDefault="00293D23" w:rsidP="00293D23">
            <w:pPr>
              <w:jc w:val="left"/>
              <w:rPr>
                <w:rFonts w:ascii="Arial" w:hAnsi="Arial" w:cs="Arial"/>
                <w:sz w:val="22"/>
              </w:rPr>
            </w:pPr>
            <w:permStart w:id="2062368498" w:edGrp="everyone"/>
            <w:permEnd w:id="2062368498"/>
          </w:p>
        </w:tc>
      </w:tr>
      <w:tr w:rsidR="00293D23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293D23" w:rsidRDefault="00293D23" w:rsidP="00293D2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293D23" w:rsidRPr="00DE6B06" w:rsidRDefault="00293D23" w:rsidP="00293D23">
            <w:pPr>
              <w:jc w:val="left"/>
              <w:rPr>
                <w:rFonts w:ascii="Arial" w:hAnsi="Arial" w:cs="Arial"/>
                <w:sz w:val="22"/>
              </w:rPr>
            </w:pPr>
            <w:permStart w:id="1349651481" w:edGrp="everyone"/>
            <w:permEnd w:id="1349651481"/>
          </w:p>
        </w:tc>
      </w:tr>
      <w:tr w:rsidR="00293D23" w:rsidRPr="00683908" w14:paraId="1BEE3403" w14:textId="77777777" w:rsidTr="003318B0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293D23" w:rsidRPr="00696855" w:rsidRDefault="00293D23" w:rsidP="00293D2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02251313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260754755"/>
            <w:showingPlcHdr/>
            <w:picture/>
          </w:sdtPr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61A09110" w:rsidR="00293D23" w:rsidRPr="00DE6B06" w:rsidRDefault="00293D23" w:rsidP="00293D23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7EA084C" wp14:editId="184D449F">
                      <wp:extent cx="3913549" cy="360000"/>
                      <wp:effectExtent l="0" t="0" r="0" b="2540"/>
                      <wp:docPr id="162814036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22513135" w:displacedByCustomXml="prev"/>
      </w:tr>
      <w:tr w:rsidR="00293D23" w:rsidRPr="00683908" w14:paraId="6BD19315" w14:textId="77777777" w:rsidTr="003318B0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293D23" w:rsidRPr="00696855" w:rsidRDefault="00293D23" w:rsidP="00293D23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095067469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32BC2333" w:rsidR="00293D23" w:rsidRPr="00DE6B06" w:rsidRDefault="00293D23" w:rsidP="00293D23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95601692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95067469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992"/>
        <w:gridCol w:w="992"/>
        <w:gridCol w:w="992"/>
      </w:tblGrid>
      <w:tr w:rsidR="00FC083A" w:rsidRPr="00683908" w14:paraId="387DBEB9" w14:textId="77777777" w:rsidTr="00FD0443">
        <w:trPr>
          <w:tblHeader/>
        </w:trPr>
        <w:tc>
          <w:tcPr>
            <w:tcW w:w="6096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3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D0443" w:rsidRPr="00683908" w14:paraId="0169FC31" w14:textId="77777777" w:rsidTr="00FD0443">
        <w:trPr>
          <w:trHeight w:val="233"/>
          <w:tblHeader/>
        </w:trPr>
        <w:tc>
          <w:tcPr>
            <w:tcW w:w="6096" w:type="dxa"/>
            <w:tcBorders>
              <w:left w:val="single" w:sz="12" w:space="0" w:color="000000"/>
            </w:tcBorders>
            <w:shd w:val="clear" w:color="auto" w:fill="F2F2F2"/>
          </w:tcPr>
          <w:p w14:paraId="4B0A9680" w14:textId="77777777" w:rsidR="00FD0443" w:rsidRPr="00696855" w:rsidRDefault="00FD0443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03C776D" w14:textId="77777777" w:rsidR="00FD0443" w:rsidRDefault="00FD0443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ABE8303" w14:textId="77777777" w:rsidR="00FD0443" w:rsidRPr="00696855" w:rsidRDefault="00FD0443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9A14E72" w14:textId="77777777" w:rsidR="00FD0443" w:rsidRDefault="00FD0443" w:rsidP="00FD0443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9765CC7" w14:textId="4C4B3F2F" w:rsidR="00FD0443" w:rsidRDefault="00FD0443" w:rsidP="00FD0443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9B4F204" w14:textId="4E21CC34" w:rsidR="00FD0443" w:rsidRDefault="00FD0443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3</w:t>
            </w:r>
            <w:r w:rsidRPr="00FD0443">
              <w:rPr>
                <w:rFonts w:cs="Arial"/>
                <w:b/>
                <w:sz w:val="20"/>
                <w:vertAlign w:val="superscript"/>
              </w:rPr>
              <w:t>rd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0DB55AD3" w14:textId="77777777" w:rsidR="00FD0443" w:rsidRPr="00696855" w:rsidRDefault="00FD0443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FD0443" w:rsidRPr="00696855" w14:paraId="47954F60" w14:textId="77777777" w:rsidTr="00FD0443">
        <w:trPr>
          <w:trHeight w:val="283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59FC855E" w14:textId="70CAED40" w:rsidR="00FD0443" w:rsidRPr="005A68BC" w:rsidRDefault="00FD0443" w:rsidP="00FD0443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Pr="00FD0443">
              <w:rPr>
                <w:rFonts w:cs="Arial"/>
                <w:b/>
                <w:sz w:val="20"/>
              </w:rPr>
              <w:t>Identify responsibilities of work teams.</w:t>
            </w:r>
          </w:p>
        </w:tc>
      </w:tr>
      <w:tr w:rsidR="00E02602" w:rsidRPr="00696855" w14:paraId="65B19E1E" w14:textId="77777777" w:rsidTr="00B076F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612EE37" w14:textId="0D25541F" w:rsidR="00E02602" w:rsidRPr="00931795" w:rsidRDefault="00E02602" w:rsidP="00E02602">
            <w:pPr>
              <w:pStyle w:val="331PASListTask1"/>
            </w:pPr>
            <w:bookmarkStart w:id="32" w:name="_Ref135902540"/>
            <w:r w:rsidRPr="006D305F">
              <w:t>Determine project timeframes.</w:t>
            </w:r>
            <w:bookmarkEnd w:id="32"/>
          </w:p>
        </w:tc>
        <w:permStart w:id="461461019" w:edGrp="everyone" w:displacedByCustomXml="next"/>
        <w:sdt>
          <w:sdtPr>
            <w:rPr>
              <w:rFonts w:cs="Arial"/>
              <w:sz w:val="36"/>
              <w:szCs w:val="36"/>
            </w:rPr>
            <w:id w:val="-4766129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5F4993BD" w14:textId="47E6C295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1461019" w:displacedByCustomXml="prev"/>
        <w:permStart w:id="2084925734" w:edGrp="everyone" w:displacedByCustomXml="next"/>
        <w:sdt>
          <w:sdtPr>
            <w:rPr>
              <w:rFonts w:cs="Arial"/>
              <w:sz w:val="36"/>
              <w:szCs w:val="36"/>
            </w:rPr>
            <w:id w:val="536078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446D78C" w14:textId="341F2A2E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4925734" w:displacedByCustomXml="prev"/>
        <w:permStart w:id="1114185250" w:edGrp="everyone" w:displacedByCustomXml="next"/>
        <w:sdt>
          <w:sdtPr>
            <w:rPr>
              <w:rFonts w:cs="Arial"/>
              <w:sz w:val="36"/>
              <w:szCs w:val="36"/>
            </w:rPr>
            <w:id w:val="103166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4B598BF" w14:textId="7C258E81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4185250" w:displacedByCustomXml="prev"/>
      </w:tr>
      <w:tr w:rsidR="00E02602" w:rsidRPr="00696855" w14:paraId="3EBDCDF5" w14:textId="77777777" w:rsidTr="00B076F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0BD0B8" w14:textId="6C18E1AE" w:rsidR="00E02602" w:rsidRPr="00931795" w:rsidRDefault="00E02602" w:rsidP="00E02602">
            <w:pPr>
              <w:pStyle w:val="331PASListTask1"/>
            </w:pPr>
            <w:bookmarkStart w:id="33" w:name="_Ref135902482"/>
            <w:r w:rsidRPr="006D305F">
              <w:t>Determine stages of construction and scheduled commencement dates for work teams.</w:t>
            </w:r>
            <w:bookmarkEnd w:id="33"/>
          </w:p>
        </w:tc>
        <w:permStart w:id="1324574805" w:edGrp="everyone" w:displacedByCustomXml="next"/>
        <w:sdt>
          <w:sdtPr>
            <w:rPr>
              <w:rFonts w:cs="Arial"/>
              <w:sz w:val="36"/>
              <w:szCs w:val="36"/>
            </w:rPr>
            <w:id w:val="-1757356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2530B4B" w14:textId="182DB1D1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24574805" w:displacedByCustomXml="prev"/>
        <w:permStart w:id="945646750" w:edGrp="everyone" w:displacedByCustomXml="next"/>
        <w:sdt>
          <w:sdtPr>
            <w:rPr>
              <w:rFonts w:cs="Arial"/>
              <w:sz w:val="36"/>
              <w:szCs w:val="36"/>
            </w:rPr>
            <w:id w:val="14304715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977E36A" w14:textId="7F473B02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5646750" w:displacedByCustomXml="prev"/>
        <w:permStart w:id="1668750823" w:edGrp="everyone" w:displacedByCustomXml="next"/>
        <w:sdt>
          <w:sdtPr>
            <w:rPr>
              <w:rFonts w:cs="Arial"/>
              <w:sz w:val="36"/>
              <w:szCs w:val="36"/>
            </w:rPr>
            <w:id w:val="-18841740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6E51E08" w14:textId="1CA58D58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68750823" w:displacedByCustomXml="prev"/>
      </w:tr>
      <w:tr w:rsidR="00E02602" w:rsidRPr="00696855" w14:paraId="1698B021" w14:textId="77777777" w:rsidTr="00B076F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C2A1CD" w14:textId="1196C7CD" w:rsidR="00E02602" w:rsidRPr="00931795" w:rsidRDefault="00E02602" w:rsidP="00E02602">
            <w:pPr>
              <w:pStyle w:val="331PASListTask1"/>
            </w:pPr>
            <w:bookmarkStart w:id="34" w:name="_Ref135902484"/>
            <w:r w:rsidRPr="006D305F">
              <w:t>Read contracts and associated documentation to understand subcontractor and worker obligations, conditions and limitations.</w:t>
            </w:r>
            <w:bookmarkEnd w:id="34"/>
          </w:p>
        </w:tc>
        <w:permStart w:id="1578378951" w:edGrp="everyone" w:displacedByCustomXml="next"/>
        <w:sdt>
          <w:sdtPr>
            <w:rPr>
              <w:rFonts w:cs="Arial"/>
              <w:sz w:val="36"/>
              <w:szCs w:val="36"/>
            </w:rPr>
            <w:id w:val="1477874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5EC615D5" w14:textId="765FE164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78378951" w:displacedByCustomXml="prev"/>
        <w:permStart w:id="107089580" w:edGrp="everyone" w:displacedByCustomXml="next"/>
        <w:sdt>
          <w:sdtPr>
            <w:rPr>
              <w:rFonts w:cs="Arial"/>
              <w:sz w:val="36"/>
              <w:szCs w:val="36"/>
            </w:rPr>
            <w:id w:val="-715200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70406D8F" w14:textId="0741F298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089580" w:displacedByCustomXml="prev"/>
        <w:permStart w:id="16067132" w:edGrp="everyone" w:displacedByCustomXml="next"/>
        <w:sdt>
          <w:sdtPr>
            <w:rPr>
              <w:rFonts w:cs="Arial"/>
              <w:sz w:val="36"/>
              <w:szCs w:val="36"/>
            </w:rPr>
            <w:id w:val="7439939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2B7F757" w14:textId="73AE2A2D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67132" w:displacedByCustomXml="prev"/>
      </w:tr>
      <w:tr w:rsidR="00E02602" w:rsidRPr="00696855" w14:paraId="312C20A5" w14:textId="77777777" w:rsidTr="00B076F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94C7F5" w14:textId="607BB30D" w:rsidR="00E02602" w:rsidRPr="00931795" w:rsidRDefault="00E02602" w:rsidP="00E02602">
            <w:pPr>
              <w:pStyle w:val="331PASListTask1"/>
            </w:pPr>
            <w:bookmarkStart w:id="35" w:name="_Ref135902487"/>
            <w:r w:rsidRPr="006D305F">
              <w:t>Define team roles, responsibilities and accountabilities.</w:t>
            </w:r>
            <w:bookmarkEnd w:id="35"/>
          </w:p>
        </w:tc>
        <w:permStart w:id="68835727" w:edGrp="everyone" w:displacedByCustomXml="next"/>
        <w:sdt>
          <w:sdtPr>
            <w:rPr>
              <w:rFonts w:cs="Arial"/>
              <w:sz w:val="36"/>
              <w:szCs w:val="36"/>
            </w:rPr>
            <w:id w:val="-1364433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2C7BC00" w14:textId="002EFA92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8835727" w:displacedByCustomXml="prev"/>
        <w:permStart w:id="252314794" w:edGrp="everyone" w:displacedByCustomXml="next"/>
        <w:sdt>
          <w:sdtPr>
            <w:rPr>
              <w:rFonts w:cs="Arial"/>
              <w:sz w:val="36"/>
              <w:szCs w:val="36"/>
            </w:rPr>
            <w:id w:val="268980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384161B" w14:textId="1FBD7688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52314794" w:displacedByCustomXml="prev"/>
        <w:permStart w:id="1041321566" w:edGrp="everyone" w:displacedByCustomXml="next"/>
        <w:sdt>
          <w:sdtPr>
            <w:rPr>
              <w:rFonts w:cs="Arial"/>
              <w:sz w:val="36"/>
              <w:szCs w:val="36"/>
            </w:rPr>
            <w:id w:val="-1483588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D50D5EF" w14:textId="4BEA86E6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41321566" w:displacedByCustomXml="prev"/>
      </w:tr>
      <w:tr w:rsidR="00E02602" w:rsidRPr="00696855" w14:paraId="0318C732" w14:textId="77777777" w:rsidTr="00B076F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4ED2639" w14:textId="0490E0AE" w:rsidR="00E02602" w:rsidRPr="00931795" w:rsidRDefault="00E02602" w:rsidP="00E02602">
            <w:pPr>
              <w:pStyle w:val="331PASListTask1"/>
            </w:pPr>
            <w:bookmarkStart w:id="36" w:name="_Ref135902750"/>
            <w:r w:rsidRPr="006D305F">
              <w:t>Clearly communicate team roles, responsibilities and accountabilities.</w:t>
            </w:r>
            <w:bookmarkEnd w:id="36"/>
          </w:p>
        </w:tc>
        <w:permStart w:id="76627621" w:edGrp="everyone" w:displacedByCustomXml="next"/>
        <w:sdt>
          <w:sdtPr>
            <w:rPr>
              <w:rFonts w:cs="Arial"/>
              <w:sz w:val="36"/>
              <w:szCs w:val="36"/>
            </w:rPr>
            <w:id w:val="20082513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8E008BD" w14:textId="6B2D96F9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627621" w:displacedByCustomXml="prev"/>
        <w:permStart w:id="1097934211" w:edGrp="everyone" w:displacedByCustomXml="next"/>
        <w:sdt>
          <w:sdtPr>
            <w:rPr>
              <w:rFonts w:cs="Arial"/>
              <w:sz w:val="36"/>
              <w:szCs w:val="36"/>
            </w:rPr>
            <w:id w:val="-2064552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5BBFEB1" w14:textId="44E573C1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97934211" w:displacedByCustomXml="prev"/>
        <w:permStart w:id="1519800083" w:edGrp="everyone" w:displacedByCustomXml="next"/>
        <w:sdt>
          <w:sdtPr>
            <w:rPr>
              <w:rFonts w:cs="Arial"/>
              <w:sz w:val="36"/>
              <w:szCs w:val="36"/>
            </w:rPr>
            <w:id w:val="-24413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826C9CD" w14:textId="742B062B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19800083" w:displacedByCustomXml="prev"/>
      </w:tr>
      <w:tr w:rsidR="00E02602" w:rsidRPr="00696855" w14:paraId="75927674" w14:textId="77777777" w:rsidTr="00B076F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89E773E" w14:textId="3D94CCBA" w:rsidR="00E02602" w:rsidRPr="00931795" w:rsidRDefault="00E02602" w:rsidP="00E02602">
            <w:pPr>
              <w:pStyle w:val="331PASListTask1"/>
            </w:pPr>
            <w:bookmarkStart w:id="37" w:name="_Ref135903045"/>
            <w:bookmarkStart w:id="38" w:name="_Ref135907846"/>
            <w:r w:rsidRPr="006D305F">
              <w:t>Develop effective communication systems to track team outcomes, progress, delays and any specific requirements.</w:t>
            </w:r>
            <w:bookmarkEnd w:id="37"/>
            <w:r>
              <w:t xml:space="preserve"> </w:t>
            </w:r>
            <w:r w:rsidRPr="00FE5F64">
              <w:rPr>
                <w:i/>
                <w:iCs/>
              </w:rPr>
              <w:t>(Provide RTO with a copy of system used when permitted OR give a clear outline in assessor comments)</w:t>
            </w:r>
            <w:bookmarkEnd w:id="38"/>
          </w:p>
        </w:tc>
        <w:permStart w:id="243955469" w:edGrp="everyone" w:displacedByCustomXml="next"/>
        <w:sdt>
          <w:sdtPr>
            <w:rPr>
              <w:rFonts w:cs="Arial"/>
              <w:sz w:val="36"/>
              <w:szCs w:val="36"/>
            </w:rPr>
            <w:id w:val="-16434895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22517A91" w14:textId="63BF61AB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43955469" w:displacedByCustomXml="prev"/>
        <w:permStart w:id="533598295" w:edGrp="everyone" w:displacedByCustomXml="next"/>
        <w:sdt>
          <w:sdtPr>
            <w:rPr>
              <w:rFonts w:cs="Arial"/>
              <w:sz w:val="36"/>
              <w:szCs w:val="36"/>
            </w:rPr>
            <w:id w:val="16638890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2AD7CC84" w14:textId="535B81F7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3598295" w:displacedByCustomXml="prev"/>
        <w:permStart w:id="1847210763" w:edGrp="everyone" w:displacedByCustomXml="next"/>
        <w:sdt>
          <w:sdtPr>
            <w:rPr>
              <w:rFonts w:cs="Arial"/>
              <w:sz w:val="36"/>
              <w:szCs w:val="36"/>
            </w:rPr>
            <w:id w:val="1664125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3CDB481" w14:textId="32698558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7210763" w:displacedByCustomXml="prev"/>
      </w:tr>
      <w:tr w:rsidR="00E02602" w:rsidRPr="00696855" w14:paraId="21F1B5C4" w14:textId="77777777" w:rsidTr="00B076F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AA9AEA3" w14:textId="15B8B410" w:rsidR="00E02602" w:rsidRPr="00931795" w:rsidRDefault="00E02602" w:rsidP="00E02602">
            <w:pPr>
              <w:pStyle w:val="331PASListTask1"/>
            </w:pPr>
            <w:bookmarkStart w:id="39" w:name="_Ref135903198"/>
            <w:bookmarkStart w:id="40" w:name="_Ref135907854"/>
            <w:r w:rsidRPr="006D305F">
              <w:t>Identify workplace safety requirements that apply to various teams.</w:t>
            </w:r>
            <w:bookmarkEnd w:id="39"/>
            <w:r>
              <w:t xml:space="preserve"> </w:t>
            </w:r>
            <w:r w:rsidRPr="00FE5F64">
              <w:rPr>
                <w:i/>
                <w:iCs/>
              </w:rPr>
              <w:t xml:space="preserve">(Provide RTO with a copy of </w:t>
            </w:r>
            <w:r>
              <w:rPr>
                <w:i/>
                <w:iCs/>
              </w:rPr>
              <w:t>site safety plan</w:t>
            </w:r>
            <w:r w:rsidRPr="00FE5F64">
              <w:rPr>
                <w:i/>
                <w:iCs/>
              </w:rPr>
              <w:t xml:space="preserve"> when permitted OR give a clear outline</w:t>
            </w:r>
            <w:r>
              <w:rPr>
                <w:i/>
                <w:iCs/>
              </w:rPr>
              <w:t xml:space="preserve"> in assessor comments)</w:t>
            </w:r>
            <w:bookmarkEnd w:id="40"/>
          </w:p>
        </w:tc>
        <w:permStart w:id="1022710967" w:edGrp="everyone" w:displacedByCustomXml="next"/>
        <w:sdt>
          <w:sdtPr>
            <w:rPr>
              <w:rFonts w:cs="Arial"/>
              <w:sz w:val="36"/>
              <w:szCs w:val="36"/>
            </w:rPr>
            <w:id w:val="-21451028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5A9D9C73" w14:textId="4966E4DA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22710967" w:displacedByCustomXml="prev"/>
        <w:permStart w:id="1850282868" w:edGrp="everyone" w:displacedByCustomXml="next"/>
        <w:sdt>
          <w:sdtPr>
            <w:rPr>
              <w:rFonts w:cs="Arial"/>
              <w:sz w:val="36"/>
              <w:szCs w:val="36"/>
            </w:rPr>
            <w:id w:val="-2488885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B87BDB8" w14:textId="3DF60C8A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50282868" w:displacedByCustomXml="prev"/>
        <w:permStart w:id="539369704" w:edGrp="everyone" w:displacedByCustomXml="next"/>
        <w:sdt>
          <w:sdtPr>
            <w:rPr>
              <w:rFonts w:cs="Arial"/>
              <w:sz w:val="36"/>
              <w:szCs w:val="36"/>
            </w:rPr>
            <w:id w:val="7105438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18622CB" w14:textId="13592B61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9369704" w:displacedByCustomXml="prev"/>
      </w:tr>
      <w:tr w:rsidR="00E02602" w:rsidRPr="00696855" w14:paraId="2EF54375" w14:textId="77777777" w:rsidTr="00B076F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92FA90" w14:textId="7324B0E5" w:rsidR="00E02602" w:rsidRPr="00931795" w:rsidRDefault="00E02602" w:rsidP="00E02602">
            <w:pPr>
              <w:pStyle w:val="331PASListTask1"/>
            </w:pPr>
            <w:bookmarkStart w:id="41" w:name="_Ref135903200"/>
            <w:r w:rsidRPr="006D305F">
              <w:t>Implement and manage workplace safety requirements that apply to various teams.</w:t>
            </w:r>
            <w:bookmarkEnd w:id="41"/>
          </w:p>
        </w:tc>
        <w:permStart w:id="1131677600" w:edGrp="everyone" w:displacedByCustomXml="next"/>
        <w:sdt>
          <w:sdtPr>
            <w:rPr>
              <w:rFonts w:cs="Arial"/>
              <w:sz w:val="36"/>
              <w:szCs w:val="36"/>
            </w:rPr>
            <w:id w:val="3825247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2BA30F86" w14:textId="75D1E2E0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31677600" w:displacedByCustomXml="prev"/>
        <w:permStart w:id="1771463692" w:edGrp="everyone" w:displacedByCustomXml="next"/>
        <w:sdt>
          <w:sdtPr>
            <w:rPr>
              <w:rFonts w:cs="Arial"/>
              <w:sz w:val="36"/>
              <w:szCs w:val="36"/>
            </w:rPr>
            <w:id w:val="11843263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31FDD90" w14:textId="5AE44AB8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71463692" w:displacedByCustomXml="prev"/>
        <w:permStart w:id="25889545" w:edGrp="everyone" w:displacedByCustomXml="next"/>
        <w:sdt>
          <w:sdtPr>
            <w:rPr>
              <w:rFonts w:cs="Arial"/>
              <w:sz w:val="36"/>
              <w:szCs w:val="36"/>
            </w:rPr>
            <w:id w:val="-11113462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975DC6" w14:textId="53EBEEA2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5889545" w:displacedByCustomXml="prev"/>
      </w:tr>
      <w:tr w:rsidR="00FD0443" w:rsidRPr="00696855" w14:paraId="6209610F" w14:textId="77777777" w:rsidTr="00FD0443">
        <w:trPr>
          <w:trHeight w:val="283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1229A0C5" w14:textId="515CA315" w:rsidR="00FD0443" w:rsidRPr="004E1BC5" w:rsidRDefault="00FD0443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Pr="00FD0443">
              <w:rPr>
                <w:rFonts w:cs="Arial"/>
                <w:b/>
                <w:sz w:val="20"/>
              </w:rPr>
              <w:t>Liaise with supervisors of teams.</w:t>
            </w:r>
          </w:p>
        </w:tc>
      </w:tr>
      <w:tr w:rsidR="00E02602" w:rsidRPr="00696855" w14:paraId="60E3723C" w14:textId="77777777" w:rsidTr="00C56E9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DD5ED5" w14:textId="20567BD5" w:rsidR="00E02602" w:rsidRPr="00931795" w:rsidRDefault="00E02602" w:rsidP="00E02602">
            <w:pPr>
              <w:pStyle w:val="332PASListTask1"/>
            </w:pPr>
            <w:bookmarkStart w:id="42" w:name="_Ref135904040"/>
            <w:r w:rsidRPr="00403BD8">
              <w:t>Identify diversities within teams</w:t>
            </w:r>
            <w:r>
              <w:t xml:space="preserve"> and</w:t>
            </w:r>
            <w:r w:rsidRPr="00403BD8">
              <w:t xml:space="preserve"> effectively manage communications with, and between diverse groups.</w:t>
            </w:r>
            <w:bookmarkEnd w:id="42"/>
          </w:p>
        </w:tc>
        <w:permStart w:id="1982268044" w:edGrp="everyone" w:displacedByCustomXml="next"/>
        <w:sdt>
          <w:sdtPr>
            <w:rPr>
              <w:rFonts w:cs="Arial"/>
              <w:sz w:val="36"/>
              <w:szCs w:val="36"/>
            </w:rPr>
            <w:id w:val="10710800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738BD7CF" w14:textId="1078C5E2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82268044" w:displacedByCustomXml="prev"/>
        <w:permStart w:id="85673584" w:edGrp="everyone" w:displacedByCustomXml="next"/>
        <w:sdt>
          <w:sdtPr>
            <w:rPr>
              <w:rFonts w:cs="Arial"/>
              <w:sz w:val="36"/>
              <w:szCs w:val="36"/>
            </w:rPr>
            <w:id w:val="-792751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31CC428" w14:textId="1D2958A4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5673584" w:displacedByCustomXml="prev"/>
        <w:permStart w:id="1380986477" w:edGrp="everyone" w:displacedByCustomXml="next"/>
        <w:sdt>
          <w:sdtPr>
            <w:rPr>
              <w:rFonts w:cs="Arial"/>
              <w:sz w:val="36"/>
              <w:szCs w:val="36"/>
            </w:rPr>
            <w:id w:val="-1229451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6E31683" w14:textId="7C2F83A5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80986477" w:displacedByCustomXml="prev"/>
      </w:tr>
      <w:tr w:rsidR="00E02602" w:rsidRPr="00696855" w14:paraId="7854F013" w14:textId="77777777" w:rsidTr="00C56E9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24F0D" w14:textId="7DEA1A24" w:rsidR="00E02602" w:rsidRPr="00931795" w:rsidRDefault="00E02602" w:rsidP="00E02602">
            <w:pPr>
              <w:pStyle w:val="332PASListTask1"/>
            </w:pPr>
            <w:bookmarkStart w:id="43" w:name="_Ref135904464"/>
            <w:r w:rsidRPr="00403BD8">
              <w:t>Negotiate support requirements and manage teams with varying competency levels of workers.</w:t>
            </w:r>
            <w:bookmarkEnd w:id="43"/>
          </w:p>
        </w:tc>
        <w:permStart w:id="942571446" w:edGrp="everyone" w:displacedByCustomXml="next"/>
        <w:sdt>
          <w:sdtPr>
            <w:rPr>
              <w:rFonts w:cs="Arial"/>
              <w:sz w:val="36"/>
              <w:szCs w:val="36"/>
            </w:rPr>
            <w:id w:val="144241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DBF64BD" w14:textId="08A3C959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2571446" w:displacedByCustomXml="prev"/>
        <w:permStart w:id="871839585" w:edGrp="everyone" w:displacedByCustomXml="next"/>
        <w:sdt>
          <w:sdtPr>
            <w:rPr>
              <w:rFonts w:cs="Arial"/>
              <w:sz w:val="36"/>
              <w:szCs w:val="36"/>
            </w:rPr>
            <w:id w:val="-14016716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5616F826" w14:textId="544A33C6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71839585" w:displacedByCustomXml="prev"/>
        <w:permStart w:id="1695569654" w:edGrp="everyone" w:displacedByCustomXml="next"/>
        <w:sdt>
          <w:sdtPr>
            <w:rPr>
              <w:rFonts w:cs="Arial"/>
              <w:sz w:val="36"/>
              <w:szCs w:val="36"/>
            </w:rPr>
            <w:id w:val="-1951087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2887748" w14:textId="5C87D54C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95569654" w:displacedByCustomXml="prev"/>
      </w:tr>
      <w:tr w:rsidR="00E02602" w:rsidRPr="00696855" w14:paraId="238C5FFB" w14:textId="77777777" w:rsidTr="00C56E9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8B10E5" w14:textId="18F9DCFA" w:rsidR="00E02602" w:rsidRPr="00931795" w:rsidRDefault="00E02602" w:rsidP="00E02602">
            <w:pPr>
              <w:pStyle w:val="332PASListTask1"/>
            </w:pPr>
            <w:bookmarkStart w:id="44" w:name="_Ref135904763"/>
            <w:r w:rsidRPr="00403BD8">
              <w:t>Identify and resolve potential conflict within work teams on a construction project.</w:t>
            </w:r>
            <w:bookmarkEnd w:id="44"/>
          </w:p>
        </w:tc>
        <w:permStart w:id="76483000" w:edGrp="everyone" w:displacedByCustomXml="next"/>
        <w:sdt>
          <w:sdtPr>
            <w:rPr>
              <w:rFonts w:cs="Arial"/>
              <w:sz w:val="36"/>
              <w:szCs w:val="36"/>
            </w:rPr>
            <w:id w:val="4845064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B14151C" w14:textId="1204B76A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483000" w:displacedByCustomXml="prev"/>
        <w:permStart w:id="972888877" w:edGrp="everyone" w:displacedByCustomXml="next"/>
        <w:sdt>
          <w:sdtPr>
            <w:rPr>
              <w:rFonts w:cs="Arial"/>
              <w:sz w:val="36"/>
              <w:szCs w:val="36"/>
            </w:rPr>
            <w:id w:val="20699938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4A0E9B4C" w14:textId="64AA88DF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72888877" w:displacedByCustomXml="prev"/>
        <w:permStart w:id="18746498" w:edGrp="everyone" w:displacedByCustomXml="next"/>
        <w:sdt>
          <w:sdtPr>
            <w:rPr>
              <w:rFonts w:cs="Arial"/>
              <w:sz w:val="36"/>
              <w:szCs w:val="36"/>
            </w:rPr>
            <w:id w:val="-1004743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C7A86A6" w14:textId="1C204254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746498" w:displacedByCustomXml="prev"/>
      </w:tr>
      <w:tr w:rsidR="00E02602" w:rsidRPr="00696855" w14:paraId="2D092D9E" w14:textId="77777777" w:rsidTr="00C56E9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0665D63" w14:textId="449F2D13" w:rsidR="00E02602" w:rsidRPr="00931795" w:rsidRDefault="00E02602" w:rsidP="00E02602">
            <w:pPr>
              <w:pStyle w:val="332PASListTask1"/>
            </w:pPr>
            <w:bookmarkStart w:id="45" w:name="_Ref135904829"/>
            <w:r w:rsidRPr="00403BD8">
              <w:t>Identify and resolve potential conflict between other teams on a construction project.</w:t>
            </w:r>
            <w:bookmarkEnd w:id="45"/>
          </w:p>
        </w:tc>
        <w:permStart w:id="616854129" w:edGrp="everyone" w:displacedByCustomXml="next"/>
        <w:sdt>
          <w:sdtPr>
            <w:rPr>
              <w:rFonts w:cs="Arial"/>
              <w:sz w:val="36"/>
              <w:szCs w:val="36"/>
            </w:rPr>
            <w:id w:val="-1275478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2195D74" w14:textId="3F6B13B0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6854129" w:displacedByCustomXml="prev"/>
        <w:permStart w:id="1639203783" w:edGrp="everyone" w:displacedByCustomXml="next"/>
        <w:sdt>
          <w:sdtPr>
            <w:rPr>
              <w:rFonts w:cs="Arial"/>
              <w:sz w:val="36"/>
              <w:szCs w:val="36"/>
            </w:rPr>
            <w:id w:val="-90011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22317B7" w14:textId="7FB81335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39203783" w:displacedByCustomXml="prev"/>
        <w:permStart w:id="1502694727" w:edGrp="everyone" w:displacedByCustomXml="next"/>
        <w:sdt>
          <w:sdtPr>
            <w:rPr>
              <w:rFonts w:cs="Arial"/>
              <w:sz w:val="36"/>
              <w:szCs w:val="36"/>
            </w:rPr>
            <w:id w:val="9601496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7518287" w14:textId="629BF4C5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02694727" w:displacedByCustomXml="prev"/>
      </w:tr>
      <w:tr w:rsidR="00E02602" w:rsidRPr="00696855" w14:paraId="460A300E" w14:textId="77777777" w:rsidTr="00C56E91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5427D632" w14:textId="29910BF8" w:rsidR="00E02602" w:rsidRPr="00931795" w:rsidRDefault="00E02602" w:rsidP="00E02602">
            <w:pPr>
              <w:pStyle w:val="332PASListTask1"/>
            </w:pPr>
            <w:bookmarkStart w:id="46" w:name="_Ref135904910"/>
            <w:r w:rsidRPr="00403BD8">
              <w:t>Identify and resolve potential between self and teams on a construction project.</w:t>
            </w:r>
            <w:bookmarkEnd w:id="46"/>
          </w:p>
        </w:tc>
        <w:permStart w:id="416418639" w:edGrp="everyone" w:displacedByCustomXml="next"/>
        <w:sdt>
          <w:sdtPr>
            <w:rPr>
              <w:rFonts w:cs="Arial"/>
              <w:sz w:val="36"/>
              <w:szCs w:val="36"/>
            </w:rPr>
            <w:id w:val="331259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751272A" w14:textId="66A69FCC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6418639" w:displacedByCustomXml="prev"/>
        <w:permStart w:id="1599498072" w:edGrp="everyone" w:displacedByCustomXml="next"/>
        <w:sdt>
          <w:sdtPr>
            <w:rPr>
              <w:rFonts w:cs="Arial"/>
              <w:sz w:val="36"/>
              <w:szCs w:val="36"/>
            </w:rPr>
            <w:id w:val="-14840090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F58386C" w14:textId="43EE8327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9498072" w:displacedByCustomXml="prev"/>
        <w:permStart w:id="145759216" w:edGrp="everyone" w:displacedByCustomXml="next"/>
        <w:sdt>
          <w:sdtPr>
            <w:rPr>
              <w:rFonts w:cs="Arial"/>
              <w:sz w:val="36"/>
              <w:szCs w:val="36"/>
            </w:rPr>
            <w:id w:val="6724497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67949A0" w14:textId="08381C76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5759216" w:displacedByCustomXml="prev"/>
      </w:tr>
      <w:tr w:rsidR="00E02602" w:rsidRPr="00696855" w14:paraId="1312C280" w14:textId="77777777" w:rsidTr="00C56E91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FE25404" w14:textId="3C84E94F" w:rsidR="00E02602" w:rsidRPr="00931795" w:rsidRDefault="00E02602" w:rsidP="00E02602">
            <w:pPr>
              <w:pStyle w:val="332PASListTask1"/>
            </w:pPr>
            <w:bookmarkStart w:id="47" w:name="_Ref135904467"/>
            <w:r w:rsidRPr="00403BD8">
              <w:t>Manage and support teams experiencing difficulties and take necessary action to rectify issues.</w:t>
            </w:r>
            <w:bookmarkEnd w:id="47"/>
          </w:p>
        </w:tc>
        <w:permStart w:id="1314675366" w:edGrp="everyone" w:displacedByCustomXml="next"/>
        <w:sdt>
          <w:sdtPr>
            <w:rPr>
              <w:rFonts w:cs="Arial"/>
              <w:sz w:val="36"/>
              <w:szCs w:val="36"/>
            </w:rPr>
            <w:id w:val="11174106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78BDE981" w14:textId="6059996F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4675366" w:displacedByCustomXml="prev"/>
        <w:permStart w:id="1782851055" w:edGrp="everyone" w:displacedByCustomXml="next"/>
        <w:sdt>
          <w:sdtPr>
            <w:rPr>
              <w:rFonts w:cs="Arial"/>
              <w:sz w:val="36"/>
              <w:szCs w:val="36"/>
            </w:rPr>
            <w:id w:val="16161688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28B3E1B7" w14:textId="79B2CC82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82851055" w:displacedByCustomXml="prev"/>
        <w:permStart w:id="1433039070" w:edGrp="everyone" w:displacedByCustomXml="next"/>
        <w:sdt>
          <w:sdtPr>
            <w:rPr>
              <w:rFonts w:cs="Arial"/>
              <w:sz w:val="36"/>
              <w:szCs w:val="36"/>
            </w:rPr>
            <w:id w:val="-6825914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17E6FA08" w14:textId="16C85EDB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33039070" w:displacedByCustomXml="prev"/>
      </w:tr>
      <w:tr w:rsidR="00E02602" w:rsidRPr="00696855" w14:paraId="404A8D7B" w14:textId="77777777" w:rsidTr="003B5ABB">
        <w:trPr>
          <w:trHeight w:val="25"/>
        </w:trPr>
        <w:tc>
          <w:tcPr>
            <w:tcW w:w="6096" w:type="dxa"/>
            <w:tcBorders>
              <w:top w:val="single" w:sz="12" w:space="0" w:color="000000"/>
              <w:left w:val="single" w:sz="12" w:space="0" w:color="000000"/>
            </w:tcBorders>
          </w:tcPr>
          <w:p w14:paraId="276A8B4F" w14:textId="51F748BA" w:rsidR="00E02602" w:rsidRPr="00931795" w:rsidRDefault="00E02602" w:rsidP="00E02602">
            <w:pPr>
              <w:pStyle w:val="332PASListTask1"/>
              <w:keepNext/>
              <w:keepLines/>
            </w:pPr>
            <w:bookmarkStart w:id="48" w:name="_Ref135904477"/>
            <w:r w:rsidRPr="00403BD8">
              <w:lastRenderedPageBreak/>
              <w:t>Consult with supervisors and provide constructive feedback, information and advice to enable them to support teams and individuals to work together on a project.</w:t>
            </w:r>
            <w:bookmarkEnd w:id="48"/>
          </w:p>
        </w:tc>
        <w:permStart w:id="1235449919" w:edGrp="everyone" w:displacedByCustomXml="next"/>
        <w:sdt>
          <w:sdtPr>
            <w:rPr>
              <w:rFonts w:cs="Arial"/>
              <w:sz w:val="36"/>
              <w:szCs w:val="36"/>
            </w:rPr>
            <w:id w:val="21172478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top w:val="single" w:sz="12" w:space="0" w:color="000000"/>
                  <w:right w:val="single" w:sz="4" w:space="0" w:color="auto"/>
                </w:tcBorders>
                <w:vAlign w:val="center"/>
              </w:tcPr>
              <w:p w14:paraId="3D6F196F" w14:textId="42DDFEDC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5449919" w:displacedByCustomXml="prev"/>
        <w:permStart w:id="905855641" w:edGrp="everyone" w:displacedByCustomXml="next"/>
        <w:sdt>
          <w:sdtPr>
            <w:rPr>
              <w:rFonts w:cs="Arial"/>
              <w:sz w:val="36"/>
              <w:szCs w:val="36"/>
            </w:rPr>
            <w:id w:val="11426278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top w:val="single" w:sz="12" w:space="0" w:color="000000"/>
                  <w:right w:val="single" w:sz="4" w:space="0" w:color="auto"/>
                </w:tcBorders>
                <w:vAlign w:val="center"/>
              </w:tcPr>
              <w:p w14:paraId="6A2F98F4" w14:textId="1289C1DA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5855641" w:displacedByCustomXml="prev"/>
        <w:permStart w:id="1692860654" w:edGrp="everyone" w:displacedByCustomXml="next"/>
        <w:sdt>
          <w:sdtPr>
            <w:rPr>
              <w:rFonts w:cs="Arial"/>
              <w:sz w:val="36"/>
              <w:szCs w:val="36"/>
            </w:rPr>
            <w:id w:val="-19570102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top w:val="single" w:sz="12" w:space="0" w:color="000000"/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F0BBC7B" w14:textId="4BE84ED2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92860654" w:displacedByCustomXml="prev"/>
      </w:tr>
      <w:tr w:rsidR="00E02602" w:rsidRPr="00696855" w14:paraId="0B014BDC" w14:textId="77777777" w:rsidTr="003B5AB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227683" w14:textId="16ADD6EC" w:rsidR="00E02602" w:rsidRPr="00931795" w:rsidRDefault="00E02602" w:rsidP="00E02602">
            <w:pPr>
              <w:pStyle w:val="332PASListTask1"/>
            </w:pPr>
            <w:bookmarkStart w:id="49" w:name="_Ref135904532"/>
            <w:r w:rsidRPr="00403BD8">
              <w:t>Work effectively with team supervisors/leading hands to achieve quality work within set timeframes.</w:t>
            </w:r>
            <w:bookmarkEnd w:id="49"/>
          </w:p>
        </w:tc>
        <w:permStart w:id="1438076374" w:edGrp="everyone" w:displacedByCustomXml="next"/>
        <w:sdt>
          <w:sdtPr>
            <w:rPr>
              <w:rFonts w:cs="Arial"/>
              <w:sz w:val="36"/>
              <w:szCs w:val="36"/>
            </w:rPr>
            <w:id w:val="-12909713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5029365D" w14:textId="22887E2A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38076374" w:displacedByCustomXml="prev"/>
        <w:permStart w:id="450130725" w:edGrp="everyone" w:displacedByCustomXml="next"/>
        <w:sdt>
          <w:sdtPr>
            <w:rPr>
              <w:rFonts w:cs="Arial"/>
              <w:sz w:val="36"/>
              <w:szCs w:val="36"/>
            </w:rPr>
            <w:id w:val="-18163345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58175F28" w14:textId="675E00D3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0130725" w:displacedByCustomXml="prev"/>
        <w:permStart w:id="740693607" w:edGrp="everyone" w:displacedByCustomXml="next"/>
        <w:sdt>
          <w:sdtPr>
            <w:rPr>
              <w:rFonts w:cs="Arial"/>
              <w:sz w:val="36"/>
              <w:szCs w:val="36"/>
            </w:rPr>
            <w:id w:val="14140511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3AA656A" w14:textId="74160D3C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40693607" w:displacedByCustomXml="prev"/>
      </w:tr>
      <w:tr w:rsidR="00E02602" w:rsidRPr="00696855" w14:paraId="1AEAB939" w14:textId="77777777" w:rsidTr="003B5AB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BC7DAD0" w14:textId="261ADCED" w:rsidR="00E02602" w:rsidRPr="00931795" w:rsidRDefault="00E02602" w:rsidP="00E02602">
            <w:pPr>
              <w:pStyle w:val="332PASListTask1"/>
            </w:pPr>
            <w:bookmarkStart w:id="50" w:name="_Ref135904971"/>
            <w:r w:rsidRPr="00403BD8">
              <w:t>Conduct regular meetings and assist team supervisors to plan and prioritise team tasks and workload.</w:t>
            </w:r>
            <w:bookmarkEnd w:id="50"/>
          </w:p>
        </w:tc>
        <w:permStart w:id="482767649" w:edGrp="everyone" w:displacedByCustomXml="next"/>
        <w:sdt>
          <w:sdtPr>
            <w:rPr>
              <w:rFonts w:cs="Arial"/>
              <w:sz w:val="36"/>
              <w:szCs w:val="36"/>
            </w:rPr>
            <w:id w:val="-759672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4D2237A0" w14:textId="206CA941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2767649" w:displacedByCustomXml="prev"/>
        <w:permStart w:id="195442618" w:edGrp="everyone" w:displacedByCustomXml="next"/>
        <w:sdt>
          <w:sdtPr>
            <w:rPr>
              <w:rFonts w:cs="Arial"/>
              <w:sz w:val="36"/>
              <w:szCs w:val="36"/>
            </w:rPr>
            <w:id w:val="9502905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4BCDBB4" w14:textId="1465CDBE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442618" w:displacedByCustomXml="prev"/>
        <w:permStart w:id="1247835846" w:edGrp="everyone" w:displacedByCustomXml="next"/>
        <w:sdt>
          <w:sdtPr>
            <w:rPr>
              <w:rFonts w:cs="Arial"/>
              <w:sz w:val="36"/>
              <w:szCs w:val="36"/>
            </w:rPr>
            <w:id w:val="437102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C45556B" w14:textId="1136B14B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47835846" w:displacedByCustomXml="prev"/>
      </w:tr>
      <w:tr w:rsidR="00E02602" w:rsidRPr="00696855" w14:paraId="54343598" w14:textId="77777777" w:rsidTr="003B5AB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9D080E5" w14:textId="6F9A249F" w:rsidR="00E02602" w:rsidRPr="00931795" w:rsidRDefault="00E02602" w:rsidP="00E02602">
            <w:pPr>
              <w:pStyle w:val="332PASListTask1"/>
            </w:pPr>
            <w:bookmarkStart w:id="51" w:name="_Ref135905114"/>
            <w:r w:rsidRPr="00403BD8">
              <w:t>Actively encourage team members to participate in and take responsibility for team activities and communication processes.</w:t>
            </w:r>
            <w:bookmarkEnd w:id="51"/>
          </w:p>
        </w:tc>
        <w:permStart w:id="1343362638" w:edGrp="everyone" w:displacedByCustomXml="next"/>
        <w:sdt>
          <w:sdtPr>
            <w:rPr>
              <w:rFonts w:cs="Arial"/>
              <w:sz w:val="36"/>
              <w:szCs w:val="36"/>
            </w:rPr>
            <w:id w:val="1223644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EEDAC15" w14:textId="7796C3E4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3362638" w:displacedByCustomXml="prev"/>
        <w:permStart w:id="466967308" w:edGrp="everyone" w:displacedByCustomXml="next"/>
        <w:sdt>
          <w:sdtPr>
            <w:rPr>
              <w:rFonts w:cs="Arial"/>
              <w:sz w:val="36"/>
              <w:szCs w:val="36"/>
            </w:rPr>
            <w:id w:val="10929048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4EEF61C4" w14:textId="774C6DD2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6967308" w:displacedByCustomXml="prev"/>
        <w:permStart w:id="1081811380" w:edGrp="everyone" w:displacedByCustomXml="next"/>
        <w:sdt>
          <w:sdtPr>
            <w:rPr>
              <w:rFonts w:cs="Arial"/>
              <w:sz w:val="36"/>
              <w:szCs w:val="36"/>
            </w:rPr>
            <w:id w:val="-1934675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08688A0" w14:textId="5DDEC579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1811380" w:displacedByCustomXml="prev"/>
      </w:tr>
      <w:tr w:rsidR="00E02602" w:rsidRPr="00696855" w14:paraId="1CB18580" w14:textId="77777777" w:rsidTr="003B5AB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1F8EF64" w14:textId="077BCE44" w:rsidR="00E02602" w:rsidRPr="00931795" w:rsidRDefault="00E02602" w:rsidP="00E02602">
            <w:pPr>
              <w:pStyle w:val="332PASListTask1"/>
            </w:pPr>
            <w:bookmarkStart w:id="52" w:name="_Ref135905138"/>
            <w:r w:rsidRPr="00403BD8">
              <w:t>Resolve negative interactions or issues relating to access to workplace areas where multiple teams intend to carry out work.</w:t>
            </w:r>
            <w:bookmarkEnd w:id="52"/>
          </w:p>
        </w:tc>
        <w:permStart w:id="921324219" w:edGrp="everyone" w:displacedByCustomXml="next"/>
        <w:sdt>
          <w:sdtPr>
            <w:rPr>
              <w:rFonts w:cs="Arial"/>
              <w:sz w:val="36"/>
              <w:szCs w:val="36"/>
            </w:rPr>
            <w:id w:val="-6074979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7604D419" w14:textId="6E3E7A68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21324219" w:displacedByCustomXml="prev"/>
        <w:permStart w:id="641206449" w:edGrp="everyone" w:displacedByCustomXml="next"/>
        <w:sdt>
          <w:sdtPr>
            <w:rPr>
              <w:rFonts w:cs="Arial"/>
              <w:sz w:val="36"/>
              <w:szCs w:val="36"/>
            </w:rPr>
            <w:id w:val="-18080093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249BE31" w14:textId="59D072E1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41206449" w:displacedByCustomXml="prev"/>
        <w:permStart w:id="1876849811" w:edGrp="everyone" w:displacedByCustomXml="next"/>
        <w:sdt>
          <w:sdtPr>
            <w:rPr>
              <w:rFonts w:cs="Arial"/>
              <w:sz w:val="36"/>
              <w:szCs w:val="36"/>
            </w:rPr>
            <w:id w:val="-19364290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212220F" w14:textId="69F3C012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76849811" w:displacedByCustomXml="prev"/>
      </w:tr>
      <w:tr w:rsidR="00E02602" w:rsidRPr="00696855" w14:paraId="1DABA1C8" w14:textId="77777777" w:rsidTr="003B5AB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15B3020" w14:textId="004880B0" w:rsidR="00E02602" w:rsidRPr="00931795" w:rsidRDefault="00E02602" w:rsidP="00E02602">
            <w:pPr>
              <w:pStyle w:val="332PASListTask1"/>
            </w:pPr>
            <w:bookmarkStart w:id="53" w:name="_Ref135905258"/>
            <w:bookmarkStart w:id="54" w:name="_Ref135908374"/>
            <w:r w:rsidRPr="00403BD8">
              <w:t>Issue improvement or safety breach notices to team supervisor or individuals.</w:t>
            </w:r>
            <w:bookmarkEnd w:id="53"/>
            <w:r>
              <w:t xml:space="preserve"> </w:t>
            </w:r>
            <w:r w:rsidRPr="00FE5F64">
              <w:rPr>
                <w:i/>
                <w:iCs/>
              </w:rPr>
              <w:t xml:space="preserve">(Provide RTO with a copy of </w:t>
            </w:r>
            <w:r>
              <w:rPr>
                <w:i/>
                <w:iCs/>
              </w:rPr>
              <w:t>notice</w:t>
            </w:r>
            <w:r w:rsidRPr="00FE5F6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with name blacked out</w:t>
            </w:r>
            <w:r w:rsidRPr="00FE5F64">
              <w:rPr>
                <w:i/>
                <w:iCs/>
              </w:rPr>
              <w:t>)</w:t>
            </w:r>
            <w:bookmarkEnd w:id="54"/>
          </w:p>
        </w:tc>
        <w:permStart w:id="1306079026" w:edGrp="everyone" w:displacedByCustomXml="next"/>
        <w:sdt>
          <w:sdtPr>
            <w:rPr>
              <w:rFonts w:cs="Arial"/>
              <w:sz w:val="36"/>
              <w:szCs w:val="36"/>
            </w:rPr>
            <w:id w:val="-606810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2523769" w14:textId="488B4620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06079026" w:displacedByCustomXml="prev"/>
        <w:permStart w:id="1915505531" w:edGrp="everyone" w:displacedByCustomXml="next"/>
        <w:sdt>
          <w:sdtPr>
            <w:rPr>
              <w:rFonts w:cs="Arial"/>
              <w:sz w:val="36"/>
              <w:szCs w:val="36"/>
            </w:rPr>
            <w:id w:val="1504164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27246D52" w14:textId="4D54B4EC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15505531" w:displacedByCustomXml="prev"/>
        <w:permStart w:id="809924713" w:edGrp="everyone" w:displacedByCustomXml="next"/>
        <w:sdt>
          <w:sdtPr>
            <w:rPr>
              <w:rFonts w:cs="Arial"/>
              <w:sz w:val="36"/>
              <w:szCs w:val="36"/>
            </w:rPr>
            <w:id w:val="-19089135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B82A2C8" w14:textId="2042D607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9924713" w:displacedByCustomXml="prev"/>
      </w:tr>
      <w:tr w:rsidR="00FD0443" w:rsidRPr="00696855" w14:paraId="60958CD7" w14:textId="77777777" w:rsidTr="00FD0443">
        <w:trPr>
          <w:trHeight w:val="283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5B4AD335" w14:textId="58AFA3BD" w:rsidR="00FD0443" w:rsidRPr="004E1BC5" w:rsidRDefault="00FD0443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Pr="00FD0443">
              <w:rPr>
                <w:rFonts w:cs="Arial"/>
                <w:b/>
                <w:sz w:val="20"/>
              </w:rPr>
              <w:t>Monitor and manage team performance and progress.</w:t>
            </w:r>
          </w:p>
        </w:tc>
      </w:tr>
      <w:tr w:rsidR="00E02602" w:rsidRPr="00696855" w14:paraId="688A7305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490638" w14:textId="418EB82B" w:rsidR="00E02602" w:rsidRPr="00931795" w:rsidRDefault="00E02602" w:rsidP="00E02602">
            <w:pPr>
              <w:pStyle w:val="333PASListTask1"/>
            </w:pPr>
            <w:bookmarkStart w:id="55" w:name="_Ref135905280"/>
            <w:r w:rsidRPr="00207773">
              <w:t>Monitor teams’ effectiveness, progress and work quality.</w:t>
            </w:r>
            <w:bookmarkEnd w:id="55"/>
          </w:p>
        </w:tc>
        <w:permStart w:id="1042052368" w:edGrp="everyone" w:displacedByCustomXml="next"/>
        <w:sdt>
          <w:sdtPr>
            <w:rPr>
              <w:rFonts w:cs="Arial"/>
              <w:sz w:val="36"/>
              <w:szCs w:val="36"/>
            </w:rPr>
            <w:id w:val="16210968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08084AF" w14:textId="71019F45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42052368" w:displacedByCustomXml="prev"/>
        <w:permStart w:id="1329886621" w:edGrp="everyone" w:displacedByCustomXml="next"/>
        <w:sdt>
          <w:sdtPr>
            <w:rPr>
              <w:rFonts w:cs="Arial"/>
              <w:sz w:val="36"/>
              <w:szCs w:val="36"/>
            </w:rPr>
            <w:id w:val="6807072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E681451" w14:textId="353587E9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29886621" w:displacedByCustomXml="prev"/>
        <w:permStart w:id="1854218337" w:edGrp="everyone" w:displacedByCustomXml="next"/>
        <w:sdt>
          <w:sdtPr>
            <w:rPr>
              <w:rFonts w:cs="Arial"/>
              <w:sz w:val="36"/>
              <w:szCs w:val="36"/>
            </w:rPr>
            <w:id w:val="-1350715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D6F0E75" w14:textId="4616721E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54218337" w:displacedByCustomXml="prev"/>
      </w:tr>
      <w:tr w:rsidR="00E02602" w:rsidRPr="00696855" w14:paraId="50303B58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26B82D3" w14:textId="1B3C1FB7" w:rsidR="00E02602" w:rsidRPr="00931795" w:rsidRDefault="00E02602" w:rsidP="00E02602">
            <w:pPr>
              <w:pStyle w:val="333PASListTask1"/>
            </w:pPr>
            <w:bookmarkStart w:id="56" w:name="_Ref135905289"/>
            <w:r w:rsidRPr="00207773">
              <w:t>Delegate responsibilities to teams to improve performance and productivity.</w:t>
            </w:r>
            <w:bookmarkEnd w:id="56"/>
          </w:p>
        </w:tc>
        <w:permStart w:id="566432679" w:edGrp="everyone" w:displacedByCustomXml="next"/>
        <w:sdt>
          <w:sdtPr>
            <w:rPr>
              <w:rFonts w:cs="Arial"/>
              <w:sz w:val="36"/>
              <w:szCs w:val="36"/>
            </w:rPr>
            <w:id w:val="-86298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186A3BC" w14:textId="784CFBDD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6432679" w:displacedByCustomXml="prev"/>
        <w:permStart w:id="1282696230" w:edGrp="everyone" w:displacedByCustomXml="next"/>
        <w:sdt>
          <w:sdtPr>
            <w:rPr>
              <w:rFonts w:cs="Arial"/>
              <w:sz w:val="36"/>
              <w:szCs w:val="36"/>
            </w:rPr>
            <w:id w:val="-1017761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B629D4E" w14:textId="4E146653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82696230" w:displacedByCustomXml="prev"/>
        <w:permStart w:id="505939144" w:edGrp="everyone" w:displacedByCustomXml="next"/>
        <w:sdt>
          <w:sdtPr>
            <w:rPr>
              <w:rFonts w:cs="Arial"/>
              <w:sz w:val="36"/>
              <w:szCs w:val="36"/>
            </w:rPr>
            <w:id w:val="-867673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54416EB" w14:textId="27C062B5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05939144" w:displacedByCustomXml="prev"/>
      </w:tr>
      <w:tr w:rsidR="00E02602" w:rsidRPr="00696855" w14:paraId="3F7EF81F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61701D" w14:textId="6C997E01" w:rsidR="00E02602" w:rsidRPr="00931795" w:rsidRDefault="00E02602" w:rsidP="00E02602">
            <w:pPr>
              <w:pStyle w:val="333PASListTask1"/>
            </w:pPr>
            <w:bookmarkStart w:id="57" w:name="_Ref135905295"/>
            <w:r w:rsidRPr="00207773">
              <w:t>Delegate responsibilities to team individuals to improve performance and productivity.</w:t>
            </w:r>
            <w:bookmarkEnd w:id="57"/>
          </w:p>
        </w:tc>
        <w:permStart w:id="1367427852" w:edGrp="everyone" w:displacedByCustomXml="next"/>
        <w:sdt>
          <w:sdtPr>
            <w:rPr>
              <w:rFonts w:cs="Arial"/>
              <w:sz w:val="36"/>
              <w:szCs w:val="36"/>
            </w:rPr>
            <w:id w:val="20267489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616FDDF" w14:textId="7FDA5C53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67427852" w:displacedByCustomXml="prev"/>
        <w:permStart w:id="778791793" w:edGrp="everyone" w:displacedByCustomXml="next"/>
        <w:sdt>
          <w:sdtPr>
            <w:rPr>
              <w:rFonts w:cs="Arial"/>
              <w:sz w:val="36"/>
              <w:szCs w:val="36"/>
            </w:rPr>
            <w:id w:val="-118406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5A5CA53F" w14:textId="7C046AE9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78791793" w:displacedByCustomXml="prev"/>
        <w:permStart w:id="1444113056" w:edGrp="everyone" w:displacedByCustomXml="next"/>
        <w:sdt>
          <w:sdtPr>
            <w:rPr>
              <w:rFonts w:cs="Arial"/>
              <w:sz w:val="36"/>
              <w:szCs w:val="36"/>
            </w:rPr>
            <w:id w:val="8922411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B163F16" w14:textId="5FE611B7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44113056" w:displacedByCustomXml="prev"/>
      </w:tr>
      <w:tr w:rsidR="00E02602" w:rsidRPr="00696855" w14:paraId="4A9C9C4E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501A1E5" w14:textId="4F3F668A" w:rsidR="00E02602" w:rsidRPr="00931795" w:rsidRDefault="00E02602" w:rsidP="00E02602">
            <w:pPr>
              <w:pStyle w:val="333PASListTask1"/>
            </w:pPr>
            <w:bookmarkStart w:id="58" w:name="_Ref135905403"/>
            <w:bookmarkStart w:id="59" w:name="_Ref135908402"/>
            <w:r w:rsidRPr="00207773">
              <w:t>Monitor skills level of individuals within a team.</w:t>
            </w:r>
            <w:bookmarkEnd w:id="58"/>
            <w:r>
              <w:t xml:space="preserve"> </w:t>
            </w:r>
            <w:r w:rsidRPr="00AF22CF">
              <w:t>(</w:t>
            </w:r>
            <w:r w:rsidRPr="00AF22CF">
              <w:rPr>
                <w:i/>
                <w:iCs/>
              </w:rPr>
              <w:t>Provide RTO with a copy of performance review or documentation of meeting with individual -</w:t>
            </w:r>
            <w:r>
              <w:rPr>
                <w:i/>
                <w:iCs/>
              </w:rPr>
              <w:t xml:space="preserve"> </w:t>
            </w:r>
            <w:r w:rsidRPr="00AF22CF">
              <w:rPr>
                <w:i/>
                <w:iCs/>
              </w:rPr>
              <w:t>name blacked out)</w:t>
            </w:r>
            <w:bookmarkEnd w:id="59"/>
          </w:p>
        </w:tc>
        <w:permStart w:id="817570365" w:edGrp="everyone" w:displacedByCustomXml="next"/>
        <w:sdt>
          <w:sdtPr>
            <w:rPr>
              <w:rFonts w:cs="Arial"/>
              <w:sz w:val="36"/>
              <w:szCs w:val="36"/>
            </w:rPr>
            <w:id w:val="-299308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2AAC7F7F" w14:textId="3DB2222E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17570365" w:displacedByCustomXml="prev"/>
        <w:permStart w:id="1236010926" w:edGrp="everyone" w:displacedByCustomXml="next"/>
        <w:sdt>
          <w:sdtPr>
            <w:rPr>
              <w:rFonts w:cs="Arial"/>
              <w:sz w:val="36"/>
              <w:szCs w:val="36"/>
            </w:rPr>
            <w:id w:val="-15930085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6C8E95A" w14:textId="10BD0ECE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6010926" w:displacedByCustomXml="prev"/>
        <w:permStart w:id="461075397" w:edGrp="everyone" w:displacedByCustomXml="next"/>
        <w:sdt>
          <w:sdtPr>
            <w:rPr>
              <w:rFonts w:cs="Arial"/>
              <w:sz w:val="36"/>
              <w:szCs w:val="36"/>
            </w:rPr>
            <w:id w:val="8139943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6A3F28B" w14:textId="6A1A6AD0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1075397" w:displacedByCustomXml="prev"/>
      </w:tr>
      <w:tr w:rsidR="00E02602" w:rsidRPr="00696855" w14:paraId="30899D35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25460F" w14:textId="776872D7" w:rsidR="00E02602" w:rsidRPr="00931795" w:rsidRDefault="00E02602" w:rsidP="00E02602">
            <w:pPr>
              <w:pStyle w:val="333PASListTask1"/>
            </w:pPr>
            <w:bookmarkStart w:id="60" w:name="_Ref135905405"/>
            <w:r w:rsidRPr="00207773">
              <w:t>Evaluate and address training requirements of individuals within a team.</w:t>
            </w:r>
            <w:bookmarkEnd w:id="60"/>
          </w:p>
        </w:tc>
        <w:permStart w:id="813635926" w:edGrp="everyone" w:displacedByCustomXml="next"/>
        <w:sdt>
          <w:sdtPr>
            <w:rPr>
              <w:rFonts w:cs="Arial"/>
              <w:sz w:val="36"/>
              <w:szCs w:val="36"/>
            </w:rPr>
            <w:id w:val="-341091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1FD929B" w14:textId="3F43B6C0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13635926" w:displacedByCustomXml="prev"/>
        <w:permStart w:id="569530621" w:edGrp="everyone" w:displacedByCustomXml="next"/>
        <w:sdt>
          <w:sdtPr>
            <w:rPr>
              <w:rFonts w:cs="Arial"/>
              <w:sz w:val="36"/>
              <w:szCs w:val="36"/>
            </w:rPr>
            <w:id w:val="21450088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B152A20" w14:textId="77F1016C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9530621" w:displacedByCustomXml="prev"/>
        <w:permStart w:id="1907314405" w:edGrp="everyone" w:displacedByCustomXml="next"/>
        <w:sdt>
          <w:sdtPr>
            <w:rPr>
              <w:rFonts w:cs="Arial"/>
              <w:sz w:val="36"/>
              <w:szCs w:val="36"/>
            </w:rPr>
            <w:id w:val="6208774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7EE002D" w14:textId="127C3399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07314405" w:displacedByCustomXml="prev"/>
      </w:tr>
      <w:tr w:rsidR="00E02602" w:rsidRPr="00696855" w14:paraId="1E2A34CE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0FC13C" w14:textId="7D0A8B74" w:rsidR="00E02602" w:rsidRPr="00931795" w:rsidRDefault="00E02602" w:rsidP="00E02602">
            <w:pPr>
              <w:pStyle w:val="333PASListTask1"/>
            </w:pPr>
            <w:bookmarkStart w:id="61" w:name="_Ref135905478"/>
            <w:r w:rsidRPr="00207773">
              <w:t>Discuss barriers and issues that impact on performance and progress.</w:t>
            </w:r>
            <w:bookmarkEnd w:id="61"/>
          </w:p>
        </w:tc>
        <w:permStart w:id="2087458169" w:edGrp="everyone" w:displacedByCustomXml="next"/>
        <w:sdt>
          <w:sdtPr>
            <w:rPr>
              <w:rFonts w:cs="Arial"/>
              <w:sz w:val="36"/>
              <w:szCs w:val="36"/>
            </w:rPr>
            <w:id w:val="12004361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D750677" w14:textId="2031F029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7458169" w:displacedByCustomXml="prev"/>
        <w:permStart w:id="1488015247" w:edGrp="everyone" w:displacedByCustomXml="next"/>
        <w:sdt>
          <w:sdtPr>
            <w:rPr>
              <w:rFonts w:cs="Arial"/>
              <w:sz w:val="36"/>
              <w:szCs w:val="36"/>
            </w:rPr>
            <w:id w:val="-408927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D86042F" w14:textId="3812EB8B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88015247" w:displacedByCustomXml="prev"/>
        <w:permStart w:id="1803120349" w:edGrp="everyone" w:displacedByCustomXml="next"/>
        <w:sdt>
          <w:sdtPr>
            <w:rPr>
              <w:rFonts w:cs="Arial"/>
              <w:sz w:val="36"/>
              <w:szCs w:val="36"/>
            </w:rPr>
            <w:id w:val="-2086206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95B49C7" w14:textId="535B63D5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03120349" w:displacedByCustomXml="prev"/>
      </w:tr>
      <w:tr w:rsidR="00E02602" w:rsidRPr="00696855" w14:paraId="292F37E6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43890AF" w14:textId="1894C9F8" w:rsidR="00E02602" w:rsidRPr="00931795" w:rsidRDefault="00E02602" w:rsidP="00E02602">
            <w:pPr>
              <w:pStyle w:val="333PASListTask1"/>
            </w:pPr>
            <w:bookmarkStart w:id="62" w:name="_Ref135905493"/>
            <w:r w:rsidRPr="00207773">
              <w:t>Address and solve current and potential problems.</w:t>
            </w:r>
            <w:bookmarkEnd w:id="62"/>
          </w:p>
        </w:tc>
        <w:permStart w:id="1979393055" w:edGrp="everyone" w:displacedByCustomXml="next"/>
        <w:sdt>
          <w:sdtPr>
            <w:rPr>
              <w:rFonts w:cs="Arial"/>
              <w:sz w:val="36"/>
              <w:szCs w:val="36"/>
            </w:rPr>
            <w:id w:val="1840112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9137F37" w14:textId="77B0B307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79393055" w:displacedByCustomXml="prev"/>
        <w:permStart w:id="2037406715" w:edGrp="everyone" w:displacedByCustomXml="next"/>
        <w:sdt>
          <w:sdtPr>
            <w:rPr>
              <w:rFonts w:cs="Arial"/>
              <w:sz w:val="36"/>
              <w:szCs w:val="36"/>
            </w:rPr>
            <w:id w:val="-18493228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C041B34" w14:textId="7E632D5F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37406715" w:displacedByCustomXml="prev"/>
        <w:permStart w:id="510742043" w:edGrp="everyone" w:displacedByCustomXml="next"/>
        <w:sdt>
          <w:sdtPr>
            <w:rPr>
              <w:rFonts w:cs="Arial"/>
              <w:sz w:val="36"/>
              <w:szCs w:val="36"/>
            </w:rPr>
            <w:id w:val="-400370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4945289" w14:textId="1AF46D9E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10742043" w:displacedByCustomXml="prev"/>
      </w:tr>
      <w:tr w:rsidR="00E02602" w:rsidRPr="00696855" w14:paraId="4398C115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3803C23" w14:textId="1F14E711" w:rsidR="00E02602" w:rsidRPr="00931795" w:rsidRDefault="00E02602" w:rsidP="00E02602">
            <w:pPr>
              <w:pStyle w:val="333PASListTask1"/>
            </w:pPr>
            <w:bookmarkStart w:id="63" w:name="_Ref135905518"/>
            <w:r w:rsidRPr="00207773">
              <w:t>Encourage active participation in work activities, innovation and initiative.</w:t>
            </w:r>
            <w:bookmarkEnd w:id="63"/>
          </w:p>
        </w:tc>
        <w:permStart w:id="14242631" w:edGrp="everyone" w:displacedByCustomXml="next"/>
        <w:sdt>
          <w:sdtPr>
            <w:rPr>
              <w:rFonts w:cs="Arial"/>
              <w:sz w:val="36"/>
              <w:szCs w:val="36"/>
            </w:rPr>
            <w:id w:val="-1583218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98FCC6D" w14:textId="288E6AC5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42631" w:displacedByCustomXml="prev"/>
        <w:permStart w:id="1708159172" w:edGrp="everyone" w:displacedByCustomXml="next"/>
        <w:sdt>
          <w:sdtPr>
            <w:rPr>
              <w:rFonts w:cs="Arial"/>
              <w:sz w:val="36"/>
              <w:szCs w:val="36"/>
            </w:rPr>
            <w:id w:val="20740855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5CA256E6" w14:textId="37843CD1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08159172" w:displacedByCustomXml="prev"/>
        <w:permStart w:id="829384047" w:edGrp="everyone" w:displacedByCustomXml="next"/>
        <w:sdt>
          <w:sdtPr>
            <w:rPr>
              <w:rFonts w:cs="Arial"/>
              <w:sz w:val="36"/>
              <w:szCs w:val="36"/>
            </w:rPr>
            <w:id w:val="15474105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AECA592" w14:textId="2BBAB360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29384047" w:displacedByCustomXml="prev"/>
      </w:tr>
      <w:tr w:rsidR="00E02602" w:rsidRPr="00696855" w14:paraId="0CE646D5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563423CF" w14:textId="7FF144F3" w:rsidR="00E02602" w:rsidRPr="00931795" w:rsidRDefault="00E02602" w:rsidP="00E02602">
            <w:pPr>
              <w:pStyle w:val="333PASListTask1"/>
            </w:pPr>
            <w:bookmarkStart w:id="64" w:name="_Ref135905540"/>
            <w:r w:rsidRPr="00207773">
              <w:t>Monitor resource utilisation.</w:t>
            </w:r>
            <w:bookmarkEnd w:id="64"/>
          </w:p>
        </w:tc>
        <w:permStart w:id="403775176" w:edGrp="everyone" w:displacedByCustomXml="next"/>
        <w:sdt>
          <w:sdtPr>
            <w:rPr>
              <w:rFonts w:cs="Arial"/>
              <w:sz w:val="36"/>
              <w:szCs w:val="36"/>
            </w:rPr>
            <w:id w:val="-1800504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294EAC98" w14:textId="7BD583E6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03775176" w:displacedByCustomXml="prev"/>
        <w:permStart w:id="2067608979" w:edGrp="everyone" w:displacedByCustomXml="next"/>
        <w:sdt>
          <w:sdtPr>
            <w:rPr>
              <w:rFonts w:cs="Arial"/>
              <w:sz w:val="36"/>
              <w:szCs w:val="36"/>
            </w:rPr>
            <w:id w:val="-835059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4A400861" w14:textId="33CBB109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67608979" w:displacedByCustomXml="prev"/>
        <w:permStart w:id="1993695528" w:edGrp="everyone" w:displacedByCustomXml="next"/>
        <w:sdt>
          <w:sdtPr>
            <w:rPr>
              <w:rFonts w:cs="Arial"/>
              <w:sz w:val="36"/>
              <w:szCs w:val="36"/>
            </w:rPr>
            <w:id w:val="17616355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58E3DD1" w14:textId="11C8A14D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93695528" w:displacedByCustomXml="prev"/>
      </w:tr>
      <w:tr w:rsidR="00E02602" w:rsidRPr="00696855" w14:paraId="2A0D0B9F" w14:textId="77777777" w:rsidTr="0067204A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79380CED" w14:textId="65EF0CF2" w:rsidR="00E02602" w:rsidRPr="00931795" w:rsidRDefault="00E02602" w:rsidP="00E02602">
            <w:pPr>
              <w:pStyle w:val="333PASListTask1"/>
            </w:pPr>
            <w:bookmarkStart w:id="65" w:name="_Ref135905568"/>
            <w:r w:rsidRPr="00207773">
              <w:t>Record and save team information.</w:t>
            </w:r>
            <w:bookmarkEnd w:id="65"/>
          </w:p>
        </w:tc>
        <w:permStart w:id="134043887" w:edGrp="everyone" w:displacedByCustomXml="next"/>
        <w:sdt>
          <w:sdtPr>
            <w:rPr>
              <w:rFonts w:cs="Arial"/>
              <w:sz w:val="36"/>
              <w:szCs w:val="36"/>
            </w:rPr>
            <w:id w:val="-18389900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7654DF19" w14:textId="36F947EF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043887" w:displacedByCustomXml="prev"/>
        <w:permStart w:id="1742688156" w:edGrp="everyone" w:displacedByCustomXml="next"/>
        <w:sdt>
          <w:sdtPr>
            <w:rPr>
              <w:rFonts w:cs="Arial"/>
              <w:sz w:val="36"/>
              <w:szCs w:val="36"/>
            </w:rPr>
            <w:id w:val="13530762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30FFBDCA" w14:textId="21F53A02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42688156" w:displacedByCustomXml="prev"/>
        <w:permStart w:id="1487557382" w:edGrp="everyone" w:displacedByCustomXml="next"/>
        <w:sdt>
          <w:sdtPr>
            <w:rPr>
              <w:rFonts w:cs="Arial"/>
              <w:sz w:val="36"/>
              <w:szCs w:val="36"/>
            </w:rPr>
            <w:id w:val="-13127843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5E20C406" w14:textId="31193D41" w:rsidR="00E02602" w:rsidRPr="004E1BC5" w:rsidRDefault="00E02602" w:rsidP="00E0260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87557382" w:displacedByCustomXml="prev"/>
      </w:tr>
    </w:tbl>
    <w:p w14:paraId="66B0C917" w14:textId="5B385AA1" w:rsidR="00E02602" w:rsidRDefault="00E02602">
      <w:pPr>
        <w:jc w:val="left"/>
        <w:rPr>
          <w:rFonts w:ascii="Arial" w:hAnsi="Arial" w:cs="Arial"/>
          <w:sz w:val="22"/>
          <w:szCs w:val="22"/>
        </w:rPr>
      </w:pPr>
    </w:p>
    <w:p w14:paraId="1BF9BADE" w14:textId="77777777" w:rsidR="00E02602" w:rsidRDefault="00E02602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02602" w:rsidRPr="00BA4D9F" w14:paraId="4829AF34" w14:textId="77777777" w:rsidTr="00687E33">
        <w:tc>
          <w:tcPr>
            <w:tcW w:w="9072" w:type="dxa"/>
          </w:tcPr>
          <w:p w14:paraId="53679771" w14:textId="77777777" w:rsidR="00E02602" w:rsidRPr="00BA4D9F" w:rsidRDefault="00E02602" w:rsidP="00687E33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lastRenderedPageBreak/>
              <w:t>Observer comments:</w:t>
            </w:r>
          </w:p>
        </w:tc>
      </w:tr>
      <w:tr w:rsidR="00E02602" w:rsidRPr="00BA4D9F" w14:paraId="032A0462" w14:textId="77777777" w:rsidTr="00E02602">
        <w:trPr>
          <w:trHeight w:val="13323"/>
        </w:trPr>
        <w:tc>
          <w:tcPr>
            <w:tcW w:w="9072" w:type="dxa"/>
          </w:tcPr>
          <w:p w14:paraId="02333FFA" w14:textId="77777777" w:rsidR="00E02602" w:rsidRPr="00314F34" w:rsidRDefault="00E02602" w:rsidP="00687E33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225925366" w:edGrp="everyone"/>
            <w:permEnd w:id="225925366"/>
          </w:p>
        </w:tc>
      </w:tr>
    </w:tbl>
    <w:p w14:paraId="1200A142" w14:textId="218E2ED1" w:rsidR="0039623A" w:rsidRDefault="0039623A" w:rsidP="00E02602">
      <w:pPr>
        <w:jc w:val="left"/>
        <w:rPr>
          <w:rFonts w:ascii="Arial" w:hAnsi="Arial" w:cs="Arial"/>
          <w:sz w:val="22"/>
          <w:szCs w:val="22"/>
        </w:rPr>
      </w:pPr>
    </w:p>
    <w:sectPr w:rsidR="0039623A" w:rsidSect="00E02602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4AE75F5" w:rsidR="006E5B7D" w:rsidRPr="00830749" w:rsidRDefault="0084123A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445FB">
          <w:rPr>
            <w:rFonts w:ascii="Arial" w:hAnsi="Arial" w:cs="Arial"/>
            <w:b/>
            <w:sz w:val="16"/>
            <w:szCs w:val="16"/>
          </w:rPr>
          <w:t>v2-0_09/04/2025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8845052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E3FC6">
          <w:rPr>
            <w:rFonts w:ascii="Arial" w:hAnsi="Arial" w:cs="Arial"/>
            <w:b/>
            <w:sz w:val="16"/>
            <w:szCs w:val="16"/>
          </w:rPr>
          <w:t>v2-0_09/04/2025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4123A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6A539C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445FB">
          <w:rPr>
            <w:rFonts w:ascii="Arial" w:hAnsi="Arial" w:cs="Arial"/>
            <w:b/>
            <w:sz w:val="16"/>
            <w:szCs w:val="16"/>
          </w:rPr>
          <w:t>v2-0_09/04/2025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4123A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1C0EA670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445FB">
          <w:rPr>
            <w:rFonts w:ascii="Arial" w:hAnsi="Arial" w:cs="Arial"/>
            <w:b/>
            <w:sz w:val="16"/>
            <w:szCs w:val="16"/>
          </w:rPr>
          <w:t>v2-0_09/04/2025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4123A">
      <w:rPr>
        <w:rFonts w:ascii="Arial" w:hAnsi="Arial" w:cs="Arial"/>
        <w:b/>
        <w:noProof/>
        <w:sz w:val="16"/>
        <w:szCs w:val="16"/>
      </w:rPr>
      <w:t>9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67275694" w:rsidR="006E5B7D" w:rsidRDefault="002D2E5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CPCCBC4052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Lead and manage teams in the building and construction industry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27E5980C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3231" w:rsidRPr="00B63231">
          <w:rPr>
            <w:rFonts w:ascii="Arial" w:hAnsi="Arial" w:cs="Arial"/>
            <w:b/>
            <w:sz w:val="16"/>
            <w:szCs w:val="16"/>
          </w:rPr>
          <w:t>CPCCBC4052</w:t>
        </w:r>
      </w:sdtContent>
    </w:sdt>
    <w:r w:rsidRPr="00B6323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3231" w:rsidRPr="00B63231">
          <w:rPr>
            <w:rFonts w:ascii="Arial" w:hAnsi="Arial" w:cs="Arial"/>
            <w:b/>
            <w:sz w:val="16"/>
            <w:szCs w:val="16"/>
          </w:rPr>
          <w:t>Lead and manage teams in the building and construction industry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0AC3CF77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CPCCBC4052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Lead and manage teams in the building and construction industry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2E31" w14:textId="25B4E9E7" w:rsidR="002D2E52" w:rsidRDefault="002D2E5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3493264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CPCCBC4052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5221269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Lead and manage teams in the building and construction industry</w:t>
        </w:r>
      </w:sdtContent>
    </w:sdt>
  </w:p>
  <w:p w14:paraId="1F55F8CD" w14:textId="77777777" w:rsidR="002D2E52" w:rsidRPr="00830749" w:rsidRDefault="002D2E5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7A112BD2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CPCCBC4052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Lead and manage teams in the building and construction industry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05D7EF76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CPCCBC4052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Lead and manage teams in the building and construction industry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04A09E8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CPCCBC4052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3231">
          <w:rPr>
            <w:rFonts w:ascii="Arial" w:hAnsi="Arial" w:cs="Arial"/>
            <w:b/>
            <w:sz w:val="16"/>
            <w:szCs w:val="16"/>
          </w:rPr>
          <w:t>Lead and manage teams in the building and construction industry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DC312F7"/>
    <w:multiLevelType w:val="hybridMultilevel"/>
    <w:tmpl w:val="81D0A17E"/>
    <w:lvl w:ilvl="0" w:tplc="101AF52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F10D5B"/>
    <w:multiLevelType w:val="hybridMultilevel"/>
    <w:tmpl w:val="47D07D8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288836DE"/>
    <w:multiLevelType w:val="hybridMultilevel"/>
    <w:tmpl w:val="F6466866"/>
    <w:lvl w:ilvl="0" w:tplc="8724D2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0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B60001"/>
    <w:multiLevelType w:val="hybridMultilevel"/>
    <w:tmpl w:val="B9DE04FE"/>
    <w:lvl w:ilvl="0" w:tplc="AECC43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E63100A"/>
    <w:multiLevelType w:val="hybridMultilevel"/>
    <w:tmpl w:val="FF1A1A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FF0F52"/>
    <w:multiLevelType w:val="multilevel"/>
    <w:tmpl w:val="E31A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AF1085"/>
    <w:multiLevelType w:val="hybridMultilevel"/>
    <w:tmpl w:val="DE1689C8"/>
    <w:lvl w:ilvl="0" w:tplc="BC4C51B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5F866FA3"/>
    <w:multiLevelType w:val="hybridMultilevel"/>
    <w:tmpl w:val="88769D2E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7" w15:restartNumberingAfterBreak="0">
    <w:nsid w:val="678A5429"/>
    <w:multiLevelType w:val="hybridMultilevel"/>
    <w:tmpl w:val="973C5776"/>
    <w:lvl w:ilvl="0" w:tplc="B3601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1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5"/>
  </w:num>
  <w:num w:numId="2" w16cid:durableId="938607714">
    <w:abstractNumId w:val="26"/>
  </w:num>
  <w:num w:numId="3" w16cid:durableId="958145445">
    <w:abstractNumId w:val="11"/>
  </w:num>
  <w:num w:numId="4" w16cid:durableId="1196194321">
    <w:abstractNumId w:val="24"/>
  </w:num>
  <w:num w:numId="5" w16cid:durableId="1867134969">
    <w:abstractNumId w:val="23"/>
  </w:num>
  <w:num w:numId="6" w16cid:durableId="1025326758">
    <w:abstractNumId w:val="42"/>
  </w:num>
  <w:num w:numId="7" w16cid:durableId="1482577371">
    <w:abstractNumId w:val="4"/>
  </w:num>
  <w:num w:numId="8" w16cid:durableId="1085491312">
    <w:abstractNumId w:val="1"/>
  </w:num>
  <w:num w:numId="9" w16cid:durableId="1369525979">
    <w:abstractNumId w:val="22"/>
  </w:num>
  <w:num w:numId="10" w16cid:durableId="744459">
    <w:abstractNumId w:val="14"/>
  </w:num>
  <w:num w:numId="11" w16cid:durableId="255016049">
    <w:abstractNumId w:val="9"/>
  </w:num>
  <w:num w:numId="12" w16cid:durableId="926841987">
    <w:abstractNumId w:val="47"/>
  </w:num>
  <w:num w:numId="13" w16cid:durableId="1303079462">
    <w:abstractNumId w:val="30"/>
  </w:num>
  <w:num w:numId="14" w16cid:durableId="1959607258">
    <w:abstractNumId w:val="0"/>
  </w:num>
  <w:num w:numId="15" w16cid:durableId="788476904">
    <w:abstractNumId w:val="25"/>
  </w:num>
  <w:num w:numId="16" w16cid:durableId="738527274">
    <w:abstractNumId w:val="45"/>
  </w:num>
  <w:num w:numId="17" w16cid:durableId="347292598">
    <w:abstractNumId w:val="29"/>
  </w:num>
  <w:num w:numId="18" w16cid:durableId="775098443">
    <w:abstractNumId w:val="44"/>
  </w:num>
  <w:num w:numId="19" w16cid:durableId="246036738">
    <w:abstractNumId w:val="28"/>
  </w:num>
  <w:num w:numId="20" w16cid:durableId="1151870601">
    <w:abstractNumId w:val="46"/>
  </w:num>
  <w:num w:numId="21" w16cid:durableId="1397627776">
    <w:abstractNumId w:val="43"/>
  </w:num>
  <w:num w:numId="22" w16cid:durableId="792098474">
    <w:abstractNumId w:val="38"/>
  </w:num>
  <w:num w:numId="23" w16cid:durableId="1861820168">
    <w:abstractNumId w:val="10"/>
  </w:num>
  <w:num w:numId="24" w16cid:durableId="431824439">
    <w:abstractNumId w:val="8"/>
  </w:num>
  <w:num w:numId="25" w16cid:durableId="260532433">
    <w:abstractNumId w:val="41"/>
  </w:num>
  <w:num w:numId="26" w16cid:durableId="519197551">
    <w:abstractNumId w:val="19"/>
  </w:num>
  <w:num w:numId="27" w16cid:durableId="1194808596">
    <w:abstractNumId w:val="16"/>
  </w:num>
  <w:num w:numId="28" w16cid:durableId="459954404">
    <w:abstractNumId w:val="13"/>
  </w:num>
  <w:num w:numId="29" w16cid:durableId="1636257339">
    <w:abstractNumId w:val="32"/>
  </w:num>
  <w:num w:numId="30" w16cid:durableId="1630471673">
    <w:abstractNumId w:val="37"/>
  </w:num>
  <w:num w:numId="31" w16cid:durableId="755593141">
    <w:abstractNumId w:val="39"/>
  </w:num>
  <w:num w:numId="32" w16cid:durableId="927231511">
    <w:abstractNumId w:val="17"/>
  </w:num>
  <w:num w:numId="33" w16cid:durableId="1195267847">
    <w:abstractNumId w:val="3"/>
  </w:num>
  <w:num w:numId="34" w16cid:durableId="2001614847">
    <w:abstractNumId w:val="40"/>
  </w:num>
  <w:num w:numId="35" w16cid:durableId="2042709700">
    <w:abstractNumId w:val="36"/>
  </w:num>
  <w:num w:numId="36" w16cid:durableId="533734324">
    <w:abstractNumId w:val="18"/>
  </w:num>
  <w:num w:numId="37" w16cid:durableId="1978417871">
    <w:abstractNumId w:val="35"/>
  </w:num>
  <w:num w:numId="38" w16cid:durableId="1327366359">
    <w:abstractNumId w:val="27"/>
  </w:num>
  <w:num w:numId="39" w16cid:durableId="1818297837">
    <w:abstractNumId w:val="6"/>
  </w:num>
  <w:num w:numId="40" w16cid:durableId="324669778">
    <w:abstractNumId w:val="33"/>
  </w:num>
  <w:num w:numId="41" w16cid:durableId="63276086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66663971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86378181">
    <w:abstractNumId w:val="34"/>
  </w:num>
  <w:num w:numId="44" w16cid:durableId="657655326">
    <w:abstractNumId w:val="12"/>
  </w:num>
  <w:num w:numId="45" w16cid:durableId="865291156">
    <w:abstractNumId w:val="5"/>
  </w:num>
  <w:num w:numId="46" w16cid:durableId="679742630">
    <w:abstractNumId w:val="31"/>
  </w:num>
  <w:num w:numId="47" w16cid:durableId="1497039615">
    <w:abstractNumId w:val="21"/>
  </w:num>
  <w:num w:numId="48" w16cid:durableId="1420830249">
    <w:abstractNumId w:val="20"/>
  </w:num>
  <w:num w:numId="49" w16cid:durableId="71121320">
    <w:abstractNumId w:val="7"/>
  </w:num>
  <w:num w:numId="50" w16cid:durableId="1669017603">
    <w:abstractNumId w:val="2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+9mOZTRLCOCYyzzKcvf2B5Kcb5XbucwuOJELG8cGjF3s8ucw/iP/fCxaCVepDLRA1e+onnUzaDyhPixSQWygaQ==" w:salt="MnzE4u8QHeoriGI95SdAX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644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777DE"/>
    <w:rsid w:val="0008468E"/>
    <w:rsid w:val="00087A27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289A"/>
    <w:rsid w:val="00175F6C"/>
    <w:rsid w:val="001818F9"/>
    <w:rsid w:val="00184237"/>
    <w:rsid w:val="0018673D"/>
    <w:rsid w:val="00187D1C"/>
    <w:rsid w:val="00191E86"/>
    <w:rsid w:val="0019250A"/>
    <w:rsid w:val="0019416B"/>
    <w:rsid w:val="001A77CF"/>
    <w:rsid w:val="001B0445"/>
    <w:rsid w:val="001B09BC"/>
    <w:rsid w:val="001B28E5"/>
    <w:rsid w:val="001C0B34"/>
    <w:rsid w:val="001C4084"/>
    <w:rsid w:val="001C657F"/>
    <w:rsid w:val="001D01D1"/>
    <w:rsid w:val="001D79A3"/>
    <w:rsid w:val="001E05E8"/>
    <w:rsid w:val="001E600A"/>
    <w:rsid w:val="001F33A2"/>
    <w:rsid w:val="001F3555"/>
    <w:rsid w:val="001F6FA5"/>
    <w:rsid w:val="001F7273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445FB"/>
    <w:rsid w:val="00252300"/>
    <w:rsid w:val="00252494"/>
    <w:rsid w:val="00256191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3D23"/>
    <w:rsid w:val="00294162"/>
    <w:rsid w:val="002A04C4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2E52"/>
    <w:rsid w:val="002D3D43"/>
    <w:rsid w:val="002D3E2B"/>
    <w:rsid w:val="002D4C72"/>
    <w:rsid w:val="002D67B4"/>
    <w:rsid w:val="002E052A"/>
    <w:rsid w:val="002F4903"/>
    <w:rsid w:val="00301207"/>
    <w:rsid w:val="00301C4E"/>
    <w:rsid w:val="00301F8D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25AF1"/>
    <w:rsid w:val="003318B0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5CB5"/>
    <w:rsid w:val="00376162"/>
    <w:rsid w:val="0039160D"/>
    <w:rsid w:val="00392844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1A4"/>
    <w:rsid w:val="003E1DAB"/>
    <w:rsid w:val="003E41CD"/>
    <w:rsid w:val="003F4120"/>
    <w:rsid w:val="003F4CA8"/>
    <w:rsid w:val="003F4E60"/>
    <w:rsid w:val="003F6793"/>
    <w:rsid w:val="00400774"/>
    <w:rsid w:val="00401C9F"/>
    <w:rsid w:val="00402AD2"/>
    <w:rsid w:val="00402F76"/>
    <w:rsid w:val="00410BC8"/>
    <w:rsid w:val="00410EFE"/>
    <w:rsid w:val="0041257F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13B2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1FBF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4C3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3AC4"/>
    <w:rsid w:val="005362A7"/>
    <w:rsid w:val="00536B74"/>
    <w:rsid w:val="00536CB1"/>
    <w:rsid w:val="00543100"/>
    <w:rsid w:val="00544BA3"/>
    <w:rsid w:val="00544F28"/>
    <w:rsid w:val="00545C50"/>
    <w:rsid w:val="005473F0"/>
    <w:rsid w:val="005526C8"/>
    <w:rsid w:val="0055285C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2C2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699"/>
    <w:rsid w:val="005C48AD"/>
    <w:rsid w:val="005C770A"/>
    <w:rsid w:val="005D0D43"/>
    <w:rsid w:val="005D6DBE"/>
    <w:rsid w:val="005D7933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42FC8"/>
    <w:rsid w:val="00650C50"/>
    <w:rsid w:val="0065179C"/>
    <w:rsid w:val="00651B97"/>
    <w:rsid w:val="00652FA9"/>
    <w:rsid w:val="00653936"/>
    <w:rsid w:val="006555C5"/>
    <w:rsid w:val="00655694"/>
    <w:rsid w:val="00655B78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67F2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5AD8"/>
    <w:rsid w:val="00740FE9"/>
    <w:rsid w:val="00743307"/>
    <w:rsid w:val="00743AEF"/>
    <w:rsid w:val="00745835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3D5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41BF"/>
    <w:rsid w:val="00794982"/>
    <w:rsid w:val="007956AF"/>
    <w:rsid w:val="00795D87"/>
    <w:rsid w:val="007A1BB4"/>
    <w:rsid w:val="007A5008"/>
    <w:rsid w:val="007B48B1"/>
    <w:rsid w:val="007B6F6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4242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123A"/>
    <w:rsid w:val="00842AE4"/>
    <w:rsid w:val="00843997"/>
    <w:rsid w:val="00847C7B"/>
    <w:rsid w:val="00850846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0007"/>
    <w:rsid w:val="00901593"/>
    <w:rsid w:val="009023D8"/>
    <w:rsid w:val="009025D4"/>
    <w:rsid w:val="00902BF8"/>
    <w:rsid w:val="009030D3"/>
    <w:rsid w:val="009046CD"/>
    <w:rsid w:val="009055FD"/>
    <w:rsid w:val="009056E2"/>
    <w:rsid w:val="00906AB7"/>
    <w:rsid w:val="009073E6"/>
    <w:rsid w:val="00912EFD"/>
    <w:rsid w:val="00914CA4"/>
    <w:rsid w:val="00917FD2"/>
    <w:rsid w:val="00920F6C"/>
    <w:rsid w:val="00921288"/>
    <w:rsid w:val="00925912"/>
    <w:rsid w:val="009304CA"/>
    <w:rsid w:val="0093060F"/>
    <w:rsid w:val="0093095D"/>
    <w:rsid w:val="00930B6E"/>
    <w:rsid w:val="00931795"/>
    <w:rsid w:val="009324BA"/>
    <w:rsid w:val="009332E9"/>
    <w:rsid w:val="00936180"/>
    <w:rsid w:val="00942B7B"/>
    <w:rsid w:val="00944834"/>
    <w:rsid w:val="00944A01"/>
    <w:rsid w:val="00945C7B"/>
    <w:rsid w:val="0094684E"/>
    <w:rsid w:val="009470AF"/>
    <w:rsid w:val="009476CA"/>
    <w:rsid w:val="0095100C"/>
    <w:rsid w:val="0095160D"/>
    <w:rsid w:val="00951B1D"/>
    <w:rsid w:val="00951DE8"/>
    <w:rsid w:val="00954532"/>
    <w:rsid w:val="0095560D"/>
    <w:rsid w:val="0095645B"/>
    <w:rsid w:val="009606F6"/>
    <w:rsid w:val="00961ADD"/>
    <w:rsid w:val="00966633"/>
    <w:rsid w:val="00970B74"/>
    <w:rsid w:val="00971AC8"/>
    <w:rsid w:val="00975704"/>
    <w:rsid w:val="0098186A"/>
    <w:rsid w:val="00983CD9"/>
    <w:rsid w:val="00986974"/>
    <w:rsid w:val="00986BC7"/>
    <w:rsid w:val="00986FF0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D6E6A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0A60"/>
    <w:rsid w:val="00A93221"/>
    <w:rsid w:val="00A93CB5"/>
    <w:rsid w:val="00A93E84"/>
    <w:rsid w:val="00A9666F"/>
    <w:rsid w:val="00A96EE8"/>
    <w:rsid w:val="00AA212D"/>
    <w:rsid w:val="00AA3B2A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2CF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231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1F11"/>
    <w:rsid w:val="00BD2445"/>
    <w:rsid w:val="00BD2F22"/>
    <w:rsid w:val="00BD4B75"/>
    <w:rsid w:val="00BD5D83"/>
    <w:rsid w:val="00BE0756"/>
    <w:rsid w:val="00BE1F60"/>
    <w:rsid w:val="00BE2234"/>
    <w:rsid w:val="00BE45C9"/>
    <w:rsid w:val="00BE5659"/>
    <w:rsid w:val="00BF075D"/>
    <w:rsid w:val="00BF15FF"/>
    <w:rsid w:val="00BF51EE"/>
    <w:rsid w:val="00BF721E"/>
    <w:rsid w:val="00C01EED"/>
    <w:rsid w:val="00C02070"/>
    <w:rsid w:val="00C02FA3"/>
    <w:rsid w:val="00C05340"/>
    <w:rsid w:val="00C07009"/>
    <w:rsid w:val="00C0790A"/>
    <w:rsid w:val="00C116AB"/>
    <w:rsid w:val="00C145EE"/>
    <w:rsid w:val="00C1477C"/>
    <w:rsid w:val="00C15CA8"/>
    <w:rsid w:val="00C17076"/>
    <w:rsid w:val="00C21B79"/>
    <w:rsid w:val="00C227E7"/>
    <w:rsid w:val="00C25494"/>
    <w:rsid w:val="00C26A87"/>
    <w:rsid w:val="00C320F8"/>
    <w:rsid w:val="00C35DC9"/>
    <w:rsid w:val="00C3636D"/>
    <w:rsid w:val="00C373BC"/>
    <w:rsid w:val="00C41923"/>
    <w:rsid w:val="00C42B32"/>
    <w:rsid w:val="00C458CB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76E01"/>
    <w:rsid w:val="00C804A2"/>
    <w:rsid w:val="00C806B2"/>
    <w:rsid w:val="00C82BD7"/>
    <w:rsid w:val="00C83199"/>
    <w:rsid w:val="00C92642"/>
    <w:rsid w:val="00C931D7"/>
    <w:rsid w:val="00C9350D"/>
    <w:rsid w:val="00C94755"/>
    <w:rsid w:val="00C95773"/>
    <w:rsid w:val="00C963C2"/>
    <w:rsid w:val="00C963E0"/>
    <w:rsid w:val="00C97C42"/>
    <w:rsid w:val="00CA0F42"/>
    <w:rsid w:val="00CA78C3"/>
    <w:rsid w:val="00CB7163"/>
    <w:rsid w:val="00CB7187"/>
    <w:rsid w:val="00CB726F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0E38"/>
    <w:rsid w:val="00D612CD"/>
    <w:rsid w:val="00D644BC"/>
    <w:rsid w:val="00D72E53"/>
    <w:rsid w:val="00D72F6A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0B8C"/>
    <w:rsid w:val="00DE18C7"/>
    <w:rsid w:val="00DE303D"/>
    <w:rsid w:val="00DE37A3"/>
    <w:rsid w:val="00DE3FC6"/>
    <w:rsid w:val="00DE52AD"/>
    <w:rsid w:val="00DF0328"/>
    <w:rsid w:val="00DF5671"/>
    <w:rsid w:val="00DF71FB"/>
    <w:rsid w:val="00E015C8"/>
    <w:rsid w:val="00E02602"/>
    <w:rsid w:val="00E0429C"/>
    <w:rsid w:val="00E06C7B"/>
    <w:rsid w:val="00E07F3E"/>
    <w:rsid w:val="00E106BF"/>
    <w:rsid w:val="00E1237D"/>
    <w:rsid w:val="00E14FDF"/>
    <w:rsid w:val="00E20A05"/>
    <w:rsid w:val="00E23199"/>
    <w:rsid w:val="00E23FD1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5CB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5F4A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6A5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56F91"/>
    <w:rsid w:val="00F715C5"/>
    <w:rsid w:val="00F7213B"/>
    <w:rsid w:val="00F72340"/>
    <w:rsid w:val="00F739DD"/>
    <w:rsid w:val="00F73AD5"/>
    <w:rsid w:val="00F76535"/>
    <w:rsid w:val="00F7673C"/>
    <w:rsid w:val="00F769F2"/>
    <w:rsid w:val="00F76F80"/>
    <w:rsid w:val="00F81B97"/>
    <w:rsid w:val="00F84646"/>
    <w:rsid w:val="00F8647F"/>
    <w:rsid w:val="00F8706B"/>
    <w:rsid w:val="00F904BC"/>
    <w:rsid w:val="00F92D00"/>
    <w:rsid w:val="00F92F09"/>
    <w:rsid w:val="00F96D02"/>
    <w:rsid w:val="00F97200"/>
    <w:rsid w:val="00F97320"/>
    <w:rsid w:val="00FA33EB"/>
    <w:rsid w:val="00FA5265"/>
    <w:rsid w:val="00FA552F"/>
    <w:rsid w:val="00FB203E"/>
    <w:rsid w:val="00FB4E1E"/>
    <w:rsid w:val="00FB5100"/>
    <w:rsid w:val="00FB5C12"/>
    <w:rsid w:val="00FC083A"/>
    <w:rsid w:val="00FC2BA4"/>
    <w:rsid w:val="00FC2BC6"/>
    <w:rsid w:val="00FC4794"/>
    <w:rsid w:val="00FC73DB"/>
    <w:rsid w:val="00FD01E7"/>
    <w:rsid w:val="00FD0443"/>
    <w:rsid w:val="00FD095A"/>
    <w:rsid w:val="00FD1A3B"/>
    <w:rsid w:val="00FD51DF"/>
    <w:rsid w:val="00FE33FB"/>
    <w:rsid w:val="00FE5ACC"/>
    <w:rsid w:val="00FE5B94"/>
    <w:rsid w:val="00FE5F6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98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94684E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94684E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6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basedOn w:val="DefaultParagraphFont"/>
    <w:link w:val="ListParagraph"/>
    <w:uiPriority w:val="34"/>
    <w:qFormat/>
    <w:rsid w:val="009023D8"/>
    <w:rPr>
      <w:rFonts w:ascii="Arial Narrow" w:hAnsi="Arial Narrow"/>
      <w:sz w:val="24"/>
      <w:lang w:eastAsia="en-US"/>
    </w:rPr>
  </w:style>
  <w:style w:type="character" w:styleId="Strong">
    <w:name w:val="Strong"/>
    <w:basedOn w:val="DefaultParagraphFont"/>
    <w:uiPriority w:val="22"/>
    <w:qFormat/>
    <w:rsid w:val="004B1F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2E2F7A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2E2F7A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645E498F0814CC6B5BEC5FDF76B8F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2078B-BEE6-47F4-84AA-E273389E9E10}"/>
      </w:docPartPr>
      <w:docPartBody>
        <w:p w:rsidR="00276EDC" w:rsidRDefault="00276EDC" w:rsidP="00276EDC">
          <w:pPr>
            <w:pStyle w:val="6645E498F0814CC6B5BEC5FDF76B8F94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  <w:docPart>
      <w:docPartPr>
        <w:name w:val="5CB69B24791E47A088EA0EEE2FB04F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AC7E8-597B-440D-BF8D-95E74CB82295}"/>
      </w:docPartPr>
      <w:docPartBody>
        <w:p w:rsidR="00276EDC" w:rsidRDefault="00276EDC" w:rsidP="00276EDC">
          <w:pPr>
            <w:pStyle w:val="5CB69B24791E47A088EA0EEE2FB04F7C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  <w:docPart>
      <w:docPartPr>
        <w:name w:val="8CD157E6246B497DAD8DE234A71FC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51EE14-DCAF-4660-986B-030964ED8457}"/>
      </w:docPartPr>
      <w:docPartBody>
        <w:p w:rsidR="00276EDC" w:rsidRDefault="00276EDC" w:rsidP="00276EDC">
          <w:pPr>
            <w:pStyle w:val="8CD157E6246B497DAD8DE234A71FC239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  <w:docPart>
      <w:docPartPr>
        <w:name w:val="D1AFD4C9529549E085D5D814FB0D7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DD0E8-9554-46E1-81DA-FE29D84603D2}"/>
      </w:docPartPr>
      <w:docPartBody>
        <w:p w:rsidR="00276EDC" w:rsidRDefault="00276EDC" w:rsidP="00276EDC">
          <w:pPr>
            <w:pStyle w:val="D1AFD4C9529549E085D5D814FB0D7A1B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06F89857391E40BBA1D333AB31288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738F09-7832-4B1F-A5AC-6732238BBAA5}"/>
      </w:docPartPr>
      <w:docPartBody>
        <w:p w:rsidR="00276EDC" w:rsidRDefault="00276EDC" w:rsidP="00276EDC">
          <w:pPr>
            <w:pStyle w:val="06F89857391E40BBA1D333AB31288769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76EDC"/>
    <w:rsid w:val="002A67A7"/>
    <w:rsid w:val="002E2F7A"/>
    <w:rsid w:val="003D7AF8"/>
    <w:rsid w:val="00530616"/>
    <w:rsid w:val="00570E62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07009"/>
    <w:rsid w:val="00C10BE1"/>
    <w:rsid w:val="00C86AC1"/>
    <w:rsid w:val="00C942CC"/>
    <w:rsid w:val="00CF3EAC"/>
    <w:rsid w:val="00D1199A"/>
    <w:rsid w:val="00D97107"/>
    <w:rsid w:val="00DC0AEB"/>
    <w:rsid w:val="00DC549C"/>
    <w:rsid w:val="00DD1CB8"/>
    <w:rsid w:val="00E04351"/>
    <w:rsid w:val="00E1237D"/>
    <w:rsid w:val="00E37314"/>
    <w:rsid w:val="00E45AA5"/>
    <w:rsid w:val="00E94F3E"/>
    <w:rsid w:val="00EA1D00"/>
    <w:rsid w:val="00EC27D2"/>
    <w:rsid w:val="00ED6BC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6EDC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6645E498F0814CC6B5BEC5FDF76B8F94">
    <w:name w:val="6645E498F0814CC6B5BEC5FDF76B8F94"/>
    <w:rsid w:val="00276ED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CB69B24791E47A088EA0EEE2FB04F7C">
    <w:name w:val="5CB69B24791E47A088EA0EEE2FB04F7C"/>
    <w:rsid w:val="00276ED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CD157E6246B497DAD8DE234A71FC239">
    <w:name w:val="8CD157E6246B497DAD8DE234A71FC239"/>
    <w:rsid w:val="00276ED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1AFD4C9529549E085D5D814FB0D7A1B">
    <w:name w:val="D1AFD4C9529549E085D5D814FB0D7A1B"/>
    <w:rsid w:val="00276ED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6F89857391E40BBA1D333AB31288769">
    <w:name w:val="06F89857391E40BBA1D333AB31288769"/>
    <w:rsid w:val="00276EDC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21</TotalTime>
  <Pages>31</Pages>
  <Words>4675</Words>
  <Characters>26649</Characters>
  <Application>Microsoft Office Word</Application>
  <DocSecurity>8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CPCCBC4052</vt:lpstr>
    </vt:vector>
  </TitlesOfParts>
  <Company/>
  <LinksUpToDate>false</LinksUpToDate>
  <CharactersWithSpaces>31262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CPCCBC4052</dc:title>
  <dc:subject>Lead and manage teams in the building and construction industry</dc:subject>
  <dc:creator>Author Name</dc:creator>
  <cp:lastModifiedBy>Jonathan Curro</cp:lastModifiedBy>
  <cp:revision>7</cp:revision>
  <cp:lastPrinted>2024-04-23T02:27:00Z</cp:lastPrinted>
  <dcterms:created xsi:type="dcterms:W3CDTF">2025-04-09T02:12:00Z</dcterms:created>
  <dcterms:modified xsi:type="dcterms:W3CDTF">2025-06-03T03:27:00Z</dcterms:modified>
  <cp:contentStatus>v2-0_09/04/2025</cp:contentStatus>
</cp:coreProperties>
</file>