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7A23A" w14:textId="51250CFA" w:rsidR="00C76B5E" w:rsidRDefault="00A41B89" w:rsidP="00C76B5E">
      <w:pPr>
        <w:pStyle w:val="01CSTCPLHeading1"/>
        <w:rPr>
          <w:rFonts w:cs="Arial"/>
          <w:caps w:val="0"/>
          <w:szCs w:val="32"/>
        </w:rPr>
      </w:pPr>
      <w:sdt>
        <w:sdtPr>
          <w:rPr>
            <w:rFonts w:cs="Arial"/>
            <w:caps w:val="0"/>
            <w:szCs w:val="32"/>
          </w:rPr>
          <w:alias w:val="Subject"/>
          <w:tag w:val=""/>
          <w:id w:val="825252594"/>
          <w:placeholder>
            <w:docPart w:val="9740016062F64FC18E899BB1AEAD13E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96C60">
            <w:rPr>
              <w:rFonts w:cs="Arial"/>
              <w:caps w:val="0"/>
              <w:szCs w:val="32"/>
            </w:rPr>
            <w:t>Material and cost estimate</w:t>
          </w:r>
        </w:sdtContent>
      </w:sdt>
    </w:p>
    <w:p w14:paraId="49D2F7C7" w14:textId="77777777" w:rsidR="00351CB8" w:rsidRPr="00351CB8" w:rsidRDefault="00351CB8" w:rsidP="00351CB8"/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2263"/>
        <w:gridCol w:w="12438"/>
      </w:tblGrid>
      <w:tr w:rsidR="00351CB8" w14:paraId="201BA530" w14:textId="77777777" w:rsidTr="00351CB8">
        <w:trPr>
          <w:trHeight w:val="454"/>
        </w:trPr>
        <w:tc>
          <w:tcPr>
            <w:tcW w:w="2263" w:type="dxa"/>
          </w:tcPr>
          <w:p w14:paraId="51DE04B7" w14:textId="6D221360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12438" w:type="dxa"/>
          </w:tcPr>
          <w:p w14:paraId="4D67BF1D" w14:textId="50EB2BFA" w:rsidR="00351CB8" w:rsidRDefault="00141693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Michael Trott</w:t>
            </w:r>
          </w:p>
        </w:tc>
      </w:tr>
      <w:tr w:rsidR="00351CB8" w14:paraId="59704142" w14:textId="77777777" w:rsidTr="00351CB8">
        <w:trPr>
          <w:trHeight w:val="454"/>
        </w:trPr>
        <w:tc>
          <w:tcPr>
            <w:tcW w:w="2263" w:type="dxa"/>
          </w:tcPr>
          <w:p w14:paraId="5F9CDA42" w14:textId="74B07D29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2438" w:type="dxa"/>
          </w:tcPr>
          <w:p w14:paraId="1F6DFC2E" w14:textId="78247309" w:rsidR="00351CB8" w:rsidRDefault="00A41B8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  <w:r w:rsidR="00141693">
              <w:rPr>
                <w:rFonts w:ascii="Arial" w:hAnsi="Arial" w:cs="Arial"/>
                <w:sz w:val="22"/>
                <w:szCs w:val="22"/>
              </w:rPr>
              <w:t>/11/23</w:t>
            </w:r>
          </w:p>
        </w:tc>
      </w:tr>
    </w:tbl>
    <w:p w14:paraId="56575A6B" w14:textId="66AE62FA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B180B2E" w14:textId="4356E0CF" w:rsidR="00351CB8" w:rsidRPr="00351CB8" w:rsidRDefault="00351CB8" w:rsidP="00351CB8">
      <w:pPr>
        <w:tabs>
          <w:tab w:val="left" w:pos="934"/>
        </w:tabs>
        <w:ind w:left="709" w:right="-24" w:hanging="709"/>
        <w:jc w:val="lef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ab/>
      </w:r>
      <w:r w:rsidRPr="00351CB8">
        <w:rPr>
          <w:rFonts w:ascii="Arial" w:hAnsi="Arial" w:cs="Arial"/>
          <w:b/>
          <w:bCs/>
          <w:sz w:val="28"/>
          <w:szCs w:val="28"/>
        </w:rPr>
        <w:t>Details of Building and Construction Project</w:t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2263"/>
        <w:gridCol w:w="12438"/>
      </w:tblGrid>
      <w:tr w:rsidR="00351CB8" w14:paraId="1DDAEAF8" w14:textId="77777777" w:rsidTr="00351CB8">
        <w:trPr>
          <w:trHeight w:val="454"/>
        </w:trPr>
        <w:tc>
          <w:tcPr>
            <w:tcW w:w="2263" w:type="dxa"/>
          </w:tcPr>
          <w:p w14:paraId="48EA3730" w14:textId="598CD1E2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 of project</w:t>
            </w:r>
          </w:p>
        </w:tc>
        <w:tc>
          <w:tcPr>
            <w:tcW w:w="12438" w:type="dxa"/>
          </w:tcPr>
          <w:p w14:paraId="5C5401EE" w14:textId="799A1B04" w:rsidR="00351CB8" w:rsidRDefault="00552A5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Inala Hotel</w:t>
            </w:r>
          </w:p>
        </w:tc>
      </w:tr>
      <w:tr w:rsidR="00351CB8" w14:paraId="63633469" w14:textId="77777777" w:rsidTr="00351CB8">
        <w:trPr>
          <w:trHeight w:val="567"/>
        </w:trPr>
        <w:tc>
          <w:tcPr>
            <w:tcW w:w="2263" w:type="dxa"/>
          </w:tcPr>
          <w:p w14:paraId="7274E7F5" w14:textId="685E9F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Type of project</w:t>
            </w:r>
          </w:p>
        </w:tc>
        <w:tc>
          <w:tcPr>
            <w:tcW w:w="12438" w:type="dxa"/>
          </w:tcPr>
          <w:p w14:paraId="2F106D95" w14:textId="77777777" w:rsidR="00351CB8" w:rsidRPr="00F72CBC" w:rsidRDefault="00351CB8" w:rsidP="00351CB8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Pr="00351CB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Residential building</w:t>
            </w:r>
          </w:p>
          <w:p w14:paraId="09F3A73B" w14:textId="725A75B7" w:rsidR="00351CB8" w:rsidRDefault="00A41B89" w:rsidP="00351CB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sym w:font="Wingdings" w:char="F078"/>
            </w:r>
            <w:r w:rsidR="00351CB8" w:rsidRPr="00F72CBC">
              <w:rPr>
                <w:rFonts w:ascii="Arial" w:hAnsi="Arial" w:cs="Arial"/>
                <w:color w:val="262626" w:themeColor="text1" w:themeTint="D9"/>
                <w:sz w:val="20"/>
              </w:rPr>
              <w:t xml:space="preserve"> </w:t>
            </w:r>
            <w:r w:rsidR="00351CB8" w:rsidRPr="00351CB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Commercial building</w:t>
            </w:r>
          </w:p>
        </w:tc>
      </w:tr>
      <w:tr w:rsidR="00351CB8" w14:paraId="62500D2B" w14:textId="77777777" w:rsidTr="00351CB8">
        <w:trPr>
          <w:trHeight w:val="454"/>
        </w:trPr>
        <w:tc>
          <w:tcPr>
            <w:tcW w:w="2263" w:type="dxa"/>
          </w:tcPr>
          <w:p w14:paraId="6FDE7FE6" w14:textId="1453A7F2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State/Territory</w:t>
            </w:r>
          </w:p>
        </w:tc>
        <w:tc>
          <w:tcPr>
            <w:tcW w:w="12438" w:type="dxa"/>
          </w:tcPr>
          <w:p w14:paraId="45DDA000" w14:textId="5D03A547" w:rsidR="00351CB8" w:rsidRDefault="00552A5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</w:tbl>
    <w:p w14:paraId="4DF70216" w14:textId="77777777" w:rsidR="00351CB8" w:rsidRDefault="00351CB8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034A26B" w14:textId="0BFA269E" w:rsidR="00D7254C" w:rsidRPr="00351CB8" w:rsidRDefault="00351CB8" w:rsidP="00351CB8">
      <w:pPr>
        <w:tabs>
          <w:tab w:val="left" w:pos="908"/>
        </w:tabs>
        <w:ind w:left="709" w:right="-24" w:hanging="709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ab/>
      </w:r>
      <w:r w:rsidRPr="00351CB8">
        <w:rPr>
          <w:rFonts w:ascii="Arial" w:hAnsi="Arial" w:cs="Arial"/>
          <w:b/>
          <w:bCs/>
          <w:sz w:val="28"/>
          <w:szCs w:val="28"/>
        </w:rPr>
        <w:t>Opinion of costs</w:t>
      </w:r>
    </w:p>
    <w:tbl>
      <w:tblPr>
        <w:tblStyle w:val="TableGrid"/>
        <w:tblW w:w="14737" w:type="dxa"/>
        <w:tblInd w:w="709" w:type="dxa"/>
        <w:tblLook w:val="04A0" w:firstRow="1" w:lastRow="0" w:firstColumn="1" w:lastColumn="0" w:noHBand="0" w:noVBand="1"/>
      </w:tblPr>
      <w:tblGrid>
        <w:gridCol w:w="846"/>
        <w:gridCol w:w="8079"/>
        <w:gridCol w:w="1276"/>
        <w:gridCol w:w="1701"/>
        <w:gridCol w:w="1418"/>
        <w:gridCol w:w="1417"/>
      </w:tblGrid>
      <w:tr w:rsidR="00351CB8" w14:paraId="392C7EFD" w14:textId="77777777" w:rsidTr="00351CB8">
        <w:trPr>
          <w:trHeight w:val="454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8DEC418" w14:textId="17986FC5" w:rsidR="00351CB8" w:rsidRPr="00351CB8" w:rsidRDefault="00351CB8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1CB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079" w:type="dxa"/>
            <w:shd w:val="clear" w:color="auto" w:fill="D9D9D9" w:themeFill="background1" w:themeFillShade="D9"/>
            <w:vAlign w:val="center"/>
          </w:tcPr>
          <w:p w14:paraId="0515915C" w14:textId="54158142" w:rsidR="00351CB8" w:rsidRPr="00351CB8" w:rsidRDefault="00351CB8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95F133D" w14:textId="132287BF" w:rsidR="00351CB8" w:rsidRPr="00351CB8" w:rsidRDefault="00351CB8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72093A" w14:textId="5A7831B1" w:rsidR="00351CB8" w:rsidRPr="00351CB8" w:rsidRDefault="00351CB8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4D8D441" w14:textId="16C98088" w:rsidR="00351CB8" w:rsidRPr="00351CB8" w:rsidRDefault="00351CB8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Rate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6D53A7D0" w14:textId="695BFACD" w:rsidR="00351CB8" w:rsidRPr="00351CB8" w:rsidRDefault="00351CB8" w:rsidP="00351CB8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351CB8" w14:paraId="0FC9DD19" w14:textId="77777777" w:rsidTr="00351CB8">
        <w:trPr>
          <w:trHeight w:val="454"/>
        </w:trPr>
        <w:tc>
          <w:tcPr>
            <w:tcW w:w="846" w:type="dxa"/>
          </w:tcPr>
          <w:p w14:paraId="7B107631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41931E2D" w14:textId="0D855E2A" w:rsidR="00351CB8" w:rsidRDefault="00171776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Merbau timber deck</w:t>
            </w:r>
          </w:p>
        </w:tc>
        <w:tc>
          <w:tcPr>
            <w:tcW w:w="1276" w:type="dxa"/>
          </w:tcPr>
          <w:p w14:paraId="5593074C" w14:textId="2E088C44" w:rsidR="00351CB8" w:rsidRDefault="00CE79B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56.55</w:t>
            </w:r>
          </w:p>
        </w:tc>
        <w:tc>
          <w:tcPr>
            <w:tcW w:w="1701" w:type="dxa"/>
          </w:tcPr>
          <w:p w14:paraId="048BDB09" w14:textId="749C5E05" w:rsidR="00351CB8" w:rsidRDefault="00CE79BB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179</w:t>
            </w:r>
            <w:r w:rsidR="006858D0">
              <w:rPr>
                <w:rFonts w:ascii="Arial" w:hAnsi="Arial" w:cs="Arial"/>
                <w:sz w:val="22"/>
                <w:szCs w:val="22"/>
              </w:rPr>
              <w:t>m2</w:t>
            </w:r>
          </w:p>
        </w:tc>
        <w:tc>
          <w:tcPr>
            <w:tcW w:w="1418" w:type="dxa"/>
          </w:tcPr>
          <w:p w14:paraId="045E9561" w14:textId="6D914194" w:rsidR="00351CB8" w:rsidRDefault="00CE4DA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285</w:t>
            </w:r>
          </w:p>
        </w:tc>
        <w:tc>
          <w:tcPr>
            <w:tcW w:w="1417" w:type="dxa"/>
          </w:tcPr>
          <w:p w14:paraId="3B956B0D" w14:textId="3D6B5BC7" w:rsidR="00351CB8" w:rsidRDefault="00CC6A27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</w:t>
            </w:r>
            <w:r w:rsidR="001E1658">
              <w:rPr>
                <w:rFonts w:ascii="Arial" w:hAnsi="Arial" w:cs="Arial"/>
                <w:sz w:val="22"/>
                <w:szCs w:val="22"/>
              </w:rPr>
              <w:t>,137.45</w:t>
            </w:r>
          </w:p>
        </w:tc>
      </w:tr>
      <w:tr w:rsidR="00351CB8" w14:paraId="1D20C45A" w14:textId="77777777" w:rsidTr="00351CB8">
        <w:trPr>
          <w:trHeight w:val="454"/>
        </w:trPr>
        <w:tc>
          <w:tcPr>
            <w:tcW w:w="846" w:type="dxa"/>
          </w:tcPr>
          <w:p w14:paraId="4E33CC57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343311A7" w14:textId="5F0E6F86" w:rsidR="00351CB8" w:rsidRDefault="008C7542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Austwire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system 3 wire rope system</w:t>
            </w:r>
            <w:r w:rsidR="006858D0">
              <w:rPr>
                <w:rFonts w:ascii="Arial" w:hAnsi="Arial" w:cs="Arial"/>
                <w:sz w:val="22"/>
                <w:szCs w:val="22"/>
              </w:rPr>
              <w:t xml:space="preserve"> (balustrade)</w:t>
            </w:r>
          </w:p>
        </w:tc>
        <w:tc>
          <w:tcPr>
            <w:tcW w:w="1276" w:type="dxa"/>
          </w:tcPr>
          <w:p w14:paraId="755ACACF" w14:textId="2DC22307" w:rsidR="00351CB8" w:rsidRDefault="002C184F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1701" w:type="dxa"/>
          </w:tcPr>
          <w:p w14:paraId="37236A1A" w14:textId="66159BC5" w:rsidR="00351CB8" w:rsidRDefault="006858D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32lm</w:t>
            </w:r>
          </w:p>
        </w:tc>
        <w:tc>
          <w:tcPr>
            <w:tcW w:w="1418" w:type="dxa"/>
          </w:tcPr>
          <w:p w14:paraId="64AA2782" w14:textId="469CB3F1" w:rsidR="00351CB8" w:rsidRDefault="002C184F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190</w:t>
            </w:r>
          </w:p>
        </w:tc>
        <w:tc>
          <w:tcPr>
            <w:tcW w:w="1417" w:type="dxa"/>
          </w:tcPr>
          <w:p w14:paraId="6EBA8BAD" w14:textId="6A747890" w:rsidR="00351CB8" w:rsidRDefault="009E2672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15,680</w:t>
            </w:r>
            <w:r w:rsidR="00F5396C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</w:tr>
      <w:tr w:rsidR="00351CB8" w14:paraId="4E0ABB5A" w14:textId="77777777" w:rsidTr="00351CB8">
        <w:trPr>
          <w:trHeight w:val="454"/>
        </w:trPr>
        <w:tc>
          <w:tcPr>
            <w:tcW w:w="846" w:type="dxa"/>
          </w:tcPr>
          <w:p w14:paraId="0D19733C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246683AA" w14:textId="345BBAEA" w:rsidR="00351CB8" w:rsidRDefault="00913BDF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Black powder coated aluminium screening</w:t>
            </w:r>
            <w:r w:rsidR="00227ACD">
              <w:rPr>
                <w:rFonts w:ascii="Arial" w:hAnsi="Arial" w:cs="Arial"/>
                <w:sz w:val="22"/>
                <w:szCs w:val="22"/>
              </w:rPr>
              <w:t xml:space="preserve"> 62x19mm</w:t>
            </w:r>
          </w:p>
        </w:tc>
        <w:tc>
          <w:tcPr>
            <w:tcW w:w="1276" w:type="dxa"/>
          </w:tcPr>
          <w:p w14:paraId="251D8938" w14:textId="25A1BFC0" w:rsidR="00351CB8" w:rsidRDefault="00D97A62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82.50</w:t>
            </w:r>
          </w:p>
        </w:tc>
        <w:tc>
          <w:tcPr>
            <w:tcW w:w="1701" w:type="dxa"/>
          </w:tcPr>
          <w:p w14:paraId="7925E3C9" w14:textId="6292CC92" w:rsidR="00351CB8" w:rsidRDefault="00CA2A52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24m2</w:t>
            </w:r>
          </w:p>
        </w:tc>
        <w:tc>
          <w:tcPr>
            <w:tcW w:w="1418" w:type="dxa"/>
          </w:tcPr>
          <w:p w14:paraId="3DA089EF" w14:textId="7E75E242" w:rsidR="00351CB8" w:rsidRDefault="008279F4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417" w:type="dxa"/>
          </w:tcPr>
          <w:p w14:paraId="52D86FAA" w14:textId="7E2CD63E" w:rsidR="00351CB8" w:rsidRDefault="00E04FF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2,700.00</w:t>
            </w:r>
          </w:p>
        </w:tc>
      </w:tr>
      <w:tr w:rsidR="00351CB8" w14:paraId="508C5ED0" w14:textId="77777777" w:rsidTr="00351CB8">
        <w:trPr>
          <w:trHeight w:val="454"/>
        </w:trPr>
        <w:tc>
          <w:tcPr>
            <w:tcW w:w="846" w:type="dxa"/>
          </w:tcPr>
          <w:p w14:paraId="0CC239ED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1234DE7D" w14:textId="65A58C5C" w:rsidR="00351CB8" w:rsidRDefault="009314A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Bata </w:t>
            </w:r>
            <w:r w:rsidR="00605FCB">
              <w:rPr>
                <w:rFonts w:ascii="Arial" w:hAnsi="Arial" w:cs="Arial"/>
                <w:sz w:val="22"/>
                <w:szCs w:val="22"/>
              </w:rPr>
              <w:t>herit</w:t>
            </w:r>
            <w:r w:rsidR="00E333D7">
              <w:rPr>
                <w:rFonts w:ascii="Arial" w:hAnsi="Arial" w:cs="Arial"/>
                <w:sz w:val="22"/>
                <w:szCs w:val="22"/>
              </w:rPr>
              <w:t>age brick look tiles internal cladding</w:t>
            </w:r>
          </w:p>
        </w:tc>
        <w:tc>
          <w:tcPr>
            <w:tcW w:w="1276" w:type="dxa"/>
          </w:tcPr>
          <w:p w14:paraId="19020FDA" w14:textId="321130ED" w:rsidR="00351CB8" w:rsidRDefault="008C434C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82.64</w:t>
            </w:r>
          </w:p>
        </w:tc>
        <w:tc>
          <w:tcPr>
            <w:tcW w:w="1701" w:type="dxa"/>
          </w:tcPr>
          <w:p w14:paraId="7F26CC59" w14:textId="22E0EC55" w:rsidR="00351CB8" w:rsidRDefault="008C434C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6805D4">
              <w:rPr>
                <w:rFonts w:ascii="Arial" w:hAnsi="Arial" w:cs="Arial"/>
                <w:sz w:val="22"/>
                <w:szCs w:val="22"/>
              </w:rPr>
              <w:t>3.2</w:t>
            </w:r>
            <w:r w:rsidR="005C7A4C">
              <w:rPr>
                <w:rFonts w:ascii="Arial" w:hAnsi="Arial" w:cs="Arial"/>
                <w:sz w:val="22"/>
                <w:szCs w:val="22"/>
              </w:rPr>
              <w:t>m2</w:t>
            </w:r>
          </w:p>
        </w:tc>
        <w:tc>
          <w:tcPr>
            <w:tcW w:w="1418" w:type="dxa"/>
          </w:tcPr>
          <w:p w14:paraId="0E7A6E57" w14:textId="15EA41C9" w:rsidR="00351CB8" w:rsidRDefault="00006FF7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</w:t>
            </w:r>
          </w:p>
        </w:tc>
        <w:tc>
          <w:tcPr>
            <w:tcW w:w="1417" w:type="dxa"/>
          </w:tcPr>
          <w:p w14:paraId="09E7CAC3" w14:textId="1CF2AA07" w:rsidR="00351CB8" w:rsidRDefault="00F1245E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7,288.84</w:t>
            </w:r>
          </w:p>
        </w:tc>
      </w:tr>
      <w:tr w:rsidR="00351CB8" w14:paraId="1C0C9AED" w14:textId="77777777" w:rsidTr="00351CB8">
        <w:trPr>
          <w:trHeight w:val="454"/>
        </w:trPr>
        <w:tc>
          <w:tcPr>
            <w:tcW w:w="846" w:type="dxa"/>
          </w:tcPr>
          <w:p w14:paraId="341E2316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0334CE73" w14:textId="01FB96B9" w:rsidR="00351CB8" w:rsidRDefault="005158C6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panelling</w:t>
            </w:r>
            <w:r w:rsidR="009D6180">
              <w:rPr>
                <w:rFonts w:ascii="Arial" w:hAnsi="Arial" w:cs="Arial"/>
                <w:sz w:val="22"/>
                <w:szCs w:val="22"/>
              </w:rPr>
              <w:t xml:space="preserve"> 3000x2400x9mm</w:t>
            </w:r>
          </w:p>
        </w:tc>
        <w:tc>
          <w:tcPr>
            <w:tcW w:w="1276" w:type="dxa"/>
          </w:tcPr>
          <w:p w14:paraId="187AC61C" w14:textId="1916F1FE" w:rsidR="00351CB8" w:rsidRDefault="009D618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67.20</w:t>
            </w:r>
          </w:p>
        </w:tc>
        <w:tc>
          <w:tcPr>
            <w:tcW w:w="1701" w:type="dxa"/>
          </w:tcPr>
          <w:p w14:paraId="390EE3D5" w14:textId="29583005" w:rsidR="00351CB8" w:rsidRDefault="009D6180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30FF3">
              <w:rPr>
                <w:rFonts w:ascii="Arial" w:hAnsi="Arial" w:cs="Arial"/>
                <w:sz w:val="22"/>
                <w:szCs w:val="22"/>
              </w:rPr>
              <w:t xml:space="preserve"> panels</w:t>
            </w:r>
          </w:p>
        </w:tc>
        <w:tc>
          <w:tcPr>
            <w:tcW w:w="1418" w:type="dxa"/>
          </w:tcPr>
          <w:p w14:paraId="0B473D0C" w14:textId="2654B27D" w:rsidR="00351CB8" w:rsidRDefault="00820331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110</w:t>
            </w:r>
            <w:r w:rsidR="00530FF3">
              <w:rPr>
                <w:rFonts w:ascii="Arial" w:hAnsi="Arial" w:cs="Arial"/>
                <w:sz w:val="22"/>
                <w:szCs w:val="22"/>
              </w:rPr>
              <w:t xml:space="preserve"> per panel</w:t>
            </w:r>
          </w:p>
        </w:tc>
        <w:tc>
          <w:tcPr>
            <w:tcW w:w="1417" w:type="dxa"/>
          </w:tcPr>
          <w:p w14:paraId="46FDA098" w14:textId="6F848F07" w:rsidR="00351CB8" w:rsidRDefault="00B65799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2480.80</w:t>
            </w:r>
          </w:p>
        </w:tc>
      </w:tr>
      <w:tr w:rsidR="00351CB8" w14:paraId="7CB64B61" w14:textId="77777777" w:rsidTr="00351CB8">
        <w:trPr>
          <w:trHeight w:val="454"/>
        </w:trPr>
        <w:tc>
          <w:tcPr>
            <w:tcW w:w="846" w:type="dxa"/>
          </w:tcPr>
          <w:p w14:paraId="2AA0417A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60FCB4D1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009D428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41CC36B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E81C540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378F8E0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491243A2" w14:textId="77777777" w:rsidTr="00351CB8">
        <w:trPr>
          <w:trHeight w:val="454"/>
        </w:trPr>
        <w:tc>
          <w:tcPr>
            <w:tcW w:w="846" w:type="dxa"/>
          </w:tcPr>
          <w:p w14:paraId="7876B51B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7D0ECA29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99AE355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0FF6B7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D78A539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8672DE8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0DA99496" w14:textId="77777777" w:rsidTr="00351CB8">
        <w:trPr>
          <w:trHeight w:val="454"/>
        </w:trPr>
        <w:tc>
          <w:tcPr>
            <w:tcW w:w="846" w:type="dxa"/>
          </w:tcPr>
          <w:p w14:paraId="799E2E9E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446F5524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CA85DA1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21CDA67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7F3976F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7053406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2E1B395E" w14:textId="77777777" w:rsidTr="00351CB8">
        <w:trPr>
          <w:trHeight w:val="454"/>
        </w:trPr>
        <w:tc>
          <w:tcPr>
            <w:tcW w:w="846" w:type="dxa"/>
          </w:tcPr>
          <w:p w14:paraId="3DB60021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0A2FD054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E83EBC5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5F8A2E9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E8E7CEA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B5B06A8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7A100889" w14:textId="77777777" w:rsidTr="00351CB8">
        <w:trPr>
          <w:trHeight w:val="454"/>
        </w:trPr>
        <w:tc>
          <w:tcPr>
            <w:tcW w:w="846" w:type="dxa"/>
          </w:tcPr>
          <w:p w14:paraId="657498EC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451B8467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7E2ABE6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DE959D8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C286B4A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5A8DC16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6BDB5D0E" w14:textId="77777777" w:rsidTr="00351CB8">
        <w:trPr>
          <w:trHeight w:val="454"/>
        </w:trPr>
        <w:tc>
          <w:tcPr>
            <w:tcW w:w="846" w:type="dxa"/>
          </w:tcPr>
          <w:p w14:paraId="54247A16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166C83D3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264129F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42B1B34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4BF71A3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F77393C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30197D78" w14:textId="77777777" w:rsidTr="00351CB8">
        <w:trPr>
          <w:trHeight w:val="454"/>
        </w:trPr>
        <w:tc>
          <w:tcPr>
            <w:tcW w:w="846" w:type="dxa"/>
          </w:tcPr>
          <w:p w14:paraId="598DCD02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2FFEA75C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F57E75A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A533685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55F6974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85D5882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265F2270" w14:textId="77777777" w:rsidTr="00351CB8">
        <w:trPr>
          <w:trHeight w:val="454"/>
        </w:trPr>
        <w:tc>
          <w:tcPr>
            <w:tcW w:w="846" w:type="dxa"/>
          </w:tcPr>
          <w:p w14:paraId="5CEF4360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61F8B175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2C9D927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49C76AC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1818597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0EEDB48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76659D79" w14:textId="77777777" w:rsidTr="00351CB8">
        <w:trPr>
          <w:trHeight w:val="454"/>
        </w:trPr>
        <w:tc>
          <w:tcPr>
            <w:tcW w:w="846" w:type="dxa"/>
          </w:tcPr>
          <w:p w14:paraId="2AB8EEE4" w14:textId="77777777" w:rsidR="00351CB8" w:rsidRPr="00351CB8" w:rsidRDefault="00351CB8" w:rsidP="00A96C60">
            <w:pPr>
              <w:pStyle w:val="ListParagraph"/>
              <w:numPr>
                <w:ilvl w:val="0"/>
                <w:numId w:val="9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13B17041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179D55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4FBACC2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61F5104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A73C551" w14:textId="77777777" w:rsidR="00351CB8" w:rsidRDefault="00351CB8" w:rsidP="00C76B5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8E0C44" w14:textId="0A797EF9" w:rsidR="00351CB8" w:rsidRDefault="00351CB8"/>
    <w:p w14:paraId="7208CA01" w14:textId="1CCDC33F" w:rsidR="00351CB8" w:rsidRPr="00A96C60" w:rsidRDefault="00351CB8" w:rsidP="00351CB8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A96C60">
        <w:rPr>
          <w:rFonts w:ascii="Arial" w:hAnsi="Arial" w:cs="Arial"/>
          <w:b/>
          <w:bCs/>
          <w:sz w:val="28"/>
          <w:szCs w:val="28"/>
        </w:rPr>
        <w:t xml:space="preserve">Prime Cost </w:t>
      </w:r>
      <w:r w:rsidR="00A96C60">
        <w:rPr>
          <w:rFonts w:ascii="Arial" w:hAnsi="Arial" w:cs="Arial"/>
          <w:b/>
          <w:bCs/>
          <w:sz w:val="28"/>
          <w:szCs w:val="28"/>
        </w:rPr>
        <w:t xml:space="preserve">(PC) </w:t>
      </w:r>
      <w:r w:rsidRPr="00A96C60">
        <w:rPr>
          <w:rFonts w:ascii="Arial" w:hAnsi="Arial" w:cs="Arial"/>
          <w:b/>
          <w:bCs/>
          <w:sz w:val="28"/>
          <w:szCs w:val="28"/>
        </w:rPr>
        <w:t>items</w:t>
      </w:r>
    </w:p>
    <w:tbl>
      <w:tblPr>
        <w:tblStyle w:val="TableGrid"/>
        <w:tblW w:w="14737" w:type="dxa"/>
        <w:tblInd w:w="709" w:type="dxa"/>
        <w:tblLook w:val="04A0" w:firstRow="1" w:lastRow="0" w:firstColumn="1" w:lastColumn="0" w:noHBand="0" w:noVBand="1"/>
      </w:tblPr>
      <w:tblGrid>
        <w:gridCol w:w="846"/>
        <w:gridCol w:w="8079"/>
        <w:gridCol w:w="1276"/>
        <w:gridCol w:w="1701"/>
        <w:gridCol w:w="1418"/>
        <w:gridCol w:w="1417"/>
      </w:tblGrid>
      <w:tr w:rsidR="00351CB8" w14:paraId="0D945052" w14:textId="77777777" w:rsidTr="00351CB8">
        <w:trPr>
          <w:trHeight w:val="454"/>
        </w:trPr>
        <w:tc>
          <w:tcPr>
            <w:tcW w:w="846" w:type="dxa"/>
          </w:tcPr>
          <w:p w14:paraId="7C394469" w14:textId="77777777" w:rsidR="00351CB8" w:rsidRPr="00351CB8" w:rsidRDefault="00351CB8" w:rsidP="00E96F8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1CB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079" w:type="dxa"/>
          </w:tcPr>
          <w:p w14:paraId="3C027538" w14:textId="77777777" w:rsidR="00351CB8" w:rsidRPr="00351CB8" w:rsidRDefault="00351CB8" w:rsidP="00E96F8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276" w:type="dxa"/>
          </w:tcPr>
          <w:p w14:paraId="4557AF99" w14:textId="77777777" w:rsidR="00351CB8" w:rsidRPr="00351CB8" w:rsidRDefault="00351CB8" w:rsidP="00E96F8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1701" w:type="dxa"/>
          </w:tcPr>
          <w:p w14:paraId="4FF85AA5" w14:textId="77777777" w:rsidR="00351CB8" w:rsidRPr="00351CB8" w:rsidRDefault="00351CB8" w:rsidP="00E96F8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  <w:tc>
          <w:tcPr>
            <w:tcW w:w="1418" w:type="dxa"/>
          </w:tcPr>
          <w:p w14:paraId="05BA5286" w14:textId="77777777" w:rsidR="00351CB8" w:rsidRPr="00351CB8" w:rsidRDefault="00351CB8" w:rsidP="00E96F8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Rate</w:t>
            </w:r>
          </w:p>
        </w:tc>
        <w:tc>
          <w:tcPr>
            <w:tcW w:w="1417" w:type="dxa"/>
          </w:tcPr>
          <w:p w14:paraId="57FC8557" w14:textId="77777777" w:rsidR="00351CB8" w:rsidRPr="00351CB8" w:rsidRDefault="00351CB8" w:rsidP="00E96F8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351CB8" w14:paraId="7F82CC74" w14:textId="77777777" w:rsidTr="00351CB8">
        <w:trPr>
          <w:trHeight w:val="454"/>
        </w:trPr>
        <w:tc>
          <w:tcPr>
            <w:tcW w:w="846" w:type="dxa"/>
          </w:tcPr>
          <w:p w14:paraId="0DDA1AFB" w14:textId="77777777" w:rsidR="00351CB8" w:rsidRPr="00351CB8" w:rsidRDefault="00351CB8" w:rsidP="00A96C60">
            <w:pPr>
              <w:pStyle w:val="ListParagraph"/>
              <w:numPr>
                <w:ilvl w:val="0"/>
                <w:numId w:val="10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0349C3B6" w14:textId="7B4D8075" w:rsidR="00351CB8" w:rsidRDefault="002F1BF9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 applicable to job as </w:t>
            </w:r>
            <w:r w:rsidR="002E1DCC">
              <w:rPr>
                <w:rFonts w:ascii="Arial" w:hAnsi="Arial" w:cs="Arial"/>
                <w:sz w:val="22"/>
                <w:szCs w:val="22"/>
              </w:rPr>
              <w:t>job was a fixed contract</w:t>
            </w:r>
          </w:p>
        </w:tc>
        <w:tc>
          <w:tcPr>
            <w:tcW w:w="1276" w:type="dxa"/>
          </w:tcPr>
          <w:p w14:paraId="3FE5DD42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65F309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2298ABF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EBC7935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36720E98" w14:textId="77777777" w:rsidTr="00351CB8">
        <w:trPr>
          <w:trHeight w:val="454"/>
        </w:trPr>
        <w:tc>
          <w:tcPr>
            <w:tcW w:w="846" w:type="dxa"/>
          </w:tcPr>
          <w:p w14:paraId="57EA750D" w14:textId="77777777" w:rsidR="00351CB8" w:rsidRPr="00351CB8" w:rsidRDefault="00351CB8" w:rsidP="00A96C60">
            <w:pPr>
              <w:pStyle w:val="ListParagraph"/>
              <w:numPr>
                <w:ilvl w:val="0"/>
                <w:numId w:val="10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589957C0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DC84D66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84E0411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3FEDAFD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323FB72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4A568ACF" w14:textId="77777777" w:rsidTr="00351CB8">
        <w:trPr>
          <w:trHeight w:val="454"/>
        </w:trPr>
        <w:tc>
          <w:tcPr>
            <w:tcW w:w="846" w:type="dxa"/>
          </w:tcPr>
          <w:p w14:paraId="50A6B050" w14:textId="77777777" w:rsidR="00351CB8" w:rsidRPr="00351CB8" w:rsidRDefault="00351CB8" w:rsidP="00A96C60">
            <w:pPr>
              <w:pStyle w:val="ListParagraph"/>
              <w:numPr>
                <w:ilvl w:val="0"/>
                <w:numId w:val="10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25C6D7C3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850207E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4FB54A6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8EB13BD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D60EC50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78E36707" w14:textId="77777777" w:rsidTr="00351CB8">
        <w:trPr>
          <w:trHeight w:val="454"/>
        </w:trPr>
        <w:tc>
          <w:tcPr>
            <w:tcW w:w="846" w:type="dxa"/>
          </w:tcPr>
          <w:p w14:paraId="7518078E" w14:textId="77777777" w:rsidR="00351CB8" w:rsidRPr="00351CB8" w:rsidRDefault="00351CB8" w:rsidP="00A96C60">
            <w:pPr>
              <w:pStyle w:val="ListParagraph"/>
              <w:numPr>
                <w:ilvl w:val="0"/>
                <w:numId w:val="10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35E6C30E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0D5BC49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2A5324E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687C8DB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2315053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1CB8" w14:paraId="1F0379DD" w14:textId="77777777" w:rsidTr="00351CB8">
        <w:trPr>
          <w:trHeight w:val="454"/>
        </w:trPr>
        <w:tc>
          <w:tcPr>
            <w:tcW w:w="846" w:type="dxa"/>
          </w:tcPr>
          <w:p w14:paraId="46F46071" w14:textId="77777777" w:rsidR="00351CB8" w:rsidRPr="00351CB8" w:rsidRDefault="00351CB8" w:rsidP="00A96C60">
            <w:pPr>
              <w:pStyle w:val="ListParagraph"/>
              <w:numPr>
                <w:ilvl w:val="0"/>
                <w:numId w:val="10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2824B448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324F0D8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385B45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C1246E0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435CCEE" w14:textId="77777777" w:rsidR="00351CB8" w:rsidRDefault="00351CB8" w:rsidP="00E96F8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C7F72B" w14:textId="3E61F7B3" w:rsidR="00A96C60" w:rsidRDefault="00A96C60"/>
    <w:p w14:paraId="74ABD3F5" w14:textId="13B28ADB" w:rsidR="00A96C60" w:rsidRPr="00A96C60" w:rsidRDefault="00A96C60" w:rsidP="00A96C60">
      <w:pPr>
        <w:ind w:firstLine="720"/>
        <w:rPr>
          <w:rFonts w:ascii="Arial" w:hAnsi="Arial" w:cs="Arial"/>
          <w:b/>
          <w:bCs/>
          <w:sz w:val="28"/>
          <w:szCs w:val="28"/>
        </w:rPr>
      </w:pPr>
      <w:r w:rsidRPr="00A96C60">
        <w:rPr>
          <w:rFonts w:ascii="Arial" w:hAnsi="Arial" w:cs="Arial"/>
          <w:b/>
          <w:bCs/>
          <w:sz w:val="28"/>
          <w:szCs w:val="28"/>
        </w:rPr>
        <w:t>Provisional Sum items</w:t>
      </w:r>
    </w:p>
    <w:tbl>
      <w:tblPr>
        <w:tblStyle w:val="TableGrid"/>
        <w:tblW w:w="14737" w:type="dxa"/>
        <w:tblInd w:w="709" w:type="dxa"/>
        <w:tblLook w:val="04A0" w:firstRow="1" w:lastRow="0" w:firstColumn="1" w:lastColumn="0" w:noHBand="0" w:noVBand="1"/>
      </w:tblPr>
      <w:tblGrid>
        <w:gridCol w:w="846"/>
        <w:gridCol w:w="8079"/>
        <w:gridCol w:w="1276"/>
        <w:gridCol w:w="1701"/>
        <w:gridCol w:w="1418"/>
        <w:gridCol w:w="1417"/>
      </w:tblGrid>
      <w:tr w:rsidR="002E1DCC" w14:paraId="1816E160" w14:textId="77777777" w:rsidTr="00351CB8">
        <w:trPr>
          <w:trHeight w:val="454"/>
        </w:trPr>
        <w:tc>
          <w:tcPr>
            <w:tcW w:w="846" w:type="dxa"/>
          </w:tcPr>
          <w:p w14:paraId="6366DDFD" w14:textId="77777777" w:rsidR="002E1DCC" w:rsidRPr="00351CB8" w:rsidRDefault="002E1DCC" w:rsidP="002E1DCC">
            <w:pPr>
              <w:pStyle w:val="ListParagraph"/>
              <w:numPr>
                <w:ilvl w:val="0"/>
                <w:numId w:val="11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7C5F106B" w14:textId="1F0FBAAD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applicable to job as job was a fixed contract</w:t>
            </w:r>
          </w:p>
        </w:tc>
        <w:tc>
          <w:tcPr>
            <w:tcW w:w="1276" w:type="dxa"/>
          </w:tcPr>
          <w:p w14:paraId="6605CD15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7999458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9DCB528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31E9A6C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DCC" w14:paraId="6DCCF256" w14:textId="77777777" w:rsidTr="00351CB8">
        <w:trPr>
          <w:trHeight w:val="454"/>
        </w:trPr>
        <w:tc>
          <w:tcPr>
            <w:tcW w:w="846" w:type="dxa"/>
          </w:tcPr>
          <w:p w14:paraId="40D0E5EF" w14:textId="77777777" w:rsidR="002E1DCC" w:rsidRPr="00351CB8" w:rsidRDefault="002E1DCC" w:rsidP="002E1DCC">
            <w:pPr>
              <w:pStyle w:val="ListParagraph"/>
              <w:numPr>
                <w:ilvl w:val="0"/>
                <w:numId w:val="11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2911D54C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C30856D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C7B5EA5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3EAB4B0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E22881F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DCC" w14:paraId="493F7B01" w14:textId="77777777" w:rsidTr="00351CB8">
        <w:trPr>
          <w:trHeight w:val="454"/>
        </w:trPr>
        <w:tc>
          <w:tcPr>
            <w:tcW w:w="846" w:type="dxa"/>
          </w:tcPr>
          <w:p w14:paraId="6A79CEB7" w14:textId="77777777" w:rsidR="002E1DCC" w:rsidRPr="00351CB8" w:rsidRDefault="002E1DCC" w:rsidP="002E1DCC">
            <w:pPr>
              <w:pStyle w:val="ListParagraph"/>
              <w:numPr>
                <w:ilvl w:val="0"/>
                <w:numId w:val="11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5DFC3DE3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0DF0D86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816A245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75C340B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74550F4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DCC" w14:paraId="2F4FE564" w14:textId="77777777" w:rsidTr="00351CB8">
        <w:trPr>
          <w:trHeight w:val="454"/>
        </w:trPr>
        <w:tc>
          <w:tcPr>
            <w:tcW w:w="846" w:type="dxa"/>
          </w:tcPr>
          <w:p w14:paraId="235EB174" w14:textId="77777777" w:rsidR="002E1DCC" w:rsidRPr="00351CB8" w:rsidRDefault="002E1DCC" w:rsidP="002E1DCC">
            <w:pPr>
              <w:pStyle w:val="ListParagraph"/>
              <w:numPr>
                <w:ilvl w:val="0"/>
                <w:numId w:val="11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02CA6BB0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91E96C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AB4ADB4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0789839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D74A7A2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DCC" w14:paraId="1501B2DD" w14:textId="77777777" w:rsidTr="00351CB8">
        <w:trPr>
          <w:trHeight w:val="454"/>
        </w:trPr>
        <w:tc>
          <w:tcPr>
            <w:tcW w:w="846" w:type="dxa"/>
          </w:tcPr>
          <w:p w14:paraId="27200AC4" w14:textId="77777777" w:rsidR="002E1DCC" w:rsidRPr="00351CB8" w:rsidRDefault="002E1DCC" w:rsidP="002E1DCC">
            <w:pPr>
              <w:pStyle w:val="ListParagraph"/>
              <w:numPr>
                <w:ilvl w:val="0"/>
                <w:numId w:val="11"/>
              </w:num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79" w:type="dxa"/>
          </w:tcPr>
          <w:p w14:paraId="1349C817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08DC764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A27012D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564D784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8ACB752" w14:textId="77777777" w:rsidR="002E1DCC" w:rsidRDefault="002E1DCC" w:rsidP="002E1DC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DB1213" w14:textId="77777777" w:rsidR="00351CB8" w:rsidRDefault="00351CB8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47E420" w14:textId="4B8A371D" w:rsidR="00951F2F" w:rsidRDefault="00951F2F">
      <w:pPr>
        <w:jc w:val="left"/>
        <w:rPr>
          <w:rFonts w:ascii="Arial" w:hAnsi="Arial" w:cs="Arial"/>
          <w:sz w:val="22"/>
          <w:szCs w:val="22"/>
        </w:rPr>
      </w:pPr>
    </w:p>
    <w:p w14:paraId="17075FD7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2407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709" w:bottom="1134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DAD1C" w14:textId="77777777" w:rsidR="00DB40A7" w:rsidRDefault="00DB40A7" w:rsidP="00A67754">
      <w:r>
        <w:separator/>
      </w:r>
    </w:p>
  </w:endnote>
  <w:endnote w:type="continuationSeparator" w:id="0">
    <w:p w14:paraId="312F2C06" w14:textId="77777777" w:rsidR="00DB40A7" w:rsidRDefault="00DB40A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E975A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21470B" w14:textId="027C1756" w:rsidR="00951F2F" w:rsidRPr="00951F2F" w:rsidRDefault="00A41B89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E31D53"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51CB8">
          <w:rPr>
            <w:rFonts w:ascii="Arial" w:hAnsi="Arial" w:cs="Arial"/>
            <w:b/>
            <w:sz w:val="16"/>
            <w:szCs w:val="16"/>
          </w:rPr>
          <w:t>v1-0_29/03/2023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E4D10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7FF2579" w14:textId="7B31D9B8" w:rsidR="00DE7FB5" w:rsidRPr="00830749" w:rsidRDefault="00DE7FB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51CB8">
          <w:rPr>
            <w:rFonts w:ascii="Arial" w:hAnsi="Arial" w:cs="Arial"/>
            <w:b/>
            <w:sz w:val="16"/>
            <w:szCs w:val="16"/>
          </w:rPr>
          <w:t>v1-0_29/03/2023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56193" w14:textId="77777777" w:rsidR="00E31D53" w:rsidRDefault="00E31D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12BAA" w14:textId="77777777" w:rsidR="00DB40A7" w:rsidRDefault="00DB40A7" w:rsidP="00A67754">
      <w:r>
        <w:separator/>
      </w:r>
    </w:p>
  </w:footnote>
  <w:footnote w:type="continuationSeparator" w:id="0">
    <w:p w14:paraId="64E49FE2" w14:textId="77777777" w:rsidR="00DB40A7" w:rsidRDefault="00DB40A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BFD54" w14:textId="62FD357E" w:rsidR="00DE7FB5" w:rsidRDefault="00A41B8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51CB8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96C60">
          <w:rPr>
            <w:rFonts w:ascii="Arial" w:hAnsi="Arial" w:cs="Arial"/>
            <w:b/>
            <w:sz w:val="16"/>
            <w:szCs w:val="16"/>
          </w:rPr>
          <w:t>Material and cost estimate</w:t>
        </w:r>
      </w:sdtContent>
    </w:sdt>
  </w:p>
  <w:p w14:paraId="3F524473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C7CD5" w14:textId="0502137B" w:rsidR="00DE7FB5" w:rsidRDefault="00DE7FB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51CB8">
          <w:rPr>
            <w:rFonts w:ascii="Arial" w:hAnsi="Arial" w:cs="Arial"/>
            <w:b/>
            <w:sz w:val="16"/>
            <w:szCs w:val="16"/>
          </w:rPr>
          <w:t>CPCCBC4012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96C60">
          <w:rPr>
            <w:rFonts w:ascii="Arial" w:hAnsi="Arial" w:cs="Arial"/>
            <w:b/>
            <w:sz w:val="16"/>
            <w:szCs w:val="16"/>
          </w:rPr>
          <w:t>Material and cost estimate</w:t>
        </w:r>
      </w:sdtContent>
    </w:sdt>
  </w:p>
  <w:p w14:paraId="3A6DA9CE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A6EFC" w14:textId="77777777" w:rsidR="00E31D53" w:rsidRDefault="00E31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849D9"/>
    <w:multiLevelType w:val="hybridMultilevel"/>
    <w:tmpl w:val="9BBE7770"/>
    <w:lvl w:ilvl="0" w:tplc="DA9E7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64CF0"/>
    <w:multiLevelType w:val="hybridMultilevel"/>
    <w:tmpl w:val="9BBE777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67301"/>
    <w:multiLevelType w:val="hybridMultilevel"/>
    <w:tmpl w:val="9BBE777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715616">
    <w:abstractNumId w:val="0"/>
  </w:num>
  <w:num w:numId="2" w16cid:durableId="401102832">
    <w:abstractNumId w:val="2"/>
  </w:num>
  <w:num w:numId="3" w16cid:durableId="2033459032">
    <w:abstractNumId w:val="5"/>
  </w:num>
  <w:num w:numId="4" w16cid:durableId="1839684531">
    <w:abstractNumId w:val="9"/>
  </w:num>
  <w:num w:numId="5" w16cid:durableId="2004622618">
    <w:abstractNumId w:val="1"/>
  </w:num>
  <w:num w:numId="6" w16cid:durableId="1796750597">
    <w:abstractNumId w:val="8"/>
  </w:num>
  <w:num w:numId="7" w16cid:durableId="1788111568">
    <w:abstractNumId w:val="4"/>
  </w:num>
  <w:num w:numId="8" w16cid:durableId="87047415">
    <w:abstractNumId w:val="3"/>
  </w:num>
  <w:num w:numId="9" w16cid:durableId="1534878213">
    <w:abstractNumId w:val="6"/>
  </w:num>
  <w:num w:numId="10" w16cid:durableId="1270160042">
    <w:abstractNumId w:val="7"/>
  </w:num>
  <w:num w:numId="11" w16cid:durableId="1301959513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B8"/>
    <w:rsid w:val="00004086"/>
    <w:rsid w:val="000058E5"/>
    <w:rsid w:val="0000698A"/>
    <w:rsid w:val="00006FF7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218C"/>
    <w:rsid w:val="001157AF"/>
    <w:rsid w:val="00116C30"/>
    <w:rsid w:val="0012562F"/>
    <w:rsid w:val="001266C6"/>
    <w:rsid w:val="00126C85"/>
    <w:rsid w:val="00127870"/>
    <w:rsid w:val="00132977"/>
    <w:rsid w:val="00141693"/>
    <w:rsid w:val="001457FC"/>
    <w:rsid w:val="00152592"/>
    <w:rsid w:val="00154A40"/>
    <w:rsid w:val="00154DAE"/>
    <w:rsid w:val="0015733E"/>
    <w:rsid w:val="001578F8"/>
    <w:rsid w:val="00166E7F"/>
    <w:rsid w:val="001709EB"/>
    <w:rsid w:val="00171776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1658"/>
    <w:rsid w:val="001E600A"/>
    <w:rsid w:val="001F3555"/>
    <w:rsid w:val="001F6FA5"/>
    <w:rsid w:val="00201769"/>
    <w:rsid w:val="00201E01"/>
    <w:rsid w:val="00202782"/>
    <w:rsid w:val="00204C77"/>
    <w:rsid w:val="00210DE8"/>
    <w:rsid w:val="0021139D"/>
    <w:rsid w:val="00213294"/>
    <w:rsid w:val="0021376B"/>
    <w:rsid w:val="00214096"/>
    <w:rsid w:val="002168EB"/>
    <w:rsid w:val="00220F44"/>
    <w:rsid w:val="00222B64"/>
    <w:rsid w:val="00227ACD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184F"/>
    <w:rsid w:val="002C4301"/>
    <w:rsid w:val="002C66FA"/>
    <w:rsid w:val="002D1837"/>
    <w:rsid w:val="002D3E2B"/>
    <w:rsid w:val="002D4C72"/>
    <w:rsid w:val="002E052A"/>
    <w:rsid w:val="002E1DCC"/>
    <w:rsid w:val="002F1BF9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1CB8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B7DA4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58C6"/>
    <w:rsid w:val="005227F4"/>
    <w:rsid w:val="00530806"/>
    <w:rsid w:val="00530FF3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2A51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C7A4C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5FCB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5D4"/>
    <w:rsid w:val="006807AC"/>
    <w:rsid w:val="00680BFE"/>
    <w:rsid w:val="0068582E"/>
    <w:rsid w:val="006858D0"/>
    <w:rsid w:val="006862FA"/>
    <w:rsid w:val="0068760F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FDC"/>
    <w:rsid w:val="008121F4"/>
    <w:rsid w:val="008133D3"/>
    <w:rsid w:val="00817A2D"/>
    <w:rsid w:val="00820331"/>
    <w:rsid w:val="008264AD"/>
    <w:rsid w:val="008279F4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34C"/>
    <w:rsid w:val="008C48F6"/>
    <w:rsid w:val="008C7542"/>
    <w:rsid w:val="008F0BA8"/>
    <w:rsid w:val="008F464C"/>
    <w:rsid w:val="00901593"/>
    <w:rsid w:val="009025D4"/>
    <w:rsid w:val="009030D3"/>
    <w:rsid w:val="009055FD"/>
    <w:rsid w:val="009056E2"/>
    <w:rsid w:val="00913BDF"/>
    <w:rsid w:val="00914CA4"/>
    <w:rsid w:val="00917FD2"/>
    <w:rsid w:val="00921288"/>
    <w:rsid w:val="00925912"/>
    <w:rsid w:val="009304CA"/>
    <w:rsid w:val="0093060F"/>
    <w:rsid w:val="0093095D"/>
    <w:rsid w:val="009314A1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6180"/>
    <w:rsid w:val="009E08FC"/>
    <w:rsid w:val="009E2672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1B89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C60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1CC6"/>
    <w:rsid w:val="00B60A8E"/>
    <w:rsid w:val="00B61114"/>
    <w:rsid w:val="00B63435"/>
    <w:rsid w:val="00B64BF7"/>
    <w:rsid w:val="00B65524"/>
    <w:rsid w:val="00B65799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2A52"/>
    <w:rsid w:val="00CA78C3"/>
    <w:rsid w:val="00CB7163"/>
    <w:rsid w:val="00CB7187"/>
    <w:rsid w:val="00CC3D35"/>
    <w:rsid w:val="00CC5E27"/>
    <w:rsid w:val="00CC6A27"/>
    <w:rsid w:val="00CD0491"/>
    <w:rsid w:val="00CE1002"/>
    <w:rsid w:val="00CE17A5"/>
    <w:rsid w:val="00CE1EBF"/>
    <w:rsid w:val="00CE2955"/>
    <w:rsid w:val="00CE2FD4"/>
    <w:rsid w:val="00CE4DA0"/>
    <w:rsid w:val="00CE4DB2"/>
    <w:rsid w:val="00CE77FE"/>
    <w:rsid w:val="00CE79BB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97A62"/>
    <w:rsid w:val="00DA162F"/>
    <w:rsid w:val="00DA2CF0"/>
    <w:rsid w:val="00DA34F5"/>
    <w:rsid w:val="00DA44D3"/>
    <w:rsid w:val="00DA7219"/>
    <w:rsid w:val="00DB20FD"/>
    <w:rsid w:val="00DB40A7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4FF0"/>
    <w:rsid w:val="00E06C7B"/>
    <w:rsid w:val="00E07F3E"/>
    <w:rsid w:val="00E106BF"/>
    <w:rsid w:val="00E14FDF"/>
    <w:rsid w:val="00E20A05"/>
    <w:rsid w:val="00E264E3"/>
    <w:rsid w:val="00E26E31"/>
    <w:rsid w:val="00E3181C"/>
    <w:rsid w:val="00E31D53"/>
    <w:rsid w:val="00E333D7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86D3E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245E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396C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38135"/>
  <w15:docId w15:val="{901A7885-9A83-49B2-B6D3-DB015F2F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40016062F64FC18E899BB1AEAD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BE8CE-285C-4EFA-9A49-A1D3DC5E1A37}"/>
      </w:docPartPr>
      <w:docPartBody>
        <w:p w:rsidR="00B774C3" w:rsidRDefault="00A75223">
          <w:pPr>
            <w:pStyle w:val="9740016062F64FC18E899BB1AEAD13E9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4C3"/>
    <w:rsid w:val="00A75223"/>
    <w:rsid w:val="00B774C3"/>
    <w:rsid w:val="00FD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740016062F64FC18E899BB1AEAD13E9">
    <w:name w:val="9740016062F64FC18E899BB1AEAD13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7FC5574-A12D-40CB-AB5F-A1AB8BD5E6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C27A87-A775-4CA4-8D07-565918B62657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</Template>
  <TotalTime>175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</vt:lpstr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</dc:title>
  <dc:subject>Material and cost estimate</dc:subject>
  <dc:creator>Heidi Newton</dc:creator>
  <cp:lastModifiedBy>Michael Trott</cp:lastModifiedBy>
  <cp:revision>40</cp:revision>
  <cp:lastPrinted>2014-09-18T04:01:00Z</cp:lastPrinted>
  <dcterms:created xsi:type="dcterms:W3CDTF">2023-03-29T01:08:00Z</dcterms:created>
  <dcterms:modified xsi:type="dcterms:W3CDTF">2023-11-29T07:19:00Z</dcterms:modified>
  <cp:category/>
  <cp:contentStatus>v1-0_29/03/2023</cp:contentStatus>
</cp:coreProperties>
</file>