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439068"/>
    <w:bookmarkStart w:id="2" w:name="_Ref336346"/>
    <w:bookmarkStart w:id="3" w:name="_Ref536098285"/>
    <w:p w14:paraId="212199E2" w14:textId="77777777" w:rsidR="00933AAC" w:rsidRPr="00DD7A44" w:rsidRDefault="003704FC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A3D7B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14:paraId="211946A6" w14:textId="77777777" w:rsidR="00933AAC" w:rsidRPr="00DD7A44" w:rsidRDefault="003704FC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A3D7B">
            <w:rPr>
              <w:szCs w:val="32"/>
            </w:rPr>
            <w:t>Plan building or construction work</w:t>
          </w:r>
        </w:sdtContent>
      </w:sdt>
    </w:p>
    <w:p w14:paraId="61B81616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E342447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33AAC" w:rsidRPr="00DD7A44" w14:paraId="7EBAE809" w14:textId="77777777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160B346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55CA6B75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518937FA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18354ECF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501D1EA2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082D18FA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4523E66B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D4B682C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20E81689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02B5423E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6364A538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2723412B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4602102F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E87D0B6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B5E918A" w14:textId="1B00CCAB" w:rsidR="00933AAC" w:rsidRPr="00DD7A44" w:rsidRDefault="00DE5681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17020247" w:edGrp="everyone"/>
            <w:r>
              <w:rPr>
                <w:rFonts w:ascii="Arial" w:hAnsi="Arial" w:cs="Arial"/>
                <w:sz w:val="22"/>
                <w:szCs w:val="22"/>
              </w:rPr>
              <w:t>Tim Plenderleith</w:t>
            </w:r>
            <w:permEnd w:id="1417020247"/>
          </w:p>
        </w:tc>
      </w:tr>
      <w:tr w:rsidR="00933AAC" w:rsidRPr="00DD7A44" w14:paraId="6894AACE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833A5A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065E11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77F8E7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2CE6B397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A698877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7310569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DA4F8BA" w14:textId="7C483062" w:rsidR="00933AAC" w:rsidRPr="00DD7A44" w:rsidRDefault="00DE5681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8750786" wp14:editId="03748EF1">
                      <wp:extent cx="1752600" cy="55245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My Signature.png"/>
                              <pic:cNvPicPr/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52600" cy="5524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73105693" w:displacedByCustomXml="prev"/>
      </w:tr>
    </w:tbl>
    <w:p w14:paraId="29846E4A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5887DCD5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6036EA86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F2FA9F3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297AF9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26483033" w:edGrp="everyone"/>
            <w:permEnd w:id="926483033"/>
          </w:p>
        </w:tc>
      </w:tr>
      <w:tr w:rsidR="00933AAC" w:rsidRPr="00DD7A44" w14:paraId="5D54DF19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5CFEDE6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4E65485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3451C21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7DD04FD3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BFFBC5E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442373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CEA2669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20DEB41" wp14:editId="7B06F5B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423734" w:displacedByCustomXml="next"/>
          </w:sdtContent>
        </w:sdt>
      </w:tr>
    </w:tbl>
    <w:p w14:paraId="3B934F02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1D4AD539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41D597AC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AE2A8D9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87800811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date w:fullDate="2019-09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4746F10" w14:textId="07574538" w:rsidR="00933AAC" w:rsidRPr="00DD7A44" w:rsidRDefault="00DE5681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20/09/2019</w:t>
                </w:r>
              </w:p>
            </w:tc>
          </w:sdtContent>
        </w:sdt>
      </w:tr>
      <w:permEnd w:id="1287800811"/>
    </w:tbl>
    <w:p w14:paraId="3A2879AD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3DD0B3AB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0A898E73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33AAC" w:rsidRPr="00DD7A44" w14:paraId="6050FFF4" w14:textId="77777777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5A2A97C2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2F0CE058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1C0754E8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14:paraId="3772225E" w14:textId="77777777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E780BE9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14:paraId="7E6D9C11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15830249" w:edGrp="everyone"/>
            <w:permEnd w:id="2115830249"/>
          </w:p>
        </w:tc>
        <w:tc>
          <w:tcPr>
            <w:tcW w:w="1272" w:type="dxa"/>
            <w:vAlign w:val="center"/>
          </w:tcPr>
          <w:p w14:paraId="4E0941BE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542C02BE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14:paraId="793F2BBF" w14:textId="77777777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09D46D7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1CB38604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031712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2E290E1D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3171247" w:displacedByCustomXml="prev"/>
        <w:permStart w:id="16399371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780F2D06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993717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AAC" w:rsidRPr="00DD7A44" w14:paraId="12592B6A" w14:textId="77777777" w:rsidTr="00777342">
        <w:tc>
          <w:tcPr>
            <w:tcW w:w="9016" w:type="dxa"/>
            <w:shd w:val="clear" w:color="auto" w:fill="D9D9D9" w:themeFill="background1" w:themeFillShade="D9"/>
          </w:tcPr>
          <w:p w14:paraId="077E463C" w14:textId="77777777"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14:paraId="05ADCB20" w14:textId="77777777" w:rsidTr="00777342">
        <w:trPr>
          <w:trHeight w:val="13602"/>
        </w:trPr>
        <w:tc>
          <w:tcPr>
            <w:tcW w:w="9016" w:type="dxa"/>
          </w:tcPr>
          <w:p w14:paraId="01E33D28" w14:textId="77777777" w:rsidR="00933AAC" w:rsidRPr="00DD7A44" w:rsidRDefault="00933AAC" w:rsidP="00777342">
            <w:pPr>
              <w:rPr>
                <w:rFonts w:ascii="Arial" w:hAnsi="Arial" w:cs="Arial"/>
                <w:szCs w:val="24"/>
              </w:rPr>
            </w:pPr>
            <w:permStart w:id="1739286800" w:edGrp="everyone"/>
            <w:permEnd w:id="1739286800"/>
          </w:p>
        </w:tc>
      </w:tr>
    </w:tbl>
    <w:bookmarkEnd w:id="0"/>
    <w:p w14:paraId="775648D1" w14:textId="77777777"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14:paraId="4434619E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14:paraId="2891C417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14:paraId="7B1C6A16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14:paraId="0C1ED5FE" w14:textId="77777777"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14:paraId="16041877" w14:textId="77777777"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2426D" w:rsidRPr="00830749" w14:paraId="7D7596EE" w14:textId="77777777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2B40A2" w14:textId="77777777"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518E" w14:textId="77777777" w:rsidR="0022426D" w:rsidRPr="001C4084" w:rsidRDefault="006F66DE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1564697682" w:edGrp="everyone"/>
            <w:r>
              <w:rPr>
                <w:rFonts w:ascii="Arial" w:hAnsi="Arial" w:cs="Arial"/>
                <w:sz w:val="22"/>
                <w:szCs w:val="22"/>
              </w:rPr>
              <w:t>Design Specification</w:t>
            </w:r>
            <w:permEnd w:id="1564697682"/>
          </w:p>
        </w:tc>
        <w:permStart w:id="4625818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E549219" w14:textId="77777777" w:rsidR="0022426D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2581874" w:displacedByCustomXml="prev"/>
      </w:tr>
    </w:tbl>
    <w:p w14:paraId="232C1E1A" w14:textId="77777777" w:rsidR="0022426D" w:rsidRDefault="0022426D" w:rsidP="0022426D">
      <w:pPr>
        <w:rPr>
          <w:rFonts w:ascii="Arial" w:hAnsi="Arial" w:cs="Arial"/>
          <w:sz w:val="22"/>
          <w:szCs w:val="22"/>
        </w:rPr>
      </w:pPr>
    </w:p>
    <w:p w14:paraId="6E8B85D0" w14:textId="77777777" w:rsidR="008C3955" w:rsidRDefault="008C3955" w:rsidP="008C3955">
      <w:pPr>
        <w:rPr>
          <w:rFonts w:ascii="Arial" w:hAnsi="Arial" w:cs="Arial"/>
          <w:sz w:val="22"/>
          <w:szCs w:val="22"/>
        </w:rPr>
      </w:pPr>
    </w:p>
    <w:p w14:paraId="79996981" w14:textId="77777777" w:rsidR="008C3955" w:rsidRPr="00830749" w:rsidRDefault="008C3955" w:rsidP="008C3955">
      <w:pPr>
        <w:pStyle w:val="11CSTCPLQuestionBullet"/>
        <w:ind w:left="709" w:hanging="709"/>
      </w:pPr>
      <w:bookmarkStart w:id="4" w:name="_Ref336349"/>
      <w:bookmarkStart w:id="5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4"/>
      <w:bookmarkEnd w:id="5"/>
    </w:p>
    <w:p w14:paraId="0D717E44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C3955" w14:paraId="4A9BECDF" w14:textId="77777777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605A8AE" w14:textId="77777777"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224FAF8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FBCDB2D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18066464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B313A72" w14:textId="77777777"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6646445" w:displacedByCustomXml="prev"/>
      </w:tr>
      <w:tr w:rsidR="008C3955" w14:paraId="6F3BC3A0" w14:textId="77777777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DB0F76" w14:textId="77777777"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D03A7" w14:textId="2C1B2EA0" w:rsidR="008C3955" w:rsidRPr="00703C8A" w:rsidRDefault="001B1717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87677149" w:edGrp="everyone"/>
            <w:r w:rsidRPr="001B1717">
              <w:rPr>
                <w:rFonts w:ascii="Arial" w:hAnsi="Arial" w:cs="Arial"/>
                <w:sz w:val="22"/>
                <w:szCs w:val="22"/>
              </w:rPr>
              <w:t>Domestic Building Contracts Act 1995</w:t>
            </w:r>
            <w:permEnd w:id="68767714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843440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35502987" w:edGrp="everyone"/>
            <w:r w:rsidRPr="001B1717">
              <w:rPr>
                <w:rFonts w:ascii="Arial" w:hAnsi="Arial" w:cs="Arial"/>
                <w:sz w:val="22"/>
                <w:szCs w:val="22"/>
              </w:rPr>
              <w:t>The law:</w:t>
            </w:r>
          </w:p>
          <w:p w14:paraId="3AD5425C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25F855C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sets an amount for the deposit</w:t>
            </w:r>
          </w:p>
          <w:p w14:paraId="458BEE44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defines the stages of building and how much you pay for each stage, including the final payment</w:t>
            </w:r>
          </w:p>
          <w:p w14:paraId="24408A5C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only allows certain changes to the price stated in your contract.</w:t>
            </w:r>
          </w:p>
          <w:p w14:paraId="5B08B53A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By law, your deposit for building work can be no more than:</w:t>
            </w:r>
          </w:p>
          <w:p w14:paraId="781D48AF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167A60E1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10 per cent, if the total contract price is less than $20,000</w:t>
            </w:r>
          </w:p>
          <w:p w14:paraId="6FE36297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five per cent, if the total contract price is $20,000 or more.</w:t>
            </w:r>
          </w:p>
          <w:p w14:paraId="014A264F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If you pay too much deposit:</w:t>
            </w:r>
          </w:p>
          <w:p w14:paraId="14AC4419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FBD2AAE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you risk the building contractor taking the money and not finishing the job. This can leave you with a long and costly legal battle</w:t>
            </w:r>
          </w:p>
          <w:p w14:paraId="071B3203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the builder may be unable to finish the work on time or fix defects</w:t>
            </w:r>
          </w:p>
          <w:p w14:paraId="3FB1D2B8" w14:textId="395A6249" w:rsidR="008C3955" w:rsidRPr="00703C8A" w:rsidRDefault="001B1717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the domestic building insurance company may not cover advanced payments on work not carried out if your builder dies, becomes insolvent or disappears.</w:t>
            </w:r>
            <w:permEnd w:id="21355029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EDA766" w14:textId="77777777" w:rsidR="008C3955" w:rsidRDefault="008C3955" w:rsidP="00327D04">
            <w:pPr>
              <w:ind w:left="993" w:hanging="993"/>
            </w:pPr>
          </w:p>
        </w:tc>
      </w:tr>
    </w:tbl>
    <w:p w14:paraId="62CCCD94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14:paraId="65F79BBA" w14:textId="77777777" w:rsidR="00327D04" w:rsidRDefault="00327D04" w:rsidP="00327D04">
      <w:pPr>
        <w:rPr>
          <w:rFonts w:ascii="Arial" w:hAnsi="Arial" w:cs="Arial"/>
          <w:sz w:val="22"/>
          <w:szCs w:val="22"/>
        </w:rPr>
      </w:pPr>
    </w:p>
    <w:p w14:paraId="671E1D2A" w14:textId="77777777" w:rsidR="00327D04" w:rsidRPr="00830749" w:rsidRDefault="00327D04" w:rsidP="00327D04">
      <w:pPr>
        <w:pStyle w:val="11CSTCPLQuestionBullet"/>
        <w:ind w:left="709" w:hanging="709"/>
      </w:pPr>
      <w:bookmarkStart w:id="6" w:name="_Ref336355"/>
      <w:r>
        <w:t>Identify three (3) subcontractors you may engage for a job and the type of work they may undertake.</w:t>
      </w:r>
      <w:bookmarkEnd w:id="6"/>
      <w:r>
        <w:t xml:space="preserve"> </w:t>
      </w:r>
    </w:p>
    <w:p w14:paraId="0951B1FF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27D04" w14:paraId="5C981548" w14:textId="77777777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264008" w14:textId="77777777"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C7335D1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AE474A2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2010993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95B3F4C" w14:textId="77777777"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0993328" w:displacedByCustomXml="prev"/>
      </w:tr>
      <w:tr w:rsidR="00327D04" w14:paraId="2DB6CC77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7560B8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4C76" w14:textId="77777777" w:rsidR="006F66DE" w:rsidRPr="006F66DE" w:rsidRDefault="006F66DE" w:rsidP="006F66DE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04701158" w:edGrp="everyone"/>
            <w:r w:rsidRPr="006F66DE">
              <w:rPr>
                <w:rFonts w:ascii="Arial" w:hAnsi="Arial" w:cs="Arial"/>
                <w:sz w:val="22"/>
                <w:szCs w:val="22"/>
              </w:rPr>
              <w:t>Carpentry</w:t>
            </w:r>
          </w:p>
          <w:permEnd w:id="1104701158"/>
          <w:p w14:paraId="35DE07A3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1D7B79B" w14:textId="77777777" w:rsidR="00327D04" w:rsidRPr="001C13D1" w:rsidRDefault="006F66DE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94347483" w:edGrp="everyone"/>
            <w:r w:rsidRPr="006F66DE">
              <w:rPr>
                <w:rFonts w:ascii="Arial" w:hAnsi="Arial" w:cs="Arial"/>
                <w:sz w:val="22"/>
                <w:szCs w:val="22"/>
              </w:rPr>
              <w:t>Installs flooring, wall frames, roof trusses, windows, external doors and frames, decking and steps; attends to joinery and mouldings</w:t>
            </w:r>
            <w:permEnd w:id="11943474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AB8268" w14:textId="77777777" w:rsidR="00327D04" w:rsidRDefault="00327D04" w:rsidP="00414F9C">
            <w:pPr>
              <w:ind w:left="993" w:hanging="993"/>
            </w:pPr>
          </w:p>
        </w:tc>
      </w:tr>
      <w:tr w:rsidR="00327D04" w14:paraId="163D41D8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CEAE4C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74E0" w14:textId="77777777" w:rsidR="006F66DE" w:rsidRPr="006F66DE" w:rsidRDefault="006F66DE" w:rsidP="006F66DE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30192564" w:edGrp="everyone"/>
            <w:r w:rsidRPr="006F66DE">
              <w:rPr>
                <w:rFonts w:ascii="Arial" w:hAnsi="Arial" w:cs="Arial"/>
                <w:sz w:val="22"/>
                <w:szCs w:val="22"/>
              </w:rPr>
              <w:t>Waterproofing</w:t>
            </w:r>
          </w:p>
          <w:permEnd w:id="2030192564"/>
          <w:p w14:paraId="2EED71FE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3AF516" w14:textId="77777777" w:rsidR="006F66DE" w:rsidRPr="006F66DE" w:rsidRDefault="006F66DE" w:rsidP="006F66DE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03715017" w:edGrp="everyone"/>
            <w:r w:rsidRPr="006F66DE">
              <w:rPr>
                <w:rFonts w:ascii="Arial" w:hAnsi="Arial" w:cs="Arial"/>
                <w:sz w:val="22"/>
                <w:szCs w:val="22"/>
              </w:rPr>
              <w:t>Prepares wet area surfaces.</w:t>
            </w:r>
          </w:p>
          <w:permEnd w:id="2103715017"/>
          <w:p w14:paraId="7ED948B2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C6D098" w14:textId="77777777" w:rsidR="00327D04" w:rsidRDefault="00327D04" w:rsidP="00414F9C">
            <w:pPr>
              <w:ind w:left="993" w:hanging="993"/>
            </w:pPr>
          </w:p>
        </w:tc>
      </w:tr>
      <w:tr w:rsidR="00327D04" w14:paraId="7B026836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13C13A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8AC07" w14:textId="77777777" w:rsidR="00327D04" w:rsidRPr="001C13D1" w:rsidRDefault="006F66DE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90729523" w:edGrp="everyone"/>
            <w:r w:rsidRPr="006F66DE">
              <w:rPr>
                <w:rFonts w:ascii="Arial" w:hAnsi="Arial" w:cs="Arial"/>
                <w:sz w:val="22"/>
                <w:szCs w:val="22"/>
              </w:rPr>
              <w:t>Bricklaying</w:t>
            </w:r>
            <w:permEnd w:id="189072952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1C8035" w14:textId="77777777" w:rsidR="006F66DE" w:rsidRPr="006F66DE" w:rsidRDefault="006F66DE" w:rsidP="006F66DE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07775435" w:edGrp="everyone"/>
            <w:r w:rsidRPr="006F66DE">
              <w:rPr>
                <w:rFonts w:ascii="Arial" w:hAnsi="Arial" w:cs="Arial"/>
                <w:sz w:val="22"/>
                <w:szCs w:val="22"/>
              </w:rPr>
              <w:t>Installs brick base (sub-base brickwork, dwarf walls and piers); installs walls.</w:t>
            </w:r>
          </w:p>
          <w:permEnd w:id="2007775435"/>
          <w:p w14:paraId="486F27CD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56C64D" w14:textId="77777777" w:rsidR="00327D04" w:rsidRDefault="00327D04" w:rsidP="00414F9C">
            <w:pPr>
              <w:ind w:left="993" w:hanging="993"/>
            </w:pPr>
          </w:p>
        </w:tc>
      </w:tr>
    </w:tbl>
    <w:p w14:paraId="2664E3B8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0780C651" w14:textId="77777777" w:rsidR="005821E1" w:rsidRPr="00830749" w:rsidRDefault="005821E1" w:rsidP="005821E1">
      <w:pPr>
        <w:pStyle w:val="11CSTCPLQuestionBullet"/>
        <w:ind w:left="709" w:hanging="709"/>
      </w:pPr>
      <w:bookmarkStart w:id="7" w:name="_Ref346751"/>
      <w:r>
        <w:t>Which of the following methods may be used to find subcontractors for a project? Tick all that apply.</w:t>
      </w:r>
      <w:bookmarkEnd w:id="7"/>
    </w:p>
    <w:p w14:paraId="7244B4F0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821E1" w14:paraId="69D887FD" w14:textId="77777777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0DE5F23" w14:textId="77777777"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F4969B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B42B0CB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344767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8853895" w14:textId="77777777"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4476735" w:displacedByCustomXml="prev"/>
      </w:tr>
      <w:tr w:rsidR="000F5027" w14:paraId="068B2A3A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E5E946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797894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32FFA4" w14:textId="77777777" w:rsidR="000F5027" w:rsidRPr="00827129" w:rsidRDefault="008B374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7978946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860EEA" w14:textId="77777777"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F72D21" w14:textId="77777777" w:rsidR="000F5027" w:rsidRDefault="000F5027" w:rsidP="000F5027">
            <w:pPr>
              <w:ind w:left="993" w:hanging="993"/>
            </w:pPr>
          </w:p>
        </w:tc>
      </w:tr>
      <w:tr w:rsidR="000F5027" w14:paraId="54138E88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DFA161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1921931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3EC374" w14:textId="77777777" w:rsidR="000F5027" w:rsidRPr="00827129" w:rsidRDefault="008B374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219316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D2257" w14:textId="77777777"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7B3E58" w14:textId="77777777" w:rsidR="000F5027" w:rsidRDefault="000F5027" w:rsidP="000F5027">
            <w:pPr>
              <w:ind w:left="993" w:hanging="993"/>
            </w:pPr>
          </w:p>
        </w:tc>
      </w:tr>
      <w:tr w:rsidR="000F5027" w14:paraId="0FFBAA3C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4FEC13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7490377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04142" w14:textId="77777777" w:rsidR="000F5027" w:rsidRPr="00827129" w:rsidRDefault="008B374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4903778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746F32" w14:textId="77777777"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DAB26B" w14:textId="77777777" w:rsidR="000F5027" w:rsidRDefault="000F5027" w:rsidP="000F5027">
            <w:pPr>
              <w:ind w:left="993" w:hanging="993"/>
            </w:pPr>
          </w:p>
        </w:tc>
      </w:tr>
      <w:tr w:rsidR="000F5027" w14:paraId="324AB201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BE80E9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0216544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643E90" w14:textId="77777777" w:rsidR="000F5027" w:rsidRPr="00827129" w:rsidRDefault="008B374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165445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C104F0" w14:textId="77777777"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E730E0" w14:textId="77777777" w:rsidR="000F5027" w:rsidRDefault="000F5027" w:rsidP="000F5027">
            <w:pPr>
              <w:ind w:left="993" w:hanging="993"/>
            </w:pPr>
          </w:p>
        </w:tc>
      </w:tr>
      <w:tr w:rsidR="000F5027" w14:paraId="3E99F66C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9BA5C7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3257550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33C631" w14:textId="77777777" w:rsidR="000F5027" w:rsidRPr="00827129" w:rsidRDefault="008B374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2575503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472C39" w14:textId="77777777"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789286" w14:textId="77777777" w:rsidR="000F5027" w:rsidRDefault="000F5027" w:rsidP="000F5027">
            <w:pPr>
              <w:ind w:left="993" w:hanging="993"/>
            </w:pPr>
          </w:p>
        </w:tc>
      </w:tr>
    </w:tbl>
    <w:p w14:paraId="338F5B9C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1DBA495D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14:paraId="0E9D3886" w14:textId="77777777" w:rsidR="003E54BF" w:rsidRPr="003E54BF" w:rsidRDefault="003E54BF" w:rsidP="003E54BF">
      <w:pPr>
        <w:pStyle w:val="11CSTCPLQuestionBullet"/>
        <w:ind w:left="709" w:hanging="709"/>
      </w:pPr>
      <w:bookmarkStart w:id="8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8"/>
    </w:p>
    <w:p w14:paraId="408E27F3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0DA425BC" w14:textId="77777777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9F62C1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58EA" w14:textId="77777777" w:rsidR="003E54BF" w:rsidRPr="001C4084" w:rsidRDefault="009A3D7B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68310912" w:edGrp="everyone"/>
            <w:r w:rsidRPr="009A3D7B">
              <w:rPr>
                <w:rFonts w:ascii="Arial" w:hAnsi="Arial" w:cs="Arial"/>
                <w:sz w:val="22"/>
                <w:szCs w:val="22"/>
              </w:rPr>
              <w:t>a constant and timely supply of the right materials every time is what makes or breaks the efficiency of the whole building project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9A3D7B">
              <w:rPr>
                <w:rFonts w:ascii="Arial" w:hAnsi="Arial" w:cs="Arial"/>
                <w:sz w:val="22"/>
                <w:szCs w:val="22"/>
              </w:rPr>
              <w:t>when the materials come late or of a poor quality, it will be a lot more expensive in the long run.</w:t>
            </w:r>
            <w:permEnd w:id="68310912"/>
          </w:p>
        </w:tc>
        <w:permStart w:id="4155692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A0BB178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5569271" w:displacedByCustomXml="prev"/>
      </w:tr>
    </w:tbl>
    <w:p w14:paraId="6D48484E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14:paraId="090ABC38" w14:textId="77777777" w:rsidR="00CA4398" w:rsidRDefault="00CA4398" w:rsidP="00632E82">
      <w:pPr>
        <w:rPr>
          <w:rFonts w:ascii="Arial" w:hAnsi="Arial" w:cs="Arial"/>
          <w:sz w:val="22"/>
          <w:szCs w:val="22"/>
        </w:rPr>
      </w:pPr>
    </w:p>
    <w:p w14:paraId="7BE368C3" w14:textId="77777777" w:rsidR="00CA4398" w:rsidRPr="00830749" w:rsidRDefault="00E95A43" w:rsidP="00CA4398">
      <w:pPr>
        <w:pStyle w:val="11CSTCPLQuestionBullet"/>
        <w:ind w:left="709" w:hanging="709"/>
      </w:pPr>
      <w:bookmarkStart w:id="9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9"/>
    </w:p>
    <w:p w14:paraId="5E36F86D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5222C5BA" w14:textId="77777777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E54389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EC15" w14:textId="77777777" w:rsidR="009A3D7B" w:rsidRPr="009A3D7B" w:rsidRDefault="009A3D7B" w:rsidP="009A3D7B">
            <w:pPr>
              <w:rPr>
                <w:rFonts w:ascii="Arial" w:hAnsi="Arial" w:cs="Arial"/>
                <w:sz w:val="22"/>
                <w:szCs w:val="22"/>
              </w:rPr>
            </w:pPr>
            <w:permStart w:id="945251562" w:edGrp="everyone"/>
            <w:r w:rsidRPr="009A3D7B">
              <w:rPr>
                <w:rFonts w:ascii="Arial" w:hAnsi="Arial" w:cs="Arial"/>
                <w:sz w:val="22"/>
                <w:szCs w:val="22"/>
              </w:rPr>
              <w:t>Phone around to find out who has good supplies</w:t>
            </w:r>
          </w:p>
          <w:p w14:paraId="0AD9D1A6" w14:textId="77777777" w:rsidR="003E54BF" w:rsidRPr="001C4084" w:rsidRDefault="009A3D7B" w:rsidP="0080720E">
            <w:pPr>
              <w:rPr>
                <w:rFonts w:ascii="Arial" w:hAnsi="Arial" w:cs="Arial"/>
                <w:sz w:val="22"/>
                <w:szCs w:val="22"/>
              </w:rPr>
            </w:pPr>
            <w:r w:rsidRPr="009A3D7B">
              <w:rPr>
                <w:rFonts w:ascii="Arial" w:hAnsi="Arial" w:cs="Arial"/>
                <w:sz w:val="22"/>
                <w:szCs w:val="22"/>
              </w:rPr>
              <w:t>Liaise with known suppliers that are resourceful and reliable</w:t>
            </w:r>
            <w:permEnd w:id="945251562"/>
          </w:p>
        </w:tc>
        <w:permStart w:id="1122307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4C95FC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2307991" w:displacedByCustomXml="prev"/>
      </w:tr>
    </w:tbl>
    <w:p w14:paraId="1B0860F7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p w14:paraId="2B7CA8E4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6867FF67" w14:textId="77777777" w:rsidR="00F23C3D" w:rsidRPr="00830749" w:rsidRDefault="00F23C3D" w:rsidP="00F23C3D">
      <w:pPr>
        <w:pStyle w:val="11CSTCPLQuestionBullet"/>
        <w:ind w:left="709" w:hanging="709"/>
      </w:pPr>
      <w:bookmarkStart w:id="10" w:name="_Ref336369"/>
      <w:r>
        <w:t>Name two (2) factors that may impact on the availability of materials.</w:t>
      </w:r>
      <w:bookmarkEnd w:id="10"/>
    </w:p>
    <w:p w14:paraId="78BE04AE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77BBD" w:rsidRPr="00830749" w14:paraId="590B6D0B" w14:textId="77777777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C6877D" w14:textId="77777777"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9F0D" w14:textId="77777777" w:rsidR="00F77BBD" w:rsidRDefault="009A3D7B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512500778" w:edGrp="everyone"/>
            <w:r>
              <w:rPr>
                <w:rFonts w:ascii="Arial" w:hAnsi="Arial" w:cs="Arial"/>
                <w:sz w:val="22"/>
                <w:szCs w:val="22"/>
              </w:rPr>
              <w:t>Lead-time (production time)</w:t>
            </w:r>
          </w:p>
          <w:p w14:paraId="180A8AFE" w14:textId="77777777" w:rsidR="009A3D7B" w:rsidRDefault="009A3D7B" w:rsidP="00777342">
            <w:pPr>
              <w:rPr>
                <w:rFonts w:ascii="Arial" w:hAnsi="Arial" w:cs="Arial"/>
                <w:sz w:val="22"/>
                <w:szCs w:val="22"/>
              </w:rPr>
            </w:pPr>
            <w:r w:rsidRPr="009A3D7B">
              <w:rPr>
                <w:rFonts w:ascii="Arial" w:hAnsi="Arial" w:cs="Arial"/>
                <w:sz w:val="22"/>
                <w:szCs w:val="22"/>
              </w:rPr>
              <w:t>imported materials which need to be transported from interstate or overseas</w:t>
            </w:r>
          </w:p>
          <w:permEnd w:id="512500778"/>
          <w:p w14:paraId="678300DF" w14:textId="77777777" w:rsidR="00F77BBD" w:rsidRPr="001C4084" w:rsidRDefault="00F77BBD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35947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7C5599C" w14:textId="77777777"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5947563" w:displacedByCustomXml="prev"/>
      </w:tr>
    </w:tbl>
    <w:p w14:paraId="266321C1" w14:textId="77777777" w:rsidR="00D742AC" w:rsidRDefault="00D742AC" w:rsidP="00D742AC">
      <w:pPr>
        <w:rPr>
          <w:rFonts w:ascii="Arial" w:hAnsi="Arial" w:cs="Arial"/>
          <w:sz w:val="22"/>
          <w:szCs w:val="22"/>
        </w:rPr>
      </w:pPr>
    </w:p>
    <w:p w14:paraId="4412AC06" w14:textId="77777777" w:rsidR="00D742AC" w:rsidRPr="00830749" w:rsidRDefault="00D742AC" w:rsidP="00D742AC">
      <w:pPr>
        <w:pStyle w:val="11CSTCPLQuestionBullet"/>
        <w:ind w:left="709" w:hanging="709"/>
      </w:pPr>
      <w:bookmarkStart w:id="11" w:name="_Ref446563"/>
      <w:r>
        <w:t>Australian Standards must be considered when selecting materials. Identify the Australian Standard (referenced in the National Construction Code) which relates to the requirements for interior lighting.</w:t>
      </w:r>
      <w:bookmarkEnd w:id="11"/>
    </w:p>
    <w:p w14:paraId="1B5E43E4" w14:textId="77777777"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42AC" w:rsidRPr="00830749" w14:paraId="1581A787" w14:textId="77777777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5F2FEA" w14:textId="77777777"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CC53" w14:textId="468FF717" w:rsidR="00D742AC" w:rsidRPr="001C4084" w:rsidRDefault="00581225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090936235" w:edGrp="everyone"/>
            <w:r>
              <w:rPr>
                <w:rFonts w:ascii="Arial" w:hAnsi="Arial" w:cs="Arial"/>
                <w:sz w:val="22"/>
                <w:szCs w:val="22"/>
              </w:rPr>
              <w:t>AS1680</w:t>
            </w:r>
            <w:permEnd w:id="2090936235"/>
          </w:p>
        </w:tc>
        <w:permStart w:id="16551963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5434FE" w14:textId="77777777"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5196388" w:displacedByCustomXml="prev"/>
      </w:tr>
    </w:tbl>
    <w:p w14:paraId="2A04AE50" w14:textId="77777777"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14:paraId="10A0011B" w14:textId="77777777"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14:paraId="65570FF5" w14:textId="77777777" w:rsidR="0048570F" w:rsidRPr="00830749" w:rsidRDefault="0048570F" w:rsidP="0048570F">
      <w:pPr>
        <w:pStyle w:val="11CSTCPLQuestionBullet"/>
        <w:ind w:left="709" w:hanging="709"/>
      </w:pPr>
      <w:bookmarkStart w:id="12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2"/>
      <w:r>
        <w:t xml:space="preserve"> </w:t>
      </w:r>
    </w:p>
    <w:p w14:paraId="580C1377" w14:textId="77777777"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48570F" w14:paraId="1C17365C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539C23" w14:textId="77777777"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C99D7BC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4F62C26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6236687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3089A61" w14:textId="77777777"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3668765" w:displacedByCustomXml="prev"/>
      </w:tr>
      <w:tr w:rsidR="009612D9" w14:paraId="754140E0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8D26F6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C8667" w14:textId="5AF311A8" w:rsidR="009612D9" w:rsidRPr="001C13D1" w:rsidRDefault="002404F5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73908219" w:edGrp="everyone"/>
            <w:r>
              <w:rPr>
                <w:rFonts w:ascii="Arial" w:hAnsi="Arial" w:cs="Arial"/>
                <w:sz w:val="22"/>
                <w:szCs w:val="22"/>
              </w:rPr>
              <w:t>Crane</w:t>
            </w:r>
            <w:permEnd w:id="67390821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45D11DB" w14:textId="2579FF21" w:rsidR="009612D9" w:rsidRPr="001C13D1" w:rsidRDefault="002404F5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78783024" w:edGrp="everyone"/>
            <w:r>
              <w:rPr>
                <w:rFonts w:ascii="Arial" w:hAnsi="Arial" w:cs="Arial"/>
                <w:sz w:val="22"/>
                <w:szCs w:val="22"/>
              </w:rPr>
              <w:t>Building work</w:t>
            </w:r>
            <w:permEnd w:id="8787830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82E2BC" w14:textId="77777777" w:rsidR="009612D9" w:rsidRDefault="009612D9" w:rsidP="009612D9">
            <w:pPr>
              <w:ind w:left="993" w:hanging="993"/>
            </w:pPr>
          </w:p>
        </w:tc>
      </w:tr>
      <w:tr w:rsidR="009612D9" w14:paraId="12E6EFBA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62D7DF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061A6" w14:textId="1AD50F7A" w:rsidR="009612D9" w:rsidRPr="001C13D1" w:rsidRDefault="002404F5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97126725" w:edGrp="everyone"/>
            <w:r>
              <w:rPr>
                <w:rFonts w:ascii="Arial" w:hAnsi="Arial" w:cs="Arial"/>
                <w:sz w:val="22"/>
                <w:szCs w:val="22"/>
              </w:rPr>
              <w:t>Roller</w:t>
            </w:r>
            <w:permEnd w:id="159712672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3AEFCC3" w14:textId="326DC1B8" w:rsidR="009612D9" w:rsidRPr="001C13D1" w:rsidRDefault="002404F5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23740391" w:edGrp="everyone"/>
            <w:r>
              <w:rPr>
                <w:rFonts w:ascii="Arial" w:hAnsi="Arial" w:cs="Arial"/>
                <w:sz w:val="22"/>
                <w:szCs w:val="22"/>
              </w:rPr>
              <w:t>Road work</w:t>
            </w:r>
            <w:permEnd w:id="8237403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23AE6A" w14:textId="77777777" w:rsidR="009612D9" w:rsidRDefault="009612D9" w:rsidP="009612D9">
            <w:pPr>
              <w:ind w:left="993" w:hanging="993"/>
            </w:pPr>
          </w:p>
        </w:tc>
      </w:tr>
    </w:tbl>
    <w:p w14:paraId="40877688" w14:textId="77777777" w:rsidR="0048570F" w:rsidRDefault="0048570F" w:rsidP="0048570F">
      <w:pPr>
        <w:rPr>
          <w:rFonts w:ascii="Arial" w:hAnsi="Arial" w:cs="Arial"/>
          <w:sz w:val="22"/>
          <w:szCs w:val="22"/>
        </w:rPr>
      </w:pPr>
    </w:p>
    <w:p w14:paraId="27DB0F95" w14:textId="77777777" w:rsidR="00DA038B" w:rsidRDefault="00DA038B" w:rsidP="0048570F">
      <w:pPr>
        <w:rPr>
          <w:rFonts w:ascii="Arial" w:hAnsi="Arial" w:cs="Arial"/>
          <w:sz w:val="22"/>
          <w:szCs w:val="22"/>
        </w:rPr>
      </w:pPr>
    </w:p>
    <w:p w14:paraId="19F1883F" w14:textId="77777777" w:rsidR="00DA038B" w:rsidRPr="00830749" w:rsidRDefault="00DA038B" w:rsidP="00DA038B">
      <w:pPr>
        <w:pStyle w:val="11CSTCPLQuestionBullet"/>
        <w:ind w:left="709" w:hanging="709"/>
      </w:pPr>
      <w:bookmarkStart w:id="13" w:name="_Ref356099"/>
      <w:r>
        <w:t>Identify two (2) types of equipment that may be used for a building project and identify the type of work they may be used for.</w:t>
      </w:r>
      <w:bookmarkEnd w:id="13"/>
      <w:r>
        <w:t xml:space="preserve"> </w:t>
      </w:r>
    </w:p>
    <w:p w14:paraId="62048671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1F4D8D7F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A687AC" w14:textId="77777777"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9AFBD88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606E166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8652491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101DB79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5249198" w:displacedByCustomXml="prev"/>
      </w:tr>
      <w:tr w:rsidR="00E3270A" w14:paraId="09631664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3A011F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A071C" w14:textId="29A886E3" w:rsidR="00E3270A" w:rsidRPr="001C13D1" w:rsidRDefault="002404F5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8486542" w:edGrp="everyone"/>
            <w:r>
              <w:rPr>
                <w:rFonts w:ascii="Arial" w:hAnsi="Arial" w:cs="Arial"/>
                <w:sz w:val="22"/>
                <w:szCs w:val="22"/>
              </w:rPr>
              <w:t>Generator</w:t>
            </w:r>
            <w:permEnd w:id="185848654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FF98F5" w14:textId="50AD9F59" w:rsidR="00E3270A" w:rsidRPr="001C13D1" w:rsidRDefault="002404F5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22811494" w:edGrp="everyone"/>
            <w:r>
              <w:rPr>
                <w:rFonts w:ascii="Arial" w:hAnsi="Arial" w:cs="Arial"/>
                <w:sz w:val="22"/>
                <w:szCs w:val="22"/>
              </w:rPr>
              <w:t>Electrical Supply</w:t>
            </w:r>
            <w:permEnd w:id="14228114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9BDC67" w14:textId="77777777" w:rsidR="00E3270A" w:rsidRDefault="00E3270A" w:rsidP="00E3270A">
            <w:pPr>
              <w:ind w:left="993" w:hanging="993"/>
            </w:pPr>
          </w:p>
        </w:tc>
      </w:tr>
      <w:tr w:rsidR="00E3270A" w14:paraId="59990DA7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5EABEE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ACBD" w14:textId="6A89076F" w:rsidR="00E3270A" w:rsidRPr="001C13D1" w:rsidRDefault="002404F5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13332387" w:edGrp="everyone"/>
            <w:r>
              <w:rPr>
                <w:rFonts w:ascii="Arial" w:hAnsi="Arial" w:cs="Arial"/>
                <w:sz w:val="22"/>
                <w:szCs w:val="22"/>
              </w:rPr>
              <w:t>Pump</w:t>
            </w:r>
            <w:permEnd w:id="191333238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4DC25A" w14:textId="36D0E506" w:rsidR="00E3270A" w:rsidRPr="001C13D1" w:rsidRDefault="002404F5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35123805" w:edGrp="everyone"/>
            <w:r>
              <w:rPr>
                <w:rFonts w:ascii="Arial" w:hAnsi="Arial" w:cs="Arial"/>
                <w:sz w:val="22"/>
                <w:szCs w:val="22"/>
              </w:rPr>
              <w:t xml:space="preserve">De-Water </w:t>
            </w:r>
            <w:permEnd w:id="13351238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25BB8F" w14:textId="77777777" w:rsidR="00E3270A" w:rsidRDefault="00E3270A" w:rsidP="00E3270A">
            <w:pPr>
              <w:ind w:left="993" w:hanging="993"/>
            </w:pPr>
          </w:p>
        </w:tc>
      </w:tr>
    </w:tbl>
    <w:p w14:paraId="5FAD9C0E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2248B482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5A419686" w14:textId="77777777" w:rsidR="003E1DF7" w:rsidRPr="00830749" w:rsidRDefault="003E1DF7" w:rsidP="003E1DF7">
      <w:pPr>
        <w:pStyle w:val="11CSTCPLQuestionBullet"/>
        <w:ind w:left="709" w:hanging="709"/>
      </w:pPr>
      <w:bookmarkStart w:id="14" w:name="_Ref351753"/>
      <w:r>
        <w:t>Identify two (2) of the records you should keep when hiring plant and/or equipment.</w:t>
      </w:r>
      <w:bookmarkEnd w:id="14"/>
    </w:p>
    <w:p w14:paraId="21386E78" w14:textId="77777777"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1DF7" w:rsidRPr="00830749" w14:paraId="6A8449DF" w14:textId="77777777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F2B8A1" w14:textId="77777777"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B375" w14:textId="63F12289" w:rsidR="003E1DF7" w:rsidRPr="001C4084" w:rsidRDefault="001B1717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113201033" w:edGrp="everyone"/>
            <w:r>
              <w:rPr>
                <w:rFonts w:ascii="Arial" w:hAnsi="Arial" w:cs="Arial"/>
                <w:sz w:val="22"/>
                <w:szCs w:val="22"/>
              </w:rPr>
              <w:t>Quotes, invoices, dockets etc…</w:t>
            </w:r>
            <w:permEnd w:id="1113201033"/>
          </w:p>
        </w:tc>
        <w:permStart w:id="13753034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46E6779" w14:textId="77777777"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5303449" w:displacedByCustomXml="prev"/>
      </w:tr>
    </w:tbl>
    <w:p w14:paraId="7012E3B3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1FB63541" w14:textId="77777777" w:rsidR="00F83AC3" w:rsidRPr="00830749" w:rsidRDefault="00F83AC3" w:rsidP="00F83AC3">
      <w:pPr>
        <w:pStyle w:val="11CSTCPLQuestionBullet"/>
        <w:ind w:left="709" w:hanging="709"/>
      </w:pPr>
      <w:bookmarkStart w:id="15" w:name="_Ref438091"/>
      <w:r>
        <w:t>Name five (5) temporary services that need to be organised for a building site.</w:t>
      </w:r>
      <w:bookmarkEnd w:id="15"/>
    </w:p>
    <w:p w14:paraId="2C25AF65" w14:textId="77777777"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5275B" w:rsidRPr="00830749" w14:paraId="5D83AB31" w14:textId="77777777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C672AF" w14:textId="77777777"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1D46" w14:textId="77777777" w:rsidR="00A5275B" w:rsidRDefault="001B1717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32993778" w:edGrp="everyone"/>
            <w:r>
              <w:rPr>
                <w:rFonts w:ascii="Arial" w:hAnsi="Arial" w:cs="Arial"/>
                <w:sz w:val="22"/>
                <w:szCs w:val="22"/>
              </w:rPr>
              <w:t>Electrical</w:t>
            </w:r>
          </w:p>
          <w:p w14:paraId="4871DD2C" w14:textId="5FB2E22F" w:rsidR="00A5275B" w:rsidRDefault="001B1717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Water tapping</w:t>
            </w:r>
          </w:p>
          <w:p w14:paraId="6ADAB58B" w14:textId="77777777" w:rsidR="00A5275B" w:rsidRDefault="001B1717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Fencing</w:t>
            </w:r>
          </w:p>
          <w:p w14:paraId="489DBEA6" w14:textId="5FF5A9C6" w:rsidR="00A5275B" w:rsidRDefault="00175A8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1B1717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ste Bins</w:t>
            </w:r>
          </w:p>
          <w:p w14:paraId="6E7EFB2D" w14:textId="7B644D80" w:rsidR="00175A81" w:rsidRDefault="00175A81" w:rsidP="00777342">
            <w:pPr>
              <w:rPr>
                <w:rFonts w:ascii="Arial" w:hAnsi="Arial" w:cs="Arial"/>
                <w:sz w:val="22"/>
                <w:szCs w:val="22"/>
              </w:rPr>
            </w:pPr>
            <w:r w:rsidRPr="00175A81">
              <w:rPr>
                <w:rFonts w:ascii="Arial" w:hAnsi="Arial" w:cs="Arial"/>
                <w:sz w:val="22"/>
                <w:szCs w:val="22"/>
              </w:rPr>
              <w:t>Barricades </w:t>
            </w:r>
          </w:p>
          <w:p w14:paraId="242A77DF" w14:textId="58AB8F1A" w:rsidR="00A5275B" w:rsidRPr="001C4084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  <w:bookmarkStart w:id="16" w:name="_GoBack"/>
            <w:bookmarkEnd w:id="16"/>
            <w:permEnd w:id="232993778"/>
          </w:p>
        </w:tc>
        <w:permStart w:id="18556650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4566C1" w14:textId="77777777"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5665087" w:displacedByCustomXml="prev"/>
      </w:tr>
    </w:tbl>
    <w:p w14:paraId="1F4B4FAB" w14:textId="77777777"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14:paraId="273C16EF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47489110" w14:textId="77777777" w:rsidR="00075B03" w:rsidRPr="00830749" w:rsidRDefault="00075B03" w:rsidP="00075B03">
      <w:pPr>
        <w:pStyle w:val="11CSTCPLQuestionBullet"/>
        <w:ind w:left="709" w:hanging="709"/>
      </w:pPr>
      <w:bookmarkStart w:id="17" w:name="_Ref438093"/>
      <w:r>
        <w:t>True or False (Tick your response): Site accommodation should be provided where construction work occurs in a remote area.</w:t>
      </w:r>
      <w:bookmarkEnd w:id="17"/>
    </w:p>
    <w:p w14:paraId="45F1DC2B" w14:textId="77777777"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75B03" w14:paraId="51A8B2B9" w14:textId="77777777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9830CA" w14:textId="77777777"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4A70C" w14:textId="77777777"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D96641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349EDB" w14:textId="77777777"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81037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0BF3031" w14:textId="10176A44" w:rsidR="00075B03" w:rsidRDefault="003F6AE7" w:rsidP="000F502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103780" w:displacedByCustomXml="prev"/>
      </w:tr>
      <w:tr w:rsidR="00075B03" w14:paraId="714F34A0" w14:textId="77777777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DD44C3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A3D9B5" w14:textId="77777777"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E3F20A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C911B7" w14:textId="77777777"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9B9A080" w14:textId="77777777" w:rsidR="00075B03" w:rsidRDefault="00075B03" w:rsidP="00414F9C">
            <w:pPr>
              <w:ind w:left="993" w:hanging="993"/>
            </w:pPr>
          </w:p>
        </w:tc>
      </w:tr>
    </w:tbl>
    <w:p w14:paraId="06A2CE12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2EC84A67" w14:textId="77777777"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14:paraId="54DB1E4B" w14:textId="77777777" w:rsidR="00F23C3D" w:rsidRPr="00830749" w:rsidRDefault="00F23C3D" w:rsidP="00F23C3D">
      <w:pPr>
        <w:pStyle w:val="11CSTCPLQuestionBullet"/>
        <w:ind w:left="709" w:hanging="709"/>
      </w:pPr>
      <w:bookmarkStart w:id="18" w:name="_Ref336377"/>
      <w:r w:rsidRPr="004A7836">
        <w:t>What is required of a builder before any person is allowed on a building site</w:t>
      </w:r>
      <w:r>
        <w:t>? Tick all that apply.</w:t>
      </w:r>
      <w:bookmarkEnd w:id="18"/>
    </w:p>
    <w:p w14:paraId="75260B05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F23C3D" w14:paraId="6CA406F8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F81AE9C" w14:textId="77777777"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1470D0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38A2BE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838775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BC8424B" w14:textId="77777777"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3877573" w:displacedByCustomXml="prev"/>
      </w:tr>
      <w:tr w:rsidR="0021401A" w14:paraId="64656019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AC3C1F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876939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8B5DFB" w14:textId="298FDE1F" w:rsidR="0021401A" w:rsidRPr="00827129" w:rsidRDefault="001B1717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769397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A1559B" w14:textId="77777777"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5DD29C" w14:textId="77777777" w:rsidR="0021401A" w:rsidRDefault="0021401A" w:rsidP="0021401A">
            <w:pPr>
              <w:ind w:left="993" w:hanging="993"/>
            </w:pPr>
          </w:p>
        </w:tc>
      </w:tr>
      <w:tr w:rsidR="0021401A" w14:paraId="4868BBAF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247D1D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7804892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E09229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8048924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53F374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AF8AB2" w14:textId="77777777" w:rsidR="0021401A" w:rsidRDefault="0021401A" w:rsidP="0021401A">
            <w:pPr>
              <w:ind w:left="993" w:hanging="993"/>
            </w:pPr>
          </w:p>
        </w:tc>
      </w:tr>
      <w:tr w:rsidR="0021401A" w14:paraId="54202380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F50D80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7738250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13DB09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382508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6EC12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5B357F" w14:textId="77777777" w:rsidR="0021401A" w:rsidRDefault="0021401A" w:rsidP="0021401A">
            <w:pPr>
              <w:ind w:left="993" w:hanging="993"/>
            </w:pPr>
          </w:p>
        </w:tc>
      </w:tr>
      <w:tr w:rsidR="0021401A" w14:paraId="1383C2CC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FEC196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6888662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557A66" w14:textId="52657274" w:rsidR="0021401A" w:rsidRPr="00827129" w:rsidRDefault="001B1717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886623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456BE7" w14:textId="77777777"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495662" w14:textId="77777777" w:rsidR="0021401A" w:rsidRDefault="0021401A" w:rsidP="0021401A">
            <w:pPr>
              <w:ind w:left="993" w:hanging="993"/>
            </w:pPr>
          </w:p>
        </w:tc>
      </w:tr>
    </w:tbl>
    <w:p w14:paraId="40D4D3BE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3FCBEC60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0D37FC3D" w14:textId="77777777" w:rsidR="00EA5D86" w:rsidRPr="00830749" w:rsidRDefault="00EA5D86" w:rsidP="00EA5D86">
      <w:pPr>
        <w:pStyle w:val="11CSTCPLQuestionBullet"/>
        <w:ind w:left="709" w:hanging="709"/>
      </w:pPr>
      <w:bookmarkStart w:id="19" w:name="_Ref336379"/>
      <w:r>
        <w:t>Who issues a construction induction card? Tick your response.</w:t>
      </w:r>
      <w:bookmarkEnd w:id="19"/>
    </w:p>
    <w:p w14:paraId="37D47013" w14:textId="77777777"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A5D86" w14:paraId="0287BEBC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BDC606B" w14:textId="77777777"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6BC8B5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1FF8785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402936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2FEC2E7" w14:textId="77777777"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0293630" w:displacedByCustomXml="prev"/>
      </w:tr>
      <w:tr w:rsidR="0021401A" w14:paraId="7E378333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ACE939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56231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7BFFA8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5623179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0B7499" w14:textId="77777777"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84DDA3" w14:textId="77777777" w:rsidR="0021401A" w:rsidRDefault="0021401A" w:rsidP="0021401A">
            <w:pPr>
              <w:ind w:left="993" w:hanging="993"/>
            </w:pPr>
          </w:p>
        </w:tc>
      </w:tr>
      <w:tr w:rsidR="0021401A" w14:paraId="78485BE6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B140E7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853753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139DAE" w14:textId="77777777" w:rsidR="0021401A" w:rsidRPr="00827129" w:rsidRDefault="006C1DB2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853753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950C27" w14:textId="77777777"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001C3F" w14:textId="77777777" w:rsidR="0021401A" w:rsidRDefault="0021401A" w:rsidP="0021401A">
            <w:pPr>
              <w:ind w:left="993" w:hanging="993"/>
            </w:pPr>
          </w:p>
        </w:tc>
      </w:tr>
      <w:tr w:rsidR="0021401A" w14:paraId="1D0CE6B2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FA7D8B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7883519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AF020E" w14:textId="3A346EC0" w:rsidR="0021401A" w:rsidRPr="00827129" w:rsidRDefault="001B1717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8835196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EEB4A5" w14:textId="77777777"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94E473" w14:textId="77777777" w:rsidR="0021401A" w:rsidRDefault="0021401A" w:rsidP="0021401A">
            <w:pPr>
              <w:ind w:left="993" w:hanging="993"/>
            </w:pPr>
          </w:p>
        </w:tc>
      </w:tr>
    </w:tbl>
    <w:p w14:paraId="12FB091E" w14:textId="77777777" w:rsidR="00EA5D86" w:rsidRDefault="00EA5D86" w:rsidP="00EA5D86">
      <w:pPr>
        <w:rPr>
          <w:rFonts w:ascii="Arial" w:hAnsi="Arial" w:cs="Arial"/>
          <w:sz w:val="22"/>
          <w:szCs w:val="22"/>
        </w:rPr>
      </w:pPr>
    </w:p>
    <w:p w14:paraId="43997E31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28B03C7" w14:textId="77777777" w:rsidR="001C2B6F" w:rsidRPr="00830749" w:rsidRDefault="001C2B6F" w:rsidP="001C2B6F">
      <w:pPr>
        <w:pStyle w:val="11CSTCPLQuestionBullet"/>
        <w:ind w:left="709" w:hanging="709"/>
      </w:pPr>
      <w:bookmarkStart w:id="20" w:name="_Ref445773"/>
      <w:r>
        <w:lastRenderedPageBreak/>
        <w:t>Identify one (1) action you might take to facilitate site access for machinery.</w:t>
      </w:r>
      <w:bookmarkEnd w:id="20"/>
      <w:r>
        <w:t xml:space="preserve"> </w:t>
      </w:r>
    </w:p>
    <w:p w14:paraId="5A1CCB4C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3456C" w:rsidRPr="00830749" w14:paraId="3C0DFEAD" w14:textId="77777777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B012EE" w14:textId="77777777"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F2A8" w14:textId="51777DEC" w:rsidR="00D3456C" w:rsidRPr="001C4084" w:rsidRDefault="00C306E4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467117474" w:edGrp="everyone"/>
            <w:r>
              <w:rPr>
                <w:rFonts w:ascii="Arial" w:hAnsi="Arial" w:cs="Arial"/>
                <w:sz w:val="22"/>
                <w:szCs w:val="22"/>
              </w:rPr>
              <w:t>Excavation may need to be undertaken</w:t>
            </w:r>
            <w:permEnd w:id="1467117474"/>
          </w:p>
        </w:tc>
        <w:permStart w:id="14348086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B3C15D" w14:textId="77777777"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4808613" w:displacedByCustomXml="prev"/>
      </w:tr>
    </w:tbl>
    <w:p w14:paraId="7FF01048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37AD8767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17304DF7" w14:textId="77777777" w:rsidR="001C2B6F" w:rsidRPr="00830749" w:rsidRDefault="001C2B6F" w:rsidP="001C2B6F">
      <w:pPr>
        <w:pStyle w:val="11CSTCPLQuestionBullet"/>
        <w:ind w:left="709" w:hanging="709"/>
      </w:pPr>
      <w:bookmarkStart w:id="21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1"/>
    </w:p>
    <w:p w14:paraId="332BC483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C2B6F" w14:paraId="2F7BE138" w14:textId="77777777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1EAFE1" w14:textId="77777777"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014E1FDC" w14:textId="77777777"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2D28FB96" w14:textId="77777777"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1327376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84879F8" w14:textId="77777777"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7376808" w:displacedByCustomXml="prev"/>
      </w:tr>
      <w:tr w:rsidR="001C2B6F" w14:paraId="74186B52" w14:textId="77777777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7BF36E" w14:textId="77777777"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4368922" w14:textId="043D9C82" w:rsidR="001C2B6F" w:rsidRPr="00597C5A" w:rsidRDefault="004977AE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16246568" w:edGrp="everyone"/>
            <w:r>
              <w:rPr>
                <w:rFonts w:ascii="Arial" w:hAnsi="Arial" w:cs="Arial"/>
                <w:sz w:val="22"/>
                <w:szCs w:val="22"/>
              </w:rPr>
              <w:t>Vol.2 Part 25</w:t>
            </w:r>
            <w:permEnd w:id="2016246568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37A822" w14:textId="4BB64BF1" w:rsidR="001C2B6F" w:rsidRPr="00597C5A" w:rsidRDefault="004977AE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77450104" w:edGrp="everyone"/>
            <w:r>
              <w:rPr>
                <w:rFonts w:ascii="Arial" w:hAnsi="Arial" w:cs="Arial"/>
                <w:sz w:val="22"/>
                <w:szCs w:val="22"/>
              </w:rPr>
              <w:t>Vol.1 Section D</w:t>
            </w:r>
            <w:permEnd w:id="14774501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39DE78" w14:textId="77777777" w:rsidR="001C2B6F" w:rsidRDefault="001C2B6F" w:rsidP="00777342">
            <w:pPr>
              <w:ind w:left="993" w:hanging="993"/>
            </w:pPr>
          </w:p>
        </w:tc>
      </w:tr>
    </w:tbl>
    <w:p w14:paraId="67DA1ECD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35DC7B9C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667EE10B" w14:textId="77777777" w:rsidR="00A65E29" w:rsidRPr="00830749" w:rsidRDefault="00A65E29" w:rsidP="00A65E29">
      <w:pPr>
        <w:pStyle w:val="11CSTCPLQuestionBullet"/>
        <w:ind w:left="709" w:hanging="709"/>
      </w:pPr>
      <w:bookmarkStart w:id="22" w:name="_Ref343117"/>
      <w:r>
        <w:t>You should contact your local council to be approved for out of hours construction. Identify the required documentation for an application and the timeframe for approval.</w:t>
      </w:r>
      <w:bookmarkEnd w:id="22"/>
      <w:r>
        <w:t xml:space="preserve"> </w:t>
      </w:r>
    </w:p>
    <w:p w14:paraId="2C8C46E1" w14:textId="77777777"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65E29" w:rsidRPr="00830749" w14:paraId="793CCEDA" w14:textId="77777777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87DE16" w14:textId="77777777"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453D" w14:textId="77777777" w:rsidR="00A65E29" w:rsidRDefault="00673D9E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854876884" w:edGrp="everyone"/>
            <w:r>
              <w:rPr>
                <w:rFonts w:ascii="Arial" w:hAnsi="Arial" w:cs="Arial"/>
                <w:sz w:val="22"/>
                <w:szCs w:val="22"/>
              </w:rPr>
              <w:t>Construction Noise Management Plan</w:t>
            </w:r>
          </w:p>
          <w:p w14:paraId="235FBC40" w14:textId="3C6ACD9A" w:rsidR="00A65E29" w:rsidRPr="001C4084" w:rsidRDefault="00673D9E" w:rsidP="00C036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Working days</w:t>
            </w:r>
            <w:permEnd w:id="1854876884"/>
          </w:p>
        </w:tc>
        <w:permStart w:id="21330327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AC596F4" w14:textId="77777777"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3032761" w:displacedByCustomXml="prev"/>
      </w:tr>
    </w:tbl>
    <w:p w14:paraId="2CD87496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06FD6DD8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436BB8A8" w14:textId="77777777" w:rsidR="000C1224" w:rsidRPr="00830749" w:rsidRDefault="00E95A43" w:rsidP="000C1224">
      <w:pPr>
        <w:pStyle w:val="11CSTCPLQuestionBullet"/>
        <w:ind w:left="709" w:hanging="709"/>
      </w:pPr>
      <w:bookmarkStart w:id="23" w:name="_Ref336392"/>
      <w:r>
        <w:t xml:space="preserve">In addition to the permit from </w:t>
      </w:r>
      <w:r>
        <w:fldChar w:fldCharType="begin"/>
      </w:r>
      <w:r>
        <w:instrText xml:space="preserve"> REF _Ref343117 \r \h </w:instrText>
      </w:r>
      <w:r>
        <w:fldChar w:fldCharType="separate"/>
      </w:r>
      <w:r w:rsidR="00D742AC">
        <w:t xml:space="preserve">Q18. </w:t>
      </w:r>
      <w:r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3"/>
      <w:r w:rsidR="000C1224">
        <w:t xml:space="preserve"> </w:t>
      </w:r>
    </w:p>
    <w:p w14:paraId="1697DFEC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0C1224" w14:paraId="5FCAB624" w14:textId="77777777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7620DF" w14:textId="77777777"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DD7F76E" w14:textId="77777777"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13C30CB" w14:textId="77777777"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9010184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D28C2EC" w14:textId="77777777"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1018432" w:displacedByCustomXml="prev"/>
      </w:tr>
      <w:tr w:rsidR="000C1224" w14:paraId="083F132C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BA7E2F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7BB9F" w14:textId="703D734A" w:rsidR="000C1224" w:rsidRPr="00597C5A" w:rsidRDefault="00C306E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67032827" w:edGrp="everyone"/>
            <w:r>
              <w:rPr>
                <w:rFonts w:ascii="Arial" w:hAnsi="Arial" w:cs="Arial"/>
                <w:sz w:val="22"/>
                <w:szCs w:val="22"/>
              </w:rPr>
              <w:t>Water supply</w:t>
            </w:r>
            <w:permEnd w:id="146703282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935A7FE" w14:textId="2E3E6D49" w:rsidR="000C1224" w:rsidRPr="00597C5A" w:rsidRDefault="00C306E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3683069" w:edGrp="everyone"/>
            <w:r>
              <w:rPr>
                <w:rFonts w:ascii="Arial" w:hAnsi="Arial" w:cs="Arial"/>
                <w:sz w:val="22"/>
                <w:szCs w:val="22"/>
              </w:rPr>
              <w:t>Sydney Water</w:t>
            </w:r>
            <w:permEnd w:id="736830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7A7DF6" w14:textId="77777777" w:rsidR="000C1224" w:rsidRDefault="000C1224" w:rsidP="001C2B6F">
            <w:pPr>
              <w:ind w:left="993" w:hanging="993"/>
            </w:pPr>
          </w:p>
        </w:tc>
      </w:tr>
      <w:tr w:rsidR="000C1224" w14:paraId="6D3EA23D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CF396D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FE84" w14:textId="1137A9C5" w:rsidR="000C1224" w:rsidRPr="00597C5A" w:rsidRDefault="00C306E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45362279" w:edGrp="everyone"/>
            <w:r>
              <w:rPr>
                <w:rFonts w:ascii="Arial" w:hAnsi="Arial" w:cs="Arial"/>
                <w:sz w:val="22"/>
                <w:szCs w:val="22"/>
              </w:rPr>
              <w:t>Electrical Supply</w:t>
            </w:r>
            <w:permEnd w:id="94536227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62C16E" w14:textId="2DFA0DFF" w:rsidR="000C1224" w:rsidRPr="00597C5A" w:rsidRDefault="00C306E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7006650" w:edGrp="everyone"/>
            <w:r>
              <w:rPr>
                <w:rFonts w:ascii="Arial" w:hAnsi="Arial" w:cs="Arial"/>
                <w:sz w:val="22"/>
                <w:szCs w:val="22"/>
              </w:rPr>
              <w:t>AGL etc (local distributor)</w:t>
            </w:r>
            <w:permEnd w:id="6270066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A36AA2" w14:textId="77777777" w:rsidR="000C1224" w:rsidRDefault="000C1224" w:rsidP="001C2B6F">
            <w:pPr>
              <w:ind w:left="993" w:hanging="993"/>
            </w:pPr>
          </w:p>
        </w:tc>
      </w:tr>
    </w:tbl>
    <w:p w14:paraId="16E2F2C0" w14:textId="77777777" w:rsidR="00D742AC" w:rsidRDefault="00D742AC" w:rsidP="000C1224">
      <w:pPr>
        <w:rPr>
          <w:rFonts w:ascii="Arial" w:hAnsi="Arial" w:cs="Arial"/>
          <w:sz w:val="22"/>
          <w:szCs w:val="22"/>
        </w:rPr>
      </w:pPr>
    </w:p>
    <w:p w14:paraId="1B877B81" w14:textId="77777777" w:rsidR="000C1224" w:rsidRPr="00830749" w:rsidRDefault="000C1224" w:rsidP="000C1224">
      <w:pPr>
        <w:pStyle w:val="11CSTCPLQuestionBullet"/>
        <w:ind w:left="709" w:hanging="709"/>
      </w:pPr>
      <w:bookmarkStart w:id="24" w:name="_Ref424211634"/>
      <w:r>
        <w:lastRenderedPageBreak/>
        <w:t>True or False (Tick your response): Project commencement date is always at the date the contract is signed.</w:t>
      </w:r>
      <w:bookmarkEnd w:id="24"/>
    </w:p>
    <w:p w14:paraId="3799CFD7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72416" w14:paraId="4A811240" w14:textId="77777777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2C74BFD" w14:textId="77777777"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775291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2BAFD6E" w14:textId="77777777" w:rsidR="00872416" w:rsidRPr="00827129" w:rsidRDefault="0087241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7752917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993A9A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6A1764" w14:textId="77777777"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244112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8100AF4" w14:textId="77777777"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4411260" w:displacedByCustomXml="prev"/>
      </w:tr>
      <w:tr w:rsidR="00872416" w14:paraId="3FFC660B" w14:textId="77777777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A5F265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44006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D510207" w14:textId="603ACF09" w:rsidR="00872416" w:rsidRPr="00827129" w:rsidRDefault="00673D9E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0068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C7B19E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F5C39B" w14:textId="77777777"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95DD68C" w14:textId="77777777" w:rsidR="00872416" w:rsidRDefault="00872416" w:rsidP="00872416">
            <w:pPr>
              <w:ind w:left="993" w:hanging="993"/>
            </w:pPr>
          </w:p>
        </w:tc>
      </w:tr>
    </w:tbl>
    <w:p w14:paraId="50E37BC7" w14:textId="77777777" w:rsidR="00F5594C" w:rsidRDefault="00F5594C" w:rsidP="005821E1">
      <w:pPr>
        <w:rPr>
          <w:rFonts w:ascii="Arial" w:hAnsi="Arial" w:cs="Arial"/>
          <w:sz w:val="22"/>
          <w:szCs w:val="22"/>
        </w:rPr>
      </w:pPr>
    </w:p>
    <w:p w14:paraId="42105B95" w14:textId="77777777" w:rsidR="00CC084E" w:rsidRDefault="00CC084E" w:rsidP="005821E1">
      <w:pPr>
        <w:rPr>
          <w:rFonts w:ascii="Arial" w:hAnsi="Arial" w:cs="Arial"/>
          <w:sz w:val="22"/>
          <w:szCs w:val="22"/>
        </w:rPr>
      </w:pPr>
    </w:p>
    <w:p w14:paraId="08963840" w14:textId="77777777" w:rsidR="005821E1" w:rsidRPr="00830749" w:rsidRDefault="005821E1" w:rsidP="005821E1">
      <w:pPr>
        <w:pStyle w:val="11CSTCPLQuestionBullet"/>
        <w:ind w:left="709" w:hanging="709"/>
      </w:pPr>
      <w:bookmarkStart w:id="25" w:name="_Ref346763"/>
      <w:r>
        <w:t>What document should be developed when purchasing supplies or construction materials?</w:t>
      </w:r>
      <w:bookmarkEnd w:id="25"/>
    </w:p>
    <w:p w14:paraId="05F8AFEB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3C9E0F7E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81747B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6FAB" w14:textId="18DBC71C" w:rsidR="00685BD6" w:rsidRPr="001C4084" w:rsidRDefault="00673D9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297311412" w:edGrp="everyone"/>
            <w:r>
              <w:rPr>
                <w:rFonts w:ascii="Arial" w:hAnsi="Arial" w:cs="Arial"/>
                <w:sz w:val="22"/>
                <w:szCs w:val="22"/>
              </w:rPr>
              <w:t>Product specification, purchaser order,</w:t>
            </w:r>
            <w:permEnd w:id="1297311412"/>
          </w:p>
        </w:tc>
        <w:permStart w:id="3725940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EEEDCEB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2594006" w:displacedByCustomXml="prev"/>
      </w:tr>
    </w:tbl>
    <w:p w14:paraId="16C532BD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26382799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5353CF21" w14:textId="77777777" w:rsidR="000C1224" w:rsidRPr="00830749" w:rsidRDefault="000C1224" w:rsidP="000C1224">
      <w:pPr>
        <w:pStyle w:val="11CSTCPLQuestionBullet"/>
        <w:ind w:left="709" w:hanging="709"/>
      </w:pPr>
      <w:bookmarkStart w:id="26" w:name="_Ref336403"/>
      <w:r>
        <w:t>True or False (Tick your response): Every delivery should be physically checked against the delivery sheet.</w:t>
      </w:r>
      <w:bookmarkEnd w:id="26"/>
    </w:p>
    <w:p w14:paraId="513E07D1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1DB2" w14:paraId="7FCB3D7B" w14:textId="77777777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3BECD2B" w14:textId="77777777"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110655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9D1C835" w14:textId="00F5E76B" w:rsidR="006C1DB2" w:rsidRPr="00827129" w:rsidRDefault="00673D9E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1106554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FA6E12" w14:textId="77777777"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5D9A0F" w14:textId="77777777"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08045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EBEC0C" w14:textId="77777777"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8045706" w:displacedByCustomXml="prev"/>
      </w:tr>
      <w:tr w:rsidR="00863931" w14:paraId="7940438A" w14:textId="77777777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028F92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8312106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44A9F7F" w14:textId="77777777"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121066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D57B3E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E5C487" w14:textId="77777777"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6B14211" w14:textId="77777777" w:rsidR="00863931" w:rsidRDefault="00863931" w:rsidP="00863931">
            <w:pPr>
              <w:ind w:left="993" w:hanging="993"/>
            </w:pPr>
          </w:p>
        </w:tc>
      </w:tr>
    </w:tbl>
    <w:p w14:paraId="316BFC45" w14:textId="77777777"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14:paraId="16B9B5B7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6D7CEE5E" w14:textId="77777777" w:rsidR="000C1224" w:rsidRPr="00830749" w:rsidRDefault="000C1224" w:rsidP="000C1224">
      <w:pPr>
        <w:pStyle w:val="11CSTCPLQuestionBullet"/>
        <w:ind w:left="709" w:hanging="709"/>
      </w:pPr>
      <w:bookmarkStart w:id="27" w:name="_Ref336405"/>
      <w:r>
        <w:t>Who should be contacted if items are missing from a delivery?</w:t>
      </w:r>
      <w:bookmarkEnd w:id="27"/>
    </w:p>
    <w:p w14:paraId="6CD17186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1BC5A62B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FD18BE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FCA0" w14:textId="641B72CA" w:rsidR="00685BD6" w:rsidRPr="001C4084" w:rsidRDefault="00673D9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852435474" w:edGrp="everyone"/>
            <w:r>
              <w:rPr>
                <w:rFonts w:ascii="Arial" w:hAnsi="Arial" w:cs="Arial"/>
                <w:sz w:val="22"/>
                <w:szCs w:val="22"/>
              </w:rPr>
              <w:t>Supplier</w:t>
            </w:r>
            <w:permEnd w:id="852435474"/>
          </w:p>
        </w:tc>
        <w:permStart w:id="8834441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3AA6A87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3444174" w:displacedByCustomXml="prev"/>
      </w:tr>
    </w:tbl>
    <w:p w14:paraId="08849365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61174003" w14:textId="77777777" w:rsidR="00075B03" w:rsidRDefault="00075B03" w:rsidP="00DA038B">
      <w:pPr>
        <w:rPr>
          <w:rFonts w:ascii="Arial" w:hAnsi="Arial" w:cs="Arial"/>
          <w:sz w:val="22"/>
          <w:szCs w:val="22"/>
        </w:rPr>
      </w:pPr>
    </w:p>
    <w:p w14:paraId="53FFA761" w14:textId="77777777" w:rsidR="00DA038B" w:rsidRPr="00830749" w:rsidRDefault="00DA038B" w:rsidP="00DA038B">
      <w:pPr>
        <w:pStyle w:val="11CSTCPLQuestionBullet"/>
        <w:ind w:left="709" w:hanging="709"/>
      </w:pPr>
      <w:bookmarkStart w:id="28" w:name="_Ref355889"/>
      <w:r>
        <w:t>Name the Act and identify the section that outlines the requirement to implement hazard and risk management on site. Briefly describe the requirements.</w:t>
      </w:r>
      <w:bookmarkEnd w:id="28"/>
    </w:p>
    <w:p w14:paraId="11C50A7C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198C2204" w14:textId="77777777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F2FED25" w14:textId="77777777"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CA983D2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E331843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1681339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9367750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8133957" w:displacedByCustomXml="prev"/>
      </w:tr>
      <w:tr w:rsidR="00DA038B" w14:paraId="01125CC0" w14:textId="77777777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01A0C9" w14:textId="77777777"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214BD" w14:textId="4C5E9E1D" w:rsidR="00DA038B" w:rsidRPr="00872416" w:rsidRDefault="00FB259D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88200165" w:edGrp="everyone"/>
            <w:r>
              <w:rPr>
                <w:rFonts w:ascii="Arial" w:hAnsi="Arial" w:cs="Arial"/>
                <w:sz w:val="22"/>
                <w:szCs w:val="22"/>
              </w:rPr>
              <w:t>Work Health and Safety Act 2011 Section 17</w:t>
            </w:r>
            <w:permEnd w:id="208820016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A5097B" w14:textId="77777777" w:rsidR="00490CF4" w:rsidRPr="00490CF4" w:rsidRDefault="00490CF4" w:rsidP="00490CF4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95795921" w:edGrp="everyone"/>
            <w:r w:rsidRPr="00490CF4">
              <w:rPr>
                <w:rFonts w:ascii="Arial" w:hAnsi="Arial" w:cs="Arial"/>
                <w:sz w:val="22"/>
                <w:szCs w:val="22"/>
              </w:rPr>
              <w:t>A duty imposed on a person to ensure health and safety</w:t>
            </w:r>
          </w:p>
          <w:p w14:paraId="5A698DAC" w14:textId="77777777" w:rsidR="00490CF4" w:rsidRPr="00490CF4" w:rsidRDefault="00490CF4" w:rsidP="00490CF4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0CF4">
              <w:rPr>
                <w:rFonts w:ascii="Arial" w:hAnsi="Arial" w:cs="Arial"/>
                <w:sz w:val="22"/>
                <w:szCs w:val="22"/>
              </w:rPr>
              <w:t>requires the person—</w:t>
            </w:r>
          </w:p>
          <w:p w14:paraId="1E6CDF18" w14:textId="77777777" w:rsidR="00490CF4" w:rsidRPr="00490CF4" w:rsidRDefault="00490CF4" w:rsidP="00490CF4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0CF4">
              <w:rPr>
                <w:rFonts w:ascii="Arial" w:hAnsi="Arial" w:cs="Arial"/>
                <w:sz w:val="22"/>
                <w:szCs w:val="22"/>
              </w:rPr>
              <w:t>(a) to eliminate risks to health and safety, so far as is</w:t>
            </w:r>
          </w:p>
          <w:p w14:paraId="51B76CDE" w14:textId="77777777" w:rsidR="00490CF4" w:rsidRPr="00490CF4" w:rsidRDefault="00490CF4" w:rsidP="00490CF4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0CF4">
              <w:rPr>
                <w:rFonts w:ascii="Arial" w:hAnsi="Arial" w:cs="Arial"/>
                <w:sz w:val="22"/>
                <w:szCs w:val="22"/>
              </w:rPr>
              <w:t>reasonably practicable; and</w:t>
            </w:r>
          </w:p>
          <w:p w14:paraId="04D84FA0" w14:textId="77777777" w:rsidR="00490CF4" w:rsidRPr="00490CF4" w:rsidRDefault="00490CF4" w:rsidP="00490CF4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0CF4">
              <w:rPr>
                <w:rFonts w:ascii="Arial" w:hAnsi="Arial" w:cs="Arial"/>
                <w:sz w:val="22"/>
                <w:szCs w:val="22"/>
              </w:rPr>
              <w:t>(b) if it is not reasonably practicable to eliminate risks to</w:t>
            </w:r>
          </w:p>
          <w:p w14:paraId="797371D5" w14:textId="77777777" w:rsidR="00490CF4" w:rsidRPr="00490CF4" w:rsidRDefault="00490CF4" w:rsidP="00490CF4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0CF4">
              <w:rPr>
                <w:rFonts w:ascii="Arial" w:hAnsi="Arial" w:cs="Arial"/>
                <w:sz w:val="22"/>
                <w:szCs w:val="22"/>
              </w:rPr>
              <w:t>health and safety, to minimise those risks so far as is</w:t>
            </w:r>
          </w:p>
          <w:p w14:paraId="1E6268B6" w14:textId="77CAB3C7" w:rsidR="00DA038B" w:rsidRPr="00872416" w:rsidRDefault="00490CF4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0CF4">
              <w:rPr>
                <w:rFonts w:ascii="Arial" w:hAnsi="Arial" w:cs="Arial"/>
                <w:sz w:val="22"/>
                <w:szCs w:val="22"/>
              </w:rPr>
              <w:t>reasonably practicable.</w:t>
            </w:r>
            <w:permEnd w:id="4957959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57BD9F" w14:textId="77777777" w:rsidR="00DA038B" w:rsidRDefault="00DA038B" w:rsidP="00075B03">
            <w:pPr>
              <w:ind w:left="993" w:hanging="993"/>
            </w:pPr>
          </w:p>
        </w:tc>
      </w:tr>
    </w:tbl>
    <w:p w14:paraId="387CD903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14:paraId="289E28D3" w14:textId="77777777"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14:paraId="5690F8B3" w14:textId="77777777" w:rsidR="00207E06" w:rsidRPr="00830749" w:rsidRDefault="00207E06" w:rsidP="00207E06">
      <w:pPr>
        <w:pStyle w:val="11CSTCPLQuestionBullet"/>
        <w:ind w:left="709" w:hanging="709"/>
      </w:pPr>
      <w:bookmarkStart w:id="29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9"/>
    </w:p>
    <w:p w14:paraId="12A1C0E6" w14:textId="77777777"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680EC362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71F12C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18F9" w14:textId="0637E234" w:rsidR="00685BD6" w:rsidRPr="001C4084" w:rsidRDefault="00FB259D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869441410" w:edGrp="everyone"/>
            <w:r>
              <w:rPr>
                <w:rFonts w:ascii="Arial" w:hAnsi="Arial" w:cs="Arial"/>
                <w:sz w:val="22"/>
                <w:szCs w:val="22"/>
              </w:rPr>
              <w:t>Work Health and Safety Act 2011</w:t>
            </w:r>
            <w:permEnd w:id="1869441410"/>
          </w:p>
        </w:tc>
        <w:permStart w:id="81610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150E931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610165" w:displacedByCustomXml="prev"/>
      </w:tr>
    </w:tbl>
    <w:p w14:paraId="196A647D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219DD9BE" w14:textId="77777777" w:rsidR="00CC084E" w:rsidRPr="00830749" w:rsidRDefault="00CC084E" w:rsidP="00CC084E">
      <w:pPr>
        <w:pStyle w:val="11CSTCPLQuestionBullet"/>
        <w:ind w:left="709" w:hanging="709"/>
      </w:pPr>
      <w:bookmarkStart w:id="30" w:name="_Ref359896"/>
      <w:r>
        <w:t>What document should be followed when disposing of hazardous materials?</w:t>
      </w:r>
      <w:bookmarkEnd w:id="30"/>
    </w:p>
    <w:p w14:paraId="3FB708B1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04BD7" w:rsidRPr="00830749" w14:paraId="32AAAB91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D550C1" w14:textId="77777777"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EFE0" w14:textId="37B93022" w:rsidR="00B04BD7" w:rsidRPr="001C4084" w:rsidRDefault="00FB259D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305037170" w:edGrp="everyone"/>
            <w:r>
              <w:rPr>
                <w:rFonts w:ascii="Arial" w:hAnsi="Arial" w:cs="Arial"/>
                <w:sz w:val="22"/>
                <w:szCs w:val="22"/>
              </w:rPr>
              <w:t>Safety Data Sheet</w:t>
            </w:r>
            <w:permEnd w:id="305037170"/>
          </w:p>
        </w:tc>
        <w:permStart w:id="15999430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0A56A5" w14:textId="77777777"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9943014" w:displacedByCustomXml="prev"/>
      </w:tr>
    </w:tbl>
    <w:p w14:paraId="5884B948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76C4F6AA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7D37CD18" w14:textId="77777777" w:rsidR="00CC084E" w:rsidRPr="00830749" w:rsidRDefault="00CC084E" w:rsidP="00CC084E">
      <w:pPr>
        <w:pStyle w:val="11CSTCPLQuestionBullet"/>
        <w:ind w:left="709" w:hanging="709"/>
      </w:pPr>
      <w:bookmarkStart w:id="31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1"/>
    </w:p>
    <w:p w14:paraId="60C3FCF1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F7BDF" w:rsidRPr="00830749" w14:paraId="1A7DA555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CB80B1" w14:textId="77777777"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E9A7" w14:textId="7DFBBF9A" w:rsidR="000F7BDF" w:rsidRPr="001C4084" w:rsidRDefault="00FB259D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582427116" w:edGrp="everyone"/>
            <w:r>
              <w:rPr>
                <w:rFonts w:ascii="Arial" w:hAnsi="Arial" w:cs="Arial"/>
                <w:sz w:val="22"/>
                <w:szCs w:val="22"/>
              </w:rPr>
              <w:t>10</w:t>
            </w:r>
            <w:permEnd w:id="582427116"/>
          </w:p>
        </w:tc>
        <w:permStart w:id="145453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054A654" w14:textId="77777777"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453250" w:displacedByCustomXml="prev"/>
      </w:tr>
    </w:tbl>
    <w:p w14:paraId="613C65EC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51F09D7" w14:textId="77777777" w:rsidR="001C2B6F" w:rsidRDefault="001C2B6F" w:rsidP="00CC084E">
      <w:pPr>
        <w:rPr>
          <w:rFonts w:ascii="Arial" w:hAnsi="Arial" w:cs="Arial"/>
          <w:sz w:val="22"/>
          <w:szCs w:val="22"/>
        </w:rPr>
      </w:pPr>
    </w:p>
    <w:p w14:paraId="72C967A7" w14:textId="77777777" w:rsidR="00CC084E" w:rsidRPr="00830749" w:rsidRDefault="00CC084E" w:rsidP="00CC084E">
      <w:pPr>
        <w:pStyle w:val="11CSTCPLQuestionBullet"/>
        <w:ind w:left="709" w:hanging="709"/>
      </w:pPr>
      <w:bookmarkStart w:id="32" w:name="_Ref359880"/>
      <w:r>
        <w:t>True or False (Tick your response): A site assessment should be undertaken if contamination is known or likely to be present from the removal of existing services.</w:t>
      </w:r>
      <w:bookmarkEnd w:id="32"/>
    </w:p>
    <w:p w14:paraId="339A56BF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14:paraId="4C56E204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2FEB893" w14:textId="77777777"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91581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0FBBB6A" w14:textId="4D1D4500" w:rsidR="0028412A" w:rsidRPr="00827129" w:rsidRDefault="00FB259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915812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51AD73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77C363" w14:textId="77777777"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148561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98F5FB1" w14:textId="77777777"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4856180" w:displacedByCustomXml="prev"/>
      </w:tr>
      <w:tr w:rsidR="0028412A" w14:paraId="34593472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298FB1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5666289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17A43C8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662899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871842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BA9C8D" w14:textId="77777777"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114C1BD" w14:textId="77777777" w:rsidR="0028412A" w:rsidRDefault="0028412A" w:rsidP="0028412A">
            <w:pPr>
              <w:ind w:left="993" w:hanging="993"/>
            </w:pPr>
          </w:p>
        </w:tc>
      </w:tr>
    </w:tbl>
    <w:p w14:paraId="5D3DC983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26688719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1313A220" w14:textId="77777777" w:rsidR="00C6528E" w:rsidRPr="00C036A0" w:rsidRDefault="00C6528E" w:rsidP="00C6528E">
      <w:pPr>
        <w:pStyle w:val="11CSTCPLQuestionBullet"/>
        <w:ind w:left="709" w:hanging="709"/>
      </w:pPr>
      <w:bookmarkStart w:id="33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3"/>
    </w:p>
    <w:p w14:paraId="733F6982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RPr="00C036A0" w14:paraId="394B1521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BF8FCB" w14:textId="77777777"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468192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9FC4A6A" w14:textId="5ECEB157" w:rsidR="0028412A" w:rsidRPr="00827129" w:rsidRDefault="00FB259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4681928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FC563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042A9F" w14:textId="77777777"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598240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0E416CA" w14:textId="77777777"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9824039" w:displacedByCustomXml="prev"/>
      </w:tr>
      <w:tr w:rsidR="0028412A" w:rsidRPr="00C036A0" w14:paraId="79C32DAB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767359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4903178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B33E770" w14:textId="41FC4F43" w:rsidR="0028412A" w:rsidRPr="00827129" w:rsidRDefault="00FB259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031782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427FD2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2E3D61" w14:textId="77777777"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BF5A4E1" w14:textId="77777777" w:rsidR="0028412A" w:rsidRPr="00C036A0" w:rsidRDefault="0028412A" w:rsidP="0028412A">
            <w:pPr>
              <w:ind w:left="993" w:hanging="993"/>
            </w:pPr>
          </w:p>
        </w:tc>
      </w:tr>
    </w:tbl>
    <w:p w14:paraId="4FBBE278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75EBFE6A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798C2D21" w14:textId="77777777" w:rsidR="00C6528E" w:rsidRPr="00C036A0" w:rsidRDefault="00C6528E" w:rsidP="00C6528E">
      <w:pPr>
        <w:pStyle w:val="11CSTCPLQuestionBullet"/>
        <w:ind w:left="709" w:hanging="709"/>
      </w:pPr>
      <w:bookmarkStart w:id="34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4"/>
    </w:p>
    <w:p w14:paraId="11AC3850" w14:textId="77777777"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6528E" w:rsidRPr="00830749" w14:paraId="73D6B7FD" w14:textId="77777777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F90924" w14:textId="77777777"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66C5" w14:textId="5EF4C824" w:rsidR="00C6528E" w:rsidRPr="001C4084" w:rsidRDefault="00FB259D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40930415" w:edGrp="everyone"/>
            <w:r>
              <w:rPr>
                <w:rFonts w:ascii="Arial" w:hAnsi="Arial" w:cs="Arial"/>
                <w:sz w:val="22"/>
                <w:szCs w:val="22"/>
              </w:rPr>
              <w:t>Saves time, as subcontractors are already on the job and do not have to mobilise.</w:t>
            </w:r>
            <w:permEnd w:id="140930415"/>
          </w:p>
        </w:tc>
        <w:permStart w:id="11299145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DD3725A" w14:textId="77777777"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9914561" w:displacedByCustomXml="prev"/>
      </w:tr>
    </w:tbl>
    <w:p w14:paraId="0F5D6830" w14:textId="77777777" w:rsidR="00D742AC" w:rsidRDefault="00D742AC" w:rsidP="004E5A26">
      <w:pPr>
        <w:rPr>
          <w:rFonts w:ascii="Arial" w:hAnsi="Arial" w:cs="Arial"/>
          <w:sz w:val="22"/>
          <w:szCs w:val="22"/>
        </w:rPr>
      </w:pPr>
    </w:p>
    <w:p w14:paraId="0D72B5E8" w14:textId="77777777" w:rsidR="00D742AC" w:rsidRDefault="00D742AC" w:rsidP="00D742AC">
      <w:r>
        <w:br w:type="page"/>
      </w:r>
    </w:p>
    <w:p w14:paraId="04B94F2A" w14:textId="77777777" w:rsidR="004E5A26" w:rsidRPr="00C036A0" w:rsidRDefault="004E5A26" w:rsidP="004E5A26">
      <w:pPr>
        <w:pStyle w:val="11CSTCPLQuestionBullet"/>
        <w:ind w:left="709" w:hanging="709"/>
      </w:pPr>
      <w:bookmarkStart w:id="35" w:name="_Ref422991"/>
      <w:r>
        <w:lastRenderedPageBreak/>
        <w:t>Provide one (1) example to explain why construction operations must be sequenced</w:t>
      </w:r>
      <w:r w:rsidRPr="00C036A0">
        <w:t>.</w:t>
      </w:r>
      <w:bookmarkEnd w:id="35"/>
    </w:p>
    <w:p w14:paraId="541EB57B" w14:textId="77777777"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E5A26" w:rsidRPr="00830749" w14:paraId="27D01DA2" w14:textId="77777777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250481" w14:textId="77777777"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9404" w14:textId="29294121" w:rsidR="004E5A26" w:rsidRPr="001C4084" w:rsidRDefault="00A21209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2018865826" w:edGrp="everyone"/>
            <w:r>
              <w:rPr>
                <w:rFonts w:ascii="Arial" w:hAnsi="Arial" w:cs="Arial"/>
                <w:color w:val="363636"/>
                <w:sz w:val="21"/>
                <w:szCs w:val="21"/>
                <w:shd w:val="clear" w:color="auto" w:fill="FFFFFF"/>
              </w:rPr>
              <w:t>By knowing the actual lead times and the way materials will be assembled, a good scheduler can evaluate several possible installation sequences to arrive at the most productive sequence. Avoiding improvisation imposed by last minute surprises, or lack of foresight, benefits a project by preventing unnecessary costs and delays.</w:t>
            </w:r>
            <w:permEnd w:id="2018865826"/>
          </w:p>
        </w:tc>
        <w:permStart w:id="17299574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87D3E68" w14:textId="77777777"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9957440" w:displacedByCustomXml="prev"/>
      </w:tr>
    </w:tbl>
    <w:p w14:paraId="760DA15F" w14:textId="77777777" w:rsidR="004E5A26" w:rsidRDefault="004E5A26" w:rsidP="004E5A26">
      <w:pPr>
        <w:rPr>
          <w:rFonts w:ascii="Arial" w:hAnsi="Arial" w:cs="Arial"/>
          <w:sz w:val="22"/>
          <w:szCs w:val="22"/>
        </w:rPr>
      </w:pPr>
    </w:p>
    <w:p w14:paraId="03F4AB55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5C5D8C0E" w14:textId="77777777" w:rsidR="00075B03" w:rsidRPr="00830749" w:rsidRDefault="0053509B" w:rsidP="00075B03">
      <w:pPr>
        <w:pStyle w:val="11CSTCPLQuestionBullet"/>
        <w:ind w:left="709" w:hanging="709"/>
      </w:pPr>
      <w:bookmarkStart w:id="36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6"/>
    </w:p>
    <w:p w14:paraId="0BD2ED6D" w14:textId="77777777"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3509B" w14:paraId="0C25F157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5EB1723" w14:textId="77777777"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6E35775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9EF0C2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928038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E87005E" w14:textId="77777777"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2803816" w:displacedByCustomXml="prev"/>
      </w:tr>
      <w:tr w:rsidR="0028412A" w14:paraId="6ADFA28A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A84C42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1101193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82358D" w14:textId="16AFCBF9" w:rsidR="0028412A" w:rsidRPr="00827129" w:rsidRDefault="00FB259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011934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4D3732" w14:textId="77777777"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4B2BE3" w14:textId="77777777" w:rsidR="0028412A" w:rsidRDefault="0028412A" w:rsidP="0028412A">
            <w:pPr>
              <w:ind w:left="993" w:hanging="993"/>
            </w:pPr>
          </w:p>
        </w:tc>
      </w:tr>
      <w:tr w:rsidR="0028412A" w14:paraId="792072EB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6B8ABC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839010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B618D9" w14:textId="4FAC6A81" w:rsidR="0028412A" w:rsidRPr="00827129" w:rsidRDefault="00FB259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390103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E432C5" w14:textId="77777777"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7C85A9" w14:textId="77777777" w:rsidR="0028412A" w:rsidRDefault="0028412A" w:rsidP="0028412A">
            <w:pPr>
              <w:ind w:left="993" w:hanging="993"/>
            </w:pPr>
          </w:p>
        </w:tc>
      </w:tr>
      <w:tr w:rsidR="0028412A" w14:paraId="232E25ED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E588FF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4541646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CC58092" w14:textId="23B3CFE9" w:rsidR="0028412A" w:rsidRPr="00827129" w:rsidRDefault="00FB259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416461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E22419" w14:textId="77777777"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8FC2BA" w14:textId="77777777" w:rsidR="0028412A" w:rsidRDefault="0028412A" w:rsidP="0028412A">
            <w:pPr>
              <w:ind w:left="993" w:hanging="993"/>
            </w:pPr>
          </w:p>
        </w:tc>
      </w:tr>
    </w:tbl>
    <w:p w14:paraId="3C71AC18" w14:textId="77777777" w:rsidR="0053509B" w:rsidRDefault="0053509B" w:rsidP="0053509B">
      <w:pPr>
        <w:rPr>
          <w:rFonts w:ascii="Arial" w:hAnsi="Arial" w:cs="Arial"/>
          <w:sz w:val="22"/>
          <w:szCs w:val="22"/>
        </w:rPr>
      </w:pPr>
    </w:p>
    <w:p w14:paraId="6FE3FAFE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1820E028" w14:textId="77777777" w:rsidR="00E95A43" w:rsidRPr="00830749" w:rsidRDefault="00E95A43" w:rsidP="00E95A43">
      <w:pPr>
        <w:pStyle w:val="11CSTCPLQuestionBullet"/>
        <w:ind w:left="709" w:hanging="709"/>
      </w:pPr>
      <w:bookmarkStart w:id="37" w:name="_Ref422992"/>
      <w:r>
        <w:t>Order the following construction operations from 1 to 6 to form the most efficient sequence.</w:t>
      </w:r>
      <w:bookmarkEnd w:id="37"/>
    </w:p>
    <w:p w14:paraId="40441800" w14:textId="77777777"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E95A43" w14:paraId="38EB015F" w14:textId="77777777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F599E0E" w14:textId="77777777"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C1141B2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D1235DC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10643962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EA91DD9" w14:textId="77777777"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4396221" w:displacedByCustomXml="prev"/>
      </w:tr>
      <w:tr w:rsidR="00E95A43" w14:paraId="422412E3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A076F3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000F28" w14:textId="497E4725" w:rsidR="00E95A43" w:rsidRPr="0028412A" w:rsidRDefault="00FB259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49318694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3493186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526B4A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EAD617" w14:textId="77777777" w:rsidR="00E95A43" w:rsidRDefault="00E95A43" w:rsidP="00E95A43">
            <w:pPr>
              <w:ind w:left="993" w:hanging="993"/>
            </w:pPr>
          </w:p>
        </w:tc>
      </w:tr>
      <w:tr w:rsidR="00E95A43" w14:paraId="61B8F989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F562E8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E05351" w14:textId="63AA5532" w:rsidR="00E95A43" w:rsidRPr="0028412A" w:rsidRDefault="00FB259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35461762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93546176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E94023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4E6657" w14:textId="77777777" w:rsidR="00E95A43" w:rsidRDefault="00E95A43" w:rsidP="00E95A43">
            <w:pPr>
              <w:ind w:left="993" w:hanging="993"/>
            </w:pPr>
          </w:p>
        </w:tc>
      </w:tr>
      <w:tr w:rsidR="00E95A43" w14:paraId="3F836D84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49E61F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0DF592" w14:textId="2FC8F586" w:rsidR="00E95A43" w:rsidRPr="0028412A" w:rsidRDefault="00FB259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79374668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67937466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92D8B9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91269F" w14:textId="77777777" w:rsidR="00E95A43" w:rsidRDefault="00E95A43" w:rsidP="00E95A43">
            <w:pPr>
              <w:ind w:left="993" w:hanging="993"/>
            </w:pPr>
          </w:p>
        </w:tc>
      </w:tr>
      <w:tr w:rsidR="00E95A43" w14:paraId="2A6D583E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0D2CEF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818759" w14:textId="59D8ECBF" w:rsidR="00E95A43" w:rsidRPr="0028412A" w:rsidRDefault="00FB259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01705705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5017057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320F7C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89040E" w14:textId="77777777" w:rsidR="00E95A43" w:rsidRDefault="00E95A43" w:rsidP="00E95A43">
            <w:pPr>
              <w:ind w:left="993" w:hanging="993"/>
            </w:pPr>
          </w:p>
        </w:tc>
      </w:tr>
      <w:tr w:rsidR="00E95A43" w14:paraId="300510C1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DEFD1E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A14362" w14:textId="671C1D81" w:rsidR="00E95A43" w:rsidRPr="0028412A" w:rsidRDefault="00FB259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16891691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11689169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A2FE7D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09CCDD" w14:textId="77777777" w:rsidR="00E95A43" w:rsidRDefault="00E95A43" w:rsidP="00E95A43">
            <w:pPr>
              <w:ind w:left="993" w:hanging="993"/>
            </w:pPr>
          </w:p>
        </w:tc>
      </w:tr>
      <w:tr w:rsidR="00E95A43" w14:paraId="209D53D8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60871E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2C5CEC" w14:textId="4AC56ACE" w:rsidR="00E95A43" w:rsidRPr="0028412A" w:rsidRDefault="00FB259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9565783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16956578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FF5871A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4CC138" w14:textId="77777777" w:rsidR="00E95A43" w:rsidRDefault="00E95A43" w:rsidP="00E95A43">
            <w:pPr>
              <w:ind w:left="993" w:hanging="993"/>
            </w:pPr>
          </w:p>
        </w:tc>
      </w:tr>
    </w:tbl>
    <w:p w14:paraId="4EA6386B" w14:textId="77777777"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14:paraId="59CF4E7D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10307A7" w14:textId="77777777" w:rsidR="00331B44" w:rsidRDefault="00331B44" w:rsidP="00331B44">
      <w:pPr>
        <w:pStyle w:val="11CSTCPLQuestionBullet"/>
        <w:ind w:left="709" w:hanging="709"/>
      </w:pPr>
      <w:bookmarkStart w:id="38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8"/>
      <w:r>
        <w:br/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87"/>
        <w:gridCol w:w="4395"/>
        <w:gridCol w:w="1275"/>
        <w:gridCol w:w="851"/>
      </w:tblGrid>
      <w:tr w:rsidR="00331B44" w:rsidRPr="00331B44" w14:paraId="1D137FF6" w14:textId="77777777" w:rsidTr="00075B03">
        <w:tc>
          <w:tcPr>
            <w:tcW w:w="987" w:type="dxa"/>
          </w:tcPr>
          <w:p w14:paraId="6C4936E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14:paraId="4FCC46B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14:paraId="6AC09C3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14:paraId="7A36A2E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14:paraId="31372AF1" w14:textId="77777777" w:rsidTr="00075B03">
        <w:tc>
          <w:tcPr>
            <w:tcW w:w="987" w:type="dxa"/>
          </w:tcPr>
          <w:p w14:paraId="1020BB5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14:paraId="52BFAA3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14:paraId="1DF1968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14:paraId="5828D31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14:paraId="2F0244B0" w14:textId="77777777" w:rsidTr="00075B03">
        <w:tc>
          <w:tcPr>
            <w:tcW w:w="987" w:type="dxa"/>
          </w:tcPr>
          <w:p w14:paraId="2C77369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14:paraId="747727C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14:paraId="1A3E227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5CBBE30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45F02CEA" w14:textId="77777777" w:rsidTr="00075B03">
        <w:tc>
          <w:tcPr>
            <w:tcW w:w="987" w:type="dxa"/>
          </w:tcPr>
          <w:p w14:paraId="0511DB0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14:paraId="190D1D4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14:paraId="2729C07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07C905C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2434E7FE" w14:textId="77777777" w:rsidTr="00075B03">
        <w:tc>
          <w:tcPr>
            <w:tcW w:w="987" w:type="dxa"/>
          </w:tcPr>
          <w:p w14:paraId="29F7E3A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14:paraId="25E44A1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14:paraId="41FA38F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3767CD1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36628C31" w14:textId="77777777" w:rsidTr="00075B03">
        <w:tc>
          <w:tcPr>
            <w:tcW w:w="987" w:type="dxa"/>
          </w:tcPr>
          <w:p w14:paraId="1CB4CAE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14:paraId="5ED99CC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14:paraId="5D61088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14:paraId="6E90719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14:paraId="5A5BA654" w14:textId="77777777" w:rsidTr="00075B03">
        <w:tc>
          <w:tcPr>
            <w:tcW w:w="987" w:type="dxa"/>
          </w:tcPr>
          <w:p w14:paraId="7DA901A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14:paraId="57B132F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14:paraId="43FC284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14:paraId="3BA23F1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14:paraId="6B8EEB88" w14:textId="77777777" w:rsidTr="00075B03">
        <w:tc>
          <w:tcPr>
            <w:tcW w:w="987" w:type="dxa"/>
          </w:tcPr>
          <w:p w14:paraId="0908D53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14:paraId="32E8334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14:paraId="110459F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14:paraId="6EFC993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14:paraId="39BD3C63" w14:textId="77777777" w:rsidTr="00075B03">
        <w:tc>
          <w:tcPr>
            <w:tcW w:w="987" w:type="dxa"/>
          </w:tcPr>
          <w:p w14:paraId="64EEB9B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14:paraId="35577E5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14:paraId="7895C54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14:paraId="24BE75E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14:paraId="2E88ADD1" w14:textId="77777777" w:rsidTr="00075B03">
        <w:tc>
          <w:tcPr>
            <w:tcW w:w="987" w:type="dxa"/>
          </w:tcPr>
          <w:p w14:paraId="2BC2814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14:paraId="5FE6361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14:paraId="1DB509A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14:paraId="453F756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14:paraId="499E66F7" w14:textId="77777777" w:rsidTr="00075B03">
        <w:tc>
          <w:tcPr>
            <w:tcW w:w="987" w:type="dxa"/>
          </w:tcPr>
          <w:p w14:paraId="4C80EEE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14:paraId="09594AA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14:paraId="419136B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14:paraId="7AEBF83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14:paraId="2F49A4EE" w14:textId="77777777" w:rsidTr="00075B03">
        <w:tc>
          <w:tcPr>
            <w:tcW w:w="987" w:type="dxa"/>
          </w:tcPr>
          <w:p w14:paraId="5CE0FDD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14:paraId="3E77722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14:paraId="076339D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14:paraId="04AE56E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14:paraId="37490857" w14:textId="77777777" w:rsidR="00DE2177" w:rsidRPr="00830749" w:rsidRDefault="00777342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0CD31B" wp14:editId="680B8F0B">
                <wp:simplePos x="0" y="0"/>
                <wp:positionH relativeFrom="column">
                  <wp:posOffset>3067050</wp:posOffset>
                </wp:positionH>
                <wp:positionV relativeFrom="paragraph">
                  <wp:posOffset>2585720</wp:posOffset>
                </wp:positionV>
                <wp:extent cx="276225" cy="2482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B4E5D" w14:textId="0B52C5A9" w:rsidR="006F66DE" w:rsidRPr="00777342" w:rsidRDefault="00FB259D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210524502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permEnd w:id="121052450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0CD31B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41.5pt;margin-top:203.6pt;width:21.75pt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" filled="f" stroked="f" strokeweight=".5pt">
                <v:textbox>
                  <w:txbxContent>
                    <w:p w14:paraId="685B4E5D" w14:textId="0B52C5A9" w:rsidR="006F66DE" w:rsidRPr="00777342" w:rsidRDefault="00FB259D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210524502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</w:t>
                      </w:r>
                      <w:permEnd w:id="1210524502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7B89D7" wp14:editId="0463C5B7">
                <wp:simplePos x="0" y="0"/>
                <wp:positionH relativeFrom="column">
                  <wp:posOffset>2295525</wp:posOffset>
                </wp:positionH>
                <wp:positionV relativeFrom="paragraph">
                  <wp:posOffset>2576195</wp:posOffset>
                </wp:positionV>
                <wp:extent cx="285750" cy="25781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82FD35" w14:textId="4212EC8F" w:rsidR="006F66DE" w:rsidRPr="00777342" w:rsidRDefault="00FB259D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367284569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permEnd w:id="36728456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B89D7" id="Text Box 27" o:spid="_x0000_s1027" type="#_x0000_t202" style="position:absolute;left:0;text-align:left;margin-left:180.75pt;margin-top:202.85pt;width:22.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" filled="f" stroked="f" strokeweight=".5pt">
                <v:textbox>
                  <w:txbxContent>
                    <w:p w14:paraId="7982FD35" w14:textId="4212EC8F" w:rsidR="006F66DE" w:rsidRPr="00777342" w:rsidRDefault="00FB259D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367284569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</w:t>
                      </w:r>
                      <w:permEnd w:id="367284569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A4B156" wp14:editId="0333D808">
                <wp:simplePos x="0" y="0"/>
                <wp:positionH relativeFrom="column">
                  <wp:posOffset>2276475</wp:posOffset>
                </wp:positionH>
                <wp:positionV relativeFrom="paragraph">
                  <wp:posOffset>280670</wp:posOffset>
                </wp:positionV>
                <wp:extent cx="244475" cy="3238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8F7560" w14:textId="0742BC64" w:rsidR="006F66DE" w:rsidRPr="00777342" w:rsidRDefault="00FB259D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497594366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permEnd w:id="149759436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4B156" id="Text Box 25" o:spid="_x0000_s1028" type="#_x0000_t202" style="position:absolute;left:0;text-align:left;margin-left:179.25pt;margin-top:22.1pt;width:19.2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" filled="f" stroked="f" strokeweight=".5pt">
                <v:textbox>
                  <w:txbxContent>
                    <w:p w14:paraId="698F7560" w14:textId="0742BC64" w:rsidR="006F66DE" w:rsidRPr="00777342" w:rsidRDefault="00FB259D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497594366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</w:t>
                      </w:r>
                      <w:permEnd w:id="149759436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F36FB1" wp14:editId="7410C065">
                <wp:simplePos x="0" y="0"/>
                <wp:positionH relativeFrom="column">
                  <wp:posOffset>2305050</wp:posOffset>
                </wp:positionH>
                <wp:positionV relativeFrom="paragraph">
                  <wp:posOffset>1737995</wp:posOffset>
                </wp:positionV>
                <wp:extent cx="276225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EB14D" w14:textId="3A7663B8" w:rsidR="006F66DE" w:rsidRPr="00777342" w:rsidRDefault="00FB259D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894654203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permEnd w:id="189465420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36FB1" id="Text Box 26" o:spid="_x0000_s1029" type="#_x0000_t202" style="position:absolute;left:0;text-align:left;margin-left:181.5pt;margin-top:136.85pt;width:21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" filled="f" stroked="f" strokeweight=".5pt">
                <v:textbox>
                  <w:txbxContent>
                    <w:p w14:paraId="16DEB14D" w14:textId="3A7663B8" w:rsidR="006F66DE" w:rsidRPr="00777342" w:rsidRDefault="00FB259D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894654203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permEnd w:id="1894654203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B1D901" wp14:editId="5EDECE02">
                <wp:simplePos x="0" y="0"/>
                <wp:positionH relativeFrom="column">
                  <wp:posOffset>3762375</wp:posOffset>
                </wp:positionH>
                <wp:positionV relativeFrom="paragraph">
                  <wp:posOffset>1699895</wp:posOffset>
                </wp:positionV>
                <wp:extent cx="225425" cy="28638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8BDA70" w14:textId="1CA5AD7D" w:rsidR="006F66DE" w:rsidRPr="00777342" w:rsidRDefault="00FB259D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604580603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permEnd w:id="60458060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1D901" id="Text Box 34" o:spid="_x0000_s1030" type="#_x0000_t202" style="position:absolute;left:0;text-align:left;margin-left:296.25pt;margin-top:133.85pt;width:17.75pt;height:2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" filled="f" stroked="f" strokeweight=".5pt">
                <v:textbox>
                  <w:txbxContent>
                    <w:p w14:paraId="778BDA70" w14:textId="1CA5AD7D" w:rsidR="006F66DE" w:rsidRPr="00777342" w:rsidRDefault="00FB259D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604580603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permEnd w:id="604580603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9209FB" wp14:editId="1195A134">
                <wp:simplePos x="0" y="0"/>
                <wp:positionH relativeFrom="column">
                  <wp:posOffset>4467225</wp:posOffset>
                </wp:positionH>
                <wp:positionV relativeFrom="paragraph">
                  <wp:posOffset>1709420</wp:posOffset>
                </wp:positionV>
                <wp:extent cx="225425" cy="27686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23068F" w14:textId="7855198F" w:rsidR="006F66DE" w:rsidRPr="00777342" w:rsidRDefault="00FB259D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357183724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J</w:t>
                            </w:r>
                            <w:permEnd w:id="35718372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209FB" id="Text Box 33" o:spid="_x0000_s1031" type="#_x0000_t202" style="position:absolute;left:0;text-align:left;margin-left:351.75pt;margin-top:134.6pt;width:17.75pt;height:2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" filled="f" stroked="f" strokeweight=".5pt">
                <v:textbox>
                  <w:txbxContent>
                    <w:p w14:paraId="2423068F" w14:textId="7855198F" w:rsidR="006F66DE" w:rsidRPr="00777342" w:rsidRDefault="00FB259D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357183724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J</w:t>
                      </w:r>
                      <w:permEnd w:id="357183724"/>
                    </w:p>
                  </w:txbxContent>
                </v:textbox>
              </v:shape>
            </w:pict>
          </mc:Fallback>
        </mc:AlternateContent>
      </w:r>
      <w:r w:rsidR="00DE217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55F227" wp14:editId="603786BA">
                <wp:simplePos x="0" y="0"/>
                <wp:positionH relativeFrom="column">
                  <wp:posOffset>4726305</wp:posOffset>
                </wp:positionH>
                <wp:positionV relativeFrom="paragraph">
                  <wp:posOffset>2771643</wp:posOffset>
                </wp:positionV>
                <wp:extent cx="546265" cy="308759"/>
                <wp:effectExtent l="0" t="0" r="2540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3087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AD61DC" id="Rectangle 20" o:spid="_x0000_s1026" style="position:absolute;margin-left:372.15pt;margin-top:218.25pt;width:43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386F20" wp14:editId="090C0B80">
                <wp:simplePos x="0" y="0"/>
                <wp:positionH relativeFrom="column">
                  <wp:posOffset>1471674</wp:posOffset>
                </wp:positionH>
                <wp:positionV relativeFrom="paragraph">
                  <wp:posOffset>2367157</wp:posOffset>
                </wp:positionV>
                <wp:extent cx="225632" cy="24879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451884" w14:textId="77777777" w:rsidR="006F66DE" w:rsidRPr="00331B44" w:rsidRDefault="006F66DE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86F20" id="Text Box 24" o:spid="_x0000_s1032" type="#_x0000_t202" style="position:absolute;left:0;text-align:left;margin-left:115.9pt;margin-top:186.4pt;width:17.75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" filled="f" stroked="f" strokeweight=".5pt">
                <v:textbox>
                  <w:txbxContent>
                    <w:p w14:paraId="3F451884" w14:textId="77777777" w:rsidR="006F66DE" w:rsidRPr="00331B44" w:rsidRDefault="006F66DE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21DE0E" wp14:editId="64508D89">
                <wp:simplePos x="0" y="0"/>
                <wp:positionH relativeFrom="column">
                  <wp:posOffset>1483806</wp:posOffset>
                </wp:positionH>
                <wp:positionV relativeFrom="paragraph">
                  <wp:posOffset>875789</wp:posOffset>
                </wp:positionV>
                <wp:extent cx="225632" cy="248796"/>
                <wp:effectExtent l="0" t="0" r="317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E9585" w14:textId="77777777" w:rsidR="006F66DE" w:rsidRPr="00331B44" w:rsidRDefault="006F66DE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1DE0E" id="Text Box 23" o:spid="_x0000_s1033" type="#_x0000_t202" style="position:absolute;left:0;text-align:left;margin-left:116.85pt;margin-top:68.95pt;width:17.7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9cjw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" fillcolor="white [3201]" stroked="f" strokeweight=".5pt">
                <v:textbox>
                  <w:txbxContent>
                    <w:p w14:paraId="659E9585" w14:textId="77777777" w:rsidR="006F66DE" w:rsidRPr="00331B44" w:rsidRDefault="006F66DE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52A16E" wp14:editId="5A07B893">
                <wp:simplePos x="0" y="0"/>
                <wp:positionH relativeFrom="column">
                  <wp:posOffset>1484416</wp:posOffset>
                </wp:positionH>
                <wp:positionV relativeFrom="paragraph">
                  <wp:posOffset>68383</wp:posOffset>
                </wp:positionV>
                <wp:extent cx="225632" cy="248796"/>
                <wp:effectExtent l="0" t="0" r="317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710FB2" w14:textId="77777777" w:rsidR="006F66DE" w:rsidRPr="00331B44" w:rsidRDefault="006F66DE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2A16E" id="Text Box 22" o:spid="_x0000_s1034" type="#_x0000_t202" style="position:absolute;left:0;text-align:left;margin-left:116.9pt;margin-top:5.4pt;width:17.75pt;height:1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wx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" fillcolor="white [3201]" stroked="f" strokeweight=".5pt">
                <v:textbox>
                  <w:txbxContent>
                    <w:p w14:paraId="5F710FB2" w14:textId="77777777" w:rsidR="006F66DE" w:rsidRPr="00331B44" w:rsidRDefault="006F66DE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40C168" wp14:editId="5048AE90">
                <wp:simplePos x="0" y="0"/>
                <wp:positionH relativeFrom="column">
                  <wp:posOffset>855024</wp:posOffset>
                </wp:positionH>
                <wp:positionV relativeFrom="paragraph">
                  <wp:posOffset>871609</wp:posOffset>
                </wp:positionV>
                <wp:extent cx="225632" cy="248796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05E42E" w14:textId="77777777" w:rsidR="006F66DE" w:rsidRPr="00331B44" w:rsidRDefault="006F66DE">
                            <w:pPr>
                              <w:rPr>
                                <w:b/>
                              </w:rPr>
                            </w:pPr>
                            <w:r w:rsidRPr="00331B4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0C168" id="Text Box 21" o:spid="_x0000_s1035" type="#_x0000_t202" style="position:absolute;left:0;text-align:left;margin-left:67.3pt;margin-top:68.65pt;width:17.75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m+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" fillcolor="white [3201]" stroked="f" strokeweight=".5pt">
                <v:textbox>
                  <w:txbxContent>
                    <w:p w14:paraId="7405E42E" w14:textId="77777777" w:rsidR="006F66DE" w:rsidRPr="00331B44" w:rsidRDefault="006F66DE">
                      <w:pPr>
                        <w:rPr>
                          <w:b/>
                        </w:rPr>
                      </w:pPr>
                      <w:r w:rsidRPr="00331B44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 wp14:anchorId="0F5DA6DA" wp14:editId="16D6B930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E2177" w:rsidRPr="00830749" w14:paraId="1014EEF8" w14:textId="77777777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7D1CF32" w14:textId="77777777"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17065F9F" w14:textId="77777777" w:rsidR="00DE2177" w:rsidRPr="001C4084" w:rsidRDefault="00DE2177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68B1E8F" wp14:editId="62202FA9">
                      <wp:extent cx="4614530" cy="261257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61257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346F9FA" w14:textId="77777777" w:rsidR="006F66DE" w:rsidRPr="004E5A26" w:rsidRDefault="006F66DE" w:rsidP="00DE2177">
                                  <w:pPr>
                                    <w:pStyle w:val="7BAnsw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68B1E8F" id="Text Box 31" o:spid="_x0000_s1036" type="#_x0000_t202" style="width:363.3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CJtff+XY8AAAAAAAAAAADgPmtm3usRAAAA&#10;AAAAAAAA3GfNzN96BAAAAAAAAAAAAPd5zjn1BgAAAAAAAAAAAC70qgcAAAAAAAAAAABwJw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ibX3/lGP&#10;AAAAAAAAAAAA4D5rZj7rEQAAAAAAAAAAANzHhSgAAAAAAAAAAACJNTO/6hEAAAAAAAAAAADc5znn&#10;1BsAAAAAAAAAAAC4kAtR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mvv/aceAQAAAAAAAAAAwH3WzLzVIwAAAAAAAAAAALjP&#10;mpmvegQAAAAAAAAAAAD3ec459QYAAAAAAAAAAAAu9KoHAAAAAAAAAAAAcCc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Im19/6oRwAAAAAAAAAA&#10;AHCfNTM/6xEAAAAAAAAAAADcZ83Mv3oEAAAAAAAAAAAA93nOOfUGAAAAAAAAAAAALvSqBwAAAAAA&#10;AAAAAHAn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Pxn746JKgCiIAi+T10OZkAPJiDmdECKFWwdMia4bgUrYKoW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Ky990s9AgAAAAAAAAAAgPus&#10;mfmuRwAAAAAAAAAAAHAfF6IAAAAAAAAAAAAk1sx81SMAAAAAAAAAAAC4z+OcU28AAAAAAAAAAADg&#10;Qi5EAQ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Ky992c9AgAAAAAAAAAAgPusmXmtRwAAAAAAAAAAAHCfNTN/9QgAAAAAAAAA&#10;AADu8zjn1BsAAAAAAAAAAAC40FM9AAAAAAAAAAAAgDsJ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DotOUT&#10;AAAgAElEQVQ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isvfdbPQIAAAAAAAAA&#10;AID7rJn5qEcAAAAAAAAAAABwHxeiAAAAAAAAAAAAJNbMvNcjAAAAAAAAAAAAuM/jnFNvAAAAAAAA&#10;AAAA4EIuRAE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isvfdPPQIAAAAAAAAAAID7rJl5rkcAAAAAAAAAAABwnzUzv/UIAAAA&#10;AAAAAAAA7vM459QbAAAAAAAAAAAAuNBTPQAAAAAAAAAAAIA7Cd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D4&#10;Z++OiSoAoiAIvk+dBXwQ4QQCfBCRcCaQhBRsHDImuG4FK2CqNi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LH23u/1CAAAAAAAAAAAAO6zZuatHgEAAAAAAAAAAMB91sz81SMAAAAA&#10;AAAAAAC4z+OcU28AAAAAAAAAAADgQk/1AAAAAAAAAAAAAO4k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Cx9t7P9QgAAAAAAAAAAADus2bmpx4B&#10;AAAAAAAAAADAfVyIAgAAAAAAAAAAkFgz812PAAAAAAAAAAAA4D6Pc069AQAAAAAAAAAAgAu5EAU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5f9QgAAAAAAAAAAADus2bmpR4BAAAAAAAAAADAfdbM/NYjAAAAAAAAAAAAuM/j&#10;nFNvAAAAAAAAAAAA4EJP9QAAAAAAAAAAAADuJG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r/UIAAAAAAAAAAAA7rNm5rMeAQAAAAAAAAAA&#10;wH1ciAIAAAAAAAAAAJBYM/NR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Djn707JooFiKIo+HZr&#10;cqLvAynkSCFhTBD9ACmowcYg4wTTreAKOFUX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sfbe/+sRAAAAAAAAAAAA3GfN&#10;zEs9AgAAAAAAAAAAgPusmfmuRwAAAAAAAAAAAHCfxzmn3gAAAAAAAAAAAMCFnvUAAAAAAAAAAAAA&#10;7iR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MZJauAAACAA&#10;SURBV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LH23u/1CAAAAAAAAAAAAO6zZuatHgEAAAAAAAAAAMB91sz81iMAAAAAAAAA&#10;AAC4z+OcU28AAAAAAAAAAADgQs96AAAAAAAAAAAAAHcS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BYe+9/9QgAAAAAAAAAAADus2bmqx4BAAAA&#10;AAAAAADAfVyIAgAAAAAAAAAAkFgz81mPAAAAAAAAAAAA4D6Pc069AQAAAAAAAAAAgAu5EAU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Cx9t4f9QgAAAAAAAAAAADus2bmtR4BAAAAAAAAAADAfdbM/NQjAAAAAAAAAAAAuM/jnFNv&#10;AAAAAAAAAAAA4ELPegAAAAAAAAAAAAB3Er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f+zdMVEFQBQEwfep&#10;i7CAFEwQgwlyonOABHCGk0PGBNetYAVM1QI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GLtvV/rEQAAAAAAAAAAANxnzcxnPQIAAAAAAAAAAID7uBAFAAAAAAAAAAAgsWbmvR4BAAAA&#10;AAAAAADAfR7nnHoDAAAAAAAAAAAAF3IhC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GLtvX/rEQAAAAAAAAAAANxnzcxzPQIA&#10;AAAAAAAAAID7rJn5qUcAAAAAAAAAAABwn8c5p94AAAAAAAAAAADAhZ7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0/&#10;6hEAAAAAAAAAAADcZ83MWz0CAAAAAAAAAACA+6yZ+atHAAAAAAAAAAAAcJ/HOafeAAAAAAAAAAAA&#10;wIWe6gEAAAAAAAAAAADcSc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Yu29X+oRAAAAAAAAAAAA3GfNzHc9AgAAAAAAAAAAgPu4EAUAAAAAAAAA&#10;ACCxZuarHgEAAAAAAAAAAMB9HuecegMAAAAAAAAAAAAXciEKAAAAAAAAAABAW6zarwAAIABJREFU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1t77vR4BAAAAAAAAAADAfdbMfNQjAAAAAAAAAAAAuI8LUQAAAAAAAAAAABJrZn7WIwAA&#10;AAAAAAAAALjPc86pNwAAAAAAAAAAAHAhF6I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1t77qx4BAAAAAAAAAADAfdbMvNUj&#10;AAAAAAAAAAAAuM+amc96BAAAAAAAAAAAAPd5zjn1BgAAAAAAAAAAAC70qgcAAAAAAAAAAABwJw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lWPAAAAAAAAAAAA4D5rZn7UIwAAAAAAAAAAALjPmpl/9QgAAAAAAAAAAADu85xz6g0AAAAAAAAA&#10;AABc6FUPAAAAAAAAAAAA4E4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Jr7/2tHgEAAAAAAAAAAMB91sz8qUcAAAAAAAAAAABwHxeiAAAAAAAA&#10;AAAAJNbM/K5HAAAAAAAAAAAAcJ/nnFNvAAAAAAAAAAAA4EIuRAEAAAAAAAD+s3cHVZUFQRQE6/3T&#10;mBkVrHHBGhWtgz0mxgxOGhm56AgFV0CeKg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mvvvesRAAAAAAAAAAAA3GfNzL96BAAAAAAAAAAA&#10;APdZM/O/HgEAAAAAAAAAAMB9nnNOvQEAAAAAAAAAAIALve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I7K9qtAAAgAElEQVT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GLtvd/rEQAAAAAAAAAAANxnzcxXPQIAAAAAAAAAAID7eCEKAAAAAAAAAABA4jnn1BsAAAAAAAAA&#10;AAC4kAt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Nbe+6ceAQAAAAAAAAAAwH3WzLzVIwAAAAAAAAAA&#10;ALjPmpnv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6sRwAAAAAA&#10;AAAAAHCfNTMf9QgAAAAAAAAAAADus2bmtx4BAAAAAAAAAADAfZ5zTr0BAAAAAAAAAACAC73qAQAA&#10;AAAAAAAAANxJ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Pyxd8dEEQBBFAXnrhYVxPjA&#10;DzECNiEmwQImELfIeMF2K/gCXs1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Yu29X+sRAAAAAAAA&#10;AAAA3GfNzHc9AgAAAAAAAAAAgPt4IQoAAAAAAAAAAEBizcxnPQIAAAAAAAAAAID7PM459QYAAAAA&#10;AAAAAAAu5IUo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ibX3/qpHAAAAAAAAAAAAcJ81M2/1CAAAAAAAAAAAAO6zZuavHgEA&#10;AAAAAAAAAMB9HuecegMAAAAAAAAAAAAXetYDAAAAAAAAAAAAuJO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MTae7/XIwAAAAAAAAAAALjPmpmP&#10;egQAAAAAAAAAAAD38UIUAAAAAAAAAACAxOOcU28AAAAAAAAAAADgQi6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Fh77996BAAAAAAAAAAAAPdZM/NSjwAAAAAAAAAAAOA+a2Z+6hEAAAAAAAAAAADc53HO&#10;qTcAAAAAAAAAAABwoWc9AAAAAAAAAAAAgDsJ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D+27WDIgZiIIBhe2J6qk0AAAfRSURBVJ1QOyrlEZwF&#10;k8LwIxICAz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Im19/7WEQAAAAAAAAAAANxnzcxbRwAAAAAAAAAAAHCfNTO/OgIAAAAAAAAAAID7POec&#10;ugEAAAAAAAAAAIALfeoAAAAAAAAAAAAA7mR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" stroked="f" strokeweight=".5pt">
                      <v:fill r:id="rId13" o:title="" recolor="t" rotate="t" type="tile"/>
                      <v:textbox inset="0,0,0,0">
                        <w:txbxContent>
                          <w:p w14:paraId="7346F9FA" w14:textId="77777777" w:rsidR="006F66DE" w:rsidRPr="004E5A26" w:rsidRDefault="006F66DE" w:rsidP="00DE2177">
                            <w:pPr>
                              <w:pStyle w:val="7BAnswe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834084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A8F21EA" w14:textId="77777777"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4084556" w:displacedByCustomXml="prev"/>
      </w:tr>
    </w:tbl>
    <w:p w14:paraId="0E205539" w14:textId="77777777"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14:paraId="097216DF" w14:textId="77777777"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14:paraId="78E40E19" w14:textId="77777777" w:rsidR="009E3D93" w:rsidRPr="00C036A0" w:rsidRDefault="009E3D93" w:rsidP="009E3D93">
      <w:pPr>
        <w:pStyle w:val="11CSTCPLQuestionBullet"/>
        <w:ind w:left="709" w:hanging="709"/>
      </w:pPr>
      <w:bookmarkStart w:id="39" w:name="_Ref425404"/>
      <w:r>
        <w:t>Name one (1) computer-based software package that may be used to prepare a project schedule</w:t>
      </w:r>
      <w:r w:rsidRPr="00C036A0">
        <w:t>.</w:t>
      </w:r>
      <w:bookmarkEnd w:id="39"/>
    </w:p>
    <w:p w14:paraId="5FFDD1E9" w14:textId="77777777"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3D93" w:rsidRPr="00830749" w14:paraId="21529319" w14:textId="77777777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6AC92A" w14:textId="77777777"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0ADA" w14:textId="4577DBDF" w:rsidR="009E3D93" w:rsidRPr="001C4084" w:rsidRDefault="00FB259D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838428092" w:edGrp="everyone"/>
            <w:r>
              <w:rPr>
                <w:rFonts w:ascii="Arial" w:hAnsi="Arial" w:cs="Arial"/>
                <w:sz w:val="22"/>
                <w:szCs w:val="22"/>
              </w:rPr>
              <w:t>Microsoft Project</w:t>
            </w:r>
            <w:permEnd w:id="838428092"/>
          </w:p>
        </w:tc>
        <w:permStart w:id="1559911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41128B0" w14:textId="77777777"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9911245" w:displacedByCustomXml="prev"/>
      </w:tr>
    </w:tbl>
    <w:p w14:paraId="77E1F188" w14:textId="77777777" w:rsidR="009E3D93" w:rsidRDefault="009E3D93" w:rsidP="009E3D93">
      <w:pPr>
        <w:rPr>
          <w:rFonts w:ascii="Arial" w:hAnsi="Arial" w:cs="Arial"/>
          <w:sz w:val="22"/>
          <w:szCs w:val="22"/>
        </w:rPr>
      </w:pPr>
    </w:p>
    <w:p w14:paraId="31FBEB3D" w14:textId="77777777"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87C4E51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7443C9">
        <w:rPr>
          <w:rFonts w:ascii="Arial" w:hAnsi="Arial" w:cs="Arial"/>
          <w:b/>
          <w:i/>
          <w:sz w:val="22"/>
          <w:szCs w:val="22"/>
        </w:rPr>
      </w:r>
      <w:r w:rsidR="007443C9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072CBF">
        <w:rPr>
          <w:rFonts w:ascii="Arial" w:hAnsi="Arial" w:cs="Arial"/>
          <w:b/>
          <w:i/>
          <w:sz w:val="22"/>
          <w:szCs w:val="22"/>
        </w:rPr>
      </w:r>
      <w:r w:rsidR="00072CBF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14:paraId="43D53405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65397F4D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07D14CD3" wp14:editId="037CF9BF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5A4DB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44225760" w14:textId="77777777" w:rsidR="001E7CEF" w:rsidRPr="00830749" w:rsidRDefault="001E7CEF" w:rsidP="001E7CEF">
      <w:pPr>
        <w:pStyle w:val="11CSTCPLQuestionBullet"/>
        <w:ind w:left="709" w:hanging="709"/>
      </w:pPr>
      <w:bookmarkStart w:id="40" w:name="_Ref426229"/>
      <w:r>
        <w:t xml:space="preserve">What is the total time for the process if the top path is taken? </w:t>
      </w:r>
      <w:r>
        <w:br/>
        <w:t>Tick your response.</w:t>
      </w:r>
      <w:bookmarkEnd w:id="40"/>
    </w:p>
    <w:p w14:paraId="747ED457" w14:textId="77777777"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3BE89AD6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0A4FEF9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D6698E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9C30ED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2105949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30D9A64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5949017" w:displacedByCustomXml="prev"/>
      </w:tr>
      <w:tr w:rsidR="00C05622" w14:paraId="6BFDD768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88E508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0148261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C75AF7" w14:textId="560B63D5" w:rsidR="00C05622" w:rsidRPr="00827129" w:rsidRDefault="00FB259D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482611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F9A79F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A05C32" w14:textId="77777777" w:rsidR="00C05622" w:rsidRDefault="00C05622" w:rsidP="00C05622">
            <w:pPr>
              <w:ind w:left="993" w:hanging="993"/>
            </w:pPr>
          </w:p>
        </w:tc>
      </w:tr>
      <w:tr w:rsidR="00C05622" w14:paraId="6FAB26E6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3DAA8B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0611230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C4506A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6112302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4DDC02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FE08FA" w14:textId="77777777" w:rsidR="00C05622" w:rsidRDefault="00C05622" w:rsidP="00C05622">
            <w:pPr>
              <w:ind w:left="993" w:hanging="993"/>
            </w:pPr>
          </w:p>
        </w:tc>
      </w:tr>
      <w:tr w:rsidR="00C05622" w14:paraId="64F9E4D6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003BB8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9609009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FFC68D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090090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70FEB7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E8971C" w14:textId="77777777" w:rsidR="00C05622" w:rsidRDefault="00C05622" w:rsidP="00C05622">
            <w:pPr>
              <w:ind w:left="993" w:hanging="993"/>
            </w:pPr>
          </w:p>
        </w:tc>
      </w:tr>
    </w:tbl>
    <w:p w14:paraId="61CCD383" w14:textId="77777777" w:rsidR="001E7CEF" w:rsidRDefault="001E7CEF" w:rsidP="001E7CEF">
      <w:pPr>
        <w:rPr>
          <w:rFonts w:ascii="Arial" w:hAnsi="Arial" w:cs="Arial"/>
          <w:sz w:val="22"/>
          <w:szCs w:val="22"/>
        </w:rPr>
      </w:pPr>
    </w:p>
    <w:p w14:paraId="09DB2667" w14:textId="77777777"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375D00C8" w14:textId="77777777" w:rsidR="00FB665B" w:rsidRPr="00830749" w:rsidRDefault="00FB665B" w:rsidP="00FB665B">
      <w:pPr>
        <w:pStyle w:val="11CSTCPLQuestionBullet"/>
        <w:ind w:left="709" w:hanging="709"/>
      </w:pPr>
      <w:bookmarkStart w:id="41" w:name="_Ref427638"/>
      <w:r>
        <w:t>What is the total time for the process if the path through nodes 2, 4 and 5 is taken? Tick your response.</w:t>
      </w:r>
      <w:bookmarkEnd w:id="41"/>
    </w:p>
    <w:p w14:paraId="05F3B773" w14:textId="77777777"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27C8BF5B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D1727E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224310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C7376E2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464874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4A48D2D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487486" w:displacedByCustomXml="prev"/>
      </w:tr>
      <w:tr w:rsidR="00C05622" w14:paraId="3B72AAB6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61CEE3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6794296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4AC995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7942964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244148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E92D10" w14:textId="77777777" w:rsidR="00C05622" w:rsidRDefault="00C05622" w:rsidP="00C05622">
            <w:pPr>
              <w:ind w:left="993" w:hanging="993"/>
            </w:pPr>
          </w:p>
        </w:tc>
      </w:tr>
      <w:tr w:rsidR="00C05622" w14:paraId="5F54E810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0BD12C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3369475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6462A6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694754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292FBA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18DFF8" w14:textId="77777777" w:rsidR="00C05622" w:rsidRDefault="00C05622" w:rsidP="00C05622">
            <w:pPr>
              <w:ind w:left="993" w:hanging="993"/>
            </w:pPr>
          </w:p>
        </w:tc>
      </w:tr>
      <w:tr w:rsidR="00C05622" w14:paraId="710936CF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5785C7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456842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B40692" w14:textId="266BA5EC" w:rsidR="00C05622" w:rsidRPr="00827129" w:rsidRDefault="00F77935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68421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D02BB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0E84CB" w14:textId="77777777" w:rsidR="00C05622" w:rsidRDefault="00C05622" w:rsidP="00C05622">
            <w:pPr>
              <w:ind w:left="993" w:hanging="993"/>
            </w:pPr>
          </w:p>
        </w:tc>
      </w:tr>
    </w:tbl>
    <w:p w14:paraId="0988A5F4" w14:textId="77777777" w:rsidR="00FB665B" w:rsidRDefault="00FB665B" w:rsidP="00FB665B">
      <w:pPr>
        <w:rPr>
          <w:rFonts w:ascii="Arial" w:hAnsi="Arial" w:cs="Arial"/>
          <w:sz w:val="22"/>
          <w:szCs w:val="22"/>
        </w:rPr>
      </w:pPr>
    </w:p>
    <w:p w14:paraId="5A5333C4" w14:textId="77777777"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44F5D3E6" w14:textId="77777777" w:rsidR="007443C9" w:rsidRPr="00830749" w:rsidRDefault="007443C9" w:rsidP="007443C9">
      <w:pPr>
        <w:pStyle w:val="11CSTCPLQuestionBullet"/>
        <w:ind w:left="709" w:hanging="709"/>
      </w:pPr>
      <w:bookmarkStart w:id="42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2"/>
    </w:p>
    <w:p w14:paraId="25CEF566" w14:textId="77777777"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060DA241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FA9118A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412998C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8997577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301015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723C1564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101534" w:displacedByCustomXml="prev"/>
      </w:tr>
      <w:tr w:rsidR="00C05622" w14:paraId="7085B1B3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165414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249661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A47381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2496612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F01FCF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014374" w14:textId="77777777" w:rsidR="00C05622" w:rsidRDefault="00C05622" w:rsidP="00C05622">
            <w:pPr>
              <w:ind w:left="993" w:hanging="993"/>
            </w:pPr>
          </w:p>
        </w:tc>
      </w:tr>
      <w:tr w:rsidR="00C05622" w14:paraId="365C42C2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FF03D5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169482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42DA1E" w14:textId="5B95EC34" w:rsidR="00C05622" w:rsidRPr="00827129" w:rsidRDefault="00F77935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694825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6A5A4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FD380E" w14:textId="77777777" w:rsidR="00C05622" w:rsidRDefault="00C05622" w:rsidP="00C05622">
            <w:pPr>
              <w:ind w:left="993" w:hanging="993"/>
            </w:pPr>
          </w:p>
        </w:tc>
      </w:tr>
      <w:tr w:rsidR="00C05622" w14:paraId="3E5EE1C3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79E5DF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191541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7443E0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915419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5CB420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7721F7" w14:textId="77777777" w:rsidR="00C05622" w:rsidRDefault="00C05622" w:rsidP="00C05622">
            <w:pPr>
              <w:ind w:left="993" w:hanging="993"/>
            </w:pPr>
          </w:p>
        </w:tc>
      </w:tr>
    </w:tbl>
    <w:p w14:paraId="5907D84B" w14:textId="77777777" w:rsidR="007443C9" w:rsidRDefault="007443C9" w:rsidP="007443C9">
      <w:pPr>
        <w:rPr>
          <w:rFonts w:ascii="Arial" w:hAnsi="Arial" w:cs="Arial"/>
          <w:sz w:val="22"/>
          <w:szCs w:val="22"/>
        </w:rPr>
      </w:pPr>
    </w:p>
    <w:p w14:paraId="1D01A903" w14:textId="77777777"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3BDA3EA" w14:textId="77777777" w:rsidR="006A54A5" w:rsidRPr="00C036A0" w:rsidRDefault="00095D4F" w:rsidP="006A54A5">
      <w:pPr>
        <w:pStyle w:val="11CSTCPLQuestionBullet"/>
        <w:ind w:left="709" w:hanging="709"/>
      </w:pPr>
      <w:bookmarkStart w:id="43" w:name="_Ref432123"/>
      <w:r>
        <w:lastRenderedPageBreak/>
        <w:t>D</w:t>
      </w:r>
      <w:r w:rsidR="006A54A5">
        <w:t>escribe the critical path.</w:t>
      </w:r>
      <w:bookmarkEnd w:id="43"/>
    </w:p>
    <w:p w14:paraId="7D464150" w14:textId="77777777"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A54A5" w:rsidRPr="00830749" w14:paraId="5A426A9E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449D31" w14:textId="77777777"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0F7B" w14:textId="3044B238" w:rsidR="006A54A5" w:rsidRPr="001C4084" w:rsidRDefault="00F77935" w:rsidP="006A54A5">
            <w:pPr>
              <w:rPr>
                <w:rFonts w:ascii="Arial" w:hAnsi="Arial" w:cs="Arial"/>
                <w:sz w:val="22"/>
                <w:szCs w:val="22"/>
              </w:rPr>
            </w:pPr>
            <w:permStart w:id="1873037566" w:edGrp="everyone"/>
            <w:r>
              <w:rPr>
                <w:rFonts w:ascii="Arial" w:hAnsi="Arial" w:cs="Arial"/>
                <w:sz w:val="22"/>
                <w:szCs w:val="22"/>
              </w:rPr>
              <w:t>1,2,4,5,6,7,8,9</w:t>
            </w:r>
            <w:permEnd w:id="1873037566"/>
          </w:p>
        </w:tc>
        <w:permStart w:id="13541246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E11C1BF" w14:textId="77777777"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4124625" w:displacedByCustomXml="prev"/>
      </w:tr>
    </w:tbl>
    <w:p w14:paraId="41010C03" w14:textId="77777777"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14:paraId="6036960C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292724BA" w14:textId="77777777" w:rsidR="00072CBF" w:rsidRPr="00C036A0" w:rsidRDefault="00072CBF" w:rsidP="00072CBF">
      <w:pPr>
        <w:pStyle w:val="11CSTCPLQuestionBullet"/>
        <w:ind w:left="709" w:hanging="709"/>
      </w:pPr>
      <w:bookmarkStart w:id="44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4"/>
    </w:p>
    <w:p w14:paraId="5DB8A94B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F6D74" w:rsidRPr="00C036A0" w14:paraId="203F9D0E" w14:textId="77777777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0438528" w14:textId="77777777"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919741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57FA05" w14:textId="39375AF8" w:rsidR="00AF6D74" w:rsidRPr="00827129" w:rsidRDefault="00F77935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19741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1F44EC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A3C091" w14:textId="77777777"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601227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E1F424F" w14:textId="77777777"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0122758" w:displacedByCustomXml="prev"/>
      </w:tr>
      <w:tr w:rsidR="00AF6D74" w:rsidRPr="00C036A0" w14:paraId="13B5B413" w14:textId="77777777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78D915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5174934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E2CE0E9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1749349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BCFBCC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14A0F1" w14:textId="77777777"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56F239B" w14:textId="77777777" w:rsidR="00AF6D74" w:rsidRPr="00C036A0" w:rsidRDefault="00AF6D74" w:rsidP="00AF6D74">
            <w:pPr>
              <w:ind w:left="993" w:hanging="993"/>
            </w:pPr>
          </w:p>
        </w:tc>
      </w:tr>
    </w:tbl>
    <w:p w14:paraId="3CC9EA4F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292EB563" w14:textId="77777777"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14:paraId="7FF164E3" w14:textId="77777777" w:rsidR="00095D4F" w:rsidRPr="00C036A0" w:rsidRDefault="00095D4F" w:rsidP="00095D4F">
      <w:pPr>
        <w:pStyle w:val="11CSTCPLQuestionBullet"/>
        <w:ind w:left="709" w:hanging="709"/>
      </w:pPr>
      <w:bookmarkStart w:id="45" w:name="_Ref433133"/>
      <w:r>
        <w:t>Identify three (3) factors that may impact on the critical path of a project and cause it to need revision.</w:t>
      </w:r>
      <w:bookmarkEnd w:id="45"/>
    </w:p>
    <w:p w14:paraId="6AB85511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33640" w:rsidRPr="00830749" w14:paraId="24856DCC" w14:textId="77777777" w:rsidTr="006F66D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A47013" w14:textId="77777777" w:rsidR="00533640" w:rsidRPr="001C4084" w:rsidRDefault="00533640" w:rsidP="006F66D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6F42" w14:textId="01A52019" w:rsidR="00533640" w:rsidRPr="001C4084" w:rsidRDefault="00F77935" w:rsidP="006F66DE">
            <w:pPr>
              <w:rPr>
                <w:rFonts w:ascii="Arial" w:hAnsi="Arial" w:cs="Arial"/>
                <w:sz w:val="22"/>
                <w:szCs w:val="22"/>
              </w:rPr>
            </w:pPr>
            <w:permStart w:id="909256834" w:edGrp="everyone"/>
            <w:r>
              <w:rPr>
                <w:rFonts w:ascii="Arial" w:hAnsi="Arial" w:cs="Arial"/>
                <w:sz w:val="22"/>
                <w:szCs w:val="22"/>
              </w:rPr>
              <w:t>Delivery delay, whether, approval delay, equipment break down</w:t>
            </w:r>
            <w:permEnd w:id="909256834"/>
          </w:p>
        </w:tc>
        <w:permStart w:id="8783431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9F4EF19" w14:textId="77777777" w:rsidR="00533640" w:rsidRPr="00E106BF" w:rsidRDefault="00533640" w:rsidP="006F66DE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8343103" w:displacedByCustomXml="prev"/>
      </w:tr>
    </w:tbl>
    <w:p w14:paraId="2DD1EB2D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14:paraId="6937DC6F" w14:textId="77777777"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14:paraId="1F108C48" w14:textId="77777777" w:rsidR="00404731" w:rsidRPr="00830749" w:rsidRDefault="00404731" w:rsidP="00404731">
      <w:pPr>
        <w:pStyle w:val="11CSTCPLQuestionBullet"/>
        <w:ind w:left="709" w:hanging="709"/>
      </w:pPr>
      <w:bookmarkStart w:id="46" w:name="_Ref444868"/>
      <w:r>
        <w:t>Which major point(s) should you note when carrying out an inspection of neighbouring properties? Tick all that apply.</w:t>
      </w:r>
      <w:bookmarkEnd w:id="46"/>
    </w:p>
    <w:p w14:paraId="58E26698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04731" w14:paraId="5DAAEB02" w14:textId="77777777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86B727" w14:textId="77777777"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B2D1627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BB7BED9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429598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3214041" w14:textId="77777777"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2959810" w:displacedByCustomXml="prev"/>
      </w:tr>
      <w:tr w:rsidR="00AF6D74" w14:paraId="41965DEE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068D10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9073189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E506A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0731895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3FD5CB" w14:textId="77777777"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F97F53" w14:textId="77777777" w:rsidR="00AF6D74" w:rsidRDefault="00AF6D74" w:rsidP="00AF6D74">
            <w:pPr>
              <w:ind w:left="993" w:hanging="993"/>
            </w:pPr>
          </w:p>
        </w:tc>
      </w:tr>
      <w:tr w:rsidR="00AF6D74" w14:paraId="4802DBF5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9E57F1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2924338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A08248" w14:textId="1027F647" w:rsidR="00AF6D74" w:rsidRPr="00827129" w:rsidRDefault="00F77935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9243388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B2D3CE" w14:textId="77777777"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7462E5" w14:textId="77777777" w:rsidR="00AF6D74" w:rsidRDefault="00AF6D74" w:rsidP="00AF6D74">
            <w:pPr>
              <w:ind w:left="993" w:hanging="993"/>
            </w:pPr>
          </w:p>
        </w:tc>
      </w:tr>
      <w:tr w:rsidR="00AF6D74" w14:paraId="14EB0E27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BD2E15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8218508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9D9A91" w14:textId="0BF46111" w:rsidR="00AF6D74" w:rsidRPr="00827129" w:rsidRDefault="00F77935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185088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3F9CB2" w14:textId="77777777"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6B2158" w14:textId="77777777" w:rsidR="00AF6D74" w:rsidRDefault="00AF6D74" w:rsidP="00AF6D74">
            <w:pPr>
              <w:ind w:left="993" w:hanging="993"/>
            </w:pPr>
          </w:p>
        </w:tc>
      </w:tr>
      <w:tr w:rsidR="00AF6D74" w14:paraId="3AC8E38C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8AB833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2066043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C941B0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660438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E9C983" w14:textId="77777777"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E498DA" w14:textId="77777777" w:rsidR="00AF6D74" w:rsidRDefault="00AF6D74" w:rsidP="00AF6D74">
            <w:pPr>
              <w:ind w:left="993" w:hanging="993"/>
            </w:pPr>
          </w:p>
        </w:tc>
      </w:tr>
    </w:tbl>
    <w:p w14:paraId="47CE518B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14:paraId="511B199C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14:paraId="17B266E4" w14:textId="77777777" w:rsidR="00E81223" w:rsidRPr="00C036A0" w:rsidRDefault="00E81223" w:rsidP="00E81223">
      <w:pPr>
        <w:pStyle w:val="11CSTCPLQuestionBullet"/>
        <w:ind w:left="709" w:hanging="709"/>
      </w:pPr>
      <w:bookmarkStart w:id="47" w:name="_Ref444869"/>
      <w:r>
        <w:t>Why should you take photographs of site boundaries with neighbouring properties?</w:t>
      </w:r>
      <w:bookmarkEnd w:id="47"/>
    </w:p>
    <w:p w14:paraId="3221FDEA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81223" w:rsidRPr="00830749" w14:paraId="4A7F5017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16BF9D" w14:textId="77777777"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E06C" w14:textId="260F65BE" w:rsidR="00E81223" w:rsidRPr="001C4084" w:rsidRDefault="00F77935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619599638" w:edGrp="everyone"/>
            <w:r>
              <w:rPr>
                <w:rFonts w:ascii="Arial" w:hAnsi="Arial" w:cs="Arial"/>
                <w:sz w:val="22"/>
                <w:szCs w:val="22"/>
              </w:rPr>
              <w:t>To ensure information is as accurate as possible in the event of dispute.</w:t>
            </w:r>
            <w:permEnd w:id="619599638"/>
          </w:p>
        </w:tc>
        <w:permStart w:id="17340407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CB68C6" w14:textId="77777777"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4040731" w:displacedByCustomXml="prev"/>
      </w:tr>
    </w:tbl>
    <w:p w14:paraId="11306C3B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09B4E02A" w14:textId="77777777" w:rsidR="00E81223" w:rsidRPr="00830749" w:rsidRDefault="00E81223" w:rsidP="00E81223">
      <w:pPr>
        <w:pStyle w:val="11CSTCPLQuestionBullet"/>
        <w:ind w:left="709" w:hanging="709"/>
      </w:pPr>
      <w:bookmarkStart w:id="48" w:name="_Ref444874"/>
      <w:r>
        <w:t>When should a condition report be given to owners of adjacent buildings? Tick your response.</w:t>
      </w:r>
      <w:bookmarkEnd w:id="48"/>
    </w:p>
    <w:p w14:paraId="7B085EBB" w14:textId="77777777"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1223" w14:paraId="10141934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B2723F9" w14:textId="77777777"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9BBAA1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C53B504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863352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2541E1E" w14:textId="77777777"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6335272" w:displacedByCustomXml="prev"/>
      </w:tr>
      <w:tr w:rsidR="00B970A6" w14:paraId="0F81E5DB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178B1F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1771062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411D0D" w14:textId="708E3FE8" w:rsidR="00B970A6" w:rsidRPr="00827129" w:rsidRDefault="00F77935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710629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0427B5" w14:textId="77777777"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741621" w14:textId="77777777" w:rsidR="00B970A6" w:rsidRDefault="00B970A6" w:rsidP="00B970A6">
            <w:pPr>
              <w:ind w:left="993" w:hanging="993"/>
            </w:pPr>
          </w:p>
        </w:tc>
      </w:tr>
      <w:tr w:rsidR="00B970A6" w14:paraId="50393D47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5BAB53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21074613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C83B70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74613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9CF894" w14:textId="77777777"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F904C8" w14:textId="77777777" w:rsidR="00B970A6" w:rsidRDefault="00B970A6" w:rsidP="00B970A6">
            <w:pPr>
              <w:ind w:left="993" w:hanging="993"/>
            </w:pPr>
          </w:p>
        </w:tc>
      </w:tr>
      <w:tr w:rsidR="00B970A6" w14:paraId="12575717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F0B7B7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523012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C4C90A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230121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614B25" w14:textId="77777777"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8C7AFE" w14:textId="77777777" w:rsidR="00B970A6" w:rsidRDefault="00B970A6" w:rsidP="00B970A6">
            <w:pPr>
              <w:ind w:left="993" w:hanging="993"/>
            </w:pPr>
          </w:p>
        </w:tc>
      </w:tr>
    </w:tbl>
    <w:p w14:paraId="3BB4C7BA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215EF128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5256430D" w14:textId="77777777" w:rsidR="00E81223" w:rsidRPr="00C036A0" w:rsidRDefault="00E81223" w:rsidP="00E81223">
      <w:pPr>
        <w:pStyle w:val="11CSTCPLQuestionBullet"/>
        <w:ind w:left="709" w:hanging="709"/>
      </w:pPr>
      <w:bookmarkStart w:id="49" w:name="_Ref444875"/>
      <w:r>
        <w:t>When might a neighbouring property owner be required to refer to a condition report?</w:t>
      </w:r>
      <w:bookmarkEnd w:id="49"/>
    </w:p>
    <w:p w14:paraId="52573A6A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24944" w:rsidRPr="00830749" w14:paraId="086D9E8D" w14:textId="77777777" w:rsidTr="006F66D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68D589" w14:textId="77777777" w:rsidR="00D24944" w:rsidRPr="001C4084" w:rsidRDefault="00D24944" w:rsidP="006F66D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F198" w14:textId="291E0526" w:rsidR="00D24944" w:rsidRPr="001C4084" w:rsidRDefault="00F77935" w:rsidP="006F66DE">
            <w:pPr>
              <w:rPr>
                <w:rFonts w:ascii="Arial" w:hAnsi="Arial" w:cs="Arial"/>
                <w:sz w:val="22"/>
                <w:szCs w:val="22"/>
              </w:rPr>
            </w:pPr>
            <w:permStart w:id="309594706" w:edGrp="everyone"/>
            <w:r>
              <w:rPr>
                <w:rFonts w:ascii="Arial" w:hAnsi="Arial" w:cs="Arial"/>
                <w:sz w:val="22"/>
                <w:szCs w:val="22"/>
              </w:rPr>
              <w:t>May include in the event of damage occurring to their property as result of the construction process</w:t>
            </w:r>
            <w:permEnd w:id="309594706"/>
          </w:p>
        </w:tc>
        <w:permStart w:id="21228454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344FB69" w14:textId="77777777" w:rsidR="00D24944" w:rsidRPr="00E106BF" w:rsidRDefault="00D24944" w:rsidP="006F66DE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2845464" w:displacedByCustomXml="prev"/>
      </w:tr>
    </w:tbl>
    <w:p w14:paraId="70682B90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00AAA" w14:textId="77777777" w:rsidR="003704FC" w:rsidRDefault="003704FC" w:rsidP="00A67754">
      <w:r>
        <w:separator/>
      </w:r>
    </w:p>
  </w:endnote>
  <w:endnote w:type="continuationSeparator" w:id="0">
    <w:p w14:paraId="333775A6" w14:textId="77777777" w:rsidR="003704FC" w:rsidRDefault="003704F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4D111" w14:textId="77777777" w:rsidR="006F66DE" w:rsidRPr="00830749" w:rsidRDefault="006F66DE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AD564ED" w14:textId="3BAB35C2" w:rsidR="006F66DE" w:rsidRPr="00830749" w:rsidRDefault="003704FC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EndPr/>
          <w:sdtContent>
            <w:r w:rsidR="006F66DE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F66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F66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F66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F66D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F66DE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F66DE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F66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F66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F66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6731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6F66DE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F66DE">
      <w:rPr>
        <w:rFonts w:ascii="Arial" w:hAnsi="Arial" w:cs="Arial"/>
        <w:b/>
        <w:sz w:val="16"/>
        <w:szCs w:val="16"/>
      </w:rPr>
      <w:ptab w:relativeTo="margin" w:alignment="right" w:leader="none"/>
    </w:r>
    <w:r w:rsidR="006F66DE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F66DE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B4A9F" w14:textId="77777777" w:rsidR="006F66DE" w:rsidRPr="00830749" w:rsidRDefault="006F66D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24AAEED" w14:textId="7DACC54D" w:rsidR="006F66DE" w:rsidRPr="00830749" w:rsidRDefault="006F66DE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67312">
      <w:rPr>
        <w:rFonts w:ascii="Arial" w:hAnsi="Arial" w:cs="Arial"/>
        <w:b/>
        <w:noProof/>
        <w:sz w:val="16"/>
        <w:szCs w:val="16"/>
      </w:rPr>
      <w:t>15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9E986" w14:textId="77777777" w:rsidR="003704FC" w:rsidRDefault="003704FC" w:rsidP="00A67754">
      <w:r>
        <w:separator/>
      </w:r>
    </w:p>
  </w:footnote>
  <w:footnote w:type="continuationSeparator" w:id="0">
    <w:p w14:paraId="334F157A" w14:textId="77777777" w:rsidR="003704FC" w:rsidRDefault="003704F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200A0" w14:textId="77777777" w:rsidR="006F66DE" w:rsidRDefault="006F66DE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179EED11" w14:textId="77777777" w:rsidR="006F66DE" w:rsidRPr="00830749" w:rsidRDefault="006F66DE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9A5EB" w14:textId="77777777" w:rsidR="006F66DE" w:rsidRDefault="006F66DE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57DF1F22" w14:textId="77777777" w:rsidR="006F66DE" w:rsidRPr="00830749" w:rsidRDefault="006F66DE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C05B0"/>
    <w:multiLevelType w:val="hybridMultilevel"/>
    <w:tmpl w:val="300A5A7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24"/>
  </w:num>
  <w:num w:numId="5">
    <w:abstractNumId w:val="4"/>
  </w:num>
  <w:num w:numId="6">
    <w:abstractNumId w:val="15"/>
  </w:num>
  <w:num w:numId="7">
    <w:abstractNumId w:val="20"/>
  </w:num>
  <w:num w:numId="8">
    <w:abstractNumId w:val="12"/>
  </w:num>
  <w:num w:numId="9">
    <w:abstractNumId w:val="18"/>
  </w:num>
  <w:num w:numId="10">
    <w:abstractNumId w:val="10"/>
  </w:num>
  <w:num w:numId="11">
    <w:abstractNumId w:val="2"/>
  </w:num>
  <w:num w:numId="12">
    <w:abstractNumId w:val="26"/>
  </w:num>
  <w:num w:numId="13">
    <w:abstractNumId w:val="5"/>
  </w:num>
  <w:num w:numId="14">
    <w:abstractNumId w:val="21"/>
  </w:num>
  <w:num w:numId="15">
    <w:abstractNumId w:val="9"/>
  </w:num>
  <w:num w:numId="16">
    <w:abstractNumId w:val="25"/>
  </w:num>
  <w:num w:numId="17">
    <w:abstractNumId w:val="23"/>
  </w:num>
  <w:num w:numId="18">
    <w:abstractNumId w:val="19"/>
  </w:num>
  <w:num w:numId="19">
    <w:abstractNumId w:val="16"/>
  </w:num>
  <w:num w:numId="20">
    <w:abstractNumId w:val="7"/>
  </w:num>
  <w:num w:numId="21">
    <w:abstractNumId w:val="1"/>
  </w:num>
  <w:num w:numId="22">
    <w:abstractNumId w:val="0"/>
  </w:num>
  <w:num w:numId="23">
    <w:abstractNumId w:val="8"/>
  </w:num>
  <w:num w:numId="24">
    <w:abstractNumId w:val="11"/>
  </w:num>
  <w:num w:numId="25">
    <w:abstractNumId w:val="22"/>
  </w:num>
  <w:num w:numId="26">
    <w:abstractNumId w:val="17"/>
  </w:num>
  <w:num w:numId="27">
    <w:abstractNumId w:val="27"/>
  </w:num>
  <w:num w:numId="28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29F5"/>
    <w:rsid w:val="00024F65"/>
    <w:rsid w:val="000264D4"/>
    <w:rsid w:val="00027B47"/>
    <w:rsid w:val="00035243"/>
    <w:rsid w:val="00036062"/>
    <w:rsid w:val="00037820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2CBF"/>
    <w:rsid w:val="00074457"/>
    <w:rsid w:val="00075B03"/>
    <w:rsid w:val="00076AD6"/>
    <w:rsid w:val="00080E39"/>
    <w:rsid w:val="0008468E"/>
    <w:rsid w:val="00085F76"/>
    <w:rsid w:val="00090D03"/>
    <w:rsid w:val="00091491"/>
    <w:rsid w:val="00093CA9"/>
    <w:rsid w:val="00095D4F"/>
    <w:rsid w:val="00096C86"/>
    <w:rsid w:val="000A2303"/>
    <w:rsid w:val="000A3257"/>
    <w:rsid w:val="000A4071"/>
    <w:rsid w:val="000A54C7"/>
    <w:rsid w:val="000A6153"/>
    <w:rsid w:val="000A7B07"/>
    <w:rsid w:val="000B332C"/>
    <w:rsid w:val="000B346C"/>
    <w:rsid w:val="000B6F8E"/>
    <w:rsid w:val="000B7B64"/>
    <w:rsid w:val="000C0E0A"/>
    <w:rsid w:val="000C1224"/>
    <w:rsid w:val="000C233D"/>
    <w:rsid w:val="000C23BE"/>
    <w:rsid w:val="000C4F46"/>
    <w:rsid w:val="000C6FB4"/>
    <w:rsid w:val="000D27AD"/>
    <w:rsid w:val="000D3673"/>
    <w:rsid w:val="000E35BF"/>
    <w:rsid w:val="000E680F"/>
    <w:rsid w:val="000F0FCA"/>
    <w:rsid w:val="000F2462"/>
    <w:rsid w:val="000F5027"/>
    <w:rsid w:val="000F7BDF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2C4F"/>
    <w:rsid w:val="00144DD3"/>
    <w:rsid w:val="001457FC"/>
    <w:rsid w:val="001470A7"/>
    <w:rsid w:val="00152592"/>
    <w:rsid w:val="001525FC"/>
    <w:rsid w:val="00154A40"/>
    <w:rsid w:val="00154DAE"/>
    <w:rsid w:val="00157277"/>
    <w:rsid w:val="001578F8"/>
    <w:rsid w:val="00166E7F"/>
    <w:rsid w:val="001709EB"/>
    <w:rsid w:val="00175A81"/>
    <w:rsid w:val="00175D29"/>
    <w:rsid w:val="00175F6C"/>
    <w:rsid w:val="001806F4"/>
    <w:rsid w:val="00184237"/>
    <w:rsid w:val="0018673D"/>
    <w:rsid w:val="00187D1C"/>
    <w:rsid w:val="00191E86"/>
    <w:rsid w:val="00192495"/>
    <w:rsid w:val="0019250A"/>
    <w:rsid w:val="00192596"/>
    <w:rsid w:val="001A77CF"/>
    <w:rsid w:val="001B09BC"/>
    <w:rsid w:val="001B1717"/>
    <w:rsid w:val="001B4113"/>
    <w:rsid w:val="001B76AF"/>
    <w:rsid w:val="001C0776"/>
    <w:rsid w:val="001C0B34"/>
    <w:rsid w:val="001C13D1"/>
    <w:rsid w:val="001C2B6F"/>
    <w:rsid w:val="001C4084"/>
    <w:rsid w:val="001D01D1"/>
    <w:rsid w:val="001D38A6"/>
    <w:rsid w:val="001D47AC"/>
    <w:rsid w:val="001E05E8"/>
    <w:rsid w:val="001E158B"/>
    <w:rsid w:val="001E7CEF"/>
    <w:rsid w:val="001F1F27"/>
    <w:rsid w:val="001F2AD0"/>
    <w:rsid w:val="001F3555"/>
    <w:rsid w:val="001F6FA5"/>
    <w:rsid w:val="00201769"/>
    <w:rsid w:val="00201E01"/>
    <w:rsid w:val="00202782"/>
    <w:rsid w:val="00204C77"/>
    <w:rsid w:val="00207E06"/>
    <w:rsid w:val="0021171B"/>
    <w:rsid w:val="00213294"/>
    <w:rsid w:val="0021376B"/>
    <w:rsid w:val="0021401A"/>
    <w:rsid w:val="00214096"/>
    <w:rsid w:val="00216429"/>
    <w:rsid w:val="002168EB"/>
    <w:rsid w:val="00217C56"/>
    <w:rsid w:val="00220F44"/>
    <w:rsid w:val="00222B64"/>
    <w:rsid w:val="0022353C"/>
    <w:rsid w:val="0022426D"/>
    <w:rsid w:val="0023066F"/>
    <w:rsid w:val="00233402"/>
    <w:rsid w:val="002337BA"/>
    <w:rsid w:val="00234776"/>
    <w:rsid w:val="0024028F"/>
    <w:rsid w:val="002404F5"/>
    <w:rsid w:val="0024142F"/>
    <w:rsid w:val="0024434D"/>
    <w:rsid w:val="0024706C"/>
    <w:rsid w:val="00247850"/>
    <w:rsid w:val="00252300"/>
    <w:rsid w:val="00252494"/>
    <w:rsid w:val="00254C4D"/>
    <w:rsid w:val="00257541"/>
    <w:rsid w:val="0025778A"/>
    <w:rsid w:val="00265A8F"/>
    <w:rsid w:val="00266645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412A"/>
    <w:rsid w:val="00284A45"/>
    <w:rsid w:val="00287931"/>
    <w:rsid w:val="00287CC3"/>
    <w:rsid w:val="00294162"/>
    <w:rsid w:val="00294E35"/>
    <w:rsid w:val="002958BB"/>
    <w:rsid w:val="002A316B"/>
    <w:rsid w:val="002A4B14"/>
    <w:rsid w:val="002A766C"/>
    <w:rsid w:val="002B03AC"/>
    <w:rsid w:val="002B2600"/>
    <w:rsid w:val="002B6786"/>
    <w:rsid w:val="002B7054"/>
    <w:rsid w:val="002B724C"/>
    <w:rsid w:val="002C4301"/>
    <w:rsid w:val="002C4D10"/>
    <w:rsid w:val="002C66FA"/>
    <w:rsid w:val="002D1837"/>
    <w:rsid w:val="002D1D95"/>
    <w:rsid w:val="002D3E2B"/>
    <w:rsid w:val="002D4C72"/>
    <w:rsid w:val="002F38C7"/>
    <w:rsid w:val="00300F9B"/>
    <w:rsid w:val="00301207"/>
    <w:rsid w:val="00301AF2"/>
    <w:rsid w:val="00301C4E"/>
    <w:rsid w:val="003024E7"/>
    <w:rsid w:val="00304897"/>
    <w:rsid w:val="003050B6"/>
    <w:rsid w:val="00310C82"/>
    <w:rsid w:val="00311E5D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D04"/>
    <w:rsid w:val="00327E27"/>
    <w:rsid w:val="00331B44"/>
    <w:rsid w:val="00335F76"/>
    <w:rsid w:val="0033666D"/>
    <w:rsid w:val="00336763"/>
    <w:rsid w:val="003403FD"/>
    <w:rsid w:val="00347500"/>
    <w:rsid w:val="00347A6D"/>
    <w:rsid w:val="00352DB3"/>
    <w:rsid w:val="003548CB"/>
    <w:rsid w:val="00356D15"/>
    <w:rsid w:val="003614DC"/>
    <w:rsid w:val="00361CE5"/>
    <w:rsid w:val="00362760"/>
    <w:rsid w:val="00365A01"/>
    <w:rsid w:val="003704FC"/>
    <w:rsid w:val="00374DDE"/>
    <w:rsid w:val="003758B4"/>
    <w:rsid w:val="00376162"/>
    <w:rsid w:val="0037740F"/>
    <w:rsid w:val="00390A28"/>
    <w:rsid w:val="0039160D"/>
    <w:rsid w:val="00396581"/>
    <w:rsid w:val="003965FE"/>
    <w:rsid w:val="00397E5E"/>
    <w:rsid w:val="00397E79"/>
    <w:rsid w:val="003A286E"/>
    <w:rsid w:val="003A4ADE"/>
    <w:rsid w:val="003B0DC7"/>
    <w:rsid w:val="003B2205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1DF7"/>
    <w:rsid w:val="003E39AF"/>
    <w:rsid w:val="003E41CD"/>
    <w:rsid w:val="003E54BF"/>
    <w:rsid w:val="003E5DF9"/>
    <w:rsid w:val="003F0E51"/>
    <w:rsid w:val="003F4120"/>
    <w:rsid w:val="003F4E60"/>
    <w:rsid w:val="003F6AE7"/>
    <w:rsid w:val="00400774"/>
    <w:rsid w:val="00401C9F"/>
    <w:rsid w:val="00402302"/>
    <w:rsid w:val="00402AD2"/>
    <w:rsid w:val="00402F76"/>
    <w:rsid w:val="00404731"/>
    <w:rsid w:val="00410BC8"/>
    <w:rsid w:val="00410EFE"/>
    <w:rsid w:val="00414CA8"/>
    <w:rsid w:val="00414F9C"/>
    <w:rsid w:val="004163B0"/>
    <w:rsid w:val="00417106"/>
    <w:rsid w:val="00420D74"/>
    <w:rsid w:val="00422EEB"/>
    <w:rsid w:val="004316FB"/>
    <w:rsid w:val="0043275D"/>
    <w:rsid w:val="00433D65"/>
    <w:rsid w:val="00435D5B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77879"/>
    <w:rsid w:val="00482720"/>
    <w:rsid w:val="0048570F"/>
    <w:rsid w:val="00490CF4"/>
    <w:rsid w:val="0049272D"/>
    <w:rsid w:val="004977AE"/>
    <w:rsid w:val="004A3499"/>
    <w:rsid w:val="004A6B90"/>
    <w:rsid w:val="004A7836"/>
    <w:rsid w:val="004B0BF6"/>
    <w:rsid w:val="004B1F2B"/>
    <w:rsid w:val="004B42E2"/>
    <w:rsid w:val="004B6FCD"/>
    <w:rsid w:val="004C48E0"/>
    <w:rsid w:val="004C56C5"/>
    <w:rsid w:val="004C72F3"/>
    <w:rsid w:val="004D0680"/>
    <w:rsid w:val="004D1A7D"/>
    <w:rsid w:val="004D1FC6"/>
    <w:rsid w:val="004D7CCC"/>
    <w:rsid w:val="004E1743"/>
    <w:rsid w:val="004E3FB7"/>
    <w:rsid w:val="004E5A26"/>
    <w:rsid w:val="004E5C7F"/>
    <w:rsid w:val="004E6613"/>
    <w:rsid w:val="004E79AD"/>
    <w:rsid w:val="004F06CC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3640"/>
    <w:rsid w:val="005339E5"/>
    <w:rsid w:val="0053509B"/>
    <w:rsid w:val="005362A7"/>
    <w:rsid w:val="00536B74"/>
    <w:rsid w:val="00536CB1"/>
    <w:rsid w:val="00536EF4"/>
    <w:rsid w:val="00543100"/>
    <w:rsid w:val="00544F28"/>
    <w:rsid w:val="0055155C"/>
    <w:rsid w:val="00555130"/>
    <w:rsid w:val="00560583"/>
    <w:rsid w:val="00564CED"/>
    <w:rsid w:val="00573C4A"/>
    <w:rsid w:val="00575023"/>
    <w:rsid w:val="00576813"/>
    <w:rsid w:val="0058050E"/>
    <w:rsid w:val="00581225"/>
    <w:rsid w:val="0058188A"/>
    <w:rsid w:val="005821E1"/>
    <w:rsid w:val="00583840"/>
    <w:rsid w:val="00585CFF"/>
    <w:rsid w:val="005868D2"/>
    <w:rsid w:val="005913A2"/>
    <w:rsid w:val="005948F5"/>
    <w:rsid w:val="00597C5A"/>
    <w:rsid w:val="005A327B"/>
    <w:rsid w:val="005B3783"/>
    <w:rsid w:val="005B3D52"/>
    <w:rsid w:val="005B4B38"/>
    <w:rsid w:val="005C1345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FE4"/>
    <w:rsid w:val="005F3093"/>
    <w:rsid w:val="005F48A3"/>
    <w:rsid w:val="005F4BC5"/>
    <w:rsid w:val="005F55E6"/>
    <w:rsid w:val="005F61D9"/>
    <w:rsid w:val="00600062"/>
    <w:rsid w:val="00601B14"/>
    <w:rsid w:val="00601C41"/>
    <w:rsid w:val="006040AF"/>
    <w:rsid w:val="00606F0A"/>
    <w:rsid w:val="0060728C"/>
    <w:rsid w:val="00607B3E"/>
    <w:rsid w:val="00607DE8"/>
    <w:rsid w:val="006123D0"/>
    <w:rsid w:val="0061390C"/>
    <w:rsid w:val="00614655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3D9E"/>
    <w:rsid w:val="00674064"/>
    <w:rsid w:val="00674685"/>
    <w:rsid w:val="006748C1"/>
    <w:rsid w:val="00674DE6"/>
    <w:rsid w:val="00675E17"/>
    <w:rsid w:val="00680BFE"/>
    <w:rsid w:val="0068582E"/>
    <w:rsid w:val="00685BD6"/>
    <w:rsid w:val="006862FA"/>
    <w:rsid w:val="00691ED4"/>
    <w:rsid w:val="006923AD"/>
    <w:rsid w:val="00694423"/>
    <w:rsid w:val="00697DC1"/>
    <w:rsid w:val="00697EDC"/>
    <w:rsid w:val="006A4B98"/>
    <w:rsid w:val="006A4E12"/>
    <w:rsid w:val="006A54A5"/>
    <w:rsid w:val="006A6387"/>
    <w:rsid w:val="006B065A"/>
    <w:rsid w:val="006B1FC9"/>
    <w:rsid w:val="006B2FB9"/>
    <w:rsid w:val="006B5A1A"/>
    <w:rsid w:val="006B6115"/>
    <w:rsid w:val="006B7ABE"/>
    <w:rsid w:val="006B7CFD"/>
    <w:rsid w:val="006C1DB2"/>
    <w:rsid w:val="006C212E"/>
    <w:rsid w:val="006C26ED"/>
    <w:rsid w:val="006C7661"/>
    <w:rsid w:val="006D06FF"/>
    <w:rsid w:val="006D4794"/>
    <w:rsid w:val="006E0BDE"/>
    <w:rsid w:val="006E5907"/>
    <w:rsid w:val="006F1570"/>
    <w:rsid w:val="006F1E14"/>
    <w:rsid w:val="006F5046"/>
    <w:rsid w:val="006F5FB5"/>
    <w:rsid w:val="006F66DE"/>
    <w:rsid w:val="006F78F8"/>
    <w:rsid w:val="006F7D66"/>
    <w:rsid w:val="007019BA"/>
    <w:rsid w:val="00703C8A"/>
    <w:rsid w:val="00706A39"/>
    <w:rsid w:val="007070CF"/>
    <w:rsid w:val="00707741"/>
    <w:rsid w:val="00711150"/>
    <w:rsid w:val="007128AF"/>
    <w:rsid w:val="007131D5"/>
    <w:rsid w:val="00713AD0"/>
    <w:rsid w:val="00714EB8"/>
    <w:rsid w:val="00720E1B"/>
    <w:rsid w:val="0072118A"/>
    <w:rsid w:val="0072174F"/>
    <w:rsid w:val="0072177C"/>
    <w:rsid w:val="007277D4"/>
    <w:rsid w:val="007317A7"/>
    <w:rsid w:val="00732F50"/>
    <w:rsid w:val="007333E3"/>
    <w:rsid w:val="007334DF"/>
    <w:rsid w:val="007339D1"/>
    <w:rsid w:val="00734157"/>
    <w:rsid w:val="00734580"/>
    <w:rsid w:val="007377BF"/>
    <w:rsid w:val="00740FE9"/>
    <w:rsid w:val="00741A2C"/>
    <w:rsid w:val="00741D94"/>
    <w:rsid w:val="00743307"/>
    <w:rsid w:val="007443C9"/>
    <w:rsid w:val="00745B17"/>
    <w:rsid w:val="00747137"/>
    <w:rsid w:val="007518B1"/>
    <w:rsid w:val="00754C46"/>
    <w:rsid w:val="007567C4"/>
    <w:rsid w:val="00757B27"/>
    <w:rsid w:val="00764294"/>
    <w:rsid w:val="007649A3"/>
    <w:rsid w:val="00765E11"/>
    <w:rsid w:val="00766D3C"/>
    <w:rsid w:val="0076703A"/>
    <w:rsid w:val="007715C5"/>
    <w:rsid w:val="0077287B"/>
    <w:rsid w:val="007750F4"/>
    <w:rsid w:val="00775598"/>
    <w:rsid w:val="00777342"/>
    <w:rsid w:val="007830B6"/>
    <w:rsid w:val="0079354E"/>
    <w:rsid w:val="007A1BB4"/>
    <w:rsid w:val="007A5008"/>
    <w:rsid w:val="007B2C43"/>
    <w:rsid w:val="007C1D61"/>
    <w:rsid w:val="007C52E8"/>
    <w:rsid w:val="007C63F4"/>
    <w:rsid w:val="007C784C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58B2"/>
    <w:rsid w:val="007F677F"/>
    <w:rsid w:val="00801B43"/>
    <w:rsid w:val="0080720E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4B74"/>
    <w:rsid w:val="0084592C"/>
    <w:rsid w:val="00847C7B"/>
    <w:rsid w:val="008543BF"/>
    <w:rsid w:val="00855F97"/>
    <w:rsid w:val="0086043A"/>
    <w:rsid w:val="00860AFB"/>
    <w:rsid w:val="0086121C"/>
    <w:rsid w:val="00863931"/>
    <w:rsid w:val="008639BB"/>
    <w:rsid w:val="00870E80"/>
    <w:rsid w:val="00872416"/>
    <w:rsid w:val="00872A11"/>
    <w:rsid w:val="008748CE"/>
    <w:rsid w:val="00874A41"/>
    <w:rsid w:val="00882B9D"/>
    <w:rsid w:val="008868DF"/>
    <w:rsid w:val="00891A5B"/>
    <w:rsid w:val="008A082C"/>
    <w:rsid w:val="008A257C"/>
    <w:rsid w:val="008A2B1C"/>
    <w:rsid w:val="008A37F2"/>
    <w:rsid w:val="008A3A99"/>
    <w:rsid w:val="008A3FD2"/>
    <w:rsid w:val="008B1879"/>
    <w:rsid w:val="008B3740"/>
    <w:rsid w:val="008B39C9"/>
    <w:rsid w:val="008C3955"/>
    <w:rsid w:val="008C3B56"/>
    <w:rsid w:val="008C48F6"/>
    <w:rsid w:val="008D2E19"/>
    <w:rsid w:val="008D53C6"/>
    <w:rsid w:val="008D686E"/>
    <w:rsid w:val="008D6E9C"/>
    <w:rsid w:val="008F0BA8"/>
    <w:rsid w:val="008F3494"/>
    <w:rsid w:val="008F464C"/>
    <w:rsid w:val="008F4A0D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3AAC"/>
    <w:rsid w:val="00936180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12D9"/>
    <w:rsid w:val="00970B74"/>
    <w:rsid w:val="00971AC8"/>
    <w:rsid w:val="00974C59"/>
    <w:rsid w:val="0098186A"/>
    <w:rsid w:val="00982F8F"/>
    <w:rsid w:val="0098378A"/>
    <w:rsid w:val="00986974"/>
    <w:rsid w:val="00986BC7"/>
    <w:rsid w:val="00993997"/>
    <w:rsid w:val="00996BEA"/>
    <w:rsid w:val="00997D1A"/>
    <w:rsid w:val="009A34C4"/>
    <w:rsid w:val="009A3D7B"/>
    <w:rsid w:val="009A4937"/>
    <w:rsid w:val="009A4B47"/>
    <w:rsid w:val="009A6434"/>
    <w:rsid w:val="009B750D"/>
    <w:rsid w:val="009C33A0"/>
    <w:rsid w:val="009C7106"/>
    <w:rsid w:val="009C7961"/>
    <w:rsid w:val="009D1E85"/>
    <w:rsid w:val="009D22C4"/>
    <w:rsid w:val="009D376C"/>
    <w:rsid w:val="009E08FC"/>
    <w:rsid w:val="009E33A9"/>
    <w:rsid w:val="009E3BF8"/>
    <w:rsid w:val="009E3CED"/>
    <w:rsid w:val="009E3D93"/>
    <w:rsid w:val="009E4376"/>
    <w:rsid w:val="009E4FE6"/>
    <w:rsid w:val="009E51A0"/>
    <w:rsid w:val="009E78AF"/>
    <w:rsid w:val="009F34EB"/>
    <w:rsid w:val="009F6367"/>
    <w:rsid w:val="00A05713"/>
    <w:rsid w:val="00A07F94"/>
    <w:rsid w:val="00A21209"/>
    <w:rsid w:val="00A2147E"/>
    <w:rsid w:val="00A25B81"/>
    <w:rsid w:val="00A2624A"/>
    <w:rsid w:val="00A265D7"/>
    <w:rsid w:val="00A32125"/>
    <w:rsid w:val="00A33567"/>
    <w:rsid w:val="00A34BA9"/>
    <w:rsid w:val="00A406B8"/>
    <w:rsid w:val="00A41676"/>
    <w:rsid w:val="00A43D76"/>
    <w:rsid w:val="00A50541"/>
    <w:rsid w:val="00A526B7"/>
    <w:rsid w:val="00A5275B"/>
    <w:rsid w:val="00A52BAB"/>
    <w:rsid w:val="00A52C7C"/>
    <w:rsid w:val="00A61D78"/>
    <w:rsid w:val="00A62A35"/>
    <w:rsid w:val="00A65E29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6EE8"/>
    <w:rsid w:val="00AA517E"/>
    <w:rsid w:val="00AA653D"/>
    <w:rsid w:val="00AB5511"/>
    <w:rsid w:val="00AB5FF9"/>
    <w:rsid w:val="00AB6604"/>
    <w:rsid w:val="00AC02B7"/>
    <w:rsid w:val="00AC1A67"/>
    <w:rsid w:val="00AC6BE2"/>
    <w:rsid w:val="00AC79B9"/>
    <w:rsid w:val="00AD147B"/>
    <w:rsid w:val="00AD2C30"/>
    <w:rsid w:val="00AD390C"/>
    <w:rsid w:val="00AD7FAE"/>
    <w:rsid w:val="00AE1940"/>
    <w:rsid w:val="00AE25FB"/>
    <w:rsid w:val="00AE7E0E"/>
    <w:rsid w:val="00AF2383"/>
    <w:rsid w:val="00AF272A"/>
    <w:rsid w:val="00AF28A2"/>
    <w:rsid w:val="00AF5A03"/>
    <w:rsid w:val="00AF627B"/>
    <w:rsid w:val="00AF6D74"/>
    <w:rsid w:val="00AF7DD5"/>
    <w:rsid w:val="00AF7DE7"/>
    <w:rsid w:val="00B01066"/>
    <w:rsid w:val="00B01E5D"/>
    <w:rsid w:val="00B0452D"/>
    <w:rsid w:val="00B0469A"/>
    <w:rsid w:val="00B04BD7"/>
    <w:rsid w:val="00B05B10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2725"/>
    <w:rsid w:val="00B55A00"/>
    <w:rsid w:val="00B55CBD"/>
    <w:rsid w:val="00B60A8E"/>
    <w:rsid w:val="00B61114"/>
    <w:rsid w:val="00B63435"/>
    <w:rsid w:val="00B64BF7"/>
    <w:rsid w:val="00B65524"/>
    <w:rsid w:val="00B672A9"/>
    <w:rsid w:val="00B71345"/>
    <w:rsid w:val="00B7423A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0A6"/>
    <w:rsid w:val="00B9778C"/>
    <w:rsid w:val="00BA235F"/>
    <w:rsid w:val="00BA45C3"/>
    <w:rsid w:val="00BA7D5F"/>
    <w:rsid w:val="00BB11BC"/>
    <w:rsid w:val="00BC4E1A"/>
    <w:rsid w:val="00BD08B5"/>
    <w:rsid w:val="00BD2445"/>
    <w:rsid w:val="00BD4B75"/>
    <w:rsid w:val="00BD5D83"/>
    <w:rsid w:val="00BE1F60"/>
    <w:rsid w:val="00BE5659"/>
    <w:rsid w:val="00BF15FF"/>
    <w:rsid w:val="00BF16E3"/>
    <w:rsid w:val="00BF51EE"/>
    <w:rsid w:val="00BF6EA1"/>
    <w:rsid w:val="00BF721E"/>
    <w:rsid w:val="00BF7956"/>
    <w:rsid w:val="00C02070"/>
    <w:rsid w:val="00C02A9F"/>
    <w:rsid w:val="00C02B81"/>
    <w:rsid w:val="00C036A0"/>
    <w:rsid w:val="00C05340"/>
    <w:rsid w:val="00C05622"/>
    <w:rsid w:val="00C0790A"/>
    <w:rsid w:val="00C116AB"/>
    <w:rsid w:val="00C145EE"/>
    <w:rsid w:val="00C1477C"/>
    <w:rsid w:val="00C16671"/>
    <w:rsid w:val="00C17076"/>
    <w:rsid w:val="00C173A6"/>
    <w:rsid w:val="00C1744C"/>
    <w:rsid w:val="00C208EE"/>
    <w:rsid w:val="00C21B79"/>
    <w:rsid w:val="00C25494"/>
    <w:rsid w:val="00C2568A"/>
    <w:rsid w:val="00C30229"/>
    <w:rsid w:val="00C306E4"/>
    <w:rsid w:val="00C320F8"/>
    <w:rsid w:val="00C3259F"/>
    <w:rsid w:val="00C3636D"/>
    <w:rsid w:val="00C41923"/>
    <w:rsid w:val="00C43209"/>
    <w:rsid w:val="00C45C39"/>
    <w:rsid w:val="00C478B5"/>
    <w:rsid w:val="00C53DA4"/>
    <w:rsid w:val="00C547D1"/>
    <w:rsid w:val="00C55618"/>
    <w:rsid w:val="00C55A27"/>
    <w:rsid w:val="00C60356"/>
    <w:rsid w:val="00C6097E"/>
    <w:rsid w:val="00C640FC"/>
    <w:rsid w:val="00C6528E"/>
    <w:rsid w:val="00C65EC9"/>
    <w:rsid w:val="00C731E3"/>
    <w:rsid w:val="00C73AC5"/>
    <w:rsid w:val="00C7472B"/>
    <w:rsid w:val="00C804A2"/>
    <w:rsid w:val="00C806B2"/>
    <w:rsid w:val="00C82BD7"/>
    <w:rsid w:val="00C83199"/>
    <w:rsid w:val="00C847E0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321F"/>
    <w:rsid w:val="00CB5347"/>
    <w:rsid w:val="00CB5692"/>
    <w:rsid w:val="00CB6882"/>
    <w:rsid w:val="00CB7163"/>
    <w:rsid w:val="00CB7187"/>
    <w:rsid w:val="00CC084E"/>
    <w:rsid w:val="00CC1557"/>
    <w:rsid w:val="00CC3D35"/>
    <w:rsid w:val="00CC4E7E"/>
    <w:rsid w:val="00CC5E27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40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1630A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521B0"/>
    <w:rsid w:val="00D526F1"/>
    <w:rsid w:val="00D52AE9"/>
    <w:rsid w:val="00D612CD"/>
    <w:rsid w:val="00D626E5"/>
    <w:rsid w:val="00D742AC"/>
    <w:rsid w:val="00D74F43"/>
    <w:rsid w:val="00D75704"/>
    <w:rsid w:val="00D762CD"/>
    <w:rsid w:val="00D82D90"/>
    <w:rsid w:val="00D86CEE"/>
    <w:rsid w:val="00D936AE"/>
    <w:rsid w:val="00D952D8"/>
    <w:rsid w:val="00D95463"/>
    <w:rsid w:val="00D95679"/>
    <w:rsid w:val="00DA0368"/>
    <w:rsid w:val="00DA038B"/>
    <w:rsid w:val="00DA162F"/>
    <w:rsid w:val="00DA2CF0"/>
    <w:rsid w:val="00DA34F5"/>
    <w:rsid w:val="00DA44D3"/>
    <w:rsid w:val="00DA7219"/>
    <w:rsid w:val="00DB1880"/>
    <w:rsid w:val="00DB20FD"/>
    <w:rsid w:val="00DB3923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658D"/>
    <w:rsid w:val="00DC763D"/>
    <w:rsid w:val="00DD0BB5"/>
    <w:rsid w:val="00DD2E75"/>
    <w:rsid w:val="00DD533D"/>
    <w:rsid w:val="00DE18C7"/>
    <w:rsid w:val="00DE2177"/>
    <w:rsid w:val="00DE37A3"/>
    <w:rsid w:val="00DE52AD"/>
    <w:rsid w:val="00DE5681"/>
    <w:rsid w:val="00DF0328"/>
    <w:rsid w:val="00DF5671"/>
    <w:rsid w:val="00DF71FB"/>
    <w:rsid w:val="00DF75DF"/>
    <w:rsid w:val="00DF7F02"/>
    <w:rsid w:val="00E015C8"/>
    <w:rsid w:val="00E065E6"/>
    <w:rsid w:val="00E06C7B"/>
    <w:rsid w:val="00E07F3E"/>
    <w:rsid w:val="00E106BF"/>
    <w:rsid w:val="00E14BFA"/>
    <w:rsid w:val="00E14FDF"/>
    <w:rsid w:val="00E20A05"/>
    <w:rsid w:val="00E2279E"/>
    <w:rsid w:val="00E2653E"/>
    <w:rsid w:val="00E30356"/>
    <w:rsid w:val="00E3181C"/>
    <w:rsid w:val="00E3270A"/>
    <w:rsid w:val="00E36EDD"/>
    <w:rsid w:val="00E441DD"/>
    <w:rsid w:val="00E50AAD"/>
    <w:rsid w:val="00E51079"/>
    <w:rsid w:val="00E51C4F"/>
    <w:rsid w:val="00E5267F"/>
    <w:rsid w:val="00E542EA"/>
    <w:rsid w:val="00E572E5"/>
    <w:rsid w:val="00E611E4"/>
    <w:rsid w:val="00E62A2B"/>
    <w:rsid w:val="00E67312"/>
    <w:rsid w:val="00E703DA"/>
    <w:rsid w:val="00E7090F"/>
    <w:rsid w:val="00E7330F"/>
    <w:rsid w:val="00E77A19"/>
    <w:rsid w:val="00E8106E"/>
    <w:rsid w:val="00E81223"/>
    <w:rsid w:val="00E83A7C"/>
    <w:rsid w:val="00E85228"/>
    <w:rsid w:val="00E92C99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F5E"/>
    <w:rsid w:val="00EB7E28"/>
    <w:rsid w:val="00EB7F48"/>
    <w:rsid w:val="00EC6035"/>
    <w:rsid w:val="00EC73A1"/>
    <w:rsid w:val="00ED01B9"/>
    <w:rsid w:val="00ED3BFD"/>
    <w:rsid w:val="00EE0EDC"/>
    <w:rsid w:val="00EE235C"/>
    <w:rsid w:val="00EE2576"/>
    <w:rsid w:val="00EE272B"/>
    <w:rsid w:val="00EE346C"/>
    <w:rsid w:val="00EE4CDC"/>
    <w:rsid w:val="00EE68E3"/>
    <w:rsid w:val="00EF062A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3C3D"/>
    <w:rsid w:val="00F269FE"/>
    <w:rsid w:val="00F30473"/>
    <w:rsid w:val="00F4286F"/>
    <w:rsid w:val="00F44003"/>
    <w:rsid w:val="00F453FC"/>
    <w:rsid w:val="00F46E9C"/>
    <w:rsid w:val="00F4706B"/>
    <w:rsid w:val="00F47987"/>
    <w:rsid w:val="00F54C6E"/>
    <w:rsid w:val="00F5594C"/>
    <w:rsid w:val="00F56D33"/>
    <w:rsid w:val="00F67121"/>
    <w:rsid w:val="00F71179"/>
    <w:rsid w:val="00F721AF"/>
    <w:rsid w:val="00F72340"/>
    <w:rsid w:val="00F72DA1"/>
    <w:rsid w:val="00F73394"/>
    <w:rsid w:val="00F739DD"/>
    <w:rsid w:val="00F73AD5"/>
    <w:rsid w:val="00F7505B"/>
    <w:rsid w:val="00F7673C"/>
    <w:rsid w:val="00F769F2"/>
    <w:rsid w:val="00F76DDE"/>
    <w:rsid w:val="00F77935"/>
    <w:rsid w:val="00F77BBD"/>
    <w:rsid w:val="00F83AC3"/>
    <w:rsid w:val="00F84646"/>
    <w:rsid w:val="00F8647F"/>
    <w:rsid w:val="00F8706B"/>
    <w:rsid w:val="00F91CCA"/>
    <w:rsid w:val="00F92F09"/>
    <w:rsid w:val="00F94CB8"/>
    <w:rsid w:val="00F9628B"/>
    <w:rsid w:val="00F97200"/>
    <w:rsid w:val="00F97320"/>
    <w:rsid w:val="00FA33EB"/>
    <w:rsid w:val="00FA3EAC"/>
    <w:rsid w:val="00FA5265"/>
    <w:rsid w:val="00FB1EAB"/>
    <w:rsid w:val="00FB203E"/>
    <w:rsid w:val="00FB259D"/>
    <w:rsid w:val="00FB3074"/>
    <w:rsid w:val="00FB4E1E"/>
    <w:rsid w:val="00FB5100"/>
    <w:rsid w:val="00FB57A6"/>
    <w:rsid w:val="00FB5C12"/>
    <w:rsid w:val="00FB665B"/>
    <w:rsid w:val="00FC01FD"/>
    <w:rsid w:val="00FC2BA4"/>
    <w:rsid w:val="00FC4794"/>
    <w:rsid w:val="00FC530C"/>
    <w:rsid w:val="00FC5357"/>
    <w:rsid w:val="00FC603E"/>
    <w:rsid w:val="00FC73DB"/>
    <w:rsid w:val="00FD01E7"/>
    <w:rsid w:val="00FD095A"/>
    <w:rsid w:val="00FD0A64"/>
    <w:rsid w:val="00FD1506"/>
    <w:rsid w:val="00FD1E11"/>
    <w:rsid w:val="00FD51DF"/>
    <w:rsid w:val="00FD7558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C86672"/>
  <w15:docId w15:val="{A3014929-5092-49CB-9A3E-58D143ABC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6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7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E52AEA359E24FE5AF8530661FC6B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0FAFE-0860-4974-AB3E-D9076882D686}"/>
      </w:docPartPr>
      <w:docPartBody>
        <w:p w:rsidR="00A2354F" w:rsidRDefault="009442C1" w:rsidP="009442C1">
          <w:pPr>
            <w:pStyle w:val="3E52AEA359E24FE5AF8530661FC6B15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15E79"/>
    <w:rsid w:val="003A1AE6"/>
    <w:rsid w:val="003C064C"/>
    <w:rsid w:val="003D7AF8"/>
    <w:rsid w:val="00454E36"/>
    <w:rsid w:val="0046545C"/>
    <w:rsid w:val="00572DFD"/>
    <w:rsid w:val="00577F46"/>
    <w:rsid w:val="00595B4E"/>
    <w:rsid w:val="005D3BC9"/>
    <w:rsid w:val="006018E6"/>
    <w:rsid w:val="006206DC"/>
    <w:rsid w:val="00625151"/>
    <w:rsid w:val="00641837"/>
    <w:rsid w:val="00666587"/>
    <w:rsid w:val="006A5ED9"/>
    <w:rsid w:val="007249CB"/>
    <w:rsid w:val="007569BC"/>
    <w:rsid w:val="007A3F6C"/>
    <w:rsid w:val="007E2E66"/>
    <w:rsid w:val="00855AEA"/>
    <w:rsid w:val="008714ED"/>
    <w:rsid w:val="008B6B71"/>
    <w:rsid w:val="008C1EB3"/>
    <w:rsid w:val="008D5E37"/>
    <w:rsid w:val="009133ED"/>
    <w:rsid w:val="0092096F"/>
    <w:rsid w:val="0093596C"/>
    <w:rsid w:val="00936A9F"/>
    <w:rsid w:val="009442C1"/>
    <w:rsid w:val="00977AC6"/>
    <w:rsid w:val="009A445F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0120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2FEBB1C-ECA9-4307-BEAB-93D12B79C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15</Pages>
  <Words>1834</Words>
  <Characters>10460</Characters>
  <Application>Microsoft Office Word</Application>
  <DocSecurity>8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Timothy Plenderleith</cp:lastModifiedBy>
  <cp:revision>2</cp:revision>
  <cp:lastPrinted>2019-01-25T04:02:00Z</cp:lastPrinted>
  <dcterms:created xsi:type="dcterms:W3CDTF">2019-09-20T00:38:00Z</dcterms:created>
  <dcterms:modified xsi:type="dcterms:W3CDTF">2019-09-20T00:38:00Z</dcterms:modified>
  <cp:contentStatus>v1-3_02/05/2019</cp:contentStatus>
</cp:coreProperties>
</file>