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6279DC" w14:textId="77777777" w:rsidR="00D6659B" w:rsidRPr="004932A4" w:rsidRDefault="009544E6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50E999CE" w14:textId="77777777" w:rsidR="00D6659B" w:rsidRDefault="009544E6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2CBE461C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1A946496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49E37BC0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370F4380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5F9D5BAA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32D2849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51365E8A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2DD5B65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7AC1ECA4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7CA04E21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2CE24040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5C0F20F4" w14:textId="77777777" w:rsidTr="000155B9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EC79F41" w14:textId="77777777" w:rsidR="00D6659B" w:rsidRPr="004C3241" w:rsidRDefault="00D6659B" w:rsidP="000155B9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4B356FCE" w14:textId="77777777" w:rsidR="00D6659B" w:rsidRPr="00455CC3" w:rsidRDefault="000155B9" w:rsidP="000155B9">
            <w:pPr>
              <w:jc w:val="left"/>
              <w:rPr>
                <w:rFonts w:ascii="Arial" w:hAnsi="Arial" w:cs="Arial"/>
                <w:sz w:val="22"/>
              </w:rPr>
            </w:pPr>
            <w:permStart w:id="1919969379" w:edGrp="everyone"/>
            <w:r>
              <w:rPr>
                <w:rFonts w:ascii="Arial" w:hAnsi="Arial" w:cs="Arial"/>
                <w:sz w:val="22"/>
              </w:rPr>
              <w:t>Tahlulah Tillett</w:t>
            </w:r>
            <w:permEnd w:id="1919969379"/>
          </w:p>
        </w:tc>
      </w:tr>
    </w:tbl>
    <w:p w14:paraId="4B7018CA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2673E9A8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51E50998" w14:textId="77777777" w:rsidTr="000155B9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47D79791" w14:textId="77777777" w:rsidR="00D6659B" w:rsidRPr="004C3241" w:rsidRDefault="00D6659B" w:rsidP="000155B9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34DE5EBB" w14:textId="77777777" w:rsidR="00D6659B" w:rsidRPr="004C3241" w:rsidRDefault="00D6659B" w:rsidP="000155B9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1F6B972B" w14:textId="77777777" w:rsidTr="000155B9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AADE801" w14:textId="77777777" w:rsidR="00D6659B" w:rsidRPr="004C3241" w:rsidRDefault="00D6659B" w:rsidP="000155B9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5CAA5BC2" w14:textId="77777777" w:rsidR="00D6659B" w:rsidRPr="004C3241" w:rsidRDefault="009544E6" w:rsidP="000155B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20047837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20047837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742620356" w:edGrp="everyone"/>
        <w:tc>
          <w:tcPr>
            <w:tcW w:w="2668" w:type="dxa"/>
            <w:vAlign w:val="center"/>
          </w:tcPr>
          <w:p w14:paraId="0E8F02D0" w14:textId="77777777" w:rsidR="00D6659B" w:rsidRPr="004C3241" w:rsidRDefault="009544E6" w:rsidP="000155B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42620356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024A3DA4" w14:textId="77777777" w:rsidTr="000155B9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D930989" w14:textId="77777777" w:rsidR="00D6659B" w:rsidRPr="004C3241" w:rsidRDefault="00D6659B" w:rsidP="000155B9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0CE1C076" w14:textId="77777777" w:rsidR="00D6659B" w:rsidRPr="004C3241" w:rsidRDefault="009544E6" w:rsidP="000155B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36338968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36338968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4BA133BA" w14:textId="77777777" w:rsidR="00D6659B" w:rsidRPr="004C3241" w:rsidRDefault="009544E6" w:rsidP="000155B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50658862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50658862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06B35AF0" w14:textId="77777777" w:rsidTr="000155B9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752B7299" w14:textId="77777777" w:rsidR="00D6659B" w:rsidRPr="004C3241" w:rsidRDefault="00D6659B" w:rsidP="000155B9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684535951" w:edGrp="everyone"/>
        <w:tc>
          <w:tcPr>
            <w:tcW w:w="2667" w:type="dxa"/>
            <w:vAlign w:val="center"/>
          </w:tcPr>
          <w:p w14:paraId="1ED8565E" w14:textId="77777777" w:rsidR="00D6659B" w:rsidRPr="004C3241" w:rsidRDefault="009544E6" w:rsidP="000155B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684535951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6C760539" w14:textId="77777777" w:rsidR="00D6659B" w:rsidRPr="004C3241" w:rsidRDefault="009544E6" w:rsidP="000155B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27776820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327776820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29B46D26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09CC1AFB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4A5570AA" w14:textId="77777777" w:rsidTr="000155B9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633D04B" w14:textId="77777777" w:rsidR="00D6659B" w:rsidRPr="004C3241" w:rsidRDefault="00D6659B" w:rsidP="000155B9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3CCAC788" w14:textId="77777777" w:rsidR="00D6659B" w:rsidRPr="00455CC3" w:rsidRDefault="00D6659B" w:rsidP="000155B9">
            <w:pPr>
              <w:jc w:val="left"/>
              <w:rPr>
                <w:rFonts w:ascii="Arial" w:hAnsi="Arial" w:cs="Arial"/>
                <w:sz w:val="22"/>
              </w:rPr>
            </w:pPr>
            <w:permStart w:id="161810558" w:edGrp="everyone"/>
            <w:permEnd w:id="161810558"/>
          </w:p>
        </w:tc>
      </w:tr>
      <w:tr w:rsidR="00D6659B" w:rsidRPr="004C3241" w14:paraId="7ECCD86E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AD015CE" w14:textId="77777777" w:rsidR="00D6659B" w:rsidRPr="004C3241" w:rsidRDefault="00D6659B" w:rsidP="000155B9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78547488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2BE156D4" w14:textId="77777777" w:rsidR="00D6659B" w:rsidRPr="004C3241" w:rsidRDefault="00D6659B" w:rsidP="000155B9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val="en-GB" w:eastAsia="ja-JP"/>
                  </w:rPr>
                  <w:drawing>
                    <wp:inline distT="0" distB="0" distL="0" distR="0" wp14:anchorId="6494C1E7" wp14:editId="39DFA158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85474884" w:displacedByCustomXml="prev"/>
      </w:tr>
      <w:tr w:rsidR="00D6659B" w:rsidRPr="004C3241" w14:paraId="66A607C8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397F6DD" w14:textId="77777777" w:rsidR="00D6659B" w:rsidRPr="004C3241" w:rsidRDefault="00D6659B" w:rsidP="000155B9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487288475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7E63C59" w14:textId="77777777" w:rsidR="00D6659B" w:rsidRPr="00DD7A44" w:rsidRDefault="009544E6" w:rsidP="000155B9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487288475"/>
          </w:p>
        </w:tc>
      </w:tr>
    </w:tbl>
    <w:p w14:paraId="0A85819D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3ECA2479" w14:textId="77777777" w:rsidR="00D6659B" w:rsidRPr="004932A4" w:rsidRDefault="009544E6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6BE617E3" w14:textId="77777777" w:rsidR="00D6659B" w:rsidRPr="004932A4" w:rsidRDefault="009544E6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752F48D0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7151259E" w14:textId="77777777" w:rsidTr="000155B9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32093C63" w14:textId="77777777" w:rsidR="00D6659B" w:rsidRDefault="00D6659B" w:rsidP="000155B9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275E804D" w14:textId="77777777" w:rsidR="00D6659B" w:rsidRPr="0032118C" w:rsidRDefault="00D6659B" w:rsidP="000155B9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6F6CD7BF" w14:textId="77777777" w:rsidR="00D6659B" w:rsidRPr="0032118C" w:rsidRDefault="00D6659B" w:rsidP="000155B9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3D9DA90E" w14:textId="77777777" w:rsidR="00D6659B" w:rsidRPr="0032118C" w:rsidRDefault="00D6659B" w:rsidP="000155B9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646B62DD" w14:textId="77777777" w:rsidR="00D6659B" w:rsidRPr="0032118C" w:rsidRDefault="00D6659B" w:rsidP="000155B9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06BC9DE4" w14:textId="77777777" w:rsidR="00D6659B" w:rsidRDefault="00D6659B" w:rsidP="000155B9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D01F2FF" w14:textId="77777777" w:rsidR="00D6659B" w:rsidRPr="0032118C" w:rsidRDefault="00D6659B" w:rsidP="000155B9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1ED3D8D6" w14:textId="77777777" w:rsidR="00D6659B" w:rsidRDefault="00D6659B" w:rsidP="000155B9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4032460F" w14:textId="77777777" w:rsidR="00D6659B" w:rsidRPr="0032118C" w:rsidRDefault="00D6659B" w:rsidP="000155B9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63B68FC1" w14:textId="77777777" w:rsidR="00D6659B" w:rsidRPr="0032118C" w:rsidRDefault="00D6659B" w:rsidP="000155B9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DB5C4F0" w14:textId="77777777" w:rsidR="00D6659B" w:rsidRPr="00923E1E" w:rsidRDefault="00D6659B" w:rsidP="000155B9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511D171B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40C589F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0D226FBB" w14:textId="77777777" w:rsidTr="000155B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8B0C898" w14:textId="77777777" w:rsidR="00D6659B" w:rsidRPr="001C4084" w:rsidRDefault="00D6659B" w:rsidP="000155B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10C3A39" w14:textId="77777777" w:rsidR="00D6659B" w:rsidRPr="001C4084" w:rsidRDefault="000155B9" w:rsidP="000155B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46480341" w:edGrp="everyone"/>
            <w:r>
              <w:rPr>
                <w:rFonts w:ascii="Arial" w:hAnsi="Arial" w:cs="Arial"/>
                <w:sz w:val="22"/>
                <w:szCs w:val="22"/>
              </w:rPr>
              <w:t>Tahlulah Tillett</w:t>
            </w:r>
            <w:permEnd w:id="946480341"/>
          </w:p>
        </w:tc>
      </w:tr>
      <w:tr w:rsidR="00D6659B" w:rsidRPr="004E05D0" w14:paraId="1DBA6A09" w14:textId="77777777" w:rsidTr="000155B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D25164C" w14:textId="77777777" w:rsidR="00D6659B" w:rsidRPr="004E05D0" w:rsidRDefault="00D6659B" w:rsidP="000155B9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2D558C0" w14:textId="77777777" w:rsidR="00D6659B" w:rsidRPr="004E05D0" w:rsidRDefault="00D6659B" w:rsidP="000155B9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6176AE44" w14:textId="77777777" w:rsidTr="000155B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3829C29" w14:textId="77777777" w:rsidR="00D6659B" w:rsidRPr="001C4084" w:rsidRDefault="00D6659B" w:rsidP="000155B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55585670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4AD8FEA" w14:textId="77777777" w:rsidR="00D6659B" w:rsidRPr="00DD7A44" w:rsidRDefault="00D6659B" w:rsidP="000155B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val="en-GB" w:eastAsia="ja-JP"/>
                  </w:rPr>
                  <w:drawing>
                    <wp:inline distT="0" distB="0" distL="0" distR="0" wp14:anchorId="533D926C" wp14:editId="600AD9E9">
                      <wp:extent cx="1004348" cy="428625"/>
                      <wp:effectExtent l="0" t="0" r="5715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4348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55856708" w:displacedByCustomXml="prev"/>
      </w:tr>
      <w:tr w:rsidR="00D6659B" w:rsidRPr="00830749" w14:paraId="72612814" w14:textId="77777777" w:rsidTr="000155B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10851A1" w14:textId="77777777" w:rsidR="00D6659B" w:rsidRDefault="00D6659B" w:rsidP="000155B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73048AE" w14:textId="77777777" w:rsidR="00D6659B" w:rsidRPr="001C4084" w:rsidRDefault="00D6659B" w:rsidP="000155B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25F3605C" w14:textId="77777777" w:rsidTr="000155B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44B848C" w14:textId="77777777" w:rsidR="00D6659B" w:rsidRPr="0077428E" w:rsidRDefault="00D6659B" w:rsidP="000155B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94599105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date w:fullDate="2020-03-03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028BD50" w14:textId="77777777" w:rsidR="00D6659B" w:rsidRPr="00DD7A44" w:rsidRDefault="00AA1585" w:rsidP="000155B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3/03/2020</w:t>
                </w:r>
              </w:p>
            </w:tc>
          </w:sdtContent>
        </w:sdt>
        <w:permEnd w:id="1945991055" w:displacedByCustomXml="prev"/>
      </w:tr>
    </w:tbl>
    <w:p w14:paraId="04C4690A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7DFE6046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578FDA1E" w14:textId="77777777" w:rsidTr="000155B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2C04DC0" w14:textId="77777777" w:rsidR="00D6659B" w:rsidRPr="0032118C" w:rsidRDefault="00D6659B" w:rsidP="000155B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6737D04" w14:textId="77777777" w:rsidR="00D6659B" w:rsidRPr="0032118C" w:rsidRDefault="00D6659B" w:rsidP="000155B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28601476" w:edGrp="everyone"/>
            <w:permEnd w:id="828601476"/>
          </w:p>
        </w:tc>
      </w:tr>
      <w:tr w:rsidR="00D6659B" w:rsidRPr="004E05D0" w14:paraId="26430B30" w14:textId="77777777" w:rsidTr="000155B9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4AF9EAB" w14:textId="77777777" w:rsidR="00D6659B" w:rsidRPr="004E05D0" w:rsidRDefault="00D6659B" w:rsidP="000155B9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066E3EF" w14:textId="77777777" w:rsidR="00D6659B" w:rsidRPr="004E05D0" w:rsidRDefault="00D6659B" w:rsidP="000155B9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6179B72A" w14:textId="77777777" w:rsidTr="000155B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510EF39" w14:textId="77777777" w:rsidR="00D6659B" w:rsidRPr="0032118C" w:rsidRDefault="00D6659B" w:rsidP="000155B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81852083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5B66627" w14:textId="77777777" w:rsidR="00D6659B" w:rsidRPr="00DD7A44" w:rsidRDefault="00D6659B" w:rsidP="000155B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val="en-GB" w:eastAsia="ja-JP"/>
                  </w:rPr>
                  <w:drawing>
                    <wp:inline distT="0" distB="0" distL="0" distR="0" wp14:anchorId="01BD5575" wp14:editId="57842512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18520839" w:displacedByCustomXml="prev"/>
      </w:tr>
      <w:tr w:rsidR="00D6659B" w:rsidRPr="0032118C" w14:paraId="300893B7" w14:textId="77777777" w:rsidTr="000155B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574ADA9" w14:textId="77777777" w:rsidR="00D6659B" w:rsidRDefault="00D6659B" w:rsidP="000155B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836F959" w14:textId="77777777" w:rsidR="00D6659B" w:rsidRPr="0032118C" w:rsidRDefault="00D6659B" w:rsidP="000155B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3A31D637" w14:textId="77777777" w:rsidTr="000155B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41798CA" w14:textId="77777777" w:rsidR="00D6659B" w:rsidRPr="0077428E" w:rsidRDefault="00D6659B" w:rsidP="000155B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415785520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84D57E6" w14:textId="77777777" w:rsidR="00D6659B" w:rsidRPr="00DD7A44" w:rsidRDefault="009544E6" w:rsidP="000155B9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415785520"/>
          </w:p>
        </w:tc>
      </w:tr>
    </w:tbl>
    <w:p w14:paraId="24F3D6A5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397E498A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67400063" w14:textId="77777777" w:rsidTr="000155B9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3CD8058E" w14:textId="77777777" w:rsidR="00D6659B" w:rsidRPr="004932A4" w:rsidRDefault="00D6659B" w:rsidP="000155B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4659EAEF" w14:textId="77777777" w:rsidR="00D6659B" w:rsidRPr="004932A4" w:rsidRDefault="00D6659B" w:rsidP="000155B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02969E35" w14:textId="77777777" w:rsidR="00D6659B" w:rsidRPr="004932A4" w:rsidRDefault="00D6659B" w:rsidP="000155B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2F05554A" w14:textId="77777777" w:rsidTr="000155B9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1D5BCB75" w14:textId="77777777" w:rsidR="00D6659B" w:rsidRPr="004932A4" w:rsidRDefault="00D6659B" w:rsidP="000155B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65990ACA" w14:textId="77777777" w:rsidR="00D6659B" w:rsidRPr="004932A4" w:rsidRDefault="00D6659B" w:rsidP="000155B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10478382" w:edGrp="everyone"/>
            <w:permEnd w:id="2010478382"/>
          </w:p>
        </w:tc>
        <w:tc>
          <w:tcPr>
            <w:tcW w:w="1346" w:type="dxa"/>
            <w:vAlign w:val="center"/>
          </w:tcPr>
          <w:p w14:paraId="3B3FC591" w14:textId="77777777" w:rsidR="00D6659B" w:rsidRPr="004932A4" w:rsidRDefault="00D6659B" w:rsidP="000155B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188B31E1" w14:textId="77777777" w:rsidR="00D6659B" w:rsidRPr="004932A4" w:rsidRDefault="00D6659B" w:rsidP="000155B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101F3584" w14:textId="77777777" w:rsidTr="000155B9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7AA5B578" w14:textId="77777777" w:rsidR="00D6659B" w:rsidRPr="004932A4" w:rsidRDefault="00D6659B" w:rsidP="000155B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422FC8A3" w14:textId="77777777" w:rsidR="00D6659B" w:rsidRPr="004932A4" w:rsidRDefault="00D6659B" w:rsidP="000155B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36459641" w:edGrp="everyone"/>
        <w:tc>
          <w:tcPr>
            <w:tcW w:w="1346" w:type="dxa"/>
            <w:vAlign w:val="center"/>
          </w:tcPr>
          <w:p w14:paraId="3E30DB6C" w14:textId="77777777" w:rsidR="00D6659B" w:rsidRPr="00533511" w:rsidRDefault="009544E6" w:rsidP="000155B9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736459641"/>
          </w:p>
        </w:tc>
        <w:permStart w:id="445331529" w:edGrp="everyone"/>
        <w:tc>
          <w:tcPr>
            <w:tcW w:w="1347" w:type="dxa"/>
            <w:vAlign w:val="center"/>
          </w:tcPr>
          <w:p w14:paraId="735E9FA3" w14:textId="77777777" w:rsidR="00D6659B" w:rsidRPr="00533511" w:rsidRDefault="009544E6" w:rsidP="000155B9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445331529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069C9053" w14:textId="77777777" w:rsidTr="000155B9">
        <w:tc>
          <w:tcPr>
            <w:tcW w:w="9057" w:type="dxa"/>
            <w:shd w:val="clear" w:color="auto" w:fill="D9D9D9" w:themeFill="background1" w:themeFillShade="D9"/>
          </w:tcPr>
          <w:p w14:paraId="1854C1D4" w14:textId="77777777" w:rsidR="00D6659B" w:rsidRPr="000C0B14" w:rsidRDefault="00D6659B" w:rsidP="000155B9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672B6858" w14:textId="77777777" w:rsidTr="000155B9">
        <w:trPr>
          <w:trHeight w:val="13433"/>
        </w:trPr>
        <w:tc>
          <w:tcPr>
            <w:tcW w:w="9057" w:type="dxa"/>
          </w:tcPr>
          <w:p w14:paraId="3F597D5E" w14:textId="77777777" w:rsidR="00D6659B" w:rsidRPr="000C0B14" w:rsidRDefault="00D6659B" w:rsidP="000155B9">
            <w:pPr>
              <w:rPr>
                <w:rFonts w:ascii="Arial" w:hAnsi="Arial" w:cs="Arial"/>
                <w:szCs w:val="24"/>
              </w:rPr>
            </w:pPr>
            <w:permStart w:id="744127467" w:edGrp="everyone"/>
            <w:permEnd w:id="744127467"/>
          </w:p>
        </w:tc>
      </w:tr>
    </w:tbl>
    <w:bookmarkEnd w:id="0"/>
    <w:p w14:paraId="074EF913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7BB6001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7F5D0F75" w14:textId="77777777" w:rsidTr="000155B9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02EDA1D" w14:textId="77777777" w:rsidR="00D6659B" w:rsidRPr="00553DDB" w:rsidRDefault="00D6659B" w:rsidP="000155B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07236F7" w14:textId="77777777" w:rsidR="00D6659B" w:rsidRPr="00553DDB" w:rsidRDefault="00D6659B" w:rsidP="000155B9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8B396EB" w14:textId="77777777" w:rsidR="00D6659B" w:rsidRPr="00553DDB" w:rsidRDefault="00D6659B" w:rsidP="000155B9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CB19282" w14:textId="77777777" w:rsidR="00D6659B" w:rsidRPr="00553DDB" w:rsidRDefault="00D6659B" w:rsidP="000155B9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2178193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34E5699" w14:textId="77777777" w:rsidR="00D6659B" w:rsidRPr="00553DDB" w:rsidRDefault="00D6659B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7819367" w:displacedByCustomXml="prev"/>
      </w:tr>
      <w:tr w:rsidR="00D6659B" w:rsidRPr="00553DDB" w14:paraId="3B4A9668" w14:textId="77777777" w:rsidTr="000155B9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270094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4DF805" w14:textId="77777777" w:rsidR="00D6659B" w:rsidRPr="00553DDB" w:rsidRDefault="00D6659B" w:rsidP="000155B9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30B1E1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424EB52" w14:textId="77777777" w:rsidR="00D6659B" w:rsidRPr="00553DDB" w:rsidRDefault="00D6659B" w:rsidP="000155B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88510513" w:edGrp="everyone"/>
            <w:r w:rsidR="00AA1585">
              <w:rPr>
                <w:rFonts w:ascii="Arial" w:hAnsi="Arial" w:cs="Arial"/>
                <w:sz w:val="22"/>
              </w:rPr>
              <w:t>F</w:t>
            </w:r>
            <w:permEnd w:id="198851051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4F74" w14:textId="77777777" w:rsidR="00D6659B" w:rsidRPr="00553DDB" w:rsidRDefault="00D6659B" w:rsidP="000155B9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E47C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7276F6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7964BF77" w14:textId="77777777" w:rsidTr="000155B9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78E1DB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37D72BD" w14:textId="77777777" w:rsidR="00D6659B" w:rsidRPr="00553DDB" w:rsidRDefault="00D6659B" w:rsidP="000155B9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A790E1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D6DE7DF" w14:textId="77777777" w:rsidR="00D6659B" w:rsidRPr="00553DDB" w:rsidRDefault="00D6659B" w:rsidP="000155B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425998943" w:edGrp="everyone"/>
            <w:r w:rsidR="00AA1585">
              <w:rPr>
                <w:rFonts w:ascii="Arial" w:hAnsi="Arial" w:cs="Arial"/>
                <w:sz w:val="22"/>
              </w:rPr>
              <w:t>E</w:t>
            </w:r>
            <w:permEnd w:id="42599894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31A6" w14:textId="77777777" w:rsidR="00D6659B" w:rsidRPr="00553DDB" w:rsidRDefault="00D6659B" w:rsidP="000155B9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8CC4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DAFE90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1D8A9AF1" w14:textId="77777777" w:rsidTr="000155B9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1225DA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42EC25" w14:textId="77777777" w:rsidR="00D6659B" w:rsidRPr="00553DDB" w:rsidRDefault="00D6659B" w:rsidP="000155B9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A6A1A02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374C55F" w14:textId="77777777" w:rsidR="00D6659B" w:rsidRPr="00553DDB" w:rsidRDefault="00D6659B" w:rsidP="000155B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669878821" w:edGrp="everyone"/>
            <w:r w:rsidR="00AA1585">
              <w:rPr>
                <w:rFonts w:ascii="Arial" w:hAnsi="Arial" w:cs="Arial"/>
                <w:sz w:val="22"/>
              </w:rPr>
              <w:t>A</w:t>
            </w:r>
            <w:permEnd w:id="166987882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4B716" w14:textId="77777777" w:rsidR="00D6659B" w:rsidRPr="00553DDB" w:rsidRDefault="00D6659B" w:rsidP="000155B9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09E36" w14:textId="77777777" w:rsidR="00D6659B" w:rsidRPr="00553DDB" w:rsidRDefault="00D6659B" w:rsidP="000155B9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B24194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54695444" w14:textId="77777777" w:rsidTr="000155B9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66D0A9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85FDDAE" w14:textId="77777777" w:rsidR="00D6659B" w:rsidRPr="00553DDB" w:rsidRDefault="00D6659B" w:rsidP="000155B9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C8207A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89287A5" w14:textId="77777777" w:rsidR="00D6659B" w:rsidRPr="00553DDB" w:rsidRDefault="00D6659B" w:rsidP="000155B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802047931" w:edGrp="everyone"/>
            <w:r w:rsidR="00AA1585">
              <w:rPr>
                <w:rFonts w:ascii="Arial" w:hAnsi="Arial" w:cs="Arial"/>
                <w:sz w:val="22"/>
              </w:rPr>
              <w:t>D</w:t>
            </w:r>
            <w:permEnd w:id="180204793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A7592" w14:textId="77777777" w:rsidR="00D6659B" w:rsidRPr="00553DDB" w:rsidRDefault="00D6659B" w:rsidP="000155B9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D42F6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6E9C26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7C97FE52" w14:textId="77777777" w:rsidTr="000155B9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D29535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4B310A9" w14:textId="77777777" w:rsidR="00D6659B" w:rsidRPr="00553DDB" w:rsidRDefault="00D6659B" w:rsidP="000155B9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92E748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2BF7E5E" w14:textId="77777777" w:rsidR="00D6659B" w:rsidRPr="00553DDB" w:rsidRDefault="00D6659B" w:rsidP="000155B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310532772" w:edGrp="everyone"/>
            <w:r w:rsidR="00AA1585">
              <w:rPr>
                <w:rFonts w:ascii="Arial" w:hAnsi="Arial" w:cs="Arial"/>
                <w:sz w:val="22"/>
              </w:rPr>
              <w:t>C</w:t>
            </w:r>
            <w:permEnd w:id="31053277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7B06" w14:textId="77777777" w:rsidR="00D6659B" w:rsidRPr="00553DDB" w:rsidRDefault="00D6659B" w:rsidP="000155B9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F425C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A1C88E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1286D3AA" w14:textId="77777777" w:rsidTr="000155B9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04910A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3D1336" w14:textId="77777777" w:rsidR="00D6659B" w:rsidRPr="00553DDB" w:rsidRDefault="00D6659B" w:rsidP="000155B9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216CBB9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F922829" w14:textId="77777777" w:rsidR="00D6659B" w:rsidRPr="00553DDB" w:rsidRDefault="00D6659B" w:rsidP="000155B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22775913" w:edGrp="everyone"/>
            <w:r w:rsidR="00AA1585">
              <w:rPr>
                <w:rFonts w:ascii="Arial" w:hAnsi="Arial" w:cs="Arial"/>
                <w:sz w:val="22"/>
              </w:rPr>
              <w:t>B</w:t>
            </w:r>
            <w:permEnd w:id="192277591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B9053" w14:textId="77777777" w:rsidR="00D6659B" w:rsidRPr="00553DDB" w:rsidRDefault="00D6659B" w:rsidP="000155B9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CB26A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D58CC8" w14:textId="77777777" w:rsidR="00D6659B" w:rsidRPr="00553DDB" w:rsidRDefault="00D6659B" w:rsidP="000155B9">
            <w:pPr>
              <w:ind w:left="993" w:hanging="993"/>
            </w:pPr>
          </w:p>
        </w:tc>
      </w:tr>
    </w:tbl>
    <w:p w14:paraId="5972CFA9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24957B5C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15AA40A8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510E1C91" w14:textId="77777777" w:rsidTr="000155B9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F7F2467" w14:textId="77777777" w:rsidR="00D6659B" w:rsidRPr="00553DDB" w:rsidRDefault="00D6659B" w:rsidP="000155B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BA4662D" w14:textId="77777777" w:rsidR="00D6659B" w:rsidRPr="00553DDB" w:rsidRDefault="00D6659B" w:rsidP="000155B9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CF08F42" w14:textId="77777777" w:rsidR="00D6659B" w:rsidRPr="00553DDB" w:rsidRDefault="00D6659B" w:rsidP="000155B9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3B4B8AE" w14:textId="77777777" w:rsidR="00D6659B" w:rsidRPr="00553DDB" w:rsidRDefault="00D6659B" w:rsidP="000155B9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8483089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71DE604" w14:textId="77777777" w:rsidR="00D6659B" w:rsidRPr="00553DDB" w:rsidRDefault="00D6659B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8308914" w:displacedByCustomXml="prev"/>
      </w:tr>
      <w:tr w:rsidR="00D6659B" w:rsidRPr="00553DDB" w14:paraId="311C93B3" w14:textId="77777777" w:rsidTr="000155B9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6ABCEC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5FD6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0F4DC4" w14:textId="77777777" w:rsidR="00D6659B" w:rsidRPr="00553DDB" w:rsidRDefault="00AA3C08" w:rsidP="000155B9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5653657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Injuries or damage that can occur from a hazardous chemical include respiratory damage, skin rashes and checmical burns</w:t>
            </w:r>
            <w:permEnd w:id="1056536572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271472" w14:textId="77777777" w:rsidR="00D6659B" w:rsidRPr="00553DDB" w:rsidRDefault="00AA3C08" w:rsidP="000155B9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2257703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Ensure all hazardous chemicals are clearly labelled </w:t>
            </w:r>
            <w:r w:rsidR="00183398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and make sure they are stored safely and correctly</w:t>
            </w:r>
            <w:permEnd w:id="3225770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4834C1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3266F333" w14:textId="77777777" w:rsidTr="000155B9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5B0DB9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02A47ED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162124" w14:textId="77777777" w:rsidR="00D6659B" w:rsidRPr="00553DDB" w:rsidRDefault="00AA3C08" w:rsidP="000155B9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072872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Injuries or damage that can occure from excessive noise is hearing damage, headaches, and fatigue</w:t>
            </w:r>
            <w:permEnd w:id="20728723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025E50" w14:textId="77777777" w:rsidR="00D6659B" w:rsidRPr="00553DDB" w:rsidRDefault="00183398" w:rsidP="000155B9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5167042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Make sure correct PPE is work when performing tasks</w:t>
            </w:r>
            <w:permEnd w:id="16516704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E8DCAE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1343C06C" w14:textId="77777777" w:rsidTr="000155B9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8CCC43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E84ECEC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81F79F" w14:textId="77777777" w:rsidR="00D6659B" w:rsidRPr="00553DDB" w:rsidRDefault="00AA3C08" w:rsidP="000155B9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3959020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Manual handling injruies can include muscles strain and sprains</w:t>
            </w:r>
            <w:permEnd w:id="1739590205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055918" w14:textId="77777777" w:rsidR="00D6659B" w:rsidRPr="00553DDB" w:rsidRDefault="00183398" w:rsidP="000155B9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0258996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Make sure correct technique is being used when bending over and ask for help when needed</w:t>
            </w:r>
            <w:permEnd w:id="3025899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37A864" w14:textId="77777777" w:rsidR="00D6659B" w:rsidRPr="00553DDB" w:rsidRDefault="00D6659B" w:rsidP="000155B9">
            <w:pPr>
              <w:ind w:left="993" w:hanging="993"/>
            </w:pPr>
          </w:p>
        </w:tc>
      </w:tr>
    </w:tbl>
    <w:p w14:paraId="2939BCA3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2706850B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402AC9F1" w14:textId="77777777"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14:paraId="4491FF5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91067BA" w14:textId="77777777" w:rsidTr="000155B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FC74F5" w14:textId="77777777" w:rsidR="00D6659B" w:rsidRPr="00553DDB" w:rsidRDefault="00D6659B" w:rsidP="000155B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FAD21" w14:textId="77777777" w:rsidR="00D6659B" w:rsidRPr="00ED59C9" w:rsidRDefault="00183398" w:rsidP="000155B9">
            <w:pPr>
              <w:rPr>
                <w:rFonts w:ascii="Arial" w:hAnsi="Arial" w:cs="Arial"/>
                <w:sz w:val="22"/>
                <w:szCs w:val="22"/>
              </w:rPr>
            </w:pPr>
            <w:permStart w:id="67176494" w:edGrp="everyone"/>
            <w:r>
              <w:rPr>
                <w:rFonts w:ascii="Arial" w:hAnsi="Arial" w:cs="Arial"/>
                <w:sz w:val="22"/>
                <w:szCs w:val="22"/>
              </w:rPr>
              <w:t>Supervisor, Site / Project Manager or Health &amp; Safey Representative using the correct report form supplied by the organisation</w:t>
            </w:r>
            <w:permEnd w:id="67176494"/>
          </w:p>
        </w:tc>
        <w:permStart w:id="15152838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1418175" w14:textId="77777777" w:rsidR="00D6659B" w:rsidRPr="00553DDB" w:rsidRDefault="00D6659B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5283825" w:displacedByCustomXml="prev"/>
      </w:tr>
    </w:tbl>
    <w:p w14:paraId="05685604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EB88C48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14:paraId="58EA5BCE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09D57C46" w14:textId="77777777" w:rsidTr="000155B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1D0C9C6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D985E6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F2A1A6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772443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7300FA7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7244300" w:displacedByCustomXml="prev"/>
      </w:tr>
      <w:tr w:rsidR="00B15D4E" w14:paraId="423A4FA8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0D3928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47350503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C56A86C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24735050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87F87F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5501FE" w14:textId="77777777" w:rsidR="00B15D4E" w:rsidRDefault="00B15D4E" w:rsidP="00B15D4E">
            <w:pPr>
              <w:ind w:left="993" w:hanging="993"/>
            </w:pPr>
          </w:p>
        </w:tc>
      </w:tr>
      <w:tr w:rsidR="00B15D4E" w14:paraId="7069B98E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0EA68A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0847318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17D30D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847318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08682D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9140A4" w14:textId="77777777" w:rsidR="00B15D4E" w:rsidRDefault="00B15D4E" w:rsidP="00B15D4E">
            <w:pPr>
              <w:ind w:left="993" w:hanging="993"/>
            </w:pPr>
          </w:p>
        </w:tc>
      </w:tr>
      <w:tr w:rsidR="00B15D4E" w14:paraId="64FC6BE8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005E98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3055029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39B72C" w14:textId="77777777" w:rsidR="00B15D4E" w:rsidRPr="00B15D4E" w:rsidRDefault="00183398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0550294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34F78A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0939D6" w14:textId="77777777" w:rsidR="00B15D4E" w:rsidRDefault="00B15D4E" w:rsidP="00B15D4E">
            <w:pPr>
              <w:ind w:left="993" w:hanging="993"/>
            </w:pPr>
          </w:p>
        </w:tc>
      </w:tr>
      <w:tr w:rsidR="00B15D4E" w14:paraId="0A9E4FB9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C480B8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6321350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8AD9BB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3213501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CF87F6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9FEEF0" w14:textId="77777777" w:rsidR="00B15D4E" w:rsidRDefault="00B15D4E" w:rsidP="00B15D4E">
            <w:pPr>
              <w:ind w:left="993" w:hanging="993"/>
            </w:pPr>
          </w:p>
        </w:tc>
      </w:tr>
    </w:tbl>
    <w:p w14:paraId="76651A36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1FAB77B0" w14:textId="77777777" w:rsidR="00D6659B" w:rsidRPr="00553DDB" w:rsidRDefault="00D6659B" w:rsidP="00D6659B"/>
    <w:p w14:paraId="101B6E56" w14:textId="77777777"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14:paraId="0764931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73CD9265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86B9586" w14:textId="77777777" w:rsidR="00D6659B" w:rsidRPr="00553DDB" w:rsidRDefault="00D6659B" w:rsidP="000155B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2540A0D" w14:textId="77777777" w:rsidR="00D6659B" w:rsidRPr="00553DDB" w:rsidRDefault="00D6659B" w:rsidP="000155B9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D125C6E" w14:textId="77777777" w:rsidR="00D6659B" w:rsidRPr="00553DDB" w:rsidRDefault="00D6659B" w:rsidP="000155B9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2254879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470BB49" w14:textId="77777777" w:rsidR="00D6659B" w:rsidRPr="00553DDB" w:rsidRDefault="00D6659B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5487946" w:displacedByCustomXml="prev"/>
      </w:tr>
      <w:tr w:rsidR="00B15D4E" w:rsidRPr="00553DDB" w14:paraId="7658D83B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761358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785012318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CD0EB1D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78501231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D890B3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3402B6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094FF62E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6C40A6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3560798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F90BD3" w14:textId="77777777" w:rsidR="00B15D4E" w:rsidRPr="00B15D4E" w:rsidRDefault="00FB0514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560798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479097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82E320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5D3025FB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A3F4FD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0987259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FA632E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987259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BBAA50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81874B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71AD4281" w14:textId="77777777" w:rsidTr="000155B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2DF0F1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6148604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811076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148604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616094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C2BBD9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1EDD446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996E34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C9A519F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14:paraId="6739FC0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570C8244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6868C62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323305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2C45E65" w14:textId="77777777" w:rsidR="00DF3F5F" w:rsidRPr="00B15D4E" w:rsidRDefault="00FB0514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3233054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663DE2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60BDE0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413703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5610BBF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1370365" w:displacedByCustomXml="prev"/>
      </w:tr>
      <w:tr w:rsidR="00DF3F5F" w:rsidRPr="00553DDB" w14:paraId="45454E63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EE496A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20568705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18331C2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5687052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18DFE7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5287A5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32A9FE7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0EDD145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262286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AB57068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14:paraId="3DA60FF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50676E7E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6BF2377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203307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DC05092" w14:textId="77777777" w:rsidR="00296E83" w:rsidRPr="00B15D4E" w:rsidRDefault="00FB0514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033074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DF9754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BD4464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029860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0F55FC2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2986040" w:displacedByCustomXml="prev"/>
      </w:tr>
      <w:tr w:rsidR="00296E83" w:rsidRPr="00553DDB" w14:paraId="278F7575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06A986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1986513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9A233AD" w14:textId="77777777"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865132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A53DF4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4685C5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0869F05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4599DFE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B2F3E97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1E80FE00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14:paraId="559D02F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5C8BB411" w14:textId="77777777" w:rsidTr="000155B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3889E92" w14:textId="77777777" w:rsidR="00D6659B" w:rsidRPr="00553DDB" w:rsidRDefault="00D6659B" w:rsidP="000155B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B3807C7" w14:textId="77777777" w:rsidR="00D6659B" w:rsidRPr="00553DDB" w:rsidRDefault="00D6659B" w:rsidP="000155B9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F8F34BD" w14:textId="77777777" w:rsidR="00D6659B" w:rsidRPr="00553DDB" w:rsidRDefault="00D6659B" w:rsidP="000155B9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293965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3E6E929" w14:textId="77777777" w:rsidR="00D6659B" w:rsidRPr="00553DDB" w:rsidRDefault="00AA60C6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9396552" w:displacedByCustomXml="prev"/>
      </w:tr>
      <w:tr w:rsidR="00D6659B" w:rsidRPr="00553DDB" w14:paraId="74E8984D" w14:textId="77777777" w:rsidTr="000155B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87D8C6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413A6" w14:textId="77777777" w:rsidR="00D6659B" w:rsidRPr="00553DDB" w:rsidRDefault="00D6659B" w:rsidP="000155B9">
            <w:pPr>
              <w:ind w:right="82"/>
              <w:jc w:val="center"/>
              <w:rPr>
                <w:sz w:val="4"/>
                <w:szCs w:val="4"/>
              </w:rPr>
            </w:pPr>
          </w:p>
          <w:p w14:paraId="4FC29A8D" w14:textId="77777777" w:rsidR="00D6659B" w:rsidRPr="00553DDB" w:rsidRDefault="00D6659B" w:rsidP="000155B9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val="en-GB" w:eastAsia="ja-JP"/>
              </w:rPr>
              <w:drawing>
                <wp:inline distT="0" distB="0" distL="0" distR="0" wp14:anchorId="038F0CE5" wp14:editId="21EE6025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7AFE57E" w14:textId="77777777" w:rsidR="00D6659B" w:rsidRPr="00553DDB" w:rsidRDefault="00D6659B" w:rsidP="000155B9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03FD8C" w14:textId="77777777" w:rsidR="00D6659B" w:rsidRPr="00ED59C9" w:rsidRDefault="00840842" w:rsidP="000155B9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12632552" w:edGrp="everyone"/>
            <w:r>
              <w:rPr>
                <w:rFonts w:ascii="Arial" w:hAnsi="Arial" w:cs="Arial"/>
                <w:sz w:val="22"/>
                <w:szCs w:val="22"/>
              </w:rPr>
              <w:t>PPE Requiered – Longs to be worn</w:t>
            </w:r>
            <w:permEnd w:id="4126325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22B78E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2C0B3FBD" w14:textId="77777777" w:rsidTr="000155B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27BA63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126178C" w14:textId="77777777" w:rsidR="00D6659B" w:rsidRPr="00553DDB" w:rsidRDefault="00D6659B" w:rsidP="000155B9">
            <w:pPr>
              <w:ind w:right="82"/>
              <w:jc w:val="center"/>
              <w:rPr>
                <w:sz w:val="4"/>
                <w:szCs w:val="4"/>
              </w:rPr>
            </w:pPr>
          </w:p>
          <w:p w14:paraId="2D621673" w14:textId="77777777" w:rsidR="00D6659B" w:rsidRPr="00553DDB" w:rsidRDefault="00D6659B" w:rsidP="000155B9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val="en-GB" w:eastAsia="ja-JP"/>
              </w:rPr>
              <w:drawing>
                <wp:inline distT="0" distB="0" distL="0" distR="0" wp14:anchorId="50EB32B3" wp14:editId="6A04CCE6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7040349" w14:textId="77777777" w:rsidR="00D6659B" w:rsidRPr="00553DDB" w:rsidRDefault="00D6659B" w:rsidP="000155B9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FECDC3" w14:textId="77777777" w:rsidR="00D6659B" w:rsidRPr="00ED59C9" w:rsidRDefault="00840842" w:rsidP="000155B9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00849602" w:edGrp="everyone"/>
            <w:r>
              <w:rPr>
                <w:rFonts w:ascii="Arial" w:hAnsi="Arial" w:cs="Arial"/>
                <w:sz w:val="22"/>
                <w:szCs w:val="22"/>
              </w:rPr>
              <w:t>PPE Requiered – Gloves to be worn</w:t>
            </w:r>
            <w:permEnd w:id="60084960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28A9E9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1B23C6F2" w14:textId="77777777" w:rsidTr="000155B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99054F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76D84C2" w14:textId="77777777" w:rsidR="00D6659B" w:rsidRPr="00553DDB" w:rsidRDefault="00D6659B" w:rsidP="000155B9">
            <w:pPr>
              <w:ind w:right="82"/>
              <w:jc w:val="center"/>
              <w:rPr>
                <w:sz w:val="4"/>
                <w:szCs w:val="4"/>
              </w:rPr>
            </w:pPr>
          </w:p>
          <w:p w14:paraId="3F8AF73E" w14:textId="77777777" w:rsidR="00D6659B" w:rsidRPr="00553DDB" w:rsidRDefault="00D6659B" w:rsidP="000155B9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val="en-GB" w:eastAsia="ja-JP"/>
              </w:rPr>
              <w:drawing>
                <wp:inline distT="0" distB="0" distL="0" distR="0" wp14:anchorId="55358585" wp14:editId="015023B9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13BED99" w14:textId="77777777" w:rsidR="00D6659B" w:rsidRPr="00553DDB" w:rsidRDefault="00D6659B" w:rsidP="000155B9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16EBE4" w14:textId="77777777" w:rsidR="00D6659B" w:rsidRPr="00ED59C9" w:rsidRDefault="00840842" w:rsidP="000155B9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32299532" w:edGrp="everyone"/>
            <w:r>
              <w:rPr>
                <w:rFonts w:ascii="Arial" w:hAnsi="Arial" w:cs="Arial"/>
                <w:sz w:val="22"/>
                <w:szCs w:val="22"/>
              </w:rPr>
              <w:t>PPE Requiered – Safety glasses and goggles to be worn</w:t>
            </w:r>
            <w:permEnd w:id="6322995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642D1F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3DB41775" w14:textId="77777777" w:rsidTr="000155B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9403BC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7602AA0" w14:textId="77777777" w:rsidR="00D6659B" w:rsidRPr="00553DDB" w:rsidRDefault="00D6659B" w:rsidP="000155B9">
            <w:pPr>
              <w:ind w:right="82"/>
              <w:jc w:val="center"/>
              <w:rPr>
                <w:sz w:val="4"/>
                <w:szCs w:val="4"/>
              </w:rPr>
            </w:pPr>
          </w:p>
          <w:p w14:paraId="7F50021B" w14:textId="77777777" w:rsidR="00D6659B" w:rsidRPr="00553DDB" w:rsidRDefault="00D6659B" w:rsidP="000155B9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val="en-GB" w:eastAsia="ja-JP"/>
              </w:rPr>
              <w:drawing>
                <wp:inline distT="0" distB="0" distL="0" distR="0" wp14:anchorId="7A7732F7" wp14:editId="49EB27DD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B6DB8AD" w14:textId="77777777" w:rsidR="00D6659B" w:rsidRPr="00553DDB" w:rsidRDefault="00D6659B" w:rsidP="000155B9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5289DA" w14:textId="77777777" w:rsidR="00D6659B" w:rsidRPr="00ED59C9" w:rsidRDefault="00840842" w:rsidP="000155B9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88804476" w:edGrp="everyone"/>
            <w:r>
              <w:rPr>
                <w:rFonts w:ascii="Arial" w:hAnsi="Arial" w:cs="Arial"/>
                <w:sz w:val="22"/>
                <w:szCs w:val="22"/>
              </w:rPr>
              <w:t>PPE Requiered – Respirator to be worn</w:t>
            </w:r>
            <w:permEnd w:id="13888044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7F7B90" w14:textId="77777777" w:rsidR="00D6659B" w:rsidRPr="00553DDB" w:rsidRDefault="00D6659B" w:rsidP="000155B9">
            <w:pPr>
              <w:ind w:left="993" w:hanging="993"/>
            </w:pPr>
          </w:p>
        </w:tc>
      </w:tr>
    </w:tbl>
    <w:p w14:paraId="40F4BCA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F6CBCF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21F575F4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14:paraId="60BADC7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56526E7A" w14:textId="77777777" w:rsidTr="000155B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BA9B938" w14:textId="77777777" w:rsidR="00D6659B" w:rsidRPr="00553DDB" w:rsidRDefault="00D6659B" w:rsidP="000155B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9338551" w14:textId="77777777" w:rsidR="00D6659B" w:rsidRPr="00553DDB" w:rsidRDefault="00D6659B" w:rsidP="000155B9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88E4487" w14:textId="77777777" w:rsidR="00D6659B" w:rsidRPr="00553DDB" w:rsidRDefault="00D6659B" w:rsidP="000155B9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4288968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4E7A930" w14:textId="77777777" w:rsidR="00D6659B" w:rsidRPr="00553DDB" w:rsidRDefault="00D6659B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8896851" w:displacedByCustomXml="prev"/>
      </w:tr>
      <w:tr w:rsidR="00D6659B" w:rsidRPr="00553DDB" w14:paraId="5FCDC50E" w14:textId="77777777" w:rsidTr="000155B9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652892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2323E" w14:textId="77777777" w:rsidR="00D6659B" w:rsidRPr="00553DDB" w:rsidRDefault="00D6659B" w:rsidP="000155B9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val="en-GB" w:eastAsia="ja-JP"/>
              </w:rPr>
              <w:drawing>
                <wp:anchor distT="0" distB="0" distL="114300" distR="114300" simplePos="0" relativeHeight="251667456" behindDoc="1" locked="0" layoutInCell="1" allowOverlap="1" wp14:anchorId="5D653182" wp14:editId="0E293B78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DE601E" w14:textId="77777777" w:rsidR="00D6659B" w:rsidRPr="00ED59C9" w:rsidRDefault="00840842" w:rsidP="000155B9">
            <w:pPr>
              <w:rPr>
                <w:rFonts w:ascii="Arial" w:hAnsi="Arial" w:cs="Arial"/>
                <w:sz w:val="22"/>
              </w:rPr>
            </w:pPr>
            <w:permStart w:id="1827886048" w:edGrp="everyone"/>
            <w:r>
              <w:rPr>
                <w:rFonts w:ascii="Arial" w:hAnsi="Arial" w:cs="Arial"/>
                <w:sz w:val="22"/>
              </w:rPr>
              <w:t>First Aid - Location of the First Aid Kit</w:t>
            </w:r>
            <w:permEnd w:id="182788604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1A58CE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6EF252DD" w14:textId="77777777" w:rsidTr="000155B9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0D8B6A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5FD6" w14:textId="77777777" w:rsidR="00D6659B" w:rsidRPr="00553DDB" w:rsidRDefault="00D6659B" w:rsidP="000155B9">
            <w:pPr>
              <w:ind w:left="993" w:hanging="993"/>
              <w:jc w:val="center"/>
            </w:pPr>
            <w:r w:rsidRPr="00553DDB">
              <w:rPr>
                <w:noProof/>
                <w:lang w:val="en-GB" w:eastAsia="ja-JP"/>
              </w:rPr>
              <w:drawing>
                <wp:inline distT="0" distB="0" distL="0" distR="0" wp14:anchorId="5EDB2C01" wp14:editId="19341229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2B782D" w14:textId="77777777" w:rsidR="00D6659B" w:rsidRPr="00ED59C9" w:rsidRDefault="00840842" w:rsidP="000155B9">
            <w:pPr>
              <w:rPr>
                <w:rFonts w:ascii="Arial" w:hAnsi="Arial" w:cs="Arial"/>
                <w:sz w:val="22"/>
              </w:rPr>
            </w:pPr>
            <w:permStart w:id="1297876523" w:edGrp="everyone"/>
            <w:r>
              <w:rPr>
                <w:rFonts w:ascii="Arial" w:hAnsi="Arial" w:cs="Arial"/>
                <w:sz w:val="22"/>
              </w:rPr>
              <w:t>Do Not Enter - Warns off unauthorised persons from entering the area</w:t>
            </w:r>
            <w:permEnd w:id="129787652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AE0B3F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58F6B0C9" w14:textId="77777777" w:rsidTr="000155B9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61E676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33894" w14:textId="77777777" w:rsidR="00D6659B" w:rsidRPr="00553DDB" w:rsidRDefault="00D6659B" w:rsidP="000155B9">
            <w:r w:rsidRPr="00553DDB">
              <w:rPr>
                <w:rFonts w:ascii="Arial" w:hAnsi="Arial" w:cs="Arial"/>
                <w:noProof/>
                <w:sz w:val="22"/>
                <w:szCs w:val="22"/>
                <w:lang w:val="en-GB" w:eastAsia="ja-JP"/>
              </w:rPr>
              <w:drawing>
                <wp:anchor distT="0" distB="0" distL="114300" distR="114300" simplePos="0" relativeHeight="251668480" behindDoc="1" locked="0" layoutInCell="1" allowOverlap="1" wp14:anchorId="7DA962AB" wp14:editId="663B27AA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2E34F8" w14:textId="77777777" w:rsidR="00D6659B" w:rsidRPr="00ED59C9" w:rsidRDefault="00840842" w:rsidP="000155B9">
            <w:pPr>
              <w:rPr>
                <w:rFonts w:ascii="Arial" w:hAnsi="Arial" w:cs="Arial"/>
                <w:sz w:val="22"/>
              </w:rPr>
            </w:pPr>
            <w:permStart w:id="857280410" w:edGrp="everyone"/>
            <w:r>
              <w:rPr>
                <w:rFonts w:ascii="Arial" w:hAnsi="Arial" w:cs="Arial"/>
                <w:sz w:val="22"/>
              </w:rPr>
              <w:t>Fire Extinguisher - Location of fire fighting facilities</w:t>
            </w:r>
            <w:permEnd w:id="85728041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B2F891" w14:textId="77777777" w:rsidR="00D6659B" w:rsidRPr="00553DDB" w:rsidRDefault="00D6659B" w:rsidP="000155B9">
            <w:pPr>
              <w:ind w:left="993" w:hanging="993"/>
            </w:pPr>
          </w:p>
        </w:tc>
      </w:tr>
    </w:tbl>
    <w:p w14:paraId="0AE8EE42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25090849" w14:textId="77777777" w:rsidR="00D6659B" w:rsidRPr="00553DDB" w:rsidRDefault="00D6659B" w:rsidP="00D6659B">
      <w:r w:rsidRPr="00553DDB">
        <w:br w:type="page"/>
      </w:r>
    </w:p>
    <w:p w14:paraId="668F95BC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2D70367F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57B20B49" w14:textId="77777777" w:rsidTr="000155B9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E780E0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047E9F2" w14:textId="77777777" w:rsidR="00D6659B" w:rsidRPr="00553DDB" w:rsidRDefault="00D6659B" w:rsidP="000155B9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61E690D9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4FCDEA" w14:textId="77777777" w:rsidR="00D6659B" w:rsidRPr="00553DDB" w:rsidRDefault="00D6659B" w:rsidP="000155B9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419B869D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6881180" w14:textId="77777777" w:rsidR="00D6659B" w:rsidRPr="00553DDB" w:rsidRDefault="00D6659B" w:rsidP="000155B9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2D141486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66414EB" w14:textId="77777777" w:rsidR="00D6659B" w:rsidRPr="00553DDB" w:rsidRDefault="00D6659B" w:rsidP="000155B9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78837D12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762058F" w14:textId="77777777" w:rsidR="00D6659B" w:rsidRPr="00553DDB" w:rsidRDefault="00D6659B" w:rsidP="000155B9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367C400D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789B17AD" w14:textId="77777777" w:rsidTr="000155B9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67E42E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0A9B1CD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16A6F8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51032FD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80F069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93BBDF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5D4F0FC1" w14:textId="77777777" w:rsidTr="000155B9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E8347E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732C53B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C51ADD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1A44D20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72FB159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BB36C4F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0890B505" w14:textId="77777777" w:rsidTr="000155B9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1C3F19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AD6FB4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A3537D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C6A912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750D607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32FB71C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26A2AC98" w14:textId="77777777" w:rsidTr="000155B9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7D406F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A1D9DF9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D41FD0D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9599E9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3E76B5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45CC947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724F9AF2" w14:textId="77777777" w:rsidTr="000155B9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C40A2D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0C73AB7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6243433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F391CC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C2D1B7F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984AF8D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72F83750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0B996CDB" w14:textId="77777777" w:rsidTr="000155B9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6EEC94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576AEA0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160732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1EBF30" w14:textId="77777777" w:rsidR="00D6659B" w:rsidRPr="00553DDB" w:rsidRDefault="00D6659B" w:rsidP="000155B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17F1CDED" w14:textId="77777777" w:rsidR="00D6659B" w:rsidRPr="00553DDB" w:rsidRDefault="00D6659B" w:rsidP="00D6659B">
      <w:pPr>
        <w:rPr>
          <w:sz w:val="20"/>
        </w:rPr>
      </w:pPr>
    </w:p>
    <w:p w14:paraId="3275B1B3" w14:textId="77777777" w:rsidR="00D6659B" w:rsidRPr="00553DDB" w:rsidRDefault="00D6659B" w:rsidP="00D6659B">
      <w:pPr>
        <w:jc w:val="left"/>
        <w:rPr>
          <w:sz w:val="20"/>
        </w:rPr>
      </w:pPr>
    </w:p>
    <w:p w14:paraId="682EE722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14:paraId="6A65EBA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F5EF8EB" w14:textId="77777777" w:rsidTr="000155B9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630E3983" w14:textId="77777777" w:rsidR="00D6659B" w:rsidRPr="00553DDB" w:rsidRDefault="00D6659B" w:rsidP="000155B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33C13A3F" w14:textId="77777777" w:rsidR="00D6659B" w:rsidRPr="00553DDB" w:rsidRDefault="00D6659B" w:rsidP="000155B9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val="en-GB" w:eastAsia="ja-JP"/>
              </w:rPr>
              <mc:AlternateContent>
                <mc:Choice Requires="wps">
                  <w:drawing>
                    <wp:inline distT="0" distB="0" distL="0" distR="0" wp14:anchorId="066D942E" wp14:editId="34DA6002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62069BE" w14:textId="77777777" w:rsidR="000155B9" w:rsidRPr="006215FC" w:rsidRDefault="000155B9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937494599" w:edGrp="everyone"/>
                                  <w:r w:rsidR="00840842">
                                    <w:rPr>
                                      <w:vanish w:val="0"/>
                                    </w:rPr>
                                    <w:t>E - Extreme</w:t>
                                  </w:r>
                                  <w:permEnd w:id="937494599"/>
                                </w:p>
                                <w:p w14:paraId="14855D6A" w14:textId="77777777" w:rsidR="000155B9" w:rsidRPr="006215FC" w:rsidRDefault="000155B9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740916887" w:edGrp="everyone"/>
                                  <w:r w:rsidR="00840842">
                                    <w:rPr>
                                      <w:vanish w:val="0"/>
                                    </w:rPr>
                                    <w:t>L - Low</w:t>
                                  </w:r>
                                  <w:permEnd w:id="7409168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066D942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14:paraId="362069BE" w14:textId="77777777" w:rsidR="000155B9" w:rsidRPr="006215FC" w:rsidRDefault="000155B9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937494599" w:edGrp="everyone"/>
                            <w:r w:rsidR="00840842">
                              <w:rPr>
                                <w:vanish w:val="0"/>
                              </w:rPr>
                              <w:t>E - Extreme</w:t>
                            </w:r>
                            <w:permEnd w:id="937494599"/>
                          </w:p>
                          <w:p w14:paraId="14855D6A" w14:textId="77777777" w:rsidR="000155B9" w:rsidRPr="006215FC" w:rsidRDefault="000155B9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740916887" w:edGrp="everyone"/>
                            <w:r w:rsidR="00840842">
                              <w:rPr>
                                <w:vanish w:val="0"/>
                              </w:rPr>
                              <w:t>L - Low</w:t>
                            </w:r>
                            <w:permEnd w:id="740916887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9274898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6E44CB2" w14:textId="77777777" w:rsidR="00D6659B" w:rsidRPr="00553DDB" w:rsidRDefault="00D6659B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7489888" w:displacedByCustomXml="prev"/>
      </w:tr>
    </w:tbl>
    <w:p w14:paraId="09802851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14974FD8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0BDECF96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14:paraId="7DCE773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8B86785" w14:textId="77777777" w:rsidTr="000155B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C0955A" w14:textId="77777777" w:rsidR="00D6659B" w:rsidRPr="00553DDB" w:rsidRDefault="00D6659B" w:rsidP="000155B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EA132" w14:textId="77777777" w:rsidR="00D6659B" w:rsidRPr="00553DDB" w:rsidRDefault="00840842" w:rsidP="000155B9">
            <w:pPr>
              <w:rPr>
                <w:rFonts w:ascii="Arial" w:hAnsi="Arial" w:cs="Arial"/>
                <w:sz w:val="22"/>
                <w:szCs w:val="22"/>
              </w:rPr>
            </w:pPr>
            <w:permStart w:id="1552509701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1552509701"/>
          </w:p>
        </w:tc>
        <w:permStart w:id="3503784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6EACC9C" w14:textId="77777777" w:rsidR="00D6659B" w:rsidRPr="00553DDB" w:rsidRDefault="00D6659B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0378440" w:displacedByCustomXml="prev"/>
      </w:tr>
    </w:tbl>
    <w:p w14:paraId="356833E8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799C15E8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7401622F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14:paraId="74209D7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9C8E664" w14:textId="77777777" w:rsidTr="000155B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4673FE" w14:textId="77777777" w:rsidR="00D6659B" w:rsidRPr="00553DDB" w:rsidRDefault="00D6659B" w:rsidP="000155B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97F1" w14:textId="77777777" w:rsidR="00D6659B" w:rsidRDefault="00EA5EBB" w:rsidP="000155B9">
            <w:pPr>
              <w:rPr>
                <w:rFonts w:ascii="Arial" w:hAnsi="Arial" w:cs="Arial"/>
                <w:sz w:val="22"/>
                <w:szCs w:val="22"/>
              </w:rPr>
            </w:pPr>
            <w:permStart w:id="684341345" w:edGrp="everyone"/>
            <w:r>
              <w:rPr>
                <w:rFonts w:ascii="Arial" w:hAnsi="Arial" w:cs="Arial"/>
                <w:sz w:val="22"/>
                <w:szCs w:val="22"/>
              </w:rPr>
              <w:t>An incident causing permanent disability or death</w:t>
            </w:r>
          </w:p>
          <w:p w14:paraId="40BDA2A9" w14:textId="77777777" w:rsidR="00EA5EBB" w:rsidRDefault="00EA5EBB" w:rsidP="000155B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Natural Disasters</w:t>
            </w:r>
          </w:p>
          <w:permEnd w:id="684341345"/>
          <w:p w14:paraId="46160A61" w14:textId="77777777" w:rsidR="00D6659B" w:rsidRPr="00ED59C9" w:rsidRDefault="00D6659B" w:rsidP="000155B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629182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6991509" w14:textId="77777777" w:rsidR="00D6659B" w:rsidRPr="00553DDB" w:rsidRDefault="00D6659B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2918258" w:displacedByCustomXml="prev"/>
      </w:tr>
    </w:tbl>
    <w:p w14:paraId="3B3B684A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711CB02D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749FB19E" w14:textId="77777777"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14:paraId="2D6E0398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71FF157F" w14:textId="77777777" w:rsidTr="000155B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08CA82C" w14:textId="77777777" w:rsidR="00D6659B" w:rsidRPr="00553DDB" w:rsidRDefault="00D6659B" w:rsidP="000155B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F1C8489" w14:textId="77777777" w:rsidR="00D6659B" w:rsidRPr="00553DDB" w:rsidRDefault="00D6659B" w:rsidP="000155B9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41572FB" w14:textId="77777777" w:rsidR="00D6659B" w:rsidRPr="00553DDB" w:rsidRDefault="00D6659B" w:rsidP="000155B9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623480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5E8E0A6" w14:textId="77777777" w:rsidR="00D6659B" w:rsidRPr="00553DDB" w:rsidRDefault="00D6659B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348005" w:displacedByCustomXml="prev"/>
      </w:tr>
      <w:tr w:rsidR="00D979B9" w:rsidRPr="00553DDB" w14:paraId="5F1C210F" w14:textId="77777777" w:rsidTr="000155B9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E89721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1272247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FABFB4" w14:textId="77777777" w:rsidR="00D979B9" w:rsidRPr="00B15D4E" w:rsidRDefault="00EA5EBB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2722477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9939C0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496108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3E9E94A2" w14:textId="77777777" w:rsidTr="000155B9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2D1C48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3716736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EA2DC36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7167365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E6C63B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4F8B45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65BC0CD7" w14:textId="77777777" w:rsidTr="000155B9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B8D807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3682035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4461D5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682035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69E153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F608CA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7A457DAD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56F3536D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14:paraId="4FD466EC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val="en-GB" w:eastAsia="ja-JP"/>
        </w:rPr>
        <w:drawing>
          <wp:inline distT="0" distB="0" distL="0" distR="0" wp14:anchorId="38A20884" wp14:editId="3B2D76FC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227D3BE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BCF9B50" w14:textId="77777777" w:rsidTr="000155B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9701AC2" w14:textId="77777777" w:rsidR="00D6659B" w:rsidRPr="00553DDB" w:rsidRDefault="00D6659B" w:rsidP="000155B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CBF5866" w14:textId="77777777" w:rsidR="00D6659B" w:rsidRPr="00553DDB" w:rsidRDefault="00D6659B" w:rsidP="000155B9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3AF0550" w14:textId="77777777" w:rsidR="00D6659B" w:rsidRPr="00553DDB" w:rsidRDefault="00D6659B" w:rsidP="000155B9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4254783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C6BBA1D" w14:textId="77777777" w:rsidR="00D6659B" w:rsidRPr="00553DDB" w:rsidRDefault="00D6659B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5478305" w:displacedByCustomXml="prev"/>
      </w:tr>
      <w:tr w:rsidR="00D6659B" w:rsidRPr="00553DDB" w14:paraId="25DCA98F" w14:textId="77777777" w:rsidTr="000155B9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862F6C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5F051" w14:textId="77777777" w:rsidR="00D6659B" w:rsidRPr="002D636F" w:rsidRDefault="00EA5EBB" w:rsidP="000155B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14239295" w:edGrp="everyone"/>
            <w:r>
              <w:rPr>
                <w:rFonts w:ascii="Arial" w:hAnsi="Arial" w:cs="Arial"/>
                <w:sz w:val="22"/>
              </w:rPr>
              <w:t>3</w:t>
            </w:r>
            <w:permEnd w:id="181423929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71221B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360EA5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4C113A71" w14:textId="77777777" w:rsidTr="000155B9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618FB8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D3453C" w14:textId="77777777" w:rsidR="00D6659B" w:rsidRPr="002D636F" w:rsidRDefault="00EA5EBB" w:rsidP="000155B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32059186" w:edGrp="everyone"/>
            <w:r>
              <w:rPr>
                <w:rFonts w:ascii="Arial" w:hAnsi="Arial" w:cs="Arial"/>
                <w:sz w:val="22"/>
              </w:rPr>
              <w:t>6</w:t>
            </w:r>
            <w:permEnd w:id="83205918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13DBE6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E7DCE0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2A73BADA" w14:textId="77777777" w:rsidTr="000155B9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FBDC50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83FCC0C" w14:textId="77777777" w:rsidR="00D6659B" w:rsidRPr="002D636F" w:rsidRDefault="00EA5EBB" w:rsidP="000155B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69480242" w:edGrp="everyone"/>
            <w:r>
              <w:rPr>
                <w:rFonts w:ascii="Arial" w:hAnsi="Arial" w:cs="Arial"/>
                <w:sz w:val="22"/>
              </w:rPr>
              <w:t>1</w:t>
            </w:r>
            <w:permEnd w:id="156948024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8399CF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B095E7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5F6D71C6" w14:textId="77777777" w:rsidTr="000155B9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D40175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448AB30" w14:textId="77777777" w:rsidR="00D6659B" w:rsidRPr="002D636F" w:rsidRDefault="00EA5EBB" w:rsidP="000155B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18398960" w:edGrp="everyone"/>
            <w:r>
              <w:rPr>
                <w:rFonts w:ascii="Arial" w:hAnsi="Arial" w:cs="Arial"/>
                <w:sz w:val="22"/>
              </w:rPr>
              <w:t>4</w:t>
            </w:r>
            <w:permEnd w:id="61839896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DC276E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E17C61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5537E327" w14:textId="77777777" w:rsidTr="000155B9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B29F49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3956BA4" w14:textId="77777777" w:rsidR="00D6659B" w:rsidRPr="002D636F" w:rsidRDefault="00EA5EBB" w:rsidP="000155B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96218088" w:edGrp="everyone"/>
            <w:r>
              <w:rPr>
                <w:rFonts w:ascii="Arial" w:hAnsi="Arial" w:cs="Arial"/>
                <w:sz w:val="22"/>
              </w:rPr>
              <w:t>5</w:t>
            </w:r>
            <w:permEnd w:id="169621808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4F4E4B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7B534F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240E5A43" w14:textId="77777777" w:rsidTr="000155B9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1226C2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65C747" w14:textId="77777777" w:rsidR="00D6659B" w:rsidRPr="002D636F" w:rsidRDefault="00EA5EBB" w:rsidP="000155B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6478345" w:edGrp="everyone"/>
            <w:r>
              <w:rPr>
                <w:rFonts w:ascii="Arial" w:hAnsi="Arial" w:cs="Arial"/>
                <w:sz w:val="22"/>
              </w:rPr>
              <w:t>2</w:t>
            </w:r>
            <w:permEnd w:id="18647834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E9AD0BA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46328E" w14:textId="77777777" w:rsidR="00D6659B" w:rsidRPr="00553DDB" w:rsidRDefault="00D6659B" w:rsidP="000155B9">
            <w:pPr>
              <w:ind w:left="993" w:hanging="993"/>
            </w:pPr>
          </w:p>
        </w:tc>
      </w:tr>
    </w:tbl>
    <w:p w14:paraId="55A98CA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48624C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93EE4E1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14:paraId="4CDF50B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D8A68B5" w14:textId="77777777" w:rsidTr="000155B9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299464" w14:textId="77777777" w:rsidR="00D6659B" w:rsidRPr="00553DDB" w:rsidRDefault="00D6659B" w:rsidP="000155B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947A" w14:textId="77777777" w:rsidR="00D6659B" w:rsidRDefault="00353601" w:rsidP="000155B9">
            <w:pPr>
              <w:rPr>
                <w:rFonts w:ascii="Arial" w:hAnsi="Arial" w:cs="Arial"/>
                <w:sz w:val="22"/>
                <w:szCs w:val="22"/>
              </w:rPr>
            </w:pPr>
            <w:permStart w:id="450169316" w:edGrp="everyone"/>
            <w:r>
              <w:rPr>
                <w:rFonts w:ascii="Arial" w:hAnsi="Arial" w:cs="Arial"/>
                <w:sz w:val="22"/>
                <w:szCs w:val="22"/>
              </w:rPr>
              <w:t>Assessing and coming up with a solution for the task elimates the hazard that was involved.</w:t>
            </w:r>
          </w:p>
          <w:p w14:paraId="7202BF1E" w14:textId="77777777" w:rsidR="00D6659B" w:rsidRDefault="00D6659B" w:rsidP="000155B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6AE7F1" w14:textId="77777777" w:rsidR="00D6659B" w:rsidRPr="00553DDB" w:rsidRDefault="00353601" w:rsidP="000155B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PPE is least effective </w:t>
            </w:r>
            <w:r w:rsidR="00FA2CF9">
              <w:rPr>
                <w:rFonts w:ascii="Arial" w:hAnsi="Arial" w:cs="Arial"/>
                <w:sz w:val="22"/>
                <w:szCs w:val="22"/>
              </w:rPr>
              <w:t>because there is no elimination because it relies on human behaviour</w:t>
            </w:r>
            <w:permEnd w:id="450169316"/>
          </w:p>
        </w:tc>
        <w:permStart w:id="2552031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651071C" w14:textId="77777777" w:rsidR="00D6659B" w:rsidRPr="00553DDB" w:rsidRDefault="00D6659B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5203135" w:displacedByCustomXml="prev"/>
      </w:tr>
    </w:tbl>
    <w:p w14:paraId="01DFAFB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D63B4C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51BE959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14:paraId="4AD3FA2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B35F41C" w14:textId="77777777" w:rsidTr="000155B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31CAD8" w14:textId="77777777" w:rsidR="00D6659B" w:rsidRPr="00553DDB" w:rsidRDefault="00D6659B" w:rsidP="000155B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9E48" w14:textId="77777777" w:rsidR="00D6659B" w:rsidRPr="002D636F" w:rsidRDefault="00FA2CF9" w:rsidP="000155B9">
            <w:pPr>
              <w:rPr>
                <w:rFonts w:ascii="Arial" w:hAnsi="Arial" w:cs="Arial"/>
                <w:sz w:val="22"/>
                <w:szCs w:val="22"/>
              </w:rPr>
            </w:pPr>
            <w:permStart w:id="53284791" w:edGrp="everyone"/>
            <w:r>
              <w:rPr>
                <w:rFonts w:ascii="Arial" w:hAnsi="Arial" w:cs="Arial"/>
                <w:sz w:val="22"/>
                <w:szCs w:val="22"/>
              </w:rPr>
              <w:t>Eliminate the rish</w:t>
            </w:r>
            <w:permEnd w:id="53284791"/>
          </w:p>
        </w:tc>
        <w:permStart w:id="6950872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9A7F384" w14:textId="77777777" w:rsidR="00D6659B" w:rsidRPr="00553DDB" w:rsidRDefault="00D6659B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5087264" w:displacedByCustomXml="prev"/>
      </w:tr>
    </w:tbl>
    <w:p w14:paraId="7FE291E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203A8C0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14:paraId="516DAE2F" w14:textId="77777777"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14:paraId="77C01225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val="en-GB" w:eastAsia="ja-JP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3A82E1" wp14:editId="11BBC9B5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BE8CEFE" w14:textId="77777777" w:rsidR="000155B9" w:rsidRPr="00441559" w:rsidRDefault="000155B9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A3A82E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14:paraId="2BE8CEFE" w14:textId="77777777" w:rsidR="000155B9" w:rsidRPr="00441559" w:rsidRDefault="000155B9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val="en-GB" w:eastAsia="ja-JP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35E1AB" wp14:editId="6A1F50CF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2DC1BDF" w14:textId="77777777" w:rsidR="000155B9" w:rsidRPr="00441559" w:rsidRDefault="000155B9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35E1AB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14:paraId="12DC1BDF" w14:textId="77777777" w:rsidR="000155B9" w:rsidRPr="00441559" w:rsidRDefault="000155B9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val="en-GB" w:eastAsia="ja-JP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6C006C" wp14:editId="2059064E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873564E" w14:textId="77777777" w:rsidR="000155B9" w:rsidRPr="00441559" w:rsidRDefault="000155B9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6C006C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14:paraId="4873564E" w14:textId="77777777" w:rsidR="000155B9" w:rsidRPr="00441559" w:rsidRDefault="000155B9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val="en-GB" w:eastAsia="ja-JP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53945D" wp14:editId="2B6F65D7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9D9BFC7" w14:textId="77777777" w:rsidR="000155B9" w:rsidRPr="00441559" w:rsidRDefault="000155B9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53945D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14:paraId="49D9BFC7" w14:textId="77777777" w:rsidR="000155B9" w:rsidRPr="00441559" w:rsidRDefault="000155B9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val="en-GB" w:eastAsia="ja-JP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A2A977" wp14:editId="5A4C3B8E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0928051" w14:textId="77777777" w:rsidR="000155B9" w:rsidRPr="00441559" w:rsidRDefault="000155B9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A2A977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14:paraId="10928051" w14:textId="77777777" w:rsidR="000155B9" w:rsidRPr="00441559" w:rsidRDefault="000155B9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val="en-GB" w:eastAsia="ja-JP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95A435" wp14:editId="3CC95521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F4EA447" w14:textId="77777777" w:rsidR="000155B9" w:rsidRPr="00441559" w:rsidRDefault="000155B9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95A435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14:paraId="4F4EA447" w14:textId="77777777" w:rsidR="000155B9" w:rsidRPr="00441559" w:rsidRDefault="000155B9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val="en-GB" w:eastAsia="ja-JP"/>
        </w:rPr>
        <w:drawing>
          <wp:inline distT="0" distB="0" distL="0" distR="0" wp14:anchorId="12D39E98" wp14:editId="5B77EB42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F9473C9" w14:textId="77777777" w:rsidTr="000155B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E8503D0" w14:textId="77777777" w:rsidR="00D6659B" w:rsidRPr="00553DDB" w:rsidRDefault="00D6659B" w:rsidP="000155B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FF00B77" w14:textId="77777777" w:rsidR="00D6659B" w:rsidRPr="00553DDB" w:rsidRDefault="00D6659B" w:rsidP="000155B9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6F4CA51" w14:textId="77777777" w:rsidR="00D6659B" w:rsidRPr="00553DDB" w:rsidRDefault="00D6659B" w:rsidP="000155B9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4397708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8026974" w14:textId="77777777" w:rsidR="00D6659B" w:rsidRPr="00553DDB" w:rsidRDefault="00D6659B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9770892" w:displacedByCustomXml="prev"/>
      </w:tr>
      <w:tr w:rsidR="00D6659B" w:rsidRPr="00553DDB" w14:paraId="461BFB18" w14:textId="77777777" w:rsidTr="000155B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2ACE65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CD394" w14:textId="77777777" w:rsidR="00D6659B" w:rsidRPr="002D636F" w:rsidRDefault="00FA2CF9" w:rsidP="000155B9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43289474" w:edGrp="everyone"/>
            <w:r>
              <w:rPr>
                <w:rFonts w:ascii="Arial" w:hAnsi="Arial" w:cs="Arial"/>
                <w:sz w:val="22"/>
              </w:rPr>
              <w:t>D</w:t>
            </w:r>
            <w:permEnd w:id="174328947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8DBB44" w14:textId="77777777" w:rsidR="00D6659B" w:rsidRPr="00553DDB" w:rsidRDefault="00D6659B" w:rsidP="000155B9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560C1F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0F8C2BDE" w14:textId="77777777" w:rsidTr="000155B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7CAF0C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C542557" w14:textId="77777777" w:rsidR="00D6659B" w:rsidRPr="002D636F" w:rsidRDefault="00FA2CF9" w:rsidP="000155B9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08387539" w:edGrp="everyone"/>
            <w:r>
              <w:rPr>
                <w:rFonts w:ascii="Arial" w:hAnsi="Arial" w:cs="Arial"/>
                <w:sz w:val="22"/>
              </w:rPr>
              <w:t>A</w:t>
            </w:r>
            <w:permEnd w:id="40838753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296D79" w14:textId="77777777" w:rsidR="00D6659B" w:rsidRPr="00553DDB" w:rsidRDefault="00D6659B" w:rsidP="000155B9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597FE5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66D6E512" w14:textId="77777777" w:rsidTr="000155B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7B958E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3251B04" w14:textId="77777777" w:rsidR="00D6659B" w:rsidRPr="002D636F" w:rsidRDefault="00FA2CF9" w:rsidP="000155B9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71019819" w:edGrp="everyone"/>
            <w:r>
              <w:rPr>
                <w:rFonts w:ascii="Arial" w:hAnsi="Arial" w:cs="Arial"/>
                <w:sz w:val="22"/>
              </w:rPr>
              <w:t>F</w:t>
            </w:r>
            <w:permEnd w:id="187101981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8A254C" w14:textId="77777777" w:rsidR="00D6659B" w:rsidRPr="00553DDB" w:rsidRDefault="00D6659B" w:rsidP="000155B9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C59AF7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31CC080E" w14:textId="77777777" w:rsidTr="000155B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1EE0BE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4A0C6DF" w14:textId="77777777" w:rsidR="00D6659B" w:rsidRPr="002D636F" w:rsidRDefault="00FA2CF9" w:rsidP="000155B9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53911673" w:edGrp="everyone"/>
            <w:r>
              <w:rPr>
                <w:rFonts w:ascii="Arial" w:hAnsi="Arial" w:cs="Arial"/>
                <w:sz w:val="22"/>
              </w:rPr>
              <w:t>B</w:t>
            </w:r>
            <w:permEnd w:id="55391167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FA176E" w14:textId="77777777" w:rsidR="00D6659B" w:rsidRPr="00553DDB" w:rsidRDefault="00D6659B" w:rsidP="000155B9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619633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3704CF53" w14:textId="77777777" w:rsidTr="000155B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5DDFA4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599F9F" w14:textId="77777777" w:rsidR="00D6659B" w:rsidRPr="002D636F" w:rsidRDefault="00FA2CF9" w:rsidP="000155B9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20814348" w:edGrp="everyone"/>
            <w:r>
              <w:rPr>
                <w:rFonts w:ascii="Arial" w:hAnsi="Arial" w:cs="Arial"/>
                <w:sz w:val="22"/>
              </w:rPr>
              <w:t>E</w:t>
            </w:r>
            <w:permEnd w:id="22081434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4D7925" w14:textId="77777777" w:rsidR="00D6659B" w:rsidRPr="00553DDB" w:rsidRDefault="00D6659B" w:rsidP="000155B9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2D46DF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28A5C8A5" w14:textId="77777777" w:rsidTr="000155B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9275CC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BDFA5C" w14:textId="77777777" w:rsidR="00D6659B" w:rsidRPr="002D636F" w:rsidRDefault="00FA2CF9" w:rsidP="000155B9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11811686" w:edGrp="everyone"/>
            <w:r>
              <w:rPr>
                <w:rFonts w:ascii="Arial" w:hAnsi="Arial" w:cs="Arial"/>
                <w:sz w:val="22"/>
              </w:rPr>
              <w:t>C</w:t>
            </w:r>
            <w:permEnd w:id="101181168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A3A80CE" w14:textId="77777777" w:rsidR="00D6659B" w:rsidRPr="00553DDB" w:rsidRDefault="00D6659B" w:rsidP="000155B9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6C091A" w14:textId="77777777" w:rsidR="00D6659B" w:rsidRPr="00553DDB" w:rsidRDefault="00D6659B" w:rsidP="000155B9">
            <w:pPr>
              <w:ind w:left="993" w:hanging="993"/>
            </w:pPr>
          </w:p>
        </w:tc>
      </w:tr>
    </w:tbl>
    <w:p w14:paraId="7B0F1D22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DDD99BA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95F33E3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14:paraId="2456519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F222368" w14:textId="77777777" w:rsidTr="000155B9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53506" w14:textId="77777777" w:rsidR="00D6659B" w:rsidRPr="00553DDB" w:rsidRDefault="00D6659B" w:rsidP="000155B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E3DE" w14:textId="77777777" w:rsidR="00D6659B" w:rsidRPr="00553DDB" w:rsidRDefault="00FA2CF9" w:rsidP="000155B9">
            <w:pPr>
              <w:rPr>
                <w:rFonts w:ascii="Arial" w:hAnsi="Arial" w:cs="Arial"/>
                <w:sz w:val="22"/>
                <w:szCs w:val="22"/>
              </w:rPr>
            </w:pPr>
            <w:permStart w:id="2011060285" w:edGrp="everyone"/>
            <w:r>
              <w:rPr>
                <w:rFonts w:ascii="Arial" w:hAnsi="Arial" w:cs="Arial"/>
                <w:sz w:val="22"/>
                <w:szCs w:val="22"/>
              </w:rPr>
              <w:t>D – Danger check</w:t>
            </w:r>
            <w:permEnd w:id="2011060285"/>
          </w:p>
        </w:tc>
        <w:permStart w:id="10270959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EE5C0CC" w14:textId="77777777" w:rsidR="00D6659B" w:rsidRPr="00553DDB" w:rsidRDefault="00D6659B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7095990" w:displacedByCustomXml="prev"/>
      </w:tr>
    </w:tbl>
    <w:p w14:paraId="3BB529B1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00D4E22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97B383C" w14:textId="77777777"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14:paraId="57290D0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8B60421" w14:textId="77777777" w:rsidTr="000155B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CE54DA2" w14:textId="77777777" w:rsidR="00D6659B" w:rsidRPr="00553DDB" w:rsidRDefault="00D6659B" w:rsidP="000155B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3E0315E" w14:textId="77777777" w:rsidR="00D6659B" w:rsidRPr="00553DDB" w:rsidRDefault="00D6659B" w:rsidP="000155B9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AD2C41B" w14:textId="77777777" w:rsidR="00D6659B" w:rsidRPr="00553DDB" w:rsidRDefault="00D6659B" w:rsidP="000155B9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6329845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2BA1B4B" w14:textId="77777777" w:rsidR="00D6659B" w:rsidRPr="00553DDB" w:rsidRDefault="00D6659B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2984529" w:displacedByCustomXml="prev"/>
      </w:tr>
      <w:tr w:rsidR="00D6659B" w:rsidRPr="00553DDB" w14:paraId="43DCECDB" w14:textId="77777777" w:rsidTr="000155B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C957CE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A504E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278B57" w14:textId="77777777" w:rsidR="00D6659B" w:rsidRPr="002D636F" w:rsidRDefault="00FA2CF9" w:rsidP="000155B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73916840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3739168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195BA1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3723F753" w14:textId="77777777" w:rsidTr="000155B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775E56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76AB560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BCFD31" w14:textId="77777777" w:rsidR="00D6659B" w:rsidRPr="002D636F" w:rsidRDefault="00FA2CF9" w:rsidP="000155B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47075493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6470754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4A080F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67CEBBF4" w14:textId="77777777" w:rsidTr="000155B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D3F6C0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3AE2E84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3B6713" w14:textId="77777777" w:rsidR="00D6659B" w:rsidRPr="002D636F" w:rsidRDefault="00FA2CF9" w:rsidP="000155B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57682750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6576827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EE3E08" w14:textId="77777777" w:rsidR="00D6659B" w:rsidRPr="00553DDB" w:rsidRDefault="00D6659B" w:rsidP="000155B9">
            <w:pPr>
              <w:ind w:left="993" w:hanging="993"/>
            </w:pPr>
          </w:p>
        </w:tc>
      </w:tr>
      <w:tr w:rsidR="00D6659B" w:rsidRPr="00553DDB" w14:paraId="7C4235B1" w14:textId="77777777" w:rsidTr="000155B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0D7402" w14:textId="77777777" w:rsidR="00D6659B" w:rsidRPr="00553DDB" w:rsidRDefault="00D6659B" w:rsidP="000155B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C282792" w14:textId="77777777" w:rsidR="00D6659B" w:rsidRPr="00553DDB" w:rsidRDefault="00D6659B" w:rsidP="000155B9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830ABF" w14:textId="77777777" w:rsidR="00D6659B" w:rsidRPr="002D636F" w:rsidRDefault="00FA2CF9" w:rsidP="000155B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17012463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21170124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400665" w14:textId="77777777" w:rsidR="00D6659B" w:rsidRPr="00553DDB" w:rsidRDefault="00D6659B" w:rsidP="000155B9">
            <w:pPr>
              <w:ind w:left="993" w:hanging="993"/>
            </w:pPr>
          </w:p>
        </w:tc>
      </w:tr>
    </w:tbl>
    <w:p w14:paraId="1312C1D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1A1FB70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lastRenderedPageBreak/>
        <w:t>What should you do as part of the clean up process? Tick all that apply.</w:t>
      </w:r>
      <w:bookmarkEnd w:id="24"/>
    </w:p>
    <w:p w14:paraId="4E37DE57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51F8C3FC" w14:textId="77777777" w:rsidTr="000155B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0598399" w14:textId="77777777" w:rsidR="00D6659B" w:rsidRPr="00553DDB" w:rsidRDefault="00D6659B" w:rsidP="000155B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51A762D" w14:textId="77777777" w:rsidR="00D6659B" w:rsidRPr="00553DDB" w:rsidRDefault="00D6659B" w:rsidP="000155B9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3345DE9" w14:textId="77777777" w:rsidR="00D6659B" w:rsidRPr="00553DDB" w:rsidRDefault="00D6659B" w:rsidP="000155B9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879784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B038B02" w14:textId="77777777" w:rsidR="00D6659B" w:rsidRPr="00553DDB" w:rsidRDefault="00D6659B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978401" w:displacedByCustomXml="prev"/>
      </w:tr>
      <w:tr w:rsidR="00B5022D" w:rsidRPr="00553DDB" w14:paraId="0C80ABA1" w14:textId="77777777" w:rsidTr="000155B9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8388EA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5425268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286835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4252680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325BA6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F2B118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452ACB47" w14:textId="77777777" w:rsidTr="000155B9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450506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20605980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DE803C" w14:textId="77777777" w:rsidR="00B5022D" w:rsidRPr="00B15D4E" w:rsidRDefault="00FA2CF9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6059809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EA5B75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C3734A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DD41DDA" w14:textId="77777777" w:rsidTr="000155B9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C54421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5380724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BD35797" w14:textId="77777777" w:rsidR="00B5022D" w:rsidRPr="00B15D4E" w:rsidRDefault="00FA2CF9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3807240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D41F24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BB4F0B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089E099E" w14:textId="77777777" w:rsidTr="000155B9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8A319F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9139899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9EA3AA" w14:textId="77777777" w:rsidR="00B5022D" w:rsidRPr="00B15D4E" w:rsidRDefault="00FA2CF9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1398999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F970D3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6A0DBF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199D6569" w14:textId="77777777" w:rsidTr="000155B9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E3B2D7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4919975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509DAD" w14:textId="77777777" w:rsidR="00B5022D" w:rsidRPr="00B15D4E" w:rsidRDefault="00FA2CF9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9199759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BDB8D6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68AC0E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46483C32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5C3A15D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B64C47A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14:paraId="23D2615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8EC814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val="en-GB"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892C1A" wp14:editId="036DB538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083F4B7" w14:textId="77777777" w:rsidR="000155B9" w:rsidRPr="00DE05E2" w:rsidRDefault="000155B9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014FC4DC" w14:textId="77777777" w:rsidR="000155B9" w:rsidRPr="00D94A32" w:rsidRDefault="000155B9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6C3FDE1F" w14:textId="77777777" w:rsidR="000155B9" w:rsidRPr="00D94A32" w:rsidRDefault="000155B9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69393FED" w14:textId="77777777" w:rsidR="000155B9" w:rsidRPr="00D94A32" w:rsidRDefault="000155B9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92C1A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14:paraId="2083F4B7" w14:textId="77777777" w:rsidR="000155B9" w:rsidRPr="00DE05E2" w:rsidRDefault="000155B9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014FC4DC" w14:textId="77777777" w:rsidR="000155B9" w:rsidRPr="00D94A32" w:rsidRDefault="000155B9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6C3FDE1F" w14:textId="77777777" w:rsidR="000155B9" w:rsidRPr="00D94A32" w:rsidRDefault="000155B9" w:rsidP="00D6659B">
                      <w:pPr>
                        <w:rPr>
                          <w:sz w:val="22"/>
                        </w:rPr>
                      </w:pPr>
                    </w:p>
                    <w:p w14:paraId="69393FED" w14:textId="77777777" w:rsidR="000155B9" w:rsidRPr="00D94A32" w:rsidRDefault="000155B9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2919C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7CEA09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CF47F2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ABEC60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3BF994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8678B5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584C1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16BC18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DEC5A91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val="en-GB" w:eastAsia="ja-JP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2CDDBAB" wp14:editId="4E70FD0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6F5B568C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1E142C07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50ED1155" w14:textId="77777777" w:rsidTr="000155B9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06E9C311" w14:textId="77777777" w:rsidR="00D6659B" w:rsidRPr="00553DDB" w:rsidRDefault="00D6659B" w:rsidP="000155B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39FBE677" w14:textId="77777777" w:rsidTr="000155B9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1BEBF86" w14:textId="77777777" w:rsidR="00D6659B" w:rsidRPr="00553DDB" w:rsidRDefault="00D6659B" w:rsidP="000155B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7DC642C1" w14:textId="64DB3C6D" w:rsidR="00D6659B" w:rsidRPr="00E9324A" w:rsidRDefault="007F24A9" w:rsidP="000155B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53890737" w:edGrp="everyone"/>
            <w:r>
              <w:rPr>
                <w:rFonts w:ascii="Arial" w:hAnsi="Arial" w:cs="Arial"/>
                <w:sz w:val="22"/>
                <w:szCs w:val="22"/>
              </w:rPr>
              <w:t>Tuesday 3/03/2020</w:t>
            </w:r>
            <w:permEnd w:id="953890737"/>
          </w:p>
        </w:tc>
      </w:tr>
      <w:tr w:rsidR="00D6659B" w:rsidRPr="00553DDB" w14:paraId="59AA0D7A" w14:textId="77777777" w:rsidTr="000155B9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FC542EB" w14:textId="77777777" w:rsidR="00D6659B" w:rsidRPr="00553DDB" w:rsidRDefault="00D6659B" w:rsidP="000155B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1DA4E320" w14:textId="49AA112A" w:rsidR="00D6659B" w:rsidRPr="00E9324A" w:rsidRDefault="007F24A9" w:rsidP="000155B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45940143" w:edGrp="everyone"/>
            <w:r>
              <w:rPr>
                <w:rFonts w:ascii="Arial" w:hAnsi="Arial" w:cs="Arial"/>
                <w:sz w:val="22"/>
                <w:szCs w:val="22"/>
              </w:rPr>
              <w:t>Tahlulah Tillett</w:t>
            </w:r>
            <w:permEnd w:id="2145940143"/>
          </w:p>
        </w:tc>
      </w:tr>
      <w:tr w:rsidR="00D6659B" w:rsidRPr="00553DDB" w14:paraId="3C2F072D" w14:textId="77777777" w:rsidTr="000155B9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6BD3ECC4" w14:textId="77777777" w:rsidR="00D6659B" w:rsidRPr="00553DDB" w:rsidRDefault="00D6659B" w:rsidP="000155B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3B03D7C7" w14:textId="77777777" w:rsidTr="000155B9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73331971" w14:textId="77777777" w:rsidR="00D6659B" w:rsidRPr="00553DDB" w:rsidRDefault="00D6659B" w:rsidP="000155B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0A640AED" w14:textId="1C6163DB" w:rsidR="00D6659B" w:rsidRPr="00E9324A" w:rsidRDefault="007F24A9" w:rsidP="000155B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78690455" w:edGrp="everyone"/>
            <w:r>
              <w:rPr>
                <w:rFonts w:ascii="Arial" w:hAnsi="Arial" w:cs="Arial"/>
                <w:sz w:val="22"/>
                <w:szCs w:val="22"/>
              </w:rPr>
              <w:t>54 Standish Road, Sailbury</w:t>
            </w:r>
            <w:permEnd w:id="2078690455"/>
          </w:p>
        </w:tc>
      </w:tr>
      <w:tr w:rsidR="00D6659B" w:rsidRPr="00553DDB" w14:paraId="683CCE9A" w14:textId="77777777" w:rsidTr="000155B9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1D79B12E" w14:textId="77777777" w:rsidR="00D6659B" w:rsidRPr="00553DDB" w:rsidRDefault="00D6659B" w:rsidP="000155B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608EFAEA" w14:textId="3E57C68F" w:rsidR="00D6659B" w:rsidRPr="00657280" w:rsidRDefault="007F24A9" w:rsidP="000155B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01227142" w:edGrp="everyone"/>
            <w:r>
              <w:rPr>
                <w:rFonts w:ascii="Arial" w:hAnsi="Arial" w:cs="Arial"/>
                <w:sz w:val="22"/>
                <w:szCs w:val="22"/>
              </w:rPr>
              <w:t>Truck reversed into a drums of filled with diesel and one of the drums was pierced and its contents erupted from the container.</w:t>
            </w:r>
            <w:permEnd w:id="1401227142"/>
          </w:p>
        </w:tc>
      </w:tr>
      <w:tr w:rsidR="00D6659B" w:rsidRPr="00553DDB" w14:paraId="34BD4E73" w14:textId="77777777" w:rsidTr="000155B9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7FCEE3DA" w14:textId="77777777" w:rsidR="00D6659B" w:rsidRPr="00553DDB" w:rsidRDefault="00D6659B" w:rsidP="000155B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3F081057" w14:textId="77777777" w:rsidR="00D6659B" w:rsidRPr="00553DDB" w:rsidRDefault="009544E6" w:rsidP="000155B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146048294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14604829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3367B40C" w14:textId="093B414C" w:rsidR="00D6659B" w:rsidRPr="00553DDB" w:rsidRDefault="009544E6" w:rsidP="000155B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25160004" w:edGrp="everyone"/>
                <w:r w:rsidR="007F24A9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202516000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2C72ED0E" w14:textId="77777777" w:rsidR="00D6659B" w:rsidRPr="00553DDB" w:rsidRDefault="009544E6" w:rsidP="000155B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17058078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81705807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4FFCEA82" w14:textId="77777777" w:rsidR="00D6659B" w:rsidRPr="00553DDB" w:rsidRDefault="009544E6" w:rsidP="000155B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83390690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083390690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48D2E4CC" w14:textId="77777777" w:rsidTr="000155B9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5D7767B8" w14:textId="77777777" w:rsidR="00D6659B" w:rsidRPr="00553DDB" w:rsidRDefault="00D6659B" w:rsidP="000155B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3533FD81" w14:textId="77777777" w:rsidTr="000155B9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5DA02F9D" w14:textId="77777777" w:rsidR="00D6659B" w:rsidRPr="00553DDB" w:rsidRDefault="00D6659B" w:rsidP="000155B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04B02A92" w14:textId="77777777" w:rsidR="00D6659B" w:rsidRDefault="00A558A2" w:rsidP="000155B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63467260" w:edGrp="everyone"/>
            <w:r>
              <w:rPr>
                <w:rFonts w:ascii="Arial" w:hAnsi="Arial" w:cs="Arial"/>
                <w:sz w:val="22"/>
                <w:szCs w:val="22"/>
              </w:rPr>
              <w:t>Advise the Supervisor and or WHS Manager</w:t>
            </w:r>
          </w:p>
          <w:p w14:paraId="33264C72" w14:textId="77777777" w:rsidR="00D6659B" w:rsidRDefault="00740EA3" w:rsidP="000155B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Identify risk area and make others aware of the hazard</w:t>
            </w:r>
          </w:p>
          <w:p w14:paraId="42BDA111" w14:textId="77777777" w:rsidR="00D6659B" w:rsidRDefault="00740EA3" w:rsidP="000155B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Adress and eliminate the hazard </w:t>
            </w:r>
          </w:p>
          <w:p w14:paraId="654F7B24" w14:textId="3E42055C" w:rsidR="00D6659B" w:rsidRPr="00657280" w:rsidRDefault="00740EA3" w:rsidP="000155B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Complete and necessary forms and paperwork</w:t>
            </w:r>
            <w:permEnd w:id="963467260"/>
          </w:p>
        </w:tc>
      </w:tr>
      <w:tr w:rsidR="00D6659B" w:rsidRPr="00553DDB" w14:paraId="52DAB6C3" w14:textId="77777777" w:rsidTr="000155B9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6910725" w14:textId="7FD8E123" w:rsidR="00D6659B" w:rsidRPr="00553DDB" w:rsidRDefault="00D6659B" w:rsidP="000155B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24CBE2A5" w14:textId="05D467D4" w:rsidR="00D6659B" w:rsidRPr="00657280" w:rsidRDefault="00740EA3" w:rsidP="000155B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29354839" w:edGrp="everyone"/>
            <w:r>
              <w:rPr>
                <w:rFonts w:ascii="Arial" w:hAnsi="Arial" w:cs="Arial"/>
                <w:sz w:val="22"/>
                <w:szCs w:val="22"/>
              </w:rPr>
              <w:t>Trcuk Drive</w:t>
            </w:r>
            <w:permEnd w:id="1329354839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CC2A35E" w14:textId="77777777" w:rsidR="00D6659B" w:rsidRPr="00553DDB" w:rsidRDefault="00D6659B" w:rsidP="000155B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1202154F" w14:textId="4ECDA2A1" w:rsidR="00D6659B" w:rsidRPr="00553DDB" w:rsidRDefault="009544E6" w:rsidP="000155B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45188521" w:edGrp="everyone"/>
                <w:r w:rsidR="00740EA3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34518852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74F8281A" w14:textId="77777777" w:rsidR="00D6659B" w:rsidRPr="00553DDB" w:rsidRDefault="009544E6" w:rsidP="000155B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80080913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58008091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6F275452" w14:textId="77777777" w:rsidR="00D6659B" w:rsidRPr="00553DDB" w:rsidRDefault="009544E6" w:rsidP="000155B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84226766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88422676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2BA2431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CA30387" w14:textId="77777777" w:rsidTr="000155B9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0AF57512" w14:textId="77777777" w:rsidR="00D6659B" w:rsidRPr="00553DDB" w:rsidRDefault="00D6659B" w:rsidP="000155B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0598FC99" w14:textId="77777777" w:rsidR="00D6659B" w:rsidRPr="00553DDB" w:rsidRDefault="00D6659B" w:rsidP="000155B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992342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591F30E1" w14:textId="77777777" w:rsidR="00D6659B" w:rsidRPr="00553DDB" w:rsidRDefault="00AA60C6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9234227" w:displacedByCustomXml="prev"/>
      </w:tr>
    </w:tbl>
    <w:p w14:paraId="34CB191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E8DCF3B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lastRenderedPageBreak/>
        <w:t>Who would you submit a hazard report form to?</w:t>
      </w:r>
      <w:bookmarkEnd w:id="26"/>
    </w:p>
    <w:p w14:paraId="515408C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4FC2AF4" w14:textId="77777777" w:rsidTr="000155B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E10446" w14:textId="77777777" w:rsidR="00D6659B" w:rsidRPr="00553DDB" w:rsidRDefault="00D6659B" w:rsidP="000155B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A655" w14:textId="41E4D740" w:rsidR="00D6659B" w:rsidRPr="00553DDB" w:rsidRDefault="00740EA3" w:rsidP="000155B9">
            <w:pPr>
              <w:rPr>
                <w:rFonts w:ascii="Arial" w:hAnsi="Arial" w:cs="Arial"/>
                <w:sz w:val="22"/>
                <w:szCs w:val="22"/>
              </w:rPr>
            </w:pPr>
            <w:permStart w:id="458294342" w:edGrp="everyone"/>
            <w:r>
              <w:rPr>
                <w:rFonts w:ascii="Arial" w:hAnsi="Arial" w:cs="Arial"/>
                <w:sz w:val="22"/>
                <w:szCs w:val="22"/>
              </w:rPr>
              <w:t>WHS Manager and or Supervisor</w:t>
            </w:r>
            <w:permEnd w:id="458294342"/>
          </w:p>
        </w:tc>
        <w:permStart w:id="1970148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92C780" w14:textId="77777777" w:rsidR="00D6659B" w:rsidRPr="00553DDB" w:rsidRDefault="00162BF6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014811" w:displacedByCustomXml="prev"/>
      </w:tr>
    </w:tbl>
    <w:p w14:paraId="7908A7F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C21441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33EF72A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89"/>
      <w:r w:rsidRPr="00553DDB">
        <w:t>Who would approve proposed risk controls and organise the required resources for implementation of the risk control?</w:t>
      </w:r>
      <w:bookmarkEnd w:id="27"/>
    </w:p>
    <w:p w14:paraId="219CA59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CF1435C" w14:textId="77777777" w:rsidTr="000155B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88F5C3" w14:textId="77777777" w:rsidR="00D6659B" w:rsidRPr="00553DDB" w:rsidRDefault="00D6659B" w:rsidP="000155B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FFE6" w14:textId="03228726" w:rsidR="00D6659B" w:rsidRPr="00553DDB" w:rsidRDefault="00740EA3" w:rsidP="000155B9">
            <w:pPr>
              <w:rPr>
                <w:rFonts w:ascii="Arial" w:hAnsi="Arial" w:cs="Arial"/>
                <w:sz w:val="22"/>
                <w:szCs w:val="22"/>
              </w:rPr>
            </w:pPr>
            <w:permStart w:id="1116550769" w:edGrp="everyone"/>
            <w:r>
              <w:rPr>
                <w:rFonts w:ascii="Arial" w:hAnsi="Arial" w:cs="Arial"/>
                <w:sz w:val="22"/>
                <w:szCs w:val="22"/>
              </w:rPr>
              <w:t>WHS Manager</w:t>
            </w:r>
            <w:permEnd w:id="1116550769"/>
          </w:p>
        </w:tc>
        <w:permStart w:id="2722515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18DEE06" w14:textId="77777777" w:rsidR="00D6659B" w:rsidRPr="00553DDB" w:rsidRDefault="00D6659B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2251510" w:displacedByCustomXml="prev"/>
      </w:tr>
    </w:tbl>
    <w:p w14:paraId="6EB1D87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7CA485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645F5DD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24215038"/>
      <w:r w:rsidRPr="00553DDB">
        <w:t>Identify one (1) way you can assess if risk controls have been effective.</w:t>
      </w:r>
      <w:bookmarkEnd w:id="28"/>
    </w:p>
    <w:p w14:paraId="24F60B5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30D007D" w14:textId="77777777" w:rsidTr="000155B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1D92E0" w14:textId="77777777" w:rsidR="00D6659B" w:rsidRPr="00553DDB" w:rsidRDefault="00D6659B" w:rsidP="000155B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84A6F" w14:textId="5EA76890" w:rsidR="00D6659B" w:rsidRPr="00553DDB" w:rsidRDefault="00740EA3" w:rsidP="000155B9">
            <w:pPr>
              <w:rPr>
                <w:rFonts w:ascii="Arial" w:hAnsi="Arial" w:cs="Arial"/>
                <w:sz w:val="22"/>
                <w:szCs w:val="22"/>
              </w:rPr>
            </w:pPr>
            <w:permStart w:id="1669551201" w:edGrp="everyone"/>
            <w:r>
              <w:rPr>
                <w:rFonts w:ascii="Arial" w:hAnsi="Arial" w:cs="Arial"/>
                <w:sz w:val="22"/>
                <w:szCs w:val="22"/>
              </w:rPr>
              <w:t xml:space="preserve">Complete regular reviews to ensure all procedures are up to standard and are effective when necessary </w:t>
            </w:r>
            <w:permEnd w:id="1669551201"/>
          </w:p>
        </w:tc>
        <w:permStart w:id="5512495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06C3A80" w14:textId="77777777" w:rsidR="00D6659B" w:rsidRPr="00553DDB" w:rsidRDefault="00AA60C6" w:rsidP="000155B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1249550" w:displacedByCustomXml="prev"/>
      </w:tr>
    </w:tbl>
    <w:p w14:paraId="64D899E5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F3061" w14:textId="77777777" w:rsidR="009544E6" w:rsidRDefault="009544E6" w:rsidP="00A67754">
      <w:r>
        <w:separator/>
      </w:r>
    </w:p>
  </w:endnote>
  <w:endnote w:type="continuationSeparator" w:id="0">
    <w:p w14:paraId="01950C01" w14:textId="77777777" w:rsidR="009544E6" w:rsidRDefault="009544E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A42F8D" w14:textId="77777777" w:rsidR="000155B9" w:rsidRPr="00830749" w:rsidRDefault="000155B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3C11734" w14:textId="41E9D1D7" w:rsidR="000155B9" w:rsidRPr="00830749" w:rsidRDefault="009544E6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0155B9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0155B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155B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155B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40EA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0155B9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0155B9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0155B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155B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0155B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B201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0155B9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155B9">
      <w:rPr>
        <w:rFonts w:ascii="Arial" w:hAnsi="Arial" w:cs="Arial"/>
        <w:b/>
        <w:sz w:val="16"/>
        <w:szCs w:val="16"/>
      </w:rPr>
      <w:ptab w:relativeTo="margin" w:alignment="right" w:leader="none"/>
    </w:r>
    <w:r w:rsidR="000155B9" w:rsidRPr="00B115D7">
      <w:rPr>
        <w:rFonts w:ascii="Arial" w:hAnsi="Arial" w:cs="Arial"/>
        <w:b/>
        <w:sz w:val="16"/>
        <w:szCs w:val="16"/>
      </w:rPr>
      <w:t>CSTC Pty Ltd_</w:t>
    </w:r>
    <w:r w:rsidR="000155B9">
      <w:rPr>
        <w:rFonts w:ascii="Arial" w:hAnsi="Arial" w:cs="Arial"/>
        <w:b/>
        <w:sz w:val="16"/>
        <w:szCs w:val="16"/>
      </w:rPr>
      <w:t>RTO#</w:t>
    </w:r>
    <w:r w:rsidR="000155B9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155B9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48DE18" w14:textId="77777777" w:rsidR="000155B9" w:rsidRPr="00830749" w:rsidRDefault="000155B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57D3AA7" w14:textId="730AA3DF" w:rsidR="000155B9" w:rsidRPr="00830749" w:rsidRDefault="000155B9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40EA3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B2010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E4DBE" w14:textId="77777777" w:rsidR="000155B9" w:rsidRDefault="000155B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D7094" w14:textId="77777777" w:rsidR="000155B9" w:rsidRPr="00830749" w:rsidRDefault="000155B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954C371" w14:textId="79CD3D86" w:rsidR="000155B9" w:rsidRPr="00830749" w:rsidRDefault="000155B9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740EA3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B2010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475989" w14:textId="77777777" w:rsidR="009544E6" w:rsidRDefault="009544E6" w:rsidP="00A67754">
      <w:r>
        <w:separator/>
      </w:r>
    </w:p>
  </w:footnote>
  <w:footnote w:type="continuationSeparator" w:id="0">
    <w:p w14:paraId="3E7A1EE4" w14:textId="77777777" w:rsidR="009544E6" w:rsidRDefault="009544E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D31AA5" w14:textId="77777777" w:rsidR="000155B9" w:rsidRDefault="000155B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5DB1EBEE" w14:textId="77777777" w:rsidR="000155B9" w:rsidRPr="00830749" w:rsidRDefault="000155B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EC46CF" w14:textId="77777777" w:rsidR="000155B9" w:rsidRDefault="000155B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106570B5" w14:textId="77777777" w:rsidR="000155B9" w:rsidRPr="00830749" w:rsidRDefault="000155B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0B5C25" w14:textId="77777777" w:rsidR="000155B9" w:rsidRDefault="000155B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7AA4E" w14:textId="77777777" w:rsidR="000155B9" w:rsidRDefault="000155B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654D2A9B" w14:textId="77777777" w:rsidR="000155B9" w:rsidRPr="00830749" w:rsidRDefault="000155B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C4631" w14:textId="77777777" w:rsidR="000155B9" w:rsidRDefault="000155B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53BD85A4" w14:textId="77777777" w:rsidR="000155B9" w:rsidRPr="00830749" w:rsidRDefault="000155B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155B9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3398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1858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3601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2010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EA3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24A9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0842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4E6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58A2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1585"/>
    <w:rsid w:val="00AA212D"/>
    <w:rsid w:val="00AA3C08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A5EBB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2CF9"/>
    <w:rsid w:val="00FA33EB"/>
    <w:rsid w:val="00FA5265"/>
    <w:rsid w:val="00FB0514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93CFF0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jp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F804220E-22AA-2B47-877C-C34D71B2506F}" type="presOf" srcId="{1ED9929B-A497-4CB6-AE23-A0B96462C01F}" destId="{DEE34808-E4BC-4DD8-A235-D8746E67DBD5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6DAEF14A-0819-3142-A028-B41AE36ED586}" type="presOf" srcId="{9AA056EF-DBDE-4F35-AADA-55099AF563B5}" destId="{614D6B11-B45C-4180-B440-2B82BF162872}" srcOrd="0" destOrd="0" presId="urn:microsoft.com/office/officeart/2005/8/layout/pyramid1"/>
    <dgm:cxn modelId="{B2251552-80FA-0E48-89E6-A41FD1143B4C}" type="presOf" srcId="{57318B6B-8BA2-4152-8B74-404CE1832126}" destId="{59D15591-D8F4-4317-BFD8-6B218AB0E744}" srcOrd="1" destOrd="0" presId="urn:microsoft.com/office/officeart/2005/8/layout/pyramid1"/>
    <dgm:cxn modelId="{6315BC81-6B29-6644-A1C5-4B71736AD68B}" type="presOf" srcId="{C1FF0FB2-1523-48D6-B730-1040D0B4E4C1}" destId="{FBA4B9A9-C6DC-406D-B495-C754D2400C5D}" srcOrd="0" destOrd="0" presId="urn:microsoft.com/office/officeart/2005/8/layout/pyramid1"/>
    <dgm:cxn modelId="{DE34FA92-6A06-2C49-AF17-DA05495146A2}" type="presOf" srcId="{57318B6B-8BA2-4152-8B74-404CE1832126}" destId="{DAD6CD18-D69F-4CEE-944C-DF2BA065DA2C}" srcOrd="0" destOrd="0" presId="urn:microsoft.com/office/officeart/2005/8/layout/pyramid1"/>
    <dgm:cxn modelId="{4ED0B09C-D309-814C-9211-C8F7D416DED1}" type="presOf" srcId="{06285734-79FB-4D90-969A-A001085F9F03}" destId="{A66FC8C1-E80C-4FE0-8CDC-48199A826CA7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5DDD0A9-3324-0340-A788-1A4E51A6E4B0}" type="presOf" srcId="{06285734-79FB-4D90-969A-A001085F9F03}" destId="{788C9BFF-C520-4A3E-BAEE-561D145C0506}" srcOrd="0" destOrd="0" presId="urn:microsoft.com/office/officeart/2005/8/layout/pyramid1"/>
    <dgm:cxn modelId="{4D4575C2-FB7E-0747-8DFF-726B191716A9}" type="presOf" srcId="{57FF7DF8-CB77-43F7-90B5-11DFF3DA06D0}" destId="{16159E24-3912-4EE6-9B02-3E4A626F362D}" srcOrd="0" destOrd="0" presId="urn:microsoft.com/office/officeart/2005/8/layout/pyramid1"/>
    <dgm:cxn modelId="{2DAF2CCF-15D9-5F44-9786-FE500BD7ED5D}" type="presOf" srcId="{D7E063B8-3476-41CA-8A00-EECF7E167CE2}" destId="{93EC4B96-9504-43C5-9EE4-1F451DF7AA5E}" srcOrd="0" destOrd="0" presId="urn:microsoft.com/office/officeart/2005/8/layout/pyramid1"/>
    <dgm:cxn modelId="{6D1B2AD6-DFE7-1F4C-9C04-1041BAA69A27}" type="presOf" srcId="{D7E063B8-3476-41CA-8A00-EECF7E167CE2}" destId="{F0C05F9B-9200-4094-B625-3131773B6D02}" srcOrd="1" destOrd="0" presId="urn:microsoft.com/office/officeart/2005/8/layout/pyramid1"/>
    <dgm:cxn modelId="{D7C009DD-606F-D443-B06C-79A9ADBF9441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4559E8EA-FFE6-5F42-8E58-6E90153931FF}" type="presOf" srcId="{57FF7DF8-CB77-43F7-90B5-11DFF3DA06D0}" destId="{B45649EF-204F-4D14-8169-688DC405EE76}" srcOrd="1" destOrd="0" presId="urn:microsoft.com/office/officeart/2005/8/layout/pyramid1"/>
    <dgm:cxn modelId="{D6406CF1-D078-9948-AB41-005D06E6D879}" type="presOf" srcId="{9AA056EF-DBDE-4F35-AADA-55099AF563B5}" destId="{A74B4317-F1E3-4F68-B558-5626EFF78EC9}" srcOrd="1" destOrd="0" presId="urn:microsoft.com/office/officeart/2005/8/layout/pyramid1"/>
    <dgm:cxn modelId="{F08E4FBC-F785-E449-9B2A-7A501CB41B6F}" type="presParOf" srcId="{FBA4B9A9-C6DC-406D-B495-C754D2400C5D}" destId="{27FA6654-CA5B-41F9-BEBB-DDF234E59CE3}" srcOrd="0" destOrd="0" presId="urn:microsoft.com/office/officeart/2005/8/layout/pyramid1"/>
    <dgm:cxn modelId="{81B617FC-D4AA-B343-B301-40FBC2A3A48A}" type="presParOf" srcId="{27FA6654-CA5B-41F9-BEBB-DDF234E59CE3}" destId="{614D6B11-B45C-4180-B440-2B82BF162872}" srcOrd="0" destOrd="0" presId="urn:microsoft.com/office/officeart/2005/8/layout/pyramid1"/>
    <dgm:cxn modelId="{D8A41A4C-3E6C-B342-9D94-9A76C10D4798}" type="presParOf" srcId="{27FA6654-CA5B-41F9-BEBB-DDF234E59CE3}" destId="{A74B4317-F1E3-4F68-B558-5626EFF78EC9}" srcOrd="1" destOrd="0" presId="urn:microsoft.com/office/officeart/2005/8/layout/pyramid1"/>
    <dgm:cxn modelId="{7031F3F3-B6B6-0048-A69E-BFE881045A13}" type="presParOf" srcId="{FBA4B9A9-C6DC-406D-B495-C754D2400C5D}" destId="{B73599D8-7AE8-4648-9A20-0BFE6CDE4C8D}" srcOrd="1" destOrd="0" presId="urn:microsoft.com/office/officeart/2005/8/layout/pyramid1"/>
    <dgm:cxn modelId="{AC4A425B-A8A6-2442-903B-3CDA02AEF74A}" type="presParOf" srcId="{B73599D8-7AE8-4648-9A20-0BFE6CDE4C8D}" destId="{16159E24-3912-4EE6-9B02-3E4A626F362D}" srcOrd="0" destOrd="0" presId="urn:microsoft.com/office/officeart/2005/8/layout/pyramid1"/>
    <dgm:cxn modelId="{4CC65C02-5118-484B-9103-1F0EE4EB2CC3}" type="presParOf" srcId="{B73599D8-7AE8-4648-9A20-0BFE6CDE4C8D}" destId="{B45649EF-204F-4D14-8169-688DC405EE76}" srcOrd="1" destOrd="0" presId="urn:microsoft.com/office/officeart/2005/8/layout/pyramid1"/>
    <dgm:cxn modelId="{B39342B4-3BFF-114B-961C-BB83B8C74E43}" type="presParOf" srcId="{FBA4B9A9-C6DC-406D-B495-C754D2400C5D}" destId="{531717DA-A929-4746-8718-0221FB6914C3}" srcOrd="2" destOrd="0" presId="urn:microsoft.com/office/officeart/2005/8/layout/pyramid1"/>
    <dgm:cxn modelId="{292F74CF-D373-0B46-921D-E923D301E56F}" type="presParOf" srcId="{531717DA-A929-4746-8718-0221FB6914C3}" destId="{DAD6CD18-D69F-4CEE-944C-DF2BA065DA2C}" srcOrd="0" destOrd="0" presId="urn:microsoft.com/office/officeart/2005/8/layout/pyramid1"/>
    <dgm:cxn modelId="{0A1DCE7C-19E8-924C-AFDE-8F469DAEFFAE}" type="presParOf" srcId="{531717DA-A929-4746-8718-0221FB6914C3}" destId="{59D15591-D8F4-4317-BFD8-6B218AB0E744}" srcOrd="1" destOrd="0" presId="urn:microsoft.com/office/officeart/2005/8/layout/pyramid1"/>
    <dgm:cxn modelId="{E7DB247A-81B7-D049-9846-3319760521B6}" type="presParOf" srcId="{FBA4B9A9-C6DC-406D-B495-C754D2400C5D}" destId="{87B77527-B529-4422-82A1-3ADE116F3C17}" srcOrd="3" destOrd="0" presId="urn:microsoft.com/office/officeart/2005/8/layout/pyramid1"/>
    <dgm:cxn modelId="{DC2906DD-F5B0-4841-BAED-8289357E3DEA}" type="presParOf" srcId="{87B77527-B529-4422-82A1-3ADE116F3C17}" destId="{93EC4B96-9504-43C5-9EE4-1F451DF7AA5E}" srcOrd="0" destOrd="0" presId="urn:microsoft.com/office/officeart/2005/8/layout/pyramid1"/>
    <dgm:cxn modelId="{9B42705E-050C-1F47-A9B0-C3A8AC140A5A}" type="presParOf" srcId="{87B77527-B529-4422-82A1-3ADE116F3C17}" destId="{F0C05F9B-9200-4094-B625-3131773B6D02}" srcOrd="1" destOrd="0" presId="urn:microsoft.com/office/officeart/2005/8/layout/pyramid1"/>
    <dgm:cxn modelId="{6F194511-67E5-0740-A8DF-700C1F14A890}" type="presParOf" srcId="{FBA4B9A9-C6DC-406D-B495-C754D2400C5D}" destId="{75BE66D3-A3E7-42A5-B8CF-5EBD4D442C57}" srcOrd="4" destOrd="0" presId="urn:microsoft.com/office/officeart/2005/8/layout/pyramid1"/>
    <dgm:cxn modelId="{09CD3043-1800-CD4A-B0C7-AB97D8576CF4}" type="presParOf" srcId="{75BE66D3-A3E7-42A5-B8CF-5EBD4D442C57}" destId="{788C9BFF-C520-4A3E-BAEE-561D145C0506}" srcOrd="0" destOrd="0" presId="urn:microsoft.com/office/officeart/2005/8/layout/pyramid1"/>
    <dgm:cxn modelId="{B3B6AC07-0E3B-EA45-AA62-D13F06814169}" type="presParOf" srcId="{75BE66D3-A3E7-42A5-B8CF-5EBD4D442C57}" destId="{A66FC8C1-E80C-4FE0-8CDC-48199A826CA7}" srcOrd="1" destOrd="0" presId="urn:microsoft.com/office/officeart/2005/8/layout/pyramid1"/>
    <dgm:cxn modelId="{53B6B16C-33D4-DA4D-92DB-E30295BF6B51}" type="presParOf" srcId="{FBA4B9A9-C6DC-406D-B495-C754D2400C5D}" destId="{A1F4955F-392D-4CF8-882D-C763CAA69A37}" srcOrd="5" destOrd="0" presId="urn:microsoft.com/office/officeart/2005/8/layout/pyramid1"/>
    <dgm:cxn modelId="{DE485D8F-072D-8D48-BAB2-17E2A72ED68F}" type="presParOf" srcId="{A1F4955F-392D-4CF8-882D-C763CAA69A37}" destId="{720791E5-B912-4551-A5A8-DA1A3174EE57}" srcOrd="0" destOrd="0" presId="urn:microsoft.com/office/officeart/2005/8/layout/pyramid1"/>
    <dgm:cxn modelId="{5F8B0859-DB2F-2E47-9303-DCE305F62C7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12C9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4D09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F7E97B75-8825-412C-A98F-0D7D8B04F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3</TotalTime>
  <Pages>13</Pages>
  <Words>1641</Words>
  <Characters>9356</Characters>
  <Application>Microsoft Office Word</Application>
  <DocSecurity>8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Talulah Tillett</cp:lastModifiedBy>
  <cp:revision>2</cp:revision>
  <cp:lastPrinted>2019-05-27T02:31:00Z</cp:lastPrinted>
  <dcterms:created xsi:type="dcterms:W3CDTF">2020-03-04T03:38:00Z</dcterms:created>
  <dcterms:modified xsi:type="dcterms:W3CDTF">2020-03-04T03:38:00Z</dcterms:modified>
  <cp:contentStatus>v1-1_01/10/2019</cp:contentStatus>
</cp:coreProperties>
</file>