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B72CD" w14:textId="3CA32823" w:rsidR="00677444" w:rsidRPr="004932A4" w:rsidRDefault="00C753AD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6B2483">
            <w:rPr>
              <w:szCs w:val="32"/>
            </w:rPr>
            <w:t>CPCCBC4018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384B479D" w:rsidR="004C3241" w:rsidRDefault="00C753AD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6B2483">
            <w:rPr>
              <w:szCs w:val="32"/>
            </w:rPr>
            <w:t>Apply site surveys and set-out procedures to building and construction projects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3B61E62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6B2483">
            <w:rPr>
              <w:rFonts w:ascii="Arial" w:hAnsi="Arial" w:cs="Arial"/>
              <w:i/>
              <w:sz w:val="18"/>
              <w:szCs w:val="18"/>
            </w:rPr>
            <w:t>CPCCBC4018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6B2483">
            <w:rPr>
              <w:rFonts w:ascii="Arial" w:hAnsi="Arial" w:cs="Arial"/>
              <w:i/>
              <w:sz w:val="18"/>
              <w:szCs w:val="18"/>
            </w:rPr>
            <w:t>Apply site surveys and set-out procedures to building and construction projects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C3606B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C3606B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7F7BB5CA" w:rsidR="00DE303D" w:rsidRPr="00C15CA8" w:rsidRDefault="00DE303D" w:rsidP="00C3606B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They consent to any photo/video recording of their work that occurs during assessment. </w:t>
      </w:r>
    </w:p>
    <w:p w14:paraId="26624716" w14:textId="22D9488F" w:rsidR="00750D30" w:rsidRPr="00C15CA8" w:rsidRDefault="00750D30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52"/>
      </w:tblGrid>
      <w:tr w:rsidR="00750D30" w:rsidRPr="007956AF" w14:paraId="1B13DFB1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B97F1E" w14:textId="77777777" w:rsidR="00750D30" w:rsidRPr="00C15CA8" w:rsidRDefault="00750D30" w:rsidP="00902BF8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7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4E620A" w14:textId="77777777" w:rsidR="00750D30" w:rsidRPr="004A5E93" w:rsidRDefault="00750D30" w:rsidP="00C15CA8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0179111" w:edGrp="everyone"/>
            <w:permEnd w:id="130179111"/>
          </w:p>
        </w:tc>
      </w:tr>
      <w:tr w:rsidR="004A5E93" w:rsidRPr="007956AF" w14:paraId="65CFCF6E" w14:textId="77777777" w:rsidTr="004A5E93">
        <w:trPr>
          <w:trHeight w:val="624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795CC5" w14:textId="77777777" w:rsidR="004A5E93" w:rsidRPr="00C15CA8" w:rsidRDefault="004A5E93" w:rsidP="004A5E93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103116365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437142053"/>
            <w:showingPlcHdr/>
            <w:picture/>
          </w:sdtPr>
          <w:sdtEndPr/>
          <w:sdtContent>
            <w:tc>
              <w:tcPr>
                <w:tcW w:w="7152" w:type="dxa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FFFFFF" w:themeFill="background1"/>
                <w:vAlign w:val="center"/>
              </w:tcPr>
              <w:p w14:paraId="1EE8D8BF" w14:textId="29A2E9E7" w:rsidR="004A5E93" w:rsidRPr="00C15CA8" w:rsidRDefault="004A5E93" w:rsidP="004A5E93">
                <w:pPr>
                  <w:ind w:right="390"/>
                  <w:jc w:val="left"/>
                  <w:rPr>
                    <w:rFonts w:ascii="Arial" w:hAnsi="Arial" w:cs="Arial"/>
                    <w:sz w:val="18"/>
                    <w:szCs w:val="18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69F40501" wp14:editId="5170D925">
                      <wp:extent cx="3913549" cy="360000"/>
                      <wp:effectExtent l="0" t="0" r="0" b="2540"/>
                      <wp:docPr id="107119319" name="Picture 1071193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031163650" w:displacedByCustomXml="prev"/>
      </w:tr>
    </w:tbl>
    <w:p w14:paraId="3ACED535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6E5B7D" w:rsidRPr="004C3241" w14:paraId="56E43B1A" w14:textId="77777777" w:rsidTr="00C15CA8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C5AF55" w14:textId="5593681B" w:rsidR="006E5B7D" w:rsidRPr="00C15CA8" w:rsidRDefault="006E5B7D" w:rsidP="006E5B7D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 xml:space="preserve"> to be achieved 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and authenticated 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>prior to undertaking assessment</w:t>
            </w:r>
          </w:p>
        </w:tc>
      </w:tr>
      <w:tr w:rsidR="00A4462D" w:rsidRPr="004C3241" w14:paraId="32269386" w14:textId="77777777" w:rsidTr="00E90CAF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90A7B3C" w14:textId="6582DEE4" w:rsidR="00A4462D" w:rsidRPr="004C3241" w:rsidRDefault="00C753AD" w:rsidP="00726CBD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26CBD"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r w:rsidR="00A4462D" w:rsidRPr="00726CBD">
              <w:rPr>
                <w:rFonts w:ascii="Arial" w:hAnsi="Arial" w:cs="Arial"/>
                <w:sz w:val="20"/>
              </w:rPr>
              <w:t xml:space="preserve"> </w:t>
            </w:r>
            <w:r w:rsidR="00A4462D" w:rsidRPr="00726CBD">
              <w:rPr>
                <w:rFonts w:ascii="Arial" w:hAnsi="Arial" w:cs="Arial"/>
                <w:sz w:val="18"/>
                <w:szCs w:val="18"/>
              </w:rPr>
              <w:t>Not applicable</w:t>
            </w:r>
            <w:r w:rsidR="00416046" w:rsidRPr="00726CBD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14:paraId="61C014AA" w14:textId="77777777" w:rsidR="006E5B7D" w:rsidRPr="00C15CA8" w:rsidRDefault="006E5B7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C26A87" w:rsidRPr="004C3241" w14:paraId="2710E898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2F5433DC" w14:textId="77777777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5A2C373F" w14:textId="11BDBFC4" w:rsidR="00C26A87" w:rsidRPr="00C15CA8" w:rsidRDefault="00C26A87" w:rsidP="00C26A8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56553D" w14:textId="72EF1CAE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4A5E93" w:rsidRPr="004C3241" w14:paraId="7F3F0CED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CEC87" w14:textId="77777777" w:rsidR="004A5E93" w:rsidRPr="00C15CA8" w:rsidRDefault="004A5E93" w:rsidP="004A5E93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permStart w:id="1617626611" w:edGrp="everyone"/>
        <w:tc>
          <w:tcPr>
            <w:tcW w:w="1559" w:type="dxa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4EB7C41E" w14:textId="415D1A4A" w:rsidR="004A5E93" w:rsidRPr="00C15CA8" w:rsidRDefault="00C753AD" w:rsidP="004A5E93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952596246"/>
                <w:placeholder>
                  <w:docPart w:val="B7352E2622DD4F3EA022B782B9E9A4C3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4A5E93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617626611"/>
          </w:p>
        </w:tc>
        <w:permStart w:id="834349800" w:edGrp="everyone"/>
        <w:tc>
          <w:tcPr>
            <w:tcW w:w="2095" w:type="dxa"/>
            <w:tcBorders>
              <w:top w:val="single" w:sz="12" w:space="0" w:color="auto"/>
            </w:tcBorders>
            <w:vAlign w:val="center"/>
          </w:tcPr>
          <w:p w14:paraId="7AEB95E0" w14:textId="004FC3BF" w:rsidR="004A5E93" w:rsidRPr="004C3241" w:rsidRDefault="00C753AD" w:rsidP="004A5E93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5770995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A5E93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834349800"/>
              </w:sdtContent>
            </w:sdt>
            <w:r w:rsidR="004A5E93" w:rsidRPr="004C3241">
              <w:rPr>
                <w:rFonts w:ascii="Arial" w:hAnsi="Arial" w:cs="Arial"/>
                <w:sz w:val="20"/>
              </w:rPr>
              <w:t xml:space="preserve"> </w:t>
            </w:r>
            <w:r w:rsidR="004A5E93" w:rsidRPr="00C15CA8">
              <w:rPr>
                <w:rFonts w:ascii="Arial" w:hAnsi="Arial" w:cs="Arial"/>
                <w:sz w:val="18"/>
                <w:szCs w:val="18"/>
              </w:rPr>
              <w:t>Satisfactory</w:t>
            </w:r>
          </w:p>
        </w:tc>
        <w:tc>
          <w:tcPr>
            <w:tcW w:w="209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AE1B08E" w14:textId="199526F7" w:rsidR="004A5E93" w:rsidRPr="004C3241" w:rsidRDefault="00C753AD" w:rsidP="004A5E93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341471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64573302" w:edGrp="everyone"/>
                <w:r w:rsidR="004A5E93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264573302"/>
            <w:r w:rsidR="004A5E93" w:rsidRPr="004C3241">
              <w:rPr>
                <w:rFonts w:ascii="Arial" w:hAnsi="Arial" w:cs="Arial"/>
                <w:sz w:val="20"/>
              </w:rPr>
              <w:t xml:space="preserve"> </w:t>
            </w:r>
            <w:r w:rsidR="004A5E93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4A5E93" w:rsidRPr="004C3241" w14:paraId="1B8BC20C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446031" w14:textId="4DA9C16E" w:rsidR="004A5E93" w:rsidRPr="00C15CA8" w:rsidRDefault="004A5E93" w:rsidP="004A5E93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Workbook </w:t>
            </w:r>
          </w:p>
        </w:tc>
        <w:permStart w:id="2089436214" w:edGrp="everyone"/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692B0C65" w14:textId="7B714B38" w:rsidR="004A5E93" w:rsidRPr="00C15CA8" w:rsidRDefault="00C753AD" w:rsidP="004A5E93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017976505"/>
                <w:placeholder>
                  <w:docPart w:val="47982E594AEA4DAD80D47600AC58DCC0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4A5E93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2089436214"/>
          </w:p>
        </w:tc>
        <w:permStart w:id="1519586973" w:edGrp="everyone"/>
        <w:tc>
          <w:tcPr>
            <w:tcW w:w="2095" w:type="dxa"/>
            <w:vAlign w:val="center"/>
          </w:tcPr>
          <w:p w14:paraId="3387724F" w14:textId="79C20C35" w:rsidR="004A5E93" w:rsidRDefault="00C753AD" w:rsidP="004A5E93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378511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A5E93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519586973"/>
              </w:sdtContent>
            </w:sdt>
            <w:r w:rsidR="004A5E93" w:rsidRPr="004C3241">
              <w:rPr>
                <w:rFonts w:ascii="Arial" w:hAnsi="Arial" w:cs="Arial"/>
                <w:sz w:val="20"/>
              </w:rPr>
              <w:t xml:space="preserve"> </w:t>
            </w:r>
            <w:r w:rsidR="004A5E93" w:rsidRPr="00C15CA8">
              <w:rPr>
                <w:rFonts w:ascii="Arial" w:hAnsi="Arial" w:cs="Arial"/>
                <w:sz w:val="18"/>
                <w:szCs w:val="18"/>
              </w:rPr>
              <w:t>Satisfactory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6E38FE96" w14:textId="159A0D75" w:rsidR="004A5E93" w:rsidRDefault="00C753AD" w:rsidP="004A5E93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455736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0034324" w:edGrp="everyone"/>
                <w:r w:rsidR="004A5E93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0034324"/>
            <w:r w:rsidR="004A5E93" w:rsidRPr="004C3241">
              <w:rPr>
                <w:rFonts w:ascii="Arial" w:hAnsi="Arial" w:cs="Arial"/>
                <w:sz w:val="20"/>
              </w:rPr>
              <w:t xml:space="preserve"> </w:t>
            </w:r>
            <w:r w:rsidR="004A5E93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4A5E93" w:rsidRPr="004C3241" w14:paraId="4DCEBD54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2F5C2F" w14:textId="6F30508D" w:rsidR="004A5E93" w:rsidRPr="00C15CA8" w:rsidRDefault="004A5E93" w:rsidP="004A5E93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permStart w:id="154097382" w:edGrp="everyone"/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30DFDC08" w14:textId="07C2A229" w:rsidR="004A5E93" w:rsidRPr="00C15CA8" w:rsidRDefault="00C753AD" w:rsidP="004A5E93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910520"/>
                <w:placeholder>
                  <w:docPart w:val="3014B2EEE0C645898B10E21549B883E3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4A5E93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54097382"/>
          </w:p>
        </w:tc>
        <w:permStart w:id="2055808849" w:edGrp="everyone"/>
        <w:tc>
          <w:tcPr>
            <w:tcW w:w="2095" w:type="dxa"/>
            <w:vAlign w:val="center"/>
          </w:tcPr>
          <w:p w14:paraId="1708E32B" w14:textId="54546387" w:rsidR="004A5E93" w:rsidRPr="004C3241" w:rsidRDefault="00C753AD" w:rsidP="004A5E93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A5E93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2055808849"/>
              </w:sdtContent>
            </w:sdt>
            <w:r w:rsidR="004A5E93" w:rsidRPr="004C3241">
              <w:rPr>
                <w:rFonts w:ascii="Arial" w:hAnsi="Arial" w:cs="Arial"/>
                <w:sz w:val="20"/>
              </w:rPr>
              <w:t xml:space="preserve"> </w:t>
            </w:r>
            <w:r w:rsidR="004A5E93" w:rsidRPr="00C15CA8">
              <w:rPr>
                <w:rFonts w:ascii="Arial" w:hAnsi="Arial" w:cs="Arial"/>
                <w:sz w:val="18"/>
                <w:szCs w:val="18"/>
              </w:rPr>
              <w:t>Satisfactory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4AFFAE4E" w14:textId="05C2598A" w:rsidR="004A5E93" w:rsidRPr="004C3241" w:rsidRDefault="00C753AD" w:rsidP="004A5E93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69491158" w:edGrp="everyone"/>
                <w:r w:rsidR="004A5E93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169491158"/>
            <w:r w:rsidR="004A5E93" w:rsidRPr="004C3241">
              <w:rPr>
                <w:rFonts w:ascii="Arial" w:hAnsi="Arial" w:cs="Arial"/>
                <w:sz w:val="20"/>
              </w:rPr>
              <w:t xml:space="preserve"> </w:t>
            </w:r>
            <w:r w:rsidR="004A5E93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4A5E93" w:rsidRPr="004C3241" w14:paraId="2DB15691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F4214F0" w14:textId="4BAB6F92" w:rsidR="004A5E93" w:rsidRPr="00C15CA8" w:rsidRDefault="004A5E93" w:rsidP="004A5E93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39CFD81628A14BFF897B333D05810959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CPCCBC4018</w:t>
                </w:r>
              </w:sdtContent>
            </w:sdt>
          </w:p>
        </w:tc>
        <w:permStart w:id="1426918385" w:edGrp="everyone"/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35E2891D" w14:textId="13FB0906" w:rsidR="004A5E93" w:rsidRPr="00C15CA8" w:rsidRDefault="00C753AD" w:rsidP="004A5E93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67435053"/>
                <w:placeholder>
                  <w:docPart w:val="57E9A9708BB04F60854CC4E5F1E30300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4A5E93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426918385"/>
          </w:p>
        </w:tc>
        <w:permStart w:id="520822519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7529F15C" w14:textId="2801A0E9" w:rsidR="004A5E93" w:rsidRPr="004C3241" w:rsidRDefault="00C753AD" w:rsidP="004A5E93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A5E93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520822519"/>
              </w:sdtContent>
            </w:sdt>
            <w:r w:rsidR="004A5E93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4A5E93"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523242997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51D3CC6" w14:textId="19B05FC7" w:rsidR="004A5E93" w:rsidRPr="004C3241" w:rsidRDefault="00C753AD" w:rsidP="004A5E93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A5E93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523242997"/>
              </w:sdtContent>
            </w:sdt>
            <w:r w:rsidR="004A5E93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4A5E93"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0752BBF7" w14:textId="3EE13645" w:rsidR="00622B2F" w:rsidRPr="00C15CA8" w:rsidRDefault="00622B2F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5750"/>
      </w:tblGrid>
      <w:tr w:rsidR="00A4462D" w:rsidRPr="004C3241" w14:paraId="65B9A09E" w14:textId="77777777" w:rsidTr="004905DE">
        <w:trPr>
          <w:trHeight w:val="283"/>
        </w:trPr>
        <w:tc>
          <w:tcPr>
            <w:tcW w:w="899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EB30BC" w14:textId="6EC96160" w:rsidR="00A4462D" w:rsidRPr="00C15CA8" w:rsidRDefault="00A827C6" w:rsidP="00F52EC8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</w:t>
            </w:r>
            <w:r w:rsidR="00416046" w:rsidRPr="00C15CA8">
              <w:rPr>
                <w:rFonts w:ascii="Arial" w:hAnsi="Arial" w:cs="Arial"/>
                <w:b/>
                <w:sz w:val="18"/>
                <w:szCs w:val="18"/>
              </w:rPr>
              <w:t>requirements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D1A3B"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permStart w:id="1115576123" w:edGrp="everyone"/>
      <w:tr w:rsidR="00416046" w:rsidRPr="004C3241" w14:paraId="142DA14B" w14:textId="77777777" w:rsidTr="004905DE">
        <w:trPr>
          <w:trHeight w:val="454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14:paraId="4ADBF083" w14:textId="77777777" w:rsidR="00416046" w:rsidRPr="00716ABB" w:rsidRDefault="00C753AD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16046" w:rsidRPr="00716ABB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115576123"/>
            <w:r w:rsidR="00416046" w:rsidRPr="00716ABB">
              <w:rPr>
                <w:rFonts w:ascii="Arial" w:hAnsi="Arial" w:cs="Arial"/>
                <w:sz w:val="20"/>
              </w:rPr>
              <w:t xml:space="preserve"> </w:t>
            </w:r>
            <w:r w:rsidR="00416046" w:rsidRPr="00716ABB">
              <w:rPr>
                <w:rFonts w:ascii="Arial" w:hAnsi="Arial" w:cs="Arial"/>
                <w:sz w:val="18"/>
                <w:szCs w:val="18"/>
              </w:rPr>
              <w:t>Theory Exam</w:t>
            </w:r>
          </w:p>
          <w:p w14:paraId="5E0F404E" w14:textId="225C4799" w:rsidR="004905DE" w:rsidRDefault="00C753AD" w:rsidP="004905DE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281144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023030263" w:edGrp="everyone"/>
                <w:r w:rsidR="00630215" w:rsidRPr="00716ABB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023030263"/>
              </w:sdtContent>
            </w:sdt>
            <w:r w:rsidR="00630215" w:rsidRPr="00716ABB">
              <w:rPr>
                <w:rFonts w:ascii="Arial" w:hAnsi="Arial" w:cs="Arial"/>
                <w:sz w:val="20"/>
              </w:rPr>
              <w:t xml:space="preserve"> </w:t>
            </w:r>
            <w:r w:rsidR="00630215" w:rsidRPr="00716ABB">
              <w:rPr>
                <w:rFonts w:ascii="Arial" w:hAnsi="Arial" w:cs="Arial"/>
                <w:sz w:val="18"/>
                <w:szCs w:val="18"/>
              </w:rPr>
              <w:t>Workbook</w:t>
            </w:r>
          </w:p>
          <w:p w14:paraId="31F60E55" w14:textId="50EACEBD" w:rsidR="00630215" w:rsidRPr="00716ABB" w:rsidRDefault="00C753AD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82468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53871839" w:edGrp="everyone"/>
                <w:r w:rsidR="004905DE" w:rsidRPr="00716ABB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53871839"/>
              </w:sdtContent>
            </w:sdt>
            <w:r w:rsidR="004905DE" w:rsidRPr="00716ABB">
              <w:rPr>
                <w:rFonts w:ascii="Arial" w:hAnsi="Arial" w:cs="Arial"/>
                <w:sz w:val="20"/>
              </w:rPr>
              <w:t xml:space="preserve"> </w:t>
            </w:r>
            <w:r w:rsidR="004905DE" w:rsidRPr="00716ABB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tc>
          <w:tcPr>
            <w:tcW w:w="5750" w:type="dxa"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14:paraId="7F2236B4" w14:textId="2F36E582" w:rsidR="00416046" w:rsidRDefault="00C753AD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00450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053633423" w:edGrp="everyone"/>
                <w:r w:rsidR="00416046" w:rsidRPr="00716ABB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053633423"/>
              </w:sdtContent>
            </w:sdt>
            <w:r w:rsidR="00416046" w:rsidRPr="00716ABB">
              <w:rPr>
                <w:rFonts w:ascii="Arial" w:hAnsi="Arial" w:cs="Arial"/>
                <w:sz w:val="20"/>
              </w:rPr>
              <w:t xml:space="preserve"> </w:t>
            </w:r>
            <w:r w:rsidR="00716ABB">
              <w:rPr>
                <w:rFonts w:ascii="Arial" w:hAnsi="Arial" w:cs="Arial"/>
                <w:sz w:val="18"/>
                <w:szCs w:val="18"/>
              </w:rPr>
              <w:t xml:space="preserve">Booking </w:t>
            </w:r>
            <w:r w:rsidR="004905DE">
              <w:rPr>
                <w:rFonts w:ascii="Arial" w:hAnsi="Arial" w:cs="Arial"/>
                <w:sz w:val="18"/>
                <w:szCs w:val="18"/>
              </w:rPr>
              <w:t>S</w:t>
            </w:r>
            <w:r w:rsidR="00716ABB">
              <w:rPr>
                <w:rFonts w:ascii="Arial" w:hAnsi="Arial" w:cs="Arial"/>
                <w:sz w:val="18"/>
                <w:szCs w:val="18"/>
              </w:rPr>
              <w:t>heet</w:t>
            </w:r>
            <w:r w:rsidR="004905DE">
              <w:rPr>
                <w:rFonts w:ascii="Arial" w:hAnsi="Arial" w:cs="Arial"/>
                <w:sz w:val="18"/>
                <w:szCs w:val="18"/>
              </w:rPr>
              <w:t xml:space="preserve"> (HO1)</w:t>
            </w:r>
          </w:p>
          <w:p w14:paraId="50313685" w14:textId="5B863A23" w:rsidR="00716ABB" w:rsidRDefault="00C753AD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205066878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7055982" w:edGrp="everyone"/>
                <w:r w:rsidR="00716ABB" w:rsidRPr="00716ABB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37055982"/>
              </w:sdtContent>
            </w:sdt>
            <w:r w:rsidR="00716ABB">
              <w:rPr>
                <w:rFonts w:ascii="Arial" w:hAnsi="Arial" w:cs="Arial"/>
                <w:sz w:val="20"/>
              </w:rPr>
              <w:t xml:space="preserve"> </w:t>
            </w:r>
            <w:r w:rsidR="00716ABB" w:rsidRPr="00716ABB">
              <w:rPr>
                <w:rFonts w:ascii="Arial" w:hAnsi="Arial" w:cs="Arial"/>
                <w:sz w:val="18"/>
                <w:szCs w:val="18"/>
              </w:rPr>
              <w:t>Topographic contour plan from grid</w:t>
            </w:r>
            <w:r w:rsidR="00716ABB">
              <w:rPr>
                <w:rFonts w:ascii="Arial" w:hAnsi="Arial" w:cs="Arial"/>
                <w:sz w:val="18"/>
                <w:szCs w:val="18"/>
              </w:rPr>
              <w:t xml:space="preserve"> lines</w:t>
            </w:r>
            <w:r w:rsidR="004905DE">
              <w:rPr>
                <w:rFonts w:ascii="Arial" w:hAnsi="Arial" w:cs="Arial"/>
                <w:sz w:val="18"/>
                <w:szCs w:val="18"/>
              </w:rPr>
              <w:t xml:space="preserve"> (HO3)</w:t>
            </w:r>
          </w:p>
          <w:p w14:paraId="4790AC45" w14:textId="3178A574" w:rsidR="00716ABB" w:rsidRPr="00716ABB" w:rsidRDefault="00C753AD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4035858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247023293" w:edGrp="everyone"/>
                <w:r w:rsidR="00716ABB" w:rsidRPr="00716ABB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247023293"/>
              </w:sdtContent>
            </w:sdt>
            <w:r w:rsidR="00716ABB">
              <w:rPr>
                <w:rFonts w:ascii="Arial" w:hAnsi="Arial" w:cs="Arial"/>
                <w:sz w:val="20"/>
              </w:rPr>
              <w:t xml:space="preserve"> </w:t>
            </w:r>
            <w:r w:rsidR="00716ABB">
              <w:rPr>
                <w:rFonts w:ascii="Arial" w:hAnsi="Arial" w:cs="Arial"/>
                <w:sz w:val="18"/>
                <w:szCs w:val="18"/>
              </w:rPr>
              <w:t>Calculations sheets</w:t>
            </w:r>
            <w:r w:rsidR="006424A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14:paraId="0C01AA8E" w14:textId="77777777" w:rsidR="003430D8" w:rsidRPr="00C15CA8" w:rsidRDefault="003430D8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68"/>
      </w:tblGrid>
      <w:tr w:rsidR="00622B2F" w:rsidRPr="004C3241" w14:paraId="15080E66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F8C96D" w14:textId="4F1D03EA" w:rsidR="00622B2F" w:rsidRPr="00C15CA8" w:rsidRDefault="00622B2F" w:rsidP="00101E9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 w:rsidR="00902BF8">
              <w:rPr>
                <w:rFonts w:ascii="Arial" w:hAnsi="Arial" w:cs="Arial"/>
                <w:sz w:val="18"/>
                <w:szCs w:val="18"/>
              </w:rPr>
              <w:t>n</w:t>
            </w:r>
            <w:r w:rsidRPr="00C15CA8">
              <w:rPr>
                <w:rFonts w:ascii="Arial" w:hAnsi="Arial" w:cs="Arial"/>
                <w:sz w:val="18"/>
                <w:szCs w:val="18"/>
              </w:rPr>
              <w:t>ame</w:t>
            </w:r>
          </w:p>
        </w:tc>
        <w:tc>
          <w:tcPr>
            <w:tcW w:w="716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1542B26" w14:textId="77777777" w:rsidR="00622B2F" w:rsidRPr="004A5E93" w:rsidRDefault="00622B2F" w:rsidP="00E0429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36441761" w:edGrp="everyone"/>
            <w:permEnd w:id="736441761"/>
          </w:p>
        </w:tc>
      </w:tr>
      <w:tr w:rsidR="004A5E93" w:rsidRPr="004C3241" w14:paraId="28FD1891" w14:textId="77777777" w:rsidTr="004A5E93">
        <w:trPr>
          <w:trHeight w:val="624"/>
        </w:trPr>
        <w:tc>
          <w:tcPr>
            <w:tcW w:w="182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1D1E5E" w14:textId="78B705D6" w:rsidR="004A5E93" w:rsidRPr="00C15CA8" w:rsidRDefault="004A5E93" w:rsidP="004A5E93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C15CA8">
              <w:rPr>
                <w:rFonts w:ascii="Arial" w:hAnsi="Arial" w:cs="Arial"/>
                <w:sz w:val="18"/>
                <w:szCs w:val="18"/>
              </w:rPr>
              <w:t>ignature</w:t>
            </w:r>
          </w:p>
        </w:tc>
        <w:permStart w:id="1330581593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619025763"/>
            <w:showingPlcHdr/>
            <w:picture/>
          </w:sdtPr>
          <w:sdtEndPr/>
          <w:sdtContent>
            <w:tc>
              <w:tcPr>
                <w:tcW w:w="7168" w:type="dxa"/>
                <w:tcBorders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0522F426" w14:textId="413248E7" w:rsidR="004A5E93" w:rsidRPr="004C3241" w:rsidRDefault="004A5E93" w:rsidP="004A5E93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4123AC6C" wp14:editId="109A714C">
                      <wp:extent cx="3913549" cy="360000"/>
                      <wp:effectExtent l="0" t="0" r="0" b="2540"/>
                      <wp:docPr id="837498427" name="Picture 83749842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330581593" w:displacedByCustomXml="prev"/>
      </w:tr>
    </w:tbl>
    <w:p w14:paraId="3AD079C1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ADBBDA6" w14:textId="15007EC2" w:rsidR="00C76B5E" w:rsidRPr="004932A4" w:rsidRDefault="00C753AD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6B2483">
            <w:rPr>
              <w:szCs w:val="32"/>
            </w:rPr>
            <w:t>CPCCBC4018</w:t>
          </w:r>
        </w:sdtContent>
      </w:sdt>
      <w:r w:rsidR="00C76B5E" w:rsidRPr="004932A4">
        <w:rPr>
          <w:szCs w:val="32"/>
        </w:rPr>
        <w:t xml:space="preserve"> </w:t>
      </w:r>
    </w:p>
    <w:p w14:paraId="0B076FA9" w14:textId="07455864" w:rsidR="00C76B5E" w:rsidRDefault="00C753AD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6B2483">
            <w:rPr>
              <w:szCs w:val="32"/>
            </w:rPr>
            <w:t>Apply site surveys and set-out procedures to building and construction projects</w:t>
          </w:r>
        </w:sdtContent>
      </w:sdt>
    </w:p>
    <w:p w14:paraId="558E37C6" w14:textId="77777777" w:rsidR="002D0927" w:rsidRPr="002D0927" w:rsidRDefault="002D0927" w:rsidP="002D0927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4BFE9C7E" w14:textId="271D0217" w:rsidR="002D0927" w:rsidRPr="004932A4" w:rsidRDefault="002D0927" w:rsidP="002D0927">
      <w:pPr>
        <w:pStyle w:val="01BoldTitleUnitCodeandName"/>
        <w:rPr>
          <w:szCs w:val="32"/>
        </w:rPr>
      </w:pPr>
      <w:r>
        <w:rPr>
          <w:szCs w:val="32"/>
        </w:rPr>
        <w:t>THEORY EXAM</w:t>
      </w:r>
    </w:p>
    <w:p w14:paraId="14638969" w14:textId="43334579" w:rsidR="00C76B5E" w:rsidRPr="00750D30" w:rsidRDefault="00C76B5E" w:rsidP="00C76B5E">
      <w:pPr>
        <w:ind w:left="709" w:right="-24" w:hanging="709"/>
        <w:rPr>
          <w:rFonts w:ascii="Arial" w:hAnsi="Arial" w:cs="Arial"/>
          <w:sz w:val="20"/>
        </w:rPr>
      </w:pPr>
    </w:p>
    <w:p w14:paraId="20FD17BD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50D30" w:rsidRPr="00750D30" w14:paraId="3F6088CB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EFA9BD" w14:textId="77777777" w:rsidR="00750D30" w:rsidRPr="00750D30" w:rsidRDefault="00750D30" w:rsidP="00902BF8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4F6EF5" w14:textId="77777777" w:rsidR="00750D30" w:rsidRPr="004A5E93" w:rsidRDefault="00750D30" w:rsidP="008B3F47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30976797" w:edGrp="everyone"/>
            <w:permEnd w:id="430976797"/>
          </w:p>
        </w:tc>
      </w:tr>
    </w:tbl>
    <w:p w14:paraId="47BC3409" w14:textId="486D7D08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p w14:paraId="2B6269AF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BE2234" w:rsidRPr="00750D30" w14:paraId="60B51E9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01069BD" w14:textId="5E7CB340" w:rsidR="00BE2234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994CC6" w:rsidRPr="00750D30" w14:paraId="22FAE44C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26B8C86" w14:textId="11A8BC4C" w:rsidR="00994CC6" w:rsidRPr="00750D30" w:rsidRDefault="00994CC6" w:rsidP="00994CC6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C76B5E" w:rsidRPr="00750D30" w14:paraId="6F4837BB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5EE41E75" w14:textId="01B0F131" w:rsidR="00BE2234" w:rsidRPr="00750D30" w:rsidRDefault="002D0927" w:rsidP="00C3606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questions as outlined on the following pages. </w:t>
            </w:r>
            <w:r w:rsidR="00BE2234" w:rsidRPr="00750D30">
              <w:rPr>
                <w:rFonts w:ascii="Arial" w:hAnsi="Arial" w:cs="Arial"/>
                <w:sz w:val="20"/>
              </w:rPr>
              <w:t xml:space="preserve">You must </w:t>
            </w:r>
            <w:r w:rsidR="007956AF" w:rsidRPr="00750D30">
              <w:rPr>
                <w:rFonts w:ascii="Arial" w:hAnsi="Arial" w:cs="Arial"/>
                <w:sz w:val="20"/>
              </w:rPr>
              <w:t xml:space="preserve">attempt all questions and </w:t>
            </w:r>
            <w:r w:rsidR="00BE2234" w:rsidRPr="00750D30">
              <w:rPr>
                <w:rFonts w:ascii="Arial" w:hAnsi="Arial" w:cs="Arial"/>
                <w:sz w:val="20"/>
              </w:rPr>
              <w:t xml:space="preserve">provide enough detail in </w:t>
            </w:r>
            <w:r w:rsidR="00994CC6" w:rsidRPr="00750D30">
              <w:rPr>
                <w:rFonts w:ascii="Arial" w:hAnsi="Arial" w:cs="Arial"/>
                <w:sz w:val="20"/>
              </w:rPr>
              <w:t>your</w:t>
            </w:r>
            <w:r w:rsidR="00BE2234" w:rsidRPr="00750D30">
              <w:rPr>
                <w:rFonts w:ascii="Arial" w:hAnsi="Arial" w:cs="Arial"/>
                <w:sz w:val="20"/>
              </w:rPr>
              <w:t xml:space="preserve"> responses to demonstrate your knowledge.</w:t>
            </w:r>
          </w:p>
          <w:p w14:paraId="399D6E87" w14:textId="3D1FAE8D" w:rsidR="002D0927" w:rsidRPr="00750D30" w:rsidRDefault="00BE2234" w:rsidP="00C3606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It is anticipated that you should complete this assessment within </w:t>
            </w:r>
            <w:r w:rsidRPr="006B2483">
              <w:rPr>
                <w:rFonts w:ascii="Arial" w:hAnsi="Arial" w:cs="Arial"/>
                <w:sz w:val="20"/>
              </w:rPr>
              <w:t>two (2) hours,</w:t>
            </w:r>
            <w:r w:rsidRPr="00750D30">
              <w:rPr>
                <w:rFonts w:ascii="Arial" w:hAnsi="Arial" w:cs="Arial"/>
                <w:sz w:val="20"/>
              </w:rPr>
              <w:t xml:space="preserve"> but additional time may be allowed upon negotiation with the Assessor.</w:t>
            </w:r>
          </w:p>
          <w:p w14:paraId="15975E44" w14:textId="1E5AFB10" w:rsidR="00BE2234" w:rsidRPr="00750D30" w:rsidRDefault="002D0927" w:rsidP="00C3606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</w:t>
            </w:r>
            <w:r w:rsidR="00BE2234" w:rsidRPr="00750D30">
              <w:rPr>
                <w:rFonts w:ascii="Arial" w:hAnsi="Arial" w:cs="Arial"/>
                <w:sz w:val="20"/>
              </w:rPr>
              <w:t>correctly</w:t>
            </w:r>
            <w:r w:rsidRPr="00750D30">
              <w:rPr>
                <w:rFonts w:ascii="Arial" w:hAnsi="Arial" w:cs="Arial"/>
                <w:sz w:val="20"/>
              </w:rPr>
              <w:t xml:space="preserve"> for a ‘Satisfactory’ assessment outcome to be awarded. </w:t>
            </w:r>
          </w:p>
          <w:p w14:paraId="10C6261F" w14:textId="7E884972" w:rsidR="00BE2234" w:rsidRPr="00750D30" w:rsidRDefault="00BE2234" w:rsidP="00C3606B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2E541EE" w14:textId="423ECBC7" w:rsidR="004C6B3F" w:rsidRPr="00750D30" w:rsidRDefault="00994CC6" w:rsidP="00C3606B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</w:t>
            </w:r>
            <w:r w:rsidR="002D0927" w:rsidRPr="00750D30">
              <w:rPr>
                <w:rFonts w:ascii="Arial" w:hAnsi="Arial" w:cs="Arial"/>
                <w:sz w:val="20"/>
              </w:rPr>
              <w:t xml:space="preserve">ny written questions that are incomplete, or </w:t>
            </w:r>
            <w:r w:rsidRPr="00750D30">
              <w:rPr>
                <w:rFonts w:ascii="Arial" w:hAnsi="Arial" w:cs="Arial"/>
                <w:sz w:val="20"/>
              </w:rPr>
              <w:t>not answered satisfactorily</w:t>
            </w:r>
            <w:r w:rsidR="002D0927" w:rsidRPr="00750D30">
              <w:rPr>
                <w:rFonts w:ascii="Arial" w:hAnsi="Arial" w:cs="Arial"/>
                <w:sz w:val="20"/>
              </w:rPr>
              <w:t xml:space="preserve"> will need to be completed again after further training support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  <w:p w14:paraId="2948F769" w14:textId="7AE81E67" w:rsidR="00C76B5E" w:rsidRPr="00750D30" w:rsidRDefault="00994CC6" w:rsidP="00C3606B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</w:tc>
      </w:tr>
      <w:tr w:rsidR="00BE2234" w:rsidRPr="00750D30" w14:paraId="0ED45623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FC90BBD" w14:textId="180C86B8" w:rsidR="00BE2234" w:rsidRPr="00750D30" w:rsidRDefault="00BE2234" w:rsidP="00BE2234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BE2234" w:rsidRPr="00750D30" w14:paraId="3144CBA0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00EB05" w14:textId="411CD725" w:rsidR="00BE2234" w:rsidRPr="00750D30" w:rsidRDefault="00BE2234" w:rsidP="007956AF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289C5E0D" w14:textId="4B6B73B6" w:rsidR="008A2F2D" w:rsidRPr="00750D30" w:rsidRDefault="008A2F2D" w:rsidP="00C76B5E">
      <w:pPr>
        <w:ind w:right="-24"/>
        <w:rPr>
          <w:rFonts w:ascii="Arial" w:hAnsi="Arial" w:cs="Arial"/>
          <w:sz w:val="20"/>
        </w:rPr>
      </w:pPr>
    </w:p>
    <w:p w14:paraId="7442D9FE" w14:textId="77777777" w:rsidR="00750D30" w:rsidRPr="00750D30" w:rsidRDefault="00750D30" w:rsidP="00C76B5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A2F2D" w:rsidRPr="00750D30" w14:paraId="0FA78E6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7D41E9F" w14:textId="5E3C99F3" w:rsidR="008A2F2D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8A2F2D" w:rsidRPr="00750D30" w14:paraId="414B985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A0FF58B" w14:textId="45D372DB" w:rsidR="008A2F2D" w:rsidRPr="00750D30" w:rsidRDefault="008A2F2D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8A2F2D" w:rsidRPr="00750D30" w14:paraId="228FFF62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84C0074" w14:textId="3FDBB76D" w:rsidR="007956AF" w:rsidRPr="00750D30" w:rsidRDefault="007956AF" w:rsidP="00C3606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0306E30C" w14:textId="56F32E39" w:rsidR="008A2F2D" w:rsidRPr="00750D30" w:rsidRDefault="008A2F2D" w:rsidP="00C3606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55F5EDC2" w14:textId="108623A9" w:rsidR="008A2F2D" w:rsidRPr="00750D30" w:rsidRDefault="008A2F2D" w:rsidP="00C3606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E991A3B" w14:textId="1A9E235A" w:rsidR="008A2F2D" w:rsidRPr="00750D30" w:rsidRDefault="008A2F2D" w:rsidP="00C3606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</w:t>
            </w:r>
            <w:r w:rsidR="00EF7575" w:rsidRPr="00750D30">
              <w:rPr>
                <w:rFonts w:ascii="Arial" w:hAnsi="Arial" w:cs="Arial"/>
                <w:sz w:val="20"/>
              </w:rPr>
              <w:t xml:space="preserve">verbatim </w:t>
            </w:r>
            <w:r w:rsidRPr="00750D30">
              <w:rPr>
                <w:rFonts w:ascii="Arial" w:hAnsi="Arial" w:cs="Arial"/>
                <w:sz w:val="20"/>
              </w:rPr>
              <w:t xml:space="preserve">and put your initials next to the written change. </w:t>
            </w:r>
          </w:p>
        </w:tc>
      </w:tr>
    </w:tbl>
    <w:p w14:paraId="6CDAD581" w14:textId="77777777" w:rsidR="00E42AA6" w:rsidRDefault="00E42AA6">
      <w:pPr>
        <w:jc w:val="left"/>
        <w:rPr>
          <w:rFonts w:ascii="Arial" w:hAnsi="Arial" w:cs="Arial"/>
          <w:sz w:val="19"/>
          <w:szCs w:val="19"/>
        </w:rPr>
      </w:pPr>
      <w:bookmarkStart w:id="0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B8648F" w:rsidRPr="00BA4D9F" w14:paraId="61C69402" w14:textId="77777777" w:rsidTr="00704332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C94C141" w14:textId="77777777" w:rsidR="00B8648F" w:rsidRPr="00750D30" w:rsidRDefault="00B8648F" w:rsidP="00704332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1" w:name="_Hlk82780839"/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B8648F" w:rsidRPr="00BA4D9F" w14:paraId="589C06A0" w14:textId="77777777" w:rsidTr="00704332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A28EFD0" w14:textId="77777777" w:rsidR="00B8648F" w:rsidRPr="00DE303D" w:rsidRDefault="00B8648F" w:rsidP="00704332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2F84C54C" w14:textId="77777777" w:rsidR="00B8648F" w:rsidRPr="00DE303D" w:rsidRDefault="00B8648F" w:rsidP="00B8648F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1391BA12" w14:textId="77777777" w:rsidR="00B8648F" w:rsidRPr="00750D30" w:rsidRDefault="00B8648F" w:rsidP="00B8648F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B8648F" w:rsidRPr="00BA4D9F" w14:paraId="2D03E4B2" w14:textId="77777777" w:rsidTr="00704332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4B709E7" w14:textId="77777777" w:rsidR="00B8648F" w:rsidRPr="001A3ED6" w:rsidRDefault="00B8648F" w:rsidP="00704332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525378527" w:edGrp="everyone"/>
            <w:permEnd w:id="1525378527"/>
          </w:p>
        </w:tc>
      </w:tr>
      <w:bookmarkEnd w:id="1"/>
    </w:tbl>
    <w:p w14:paraId="69641849" w14:textId="77777777" w:rsidR="00C76B5E" w:rsidRPr="000E310E" w:rsidRDefault="00C76B5E" w:rsidP="00C76B5E">
      <w:pPr>
        <w:jc w:val="left"/>
        <w:rPr>
          <w:rFonts w:ascii="Arial" w:hAnsi="Arial"/>
          <w:bCs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4004923E" w14:textId="60BA9C0D" w:rsidR="00B115D7" w:rsidRPr="00830749" w:rsidRDefault="00103806" w:rsidP="00136E8C">
      <w:pPr>
        <w:pStyle w:val="20TAQuestionNumber"/>
        <w:ind w:left="709" w:hanging="709"/>
      </w:pPr>
      <w:bookmarkStart w:id="2" w:name="_Ref128464552"/>
      <w:bookmarkEnd w:id="0"/>
      <w:r>
        <w:lastRenderedPageBreak/>
        <w:t>Explain why we should determine the orientation of the building according to the plans.</w:t>
      </w:r>
      <w:bookmarkEnd w:id="2"/>
    </w:p>
    <w:p w14:paraId="0A6B39AE" w14:textId="77777777" w:rsidR="00B115D7" w:rsidRPr="00830749" w:rsidRDefault="00B115D7" w:rsidP="00B115D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115D7" w:rsidRPr="00830749" w14:paraId="5C7B9C57" w14:textId="77777777" w:rsidTr="001A5A6D">
        <w:trPr>
          <w:trHeight w:val="538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9083EE" w14:textId="77777777" w:rsidR="00B115D7" w:rsidRPr="001C4084" w:rsidRDefault="00B115D7" w:rsidP="002D67B4">
            <w:pPr>
              <w:pStyle w:val="AnswerHeading"/>
            </w:pPr>
            <w:bookmarkStart w:id="3" w:name="_Hlk85785851"/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21263" w14:textId="1A4FEBCA" w:rsidR="00B115D7" w:rsidRPr="001C4084" w:rsidRDefault="00B115D7" w:rsidP="00677444">
            <w:pPr>
              <w:rPr>
                <w:rFonts w:ascii="Arial" w:hAnsi="Arial" w:cs="Arial"/>
                <w:sz w:val="22"/>
                <w:szCs w:val="22"/>
              </w:rPr>
            </w:pPr>
            <w:permStart w:id="1697797011" w:edGrp="everyone"/>
            <w:permEnd w:id="1697797011"/>
          </w:p>
        </w:tc>
        <w:permStart w:id="136762162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281A09" w14:textId="1466E8B0" w:rsidR="00B115D7" w:rsidRPr="00533511" w:rsidRDefault="00C753AD" w:rsidP="0067744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495073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6094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67621627"/>
          </w:p>
        </w:tc>
      </w:tr>
      <w:bookmarkEnd w:id="3"/>
    </w:tbl>
    <w:p w14:paraId="26830F00" w14:textId="15CE22AE" w:rsidR="006B2483" w:rsidRDefault="006B2483" w:rsidP="006B2483">
      <w:pPr>
        <w:jc w:val="left"/>
        <w:rPr>
          <w:rFonts w:ascii="Arial" w:hAnsi="Arial"/>
          <w:bCs/>
          <w:sz w:val="22"/>
          <w:szCs w:val="22"/>
        </w:rPr>
      </w:pPr>
    </w:p>
    <w:p w14:paraId="20151FF1" w14:textId="77777777" w:rsidR="006B2483" w:rsidRPr="000E310E" w:rsidRDefault="006B2483" w:rsidP="006B2483">
      <w:pPr>
        <w:jc w:val="left"/>
        <w:rPr>
          <w:rFonts w:ascii="Arial" w:hAnsi="Arial"/>
          <w:bCs/>
          <w:sz w:val="22"/>
          <w:szCs w:val="22"/>
        </w:rPr>
      </w:pPr>
    </w:p>
    <w:p w14:paraId="0CE33697" w14:textId="6F3EE6F1" w:rsidR="006B2483" w:rsidRPr="00830749" w:rsidRDefault="00F12795" w:rsidP="006B2483">
      <w:pPr>
        <w:pStyle w:val="20TAQuestionNumber"/>
        <w:ind w:left="709" w:hanging="709"/>
      </w:pPr>
      <w:bookmarkStart w:id="4" w:name="_Ref128467938"/>
      <w:r>
        <w:t>Discuss</w:t>
      </w:r>
      <w:r w:rsidR="00C3606B">
        <w:t xml:space="preserve"> the</w:t>
      </w:r>
      <w:r>
        <w:t xml:space="preserve"> information you can source from the specifications</w:t>
      </w:r>
      <w:r w:rsidR="006B2483">
        <w:t>.</w:t>
      </w:r>
      <w:bookmarkEnd w:id="4"/>
    </w:p>
    <w:p w14:paraId="03B1EC31" w14:textId="77777777" w:rsidR="006B2483" w:rsidRPr="00830749" w:rsidRDefault="006B2483" w:rsidP="006B248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6B2483" w:rsidRPr="00830749" w14:paraId="0AB65CD7" w14:textId="77777777" w:rsidTr="001A5A6D">
        <w:trPr>
          <w:trHeight w:val="578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BBEC327" w14:textId="77777777" w:rsidR="006B2483" w:rsidRPr="001C4084" w:rsidRDefault="006B2483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1A794" w14:textId="0663AA09" w:rsidR="006B2483" w:rsidRPr="001C4084" w:rsidRDefault="006B2483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1140085229" w:edGrp="everyone"/>
            <w:permEnd w:id="1140085229"/>
          </w:p>
        </w:tc>
        <w:permStart w:id="169568531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796AEA3" w14:textId="77777777" w:rsidR="006B2483" w:rsidRPr="00533511" w:rsidRDefault="00C753AD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6563062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B248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95685312"/>
          </w:p>
        </w:tc>
      </w:tr>
    </w:tbl>
    <w:p w14:paraId="46BC67F0" w14:textId="63AA0842" w:rsidR="006B2483" w:rsidRDefault="006B2483" w:rsidP="006B2483">
      <w:pPr>
        <w:jc w:val="left"/>
        <w:rPr>
          <w:rFonts w:ascii="Arial" w:hAnsi="Arial"/>
          <w:bCs/>
          <w:sz w:val="22"/>
          <w:szCs w:val="22"/>
        </w:rPr>
      </w:pPr>
    </w:p>
    <w:p w14:paraId="477BFE44" w14:textId="77777777" w:rsidR="00E3400F" w:rsidRDefault="00E3400F" w:rsidP="00E3400F">
      <w:pPr>
        <w:rPr>
          <w:rFonts w:ascii="Arial" w:hAnsi="Arial" w:cs="Arial"/>
          <w:sz w:val="22"/>
          <w:szCs w:val="22"/>
        </w:rPr>
      </w:pPr>
    </w:p>
    <w:p w14:paraId="7AD65C61" w14:textId="77777777" w:rsidR="00E3400F" w:rsidRPr="00830749" w:rsidRDefault="00E3400F" w:rsidP="00E3400F">
      <w:pPr>
        <w:pStyle w:val="20TAQuestionNumber"/>
        <w:ind w:left="709" w:hanging="709"/>
      </w:pPr>
      <w:bookmarkStart w:id="5" w:name="_Ref127442196"/>
      <w:r>
        <w:lastRenderedPageBreak/>
        <w:t>The construction project must comply with the National Construction Code (NCC). What does this mean.</w:t>
      </w:r>
      <w:bookmarkEnd w:id="5"/>
    </w:p>
    <w:p w14:paraId="0CA2F020" w14:textId="77777777" w:rsidR="00E3400F" w:rsidRPr="00830749" w:rsidRDefault="00E3400F" w:rsidP="00E3400F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3400F" w:rsidRPr="00830749" w14:paraId="2A236BC1" w14:textId="77777777" w:rsidTr="00B8648F">
        <w:trPr>
          <w:trHeight w:val="595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2AAE7" w14:textId="77777777" w:rsidR="00E3400F" w:rsidRPr="001C4084" w:rsidRDefault="00E3400F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3515C" w14:textId="72A512B4" w:rsidR="00E3400F" w:rsidRPr="001C4084" w:rsidRDefault="00E3400F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312490074" w:edGrp="everyone"/>
            <w:permEnd w:id="312490074"/>
          </w:p>
        </w:tc>
        <w:permStart w:id="42757599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315106A" w14:textId="77777777" w:rsidR="00E3400F" w:rsidRPr="00533511" w:rsidRDefault="00C753AD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259596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3400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27575998"/>
          </w:p>
        </w:tc>
      </w:tr>
    </w:tbl>
    <w:p w14:paraId="2BE99C43" w14:textId="77777777" w:rsidR="00E3400F" w:rsidRDefault="00E3400F" w:rsidP="00E3400F">
      <w:pPr>
        <w:rPr>
          <w:rFonts w:ascii="Arial" w:hAnsi="Arial" w:cs="Arial"/>
          <w:sz w:val="22"/>
          <w:szCs w:val="22"/>
        </w:rPr>
      </w:pPr>
    </w:p>
    <w:p w14:paraId="0D0BA658" w14:textId="5013C79D" w:rsidR="00F12795" w:rsidRPr="000E310E" w:rsidRDefault="00F12795" w:rsidP="006B2483">
      <w:pPr>
        <w:jc w:val="left"/>
        <w:rPr>
          <w:rFonts w:ascii="Arial" w:hAnsi="Arial"/>
          <w:bCs/>
          <w:sz w:val="22"/>
          <w:szCs w:val="22"/>
        </w:rPr>
      </w:pPr>
    </w:p>
    <w:p w14:paraId="36E71D48" w14:textId="2CC791A9" w:rsidR="006B2483" w:rsidRPr="001E6E92" w:rsidRDefault="001E6E92" w:rsidP="008F6BED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6" w:name="_Ref128473216"/>
      <w:r>
        <w:t>Describe the p</w:t>
      </w:r>
      <w:r w:rsidRPr="001E6E92">
        <w:t xml:space="preserve">rinciples of </w:t>
      </w:r>
      <w:r>
        <w:t>e</w:t>
      </w:r>
      <w:r w:rsidRPr="001E6E92">
        <w:t xml:space="preserve">stablishing </w:t>
      </w:r>
      <w:r>
        <w:t>c</w:t>
      </w:r>
      <w:r w:rsidRPr="001E6E92">
        <w:t xml:space="preserve">ontrol </w:t>
      </w:r>
      <w:r>
        <w:t>d</w:t>
      </w:r>
      <w:r w:rsidRPr="001E6E92">
        <w:t xml:space="preserve">uring </w:t>
      </w:r>
      <w:r>
        <w:t>s</w:t>
      </w:r>
      <w:r w:rsidRPr="001E6E92">
        <w:t>et-</w:t>
      </w:r>
      <w:r>
        <w:t>o</w:t>
      </w:r>
      <w:r w:rsidRPr="001E6E92">
        <w:t xml:space="preserve">ut </w:t>
      </w:r>
      <w:r>
        <w:t>s</w:t>
      </w:r>
      <w:r w:rsidRPr="001E6E92">
        <w:t>urveys</w:t>
      </w:r>
      <w:r>
        <w:t>.</w:t>
      </w:r>
      <w:bookmarkEnd w:id="6"/>
    </w:p>
    <w:p w14:paraId="7F2BCB18" w14:textId="77777777" w:rsidR="001E6E92" w:rsidRPr="001E6E92" w:rsidRDefault="001E6E92" w:rsidP="001E6E92">
      <w:pPr>
        <w:pStyle w:val="20TAQuestionNumber"/>
        <w:numPr>
          <w:ilvl w:val="0"/>
          <w:numId w:val="0"/>
        </w:numPr>
        <w:rPr>
          <w:rFonts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6B2483" w:rsidRPr="00830749" w14:paraId="03D8CE22" w14:textId="77777777" w:rsidTr="00B8648F">
        <w:trPr>
          <w:trHeight w:val="538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B5B366F" w14:textId="77777777" w:rsidR="006B2483" w:rsidRPr="001C4084" w:rsidRDefault="006B2483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43403" w14:textId="5BE4A5D5" w:rsidR="006B2483" w:rsidRPr="001C4084" w:rsidRDefault="006B2483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1396794122" w:edGrp="everyone"/>
            <w:permEnd w:id="1396794122"/>
          </w:p>
        </w:tc>
        <w:permStart w:id="18107917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48C4250" w14:textId="77777777" w:rsidR="006B2483" w:rsidRPr="00533511" w:rsidRDefault="00C753AD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308877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B248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1079170"/>
          </w:p>
        </w:tc>
      </w:tr>
    </w:tbl>
    <w:p w14:paraId="2F68A460" w14:textId="77777777" w:rsidR="006B2483" w:rsidRDefault="006B2483" w:rsidP="006B2483">
      <w:pPr>
        <w:rPr>
          <w:rFonts w:ascii="Arial" w:hAnsi="Arial" w:cs="Arial"/>
          <w:sz w:val="22"/>
          <w:szCs w:val="22"/>
        </w:rPr>
      </w:pPr>
    </w:p>
    <w:p w14:paraId="474CE75D" w14:textId="77777777" w:rsidR="00914BB5" w:rsidRPr="000E310E" w:rsidRDefault="00914BB5" w:rsidP="00914BB5">
      <w:pPr>
        <w:jc w:val="left"/>
        <w:rPr>
          <w:rFonts w:ascii="Arial" w:hAnsi="Arial"/>
          <w:bCs/>
          <w:sz w:val="22"/>
          <w:szCs w:val="22"/>
        </w:rPr>
      </w:pPr>
    </w:p>
    <w:p w14:paraId="6C54C568" w14:textId="575DA0A8" w:rsidR="00914BB5" w:rsidRPr="00830749" w:rsidRDefault="00914BB5" w:rsidP="00914BB5">
      <w:pPr>
        <w:pStyle w:val="20TAQuestionNumber"/>
        <w:ind w:left="709" w:hanging="709"/>
      </w:pPr>
      <w:r>
        <w:lastRenderedPageBreak/>
        <w:t>What is linear measurement in surveying?</w:t>
      </w:r>
    </w:p>
    <w:p w14:paraId="0B2612D5" w14:textId="77777777" w:rsidR="00914BB5" w:rsidRPr="00830749" w:rsidRDefault="00914BB5" w:rsidP="00914BB5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14BB5" w:rsidRPr="00830749" w14:paraId="213FD895" w14:textId="77777777" w:rsidTr="00B8648F">
        <w:trPr>
          <w:trHeight w:val="272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AD2628" w14:textId="77777777" w:rsidR="00914BB5" w:rsidRPr="001C4084" w:rsidRDefault="00914BB5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DAFE2" w14:textId="69AC1F7C" w:rsidR="00914BB5" w:rsidRPr="001C4084" w:rsidRDefault="00914BB5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140392091" w:edGrp="everyone"/>
            <w:permEnd w:id="140392091"/>
          </w:p>
        </w:tc>
        <w:permStart w:id="34184545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3716BC3" w14:textId="77777777" w:rsidR="00914BB5" w:rsidRPr="00533511" w:rsidRDefault="00C753AD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61016768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14BB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41845458"/>
          </w:p>
        </w:tc>
      </w:tr>
    </w:tbl>
    <w:p w14:paraId="29647D35" w14:textId="77777777" w:rsidR="00914BB5" w:rsidRDefault="00914BB5" w:rsidP="00914BB5">
      <w:pPr>
        <w:rPr>
          <w:rFonts w:ascii="Arial" w:hAnsi="Arial" w:cs="Arial"/>
          <w:sz w:val="22"/>
          <w:szCs w:val="22"/>
        </w:rPr>
      </w:pPr>
    </w:p>
    <w:p w14:paraId="3CAB80F1" w14:textId="77777777" w:rsidR="00914BB5" w:rsidRPr="000E310E" w:rsidRDefault="00914BB5" w:rsidP="00914BB5">
      <w:pPr>
        <w:jc w:val="left"/>
        <w:rPr>
          <w:rFonts w:ascii="Arial" w:hAnsi="Arial"/>
          <w:bCs/>
          <w:sz w:val="22"/>
          <w:szCs w:val="22"/>
        </w:rPr>
      </w:pPr>
    </w:p>
    <w:p w14:paraId="1A7E7CB6" w14:textId="4AB86AAC" w:rsidR="00914BB5" w:rsidRPr="00830749" w:rsidRDefault="00914BB5" w:rsidP="00914BB5">
      <w:pPr>
        <w:pStyle w:val="20TAQuestionNumber"/>
        <w:ind w:left="709" w:hanging="709"/>
      </w:pPr>
      <w:bookmarkStart w:id="7" w:name="_Ref128474344"/>
      <w:r>
        <w:t>Provide two (2) examples of surveying that uses linear measurements.</w:t>
      </w:r>
      <w:bookmarkEnd w:id="7"/>
    </w:p>
    <w:p w14:paraId="01831FD2" w14:textId="77777777" w:rsidR="00914BB5" w:rsidRPr="00830749" w:rsidRDefault="00914BB5" w:rsidP="00914BB5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14BB5" w:rsidRPr="00830749" w14:paraId="642BB716" w14:textId="77777777" w:rsidTr="00B8648F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B8B5AC2" w14:textId="77777777" w:rsidR="00914BB5" w:rsidRDefault="00914BB5" w:rsidP="00844185">
            <w:pPr>
              <w:pStyle w:val="AnswerHeading"/>
            </w:pPr>
            <w:r w:rsidRPr="001C4084">
              <w:t>Answer</w:t>
            </w:r>
          </w:p>
          <w:p w14:paraId="405981DE" w14:textId="2FA37CF5" w:rsidR="00914BB5" w:rsidRDefault="00914BB5" w:rsidP="00914BB5">
            <w:pPr>
              <w:pStyle w:val="AnswerHeading"/>
              <w:jc w:val="right"/>
            </w:pPr>
            <w:r>
              <w:t>1.</w:t>
            </w:r>
          </w:p>
          <w:p w14:paraId="721B6528" w14:textId="77777777" w:rsidR="00914BB5" w:rsidRPr="00B8648F" w:rsidRDefault="00914BB5" w:rsidP="00914BB5">
            <w:pPr>
              <w:pStyle w:val="AnswerHeading"/>
              <w:jc w:val="right"/>
              <w:rPr>
                <w:sz w:val="20"/>
                <w:szCs w:val="20"/>
              </w:rPr>
            </w:pPr>
          </w:p>
          <w:p w14:paraId="1E687CA1" w14:textId="3039088C" w:rsidR="00914BB5" w:rsidRPr="001C4084" w:rsidRDefault="00914BB5" w:rsidP="00914BB5">
            <w:pPr>
              <w:pStyle w:val="AnswerHeading"/>
              <w:jc w:val="right"/>
            </w:pPr>
            <w:r>
              <w:t>2.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1EEF4" w14:textId="494DB2A5" w:rsidR="00914BB5" w:rsidRPr="001C4084" w:rsidRDefault="00914BB5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454309004" w:edGrp="everyone"/>
            <w:permEnd w:id="454309004"/>
          </w:p>
        </w:tc>
        <w:permStart w:id="164181794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8B8CA09" w14:textId="77777777" w:rsidR="00914BB5" w:rsidRPr="00533511" w:rsidRDefault="00C753AD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99880252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14BB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41817943"/>
          </w:p>
        </w:tc>
      </w:tr>
    </w:tbl>
    <w:p w14:paraId="7C1BBA4E" w14:textId="77777777" w:rsidR="00914BB5" w:rsidRDefault="00914BB5" w:rsidP="00914BB5">
      <w:pPr>
        <w:rPr>
          <w:rFonts w:ascii="Arial" w:hAnsi="Arial" w:cs="Arial"/>
          <w:sz w:val="22"/>
          <w:szCs w:val="22"/>
        </w:rPr>
      </w:pPr>
    </w:p>
    <w:p w14:paraId="3BCFB0E1" w14:textId="77777777" w:rsidR="001E6E92" w:rsidRDefault="001E6E92" w:rsidP="001E6E92">
      <w:pPr>
        <w:rPr>
          <w:rFonts w:ascii="Arial" w:hAnsi="Arial" w:cs="Arial"/>
          <w:sz w:val="22"/>
          <w:szCs w:val="22"/>
        </w:rPr>
      </w:pPr>
    </w:p>
    <w:p w14:paraId="29C16CD3" w14:textId="6A3D91BD" w:rsidR="001E6E92" w:rsidRPr="00830749" w:rsidRDefault="001E6E92" w:rsidP="001E6E92">
      <w:pPr>
        <w:pStyle w:val="20TAQuestionNumber"/>
        <w:ind w:left="709" w:hanging="709"/>
      </w:pPr>
      <w:bookmarkStart w:id="8" w:name="_Ref128473616"/>
      <w:r>
        <w:t>Listed below are principles of linear measurement for small surveys. Briefly explain what each principle means.</w:t>
      </w:r>
      <w:bookmarkEnd w:id="8"/>
    </w:p>
    <w:p w14:paraId="7C78A042" w14:textId="77777777" w:rsidR="001E6E92" w:rsidRPr="00830749" w:rsidRDefault="001E6E92" w:rsidP="001E6E9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2435"/>
        <w:gridCol w:w="4934"/>
        <w:gridCol w:w="609"/>
      </w:tblGrid>
      <w:tr w:rsidR="001E6E92" w14:paraId="0D76C4A9" w14:textId="77777777" w:rsidTr="00914BB5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AA8FA5D" w14:textId="77777777" w:rsidR="001E6E92" w:rsidRDefault="001E6E92" w:rsidP="00914BB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F999B52" w14:textId="1F7523A6" w:rsidR="001E6E92" w:rsidRDefault="001E6E92" w:rsidP="00914BB5">
            <w:pPr>
              <w:keepNext/>
              <w:ind w:left="993" w:hanging="993"/>
              <w:jc w:val="center"/>
            </w:pPr>
            <w:r>
              <w:t>Principle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2E89B50" w14:textId="6BC54B74" w:rsidR="001E6E92" w:rsidRDefault="001E6E92" w:rsidP="00914BB5">
            <w:pPr>
              <w:pStyle w:val="TableHeading"/>
              <w:framePr w:hSpace="0" w:wrap="auto" w:vAnchor="margin" w:hAnchor="text" w:yAlign="inline"/>
            </w:pPr>
            <w:r>
              <w:t>Explanation</w:t>
            </w:r>
          </w:p>
        </w:tc>
        <w:permStart w:id="1324683953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9B3615" w14:textId="77777777" w:rsidR="001E6E92" w:rsidRPr="00533511" w:rsidRDefault="00C753AD" w:rsidP="00914BB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869454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E6E9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24683953"/>
          </w:p>
        </w:tc>
      </w:tr>
      <w:tr w:rsidR="001E6E92" w14:paraId="658C3BE7" w14:textId="77777777" w:rsidTr="00914BB5">
        <w:trPr>
          <w:trHeight w:val="198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06332C8" w14:textId="77777777" w:rsidR="001E6E92" w:rsidRPr="00FE608E" w:rsidRDefault="001E6E92" w:rsidP="00914BB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189FDCA7" w14:textId="46A1DB59" w:rsidR="001E6E92" w:rsidRPr="00447473" w:rsidRDefault="001E6E92" w:rsidP="00914BB5">
            <w:pPr>
              <w:jc w:val="center"/>
            </w:pPr>
            <w:r>
              <w:t>Working from whole to the part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47E0BCC6" w14:textId="03F14B3E" w:rsidR="001E6E92" w:rsidRPr="00B8648F" w:rsidRDefault="001E6E92" w:rsidP="00B8648F">
            <w:pPr>
              <w:rPr>
                <w:rFonts w:ascii="Arial" w:hAnsi="Arial" w:cs="Arial"/>
                <w:sz w:val="22"/>
                <w:szCs w:val="22"/>
              </w:rPr>
            </w:pPr>
            <w:permStart w:id="1960644601" w:edGrp="everyone"/>
            <w:permEnd w:id="196064460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3B6C40F" w14:textId="77777777" w:rsidR="001E6E92" w:rsidRDefault="001E6E92" w:rsidP="00914BB5">
            <w:pPr>
              <w:ind w:left="993" w:hanging="993"/>
            </w:pPr>
          </w:p>
        </w:tc>
      </w:tr>
      <w:tr w:rsidR="001E6E92" w14:paraId="1EA13838" w14:textId="77777777" w:rsidTr="00914BB5">
        <w:trPr>
          <w:trHeight w:val="198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FE2FF8F" w14:textId="77777777" w:rsidR="001E6E92" w:rsidRPr="00FE608E" w:rsidRDefault="001E6E92" w:rsidP="00914BB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5272E757" w14:textId="66B77E75" w:rsidR="001E6E92" w:rsidRPr="001E6E92" w:rsidRDefault="001E6E92" w:rsidP="00914BB5">
            <w:pPr>
              <w:jc w:val="center"/>
            </w:pPr>
            <w:r>
              <w:t>Form well-conditioned triangles</w:t>
            </w:r>
          </w:p>
        </w:tc>
        <w:tc>
          <w:tcPr>
            <w:tcW w:w="2715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D21DF02" w14:textId="5AE042EB" w:rsidR="001E6E92" w:rsidRPr="00B8648F" w:rsidRDefault="001E6E92" w:rsidP="00B8648F">
            <w:pPr>
              <w:rPr>
                <w:rFonts w:ascii="Arial" w:hAnsi="Arial" w:cs="Arial"/>
                <w:sz w:val="22"/>
                <w:szCs w:val="22"/>
              </w:rPr>
            </w:pPr>
            <w:permStart w:id="1600802556" w:edGrp="everyone"/>
            <w:permEnd w:id="160080255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7750081" w14:textId="77777777" w:rsidR="001E6E92" w:rsidRDefault="001E6E92" w:rsidP="00914BB5">
            <w:pPr>
              <w:ind w:left="993" w:hanging="993"/>
            </w:pPr>
          </w:p>
        </w:tc>
      </w:tr>
      <w:tr w:rsidR="001E6E92" w14:paraId="71B484BD" w14:textId="77777777" w:rsidTr="00914BB5">
        <w:trPr>
          <w:trHeight w:val="198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E45BEEA" w14:textId="77777777" w:rsidR="001E6E92" w:rsidRPr="00FE608E" w:rsidRDefault="001E6E92" w:rsidP="00914BB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14B9DDF8" w14:textId="766B46BA" w:rsidR="001E6E92" w:rsidRPr="001E6E92" w:rsidRDefault="001E6E92" w:rsidP="00914BB5">
            <w:pPr>
              <w:jc w:val="center"/>
            </w:pPr>
            <w:r>
              <w:t>Economy of lines</w:t>
            </w:r>
          </w:p>
        </w:tc>
        <w:tc>
          <w:tcPr>
            <w:tcW w:w="2715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39852718" w14:textId="68741074" w:rsidR="001E6E92" w:rsidRPr="00B8648F" w:rsidRDefault="001E6E92" w:rsidP="00B8648F">
            <w:pPr>
              <w:rPr>
                <w:rFonts w:ascii="Arial" w:hAnsi="Arial" w:cs="Arial"/>
                <w:sz w:val="22"/>
                <w:szCs w:val="22"/>
              </w:rPr>
            </w:pPr>
            <w:permStart w:id="1419669830" w:edGrp="everyone"/>
            <w:permEnd w:id="141966983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4399FCE" w14:textId="77777777" w:rsidR="001E6E92" w:rsidRDefault="001E6E92" w:rsidP="00914BB5">
            <w:pPr>
              <w:ind w:left="993" w:hanging="993"/>
            </w:pPr>
          </w:p>
        </w:tc>
      </w:tr>
    </w:tbl>
    <w:p w14:paraId="61AB1DAD" w14:textId="77777777" w:rsidR="001E6E92" w:rsidRDefault="001E6E92" w:rsidP="001E6E92">
      <w:pPr>
        <w:rPr>
          <w:rFonts w:ascii="Arial" w:hAnsi="Arial" w:cs="Arial"/>
          <w:sz w:val="22"/>
          <w:szCs w:val="22"/>
        </w:rPr>
      </w:pPr>
    </w:p>
    <w:p w14:paraId="58E8B869" w14:textId="77777777" w:rsidR="00914BB5" w:rsidRDefault="00914BB5" w:rsidP="00914BB5">
      <w:pPr>
        <w:rPr>
          <w:rFonts w:ascii="Arial" w:hAnsi="Arial" w:cs="Arial"/>
          <w:sz w:val="22"/>
          <w:szCs w:val="22"/>
        </w:rPr>
      </w:pPr>
    </w:p>
    <w:p w14:paraId="72F7697C" w14:textId="7D5EB6A4" w:rsidR="00914BB5" w:rsidRPr="00830749" w:rsidRDefault="00914BB5" w:rsidP="00914BB5">
      <w:pPr>
        <w:pStyle w:val="20TAQuestionNumber"/>
        <w:ind w:left="709" w:hanging="709"/>
      </w:pPr>
      <w:bookmarkStart w:id="9" w:name="_Ref128474348"/>
      <w:r>
        <w:lastRenderedPageBreak/>
        <w:t>Listed below are two (2) methods of linear measurements. Briefly explain each.</w:t>
      </w:r>
      <w:bookmarkEnd w:id="9"/>
    </w:p>
    <w:p w14:paraId="1896B5FB" w14:textId="77777777" w:rsidR="00914BB5" w:rsidRPr="00830749" w:rsidRDefault="00914BB5" w:rsidP="00914BB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2435"/>
        <w:gridCol w:w="4934"/>
        <w:gridCol w:w="609"/>
      </w:tblGrid>
      <w:tr w:rsidR="00914BB5" w14:paraId="17AA2B54" w14:textId="77777777" w:rsidTr="00914BB5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8D02271" w14:textId="77777777" w:rsidR="00914BB5" w:rsidRDefault="00914BB5" w:rsidP="00914BB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3C6351A" w14:textId="7EDEFF16" w:rsidR="00914BB5" w:rsidRDefault="00914BB5" w:rsidP="00914BB5">
            <w:pPr>
              <w:keepNext/>
              <w:jc w:val="center"/>
            </w:pPr>
            <w:r>
              <w:t>Type of linear measurement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5EFD713" w14:textId="77777777" w:rsidR="00914BB5" w:rsidRDefault="00914BB5" w:rsidP="00914BB5">
            <w:pPr>
              <w:pStyle w:val="TableHeading"/>
              <w:framePr w:hSpace="0" w:wrap="auto" w:vAnchor="margin" w:hAnchor="text" w:yAlign="inline"/>
            </w:pPr>
            <w:r>
              <w:t>Explanation</w:t>
            </w:r>
          </w:p>
        </w:tc>
        <w:permStart w:id="905845315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D1AC952" w14:textId="77777777" w:rsidR="00914BB5" w:rsidRPr="00533511" w:rsidRDefault="00C753AD" w:rsidP="00914BB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4849251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14BB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05845315"/>
          </w:p>
        </w:tc>
      </w:tr>
      <w:tr w:rsidR="00914BB5" w14:paraId="56CFAC0A" w14:textId="77777777" w:rsidTr="00914BB5">
        <w:trPr>
          <w:trHeight w:val="2438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64CF580" w14:textId="77777777" w:rsidR="00914BB5" w:rsidRPr="00FE608E" w:rsidRDefault="00914BB5" w:rsidP="00914BB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0173345A" w14:textId="74BF0A43" w:rsidR="00914BB5" w:rsidRPr="00447473" w:rsidRDefault="00914BB5" w:rsidP="00914BB5">
            <w:pPr>
              <w:jc w:val="center"/>
            </w:pPr>
            <w:r>
              <w:t>Direct method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3BAC161F" w14:textId="6AFA1B7B" w:rsidR="00914BB5" w:rsidRPr="00B8648F" w:rsidRDefault="00914BB5" w:rsidP="00B8648F">
            <w:pPr>
              <w:rPr>
                <w:rFonts w:ascii="Arial" w:hAnsi="Arial" w:cs="Arial"/>
                <w:sz w:val="22"/>
                <w:szCs w:val="22"/>
              </w:rPr>
            </w:pPr>
            <w:permStart w:id="661460403" w:edGrp="everyone"/>
            <w:permEnd w:id="66146040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3D96A4B" w14:textId="77777777" w:rsidR="00914BB5" w:rsidRDefault="00914BB5" w:rsidP="00914BB5">
            <w:pPr>
              <w:ind w:left="993" w:hanging="993"/>
            </w:pPr>
          </w:p>
        </w:tc>
      </w:tr>
      <w:tr w:rsidR="00914BB5" w14:paraId="3C89C97C" w14:textId="77777777" w:rsidTr="00914BB5">
        <w:trPr>
          <w:trHeight w:val="2438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807F1F1" w14:textId="77777777" w:rsidR="00914BB5" w:rsidRPr="00FE608E" w:rsidRDefault="00914BB5" w:rsidP="00914BB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63D9A37C" w14:textId="001C0603" w:rsidR="00914BB5" w:rsidRPr="001E6E92" w:rsidRDefault="00914BB5" w:rsidP="00914BB5">
            <w:pPr>
              <w:jc w:val="center"/>
            </w:pPr>
            <w:r>
              <w:t>Optical method</w:t>
            </w:r>
          </w:p>
        </w:tc>
        <w:tc>
          <w:tcPr>
            <w:tcW w:w="2715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F61AC7B" w14:textId="17FD2011" w:rsidR="00914BB5" w:rsidRPr="00B8648F" w:rsidRDefault="00914BB5" w:rsidP="00B8648F">
            <w:pPr>
              <w:rPr>
                <w:rFonts w:ascii="Arial" w:hAnsi="Arial" w:cs="Arial"/>
                <w:sz w:val="22"/>
                <w:szCs w:val="22"/>
              </w:rPr>
            </w:pPr>
            <w:permStart w:id="285620654" w:edGrp="everyone"/>
            <w:permEnd w:id="28562065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122BBC1" w14:textId="77777777" w:rsidR="00914BB5" w:rsidRDefault="00914BB5" w:rsidP="00914BB5">
            <w:pPr>
              <w:ind w:left="993" w:hanging="993"/>
            </w:pPr>
          </w:p>
        </w:tc>
      </w:tr>
    </w:tbl>
    <w:p w14:paraId="27459E66" w14:textId="77777777" w:rsidR="00914BB5" w:rsidRDefault="00914BB5" w:rsidP="00914BB5">
      <w:pPr>
        <w:rPr>
          <w:rFonts w:ascii="Arial" w:hAnsi="Arial" w:cs="Arial"/>
          <w:sz w:val="22"/>
          <w:szCs w:val="22"/>
        </w:rPr>
      </w:pPr>
    </w:p>
    <w:p w14:paraId="64658229" w14:textId="77777777" w:rsidR="006B2483" w:rsidRPr="000E310E" w:rsidRDefault="006B2483" w:rsidP="006B2483">
      <w:pPr>
        <w:jc w:val="left"/>
        <w:rPr>
          <w:rFonts w:ascii="Arial" w:hAnsi="Arial"/>
          <w:bCs/>
          <w:sz w:val="22"/>
          <w:szCs w:val="22"/>
        </w:rPr>
      </w:pPr>
    </w:p>
    <w:p w14:paraId="253F40E7" w14:textId="3BA6E2BC" w:rsidR="006B2483" w:rsidRPr="00830749" w:rsidRDefault="00914BB5" w:rsidP="006B2483">
      <w:pPr>
        <w:pStyle w:val="20TAQuestionNumber"/>
        <w:ind w:left="709" w:hanging="709"/>
      </w:pPr>
      <w:bookmarkStart w:id="10" w:name="_Ref128474579"/>
      <w:r>
        <w:t>What is horizontal angular measurement in surveying?</w:t>
      </w:r>
      <w:bookmarkEnd w:id="10"/>
    </w:p>
    <w:p w14:paraId="06A9A7E0" w14:textId="77777777" w:rsidR="006B2483" w:rsidRPr="00830749" w:rsidRDefault="006B2483" w:rsidP="006B248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6B2483" w:rsidRPr="00830749" w14:paraId="65E007DA" w14:textId="77777777" w:rsidTr="00B8648F">
        <w:trPr>
          <w:trHeight w:val="238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599FA91" w14:textId="77777777" w:rsidR="006B2483" w:rsidRPr="001C4084" w:rsidRDefault="006B2483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E5D5F" w14:textId="5401A8AD" w:rsidR="006B2483" w:rsidRPr="001C4084" w:rsidRDefault="006B2483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1908828016" w:edGrp="everyone"/>
            <w:permEnd w:id="1908828016"/>
          </w:p>
        </w:tc>
        <w:permStart w:id="130516582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0C0F767" w14:textId="77777777" w:rsidR="006B2483" w:rsidRPr="00533511" w:rsidRDefault="00C753AD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05161333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B248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05165829"/>
          </w:p>
        </w:tc>
      </w:tr>
    </w:tbl>
    <w:p w14:paraId="5E9A2370" w14:textId="404A73EB" w:rsidR="006B2483" w:rsidRDefault="006B2483" w:rsidP="006B2483">
      <w:pPr>
        <w:rPr>
          <w:rFonts w:ascii="Arial" w:hAnsi="Arial" w:cs="Arial"/>
          <w:sz w:val="22"/>
          <w:szCs w:val="22"/>
        </w:rPr>
      </w:pPr>
    </w:p>
    <w:p w14:paraId="62402E0E" w14:textId="77777777" w:rsidR="00914BB5" w:rsidRPr="000E310E" w:rsidRDefault="00914BB5" w:rsidP="00914BB5">
      <w:pPr>
        <w:jc w:val="left"/>
        <w:rPr>
          <w:rFonts w:ascii="Arial" w:hAnsi="Arial"/>
          <w:bCs/>
          <w:sz w:val="22"/>
          <w:szCs w:val="22"/>
        </w:rPr>
      </w:pPr>
    </w:p>
    <w:p w14:paraId="5333AEEB" w14:textId="6E0ACD71" w:rsidR="00914BB5" w:rsidRPr="00830749" w:rsidRDefault="00914BB5" w:rsidP="00914BB5">
      <w:pPr>
        <w:pStyle w:val="20TAQuestionNumber"/>
        <w:ind w:left="709" w:hanging="709"/>
      </w:pPr>
      <w:bookmarkStart w:id="11" w:name="_Ref128474581"/>
      <w:r>
        <w:rPr>
          <w:rFonts w:cstheme="minorHAnsi"/>
          <w:color w:val="262626" w:themeColor="text1" w:themeTint="D9"/>
          <w:szCs w:val="24"/>
        </w:rPr>
        <w:t>Why are the linear and angular measurements necessary in surveying</w:t>
      </w:r>
      <w:r>
        <w:t>?</w:t>
      </w:r>
      <w:bookmarkEnd w:id="11"/>
    </w:p>
    <w:p w14:paraId="00CA536D" w14:textId="77777777" w:rsidR="00914BB5" w:rsidRPr="00830749" w:rsidRDefault="00914BB5" w:rsidP="00914BB5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14BB5" w:rsidRPr="00830749" w14:paraId="7402F903" w14:textId="77777777" w:rsidTr="00B8648F">
        <w:trPr>
          <w:trHeight w:val="238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CEF3F35" w14:textId="77777777" w:rsidR="00914BB5" w:rsidRPr="001C4084" w:rsidRDefault="00914BB5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8C074" w14:textId="2815B3CE" w:rsidR="00914BB5" w:rsidRPr="001C4084" w:rsidRDefault="00914BB5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1335182532" w:edGrp="everyone"/>
            <w:permEnd w:id="1335182532"/>
          </w:p>
        </w:tc>
        <w:permStart w:id="172984803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4DBEC3F" w14:textId="77777777" w:rsidR="00914BB5" w:rsidRPr="00533511" w:rsidRDefault="00C753AD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324976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14BB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29848032"/>
          </w:p>
        </w:tc>
      </w:tr>
    </w:tbl>
    <w:p w14:paraId="3117D6E9" w14:textId="77777777" w:rsidR="00914BB5" w:rsidRDefault="00914BB5" w:rsidP="00914BB5">
      <w:pPr>
        <w:rPr>
          <w:rFonts w:ascii="Arial" w:hAnsi="Arial" w:cs="Arial"/>
          <w:sz w:val="22"/>
          <w:szCs w:val="22"/>
        </w:rPr>
      </w:pPr>
    </w:p>
    <w:p w14:paraId="034DD2F8" w14:textId="77777777" w:rsidR="00914BB5" w:rsidRDefault="00914BB5" w:rsidP="006B2483">
      <w:pPr>
        <w:rPr>
          <w:rFonts w:ascii="Arial" w:hAnsi="Arial" w:cs="Arial"/>
          <w:sz w:val="22"/>
          <w:szCs w:val="22"/>
        </w:rPr>
      </w:pPr>
    </w:p>
    <w:p w14:paraId="39F1E24E" w14:textId="62F2AC82" w:rsidR="006B2483" w:rsidRPr="00830749" w:rsidRDefault="00914BB5" w:rsidP="006B2483">
      <w:pPr>
        <w:pStyle w:val="20TAQuestionNumber"/>
        <w:ind w:left="709" w:hanging="709"/>
      </w:pPr>
      <w:bookmarkStart w:id="12" w:name="_Ref128475240"/>
      <w:r>
        <w:lastRenderedPageBreak/>
        <w:t>Why is it relevant to have knowledge of geometry when conducting surveying activities?</w:t>
      </w:r>
      <w:bookmarkEnd w:id="12"/>
    </w:p>
    <w:p w14:paraId="0F83A2D4" w14:textId="77777777" w:rsidR="006B2483" w:rsidRPr="00830749" w:rsidRDefault="006B2483" w:rsidP="006B248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6B2483" w:rsidRPr="00830749" w14:paraId="1EAC4DCC" w14:textId="77777777" w:rsidTr="00B8648F">
        <w:trPr>
          <w:trHeight w:val="345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80A6659" w14:textId="77777777" w:rsidR="006B2483" w:rsidRPr="001C4084" w:rsidRDefault="006B2483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53B2C" w14:textId="7D139AF9" w:rsidR="006B2483" w:rsidRPr="001C4084" w:rsidRDefault="006B2483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594942791" w:edGrp="everyone"/>
            <w:permEnd w:id="594942791"/>
          </w:p>
        </w:tc>
        <w:permStart w:id="192521749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DBBF4D5" w14:textId="77777777" w:rsidR="006B2483" w:rsidRPr="00533511" w:rsidRDefault="00C753AD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0566246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B248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25217491"/>
          </w:p>
        </w:tc>
      </w:tr>
    </w:tbl>
    <w:p w14:paraId="53314A59" w14:textId="77777777" w:rsidR="006B2483" w:rsidRDefault="006B2483" w:rsidP="006B2483">
      <w:pPr>
        <w:rPr>
          <w:rFonts w:ascii="Arial" w:hAnsi="Arial" w:cs="Arial"/>
          <w:sz w:val="22"/>
          <w:szCs w:val="22"/>
        </w:rPr>
      </w:pPr>
    </w:p>
    <w:p w14:paraId="26465AD0" w14:textId="77777777" w:rsidR="00C84412" w:rsidRDefault="00C84412" w:rsidP="00C84412">
      <w:pPr>
        <w:rPr>
          <w:rFonts w:ascii="Arial" w:hAnsi="Arial" w:cs="Arial"/>
          <w:sz w:val="22"/>
          <w:szCs w:val="22"/>
        </w:rPr>
      </w:pPr>
    </w:p>
    <w:p w14:paraId="7416B274" w14:textId="567D974E" w:rsidR="00C84412" w:rsidRPr="00830749" w:rsidRDefault="00C84412" w:rsidP="00C84412">
      <w:pPr>
        <w:pStyle w:val="20TAQuestionNumber"/>
        <w:ind w:left="709" w:hanging="709"/>
      </w:pPr>
      <w:bookmarkStart w:id="13" w:name="_Ref128475250"/>
      <w:r>
        <w:t>Why is it relevant to have knowledge of trigonometry when conducting surveying activities?</w:t>
      </w:r>
      <w:bookmarkEnd w:id="13"/>
    </w:p>
    <w:p w14:paraId="25C904A1" w14:textId="77777777" w:rsidR="00C84412" w:rsidRPr="00830749" w:rsidRDefault="00C84412" w:rsidP="00C8441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84412" w:rsidRPr="00830749" w14:paraId="29B8239D" w14:textId="77777777" w:rsidTr="00B8648F">
        <w:trPr>
          <w:trHeight w:val="328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BC34AF6" w14:textId="77777777" w:rsidR="00C84412" w:rsidRPr="001C4084" w:rsidRDefault="00C84412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F9B3A" w14:textId="27EEBBA7" w:rsidR="00C84412" w:rsidRPr="001C4084" w:rsidRDefault="00C84412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1381132416" w:edGrp="everyone"/>
            <w:permEnd w:id="1381132416"/>
          </w:p>
        </w:tc>
        <w:permStart w:id="185324086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D92F470" w14:textId="77777777" w:rsidR="00C84412" w:rsidRPr="00533511" w:rsidRDefault="00C753AD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303044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8441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53240866"/>
          </w:p>
        </w:tc>
      </w:tr>
    </w:tbl>
    <w:p w14:paraId="183AF6FC" w14:textId="77777777" w:rsidR="00C84412" w:rsidRDefault="00C84412" w:rsidP="00C84412">
      <w:pPr>
        <w:rPr>
          <w:rFonts w:ascii="Arial" w:hAnsi="Arial" w:cs="Arial"/>
          <w:sz w:val="22"/>
          <w:szCs w:val="22"/>
        </w:rPr>
      </w:pPr>
    </w:p>
    <w:p w14:paraId="55FDE65E" w14:textId="77777777" w:rsidR="006B2483" w:rsidRDefault="006B2483" w:rsidP="006B2483">
      <w:pPr>
        <w:rPr>
          <w:rFonts w:ascii="Arial" w:hAnsi="Arial" w:cs="Arial"/>
          <w:sz w:val="22"/>
          <w:szCs w:val="22"/>
        </w:rPr>
      </w:pPr>
    </w:p>
    <w:p w14:paraId="087B8DBA" w14:textId="38D09D51" w:rsidR="006B2483" w:rsidRPr="00830749" w:rsidRDefault="00C84412" w:rsidP="006B2483">
      <w:pPr>
        <w:pStyle w:val="20TAQuestionNumber"/>
        <w:ind w:left="709" w:hanging="709"/>
      </w:pPr>
      <w:bookmarkStart w:id="14" w:name="_Ref128475309"/>
      <w:r>
        <w:t>What components are needed when using an optical level and how are these used?</w:t>
      </w:r>
      <w:bookmarkEnd w:id="14"/>
    </w:p>
    <w:p w14:paraId="06F8C96D" w14:textId="77777777" w:rsidR="006B2483" w:rsidRPr="00830749" w:rsidRDefault="006B2483" w:rsidP="006B248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6B2483" w:rsidRPr="00830749" w14:paraId="2B0E4695" w14:textId="77777777" w:rsidTr="00B8648F">
        <w:trPr>
          <w:trHeight w:val="328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1541E90" w14:textId="77777777" w:rsidR="006B2483" w:rsidRPr="001C4084" w:rsidRDefault="006B2483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5241F" w14:textId="3DE0D76A" w:rsidR="006B2483" w:rsidRPr="001C4084" w:rsidRDefault="006B2483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477192025" w:edGrp="everyone"/>
            <w:permEnd w:id="477192025"/>
          </w:p>
        </w:tc>
        <w:permStart w:id="76199799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2E7A0BD" w14:textId="77777777" w:rsidR="006B2483" w:rsidRPr="00533511" w:rsidRDefault="00C753AD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3309138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B248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61997992"/>
          </w:p>
        </w:tc>
      </w:tr>
    </w:tbl>
    <w:p w14:paraId="637512D2" w14:textId="77777777" w:rsidR="00B8648F" w:rsidRDefault="00B8648F" w:rsidP="006B2483">
      <w:pPr>
        <w:rPr>
          <w:rFonts w:ascii="Arial" w:hAnsi="Arial" w:cs="Arial"/>
          <w:sz w:val="22"/>
          <w:szCs w:val="22"/>
        </w:rPr>
      </w:pPr>
    </w:p>
    <w:p w14:paraId="10DBD4ED" w14:textId="6AA5678A" w:rsidR="003B5908" w:rsidRPr="00830749" w:rsidRDefault="003B5908" w:rsidP="003B5908">
      <w:pPr>
        <w:pStyle w:val="20TAQuestionNumber"/>
        <w:ind w:left="709" w:hanging="709"/>
      </w:pPr>
      <w:bookmarkStart w:id="15" w:name="_Ref128475569"/>
      <w:r>
        <w:lastRenderedPageBreak/>
        <w:t>What is the difference between a dumpy level and a theodolite?</w:t>
      </w:r>
      <w:bookmarkEnd w:id="15"/>
    </w:p>
    <w:p w14:paraId="5C843CD9" w14:textId="77777777" w:rsidR="003B5908" w:rsidRPr="00830749" w:rsidRDefault="003B5908" w:rsidP="003B590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3B5908" w:rsidRPr="00830749" w14:paraId="50CF63FB" w14:textId="77777777" w:rsidTr="00B8648F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81F25E0" w14:textId="77777777" w:rsidR="003B5908" w:rsidRPr="001C4084" w:rsidRDefault="003B5908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CE26F" w14:textId="425BB426" w:rsidR="003B5908" w:rsidRPr="001C4084" w:rsidRDefault="003B5908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185886563" w:edGrp="everyone"/>
            <w:permEnd w:id="185886563"/>
          </w:p>
        </w:tc>
        <w:permStart w:id="93384567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98790EC" w14:textId="77777777" w:rsidR="003B5908" w:rsidRPr="00533511" w:rsidRDefault="00C753AD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1077607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B590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33845679"/>
          </w:p>
        </w:tc>
      </w:tr>
    </w:tbl>
    <w:p w14:paraId="3F3B8181" w14:textId="77777777" w:rsidR="003B5908" w:rsidRDefault="003B5908" w:rsidP="003B5908">
      <w:pPr>
        <w:rPr>
          <w:rFonts w:ascii="Arial" w:hAnsi="Arial" w:cs="Arial"/>
          <w:sz w:val="22"/>
          <w:szCs w:val="22"/>
        </w:rPr>
      </w:pPr>
    </w:p>
    <w:p w14:paraId="510FC0E6" w14:textId="77777777" w:rsidR="003B5908" w:rsidRDefault="003B5908" w:rsidP="003B5908">
      <w:pPr>
        <w:rPr>
          <w:rFonts w:ascii="Arial" w:hAnsi="Arial" w:cs="Arial"/>
          <w:sz w:val="22"/>
          <w:szCs w:val="22"/>
        </w:rPr>
      </w:pPr>
    </w:p>
    <w:p w14:paraId="64681A9C" w14:textId="2007D0D7" w:rsidR="003B5908" w:rsidRPr="00830749" w:rsidRDefault="003B5908" w:rsidP="003B5908">
      <w:pPr>
        <w:pStyle w:val="20TAQuestionNumber"/>
        <w:ind w:left="709" w:hanging="709"/>
      </w:pPr>
      <w:bookmarkStart w:id="16" w:name="_Ref128476120"/>
      <w:r>
        <w:t>Describe a two-peg test.</w:t>
      </w:r>
      <w:bookmarkEnd w:id="16"/>
    </w:p>
    <w:p w14:paraId="08D1BCED" w14:textId="77777777" w:rsidR="003B5908" w:rsidRPr="00830749" w:rsidRDefault="003B5908" w:rsidP="003B590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3B5908" w:rsidRPr="00830749" w14:paraId="75631874" w14:textId="77777777" w:rsidTr="00B8648F">
        <w:trPr>
          <w:trHeight w:val="85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14972F0" w14:textId="77777777" w:rsidR="003B5908" w:rsidRPr="001C4084" w:rsidRDefault="003B5908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B4CC9" w14:textId="23692ED7" w:rsidR="003B5908" w:rsidRPr="001C4084" w:rsidRDefault="003B5908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1352219006" w:edGrp="everyone"/>
            <w:permEnd w:id="1352219006"/>
          </w:p>
        </w:tc>
        <w:permStart w:id="15514806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74D8E90" w14:textId="77777777" w:rsidR="003B5908" w:rsidRPr="00533511" w:rsidRDefault="00C753AD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6814374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B590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5148060"/>
          </w:p>
        </w:tc>
      </w:tr>
    </w:tbl>
    <w:p w14:paraId="75AE1AF0" w14:textId="77777777" w:rsidR="003B5908" w:rsidRDefault="003B5908" w:rsidP="003B5908">
      <w:pPr>
        <w:rPr>
          <w:rFonts w:ascii="Arial" w:hAnsi="Arial" w:cs="Arial"/>
          <w:sz w:val="22"/>
          <w:szCs w:val="22"/>
        </w:rPr>
      </w:pPr>
    </w:p>
    <w:p w14:paraId="686C1D8E" w14:textId="5E7876CA" w:rsidR="002F57DB" w:rsidRPr="00830749" w:rsidRDefault="002F57DB" w:rsidP="00B8648F">
      <w:pPr>
        <w:pStyle w:val="20TAQuestionNumber"/>
        <w:keepNext/>
        <w:ind w:left="709" w:hanging="709"/>
      </w:pPr>
      <w:bookmarkStart w:id="17" w:name="_Ref128478391"/>
      <w:r>
        <w:lastRenderedPageBreak/>
        <w:t>Discuss benefits of using electronic distance measuring (EDM) equipment.</w:t>
      </w:r>
      <w:bookmarkEnd w:id="17"/>
    </w:p>
    <w:p w14:paraId="16B6BDC2" w14:textId="77777777" w:rsidR="002F57DB" w:rsidRPr="00830749" w:rsidRDefault="002F57DB" w:rsidP="002F57D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F57DB" w:rsidRPr="00830749" w14:paraId="144339D6" w14:textId="77777777" w:rsidTr="00645584">
        <w:trPr>
          <w:trHeight w:val="430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B9A87E6" w14:textId="77777777" w:rsidR="002F57DB" w:rsidRPr="001C4084" w:rsidRDefault="002F57DB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C8D3F" w14:textId="066FCF38" w:rsidR="002F57DB" w:rsidRPr="001C4084" w:rsidRDefault="002F57DB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489107743" w:edGrp="everyone"/>
            <w:permEnd w:id="489107743"/>
          </w:p>
        </w:tc>
        <w:permStart w:id="83462829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3A38C1E" w14:textId="77777777" w:rsidR="002F57DB" w:rsidRPr="00533511" w:rsidRDefault="00C753AD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949495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F57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34628292"/>
          </w:p>
        </w:tc>
      </w:tr>
    </w:tbl>
    <w:p w14:paraId="720E7F89" w14:textId="77777777" w:rsidR="002F57DB" w:rsidRDefault="002F57DB" w:rsidP="002F57DB">
      <w:pPr>
        <w:rPr>
          <w:rFonts w:ascii="Arial" w:hAnsi="Arial" w:cs="Arial"/>
          <w:sz w:val="22"/>
          <w:szCs w:val="22"/>
        </w:rPr>
      </w:pPr>
    </w:p>
    <w:p w14:paraId="3B7CDC6F" w14:textId="77777777" w:rsidR="002F57DB" w:rsidRDefault="002F57DB" w:rsidP="002F57DB">
      <w:pPr>
        <w:rPr>
          <w:rFonts w:ascii="Arial" w:hAnsi="Arial" w:cs="Arial"/>
          <w:sz w:val="22"/>
          <w:szCs w:val="22"/>
        </w:rPr>
      </w:pPr>
    </w:p>
    <w:p w14:paraId="40216577" w14:textId="73DA5414" w:rsidR="002F57DB" w:rsidRPr="00830749" w:rsidRDefault="001E08AE" w:rsidP="002F57DB">
      <w:pPr>
        <w:pStyle w:val="20TAQuestionNumber"/>
        <w:ind w:left="709" w:hanging="709"/>
      </w:pPr>
      <w:bookmarkStart w:id="18" w:name="_Ref128478397"/>
      <w:r>
        <w:rPr>
          <w:rFonts w:cstheme="minorHAnsi"/>
          <w:color w:val="262626" w:themeColor="text1" w:themeTint="D9"/>
          <w:szCs w:val="24"/>
        </w:rPr>
        <w:t>Identify one operational and one functional feature for each of the levelling and surveying devices listed below</w:t>
      </w:r>
      <w:r w:rsidR="002F57DB">
        <w:t>.</w:t>
      </w:r>
      <w:bookmarkEnd w:id="18"/>
    </w:p>
    <w:p w14:paraId="5C3E6996" w14:textId="77777777" w:rsidR="002F57DB" w:rsidRPr="00830749" w:rsidRDefault="002F57DB" w:rsidP="002F57D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5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96"/>
        <w:gridCol w:w="1713"/>
        <w:gridCol w:w="2825"/>
        <w:gridCol w:w="2828"/>
        <w:gridCol w:w="609"/>
      </w:tblGrid>
      <w:tr w:rsidR="002F57DB" w14:paraId="5A9F4EC9" w14:textId="77777777" w:rsidTr="00264684"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16573C9" w14:textId="77777777" w:rsidR="002F57DB" w:rsidRDefault="002F57DB" w:rsidP="0026468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95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C17CD20" w14:textId="06E36129" w:rsidR="002F57DB" w:rsidRDefault="002F57DB" w:rsidP="00264684">
            <w:pPr>
              <w:keepNext/>
              <w:jc w:val="center"/>
            </w:pPr>
            <w:r>
              <w:t>Device</w:t>
            </w:r>
          </w:p>
        </w:tc>
        <w:tc>
          <w:tcPr>
            <w:tcW w:w="156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A9A806B" w14:textId="2BA66B8A" w:rsidR="002F57DB" w:rsidRDefault="001E08AE" w:rsidP="00264684">
            <w:pPr>
              <w:pStyle w:val="TableHeading"/>
              <w:framePr w:hSpace="0" w:wrap="auto" w:vAnchor="margin" w:hAnchor="text" w:yAlign="inline"/>
            </w:pPr>
            <w:r>
              <w:t>Operational features</w:t>
            </w:r>
          </w:p>
        </w:tc>
        <w:tc>
          <w:tcPr>
            <w:tcW w:w="156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824F5B5" w14:textId="225397D1" w:rsidR="002F57DB" w:rsidRDefault="001E08AE" w:rsidP="00264684">
            <w:pPr>
              <w:pStyle w:val="TableHeading"/>
              <w:framePr w:hSpace="0" w:wrap="auto" w:vAnchor="margin" w:hAnchor="text" w:yAlign="inline"/>
            </w:pPr>
            <w:r>
              <w:t>Levelling features</w:t>
            </w:r>
          </w:p>
        </w:tc>
        <w:permStart w:id="792157477" w:edGrp="everyone"/>
        <w:tc>
          <w:tcPr>
            <w:tcW w:w="31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CF2D342" w14:textId="77777777" w:rsidR="002F57DB" w:rsidRPr="00533511" w:rsidRDefault="00C753AD" w:rsidP="0026468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221854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F57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92157477"/>
          </w:p>
        </w:tc>
      </w:tr>
      <w:tr w:rsidR="001E08AE" w14:paraId="4292F000" w14:textId="77777777" w:rsidTr="00AC5E1A">
        <w:trPr>
          <w:trHeight w:val="3061"/>
          <w:hidden/>
        </w:trPr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C9E5D9F" w14:textId="77777777" w:rsidR="001E08AE" w:rsidRPr="00FE608E" w:rsidRDefault="001E08AE" w:rsidP="00264684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527A661E" w14:textId="15A331F6" w:rsidR="001E08AE" w:rsidRPr="00447473" w:rsidRDefault="001E08AE" w:rsidP="00264684">
            <w:pPr>
              <w:jc w:val="center"/>
            </w:pPr>
            <w:r w:rsidRPr="001E08AE">
              <w:t>Laser level: manual-levelling laser</w:t>
            </w:r>
          </w:p>
        </w:tc>
        <w:tc>
          <w:tcPr>
            <w:tcW w:w="1563" w:type="pct"/>
            <w:tcBorders>
              <w:top w:val="single" w:sz="12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14:paraId="5FB64C2B" w14:textId="61B7C63B" w:rsidR="001E08AE" w:rsidRPr="00B8648F" w:rsidRDefault="001E08AE" w:rsidP="00B8648F">
            <w:pPr>
              <w:rPr>
                <w:rFonts w:ascii="Arial" w:hAnsi="Arial" w:cs="Arial"/>
                <w:sz w:val="22"/>
                <w:szCs w:val="22"/>
              </w:rPr>
            </w:pPr>
            <w:permStart w:id="660351816" w:edGrp="everyone"/>
            <w:permEnd w:id="660351816"/>
          </w:p>
        </w:tc>
        <w:tc>
          <w:tcPr>
            <w:tcW w:w="1565" w:type="pct"/>
            <w:tcBorders>
              <w:top w:val="single" w:sz="12" w:space="0" w:color="auto"/>
              <w:left w:val="single" w:sz="6" w:space="0" w:color="auto"/>
              <w:bottom w:val="single" w:sz="8" w:space="0" w:color="auto"/>
            </w:tcBorders>
            <w:vAlign w:val="center"/>
          </w:tcPr>
          <w:p w14:paraId="3CAC6012" w14:textId="0A6C945B" w:rsidR="001E08AE" w:rsidRPr="00B8648F" w:rsidRDefault="001E08AE" w:rsidP="00B8648F">
            <w:pPr>
              <w:rPr>
                <w:rFonts w:ascii="Arial" w:hAnsi="Arial" w:cs="Arial"/>
                <w:sz w:val="22"/>
                <w:szCs w:val="22"/>
              </w:rPr>
            </w:pPr>
            <w:permStart w:id="1744904299" w:edGrp="everyone"/>
            <w:permEnd w:id="1744904299"/>
          </w:p>
        </w:tc>
        <w:tc>
          <w:tcPr>
            <w:tcW w:w="31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BEE5DD8" w14:textId="77777777" w:rsidR="001E08AE" w:rsidRDefault="001E08AE" w:rsidP="00264684">
            <w:pPr>
              <w:ind w:left="993" w:hanging="993"/>
            </w:pPr>
          </w:p>
        </w:tc>
      </w:tr>
      <w:tr w:rsidR="001E08AE" w14:paraId="12D5CFC2" w14:textId="77777777" w:rsidTr="00AC5E1A">
        <w:trPr>
          <w:trHeight w:val="3061"/>
          <w:hidden/>
        </w:trPr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A0E033F" w14:textId="77777777" w:rsidR="001E08AE" w:rsidRPr="00FE608E" w:rsidRDefault="001E08AE" w:rsidP="00264684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1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269F5A29" w14:textId="4BBA9EE0" w:rsidR="001E08AE" w:rsidRPr="001E6E92" w:rsidRDefault="001E08AE" w:rsidP="00264684">
            <w:pPr>
              <w:jc w:val="center"/>
            </w:pPr>
            <w:r w:rsidRPr="001E08AE">
              <w:t>Laser level: dot laser levels</w:t>
            </w:r>
          </w:p>
        </w:tc>
        <w:tc>
          <w:tcPr>
            <w:tcW w:w="1563" w:type="pc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B06FCA" w14:textId="4BD0C56D" w:rsidR="001E08AE" w:rsidRPr="00B8648F" w:rsidRDefault="001E08AE" w:rsidP="00B8648F">
            <w:pPr>
              <w:rPr>
                <w:rFonts w:ascii="Arial" w:hAnsi="Arial" w:cs="Arial"/>
                <w:sz w:val="22"/>
                <w:szCs w:val="22"/>
              </w:rPr>
            </w:pPr>
            <w:permStart w:id="1073089077" w:edGrp="everyone"/>
            <w:permEnd w:id="1073089077"/>
          </w:p>
        </w:tc>
        <w:tc>
          <w:tcPr>
            <w:tcW w:w="1565" w:type="pct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4A529B4E" w14:textId="623CA69D" w:rsidR="001E08AE" w:rsidRPr="00B8648F" w:rsidRDefault="001E08AE" w:rsidP="00B8648F">
            <w:pPr>
              <w:rPr>
                <w:rFonts w:ascii="Arial" w:hAnsi="Arial" w:cs="Arial"/>
                <w:sz w:val="22"/>
                <w:szCs w:val="22"/>
              </w:rPr>
            </w:pPr>
            <w:permStart w:id="1344824768" w:edGrp="everyone"/>
            <w:permEnd w:id="1344824768"/>
          </w:p>
        </w:tc>
        <w:tc>
          <w:tcPr>
            <w:tcW w:w="31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E1CD2F4" w14:textId="77777777" w:rsidR="001E08AE" w:rsidRDefault="001E08AE" w:rsidP="00264684">
            <w:pPr>
              <w:ind w:left="993" w:hanging="993"/>
            </w:pPr>
          </w:p>
        </w:tc>
      </w:tr>
    </w:tbl>
    <w:p w14:paraId="2F8FF548" w14:textId="77777777" w:rsidR="002F57DB" w:rsidRDefault="002F57DB" w:rsidP="002F57DB">
      <w:pPr>
        <w:rPr>
          <w:rFonts w:ascii="Arial" w:hAnsi="Arial" w:cs="Arial"/>
          <w:sz w:val="22"/>
          <w:szCs w:val="22"/>
        </w:rPr>
      </w:pPr>
    </w:p>
    <w:p w14:paraId="35DBA34E" w14:textId="77777777" w:rsidR="001E08AE" w:rsidRDefault="001E08AE" w:rsidP="001E08AE">
      <w:pPr>
        <w:rPr>
          <w:rFonts w:ascii="Arial" w:hAnsi="Arial" w:cs="Arial"/>
          <w:sz w:val="22"/>
          <w:szCs w:val="22"/>
        </w:rPr>
      </w:pPr>
    </w:p>
    <w:p w14:paraId="4614C61F" w14:textId="6D88AB05" w:rsidR="001E08AE" w:rsidRPr="00830749" w:rsidRDefault="00264684" w:rsidP="001E08AE">
      <w:pPr>
        <w:pStyle w:val="20TAQuestionNumber"/>
        <w:ind w:left="709" w:hanging="709"/>
      </w:pPr>
      <w:bookmarkStart w:id="19" w:name="_Ref128478841"/>
      <w:r>
        <w:lastRenderedPageBreak/>
        <w:t>Describe features of the water level</w:t>
      </w:r>
      <w:r w:rsidR="001E08AE">
        <w:t>.</w:t>
      </w:r>
      <w:bookmarkEnd w:id="19"/>
    </w:p>
    <w:p w14:paraId="2601647C" w14:textId="77777777" w:rsidR="001E08AE" w:rsidRPr="00830749" w:rsidRDefault="001E08AE" w:rsidP="001E08A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E08AE" w:rsidRPr="00830749" w14:paraId="6063177D" w14:textId="77777777" w:rsidTr="00645584">
        <w:trPr>
          <w:trHeight w:val="487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E78BEFE" w14:textId="77777777" w:rsidR="001E08AE" w:rsidRPr="001C4084" w:rsidRDefault="001E08AE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3D6DD" w14:textId="3955ED64" w:rsidR="001E08AE" w:rsidRPr="001C4084" w:rsidRDefault="001E08AE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1077766626" w:edGrp="everyone"/>
            <w:permEnd w:id="1077766626"/>
          </w:p>
        </w:tc>
        <w:permStart w:id="125804483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A96A5CA" w14:textId="77777777" w:rsidR="001E08AE" w:rsidRPr="00533511" w:rsidRDefault="00C753AD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26068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E08A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58044838"/>
          </w:p>
        </w:tc>
      </w:tr>
    </w:tbl>
    <w:p w14:paraId="5488FFD5" w14:textId="77777777" w:rsidR="001E08AE" w:rsidRDefault="001E08AE" w:rsidP="001E08AE">
      <w:pPr>
        <w:rPr>
          <w:rFonts w:ascii="Arial" w:hAnsi="Arial" w:cs="Arial"/>
          <w:sz w:val="22"/>
          <w:szCs w:val="22"/>
        </w:rPr>
      </w:pPr>
    </w:p>
    <w:p w14:paraId="67E99F04" w14:textId="77777777" w:rsidR="005369E1" w:rsidRPr="00645584" w:rsidRDefault="005369E1" w:rsidP="005369E1">
      <w:pPr>
        <w:jc w:val="left"/>
        <w:rPr>
          <w:rFonts w:ascii="Arial" w:hAnsi="Arial"/>
          <w:bCs/>
          <w:sz w:val="22"/>
          <w:szCs w:val="18"/>
        </w:rPr>
      </w:pPr>
    </w:p>
    <w:p w14:paraId="0886534B" w14:textId="77777777" w:rsidR="005369E1" w:rsidRDefault="005369E1" w:rsidP="005369E1">
      <w:pPr>
        <w:pStyle w:val="20TAQuestionNumber"/>
        <w:ind w:left="709" w:hanging="709"/>
      </w:pPr>
      <w:bookmarkStart w:id="20" w:name="_Ref415033014"/>
      <w:bookmarkStart w:id="21" w:name="_Ref441147891"/>
      <w:r w:rsidRPr="00BE7A13">
        <w:t>You are responsible for checking levels in an excavation.</w:t>
      </w:r>
      <w:bookmarkEnd w:id="20"/>
      <w:r w:rsidRPr="00BE7A13">
        <w:t xml:space="preserve"> </w:t>
      </w:r>
    </w:p>
    <w:p w14:paraId="24361ADF" w14:textId="3940909B" w:rsidR="005369E1" w:rsidRDefault="005369E1" w:rsidP="005369E1">
      <w:pPr>
        <w:pStyle w:val="20TAQuestionNumber"/>
        <w:numPr>
          <w:ilvl w:val="0"/>
          <w:numId w:val="0"/>
        </w:numPr>
        <w:ind w:left="709"/>
      </w:pPr>
      <w:r w:rsidRPr="00BE7A13">
        <w:t xml:space="preserve">From the drawings for the job you know the </w:t>
      </w:r>
      <w:r>
        <w:t>floor level</w:t>
      </w:r>
      <w:r w:rsidRPr="00BE7A13">
        <w:t xml:space="preserve"> is RL 12.000. The floor of the excavation is level </w:t>
      </w:r>
      <w:r>
        <w:t>(</w:t>
      </w:r>
      <w:r w:rsidRPr="00BE7A13">
        <w:t>0%</w:t>
      </w:r>
      <w:r>
        <w:t xml:space="preserve"> grade)</w:t>
      </w:r>
      <w:r w:rsidRPr="00BE7A13">
        <w:t xml:space="preserve">. </w:t>
      </w:r>
      <w:r w:rsidRPr="00BE7A13">
        <w:br/>
      </w:r>
      <w:r w:rsidRPr="00BE7A13">
        <w:br/>
        <w:t xml:space="preserve">You find a peg, which identifies the RL as 14.50. </w:t>
      </w:r>
    </w:p>
    <w:p w14:paraId="4AB1A072" w14:textId="739884CE" w:rsidR="005369E1" w:rsidRDefault="005369E1" w:rsidP="005369E1">
      <w:pPr>
        <w:pStyle w:val="20TAQuestionNumber"/>
        <w:numPr>
          <w:ilvl w:val="0"/>
          <w:numId w:val="0"/>
        </w:numPr>
        <w:ind w:left="709"/>
      </w:pPr>
      <w:r>
        <w:t>T</w:t>
      </w:r>
      <w:r w:rsidRPr="00BE7A13">
        <w:t xml:space="preserve">he plane of collimation </w:t>
      </w:r>
      <w:r>
        <w:t>measures</w:t>
      </w:r>
      <w:r w:rsidRPr="00BE7A13">
        <w:t xml:space="preserve"> 0.65m</w:t>
      </w:r>
      <w:r>
        <w:t xml:space="preserve"> above the peg.</w:t>
      </w:r>
    </w:p>
    <w:p w14:paraId="1B65218A" w14:textId="77777777" w:rsidR="005369E1" w:rsidRPr="00BE7A13" w:rsidRDefault="005369E1" w:rsidP="005369E1">
      <w:pPr>
        <w:pStyle w:val="20TAQuestionNumber"/>
        <w:numPr>
          <w:ilvl w:val="0"/>
          <w:numId w:val="0"/>
        </w:numPr>
        <w:ind w:left="709"/>
      </w:pPr>
      <w:r>
        <w:t>O</w:t>
      </w:r>
      <w:r w:rsidRPr="00BE7A13">
        <w:t>n what level would you set the receiver on the sta</w:t>
      </w:r>
      <w:r>
        <w:t xml:space="preserve">ve </w:t>
      </w:r>
      <w:r w:rsidRPr="00062506">
        <w:t>to achieve the desired FL of the excavation</w:t>
      </w:r>
      <w:r w:rsidRPr="00BE7A13">
        <w:t>? Show your calculations.</w:t>
      </w:r>
      <w:bookmarkEnd w:id="21"/>
    </w:p>
    <w:p w14:paraId="11C462BC" w14:textId="77777777" w:rsidR="005369E1" w:rsidRDefault="005369E1" w:rsidP="005369E1">
      <w:pPr>
        <w:rPr>
          <w:rFonts w:ascii="Arial" w:hAnsi="Arial" w:cs="Arial"/>
          <w:sz w:val="22"/>
          <w:szCs w:val="22"/>
        </w:rPr>
      </w:pPr>
    </w:p>
    <w:tbl>
      <w:tblPr>
        <w:tblW w:w="9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8"/>
        <w:gridCol w:w="7480"/>
        <w:gridCol w:w="624"/>
      </w:tblGrid>
      <w:tr w:rsidR="005369E1" w14:paraId="51C4955A" w14:textId="77777777" w:rsidTr="00657281">
        <w:trPr>
          <w:trHeight w:val="4535"/>
        </w:trPr>
        <w:tc>
          <w:tcPr>
            <w:tcW w:w="102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60C713B" w14:textId="77777777" w:rsidR="005369E1" w:rsidRDefault="005369E1" w:rsidP="00844185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0C159" w14:textId="3B20C72F" w:rsidR="005369E1" w:rsidRDefault="005369E1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2019565519" w:edGrp="everyone"/>
            <w:permEnd w:id="2019565519"/>
          </w:p>
        </w:tc>
        <w:permStart w:id="22204566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8E62FCD" w14:textId="77777777" w:rsidR="005369E1" w:rsidRDefault="00C753AD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1155504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369E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22045669"/>
          </w:p>
        </w:tc>
      </w:tr>
    </w:tbl>
    <w:p w14:paraId="7DA27B47" w14:textId="77777777" w:rsidR="005369E1" w:rsidRPr="00645584" w:rsidRDefault="005369E1" w:rsidP="005369E1">
      <w:pPr>
        <w:jc w:val="left"/>
        <w:rPr>
          <w:rFonts w:ascii="Arial" w:hAnsi="Arial"/>
          <w:bCs/>
          <w:sz w:val="22"/>
          <w:szCs w:val="18"/>
        </w:rPr>
      </w:pPr>
    </w:p>
    <w:p w14:paraId="3BBD7D78" w14:textId="77777777" w:rsidR="005369E1" w:rsidRDefault="005369E1" w:rsidP="005369E1">
      <w:pPr>
        <w:jc w:val="left"/>
        <w:rPr>
          <w:rFonts w:ascii="Arial" w:hAnsi="Arial" w:cs="Arial"/>
          <w:sz w:val="22"/>
          <w:szCs w:val="22"/>
        </w:rPr>
      </w:pPr>
    </w:p>
    <w:p w14:paraId="6F833D75" w14:textId="682805A7" w:rsidR="005369E1" w:rsidRDefault="005369E1" w:rsidP="00645584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lastRenderedPageBreak/>
        <w:drawing>
          <wp:inline distT="0" distB="0" distL="0" distR="0" wp14:anchorId="0CC678AC" wp14:editId="26D7C553">
            <wp:extent cx="2508172" cy="2513965"/>
            <wp:effectExtent l="0" t="0" r="6985" b="63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172" cy="2513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45584">
        <w:rPr>
          <w:rFonts w:ascii="Arial" w:hAnsi="Arial" w:cs="Arial"/>
          <w:sz w:val="22"/>
          <w:szCs w:val="22"/>
        </w:rPr>
        <w:br/>
      </w:r>
    </w:p>
    <w:p w14:paraId="18D99BAE" w14:textId="77777777" w:rsidR="005369E1" w:rsidRPr="00830749" w:rsidRDefault="005369E1" w:rsidP="005369E1">
      <w:pPr>
        <w:pStyle w:val="20TAQuestionNumber"/>
        <w:ind w:left="709" w:hanging="709"/>
      </w:pPr>
      <w:bookmarkStart w:id="22" w:name="_Ref126914992"/>
      <w:bookmarkStart w:id="23" w:name="_Ref128479373"/>
      <w:r>
        <w:t>Using the picture above, what distance is the staff from the instrument? Show workings</w:t>
      </w:r>
      <w:bookmarkEnd w:id="22"/>
      <w:r>
        <w:t>.</w:t>
      </w:r>
      <w:bookmarkEnd w:id="23"/>
    </w:p>
    <w:p w14:paraId="0B23F902" w14:textId="77777777" w:rsidR="005369E1" w:rsidRPr="00830749" w:rsidRDefault="005369E1" w:rsidP="005369E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369E1" w:rsidRPr="00830749" w14:paraId="7718C83B" w14:textId="77777777" w:rsidTr="00645584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E146A69" w14:textId="77777777" w:rsidR="005369E1" w:rsidRPr="001C4084" w:rsidRDefault="005369E1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3302F" w14:textId="693D6C5C" w:rsidR="005369E1" w:rsidRPr="001C4084" w:rsidRDefault="005369E1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1786740310" w:edGrp="everyone"/>
            <w:permEnd w:id="1786740310"/>
          </w:p>
        </w:tc>
        <w:permStart w:id="93195353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C9C6698" w14:textId="77777777" w:rsidR="005369E1" w:rsidRPr="00533511" w:rsidRDefault="00C753AD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6368633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369E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31953536"/>
          </w:p>
        </w:tc>
      </w:tr>
    </w:tbl>
    <w:p w14:paraId="2DC36273" w14:textId="77777777" w:rsidR="001E08AE" w:rsidRDefault="001E08AE" w:rsidP="001E08AE">
      <w:pPr>
        <w:rPr>
          <w:rFonts w:ascii="Arial" w:hAnsi="Arial" w:cs="Arial"/>
          <w:sz w:val="22"/>
          <w:szCs w:val="22"/>
        </w:rPr>
      </w:pPr>
    </w:p>
    <w:p w14:paraId="3BA4B204" w14:textId="006AB9F0" w:rsidR="001E08AE" w:rsidRPr="00830749" w:rsidRDefault="001E08AE" w:rsidP="001E08AE">
      <w:pPr>
        <w:pStyle w:val="20TAQuestionNumber"/>
        <w:ind w:left="709" w:hanging="709"/>
      </w:pPr>
      <w:bookmarkStart w:id="24" w:name="_Ref128482084"/>
      <w:r>
        <w:t>Discuss</w:t>
      </w:r>
      <w:r w:rsidR="00A379C4" w:rsidRPr="00A379C4">
        <w:t xml:space="preserve"> errors in measured distances due to site characteristics and measurement methods</w:t>
      </w:r>
      <w:r>
        <w:t>.</w:t>
      </w:r>
      <w:bookmarkEnd w:id="24"/>
    </w:p>
    <w:p w14:paraId="384E0DEF" w14:textId="77777777" w:rsidR="001E08AE" w:rsidRPr="00830749" w:rsidRDefault="001E08AE" w:rsidP="001E08A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E08AE" w:rsidRPr="00830749" w14:paraId="0DF6EF4A" w14:textId="77777777" w:rsidTr="00645584">
        <w:trPr>
          <w:trHeight w:val="425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9526F" w14:textId="77777777" w:rsidR="001E08AE" w:rsidRPr="001C4084" w:rsidRDefault="001E08AE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C202D" w14:textId="6071DD20" w:rsidR="001E08AE" w:rsidRPr="001C4084" w:rsidRDefault="001E08AE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1849584362" w:edGrp="everyone"/>
            <w:permEnd w:id="1849584362"/>
          </w:p>
        </w:tc>
        <w:permStart w:id="79503883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B4B2C7F" w14:textId="77777777" w:rsidR="001E08AE" w:rsidRPr="00533511" w:rsidRDefault="00C753AD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1678659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E08A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95038833"/>
          </w:p>
        </w:tc>
      </w:tr>
    </w:tbl>
    <w:p w14:paraId="554693C4" w14:textId="77777777" w:rsidR="001E08AE" w:rsidRDefault="001E08AE" w:rsidP="001E08AE">
      <w:pPr>
        <w:rPr>
          <w:rFonts w:ascii="Arial" w:hAnsi="Arial" w:cs="Arial"/>
          <w:sz w:val="22"/>
          <w:szCs w:val="22"/>
        </w:rPr>
      </w:pPr>
    </w:p>
    <w:p w14:paraId="0D7E504C" w14:textId="77777777" w:rsidR="00645584" w:rsidRDefault="00645584" w:rsidP="001E08AE">
      <w:pPr>
        <w:rPr>
          <w:rFonts w:ascii="Arial" w:hAnsi="Arial" w:cs="Arial"/>
          <w:sz w:val="22"/>
          <w:szCs w:val="22"/>
        </w:rPr>
      </w:pPr>
    </w:p>
    <w:p w14:paraId="00104C4B" w14:textId="6A0E951F" w:rsidR="001E08AE" w:rsidRPr="00830749" w:rsidRDefault="001E08AE" w:rsidP="001E08AE">
      <w:pPr>
        <w:pStyle w:val="20TAQuestionNumber"/>
        <w:ind w:left="709" w:hanging="709"/>
      </w:pPr>
      <w:bookmarkStart w:id="25" w:name="_Ref128482569"/>
      <w:r>
        <w:lastRenderedPageBreak/>
        <w:t>Discuss</w:t>
      </w:r>
      <w:r w:rsidR="005A28A1">
        <w:t xml:space="preserve"> the purpose of setting out gridlines for the construction project.</w:t>
      </w:r>
      <w:bookmarkEnd w:id="25"/>
    </w:p>
    <w:p w14:paraId="0C4B8083" w14:textId="77777777" w:rsidR="001E08AE" w:rsidRPr="00830749" w:rsidRDefault="001E08AE" w:rsidP="001E08A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E08AE" w:rsidRPr="00830749" w14:paraId="2477AA32" w14:textId="77777777" w:rsidTr="00645584">
        <w:trPr>
          <w:trHeight w:val="566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78DDBF6" w14:textId="77777777" w:rsidR="001E08AE" w:rsidRPr="001C4084" w:rsidRDefault="001E08AE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C409B" w14:textId="0EBA8B5D" w:rsidR="001E08AE" w:rsidRPr="001C4084" w:rsidRDefault="001E08AE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1533748601" w:edGrp="everyone"/>
            <w:permEnd w:id="1533748601"/>
          </w:p>
        </w:tc>
        <w:permStart w:id="165421360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A875293" w14:textId="77777777" w:rsidR="001E08AE" w:rsidRPr="00533511" w:rsidRDefault="00C753AD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8004256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E08A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54213609"/>
          </w:p>
        </w:tc>
      </w:tr>
    </w:tbl>
    <w:p w14:paraId="1DC8FD02" w14:textId="77777777" w:rsidR="001E08AE" w:rsidRDefault="001E08AE" w:rsidP="001E08AE">
      <w:pPr>
        <w:rPr>
          <w:rFonts w:ascii="Arial" w:hAnsi="Arial" w:cs="Arial"/>
          <w:sz w:val="22"/>
          <w:szCs w:val="22"/>
        </w:rPr>
      </w:pPr>
    </w:p>
    <w:p w14:paraId="64C456CA" w14:textId="77777777" w:rsidR="001E08AE" w:rsidRDefault="001E08AE" w:rsidP="001E08AE">
      <w:pPr>
        <w:rPr>
          <w:rFonts w:ascii="Arial" w:hAnsi="Arial" w:cs="Arial"/>
          <w:sz w:val="22"/>
          <w:szCs w:val="22"/>
        </w:rPr>
      </w:pPr>
    </w:p>
    <w:p w14:paraId="5B42756C" w14:textId="01949F85" w:rsidR="001E08AE" w:rsidRPr="00830749" w:rsidRDefault="001E08AE" w:rsidP="001E08AE">
      <w:pPr>
        <w:pStyle w:val="20TAQuestionNumber"/>
        <w:ind w:left="709" w:hanging="709"/>
      </w:pPr>
      <w:bookmarkStart w:id="26" w:name="_Ref128482913"/>
      <w:r>
        <w:t>Discuss</w:t>
      </w:r>
      <w:r w:rsidR="005A28A1">
        <w:t xml:space="preserve"> situations where you need to draw up a contour plan</w:t>
      </w:r>
      <w:r>
        <w:t>.</w:t>
      </w:r>
      <w:bookmarkEnd w:id="26"/>
    </w:p>
    <w:p w14:paraId="1F9F9B9C" w14:textId="77777777" w:rsidR="001E08AE" w:rsidRPr="00830749" w:rsidRDefault="001E08AE" w:rsidP="001E08A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E08AE" w:rsidRPr="00830749" w14:paraId="4506898E" w14:textId="77777777" w:rsidTr="00645584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9216E50" w14:textId="77777777" w:rsidR="001E08AE" w:rsidRPr="001C4084" w:rsidRDefault="001E08AE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1C736" w14:textId="7A210949" w:rsidR="001E08AE" w:rsidRPr="001C4084" w:rsidRDefault="001E08AE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1585068881" w:edGrp="everyone"/>
            <w:permEnd w:id="1585068881"/>
          </w:p>
        </w:tc>
        <w:permStart w:id="130535936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D94156B" w14:textId="77777777" w:rsidR="001E08AE" w:rsidRPr="00533511" w:rsidRDefault="00C753AD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50319291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E08A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05359368"/>
          </w:p>
        </w:tc>
      </w:tr>
    </w:tbl>
    <w:p w14:paraId="26D7E4B4" w14:textId="77777777" w:rsidR="001E08AE" w:rsidRDefault="001E08AE" w:rsidP="001E08AE">
      <w:pPr>
        <w:rPr>
          <w:rFonts w:ascii="Arial" w:hAnsi="Arial" w:cs="Arial"/>
          <w:sz w:val="22"/>
          <w:szCs w:val="22"/>
        </w:rPr>
      </w:pPr>
    </w:p>
    <w:p w14:paraId="3D0F99CC" w14:textId="77777777" w:rsidR="005F1E0F" w:rsidRDefault="005F1E0F" w:rsidP="005F1E0F">
      <w:pPr>
        <w:rPr>
          <w:rFonts w:ascii="Arial" w:hAnsi="Arial" w:cs="Arial"/>
          <w:sz w:val="22"/>
          <w:szCs w:val="22"/>
        </w:rPr>
      </w:pPr>
    </w:p>
    <w:p w14:paraId="1A8BFA5B" w14:textId="586F1484" w:rsidR="005F1E0F" w:rsidRPr="00830749" w:rsidRDefault="005F1E0F" w:rsidP="005F1E0F">
      <w:pPr>
        <w:pStyle w:val="20TAQuestionNumber"/>
        <w:ind w:left="709" w:hanging="709"/>
      </w:pPr>
      <w:bookmarkStart w:id="27" w:name="_Ref128484005"/>
      <w:r>
        <w:t>When do you draw</w:t>
      </w:r>
      <w:r w:rsidRPr="005F1E0F">
        <w:t xml:space="preserve"> longitudinal sections from RLs</w:t>
      </w:r>
      <w:r>
        <w:t>.</w:t>
      </w:r>
      <w:bookmarkEnd w:id="27"/>
    </w:p>
    <w:p w14:paraId="07104755" w14:textId="77777777" w:rsidR="005F1E0F" w:rsidRPr="00830749" w:rsidRDefault="005F1E0F" w:rsidP="005F1E0F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F1E0F" w:rsidRPr="00830749" w14:paraId="36AE4A34" w14:textId="77777777" w:rsidTr="00645584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68D4C4B" w14:textId="77777777" w:rsidR="005F1E0F" w:rsidRPr="001C4084" w:rsidRDefault="005F1E0F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48681" w14:textId="04FA8C85" w:rsidR="005F1E0F" w:rsidRPr="001C4084" w:rsidRDefault="005F1E0F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2143370210" w:edGrp="everyone"/>
            <w:permEnd w:id="2143370210"/>
          </w:p>
        </w:tc>
        <w:permStart w:id="161226103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998D19D" w14:textId="77777777" w:rsidR="005F1E0F" w:rsidRPr="00533511" w:rsidRDefault="00C753AD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173449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F1E0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12261030"/>
          </w:p>
        </w:tc>
      </w:tr>
    </w:tbl>
    <w:p w14:paraId="57618262" w14:textId="77777777" w:rsidR="005F1E0F" w:rsidRDefault="005F1E0F" w:rsidP="005F1E0F">
      <w:pPr>
        <w:rPr>
          <w:rFonts w:ascii="Arial" w:hAnsi="Arial" w:cs="Arial"/>
          <w:sz w:val="22"/>
          <w:szCs w:val="22"/>
        </w:rPr>
      </w:pPr>
    </w:p>
    <w:p w14:paraId="1A5ACB44" w14:textId="77777777" w:rsidR="005F1E0F" w:rsidRDefault="005F1E0F" w:rsidP="005F1E0F">
      <w:pPr>
        <w:rPr>
          <w:rFonts w:ascii="Arial" w:hAnsi="Arial" w:cs="Arial"/>
          <w:sz w:val="22"/>
          <w:szCs w:val="22"/>
        </w:rPr>
      </w:pPr>
    </w:p>
    <w:p w14:paraId="2834AF3E" w14:textId="4FF9B7CE" w:rsidR="005F1E0F" w:rsidRPr="00830749" w:rsidRDefault="005F1E0F" w:rsidP="005F1E0F">
      <w:pPr>
        <w:pStyle w:val="20TAQuestionNumber"/>
        <w:ind w:left="709" w:hanging="709"/>
      </w:pPr>
      <w:bookmarkStart w:id="28" w:name="_Ref128484304"/>
      <w:r>
        <w:lastRenderedPageBreak/>
        <w:t>How do you determine the tolerances when determining levels and clearances from given grades for  underground pipework?</w:t>
      </w:r>
      <w:bookmarkEnd w:id="28"/>
    </w:p>
    <w:p w14:paraId="0833B891" w14:textId="77777777" w:rsidR="005F1E0F" w:rsidRPr="00830749" w:rsidRDefault="005F1E0F" w:rsidP="005F1E0F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F1E0F" w:rsidRPr="00830749" w14:paraId="5D80E287" w14:textId="77777777" w:rsidTr="00645584">
        <w:trPr>
          <w:trHeight w:val="385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33C3A63" w14:textId="77777777" w:rsidR="005F1E0F" w:rsidRPr="001C4084" w:rsidRDefault="005F1E0F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8CC24" w14:textId="6A56FF29" w:rsidR="005F1E0F" w:rsidRPr="001C4084" w:rsidRDefault="005F1E0F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255985504" w:edGrp="everyone"/>
            <w:permEnd w:id="255985504"/>
          </w:p>
        </w:tc>
        <w:permStart w:id="54566117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8DC7BAA" w14:textId="77777777" w:rsidR="005F1E0F" w:rsidRPr="00533511" w:rsidRDefault="00C753AD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7407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F1E0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45661177"/>
          </w:p>
        </w:tc>
      </w:tr>
    </w:tbl>
    <w:p w14:paraId="347F309B" w14:textId="77777777" w:rsidR="005F1E0F" w:rsidRDefault="005F1E0F" w:rsidP="005F1E0F">
      <w:pPr>
        <w:rPr>
          <w:rFonts w:ascii="Arial" w:hAnsi="Arial" w:cs="Arial"/>
          <w:sz w:val="22"/>
          <w:szCs w:val="22"/>
        </w:rPr>
      </w:pPr>
    </w:p>
    <w:p w14:paraId="5DCF2F96" w14:textId="77777777" w:rsidR="005F1E0F" w:rsidRDefault="005F1E0F" w:rsidP="005F1E0F">
      <w:pPr>
        <w:rPr>
          <w:rFonts w:ascii="Arial" w:hAnsi="Arial" w:cs="Arial"/>
          <w:sz w:val="22"/>
          <w:szCs w:val="22"/>
        </w:rPr>
      </w:pPr>
    </w:p>
    <w:p w14:paraId="70617903" w14:textId="49C2AD77" w:rsidR="005F1E0F" w:rsidRPr="00830749" w:rsidRDefault="00B97830" w:rsidP="005F1E0F">
      <w:pPr>
        <w:pStyle w:val="20TAQuestionNumber"/>
        <w:ind w:left="709" w:hanging="709"/>
      </w:pPr>
      <w:bookmarkStart w:id="29" w:name="_Ref128485479"/>
      <w:r>
        <w:t>How do you calculate elevation slope as a decimal or a percentage?</w:t>
      </w:r>
      <w:bookmarkEnd w:id="29"/>
    </w:p>
    <w:p w14:paraId="666C5B07" w14:textId="77777777" w:rsidR="005F1E0F" w:rsidRPr="00830749" w:rsidRDefault="005F1E0F" w:rsidP="005F1E0F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F1E0F" w:rsidRPr="00830749" w14:paraId="050F5907" w14:textId="77777777" w:rsidTr="00645584">
        <w:trPr>
          <w:trHeight w:val="226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5ED0DF5" w14:textId="77777777" w:rsidR="005F1E0F" w:rsidRPr="001C4084" w:rsidRDefault="005F1E0F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D57DB" w14:textId="4705AA17" w:rsidR="005F1E0F" w:rsidRPr="001C4084" w:rsidRDefault="005F1E0F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1428827067" w:edGrp="everyone"/>
            <w:permEnd w:id="1428827067"/>
          </w:p>
        </w:tc>
        <w:permStart w:id="141540326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6603CF6" w14:textId="77777777" w:rsidR="005F1E0F" w:rsidRPr="00533511" w:rsidRDefault="00C753AD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9478803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F1E0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15403264"/>
          </w:p>
        </w:tc>
      </w:tr>
    </w:tbl>
    <w:p w14:paraId="38D702BD" w14:textId="77777777" w:rsidR="005F1E0F" w:rsidRDefault="005F1E0F" w:rsidP="005F1E0F">
      <w:pPr>
        <w:rPr>
          <w:rFonts w:ascii="Arial" w:hAnsi="Arial" w:cs="Arial"/>
          <w:sz w:val="22"/>
          <w:szCs w:val="22"/>
        </w:rPr>
      </w:pPr>
    </w:p>
    <w:p w14:paraId="5E7669DF" w14:textId="77777777" w:rsidR="00B97830" w:rsidRDefault="00B97830" w:rsidP="00B97830">
      <w:pPr>
        <w:rPr>
          <w:rFonts w:ascii="Arial" w:hAnsi="Arial" w:cs="Arial"/>
          <w:sz w:val="22"/>
          <w:szCs w:val="22"/>
        </w:rPr>
      </w:pPr>
    </w:p>
    <w:p w14:paraId="7FC8740A" w14:textId="4DC09B40" w:rsidR="00B97830" w:rsidRPr="00830749" w:rsidRDefault="00B97830" w:rsidP="00B97830">
      <w:pPr>
        <w:pStyle w:val="20TAQuestionNumber"/>
        <w:ind w:left="709" w:hanging="709"/>
      </w:pPr>
      <w:bookmarkStart w:id="30" w:name="_Ref128485481"/>
      <w:r>
        <w:t>How do you calculate elevation slope in degrees?</w:t>
      </w:r>
      <w:bookmarkEnd w:id="30"/>
    </w:p>
    <w:p w14:paraId="48189047" w14:textId="77777777" w:rsidR="00B97830" w:rsidRPr="00830749" w:rsidRDefault="00B97830" w:rsidP="00B9783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97830" w:rsidRPr="00830749" w14:paraId="20BFF740" w14:textId="77777777" w:rsidTr="00645584">
        <w:trPr>
          <w:trHeight w:val="226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163DC51" w14:textId="77777777" w:rsidR="00B97830" w:rsidRPr="001C4084" w:rsidRDefault="00B97830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7F82E" w14:textId="6E1E4BDD" w:rsidR="00B97830" w:rsidRPr="001C4084" w:rsidRDefault="00B97830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265320903" w:edGrp="everyone"/>
            <w:permEnd w:id="265320903"/>
          </w:p>
        </w:tc>
        <w:permStart w:id="171062958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FC8ADCB" w14:textId="77777777" w:rsidR="00B97830" w:rsidRPr="00533511" w:rsidRDefault="00C753AD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964402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9783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10629582"/>
          </w:p>
        </w:tc>
      </w:tr>
    </w:tbl>
    <w:p w14:paraId="7F7D160E" w14:textId="77777777" w:rsidR="00B97830" w:rsidRDefault="00B97830" w:rsidP="00B97830">
      <w:pPr>
        <w:rPr>
          <w:rFonts w:ascii="Arial" w:hAnsi="Arial" w:cs="Arial"/>
          <w:sz w:val="22"/>
          <w:szCs w:val="22"/>
        </w:rPr>
      </w:pPr>
    </w:p>
    <w:p w14:paraId="0BA9B73D" w14:textId="63726D72" w:rsidR="006B2483" w:rsidRDefault="006B2483" w:rsidP="00B115D7">
      <w:pPr>
        <w:rPr>
          <w:rFonts w:ascii="Arial" w:hAnsi="Arial" w:cs="Arial"/>
          <w:sz w:val="22"/>
          <w:szCs w:val="22"/>
        </w:rPr>
      </w:pPr>
    </w:p>
    <w:p w14:paraId="37DD9691" w14:textId="77777777" w:rsidR="006B2483" w:rsidRDefault="006B2483" w:rsidP="00B115D7">
      <w:pPr>
        <w:rPr>
          <w:rFonts w:ascii="Arial" w:hAnsi="Arial" w:cs="Arial"/>
          <w:sz w:val="22"/>
          <w:szCs w:val="22"/>
        </w:rPr>
      </w:pPr>
    </w:p>
    <w:p w14:paraId="3D2097A1" w14:textId="77777777" w:rsidR="00787509" w:rsidRDefault="00787509" w:rsidP="004E67D0">
      <w:pPr>
        <w:jc w:val="left"/>
        <w:rPr>
          <w:rFonts w:ascii="Arial" w:hAnsi="Arial"/>
          <w:b/>
        </w:rPr>
        <w:sectPr w:rsidR="00787509" w:rsidSect="00101E97">
          <w:headerReference w:type="default" r:id="rId15"/>
          <w:footerReference w:type="default" r:id="rId16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6592963D" w14:textId="03C283DF" w:rsidR="00787509" w:rsidRPr="004932A4" w:rsidRDefault="00C753AD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31756475"/>
          <w:placeholder>
            <w:docPart w:val="651844A1133943CF8A8F5CA995E9E38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6B2483">
            <w:rPr>
              <w:szCs w:val="32"/>
            </w:rPr>
            <w:t>CPCCBC4018</w:t>
          </w:r>
        </w:sdtContent>
      </w:sdt>
      <w:r w:rsidR="00787509" w:rsidRPr="004932A4">
        <w:rPr>
          <w:szCs w:val="32"/>
        </w:rPr>
        <w:t xml:space="preserve"> </w:t>
      </w:r>
    </w:p>
    <w:p w14:paraId="439A7E8C" w14:textId="318D82F6" w:rsidR="00787509" w:rsidRDefault="00C753AD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1999992583"/>
          <w:placeholder>
            <w:docPart w:val="E671437E981C4ACE85A6EA8021A0FF6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6B2483">
            <w:rPr>
              <w:szCs w:val="32"/>
            </w:rPr>
            <w:t>Apply site surveys and set-out procedures to building and construction projects</w:t>
          </w:r>
        </w:sdtContent>
      </w:sdt>
    </w:p>
    <w:p w14:paraId="18F59947" w14:textId="77777777" w:rsidR="00787509" w:rsidRPr="002D0927" w:rsidRDefault="00787509" w:rsidP="00787509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2105F929" w14:textId="3CA1AD32" w:rsidR="00787509" w:rsidRPr="004932A4" w:rsidRDefault="00787509" w:rsidP="00787509">
      <w:pPr>
        <w:pStyle w:val="01BoldTitleUnitCodeandName"/>
        <w:rPr>
          <w:szCs w:val="32"/>
        </w:rPr>
      </w:pPr>
      <w:r>
        <w:rPr>
          <w:szCs w:val="32"/>
        </w:rPr>
        <w:t>WORKBOOK</w:t>
      </w:r>
    </w:p>
    <w:p w14:paraId="7D344E7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5AB4253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87509" w:rsidRPr="00750D30" w14:paraId="783BBAAE" w14:textId="77777777" w:rsidTr="009100AE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C05A3E6" w14:textId="77777777" w:rsidR="00787509" w:rsidRPr="00750D30" w:rsidRDefault="00787509" w:rsidP="009100AE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F6D895F" w14:textId="77777777" w:rsidR="00787509" w:rsidRPr="00645584" w:rsidRDefault="00787509" w:rsidP="009100AE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92373968" w:edGrp="everyone"/>
            <w:permEnd w:id="292373968"/>
          </w:p>
        </w:tc>
      </w:tr>
    </w:tbl>
    <w:p w14:paraId="267595C1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07FEE05D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7951A012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7F1FBB1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787509" w:rsidRPr="00750D30" w14:paraId="2790FF6E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B76CC86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6533B28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00A3F522" w14:textId="06F0FB5C" w:rsidR="00787509" w:rsidRPr="00750D30" w:rsidRDefault="00787509" w:rsidP="00C3606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</w:t>
            </w:r>
            <w:r>
              <w:rPr>
                <w:rFonts w:ascii="Arial" w:hAnsi="Arial" w:cs="Arial"/>
                <w:sz w:val="20"/>
              </w:rPr>
              <w:t xml:space="preserve">activities </w:t>
            </w:r>
            <w:r w:rsidRPr="00750D30">
              <w:rPr>
                <w:rFonts w:ascii="Arial" w:hAnsi="Arial" w:cs="Arial"/>
                <w:sz w:val="20"/>
              </w:rPr>
              <w:t>as outlined on the following pages. You must attempt all questions and provide enough detail in your responses to demonstrate your knowledge.</w:t>
            </w:r>
          </w:p>
          <w:p w14:paraId="2CFFC87C" w14:textId="27E5C5D9" w:rsidR="00787509" w:rsidRPr="00750D30" w:rsidRDefault="005526C8" w:rsidP="00C3606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The timeframe for these tasks will be established by your Assessor or Training Plan</w:t>
            </w:r>
            <w:r w:rsidR="00787509"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6BBAFA30" w14:textId="77777777" w:rsidR="00787509" w:rsidRPr="00750D30" w:rsidRDefault="00787509" w:rsidP="00C3606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correctly for a ‘Satisfactory’ assessment outcome to be awarded. </w:t>
            </w:r>
          </w:p>
          <w:p w14:paraId="7F1CF12B" w14:textId="77777777" w:rsidR="00787509" w:rsidRPr="00750D30" w:rsidRDefault="00787509" w:rsidP="00C3606B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145CEC3F" w14:textId="77777777" w:rsidR="00787509" w:rsidRPr="00750D30" w:rsidRDefault="00787509" w:rsidP="00C3606B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written questions that are incomplete, or not answered satisfactorily will need to be completed again after further training support.</w:t>
            </w:r>
          </w:p>
          <w:p w14:paraId="4BDFD679" w14:textId="77777777" w:rsidR="00787509" w:rsidRPr="00750D30" w:rsidRDefault="00787509" w:rsidP="00C3606B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change).</w:t>
            </w:r>
          </w:p>
        </w:tc>
      </w:tr>
      <w:tr w:rsidR="00787509" w:rsidRPr="00750D30" w14:paraId="4E22EAA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B54C554" w14:textId="5B36966E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787509" w:rsidRPr="00750D30" w14:paraId="4BDE7774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C90D8EB" w14:textId="77777777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30996CF1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p w14:paraId="08F51E30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490FAB55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E93D999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787509" w:rsidRPr="00750D30" w14:paraId="42E269EA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92CB32B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081F3A5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3060210" w14:textId="77777777" w:rsidR="00787509" w:rsidRPr="00750D30" w:rsidRDefault="00787509" w:rsidP="00C3606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1889E14D" w14:textId="77777777" w:rsidR="00787509" w:rsidRPr="00750D30" w:rsidRDefault="00787509" w:rsidP="00C3606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7C95175F" w14:textId="77777777" w:rsidR="00787509" w:rsidRPr="00750D30" w:rsidRDefault="00787509" w:rsidP="00C3606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7EAE8487" w14:textId="77777777" w:rsidR="00787509" w:rsidRPr="00750D30" w:rsidRDefault="00787509" w:rsidP="00C3606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verbatim and put your initials next to the written change. </w:t>
            </w:r>
          </w:p>
        </w:tc>
      </w:tr>
    </w:tbl>
    <w:p w14:paraId="310DC27F" w14:textId="77777777" w:rsidR="00787509" w:rsidRDefault="00787509" w:rsidP="00787509">
      <w:pPr>
        <w:jc w:val="left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645584" w:rsidRPr="00C92642" w14:paraId="43B34A87" w14:textId="77777777" w:rsidTr="00704332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06C4B729" w14:textId="3770806E" w:rsidR="00645584" w:rsidRPr="00DE303D" w:rsidRDefault="00645584" w:rsidP="00704332">
            <w:pPr>
              <w:jc w:val="lef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t xml:space="preserve">ASSESSOR </w:t>
            </w:r>
            <w:r w:rsidRPr="00DE303D">
              <w:rPr>
                <w:rFonts w:ascii="Arial" w:hAnsi="Arial" w:cs="Arial"/>
                <w:b/>
                <w:sz w:val="20"/>
              </w:rPr>
              <w:t>COMMENTS</w:t>
            </w:r>
          </w:p>
        </w:tc>
      </w:tr>
      <w:tr w:rsidR="00645584" w:rsidRPr="00C92642" w14:paraId="018352B8" w14:textId="77777777" w:rsidTr="00704332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03F0471" w14:textId="77777777" w:rsidR="00645584" w:rsidRPr="00DE303D" w:rsidRDefault="00645584" w:rsidP="00704332">
            <w:pPr>
              <w:ind w:right="390"/>
              <w:rPr>
                <w:rFonts w:ascii="Arial" w:hAnsi="Arial" w:cs="Arial"/>
                <w:b/>
                <w:bCs/>
                <w:spacing w:val="-2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2"/>
                <w:sz w:val="20"/>
              </w:rPr>
              <w:t>As necessary, outline:</w:t>
            </w:r>
          </w:p>
          <w:p w14:paraId="1C9A565E" w14:textId="77777777" w:rsidR="00645584" w:rsidRPr="00DE303D" w:rsidRDefault="00645584" w:rsidP="00645584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2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Details on reattempts, alternative arrangements or reasonable adjustments made.</w:t>
            </w:r>
          </w:p>
          <w:p w14:paraId="67F01C87" w14:textId="77777777" w:rsidR="00645584" w:rsidRPr="00DE303D" w:rsidRDefault="00645584" w:rsidP="00645584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Where a Participant is deemed ‘Not Satisfactory’, provide recommendations for future training.</w:t>
            </w:r>
          </w:p>
        </w:tc>
      </w:tr>
      <w:tr w:rsidR="00645584" w:rsidRPr="00BA4D9F" w14:paraId="44DDCA4C" w14:textId="77777777" w:rsidTr="00645584">
        <w:trPr>
          <w:trHeight w:val="12643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60910FF" w14:textId="77777777" w:rsidR="00645584" w:rsidRPr="00466359" w:rsidRDefault="00645584" w:rsidP="00704332">
            <w:pPr>
              <w:rPr>
                <w:rFonts w:ascii="Arial" w:hAnsi="Arial" w:cs="Arial"/>
                <w:bCs/>
                <w:sz w:val="22"/>
                <w:szCs w:val="22"/>
              </w:rPr>
            </w:pPr>
            <w:permStart w:id="1539068465" w:edGrp="everyone"/>
            <w:permEnd w:id="1539068465"/>
          </w:p>
        </w:tc>
      </w:tr>
    </w:tbl>
    <w:p w14:paraId="4A8CFF41" w14:textId="77777777" w:rsidR="00787509" w:rsidRPr="000E310E" w:rsidRDefault="00787509" w:rsidP="00787509">
      <w:pPr>
        <w:jc w:val="left"/>
        <w:rPr>
          <w:rFonts w:ascii="Arial" w:hAnsi="Arial"/>
          <w:bCs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35C80205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bCs/>
          <w:sz w:val="22"/>
          <w:szCs w:val="22"/>
        </w:rPr>
      </w:pPr>
      <w:r w:rsidRPr="00594B1F">
        <w:rPr>
          <w:rFonts w:ascii="Arial" w:hAnsi="Arial" w:cs="Arial"/>
          <w:b/>
          <w:bCs/>
          <w:sz w:val="22"/>
          <w:szCs w:val="22"/>
        </w:rPr>
        <w:lastRenderedPageBreak/>
        <w:t>NOTE</w:t>
      </w:r>
    </w:p>
    <w:p w14:paraId="5502432C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</w:p>
    <w:p w14:paraId="52D7C227" w14:textId="7C40AC52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  <w:r w:rsidRPr="00594B1F">
        <w:rPr>
          <w:rFonts w:ascii="Arial" w:hAnsi="Arial" w:cs="Arial"/>
          <w:sz w:val="22"/>
          <w:szCs w:val="22"/>
        </w:rPr>
        <w:t>At times, you will be provided with a specific context to which you must respond, otherwise it is anticipated that you will use a workplace of your choosing (your own, or hypothetical) to provide the context to the task.</w:t>
      </w:r>
    </w:p>
    <w:p w14:paraId="3A4043D6" w14:textId="77777777" w:rsidR="00920F6C" w:rsidRPr="00594B1F" w:rsidRDefault="00920F6C" w:rsidP="00920F6C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rFonts w:cs="Arial"/>
          <w:b w:val="0"/>
          <w:bCs/>
          <w:sz w:val="22"/>
          <w:szCs w:val="22"/>
        </w:rPr>
      </w:pPr>
    </w:p>
    <w:p w14:paraId="4E773146" w14:textId="77777777" w:rsidR="00920F6C" w:rsidRPr="00594B1F" w:rsidRDefault="00920F6C" w:rsidP="00920F6C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sz w:val="22"/>
          <w:szCs w:val="22"/>
        </w:rPr>
      </w:pPr>
      <w:r w:rsidRPr="00594B1F">
        <w:rPr>
          <w:rFonts w:cs="Arial"/>
          <w:b w:val="0"/>
          <w:bCs/>
          <w:sz w:val="22"/>
          <w:szCs w:val="22"/>
        </w:rPr>
        <w:t>At all times, the responses in your assessment must reference</w:t>
      </w:r>
      <w:r w:rsidRPr="00594B1F">
        <w:rPr>
          <w:rFonts w:cs="Arial"/>
          <w:sz w:val="22"/>
          <w:szCs w:val="22"/>
        </w:rPr>
        <w:t xml:space="preserve"> Australian </w:t>
      </w:r>
      <w:r w:rsidRPr="00594B1F">
        <w:rPr>
          <w:rFonts w:cs="Arial"/>
          <w:b w:val="0"/>
          <w:bCs/>
          <w:sz w:val="22"/>
          <w:szCs w:val="22"/>
        </w:rPr>
        <w:t>(Queensland or Federal) documentation, including legislation, regulations, codes of practice, standards and guidance publications.</w:t>
      </w:r>
    </w:p>
    <w:p w14:paraId="2D7C5B02" w14:textId="77777777" w:rsidR="00920F6C" w:rsidRPr="00BE22CD" w:rsidRDefault="00920F6C" w:rsidP="00920F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9067" w:type="dxa"/>
        <w:shd w:val="clear" w:color="auto" w:fill="F7CAAC"/>
        <w:tblLook w:val="04A0" w:firstRow="1" w:lastRow="0" w:firstColumn="1" w:lastColumn="0" w:noHBand="0" w:noVBand="1"/>
      </w:tblPr>
      <w:tblGrid>
        <w:gridCol w:w="9067"/>
      </w:tblGrid>
      <w:tr w:rsidR="00920F6C" w:rsidRPr="00DD1A2A" w14:paraId="4B93E20A" w14:textId="77777777" w:rsidTr="00E46C88">
        <w:tc>
          <w:tcPr>
            <w:tcW w:w="9067" w:type="dxa"/>
            <w:shd w:val="clear" w:color="auto" w:fill="232F84"/>
          </w:tcPr>
          <w:p w14:paraId="16BC2994" w14:textId="77777777" w:rsidR="00920F6C" w:rsidRPr="00DD1A2A" w:rsidRDefault="00920F6C" w:rsidP="00264684">
            <w:pPr>
              <w:numPr>
                <w:ilvl w:val="0"/>
                <w:numId w:val="28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31" w:name="_Ref35349341"/>
          </w:p>
        </w:tc>
        <w:bookmarkEnd w:id="31"/>
      </w:tr>
      <w:tr w:rsidR="00920F6C" w:rsidRPr="00DD1A2A" w14:paraId="1A944E38" w14:textId="77777777" w:rsidTr="00E46C88">
        <w:tc>
          <w:tcPr>
            <w:tcW w:w="9067" w:type="dxa"/>
            <w:shd w:val="clear" w:color="auto" w:fill="A1D7E1"/>
          </w:tcPr>
          <w:p w14:paraId="7D820B6F" w14:textId="4096DB42" w:rsidR="00440445" w:rsidRPr="00440445" w:rsidRDefault="00440445" w:rsidP="00440445">
            <w:pPr>
              <w:contextualSpacing/>
              <w:jc w:val="left"/>
              <w:rPr>
                <w:rFonts w:ascii="Arial" w:hAnsi="Arial" w:cs="Arial"/>
                <w:sz w:val="22"/>
              </w:rPr>
            </w:pPr>
            <w:r w:rsidRPr="00440445">
              <w:rPr>
                <w:rFonts w:ascii="Arial" w:hAnsi="Arial" w:cs="Arial"/>
                <w:sz w:val="22"/>
              </w:rPr>
              <w:t>Access and review the working drawings and specifications contained in the project plan below:</w:t>
            </w:r>
          </w:p>
          <w:p w14:paraId="00FDA98C" w14:textId="67E1BBE9" w:rsidR="00440445" w:rsidRPr="00440445" w:rsidRDefault="00440445" w:rsidP="00440445">
            <w:pPr>
              <w:contextualSpacing/>
              <w:jc w:val="center"/>
              <w:rPr>
                <w:rFonts w:ascii="Arial" w:hAnsi="Arial" w:cs="Arial"/>
                <w:sz w:val="22"/>
              </w:rPr>
            </w:pPr>
            <w:hyperlink r:id="rId17" w:history="1">
              <w:r w:rsidRPr="00440445">
                <w:rPr>
                  <w:rStyle w:val="Hyperlink"/>
                  <w:rFonts w:ascii="Arial" w:hAnsi="Arial" w:cs="Arial"/>
                  <w:sz w:val="22"/>
                </w:rPr>
                <w:t xml:space="preserve">Case Study: Curtin, Australian Capital Territory </w:t>
              </w:r>
            </w:hyperlink>
          </w:p>
          <w:p w14:paraId="3CE45110" w14:textId="77777777" w:rsidR="00440445" w:rsidRPr="00440445" w:rsidRDefault="00440445" w:rsidP="00440445">
            <w:pPr>
              <w:contextualSpacing/>
              <w:jc w:val="left"/>
              <w:rPr>
                <w:rFonts w:ascii="Arial" w:hAnsi="Arial" w:cs="Arial"/>
                <w:sz w:val="22"/>
              </w:rPr>
            </w:pPr>
          </w:p>
          <w:p w14:paraId="377BD79A" w14:textId="77777777" w:rsidR="00920F6C" w:rsidRPr="00440445" w:rsidRDefault="00440445" w:rsidP="00440445">
            <w:pPr>
              <w:contextualSpacing/>
              <w:jc w:val="left"/>
              <w:rPr>
                <w:rFonts w:ascii="Arial" w:hAnsi="Arial" w:cs="Arial"/>
                <w:sz w:val="22"/>
              </w:rPr>
            </w:pPr>
            <w:r w:rsidRPr="00440445">
              <w:rPr>
                <w:rFonts w:ascii="Arial" w:hAnsi="Arial" w:cs="Arial"/>
                <w:sz w:val="22"/>
              </w:rPr>
              <w:t>Answer the following questions:</w:t>
            </w:r>
          </w:p>
          <w:p w14:paraId="6B5EDEF8" w14:textId="77777777" w:rsidR="00440445" w:rsidRDefault="00440445" w:rsidP="00264684">
            <w:pPr>
              <w:pStyle w:val="ListParagraph"/>
              <w:numPr>
                <w:ilvl w:val="0"/>
                <w:numId w:val="41"/>
              </w:numPr>
              <w:ind w:left="441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What is the size of the land?</w:t>
            </w:r>
          </w:p>
          <w:p w14:paraId="28414FE7" w14:textId="77777777" w:rsidR="00440445" w:rsidRDefault="00440445" w:rsidP="00264684">
            <w:pPr>
              <w:pStyle w:val="ListParagraph"/>
              <w:numPr>
                <w:ilvl w:val="0"/>
                <w:numId w:val="41"/>
              </w:numPr>
              <w:ind w:left="441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What is the size of the house, excluding the garage and laundry?</w:t>
            </w:r>
          </w:p>
          <w:p w14:paraId="4D8A7B95" w14:textId="59146359" w:rsidR="00440445" w:rsidRDefault="00AA258C" w:rsidP="00264684">
            <w:pPr>
              <w:pStyle w:val="ListParagraph"/>
              <w:numPr>
                <w:ilvl w:val="0"/>
                <w:numId w:val="41"/>
              </w:numPr>
              <w:ind w:left="441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H</w:t>
            </w:r>
            <w:r w:rsidR="00440445">
              <w:rPr>
                <w:rFonts w:ascii="Arial" w:hAnsi="Arial" w:cs="Arial"/>
                <w:sz w:val="22"/>
              </w:rPr>
              <w:t>ow many bedrooms does the house have</w:t>
            </w:r>
            <w:r>
              <w:rPr>
                <w:rFonts w:ascii="Arial" w:hAnsi="Arial" w:cs="Arial"/>
                <w:sz w:val="22"/>
              </w:rPr>
              <w:t xml:space="preserve"> on the ground floor</w:t>
            </w:r>
            <w:r w:rsidR="00440445">
              <w:rPr>
                <w:rFonts w:ascii="Arial" w:hAnsi="Arial" w:cs="Arial"/>
                <w:sz w:val="22"/>
              </w:rPr>
              <w:t>?</w:t>
            </w:r>
          </w:p>
          <w:p w14:paraId="050F2A7A" w14:textId="77777777" w:rsidR="00440445" w:rsidRDefault="00440445" w:rsidP="00264684">
            <w:pPr>
              <w:pStyle w:val="ListParagraph"/>
              <w:numPr>
                <w:ilvl w:val="0"/>
                <w:numId w:val="41"/>
              </w:numPr>
              <w:ind w:left="441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Based on the working drawings, in which cardinal direction is the terrace oriented?</w:t>
            </w:r>
          </w:p>
          <w:p w14:paraId="57A2C60A" w14:textId="07E3711E" w:rsidR="00440445" w:rsidRPr="00440445" w:rsidRDefault="00AA258C" w:rsidP="00264684">
            <w:pPr>
              <w:pStyle w:val="ListParagraph"/>
              <w:numPr>
                <w:ilvl w:val="0"/>
                <w:numId w:val="41"/>
              </w:numPr>
              <w:ind w:left="441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What was used to replace bricks that were removed?</w:t>
            </w:r>
          </w:p>
        </w:tc>
      </w:tr>
    </w:tbl>
    <w:p w14:paraId="468972FD" w14:textId="77777777" w:rsidR="00920F6C" w:rsidRPr="00DD1A2A" w:rsidRDefault="00920F6C" w:rsidP="00920F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9080" w:type="dxa"/>
        <w:tblLook w:val="04A0" w:firstRow="1" w:lastRow="0" w:firstColumn="1" w:lastColumn="0" w:noHBand="0" w:noVBand="1"/>
      </w:tblPr>
      <w:tblGrid>
        <w:gridCol w:w="9080"/>
      </w:tblGrid>
      <w:tr w:rsidR="00920F6C" w:rsidRPr="00AA258C" w14:paraId="54500EB1" w14:textId="77777777" w:rsidTr="00E46C88">
        <w:trPr>
          <w:trHeight w:val="397"/>
        </w:trPr>
        <w:tc>
          <w:tcPr>
            <w:tcW w:w="9080" w:type="dxa"/>
            <w:shd w:val="clear" w:color="auto" w:fill="D9D9D9"/>
            <w:vAlign w:val="center"/>
          </w:tcPr>
          <w:p w14:paraId="70785B36" w14:textId="706CB739" w:rsidR="00920F6C" w:rsidRPr="00AA258C" w:rsidRDefault="00AA258C" w:rsidP="00264684">
            <w:pPr>
              <w:pStyle w:val="ListParagraph"/>
              <w:keepNext/>
              <w:numPr>
                <w:ilvl w:val="0"/>
                <w:numId w:val="42"/>
              </w:numPr>
              <w:ind w:left="300" w:hanging="357"/>
              <w:jc w:val="left"/>
              <w:rPr>
                <w:rFonts w:ascii="Arial" w:hAnsi="Arial" w:cs="Arial"/>
                <w:b/>
                <w:bCs/>
                <w:sz w:val="22"/>
              </w:rPr>
            </w:pPr>
            <w:r w:rsidRPr="00AA258C">
              <w:rPr>
                <w:rFonts w:ascii="Arial" w:hAnsi="Arial" w:cs="Arial"/>
                <w:b/>
                <w:bCs/>
                <w:sz w:val="22"/>
              </w:rPr>
              <w:t>What is the size of the land?</w:t>
            </w:r>
          </w:p>
        </w:tc>
      </w:tr>
      <w:tr w:rsidR="00920F6C" w:rsidRPr="00645584" w14:paraId="118BC0D6" w14:textId="77777777" w:rsidTr="00E46C88">
        <w:trPr>
          <w:trHeight w:val="737"/>
        </w:trPr>
        <w:tc>
          <w:tcPr>
            <w:tcW w:w="9080" w:type="dxa"/>
          </w:tcPr>
          <w:p w14:paraId="1E5081AE" w14:textId="0843156D" w:rsidR="00920F6C" w:rsidRPr="00645584" w:rsidRDefault="00920F6C" w:rsidP="00645584">
            <w:pPr>
              <w:rPr>
                <w:rFonts w:ascii="Arial" w:hAnsi="Arial" w:cs="Arial"/>
                <w:sz w:val="22"/>
              </w:rPr>
            </w:pPr>
            <w:permStart w:id="1880059814" w:edGrp="everyone"/>
            <w:permEnd w:id="1880059814"/>
          </w:p>
        </w:tc>
      </w:tr>
      <w:tr w:rsidR="00920F6C" w:rsidRPr="00AA258C" w14:paraId="559FE987" w14:textId="77777777" w:rsidTr="00E46C88">
        <w:trPr>
          <w:trHeight w:val="397"/>
        </w:trPr>
        <w:tc>
          <w:tcPr>
            <w:tcW w:w="9080" w:type="dxa"/>
            <w:shd w:val="clear" w:color="auto" w:fill="D9D9D9"/>
            <w:vAlign w:val="center"/>
          </w:tcPr>
          <w:p w14:paraId="3971964D" w14:textId="2AF2C4E0" w:rsidR="00920F6C" w:rsidRPr="00AA258C" w:rsidRDefault="00AA258C" w:rsidP="00264684">
            <w:pPr>
              <w:pStyle w:val="ListParagraph"/>
              <w:keepNext/>
              <w:numPr>
                <w:ilvl w:val="0"/>
                <w:numId w:val="43"/>
              </w:numPr>
              <w:ind w:left="300" w:hanging="357"/>
              <w:jc w:val="left"/>
              <w:rPr>
                <w:rFonts w:ascii="Arial" w:hAnsi="Arial" w:cs="Arial"/>
                <w:b/>
                <w:sz w:val="22"/>
              </w:rPr>
            </w:pPr>
            <w:r w:rsidRPr="00AA258C">
              <w:rPr>
                <w:rFonts w:ascii="Arial" w:hAnsi="Arial" w:cs="Arial"/>
                <w:b/>
                <w:sz w:val="22"/>
              </w:rPr>
              <w:t>What is the size of the house, excluding the garage and laundry?</w:t>
            </w:r>
          </w:p>
        </w:tc>
      </w:tr>
      <w:tr w:rsidR="00920F6C" w:rsidRPr="00645584" w14:paraId="029803EE" w14:textId="77777777" w:rsidTr="00E46C88">
        <w:trPr>
          <w:trHeight w:val="737"/>
        </w:trPr>
        <w:tc>
          <w:tcPr>
            <w:tcW w:w="9080" w:type="dxa"/>
          </w:tcPr>
          <w:p w14:paraId="72CECCE9" w14:textId="05D583CA" w:rsidR="00920F6C" w:rsidRPr="00645584" w:rsidRDefault="00920F6C" w:rsidP="00645584">
            <w:pPr>
              <w:rPr>
                <w:rFonts w:ascii="Arial" w:hAnsi="Arial" w:cs="Arial"/>
                <w:sz w:val="22"/>
              </w:rPr>
            </w:pPr>
            <w:permStart w:id="463101948" w:edGrp="everyone"/>
            <w:permEnd w:id="463101948"/>
          </w:p>
        </w:tc>
      </w:tr>
      <w:tr w:rsidR="00920F6C" w:rsidRPr="00AA258C" w14:paraId="286D0085" w14:textId="77777777" w:rsidTr="00E46C88">
        <w:trPr>
          <w:trHeight w:val="397"/>
        </w:trPr>
        <w:tc>
          <w:tcPr>
            <w:tcW w:w="9080" w:type="dxa"/>
            <w:shd w:val="clear" w:color="auto" w:fill="D9D9D9" w:themeFill="background1" w:themeFillShade="D9"/>
            <w:vAlign w:val="center"/>
          </w:tcPr>
          <w:p w14:paraId="1CDB698D" w14:textId="4F7A6F54" w:rsidR="00920F6C" w:rsidRPr="00AA258C" w:rsidRDefault="00AA258C" w:rsidP="00264684">
            <w:pPr>
              <w:pStyle w:val="ListParagraph"/>
              <w:keepNext/>
              <w:numPr>
                <w:ilvl w:val="0"/>
                <w:numId w:val="43"/>
              </w:numPr>
              <w:ind w:left="300" w:hanging="357"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H</w:t>
            </w:r>
            <w:r w:rsidRPr="00AA258C">
              <w:rPr>
                <w:rFonts w:ascii="Arial" w:hAnsi="Arial" w:cs="Arial"/>
                <w:b/>
                <w:sz w:val="22"/>
              </w:rPr>
              <w:t>ow many bedrooms does the house have</w:t>
            </w:r>
            <w:r>
              <w:rPr>
                <w:rFonts w:ascii="Arial" w:hAnsi="Arial" w:cs="Arial"/>
                <w:b/>
                <w:sz w:val="22"/>
              </w:rPr>
              <w:t xml:space="preserve"> on the ground floor</w:t>
            </w:r>
            <w:r w:rsidRPr="00AA258C">
              <w:rPr>
                <w:rFonts w:ascii="Arial" w:hAnsi="Arial" w:cs="Arial"/>
                <w:b/>
                <w:sz w:val="22"/>
              </w:rPr>
              <w:t>?</w:t>
            </w:r>
          </w:p>
        </w:tc>
      </w:tr>
      <w:tr w:rsidR="00920F6C" w:rsidRPr="00645584" w14:paraId="09C4DDC5" w14:textId="77777777" w:rsidTr="00E46C88">
        <w:trPr>
          <w:trHeight w:val="737"/>
        </w:trPr>
        <w:tc>
          <w:tcPr>
            <w:tcW w:w="9080" w:type="dxa"/>
          </w:tcPr>
          <w:p w14:paraId="78B9C4EE" w14:textId="6B2DA06A" w:rsidR="00920F6C" w:rsidRPr="00645584" w:rsidRDefault="00920F6C" w:rsidP="00645584">
            <w:pPr>
              <w:rPr>
                <w:rFonts w:ascii="Arial" w:hAnsi="Arial" w:cs="Arial"/>
                <w:sz w:val="22"/>
              </w:rPr>
            </w:pPr>
            <w:permStart w:id="1480484025" w:edGrp="everyone"/>
            <w:permEnd w:id="1480484025"/>
          </w:p>
        </w:tc>
      </w:tr>
      <w:tr w:rsidR="00920F6C" w:rsidRPr="00DD1A2A" w14:paraId="1DA6B544" w14:textId="77777777" w:rsidTr="00E46C88">
        <w:tc>
          <w:tcPr>
            <w:tcW w:w="9080" w:type="dxa"/>
            <w:shd w:val="clear" w:color="auto" w:fill="D9D9D9"/>
          </w:tcPr>
          <w:p w14:paraId="19CB0C61" w14:textId="162F0F2B" w:rsidR="00920F6C" w:rsidRPr="00ED70D9" w:rsidRDefault="00AA258C" w:rsidP="00264684">
            <w:pPr>
              <w:pStyle w:val="ListParagraph"/>
              <w:keepNext/>
              <w:numPr>
                <w:ilvl w:val="0"/>
                <w:numId w:val="43"/>
              </w:numPr>
              <w:ind w:left="300" w:hanging="357"/>
              <w:jc w:val="left"/>
              <w:rPr>
                <w:rFonts w:ascii="Arial" w:hAnsi="Arial" w:cs="Arial"/>
                <w:b/>
                <w:sz w:val="22"/>
              </w:rPr>
            </w:pPr>
            <w:r w:rsidRPr="00ED70D9">
              <w:rPr>
                <w:rFonts w:ascii="Arial" w:hAnsi="Arial" w:cs="Arial"/>
                <w:b/>
                <w:sz w:val="22"/>
              </w:rPr>
              <w:t>Based on the working drawings, in which cardinal direction is the terrace oriented?</w:t>
            </w:r>
          </w:p>
        </w:tc>
      </w:tr>
      <w:tr w:rsidR="00ED70D9" w:rsidRPr="00645584" w14:paraId="37EE53DD" w14:textId="77777777" w:rsidTr="00E46C88">
        <w:trPr>
          <w:trHeight w:val="737"/>
        </w:trPr>
        <w:tc>
          <w:tcPr>
            <w:tcW w:w="9080" w:type="dxa"/>
          </w:tcPr>
          <w:p w14:paraId="0C085D42" w14:textId="50700003" w:rsidR="00ED70D9" w:rsidRPr="00645584" w:rsidRDefault="00ED70D9" w:rsidP="00645584">
            <w:pPr>
              <w:rPr>
                <w:rFonts w:ascii="Arial" w:hAnsi="Arial" w:cs="Arial"/>
                <w:sz w:val="22"/>
              </w:rPr>
            </w:pPr>
            <w:permStart w:id="409025186" w:edGrp="everyone"/>
            <w:permEnd w:id="409025186"/>
          </w:p>
        </w:tc>
      </w:tr>
      <w:tr w:rsidR="00920F6C" w:rsidRPr="00DD1A2A" w14:paraId="46219CF7" w14:textId="77777777" w:rsidTr="00E46C88">
        <w:trPr>
          <w:trHeight w:val="397"/>
        </w:trPr>
        <w:tc>
          <w:tcPr>
            <w:tcW w:w="9080" w:type="dxa"/>
            <w:shd w:val="clear" w:color="auto" w:fill="D9D9D9"/>
          </w:tcPr>
          <w:p w14:paraId="2C514DC7" w14:textId="4F3B7E11" w:rsidR="00920F6C" w:rsidRPr="00AA258C" w:rsidRDefault="00ED70D9" w:rsidP="00264684">
            <w:pPr>
              <w:pStyle w:val="ListParagraph"/>
              <w:keepNext/>
              <w:numPr>
                <w:ilvl w:val="0"/>
                <w:numId w:val="43"/>
              </w:numPr>
              <w:ind w:left="300" w:hanging="357"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What was used to replace bricks that were removed?</w:t>
            </w:r>
          </w:p>
        </w:tc>
      </w:tr>
      <w:tr w:rsidR="00920F6C" w:rsidRPr="00645584" w14:paraId="7E011A3B" w14:textId="77777777" w:rsidTr="00E46C88">
        <w:trPr>
          <w:trHeight w:val="737"/>
        </w:trPr>
        <w:tc>
          <w:tcPr>
            <w:tcW w:w="9080" w:type="dxa"/>
          </w:tcPr>
          <w:p w14:paraId="495FDF2A" w14:textId="73BD5684" w:rsidR="00920F6C" w:rsidRPr="00645584" w:rsidRDefault="00920F6C" w:rsidP="00645584">
            <w:pPr>
              <w:rPr>
                <w:rFonts w:ascii="Arial" w:hAnsi="Arial" w:cs="Arial"/>
                <w:sz w:val="22"/>
              </w:rPr>
            </w:pPr>
            <w:permStart w:id="1750429705" w:edGrp="everyone"/>
            <w:permEnd w:id="1750429705"/>
          </w:p>
        </w:tc>
      </w:tr>
    </w:tbl>
    <w:p w14:paraId="1B2EA088" w14:textId="77777777" w:rsidR="00920F6C" w:rsidRPr="00DD1A2A" w:rsidRDefault="00920F6C" w:rsidP="00920F6C">
      <w:pPr>
        <w:jc w:val="left"/>
        <w:rPr>
          <w:rFonts w:ascii="Arial" w:eastAsia="Calibri" w:hAnsi="Arial" w:cs="Arial"/>
          <w:sz w:val="22"/>
          <w:szCs w:val="22"/>
        </w:rPr>
      </w:pPr>
    </w:p>
    <w:p w14:paraId="65F65244" w14:textId="77777777" w:rsidR="00920F6C" w:rsidRDefault="00920F6C" w:rsidP="00920F6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920F6C" w:rsidRPr="00830749" w14:paraId="7BC861BE" w14:textId="77777777" w:rsidTr="00657281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78C0DE11" w14:textId="77777777" w:rsidR="00920F6C" w:rsidRPr="001C4084" w:rsidRDefault="00920F6C" w:rsidP="009100A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1A1419BB" w14:textId="41A3AE53" w:rsidR="00920F6C" w:rsidRPr="001C4084" w:rsidRDefault="00920F6C" w:rsidP="009100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647070015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02BCF9D" w14:textId="77777777" w:rsidR="00920F6C" w:rsidRPr="00533511" w:rsidRDefault="00C753AD" w:rsidP="009100A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4794975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20F6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47070015"/>
          </w:p>
        </w:tc>
      </w:tr>
    </w:tbl>
    <w:p w14:paraId="7DCCC94B" w14:textId="77777777" w:rsidR="004E206C" w:rsidRDefault="004E206C" w:rsidP="004E206C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2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4E206C" w:rsidRPr="00594B1F" w14:paraId="79EF5E86" w14:textId="77777777" w:rsidTr="00F92DA8">
        <w:tc>
          <w:tcPr>
            <w:tcW w:w="9016" w:type="dxa"/>
            <w:shd w:val="clear" w:color="auto" w:fill="232F84"/>
          </w:tcPr>
          <w:p w14:paraId="3453479F" w14:textId="77777777" w:rsidR="004E206C" w:rsidRPr="00594B1F" w:rsidRDefault="004E206C" w:rsidP="00264684">
            <w:pPr>
              <w:numPr>
                <w:ilvl w:val="0"/>
                <w:numId w:val="28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32" w:name="_Ref35349352"/>
          </w:p>
        </w:tc>
        <w:bookmarkEnd w:id="32"/>
      </w:tr>
      <w:tr w:rsidR="00F92DA8" w:rsidRPr="00594B1F" w14:paraId="0D9C712E" w14:textId="77777777" w:rsidTr="00F92DA8">
        <w:tc>
          <w:tcPr>
            <w:tcW w:w="9016" w:type="dxa"/>
            <w:shd w:val="clear" w:color="auto" w:fill="A1D7E1"/>
          </w:tcPr>
          <w:p w14:paraId="57DEB87D" w14:textId="77777777" w:rsidR="00F92DA8" w:rsidRPr="003F3867" w:rsidRDefault="00F92DA8" w:rsidP="00F92DA8">
            <w:pPr>
              <w:jc w:val="left"/>
              <w:rPr>
                <w:rFonts w:ascii="Arial" w:hAnsi="Arial" w:cs="Arial"/>
                <w:sz w:val="22"/>
              </w:rPr>
            </w:pPr>
            <w:r w:rsidRPr="003F3867">
              <w:rPr>
                <w:rFonts w:ascii="Arial" w:hAnsi="Arial" w:cs="Arial"/>
                <w:sz w:val="22"/>
              </w:rPr>
              <w:t>Review the plans and elevations linked below and answer the questions that follow.</w:t>
            </w:r>
          </w:p>
          <w:p w14:paraId="16586576" w14:textId="77777777" w:rsidR="00F92DA8" w:rsidRDefault="00F92DA8" w:rsidP="00F92DA8">
            <w:pPr>
              <w:jc w:val="left"/>
              <w:rPr>
                <w:rFonts w:ascii="Arial" w:hAnsi="Arial" w:cs="Arial"/>
                <w:sz w:val="22"/>
              </w:rPr>
            </w:pPr>
          </w:p>
          <w:p w14:paraId="58390F5F" w14:textId="77777777" w:rsidR="00F92DA8" w:rsidRDefault="00F92DA8" w:rsidP="00F92DA8">
            <w:pPr>
              <w:jc w:val="center"/>
              <w:rPr>
                <w:rFonts w:ascii="Arial" w:hAnsi="Arial" w:cs="Arial"/>
                <w:sz w:val="22"/>
              </w:rPr>
            </w:pPr>
            <w:hyperlink r:id="rId18" w:history="1">
              <w:proofErr w:type="spellStart"/>
              <w:r>
                <w:rPr>
                  <w:rStyle w:val="Hyperlink"/>
                  <w:rFonts w:ascii="Arial" w:hAnsi="Arial" w:cs="Arial"/>
                  <w:sz w:val="22"/>
                </w:rPr>
                <w:t>YourHome</w:t>
              </w:r>
              <w:proofErr w:type="spellEnd"/>
              <w:r>
                <w:rPr>
                  <w:rStyle w:val="Hyperlink"/>
                  <w:rFonts w:ascii="Arial" w:hAnsi="Arial" w:cs="Arial"/>
                  <w:sz w:val="22"/>
                </w:rPr>
                <w:t xml:space="preserve"> Design </w:t>
              </w:r>
              <w:proofErr w:type="gramStart"/>
              <w:r>
                <w:rPr>
                  <w:rStyle w:val="Hyperlink"/>
                  <w:rFonts w:ascii="Arial" w:hAnsi="Arial" w:cs="Arial"/>
                  <w:sz w:val="22"/>
                </w:rPr>
                <w:t>For</w:t>
              </w:r>
              <w:proofErr w:type="gramEnd"/>
              <w:r>
                <w:rPr>
                  <w:rStyle w:val="Hyperlink"/>
                  <w:rFonts w:ascii="Arial" w:hAnsi="Arial" w:cs="Arial"/>
                  <w:sz w:val="22"/>
                </w:rPr>
                <w:t xml:space="preserve"> Place - 3BR + Study All plans and elevations </w:t>
              </w:r>
            </w:hyperlink>
          </w:p>
          <w:p w14:paraId="200F8F7F" w14:textId="77777777" w:rsidR="00F92DA8" w:rsidRPr="003F3867" w:rsidRDefault="00F92DA8" w:rsidP="00F92DA8">
            <w:pPr>
              <w:jc w:val="left"/>
              <w:rPr>
                <w:rFonts w:ascii="Arial" w:hAnsi="Arial" w:cs="Arial"/>
                <w:sz w:val="22"/>
              </w:rPr>
            </w:pPr>
          </w:p>
          <w:p w14:paraId="1000C8C4" w14:textId="77777777" w:rsidR="00F92DA8" w:rsidRDefault="00F92DA8" w:rsidP="00F92DA8">
            <w:pPr>
              <w:jc w:val="left"/>
              <w:rPr>
                <w:rFonts w:ascii="Arial" w:hAnsi="Arial" w:cs="Arial"/>
                <w:sz w:val="22"/>
              </w:rPr>
            </w:pPr>
            <w:proofErr w:type="gramStart"/>
            <w:r w:rsidRPr="003F3867">
              <w:rPr>
                <w:rFonts w:ascii="Arial" w:hAnsi="Arial" w:cs="Arial"/>
                <w:i/>
                <w:iCs/>
                <w:sz w:val="22"/>
              </w:rPr>
              <w:t>For the purpose of</w:t>
            </w:r>
            <w:proofErr w:type="gramEnd"/>
            <w:r w:rsidRPr="003F3867">
              <w:rPr>
                <w:rFonts w:ascii="Arial" w:hAnsi="Arial" w:cs="Arial"/>
                <w:i/>
                <w:iCs/>
                <w:sz w:val="22"/>
              </w:rPr>
              <w:t xml:space="preserve"> this assessment, this case study scenario is based in your</w:t>
            </w:r>
            <w:r w:rsidRPr="003F3867">
              <w:rPr>
                <w:rFonts w:ascii="Arial" w:hAnsi="Arial" w:cs="Arial"/>
                <w:sz w:val="22"/>
              </w:rPr>
              <w:t xml:space="preserve"> </w:t>
            </w:r>
            <w:r w:rsidRPr="003F3867">
              <w:rPr>
                <w:rFonts w:ascii="Arial" w:hAnsi="Arial" w:cs="Arial"/>
                <w:i/>
                <w:iCs/>
                <w:sz w:val="22"/>
              </w:rPr>
              <w:t>state/territory</w:t>
            </w:r>
            <w:r w:rsidRPr="003F3867">
              <w:rPr>
                <w:rFonts w:ascii="Arial" w:hAnsi="Arial" w:cs="Arial"/>
                <w:sz w:val="22"/>
              </w:rPr>
              <w:t>.</w:t>
            </w:r>
          </w:p>
          <w:p w14:paraId="0922C193" w14:textId="77777777" w:rsidR="00F92DA8" w:rsidRDefault="00F92DA8" w:rsidP="00F92DA8">
            <w:pPr>
              <w:pStyle w:val="ListParagraph"/>
              <w:numPr>
                <w:ilvl w:val="0"/>
                <w:numId w:val="45"/>
              </w:numPr>
              <w:ind w:left="447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What is the building classification for this project?</w:t>
            </w:r>
          </w:p>
          <w:p w14:paraId="1568EAFD" w14:textId="77777777" w:rsidR="00F92DA8" w:rsidRDefault="00F92DA8" w:rsidP="00F92DA8">
            <w:pPr>
              <w:pStyle w:val="ListParagraph"/>
              <w:numPr>
                <w:ilvl w:val="0"/>
                <w:numId w:val="45"/>
              </w:numPr>
              <w:ind w:left="447"/>
              <w:jc w:val="left"/>
              <w:rPr>
                <w:rFonts w:ascii="Arial" w:hAnsi="Arial" w:cs="Arial"/>
                <w:sz w:val="22"/>
              </w:rPr>
            </w:pPr>
            <w:r w:rsidRPr="003F3867">
              <w:rPr>
                <w:rFonts w:ascii="Arial" w:hAnsi="Arial" w:cs="Arial"/>
                <w:sz w:val="22"/>
              </w:rPr>
              <w:t>In which volume of the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Pr="00097802">
              <w:rPr>
                <w:rFonts w:ascii="Arial" w:hAnsi="Arial" w:cs="Arial"/>
                <w:sz w:val="22"/>
              </w:rPr>
              <w:t>current</w:t>
            </w:r>
            <w:r w:rsidRPr="003F3867">
              <w:rPr>
                <w:rFonts w:ascii="Arial" w:hAnsi="Arial" w:cs="Arial"/>
                <w:sz w:val="22"/>
              </w:rPr>
              <w:t xml:space="preserve"> NCC can you find the building codes and standards for this building classification?</w:t>
            </w:r>
          </w:p>
          <w:p w14:paraId="750BA36E" w14:textId="77777777" w:rsidR="00F92DA8" w:rsidRDefault="00F92DA8" w:rsidP="00F92DA8">
            <w:pPr>
              <w:pStyle w:val="ListParagraph"/>
              <w:numPr>
                <w:ilvl w:val="0"/>
                <w:numId w:val="46"/>
              </w:numPr>
              <w:ind w:left="447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What climate zone is applicable to your work area according to the NCC?</w:t>
            </w:r>
            <w:r w:rsidRPr="008B40AD">
              <w:rPr>
                <w:rFonts w:ascii="Arial" w:hAnsi="Arial" w:cs="Arial"/>
                <w:sz w:val="22"/>
              </w:rPr>
              <w:t xml:space="preserve"> Specify your state/territory for your assessor’s reference.</w:t>
            </w:r>
          </w:p>
          <w:p w14:paraId="563D6D71" w14:textId="5A89A3A7" w:rsidR="00F92DA8" w:rsidRPr="00300B58" w:rsidRDefault="00F92DA8" w:rsidP="00F92DA8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22"/>
              </w:rPr>
            </w:pPr>
            <w:r w:rsidRPr="00300B58">
              <w:rPr>
                <w:rFonts w:ascii="Arial" w:hAnsi="Arial" w:cs="Arial"/>
                <w:sz w:val="22"/>
              </w:rPr>
              <w:t>List state/territory laws used in your state/territory as reference in determining the additions to these building codes.</w:t>
            </w:r>
          </w:p>
        </w:tc>
      </w:tr>
    </w:tbl>
    <w:p w14:paraId="45AE9F1E" w14:textId="77777777" w:rsidR="004E206C" w:rsidRPr="00594B1F" w:rsidRDefault="004E206C" w:rsidP="004E20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E206C" w:rsidRPr="003F3867" w14:paraId="7F0E951C" w14:textId="77777777" w:rsidTr="00300B58">
        <w:trPr>
          <w:trHeight w:val="397"/>
        </w:trPr>
        <w:tc>
          <w:tcPr>
            <w:tcW w:w="9016" w:type="dxa"/>
            <w:shd w:val="clear" w:color="auto" w:fill="D9D9D9"/>
            <w:vAlign w:val="center"/>
          </w:tcPr>
          <w:p w14:paraId="46712E6B" w14:textId="03213631" w:rsidR="004E206C" w:rsidRPr="003F3867" w:rsidRDefault="003F3867" w:rsidP="006851BA">
            <w:pPr>
              <w:pStyle w:val="ListParagraph"/>
              <w:keepNext/>
              <w:numPr>
                <w:ilvl w:val="0"/>
                <w:numId w:val="44"/>
              </w:numPr>
              <w:ind w:left="316" w:hanging="372"/>
              <w:jc w:val="left"/>
              <w:rPr>
                <w:rFonts w:ascii="Arial" w:hAnsi="Arial" w:cs="Arial"/>
                <w:sz w:val="22"/>
              </w:rPr>
            </w:pPr>
            <w:r w:rsidRPr="003F3867">
              <w:rPr>
                <w:rFonts w:ascii="Arial" w:hAnsi="Arial" w:cs="Arial"/>
                <w:b/>
                <w:sz w:val="22"/>
              </w:rPr>
              <w:t>What is the building classification for this project?</w:t>
            </w:r>
          </w:p>
        </w:tc>
      </w:tr>
      <w:tr w:rsidR="004E206C" w:rsidRPr="00645584" w14:paraId="4B8BD502" w14:textId="77777777" w:rsidTr="00F47674">
        <w:trPr>
          <w:trHeight w:val="794"/>
        </w:trPr>
        <w:tc>
          <w:tcPr>
            <w:tcW w:w="9016" w:type="dxa"/>
          </w:tcPr>
          <w:p w14:paraId="196B7C4A" w14:textId="77777777" w:rsidR="004E206C" w:rsidRPr="00645584" w:rsidRDefault="004E206C" w:rsidP="00645584">
            <w:pPr>
              <w:keepNext/>
              <w:rPr>
                <w:rFonts w:ascii="Arial" w:hAnsi="Arial" w:cs="Arial"/>
                <w:sz w:val="22"/>
              </w:rPr>
            </w:pPr>
            <w:permStart w:id="1141649595" w:edGrp="everyone"/>
            <w:permEnd w:id="1141649595"/>
          </w:p>
        </w:tc>
      </w:tr>
      <w:tr w:rsidR="004E206C" w:rsidRPr="003F3867" w14:paraId="5D925513" w14:textId="77777777" w:rsidTr="00F47674">
        <w:trPr>
          <w:trHeight w:val="624"/>
        </w:trPr>
        <w:tc>
          <w:tcPr>
            <w:tcW w:w="9016" w:type="dxa"/>
            <w:shd w:val="clear" w:color="auto" w:fill="D9D9D9"/>
            <w:vAlign w:val="center"/>
          </w:tcPr>
          <w:p w14:paraId="4E779B6C" w14:textId="136C5C05" w:rsidR="004E206C" w:rsidRPr="003F3867" w:rsidRDefault="003F3867" w:rsidP="006851BA">
            <w:pPr>
              <w:pStyle w:val="ListParagraph"/>
              <w:keepNext/>
              <w:numPr>
                <w:ilvl w:val="0"/>
                <w:numId w:val="44"/>
              </w:numPr>
              <w:ind w:left="316" w:hanging="372"/>
              <w:jc w:val="left"/>
              <w:rPr>
                <w:rFonts w:ascii="Arial" w:hAnsi="Arial" w:cs="Arial"/>
                <w:b/>
                <w:sz w:val="22"/>
              </w:rPr>
            </w:pPr>
            <w:r w:rsidRPr="003F3867">
              <w:rPr>
                <w:rFonts w:ascii="Arial" w:hAnsi="Arial" w:cs="Arial"/>
                <w:b/>
                <w:sz w:val="22"/>
              </w:rPr>
              <w:t xml:space="preserve">In which volume of the </w:t>
            </w:r>
            <w:r w:rsidR="00934DCC" w:rsidRPr="00934DCC">
              <w:rPr>
                <w:rFonts w:ascii="Arial" w:hAnsi="Arial" w:cs="Arial"/>
                <w:b/>
                <w:sz w:val="22"/>
              </w:rPr>
              <w:t xml:space="preserve">current NCC </w:t>
            </w:r>
            <w:r w:rsidRPr="003F3867">
              <w:rPr>
                <w:rFonts w:ascii="Arial" w:hAnsi="Arial" w:cs="Arial"/>
                <w:b/>
                <w:sz w:val="22"/>
              </w:rPr>
              <w:t>can you find the building codes and standards for this building classification?</w:t>
            </w:r>
          </w:p>
        </w:tc>
      </w:tr>
      <w:tr w:rsidR="004E206C" w:rsidRPr="00645584" w14:paraId="30FC3473" w14:textId="77777777" w:rsidTr="00F47674">
        <w:trPr>
          <w:trHeight w:val="794"/>
        </w:trPr>
        <w:tc>
          <w:tcPr>
            <w:tcW w:w="9016" w:type="dxa"/>
          </w:tcPr>
          <w:p w14:paraId="769443DC" w14:textId="77777777" w:rsidR="004E206C" w:rsidRPr="00645584" w:rsidRDefault="004E206C" w:rsidP="00645584">
            <w:pPr>
              <w:keepNext/>
              <w:rPr>
                <w:rFonts w:ascii="Arial" w:hAnsi="Arial" w:cs="Arial"/>
                <w:sz w:val="22"/>
              </w:rPr>
            </w:pPr>
            <w:permStart w:id="1116422239" w:edGrp="everyone"/>
            <w:permEnd w:id="1116422239"/>
          </w:p>
        </w:tc>
      </w:tr>
      <w:tr w:rsidR="004E206C" w:rsidRPr="003F3867" w14:paraId="6150EBCB" w14:textId="77777777" w:rsidTr="00F47674">
        <w:trPr>
          <w:trHeight w:val="624"/>
        </w:trPr>
        <w:tc>
          <w:tcPr>
            <w:tcW w:w="9016" w:type="dxa"/>
            <w:shd w:val="clear" w:color="auto" w:fill="D9D9D9"/>
            <w:vAlign w:val="center"/>
          </w:tcPr>
          <w:p w14:paraId="5674FE69" w14:textId="7D189916" w:rsidR="004E206C" w:rsidRPr="00300B58" w:rsidRDefault="00300B58" w:rsidP="006851BA">
            <w:pPr>
              <w:pStyle w:val="ListParagraph"/>
              <w:keepNext/>
              <w:numPr>
                <w:ilvl w:val="0"/>
                <w:numId w:val="44"/>
              </w:numPr>
              <w:ind w:left="316" w:hanging="372"/>
              <w:jc w:val="left"/>
              <w:rPr>
                <w:rFonts w:ascii="Arial" w:hAnsi="Arial" w:cs="Arial"/>
                <w:b/>
                <w:sz w:val="22"/>
              </w:rPr>
            </w:pPr>
            <w:r w:rsidRPr="00300B58">
              <w:rPr>
                <w:rFonts w:ascii="Arial" w:hAnsi="Arial" w:cs="Arial"/>
                <w:b/>
                <w:sz w:val="22"/>
              </w:rPr>
              <w:t>What climate zone is applicable to your work area according to the NCC?</w:t>
            </w:r>
            <w:r w:rsidR="0098126A">
              <w:rPr>
                <w:rFonts w:ascii="Arial" w:hAnsi="Arial" w:cs="Arial"/>
                <w:b/>
                <w:sz w:val="22"/>
              </w:rPr>
              <w:t xml:space="preserve"> </w:t>
            </w:r>
            <w:r w:rsidRPr="00300B58">
              <w:rPr>
                <w:rFonts w:ascii="Arial" w:hAnsi="Arial" w:cs="Arial"/>
                <w:b/>
                <w:sz w:val="22"/>
              </w:rPr>
              <w:t>Specify</w:t>
            </w:r>
            <w:r w:rsidR="007E06AC">
              <w:rPr>
                <w:rFonts w:ascii="Arial" w:hAnsi="Arial" w:cs="Arial"/>
                <w:b/>
                <w:sz w:val="22"/>
              </w:rPr>
              <w:t> </w:t>
            </w:r>
            <w:r w:rsidRPr="00300B58">
              <w:rPr>
                <w:rFonts w:ascii="Arial" w:hAnsi="Arial" w:cs="Arial"/>
                <w:b/>
                <w:sz w:val="22"/>
              </w:rPr>
              <w:t>your state/territory for your assessor’s reference</w:t>
            </w:r>
            <w:r w:rsidR="006851BA">
              <w:rPr>
                <w:rFonts w:ascii="Arial" w:hAnsi="Arial" w:cs="Arial"/>
                <w:b/>
                <w:sz w:val="22"/>
              </w:rPr>
              <w:t>.</w:t>
            </w:r>
          </w:p>
        </w:tc>
      </w:tr>
      <w:tr w:rsidR="00F47674" w:rsidRPr="00645584" w14:paraId="09448650" w14:textId="77777777" w:rsidTr="00F47674">
        <w:trPr>
          <w:trHeight w:val="1077"/>
        </w:trPr>
        <w:tc>
          <w:tcPr>
            <w:tcW w:w="9016" w:type="dxa"/>
          </w:tcPr>
          <w:p w14:paraId="6AE5B458" w14:textId="5B5075C2" w:rsidR="00F47674" w:rsidRPr="00645584" w:rsidRDefault="00F47674" w:rsidP="00645584">
            <w:pPr>
              <w:keepNext/>
              <w:rPr>
                <w:rFonts w:ascii="Arial" w:hAnsi="Arial" w:cs="Arial"/>
                <w:sz w:val="22"/>
              </w:rPr>
            </w:pPr>
            <w:permStart w:id="491550788" w:edGrp="everyone"/>
            <w:permEnd w:id="491550788"/>
          </w:p>
        </w:tc>
      </w:tr>
      <w:tr w:rsidR="00300B58" w:rsidRPr="00300B58" w14:paraId="4921E233" w14:textId="77777777" w:rsidTr="00F47674">
        <w:trPr>
          <w:trHeight w:val="624"/>
        </w:trPr>
        <w:tc>
          <w:tcPr>
            <w:tcW w:w="9016" w:type="dxa"/>
            <w:shd w:val="clear" w:color="auto" w:fill="D9D9D9" w:themeFill="background1" w:themeFillShade="D9"/>
            <w:vAlign w:val="center"/>
          </w:tcPr>
          <w:p w14:paraId="70495A80" w14:textId="6C48BB6F" w:rsidR="00300B58" w:rsidRPr="006851BA" w:rsidRDefault="00300B58" w:rsidP="006851BA">
            <w:pPr>
              <w:pStyle w:val="ListParagraph"/>
              <w:keepNext/>
              <w:numPr>
                <w:ilvl w:val="0"/>
                <w:numId w:val="44"/>
              </w:numPr>
              <w:ind w:left="316" w:hanging="372"/>
              <w:jc w:val="left"/>
              <w:rPr>
                <w:rFonts w:ascii="Arial" w:hAnsi="Arial" w:cs="Arial"/>
                <w:b/>
                <w:sz w:val="22"/>
              </w:rPr>
            </w:pPr>
            <w:r w:rsidRPr="00300B58">
              <w:rPr>
                <w:rFonts w:ascii="Arial" w:hAnsi="Arial" w:cs="Arial"/>
                <w:b/>
                <w:sz w:val="22"/>
              </w:rPr>
              <w:t>List state/territory laws used in your state/territory as reference in determining the additions to these building codes.</w:t>
            </w:r>
          </w:p>
        </w:tc>
      </w:tr>
      <w:tr w:rsidR="00F47674" w:rsidRPr="00645584" w14:paraId="221B5E68" w14:textId="77777777" w:rsidTr="00F47674">
        <w:trPr>
          <w:trHeight w:val="3402"/>
        </w:trPr>
        <w:tc>
          <w:tcPr>
            <w:tcW w:w="9016" w:type="dxa"/>
          </w:tcPr>
          <w:p w14:paraId="4603FD5B" w14:textId="38C277CE" w:rsidR="00F47674" w:rsidRPr="00645584" w:rsidRDefault="00F47674" w:rsidP="00645584">
            <w:pPr>
              <w:rPr>
                <w:rFonts w:ascii="Arial" w:eastAsia="Times New Roman" w:hAnsi="Arial" w:cs="Arial"/>
                <w:sz w:val="22"/>
              </w:rPr>
            </w:pPr>
            <w:permStart w:id="1995647341" w:edGrp="everyone"/>
            <w:permEnd w:id="1995647341"/>
          </w:p>
        </w:tc>
      </w:tr>
    </w:tbl>
    <w:p w14:paraId="16DA83F0" w14:textId="77777777" w:rsidR="00AC5E1A" w:rsidRDefault="00AC5E1A" w:rsidP="004E206C">
      <w:pPr>
        <w:jc w:val="left"/>
        <w:rPr>
          <w:rFonts w:ascii="Arial" w:hAnsi="Arial" w:cs="Arial"/>
          <w:sz w:val="22"/>
          <w:szCs w:val="22"/>
        </w:rPr>
      </w:pPr>
    </w:p>
    <w:p w14:paraId="7071F41F" w14:textId="77777777" w:rsidR="00AC5E1A" w:rsidRDefault="00AC5E1A" w:rsidP="004E206C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AC5E1A" w:rsidRPr="00830749" w14:paraId="147E56DB" w14:textId="77777777" w:rsidTr="00657281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68C8C8B8" w14:textId="77777777" w:rsidR="00AC5E1A" w:rsidRPr="001C4084" w:rsidRDefault="00AC5E1A" w:rsidP="0037293B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79C9332D" w14:textId="72E63352" w:rsidR="00AC5E1A" w:rsidRPr="001C4084" w:rsidRDefault="00AC5E1A" w:rsidP="0037293B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508375810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36BD3A9D" w14:textId="77777777" w:rsidR="00AC5E1A" w:rsidRPr="00533511" w:rsidRDefault="00C753AD" w:rsidP="003729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3803023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C5E1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08375810"/>
          </w:p>
        </w:tc>
      </w:tr>
    </w:tbl>
    <w:p w14:paraId="22EE3AC9" w14:textId="3E040B1E" w:rsidR="00B7159E" w:rsidRDefault="004E206C" w:rsidP="004E206C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2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B7159E" w:rsidRPr="00594B1F" w14:paraId="6C74E2BE" w14:textId="77777777" w:rsidTr="00844185">
        <w:tc>
          <w:tcPr>
            <w:tcW w:w="9235" w:type="dxa"/>
            <w:shd w:val="clear" w:color="auto" w:fill="232F84"/>
          </w:tcPr>
          <w:p w14:paraId="2851FD73" w14:textId="77777777" w:rsidR="00B7159E" w:rsidRPr="00594B1F" w:rsidRDefault="00B7159E" w:rsidP="00B7159E">
            <w:pPr>
              <w:numPr>
                <w:ilvl w:val="0"/>
                <w:numId w:val="28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33" w:name="_Ref128480669"/>
          </w:p>
        </w:tc>
        <w:bookmarkEnd w:id="33"/>
      </w:tr>
      <w:tr w:rsidR="00B7159E" w:rsidRPr="00594B1F" w14:paraId="403F08D3" w14:textId="77777777" w:rsidTr="00B7159E">
        <w:trPr>
          <w:trHeight w:val="397"/>
        </w:trPr>
        <w:tc>
          <w:tcPr>
            <w:tcW w:w="9235" w:type="dxa"/>
            <w:shd w:val="clear" w:color="auto" w:fill="A1D7E1"/>
            <w:vAlign w:val="center"/>
          </w:tcPr>
          <w:p w14:paraId="2A70B0E5" w14:textId="1C85F791" w:rsidR="00B7159E" w:rsidRPr="00B7159E" w:rsidRDefault="00B7159E" w:rsidP="00B7159E">
            <w:pPr>
              <w:jc w:val="left"/>
              <w:rPr>
                <w:rFonts w:ascii="Arial" w:hAnsi="Arial" w:cs="Arial"/>
                <w:sz w:val="22"/>
              </w:rPr>
            </w:pPr>
            <w:r w:rsidRPr="00B7159E">
              <w:rPr>
                <w:rFonts w:ascii="Arial" w:hAnsi="Arial" w:cs="Arial"/>
                <w:sz w:val="22"/>
              </w:rPr>
              <w:t>Determine the value of x in each of the following trigonometric problems.</w:t>
            </w:r>
            <w:r w:rsidR="008311DA">
              <w:rPr>
                <w:rFonts w:ascii="Arial" w:hAnsi="Arial" w:cs="Arial"/>
                <w:sz w:val="22"/>
              </w:rPr>
              <w:t xml:space="preserve"> Calculators are permitted.</w:t>
            </w:r>
          </w:p>
        </w:tc>
      </w:tr>
    </w:tbl>
    <w:p w14:paraId="46BDAED8" w14:textId="289CD042" w:rsidR="004E206C" w:rsidRDefault="004E206C" w:rsidP="004E206C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7159E" w:rsidRPr="003F3867" w14:paraId="216F9270" w14:textId="77777777" w:rsidTr="00844185">
        <w:trPr>
          <w:trHeight w:val="397"/>
        </w:trPr>
        <w:tc>
          <w:tcPr>
            <w:tcW w:w="9016" w:type="dxa"/>
            <w:shd w:val="clear" w:color="auto" w:fill="D9D9D9"/>
            <w:vAlign w:val="center"/>
          </w:tcPr>
          <w:p w14:paraId="17A148B9" w14:textId="067FEB0E" w:rsidR="00B7159E" w:rsidRPr="000A617E" w:rsidRDefault="000A617E" w:rsidP="007023F1">
            <w:pPr>
              <w:pStyle w:val="ListParagraph"/>
              <w:keepNext/>
              <w:numPr>
                <w:ilvl w:val="0"/>
                <w:numId w:val="50"/>
              </w:numPr>
              <w:ind w:left="306"/>
              <w:jc w:val="left"/>
              <w:rPr>
                <w:rFonts w:ascii="Arial" w:hAnsi="Arial" w:cs="Arial"/>
                <w:b/>
                <w:bCs/>
                <w:sz w:val="22"/>
              </w:rPr>
            </w:pPr>
            <w:r w:rsidRPr="000A617E">
              <w:rPr>
                <w:rFonts w:ascii="Arial" w:hAnsi="Arial" w:cs="Arial"/>
                <w:b/>
                <w:bCs/>
                <w:sz w:val="22"/>
              </w:rPr>
              <w:t>Answer:</w:t>
            </w:r>
            <w:r w:rsidR="00645584">
              <w:rPr>
                <w:rFonts w:ascii="Arial" w:hAnsi="Arial" w:cs="Arial"/>
                <w:sz w:val="22"/>
              </w:rPr>
              <w:t xml:space="preserve"> </w:t>
            </w:r>
            <w:permStart w:id="1338338796" w:edGrp="everyone"/>
            <w:permEnd w:id="1338338796"/>
            <w:r w:rsidR="00645584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B7159E" w:rsidRPr="003F3867" w14:paraId="5FC5DD7F" w14:textId="77777777" w:rsidTr="002D4C4D">
        <w:trPr>
          <w:trHeight w:val="2948"/>
        </w:trPr>
        <w:tc>
          <w:tcPr>
            <w:tcW w:w="9016" w:type="dxa"/>
            <w:vAlign w:val="bottom"/>
          </w:tcPr>
          <w:p w14:paraId="06CF74F0" w14:textId="1CC7C797" w:rsidR="00B7159E" w:rsidRPr="000A617E" w:rsidRDefault="000A617E" w:rsidP="000A617E">
            <w:pPr>
              <w:keepNext/>
              <w:jc w:val="left"/>
              <w:rPr>
                <w:rFonts w:ascii="Arial" w:hAnsi="Arial" w:cs="Arial"/>
                <w:vanish/>
                <w:color w:val="17365D" w:themeColor="text2" w:themeShade="BF"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0B4BDAD0" wp14:editId="6381417F">
                  <wp:simplePos x="0" y="0"/>
                  <wp:positionH relativeFrom="column">
                    <wp:posOffset>1102360</wp:posOffset>
                  </wp:positionH>
                  <wp:positionV relativeFrom="paragraph">
                    <wp:posOffset>-1730375</wp:posOffset>
                  </wp:positionV>
                  <wp:extent cx="3232150" cy="1733550"/>
                  <wp:effectExtent l="0" t="0" r="6350" b="0"/>
                  <wp:wrapTopAndBottom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2150" cy="1733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7159E" w:rsidRPr="003F3867" w14:paraId="5F0338B3" w14:textId="77777777" w:rsidTr="002D4C4D">
        <w:trPr>
          <w:trHeight w:val="397"/>
        </w:trPr>
        <w:tc>
          <w:tcPr>
            <w:tcW w:w="9016" w:type="dxa"/>
            <w:shd w:val="clear" w:color="auto" w:fill="D9D9D9"/>
            <w:vAlign w:val="center"/>
          </w:tcPr>
          <w:p w14:paraId="44CF47D3" w14:textId="3DFF9A84" w:rsidR="00B7159E" w:rsidRPr="003F3867" w:rsidRDefault="000A617E" w:rsidP="007023F1">
            <w:pPr>
              <w:pStyle w:val="ListParagraph"/>
              <w:keepNext/>
              <w:numPr>
                <w:ilvl w:val="0"/>
                <w:numId w:val="42"/>
              </w:numPr>
              <w:ind w:left="306"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Answer:</w:t>
            </w:r>
            <w:r w:rsidR="00645584">
              <w:rPr>
                <w:rFonts w:ascii="Arial" w:hAnsi="Arial" w:cs="Arial"/>
                <w:sz w:val="22"/>
              </w:rPr>
              <w:t xml:space="preserve"> </w:t>
            </w:r>
            <w:permStart w:id="141447740" w:edGrp="everyone"/>
            <w:permEnd w:id="141447740"/>
            <w:r w:rsidR="00645584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B7159E" w:rsidRPr="003F3867" w14:paraId="466CF56E" w14:textId="77777777" w:rsidTr="002D4C4D">
        <w:trPr>
          <w:trHeight w:val="2948"/>
        </w:trPr>
        <w:tc>
          <w:tcPr>
            <w:tcW w:w="9016" w:type="dxa"/>
          </w:tcPr>
          <w:p w14:paraId="6BE4DFDC" w14:textId="68B9AC99" w:rsidR="00B7159E" w:rsidRPr="002D4C4D" w:rsidRDefault="002D4C4D" w:rsidP="00844185">
            <w:pPr>
              <w:keepNext/>
              <w:jc w:val="left"/>
              <w:rPr>
                <w:rFonts w:ascii="Calibri" w:hAnsi="Calibri" w:cs="Arial"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361F59D3" wp14:editId="0757EAED">
                  <wp:simplePos x="0" y="0"/>
                  <wp:positionH relativeFrom="column">
                    <wp:posOffset>890270</wp:posOffset>
                  </wp:positionH>
                  <wp:positionV relativeFrom="paragraph">
                    <wp:posOffset>327025</wp:posOffset>
                  </wp:positionV>
                  <wp:extent cx="4158615" cy="1266825"/>
                  <wp:effectExtent l="0" t="0" r="0" b="9525"/>
                  <wp:wrapTopAndBottom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8615" cy="1266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7159E" w:rsidRPr="003F3867" w14:paraId="56C7C92E" w14:textId="77777777" w:rsidTr="002D4C4D">
        <w:trPr>
          <w:trHeight w:val="397"/>
        </w:trPr>
        <w:tc>
          <w:tcPr>
            <w:tcW w:w="9016" w:type="dxa"/>
            <w:shd w:val="clear" w:color="auto" w:fill="D9D9D9"/>
            <w:vAlign w:val="center"/>
          </w:tcPr>
          <w:p w14:paraId="5D105633" w14:textId="3BB6DA0B" w:rsidR="00B7159E" w:rsidRPr="00300B58" w:rsidRDefault="002D4C4D" w:rsidP="007023F1">
            <w:pPr>
              <w:pStyle w:val="ListParagraph"/>
              <w:keepNext/>
              <w:numPr>
                <w:ilvl w:val="0"/>
                <w:numId w:val="42"/>
              </w:numPr>
              <w:ind w:left="306"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Answer:</w:t>
            </w:r>
            <w:r w:rsidR="00645584">
              <w:rPr>
                <w:rFonts w:ascii="Arial" w:hAnsi="Arial" w:cs="Arial"/>
                <w:sz w:val="22"/>
              </w:rPr>
              <w:t xml:space="preserve"> </w:t>
            </w:r>
            <w:permStart w:id="737362678" w:edGrp="everyone"/>
            <w:permEnd w:id="737362678"/>
            <w:r w:rsidR="00645584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B7159E" w:rsidRPr="00F47674" w14:paraId="4E5EC59D" w14:textId="77777777" w:rsidTr="002D4C4D">
        <w:trPr>
          <w:trHeight w:val="3005"/>
        </w:trPr>
        <w:tc>
          <w:tcPr>
            <w:tcW w:w="9016" w:type="dxa"/>
          </w:tcPr>
          <w:p w14:paraId="70B0EC1B" w14:textId="584BE6BF" w:rsidR="00B7159E" w:rsidRPr="002D4C4D" w:rsidRDefault="002D4C4D" w:rsidP="00844185">
            <w:pPr>
              <w:keepNext/>
              <w:jc w:val="left"/>
              <w:rPr>
                <w:rFonts w:ascii="Arial" w:hAnsi="Arial" w:cs="Arial"/>
                <w:bCs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72E02186" wp14:editId="222FE0A0">
                  <wp:simplePos x="0" y="0"/>
                  <wp:positionH relativeFrom="column">
                    <wp:posOffset>1184910</wp:posOffset>
                  </wp:positionH>
                  <wp:positionV relativeFrom="paragraph">
                    <wp:posOffset>104775</wp:posOffset>
                  </wp:positionV>
                  <wp:extent cx="2771775" cy="1813560"/>
                  <wp:effectExtent l="0" t="0" r="9525" b="0"/>
                  <wp:wrapTopAndBottom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1775" cy="1813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410AD33E" w14:textId="77777777" w:rsidR="004E206C" w:rsidRPr="00594B1F" w:rsidRDefault="004E206C" w:rsidP="004E206C">
      <w:pPr>
        <w:jc w:val="left"/>
        <w:rPr>
          <w:rFonts w:ascii="Arial" w:eastAsia="Calibri" w:hAnsi="Arial" w:cs="Arial"/>
          <w:sz w:val="22"/>
          <w:szCs w:val="22"/>
        </w:rPr>
      </w:pPr>
    </w:p>
    <w:p w14:paraId="5756BC13" w14:textId="77777777" w:rsidR="004E206C" w:rsidRDefault="004E206C" w:rsidP="004E206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4E206C" w:rsidRPr="00830749" w14:paraId="63F72159" w14:textId="77777777" w:rsidTr="00657281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357A1AD7" w14:textId="77777777" w:rsidR="004E206C" w:rsidRPr="001C4084" w:rsidRDefault="004E206C" w:rsidP="009100A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28648033" w14:textId="453582B6" w:rsidR="004E206C" w:rsidRPr="001C4084" w:rsidRDefault="004E206C" w:rsidP="009100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861494515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3296F30E" w14:textId="77777777" w:rsidR="004E206C" w:rsidRPr="00533511" w:rsidRDefault="00C753AD" w:rsidP="009100A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2234788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E206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61494515"/>
          </w:p>
        </w:tc>
      </w:tr>
    </w:tbl>
    <w:p w14:paraId="1AC73531" w14:textId="77777777" w:rsidR="004E206C" w:rsidRPr="00020700" w:rsidRDefault="004E206C" w:rsidP="004E206C">
      <w:pPr>
        <w:rPr>
          <w:rFonts w:ascii="Arial" w:hAnsi="Arial" w:cs="Arial"/>
          <w:sz w:val="10"/>
          <w:szCs w:val="10"/>
        </w:rPr>
      </w:pPr>
    </w:p>
    <w:p w14:paraId="29FDC08B" w14:textId="0EB1BBF6" w:rsidR="00F67DE6" w:rsidRDefault="00F67DE6">
      <w:pPr>
        <w:jc w:val="left"/>
      </w:pPr>
      <w:r>
        <w:br w:type="page"/>
      </w:r>
    </w:p>
    <w:p w14:paraId="53847E58" w14:textId="6839E706" w:rsidR="00716ABB" w:rsidRPr="00AC5E1A" w:rsidRDefault="00CF75C8">
      <w:pPr>
        <w:jc w:val="left"/>
        <w:rPr>
          <w:rFonts w:ascii="Arial" w:hAnsi="Arial" w:cs="Arial"/>
          <w:b/>
          <w:bCs/>
          <w:sz w:val="22"/>
          <w:szCs w:val="18"/>
        </w:rPr>
      </w:pPr>
      <w:r>
        <w:rPr>
          <w:rFonts w:ascii="Arial" w:hAnsi="Arial" w:cs="Arial"/>
          <w:b/>
          <w:bCs/>
          <w:sz w:val="22"/>
          <w:szCs w:val="18"/>
        </w:rPr>
        <w:lastRenderedPageBreak/>
        <w:t>Show all</w:t>
      </w:r>
      <w:r w:rsidR="00716ABB" w:rsidRPr="00AC5E1A">
        <w:rPr>
          <w:rFonts w:ascii="Arial" w:hAnsi="Arial" w:cs="Arial"/>
          <w:b/>
          <w:bCs/>
          <w:sz w:val="22"/>
          <w:szCs w:val="18"/>
        </w:rPr>
        <w:t xml:space="preserve"> working out and </w:t>
      </w:r>
      <w:r w:rsidR="008C68A7" w:rsidRPr="00AC5E1A">
        <w:rPr>
          <w:rFonts w:ascii="Arial" w:hAnsi="Arial" w:cs="Arial"/>
          <w:b/>
          <w:bCs/>
          <w:sz w:val="22"/>
          <w:szCs w:val="18"/>
        </w:rPr>
        <w:t>calculations.</w:t>
      </w:r>
    </w:p>
    <w:p w14:paraId="064F183D" w14:textId="22411831" w:rsidR="00716ABB" w:rsidRDefault="008C68A7">
      <w:pPr>
        <w:jc w:val="left"/>
      </w:pPr>
      <w:r>
        <w:rPr>
          <w:noProof/>
          <w:lang w:eastAsia="en-AU"/>
        </w:rPr>
        <mc:AlternateContent>
          <mc:Choice Requires="wps">
            <w:drawing>
              <wp:inline distT="0" distB="0" distL="0" distR="0" wp14:anchorId="3649E751" wp14:editId="1BC9B08C">
                <wp:extent cx="5753100" cy="8585200"/>
                <wp:effectExtent l="0" t="0" r="0" b="6350"/>
                <wp:docPr id="311617606" name="Text Box 3116176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53100" cy="8585200"/>
                        </a:xfrm>
                        <a:prstGeom prst="rect">
                          <a:avLst/>
                        </a:prstGeom>
                        <a:blipFill dpi="0" rotWithShape="1">
                          <a:blip r:embed="rId22"/>
                          <a:srcRect/>
                          <a:tile tx="0" ty="0" sx="100000" sy="100000" flip="none" algn="tl"/>
                        </a:blip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D2F0A8F" w14:textId="2C8E9716" w:rsidR="008C68A7" w:rsidRPr="006F3C6A" w:rsidRDefault="007023F1" w:rsidP="006F3C6A">
                            <w:pPr>
                              <w:pStyle w:val="22TAHiddenWrittenResponse"/>
                            </w:pPr>
                            <w:r>
                              <w:t xml:space="preserve"> </w:t>
                            </w:r>
                            <w:permStart w:id="1478437111" w:edGrp="everyone"/>
                            <w:permEnd w:id="1478437111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649E751" id="_x0000_t202" coordsize="21600,21600" o:spt="202" path="m,l,21600r21600,l21600,xe">
                <v:stroke joinstyle="miter"/>
                <v:path gradientshapeok="t" o:connecttype="rect"/>
              </v:shapetype>
              <v:shape id="Text Box 311617606" o:spid="_x0000_s1026" type="#_x0000_t202" style="width:453pt;height:67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ibX3/l2PAAAAAAAAAAAA4D5rZt7rEQAAAAAAAAAAANxnzczfegQAAAAAAAAAAAD3ec45&#10;9QYAAAAAAAAAAAAu9KoHAAAAAAAAAAAAcCc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Im19/5RjwAAAAAAAAAAAOA+a2Y+6xEAAAAAAAAAAADc&#10;x4UoAAAAAAAAAAAAiTUzv+oRAAAAAAAAAAAA3Oc559QbAAAAAAAAAAAAuJALUQ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Jr&#10;7/2nHgEAAAAAAAAAAMB91sy81SMAAAAAAAAAAAC4z5qZr3oEAAAAAAAAAAAA93nOOfUGAAAAAAAA&#10;AAAALvSqBwAAAAAAAAAAAHAn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CJtff+qEcAAAAAAAAAAABwnzUzP+sRAAAAAAAAAAAA3GfNzL96BAAA&#10;AAAAAAAAAPd5zjn1BgAAAAAAAAAAAC70qgcAAAAAAAAAAABwJw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D8Z++OiSoAoiAIvk9dDmZADyYg5nRA&#10;ihVsHTImuG4FK2CqFk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isvfdLPQIAAAAAAAAAAID7rJn5rkcAAAAAAAAAAABwHxeiAAAAAAAAAAAA&#10;JNbMfNUjAAAAAAAAAAAAuM/jnFNvAAAAAAAAAAAA4EIuRAE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isvfdnPQIAAAAAAAAA&#10;AID7rJl5rUcAAAAAAAAAAABwnzUzf/UIAAAAAAAAAAAA7vM459QbAAAAAAAAAAAAuNBTPQAAAAAA&#10;AAAAAIA7Cd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6LTlEwAAIABJREFU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rL33Wz0CAAAAAAAAAACA+6yZ+ahHAAAAAAAAAAAAcB8XogAAAAAA&#10;AAAAACTWzLzXIwAAAAAAAAAAALjP45xTbwAAAAAAAAAAAOBCLkQB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rL33Tz0CAAAA&#10;AAAAAACA+6yZea5HAAAAAAAAAAAAcJ81M7/1CAAAAAAAAAAAAO7zOOfUGwAAAAAAAAAAALjQUz0A&#10;AAAAAAAAAACAOwn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+GfvjokqAKIgCL5PnQV8EOEEAnwQkXAmkIQU&#10;bBwyJrhuBStgqjY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Cx9t7v9QgAAAAA&#10;AAAAAADus2bmrR4BAAAAAAAAAADAfdbM/NUjAAAAAAAAAAAAuM/jnFNvAAAAAAAAAAAA4EJP9QAA&#10;AAAAAAAAAADuJG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sfbez/UIAAAAAAAAAAAA7rNm5qceAQAAAAAAAAAAwH1ciAIAAAAAAAAAAJBYM/Nd&#10;jwAAAAAAAAAAAOA+j3NOvQEAAAAAAAAAAIALuRAF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sfbeX/UIAAAAAAAAAAAA7rNm&#10;5qUeAQAAAAAAAAAAwH3WzPzWIwAAAAAAAAAAALjP45xTbwAAAAAAAAAAAOBCT/UAAAAAAAAAAAAA&#10;7iR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LH23q/1CAAAAAAAAAAAAO6zZuazHgEAAAAAAAAAAMB9XIgCAAAAAAAAAACQWDPzUY8AAAAAAAAA&#10;AADgPo9zTr0BAAAAAAAAAACAC7kQBQ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45+9OyaKBYiiKPh2a3Ki7wMp5EghYUwQ/QApqMHGIOME063gCjhV&#10;F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LH23v/rEQAAAAAAAAAAANxnzcxLPQIAAAAAAAAAAID7rJn5rkcAAAAAAAAA&#10;AABwn8c5p94AAAAAAAAAAADAhZ71AAAAAAAAAAAAAO4k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DGSWrgAAAgAElEQVQ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Cx9t7v9QgAAAAAAAAA&#10;AADus2bmrR4BAAAAAAAAAADAfdbM/NYjAAAAAAAAAAAAuM/jnFNvAAAAAAAAAAAA4ELPegAAAAAA&#10;AAAAAAB3Er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WHvvf/UIAAAAAAAAAAAA7rNm5qseAQAAAAAAAAAAwH1ciAIAAAAAAAAAAJBYM/NZjwAA&#10;AAAAAAAAAOA+j3NOvQEAAAAAAAAAAIALuRAF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sfbeH/UIAAAAAAAAAAAA7rNm5rUe&#10;AQAAAAAAAAAAwH3WzPzUIwAAAAAAAAAAALjP45xTbwAAAAAAAAAAAOBCz3oAAAAAAAAAAAAAdxK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X/s3TFRBUAUBMH3qYuwgBRMEIMJcqJzgARwhpNDxgTXrWAFTNUC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i7b1f6xEAAAAAAAAAAADcZ83MZz0C&#10;AAAAAAAAAACA+7gQBQAAAAAAAAAAILFm5r0eAQAAAAAAAAAAwH0e55x6AwAAAAAAAAAAABdyIQo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i7b1/6xEAAAAAAAAAAADcZ83Mcz0CAAAAAAAAAACA+6yZ+alHAAAAAAAAAAAAcJ/H&#10;OafeAAAAAAAAAAAAwIWe6gEAAAAAAAAAAADcSc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Yu29P+oRAAAAAAAAAAAA3GfNzFs9AgAAAAAAAAAA&#10;gPusmfmrRwAAAAAAAAAAAHCfxzmn3gAAAAAAAAAAAMCFnuoBAAAAAAAAAAAA3En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GLtvV/qEQAAAAAA&#10;AAAAANxnzcx3PQIAAAAAAAAAAID7uBAFAAAAAAAAAAAgsWbmqx4BAAAAAAAAAADAfR7nnHoDAAAA&#10;AAAAAAAAF3IhCgAAAAAAAAAAQFus2q8AACAASURBV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Nbe+70eAQAAAAAAAAAAwH3WzHzU&#10;IwAAAAAAAAAAALiPC1EAAAAAAAAAAAASa2Z+1iMAAAAAAAAAAAC4z3POqTcAAAAAAAAAAABwIRei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Nbe+6seAQAAAAAAAAAAwH3WzLzVIwAAAAAAAAAAALjPmpnPegQAAAAAAAAAAAD3&#10;ec459QYAAAAAAAAAAAAu9KoHAAAAAAAAAAAAcCc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Im19/5VjwAAAAAAAAAAAOA+a2Z+1CMAAAAAAAAA&#10;AAC4z5qZf/UIAAAAAAAAAAAA7vOcc+oNAAAAAAAAAAAAXOhVDwAAAAAAAAAAAOBO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+/9rR4BAAAA&#10;AAAAAADAfdbM/KlHAAAAAAAAAAAAcB8XogAAAAAAAAAAACTWzPyuRwAAAAAAAAAAAHCf55xTbwAA&#10;AAAAAAAAAOBCLkQBAAAAAAAA/rN3B1WVBUEUBOv905gZFaxxwRoVrYM9JsYMThoZuegIBVdAnio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Jr773rEQAAAAAAAAAAANxnzcy/egQAAAAAAAAAAAD3WTPzvx4BAAAAAAAAAADAfZ5zTr0BAAAA&#10;AAAAAACAC73qAQAAAAAAAAAAANxJ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OyvarQAAIABJREFU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i7b3f6xEAAAAAAAAAAADcZ83MVz0CAAAA&#10;AAAAAACA+3ghCgAAAAAAAAAAQOI559QbAAAAAAAAAAAAuJAL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TW3vunHgEAAAAAAAAAAMB91sy81SMAAAAAAAAAAAC4z5qZ73oEAAAAAAAAAAAA93nOOfUGAAAA&#10;AAAAAAAALvSqBwAAAAAAAAAAAHAn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CJtff+rEcAAAAAAAAAAABwnzUzH/UIAAAAAAAAAAAA7rNm5rce&#10;AQAAAAAAAAAAwH2ec069AQAAAAAAAAAAgAu96gEAAAAAAAAAAADcSc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D8sXfHRBEAQRQF564WFcT4wA8xAjYhJsECJhC3yHjBdiv4Al7N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GLtvV/rEQAAAAAAAAAAANxnzcx3PQIAAAAAAAAAAID7eCEKAAAA&#10;AAAAAABAYs3MZz0CAAAAAAAAAACA+zzOOfUGAAAAAAAAAAAALuSFKA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Im19/6qRwAA&#10;AAAAAAAAAHCfNTNv9QgAAAAAAAAAAADus2bmrx4BAAAAAAAAAADAfR7nnHoDAAAAAAAAAAAAF3rW&#10;AwAAAAAAAAAAALiT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DE2nu/1yMAAAAAAAAAAAC4z5qZj3oEAAAAAAAAAAAA9/FCFAAAAAAAAAAAgMTj&#10;nFNvAAAAAAAAAAAA4EIu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BYe+/fegQAAAAAAAAAAAD3WTPz&#10;Uo8AAAAAAAAAAADgPmtmfuoRAAAAAAAAAAAA3Odxzqk3AAAAAAAAAAAAcKFnPQAAAAAAAAAAAIA7&#10;Cd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/tu1gyIGYiCAYXtieqpNAAAH0UlEQVSdUDsq5RGcBZPC8CMSAgMw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CJtff+1hEAAAAAAAAAAADcZ83M&#10;W0cAAAAAAAAAAABwnzUzvzoCAAAAAAAAAACA+zznnLoBAAAAAAAAAACAC33qAAAAAAAAAAAAAO5k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" stroked="f" strokeweight=".5pt">
                <v:fill r:id="rId23" o:title="" recolor="t" rotate="t" type="tile"/>
                <v:textbox inset="0,0,0,0">
                  <w:txbxContent>
                    <w:p w14:paraId="1D2F0A8F" w14:textId="2C8E9716" w:rsidR="008C68A7" w:rsidRPr="006F3C6A" w:rsidRDefault="007023F1" w:rsidP="006F3C6A">
                      <w:pPr>
                        <w:pStyle w:val="22TAHiddenWrittenResponse"/>
                      </w:pPr>
                      <w:r>
                        <w:t xml:space="preserve"> </w:t>
                      </w:r>
                      <w:permStart w:id="1478437111" w:edGrp="everyone"/>
                      <w:permEnd w:id="1478437111"/>
                    </w:p>
                  </w:txbxContent>
                </v:textbox>
                <w10:anchorlock/>
              </v:shape>
            </w:pict>
          </mc:Fallback>
        </mc:AlternateContent>
      </w:r>
      <w:r w:rsidR="00716ABB">
        <w:br w:type="page"/>
      </w:r>
    </w:p>
    <w:tbl>
      <w:tblPr>
        <w:tblStyle w:val="TableGrid2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F67DE6" w:rsidRPr="00594B1F" w14:paraId="3D0A879A" w14:textId="77777777" w:rsidTr="004758F9">
        <w:tc>
          <w:tcPr>
            <w:tcW w:w="9016" w:type="dxa"/>
            <w:shd w:val="clear" w:color="auto" w:fill="232F84"/>
          </w:tcPr>
          <w:p w14:paraId="6617E073" w14:textId="77777777" w:rsidR="00F67DE6" w:rsidRPr="00594B1F" w:rsidRDefault="00F67DE6" w:rsidP="00F67DE6">
            <w:pPr>
              <w:numPr>
                <w:ilvl w:val="0"/>
                <w:numId w:val="28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34" w:name="_Ref128556432"/>
          </w:p>
        </w:tc>
        <w:bookmarkEnd w:id="34"/>
      </w:tr>
      <w:tr w:rsidR="00F67DE6" w:rsidRPr="00594B1F" w14:paraId="34C5D1B0" w14:textId="77777777" w:rsidTr="004758F9">
        <w:trPr>
          <w:trHeight w:val="397"/>
        </w:trPr>
        <w:tc>
          <w:tcPr>
            <w:tcW w:w="9016" w:type="dxa"/>
            <w:shd w:val="clear" w:color="auto" w:fill="A1D7E1"/>
            <w:vAlign w:val="center"/>
          </w:tcPr>
          <w:p w14:paraId="36C1E943" w14:textId="7F160929" w:rsidR="00F67DE6" w:rsidRPr="008311DA" w:rsidRDefault="00C1385C" w:rsidP="00D73638">
            <w:pPr>
              <w:pStyle w:val="ListParagraph"/>
              <w:numPr>
                <w:ilvl w:val="0"/>
                <w:numId w:val="52"/>
              </w:numPr>
              <w:ind w:left="447"/>
              <w:jc w:val="left"/>
              <w:rPr>
                <w:rFonts w:ascii="Arial" w:hAnsi="Arial" w:cs="Arial"/>
                <w:sz w:val="22"/>
              </w:rPr>
            </w:pPr>
            <w:r w:rsidRPr="008311DA">
              <w:rPr>
                <w:rFonts w:ascii="Arial" w:hAnsi="Arial" w:cs="Arial"/>
                <w:sz w:val="22"/>
              </w:rPr>
              <w:t xml:space="preserve">Using the grid pattern below, </w:t>
            </w:r>
            <w:r w:rsidR="004758F9" w:rsidRPr="008311DA">
              <w:rPr>
                <w:rFonts w:ascii="Arial" w:hAnsi="Arial" w:cs="Arial"/>
                <w:sz w:val="22"/>
              </w:rPr>
              <w:t>complete the table to</w:t>
            </w:r>
            <w:r w:rsidR="008311DA" w:rsidRPr="008311DA">
              <w:rPr>
                <w:rFonts w:ascii="Arial" w:hAnsi="Arial" w:cs="Arial"/>
                <w:sz w:val="22"/>
              </w:rPr>
              <w:t xml:space="preserve"> </w:t>
            </w:r>
            <w:r w:rsidR="008311DA">
              <w:rPr>
                <w:rFonts w:ascii="Arial" w:hAnsi="Arial" w:cs="Arial"/>
                <w:sz w:val="22"/>
              </w:rPr>
              <w:t>c</w:t>
            </w:r>
            <w:r w:rsidR="00F67DE6" w:rsidRPr="008311DA">
              <w:rPr>
                <w:rFonts w:ascii="Arial" w:hAnsi="Arial" w:cs="Arial"/>
                <w:sz w:val="22"/>
              </w:rPr>
              <w:t xml:space="preserve">alculate </w:t>
            </w:r>
            <w:r w:rsidRPr="008311DA">
              <w:rPr>
                <w:rFonts w:ascii="Arial" w:hAnsi="Arial" w:cs="Arial"/>
                <w:sz w:val="22"/>
              </w:rPr>
              <w:t xml:space="preserve">how much soil is needed to be removed from the highlighted section of the grid </w:t>
            </w:r>
            <w:r w:rsidRPr="008311DA">
              <w:rPr>
                <w:rFonts w:ascii="Arial" w:hAnsi="Arial" w:cs="Arial"/>
                <w:i/>
                <w:iCs/>
                <w:sz w:val="22"/>
              </w:rPr>
              <w:t>(represents the intended building)</w:t>
            </w:r>
            <w:r w:rsidR="004758F9" w:rsidRPr="008311DA">
              <w:rPr>
                <w:rFonts w:ascii="Arial" w:hAnsi="Arial" w:cs="Arial"/>
                <w:sz w:val="22"/>
              </w:rPr>
              <w:t xml:space="preserve"> to a given RL of 11.000</w:t>
            </w:r>
            <w:r w:rsidR="00FB4AE7" w:rsidRPr="008311DA">
              <w:rPr>
                <w:rFonts w:ascii="Arial" w:hAnsi="Arial" w:cs="Arial"/>
                <w:sz w:val="22"/>
              </w:rPr>
              <w:t xml:space="preserve">. </w:t>
            </w:r>
            <w:r w:rsidR="00726CBD" w:rsidRPr="008311DA">
              <w:rPr>
                <w:rFonts w:ascii="Arial" w:hAnsi="Arial" w:cs="Arial"/>
                <w:sz w:val="22"/>
              </w:rPr>
              <w:t>G</w:t>
            </w:r>
            <w:r w:rsidR="00FB4AE7" w:rsidRPr="008311DA">
              <w:rPr>
                <w:rFonts w:ascii="Arial" w:hAnsi="Arial" w:cs="Arial"/>
                <w:sz w:val="22"/>
              </w:rPr>
              <w:t>rid measurements = 5m x 5m</w:t>
            </w:r>
            <w:r w:rsidR="00726CBD" w:rsidRPr="008311DA">
              <w:rPr>
                <w:rFonts w:ascii="Arial" w:hAnsi="Arial" w:cs="Arial"/>
                <w:sz w:val="22"/>
              </w:rPr>
              <w:t>. (</w:t>
            </w:r>
            <w:r w:rsidR="00726CBD" w:rsidRPr="008311DA">
              <w:rPr>
                <w:rFonts w:ascii="Arial" w:hAnsi="Arial" w:cs="Arial"/>
                <w:i/>
                <w:iCs/>
                <w:sz w:val="22"/>
              </w:rPr>
              <w:t>first row has been completed for you)</w:t>
            </w:r>
          </w:p>
          <w:p w14:paraId="5800E108" w14:textId="03EA7CA0" w:rsidR="00FB4AE7" w:rsidRPr="0074744F" w:rsidRDefault="004758F9" w:rsidP="0074744F">
            <w:pPr>
              <w:pStyle w:val="ListParagraph"/>
              <w:numPr>
                <w:ilvl w:val="0"/>
                <w:numId w:val="52"/>
              </w:numPr>
              <w:ind w:left="447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Suggest a new RL for the site that will require no </w:t>
            </w:r>
            <w:r w:rsidR="00FB4AE7">
              <w:rPr>
                <w:rFonts w:ascii="Arial" w:hAnsi="Arial" w:cs="Arial"/>
                <w:sz w:val="22"/>
              </w:rPr>
              <w:t>spoil removal, only cut and fill.</w:t>
            </w:r>
          </w:p>
        </w:tc>
      </w:tr>
    </w:tbl>
    <w:p w14:paraId="240A285A" w14:textId="6774A577" w:rsidR="00F67DE6" w:rsidRDefault="00F67DE6" w:rsidP="00F67DE6">
      <w:pPr>
        <w:jc w:val="left"/>
        <w:rPr>
          <w:rFonts w:ascii="Arial" w:hAnsi="Arial" w:cs="Arial"/>
          <w:sz w:val="22"/>
          <w:szCs w:val="22"/>
        </w:rPr>
      </w:pPr>
    </w:p>
    <w:p w14:paraId="00FCB820" w14:textId="368D8366" w:rsidR="00F67DE6" w:rsidRDefault="00F67DE6" w:rsidP="00F67DE6">
      <w:pPr>
        <w:jc w:val="left"/>
        <w:rPr>
          <w:rFonts w:ascii="Arial" w:hAnsi="Arial" w:cs="Arial"/>
          <w:sz w:val="22"/>
          <w:szCs w:val="22"/>
        </w:rPr>
      </w:pPr>
      <w:r>
        <w:rPr>
          <w:noProof/>
        </w:rPr>
        <w:drawing>
          <wp:inline distT="0" distB="0" distL="0" distR="0" wp14:anchorId="6DF6B612" wp14:editId="1DE4C2CE">
            <wp:extent cx="5731510" cy="2676525"/>
            <wp:effectExtent l="0" t="0" r="2540" b="9525"/>
            <wp:docPr id="48" name="Picture 48" descr="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48" descr="Calendar&#10;&#10;Description automatically generated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76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4DCB19" w14:textId="0CE5AA3B" w:rsidR="00F67DE6" w:rsidRDefault="00F67DE6" w:rsidP="00F67DE6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4"/>
        <w:tblW w:w="9067" w:type="dxa"/>
        <w:tblLook w:val="04A0" w:firstRow="1" w:lastRow="0" w:firstColumn="1" w:lastColumn="0" w:noHBand="0" w:noVBand="1"/>
      </w:tblPr>
      <w:tblGrid>
        <w:gridCol w:w="1676"/>
        <w:gridCol w:w="3605"/>
        <w:gridCol w:w="1828"/>
        <w:gridCol w:w="1958"/>
      </w:tblGrid>
      <w:tr w:rsidR="004758F9" w:rsidRPr="0074744F" w14:paraId="49A03089" w14:textId="77777777" w:rsidTr="00726CBD">
        <w:tc>
          <w:tcPr>
            <w:tcW w:w="5281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</w:tcPr>
          <w:p w14:paraId="17AF5A15" w14:textId="77777777" w:rsidR="004758F9" w:rsidRPr="0074744F" w:rsidRDefault="004758F9" w:rsidP="00844185">
            <w:pPr>
              <w:rPr>
                <w:rFonts w:ascii="Arial" w:hAnsi="Arial" w:cs="Arial"/>
                <w:b/>
                <w:bCs/>
                <w:sz w:val="22"/>
              </w:rPr>
            </w:pPr>
            <w:r w:rsidRPr="0074744F">
              <w:rPr>
                <w:rFonts w:ascii="Arial" w:hAnsi="Arial" w:cs="Arial"/>
                <w:b/>
                <w:bCs/>
                <w:sz w:val="22"/>
              </w:rPr>
              <w:t>Volume of excavation- Grid method</w:t>
            </w:r>
          </w:p>
        </w:tc>
        <w:tc>
          <w:tcPr>
            <w:tcW w:w="1828" w:type="dxa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3D1F99DE" w14:textId="77777777" w:rsidR="004758F9" w:rsidRPr="0074744F" w:rsidRDefault="004758F9" w:rsidP="00844185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4744F">
              <w:rPr>
                <w:rFonts w:ascii="Arial" w:hAnsi="Arial" w:cs="Arial"/>
                <w:b/>
                <w:bCs/>
                <w:sz w:val="22"/>
              </w:rPr>
              <w:t>Formation level RL</w:t>
            </w:r>
          </w:p>
        </w:tc>
        <w:tc>
          <w:tcPr>
            <w:tcW w:w="1958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C0D9" w:themeFill="accent4" w:themeFillTint="66"/>
          </w:tcPr>
          <w:p w14:paraId="005EA302" w14:textId="77777777" w:rsidR="004758F9" w:rsidRPr="0074744F" w:rsidRDefault="004758F9" w:rsidP="00844185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4744F">
              <w:rPr>
                <w:rFonts w:ascii="Arial" w:hAnsi="Arial" w:cs="Arial"/>
                <w:b/>
                <w:bCs/>
                <w:sz w:val="22"/>
              </w:rPr>
              <w:t>RL =11.000</w:t>
            </w:r>
          </w:p>
        </w:tc>
      </w:tr>
      <w:tr w:rsidR="004758F9" w:rsidRPr="0074744F" w14:paraId="36402467" w14:textId="77777777" w:rsidTr="00726CBD">
        <w:tc>
          <w:tcPr>
            <w:tcW w:w="1676" w:type="dxa"/>
            <w:tcBorders>
              <w:left w:val="single" w:sz="12" w:space="0" w:color="auto"/>
            </w:tcBorders>
          </w:tcPr>
          <w:p w14:paraId="2172C313" w14:textId="77777777" w:rsidR="004758F9" w:rsidRPr="0074744F" w:rsidRDefault="004758F9" w:rsidP="00844185">
            <w:pPr>
              <w:rPr>
                <w:rFonts w:ascii="Arial" w:hAnsi="Arial" w:cs="Arial"/>
                <w:sz w:val="22"/>
              </w:rPr>
            </w:pPr>
            <w:r w:rsidRPr="0074744F">
              <w:rPr>
                <w:rFonts w:ascii="Arial" w:hAnsi="Arial" w:cs="Arial"/>
                <w:sz w:val="22"/>
              </w:rPr>
              <w:t>Ground level</w:t>
            </w:r>
          </w:p>
        </w:tc>
        <w:tc>
          <w:tcPr>
            <w:tcW w:w="3605" w:type="dxa"/>
          </w:tcPr>
          <w:p w14:paraId="4AB286D2" w14:textId="77777777" w:rsidR="004758F9" w:rsidRPr="0074744F" w:rsidRDefault="004758F9" w:rsidP="00844185">
            <w:pPr>
              <w:rPr>
                <w:rFonts w:ascii="Arial" w:hAnsi="Arial" w:cs="Arial"/>
                <w:sz w:val="22"/>
              </w:rPr>
            </w:pPr>
            <w:r w:rsidRPr="0074744F">
              <w:rPr>
                <w:rFonts w:ascii="Arial" w:hAnsi="Arial" w:cs="Arial"/>
                <w:sz w:val="22"/>
              </w:rPr>
              <w:t>Corner Height “H”</w:t>
            </w:r>
          </w:p>
        </w:tc>
        <w:tc>
          <w:tcPr>
            <w:tcW w:w="1828" w:type="dxa"/>
          </w:tcPr>
          <w:p w14:paraId="3DEAF4BD" w14:textId="77777777" w:rsidR="004758F9" w:rsidRPr="0074744F" w:rsidRDefault="004758F9" w:rsidP="00844185">
            <w:pPr>
              <w:jc w:val="center"/>
              <w:rPr>
                <w:rFonts w:ascii="Arial" w:hAnsi="Arial" w:cs="Arial"/>
                <w:sz w:val="22"/>
              </w:rPr>
            </w:pPr>
            <w:r w:rsidRPr="0074744F">
              <w:rPr>
                <w:rFonts w:ascii="Arial" w:hAnsi="Arial" w:cs="Arial"/>
                <w:sz w:val="22"/>
              </w:rPr>
              <w:t>No. of Squares occurring “N”</w:t>
            </w:r>
          </w:p>
        </w:tc>
        <w:tc>
          <w:tcPr>
            <w:tcW w:w="1958" w:type="dxa"/>
            <w:tcBorders>
              <w:right w:val="single" w:sz="12" w:space="0" w:color="auto"/>
            </w:tcBorders>
          </w:tcPr>
          <w:p w14:paraId="79BBD751" w14:textId="77777777" w:rsidR="004758F9" w:rsidRPr="0074744F" w:rsidRDefault="004758F9" w:rsidP="00844185">
            <w:pPr>
              <w:jc w:val="center"/>
              <w:rPr>
                <w:rFonts w:ascii="Arial" w:hAnsi="Arial" w:cs="Arial"/>
                <w:sz w:val="22"/>
              </w:rPr>
            </w:pPr>
            <w:r w:rsidRPr="0074744F">
              <w:rPr>
                <w:rFonts w:ascii="Arial" w:hAnsi="Arial" w:cs="Arial"/>
                <w:sz w:val="22"/>
              </w:rPr>
              <w:t>Product H &amp; N</w:t>
            </w:r>
          </w:p>
        </w:tc>
      </w:tr>
      <w:tr w:rsidR="004758F9" w:rsidRPr="0074744F" w14:paraId="42166A0B" w14:textId="77777777" w:rsidTr="00726CBD">
        <w:tc>
          <w:tcPr>
            <w:tcW w:w="1676" w:type="dxa"/>
            <w:tcBorders>
              <w:left w:val="single" w:sz="12" w:space="0" w:color="auto"/>
            </w:tcBorders>
          </w:tcPr>
          <w:p w14:paraId="55C16580" w14:textId="77777777" w:rsidR="004758F9" w:rsidRPr="0074744F" w:rsidRDefault="004758F9" w:rsidP="00844185">
            <w:pPr>
              <w:jc w:val="center"/>
              <w:rPr>
                <w:rFonts w:ascii="Arial" w:hAnsi="Arial" w:cs="Arial"/>
                <w:sz w:val="22"/>
              </w:rPr>
            </w:pPr>
            <w:r w:rsidRPr="0074744F">
              <w:rPr>
                <w:rFonts w:ascii="Arial" w:hAnsi="Arial" w:cs="Arial"/>
                <w:sz w:val="22"/>
              </w:rPr>
              <w:t>B3</w:t>
            </w:r>
          </w:p>
        </w:tc>
        <w:tc>
          <w:tcPr>
            <w:tcW w:w="3605" w:type="dxa"/>
          </w:tcPr>
          <w:p w14:paraId="775FB06B" w14:textId="77777777" w:rsidR="004758F9" w:rsidRPr="00222230" w:rsidRDefault="004758F9" w:rsidP="00844185">
            <w:pPr>
              <w:rPr>
                <w:rFonts w:ascii="Arial" w:hAnsi="Arial" w:cs="Arial"/>
                <w:sz w:val="22"/>
              </w:rPr>
            </w:pPr>
            <w:r w:rsidRPr="00222230">
              <w:rPr>
                <w:rFonts w:ascii="Arial" w:hAnsi="Arial" w:cs="Arial"/>
                <w:sz w:val="22"/>
              </w:rPr>
              <w:t>11.009 -11.000 = 0.090</w:t>
            </w:r>
          </w:p>
        </w:tc>
        <w:tc>
          <w:tcPr>
            <w:tcW w:w="1828" w:type="dxa"/>
          </w:tcPr>
          <w:p w14:paraId="2CFFFFAB" w14:textId="77777777" w:rsidR="004758F9" w:rsidRPr="00222230" w:rsidRDefault="004758F9" w:rsidP="00844185">
            <w:pPr>
              <w:jc w:val="center"/>
              <w:rPr>
                <w:rFonts w:ascii="Arial" w:hAnsi="Arial" w:cs="Arial"/>
                <w:sz w:val="22"/>
              </w:rPr>
            </w:pPr>
            <w:r w:rsidRPr="00222230">
              <w:rPr>
                <w:rFonts w:ascii="Arial" w:hAnsi="Arial" w:cs="Arial"/>
                <w:sz w:val="22"/>
              </w:rPr>
              <w:t>1</w:t>
            </w:r>
          </w:p>
        </w:tc>
        <w:tc>
          <w:tcPr>
            <w:tcW w:w="1958" w:type="dxa"/>
            <w:tcBorders>
              <w:right w:val="single" w:sz="12" w:space="0" w:color="auto"/>
            </w:tcBorders>
          </w:tcPr>
          <w:p w14:paraId="74001444" w14:textId="77777777" w:rsidR="004758F9" w:rsidRPr="00222230" w:rsidRDefault="004758F9" w:rsidP="00844185">
            <w:pPr>
              <w:jc w:val="center"/>
              <w:rPr>
                <w:rFonts w:ascii="Arial" w:hAnsi="Arial" w:cs="Arial"/>
                <w:sz w:val="22"/>
              </w:rPr>
            </w:pPr>
            <w:r w:rsidRPr="00222230">
              <w:rPr>
                <w:rFonts w:ascii="Arial" w:hAnsi="Arial" w:cs="Arial"/>
                <w:sz w:val="22"/>
              </w:rPr>
              <w:t>0.090</w:t>
            </w:r>
          </w:p>
        </w:tc>
      </w:tr>
      <w:tr w:rsidR="004758F9" w:rsidRPr="00222230" w14:paraId="4F932CDF" w14:textId="77777777" w:rsidTr="00726CBD">
        <w:tc>
          <w:tcPr>
            <w:tcW w:w="1676" w:type="dxa"/>
            <w:tcBorders>
              <w:left w:val="single" w:sz="12" w:space="0" w:color="auto"/>
            </w:tcBorders>
          </w:tcPr>
          <w:p w14:paraId="70EEECDA" w14:textId="7A7C3D4A" w:rsidR="004758F9" w:rsidRPr="00222230" w:rsidRDefault="004758F9" w:rsidP="00844185">
            <w:pPr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534406307" w:edGrp="everyone"/>
            <w:permEnd w:id="1534406307"/>
          </w:p>
        </w:tc>
        <w:tc>
          <w:tcPr>
            <w:tcW w:w="3605" w:type="dxa"/>
          </w:tcPr>
          <w:p w14:paraId="190164A1" w14:textId="0C57CE1A" w:rsidR="004758F9" w:rsidRPr="00222230" w:rsidRDefault="004758F9" w:rsidP="00844185">
            <w:pPr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228853346" w:edGrp="everyone"/>
            <w:permEnd w:id="228853346"/>
          </w:p>
        </w:tc>
        <w:tc>
          <w:tcPr>
            <w:tcW w:w="1828" w:type="dxa"/>
          </w:tcPr>
          <w:p w14:paraId="657E2AA9" w14:textId="45E40611" w:rsidR="004758F9" w:rsidRPr="00222230" w:rsidRDefault="004758F9" w:rsidP="00844185">
            <w:pPr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610774421" w:edGrp="everyone"/>
            <w:permEnd w:id="1610774421"/>
          </w:p>
        </w:tc>
        <w:tc>
          <w:tcPr>
            <w:tcW w:w="1958" w:type="dxa"/>
            <w:tcBorders>
              <w:right w:val="single" w:sz="12" w:space="0" w:color="auto"/>
            </w:tcBorders>
          </w:tcPr>
          <w:p w14:paraId="34377BBF" w14:textId="2DDE63F4" w:rsidR="004758F9" w:rsidRPr="00222230" w:rsidRDefault="004758F9" w:rsidP="00844185">
            <w:pPr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471163967" w:edGrp="everyone"/>
            <w:permEnd w:id="471163967"/>
          </w:p>
        </w:tc>
      </w:tr>
      <w:tr w:rsidR="004758F9" w:rsidRPr="00222230" w14:paraId="3452FEE6" w14:textId="77777777" w:rsidTr="00726CBD">
        <w:tc>
          <w:tcPr>
            <w:tcW w:w="1676" w:type="dxa"/>
            <w:tcBorders>
              <w:left w:val="single" w:sz="12" w:space="0" w:color="auto"/>
            </w:tcBorders>
          </w:tcPr>
          <w:p w14:paraId="5C2D42B9" w14:textId="39598AE8" w:rsidR="004758F9" w:rsidRPr="00222230" w:rsidRDefault="004758F9" w:rsidP="00844185">
            <w:pPr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707808054" w:edGrp="everyone"/>
            <w:permEnd w:id="707808054"/>
          </w:p>
        </w:tc>
        <w:tc>
          <w:tcPr>
            <w:tcW w:w="3605" w:type="dxa"/>
          </w:tcPr>
          <w:p w14:paraId="4F6599A2" w14:textId="1A7298B8" w:rsidR="004758F9" w:rsidRPr="00222230" w:rsidRDefault="004758F9" w:rsidP="00844185">
            <w:pPr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917009860" w:edGrp="everyone"/>
            <w:permEnd w:id="1917009860"/>
          </w:p>
        </w:tc>
        <w:tc>
          <w:tcPr>
            <w:tcW w:w="1828" w:type="dxa"/>
          </w:tcPr>
          <w:p w14:paraId="07C3C14F" w14:textId="6B14DD17" w:rsidR="004758F9" w:rsidRPr="00222230" w:rsidRDefault="004758F9" w:rsidP="00844185">
            <w:pPr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420814166" w:edGrp="everyone"/>
            <w:permEnd w:id="420814166"/>
          </w:p>
        </w:tc>
        <w:tc>
          <w:tcPr>
            <w:tcW w:w="1958" w:type="dxa"/>
            <w:tcBorders>
              <w:right w:val="single" w:sz="12" w:space="0" w:color="auto"/>
            </w:tcBorders>
          </w:tcPr>
          <w:p w14:paraId="7BDBA4EC" w14:textId="0B482DE2" w:rsidR="004758F9" w:rsidRPr="00222230" w:rsidRDefault="004758F9" w:rsidP="00844185">
            <w:pPr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299729634" w:edGrp="everyone"/>
            <w:permEnd w:id="1299729634"/>
          </w:p>
        </w:tc>
      </w:tr>
      <w:tr w:rsidR="004758F9" w:rsidRPr="00222230" w14:paraId="629A3AC9" w14:textId="77777777" w:rsidTr="00726CBD">
        <w:tc>
          <w:tcPr>
            <w:tcW w:w="1676" w:type="dxa"/>
            <w:tcBorders>
              <w:left w:val="single" w:sz="12" w:space="0" w:color="auto"/>
            </w:tcBorders>
          </w:tcPr>
          <w:p w14:paraId="6F099F7C" w14:textId="7104C3A2" w:rsidR="004758F9" w:rsidRPr="00222230" w:rsidRDefault="004758F9" w:rsidP="00844185">
            <w:pPr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449927330" w:edGrp="everyone"/>
            <w:permEnd w:id="449927330"/>
          </w:p>
        </w:tc>
        <w:tc>
          <w:tcPr>
            <w:tcW w:w="3605" w:type="dxa"/>
          </w:tcPr>
          <w:p w14:paraId="5F384165" w14:textId="7F476543" w:rsidR="004758F9" w:rsidRPr="00222230" w:rsidRDefault="004758F9" w:rsidP="00844185">
            <w:pPr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807178547" w:edGrp="everyone"/>
            <w:permEnd w:id="1807178547"/>
          </w:p>
        </w:tc>
        <w:tc>
          <w:tcPr>
            <w:tcW w:w="1828" w:type="dxa"/>
          </w:tcPr>
          <w:p w14:paraId="0C31A885" w14:textId="26BEC2E4" w:rsidR="004758F9" w:rsidRPr="00222230" w:rsidRDefault="004758F9" w:rsidP="00844185">
            <w:pPr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723674970" w:edGrp="everyone"/>
            <w:permEnd w:id="723674970"/>
          </w:p>
        </w:tc>
        <w:tc>
          <w:tcPr>
            <w:tcW w:w="1958" w:type="dxa"/>
            <w:tcBorders>
              <w:right w:val="single" w:sz="12" w:space="0" w:color="auto"/>
            </w:tcBorders>
          </w:tcPr>
          <w:p w14:paraId="681AAE36" w14:textId="3B32CBBC" w:rsidR="004758F9" w:rsidRPr="00222230" w:rsidRDefault="004758F9" w:rsidP="00844185">
            <w:pPr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671890869" w:edGrp="everyone"/>
            <w:permEnd w:id="1671890869"/>
          </w:p>
        </w:tc>
      </w:tr>
      <w:tr w:rsidR="004758F9" w:rsidRPr="00222230" w14:paraId="58A795EC" w14:textId="77777777" w:rsidTr="00726CBD">
        <w:tc>
          <w:tcPr>
            <w:tcW w:w="1676" w:type="dxa"/>
            <w:tcBorders>
              <w:left w:val="single" w:sz="12" w:space="0" w:color="auto"/>
            </w:tcBorders>
          </w:tcPr>
          <w:p w14:paraId="51CE23CF" w14:textId="48F3EE1F" w:rsidR="004758F9" w:rsidRPr="00222230" w:rsidRDefault="004758F9" w:rsidP="00844185">
            <w:pPr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641235433" w:edGrp="everyone"/>
            <w:permEnd w:id="641235433"/>
          </w:p>
        </w:tc>
        <w:tc>
          <w:tcPr>
            <w:tcW w:w="3605" w:type="dxa"/>
          </w:tcPr>
          <w:p w14:paraId="6C40A087" w14:textId="27D59CFA" w:rsidR="004758F9" w:rsidRPr="00222230" w:rsidRDefault="004758F9" w:rsidP="00844185">
            <w:pPr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489710928" w:edGrp="everyone"/>
            <w:permEnd w:id="1489710928"/>
          </w:p>
        </w:tc>
        <w:tc>
          <w:tcPr>
            <w:tcW w:w="1828" w:type="dxa"/>
          </w:tcPr>
          <w:p w14:paraId="065B3D34" w14:textId="3A6DF826" w:rsidR="004758F9" w:rsidRPr="00222230" w:rsidRDefault="004758F9" w:rsidP="00844185">
            <w:pPr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09209710" w:edGrp="everyone"/>
            <w:permEnd w:id="109209710"/>
          </w:p>
        </w:tc>
        <w:tc>
          <w:tcPr>
            <w:tcW w:w="1958" w:type="dxa"/>
            <w:tcBorders>
              <w:right w:val="single" w:sz="12" w:space="0" w:color="auto"/>
            </w:tcBorders>
          </w:tcPr>
          <w:p w14:paraId="7547A591" w14:textId="5ED20746" w:rsidR="004758F9" w:rsidRPr="00222230" w:rsidRDefault="004758F9" w:rsidP="00844185">
            <w:pPr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407508990" w:edGrp="everyone"/>
            <w:permEnd w:id="407508990"/>
          </w:p>
        </w:tc>
      </w:tr>
      <w:tr w:rsidR="004758F9" w:rsidRPr="00222230" w14:paraId="36F46B75" w14:textId="77777777" w:rsidTr="00726CBD">
        <w:tc>
          <w:tcPr>
            <w:tcW w:w="1676" w:type="dxa"/>
            <w:tcBorders>
              <w:left w:val="single" w:sz="12" w:space="0" w:color="auto"/>
            </w:tcBorders>
          </w:tcPr>
          <w:p w14:paraId="302F6E74" w14:textId="15EA5E3D" w:rsidR="004758F9" w:rsidRPr="00222230" w:rsidRDefault="004758F9" w:rsidP="00844185">
            <w:pPr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903691591" w:edGrp="everyone"/>
            <w:permEnd w:id="1903691591"/>
          </w:p>
        </w:tc>
        <w:tc>
          <w:tcPr>
            <w:tcW w:w="3605" w:type="dxa"/>
          </w:tcPr>
          <w:p w14:paraId="26AD2B50" w14:textId="0BCB6B91" w:rsidR="004758F9" w:rsidRPr="00222230" w:rsidRDefault="004758F9" w:rsidP="00844185">
            <w:pPr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727390206" w:edGrp="everyone"/>
            <w:permEnd w:id="727390206"/>
          </w:p>
        </w:tc>
        <w:tc>
          <w:tcPr>
            <w:tcW w:w="1828" w:type="dxa"/>
          </w:tcPr>
          <w:p w14:paraId="5C63675D" w14:textId="7CA973C6" w:rsidR="004758F9" w:rsidRPr="00222230" w:rsidRDefault="004758F9" w:rsidP="00844185">
            <w:pPr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836076953" w:edGrp="everyone"/>
            <w:permEnd w:id="1836076953"/>
          </w:p>
        </w:tc>
        <w:tc>
          <w:tcPr>
            <w:tcW w:w="1958" w:type="dxa"/>
            <w:tcBorders>
              <w:right w:val="single" w:sz="12" w:space="0" w:color="auto"/>
            </w:tcBorders>
          </w:tcPr>
          <w:p w14:paraId="6C8149AD" w14:textId="51030A28" w:rsidR="004758F9" w:rsidRPr="00222230" w:rsidRDefault="004758F9" w:rsidP="00844185">
            <w:pPr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464460244" w:edGrp="everyone"/>
            <w:permEnd w:id="464460244"/>
          </w:p>
        </w:tc>
      </w:tr>
      <w:tr w:rsidR="004758F9" w:rsidRPr="00222230" w14:paraId="36BAEEA5" w14:textId="77777777" w:rsidTr="00726CBD">
        <w:tc>
          <w:tcPr>
            <w:tcW w:w="1676" w:type="dxa"/>
            <w:tcBorders>
              <w:left w:val="single" w:sz="12" w:space="0" w:color="auto"/>
            </w:tcBorders>
          </w:tcPr>
          <w:p w14:paraId="59CB39D9" w14:textId="1147CCAC" w:rsidR="004758F9" w:rsidRPr="00222230" w:rsidRDefault="004758F9" w:rsidP="00844185">
            <w:pPr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576474040" w:edGrp="everyone"/>
            <w:permEnd w:id="1576474040"/>
          </w:p>
        </w:tc>
        <w:tc>
          <w:tcPr>
            <w:tcW w:w="3605" w:type="dxa"/>
          </w:tcPr>
          <w:p w14:paraId="64772B92" w14:textId="2B23A398" w:rsidR="004758F9" w:rsidRPr="00222230" w:rsidRDefault="004758F9" w:rsidP="00844185">
            <w:pPr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890060157" w:edGrp="everyone"/>
            <w:permEnd w:id="1890060157"/>
          </w:p>
        </w:tc>
        <w:tc>
          <w:tcPr>
            <w:tcW w:w="1828" w:type="dxa"/>
          </w:tcPr>
          <w:p w14:paraId="4ACF75E7" w14:textId="0F903A92" w:rsidR="004758F9" w:rsidRPr="00222230" w:rsidRDefault="004758F9" w:rsidP="00844185">
            <w:pPr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978091627" w:edGrp="everyone"/>
            <w:permEnd w:id="1978091627"/>
          </w:p>
        </w:tc>
        <w:tc>
          <w:tcPr>
            <w:tcW w:w="1958" w:type="dxa"/>
            <w:tcBorders>
              <w:right w:val="single" w:sz="12" w:space="0" w:color="auto"/>
            </w:tcBorders>
          </w:tcPr>
          <w:p w14:paraId="13EAEE0C" w14:textId="5B2E055A" w:rsidR="004758F9" w:rsidRPr="00222230" w:rsidRDefault="004758F9" w:rsidP="00844185">
            <w:pPr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754759052" w:edGrp="everyone"/>
            <w:permEnd w:id="1754759052"/>
          </w:p>
        </w:tc>
      </w:tr>
      <w:tr w:rsidR="004758F9" w:rsidRPr="00222230" w14:paraId="1C159D1B" w14:textId="77777777" w:rsidTr="00726CBD">
        <w:tc>
          <w:tcPr>
            <w:tcW w:w="1676" w:type="dxa"/>
            <w:tcBorders>
              <w:left w:val="single" w:sz="12" w:space="0" w:color="auto"/>
            </w:tcBorders>
          </w:tcPr>
          <w:p w14:paraId="3C61F0D4" w14:textId="25C9DBDC" w:rsidR="004758F9" w:rsidRPr="00222230" w:rsidRDefault="004758F9" w:rsidP="00844185">
            <w:pPr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237284706" w:edGrp="everyone"/>
            <w:permEnd w:id="1237284706"/>
          </w:p>
        </w:tc>
        <w:tc>
          <w:tcPr>
            <w:tcW w:w="3605" w:type="dxa"/>
          </w:tcPr>
          <w:p w14:paraId="1460DA66" w14:textId="206D8D13" w:rsidR="004758F9" w:rsidRPr="00222230" w:rsidRDefault="004758F9" w:rsidP="00844185">
            <w:pPr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549747430" w:edGrp="everyone"/>
            <w:permEnd w:id="1549747430"/>
          </w:p>
        </w:tc>
        <w:tc>
          <w:tcPr>
            <w:tcW w:w="1828" w:type="dxa"/>
          </w:tcPr>
          <w:p w14:paraId="62A72550" w14:textId="76226444" w:rsidR="004758F9" w:rsidRPr="00222230" w:rsidRDefault="004758F9" w:rsidP="00844185">
            <w:pPr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2140618899" w:edGrp="everyone"/>
            <w:permEnd w:id="2140618899"/>
          </w:p>
        </w:tc>
        <w:tc>
          <w:tcPr>
            <w:tcW w:w="1958" w:type="dxa"/>
            <w:tcBorders>
              <w:right w:val="single" w:sz="12" w:space="0" w:color="auto"/>
            </w:tcBorders>
          </w:tcPr>
          <w:p w14:paraId="414F58FC" w14:textId="0A839CC8" w:rsidR="004758F9" w:rsidRPr="00222230" w:rsidRDefault="004758F9" w:rsidP="00844185">
            <w:pPr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2127957772" w:edGrp="everyone"/>
            <w:permEnd w:id="2127957772"/>
          </w:p>
        </w:tc>
      </w:tr>
      <w:tr w:rsidR="004758F9" w:rsidRPr="00222230" w14:paraId="047AE106" w14:textId="77777777" w:rsidTr="00726CBD">
        <w:tc>
          <w:tcPr>
            <w:tcW w:w="1676" w:type="dxa"/>
            <w:tcBorders>
              <w:left w:val="single" w:sz="12" w:space="0" w:color="auto"/>
            </w:tcBorders>
          </w:tcPr>
          <w:p w14:paraId="0438DB52" w14:textId="6194DC96" w:rsidR="004758F9" w:rsidRPr="00222230" w:rsidRDefault="004758F9" w:rsidP="00844185">
            <w:pPr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282485419" w:edGrp="everyone"/>
            <w:permEnd w:id="1282485419"/>
          </w:p>
        </w:tc>
        <w:tc>
          <w:tcPr>
            <w:tcW w:w="3605" w:type="dxa"/>
          </w:tcPr>
          <w:p w14:paraId="14428958" w14:textId="4DB2DB53" w:rsidR="004758F9" w:rsidRPr="00222230" w:rsidRDefault="004758F9" w:rsidP="00844185">
            <w:pPr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149719322" w:edGrp="everyone"/>
            <w:permEnd w:id="1149719322"/>
          </w:p>
        </w:tc>
        <w:tc>
          <w:tcPr>
            <w:tcW w:w="1828" w:type="dxa"/>
          </w:tcPr>
          <w:p w14:paraId="579BC36B" w14:textId="5ADC3A3B" w:rsidR="004758F9" w:rsidRPr="00222230" w:rsidRDefault="004758F9" w:rsidP="00844185">
            <w:pPr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653331337" w:edGrp="everyone"/>
            <w:permEnd w:id="653331337"/>
          </w:p>
        </w:tc>
        <w:tc>
          <w:tcPr>
            <w:tcW w:w="1958" w:type="dxa"/>
            <w:tcBorders>
              <w:right w:val="single" w:sz="12" w:space="0" w:color="auto"/>
            </w:tcBorders>
          </w:tcPr>
          <w:p w14:paraId="0DA4C088" w14:textId="4C04451D" w:rsidR="004758F9" w:rsidRPr="00222230" w:rsidRDefault="004758F9" w:rsidP="00844185">
            <w:pPr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646872396" w:edGrp="everyone"/>
            <w:permEnd w:id="1646872396"/>
          </w:p>
        </w:tc>
      </w:tr>
      <w:tr w:rsidR="004758F9" w:rsidRPr="00222230" w14:paraId="0A01C2F8" w14:textId="77777777" w:rsidTr="00726CBD">
        <w:tc>
          <w:tcPr>
            <w:tcW w:w="1676" w:type="dxa"/>
            <w:tcBorders>
              <w:left w:val="single" w:sz="12" w:space="0" w:color="auto"/>
            </w:tcBorders>
          </w:tcPr>
          <w:p w14:paraId="79175ED2" w14:textId="5B1009C7" w:rsidR="004758F9" w:rsidRPr="00222230" w:rsidRDefault="004758F9" w:rsidP="00844185">
            <w:pPr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931219375" w:edGrp="everyone"/>
            <w:permEnd w:id="931219375"/>
          </w:p>
        </w:tc>
        <w:tc>
          <w:tcPr>
            <w:tcW w:w="3605" w:type="dxa"/>
          </w:tcPr>
          <w:p w14:paraId="109D8E9C" w14:textId="6744F24B" w:rsidR="004758F9" w:rsidRPr="00222230" w:rsidRDefault="004758F9" w:rsidP="00844185">
            <w:pPr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993788088" w:edGrp="everyone"/>
            <w:permEnd w:id="993788088"/>
          </w:p>
        </w:tc>
        <w:tc>
          <w:tcPr>
            <w:tcW w:w="1828" w:type="dxa"/>
          </w:tcPr>
          <w:p w14:paraId="0774B4F1" w14:textId="609C4D0E" w:rsidR="004758F9" w:rsidRPr="00222230" w:rsidRDefault="004758F9" w:rsidP="00844185">
            <w:pPr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020157158" w:edGrp="everyone"/>
            <w:permEnd w:id="1020157158"/>
          </w:p>
        </w:tc>
        <w:tc>
          <w:tcPr>
            <w:tcW w:w="1958" w:type="dxa"/>
            <w:tcBorders>
              <w:right w:val="single" w:sz="12" w:space="0" w:color="auto"/>
            </w:tcBorders>
          </w:tcPr>
          <w:p w14:paraId="234E32DB" w14:textId="26DF53BD" w:rsidR="004758F9" w:rsidRPr="00222230" w:rsidRDefault="004758F9" w:rsidP="00844185">
            <w:pPr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212433164" w:edGrp="everyone"/>
            <w:permEnd w:id="212433164"/>
          </w:p>
        </w:tc>
      </w:tr>
      <w:tr w:rsidR="004758F9" w:rsidRPr="00222230" w14:paraId="5A8CEDD0" w14:textId="77777777" w:rsidTr="00726CBD">
        <w:tc>
          <w:tcPr>
            <w:tcW w:w="1676" w:type="dxa"/>
            <w:tcBorders>
              <w:left w:val="single" w:sz="12" w:space="0" w:color="auto"/>
            </w:tcBorders>
          </w:tcPr>
          <w:p w14:paraId="00A15B8B" w14:textId="2776A277" w:rsidR="004758F9" w:rsidRPr="00222230" w:rsidRDefault="004758F9" w:rsidP="00844185">
            <w:pPr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045323470" w:edGrp="everyone"/>
            <w:permEnd w:id="1045323470"/>
          </w:p>
        </w:tc>
        <w:tc>
          <w:tcPr>
            <w:tcW w:w="3605" w:type="dxa"/>
          </w:tcPr>
          <w:p w14:paraId="4941A6DB" w14:textId="0A0CC88E" w:rsidR="004758F9" w:rsidRPr="00222230" w:rsidRDefault="004758F9" w:rsidP="00844185">
            <w:pPr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805650493" w:edGrp="everyone"/>
            <w:permEnd w:id="1805650493"/>
          </w:p>
        </w:tc>
        <w:tc>
          <w:tcPr>
            <w:tcW w:w="1828" w:type="dxa"/>
          </w:tcPr>
          <w:p w14:paraId="76AB04B6" w14:textId="5B84A076" w:rsidR="004758F9" w:rsidRPr="00222230" w:rsidRDefault="004758F9" w:rsidP="00844185">
            <w:pPr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223819756" w:edGrp="everyone"/>
            <w:permEnd w:id="223819756"/>
          </w:p>
        </w:tc>
        <w:tc>
          <w:tcPr>
            <w:tcW w:w="1958" w:type="dxa"/>
            <w:tcBorders>
              <w:right w:val="single" w:sz="12" w:space="0" w:color="auto"/>
            </w:tcBorders>
          </w:tcPr>
          <w:p w14:paraId="19E0A7AA" w14:textId="1153EBAA" w:rsidR="004758F9" w:rsidRPr="00222230" w:rsidRDefault="004758F9" w:rsidP="00844185">
            <w:pPr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793803298" w:edGrp="everyone"/>
            <w:permEnd w:id="793803298"/>
          </w:p>
        </w:tc>
      </w:tr>
      <w:tr w:rsidR="004758F9" w:rsidRPr="00222230" w14:paraId="36A8C35E" w14:textId="77777777" w:rsidTr="00726CBD">
        <w:tc>
          <w:tcPr>
            <w:tcW w:w="1676" w:type="dxa"/>
            <w:tcBorders>
              <w:left w:val="single" w:sz="12" w:space="0" w:color="auto"/>
            </w:tcBorders>
          </w:tcPr>
          <w:p w14:paraId="6B8C2238" w14:textId="48C423CF" w:rsidR="004758F9" w:rsidRPr="00222230" w:rsidRDefault="004758F9" w:rsidP="00844185">
            <w:pPr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061766710" w:edGrp="everyone"/>
            <w:permEnd w:id="1061766710"/>
          </w:p>
        </w:tc>
        <w:tc>
          <w:tcPr>
            <w:tcW w:w="3605" w:type="dxa"/>
          </w:tcPr>
          <w:p w14:paraId="7A09C07E" w14:textId="56B0694A" w:rsidR="004758F9" w:rsidRPr="00222230" w:rsidRDefault="004758F9" w:rsidP="00844185">
            <w:pPr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842902113" w:edGrp="everyone"/>
            <w:permEnd w:id="1842902113"/>
          </w:p>
        </w:tc>
        <w:tc>
          <w:tcPr>
            <w:tcW w:w="1828" w:type="dxa"/>
          </w:tcPr>
          <w:p w14:paraId="632A8F3E" w14:textId="6F1A154F" w:rsidR="004758F9" w:rsidRPr="00222230" w:rsidRDefault="004758F9" w:rsidP="00844185">
            <w:pPr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421810711" w:edGrp="everyone"/>
            <w:permEnd w:id="1421810711"/>
          </w:p>
        </w:tc>
        <w:tc>
          <w:tcPr>
            <w:tcW w:w="1958" w:type="dxa"/>
            <w:tcBorders>
              <w:right w:val="single" w:sz="12" w:space="0" w:color="auto"/>
            </w:tcBorders>
          </w:tcPr>
          <w:p w14:paraId="72C625E5" w14:textId="0D436F86" w:rsidR="004758F9" w:rsidRPr="00222230" w:rsidRDefault="004758F9" w:rsidP="00844185">
            <w:pPr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761675133" w:edGrp="everyone"/>
            <w:permEnd w:id="1761675133"/>
          </w:p>
        </w:tc>
      </w:tr>
      <w:tr w:rsidR="004758F9" w:rsidRPr="00222230" w14:paraId="59345E29" w14:textId="77777777" w:rsidTr="00726CBD">
        <w:tc>
          <w:tcPr>
            <w:tcW w:w="1676" w:type="dxa"/>
            <w:tcBorders>
              <w:left w:val="single" w:sz="12" w:space="0" w:color="auto"/>
            </w:tcBorders>
          </w:tcPr>
          <w:p w14:paraId="035BCCB0" w14:textId="36E5A31B" w:rsidR="004758F9" w:rsidRPr="00222230" w:rsidRDefault="004758F9" w:rsidP="00844185">
            <w:pPr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345408694" w:edGrp="everyone"/>
            <w:permEnd w:id="1345408694"/>
          </w:p>
        </w:tc>
        <w:tc>
          <w:tcPr>
            <w:tcW w:w="3605" w:type="dxa"/>
          </w:tcPr>
          <w:p w14:paraId="73C81FC0" w14:textId="72801655" w:rsidR="004758F9" w:rsidRPr="00222230" w:rsidRDefault="004758F9" w:rsidP="00844185">
            <w:pPr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041263938" w:edGrp="everyone"/>
            <w:permEnd w:id="1041263938"/>
          </w:p>
        </w:tc>
        <w:tc>
          <w:tcPr>
            <w:tcW w:w="1828" w:type="dxa"/>
          </w:tcPr>
          <w:p w14:paraId="5F770235" w14:textId="098FF393" w:rsidR="004758F9" w:rsidRPr="00222230" w:rsidRDefault="004758F9" w:rsidP="00844185">
            <w:pPr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552824686" w:edGrp="everyone"/>
            <w:permEnd w:id="552824686"/>
          </w:p>
        </w:tc>
        <w:tc>
          <w:tcPr>
            <w:tcW w:w="1958" w:type="dxa"/>
            <w:tcBorders>
              <w:right w:val="single" w:sz="12" w:space="0" w:color="auto"/>
            </w:tcBorders>
          </w:tcPr>
          <w:p w14:paraId="739C9606" w14:textId="279E9391" w:rsidR="004758F9" w:rsidRPr="00222230" w:rsidRDefault="004758F9" w:rsidP="00844185">
            <w:pPr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618613859" w:edGrp="everyone"/>
            <w:permEnd w:id="618613859"/>
          </w:p>
        </w:tc>
      </w:tr>
      <w:tr w:rsidR="004758F9" w:rsidRPr="00222230" w14:paraId="10092A80" w14:textId="77777777" w:rsidTr="00726CBD">
        <w:tc>
          <w:tcPr>
            <w:tcW w:w="1676" w:type="dxa"/>
            <w:tcBorders>
              <w:left w:val="single" w:sz="12" w:space="0" w:color="auto"/>
            </w:tcBorders>
          </w:tcPr>
          <w:p w14:paraId="490D4002" w14:textId="7F8697F7" w:rsidR="004758F9" w:rsidRPr="00222230" w:rsidRDefault="004758F9" w:rsidP="00844185">
            <w:pPr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797862145" w:edGrp="everyone"/>
            <w:permEnd w:id="1797862145"/>
          </w:p>
        </w:tc>
        <w:tc>
          <w:tcPr>
            <w:tcW w:w="3605" w:type="dxa"/>
          </w:tcPr>
          <w:p w14:paraId="1C5D62E6" w14:textId="60037404" w:rsidR="004758F9" w:rsidRPr="00222230" w:rsidRDefault="004758F9" w:rsidP="00844185">
            <w:pPr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833965041" w:edGrp="everyone"/>
            <w:permEnd w:id="1833965041"/>
          </w:p>
        </w:tc>
        <w:tc>
          <w:tcPr>
            <w:tcW w:w="1828" w:type="dxa"/>
          </w:tcPr>
          <w:p w14:paraId="45A7C0AF" w14:textId="30FC7439" w:rsidR="004758F9" w:rsidRPr="00222230" w:rsidRDefault="004758F9" w:rsidP="00844185">
            <w:pPr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0443234" w:edGrp="everyone"/>
            <w:permEnd w:id="10443234"/>
          </w:p>
        </w:tc>
        <w:tc>
          <w:tcPr>
            <w:tcW w:w="1958" w:type="dxa"/>
            <w:tcBorders>
              <w:right w:val="single" w:sz="12" w:space="0" w:color="auto"/>
            </w:tcBorders>
          </w:tcPr>
          <w:p w14:paraId="4F97DD14" w14:textId="22AF0FC3" w:rsidR="004758F9" w:rsidRPr="00222230" w:rsidRDefault="004758F9" w:rsidP="00844185">
            <w:pPr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38671550" w:edGrp="everyone"/>
            <w:permEnd w:id="38671550"/>
          </w:p>
        </w:tc>
      </w:tr>
      <w:tr w:rsidR="004758F9" w:rsidRPr="00222230" w14:paraId="20F3A186" w14:textId="77777777" w:rsidTr="008311DA">
        <w:tc>
          <w:tcPr>
            <w:tcW w:w="1676" w:type="dxa"/>
            <w:tcBorders>
              <w:left w:val="single" w:sz="12" w:space="0" w:color="auto"/>
              <w:bottom w:val="single" w:sz="12" w:space="0" w:color="auto"/>
            </w:tcBorders>
          </w:tcPr>
          <w:p w14:paraId="4AB028FF" w14:textId="77777777" w:rsidR="004758F9" w:rsidRPr="00222230" w:rsidRDefault="004758F9" w:rsidP="00844185">
            <w:pPr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343087559" w:edGrp="everyone"/>
            <w:permEnd w:id="343087559"/>
          </w:p>
        </w:tc>
        <w:tc>
          <w:tcPr>
            <w:tcW w:w="3605" w:type="dxa"/>
            <w:tcBorders>
              <w:bottom w:val="single" w:sz="12" w:space="0" w:color="auto"/>
            </w:tcBorders>
          </w:tcPr>
          <w:p w14:paraId="632196D3" w14:textId="77777777" w:rsidR="004758F9" w:rsidRPr="00222230" w:rsidRDefault="004758F9" w:rsidP="00844185">
            <w:pPr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933136033" w:edGrp="everyone"/>
            <w:permEnd w:id="1933136033"/>
          </w:p>
        </w:tc>
        <w:tc>
          <w:tcPr>
            <w:tcW w:w="1828" w:type="dxa"/>
            <w:tcBorders>
              <w:bottom w:val="single" w:sz="12" w:space="0" w:color="auto"/>
            </w:tcBorders>
          </w:tcPr>
          <w:p w14:paraId="1AA414D7" w14:textId="0CA26EDB" w:rsidR="004758F9" w:rsidRPr="00222230" w:rsidRDefault="004758F9" w:rsidP="00844185">
            <w:pPr>
              <w:jc w:val="center"/>
              <w:rPr>
                <w:rFonts w:ascii="Arial" w:hAnsi="Arial" w:cs="Arial"/>
                <w:b/>
                <w:bCs/>
                <w:color w:val="17365D" w:themeColor="text2" w:themeShade="BF"/>
                <w:sz w:val="22"/>
              </w:rPr>
            </w:pPr>
            <w:permStart w:id="622418914" w:edGrp="everyone"/>
            <w:permEnd w:id="622418914"/>
          </w:p>
        </w:tc>
        <w:tc>
          <w:tcPr>
            <w:tcW w:w="1958" w:type="dxa"/>
            <w:tcBorders>
              <w:bottom w:val="single" w:sz="12" w:space="0" w:color="auto"/>
              <w:right w:val="single" w:sz="12" w:space="0" w:color="auto"/>
            </w:tcBorders>
          </w:tcPr>
          <w:p w14:paraId="23C03D12" w14:textId="6980C8C0" w:rsidR="004758F9" w:rsidRPr="00222230" w:rsidRDefault="004758F9" w:rsidP="00844185">
            <w:pPr>
              <w:jc w:val="center"/>
              <w:rPr>
                <w:rFonts w:ascii="Arial" w:hAnsi="Arial" w:cs="Arial"/>
                <w:b/>
                <w:bCs/>
                <w:color w:val="17365D" w:themeColor="text2" w:themeShade="BF"/>
                <w:sz w:val="22"/>
              </w:rPr>
            </w:pPr>
            <w:permStart w:id="1448963291" w:edGrp="everyone"/>
            <w:permEnd w:id="1448963291"/>
          </w:p>
        </w:tc>
      </w:tr>
      <w:tr w:rsidR="009F3F65" w:rsidRPr="0074744F" w14:paraId="4A52B53C" w14:textId="77777777" w:rsidTr="008311DA">
        <w:tc>
          <w:tcPr>
            <w:tcW w:w="16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14:paraId="3D885E2F" w14:textId="77777777" w:rsidR="009F3F65" w:rsidRPr="0074744F" w:rsidRDefault="009F3F65" w:rsidP="00844185">
            <w:pPr>
              <w:rPr>
                <w:rFonts w:ascii="Arial" w:hAnsi="Arial" w:cs="Arial"/>
                <w:sz w:val="22"/>
              </w:rPr>
            </w:pPr>
            <w:r w:rsidRPr="0074744F">
              <w:rPr>
                <w:rFonts w:ascii="Arial" w:hAnsi="Arial" w:cs="Arial"/>
                <w:sz w:val="22"/>
              </w:rPr>
              <w:t>Volume =</w:t>
            </w:r>
          </w:p>
        </w:tc>
        <w:tc>
          <w:tcPr>
            <w:tcW w:w="3605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14:paraId="05E8B14B" w14:textId="3256816D" w:rsidR="009F3F65" w:rsidRPr="0074744F" w:rsidRDefault="009F3F65" w:rsidP="009F3F65">
            <w:pPr>
              <w:rPr>
                <w:rFonts w:ascii="Arial" w:hAnsi="Arial" w:cs="Arial"/>
                <w:sz w:val="22"/>
              </w:rPr>
            </w:pPr>
            <w:r w:rsidRPr="0074744F">
              <w:rPr>
                <w:rFonts w:ascii="Arial" w:hAnsi="Arial" w:cs="Arial"/>
                <w:sz w:val="22"/>
              </w:rPr>
              <w:t>Grid x Grid x Total Product ÷ 4</w:t>
            </w:r>
          </w:p>
        </w:tc>
        <w:tc>
          <w:tcPr>
            <w:tcW w:w="1828" w:type="dxa"/>
            <w:tcBorders>
              <w:top w:val="single" w:sz="12" w:space="0" w:color="auto"/>
              <w:left w:val="single" w:sz="12" w:space="0" w:color="auto"/>
            </w:tcBorders>
          </w:tcPr>
          <w:p w14:paraId="4AE638DA" w14:textId="77777777" w:rsidR="009F3F65" w:rsidRPr="0074744F" w:rsidRDefault="009F3F65" w:rsidP="00844185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958" w:type="dxa"/>
            <w:tcBorders>
              <w:top w:val="single" w:sz="12" w:space="0" w:color="auto"/>
              <w:right w:val="single" w:sz="12" w:space="0" w:color="auto"/>
            </w:tcBorders>
          </w:tcPr>
          <w:p w14:paraId="7D1FDC48" w14:textId="77777777" w:rsidR="009F3F65" w:rsidRPr="0074744F" w:rsidRDefault="009F3F65" w:rsidP="00844185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4758F9" w:rsidRPr="0074744F" w14:paraId="4B4D9546" w14:textId="77777777" w:rsidTr="008311DA">
        <w:trPr>
          <w:trHeight w:val="301"/>
        </w:trPr>
        <w:tc>
          <w:tcPr>
            <w:tcW w:w="167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14:paraId="61FF9B08" w14:textId="77777777" w:rsidR="004758F9" w:rsidRPr="00222230" w:rsidRDefault="004758F9" w:rsidP="00844185">
            <w:pPr>
              <w:rPr>
                <w:rFonts w:ascii="Arial" w:hAnsi="Arial" w:cs="Arial"/>
                <w:sz w:val="22"/>
              </w:rPr>
            </w:pPr>
            <w:bookmarkStart w:id="35" w:name="_Hlk128555334"/>
          </w:p>
        </w:tc>
        <w:tc>
          <w:tcPr>
            <w:tcW w:w="3605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5EB72C0" w14:textId="67E8FFEB" w:rsidR="004758F9" w:rsidRPr="00222230" w:rsidRDefault="004758F9" w:rsidP="00844185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786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549DF85B" w14:textId="69DB44D0" w:rsidR="004758F9" w:rsidRPr="00222230" w:rsidRDefault="004758F9" w:rsidP="00844185">
            <w:pPr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980453702" w:edGrp="everyone"/>
            <w:permEnd w:id="1980453702"/>
          </w:p>
        </w:tc>
      </w:tr>
      <w:tr w:rsidR="009F3F65" w:rsidRPr="0074744F" w14:paraId="71FD632F" w14:textId="77777777" w:rsidTr="008311DA">
        <w:trPr>
          <w:trHeight w:val="312"/>
        </w:trPr>
        <w:tc>
          <w:tcPr>
            <w:tcW w:w="1676" w:type="dxa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</w:tcPr>
          <w:p w14:paraId="7A646C94" w14:textId="2CCB4175" w:rsidR="009F3F65" w:rsidRPr="00222230" w:rsidRDefault="009F3F65" w:rsidP="00844185">
            <w:pPr>
              <w:rPr>
                <w:rFonts w:ascii="Arial" w:hAnsi="Arial" w:cs="Arial"/>
                <w:sz w:val="22"/>
              </w:rPr>
            </w:pPr>
            <w:bookmarkStart w:id="36" w:name="_Hlk128555452"/>
          </w:p>
        </w:tc>
        <w:tc>
          <w:tcPr>
            <w:tcW w:w="360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F291DA6" w14:textId="3DEF4DAF" w:rsidR="009F3F65" w:rsidRPr="00222230" w:rsidRDefault="009F3F65" w:rsidP="008311DA">
            <w:pPr>
              <w:jc w:val="center"/>
              <w:rPr>
                <w:rFonts w:ascii="Arial" w:hAnsi="Arial" w:cs="Arial"/>
                <w:sz w:val="22"/>
              </w:rPr>
            </w:pPr>
            <w:permStart w:id="2081423495" w:edGrp="everyone"/>
            <w:permEnd w:id="2081423495"/>
          </w:p>
        </w:tc>
        <w:tc>
          <w:tcPr>
            <w:tcW w:w="3786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376327DF" w14:textId="1BEBBE46" w:rsidR="009F3F65" w:rsidRPr="00222230" w:rsidRDefault="009F3F65" w:rsidP="00844185">
            <w:pPr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38338802" w:edGrp="everyone"/>
            <w:permEnd w:id="38338802"/>
          </w:p>
        </w:tc>
      </w:tr>
      <w:tr w:rsidR="009F3F65" w:rsidRPr="0074744F" w14:paraId="0E959235" w14:textId="77777777" w:rsidTr="00222230">
        <w:trPr>
          <w:trHeight w:val="567"/>
        </w:trPr>
        <w:tc>
          <w:tcPr>
            <w:tcW w:w="1676" w:type="dxa"/>
            <w:tcBorders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14:paraId="20D305BA" w14:textId="77777777" w:rsidR="009F3F65" w:rsidRPr="00222230" w:rsidRDefault="009F3F65" w:rsidP="00844185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3605" w:type="dxa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5A8F6997" w14:textId="7BCA418B" w:rsidR="009F3F65" w:rsidRPr="00222230" w:rsidRDefault="009F3F65" w:rsidP="00844185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786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4AD2A876" w14:textId="59D06B24" w:rsidR="009F3F65" w:rsidRPr="00222230" w:rsidRDefault="009F3F65" w:rsidP="00844185">
            <w:pPr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414205880" w:edGrp="everyone"/>
            <w:permEnd w:id="414205880"/>
          </w:p>
        </w:tc>
      </w:tr>
      <w:bookmarkEnd w:id="35"/>
      <w:tr w:rsidR="008311DA" w:rsidRPr="0074744F" w14:paraId="2C1B12C7" w14:textId="77777777" w:rsidTr="008311DA">
        <w:trPr>
          <w:trHeight w:val="381"/>
        </w:trPr>
        <w:tc>
          <w:tcPr>
            <w:tcW w:w="16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14:paraId="1B16BED8" w14:textId="0C9AED10" w:rsidR="008311DA" w:rsidRPr="00222230" w:rsidRDefault="008311DA" w:rsidP="00844185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3605" w:type="dxa"/>
            <w:tcBorders>
              <w:top w:val="single" w:sz="6" w:space="0" w:color="auto"/>
              <w:bottom w:val="single" w:sz="4" w:space="0" w:color="auto"/>
              <w:right w:val="single" w:sz="12" w:space="0" w:color="auto"/>
            </w:tcBorders>
          </w:tcPr>
          <w:p w14:paraId="52A411CD" w14:textId="20840CA4" w:rsidR="008311DA" w:rsidRPr="00222230" w:rsidRDefault="008311DA" w:rsidP="00844185">
            <w:pPr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682558201" w:edGrp="everyone"/>
            <w:permEnd w:id="682558201"/>
          </w:p>
        </w:tc>
        <w:tc>
          <w:tcPr>
            <w:tcW w:w="3786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235918D9" w14:textId="77777777" w:rsidR="008311DA" w:rsidRPr="00222230" w:rsidRDefault="008311DA" w:rsidP="00844185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8311DA" w:rsidRPr="0074744F" w14:paraId="7738AB2D" w14:textId="77777777" w:rsidTr="009C21FC">
        <w:trPr>
          <w:trHeight w:val="274"/>
        </w:trPr>
        <w:tc>
          <w:tcPr>
            <w:tcW w:w="167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14:paraId="25AC1CE2" w14:textId="2E854433" w:rsidR="008311DA" w:rsidRPr="00222230" w:rsidRDefault="008311DA" w:rsidP="00844185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3605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6DCD39B" w14:textId="04E5AFCC" w:rsidR="008311DA" w:rsidRPr="00222230" w:rsidRDefault="008311DA" w:rsidP="00844185">
            <w:pPr>
              <w:jc w:val="center"/>
              <w:rPr>
                <w:rFonts w:ascii="Arial" w:hAnsi="Arial" w:cs="Arial"/>
                <w:b/>
                <w:bCs/>
                <w:color w:val="17365D" w:themeColor="text2" w:themeShade="BF"/>
                <w:sz w:val="22"/>
              </w:rPr>
            </w:pPr>
            <w:permStart w:id="1706507750" w:edGrp="everyone"/>
            <w:permEnd w:id="1706507750"/>
          </w:p>
        </w:tc>
        <w:tc>
          <w:tcPr>
            <w:tcW w:w="3786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6545EE" w14:textId="77777777" w:rsidR="008311DA" w:rsidRPr="00222230" w:rsidRDefault="008311DA" w:rsidP="00844185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</w:tbl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67DE6" w:rsidRPr="003F3867" w14:paraId="7DAD99D2" w14:textId="77777777" w:rsidTr="00844185">
        <w:trPr>
          <w:trHeight w:val="397"/>
        </w:trPr>
        <w:tc>
          <w:tcPr>
            <w:tcW w:w="9016" w:type="dxa"/>
            <w:shd w:val="clear" w:color="auto" w:fill="D9D9D9"/>
            <w:vAlign w:val="center"/>
          </w:tcPr>
          <w:bookmarkEnd w:id="36"/>
          <w:p w14:paraId="34BACF40" w14:textId="10EF4B39" w:rsidR="00F67DE6" w:rsidRPr="0074744F" w:rsidRDefault="00FB4AE7" w:rsidP="007023F1">
            <w:pPr>
              <w:pStyle w:val="ListParagraph"/>
              <w:numPr>
                <w:ilvl w:val="0"/>
                <w:numId w:val="51"/>
              </w:numPr>
              <w:ind w:left="306"/>
              <w:jc w:val="left"/>
              <w:rPr>
                <w:rFonts w:ascii="Arial" w:hAnsi="Arial" w:cs="Arial"/>
                <w:b/>
                <w:bCs/>
                <w:sz w:val="22"/>
              </w:rPr>
            </w:pPr>
            <w:r w:rsidRPr="00FB4AE7">
              <w:rPr>
                <w:rFonts w:ascii="Arial" w:hAnsi="Arial" w:cs="Arial"/>
                <w:b/>
                <w:bCs/>
                <w:sz w:val="22"/>
              </w:rPr>
              <w:lastRenderedPageBreak/>
              <w:t>Calculate how much soil is needed to be removed from the highlighted section of the grid (represents the intended building) to a given RL of 11.000</w:t>
            </w:r>
            <w:r>
              <w:rPr>
                <w:rFonts w:ascii="Arial" w:hAnsi="Arial" w:cs="Arial"/>
                <w:b/>
                <w:bCs/>
                <w:sz w:val="22"/>
              </w:rPr>
              <w:t>.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Pr="00FB4AE7">
              <w:rPr>
                <w:rFonts w:ascii="Arial" w:hAnsi="Arial" w:cs="Arial"/>
                <w:b/>
                <w:bCs/>
                <w:sz w:val="22"/>
              </w:rPr>
              <w:t>Original grid measurements = 5m x 5m.</w:t>
            </w:r>
          </w:p>
        </w:tc>
      </w:tr>
      <w:tr w:rsidR="00BA6F6A" w:rsidRPr="00C13671" w14:paraId="6B346DA5" w14:textId="77777777" w:rsidTr="00C13671">
        <w:trPr>
          <w:trHeight w:val="4535"/>
        </w:trPr>
        <w:tc>
          <w:tcPr>
            <w:tcW w:w="9016" w:type="dxa"/>
          </w:tcPr>
          <w:p w14:paraId="2B335444" w14:textId="78F63671" w:rsidR="00BA6F6A" w:rsidRPr="00C13671" w:rsidRDefault="00BA6F6A" w:rsidP="00C13671">
            <w:pPr>
              <w:jc w:val="left"/>
              <w:rPr>
                <w:rFonts w:ascii="Arial" w:hAnsi="Arial" w:cs="Arial"/>
                <w:sz w:val="22"/>
              </w:rPr>
            </w:pPr>
            <w:permStart w:id="807012229" w:edGrp="everyone"/>
            <w:permEnd w:id="807012229"/>
          </w:p>
        </w:tc>
      </w:tr>
      <w:tr w:rsidR="00F67DE6" w:rsidRPr="003F3867" w14:paraId="7F80212C" w14:textId="77777777" w:rsidTr="00844185">
        <w:trPr>
          <w:trHeight w:val="397"/>
        </w:trPr>
        <w:tc>
          <w:tcPr>
            <w:tcW w:w="9016" w:type="dxa"/>
            <w:shd w:val="clear" w:color="auto" w:fill="D9D9D9"/>
            <w:vAlign w:val="center"/>
          </w:tcPr>
          <w:p w14:paraId="19C6ED09" w14:textId="70B5CD29" w:rsidR="00F67DE6" w:rsidRPr="00FB4AE7" w:rsidRDefault="00FB4AE7" w:rsidP="007023F1">
            <w:pPr>
              <w:pStyle w:val="ListParagraph"/>
              <w:numPr>
                <w:ilvl w:val="0"/>
                <w:numId w:val="51"/>
              </w:numPr>
              <w:ind w:left="306"/>
              <w:jc w:val="left"/>
              <w:rPr>
                <w:rFonts w:ascii="Arial" w:hAnsi="Arial" w:cs="Arial"/>
                <w:b/>
                <w:sz w:val="22"/>
              </w:rPr>
            </w:pPr>
            <w:r w:rsidRPr="00FB4AE7">
              <w:rPr>
                <w:rFonts w:ascii="Arial" w:hAnsi="Arial" w:cs="Arial"/>
                <w:b/>
                <w:bCs/>
                <w:sz w:val="22"/>
              </w:rPr>
              <w:t>Suggest a new RL for the site that will require no spoil removal, only cut and fill.</w:t>
            </w:r>
          </w:p>
        </w:tc>
      </w:tr>
      <w:tr w:rsidR="00F67DE6" w:rsidRPr="00C13671" w14:paraId="2B09F796" w14:textId="77777777" w:rsidTr="00C13671">
        <w:trPr>
          <w:trHeight w:val="4535"/>
        </w:trPr>
        <w:tc>
          <w:tcPr>
            <w:tcW w:w="9016" w:type="dxa"/>
          </w:tcPr>
          <w:p w14:paraId="718589F2" w14:textId="18938ADC" w:rsidR="00F67DE6" w:rsidRPr="00C13671" w:rsidRDefault="00F67DE6" w:rsidP="00C13671">
            <w:pPr>
              <w:jc w:val="left"/>
              <w:rPr>
                <w:rFonts w:ascii="Arial" w:hAnsi="Arial" w:cs="Arial"/>
                <w:sz w:val="22"/>
              </w:rPr>
            </w:pPr>
            <w:permStart w:id="58157056" w:edGrp="everyone"/>
            <w:permEnd w:id="58157056"/>
          </w:p>
        </w:tc>
      </w:tr>
    </w:tbl>
    <w:p w14:paraId="386BF3E9" w14:textId="77777777" w:rsidR="00F67DE6" w:rsidRPr="00594B1F" w:rsidRDefault="00F67DE6" w:rsidP="00F67DE6">
      <w:pPr>
        <w:jc w:val="left"/>
        <w:rPr>
          <w:rFonts w:ascii="Arial" w:eastAsia="Calibri" w:hAnsi="Arial" w:cs="Arial"/>
          <w:sz w:val="22"/>
          <w:szCs w:val="22"/>
        </w:rPr>
      </w:pPr>
    </w:p>
    <w:p w14:paraId="6ED3BEAE" w14:textId="77777777" w:rsidR="00BA6F6A" w:rsidRPr="00830749" w:rsidRDefault="00BA6F6A" w:rsidP="00F67DE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F67DE6" w:rsidRPr="00830749" w14:paraId="733AEAF0" w14:textId="77777777" w:rsidTr="00657281">
        <w:trPr>
          <w:trHeight w:val="850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5ABDF3A1" w14:textId="77777777" w:rsidR="00F67DE6" w:rsidRPr="001C4084" w:rsidRDefault="00F67DE6" w:rsidP="00844185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4438460C" w14:textId="4E515592" w:rsidR="00F67DE6" w:rsidRPr="001C4084" w:rsidRDefault="00F67DE6" w:rsidP="00844185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760850423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3DE41D0A" w14:textId="77777777" w:rsidR="00F67DE6" w:rsidRPr="00533511" w:rsidRDefault="00C753AD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1287698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67DE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60850423"/>
          </w:p>
        </w:tc>
      </w:tr>
    </w:tbl>
    <w:p w14:paraId="71CB6CE8" w14:textId="4A7DE62D" w:rsidR="00F67DE6" w:rsidRPr="004932A4" w:rsidRDefault="00F67DE6" w:rsidP="005037A0">
      <w:pPr>
        <w:pStyle w:val="02TACheckbox"/>
        <w:sectPr w:rsidR="00F67DE6" w:rsidRPr="004932A4" w:rsidSect="00787509">
          <w:headerReference w:type="even" r:id="rId25"/>
          <w:headerReference w:type="default" r:id="rId26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11CB9C1C" w:rsidR="004E699E" w:rsidRPr="004932A4" w:rsidRDefault="00C753AD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6B2483">
            <w:rPr>
              <w:szCs w:val="32"/>
            </w:rPr>
            <w:t>CPCCBC4018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3E2C7A41" w:rsidR="004E699E" w:rsidRDefault="00C753AD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6B2483">
            <w:rPr>
              <w:szCs w:val="32"/>
            </w:rPr>
            <w:t>Apply site surveys and set-out procedures to building and construction projects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109ADFA8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902BF8" w:rsidRPr="00750D30" w14:paraId="61E94F7A" w14:textId="77777777" w:rsidTr="00AA576C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82EC0D" w14:textId="77777777" w:rsidR="00902BF8" w:rsidRPr="00750D30" w:rsidRDefault="00902BF8" w:rsidP="00AA576C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9A67527" w14:textId="77777777" w:rsidR="00902BF8" w:rsidRPr="001A5A6D" w:rsidRDefault="00902BF8" w:rsidP="00AA576C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52667927" w:edGrp="everyone"/>
            <w:permEnd w:id="252667927"/>
          </w:p>
        </w:tc>
      </w:tr>
    </w:tbl>
    <w:p w14:paraId="4E9AF441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p w14:paraId="7E42C2A0" w14:textId="38F1891D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C3606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workplace or a simulated activity set by your Assessor/Observer. </w:t>
            </w:r>
          </w:p>
          <w:p w14:paraId="7FFF2AB1" w14:textId="02B4B578" w:rsidR="00D82F1D" w:rsidRPr="00750D30" w:rsidRDefault="00D82F1D" w:rsidP="00C3606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22671D0D" w:rsidR="00BE45C9" w:rsidRPr="00750D30" w:rsidRDefault="00BE45C9" w:rsidP="00C3606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personnel, unless the steps note this assistance. </w:t>
            </w:r>
          </w:p>
          <w:p w14:paraId="53A2FB28" w14:textId="515DA76C" w:rsidR="004E699E" w:rsidRPr="00750D30" w:rsidRDefault="004E699E" w:rsidP="00C3606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C3606B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C3606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C3606B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C3606B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C3606B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C3606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C3606B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C3606B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1261"/>
        <w:gridCol w:w="1559"/>
        <w:gridCol w:w="2379"/>
        <w:gridCol w:w="1287"/>
        <w:gridCol w:w="1287"/>
      </w:tblGrid>
      <w:tr w:rsidR="0057509D" w:rsidRPr="004932A4" w14:paraId="0DF7C85D" w14:textId="77777777" w:rsidTr="00C9350D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19C2301" w14:textId="0FDB0D28" w:rsidR="0057509D" w:rsidRPr="00906AB7" w:rsidRDefault="0057509D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TASK OUTCOME</w:t>
            </w:r>
          </w:p>
        </w:tc>
      </w:tr>
      <w:tr w:rsidR="0057509D" w:rsidRPr="004932A4" w14:paraId="70AC8A23" w14:textId="77777777" w:rsidTr="0051525F">
        <w:trPr>
          <w:trHeight w:val="217"/>
          <w:jc w:val="center"/>
        </w:trPr>
        <w:tc>
          <w:tcPr>
            <w:tcW w:w="1276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6806F8A" w14:textId="5437E655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261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C24B89B" w14:textId="7846FA4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4652EFBF" w14:textId="56A92F5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379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55A65D39" w14:textId="48B62EC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7CAF882" w14:textId="536B479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57509D" w:rsidRPr="004932A4" w14:paraId="27EE6FAE" w14:textId="77777777" w:rsidTr="0051525F">
        <w:trPr>
          <w:cantSplit/>
          <w:jc w:val="center"/>
        </w:trPr>
        <w:tc>
          <w:tcPr>
            <w:tcW w:w="1276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4F3807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61" w:type="dxa"/>
            <w:vMerge/>
            <w:tcBorders>
              <w:bottom w:val="single" w:sz="4" w:space="0" w:color="auto"/>
            </w:tcBorders>
            <w:vAlign w:val="center"/>
          </w:tcPr>
          <w:p w14:paraId="263C44AC" w14:textId="0843B3A3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559" w:type="dxa"/>
            <w:vMerge/>
            <w:shd w:val="clear" w:color="auto" w:fill="F2F2F2" w:themeFill="background1" w:themeFillShade="F2"/>
          </w:tcPr>
          <w:p w14:paraId="64A7337D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379" w:type="dxa"/>
            <w:vMerge/>
            <w:shd w:val="clear" w:color="auto" w:fill="F2F2F2" w:themeFill="background1" w:themeFillShade="F2"/>
          </w:tcPr>
          <w:p w14:paraId="472AE3A0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712339F2" w14:textId="36571E1C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72F358" w14:textId="1A69F40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51525F" w:rsidRPr="004932A4" w14:paraId="33EE888A" w14:textId="77777777" w:rsidTr="0051525F">
        <w:trPr>
          <w:cantSplit/>
          <w:jc w:val="center"/>
        </w:trPr>
        <w:tc>
          <w:tcPr>
            <w:tcW w:w="1276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664D9002" w14:textId="43CC0EBD" w:rsidR="0051525F" w:rsidRPr="00906AB7" w:rsidRDefault="0051525F" w:rsidP="0051525F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r w:rsidRPr="006B2483">
              <w:rPr>
                <w:rFonts w:ascii="Arial" w:hAnsi="Arial" w:cs="Arial"/>
                <w:sz w:val="19"/>
                <w:szCs w:val="19"/>
              </w:rPr>
              <w:t>Task 1</w:t>
            </w:r>
          </w:p>
        </w:tc>
        <w:permStart w:id="684942383" w:edGrp="everyone"/>
        <w:tc>
          <w:tcPr>
            <w:tcW w:w="1261" w:type="dxa"/>
            <w:tcBorders>
              <w:top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13F31AB" w14:textId="5686C6EC" w:rsidR="0051525F" w:rsidRPr="00906AB7" w:rsidRDefault="00C753AD" w:rsidP="0051525F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34612543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51525F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684942383"/>
          </w:p>
        </w:tc>
        <w:permStart w:id="1047679102" w:edGrp="everyone"/>
        <w:tc>
          <w:tcPr>
            <w:tcW w:w="1559" w:type="dxa"/>
            <w:vAlign w:val="center"/>
          </w:tcPr>
          <w:p w14:paraId="743B28E1" w14:textId="77777777" w:rsidR="0051525F" w:rsidRPr="00906AB7" w:rsidRDefault="00C753AD" w:rsidP="0051525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1525F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047679102"/>
            <w:r w:rsidR="0051525F" w:rsidRPr="00D06775">
              <w:rPr>
                <w:rFonts w:ascii="Arial" w:hAnsi="Arial" w:cs="Arial"/>
                <w:sz w:val="28"/>
              </w:rPr>
              <w:t xml:space="preserve"> </w:t>
            </w:r>
            <w:r w:rsidR="0051525F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 w14:paraId="2E502A3F" w14:textId="1C9C4843" w:rsidR="0051525F" w:rsidRPr="00A44CB5" w:rsidRDefault="00C753AD" w:rsidP="0051525F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56806049" w:edGrp="everyone"/>
                <w:r w:rsidR="0051525F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  <w:permEnd w:id="356806049"/>
              </w:sdtContent>
            </w:sdt>
            <w:r w:rsidR="0051525F" w:rsidRPr="00D06775">
              <w:rPr>
                <w:rFonts w:ascii="Arial" w:hAnsi="Arial" w:cs="Arial"/>
                <w:sz w:val="28"/>
              </w:rPr>
              <w:t xml:space="preserve"> </w:t>
            </w:r>
            <w:r w:rsidR="0051525F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379" w:type="dxa"/>
            <w:vAlign w:val="center"/>
          </w:tcPr>
          <w:p w14:paraId="413EA5E3" w14:textId="77777777" w:rsidR="0051525F" w:rsidRPr="00A44CB5" w:rsidRDefault="0051525F" w:rsidP="0051525F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423851762" w:edGrp="everyone"/>
            <w:permEnd w:id="1423851762"/>
          </w:p>
        </w:tc>
        <w:permStart w:id="1098146323" w:edGrp="everyone"/>
        <w:tc>
          <w:tcPr>
            <w:tcW w:w="1287" w:type="dxa"/>
            <w:vAlign w:val="center"/>
          </w:tcPr>
          <w:p w14:paraId="70611D39" w14:textId="4E947BD1" w:rsidR="0051525F" w:rsidRPr="00533511" w:rsidRDefault="00C753AD" w:rsidP="0051525F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646864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1525F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098146323"/>
          </w:p>
        </w:tc>
        <w:permStart w:id="2112953865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58AB0513" w14:textId="52725065" w:rsidR="0051525F" w:rsidRPr="00533511" w:rsidRDefault="00C753AD" w:rsidP="0051525F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1525F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2112953865"/>
          </w:p>
        </w:tc>
      </w:tr>
    </w:tbl>
    <w:p w14:paraId="3D3CC559" w14:textId="77777777" w:rsidR="001B28E5" w:rsidRDefault="001B28E5" w:rsidP="001B28E5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5E2414" w:rsidRPr="00C92642" w14:paraId="2002E0DF" w14:textId="77777777" w:rsidTr="00704332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05DA3A7F" w14:textId="77777777" w:rsidR="005E2414" w:rsidRPr="00DE303D" w:rsidRDefault="005E2414" w:rsidP="00704332">
            <w:pPr>
              <w:jc w:val="lef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ASSESSOR </w:t>
            </w:r>
            <w:r w:rsidRPr="00DE303D">
              <w:rPr>
                <w:rFonts w:ascii="Arial" w:hAnsi="Arial" w:cs="Arial"/>
                <w:b/>
                <w:sz w:val="20"/>
              </w:rPr>
              <w:t>COMMENTS</w:t>
            </w:r>
            <w:r>
              <w:rPr>
                <w:rFonts w:ascii="Arial" w:hAnsi="Arial" w:cs="Arial"/>
                <w:b/>
                <w:sz w:val="20"/>
              </w:rPr>
              <w:t>: GENERAL</w:t>
            </w:r>
          </w:p>
        </w:tc>
      </w:tr>
      <w:tr w:rsidR="005E2414" w:rsidRPr="00C92642" w14:paraId="44F08CB5" w14:textId="77777777" w:rsidTr="00704332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9799079" w14:textId="77777777" w:rsidR="005E2414" w:rsidRPr="00DE303D" w:rsidRDefault="005E2414" w:rsidP="00704332">
            <w:pPr>
              <w:ind w:right="390"/>
              <w:rPr>
                <w:rFonts w:ascii="Arial" w:hAnsi="Arial" w:cs="Arial"/>
                <w:b/>
                <w:bCs/>
                <w:spacing w:val="-2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2"/>
                <w:sz w:val="20"/>
              </w:rPr>
              <w:t>As necessary, outline:</w:t>
            </w:r>
          </w:p>
          <w:p w14:paraId="37A8340B" w14:textId="77777777" w:rsidR="005E2414" w:rsidRPr="00DE303D" w:rsidRDefault="005E2414" w:rsidP="005E2414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2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Details on reattempts, alternative arrangements or reasonable adjustments made.</w:t>
            </w:r>
          </w:p>
          <w:p w14:paraId="4AE16BC7" w14:textId="77777777" w:rsidR="005E2414" w:rsidRPr="00DE303D" w:rsidRDefault="005E2414" w:rsidP="005E2414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Where a Participant is deemed ‘Not Satisfactory’, provide recommendations for future training.</w:t>
            </w:r>
          </w:p>
        </w:tc>
      </w:tr>
      <w:tr w:rsidR="005E2414" w:rsidRPr="00BA4D9F" w14:paraId="118E9447" w14:textId="77777777" w:rsidTr="00657281">
        <w:trPr>
          <w:trHeight w:val="2041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B52C64E" w14:textId="77777777" w:rsidR="005E2414" w:rsidRPr="00466359" w:rsidRDefault="005E2414" w:rsidP="00704332">
            <w:pPr>
              <w:rPr>
                <w:rFonts w:ascii="Arial" w:hAnsi="Arial" w:cs="Arial"/>
                <w:bCs/>
                <w:sz w:val="22"/>
                <w:szCs w:val="22"/>
              </w:rPr>
            </w:pPr>
            <w:permStart w:id="1622811392" w:edGrp="everyone"/>
            <w:permEnd w:id="1622811392"/>
          </w:p>
        </w:tc>
      </w:tr>
    </w:tbl>
    <w:p w14:paraId="7B611499" w14:textId="77777777" w:rsidR="005E2414" w:rsidRDefault="005E2414"/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1"/>
        <w:gridCol w:w="8391"/>
      </w:tblGrid>
      <w:tr w:rsidR="00E6168D" w:rsidRPr="00BA4D9F" w14:paraId="788D9B59" w14:textId="34CD404B" w:rsidTr="001B28E5">
        <w:trPr>
          <w:trHeight w:val="47"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12842DB" w14:textId="15390DC3" w:rsidR="00E6168D" w:rsidRPr="0011416F" w:rsidRDefault="001B28E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ASSESSOR COMMENTS: PRACTICAL </w:t>
            </w:r>
            <w:r w:rsidRPr="003D6A86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TASK </w:t>
            </w:r>
            <w:r w:rsidR="006B2483">
              <w:rPr>
                <w:rFonts w:ascii="Arial" w:hAnsi="Arial" w:cs="Arial"/>
                <w:b/>
                <w:bCs/>
                <w:spacing w:val="-2"/>
                <w:sz w:val="20"/>
              </w:rPr>
              <w:t>1</w:t>
            </w:r>
          </w:p>
        </w:tc>
      </w:tr>
      <w:tr w:rsidR="00AC0794" w:rsidRPr="00BA4D9F" w14:paraId="63646E18" w14:textId="77777777" w:rsidTr="005B26D6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0F7E67DE" w14:textId="132DBD2C" w:rsidR="00AC0794" w:rsidRDefault="00C753AD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98966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368028646" w:edGrp="everyone"/>
                <w:r w:rsidR="001A5A6D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1368028646"/>
              </w:sdtContent>
            </w:sdt>
            <w:r w:rsidR="00AC0794" w:rsidRPr="006C1A6C">
              <w:rPr>
                <w:rFonts w:ascii="Arial" w:hAnsi="Arial" w:cs="Arial"/>
                <w:szCs w:val="18"/>
              </w:rPr>
              <w:t xml:space="preserve"> </w:t>
            </w:r>
            <w:r w:rsidR="00AC0794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 w14:paraId="788D64E4" w14:textId="5FB7FED0" w:rsidR="00AC0794" w:rsidRDefault="00C753AD" w:rsidP="0011416F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12776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469440310" w:edGrp="everyone"/>
                <w:r w:rsidR="00AC0794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469440310"/>
              </w:sdtContent>
            </w:sdt>
            <w:r w:rsidR="00AC0794" w:rsidRPr="006C1A6C">
              <w:rPr>
                <w:rFonts w:ascii="Arial" w:hAnsi="Arial" w:cs="Arial"/>
                <w:szCs w:val="18"/>
              </w:rPr>
              <w:t xml:space="preserve"> </w:t>
            </w:r>
            <w:r w:rsidR="00AC0794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AC0794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584F56">
              <w:rPr>
                <w:rFonts w:ascii="Arial" w:hAnsi="Arial" w:cs="Arial"/>
                <w:sz w:val="19"/>
                <w:szCs w:val="19"/>
              </w:rPr>
              <w:t>[</w:t>
            </w:r>
            <w:permStart w:id="940772870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835562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908D0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940772870"/>
              </w:sdtContent>
            </w:sdt>
            <w:r w:rsidR="002908D0" w:rsidRPr="002908D0">
              <w:rPr>
                <w:rFonts w:ascii="Arial" w:hAnsi="Arial" w:cs="Arial"/>
                <w:sz w:val="19"/>
                <w:szCs w:val="19"/>
              </w:rPr>
              <w:t xml:space="preserve"> All from </w:t>
            </w:r>
            <w:r w:rsidR="00AC0794" w:rsidRPr="002908D0">
              <w:rPr>
                <w:rFonts w:ascii="Arial" w:hAnsi="Arial" w:cs="Arial"/>
                <w:sz w:val="19"/>
                <w:szCs w:val="19"/>
              </w:rPr>
              <w:t xml:space="preserve">Attendance Report, </w:t>
            </w:r>
            <w:permStart w:id="1122632555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96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908D0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122632555"/>
              </w:sdtContent>
            </w:sdt>
            <w:r w:rsidR="002908D0" w:rsidRPr="002908D0">
              <w:rPr>
                <w:rFonts w:ascii="Arial" w:hAnsi="Arial" w:cs="Arial"/>
                <w:sz w:val="19"/>
                <w:szCs w:val="19"/>
              </w:rPr>
              <w:t xml:space="preserve"> Specific </w:t>
            </w:r>
            <w:r w:rsidR="006C1A6C" w:rsidRPr="002908D0">
              <w:rPr>
                <w:rFonts w:ascii="Arial" w:hAnsi="Arial" w:cs="Arial"/>
                <w:sz w:val="19"/>
                <w:szCs w:val="19"/>
              </w:rPr>
              <w:t>student</w:t>
            </w:r>
            <w:r w:rsidR="006C1A6C">
              <w:rPr>
                <w:rFonts w:ascii="Arial" w:hAnsi="Arial" w:cs="Arial"/>
                <w:sz w:val="19"/>
                <w:szCs w:val="19"/>
              </w:rPr>
              <w:t>s involved</w:t>
            </w:r>
            <w:r w:rsidR="002908D0">
              <w:rPr>
                <w:rFonts w:ascii="Arial" w:hAnsi="Arial" w:cs="Arial"/>
                <w:sz w:val="19"/>
                <w:szCs w:val="19"/>
              </w:rPr>
              <w:t xml:space="preserve"> – </w:t>
            </w:r>
            <w:r w:rsidR="00584F56">
              <w:rPr>
                <w:rFonts w:ascii="Arial" w:hAnsi="Arial" w:cs="Arial"/>
                <w:sz w:val="19"/>
                <w:szCs w:val="19"/>
              </w:rPr>
              <w:t>identify students]</w:t>
            </w:r>
          </w:p>
        </w:tc>
      </w:tr>
      <w:tr w:rsidR="00AC0794" w:rsidRPr="00BA4D9F" w14:paraId="52227B5E" w14:textId="3EB974F1" w:rsidTr="00716ABB">
        <w:trPr>
          <w:trHeight w:val="447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E4A88A" w14:textId="3C2B3A9B" w:rsidR="00AC0794" w:rsidRPr="00BD2F22" w:rsidRDefault="0000720C" w:rsidP="00AC0794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="00AC0794"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C80ECD" w14:textId="6960B3ED" w:rsidR="00AC0794" w:rsidRPr="00BD2F22" w:rsidRDefault="00795D87" w:rsidP="00AC0794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795D87" w:rsidRPr="005E2414" w14:paraId="2835A828" w14:textId="77777777" w:rsidTr="00657281">
        <w:trPr>
          <w:trHeight w:val="850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3FF4B6" w14:textId="5F044009" w:rsidR="00795D87" w:rsidRPr="006B2483" w:rsidRDefault="00D81F85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_Ref128558854 \r \h </w:instrText>
            </w:r>
            <w:r w:rsidR="005E2414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1A5A6D"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BE1241" w14:textId="54180799" w:rsidR="00795D87" w:rsidRPr="006B2483" w:rsidRDefault="006C1A6C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6B2483">
              <w:rPr>
                <w:rFonts w:ascii="Arial" w:hAnsi="Arial" w:cs="Arial"/>
                <w:sz w:val="19"/>
                <w:szCs w:val="19"/>
              </w:rPr>
              <w:t xml:space="preserve">Specify </w:t>
            </w:r>
            <w:r w:rsidR="00D81F85">
              <w:rPr>
                <w:rFonts w:ascii="Arial" w:hAnsi="Arial" w:cs="Arial"/>
                <w:sz w:val="19"/>
                <w:szCs w:val="19"/>
              </w:rPr>
              <w:t>how participant identified current plans</w:t>
            </w:r>
            <w:r w:rsidR="00795D87" w:rsidRPr="006B2483">
              <w:rPr>
                <w:rFonts w:ascii="Arial" w:hAnsi="Arial" w:cs="Arial"/>
                <w:sz w:val="19"/>
                <w:szCs w:val="19"/>
              </w:rPr>
              <w:t xml:space="preserve">: </w:t>
            </w:r>
          </w:p>
          <w:p w14:paraId="0D9BAC82" w14:textId="7CFD81E9" w:rsidR="009C22FD" w:rsidRPr="005E2414" w:rsidRDefault="00D81F85" w:rsidP="009C22FD">
            <w:pPr>
              <w:pStyle w:val="38PASBenchmark"/>
              <w:rPr>
                <w:vanish w:val="0"/>
                <w:color w:val="auto"/>
              </w:rPr>
            </w:pPr>
            <w:permStart w:id="94843897" w:edGrp="everyone"/>
            <w:permEnd w:id="94843897"/>
            <w:r w:rsidRPr="005E2414">
              <w:rPr>
                <w:vanish w:val="0"/>
                <w:color w:val="auto"/>
              </w:rPr>
              <w:t xml:space="preserve"> </w:t>
            </w:r>
          </w:p>
        </w:tc>
      </w:tr>
      <w:tr w:rsidR="006C1A6C" w:rsidRPr="00BA4D9F" w14:paraId="473FFD16" w14:textId="2463FF27" w:rsidTr="00716ABB">
        <w:trPr>
          <w:trHeight w:val="1134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77A3B41" w14:textId="0D5851AF" w:rsidR="006C1A6C" w:rsidRPr="006B2483" w:rsidRDefault="00D81F85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_Ref128559170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1A5A6D"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60A9D81" w14:textId="7343B70B" w:rsidR="00D81F85" w:rsidRDefault="00D81F85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Specify(</w:t>
            </w:r>
            <w:r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>
              <w:rPr>
                <w:rFonts w:ascii="Arial" w:hAnsi="Arial" w:cs="Arial"/>
                <w:sz w:val="19"/>
                <w:szCs w:val="19"/>
              </w:rPr>
              <w:t>) surveying device collected and operated</w:t>
            </w:r>
            <w:r w:rsidR="006C1A6C" w:rsidRPr="006B2483">
              <w:rPr>
                <w:rFonts w:ascii="Arial" w:hAnsi="Arial" w:cs="Arial"/>
                <w:sz w:val="19"/>
                <w:szCs w:val="19"/>
              </w:rPr>
              <w:t>:</w:t>
            </w:r>
          </w:p>
          <w:p w14:paraId="3EB9913A" w14:textId="520AAD37" w:rsidR="00D81F85" w:rsidRDefault="00C753AD" w:rsidP="00D81F85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29679354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619842934" w:edGrp="everyone"/>
                <w:r w:rsidR="006C1A6C" w:rsidRPr="006B2483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619842934"/>
              </w:sdtContent>
            </w:sdt>
            <w:r w:rsidR="006C1A6C" w:rsidRPr="006B2483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D81F85">
              <w:rPr>
                <w:rFonts w:ascii="Arial" w:hAnsi="Arial" w:cs="Arial"/>
                <w:sz w:val="19"/>
                <w:szCs w:val="19"/>
              </w:rPr>
              <w:t xml:space="preserve">Electronic distance measuring (EDM) equipment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66894179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023608666" w:edGrp="everyone"/>
                <w:r w:rsidR="006C1A6C" w:rsidRPr="006B2483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023608666"/>
              </w:sdtContent>
            </w:sdt>
            <w:r w:rsidR="006C1A6C" w:rsidRPr="006B2483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D81F85" w:rsidRPr="00D81F85">
              <w:rPr>
                <w:rFonts w:ascii="Arial" w:hAnsi="Arial" w:cs="Arial"/>
                <w:sz w:val="19"/>
                <w:szCs w:val="19"/>
              </w:rPr>
              <w:t>Laser level: manual-levelling laser</w:t>
            </w:r>
            <w:r w:rsidR="006C1A6C" w:rsidRPr="006B2483">
              <w:rPr>
                <w:rFonts w:ascii="Arial" w:hAnsi="Arial" w:cs="Arial"/>
                <w:sz w:val="19"/>
                <w:szCs w:val="19"/>
              </w:rPr>
              <w:t xml:space="preserve"> </w:t>
            </w:r>
          </w:p>
          <w:p w14:paraId="3B6F9864" w14:textId="279502CB" w:rsidR="006C1A6C" w:rsidRDefault="00C753AD" w:rsidP="00D81F85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20196925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040530507" w:edGrp="everyone"/>
                <w:r w:rsidR="006C1A6C" w:rsidRPr="006B2483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040530507"/>
              </w:sdtContent>
            </w:sdt>
            <w:r w:rsidR="006C1A6C" w:rsidRPr="006B2483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D81F85" w:rsidRPr="00D81F85">
              <w:rPr>
                <w:rFonts w:ascii="Arial" w:hAnsi="Arial" w:cs="Arial"/>
                <w:sz w:val="19"/>
                <w:szCs w:val="19"/>
              </w:rPr>
              <w:t xml:space="preserve">Laser level: </w:t>
            </w:r>
            <w:r w:rsidR="00D81F85">
              <w:rPr>
                <w:rFonts w:ascii="Arial" w:hAnsi="Arial" w:cs="Arial"/>
                <w:sz w:val="19"/>
                <w:szCs w:val="19"/>
              </w:rPr>
              <w:t>dot</w:t>
            </w:r>
            <w:r w:rsidR="00D81F85" w:rsidRPr="00D81F85">
              <w:rPr>
                <w:rFonts w:ascii="Arial" w:hAnsi="Arial" w:cs="Arial"/>
                <w:sz w:val="19"/>
                <w:szCs w:val="19"/>
              </w:rPr>
              <w:t xml:space="preserve"> laser</w:t>
            </w:r>
            <w:r w:rsidR="00D81F85">
              <w:rPr>
                <w:rFonts w:ascii="Arial" w:hAnsi="Arial" w:cs="Arial"/>
                <w:sz w:val="19"/>
                <w:szCs w:val="19"/>
              </w:rPr>
              <w:t xml:space="preserve"> level</w:t>
            </w:r>
            <w:r w:rsidR="00D81F85" w:rsidRPr="00D81F85">
              <w:rPr>
                <w:rFonts w:ascii="Arial" w:hAnsi="Arial" w:cs="Arial"/>
                <w:sz w:val="19"/>
                <w:szCs w:val="19"/>
              </w:rPr>
              <w:t xml:space="preserve">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1611473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081884670" w:edGrp="everyone"/>
                <w:r w:rsidR="006C1A6C" w:rsidRPr="006B2483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081884670"/>
              </w:sdtContent>
            </w:sdt>
            <w:r w:rsidR="006C1A6C" w:rsidRPr="006B2483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D81F85">
              <w:rPr>
                <w:rFonts w:ascii="Arial" w:hAnsi="Arial" w:cs="Arial"/>
                <w:sz w:val="19"/>
                <w:szCs w:val="19"/>
              </w:rPr>
              <w:t>Optical (Dumpy) level</w:t>
            </w:r>
            <w:r w:rsidR="006C1A6C" w:rsidRPr="006B2483">
              <w:rPr>
                <w:rFonts w:ascii="Arial" w:hAnsi="Arial" w:cs="Arial"/>
                <w:sz w:val="19"/>
                <w:szCs w:val="19"/>
              </w:rPr>
              <w:t xml:space="preserve">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6159223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82526007" w:edGrp="everyone"/>
                <w:r w:rsidR="00D81F85" w:rsidRPr="006B2483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82526007"/>
              </w:sdtContent>
            </w:sdt>
            <w:r w:rsidR="00D81F85" w:rsidRPr="006B2483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D81F85">
              <w:rPr>
                <w:rFonts w:ascii="Arial" w:hAnsi="Arial" w:cs="Arial"/>
                <w:sz w:val="19"/>
                <w:szCs w:val="19"/>
              </w:rPr>
              <w:t xml:space="preserve">Water level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3334248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533536666" w:edGrp="everyone"/>
                <w:r w:rsidR="006C1A6C" w:rsidRPr="006B2483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533536666"/>
              </w:sdtContent>
            </w:sdt>
            <w:r w:rsidR="006C1A6C" w:rsidRPr="006B2483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D81F85">
              <w:rPr>
                <w:rFonts w:ascii="Arial" w:hAnsi="Arial" w:cs="Arial"/>
                <w:sz w:val="19"/>
                <w:szCs w:val="19"/>
              </w:rPr>
              <w:t xml:space="preserve">Theodolite </w:t>
            </w:r>
            <w:r w:rsidR="004A3B8B">
              <w:rPr>
                <w:rFonts w:ascii="Arial" w:hAnsi="Arial" w:cs="Arial"/>
                <w:sz w:val="19"/>
                <w:szCs w:val="19"/>
              </w:rPr>
              <w:br/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7511865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211579020" w:edGrp="everyone"/>
                <w:r w:rsidR="006C1A6C" w:rsidRPr="006B2483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211579020"/>
              </w:sdtContent>
            </w:sdt>
            <w:r w:rsidR="006C1A6C" w:rsidRPr="006B2483">
              <w:rPr>
                <w:rFonts w:ascii="Arial" w:hAnsi="Arial" w:cs="Arial"/>
                <w:sz w:val="19"/>
                <w:szCs w:val="19"/>
              </w:rPr>
              <w:t xml:space="preserve"> Other (please specify): </w:t>
            </w:r>
            <w:permStart w:id="1781953399" w:edGrp="everyone"/>
            <w:permEnd w:id="1781953399"/>
          </w:p>
          <w:p w14:paraId="2B404400" w14:textId="0F1692D7" w:rsidR="00782891" w:rsidRPr="006B2483" w:rsidRDefault="00782891" w:rsidP="00D81F85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D81F85" w:rsidRPr="00BA4D9F" w14:paraId="471A6E53" w14:textId="77777777" w:rsidTr="00716ABB">
        <w:trPr>
          <w:trHeight w:val="1134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8E05B42" w14:textId="5F70D4C5" w:rsidR="00D81F85" w:rsidRPr="006B2483" w:rsidRDefault="00D81F85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_Ref128559170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1A5A6D"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B2ED8CB" w14:textId="29CFCD7E" w:rsidR="00D81F85" w:rsidRDefault="00D81F85" w:rsidP="00D81F85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Specify(</w:t>
            </w:r>
            <w:r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>
              <w:rPr>
                <w:rFonts w:ascii="Arial" w:hAnsi="Arial" w:cs="Arial"/>
                <w:sz w:val="19"/>
                <w:szCs w:val="19"/>
              </w:rPr>
              <w:t>) levelling device collected and operated</w:t>
            </w:r>
            <w:r w:rsidRPr="006B2483">
              <w:rPr>
                <w:rFonts w:ascii="Arial" w:hAnsi="Arial" w:cs="Arial"/>
                <w:sz w:val="19"/>
                <w:szCs w:val="19"/>
              </w:rPr>
              <w:t>:</w:t>
            </w:r>
          </w:p>
          <w:p w14:paraId="0F3FB26D" w14:textId="77777777" w:rsidR="00D81F85" w:rsidRDefault="00C753AD" w:rsidP="00D81F85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03963017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422129473" w:edGrp="everyone"/>
                <w:r w:rsidR="00D81F85" w:rsidRPr="006B2483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422129473"/>
              </w:sdtContent>
            </w:sdt>
            <w:r w:rsidR="00D81F85" w:rsidRPr="006B2483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D81F85">
              <w:rPr>
                <w:rFonts w:ascii="Arial" w:hAnsi="Arial" w:cs="Arial"/>
                <w:sz w:val="19"/>
                <w:szCs w:val="19"/>
              </w:rPr>
              <w:t xml:space="preserve">Electronic distance measuring (EDM) equipment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202766799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934107816" w:edGrp="everyone"/>
                <w:r w:rsidR="00D81F85" w:rsidRPr="006B2483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934107816"/>
            <w:r w:rsidR="00D81F85" w:rsidRPr="006B2483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D81F85" w:rsidRPr="00D81F85">
              <w:rPr>
                <w:rFonts w:ascii="Arial" w:hAnsi="Arial" w:cs="Arial"/>
                <w:sz w:val="19"/>
                <w:szCs w:val="19"/>
              </w:rPr>
              <w:t>Laser level: manual-levelling laser</w:t>
            </w:r>
            <w:r w:rsidR="00D81F85" w:rsidRPr="006B2483">
              <w:rPr>
                <w:rFonts w:ascii="Arial" w:hAnsi="Arial" w:cs="Arial"/>
                <w:sz w:val="19"/>
                <w:szCs w:val="19"/>
              </w:rPr>
              <w:t xml:space="preserve"> </w:t>
            </w:r>
          </w:p>
          <w:p w14:paraId="25F92857" w14:textId="61BDCF06" w:rsidR="00D81F85" w:rsidRDefault="00C753AD" w:rsidP="00D81F85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9965979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897022995" w:edGrp="everyone"/>
                <w:r w:rsidR="00D81F85" w:rsidRPr="006B2483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897022995"/>
              </w:sdtContent>
            </w:sdt>
            <w:r w:rsidR="00D81F85" w:rsidRPr="006B2483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D81F85" w:rsidRPr="00D81F85">
              <w:rPr>
                <w:rFonts w:ascii="Arial" w:hAnsi="Arial" w:cs="Arial"/>
                <w:sz w:val="19"/>
                <w:szCs w:val="19"/>
              </w:rPr>
              <w:t xml:space="preserve">Laser level: </w:t>
            </w:r>
            <w:r w:rsidR="00D81F85">
              <w:rPr>
                <w:rFonts w:ascii="Arial" w:hAnsi="Arial" w:cs="Arial"/>
                <w:sz w:val="19"/>
                <w:szCs w:val="19"/>
              </w:rPr>
              <w:t>dot</w:t>
            </w:r>
            <w:r w:rsidR="00D81F85" w:rsidRPr="00D81F85">
              <w:rPr>
                <w:rFonts w:ascii="Arial" w:hAnsi="Arial" w:cs="Arial"/>
                <w:sz w:val="19"/>
                <w:szCs w:val="19"/>
              </w:rPr>
              <w:t xml:space="preserve"> laser</w:t>
            </w:r>
            <w:r w:rsidR="00D81F85">
              <w:rPr>
                <w:rFonts w:ascii="Arial" w:hAnsi="Arial" w:cs="Arial"/>
                <w:sz w:val="19"/>
                <w:szCs w:val="19"/>
              </w:rPr>
              <w:t xml:space="preserve"> level</w:t>
            </w:r>
            <w:r w:rsidR="00D81F85" w:rsidRPr="00D81F85">
              <w:rPr>
                <w:rFonts w:ascii="Arial" w:hAnsi="Arial" w:cs="Arial"/>
                <w:sz w:val="19"/>
                <w:szCs w:val="19"/>
              </w:rPr>
              <w:t xml:space="preserve">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205152640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819354284" w:edGrp="everyone"/>
                <w:r w:rsidR="00D81F85" w:rsidRPr="006B2483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819354284"/>
              </w:sdtContent>
            </w:sdt>
            <w:r w:rsidR="00D81F85" w:rsidRPr="006B2483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D81F85">
              <w:rPr>
                <w:rFonts w:ascii="Arial" w:hAnsi="Arial" w:cs="Arial"/>
                <w:sz w:val="19"/>
                <w:szCs w:val="19"/>
              </w:rPr>
              <w:t>Optical (Dumpy) level</w:t>
            </w:r>
            <w:r w:rsidR="00D81F85" w:rsidRPr="006B2483">
              <w:rPr>
                <w:rFonts w:ascii="Arial" w:hAnsi="Arial" w:cs="Arial"/>
                <w:sz w:val="19"/>
                <w:szCs w:val="19"/>
              </w:rPr>
              <w:t xml:space="preserve"> </w:t>
            </w:r>
            <w:permStart w:id="453577161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53893488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81F85" w:rsidRPr="006B2483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453577161"/>
              </w:sdtContent>
            </w:sdt>
            <w:r w:rsidR="00D81F85" w:rsidRPr="006B2483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D81F85">
              <w:rPr>
                <w:rFonts w:ascii="Arial" w:hAnsi="Arial" w:cs="Arial"/>
                <w:sz w:val="19"/>
                <w:szCs w:val="19"/>
              </w:rPr>
              <w:t xml:space="preserve">Water level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64316448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67810447" w:edGrp="everyone"/>
                <w:r w:rsidR="00D81F85" w:rsidRPr="006B2483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167810447"/>
              </w:sdtContent>
            </w:sdt>
            <w:r w:rsidR="00D81F85" w:rsidRPr="006B2483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D81F85">
              <w:rPr>
                <w:rFonts w:ascii="Arial" w:hAnsi="Arial" w:cs="Arial"/>
                <w:sz w:val="19"/>
                <w:szCs w:val="19"/>
              </w:rPr>
              <w:t xml:space="preserve">Theodolite </w:t>
            </w:r>
            <w:r w:rsidR="004A3B8B">
              <w:rPr>
                <w:rFonts w:ascii="Arial" w:hAnsi="Arial" w:cs="Arial"/>
                <w:sz w:val="19"/>
                <w:szCs w:val="19"/>
              </w:rPr>
              <w:br/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27848932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069449189" w:edGrp="everyone"/>
                <w:r w:rsidR="00D81F85" w:rsidRPr="006B2483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069449189"/>
              </w:sdtContent>
            </w:sdt>
            <w:r w:rsidR="00D81F85" w:rsidRPr="006B2483">
              <w:rPr>
                <w:rFonts w:ascii="Arial" w:hAnsi="Arial" w:cs="Arial"/>
                <w:sz w:val="19"/>
                <w:szCs w:val="19"/>
              </w:rPr>
              <w:t xml:space="preserve"> Other (please specify):</w:t>
            </w:r>
            <w:r w:rsidR="00782891">
              <w:rPr>
                <w:rFonts w:ascii="Arial" w:hAnsi="Arial" w:cs="Arial"/>
                <w:sz w:val="19"/>
                <w:szCs w:val="19"/>
              </w:rPr>
              <w:t xml:space="preserve"> </w:t>
            </w:r>
            <w:permStart w:id="1636379355" w:edGrp="everyone"/>
            <w:permEnd w:id="1636379355"/>
          </w:p>
          <w:p w14:paraId="5219E95D" w14:textId="253ED882" w:rsidR="00782891" w:rsidRDefault="00782891" w:rsidP="00D81F85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6C1A6C" w:rsidRPr="00BA4D9F" w14:paraId="564248C2" w14:textId="07D8BF3B" w:rsidTr="00657281">
        <w:trPr>
          <w:trHeight w:val="850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A6B0240" w14:textId="0097337C" w:rsidR="006C1A6C" w:rsidRPr="006B2483" w:rsidRDefault="00D81F85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_Ref128559299 \r \h </w:instrText>
            </w:r>
            <w:r w:rsidR="005E2414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1A5A6D">
              <w:rPr>
                <w:rFonts w:ascii="Arial" w:hAnsi="Arial" w:cs="Arial"/>
                <w:sz w:val="19"/>
                <w:szCs w:val="19"/>
              </w:rPr>
              <w:t xml:space="preserve">1.1D.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_Ref128559300 \r \h </w:instrText>
            </w:r>
            <w:r w:rsidR="005E2414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1A5A6D">
              <w:rPr>
                <w:rFonts w:ascii="Arial" w:hAnsi="Arial" w:cs="Arial"/>
                <w:sz w:val="19"/>
                <w:szCs w:val="19"/>
              </w:rPr>
              <w:t xml:space="preserve">1.1E.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_Ref128559307 \r \h </w:instrText>
            </w:r>
            <w:r w:rsidR="005E2414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1A5A6D">
              <w:rPr>
                <w:rFonts w:ascii="Arial" w:hAnsi="Arial" w:cs="Arial"/>
                <w:sz w:val="19"/>
                <w:szCs w:val="19"/>
              </w:rPr>
              <w:t xml:space="preserve">1.1F.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F3625D8" w14:textId="77777777" w:rsidR="006C1A6C" w:rsidRDefault="00D81F85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site RL calculations were made:</w:t>
            </w:r>
          </w:p>
          <w:p w14:paraId="212CFDF2" w14:textId="4BFA5BFB" w:rsidR="00D81F85" w:rsidRPr="005E2414" w:rsidRDefault="00D81F85" w:rsidP="00D81F85">
            <w:pPr>
              <w:pStyle w:val="38PASBenchmark"/>
              <w:rPr>
                <w:vanish w:val="0"/>
                <w:color w:val="auto"/>
              </w:rPr>
            </w:pPr>
            <w:permStart w:id="1621760270" w:edGrp="everyone"/>
            <w:permEnd w:id="1621760270"/>
          </w:p>
        </w:tc>
      </w:tr>
      <w:tr w:rsidR="006B2483" w:rsidRPr="00BA4D9F" w14:paraId="55A71C06" w14:textId="77777777" w:rsidTr="00657281">
        <w:trPr>
          <w:trHeight w:val="850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6F41F75" w14:textId="3C86B0A2" w:rsidR="006B2483" w:rsidRPr="006B2483" w:rsidRDefault="00D81F85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_Ref128559347 \r \h </w:instrText>
            </w:r>
            <w:r w:rsidR="005E2414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1A5A6D">
              <w:rPr>
                <w:rFonts w:ascii="Arial" w:hAnsi="Arial" w:cs="Arial"/>
                <w:sz w:val="19"/>
                <w:szCs w:val="19"/>
              </w:rPr>
              <w:t xml:space="preserve">1.1G.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614F718" w14:textId="45C0026B" w:rsidR="006B2483" w:rsidRDefault="00D81F85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errors explained due to site characteristics:</w:t>
            </w:r>
          </w:p>
          <w:p w14:paraId="2E678D5E" w14:textId="2C76F87F" w:rsidR="00D81F85" w:rsidRPr="005E2414" w:rsidRDefault="00D81F85" w:rsidP="00777877">
            <w:pPr>
              <w:pStyle w:val="38PASBenchmark"/>
              <w:rPr>
                <w:vanish w:val="0"/>
                <w:color w:val="auto"/>
              </w:rPr>
            </w:pPr>
            <w:permStart w:id="2087549966" w:edGrp="everyone"/>
            <w:permEnd w:id="2087549966"/>
          </w:p>
        </w:tc>
      </w:tr>
      <w:tr w:rsidR="00CD1C15" w:rsidRPr="00BA4D9F" w14:paraId="53DC3831" w14:textId="77777777" w:rsidTr="005E2414">
        <w:trPr>
          <w:trHeight w:val="964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28F6067" w14:textId="3DE960EF" w:rsidR="00CD1C15" w:rsidRDefault="00CD1C15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_Ref128561343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1A5A6D">
              <w:rPr>
                <w:rFonts w:ascii="Arial" w:hAnsi="Arial" w:cs="Arial"/>
                <w:sz w:val="19"/>
                <w:szCs w:val="19"/>
              </w:rPr>
              <w:t xml:space="preserve">1.1H.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4B09C7F" w14:textId="2ECE120B" w:rsidR="00CD1C15" w:rsidRDefault="00CD1C15" w:rsidP="00CD1C15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Specify(</w:t>
            </w:r>
            <w:r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>
              <w:rPr>
                <w:rFonts w:ascii="Arial" w:hAnsi="Arial" w:cs="Arial"/>
                <w:sz w:val="19"/>
                <w:szCs w:val="19"/>
              </w:rPr>
              <w:t>) digital tools operated to communicate with others</w:t>
            </w:r>
            <w:r w:rsidRPr="006B2483">
              <w:rPr>
                <w:rFonts w:ascii="Arial" w:hAnsi="Arial" w:cs="Arial"/>
                <w:sz w:val="19"/>
                <w:szCs w:val="19"/>
              </w:rPr>
              <w:t>:</w:t>
            </w:r>
          </w:p>
          <w:p w14:paraId="6934B6AF" w14:textId="0E3DD7DD" w:rsidR="00CD1C15" w:rsidRDefault="00C753AD" w:rsidP="00CD1C15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45275597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94721608" w:edGrp="everyone"/>
                <w:r w:rsidR="00CD1C15" w:rsidRPr="006B2483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194721608"/>
              </w:sdtContent>
            </w:sdt>
            <w:r w:rsidR="00CD1C15" w:rsidRPr="006B2483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CD1C15">
              <w:rPr>
                <w:rFonts w:ascii="Arial" w:hAnsi="Arial" w:cs="Arial"/>
                <w:sz w:val="19"/>
                <w:szCs w:val="19"/>
              </w:rPr>
              <w:t xml:space="preserve">Mobile phone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9577882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720504389" w:edGrp="everyone"/>
                <w:r w:rsidR="00CD1C15" w:rsidRPr="006B2483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720504389"/>
              </w:sdtContent>
            </w:sdt>
            <w:r w:rsidR="00CD1C15" w:rsidRPr="006B2483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CD1C15">
              <w:rPr>
                <w:rFonts w:ascii="Arial" w:hAnsi="Arial" w:cs="Arial"/>
                <w:sz w:val="19"/>
                <w:szCs w:val="19"/>
              </w:rPr>
              <w:t xml:space="preserve">UHF/ 2-way </w:t>
            </w:r>
            <w:permStart w:id="853616626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43909903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A5A6D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853616626"/>
            <w:r w:rsidR="00CD1C15" w:rsidRPr="006B2483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CD1C15">
              <w:rPr>
                <w:rFonts w:ascii="Arial" w:hAnsi="Arial" w:cs="Arial"/>
                <w:sz w:val="19"/>
                <w:szCs w:val="19"/>
              </w:rPr>
              <w:t>PC via intranet</w:t>
            </w:r>
            <w:r w:rsidR="00CD1C15" w:rsidRPr="00D81F85">
              <w:rPr>
                <w:rFonts w:ascii="Arial" w:hAnsi="Arial" w:cs="Arial"/>
                <w:sz w:val="19"/>
                <w:szCs w:val="19"/>
              </w:rPr>
              <w:t xml:space="preserve">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65055927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992774504" w:edGrp="everyone"/>
                <w:r w:rsidR="00CD1C15" w:rsidRPr="006B2483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992774504"/>
              </w:sdtContent>
            </w:sdt>
            <w:r w:rsidR="00CD1C15" w:rsidRPr="006B2483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CD1C15">
              <w:rPr>
                <w:rFonts w:ascii="Arial" w:hAnsi="Arial" w:cs="Arial"/>
                <w:sz w:val="19"/>
                <w:szCs w:val="19"/>
              </w:rPr>
              <w:t>PC or mobile for email</w:t>
            </w:r>
            <w:r w:rsidR="00CD1C15" w:rsidRPr="006B2483">
              <w:rPr>
                <w:rFonts w:ascii="Arial" w:hAnsi="Arial" w:cs="Arial"/>
                <w:sz w:val="19"/>
                <w:szCs w:val="19"/>
              </w:rPr>
              <w:t xml:space="preserve"> </w:t>
            </w:r>
          </w:p>
          <w:p w14:paraId="4E513F88" w14:textId="77777777" w:rsidR="00CD1C15" w:rsidRDefault="00C753AD" w:rsidP="00CD1C15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20950018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912950518" w:edGrp="everyone"/>
                <w:r w:rsidR="00CD1C15" w:rsidRPr="006B2483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912950518"/>
            <w:r w:rsidR="00CD1C15" w:rsidRPr="006B2483">
              <w:rPr>
                <w:rFonts w:ascii="Arial" w:hAnsi="Arial" w:cs="Arial"/>
                <w:sz w:val="19"/>
                <w:szCs w:val="19"/>
              </w:rPr>
              <w:t xml:space="preserve"> Other (please specify):</w:t>
            </w:r>
            <w:r w:rsidR="00782891">
              <w:rPr>
                <w:rFonts w:ascii="Arial" w:hAnsi="Arial" w:cs="Arial"/>
                <w:sz w:val="19"/>
                <w:szCs w:val="19"/>
              </w:rPr>
              <w:t xml:space="preserve"> </w:t>
            </w:r>
            <w:permStart w:id="604196906" w:edGrp="everyone"/>
            <w:permEnd w:id="604196906"/>
          </w:p>
          <w:p w14:paraId="41722AAE" w14:textId="5B69AE72" w:rsidR="00782891" w:rsidRDefault="00782891" w:rsidP="00CD1C15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6B2483" w:rsidRPr="00BA4D9F" w14:paraId="046B7D78" w14:textId="77777777" w:rsidTr="00657281">
        <w:trPr>
          <w:trHeight w:val="1020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6EAF9F6" w14:textId="6C15C1B3" w:rsidR="006B2483" w:rsidRPr="006B2483" w:rsidRDefault="00777877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_Ref128559874 \r \h </w:instrText>
            </w:r>
            <w:r w:rsidR="005E2414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1A5A6D">
              <w:rPr>
                <w:rFonts w:ascii="Arial" w:hAnsi="Arial" w:cs="Arial"/>
                <w:sz w:val="19"/>
                <w:szCs w:val="19"/>
              </w:rPr>
              <w:t xml:space="preserve">1.3A.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_Ref128559876 \r \h </w:instrText>
            </w:r>
            <w:r w:rsidR="005E2414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1A5A6D">
              <w:rPr>
                <w:rFonts w:ascii="Arial" w:hAnsi="Arial" w:cs="Arial"/>
                <w:sz w:val="19"/>
                <w:szCs w:val="19"/>
              </w:rPr>
              <w:t xml:space="preserve">1.3B.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_Ref128559878 \r \h </w:instrText>
            </w:r>
            <w:r w:rsidR="005E2414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1A5A6D">
              <w:rPr>
                <w:rFonts w:ascii="Arial" w:hAnsi="Arial" w:cs="Arial"/>
                <w:sz w:val="19"/>
                <w:szCs w:val="19"/>
              </w:rPr>
              <w:t xml:space="preserve">1.3C.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_Ref128559880 \r \h </w:instrText>
            </w:r>
            <w:r w:rsidR="005E2414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1A5A6D">
              <w:rPr>
                <w:rFonts w:ascii="Arial" w:hAnsi="Arial" w:cs="Arial"/>
                <w:sz w:val="19"/>
                <w:szCs w:val="19"/>
              </w:rPr>
              <w:t xml:space="preserve">1.3D.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_Ref128559886 \r \h </w:instrText>
            </w:r>
            <w:r w:rsidR="005E2414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1A5A6D">
              <w:rPr>
                <w:rFonts w:ascii="Arial" w:hAnsi="Arial" w:cs="Arial"/>
                <w:sz w:val="19"/>
                <w:szCs w:val="19"/>
              </w:rPr>
              <w:t xml:space="preserve">1.3E.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2E8B5FC" w14:textId="77777777" w:rsidR="006B2483" w:rsidRDefault="00777877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Specify </w:t>
            </w:r>
            <w:r w:rsidRPr="00777877">
              <w:rPr>
                <w:rFonts w:ascii="Arial" w:hAnsi="Arial" w:cs="Arial"/>
                <w:sz w:val="19"/>
                <w:szCs w:val="19"/>
              </w:rPr>
              <w:t>drainage and pipeline situations</w:t>
            </w:r>
            <w:r>
              <w:rPr>
                <w:rFonts w:ascii="Arial" w:hAnsi="Arial" w:cs="Arial"/>
                <w:sz w:val="19"/>
                <w:szCs w:val="19"/>
              </w:rPr>
              <w:t xml:space="preserve"> where calculations were made to determine grades.</w:t>
            </w:r>
          </w:p>
          <w:p w14:paraId="7F83F56E" w14:textId="06ED4CB6" w:rsidR="00777877" w:rsidRPr="005E2414" w:rsidRDefault="00777877" w:rsidP="00777877">
            <w:pPr>
              <w:pStyle w:val="38PASBenchmark"/>
              <w:rPr>
                <w:vanish w:val="0"/>
                <w:color w:val="auto"/>
              </w:rPr>
            </w:pPr>
            <w:permStart w:id="236658943" w:edGrp="everyone"/>
            <w:permEnd w:id="236658943"/>
          </w:p>
        </w:tc>
      </w:tr>
    </w:tbl>
    <w:p w14:paraId="74F82739" w14:textId="5E28CD3D" w:rsidR="00FC083A" w:rsidRPr="00BF7956" w:rsidRDefault="00C753AD" w:rsidP="00FC083A">
      <w:pPr>
        <w:pStyle w:val="30PASIndividualTaskUnitCodeandTItle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-728684688"/>
          <w:placeholder>
            <w:docPart w:val="696ED913DD914085BEA781096DA96B48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6B2483">
            <w:rPr>
              <w:rFonts w:ascii="Arial Black" w:hAnsi="Arial Black"/>
            </w:rPr>
            <w:t>CPCCBC4018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1173453010"/>
        <w:placeholder>
          <w:docPart w:val="453F67D637E945B0AE9214EC705285D0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6F05B562" w14:textId="049426FB" w:rsidR="00FC083A" w:rsidRPr="00BF7956" w:rsidRDefault="006B2483" w:rsidP="00FC083A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Apply site surveys and set-out procedures to building and construction projects</w:t>
          </w:r>
        </w:p>
      </w:sdtContent>
    </w:sdt>
    <w:p w14:paraId="490C5E39" w14:textId="77777777" w:rsidR="00FC083A" w:rsidRDefault="00FC083A" w:rsidP="00FC083A"/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98"/>
        <w:gridCol w:w="6474"/>
      </w:tblGrid>
      <w:tr w:rsidR="00FC083A" w:rsidRPr="00683908" w14:paraId="3B5F7F9A" w14:textId="77777777" w:rsidTr="00AC77CF">
        <w:trPr>
          <w:trHeight w:val="567"/>
          <w:tblHeader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7A8780A7" w14:textId="65C8AD6A" w:rsidR="00FC083A" w:rsidRPr="00696855" w:rsidRDefault="00FC083A" w:rsidP="00A80ACC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6B2483">
              <w:rPr>
                <w:rFonts w:cs="Arial"/>
                <w:b/>
                <w:sz w:val="28"/>
                <w:szCs w:val="28"/>
              </w:rPr>
              <w:t xml:space="preserve">Practical Task 1 </w:t>
            </w:r>
          </w:p>
        </w:tc>
      </w:tr>
      <w:tr w:rsidR="00FC083A" w:rsidRPr="000559FC" w14:paraId="64EBEA44" w14:textId="77777777" w:rsidTr="00A80ACC">
        <w:trPr>
          <w:trHeight w:val="50"/>
        </w:trPr>
        <w:tc>
          <w:tcPr>
            <w:tcW w:w="9072" w:type="dxa"/>
            <w:gridSpan w:val="2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59AF1760" w14:textId="77777777" w:rsidR="00FC083A" w:rsidRPr="0047390E" w:rsidRDefault="00FC083A" w:rsidP="00A80ACC">
            <w:pPr>
              <w:jc w:val="left"/>
              <w:rPr>
                <w:rFonts w:cs="Arial"/>
                <w:b/>
                <w:sz w:val="20"/>
              </w:rPr>
            </w:pPr>
            <w:r w:rsidRPr="0047390E">
              <w:rPr>
                <w:rFonts w:cs="Arial"/>
                <w:b/>
                <w:sz w:val="20"/>
              </w:rPr>
              <w:t>Description of task:</w:t>
            </w:r>
          </w:p>
          <w:p w14:paraId="111B2641" w14:textId="6C6C498E" w:rsidR="00AC77CF" w:rsidRPr="00AC77CF" w:rsidRDefault="00AC77CF" w:rsidP="00AC77CF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This assessment </w:t>
            </w:r>
            <w:r w:rsidRPr="00AC77CF">
              <w:rPr>
                <w:rFonts w:cs="Arial"/>
                <w:sz w:val="20"/>
              </w:rPr>
              <w:t>applies to National Construction Code (NCC) classifications:</w:t>
            </w:r>
          </w:p>
          <w:p w14:paraId="59974F7F" w14:textId="77777777" w:rsidR="00AC77CF" w:rsidRPr="00AC77CF" w:rsidRDefault="00AC77CF" w:rsidP="003363F3">
            <w:pPr>
              <w:pStyle w:val="ListParagraph"/>
              <w:numPr>
                <w:ilvl w:val="0"/>
                <w:numId w:val="56"/>
              </w:numPr>
              <w:ind w:left="457"/>
              <w:jc w:val="left"/>
              <w:rPr>
                <w:rFonts w:cs="Arial"/>
                <w:sz w:val="20"/>
              </w:rPr>
            </w:pPr>
            <w:r w:rsidRPr="00AC77CF">
              <w:rPr>
                <w:rFonts w:cs="Arial"/>
                <w:sz w:val="20"/>
              </w:rPr>
              <w:t>Residential - Class 1 and 10 buildings, maximum two storeys</w:t>
            </w:r>
          </w:p>
          <w:p w14:paraId="6ECBA5FC" w14:textId="0677AE08" w:rsidR="00AC77CF" w:rsidRDefault="00AC77CF" w:rsidP="003363F3">
            <w:pPr>
              <w:pStyle w:val="ListParagraph"/>
              <w:numPr>
                <w:ilvl w:val="0"/>
                <w:numId w:val="56"/>
              </w:numPr>
              <w:ind w:left="457"/>
              <w:jc w:val="left"/>
              <w:rPr>
                <w:rFonts w:cs="Arial"/>
                <w:sz w:val="20"/>
              </w:rPr>
            </w:pPr>
            <w:r w:rsidRPr="00AC77CF">
              <w:rPr>
                <w:rFonts w:cs="Arial"/>
                <w:sz w:val="20"/>
              </w:rPr>
              <w:t>Commercial - Class 2 to 9, Type C only constructions</w:t>
            </w:r>
          </w:p>
          <w:p w14:paraId="385C23BA" w14:textId="77777777" w:rsidR="00AC77CF" w:rsidRPr="00AC77CF" w:rsidRDefault="00AC77CF" w:rsidP="00AC77CF">
            <w:pPr>
              <w:jc w:val="left"/>
              <w:rPr>
                <w:rFonts w:cs="Arial"/>
                <w:sz w:val="20"/>
              </w:rPr>
            </w:pPr>
          </w:p>
          <w:p w14:paraId="2D20B550" w14:textId="2C02125F" w:rsidR="00FC083A" w:rsidRDefault="00346C7F" w:rsidP="00FC083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participant must demonstrate the skills and knowledge to correctly apply site surveys and set-out procedures to </w:t>
            </w:r>
            <w:r w:rsidRPr="00346C7F">
              <w:rPr>
                <w:rFonts w:cs="Arial"/>
                <w:sz w:val="20"/>
              </w:rPr>
              <w:t>a residential or commercial building on site</w:t>
            </w:r>
            <w:r>
              <w:rPr>
                <w:rFonts w:cs="Arial"/>
                <w:sz w:val="20"/>
              </w:rPr>
              <w:t xml:space="preserve">. Demonstration </w:t>
            </w:r>
            <w:r w:rsidR="00AC77CF">
              <w:rPr>
                <w:rFonts w:cs="Arial"/>
                <w:sz w:val="20"/>
              </w:rPr>
              <w:t>must</w:t>
            </w:r>
            <w:r>
              <w:rPr>
                <w:rFonts w:cs="Arial"/>
                <w:sz w:val="20"/>
              </w:rPr>
              <w:t xml:space="preserve"> include:</w:t>
            </w:r>
          </w:p>
          <w:p w14:paraId="1D3BD913" w14:textId="143CCF2A" w:rsidR="00346C7F" w:rsidRDefault="00346C7F" w:rsidP="003363F3">
            <w:pPr>
              <w:pStyle w:val="ListParagraph"/>
              <w:numPr>
                <w:ilvl w:val="0"/>
                <w:numId w:val="55"/>
              </w:numPr>
              <w:ind w:left="457"/>
              <w:jc w:val="left"/>
              <w:rPr>
                <w:rFonts w:cs="Arial"/>
                <w:sz w:val="20"/>
              </w:rPr>
            </w:pPr>
            <w:r w:rsidRPr="00346C7F">
              <w:rPr>
                <w:rFonts w:cs="Arial"/>
                <w:sz w:val="20"/>
              </w:rPr>
              <w:t>Prepare for and conduct site set-out.</w:t>
            </w:r>
          </w:p>
          <w:p w14:paraId="1CDE0A42" w14:textId="0AE224DD" w:rsidR="00FB7688" w:rsidRPr="00FB7688" w:rsidRDefault="00FB7688" w:rsidP="003363F3">
            <w:pPr>
              <w:pStyle w:val="ListParagraph"/>
              <w:numPr>
                <w:ilvl w:val="1"/>
                <w:numId w:val="55"/>
              </w:numPr>
              <w:ind w:left="883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Locate</w:t>
            </w:r>
            <w:r w:rsidRPr="00FB7688">
              <w:rPr>
                <w:rFonts w:cs="Arial"/>
                <w:sz w:val="20"/>
              </w:rPr>
              <w:t xml:space="preserve">, read and </w:t>
            </w:r>
            <w:r>
              <w:rPr>
                <w:rFonts w:cs="Arial"/>
                <w:sz w:val="20"/>
              </w:rPr>
              <w:t>adhere to the</w:t>
            </w:r>
            <w:r w:rsidRPr="00FB7688">
              <w:rPr>
                <w:rFonts w:cs="Arial"/>
                <w:sz w:val="20"/>
              </w:rPr>
              <w:t xml:space="preserve"> current plans and site set-out procedures.</w:t>
            </w:r>
          </w:p>
          <w:p w14:paraId="4DE72F9A" w14:textId="1D845DF7" w:rsidR="00FB7688" w:rsidRPr="00FB7688" w:rsidRDefault="00FB7688" w:rsidP="003363F3">
            <w:pPr>
              <w:pStyle w:val="ListParagraph"/>
              <w:numPr>
                <w:ilvl w:val="1"/>
                <w:numId w:val="55"/>
              </w:numPr>
              <w:ind w:left="883"/>
              <w:jc w:val="left"/>
              <w:rPr>
                <w:rFonts w:cs="Arial"/>
                <w:i/>
                <w:iCs/>
                <w:sz w:val="20"/>
              </w:rPr>
            </w:pPr>
            <w:r w:rsidRPr="00FB7688">
              <w:rPr>
                <w:rFonts w:cs="Arial"/>
                <w:sz w:val="20"/>
              </w:rPr>
              <w:t xml:space="preserve">Select and </w:t>
            </w:r>
            <w:r>
              <w:rPr>
                <w:rFonts w:cs="Arial"/>
                <w:sz w:val="20"/>
              </w:rPr>
              <w:t>operate one</w:t>
            </w:r>
            <w:r w:rsidRPr="00FB7688">
              <w:rPr>
                <w:rFonts w:cs="Arial"/>
                <w:sz w:val="20"/>
              </w:rPr>
              <w:t xml:space="preserve"> </w:t>
            </w:r>
            <w:r w:rsidRPr="00346C7F">
              <w:rPr>
                <w:rFonts w:cs="Arial"/>
                <w:sz w:val="20"/>
              </w:rPr>
              <w:t>surveying and one levelling device</w:t>
            </w:r>
            <w:r w:rsidRPr="00FB7688">
              <w:rPr>
                <w:rFonts w:cs="Arial"/>
                <w:sz w:val="20"/>
              </w:rPr>
              <w:t xml:space="preserve"> in accordance with SOPs</w:t>
            </w:r>
            <w:r w:rsidR="00DF4193">
              <w:rPr>
                <w:rFonts w:cs="Arial"/>
                <w:sz w:val="20"/>
              </w:rPr>
              <w:t xml:space="preserve"> </w:t>
            </w:r>
            <w:r w:rsidRPr="00FB7688">
              <w:rPr>
                <w:rFonts w:cs="Arial"/>
                <w:i/>
                <w:iCs/>
                <w:sz w:val="20"/>
              </w:rPr>
              <w:t>(copy of booking sheet required as evidence)</w:t>
            </w:r>
            <w:r w:rsidR="00DF4193">
              <w:rPr>
                <w:rFonts w:cs="Arial"/>
                <w:i/>
                <w:iCs/>
                <w:sz w:val="20"/>
              </w:rPr>
              <w:t>.</w:t>
            </w:r>
          </w:p>
          <w:p w14:paraId="395DACDB" w14:textId="5007BE89" w:rsidR="00FB7688" w:rsidRPr="00FB7688" w:rsidRDefault="00FB7688" w:rsidP="003363F3">
            <w:pPr>
              <w:pStyle w:val="ListParagraph"/>
              <w:numPr>
                <w:ilvl w:val="1"/>
                <w:numId w:val="55"/>
              </w:numPr>
              <w:ind w:left="883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Check accuracy of instrument by conducting a</w:t>
            </w:r>
            <w:r w:rsidRPr="00FB7688">
              <w:rPr>
                <w:rFonts w:cs="Arial"/>
                <w:sz w:val="20"/>
              </w:rPr>
              <w:t xml:space="preserve"> ‘two peg test’.</w:t>
            </w:r>
          </w:p>
          <w:p w14:paraId="525C6FD6" w14:textId="1EA3D29A" w:rsidR="00FB7688" w:rsidRPr="00FB7688" w:rsidRDefault="00FB7688" w:rsidP="003363F3">
            <w:pPr>
              <w:pStyle w:val="ListParagraph"/>
              <w:numPr>
                <w:ilvl w:val="1"/>
                <w:numId w:val="55"/>
              </w:numPr>
              <w:ind w:left="883"/>
              <w:jc w:val="left"/>
              <w:rPr>
                <w:rFonts w:cs="Arial"/>
                <w:i/>
                <w:iCs/>
                <w:sz w:val="20"/>
              </w:rPr>
            </w:pPr>
            <w:r w:rsidRPr="00FB7688">
              <w:rPr>
                <w:rFonts w:cs="Arial"/>
                <w:sz w:val="20"/>
              </w:rPr>
              <w:t>Carry out reduction in a closed level run by rise and fall method</w:t>
            </w:r>
            <w:r w:rsidR="00DF4193">
              <w:rPr>
                <w:rFonts w:cs="Arial"/>
                <w:sz w:val="20"/>
              </w:rPr>
              <w:t xml:space="preserve"> </w:t>
            </w:r>
            <w:r w:rsidRPr="00FB7688">
              <w:rPr>
                <w:rFonts w:cs="Arial"/>
                <w:i/>
                <w:iCs/>
                <w:sz w:val="20"/>
              </w:rPr>
              <w:t>(copy of booking sheet required as evidence)</w:t>
            </w:r>
            <w:r w:rsidR="00DF4193">
              <w:rPr>
                <w:rFonts w:cs="Arial"/>
                <w:i/>
                <w:iCs/>
                <w:sz w:val="20"/>
              </w:rPr>
              <w:t>.</w:t>
            </w:r>
          </w:p>
          <w:p w14:paraId="41EAEBAC" w14:textId="08A249E2" w:rsidR="00FB7688" w:rsidRPr="00FB7688" w:rsidRDefault="00FB7688" w:rsidP="003363F3">
            <w:pPr>
              <w:pStyle w:val="ListParagraph"/>
              <w:numPr>
                <w:ilvl w:val="1"/>
                <w:numId w:val="55"/>
              </w:numPr>
              <w:ind w:left="883"/>
              <w:jc w:val="left"/>
              <w:rPr>
                <w:rFonts w:cs="Arial"/>
                <w:i/>
                <w:iCs/>
                <w:sz w:val="20"/>
              </w:rPr>
            </w:pPr>
            <w:r>
              <w:rPr>
                <w:rFonts w:cs="Arial"/>
                <w:sz w:val="20"/>
              </w:rPr>
              <w:t xml:space="preserve">Carry out reduction in a closed level run </w:t>
            </w:r>
            <w:r w:rsidRPr="00FB7688">
              <w:rPr>
                <w:rFonts w:cs="Arial"/>
                <w:sz w:val="20"/>
              </w:rPr>
              <w:t>by height of plane collimation (HPC) method</w:t>
            </w:r>
            <w:r w:rsidR="00DF4193">
              <w:rPr>
                <w:rFonts w:cs="Arial"/>
                <w:sz w:val="20"/>
              </w:rPr>
              <w:t xml:space="preserve"> </w:t>
            </w:r>
            <w:r w:rsidRPr="00FB7688">
              <w:rPr>
                <w:rFonts w:cs="Arial"/>
                <w:i/>
                <w:iCs/>
                <w:sz w:val="20"/>
              </w:rPr>
              <w:t>(copy of booking sheet required as evidence)</w:t>
            </w:r>
            <w:r w:rsidR="00DF4193">
              <w:rPr>
                <w:rFonts w:cs="Arial"/>
                <w:i/>
                <w:iCs/>
                <w:sz w:val="20"/>
              </w:rPr>
              <w:t>.</w:t>
            </w:r>
          </w:p>
          <w:p w14:paraId="17A475B7" w14:textId="14A97EAE" w:rsidR="00FB7688" w:rsidRPr="00FB7688" w:rsidRDefault="00FB7688" w:rsidP="003363F3">
            <w:pPr>
              <w:pStyle w:val="ListParagraph"/>
              <w:numPr>
                <w:ilvl w:val="1"/>
                <w:numId w:val="55"/>
              </w:numPr>
              <w:ind w:left="883"/>
              <w:jc w:val="left"/>
              <w:rPr>
                <w:rFonts w:cs="Arial"/>
                <w:sz w:val="20"/>
              </w:rPr>
            </w:pPr>
            <w:r w:rsidRPr="00FB7688">
              <w:rPr>
                <w:rFonts w:cs="Arial"/>
                <w:sz w:val="20"/>
              </w:rPr>
              <w:t>Calculate accurate staff readings to enable a specific reduced level (RL) set-out.</w:t>
            </w:r>
          </w:p>
          <w:p w14:paraId="7BE44570" w14:textId="6C875AB4" w:rsidR="00346C7F" w:rsidRDefault="00FB7688" w:rsidP="003363F3">
            <w:pPr>
              <w:pStyle w:val="ListParagraph"/>
              <w:numPr>
                <w:ilvl w:val="1"/>
                <w:numId w:val="55"/>
              </w:numPr>
              <w:ind w:left="883"/>
              <w:jc w:val="left"/>
              <w:rPr>
                <w:rFonts w:cs="Arial"/>
                <w:sz w:val="20"/>
              </w:rPr>
            </w:pPr>
            <w:r w:rsidRPr="00FB7688">
              <w:rPr>
                <w:rFonts w:cs="Arial"/>
                <w:sz w:val="20"/>
              </w:rPr>
              <w:t>Identify and explain errors in measured distances due to site characteristics and measurement methods.</w:t>
            </w:r>
          </w:p>
          <w:p w14:paraId="1FAFA4DA" w14:textId="075D3FD4" w:rsidR="00DF4193" w:rsidRDefault="00DF4193" w:rsidP="003363F3">
            <w:pPr>
              <w:pStyle w:val="ListParagraph"/>
              <w:numPr>
                <w:ilvl w:val="1"/>
                <w:numId w:val="55"/>
              </w:numPr>
              <w:ind w:left="883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Use digital tools to communicate with others.</w:t>
            </w:r>
          </w:p>
          <w:p w14:paraId="6E834741" w14:textId="5DD58BF8" w:rsidR="00FB7688" w:rsidRPr="00FB7688" w:rsidRDefault="00FB7688" w:rsidP="003363F3">
            <w:pPr>
              <w:pStyle w:val="ListParagraph"/>
              <w:numPr>
                <w:ilvl w:val="0"/>
                <w:numId w:val="55"/>
              </w:numPr>
              <w:ind w:left="457"/>
              <w:jc w:val="left"/>
              <w:rPr>
                <w:rFonts w:cs="Arial"/>
                <w:sz w:val="20"/>
              </w:rPr>
            </w:pPr>
            <w:r w:rsidRPr="00FB7688">
              <w:rPr>
                <w:rFonts w:cs="Arial"/>
                <w:sz w:val="20"/>
              </w:rPr>
              <w:t>Develop a contour grid.</w:t>
            </w:r>
          </w:p>
          <w:p w14:paraId="017BA3A7" w14:textId="19E642CC" w:rsidR="00FB7688" w:rsidRPr="00FB7688" w:rsidRDefault="00FB7688" w:rsidP="003363F3">
            <w:pPr>
              <w:pStyle w:val="ListParagraph"/>
              <w:numPr>
                <w:ilvl w:val="1"/>
                <w:numId w:val="55"/>
              </w:numPr>
              <w:ind w:left="883"/>
              <w:jc w:val="left"/>
              <w:rPr>
                <w:rFonts w:cs="Arial"/>
                <w:sz w:val="20"/>
              </w:rPr>
            </w:pPr>
            <w:r w:rsidRPr="00FB7688">
              <w:rPr>
                <w:rFonts w:cs="Arial"/>
                <w:sz w:val="20"/>
              </w:rPr>
              <w:t>Determine set-out grid and levels.</w:t>
            </w:r>
          </w:p>
          <w:p w14:paraId="3D1EAC44" w14:textId="1D3311B9" w:rsidR="00FB7688" w:rsidRPr="00FB7688" w:rsidRDefault="00FB7688" w:rsidP="003363F3">
            <w:pPr>
              <w:pStyle w:val="ListParagraph"/>
              <w:numPr>
                <w:ilvl w:val="1"/>
                <w:numId w:val="55"/>
              </w:numPr>
              <w:ind w:left="883"/>
              <w:jc w:val="left"/>
              <w:rPr>
                <w:rFonts w:cs="Arial"/>
                <w:i/>
                <w:iCs/>
                <w:sz w:val="20"/>
              </w:rPr>
            </w:pPr>
            <w:r w:rsidRPr="00FB7688">
              <w:rPr>
                <w:rFonts w:cs="Arial"/>
                <w:sz w:val="20"/>
              </w:rPr>
              <w:t>Prepare</w:t>
            </w:r>
            <w:r>
              <w:rPr>
                <w:rFonts w:cs="Arial"/>
                <w:sz w:val="20"/>
              </w:rPr>
              <w:t xml:space="preserve"> a topographic</w:t>
            </w:r>
            <w:r w:rsidRPr="00FB7688">
              <w:rPr>
                <w:rFonts w:cs="Arial"/>
                <w:sz w:val="20"/>
              </w:rPr>
              <w:t xml:space="preserve"> contour plan from grid levels to specified tolerances and stated contour intervals</w:t>
            </w:r>
            <w:r w:rsidR="00DF4193">
              <w:rPr>
                <w:rFonts w:cs="Arial"/>
                <w:sz w:val="20"/>
              </w:rPr>
              <w:t xml:space="preserve"> </w:t>
            </w:r>
            <w:r w:rsidRPr="00FB7688">
              <w:rPr>
                <w:rFonts w:cs="Arial"/>
                <w:i/>
                <w:iCs/>
                <w:sz w:val="20"/>
              </w:rPr>
              <w:t>(copy required as evidence)</w:t>
            </w:r>
            <w:r w:rsidR="00DF4193">
              <w:rPr>
                <w:rFonts w:cs="Arial"/>
                <w:i/>
                <w:iCs/>
                <w:sz w:val="20"/>
              </w:rPr>
              <w:t>.</w:t>
            </w:r>
          </w:p>
          <w:p w14:paraId="552FDD91" w14:textId="568EECC7" w:rsidR="00FB7688" w:rsidRPr="00FB7688" w:rsidRDefault="00FB7688" w:rsidP="003363F3">
            <w:pPr>
              <w:pStyle w:val="ListParagraph"/>
              <w:numPr>
                <w:ilvl w:val="1"/>
                <w:numId w:val="55"/>
              </w:numPr>
              <w:ind w:left="883"/>
              <w:jc w:val="left"/>
              <w:rPr>
                <w:rFonts w:cs="Arial"/>
                <w:sz w:val="20"/>
              </w:rPr>
            </w:pPr>
            <w:r w:rsidRPr="00FB7688">
              <w:rPr>
                <w:rFonts w:cs="Arial"/>
                <w:sz w:val="20"/>
              </w:rPr>
              <w:t>Determine surface area being levelled and calculate cut and fill volumes.</w:t>
            </w:r>
          </w:p>
          <w:p w14:paraId="3B618526" w14:textId="248DB3EB" w:rsidR="00FB7688" w:rsidRPr="00FB7688" w:rsidRDefault="00FB7688" w:rsidP="003363F3">
            <w:pPr>
              <w:pStyle w:val="ListParagraph"/>
              <w:numPr>
                <w:ilvl w:val="1"/>
                <w:numId w:val="55"/>
              </w:numPr>
              <w:ind w:left="883"/>
              <w:rPr>
                <w:rFonts w:cs="Arial"/>
                <w:sz w:val="20"/>
              </w:rPr>
            </w:pPr>
            <w:r w:rsidRPr="00FB7688">
              <w:rPr>
                <w:rFonts w:cs="Arial"/>
                <w:sz w:val="20"/>
              </w:rPr>
              <w:t>Calculate and record trigonometric and geometric calculations commonly used with grid lines, off sets and right-angle triangles without error</w:t>
            </w:r>
            <w:r w:rsidR="00DF4193">
              <w:rPr>
                <w:rFonts w:cs="Arial"/>
                <w:sz w:val="20"/>
              </w:rPr>
              <w:t xml:space="preserve"> </w:t>
            </w:r>
            <w:r w:rsidRPr="00DF4193">
              <w:rPr>
                <w:rFonts w:cs="Arial"/>
                <w:i/>
                <w:iCs/>
                <w:sz w:val="20"/>
              </w:rPr>
              <w:t>(copy of calculations required as evidence)</w:t>
            </w:r>
            <w:r w:rsidR="00DF4193" w:rsidRPr="00DF4193">
              <w:rPr>
                <w:rFonts w:cs="Arial"/>
                <w:i/>
                <w:iCs/>
                <w:sz w:val="20"/>
              </w:rPr>
              <w:t>.</w:t>
            </w:r>
          </w:p>
          <w:p w14:paraId="7C7CF800" w14:textId="3004E5E9" w:rsidR="00FB7688" w:rsidRPr="00346C7F" w:rsidRDefault="00DF4193" w:rsidP="003363F3">
            <w:pPr>
              <w:pStyle w:val="ListParagraph"/>
              <w:numPr>
                <w:ilvl w:val="1"/>
                <w:numId w:val="55"/>
              </w:numPr>
              <w:ind w:left="883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</w:t>
            </w:r>
            <w:r w:rsidR="00FB7688" w:rsidRPr="00346C7F">
              <w:rPr>
                <w:rFonts w:cs="Arial"/>
                <w:sz w:val="20"/>
              </w:rPr>
              <w:t>alculate cut and fill quantities</w:t>
            </w:r>
            <w:r w:rsidR="00AC77CF">
              <w:rPr>
                <w:rFonts w:cs="Arial"/>
                <w:sz w:val="20"/>
              </w:rPr>
              <w:t xml:space="preserve"> including</w:t>
            </w:r>
            <w:r>
              <w:rPr>
                <w:rFonts w:cs="Arial"/>
                <w:sz w:val="20"/>
              </w:rPr>
              <w:t xml:space="preserve">: </w:t>
            </w:r>
            <w:r w:rsidR="00FB7688" w:rsidRPr="00DF4193">
              <w:rPr>
                <w:rFonts w:cs="Arial"/>
                <w:i/>
                <w:iCs/>
                <w:sz w:val="20"/>
              </w:rPr>
              <w:t>(copy of calculations required as evidence)</w:t>
            </w:r>
            <w:r w:rsidR="00AC77CF" w:rsidRPr="00DF4193">
              <w:rPr>
                <w:rFonts w:cs="Arial"/>
                <w:i/>
                <w:iCs/>
                <w:sz w:val="20"/>
              </w:rPr>
              <w:t>.</w:t>
            </w:r>
          </w:p>
          <w:p w14:paraId="63F36C6E" w14:textId="796C760B" w:rsidR="00FB7688" w:rsidRDefault="00FB7688" w:rsidP="003363F3">
            <w:pPr>
              <w:pStyle w:val="ListParagraph"/>
              <w:numPr>
                <w:ilvl w:val="2"/>
                <w:numId w:val="55"/>
              </w:numPr>
              <w:ind w:left="1308"/>
              <w:jc w:val="left"/>
              <w:rPr>
                <w:rFonts w:cs="Arial"/>
                <w:sz w:val="20"/>
              </w:rPr>
            </w:pPr>
            <w:r w:rsidRPr="00346C7F">
              <w:rPr>
                <w:rFonts w:cs="Arial"/>
                <w:sz w:val="20"/>
              </w:rPr>
              <w:t>area and volume of land to be levelled</w:t>
            </w:r>
            <w:r>
              <w:rPr>
                <w:rFonts w:cs="Arial"/>
                <w:sz w:val="20"/>
              </w:rPr>
              <w:t xml:space="preserve">. </w:t>
            </w:r>
          </w:p>
          <w:p w14:paraId="2F85077C" w14:textId="3F55C54D" w:rsidR="00AC77CF" w:rsidRPr="00AC77CF" w:rsidRDefault="00AC77CF" w:rsidP="003363F3">
            <w:pPr>
              <w:pStyle w:val="ListParagraph"/>
              <w:numPr>
                <w:ilvl w:val="2"/>
                <w:numId w:val="55"/>
              </w:numPr>
              <w:ind w:left="1308"/>
              <w:rPr>
                <w:rFonts w:cs="Arial"/>
                <w:sz w:val="20"/>
              </w:rPr>
            </w:pPr>
            <w:r w:rsidRPr="00AC77CF">
              <w:rPr>
                <w:rFonts w:cs="Arial"/>
                <w:sz w:val="20"/>
              </w:rPr>
              <w:t>area of land to be filled</w:t>
            </w:r>
            <w:r>
              <w:rPr>
                <w:rFonts w:cs="Arial"/>
                <w:sz w:val="20"/>
              </w:rPr>
              <w:t>.</w:t>
            </w:r>
          </w:p>
          <w:p w14:paraId="5A23DD0E" w14:textId="72F48FEB" w:rsidR="00FB7688" w:rsidRPr="00FB7688" w:rsidRDefault="00FB7688" w:rsidP="003363F3">
            <w:pPr>
              <w:pStyle w:val="ListParagraph"/>
              <w:numPr>
                <w:ilvl w:val="2"/>
                <w:numId w:val="55"/>
              </w:numPr>
              <w:ind w:left="1308"/>
              <w:jc w:val="left"/>
              <w:rPr>
                <w:rFonts w:cs="Arial"/>
                <w:sz w:val="20"/>
              </w:rPr>
            </w:pPr>
            <w:r w:rsidRPr="00346C7F">
              <w:rPr>
                <w:rFonts w:cs="Arial"/>
                <w:sz w:val="20"/>
              </w:rPr>
              <w:t>volume of fill required.</w:t>
            </w:r>
          </w:p>
          <w:p w14:paraId="027D7E0D" w14:textId="0801C4AA" w:rsidR="00FB7688" w:rsidRDefault="00FB7688" w:rsidP="003363F3">
            <w:pPr>
              <w:pStyle w:val="ListParagraph"/>
              <w:numPr>
                <w:ilvl w:val="0"/>
                <w:numId w:val="55"/>
              </w:numPr>
              <w:ind w:left="457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Determine grades and levels</w:t>
            </w:r>
          </w:p>
          <w:p w14:paraId="0DFFD3DA" w14:textId="31474ABE" w:rsidR="00FB7688" w:rsidRPr="00FB7688" w:rsidRDefault="00FB7688" w:rsidP="003363F3">
            <w:pPr>
              <w:pStyle w:val="ListParagraph"/>
              <w:numPr>
                <w:ilvl w:val="1"/>
                <w:numId w:val="55"/>
              </w:numPr>
              <w:ind w:left="883"/>
              <w:jc w:val="left"/>
              <w:rPr>
                <w:rFonts w:cs="Arial"/>
                <w:sz w:val="20"/>
              </w:rPr>
            </w:pPr>
            <w:r w:rsidRPr="00FB7688">
              <w:rPr>
                <w:rFonts w:cs="Arial"/>
                <w:sz w:val="20"/>
              </w:rPr>
              <w:t>Draw longitudinal sections from RLs.</w:t>
            </w:r>
          </w:p>
          <w:p w14:paraId="625FE4A0" w14:textId="1285ABFC" w:rsidR="00FB7688" w:rsidRPr="00FB7688" w:rsidRDefault="00FB7688" w:rsidP="003363F3">
            <w:pPr>
              <w:pStyle w:val="ListParagraph"/>
              <w:numPr>
                <w:ilvl w:val="1"/>
                <w:numId w:val="55"/>
              </w:numPr>
              <w:ind w:left="883"/>
              <w:jc w:val="left"/>
              <w:rPr>
                <w:rFonts w:cs="Arial"/>
                <w:sz w:val="20"/>
              </w:rPr>
            </w:pPr>
            <w:r w:rsidRPr="00FB7688">
              <w:rPr>
                <w:rFonts w:cs="Arial"/>
                <w:sz w:val="20"/>
              </w:rPr>
              <w:t>Determine levels and clearances from given grades and distances to specified tolerances.</w:t>
            </w:r>
          </w:p>
          <w:p w14:paraId="375631B6" w14:textId="057DEAA5" w:rsidR="00FB7688" w:rsidRPr="00FB7688" w:rsidRDefault="00FB7688" w:rsidP="003363F3">
            <w:pPr>
              <w:pStyle w:val="ListParagraph"/>
              <w:numPr>
                <w:ilvl w:val="1"/>
                <w:numId w:val="55"/>
              </w:numPr>
              <w:ind w:left="883"/>
              <w:jc w:val="left"/>
              <w:rPr>
                <w:rFonts w:cs="Arial"/>
                <w:sz w:val="20"/>
              </w:rPr>
            </w:pPr>
            <w:r w:rsidRPr="00FB7688">
              <w:rPr>
                <w:rFonts w:cs="Arial"/>
                <w:sz w:val="20"/>
              </w:rPr>
              <w:t>Express calculation angles, percentages and run ratios in grades.</w:t>
            </w:r>
          </w:p>
          <w:p w14:paraId="20BF79FE" w14:textId="039776E9" w:rsidR="00FB7688" w:rsidRPr="00FB7688" w:rsidRDefault="00FB7688" w:rsidP="003363F3">
            <w:pPr>
              <w:pStyle w:val="ListParagraph"/>
              <w:numPr>
                <w:ilvl w:val="1"/>
                <w:numId w:val="55"/>
              </w:numPr>
              <w:ind w:left="883"/>
              <w:jc w:val="left"/>
              <w:rPr>
                <w:rFonts w:cs="Arial"/>
                <w:sz w:val="20"/>
              </w:rPr>
            </w:pPr>
            <w:r w:rsidRPr="00FB7688">
              <w:rPr>
                <w:rFonts w:cs="Arial"/>
                <w:sz w:val="20"/>
              </w:rPr>
              <w:t>Determine calculations for batter levels from grades and distances.</w:t>
            </w:r>
          </w:p>
          <w:p w14:paraId="46E26BF3" w14:textId="6CB7B603" w:rsidR="00FB7688" w:rsidRPr="00346C7F" w:rsidRDefault="00FB7688" w:rsidP="003363F3">
            <w:pPr>
              <w:pStyle w:val="ListParagraph"/>
              <w:numPr>
                <w:ilvl w:val="1"/>
                <w:numId w:val="55"/>
              </w:numPr>
              <w:ind w:left="883"/>
              <w:jc w:val="left"/>
              <w:rPr>
                <w:rFonts w:cs="Arial"/>
                <w:sz w:val="20"/>
              </w:rPr>
            </w:pPr>
            <w:r w:rsidRPr="00FB7688">
              <w:rPr>
                <w:rFonts w:cs="Arial"/>
                <w:sz w:val="20"/>
              </w:rPr>
              <w:t>Construct longitudinal sections and determine associated grades and levels in typical drainage and pipeline situations.</w:t>
            </w:r>
          </w:p>
          <w:p w14:paraId="5CC46DA1" w14:textId="77777777" w:rsidR="00AC77CF" w:rsidRPr="0047390E" w:rsidRDefault="00AC77CF" w:rsidP="00A80ACC">
            <w:pPr>
              <w:jc w:val="left"/>
              <w:rPr>
                <w:rFonts w:cs="Arial"/>
                <w:sz w:val="20"/>
              </w:rPr>
            </w:pPr>
          </w:p>
          <w:p w14:paraId="013E9952" w14:textId="77777777" w:rsidR="00041FA8" w:rsidRDefault="00FC083A" w:rsidP="00041FA8">
            <w:pPr>
              <w:jc w:val="left"/>
              <w:rPr>
                <w:rFonts w:cs="Arial"/>
                <w:sz w:val="20"/>
              </w:rPr>
            </w:pPr>
            <w:r w:rsidRPr="00FC083A">
              <w:rPr>
                <w:rFonts w:cs="Arial"/>
                <w:sz w:val="20"/>
              </w:rPr>
              <w:t xml:space="preserve">These tasks may be simulated or real. The </w:t>
            </w:r>
            <w:r w:rsidR="00750D30">
              <w:rPr>
                <w:rFonts w:cs="Arial"/>
                <w:sz w:val="20"/>
              </w:rPr>
              <w:t>Participant</w:t>
            </w:r>
            <w:r w:rsidRPr="00FC083A">
              <w:rPr>
                <w:rFonts w:cs="Arial"/>
                <w:sz w:val="20"/>
              </w:rPr>
              <w:t xml:space="preserve"> is to gather evidence of how they have completed each component of the Practical Task, which is to be submitted with this Practical Assessment sheet. The </w:t>
            </w:r>
            <w:r w:rsidR="00BE45C9">
              <w:rPr>
                <w:rFonts w:cs="Arial"/>
                <w:sz w:val="20"/>
              </w:rPr>
              <w:t>O</w:t>
            </w:r>
            <w:r w:rsidRPr="00FC083A">
              <w:rPr>
                <w:rFonts w:cs="Arial"/>
                <w:sz w:val="20"/>
              </w:rPr>
              <w:t xml:space="preserve">bserver is to provide detailed comments on the tasks completed by the </w:t>
            </w:r>
            <w:r w:rsidR="00BE45C9">
              <w:rPr>
                <w:rFonts w:cs="Arial"/>
                <w:sz w:val="20"/>
              </w:rPr>
              <w:t>P</w:t>
            </w:r>
            <w:r w:rsidRPr="00FC083A">
              <w:rPr>
                <w:rFonts w:cs="Arial"/>
                <w:sz w:val="20"/>
              </w:rPr>
              <w:t>articipant</w:t>
            </w:r>
            <w:r w:rsidR="00041FA8">
              <w:rPr>
                <w:rFonts w:cs="Arial"/>
                <w:sz w:val="20"/>
              </w:rPr>
              <w:t xml:space="preserve"> (on the Observer Comments, overleaf)</w:t>
            </w:r>
            <w:r w:rsidRPr="00FC083A">
              <w:rPr>
                <w:rFonts w:cs="Arial"/>
                <w:sz w:val="20"/>
              </w:rPr>
              <w:t xml:space="preserve">. The </w:t>
            </w:r>
            <w:r w:rsidR="00BE45C9">
              <w:rPr>
                <w:rFonts w:cs="Arial"/>
                <w:sz w:val="20"/>
              </w:rPr>
              <w:t>A</w:t>
            </w:r>
            <w:r w:rsidRPr="00FC083A">
              <w:rPr>
                <w:rFonts w:cs="Arial"/>
                <w:sz w:val="20"/>
              </w:rPr>
              <w:t xml:space="preserve">ssessor is to verify the </w:t>
            </w:r>
            <w:r w:rsidR="00BE45C9">
              <w:rPr>
                <w:rFonts w:cs="Arial"/>
                <w:sz w:val="20"/>
              </w:rPr>
              <w:t>O</w:t>
            </w:r>
            <w:r w:rsidRPr="00FC083A">
              <w:rPr>
                <w:rFonts w:cs="Arial"/>
                <w:sz w:val="20"/>
              </w:rPr>
              <w:t>bserver’s comments</w:t>
            </w:r>
            <w:r w:rsidR="00041FA8">
              <w:rPr>
                <w:rFonts w:cs="Arial"/>
                <w:sz w:val="20"/>
              </w:rPr>
              <w:t>, noting their findings</w:t>
            </w:r>
            <w:r w:rsidRPr="00FC083A">
              <w:rPr>
                <w:rFonts w:cs="Arial"/>
                <w:sz w:val="20"/>
              </w:rPr>
              <w:t xml:space="preserve"> in the Assessor Comments </w:t>
            </w:r>
            <w:r w:rsidR="00041FA8">
              <w:rPr>
                <w:rFonts w:cs="Arial"/>
                <w:sz w:val="20"/>
              </w:rPr>
              <w:t>(on the back of the Practical Assessment cover page) and provide the assessment outcome</w:t>
            </w:r>
            <w:r w:rsidR="00041FA8" w:rsidRPr="00703DE3">
              <w:rPr>
                <w:rFonts w:cs="Arial"/>
                <w:sz w:val="20"/>
              </w:rPr>
              <w:t>.</w:t>
            </w:r>
          </w:p>
          <w:p w14:paraId="3F9C295F" w14:textId="1D773525" w:rsidR="00AC77CF" w:rsidRPr="0047390E" w:rsidRDefault="00AC77CF" w:rsidP="00041FA8">
            <w:pPr>
              <w:jc w:val="left"/>
              <w:rPr>
                <w:rFonts w:cs="Arial"/>
                <w:sz w:val="20"/>
              </w:rPr>
            </w:pPr>
          </w:p>
        </w:tc>
      </w:tr>
      <w:tr w:rsidR="00FC083A" w:rsidRPr="000559FC" w14:paraId="1E5E0621" w14:textId="77777777" w:rsidTr="00A80ACC">
        <w:trPr>
          <w:trHeight w:val="70"/>
        </w:trPr>
        <w:tc>
          <w:tcPr>
            <w:tcW w:w="9072" w:type="dxa"/>
            <w:gridSpan w:val="2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9871ADA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5F1E0977" w14:textId="10D42933" w:rsidR="00FC083A" w:rsidRPr="000861CC" w:rsidRDefault="00AC77CF" w:rsidP="00FC083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Work site, plans, procedures, one</w:t>
            </w:r>
            <w:r w:rsidRPr="00FB7688">
              <w:rPr>
                <w:rFonts w:cs="Arial"/>
                <w:sz w:val="20"/>
              </w:rPr>
              <w:t xml:space="preserve"> </w:t>
            </w:r>
            <w:r w:rsidRPr="00346C7F">
              <w:rPr>
                <w:rFonts w:cs="Arial"/>
                <w:sz w:val="20"/>
              </w:rPr>
              <w:t>surveying</w:t>
            </w:r>
            <w:r>
              <w:rPr>
                <w:rFonts w:cs="Arial"/>
                <w:sz w:val="20"/>
              </w:rPr>
              <w:t xml:space="preserve"> device, </w:t>
            </w:r>
            <w:r w:rsidRPr="00346C7F">
              <w:rPr>
                <w:rFonts w:cs="Arial"/>
                <w:sz w:val="20"/>
              </w:rPr>
              <w:t>one levelling device</w:t>
            </w:r>
            <w:r>
              <w:rPr>
                <w:rFonts w:cs="Arial"/>
                <w:sz w:val="20"/>
              </w:rPr>
              <w:t>, access to</w:t>
            </w:r>
            <w:r w:rsidRPr="00AC77CF">
              <w:rPr>
                <w:rFonts w:cs="Arial"/>
                <w:sz w:val="20"/>
              </w:rPr>
              <w:t xml:space="preserve"> computer </w:t>
            </w:r>
            <w:r>
              <w:rPr>
                <w:rFonts w:cs="Arial"/>
                <w:sz w:val="20"/>
              </w:rPr>
              <w:t>and software, booking sheet</w:t>
            </w:r>
            <w:r w:rsidR="004C6494">
              <w:rPr>
                <w:rFonts w:cs="Arial"/>
                <w:sz w:val="20"/>
              </w:rPr>
              <w:t xml:space="preserve"> (HO1 template available)</w:t>
            </w:r>
            <w:r>
              <w:rPr>
                <w:rFonts w:cs="Arial"/>
                <w:sz w:val="20"/>
              </w:rPr>
              <w:t>, grid paper, pencil, calculator, communication equipment.</w:t>
            </w:r>
          </w:p>
        </w:tc>
      </w:tr>
      <w:tr w:rsidR="00FC083A" w:rsidRPr="00683908" w14:paraId="4E8228A8" w14:textId="77777777" w:rsidTr="00A80ACC">
        <w:trPr>
          <w:trHeight w:val="567"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181DE90C" w14:textId="7F6C132E" w:rsidR="00FC083A" w:rsidRPr="00696855" w:rsidRDefault="00162AE6" w:rsidP="00B82F72">
            <w:pPr>
              <w:pageBreakBefore/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lastRenderedPageBreak/>
              <w:t>Observer details</w:t>
            </w:r>
          </w:p>
        </w:tc>
      </w:tr>
      <w:tr w:rsidR="005E2414" w:rsidRPr="00683908" w14:paraId="18151E20" w14:textId="77777777" w:rsidTr="00A80ACC">
        <w:trPr>
          <w:trHeight w:val="454"/>
        </w:trPr>
        <w:tc>
          <w:tcPr>
            <w:tcW w:w="2598" w:type="dxa"/>
            <w:tcBorders>
              <w:top w:val="single" w:sz="12" w:space="0" w:color="auto"/>
              <w:left w:val="single" w:sz="12" w:space="0" w:color="000000"/>
              <w:right w:val="single" w:sz="4" w:space="0" w:color="000000"/>
            </w:tcBorders>
            <w:vAlign w:val="center"/>
          </w:tcPr>
          <w:p w14:paraId="725E90D1" w14:textId="20215C06" w:rsidR="005E2414" w:rsidRPr="00696855" w:rsidRDefault="005E2414" w:rsidP="005E2414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>
              <w:rPr>
                <w:rFonts w:cs="Arial"/>
                <w:b/>
                <w:sz w:val="20"/>
              </w:rPr>
              <w:t>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4" w:type="dxa"/>
            <w:tcBorders>
              <w:top w:val="single" w:sz="12" w:space="0" w:color="auto"/>
              <w:left w:val="single" w:sz="4" w:space="0" w:color="000000"/>
              <w:right w:val="single" w:sz="12" w:space="0" w:color="000000"/>
            </w:tcBorders>
            <w:vAlign w:val="center"/>
          </w:tcPr>
          <w:p w14:paraId="30E68F53" w14:textId="77777777" w:rsidR="005E2414" w:rsidRPr="00DE6B06" w:rsidRDefault="005E2414" w:rsidP="005E2414">
            <w:pPr>
              <w:jc w:val="left"/>
              <w:rPr>
                <w:rFonts w:ascii="Arial" w:hAnsi="Arial" w:cs="Arial"/>
                <w:sz w:val="22"/>
              </w:rPr>
            </w:pPr>
            <w:permStart w:id="433867984" w:edGrp="everyone"/>
            <w:permEnd w:id="433867984"/>
          </w:p>
        </w:tc>
      </w:tr>
      <w:tr w:rsidR="005E2414" w:rsidRPr="00683908" w14:paraId="47E71B4B" w14:textId="77777777" w:rsidTr="00A80ACC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76032C02" w14:textId="77777777" w:rsidR="005E2414" w:rsidRDefault="005E2414" w:rsidP="005E2414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Role of observer </w:t>
            </w:r>
          </w:p>
          <w:p w14:paraId="1E26B098" w14:textId="72BC2F9A" w:rsidR="005E2414" w:rsidRPr="00696855" w:rsidRDefault="005E2414" w:rsidP="005E2414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(Confirm suitability to sign)</w:t>
            </w:r>
          </w:p>
        </w:tc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4D516D9E" w14:textId="77777777" w:rsidR="005E2414" w:rsidRPr="00DE6B06" w:rsidRDefault="005E2414" w:rsidP="005E2414">
            <w:pPr>
              <w:jc w:val="left"/>
              <w:rPr>
                <w:rFonts w:ascii="Arial" w:hAnsi="Arial" w:cs="Arial"/>
                <w:sz w:val="22"/>
              </w:rPr>
            </w:pPr>
            <w:permStart w:id="1064206135" w:edGrp="everyone"/>
            <w:permEnd w:id="1064206135"/>
          </w:p>
        </w:tc>
      </w:tr>
      <w:tr w:rsidR="005E2414" w:rsidRPr="00683908" w14:paraId="637AD768" w14:textId="77777777" w:rsidTr="00A80ACC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080EDE5F" w14:textId="641E96A4" w:rsidR="005E2414" w:rsidRDefault="005E2414" w:rsidP="005E2414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Email address of observer</w:t>
            </w:r>
          </w:p>
        </w:tc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3D7598FC" w14:textId="77777777" w:rsidR="005E2414" w:rsidRPr="00DE6B06" w:rsidRDefault="005E2414" w:rsidP="005E2414">
            <w:pPr>
              <w:jc w:val="left"/>
              <w:rPr>
                <w:rFonts w:ascii="Arial" w:hAnsi="Arial" w:cs="Arial"/>
                <w:sz w:val="22"/>
              </w:rPr>
            </w:pPr>
            <w:permStart w:id="1422816499" w:edGrp="everyone"/>
            <w:permEnd w:id="1422816499"/>
          </w:p>
        </w:tc>
      </w:tr>
      <w:tr w:rsidR="005E2414" w:rsidRPr="00683908" w14:paraId="1BEE3403" w14:textId="77777777" w:rsidTr="005E2414">
        <w:trPr>
          <w:trHeight w:val="850"/>
        </w:trPr>
        <w:tc>
          <w:tcPr>
            <w:tcW w:w="2598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6A524" w14:textId="2359FA61" w:rsidR="005E2414" w:rsidRPr="00696855" w:rsidRDefault="005E2414" w:rsidP="005E2414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Signature of 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permStart w:id="884887014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048728312"/>
            <w:showingPlcHdr/>
            <w:picture/>
          </w:sdtPr>
          <w:sdtEndPr/>
          <w:sdtContent>
            <w:tc>
              <w:tcPr>
                <w:tcW w:w="6474" w:type="dxa"/>
                <w:tcBorders>
                  <w:left w:val="single" w:sz="4" w:space="0" w:color="000000"/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661A59A6" w14:textId="1BAC4DFC" w:rsidR="005E2414" w:rsidRPr="00DE6B06" w:rsidRDefault="005E2414" w:rsidP="005E2414">
                <w:pPr>
                  <w:jc w:val="left"/>
                  <w:rPr>
                    <w:rFonts w:ascii="Arial" w:hAnsi="Arial" w:cs="Arial"/>
                    <w:sz w:val="22"/>
                  </w:rPr>
                </w:pPr>
                <w:r w:rsidRPr="002373CE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3C387784" wp14:editId="5D4DDAEB">
                      <wp:extent cx="3913549" cy="360000"/>
                      <wp:effectExtent l="0" t="0" r="0" b="2540"/>
                      <wp:docPr id="698657934" name="Picture 69865793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884887014" w:displacedByCustomXml="prev"/>
      </w:tr>
      <w:tr w:rsidR="005E2414" w:rsidRPr="00683908" w14:paraId="6BD19315" w14:textId="77777777" w:rsidTr="005E2414">
        <w:trPr>
          <w:trHeight w:val="454"/>
        </w:trPr>
        <w:tc>
          <w:tcPr>
            <w:tcW w:w="2598" w:type="dxa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1C4E107D" w14:textId="018D7000" w:rsidR="005E2414" w:rsidRPr="00696855" w:rsidRDefault="005E2414" w:rsidP="005E2414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Date:</w:t>
            </w:r>
          </w:p>
        </w:tc>
        <w:permStart w:id="31861261" w:edGrp="everyone"/>
        <w:tc>
          <w:tcPr>
            <w:tcW w:w="6474" w:type="dxa"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9DB4421" w14:textId="7793F3C7" w:rsidR="005E2414" w:rsidRPr="00DE6B06" w:rsidRDefault="00C753AD" w:rsidP="005E2414">
            <w:pPr>
              <w:jc w:val="left"/>
              <w:rPr>
                <w:rFonts w:ascii="Arial" w:hAnsi="Arial" w:cs="Arial"/>
                <w:sz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790589695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5E2414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31861261"/>
          </w:p>
        </w:tc>
      </w:tr>
    </w:tbl>
    <w:p w14:paraId="521FB641" w14:textId="77777777" w:rsidR="004C68EC" w:rsidRPr="00777877" w:rsidRDefault="004C68EC">
      <w:pPr>
        <w:rPr>
          <w:sz w:val="16"/>
          <w:szCs w:val="16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71"/>
        <w:gridCol w:w="1701"/>
      </w:tblGrid>
      <w:tr w:rsidR="00777877" w:rsidRPr="00683908" w14:paraId="387DBEB9" w14:textId="77777777" w:rsidTr="00777877">
        <w:trPr>
          <w:trHeight w:val="722"/>
          <w:tblHeader/>
        </w:trPr>
        <w:tc>
          <w:tcPr>
            <w:tcW w:w="7371" w:type="dxa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62047873" w14:textId="4870D474" w:rsidR="00777877" w:rsidRPr="0019760F" w:rsidRDefault="00777877" w:rsidP="00A80ACC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1701" w:type="dxa"/>
            <w:tcBorders>
              <w:top w:val="single" w:sz="12" w:space="0" w:color="auto"/>
              <w:right w:val="single" w:sz="12" w:space="0" w:color="000000"/>
            </w:tcBorders>
            <w:shd w:val="clear" w:color="auto" w:fill="F2F2F2"/>
            <w:vAlign w:val="center"/>
          </w:tcPr>
          <w:p w14:paraId="608DBC4D" w14:textId="77777777" w:rsidR="00777877" w:rsidRPr="00696855" w:rsidRDefault="00777877" w:rsidP="00A80ACC">
            <w:pPr>
              <w:jc w:val="center"/>
              <w:rPr>
                <w:rFonts w:cs="Arial"/>
                <w:sz w:val="20"/>
              </w:rPr>
            </w:pPr>
            <w:r w:rsidRPr="004B0BF6">
              <w:rPr>
                <w:rFonts w:cs="Arial"/>
                <w:b/>
                <w:sz w:val="20"/>
              </w:rPr>
              <w:t xml:space="preserve">Tick if satisfactorily completed. </w:t>
            </w:r>
            <w:r w:rsidRPr="004B0BF6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FC083A" w:rsidRPr="00696855" w14:paraId="47954F60" w14:textId="77777777" w:rsidTr="00777877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59FC855E" w14:textId="4C76343C" w:rsidR="00FC083A" w:rsidRPr="005A68BC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1 </w:t>
            </w:r>
            <w:r w:rsidR="00AC77CF" w:rsidRPr="00AC77CF">
              <w:rPr>
                <w:rFonts w:cs="Arial"/>
                <w:b/>
                <w:sz w:val="20"/>
              </w:rPr>
              <w:t>Prepare for and conduct site set-out</w:t>
            </w:r>
          </w:p>
        </w:tc>
      </w:tr>
      <w:tr w:rsidR="005E2414" w:rsidRPr="00696855" w14:paraId="65B19E1E" w14:textId="77777777" w:rsidTr="00194052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4612EE37" w14:textId="0FB317D4" w:rsidR="005E2414" w:rsidRPr="00931795" w:rsidRDefault="005E2414" w:rsidP="005E2414">
            <w:pPr>
              <w:pStyle w:val="331PASListTask1"/>
            </w:pPr>
            <w:bookmarkStart w:id="37" w:name="_Ref128558854"/>
            <w:r w:rsidRPr="00702D3A">
              <w:t>Locate, read and adhere to the current plans and site set-out procedures.</w:t>
            </w:r>
            <w:bookmarkEnd w:id="37"/>
          </w:p>
        </w:tc>
        <w:permStart w:id="1112688272" w:edGrp="everyone" w:displacedByCustomXml="next"/>
        <w:sdt>
          <w:sdtPr>
            <w:rPr>
              <w:rFonts w:cs="Arial"/>
              <w:sz w:val="36"/>
              <w:szCs w:val="36"/>
            </w:rPr>
            <w:id w:val="1125636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5F4993BD" w14:textId="15CA1FBF" w:rsidR="005E2414" w:rsidRPr="004E1BC5" w:rsidRDefault="005E2414" w:rsidP="005E2414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12688272" w:displacedByCustomXml="prev"/>
      </w:tr>
      <w:tr w:rsidR="005E2414" w:rsidRPr="00696855" w14:paraId="3EBDCDF5" w14:textId="77777777" w:rsidTr="00194052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A0BD0B8" w14:textId="19E0E0FA" w:rsidR="005E2414" w:rsidRPr="00931795" w:rsidRDefault="005E2414" w:rsidP="005E2414">
            <w:pPr>
              <w:pStyle w:val="331PASListTask1"/>
            </w:pPr>
            <w:bookmarkStart w:id="38" w:name="_Ref128559170"/>
            <w:bookmarkStart w:id="39" w:name="_Ref128561068"/>
            <w:r w:rsidRPr="00702D3A">
              <w:t>Select and operate one surveying and one levelling device in accordance with SOPs</w:t>
            </w:r>
            <w:r>
              <w:t xml:space="preserve"> </w:t>
            </w:r>
            <w:r w:rsidRPr="00702D3A">
              <w:rPr>
                <w:i/>
                <w:iCs/>
              </w:rPr>
              <w:t>(copy of booking sheet required as evidence)</w:t>
            </w:r>
            <w:bookmarkEnd w:id="38"/>
            <w:r>
              <w:rPr>
                <w:i/>
                <w:iCs/>
              </w:rPr>
              <w:t>.</w:t>
            </w:r>
            <w:bookmarkEnd w:id="39"/>
          </w:p>
        </w:tc>
        <w:permStart w:id="1032399789" w:edGrp="everyone" w:displacedByCustomXml="next"/>
        <w:sdt>
          <w:sdtPr>
            <w:rPr>
              <w:rFonts w:cs="Arial"/>
              <w:sz w:val="36"/>
              <w:szCs w:val="36"/>
            </w:rPr>
            <w:id w:val="20769201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62530B4B" w14:textId="7F666641" w:rsidR="005E2414" w:rsidRPr="004E1BC5" w:rsidRDefault="005E2414" w:rsidP="005E2414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32399789" w:displacedByCustomXml="prev"/>
      </w:tr>
      <w:tr w:rsidR="005E2414" w:rsidRPr="00696855" w14:paraId="0792E4BD" w14:textId="77777777" w:rsidTr="00194052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275E6592" w14:textId="478A27A3" w:rsidR="005E2414" w:rsidRPr="00931795" w:rsidRDefault="005E2414" w:rsidP="005E2414">
            <w:pPr>
              <w:pStyle w:val="331PASListTask1"/>
            </w:pPr>
            <w:bookmarkStart w:id="40" w:name="_Ref128560632"/>
            <w:r w:rsidRPr="00702D3A">
              <w:t>Check accuracy of instrument by conducting a ‘two peg test’.</w:t>
            </w:r>
            <w:bookmarkEnd w:id="40"/>
          </w:p>
        </w:tc>
        <w:permStart w:id="76288524" w:edGrp="everyone" w:displacedByCustomXml="next"/>
        <w:sdt>
          <w:sdtPr>
            <w:rPr>
              <w:rFonts w:cs="Arial"/>
              <w:sz w:val="36"/>
              <w:szCs w:val="36"/>
            </w:rPr>
            <w:id w:val="7525558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6B6B5699" w14:textId="1572B159" w:rsidR="005E2414" w:rsidRPr="004E1BC5" w:rsidRDefault="005E2414" w:rsidP="005E2414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76288524" w:displacedByCustomXml="prev"/>
      </w:tr>
      <w:tr w:rsidR="005E2414" w:rsidRPr="00696855" w14:paraId="7809ABBD" w14:textId="77777777" w:rsidTr="00194052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39DFC44" w14:textId="4F92B66F" w:rsidR="005E2414" w:rsidRPr="00931795" w:rsidRDefault="005E2414" w:rsidP="005E2414">
            <w:pPr>
              <w:pStyle w:val="331PASListTask1"/>
            </w:pPr>
            <w:bookmarkStart w:id="41" w:name="_Ref128559299"/>
            <w:r w:rsidRPr="00702D3A">
              <w:t>Carry out reduction in a closed level run by rise and fall method</w:t>
            </w:r>
            <w:r>
              <w:t xml:space="preserve"> </w:t>
            </w:r>
            <w:r w:rsidRPr="00702D3A">
              <w:rPr>
                <w:i/>
                <w:iCs/>
              </w:rPr>
              <w:t>(copy of booking sheet required as evidence)</w:t>
            </w:r>
            <w:bookmarkEnd w:id="41"/>
            <w:r>
              <w:rPr>
                <w:i/>
                <w:iCs/>
              </w:rPr>
              <w:t>.</w:t>
            </w:r>
          </w:p>
        </w:tc>
        <w:permStart w:id="829689624" w:edGrp="everyone" w:displacedByCustomXml="next"/>
        <w:sdt>
          <w:sdtPr>
            <w:rPr>
              <w:rFonts w:cs="Arial"/>
              <w:sz w:val="36"/>
              <w:szCs w:val="36"/>
            </w:rPr>
            <w:id w:val="-6697251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3EE3ABF9" w14:textId="629F0AA6" w:rsidR="005E2414" w:rsidRPr="004E1BC5" w:rsidRDefault="005E2414" w:rsidP="005E2414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29689624" w:displacedByCustomXml="prev"/>
      </w:tr>
      <w:tr w:rsidR="005E2414" w:rsidRPr="00696855" w14:paraId="74B031B4" w14:textId="77777777" w:rsidTr="00194052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58D14889" w14:textId="42BDA12C" w:rsidR="005E2414" w:rsidRPr="00931795" w:rsidRDefault="005E2414" w:rsidP="005E2414">
            <w:pPr>
              <w:pStyle w:val="331PASListTask1"/>
            </w:pPr>
            <w:bookmarkStart w:id="42" w:name="_Ref128559300"/>
            <w:r w:rsidRPr="00702D3A">
              <w:t>Carry out reduction in a closed level run by height of plane collimation (HPC) method</w:t>
            </w:r>
            <w:r>
              <w:t xml:space="preserve"> </w:t>
            </w:r>
            <w:r w:rsidRPr="00702D3A">
              <w:rPr>
                <w:i/>
                <w:iCs/>
              </w:rPr>
              <w:t>(copy of booking sheet required as evidence)</w:t>
            </w:r>
            <w:bookmarkEnd w:id="42"/>
            <w:r>
              <w:rPr>
                <w:i/>
                <w:iCs/>
              </w:rPr>
              <w:t>.</w:t>
            </w:r>
          </w:p>
        </w:tc>
        <w:permStart w:id="1027221884" w:edGrp="everyone" w:displacedByCustomXml="next"/>
        <w:sdt>
          <w:sdtPr>
            <w:rPr>
              <w:rFonts w:cs="Arial"/>
              <w:sz w:val="36"/>
              <w:szCs w:val="36"/>
            </w:rPr>
            <w:id w:val="34922639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6FD893A5" w14:textId="2AFCCA1F" w:rsidR="005E2414" w:rsidRPr="004E1BC5" w:rsidRDefault="005E2414" w:rsidP="005E2414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27221884" w:displacedByCustomXml="prev"/>
      </w:tr>
      <w:tr w:rsidR="005E2414" w:rsidRPr="00696855" w14:paraId="1F3CA0F6" w14:textId="77777777" w:rsidTr="00194052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266FC6D2" w14:textId="72FEFCBA" w:rsidR="005E2414" w:rsidRPr="00931795" w:rsidRDefault="005E2414" w:rsidP="005E2414">
            <w:pPr>
              <w:pStyle w:val="331PASListTask1"/>
            </w:pPr>
            <w:bookmarkStart w:id="43" w:name="_Ref128559307"/>
            <w:r w:rsidRPr="00702D3A">
              <w:t>Calculate accurate staff readings to enable a specific reduced level (RL) set-out.</w:t>
            </w:r>
            <w:bookmarkEnd w:id="43"/>
          </w:p>
        </w:tc>
        <w:permStart w:id="1766948671" w:edGrp="everyone" w:displacedByCustomXml="next"/>
        <w:sdt>
          <w:sdtPr>
            <w:rPr>
              <w:rFonts w:cs="Arial"/>
              <w:sz w:val="36"/>
              <w:szCs w:val="36"/>
            </w:rPr>
            <w:id w:val="21100793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292B26A7" w14:textId="10D57280" w:rsidR="005E2414" w:rsidRPr="004E1BC5" w:rsidRDefault="005E2414" w:rsidP="005E2414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766948671" w:displacedByCustomXml="prev"/>
      </w:tr>
      <w:tr w:rsidR="005E2414" w:rsidRPr="00696855" w14:paraId="2EF54375" w14:textId="77777777" w:rsidTr="00194052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1292FA90" w14:textId="6D2AE1AF" w:rsidR="005E2414" w:rsidRPr="00931795" w:rsidRDefault="005E2414" w:rsidP="005E2414">
            <w:pPr>
              <w:pStyle w:val="331PASListTask1"/>
            </w:pPr>
            <w:bookmarkStart w:id="44" w:name="_Ref128559347"/>
            <w:r w:rsidRPr="00702D3A">
              <w:t>Identify and explain errors in measured distances due to site characteristics and measurement methods.</w:t>
            </w:r>
            <w:bookmarkEnd w:id="44"/>
          </w:p>
        </w:tc>
        <w:permStart w:id="743913543" w:edGrp="everyone" w:displacedByCustomXml="next"/>
        <w:sdt>
          <w:sdtPr>
            <w:rPr>
              <w:rFonts w:cs="Arial"/>
              <w:sz w:val="36"/>
              <w:szCs w:val="36"/>
            </w:rPr>
            <w:id w:val="-8192591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2BA30F86" w14:textId="33DE18AB" w:rsidR="005E2414" w:rsidRPr="004E1BC5" w:rsidRDefault="005E2414" w:rsidP="005E2414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743913543" w:displacedByCustomXml="prev"/>
      </w:tr>
      <w:tr w:rsidR="005E2414" w:rsidRPr="00696855" w14:paraId="6DF8CC5A" w14:textId="77777777" w:rsidTr="00194052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2C500D86" w14:textId="54A9E6D1" w:rsidR="005E2414" w:rsidRPr="00702D3A" w:rsidRDefault="005E2414" w:rsidP="005E2414">
            <w:pPr>
              <w:pStyle w:val="331PASListTask1"/>
            </w:pPr>
            <w:bookmarkStart w:id="45" w:name="_Ref128561343"/>
            <w:r>
              <w:t>Use digital tools to communicate with others.</w:t>
            </w:r>
            <w:bookmarkEnd w:id="45"/>
          </w:p>
        </w:tc>
        <w:permStart w:id="724524375" w:edGrp="everyone" w:displacedByCustomXml="next"/>
        <w:sdt>
          <w:sdtPr>
            <w:rPr>
              <w:rFonts w:cs="Arial"/>
              <w:sz w:val="36"/>
              <w:szCs w:val="36"/>
            </w:rPr>
            <w:id w:val="-7249896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16239431" w14:textId="6EC73630" w:rsidR="005E2414" w:rsidRPr="004E1BC5" w:rsidRDefault="005E2414" w:rsidP="005E2414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724524375" w:displacedByCustomXml="prev"/>
      </w:tr>
      <w:tr w:rsidR="005E2414" w:rsidRPr="00696855" w14:paraId="26BDD0AB" w14:textId="77777777" w:rsidTr="00194052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02A602A5" w14:textId="3B9FF651" w:rsidR="005E2414" w:rsidRDefault="005E2414" w:rsidP="005E2414">
            <w:pPr>
              <w:pStyle w:val="331PASListTask1"/>
            </w:pPr>
            <w:bookmarkStart w:id="46" w:name="_Ref128561603"/>
            <w:r>
              <w:t>U</w:t>
            </w:r>
            <w:r w:rsidRPr="00CD1C15">
              <w:t xml:space="preserve">se equipment </w:t>
            </w:r>
            <w:r>
              <w:t>software</w:t>
            </w:r>
            <w:r w:rsidRPr="00CD1C15">
              <w:t xml:space="preserve"> to </w:t>
            </w:r>
            <w:r>
              <w:t>collect</w:t>
            </w:r>
            <w:r w:rsidRPr="00CD1C15">
              <w:t xml:space="preserve"> information and develop relevant documentation</w:t>
            </w:r>
            <w:r>
              <w:t>.</w:t>
            </w:r>
            <w:bookmarkEnd w:id="46"/>
          </w:p>
        </w:tc>
        <w:permStart w:id="494211923" w:edGrp="everyone" w:displacedByCustomXml="next"/>
        <w:sdt>
          <w:sdtPr>
            <w:rPr>
              <w:rFonts w:cs="Arial"/>
              <w:sz w:val="36"/>
              <w:szCs w:val="36"/>
            </w:rPr>
            <w:id w:val="-6891416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35C020F9" w14:textId="42A14C70" w:rsidR="005E2414" w:rsidRPr="004E1BC5" w:rsidRDefault="005E2414" w:rsidP="005E2414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94211923" w:displacedByCustomXml="prev"/>
      </w:tr>
      <w:tr w:rsidR="00FC083A" w:rsidRPr="00696855" w14:paraId="6209610F" w14:textId="77777777" w:rsidTr="00777877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1229A0C5" w14:textId="4379B8CB" w:rsidR="00FC083A" w:rsidRPr="004E1BC5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2 </w:t>
            </w:r>
            <w:r w:rsidR="00AC77CF" w:rsidRPr="00AC77CF">
              <w:rPr>
                <w:rFonts w:cs="Arial"/>
                <w:b/>
                <w:sz w:val="20"/>
              </w:rPr>
              <w:t>Develop a contour grid</w:t>
            </w:r>
          </w:p>
        </w:tc>
      </w:tr>
      <w:tr w:rsidR="005E2414" w:rsidRPr="00696855" w14:paraId="60E3723C" w14:textId="77777777" w:rsidTr="005F4460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1CDD5ED5" w14:textId="3EFD20DD" w:rsidR="005E2414" w:rsidRPr="00931795" w:rsidRDefault="005E2414" w:rsidP="005E2414">
            <w:pPr>
              <w:pStyle w:val="332PASListTask1"/>
            </w:pPr>
            <w:bookmarkStart w:id="47" w:name="_Ref128560671"/>
            <w:r w:rsidRPr="003C35EE">
              <w:t>Determine set-out grid and levels.</w:t>
            </w:r>
            <w:bookmarkEnd w:id="47"/>
          </w:p>
        </w:tc>
        <w:permStart w:id="1430018679" w:edGrp="everyone" w:displacedByCustomXml="next"/>
        <w:sdt>
          <w:sdtPr>
            <w:rPr>
              <w:rFonts w:cs="Arial"/>
              <w:sz w:val="36"/>
              <w:szCs w:val="36"/>
            </w:rPr>
            <w:id w:val="10568195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738BD7CF" w14:textId="27888CB1" w:rsidR="005E2414" w:rsidRPr="004E1BC5" w:rsidRDefault="005E2414" w:rsidP="005E2414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430018679" w:displacedByCustomXml="prev"/>
      </w:tr>
      <w:tr w:rsidR="005E2414" w:rsidRPr="00696855" w14:paraId="7854F013" w14:textId="77777777" w:rsidTr="005F4460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10A24F0D" w14:textId="62886B89" w:rsidR="005E2414" w:rsidRPr="00931795" w:rsidRDefault="005E2414" w:rsidP="005E2414">
            <w:pPr>
              <w:pStyle w:val="332PASListTask1"/>
            </w:pPr>
            <w:bookmarkStart w:id="48" w:name="_Ref128560677"/>
            <w:bookmarkStart w:id="49" w:name="_Ref128561079"/>
            <w:r w:rsidRPr="003C35EE">
              <w:t>Prepare a topographic contour plan from grid levels to specified tolerances and stated contour intervals</w:t>
            </w:r>
            <w:r>
              <w:t xml:space="preserve"> </w:t>
            </w:r>
            <w:r w:rsidRPr="003C35EE">
              <w:rPr>
                <w:i/>
                <w:iCs/>
              </w:rPr>
              <w:t>(copy required as evidence)</w:t>
            </w:r>
            <w:bookmarkEnd w:id="48"/>
            <w:r>
              <w:rPr>
                <w:i/>
                <w:iCs/>
              </w:rPr>
              <w:t>.</w:t>
            </w:r>
            <w:bookmarkEnd w:id="49"/>
          </w:p>
        </w:tc>
        <w:permStart w:id="2133805320" w:edGrp="everyone" w:displacedByCustomXml="next"/>
        <w:sdt>
          <w:sdtPr>
            <w:rPr>
              <w:rFonts w:cs="Arial"/>
              <w:sz w:val="36"/>
              <w:szCs w:val="36"/>
            </w:rPr>
            <w:id w:val="20313020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3DBF64BD" w14:textId="0BCB64FA" w:rsidR="005E2414" w:rsidRPr="004E1BC5" w:rsidRDefault="005E2414" w:rsidP="005E2414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133805320" w:displacedByCustomXml="prev"/>
      </w:tr>
      <w:tr w:rsidR="005E2414" w:rsidRPr="00696855" w14:paraId="67194FDC" w14:textId="77777777" w:rsidTr="005F4460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2FA0064D" w14:textId="036E6FBD" w:rsidR="005E2414" w:rsidRPr="00931795" w:rsidRDefault="005E2414" w:rsidP="005E2414">
            <w:pPr>
              <w:pStyle w:val="332PASListTask1"/>
            </w:pPr>
            <w:bookmarkStart w:id="50" w:name="_Ref128560684"/>
            <w:r w:rsidRPr="003C35EE">
              <w:t>Determine surface area being levelled and calculate cut and fill volumes.</w:t>
            </w:r>
            <w:bookmarkEnd w:id="50"/>
          </w:p>
        </w:tc>
        <w:permStart w:id="209863537" w:edGrp="everyone" w:displacedByCustomXml="next"/>
        <w:sdt>
          <w:sdtPr>
            <w:rPr>
              <w:rFonts w:cs="Arial"/>
              <w:sz w:val="36"/>
              <w:szCs w:val="36"/>
            </w:rPr>
            <w:id w:val="7022132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291E96D5" w14:textId="08929992" w:rsidR="005E2414" w:rsidRPr="004E1BC5" w:rsidRDefault="005E2414" w:rsidP="005E2414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09863537" w:displacedByCustomXml="prev"/>
      </w:tr>
      <w:tr w:rsidR="005E2414" w:rsidRPr="00696855" w14:paraId="238C5FFB" w14:textId="77777777" w:rsidTr="005F4460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D8B10E5" w14:textId="0DEFCAC6" w:rsidR="005E2414" w:rsidRPr="00931795" w:rsidRDefault="005E2414" w:rsidP="005E2414">
            <w:pPr>
              <w:pStyle w:val="332PASListTask1"/>
            </w:pPr>
            <w:bookmarkStart w:id="51" w:name="_Ref128560695"/>
            <w:bookmarkStart w:id="52" w:name="_Ref128561197"/>
            <w:r w:rsidRPr="003C35EE">
              <w:t>Calculate and record trigonometric and geometric calculations commonly used with grid lines, off sets and right-angle triangles without error</w:t>
            </w:r>
            <w:r>
              <w:t xml:space="preserve"> </w:t>
            </w:r>
            <w:r w:rsidRPr="003C35EE">
              <w:t>(copy of calculations required as evidence)</w:t>
            </w:r>
            <w:bookmarkEnd w:id="51"/>
            <w:r>
              <w:t>.</w:t>
            </w:r>
            <w:bookmarkEnd w:id="52"/>
          </w:p>
        </w:tc>
        <w:permStart w:id="565578883" w:edGrp="everyone" w:displacedByCustomXml="next"/>
        <w:sdt>
          <w:sdtPr>
            <w:rPr>
              <w:rFonts w:cs="Arial"/>
              <w:sz w:val="36"/>
              <w:szCs w:val="36"/>
            </w:rPr>
            <w:id w:val="-1644016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0B14151C" w14:textId="71D61786" w:rsidR="005E2414" w:rsidRPr="004E1BC5" w:rsidRDefault="005E2414" w:rsidP="005E2414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65578883" w:displacedByCustomXml="prev"/>
      </w:tr>
      <w:tr w:rsidR="005E2414" w:rsidRPr="00696855" w14:paraId="5D385EAB" w14:textId="77777777" w:rsidTr="005F4460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E7E1D62" w14:textId="2CE49BA1" w:rsidR="005E2414" w:rsidRDefault="005E2414" w:rsidP="005E2414">
            <w:pPr>
              <w:pStyle w:val="332PASListTask1"/>
            </w:pPr>
            <w:bookmarkStart w:id="53" w:name="_Ref128560713"/>
            <w:r>
              <w:t>C</w:t>
            </w:r>
            <w:r w:rsidRPr="003C35EE">
              <w:t>alculate cut and fill quantities including:</w:t>
            </w:r>
            <w:r w:rsidR="006424A5">
              <w:t xml:space="preserve"> </w:t>
            </w:r>
            <w:r w:rsidRPr="003C35EE">
              <w:t>(copy of calculations required as evidence)</w:t>
            </w:r>
            <w:bookmarkEnd w:id="53"/>
          </w:p>
          <w:p w14:paraId="13ACE490" w14:textId="69DD432E" w:rsidR="005E2414" w:rsidRDefault="005E2414" w:rsidP="005E2414">
            <w:pPr>
              <w:pStyle w:val="332PASListTask1"/>
              <w:numPr>
                <w:ilvl w:val="0"/>
                <w:numId w:val="57"/>
              </w:numPr>
              <w:ind w:left="1029"/>
            </w:pPr>
            <w:r>
              <w:t>area and volume of land to be levelled.</w:t>
            </w:r>
          </w:p>
          <w:p w14:paraId="56EC1CB1" w14:textId="6310C293" w:rsidR="005E2414" w:rsidRPr="00931795" w:rsidRDefault="005E2414" w:rsidP="005E2414">
            <w:pPr>
              <w:pStyle w:val="332PASListTask1"/>
              <w:numPr>
                <w:ilvl w:val="0"/>
                <w:numId w:val="57"/>
              </w:numPr>
              <w:ind w:left="1029"/>
            </w:pPr>
            <w:r>
              <w:t>area of land to be filled and volume of fill required.</w:t>
            </w:r>
          </w:p>
        </w:tc>
        <w:permStart w:id="958344202" w:edGrp="everyone" w:displacedByCustomXml="next"/>
        <w:sdt>
          <w:sdtPr>
            <w:rPr>
              <w:rFonts w:cs="Arial"/>
              <w:sz w:val="36"/>
              <w:szCs w:val="36"/>
            </w:rPr>
            <w:id w:val="205749640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3B158B17" w14:textId="0763ECC5" w:rsidR="005E2414" w:rsidRPr="004E1BC5" w:rsidRDefault="005E2414" w:rsidP="005E2414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58344202" w:displacedByCustomXml="prev"/>
      </w:tr>
      <w:tr w:rsidR="00FC083A" w:rsidRPr="00696855" w14:paraId="60958CD7" w14:textId="77777777" w:rsidTr="00777877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5B4AD335" w14:textId="65E270DB" w:rsidR="00FC083A" w:rsidRPr="004E1BC5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3 </w:t>
            </w:r>
            <w:r w:rsidR="00AC77CF" w:rsidRPr="00AC77CF">
              <w:rPr>
                <w:rFonts w:cs="Arial"/>
                <w:b/>
                <w:sz w:val="20"/>
              </w:rPr>
              <w:t>Determine grades and levels</w:t>
            </w:r>
          </w:p>
        </w:tc>
      </w:tr>
      <w:tr w:rsidR="005E2414" w:rsidRPr="00696855" w14:paraId="688A7305" w14:textId="77777777" w:rsidTr="004C6494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000000"/>
            </w:tcBorders>
          </w:tcPr>
          <w:p w14:paraId="64490638" w14:textId="116D7931" w:rsidR="005E2414" w:rsidRPr="00931795" w:rsidRDefault="005E2414" w:rsidP="005E2414">
            <w:pPr>
              <w:pStyle w:val="333PASListTask1"/>
            </w:pPr>
            <w:bookmarkStart w:id="54" w:name="_Ref128559874"/>
            <w:r w:rsidRPr="00820F82">
              <w:t>Draw longitudinal sections from RLs.</w:t>
            </w:r>
            <w:bookmarkEnd w:id="54"/>
          </w:p>
        </w:tc>
        <w:permStart w:id="1317892372" w:edGrp="everyone" w:displacedByCustomXml="next"/>
        <w:sdt>
          <w:sdtPr>
            <w:rPr>
              <w:rFonts w:cs="Arial"/>
              <w:sz w:val="36"/>
              <w:szCs w:val="36"/>
            </w:rPr>
            <w:id w:val="-188631779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608084AF" w14:textId="3EBC5755" w:rsidR="005E2414" w:rsidRPr="004E1BC5" w:rsidRDefault="005E2414" w:rsidP="005E2414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17892372" w:displacedByCustomXml="prev"/>
      </w:tr>
      <w:tr w:rsidR="005E2414" w:rsidRPr="00696855" w14:paraId="50303B58" w14:textId="77777777" w:rsidTr="004C6494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12" w:space="0" w:color="000000"/>
            </w:tcBorders>
          </w:tcPr>
          <w:p w14:paraId="226B82D3" w14:textId="2FCEF93C" w:rsidR="005E2414" w:rsidRPr="00931795" w:rsidRDefault="005E2414" w:rsidP="005E2414">
            <w:pPr>
              <w:pStyle w:val="333PASListTask1"/>
            </w:pPr>
            <w:bookmarkStart w:id="55" w:name="_Ref128559876"/>
            <w:r w:rsidRPr="00820F82">
              <w:t>Determine levels and clearances from given grades and distances to specified tolerances.</w:t>
            </w:r>
            <w:bookmarkEnd w:id="55"/>
          </w:p>
        </w:tc>
        <w:permStart w:id="1426260289" w:edGrp="everyone" w:displacedByCustomXml="next"/>
        <w:sdt>
          <w:sdtPr>
            <w:rPr>
              <w:rFonts w:cs="Arial"/>
              <w:sz w:val="36"/>
              <w:szCs w:val="36"/>
            </w:rPr>
            <w:id w:val="-12605231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bottom w:val="single" w:sz="12" w:space="0" w:color="000000"/>
                  <w:right w:val="single" w:sz="12" w:space="0" w:color="000000"/>
                </w:tcBorders>
                <w:vAlign w:val="center"/>
              </w:tcPr>
              <w:p w14:paraId="1186A3BC" w14:textId="0D10277F" w:rsidR="005E2414" w:rsidRPr="004E1BC5" w:rsidRDefault="005E2414" w:rsidP="005E2414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426260289" w:displacedByCustomXml="prev"/>
      </w:tr>
      <w:tr w:rsidR="005E2414" w:rsidRPr="00696855" w14:paraId="3F7EF81F" w14:textId="77777777" w:rsidTr="004C6494">
        <w:trPr>
          <w:trHeight w:val="25"/>
        </w:trPr>
        <w:tc>
          <w:tcPr>
            <w:tcW w:w="7371" w:type="dxa"/>
            <w:tcBorders>
              <w:top w:val="single" w:sz="12" w:space="0" w:color="000000"/>
              <w:left w:val="single" w:sz="12" w:space="0" w:color="000000"/>
            </w:tcBorders>
          </w:tcPr>
          <w:p w14:paraId="6561701D" w14:textId="6E909991" w:rsidR="005E2414" w:rsidRPr="00931795" w:rsidRDefault="005E2414" w:rsidP="005E2414">
            <w:pPr>
              <w:pStyle w:val="333PASListTask1"/>
            </w:pPr>
            <w:bookmarkStart w:id="56" w:name="_Ref128559878"/>
            <w:bookmarkStart w:id="57" w:name="_Ref128561038"/>
            <w:r w:rsidRPr="00820F82">
              <w:lastRenderedPageBreak/>
              <w:t>Express calculation angles, percentages and run ratios in grades</w:t>
            </w:r>
            <w:r>
              <w:t xml:space="preserve"> </w:t>
            </w:r>
            <w:r w:rsidRPr="003C35EE">
              <w:t>(copy of calculations required as evidence)</w:t>
            </w:r>
            <w:bookmarkEnd w:id="56"/>
            <w:r>
              <w:t>.</w:t>
            </w:r>
            <w:bookmarkEnd w:id="57"/>
          </w:p>
        </w:tc>
        <w:permStart w:id="1358962995" w:edGrp="everyone" w:displacedByCustomXml="next"/>
        <w:sdt>
          <w:sdtPr>
            <w:rPr>
              <w:rFonts w:cs="Arial"/>
              <w:sz w:val="36"/>
              <w:szCs w:val="36"/>
            </w:rPr>
            <w:id w:val="2140136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top w:val="single" w:sz="12" w:space="0" w:color="000000"/>
                  <w:right w:val="single" w:sz="12" w:space="0" w:color="000000"/>
                </w:tcBorders>
                <w:vAlign w:val="center"/>
              </w:tcPr>
              <w:p w14:paraId="6616FDDF" w14:textId="3A385A2C" w:rsidR="005E2414" w:rsidRPr="004E1BC5" w:rsidRDefault="005E2414" w:rsidP="005E2414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58962995" w:displacedByCustomXml="prev"/>
      </w:tr>
      <w:tr w:rsidR="005E2414" w:rsidRPr="00696855" w14:paraId="4A9C9C4E" w14:textId="77777777" w:rsidTr="003A6A30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000000"/>
            </w:tcBorders>
          </w:tcPr>
          <w:p w14:paraId="0501A1E5" w14:textId="69C9053B" w:rsidR="005E2414" w:rsidRPr="00931795" w:rsidRDefault="005E2414" w:rsidP="005E2414">
            <w:pPr>
              <w:pStyle w:val="333PASListTask1"/>
            </w:pPr>
            <w:bookmarkStart w:id="58" w:name="_Ref128559880"/>
            <w:r w:rsidRPr="00820F82">
              <w:t>Determine calculations for batter levels from grades and distances</w:t>
            </w:r>
            <w:r>
              <w:t xml:space="preserve"> (</w:t>
            </w:r>
            <w:r w:rsidRPr="003C35EE">
              <w:t>copy of calculations required as evidence).</w:t>
            </w:r>
            <w:bookmarkEnd w:id="58"/>
          </w:p>
        </w:tc>
        <w:permStart w:id="577058873" w:edGrp="everyone" w:displacedByCustomXml="next"/>
        <w:sdt>
          <w:sdtPr>
            <w:rPr>
              <w:rFonts w:cs="Arial"/>
              <w:sz w:val="36"/>
              <w:szCs w:val="36"/>
            </w:rPr>
            <w:id w:val="10370805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2AAC7F7F" w14:textId="473FFD8D" w:rsidR="005E2414" w:rsidRPr="004E1BC5" w:rsidRDefault="005E2414" w:rsidP="005E2414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77058873" w:displacedByCustomXml="prev"/>
      </w:tr>
      <w:tr w:rsidR="005E2414" w:rsidRPr="00696855" w14:paraId="30899D35" w14:textId="77777777" w:rsidTr="003A6A30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12" w:space="0" w:color="000000"/>
            </w:tcBorders>
          </w:tcPr>
          <w:p w14:paraId="7525460F" w14:textId="55EF41ED" w:rsidR="005E2414" w:rsidRPr="00931795" w:rsidRDefault="005E2414" w:rsidP="005E2414">
            <w:pPr>
              <w:pStyle w:val="333PASListTask1"/>
            </w:pPr>
            <w:bookmarkStart w:id="59" w:name="_Ref128559886"/>
            <w:r w:rsidRPr="00820F82">
              <w:t>Construct longitudinal sections and determine associated grades and levels in typical drainage and pipeline situations.</w:t>
            </w:r>
            <w:bookmarkEnd w:id="59"/>
          </w:p>
        </w:tc>
        <w:permStart w:id="898333508" w:edGrp="everyone" w:displacedByCustomXml="next"/>
        <w:sdt>
          <w:sdtPr>
            <w:rPr>
              <w:rFonts w:cs="Arial"/>
              <w:sz w:val="36"/>
              <w:szCs w:val="36"/>
            </w:rPr>
            <w:id w:val="-1029646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bottom w:val="single" w:sz="12" w:space="0" w:color="000000"/>
                  <w:right w:val="single" w:sz="12" w:space="0" w:color="000000"/>
                </w:tcBorders>
                <w:vAlign w:val="center"/>
              </w:tcPr>
              <w:p w14:paraId="31FD929B" w14:textId="54C940D5" w:rsidR="005E2414" w:rsidRPr="004E1BC5" w:rsidRDefault="005E2414" w:rsidP="005E2414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98333508" w:displacedByCustomXml="prev"/>
      </w:tr>
    </w:tbl>
    <w:p w14:paraId="05FFD3A5" w14:textId="781F817E" w:rsidR="00FC083A" w:rsidRPr="004C6494" w:rsidRDefault="00FC083A" w:rsidP="00FC083A">
      <w:pPr>
        <w:jc w:val="left"/>
        <w:rPr>
          <w:rFonts w:ascii="Arial" w:hAnsi="Arial" w:cs="Arial"/>
          <w:sz w:val="20"/>
        </w:rPr>
      </w:pPr>
    </w:p>
    <w:tbl>
      <w:tblPr>
        <w:tblW w:w="9072" w:type="dxa"/>
        <w:tblInd w:w="-3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B85425" w:rsidRPr="00BA4D9F" w14:paraId="5C5CD70D" w14:textId="77777777" w:rsidTr="004C6494">
        <w:tc>
          <w:tcPr>
            <w:tcW w:w="9072" w:type="dxa"/>
          </w:tcPr>
          <w:p w14:paraId="5F97C491" w14:textId="77777777" w:rsidR="00B85425" w:rsidRPr="00BA4D9F" w:rsidRDefault="00B85425" w:rsidP="00704332">
            <w:pPr>
              <w:jc w:val="left"/>
              <w:rPr>
                <w:rFonts w:ascii="Arial Black" w:hAnsi="Arial Black"/>
                <w:b/>
                <w:sz w:val="28"/>
                <w:szCs w:val="28"/>
              </w:rPr>
            </w:pPr>
            <w:r w:rsidRPr="00E24691">
              <w:rPr>
                <w:rFonts w:cs="Arial"/>
                <w:b/>
                <w:szCs w:val="22"/>
              </w:rPr>
              <w:t>Observer comments:</w:t>
            </w:r>
          </w:p>
        </w:tc>
      </w:tr>
      <w:tr w:rsidR="00B85425" w:rsidRPr="00F73091" w14:paraId="1A8FAF4E" w14:textId="77777777" w:rsidTr="004C6494">
        <w:trPr>
          <w:trHeight w:val="10602"/>
        </w:trPr>
        <w:tc>
          <w:tcPr>
            <w:tcW w:w="9072" w:type="dxa"/>
          </w:tcPr>
          <w:p w14:paraId="70B2E888" w14:textId="77777777" w:rsidR="00B85425" w:rsidRPr="00F73091" w:rsidRDefault="00B85425" w:rsidP="00704332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068634958" w:edGrp="everyone"/>
            <w:permEnd w:id="1068634958"/>
          </w:p>
        </w:tc>
      </w:tr>
    </w:tbl>
    <w:p w14:paraId="1200A142" w14:textId="218E2ED1" w:rsidR="0039623A" w:rsidRPr="004C6494" w:rsidRDefault="0039623A" w:rsidP="00B870FF">
      <w:pPr>
        <w:pStyle w:val="30PASIndividualTaskUnitCodeandTItle"/>
        <w:keepNext w:val="0"/>
        <w:keepLines w:val="0"/>
        <w:tabs>
          <w:tab w:val="center" w:pos="4513"/>
          <w:tab w:val="left" w:pos="6615"/>
        </w:tabs>
        <w:rPr>
          <w:rFonts w:cs="Arial"/>
          <w:sz w:val="10"/>
          <w:szCs w:val="10"/>
        </w:rPr>
      </w:pPr>
    </w:p>
    <w:sectPr w:rsidR="0039623A" w:rsidRPr="004C6494" w:rsidSect="00E01F7E">
      <w:headerReference w:type="even" r:id="rId27"/>
      <w:headerReference w:type="default" r:id="rId28"/>
      <w:footerReference w:type="default" r:id="rId29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ADC661" w14:textId="77777777" w:rsidR="00C753AD" w:rsidRDefault="00C753AD" w:rsidP="00A67754">
      <w:r>
        <w:separator/>
      </w:r>
    </w:p>
    <w:p w14:paraId="2DA04FBB" w14:textId="77777777" w:rsidR="00C753AD" w:rsidRDefault="00C753AD"/>
    <w:p w14:paraId="7A1F8043" w14:textId="77777777" w:rsidR="00C753AD" w:rsidRDefault="00C753AD"/>
  </w:endnote>
  <w:endnote w:type="continuationSeparator" w:id="0">
    <w:p w14:paraId="01C4CD6C" w14:textId="77777777" w:rsidR="00C753AD" w:rsidRDefault="00C753AD" w:rsidP="00A67754">
      <w:r>
        <w:continuationSeparator/>
      </w:r>
    </w:p>
    <w:p w14:paraId="76094740" w14:textId="77777777" w:rsidR="00C753AD" w:rsidRDefault="00C753AD"/>
    <w:p w14:paraId="5CFF6A19" w14:textId="77777777" w:rsidR="00C753AD" w:rsidRDefault="00C753A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259DFCBA" w:rsidR="006E5B7D" w:rsidRPr="00830749" w:rsidRDefault="00C753A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090A92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5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934DCC">
          <w:rPr>
            <w:rFonts w:ascii="Arial" w:hAnsi="Arial" w:cs="Arial"/>
            <w:b/>
            <w:sz w:val="16"/>
            <w:szCs w:val="16"/>
          </w:rPr>
          <w:t>v2-1_09/02/2026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7D444188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934DCC" w:rsidRPr="00934DCC">
          <w:rPr>
            <w:rFonts w:ascii="Arial" w:hAnsi="Arial" w:cs="Arial"/>
            <w:b/>
            <w:sz w:val="16"/>
            <w:szCs w:val="16"/>
          </w:rPr>
          <w:t>v2-1_09/02/2026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3363F3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13171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7C27C7C" w14:textId="34E28901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934DCC">
          <w:rPr>
            <w:rFonts w:ascii="Arial" w:hAnsi="Arial" w:cs="Arial"/>
            <w:b/>
            <w:sz w:val="16"/>
            <w:szCs w:val="16"/>
          </w:rPr>
          <w:t>v2-1_09/02/2026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090A92">
          <w:rPr>
            <w:rFonts w:ascii="Arial" w:hAnsi="Arial" w:cs="Arial"/>
            <w:b/>
            <w:bCs/>
            <w:noProof/>
            <w:sz w:val="16"/>
            <w:szCs w:val="16"/>
          </w:rPr>
          <w:t>8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3371CB8D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934DCC">
          <w:rPr>
            <w:rFonts w:ascii="Arial" w:hAnsi="Arial" w:cs="Arial"/>
            <w:b/>
            <w:sz w:val="16"/>
            <w:szCs w:val="16"/>
          </w:rPr>
          <w:t>v2-1_09/02/2026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090A92">
      <w:rPr>
        <w:rFonts w:ascii="Arial" w:hAnsi="Arial" w:cs="Arial"/>
        <w:b/>
        <w:noProof/>
        <w:sz w:val="16"/>
        <w:szCs w:val="16"/>
      </w:rPr>
      <w:t>5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24A66E" w14:textId="77777777" w:rsidR="00C753AD" w:rsidRDefault="00C753AD" w:rsidP="00A67754">
      <w:r>
        <w:separator/>
      </w:r>
    </w:p>
    <w:p w14:paraId="5811AB71" w14:textId="77777777" w:rsidR="00C753AD" w:rsidRDefault="00C753AD"/>
    <w:p w14:paraId="38EAF3F4" w14:textId="77777777" w:rsidR="00C753AD" w:rsidRDefault="00C753AD"/>
  </w:footnote>
  <w:footnote w:type="continuationSeparator" w:id="0">
    <w:p w14:paraId="44DC8B49" w14:textId="77777777" w:rsidR="00C753AD" w:rsidRDefault="00C753AD" w:rsidP="00A67754">
      <w:r>
        <w:continuationSeparator/>
      </w:r>
    </w:p>
    <w:p w14:paraId="5BD853B3" w14:textId="77777777" w:rsidR="00C753AD" w:rsidRDefault="00C753AD"/>
    <w:p w14:paraId="150FCE40" w14:textId="77777777" w:rsidR="00C753AD" w:rsidRDefault="00C753A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A409D" w14:textId="55FB8354" w:rsidR="006E5B7D" w:rsidRPr="00AC5E1A" w:rsidRDefault="00AC5E1A" w:rsidP="00AC5E1A">
    <w:pPr>
      <w:pBdr>
        <w:bottom w:val="single" w:sz="4" w:space="1" w:color="auto"/>
      </w:pBdr>
      <w:tabs>
        <w:tab w:val="right" w:pos="9072"/>
      </w:tabs>
      <w:jc w:val="left"/>
      <w:rPr>
        <w:rFonts w:ascii="Arial" w:hAnsi="Arial" w:cs="Arial"/>
        <w:spacing w:val="-2"/>
        <w:sz w:val="16"/>
        <w:szCs w:val="16"/>
      </w:rPr>
    </w:pPr>
    <w:r w:rsidRPr="00AC5E1A">
      <w:rPr>
        <w:rFonts w:ascii="Arial" w:hAnsi="Arial" w:cs="Arial"/>
        <w:b/>
        <w:spacing w:val="-2"/>
        <w:sz w:val="16"/>
        <w:szCs w:val="16"/>
      </w:rPr>
      <w:t xml:space="preserve">Theory Exam </w:t>
    </w:r>
    <w:r w:rsidR="006E5B7D" w:rsidRPr="00AC5E1A">
      <w:rPr>
        <w:rFonts w:ascii="Arial" w:hAnsi="Arial" w:cs="Arial"/>
        <w:b/>
        <w:spacing w:val="-2"/>
        <w:sz w:val="16"/>
        <w:szCs w:val="16"/>
      </w:rPr>
      <w:t xml:space="preserve">- </w:t>
    </w:r>
    <w:sdt>
      <w:sdtPr>
        <w:rPr>
          <w:rFonts w:ascii="Arial" w:hAnsi="Arial" w:cs="Arial"/>
          <w:b/>
          <w:spacing w:val="-2"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B2483" w:rsidRPr="00AC5E1A">
          <w:rPr>
            <w:rFonts w:ascii="Arial" w:hAnsi="Arial" w:cs="Arial"/>
            <w:b/>
            <w:spacing w:val="-2"/>
            <w:sz w:val="16"/>
            <w:szCs w:val="16"/>
          </w:rPr>
          <w:t>CPCCBC4018</w:t>
        </w:r>
      </w:sdtContent>
    </w:sdt>
    <w:r w:rsidR="006E5B7D" w:rsidRPr="00AC5E1A">
      <w:rPr>
        <w:rFonts w:ascii="Arial" w:hAnsi="Arial" w:cs="Arial"/>
        <w:b/>
        <w:spacing w:val="-2"/>
        <w:sz w:val="16"/>
        <w:szCs w:val="16"/>
      </w:rPr>
      <w:t xml:space="preserve"> </w:t>
    </w:r>
    <w:sdt>
      <w:sdtPr>
        <w:rPr>
          <w:rFonts w:ascii="Arial" w:hAnsi="Arial" w:cs="Arial"/>
          <w:b/>
          <w:spacing w:val="-2"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B2483" w:rsidRPr="00AC5E1A">
          <w:rPr>
            <w:rFonts w:ascii="Arial" w:hAnsi="Arial" w:cs="Arial"/>
            <w:b/>
            <w:spacing w:val="-2"/>
            <w:sz w:val="16"/>
            <w:szCs w:val="16"/>
          </w:rPr>
          <w:t>Apply site surveys and set-out procedures to building and construction projects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DFCBC" w14:textId="13C76551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B2483" w:rsidRPr="006B2483">
          <w:rPr>
            <w:rFonts w:ascii="Arial" w:hAnsi="Arial" w:cs="Arial"/>
            <w:b/>
            <w:sz w:val="16"/>
            <w:szCs w:val="16"/>
          </w:rPr>
          <w:t>CPCCBC4018</w:t>
        </w:r>
      </w:sdtContent>
    </w:sdt>
    <w:r w:rsidRPr="006B2483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B2483" w:rsidRPr="006B2483">
          <w:rPr>
            <w:rFonts w:ascii="Arial" w:hAnsi="Arial" w:cs="Arial"/>
            <w:b/>
            <w:sz w:val="16"/>
            <w:szCs w:val="16"/>
          </w:rPr>
          <w:t>Apply site surveys and set-out procedures to building and construction projects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613A1" w14:textId="5E5994C0" w:rsidR="006E5B7D" w:rsidRPr="00AC5E1A" w:rsidRDefault="006E5B7D" w:rsidP="00AC5E1A">
    <w:pPr>
      <w:pBdr>
        <w:bottom w:val="single" w:sz="4" w:space="1" w:color="auto"/>
      </w:pBdr>
      <w:tabs>
        <w:tab w:val="right" w:pos="9072"/>
      </w:tabs>
      <w:jc w:val="right"/>
      <w:rPr>
        <w:rFonts w:ascii="Arial" w:hAnsi="Arial" w:cs="Arial"/>
        <w:spacing w:val="-2"/>
        <w:sz w:val="16"/>
        <w:szCs w:val="16"/>
      </w:rPr>
    </w:pPr>
    <w:r w:rsidRPr="00AC5E1A">
      <w:rPr>
        <w:rFonts w:ascii="Arial" w:hAnsi="Arial" w:cs="Arial"/>
        <w:b/>
        <w:spacing w:val="-2"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pacing w:val="-2"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B2483" w:rsidRPr="00AC5E1A">
          <w:rPr>
            <w:rFonts w:ascii="Arial" w:hAnsi="Arial" w:cs="Arial"/>
            <w:b/>
            <w:spacing w:val="-2"/>
            <w:sz w:val="16"/>
            <w:szCs w:val="16"/>
          </w:rPr>
          <w:t>CPCCBC4018</w:t>
        </w:r>
      </w:sdtContent>
    </w:sdt>
    <w:r w:rsidRPr="00AC5E1A">
      <w:rPr>
        <w:rFonts w:ascii="Arial" w:hAnsi="Arial" w:cs="Arial"/>
        <w:b/>
        <w:spacing w:val="-2"/>
        <w:sz w:val="16"/>
        <w:szCs w:val="16"/>
      </w:rPr>
      <w:t xml:space="preserve"> </w:t>
    </w:r>
    <w:sdt>
      <w:sdtPr>
        <w:rPr>
          <w:rFonts w:ascii="Arial" w:hAnsi="Arial" w:cs="Arial"/>
          <w:b/>
          <w:spacing w:val="-2"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B2483" w:rsidRPr="00AC5E1A">
          <w:rPr>
            <w:rFonts w:ascii="Arial" w:hAnsi="Arial" w:cs="Arial"/>
            <w:b/>
            <w:spacing w:val="-2"/>
            <w:sz w:val="16"/>
            <w:szCs w:val="16"/>
          </w:rPr>
          <w:t>Apply site surveys and set-out procedures to building and construction projects</w:t>
        </w:r>
      </w:sdtContent>
    </w:sdt>
  </w:p>
  <w:p w14:paraId="532BC78D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DF3B4" w14:textId="7DCC81FF" w:rsidR="00AC5E1A" w:rsidRDefault="00AC5E1A" w:rsidP="00AC5E1A">
    <w:pPr>
      <w:pBdr>
        <w:bottom w:val="single" w:sz="4" w:space="1" w:color="auto"/>
      </w:pBdr>
      <w:tabs>
        <w:tab w:val="right" w:pos="9072"/>
      </w:tabs>
      <w:jc w:val="left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Workbook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948397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CPCCBC4018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65164131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Apply site surveys and set-out procedures to building and construction projects</w:t>
        </w:r>
      </w:sdtContent>
    </w:sdt>
  </w:p>
  <w:p w14:paraId="097B24A6" w14:textId="77777777" w:rsidR="00AC5E1A" w:rsidRPr="00830749" w:rsidRDefault="00AC5E1A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11552" w14:textId="3EEE1314" w:rsidR="00787509" w:rsidRDefault="00787509" w:rsidP="00AC5E1A">
    <w:pPr>
      <w:pBdr>
        <w:bottom w:val="single" w:sz="4" w:space="1" w:color="auto"/>
      </w:pBdr>
      <w:tabs>
        <w:tab w:val="right" w:pos="9072"/>
      </w:tabs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Workbook</w:t>
    </w:r>
    <w:r w:rsidRPr="000C7FA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81178384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B2483">
          <w:rPr>
            <w:rFonts w:ascii="Arial" w:hAnsi="Arial" w:cs="Arial"/>
            <w:b/>
            <w:sz w:val="16"/>
            <w:szCs w:val="16"/>
          </w:rPr>
          <w:t>CPCCBC4018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62798425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B2483">
          <w:rPr>
            <w:rFonts w:ascii="Arial" w:hAnsi="Arial" w:cs="Arial"/>
            <w:b/>
            <w:sz w:val="16"/>
            <w:szCs w:val="16"/>
          </w:rPr>
          <w:t>Apply site surveys and set-out procedures to building and construction projects</w:t>
        </w:r>
      </w:sdtContent>
    </w:sdt>
  </w:p>
  <w:p w14:paraId="785BC167" w14:textId="77777777" w:rsidR="00787509" w:rsidRPr="00830749" w:rsidRDefault="00787509" w:rsidP="00AC5E1A">
    <w:pPr>
      <w:pBdr>
        <w:bottom w:val="single" w:sz="4" w:space="1" w:color="auto"/>
      </w:pBdr>
      <w:tabs>
        <w:tab w:val="right" w:pos="9639"/>
      </w:tabs>
      <w:jc w:val="right"/>
      <w:rPr>
        <w:rFonts w:ascii="Arial" w:hAnsi="Arial" w:cs="Arial"/>
        <w:sz w:val="16"/>
        <w:szCs w:val="16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56D05" w14:textId="1CAAC78E" w:rsidR="006E5B7D" w:rsidRDefault="00E01F7E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Practical </w:t>
    </w:r>
    <w:r w:rsidR="006E5B7D"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B2483">
          <w:rPr>
            <w:rFonts w:ascii="Arial" w:hAnsi="Arial" w:cs="Arial"/>
            <w:b/>
            <w:sz w:val="16"/>
            <w:szCs w:val="16"/>
          </w:rPr>
          <w:t>CPCCBC4018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B2483">
          <w:rPr>
            <w:rFonts w:ascii="Arial" w:hAnsi="Arial" w:cs="Arial"/>
            <w:b/>
            <w:sz w:val="16"/>
            <w:szCs w:val="16"/>
          </w:rPr>
          <w:t>Apply site surveys and set-out procedures to building and construction projects</w:t>
        </w:r>
      </w:sdtContent>
    </w:sdt>
  </w:p>
  <w:p w14:paraId="70245558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7DE3C" w14:textId="03CCE3D0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E01F7E">
      <w:rPr>
        <w:rFonts w:ascii="Arial" w:hAnsi="Arial" w:cs="Arial"/>
        <w:b/>
        <w:sz w:val="16"/>
        <w:szCs w:val="16"/>
      </w:rPr>
      <w:t xml:space="preserve">Practical </w:t>
    </w:r>
    <w:r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B2483">
          <w:rPr>
            <w:rFonts w:ascii="Arial" w:hAnsi="Arial" w:cs="Arial"/>
            <w:b/>
            <w:sz w:val="16"/>
            <w:szCs w:val="16"/>
          </w:rPr>
          <w:t>CPCCBC4018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B2483">
          <w:rPr>
            <w:rFonts w:ascii="Arial" w:hAnsi="Arial" w:cs="Arial"/>
            <w:b/>
            <w:sz w:val="16"/>
            <w:szCs w:val="16"/>
          </w:rPr>
          <w:t>Apply site surveys and set-out procedures to building and construction projects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77A75"/>
    <w:multiLevelType w:val="singleLevel"/>
    <w:tmpl w:val="7480DD58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2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3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4" w15:restartNumberingAfterBreak="0">
    <w:nsid w:val="12046065"/>
    <w:multiLevelType w:val="hybridMultilevel"/>
    <w:tmpl w:val="8ABA9540"/>
    <w:lvl w:ilvl="0" w:tplc="02109E00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34024C"/>
    <w:multiLevelType w:val="hybridMultilevel"/>
    <w:tmpl w:val="8E7EFA5A"/>
    <w:lvl w:ilvl="0" w:tplc="91E22B3C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204343D"/>
    <w:multiLevelType w:val="multilevel"/>
    <w:tmpl w:val="9F52A49A"/>
    <w:lvl w:ilvl="0">
      <w:numFmt w:val="decimal"/>
      <w:lvlText w:val="4.%1 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 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8" w15:restartNumberingAfterBreak="0">
    <w:nsid w:val="27261EBD"/>
    <w:multiLevelType w:val="hybridMultilevel"/>
    <w:tmpl w:val="D84C6E3A"/>
    <w:lvl w:ilvl="0" w:tplc="2B0CC22A">
      <w:start w:val="4"/>
      <w:numFmt w:val="lowerLetter"/>
      <w:lvlText w:val="%1)"/>
      <w:lvlJc w:val="left"/>
      <w:pPr>
        <w:ind w:left="447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167" w:hanging="360"/>
      </w:pPr>
    </w:lvl>
    <w:lvl w:ilvl="2" w:tplc="0C09001B" w:tentative="1">
      <w:start w:val="1"/>
      <w:numFmt w:val="lowerRoman"/>
      <w:lvlText w:val="%3."/>
      <w:lvlJc w:val="right"/>
      <w:pPr>
        <w:ind w:left="1887" w:hanging="180"/>
      </w:pPr>
    </w:lvl>
    <w:lvl w:ilvl="3" w:tplc="0C09000F" w:tentative="1">
      <w:start w:val="1"/>
      <w:numFmt w:val="decimal"/>
      <w:lvlText w:val="%4."/>
      <w:lvlJc w:val="left"/>
      <w:pPr>
        <w:ind w:left="2607" w:hanging="360"/>
      </w:pPr>
    </w:lvl>
    <w:lvl w:ilvl="4" w:tplc="0C090019" w:tentative="1">
      <w:start w:val="1"/>
      <w:numFmt w:val="lowerLetter"/>
      <w:lvlText w:val="%5."/>
      <w:lvlJc w:val="left"/>
      <w:pPr>
        <w:ind w:left="3327" w:hanging="360"/>
      </w:pPr>
    </w:lvl>
    <w:lvl w:ilvl="5" w:tplc="0C09001B" w:tentative="1">
      <w:start w:val="1"/>
      <w:numFmt w:val="lowerRoman"/>
      <w:lvlText w:val="%6."/>
      <w:lvlJc w:val="right"/>
      <w:pPr>
        <w:ind w:left="4047" w:hanging="180"/>
      </w:pPr>
    </w:lvl>
    <w:lvl w:ilvl="6" w:tplc="0C09000F" w:tentative="1">
      <w:start w:val="1"/>
      <w:numFmt w:val="decimal"/>
      <w:lvlText w:val="%7."/>
      <w:lvlJc w:val="left"/>
      <w:pPr>
        <w:ind w:left="4767" w:hanging="360"/>
      </w:pPr>
    </w:lvl>
    <w:lvl w:ilvl="7" w:tplc="0C090019" w:tentative="1">
      <w:start w:val="1"/>
      <w:numFmt w:val="lowerLetter"/>
      <w:lvlText w:val="%8."/>
      <w:lvlJc w:val="left"/>
      <w:pPr>
        <w:ind w:left="5487" w:hanging="360"/>
      </w:pPr>
    </w:lvl>
    <w:lvl w:ilvl="8" w:tplc="0C09001B" w:tentative="1">
      <w:start w:val="1"/>
      <w:numFmt w:val="lowerRoman"/>
      <w:lvlText w:val="%9."/>
      <w:lvlJc w:val="right"/>
      <w:pPr>
        <w:ind w:left="6207" w:hanging="180"/>
      </w:pPr>
    </w:lvl>
  </w:abstractNum>
  <w:abstractNum w:abstractNumId="9" w15:restartNumberingAfterBreak="0">
    <w:nsid w:val="297C31B8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10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11" w15:restartNumberingAfterBreak="0">
    <w:nsid w:val="2A6B02B6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12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3" w15:restartNumberingAfterBreak="0">
    <w:nsid w:val="2C0E5359"/>
    <w:multiLevelType w:val="hybridMultilevel"/>
    <w:tmpl w:val="6504E57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C932A3"/>
    <w:multiLevelType w:val="hybridMultilevel"/>
    <w:tmpl w:val="51D011DC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CE2418"/>
    <w:multiLevelType w:val="hybridMultilevel"/>
    <w:tmpl w:val="493AAE40"/>
    <w:lvl w:ilvl="0" w:tplc="3D101A7A">
      <w:start w:val="1"/>
      <w:numFmt w:val="decimal"/>
      <w:lvlText w:val="ACTIVITY %1 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72233B"/>
    <w:multiLevelType w:val="hybridMultilevel"/>
    <w:tmpl w:val="63FE6B8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F62AF9"/>
    <w:multiLevelType w:val="hybridMultilevel"/>
    <w:tmpl w:val="BDE8EE16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1A7347"/>
    <w:multiLevelType w:val="hybridMultilevel"/>
    <w:tmpl w:val="8B8A976A"/>
    <w:lvl w:ilvl="0" w:tplc="F8207BCA"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772FBC"/>
    <w:multiLevelType w:val="singleLevel"/>
    <w:tmpl w:val="E93C4F0A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CD2CBD"/>
    <w:multiLevelType w:val="hybridMultilevel"/>
    <w:tmpl w:val="04AC7FBC"/>
    <w:lvl w:ilvl="0" w:tplc="D5688596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343CF4"/>
    <w:multiLevelType w:val="hybridMultilevel"/>
    <w:tmpl w:val="4BFC592A"/>
    <w:lvl w:ilvl="0" w:tplc="02A4ABE4">
      <w:start w:val="1"/>
      <w:numFmt w:val="lowerLetter"/>
      <w:lvlText w:val="%1)"/>
      <w:lvlJc w:val="left"/>
      <w:pPr>
        <w:ind w:left="720" w:hanging="360"/>
      </w:pPr>
      <w:rPr>
        <w:b/>
        <w:bCs/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27" w15:restartNumberingAfterBreak="0">
    <w:nsid w:val="4C077ED4"/>
    <w:multiLevelType w:val="hybridMultilevel"/>
    <w:tmpl w:val="E2BE27A0"/>
    <w:lvl w:ilvl="0" w:tplc="0C09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28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30" w15:restartNumberingAfterBreak="0">
    <w:nsid w:val="55183211"/>
    <w:multiLevelType w:val="multilevel"/>
    <w:tmpl w:val="DECA69DA"/>
    <w:lvl w:ilvl="0">
      <w:numFmt w:val="decimal"/>
      <w:lvlText w:val="3.%1 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 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1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AD7443C"/>
    <w:multiLevelType w:val="hybridMultilevel"/>
    <w:tmpl w:val="00E840DC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DBF3891"/>
    <w:multiLevelType w:val="hybridMultilevel"/>
    <w:tmpl w:val="4BFC592A"/>
    <w:lvl w:ilvl="0" w:tplc="FFFFFFFF">
      <w:start w:val="1"/>
      <w:numFmt w:val="lowerLetter"/>
      <w:lvlText w:val="%1)"/>
      <w:lvlJc w:val="left"/>
      <w:pPr>
        <w:ind w:left="720" w:hanging="360"/>
      </w:pPr>
      <w:rPr>
        <w:b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E52FCE"/>
    <w:multiLevelType w:val="multilevel"/>
    <w:tmpl w:val="22D6C622"/>
    <w:lvl w:ilvl="0">
      <w:numFmt w:val="decimal"/>
      <w:lvlText w:val="5.%1 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 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7" w15:restartNumberingAfterBreak="0">
    <w:nsid w:val="63563423"/>
    <w:multiLevelType w:val="multilevel"/>
    <w:tmpl w:val="0A5A84DE"/>
    <w:lvl w:ilvl="0">
      <w:numFmt w:val="decimal"/>
      <w:lvlText w:val="3.%1 "/>
      <w:lvlJc w:val="left"/>
      <w:pPr>
        <w:ind w:left="360" w:hanging="360"/>
      </w:pPr>
      <w:rPr>
        <w:rFonts w:hint="default"/>
      </w:rPr>
    </w:lvl>
    <w:lvl w:ilvl="1">
      <w:numFmt w:val="decimal"/>
      <w:lvlText w:val="2.%2 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8" w15:restartNumberingAfterBreak="0">
    <w:nsid w:val="659E21A4"/>
    <w:multiLevelType w:val="hybridMultilevel"/>
    <w:tmpl w:val="7E5C361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5DE32B3"/>
    <w:multiLevelType w:val="multilevel"/>
    <w:tmpl w:val="B5E810EE"/>
    <w:lvl w:ilvl="0">
      <w:numFmt w:val="decimal"/>
      <w:lvlText w:val="2.%1 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0" w15:restartNumberingAfterBreak="0">
    <w:nsid w:val="6A19177B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 w15:restartNumberingAfterBreak="0">
    <w:nsid w:val="6C3B7519"/>
    <w:multiLevelType w:val="hybridMultilevel"/>
    <w:tmpl w:val="17206F4E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3" w15:restartNumberingAfterBreak="0">
    <w:nsid w:val="6DCB5733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44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0703E3E"/>
    <w:multiLevelType w:val="hybridMultilevel"/>
    <w:tmpl w:val="56602602"/>
    <w:lvl w:ilvl="0" w:tplc="9A9A9E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8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C6A53DE"/>
    <w:multiLevelType w:val="hybridMultilevel"/>
    <w:tmpl w:val="FB6E7806"/>
    <w:lvl w:ilvl="0" w:tplc="EFA665B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52" w15:restartNumberingAfterBreak="0">
    <w:nsid w:val="7FEB2410"/>
    <w:multiLevelType w:val="hybridMultilevel"/>
    <w:tmpl w:val="834C8C94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0196601">
    <w:abstractNumId w:val="17"/>
  </w:num>
  <w:num w:numId="2" w16cid:durableId="938607714">
    <w:abstractNumId w:val="29"/>
  </w:num>
  <w:num w:numId="3" w16cid:durableId="958145445">
    <w:abstractNumId w:val="12"/>
  </w:num>
  <w:num w:numId="4" w16cid:durableId="1196194321">
    <w:abstractNumId w:val="26"/>
  </w:num>
  <w:num w:numId="5" w16cid:durableId="1867134969">
    <w:abstractNumId w:val="24"/>
  </w:num>
  <w:num w:numId="6" w16cid:durableId="1025326758">
    <w:abstractNumId w:val="44"/>
  </w:num>
  <w:num w:numId="7" w16cid:durableId="1482577371">
    <w:abstractNumId w:val="6"/>
  </w:num>
  <w:num w:numId="8" w16cid:durableId="1085491312">
    <w:abstractNumId w:val="2"/>
  </w:num>
  <w:num w:numId="9" w16cid:durableId="1369525979">
    <w:abstractNumId w:val="22"/>
  </w:num>
  <w:num w:numId="10" w16cid:durableId="744459">
    <w:abstractNumId w:val="16"/>
  </w:num>
  <w:num w:numId="11" w16cid:durableId="255016049">
    <w:abstractNumId w:val="10"/>
  </w:num>
  <w:num w:numId="12" w16cid:durableId="926841987">
    <w:abstractNumId w:val="51"/>
  </w:num>
  <w:num w:numId="13" w16cid:durableId="1303079462">
    <w:abstractNumId w:val="34"/>
  </w:num>
  <w:num w:numId="14" w16cid:durableId="1959607258">
    <w:abstractNumId w:val="0"/>
  </w:num>
  <w:num w:numId="15" w16cid:durableId="788476904">
    <w:abstractNumId w:val="28"/>
  </w:num>
  <w:num w:numId="16" w16cid:durableId="738527274">
    <w:abstractNumId w:val="48"/>
  </w:num>
  <w:num w:numId="17" w16cid:durableId="347292598">
    <w:abstractNumId w:val="32"/>
  </w:num>
  <w:num w:numId="18" w16cid:durableId="775098443">
    <w:abstractNumId w:val="47"/>
  </w:num>
  <w:num w:numId="19" w16cid:durableId="246036738">
    <w:abstractNumId w:val="31"/>
  </w:num>
  <w:num w:numId="20" w16cid:durableId="1151870601">
    <w:abstractNumId w:val="49"/>
  </w:num>
  <w:num w:numId="21" w16cid:durableId="1397627776">
    <w:abstractNumId w:val="46"/>
  </w:num>
  <w:num w:numId="22" w16cid:durableId="792098474">
    <w:abstractNumId w:val="40"/>
  </w:num>
  <w:num w:numId="23" w16cid:durableId="1861820168">
    <w:abstractNumId w:val="11"/>
  </w:num>
  <w:num w:numId="24" w16cid:durableId="431824439">
    <w:abstractNumId w:val="9"/>
  </w:num>
  <w:num w:numId="25" w16cid:durableId="1970740571">
    <w:abstractNumId w:val="1"/>
  </w:num>
  <w:num w:numId="26" w16cid:durableId="260532433">
    <w:abstractNumId w:val="43"/>
  </w:num>
  <w:num w:numId="27" w16cid:durableId="519197551">
    <w:abstractNumId w:val="21"/>
  </w:num>
  <w:num w:numId="28" w16cid:durableId="459954404">
    <w:abstractNumId w:val="15"/>
  </w:num>
  <w:num w:numId="29" w16cid:durableId="1195267847">
    <w:abstractNumId w:val="3"/>
  </w:num>
  <w:num w:numId="30" w16cid:durableId="2001614847">
    <w:abstractNumId w:val="42"/>
  </w:num>
  <w:num w:numId="31" w16cid:durableId="2042709700">
    <w:abstractNumId w:val="39"/>
  </w:num>
  <w:num w:numId="32" w16cid:durableId="533734324">
    <w:abstractNumId w:val="20"/>
  </w:num>
  <w:num w:numId="33" w16cid:durableId="1978417871">
    <w:abstractNumId w:val="37"/>
  </w:num>
  <w:num w:numId="34" w16cid:durableId="1327366359">
    <w:abstractNumId w:val="30"/>
  </w:num>
  <w:num w:numId="35" w16cid:durableId="1818297837">
    <w:abstractNumId w:val="7"/>
  </w:num>
  <w:num w:numId="36" w16cid:durableId="324669778">
    <w:abstractNumId w:val="36"/>
  </w:num>
  <w:num w:numId="37" w16cid:durableId="488640667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799684632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276911890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021393878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917129220">
    <w:abstractNumId w:val="52"/>
  </w:num>
  <w:num w:numId="42" w16cid:durableId="1603108656">
    <w:abstractNumId w:val="19"/>
  </w:num>
  <w:num w:numId="43" w16cid:durableId="130248404">
    <w:abstractNumId w:val="5"/>
  </w:num>
  <w:num w:numId="44" w16cid:durableId="497580161">
    <w:abstractNumId w:val="25"/>
  </w:num>
  <w:num w:numId="45" w16cid:durableId="425081814">
    <w:abstractNumId w:val="14"/>
  </w:num>
  <w:num w:numId="46" w16cid:durableId="1915503253">
    <w:abstractNumId w:val="4"/>
  </w:num>
  <w:num w:numId="47" w16cid:durableId="823742146">
    <w:abstractNumId w:val="8"/>
  </w:num>
  <w:num w:numId="48" w16cid:durableId="2117554387">
    <w:abstractNumId w:val="45"/>
  </w:num>
  <w:num w:numId="49" w16cid:durableId="1190487317">
    <w:abstractNumId w:val="35"/>
  </w:num>
  <w:num w:numId="50" w16cid:durableId="974599506">
    <w:abstractNumId w:val="33"/>
  </w:num>
  <w:num w:numId="51" w16cid:durableId="1177693804">
    <w:abstractNumId w:val="50"/>
  </w:num>
  <w:num w:numId="52" w16cid:durableId="1157265058">
    <w:abstractNumId w:val="18"/>
  </w:num>
  <w:num w:numId="53" w16cid:durableId="2072000364">
    <w:abstractNumId w:val="41"/>
  </w:num>
  <w:num w:numId="54" w16cid:durableId="913665182">
    <w:abstractNumId w:val="23"/>
  </w:num>
  <w:num w:numId="55" w16cid:durableId="1157258942">
    <w:abstractNumId w:val="38"/>
  </w:num>
  <w:num w:numId="56" w16cid:durableId="2041540289">
    <w:abstractNumId w:val="13"/>
  </w:num>
  <w:num w:numId="57" w16cid:durableId="982079372">
    <w:abstractNumId w:val="27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5NBN9VMY/eHKIQ8/xk94IlIvQsL2v/gnDTtderIqy5vQaBJWvjJCu1VJoJCkM6KLGqerfO65KTvmuudr3S/2eA==" w:salt="O/iz1MBlDU6xtLo0qHYXL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0720C"/>
    <w:rsid w:val="00010145"/>
    <w:rsid w:val="00010AAE"/>
    <w:rsid w:val="00020BB6"/>
    <w:rsid w:val="00024F65"/>
    <w:rsid w:val="00027B47"/>
    <w:rsid w:val="00035243"/>
    <w:rsid w:val="00041FA8"/>
    <w:rsid w:val="0004368E"/>
    <w:rsid w:val="00043AB3"/>
    <w:rsid w:val="0004675B"/>
    <w:rsid w:val="00051D46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A92"/>
    <w:rsid w:val="00090D03"/>
    <w:rsid w:val="00091491"/>
    <w:rsid w:val="0009164E"/>
    <w:rsid w:val="000A2303"/>
    <w:rsid w:val="000A617E"/>
    <w:rsid w:val="000A7B07"/>
    <w:rsid w:val="000B346C"/>
    <w:rsid w:val="000B7B64"/>
    <w:rsid w:val="000C233D"/>
    <w:rsid w:val="000C4F46"/>
    <w:rsid w:val="000C5322"/>
    <w:rsid w:val="000C5B81"/>
    <w:rsid w:val="000C6FB4"/>
    <w:rsid w:val="000C7FA2"/>
    <w:rsid w:val="000E310E"/>
    <w:rsid w:val="000E680F"/>
    <w:rsid w:val="000F0FCA"/>
    <w:rsid w:val="000F6AFC"/>
    <w:rsid w:val="00101E97"/>
    <w:rsid w:val="00103806"/>
    <w:rsid w:val="00103A5E"/>
    <w:rsid w:val="00106585"/>
    <w:rsid w:val="0011218C"/>
    <w:rsid w:val="0011416F"/>
    <w:rsid w:val="001157AF"/>
    <w:rsid w:val="00116C30"/>
    <w:rsid w:val="00122B03"/>
    <w:rsid w:val="0012562F"/>
    <w:rsid w:val="001266C6"/>
    <w:rsid w:val="00126C85"/>
    <w:rsid w:val="00132977"/>
    <w:rsid w:val="00133A08"/>
    <w:rsid w:val="00136E8C"/>
    <w:rsid w:val="001457FC"/>
    <w:rsid w:val="00152592"/>
    <w:rsid w:val="00154A40"/>
    <w:rsid w:val="00154DAE"/>
    <w:rsid w:val="0015733E"/>
    <w:rsid w:val="001578F8"/>
    <w:rsid w:val="00162AE6"/>
    <w:rsid w:val="00166E7F"/>
    <w:rsid w:val="001709EB"/>
    <w:rsid w:val="00175F6C"/>
    <w:rsid w:val="00184237"/>
    <w:rsid w:val="0018673D"/>
    <w:rsid w:val="00187D1C"/>
    <w:rsid w:val="00191E86"/>
    <w:rsid w:val="0019250A"/>
    <w:rsid w:val="001A5A6D"/>
    <w:rsid w:val="001A77CF"/>
    <w:rsid w:val="001B0445"/>
    <w:rsid w:val="001B09BC"/>
    <w:rsid w:val="001B28E5"/>
    <w:rsid w:val="001C0B34"/>
    <w:rsid w:val="001C4084"/>
    <w:rsid w:val="001D01D1"/>
    <w:rsid w:val="001E05E8"/>
    <w:rsid w:val="001E08AE"/>
    <w:rsid w:val="001E179C"/>
    <w:rsid w:val="001E600A"/>
    <w:rsid w:val="001E6E92"/>
    <w:rsid w:val="001F3555"/>
    <w:rsid w:val="001F6D11"/>
    <w:rsid w:val="001F6FA5"/>
    <w:rsid w:val="001F7599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230"/>
    <w:rsid w:val="0022264D"/>
    <w:rsid w:val="00222B64"/>
    <w:rsid w:val="00233402"/>
    <w:rsid w:val="002337BA"/>
    <w:rsid w:val="002342BE"/>
    <w:rsid w:val="00252300"/>
    <w:rsid w:val="00252494"/>
    <w:rsid w:val="00257541"/>
    <w:rsid w:val="0025778A"/>
    <w:rsid w:val="00264684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076B"/>
    <w:rsid w:val="002908D0"/>
    <w:rsid w:val="00294162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15B7"/>
    <w:rsid w:val="002C4301"/>
    <w:rsid w:val="002C66FA"/>
    <w:rsid w:val="002D0927"/>
    <w:rsid w:val="002D1837"/>
    <w:rsid w:val="002D3E2B"/>
    <w:rsid w:val="002D4C4D"/>
    <w:rsid w:val="002D4C72"/>
    <w:rsid w:val="002D67B4"/>
    <w:rsid w:val="002E052A"/>
    <w:rsid w:val="002F57DB"/>
    <w:rsid w:val="00300B58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4DB2"/>
    <w:rsid w:val="003259FD"/>
    <w:rsid w:val="003363F3"/>
    <w:rsid w:val="0033666D"/>
    <w:rsid w:val="00336763"/>
    <w:rsid w:val="00340FD1"/>
    <w:rsid w:val="003430D8"/>
    <w:rsid w:val="00343189"/>
    <w:rsid w:val="00346C7F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23A"/>
    <w:rsid w:val="00396581"/>
    <w:rsid w:val="003B0094"/>
    <w:rsid w:val="003B0DC7"/>
    <w:rsid w:val="003B5908"/>
    <w:rsid w:val="003B5C02"/>
    <w:rsid w:val="003C173C"/>
    <w:rsid w:val="003C33FB"/>
    <w:rsid w:val="003C3E0C"/>
    <w:rsid w:val="003C6A1A"/>
    <w:rsid w:val="003D2DB8"/>
    <w:rsid w:val="003D337A"/>
    <w:rsid w:val="003D3B69"/>
    <w:rsid w:val="003D6A86"/>
    <w:rsid w:val="003D6EB8"/>
    <w:rsid w:val="003D7CD7"/>
    <w:rsid w:val="003E1DAB"/>
    <w:rsid w:val="003E41CD"/>
    <w:rsid w:val="003F3867"/>
    <w:rsid w:val="003F4120"/>
    <w:rsid w:val="003F4E60"/>
    <w:rsid w:val="00400774"/>
    <w:rsid w:val="00401C9F"/>
    <w:rsid w:val="00402AD2"/>
    <w:rsid w:val="00402F76"/>
    <w:rsid w:val="00410BC8"/>
    <w:rsid w:val="00410EFE"/>
    <w:rsid w:val="00416046"/>
    <w:rsid w:val="004163B0"/>
    <w:rsid w:val="00417106"/>
    <w:rsid w:val="00420D74"/>
    <w:rsid w:val="004316FB"/>
    <w:rsid w:val="0043335E"/>
    <w:rsid w:val="00433D65"/>
    <w:rsid w:val="00435D5B"/>
    <w:rsid w:val="004403AD"/>
    <w:rsid w:val="00440445"/>
    <w:rsid w:val="004467A9"/>
    <w:rsid w:val="00454B97"/>
    <w:rsid w:val="004559DC"/>
    <w:rsid w:val="004575AD"/>
    <w:rsid w:val="004624D6"/>
    <w:rsid w:val="0046338F"/>
    <w:rsid w:val="00466598"/>
    <w:rsid w:val="004676B1"/>
    <w:rsid w:val="00467952"/>
    <w:rsid w:val="004758F9"/>
    <w:rsid w:val="004768EA"/>
    <w:rsid w:val="00482720"/>
    <w:rsid w:val="00486541"/>
    <w:rsid w:val="004905DE"/>
    <w:rsid w:val="00494241"/>
    <w:rsid w:val="004A3499"/>
    <w:rsid w:val="004A3B8B"/>
    <w:rsid w:val="004A5E93"/>
    <w:rsid w:val="004B007F"/>
    <w:rsid w:val="004B0525"/>
    <w:rsid w:val="004B42E2"/>
    <w:rsid w:val="004B66EA"/>
    <w:rsid w:val="004B6B29"/>
    <w:rsid w:val="004B7C32"/>
    <w:rsid w:val="004C3241"/>
    <w:rsid w:val="004C48E0"/>
    <w:rsid w:val="004C56C5"/>
    <w:rsid w:val="004C6494"/>
    <w:rsid w:val="004C68EC"/>
    <w:rsid w:val="004C6B3F"/>
    <w:rsid w:val="004C72F3"/>
    <w:rsid w:val="004D0680"/>
    <w:rsid w:val="004D18D8"/>
    <w:rsid w:val="004D7CCC"/>
    <w:rsid w:val="004E1BC5"/>
    <w:rsid w:val="004E206C"/>
    <w:rsid w:val="004E3FB7"/>
    <w:rsid w:val="004E5C7F"/>
    <w:rsid w:val="004E5DEF"/>
    <w:rsid w:val="004E6613"/>
    <w:rsid w:val="004E67D0"/>
    <w:rsid w:val="004E699E"/>
    <w:rsid w:val="004E7502"/>
    <w:rsid w:val="004E79AD"/>
    <w:rsid w:val="004F06CC"/>
    <w:rsid w:val="0050226B"/>
    <w:rsid w:val="005025D4"/>
    <w:rsid w:val="005037A0"/>
    <w:rsid w:val="00503E80"/>
    <w:rsid w:val="005054E9"/>
    <w:rsid w:val="005075AF"/>
    <w:rsid w:val="005102BD"/>
    <w:rsid w:val="00512B1D"/>
    <w:rsid w:val="0051331A"/>
    <w:rsid w:val="0051525F"/>
    <w:rsid w:val="005227F4"/>
    <w:rsid w:val="0052626A"/>
    <w:rsid w:val="00531973"/>
    <w:rsid w:val="00532738"/>
    <w:rsid w:val="005334E1"/>
    <w:rsid w:val="00533511"/>
    <w:rsid w:val="005362A7"/>
    <w:rsid w:val="005369E1"/>
    <w:rsid w:val="00536B74"/>
    <w:rsid w:val="00536CB1"/>
    <w:rsid w:val="00543100"/>
    <w:rsid w:val="00544F28"/>
    <w:rsid w:val="00545C50"/>
    <w:rsid w:val="005526C8"/>
    <w:rsid w:val="005539E1"/>
    <w:rsid w:val="00555130"/>
    <w:rsid w:val="00555943"/>
    <w:rsid w:val="00573C4A"/>
    <w:rsid w:val="0057509D"/>
    <w:rsid w:val="00583840"/>
    <w:rsid w:val="00584F56"/>
    <w:rsid w:val="005868D2"/>
    <w:rsid w:val="005948F5"/>
    <w:rsid w:val="005A28A1"/>
    <w:rsid w:val="005A435B"/>
    <w:rsid w:val="005B2115"/>
    <w:rsid w:val="005B3783"/>
    <w:rsid w:val="005B3D52"/>
    <w:rsid w:val="005B424E"/>
    <w:rsid w:val="005B4B38"/>
    <w:rsid w:val="005B4F95"/>
    <w:rsid w:val="005B6556"/>
    <w:rsid w:val="005B7523"/>
    <w:rsid w:val="005C1FB7"/>
    <w:rsid w:val="005C20EC"/>
    <w:rsid w:val="005C48AD"/>
    <w:rsid w:val="005D0D43"/>
    <w:rsid w:val="005D6DBE"/>
    <w:rsid w:val="005E2414"/>
    <w:rsid w:val="005E26ED"/>
    <w:rsid w:val="005E2B40"/>
    <w:rsid w:val="005E2C83"/>
    <w:rsid w:val="005F1E0F"/>
    <w:rsid w:val="005F3093"/>
    <w:rsid w:val="005F48A3"/>
    <w:rsid w:val="005F55E6"/>
    <w:rsid w:val="005F56A8"/>
    <w:rsid w:val="00601B14"/>
    <w:rsid w:val="00601C41"/>
    <w:rsid w:val="00602BB0"/>
    <w:rsid w:val="00603400"/>
    <w:rsid w:val="006040AF"/>
    <w:rsid w:val="0060598E"/>
    <w:rsid w:val="0060728C"/>
    <w:rsid w:val="00607DE8"/>
    <w:rsid w:val="0061390C"/>
    <w:rsid w:val="00613CE2"/>
    <w:rsid w:val="00614655"/>
    <w:rsid w:val="00616E96"/>
    <w:rsid w:val="00617494"/>
    <w:rsid w:val="00621204"/>
    <w:rsid w:val="00621440"/>
    <w:rsid w:val="00622B2F"/>
    <w:rsid w:val="00625D42"/>
    <w:rsid w:val="00625E7C"/>
    <w:rsid w:val="00626283"/>
    <w:rsid w:val="00627CAE"/>
    <w:rsid w:val="00630215"/>
    <w:rsid w:val="006302E6"/>
    <w:rsid w:val="00632918"/>
    <w:rsid w:val="00633CAE"/>
    <w:rsid w:val="0063511D"/>
    <w:rsid w:val="00640395"/>
    <w:rsid w:val="006407D6"/>
    <w:rsid w:val="00640DDA"/>
    <w:rsid w:val="006420A5"/>
    <w:rsid w:val="006424A5"/>
    <w:rsid w:val="00645584"/>
    <w:rsid w:val="00650C50"/>
    <w:rsid w:val="0065179C"/>
    <w:rsid w:val="00651B97"/>
    <w:rsid w:val="00652FA9"/>
    <w:rsid w:val="00653936"/>
    <w:rsid w:val="006555C5"/>
    <w:rsid w:val="00655694"/>
    <w:rsid w:val="00655F6F"/>
    <w:rsid w:val="0065692C"/>
    <w:rsid w:val="00657281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51BA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483"/>
    <w:rsid w:val="006B2FB9"/>
    <w:rsid w:val="006B5A1A"/>
    <w:rsid w:val="006B6115"/>
    <w:rsid w:val="006B621B"/>
    <w:rsid w:val="006B7CFD"/>
    <w:rsid w:val="006C1A6C"/>
    <w:rsid w:val="006C212E"/>
    <w:rsid w:val="006C26ED"/>
    <w:rsid w:val="006C509B"/>
    <w:rsid w:val="006C5BB4"/>
    <w:rsid w:val="006C7661"/>
    <w:rsid w:val="006D4449"/>
    <w:rsid w:val="006D4794"/>
    <w:rsid w:val="006E0BDE"/>
    <w:rsid w:val="006E5B7D"/>
    <w:rsid w:val="006F01CB"/>
    <w:rsid w:val="006F1570"/>
    <w:rsid w:val="006F1E14"/>
    <w:rsid w:val="006F3C6A"/>
    <w:rsid w:val="006F5046"/>
    <w:rsid w:val="006F5707"/>
    <w:rsid w:val="006F7D66"/>
    <w:rsid w:val="007023F1"/>
    <w:rsid w:val="00702F50"/>
    <w:rsid w:val="00703DE3"/>
    <w:rsid w:val="007045DB"/>
    <w:rsid w:val="007070CF"/>
    <w:rsid w:val="00707741"/>
    <w:rsid w:val="007128AF"/>
    <w:rsid w:val="00714EB8"/>
    <w:rsid w:val="00716ABB"/>
    <w:rsid w:val="00720E1B"/>
    <w:rsid w:val="0072118A"/>
    <w:rsid w:val="0072174F"/>
    <w:rsid w:val="0072177C"/>
    <w:rsid w:val="00726CBD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4744F"/>
    <w:rsid w:val="00750D30"/>
    <w:rsid w:val="007518B1"/>
    <w:rsid w:val="00754C46"/>
    <w:rsid w:val="00757B27"/>
    <w:rsid w:val="00760942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77877"/>
    <w:rsid w:val="00782891"/>
    <w:rsid w:val="007830B6"/>
    <w:rsid w:val="00787509"/>
    <w:rsid w:val="00791658"/>
    <w:rsid w:val="007956AF"/>
    <w:rsid w:val="00795D87"/>
    <w:rsid w:val="007A1BB4"/>
    <w:rsid w:val="007A5008"/>
    <w:rsid w:val="007B48B1"/>
    <w:rsid w:val="007C1D61"/>
    <w:rsid w:val="007C4FE0"/>
    <w:rsid w:val="007C52E8"/>
    <w:rsid w:val="007C63F4"/>
    <w:rsid w:val="007D3292"/>
    <w:rsid w:val="007D3954"/>
    <w:rsid w:val="007D3BDB"/>
    <w:rsid w:val="007E0151"/>
    <w:rsid w:val="007E06AC"/>
    <w:rsid w:val="007E2C77"/>
    <w:rsid w:val="007E57E8"/>
    <w:rsid w:val="007E72A0"/>
    <w:rsid w:val="007E7CAC"/>
    <w:rsid w:val="007F1F7F"/>
    <w:rsid w:val="007F575E"/>
    <w:rsid w:val="008121F4"/>
    <w:rsid w:val="008133D3"/>
    <w:rsid w:val="00817A2D"/>
    <w:rsid w:val="008202F8"/>
    <w:rsid w:val="008264AD"/>
    <w:rsid w:val="00827AA9"/>
    <w:rsid w:val="0083003D"/>
    <w:rsid w:val="00830749"/>
    <w:rsid w:val="008311DA"/>
    <w:rsid w:val="00833553"/>
    <w:rsid w:val="00835B05"/>
    <w:rsid w:val="00842AE4"/>
    <w:rsid w:val="00843997"/>
    <w:rsid w:val="00847C7B"/>
    <w:rsid w:val="00855F97"/>
    <w:rsid w:val="00860AFB"/>
    <w:rsid w:val="008643F9"/>
    <w:rsid w:val="00864D30"/>
    <w:rsid w:val="00872007"/>
    <w:rsid w:val="008748CE"/>
    <w:rsid w:val="00875329"/>
    <w:rsid w:val="00881F05"/>
    <w:rsid w:val="00882B9D"/>
    <w:rsid w:val="0088349C"/>
    <w:rsid w:val="008868DF"/>
    <w:rsid w:val="008A082C"/>
    <w:rsid w:val="008A257C"/>
    <w:rsid w:val="008A2F2D"/>
    <w:rsid w:val="008A3A99"/>
    <w:rsid w:val="008B22FC"/>
    <w:rsid w:val="008B39C9"/>
    <w:rsid w:val="008B40AD"/>
    <w:rsid w:val="008C48F6"/>
    <w:rsid w:val="008C68A7"/>
    <w:rsid w:val="008D4DE9"/>
    <w:rsid w:val="008F0BA8"/>
    <w:rsid w:val="008F464C"/>
    <w:rsid w:val="00901593"/>
    <w:rsid w:val="009025D4"/>
    <w:rsid w:val="00902BF8"/>
    <w:rsid w:val="009030D3"/>
    <w:rsid w:val="009046CD"/>
    <w:rsid w:val="009055FD"/>
    <w:rsid w:val="009056E2"/>
    <w:rsid w:val="00906AB7"/>
    <w:rsid w:val="00914BB5"/>
    <w:rsid w:val="00914CA4"/>
    <w:rsid w:val="00917FD2"/>
    <w:rsid w:val="00920F6C"/>
    <w:rsid w:val="00921288"/>
    <w:rsid w:val="00925912"/>
    <w:rsid w:val="009304CA"/>
    <w:rsid w:val="0093060F"/>
    <w:rsid w:val="0093095D"/>
    <w:rsid w:val="00931795"/>
    <w:rsid w:val="009324BA"/>
    <w:rsid w:val="00934DCC"/>
    <w:rsid w:val="00936180"/>
    <w:rsid w:val="00942B7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659D8"/>
    <w:rsid w:val="00966633"/>
    <w:rsid w:val="00970B74"/>
    <w:rsid w:val="00971AC8"/>
    <w:rsid w:val="0098126A"/>
    <w:rsid w:val="0098186A"/>
    <w:rsid w:val="00986974"/>
    <w:rsid w:val="00986BC7"/>
    <w:rsid w:val="00993997"/>
    <w:rsid w:val="00994CC6"/>
    <w:rsid w:val="00996BEA"/>
    <w:rsid w:val="009A34C4"/>
    <w:rsid w:val="009A4937"/>
    <w:rsid w:val="009B2C5D"/>
    <w:rsid w:val="009B750D"/>
    <w:rsid w:val="009C22FD"/>
    <w:rsid w:val="009C7961"/>
    <w:rsid w:val="009D06DA"/>
    <w:rsid w:val="009D1E85"/>
    <w:rsid w:val="009E08FC"/>
    <w:rsid w:val="009E3CED"/>
    <w:rsid w:val="009E4376"/>
    <w:rsid w:val="009E78AF"/>
    <w:rsid w:val="009F0480"/>
    <w:rsid w:val="009F34EB"/>
    <w:rsid w:val="009F3F65"/>
    <w:rsid w:val="009F7444"/>
    <w:rsid w:val="00A07F94"/>
    <w:rsid w:val="00A2147E"/>
    <w:rsid w:val="00A24EC7"/>
    <w:rsid w:val="00A25B81"/>
    <w:rsid w:val="00A2624A"/>
    <w:rsid w:val="00A265D7"/>
    <w:rsid w:val="00A33567"/>
    <w:rsid w:val="00A34BA9"/>
    <w:rsid w:val="00A36B30"/>
    <w:rsid w:val="00A379C4"/>
    <w:rsid w:val="00A406B8"/>
    <w:rsid w:val="00A41676"/>
    <w:rsid w:val="00A42D15"/>
    <w:rsid w:val="00A43D76"/>
    <w:rsid w:val="00A44580"/>
    <w:rsid w:val="00A4462D"/>
    <w:rsid w:val="00A44CB5"/>
    <w:rsid w:val="00A526B7"/>
    <w:rsid w:val="00A52BAB"/>
    <w:rsid w:val="00A52C7C"/>
    <w:rsid w:val="00A577A7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7C6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258C"/>
    <w:rsid w:val="00AA517E"/>
    <w:rsid w:val="00AA653D"/>
    <w:rsid w:val="00AB15C0"/>
    <w:rsid w:val="00AB3FCA"/>
    <w:rsid w:val="00AB5FF9"/>
    <w:rsid w:val="00AC0794"/>
    <w:rsid w:val="00AC5E1A"/>
    <w:rsid w:val="00AC6BE2"/>
    <w:rsid w:val="00AC77CF"/>
    <w:rsid w:val="00AC79B9"/>
    <w:rsid w:val="00AD147B"/>
    <w:rsid w:val="00AD2C30"/>
    <w:rsid w:val="00AD390C"/>
    <w:rsid w:val="00AD7FAE"/>
    <w:rsid w:val="00AE25FB"/>
    <w:rsid w:val="00AE2D04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7159E"/>
    <w:rsid w:val="00B80970"/>
    <w:rsid w:val="00B82F72"/>
    <w:rsid w:val="00B84397"/>
    <w:rsid w:val="00B85425"/>
    <w:rsid w:val="00B8648F"/>
    <w:rsid w:val="00B870FF"/>
    <w:rsid w:val="00B876C2"/>
    <w:rsid w:val="00B91399"/>
    <w:rsid w:val="00B9239D"/>
    <w:rsid w:val="00B930C4"/>
    <w:rsid w:val="00B93C88"/>
    <w:rsid w:val="00B96243"/>
    <w:rsid w:val="00B9778C"/>
    <w:rsid w:val="00B97830"/>
    <w:rsid w:val="00BA235F"/>
    <w:rsid w:val="00BA45C3"/>
    <w:rsid w:val="00BA6F6A"/>
    <w:rsid w:val="00BA7D5F"/>
    <w:rsid w:val="00BB14F2"/>
    <w:rsid w:val="00BB3713"/>
    <w:rsid w:val="00BD1359"/>
    <w:rsid w:val="00BD2445"/>
    <w:rsid w:val="00BD2F22"/>
    <w:rsid w:val="00BD4B75"/>
    <w:rsid w:val="00BD5D83"/>
    <w:rsid w:val="00BE1F60"/>
    <w:rsid w:val="00BE2234"/>
    <w:rsid w:val="00BE4343"/>
    <w:rsid w:val="00BE45C9"/>
    <w:rsid w:val="00BE5659"/>
    <w:rsid w:val="00BF15FF"/>
    <w:rsid w:val="00BF51EE"/>
    <w:rsid w:val="00BF721E"/>
    <w:rsid w:val="00C01EED"/>
    <w:rsid w:val="00C02070"/>
    <w:rsid w:val="00C05340"/>
    <w:rsid w:val="00C0790A"/>
    <w:rsid w:val="00C116AB"/>
    <w:rsid w:val="00C13671"/>
    <w:rsid w:val="00C1385C"/>
    <w:rsid w:val="00C145EE"/>
    <w:rsid w:val="00C1477C"/>
    <w:rsid w:val="00C15CA8"/>
    <w:rsid w:val="00C17076"/>
    <w:rsid w:val="00C21B79"/>
    <w:rsid w:val="00C25494"/>
    <w:rsid w:val="00C26A87"/>
    <w:rsid w:val="00C320F8"/>
    <w:rsid w:val="00C35DC9"/>
    <w:rsid w:val="00C3606B"/>
    <w:rsid w:val="00C3636D"/>
    <w:rsid w:val="00C373BC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53AD"/>
    <w:rsid w:val="00C76B5E"/>
    <w:rsid w:val="00C804A2"/>
    <w:rsid w:val="00C806B2"/>
    <w:rsid w:val="00C82BD7"/>
    <w:rsid w:val="00C83199"/>
    <w:rsid w:val="00C84412"/>
    <w:rsid w:val="00C92642"/>
    <w:rsid w:val="00C931D7"/>
    <w:rsid w:val="00C9350D"/>
    <w:rsid w:val="00C95773"/>
    <w:rsid w:val="00C963C2"/>
    <w:rsid w:val="00C963E0"/>
    <w:rsid w:val="00C97C42"/>
    <w:rsid w:val="00CA0F42"/>
    <w:rsid w:val="00CA78C3"/>
    <w:rsid w:val="00CB7163"/>
    <w:rsid w:val="00CB7187"/>
    <w:rsid w:val="00CC2593"/>
    <w:rsid w:val="00CC3D35"/>
    <w:rsid w:val="00CC5E27"/>
    <w:rsid w:val="00CD0491"/>
    <w:rsid w:val="00CD1C15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5C8"/>
    <w:rsid w:val="00CF777A"/>
    <w:rsid w:val="00D02DC1"/>
    <w:rsid w:val="00D05B7F"/>
    <w:rsid w:val="00D060EB"/>
    <w:rsid w:val="00D06775"/>
    <w:rsid w:val="00D07170"/>
    <w:rsid w:val="00D073B1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644BC"/>
    <w:rsid w:val="00D72E53"/>
    <w:rsid w:val="00D74F43"/>
    <w:rsid w:val="00D762CD"/>
    <w:rsid w:val="00D81F85"/>
    <w:rsid w:val="00D82F1D"/>
    <w:rsid w:val="00D85E65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24CF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D571C"/>
    <w:rsid w:val="00DE18C7"/>
    <w:rsid w:val="00DE303D"/>
    <w:rsid w:val="00DE37A3"/>
    <w:rsid w:val="00DE52AD"/>
    <w:rsid w:val="00DF0328"/>
    <w:rsid w:val="00DF4193"/>
    <w:rsid w:val="00DF5671"/>
    <w:rsid w:val="00DF71FB"/>
    <w:rsid w:val="00E015C8"/>
    <w:rsid w:val="00E01F7E"/>
    <w:rsid w:val="00E0429C"/>
    <w:rsid w:val="00E06C7B"/>
    <w:rsid w:val="00E07F3E"/>
    <w:rsid w:val="00E106BF"/>
    <w:rsid w:val="00E14FDF"/>
    <w:rsid w:val="00E20A05"/>
    <w:rsid w:val="00E264E3"/>
    <w:rsid w:val="00E26E31"/>
    <w:rsid w:val="00E3181C"/>
    <w:rsid w:val="00E3400F"/>
    <w:rsid w:val="00E36EDD"/>
    <w:rsid w:val="00E42AA6"/>
    <w:rsid w:val="00E42E04"/>
    <w:rsid w:val="00E441DD"/>
    <w:rsid w:val="00E46C88"/>
    <w:rsid w:val="00E50AAD"/>
    <w:rsid w:val="00E51079"/>
    <w:rsid w:val="00E51C4F"/>
    <w:rsid w:val="00E548A5"/>
    <w:rsid w:val="00E572E5"/>
    <w:rsid w:val="00E6168D"/>
    <w:rsid w:val="00E62A2B"/>
    <w:rsid w:val="00E7090F"/>
    <w:rsid w:val="00E77A19"/>
    <w:rsid w:val="00E83A7C"/>
    <w:rsid w:val="00E85228"/>
    <w:rsid w:val="00E909B8"/>
    <w:rsid w:val="00E90CAF"/>
    <w:rsid w:val="00E91CA9"/>
    <w:rsid w:val="00E930E5"/>
    <w:rsid w:val="00EA2593"/>
    <w:rsid w:val="00EA4ACC"/>
    <w:rsid w:val="00EA4C21"/>
    <w:rsid w:val="00EA5ACC"/>
    <w:rsid w:val="00EA7937"/>
    <w:rsid w:val="00EB0AA2"/>
    <w:rsid w:val="00EB100E"/>
    <w:rsid w:val="00EB2F5E"/>
    <w:rsid w:val="00EB5CE4"/>
    <w:rsid w:val="00EB7E28"/>
    <w:rsid w:val="00ED61A0"/>
    <w:rsid w:val="00ED70D9"/>
    <w:rsid w:val="00EE0EDC"/>
    <w:rsid w:val="00EE235C"/>
    <w:rsid w:val="00EE272B"/>
    <w:rsid w:val="00EE4CDC"/>
    <w:rsid w:val="00EF2F06"/>
    <w:rsid w:val="00EF529A"/>
    <w:rsid w:val="00EF69A4"/>
    <w:rsid w:val="00EF7575"/>
    <w:rsid w:val="00F01B45"/>
    <w:rsid w:val="00F023CE"/>
    <w:rsid w:val="00F03457"/>
    <w:rsid w:val="00F04BBE"/>
    <w:rsid w:val="00F06E9D"/>
    <w:rsid w:val="00F07185"/>
    <w:rsid w:val="00F12795"/>
    <w:rsid w:val="00F212C3"/>
    <w:rsid w:val="00F21DF2"/>
    <w:rsid w:val="00F22B42"/>
    <w:rsid w:val="00F23659"/>
    <w:rsid w:val="00F30473"/>
    <w:rsid w:val="00F33048"/>
    <w:rsid w:val="00F3545B"/>
    <w:rsid w:val="00F425D4"/>
    <w:rsid w:val="00F4286F"/>
    <w:rsid w:val="00F46E9C"/>
    <w:rsid w:val="00F4706B"/>
    <w:rsid w:val="00F47674"/>
    <w:rsid w:val="00F47987"/>
    <w:rsid w:val="00F56D33"/>
    <w:rsid w:val="00F67DE6"/>
    <w:rsid w:val="00F715C5"/>
    <w:rsid w:val="00F7213B"/>
    <w:rsid w:val="00F72340"/>
    <w:rsid w:val="00F72ECE"/>
    <w:rsid w:val="00F739DD"/>
    <w:rsid w:val="00F73AD5"/>
    <w:rsid w:val="00F76535"/>
    <w:rsid w:val="00F7673C"/>
    <w:rsid w:val="00F769F2"/>
    <w:rsid w:val="00F84646"/>
    <w:rsid w:val="00F8647F"/>
    <w:rsid w:val="00F8706B"/>
    <w:rsid w:val="00F904BC"/>
    <w:rsid w:val="00F92D00"/>
    <w:rsid w:val="00F92DA8"/>
    <w:rsid w:val="00F92F09"/>
    <w:rsid w:val="00F97200"/>
    <w:rsid w:val="00F97320"/>
    <w:rsid w:val="00FA33EB"/>
    <w:rsid w:val="00FA5265"/>
    <w:rsid w:val="00FB203E"/>
    <w:rsid w:val="00FB4AE7"/>
    <w:rsid w:val="00FB4E1E"/>
    <w:rsid w:val="00FB5100"/>
    <w:rsid w:val="00FB5C12"/>
    <w:rsid w:val="00FB7688"/>
    <w:rsid w:val="00FC083A"/>
    <w:rsid w:val="00FC0A32"/>
    <w:rsid w:val="00FC2BA4"/>
    <w:rsid w:val="00FC4794"/>
    <w:rsid w:val="00FC73DB"/>
    <w:rsid w:val="00FD01E7"/>
    <w:rsid w:val="00FD095A"/>
    <w:rsid w:val="00FD1A3B"/>
    <w:rsid w:val="00FD51DF"/>
    <w:rsid w:val="00FE33FB"/>
    <w:rsid w:val="00FE5ACC"/>
    <w:rsid w:val="00FE5B94"/>
    <w:rsid w:val="00FF0FC5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1C15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1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Normal"/>
    <w:qFormat/>
    <w:rsid w:val="009C22FD"/>
    <w:pPr>
      <w:jc w:val="left"/>
    </w:pPr>
    <w:rPr>
      <w:rFonts w:ascii="Arial" w:hAnsi="Arial" w:cs="Arial"/>
      <w:vanish/>
      <w:color w:val="17365D" w:themeColor="text2" w:themeShade="BF"/>
      <w:sz w:val="19"/>
      <w:szCs w:val="19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2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18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3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6F3C6A"/>
    <w:pPr>
      <w:spacing w:line="480" w:lineRule="exact"/>
      <w:contextualSpacing/>
      <w:jc w:val="both"/>
    </w:pPr>
    <w:rPr>
      <w:rFonts w:ascii="Arial" w:eastAsiaTheme="minorHAnsi" w:hAnsi="Arial" w:cs="Arial"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6F3C6A"/>
    <w:rPr>
      <w:rFonts w:ascii="Arial" w:eastAsiaTheme="minorHAnsi" w:hAnsi="Arial" w:cs="Arial"/>
      <w:sz w:val="22"/>
      <w:szCs w:val="22"/>
      <w:lang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7"/>
      </w:numPr>
      <w:ind w:left="601" w:hanging="601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0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1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16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18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18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paragraph" w:customStyle="1" w:styleId="11CSTCPLQuestionBullet">
    <w:name w:val="(11) CSTC P/L Question Bullet"/>
    <w:basedOn w:val="Normal"/>
    <w:qFormat/>
    <w:rsid w:val="00920F6C"/>
    <w:pPr>
      <w:ind w:left="360" w:hanging="360"/>
      <w:jc w:val="left"/>
    </w:pPr>
    <w:rPr>
      <w:rFonts w:ascii="Arial" w:hAnsi="Arial"/>
      <w:b/>
    </w:rPr>
  </w:style>
  <w:style w:type="paragraph" w:customStyle="1" w:styleId="7BAnswer">
    <w:name w:val="7B Answer"/>
    <w:link w:val="7BAnswerChar"/>
    <w:autoRedefine/>
    <w:qFormat/>
    <w:rsid w:val="00920F6C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920F6C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920F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4044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4044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A258C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3B5908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en-AU"/>
    </w:rPr>
  </w:style>
  <w:style w:type="character" w:styleId="Strong">
    <w:name w:val="Strong"/>
    <w:basedOn w:val="DefaultParagraphFont"/>
    <w:uiPriority w:val="22"/>
    <w:qFormat/>
    <w:rsid w:val="003B5908"/>
    <w:rPr>
      <w:b/>
      <w:b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E08AE"/>
    <w:rPr>
      <w:rFonts w:ascii="Arial Narrow" w:hAnsi="Arial Narrow"/>
      <w:sz w:val="24"/>
      <w:lang w:eastAsia="en-US"/>
    </w:rPr>
  </w:style>
  <w:style w:type="table" w:customStyle="1" w:styleId="TableGrid4">
    <w:name w:val="Table Grid4"/>
    <w:basedOn w:val="TableNormal"/>
    <w:next w:val="TableGrid"/>
    <w:uiPriority w:val="39"/>
    <w:rsid w:val="004758F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93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3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1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hyperlink" Target="https://www.yourhome.gov.au/sites/default/files/3BR%252BStudyAllPlansElevations.pdf" TargetMode="External"/><Relationship Id="rId26" Type="http://schemas.openxmlformats.org/officeDocument/2006/relationships/header" Target="header5.xml"/><Relationship Id="rId3" Type="http://schemas.openxmlformats.org/officeDocument/2006/relationships/numbering" Target="numbering.xml"/><Relationship Id="rId21" Type="http://schemas.openxmlformats.org/officeDocument/2006/relationships/image" Target="media/image5.png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yperlink" Target="https://www.yourhome.gov.au/case-studies/curtin-australian-capital-territory" TargetMode="External"/><Relationship Id="rId25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image" Target="media/image4.png"/><Relationship Id="rId29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image" Target="media/image8.png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23" Type="http://schemas.openxmlformats.org/officeDocument/2006/relationships/image" Target="media/image7.png"/><Relationship Id="rId28" Type="http://schemas.openxmlformats.org/officeDocument/2006/relationships/header" Target="header7.xml"/><Relationship Id="rId10" Type="http://schemas.openxmlformats.org/officeDocument/2006/relationships/header" Target="header1.xml"/><Relationship Id="rId19" Type="http://schemas.openxmlformats.org/officeDocument/2006/relationships/image" Target="media/image3.png"/><Relationship Id="rId31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2.png"/><Relationship Id="rId22" Type="http://schemas.openxmlformats.org/officeDocument/2006/relationships/image" Target="media/image6.png"/><Relationship Id="rId27" Type="http://schemas.openxmlformats.org/officeDocument/2006/relationships/header" Target="header6.xm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pPr>
            <w:pStyle w:val="4CAF7092A45A4C2BA9D45B8E381B042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pPr>
            <w:pStyle w:val="F081F68F18CE4C7DA827ED806257937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696ED913DD914085BEA781096DA96B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1FE878-BCB4-4273-8F04-AB8EE0BDAC47}"/>
      </w:docPartPr>
      <w:docPartBody>
        <w:p w:rsidR="007F5DDF" w:rsidRDefault="00C86AC1" w:rsidP="00C86AC1">
          <w:pPr>
            <w:pStyle w:val="696ED913DD914085BEA781096DA96B48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53F67D637E945B0AE9214EC705285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0F23B2-50E1-4593-B875-4C1A4DB685FF}"/>
      </w:docPartPr>
      <w:docPartBody>
        <w:p w:rsidR="007F5DDF" w:rsidRDefault="00C86AC1" w:rsidP="00C86AC1">
          <w:pPr>
            <w:pStyle w:val="453F67D637E945B0AE9214EC705285D0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651844A1133943CF8A8F5CA995E9E3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0C891-1170-4AD3-AC1C-35B3A0CCC91A}"/>
      </w:docPartPr>
      <w:docPartBody>
        <w:p w:rsidR="00DC34BF" w:rsidRDefault="00276B73" w:rsidP="00276B73">
          <w:pPr>
            <w:pStyle w:val="651844A1133943CF8A8F5CA995E9E38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E671437E981C4ACE85A6EA8021A0FF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F15D04-74A6-4880-801C-7B0F0B601197}"/>
      </w:docPartPr>
      <w:docPartBody>
        <w:p w:rsidR="00DC34BF" w:rsidRDefault="00276B73" w:rsidP="00276B73">
          <w:pPr>
            <w:pStyle w:val="E671437E981C4ACE85A6EA8021A0FF6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B7352E2622DD4F3EA022B782B9E9A4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D8EF12-EFB0-4F39-9DC9-DCA65D6B6F4C}"/>
      </w:docPartPr>
      <w:docPartBody>
        <w:p w:rsidR="00AE45FF" w:rsidRDefault="007F55A2" w:rsidP="007F55A2">
          <w:pPr>
            <w:pStyle w:val="B7352E2622DD4F3EA022B782B9E9A4C3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47982E594AEA4DAD80D47600AC58DC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CA0D22-1082-413A-B454-B3C940205FC4}"/>
      </w:docPartPr>
      <w:docPartBody>
        <w:p w:rsidR="00AE45FF" w:rsidRDefault="007F55A2" w:rsidP="007F55A2">
          <w:pPr>
            <w:pStyle w:val="47982E594AEA4DAD80D47600AC58DCC0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3014B2EEE0C645898B10E21549B88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935C79-D867-4B97-B0FD-274045972C69}"/>
      </w:docPartPr>
      <w:docPartBody>
        <w:p w:rsidR="00AE45FF" w:rsidRDefault="007F55A2" w:rsidP="007F55A2">
          <w:pPr>
            <w:pStyle w:val="3014B2EEE0C645898B10E21549B883E3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39CFD81628A14BFF897B333D05810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290DDD-26F9-472A-AD82-452EC0224613}"/>
      </w:docPartPr>
      <w:docPartBody>
        <w:p w:rsidR="00AE45FF" w:rsidRDefault="007F55A2" w:rsidP="007F55A2">
          <w:pPr>
            <w:pStyle w:val="39CFD81628A14BFF897B333D05810959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57E9A9708BB04F60854CC4E5F1E303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C49430-7C1A-4685-9D25-FCBEE36ADFC0}"/>
      </w:docPartPr>
      <w:docPartBody>
        <w:p w:rsidR="00AE45FF" w:rsidRDefault="007F55A2" w:rsidP="007F55A2">
          <w:pPr>
            <w:pStyle w:val="57E9A9708BB04F60854CC4E5F1E30300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051D46"/>
    <w:rsid w:val="00106BC6"/>
    <w:rsid w:val="001125F5"/>
    <w:rsid w:val="00122786"/>
    <w:rsid w:val="00152532"/>
    <w:rsid w:val="00155DCA"/>
    <w:rsid w:val="00181DB6"/>
    <w:rsid w:val="001E4222"/>
    <w:rsid w:val="001F2D33"/>
    <w:rsid w:val="00216485"/>
    <w:rsid w:val="00217293"/>
    <w:rsid w:val="00247826"/>
    <w:rsid w:val="0026412C"/>
    <w:rsid w:val="00276B73"/>
    <w:rsid w:val="002A67A7"/>
    <w:rsid w:val="0030484B"/>
    <w:rsid w:val="003D7AF8"/>
    <w:rsid w:val="00530616"/>
    <w:rsid w:val="005D3BC9"/>
    <w:rsid w:val="006206DC"/>
    <w:rsid w:val="00645E48"/>
    <w:rsid w:val="00654A91"/>
    <w:rsid w:val="006A5ED9"/>
    <w:rsid w:val="00776B89"/>
    <w:rsid w:val="007C130D"/>
    <w:rsid w:val="007E2E66"/>
    <w:rsid w:val="007F55A2"/>
    <w:rsid w:val="007F5DDF"/>
    <w:rsid w:val="00834F76"/>
    <w:rsid w:val="00854CEF"/>
    <w:rsid w:val="008946ED"/>
    <w:rsid w:val="008A49B9"/>
    <w:rsid w:val="008C1EB3"/>
    <w:rsid w:val="008E6DF9"/>
    <w:rsid w:val="008F33EC"/>
    <w:rsid w:val="008F3A83"/>
    <w:rsid w:val="009133ED"/>
    <w:rsid w:val="0092096F"/>
    <w:rsid w:val="00955000"/>
    <w:rsid w:val="009662BC"/>
    <w:rsid w:val="0098441D"/>
    <w:rsid w:val="009A5338"/>
    <w:rsid w:val="009A7ADB"/>
    <w:rsid w:val="009B3343"/>
    <w:rsid w:val="009D1912"/>
    <w:rsid w:val="00A12C05"/>
    <w:rsid w:val="00A24EC7"/>
    <w:rsid w:val="00A577A7"/>
    <w:rsid w:val="00A63EA3"/>
    <w:rsid w:val="00A8521E"/>
    <w:rsid w:val="00AE45FF"/>
    <w:rsid w:val="00B06821"/>
    <w:rsid w:val="00B4136F"/>
    <w:rsid w:val="00B4478C"/>
    <w:rsid w:val="00B50BE1"/>
    <w:rsid w:val="00B50CCC"/>
    <w:rsid w:val="00B54662"/>
    <w:rsid w:val="00B92AE2"/>
    <w:rsid w:val="00BB03B3"/>
    <w:rsid w:val="00C10BE1"/>
    <w:rsid w:val="00C83C47"/>
    <w:rsid w:val="00C86AC1"/>
    <w:rsid w:val="00C942CC"/>
    <w:rsid w:val="00CF3EAC"/>
    <w:rsid w:val="00D1199A"/>
    <w:rsid w:val="00DC0AEB"/>
    <w:rsid w:val="00DC34BF"/>
    <w:rsid w:val="00DC549C"/>
    <w:rsid w:val="00DD1CB8"/>
    <w:rsid w:val="00E04351"/>
    <w:rsid w:val="00E37314"/>
    <w:rsid w:val="00E45AA5"/>
    <w:rsid w:val="00E94F3E"/>
    <w:rsid w:val="00EA1D00"/>
    <w:rsid w:val="00EC27D2"/>
    <w:rsid w:val="00F21F00"/>
    <w:rsid w:val="00F27999"/>
    <w:rsid w:val="00F34F30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F55A2"/>
    <w:rPr>
      <w:color w:val="808080"/>
    </w:r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696ED913DD914085BEA781096DA96B48">
    <w:name w:val="696ED913DD914085BEA781096DA96B48"/>
    <w:rsid w:val="00C86AC1"/>
    <w:pPr>
      <w:spacing w:after="160" w:line="259" w:lineRule="auto"/>
    </w:pPr>
  </w:style>
  <w:style w:type="paragraph" w:customStyle="1" w:styleId="453F67D637E945B0AE9214EC705285D0">
    <w:name w:val="453F67D637E945B0AE9214EC705285D0"/>
    <w:rsid w:val="00C86AC1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651844A1133943CF8A8F5CA995E9E381">
    <w:name w:val="651844A1133943CF8A8F5CA995E9E381"/>
    <w:rsid w:val="00276B73"/>
    <w:pPr>
      <w:spacing w:after="160" w:line="259" w:lineRule="auto"/>
    </w:pPr>
  </w:style>
  <w:style w:type="paragraph" w:customStyle="1" w:styleId="E671437E981C4ACE85A6EA8021A0FF68">
    <w:name w:val="E671437E981C4ACE85A6EA8021A0FF68"/>
    <w:rsid w:val="00276B73"/>
    <w:pPr>
      <w:spacing w:after="160" w:line="259" w:lineRule="auto"/>
    </w:pPr>
  </w:style>
  <w:style w:type="paragraph" w:customStyle="1" w:styleId="B7352E2622DD4F3EA022B782B9E9A4C3">
    <w:name w:val="B7352E2622DD4F3EA022B782B9E9A4C3"/>
    <w:rsid w:val="007F55A2"/>
    <w:pPr>
      <w:spacing w:after="160" w:line="259" w:lineRule="auto"/>
    </w:pPr>
    <w:rPr>
      <w:kern w:val="2"/>
      <w14:ligatures w14:val="standardContextual"/>
    </w:rPr>
  </w:style>
  <w:style w:type="paragraph" w:customStyle="1" w:styleId="47982E594AEA4DAD80D47600AC58DCC0">
    <w:name w:val="47982E594AEA4DAD80D47600AC58DCC0"/>
    <w:rsid w:val="007F55A2"/>
    <w:pPr>
      <w:spacing w:after="160" w:line="259" w:lineRule="auto"/>
    </w:pPr>
    <w:rPr>
      <w:kern w:val="2"/>
      <w14:ligatures w14:val="standardContextual"/>
    </w:rPr>
  </w:style>
  <w:style w:type="paragraph" w:customStyle="1" w:styleId="3014B2EEE0C645898B10E21549B883E3">
    <w:name w:val="3014B2EEE0C645898B10E21549B883E3"/>
    <w:rsid w:val="007F55A2"/>
    <w:pPr>
      <w:spacing w:after="160" w:line="259" w:lineRule="auto"/>
    </w:pPr>
    <w:rPr>
      <w:kern w:val="2"/>
      <w14:ligatures w14:val="standardContextual"/>
    </w:rPr>
  </w:style>
  <w:style w:type="paragraph" w:customStyle="1" w:styleId="39CFD81628A14BFF897B333D05810959">
    <w:name w:val="39CFD81628A14BFF897B333D05810959"/>
    <w:rsid w:val="007F55A2"/>
    <w:pPr>
      <w:spacing w:after="160" w:line="259" w:lineRule="auto"/>
    </w:pPr>
    <w:rPr>
      <w:kern w:val="2"/>
      <w14:ligatures w14:val="standardContextual"/>
    </w:rPr>
  </w:style>
  <w:style w:type="paragraph" w:customStyle="1" w:styleId="57E9A9708BB04F60854CC4E5F1E30300">
    <w:name w:val="57E9A9708BB04F60854CC4E5F1E30300"/>
    <w:rsid w:val="007F55A2"/>
    <w:pPr>
      <w:spacing w:after="160" w:line="259" w:lineRule="auto"/>
    </w:pPr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25</TotalTime>
  <Pages>29</Pages>
  <Words>3528</Words>
  <Characters>19969</Characters>
  <Application>Microsoft Office Word</Application>
  <DocSecurity>8</DocSecurity>
  <Lines>950</Lines>
  <Paragraphs>435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CPCCBC4018</vt:lpstr>
    </vt:vector>
  </TitlesOfParts>
  <Company/>
  <LinksUpToDate>false</LinksUpToDate>
  <CharactersWithSpaces>23062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CPCCBC4018</dc:title>
  <dc:subject>Apply site surveys and set-out procedures to building and construction projects</dc:subject>
  <dc:creator>Author Name</dc:creator>
  <cp:lastModifiedBy>Jonathan Curro</cp:lastModifiedBy>
  <cp:revision>20</cp:revision>
  <cp:lastPrinted>2023-06-21T06:05:00Z</cp:lastPrinted>
  <dcterms:created xsi:type="dcterms:W3CDTF">2025-04-01T04:16:00Z</dcterms:created>
  <dcterms:modified xsi:type="dcterms:W3CDTF">2026-04-08T04:19:00Z</dcterms:modified>
  <cp:contentStatus>v2-1_09/02/2026</cp:contentStatus>
</cp:coreProperties>
</file>