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66EBA" w14:textId="77777777"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14:paraId="4E12BCE5" w14:textId="77777777"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14:paraId="3FE5898A" w14:textId="77777777" w:rsidR="00677444" w:rsidRPr="004932A4" w:rsidRDefault="004C3241" w:rsidP="00677444">
      <w:pPr>
        <w:pStyle w:val="01CSTCPLHeading1"/>
        <w:rPr>
          <w:szCs w:val="32"/>
        </w:rPr>
      </w:pPr>
      <w:r>
        <w:rPr>
          <w:szCs w:val="32"/>
        </w:rPr>
        <w:t>ASSESSMENT SUMMARY</w:t>
      </w:r>
    </w:p>
    <w:p w14:paraId="63DA3FA2" w14:textId="77777777" w:rsidR="00677444" w:rsidRPr="004C3241" w:rsidRDefault="00677444" w:rsidP="00677444">
      <w:pPr>
        <w:ind w:left="709" w:right="-24" w:hanging="709"/>
        <w:rPr>
          <w:rFonts w:ascii="Arial" w:hAnsi="Arial" w:cs="Arial"/>
          <w:b/>
          <w:sz w:val="20"/>
        </w:rPr>
      </w:pPr>
    </w:p>
    <w:p w14:paraId="46C8152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4E030D8" w14:textId="77777777" w:rsidR="00677444" w:rsidRPr="004C3241" w:rsidRDefault="00677444">
      <w:pPr>
        <w:jc w:val="left"/>
        <w:rPr>
          <w:rFonts w:ascii="Arial" w:hAnsi="Arial" w:cs="Arial"/>
          <w:sz w:val="20"/>
        </w:rPr>
      </w:pPr>
    </w:p>
    <w:p w14:paraId="27BE805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24F954D" w14:textId="77777777" w:rsidR="007C4FE0" w:rsidRPr="004C3241" w:rsidRDefault="007C4FE0">
      <w:pPr>
        <w:jc w:val="left"/>
        <w:rPr>
          <w:rFonts w:ascii="Arial" w:hAnsi="Arial" w:cs="Arial"/>
          <w:sz w:val="20"/>
        </w:rPr>
      </w:pPr>
    </w:p>
    <w:p w14:paraId="521F8E2D"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F9E4112" w14:textId="77777777" w:rsidR="007C4FE0" w:rsidRPr="004C3241" w:rsidRDefault="007C4FE0">
      <w:pPr>
        <w:jc w:val="left"/>
        <w:rPr>
          <w:rFonts w:ascii="Arial" w:hAnsi="Arial" w:cs="Arial"/>
          <w:sz w:val="20"/>
        </w:rPr>
      </w:pPr>
    </w:p>
    <w:p w14:paraId="1533188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4407D02" w14:textId="77777777" w:rsidR="008B22FC" w:rsidRDefault="008B22FC">
      <w:pPr>
        <w:jc w:val="left"/>
        <w:rPr>
          <w:rFonts w:ascii="Arial" w:hAnsi="Arial" w:cs="Arial"/>
          <w:sz w:val="20"/>
        </w:rPr>
      </w:pPr>
    </w:p>
    <w:p w14:paraId="190895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2F29B202" w14:textId="77777777" w:rsidTr="002631FF">
        <w:trPr>
          <w:trHeight w:val="397"/>
        </w:trPr>
        <w:tc>
          <w:tcPr>
            <w:tcW w:w="3681" w:type="dxa"/>
            <w:shd w:val="clear" w:color="auto" w:fill="D9D9D9" w:themeFill="background1" w:themeFillShade="D9"/>
            <w:vAlign w:val="center"/>
          </w:tcPr>
          <w:p w14:paraId="796154DE"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601D3DE" w14:textId="199E3BA8" w:rsidR="00A07BD0" w:rsidRPr="00455CC3" w:rsidRDefault="00C61BE5" w:rsidP="002631FF">
            <w:pPr>
              <w:jc w:val="left"/>
              <w:rPr>
                <w:rFonts w:ascii="Arial" w:hAnsi="Arial" w:cs="Arial"/>
                <w:sz w:val="22"/>
              </w:rPr>
            </w:pPr>
            <w:permStart w:id="1096113056" w:edGrp="everyone"/>
            <w:r>
              <w:rPr>
                <w:rFonts w:ascii="Arial" w:hAnsi="Arial" w:cs="Arial"/>
                <w:sz w:val="22"/>
              </w:rPr>
              <w:t>Harley Arrowsmith</w:t>
            </w:r>
            <w:permEnd w:id="1096113056"/>
          </w:p>
        </w:tc>
      </w:tr>
    </w:tbl>
    <w:p w14:paraId="6D9EBFB4" w14:textId="77777777" w:rsidR="00A07BD0" w:rsidRDefault="00A07BD0" w:rsidP="00A07BD0">
      <w:pPr>
        <w:jc w:val="left"/>
        <w:rPr>
          <w:rFonts w:ascii="Arial" w:hAnsi="Arial" w:cs="Arial"/>
          <w:sz w:val="20"/>
        </w:rPr>
      </w:pPr>
    </w:p>
    <w:p w14:paraId="7E2D5971"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1272EBD1" w14:textId="77777777" w:rsidTr="002631FF">
        <w:trPr>
          <w:trHeight w:val="283"/>
        </w:trPr>
        <w:tc>
          <w:tcPr>
            <w:tcW w:w="3681" w:type="dxa"/>
            <w:shd w:val="clear" w:color="auto" w:fill="000000" w:themeFill="text1"/>
            <w:vAlign w:val="center"/>
          </w:tcPr>
          <w:p w14:paraId="2CCD4A66"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AABF8C1"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4A24522A" w14:textId="77777777" w:rsidTr="002631FF">
        <w:trPr>
          <w:trHeight w:val="454"/>
        </w:trPr>
        <w:tc>
          <w:tcPr>
            <w:tcW w:w="3681" w:type="dxa"/>
            <w:shd w:val="clear" w:color="auto" w:fill="D9D9D9" w:themeFill="background1" w:themeFillShade="D9"/>
            <w:vAlign w:val="center"/>
          </w:tcPr>
          <w:p w14:paraId="5DCD7363"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2DD07B3A" w14:textId="77777777" w:rsidR="00A07BD0" w:rsidRPr="004C3241" w:rsidRDefault="00000000"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44003254" w:edGrp="everyone"/>
                <w:r w:rsidR="00A07BD0" w:rsidRPr="004C3241">
                  <w:rPr>
                    <w:rFonts w:ascii="Arial" w:hAnsi="Arial" w:cs="Arial"/>
                    <w:sz w:val="20"/>
                  </w:rPr>
                  <w:sym w:font="Wingdings" w:char="F0A8"/>
                </w:r>
                <w:permEnd w:id="344003254"/>
              </w:sdtContent>
            </w:sdt>
            <w:r w:rsidR="00A07BD0" w:rsidRPr="004C3241">
              <w:rPr>
                <w:rFonts w:ascii="Arial" w:hAnsi="Arial" w:cs="Arial"/>
                <w:sz w:val="20"/>
              </w:rPr>
              <w:t xml:space="preserve"> Satisfactory </w:t>
            </w:r>
          </w:p>
        </w:tc>
        <w:permStart w:id="1592991444" w:edGrp="everyone"/>
        <w:tc>
          <w:tcPr>
            <w:tcW w:w="2668" w:type="dxa"/>
            <w:vAlign w:val="center"/>
          </w:tcPr>
          <w:p w14:paraId="321426E1" w14:textId="77777777" w:rsidR="00A07BD0" w:rsidRPr="004C3241" w:rsidRDefault="00000000"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1592991444"/>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448A0B4B" w14:textId="77777777" w:rsidTr="002631FF">
        <w:trPr>
          <w:trHeight w:val="454"/>
        </w:trPr>
        <w:tc>
          <w:tcPr>
            <w:tcW w:w="3681" w:type="dxa"/>
            <w:shd w:val="clear" w:color="auto" w:fill="D9D9D9" w:themeFill="background1" w:themeFillShade="D9"/>
            <w:vAlign w:val="center"/>
          </w:tcPr>
          <w:p w14:paraId="6E70F996"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7F23D1A5" w14:textId="77777777" w:rsidR="00A07BD0" w:rsidRPr="004C3241" w:rsidRDefault="00000000"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691169801" w:edGrp="everyone"/>
                <w:r w:rsidR="00A07BD0">
                  <w:rPr>
                    <w:rFonts w:ascii="Arial" w:hAnsi="Arial" w:cs="Arial"/>
                    <w:sz w:val="20"/>
                  </w:rPr>
                  <w:sym w:font="Wingdings" w:char="F0A8"/>
                </w:r>
                <w:permEnd w:id="691169801"/>
              </w:sdtContent>
            </w:sdt>
            <w:r w:rsidR="00A07BD0" w:rsidRPr="004C3241">
              <w:rPr>
                <w:rFonts w:ascii="Arial" w:hAnsi="Arial" w:cs="Arial"/>
                <w:sz w:val="20"/>
              </w:rPr>
              <w:t xml:space="preserve"> Satisfactory </w:t>
            </w:r>
          </w:p>
        </w:tc>
        <w:tc>
          <w:tcPr>
            <w:tcW w:w="2668" w:type="dxa"/>
            <w:vAlign w:val="center"/>
          </w:tcPr>
          <w:p w14:paraId="1C2EA559" w14:textId="77777777" w:rsidR="00A07BD0" w:rsidRPr="004C3241" w:rsidRDefault="00000000"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54363387" w:edGrp="everyone"/>
                <w:r w:rsidR="00A07BD0" w:rsidRPr="004C3241">
                  <w:rPr>
                    <w:rFonts w:ascii="Arial" w:hAnsi="Arial" w:cs="Arial"/>
                    <w:sz w:val="20"/>
                  </w:rPr>
                  <w:sym w:font="Wingdings" w:char="F0A8"/>
                </w:r>
                <w:permEnd w:id="2054363387"/>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747F4FD1" w14:textId="77777777" w:rsidTr="002631FF">
        <w:trPr>
          <w:trHeight w:val="454"/>
        </w:trPr>
        <w:tc>
          <w:tcPr>
            <w:tcW w:w="3681" w:type="dxa"/>
            <w:shd w:val="clear" w:color="auto" w:fill="000000" w:themeFill="text1"/>
            <w:vAlign w:val="center"/>
          </w:tcPr>
          <w:p w14:paraId="7EE00C6A"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23167397" w:edGrp="everyone"/>
        <w:tc>
          <w:tcPr>
            <w:tcW w:w="2667" w:type="dxa"/>
            <w:vAlign w:val="center"/>
          </w:tcPr>
          <w:p w14:paraId="74494C58" w14:textId="77777777" w:rsidR="00A07BD0" w:rsidRPr="004C3241" w:rsidRDefault="00000000"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1023167397"/>
            <w:r w:rsidR="00A07BD0" w:rsidRPr="004C3241">
              <w:rPr>
                <w:rFonts w:ascii="Arial" w:hAnsi="Arial" w:cs="Arial"/>
                <w:b/>
                <w:sz w:val="20"/>
              </w:rPr>
              <w:t xml:space="preserve"> Competent</w:t>
            </w:r>
          </w:p>
        </w:tc>
        <w:tc>
          <w:tcPr>
            <w:tcW w:w="2668" w:type="dxa"/>
            <w:vAlign w:val="center"/>
          </w:tcPr>
          <w:p w14:paraId="3B02C654" w14:textId="77777777" w:rsidR="00A07BD0" w:rsidRPr="004C3241" w:rsidRDefault="00000000"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29011281" w:edGrp="everyone"/>
                <w:r w:rsidR="00A07BD0" w:rsidRPr="004C3241">
                  <w:rPr>
                    <w:rFonts w:ascii="Arial" w:hAnsi="Arial" w:cs="Arial"/>
                    <w:b/>
                    <w:sz w:val="20"/>
                  </w:rPr>
                  <w:sym w:font="Wingdings" w:char="F0A8"/>
                </w:r>
                <w:permEnd w:id="1029011281"/>
              </w:sdtContent>
            </w:sdt>
            <w:r w:rsidR="00A07BD0" w:rsidRPr="004C3241">
              <w:rPr>
                <w:rFonts w:ascii="Arial" w:hAnsi="Arial" w:cs="Arial"/>
                <w:b/>
                <w:sz w:val="20"/>
              </w:rPr>
              <w:t xml:space="preserve"> Not Yet Competent</w:t>
            </w:r>
          </w:p>
        </w:tc>
      </w:tr>
    </w:tbl>
    <w:p w14:paraId="5325F3D2" w14:textId="77777777" w:rsidR="00A07BD0" w:rsidRDefault="00A07BD0" w:rsidP="00A07BD0">
      <w:pPr>
        <w:jc w:val="left"/>
        <w:rPr>
          <w:rFonts w:ascii="Arial" w:hAnsi="Arial" w:cs="Arial"/>
          <w:sz w:val="20"/>
        </w:rPr>
      </w:pPr>
    </w:p>
    <w:p w14:paraId="72079288"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1FF22F25" w14:textId="77777777" w:rsidTr="002631FF">
        <w:trPr>
          <w:trHeight w:val="397"/>
        </w:trPr>
        <w:tc>
          <w:tcPr>
            <w:tcW w:w="3681" w:type="dxa"/>
            <w:shd w:val="clear" w:color="auto" w:fill="D9D9D9" w:themeFill="background1" w:themeFillShade="D9"/>
            <w:vAlign w:val="center"/>
          </w:tcPr>
          <w:p w14:paraId="278D640B"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7643BE8D" w14:textId="77777777" w:rsidR="00A07BD0" w:rsidRPr="00455CC3" w:rsidRDefault="00A07BD0" w:rsidP="002631FF">
            <w:pPr>
              <w:jc w:val="left"/>
              <w:rPr>
                <w:rFonts w:ascii="Arial" w:hAnsi="Arial" w:cs="Arial"/>
                <w:sz w:val="22"/>
              </w:rPr>
            </w:pPr>
            <w:permStart w:id="1749501635" w:edGrp="everyone"/>
            <w:permEnd w:id="1749501635"/>
          </w:p>
        </w:tc>
      </w:tr>
      <w:tr w:rsidR="00A07BD0" w:rsidRPr="004C3241" w14:paraId="6FCD4165" w14:textId="77777777" w:rsidTr="002631FF">
        <w:trPr>
          <w:trHeight w:val="680"/>
        </w:trPr>
        <w:tc>
          <w:tcPr>
            <w:tcW w:w="3681" w:type="dxa"/>
            <w:shd w:val="clear" w:color="auto" w:fill="D9D9D9" w:themeFill="background1" w:themeFillShade="D9"/>
            <w:vAlign w:val="center"/>
          </w:tcPr>
          <w:p w14:paraId="2907651A"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1692748280" w:edGrp="everyone" w:displacedByCustomXml="next"/>
        <w:sdt>
          <w:sdtPr>
            <w:rPr>
              <w:rFonts w:ascii="Arial" w:hAnsi="Arial" w:cs="Arial"/>
              <w:sz w:val="22"/>
              <w:szCs w:val="22"/>
            </w:rPr>
            <w:id w:val="909501784"/>
            <w:showingPlcHdr/>
            <w:picture/>
          </w:sdtPr>
          <w:sdtContent>
            <w:tc>
              <w:tcPr>
                <w:tcW w:w="5335" w:type="dxa"/>
                <w:vAlign w:val="center"/>
              </w:tcPr>
              <w:p w14:paraId="1BBE54F0"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5A6737C5" wp14:editId="44D36BD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92748280" w:displacedByCustomXml="prev"/>
      </w:tr>
      <w:tr w:rsidR="00A07BD0" w:rsidRPr="004C3241" w14:paraId="7848479C" w14:textId="77777777" w:rsidTr="002631FF">
        <w:trPr>
          <w:trHeight w:val="397"/>
        </w:trPr>
        <w:tc>
          <w:tcPr>
            <w:tcW w:w="3681" w:type="dxa"/>
            <w:shd w:val="clear" w:color="auto" w:fill="D9D9D9" w:themeFill="background1" w:themeFillShade="D9"/>
            <w:vAlign w:val="center"/>
          </w:tcPr>
          <w:p w14:paraId="3052A119"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6298760" w:edGrp="everyone"/>
        <w:tc>
          <w:tcPr>
            <w:tcW w:w="5335" w:type="dxa"/>
            <w:tcBorders>
              <w:top w:val="nil"/>
              <w:left w:val="nil"/>
              <w:bottom w:val="single" w:sz="8" w:space="0" w:color="auto"/>
              <w:right w:val="single" w:sz="4" w:space="0" w:color="auto"/>
            </w:tcBorders>
            <w:vAlign w:val="center"/>
          </w:tcPr>
          <w:p w14:paraId="6CFB1B04" w14:textId="77777777" w:rsidR="00A07BD0" w:rsidRPr="00DD7A44" w:rsidRDefault="00000000"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76298760"/>
          </w:p>
        </w:tc>
      </w:tr>
    </w:tbl>
    <w:p w14:paraId="07F01FE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20416D1" w14:textId="77777777"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11EC111E" w14:textId="77777777"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2859606D" w14:textId="77777777" w:rsidR="00C76B5E" w:rsidRDefault="00C76B5E" w:rsidP="00C76B5E">
      <w:pPr>
        <w:ind w:left="709" w:right="-24" w:hanging="709"/>
        <w:rPr>
          <w:rFonts w:ascii="Arial" w:hAnsi="Arial" w:cs="Arial"/>
          <w:sz w:val="22"/>
          <w:szCs w:val="22"/>
        </w:rPr>
      </w:pPr>
    </w:p>
    <w:p w14:paraId="07D4F5B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35DBAF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FE419B9"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CBB7B50" w14:textId="77777777" w:rsidR="004C6B3F" w:rsidRPr="0032118C" w:rsidRDefault="004C6B3F" w:rsidP="004C6B3F">
            <w:pPr>
              <w:ind w:right="-24"/>
              <w:jc w:val="center"/>
              <w:rPr>
                <w:rFonts w:ascii="Arial" w:hAnsi="Arial" w:cs="Arial"/>
                <w:b/>
                <w:szCs w:val="24"/>
              </w:rPr>
            </w:pPr>
          </w:p>
          <w:p w14:paraId="7F76933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2FB699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20DDAC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88F1534"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42D67F7"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CFA5F7F"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C2E7323"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D03E40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9509480"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DDA1547" w14:textId="77777777" w:rsidR="00C76B5E" w:rsidRDefault="00C76B5E" w:rsidP="00C76B5E">
      <w:pPr>
        <w:ind w:right="-24"/>
        <w:rPr>
          <w:rFonts w:ascii="Arial" w:hAnsi="Arial" w:cs="Arial"/>
          <w:sz w:val="22"/>
          <w:szCs w:val="22"/>
        </w:rPr>
      </w:pPr>
    </w:p>
    <w:p w14:paraId="326F418D"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68FDCD24" w14:textId="77777777" w:rsidTr="002631FF">
        <w:tc>
          <w:tcPr>
            <w:tcW w:w="2552" w:type="dxa"/>
            <w:tcBorders>
              <w:top w:val="nil"/>
              <w:left w:val="nil"/>
              <w:bottom w:val="nil"/>
              <w:right w:val="nil"/>
            </w:tcBorders>
          </w:tcPr>
          <w:p w14:paraId="71328254"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BED4FD" w14:textId="5C53A5F9" w:rsidR="00FE3E8C" w:rsidRPr="001C4084" w:rsidRDefault="00C61BE5" w:rsidP="002631FF">
            <w:pPr>
              <w:ind w:right="-24"/>
              <w:rPr>
                <w:rFonts w:ascii="Arial" w:hAnsi="Arial" w:cs="Arial"/>
                <w:sz w:val="22"/>
                <w:szCs w:val="22"/>
              </w:rPr>
            </w:pPr>
            <w:permStart w:id="592514976" w:edGrp="everyone"/>
            <w:r>
              <w:rPr>
                <w:rFonts w:ascii="Arial" w:hAnsi="Arial" w:cs="Arial"/>
                <w:sz w:val="22"/>
                <w:szCs w:val="22"/>
              </w:rPr>
              <w:t>Harley Arrowsmith</w:t>
            </w:r>
            <w:permEnd w:id="592514976"/>
          </w:p>
        </w:tc>
      </w:tr>
      <w:tr w:rsidR="00FE3E8C" w:rsidRPr="004E05D0" w14:paraId="37E6B106" w14:textId="77777777" w:rsidTr="002631FF">
        <w:tc>
          <w:tcPr>
            <w:tcW w:w="2552" w:type="dxa"/>
            <w:tcBorders>
              <w:top w:val="nil"/>
              <w:left w:val="nil"/>
              <w:bottom w:val="nil"/>
              <w:right w:val="nil"/>
            </w:tcBorders>
          </w:tcPr>
          <w:p w14:paraId="6BB3D91C"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6D9CEAC0" w14:textId="77777777" w:rsidR="00FE3E8C" w:rsidRPr="004E05D0" w:rsidRDefault="00FE3E8C" w:rsidP="002631FF">
            <w:pPr>
              <w:ind w:right="-24"/>
              <w:rPr>
                <w:rFonts w:ascii="Arial" w:hAnsi="Arial" w:cs="Arial"/>
                <w:sz w:val="10"/>
                <w:szCs w:val="10"/>
              </w:rPr>
            </w:pPr>
          </w:p>
        </w:tc>
      </w:tr>
      <w:tr w:rsidR="00FE3E8C" w:rsidRPr="00830749" w14:paraId="75104F35" w14:textId="77777777" w:rsidTr="002631FF">
        <w:tc>
          <w:tcPr>
            <w:tcW w:w="2552" w:type="dxa"/>
            <w:tcBorders>
              <w:top w:val="nil"/>
              <w:left w:val="nil"/>
              <w:bottom w:val="nil"/>
              <w:right w:val="nil"/>
            </w:tcBorders>
          </w:tcPr>
          <w:p w14:paraId="282214F6"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163802444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E8AFCC8"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DDDDB51" wp14:editId="450DF200">
                      <wp:extent cx="45074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1638024448" w:displacedByCustomXml="prev"/>
      </w:tr>
      <w:tr w:rsidR="00FE3E8C" w:rsidRPr="00830749" w14:paraId="1F352276" w14:textId="77777777" w:rsidTr="002631FF">
        <w:tc>
          <w:tcPr>
            <w:tcW w:w="2552" w:type="dxa"/>
            <w:tcBorders>
              <w:top w:val="nil"/>
              <w:left w:val="nil"/>
              <w:bottom w:val="nil"/>
              <w:right w:val="nil"/>
            </w:tcBorders>
          </w:tcPr>
          <w:p w14:paraId="0DBB9A32"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7117200A" w14:textId="77777777" w:rsidR="00FE3E8C" w:rsidRPr="001C4084" w:rsidRDefault="00FE3E8C" w:rsidP="002631FF">
            <w:pPr>
              <w:ind w:right="-24"/>
              <w:rPr>
                <w:rFonts w:ascii="Arial" w:hAnsi="Arial" w:cs="Arial"/>
                <w:sz w:val="22"/>
                <w:szCs w:val="22"/>
              </w:rPr>
            </w:pPr>
          </w:p>
        </w:tc>
      </w:tr>
      <w:tr w:rsidR="00FE3E8C" w:rsidRPr="0077428E" w14:paraId="0873D5A9" w14:textId="77777777" w:rsidTr="002631FF">
        <w:tc>
          <w:tcPr>
            <w:tcW w:w="2552" w:type="dxa"/>
            <w:tcBorders>
              <w:top w:val="nil"/>
              <w:left w:val="nil"/>
              <w:bottom w:val="nil"/>
              <w:right w:val="nil"/>
            </w:tcBorders>
          </w:tcPr>
          <w:p w14:paraId="5477C209"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231768592" w:edGrp="everyone" w:displacedByCustomXml="next"/>
        <w:sdt>
          <w:sdtPr>
            <w:rPr>
              <w:rFonts w:ascii="Arial" w:hAnsi="Arial" w:cs="Arial"/>
              <w:sz w:val="22"/>
              <w:szCs w:val="22"/>
            </w:rPr>
            <w:id w:val="1824854710"/>
            <w:placeholder>
              <w:docPart w:val="8125799EE7F1491581D2078DB8EC5C65"/>
            </w:placeholder>
            <w:date w:fullDate="2022-09-1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15BC3D1" w14:textId="661BD505" w:rsidR="00FE3E8C" w:rsidRPr="00DD7A44" w:rsidRDefault="00C61BE5" w:rsidP="002631FF">
                <w:pPr>
                  <w:ind w:right="-24"/>
                  <w:rPr>
                    <w:rFonts w:ascii="Arial" w:hAnsi="Arial" w:cs="Arial"/>
                    <w:sz w:val="22"/>
                    <w:szCs w:val="22"/>
                  </w:rPr>
                </w:pPr>
                <w:r>
                  <w:rPr>
                    <w:rFonts w:ascii="Arial" w:hAnsi="Arial" w:cs="Arial"/>
                    <w:sz w:val="22"/>
                    <w:szCs w:val="22"/>
                  </w:rPr>
                  <w:t>15/09/2022</w:t>
                </w:r>
              </w:p>
            </w:tc>
          </w:sdtContent>
        </w:sdt>
        <w:permEnd w:id="1231768592" w:displacedByCustomXml="prev"/>
      </w:tr>
    </w:tbl>
    <w:p w14:paraId="5ED878BA" w14:textId="77777777" w:rsidR="00FE3E8C" w:rsidRDefault="00FE3E8C" w:rsidP="00FE3E8C">
      <w:pPr>
        <w:ind w:right="-24"/>
        <w:rPr>
          <w:rFonts w:ascii="Arial" w:hAnsi="Arial" w:cs="Arial"/>
          <w:sz w:val="22"/>
          <w:szCs w:val="22"/>
        </w:rPr>
      </w:pPr>
    </w:p>
    <w:p w14:paraId="319C6A96"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47891EC8" w14:textId="77777777" w:rsidTr="002631FF">
        <w:tc>
          <w:tcPr>
            <w:tcW w:w="2552" w:type="dxa"/>
            <w:tcBorders>
              <w:top w:val="nil"/>
              <w:left w:val="nil"/>
              <w:bottom w:val="nil"/>
              <w:right w:val="nil"/>
            </w:tcBorders>
          </w:tcPr>
          <w:p w14:paraId="58B1CF5D"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86CF894" w14:textId="77777777" w:rsidR="00FE3E8C" w:rsidRPr="0032118C" w:rsidRDefault="00FE3E8C" w:rsidP="002631FF">
            <w:pPr>
              <w:ind w:right="-24"/>
              <w:rPr>
                <w:rFonts w:ascii="Arial" w:hAnsi="Arial" w:cs="Arial"/>
                <w:sz w:val="22"/>
                <w:szCs w:val="22"/>
              </w:rPr>
            </w:pPr>
            <w:permStart w:id="1146097115" w:edGrp="everyone"/>
            <w:permEnd w:id="1146097115"/>
          </w:p>
        </w:tc>
      </w:tr>
      <w:tr w:rsidR="00FE3E8C" w:rsidRPr="004E05D0" w14:paraId="09057F8D" w14:textId="77777777" w:rsidTr="002631FF">
        <w:trPr>
          <w:trHeight w:val="113"/>
        </w:trPr>
        <w:tc>
          <w:tcPr>
            <w:tcW w:w="2552" w:type="dxa"/>
            <w:tcBorders>
              <w:top w:val="nil"/>
              <w:left w:val="nil"/>
              <w:bottom w:val="nil"/>
              <w:right w:val="nil"/>
            </w:tcBorders>
          </w:tcPr>
          <w:p w14:paraId="726EB066"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1B723FC7" w14:textId="77777777" w:rsidR="00FE3E8C" w:rsidRPr="004E05D0" w:rsidRDefault="00FE3E8C" w:rsidP="002631FF">
            <w:pPr>
              <w:ind w:right="-24"/>
              <w:rPr>
                <w:rFonts w:ascii="Arial" w:hAnsi="Arial" w:cs="Arial"/>
                <w:sz w:val="10"/>
                <w:szCs w:val="10"/>
              </w:rPr>
            </w:pPr>
          </w:p>
        </w:tc>
      </w:tr>
      <w:tr w:rsidR="00FE3E8C" w:rsidRPr="0032118C" w14:paraId="3E206D17" w14:textId="77777777" w:rsidTr="002631FF">
        <w:tc>
          <w:tcPr>
            <w:tcW w:w="2552" w:type="dxa"/>
            <w:tcBorders>
              <w:top w:val="nil"/>
              <w:left w:val="nil"/>
              <w:bottom w:val="nil"/>
              <w:right w:val="nil"/>
            </w:tcBorders>
          </w:tcPr>
          <w:p w14:paraId="32FAF7ED"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8640465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105FF4F"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1C3F07" wp14:editId="23AABA5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86404658" w:displacedByCustomXml="prev"/>
      </w:tr>
      <w:tr w:rsidR="00FE3E8C" w:rsidRPr="0032118C" w14:paraId="05778298" w14:textId="77777777" w:rsidTr="002631FF">
        <w:tc>
          <w:tcPr>
            <w:tcW w:w="2552" w:type="dxa"/>
            <w:tcBorders>
              <w:top w:val="nil"/>
              <w:left w:val="nil"/>
              <w:bottom w:val="nil"/>
              <w:right w:val="nil"/>
            </w:tcBorders>
          </w:tcPr>
          <w:p w14:paraId="7D05DAB3"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64A412F1" w14:textId="77777777" w:rsidR="00FE3E8C" w:rsidRPr="0032118C" w:rsidRDefault="00FE3E8C" w:rsidP="002631FF">
            <w:pPr>
              <w:ind w:right="-24"/>
              <w:rPr>
                <w:rFonts w:ascii="Arial" w:hAnsi="Arial" w:cs="Arial"/>
                <w:sz w:val="22"/>
                <w:szCs w:val="22"/>
              </w:rPr>
            </w:pPr>
          </w:p>
        </w:tc>
      </w:tr>
      <w:tr w:rsidR="00FE3E8C" w:rsidRPr="0077428E" w14:paraId="58C9E5CC" w14:textId="77777777" w:rsidTr="002631FF">
        <w:tc>
          <w:tcPr>
            <w:tcW w:w="2552" w:type="dxa"/>
            <w:tcBorders>
              <w:top w:val="nil"/>
              <w:left w:val="nil"/>
              <w:bottom w:val="nil"/>
              <w:right w:val="nil"/>
            </w:tcBorders>
          </w:tcPr>
          <w:p w14:paraId="54D9A8EE"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965083794" w:edGrp="everyone"/>
        <w:tc>
          <w:tcPr>
            <w:tcW w:w="6520" w:type="dxa"/>
            <w:tcBorders>
              <w:top w:val="nil"/>
              <w:left w:val="nil"/>
              <w:bottom w:val="single" w:sz="8" w:space="0" w:color="auto"/>
              <w:right w:val="nil"/>
            </w:tcBorders>
          </w:tcPr>
          <w:p w14:paraId="3D3296A4" w14:textId="77777777" w:rsidR="00FE3E8C" w:rsidRPr="00DD7A44" w:rsidRDefault="00000000"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965083794"/>
          </w:p>
        </w:tc>
      </w:tr>
    </w:tbl>
    <w:p w14:paraId="5481A33E" w14:textId="77777777" w:rsidR="00FE3E8C" w:rsidRPr="0077428E" w:rsidRDefault="00FE3E8C" w:rsidP="00FE3E8C">
      <w:pPr>
        <w:ind w:right="-24"/>
        <w:rPr>
          <w:rFonts w:ascii="Arial" w:hAnsi="Arial" w:cs="Arial"/>
          <w:sz w:val="22"/>
          <w:szCs w:val="22"/>
        </w:rPr>
      </w:pPr>
    </w:p>
    <w:p w14:paraId="0C605D17"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6A54AA1C" w14:textId="77777777" w:rsidTr="002631FF">
        <w:trPr>
          <w:trHeight w:val="217"/>
          <w:jc w:val="center"/>
        </w:trPr>
        <w:tc>
          <w:tcPr>
            <w:tcW w:w="2528" w:type="dxa"/>
            <w:shd w:val="clear" w:color="auto" w:fill="F3F3F3"/>
            <w:vAlign w:val="center"/>
          </w:tcPr>
          <w:p w14:paraId="67DFED7B"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4A67562"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0F1E114"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4FE8882B" w14:textId="77777777" w:rsidTr="002631FF">
        <w:trPr>
          <w:cantSplit/>
          <w:jc w:val="center"/>
        </w:trPr>
        <w:tc>
          <w:tcPr>
            <w:tcW w:w="2528" w:type="dxa"/>
            <w:vMerge w:val="restart"/>
            <w:vAlign w:val="center"/>
          </w:tcPr>
          <w:p w14:paraId="4D0ED8F3"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4DA5C7E1" w14:textId="77777777" w:rsidR="00FE3E8C" w:rsidRPr="004932A4" w:rsidRDefault="00FE3E8C" w:rsidP="002631FF">
            <w:pPr>
              <w:ind w:right="-24"/>
              <w:jc w:val="center"/>
              <w:rPr>
                <w:rFonts w:ascii="Arial" w:hAnsi="Arial" w:cs="Arial"/>
                <w:sz w:val="22"/>
                <w:szCs w:val="22"/>
              </w:rPr>
            </w:pPr>
            <w:permStart w:id="1594102787" w:edGrp="everyone"/>
            <w:permEnd w:id="1594102787"/>
          </w:p>
        </w:tc>
        <w:tc>
          <w:tcPr>
            <w:tcW w:w="1346" w:type="dxa"/>
            <w:vAlign w:val="center"/>
          </w:tcPr>
          <w:p w14:paraId="6BF1E844"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A685743"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2432D75E" w14:textId="77777777" w:rsidTr="002631FF">
        <w:trPr>
          <w:cantSplit/>
          <w:trHeight w:val="454"/>
          <w:jc w:val="center"/>
        </w:trPr>
        <w:tc>
          <w:tcPr>
            <w:tcW w:w="2528" w:type="dxa"/>
            <w:vMerge/>
            <w:vAlign w:val="center"/>
          </w:tcPr>
          <w:p w14:paraId="26BCC9DE"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339900DF" w14:textId="77777777" w:rsidR="00FE3E8C" w:rsidRPr="004932A4" w:rsidRDefault="00FE3E8C" w:rsidP="002631FF">
            <w:pPr>
              <w:ind w:right="-24"/>
              <w:jc w:val="center"/>
              <w:rPr>
                <w:rFonts w:ascii="Arial" w:hAnsi="Arial" w:cs="Arial"/>
                <w:sz w:val="22"/>
                <w:szCs w:val="22"/>
              </w:rPr>
            </w:pPr>
          </w:p>
        </w:tc>
        <w:permStart w:id="490891625" w:edGrp="everyone"/>
        <w:tc>
          <w:tcPr>
            <w:tcW w:w="1346" w:type="dxa"/>
            <w:vAlign w:val="center"/>
          </w:tcPr>
          <w:p w14:paraId="0FC33FD5" w14:textId="77777777" w:rsidR="00FE3E8C" w:rsidRPr="00533511" w:rsidRDefault="00000000"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490891625"/>
          </w:p>
        </w:tc>
        <w:permStart w:id="353768419" w:edGrp="everyone"/>
        <w:tc>
          <w:tcPr>
            <w:tcW w:w="1347" w:type="dxa"/>
            <w:vAlign w:val="center"/>
          </w:tcPr>
          <w:p w14:paraId="50749988" w14:textId="77777777" w:rsidR="00FE3E8C" w:rsidRPr="00533511" w:rsidRDefault="00000000"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353768419"/>
          </w:p>
        </w:tc>
      </w:tr>
    </w:tbl>
    <w:p w14:paraId="4D7CE646"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0F1B4819" w14:textId="77777777" w:rsidTr="002631FF">
        <w:tc>
          <w:tcPr>
            <w:tcW w:w="9057" w:type="dxa"/>
            <w:shd w:val="clear" w:color="auto" w:fill="D9D9D9" w:themeFill="background1" w:themeFillShade="D9"/>
          </w:tcPr>
          <w:p w14:paraId="4B9ADCF4"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1919D772" w14:textId="77777777" w:rsidTr="002631FF">
        <w:trPr>
          <w:trHeight w:val="13433"/>
        </w:trPr>
        <w:tc>
          <w:tcPr>
            <w:tcW w:w="9057" w:type="dxa"/>
          </w:tcPr>
          <w:p w14:paraId="24A99730" w14:textId="77777777" w:rsidR="007C6196" w:rsidRPr="000C0B14" w:rsidRDefault="007C6196" w:rsidP="002631FF">
            <w:pPr>
              <w:rPr>
                <w:rFonts w:ascii="Arial" w:hAnsi="Arial" w:cs="Arial"/>
                <w:szCs w:val="24"/>
              </w:rPr>
            </w:pPr>
            <w:permStart w:id="340079022" w:edGrp="everyone"/>
            <w:permEnd w:id="340079022"/>
          </w:p>
        </w:tc>
      </w:tr>
    </w:tbl>
    <w:bookmarkEnd w:id="0"/>
    <w:p w14:paraId="0F6ADD13"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11AFDF46"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23152AD7"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7E194C99"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2B9C8943"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2F4A969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7494BBD" w14:textId="77777777" w:rsidTr="002631FF">
        <w:tc>
          <w:tcPr>
            <w:tcW w:w="1027" w:type="dxa"/>
            <w:tcBorders>
              <w:top w:val="nil"/>
              <w:left w:val="nil"/>
              <w:bottom w:val="nil"/>
              <w:right w:val="single" w:sz="4" w:space="0" w:color="auto"/>
            </w:tcBorders>
          </w:tcPr>
          <w:p w14:paraId="5B803B7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75C31B" w14:textId="07344785" w:rsidR="007C6196" w:rsidRPr="007C6196" w:rsidRDefault="00514DCD" w:rsidP="007C6196">
            <w:pPr>
              <w:rPr>
                <w:rFonts w:ascii="Arial" w:hAnsi="Arial" w:cs="Arial"/>
                <w:sz w:val="22"/>
                <w:szCs w:val="22"/>
              </w:rPr>
            </w:pPr>
            <w:permStart w:id="1248878706" w:edGrp="everyone"/>
            <w:r>
              <w:rPr>
                <w:rFonts w:ascii="Arial" w:hAnsi="Arial" w:cs="Arial"/>
                <w:sz w:val="22"/>
                <w:szCs w:val="22"/>
              </w:rPr>
              <w:t>Scope of works</w:t>
            </w:r>
            <w:permEnd w:id="1248878706"/>
          </w:p>
        </w:tc>
        <w:permStart w:id="396235076"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CAC73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96235076" w:displacedByCustomXml="prev"/>
      </w:tr>
    </w:tbl>
    <w:p w14:paraId="01EB8BDF" w14:textId="77777777" w:rsidR="007C6196" w:rsidRPr="007C6196" w:rsidRDefault="007C6196" w:rsidP="007C6196">
      <w:pPr>
        <w:rPr>
          <w:rFonts w:ascii="Arial" w:hAnsi="Arial" w:cs="Arial"/>
          <w:sz w:val="22"/>
          <w:szCs w:val="22"/>
        </w:rPr>
      </w:pPr>
    </w:p>
    <w:p w14:paraId="4461A74E" w14:textId="77777777" w:rsidR="007C6196" w:rsidRPr="007C6196" w:rsidRDefault="007C6196" w:rsidP="007C6196">
      <w:pPr>
        <w:rPr>
          <w:rFonts w:ascii="Arial" w:hAnsi="Arial" w:cs="Arial"/>
          <w:sz w:val="22"/>
          <w:szCs w:val="22"/>
        </w:rPr>
      </w:pPr>
    </w:p>
    <w:p w14:paraId="715C2524"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7709C3B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EA0A371" w14:textId="77777777" w:rsidTr="002631FF">
        <w:tc>
          <w:tcPr>
            <w:tcW w:w="624" w:type="pct"/>
            <w:tcBorders>
              <w:top w:val="nil"/>
              <w:left w:val="nil"/>
              <w:bottom w:val="nil"/>
              <w:right w:val="single" w:sz="12" w:space="0" w:color="auto"/>
            </w:tcBorders>
            <w:shd w:val="clear" w:color="auto" w:fill="auto"/>
          </w:tcPr>
          <w:p w14:paraId="4CA579FA"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453E78"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27A427C" w14:textId="77777777" w:rsidR="007C6196" w:rsidRPr="007C6196" w:rsidRDefault="007C6196" w:rsidP="007C6196">
            <w:pPr>
              <w:keepNext/>
              <w:ind w:left="993" w:right="82" w:hanging="993"/>
              <w:jc w:val="center"/>
            </w:pPr>
            <w:r w:rsidRPr="007C6196">
              <w:t>Requirements and penalties</w:t>
            </w:r>
          </w:p>
        </w:tc>
        <w:permStart w:id="1467363339"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554E1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67363339" w:displacedByCustomXml="prev"/>
      </w:tr>
      <w:tr w:rsidR="007C6196" w:rsidRPr="007C6196" w14:paraId="549012C3" w14:textId="77777777" w:rsidTr="002631FF">
        <w:trPr>
          <w:trHeight w:val="2551"/>
          <w:hidden/>
        </w:trPr>
        <w:tc>
          <w:tcPr>
            <w:tcW w:w="624" w:type="pct"/>
            <w:tcBorders>
              <w:top w:val="nil"/>
              <w:left w:val="nil"/>
              <w:bottom w:val="nil"/>
              <w:right w:val="single" w:sz="12" w:space="0" w:color="auto"/>
            </w:tcBorders>
          </w:tcPr>
          <w:p w14:paraId="13AAE19F"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9C7DEBD" w14:textId="77777777" w:rsidR="007C6196" w:rsidRDefault="00187562" w:rsidP="007C6196">
            <w:pPr>
              <w:ind w:right="82"/>
              <w:jc w:val="left"/>
              <w:rPr>
                <w:rFonts w:ascii="Arial" w:hAnsi="Arial" w:cs="Arial"/>
                <w:sz w:val="22"/>
                <w:szCs w:val="22"/>
              </w:rPr>
            </w:pPr>
            <w:permStart w:id="1370646293" w:edGrp="everyone"/>
            <w:r>
              <w:rPr>
                <w:rFonts w:ascii="Arial" w:hAnsi="Arial" w:cs="Arial"/>
                <w:sz w:val="22"/>
                <w:szCs w:val="22"/>
              </w:rPr>
              <w:t>QBCC Act</w:t>
            </w:r>
          </w:p>
          <w:p w14:paraId="1D9E53C0" w14:textId="7071FAB8" w:rsidR="007C6196" w:rsidRPr="007C6196" w:rsidRDefault="00187562" w:rsidP="007C6196">
            <w:pPr>
              <w:ind w:right="82"/>
              <w:jc w:val="left"/>
              <w:rPr>
                <w:rFonts w:ascii="Arial" w:hAnsi="Arial" w:cs="Arial"/>
                <w:sz w:val="22"/>
                <w:szCs w:val="22"/>
              </w:rPr>
            </w:pPr>
            <w:r>
              <w:rPr>
                <w:rFonts w:ascii="Arial" w:hAnsi="Arial" w:cs="Arial"/>
                <w:sz w:val="22"/>
                <w:szCs w:val="22"/>
              </w:rPr>
              <w:t>Part 4 division 2</w:t>
            </w:r>
            <w:permEnd w:id="1370646293"/>
          </w:p>
        </w:tc>
        <w:tc>
          <w:tcPr>
            <w:tcW w:w="2559" w:type="pct"/>
            <w:tcBorders>
              <w:top w:val="single" w:sz="12" w:space="0" w:color="auto"/>
              <w:left w:val="single" w:sz="4" w:space="0" w:color="auto"/>
            </w:tcBorders>
            <w:shd w:val="clear" w:color="auto" w:fill="auto"/>
            <w:vAlign w:val="center"/>
          </w:tcPr>
          <w:p w14:paraId="60A7513A" w14:textId="77777777" w:rsidR="00187562" w:rsidRPr="00187562" w:rsidRDefault="00187562" w:rsidP="00187562">
            <w:pPr>
              <w:numPr>
                <w:ilvl w:val="0"/>
                <w:numId w:val="73"/>
              </w:numPr>
              <w:ind w:right="82"/>
              <w:jc w:val="left"/>
              <w:rPr>
                <w:rFonts w:ascii="Arial" w:hAnsi="Arial" w:cs="Arial"/>
                <w:sz w:val="22"/>
                <w:szCs w:val="22"/>
              </w:rPr>
            </w:pPr>
            <w:permStart w:id="1908893395" w:edGrp="everyone"/>
            <w:r w:rsidRPr="00187562">
              <w:rPr>
                <w:rFonts w:ascii="Arial" w:hAnsi="Arial" w:cs="Arial"/>
                <w:sz w:val="22"/>
                <w:szCs w:val="22"/>
              </w:rPr>
              <w:t xml:space="preserve">(a)  for a level 1 regulated contract (other than a contract mentioned in paragraph (c))—10% of the contract price; or </w:t>
            </w:r>
          </w:p>
          <w:p w14:paraId="0DE3FD88" w14:textId="77777777" w:rsidR="00187562" w:rsidRPr="00187562" w:rsidRDefault="00187562" w:rsidP="00187562">
            <w:pPr>
              <w:numPr>
                <w:ilvl w:val="0"/>
                <w:numId w:val="73"/>
              </w:numPr>
              <w:ind w:right="82"/>
              <w:jc w:val="left"/>
              <w:rPr>
                <w:rFonts w:ascii="Arial" w:hAnsi="Arial" w:cs="Arial"/>
                <w:sz w:val="22"/>
                <w:szCs w:val="22"/>
              </w:rPr>
            </w:pPr>
            <w:r w:rsidRPr="00187562">
              <w:rPr>
                <w:rFonts w:ascii="Arial" w:hAnsi="Arial" w:cs="Arial"/>
                <w:sz w:val="22"/>
                <w:szCs w:val="22"/>
              </w:rPr>
              <w:t xml:space="preserve">(b)  for a level 2 regulated contract (other than a contract mentioned in paragraph (c))—5% of the contract price; or </w:t>
            </w:r>
          </w:p>
          <w:p w14:paraId="7E820D9D" w14:textId="77777777" w:rsidR="00187562" w:rsidRPr="00187562" w:rsidRDefault="00187562" w:rsidP="00187562">
            <w:pPr>
              <w:numPr>
                <w:ilvl w:val="0"/>
                <w:numId w:val="73"/>
              </w:numPr>
              <w:ind w:right="82"/>
              <w:jc w:val="left"/>
              <w:rPr>
                <w:rFonts w:ascii="Arial" w:hAnsi="Arial" w:cs="Arial"/>
                <w:sz w:val="22"/>
                <w:szCs w:val="22"/>
              </w:rPr>
            </w:pPr>
            <w:r w:rsidRPr="00187562">
              <w:rPr>
                <w:rFonts w:ascii="Arial" w:hAnsi="Arial" w:cs="Arial"/>
                <w:sz w:val="22"/>
                <w:szCs w:val="22"/>
              </w:rPr>
              <w:t xml:space="preserve">(c)  for a level 1 or 2 regulated contract under which the value of the off-site work is more than 50% of the contract price—20% of the contract price. </w:t>
            </w:r>
          </w:p>
          <w:p w14:paraId="5E513D9D" w14:textId="77777777" w:rsidR="00187562" w:rsidRPr="00187562" w:rsidRDefault="00187562" w:rsidP="00187562">
            <w:pPr>
              <w:numPr>
                <w:ilvl w:val="0"/>
                <w:numId w:val="74"/>
              </w:numPr>
              <w:ind w:right="82"/>
              <w:jc w:val="left"/>
              <w:rPr>
                <w:rFonts w:ascii="Arial" w:hAnsi="Arial" w:cs="Arial"/>
                <w:sz w:val="22"/>
                <w:szCs w:val="22"/>
              </w:rPr>
            </w:pPr>
            <w:r w:rsidRPr="00187562">
              <w:rPr>
                <w:rFonts w:ascii="Arial" w:hAnsi="Arial" w:cs="Arial"/>
                <w:sz w:val="22"/>
                <w:szCs w:val="22"/>
              </w:rPr>
              <w:t xml:space="preserve">Maximum penalty—100 penalty units. </w:t>
            </w:r>
          </w:p>
          <w:permEnd w:id="1908893395"/>
          <w:p w14:paraId="5DFFAF0F"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34EBC923" w14:textId="77777777" w:rsidR="007C6196" w:rsidRPr="007C6196" w:rsidRDefault="007C6196" w:rsidP="007C6196">
            <w:pPr>
              <w:ind w:left="993" w:hanging="993"/>
            </w:pPr>
          </w:p>
        </w:tc>
      </w:tr>
    </w:tbl>
    <w:p w14:paraId="362CB4E2" w14:textId="77777777" w:rsidR="007C6196" w:rsidRPr="007C6196" w:rsidRDefault="007C6196" w:rsidP="007C6196">
      <w:pPr>
        <w:rPr>
          <w:rFonts w:ascii="Arial" w:hAnsi="Arial" w:cs="Arial"/>
          <w:sz w:val="22"/>
          <w:szCs w:val="22"/>
        </w:rPr>
      </w:pPr>
    </w:p>
    <w:p w14:paraId="6C24071C" w14:textId="77777777" w:rsidR="007C6196" w:rsidRPr="007C6196" w:rsidRDefault="007C6196" w:rsidP="007C6196">
      <w:pPr>
        <w:rPr>
          <w:rFonts w:ascii="Arial" w:hAnsi="Arial" w:cs="Arial"/>
          <w:sz w:val="22"/>
          <w:szCs w:val="22"/>
        </w:rPr>
      </w:pPr>
    </w:p>
    <w:p w14:paraId="3D31A22D"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34276C7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C000E8D" w14:textId="77777777" w:rsidTr="002631FF">
        <w:tc>
          <w:tcPr>
            <w:tcW w:w="624" w:type="pct"/>
            <w:tcBorders>
              <w:top w:val="nil"/>
              <w:left w:val="nil"/>
              <w:bottom w:val="nil"/>
              <w:right w:val="single" w:sz="12" w:space="0" w:color="auto"/>
            </w:tcBorders>
            <w:shd w:val="clear" w:color="auto" w:fill="auto"/>
          </w:tcPr>
          <w:p w14:paraId="6779F6F0"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D0334DF"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0F102721" w14:textId="77777777" w:rsidR="007C6196" w:rsidRPr="007C6196" w:rsidRDefault="007C6196" w:rsidP="007C6196">
            <w:pPr>
              <w:keepNext/>
              <w:ind w:left="993" w:right="82" w:hanging="993"/>
              <w:jc w:val="center"/>
            </w:pPr>
            <w:r w:rsidRPr="007C6196">
              <w:t>Work</w:t>
            </w:r>
          </w:p>
        </w:tc>
        <w:permStart w:id="307650109"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B9E7D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07650109" w:displacedByCustomXml="prev"/>
      </w:tr>
      <w:tr w:rsidR="007C6196" w:rsidRPr="007C6196" w14:paraId="3C044300" w14:textId="77777777" w:rsidTr="002631FF">
        <w:trPr>
          <w:trHeight w:val="1417"/>
          <w:hidden/>
        </w:trPr>
        <w:tc>
          <w:tcPr>
            <w:tcW w:w="624" w:type="pct"/>
            <w:tcBorders>
              <w:top w:val="nil"/>
              <w:left w:val="nil"/>
              <w:bottom w:val="nil"/>
              <w:right w:val="single" w:sz="12" w:space="0" w:color="auto"/>
            </w:tcBorders>
          </w:tcPr>
          <w:p w14:paraId="593B2358"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CC7C501" w14:textId="20725CC2" w:rsidR="007C6196" w:rsidRPr="007C6196" w:rsidRDefault="00187562" w:rsidP="007C6196">
            <w:pPr>
              <w:ind w:right="82"/>
              <w:jc w:val="left"/>
              <w:rPr>
                <w:rFonts w:ascii="Arial" w:hAnsi="Arial" w:cs="Arial"/>
                <w:sz w:val="22"/>
                <w:szCs w:val="22"/>
              </w:rPr>
            </w:pPr>
            <w:permStart w:id="1839471857" w:edGrp="everyone"/>
            <w:r>
              <w:rPr>
                <w:rFonts w:ascii="Arial" w:hAnsi="Arial" w:cs="Arial"/>
                <w:sz w:val="22"/>
                <w:szCs w:val="22"/>
              </w:rPr>
              <w:t>Concreter</w:t>
            </w:r>
            <w:permEnd w:id="1839471857"/>
          </w:p>
        </w:tc>
        <w:tc>
          <w:tcPr>
            <w:tcW w:w="2559" w:type="pct"/>
            <w:tcBorders>
              <w:top w:val="single" w:sz="12" w:space="0" w:color="auto"/>
              <w:left w:val="single" w:sz="4" w:space="0" w:color="auto"/>
              <w:bottom w:val="single" w:sz="12" w:space="0" w:color="auto"/>
            </w:tcBorders>
            <w:shd w:val="clear" w:color="auto" w:fill="auto"/>
            <w:vAlign w:val="center"/>
          </w:tcPr>
          <w:p w14:paraId="26DD8FA1" w14:textId="6523AC25" w:rsidR="007C6196" w:rsidRPr="007C6196" w:rsidRDefault="00187562" w:rsidP="007C6196">
            <w:pPr>
              <w:ind w:right="82"/>
              <w:jc w:val="left"/>
              <w:rPr>
                <w:rFonts w:ascii="Arial" w:hAnsi="Arial" w:cs="Arial"/>
                <w:sz w:val="22"/>
                <w:szCs w:val="22"/>
              </w:rPr>
            </w:pPr>
            <w:permStart w:id="524841091" w:edGrp="everyone"/>
            <w:r>
              <w:rPr>
                <w:rFonts w:ascii="Arial" w:hAnsi="Arial" w:cs="Arial"/>
                <w:sz w:val="22"/>
                <w:szCs w:val="22"/>
              </w:rPr>
              <w:t>Slab, foundations, pathways, driveways</w:t>
            </w:r>
            <w:permEnd w:id="524841091"/>
          </w:p>
        </w:tc>
        <w:tc>
          <w:tcPr>
            <w:tcW w:w="335" w:type="pct"/>
            <w:tcBorders>
              <w:top w:val="nil"/>
              <w:left w:val="single" w:sz="12" w:space="0" w:color="auto"/>
              <w:bottom w:val="nil"/>
              <w:right w:val="nil"/>
            </w:tcBorders>
          </w:tcPr>
          <w:p w14:paraId="1CDBEC48" w14:textId="77777777" w:rsidR="007C6196" w:rsidRPr="007C6196" w:rsidRDefault="007C6196" w:rsidP="007C6196">
            <w:pPr>
              <w:ind w:left="993" w:hanging="993"/>
            </w:pPr>
          </w:p>
        </w:tc>
      </w:tr>
      <w:tr w:rsidR="007C6196" w:rsidRPr="007C6196" w14:paraId="2FA2F34A" w14:textId="77777777" w:rsidTr="002631FF">
        <w:trPr>
          <w:trHeight w:val="1417"/>
          <w:hidden/>
        </w:trPr>
        <w:tc>
          <w:tcPr>
            <w:tcW w:w="624" w:type="pct"/>
            <w:tcBorders>
              <w:top w:val="nil"/>
              <w:left w:val="nil"/>
              <w:bottom w:val="nil"/>
              <w:right w:val="single" w:sz="12" w:space="0" w:color="auto"/>
            </w:tcBorders>
          </w:tcPr>
          <w:p w14:paraId="0A8B1D5C"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5F21B68" w14:textId="710444BF" w:rsidR="007C6196" w:rsidRPr="007C6196" w:rsidRDefault="00187562" w:rsidP="007C6196">
            <w:pPr>
              <w:ind w:right="82"/>
              <w:jc w:val="left"/>
              <w:rPr>
                <w:rFonts w:ascii="Arial" w:hAnsi="Arial" w:cs="Arial"/>
                <w:sz w:val="22"/>
                <w:szCs w:val="22"/>
              </w:rPr>
            </w:pPr>
            <w:permStart w:id="1123243512" w:edGrp="everyone"/>
            <w:r>
              <w:rPr>
                <w:rFonts w:ascii="Arial" w:hAnsi="Arial" w:cs="Arial"/>
                <w:sz w:val="22"/>
                <w:szCs w:val="22"/>
              </w:rPr>
              <w:t>Landscaping</w:t>
            </w:r>
            <w:permEnd w:id="1123243512"/>
          </w:p>
        </w:tc>
        <w:tc>
          <w:tcPr>
            <w:tcW w:w="2559" w:type="pct"/>
            <w:tcBorders>
              <w:top w:val="single" w:sz="12" w:space="0" w:color="auto"/>
              <w:left w:val="single" w:sz="4" w:space="0" w:color="auto"/>
            </w:tcBorders>
            <w:shd w:val="clear" w:color="auto" w:fill="auto"/>
            <w:vAlign w:val="center"/>
          </w:tcPr>
          <w:p w14:paraId="0412151D" w14:textId="4B67E414" w:rsidR="007C6196" w:rsidRPr="007C6196" w:rsidRDefault="00187562" w:rsidP="007C6196">
            <w:pPr>
              <w:ind w:right="82"/>
              <w:jc w:val="left"/>
              <w:rPr>
                <w:rFonts w:ascii="Arial" w:hAnsi="Arial" w:cs="Arial"/>
                <w:sz w:val="22"/>
                <w:szCs w:val="22"/>
              </w:rPr>
            </w:pPr>
            <w:permStart w:id="1134304592" w:edGrp="everyone"/>
            <w:r>
              <w:rPr>
                <w:rFonts w:ascii="Arial" w:hAnsi="Arial" w:cs="Arial"/>
                <w:sz w:val="22"/>
                <w:szCs w:val="22"/>
              </w:rPr>
              <w:t xml:space="preserve">plant trees, turf lawn </w:t>
            </w:r>
            <w:permEnd w:id="1134304592"/>
          </w:p>
        </w:tc>
        <w:tc>
          <w:tcPr>
            <w:tcW w:w="335" w:type="pct"/>
            <w:tcBorders>
              <w:top w:val="nil"/>
              <w:left w:val="single" w:sz="12" w:space="0" w:color="auto"/>
              <w:bottom w:val="nil"/>
              <w:right w:val="nil"/>
            </w:tcBorders>
          </w:tcPr>
          <w:p w14:paraId="44C0B315" w14:textId="77777777" w:rsidR="007C6196" w:rsidRPr="007C6196" w:rsidRDefault="007C6196" w:rsidP="007C6196">
            <w:pPr>
              <w:ind w:left="993" w:hanging="993"/>
            </w:pPr>
          </w:p>
        </w:tc>
      </w:tr>
      <w:tr w:rsidR="007C6196" w:rsidRPr="007C6196" w14:paraId="27562A0D" w14:textId="77777777" w:rsidTr="002631FF">
        <w:trPr>
          <w:trHeight w:val="1417"/>
          <w:hidden/>
        </w:trPr>
        <w:tc>
          <w:tcPr>
            <w:tcW w:w="624" w:type="pct"/>
            <w:tcBorders>
              <w:top w:val="nil"/>
              <w:left w:val="nil"/>
              <w:bottom w:val="nil"/>
              <w:right w:val="single" w:sz="12" w:space="0" w:color="auto"/>
            </w:tcBorders>
          </w:tcPr>
          <w:p w14:paraId="195C1C60"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DB95514" w14:textId="2607B1ED" w:rsidR="007C6196" w:rsidRPr="007C6196" w:rsidRDefault="00187562" w:rsidP="007C6196">
            <w:pPr>
              <w:ind w:right="82"/>
              <w:jc w:val="left"/>
              <w:rPr>
                <w:rFonts w:ascii="Arial" w:hAnsi="Arial" w:cs="Arial"/>
                <w:sz w:val="22"/>
                <w:szCs w:val="22"/>
              </w:rPr>
            </w:pPr>
            <w:permStart w:id="429222045" w:edGrp="everyone"/>
            <w:r>
              <w:rPr>
                <w:rFonts w:ascii="Arial" w:hAnsi="Arial" w:cs="Arial"/>
                <w:sz w:val="22"/>
                <w:szCs w:val="22"/>
              </w:rPr>
              <w:t>tiler</w:t>
            </w:r>
            <w:permEnd w:id="429222045"/>
          </w:p>
        </w:tc>
        <w:tc>
          <w:tcPr>
            <w:tcW w:w="2559" w:type="pct"/>
            <w:tcBorders>
              <w:top w:val="single" w:sz="12" w:space="0" w:color="auto"/>
              <w:left w:val="single" w:sz="4" w:space="0" w:color="auto"/>
            </w:tcBorders>
            <w:shd w:val="clear" w:color="auto" w:fill="auto"/>
            <w:vAlign w:val="center"/>
          </w:tcPr>
          <w:p w14:paraId="4A01E809" w14:textId="73326F34" w:rsidR="007C6196" w:rsidRPr="007C6196" w:rsidRDefault="00187562" w:rsidP="007C6196">
            <w:pPr>
              <w:ind w:right="82"/>
              <w:jc w:val="left"/>
              <w:rPr>
                <w:rFonts w:ascii="Arial" w:hAnsi="Arial" w:cs="Arial"/>
                <w:sz w:val="22"/>
                <w:szCs w:val="22"/>
              </w:rPr>
            </w:pPr>
            <w:permStart w:id="1576086135" w:edGrp="everyone"/>
            <w:r>
              <w:rPr>
                <w:rFonts w:ascii="Arial" w:hAnsi="Arial" w:cs="Arial"/>
                <w:sz w:val="22"/>
                <w:szCs w:val="22"/>
              </w:rPr>
              <w:t xml:space="preserve">Lay tiles for floor, wall, pool area, </w:t>
            </w:r>
            <w:proofErr w:type="spellStart"/>
            <w:r>
              <w:rPr>
                <w:rFonts w:ascii="Arial" w:hAnsi="Arial" w:cs="Arial"/>
                <w:sz w:val="22"/>
                <w:szCs w:val="22"/>
              </w:rPr>
              <w:t>featurtes</w:t>
            </w:r>
            <w:permEnd w:id="1576086135"/>
            <w:proofErr w:type="spellEnd"/>
          </w:p>
        </w:tc>
        <w:tc>
          <w:tcPr>
            <w:tcW w:w="335" w:type="pct"/>
            <w:tcBorders>
              <w:top w:val="nil"/>
              <w:left w:val="single" w:sz="12" w:space="0" w:color="auto"/>
              <w:bottom w:val="nil"/>
              <w:right w:val="nil"/>
            </w:tcBorders>
          </w:tcPr>
          <w:p w14:paraId="462F8034" w14:textId="77777777" w:rsidR="007C6196" w:rsidRPr="007C6196" w:rsidRDefault="007C6196" w:rsidP="007C6196">
            <w:pPr>
              <w:ind w:left="993" w:hanging="993"/>
            </w:pPr>
          </w:p>
        </w:tc>
      </w:tr>
    </w:tbl>
    <w:p w14:paraId="2F98026D" w14:textId="77777777" w:rsidR="007C6196" w:rsidRPr="007C6196" w:rsidRDefault="007C6196" w:rsidP="007C6196">
      <w:pPr>
        <w:rPr>
          <w:rFonts w:ascii="Arial" w:hAnsi="Arial" w:cs="Arial"/>
          <w:sz w:val="22"/>
          <w:szCs w:val="22"/>
        </w:rPr>
      </w:pPr>
    </w:p>
    <w:p w14:paraId="75A1D0EF"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5BD949A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C9D390C" w14:textId="77777777" w:rsidTr="002631FF">
        <w:tc>
          <w:tcPr>
            <w:tcW w:w="610" w:type="pct"/>
            <w:tcBorders>
              <w:top w:val="nil"/>
              <w:left w:val="nil"/>
              <w:bottom w:val="nil"/>
              <w:right w:val="single" w:sz="12" w:space="0" w:color="auto"/>
            </w:tcBorders>
            <w:shd w:val="clear" w:color="auto" w:fill="auto"/>
          </w:tcPr>
          <w:p w14:paraId="39EB43A4"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8EB85B"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43435E" w14:textId="77777777" w:rsidR="007C6196" w:rsidRPr="007C6196" w:rsidRDefault="007C6196" w:rsidP="007C6196">
            <w:pPr>
              <w:keepNext/>
              <w:ind w:left="993" w:hanging="993"/>
              <w:jc w:val="center"/>
            </w:pPr>
            <w:r w:rsidRPr="007C6196">
              <w:t>Possible Answers</w:t>
            </w:r>
          </w:p>
        </w:tc>
        <w:permStart w:id="1552377144"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E7C2B7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52377144" w:displacedByCustomXml="prev"/>
      </w:tr>
      <w:tr w:rsidR="007C6196" w:rsidRPr="007C6196" w14:paraId="5A550E44" w14:textId="77777777" w:rsidTr="002631FF">
        <w:trPr>
          <w:trHeight w:val="425"/>
          <w:hidden/>
        </w:trPr>
        <w:tc>
          <w:tcPr>
            <w:tcW w:w="610" w:type="pct"/>
            <w:tcBorders>
              <w:top w:val="nil"/>
              <w:left w:val="nil"/>
              <w:bottom w:val="nil"/>
              <w:right w:val="single" w:sz="12" w:space="0" w:color="auto"/>
            </w:tcBorders>
          </w:tcPr>
          <w:p w14:paraId="06A244A6" w14:textId="77777777" w:rsidR="007C6196" w:rsidRPr="007C6196" w:rsidRDefault="007C6196" w:rsidP="007C6196">
            <w:pPr>
              <w:ind w:left="993" w:hanging="993"/>
              <w:jc w:val="center"/>
              <w:rPr>
                <w:vanish/>
              </w:rPr>
            </w:pPr>
          </w:p>
        </w:tc>
        <w:permStart w:id="432631465"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304C21" w14:textId="14F80C18" w:rsidR="007C6196" w:rsidRPr="007C6196" w:rsidRDefault="00187562"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4326314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E54DD4"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7CE78E8F" w14:textId="77777777" w:rsidR="007C6196" w:rsidRPr="007C6196" w:rsidRDefault="007C6196" w:rsidP="007C6196">
            <w:pPr>
              <w:ind w:left="993" w:hanging="993"/>
            </w:pPr>
          </w:p>
        </w:tc>
      </w:tr>
      <w:tr w:rsidR="007C6196" w:rsidRPr="007C6196" w14:paraId="61CE6837" w14:textId="77777777" w:rsidTr="002631FF">
        <w:trPr>
          <w:trHeight w:val="425"/>
          <w:hidden/>
        </w:trPr>
        <w:tc>
          <w:tcPr>
            <w:tcW w:w="610" w:type="pct"/>
            <w:tcBorders>
              <w:top w:val="nil"/>
              <w:left w:val="nil"/>
              <w:bottom w:val="nil"/>
              <w:right w:val="single" w:sz="12" w:space="0" w:color="auto"/>
            </w:tcBorders>
          </w:tcPr>
          <w:p w14:paraId="0C112C89" w14:textId="77777777" w:rsidR="007C6196" w:rsidRPr="007C6196" w:rsidRDefault="007C6196" w:rsidP="007C6196">
            <w:pPr>
              <w:ind w:left="993" w:hanging="993"/>
              <w:jc w:val="center"/>
              <w:rPr>
                <w:vanish/>
              </w:rPr>
            </w:pPr>
          </w:p>
        </w:tc>
        <w:permStart w:id="1950774422"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9E6317B" w14:textId="1A9FCF3E" w:rsidR="007C6196" w:rsidRPr="007C6196" w:rsidRDefault="00187562"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9507744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04E784"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5A3296C2" w14:textId="77777777" w:rsidR="007C6196" w:rsidRPr="007C6196" w:rsidRDefault="007C6196" w:rsidP="007C6196">
            <w:pPr>
              <w:ind w:left="993" w:hanging="993"/>
            </w:pPr>
          </w:p>
        </w:tc>
      </w:tr>
      <w:tr w:rsidR="007C6196" w:rsidRPr="007C6196" w14:paraId="68668C9C" w14:textId="77777777" w:rsidTr="002631FF">
        <w:trPr>
          <w:trHeight w:val="425"/>
          <w:hidden/>
        </w:trPr>
        <w:tc>
          <w:tcPr>
            <w:tcW w:w="610" w:type="pct"/>
            <w:tcBorders>
              <w:top w:val="nil"/>
              <w:left w:val="nil"/>
              <w:bottom w:val="nil"/>
              <w:right w:val="single" w:sz="12" w:space="0" w:color="auto"/>
            </w:tcBorders>
          </w:tcPr>
          <w:p w14:paraId="4680FAB8" w14:textId="77777777" w:rsidR="007C6196" w:rsidRPr="007C6196" w:rsidRDefault="007C6196" w:rsidP="007C6196">
            <w:pPr>
              <w:ind w:left="993" w:hanging="993"/>
              <w:jc w:val="center"/>
              <w:rPr>
                <w:vanish/>
              </w:rPr>
            </w:pPr>
          </w:p>
        </w:tc>
        <w:permStart w:id="335546792"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1F3E88" w14:textId="20B48CC2" w:rsidR="007C6196" w:rsidRPr="007C6196" w:rsidRDefault="00187562"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3355467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AED182"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57A8237E" w14:textId="77777777" w:rsidR="007C6196" w:rsidRPr="007C6196" w:rsidRDefault="007C6196" w:rsidP="007C6196">
            <w:pPr>
              <w:ind w:left="993" w:hanging="993"/>
            </w:pPr>
          </w:p>
        </w:tc>
      </w:tr>
      <w:tr w:rsidR="007C6196" w:rsidRPr="007C6196" w14:paraId="26B4ECC3" w14:textId="77777777" w:rsidTr="002631FF">
        <w:trPr>
          <w:trHeight w:val="425"/>
          <w:hidden/>
        </w:trPr>
        <w:tc>
          <w:tcPr>
            <w:tcW w:w="610" w:type="pct"/>
            <w:tcBorders>
              <w:top w:val="nil"/>
              <w:left w:val="nil"/>
              <w:bottom w:val="nil"/>
              <w:right w:val="single" w:sz="12" w:space="0" w:color="auto"/>
            </w:tcBorders>
          </w:tcPr>
          <w:p w14:paraId="412D35D5" w14:textId="77777777" w:rsidR="007C6196" w:rsidRPr="007C6196" w:rsidRDefault="007C6196" w:rsidP="007C6196">
            <w:pPr>
              <w:ind w:left="993" w:hanging="993"/>
              <w:jc w:val="center"/>
              <w:rPr>
                <w:vanish/>
              </w:rPr>
            </w:pPr>
          </w:p>
        </w:tc>
        <w:permStart w:id="490829078"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76FB33" w14:textId="6CC1D673" w:rsidR="007C6196" w:rsidRPr="007C6196" w:rsidRDefault="00187562"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4908290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8FD707"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6A38F8FD" w14:textId="77777777" w:rsidR="007C6196" w:rsidRPr="007C6196" w:rsidRDefault="007C6196" w:rsidP="007C6196">
            <w:pPr>
              <w:ind w:left="993" w:hanging="993"/>
            </w:pPr>
          </w:p>
        </w:tc>
      </w:tr>
      <w:tr w:rsidR="007C6196" w:rsidRPr="007C6196" w14:paraId="5359B9AA" w14:textId="77777777" w:rsidTr="002631FF">
        <w:trPr>
          <w:trHeight w:val="425"/>
          <w:hidden/>
        </w:trPr>
        <w:tc>
          <w:tcPr>
            <w:tcW w:w="610" w:type="pct"/>
            <w:tcBorders>
              <w:top w:val="nil"/>
              <w:left w:val="nil"/>
              <w:bottom w:val="nil"/>
              <w:right w:val="single" w:sz="12" w:space="0" w:color="auto"/>
            </w:tcBorders>
          </w:tcPr>
          <w:p w14:paraId="05EBA912" w14:textId="77777777" w:rsidR="007C6196" w:rsidRPr="007C6196" w:rsidRDefault="007C6196" w:rsidP="007C6196">
            <w:pPr>
              <w:ind w:left="993" w:hanging="993"/>
              <w:jc w:val="center"/>
              <w:rPr>
                <w:vanish/>
              </w:rPr>
            </w:pPr>
          </w:p>
        </w:tc>
        <w:permStart w:id="776563743"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C1BBCE" w14:textId="5A29257F" w:rsidR="007C6196" w:rsidRPr="007C6196" w:rsidRDefault="00187562"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7765637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4EA460"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3704EF36" w14:textId="77777777" w:rsidR="007C6196" w:rsidRPr="007C6196" w:rsidRDefault="007C6196" w:rsidP="007C6196">
            <w:pPr>
              <w:ind w:left="993" w:hanging="993"/>
            </w:pPr>
          </w:p>
        </w:tc>
      </w:tr>
    </w:tbl>
    <w:p w14:paraId="3434A0CD" w14:textId="77777777" w:rsidR="007C6196" w:rsidRPr="007C6196" w:rsidRDefault="007C6196" w:rsidP="007C6196">
      <w:pPr>
        <w:rPr>
          <w:rFonts w:ascii="Arial" w:hAnsi="Arial" w:cs="Arial"/>
          <w:sz w:val="22"/>
          <w:szCs w:val="22"/>
        </w:rPr>
      </w:pPr>
    </w:p>
    <w:p w14:paraId="62099D7B" w14:textId="77777777" w:rsidR="007C6196" w:rsidRPr="007C6196" w:rsidRDefault="007C6196" w:rsidP="007C6196">
      <w:pPr>
        <w:rPr>
          <w:rFonts w:ascii="Arial" w:hAnsi="Arial" w:cs="Arial"/>
          <w:sz w:val="22"/>
          <w:szCs w:val="22"/>
        </w:rPr>
      </w:pPr>
    </w:p>
    <w:p w14:paraId="25EB5CB0"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514FA01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AB0A6FD" w14:textId="77777777" w:rsidTr="002631FF">
        <w:trPr>
          <w:trHeight w:val="2494"/>
        </w:trPr>
        <w:tc>
          <w:tcPr>
            <w:tcW w:w="1027" w:type="dxa"/>
            <w:tcBorders>
              <w:top w:val="nil"/>
              <w:left w:val="nil"/>
              <w:bottom w:val="nil"/>
              <w:right w:val="single" w:sz="4" w:space="0" w:color="auto"/>
            </w:tcBorders>
          </w:tcPr>
          <w:p w14:paraId="76BD1EC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53316E" w14:textId="1E918A78" w:rsidR="007C6196" w:rsidRPr="007C6196" w:rsidRDefault="00DD1788" w:rsidP="007C6196">
            <w:pPr>
              <w:rPr>
                <w:rFonts w:ascii="Arial" w:hAnsi="Arial" w:cs="Arial"/>
                <w:sz w:val="22"/>
                <w:szCs w:val="22"/>
              </w:rPr>
            </w:pPr>
            <w:permStart w:id="413279444" w:edGrp="everyone"/>
            <w:r>
              <w:rPr>
                <w:rFonts w:ascii="Arial" w:hAnsi="Arial" w:cs="Arial"/>
                <w:sz w:val="22"/>
                <w:szCs w:val="22"/>
              </w:rPr>
              <w:t xml:space="preserve">If not done correctly can have timely and costly repercussions, you plan the construction of your build around the availability of the subcontractors and </w:t>
            </w:r>
            <w:proofErr w:type="spellStart"/>
            <w:r>
              <w:rPr>
                <w:rFonts w:ascii="Arial" w:hAnsi="Arial" w:cs="Arial"/>
                <w:sz w:val="22"/>
                <w:szCs w:val="22"/>
              </w:rPr>
              <w:t>pland</w:t>
            </w:r>
            <w:proofErr w:type="spellEnd"/>
            <w:r>
              <w:rPr>
                <w:rFonts w:ascii="Arial" w:hAnsi="Arial" w:cs="Arial"/>
                <w:sz w:val="22"/>
                <w:szCs w:val="22"/>
              </w:rPr>
              <w:t>/materials</w:t>
            </w:r>
            <w:permEnd w:id="413279444"/>
          </w:p>
        </w:tc>
        <w:permStart w:id="1357513899"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9C212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57513899" w:displacedByCustomXml="prev"/>
      </w:tr>
    </w:tbl>
    <w:p w14:paraId="46031F3C" w14:textId="77777777" w:rsidR="007C6196" w:rsidRPr="007C6196" w:rsidRDefault="007C6196" w:rsidP="007C6196">
      <w:pPr>
        <w:rPr>
          <w:rFonts w:ascii="Arial" w:hAnsi="Arial" w:cs="Arial"/>
          <w:sz w:val="22"/>
          <w:szCs w:val="22"/>
        </w:rPr>
      </w:pPr>
    </w:p>
    <w:p w14:paraId="00D22D26" w14:textId="77777777" w:rsidR="007C6196" w:rsidRPr="007C6196" w:rsidRDefault="007C6196" w:rsidP="007C6196">
      <w:pPr>
        <w:rPr>
          <w:rFonts w:ascii="Arial" w:hAnsi="Arial" w:cs="Arial"/>
          <w:sz w:val="22"/>
          <w:szCs w:val="22"/>
        </w:rPr>
      </w:pPr>
    </w:p>
    <w:p w14:paraId="1A1AB0F2"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0D02F8D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BF11F81" w14:textId="77777777" w:rsidTr="002631FF">
        <w:trPr>
          <w:trHeight w:val="1928"/>
        </w:trPr>
        <w:tc>
          <w:tcPr>
            <w:tcW w:w="1027" w:type="dxa"/>
            <w:tcBorders>
              <w:top w:val="nil"/>
              <w:left w:val="nil"/>
              <w:bottom w:val="nil"/>
              <w:right w:val="single" w:sz="4" w:space="0" w:color="auto"/>
            </w:tcBorders>
          </w:tcPr>
          <w:p w14:paraId="4611865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7658C7" w14:textId="77777777" w:rsidR="007C6196" w:rsidRDefault="00DD1788" w:rsidP="007C6196">
            <w:pPr>
              <w:rPr>
                <w:rFonts w:ascii="Arial" w:hAnsi="Arial" w:cs="Arial"/>
                <w:sz w:val="22"/>
                <w:szCs w:val="22"/>
              </w:rPr>
            </w:pPr>
            <w:permStart w:id="738798298" w:edGrp="everyone"/>
            <w:r>
              <w:rPr>
                <w:rFonts w:ascii="Arial" w:hAnsi="Arial" w:cs="Arial"/>
                <w:sz w:val="22"/>
                <w:szCs w:val="22"/>
              </w:rPr>
              <w:t>Online</w:t>
            </w:r>
          </w:p>
          <w:p w14:paraId="295CAB10" w14:textId="31A6CCEA" w:rsidR="007C6196" w:rsidRPr="007C6196" w:rsidRDefault="00DD1788" w:rsidP="007C6196">
            <w:pPr>
              <w:rPr>
                <w:rFonts w:ascii="Arial" w:hAnsi="Arial" w:cs="Arial"/>
                <w:sz w:val="22"/>
                <w:szCs w:val="22"/>
              </w:rPr>
            </w:pPr>
            <w:r>
              <w:rPr>
                <w:rFonts w:ascii="Arial" w:hAnsi="Arial" w:cs="Arial"/>
                <w:sz w:val="22"/>
                <w:szCs w:val="22"/>
              </w:rPr>
              <w:t>Previous use/advertising</w:t>
            </w:r>
            <w:permEnd w:id="738798298"/>
          </w:p>
        </w:tc>
        <w:permStart w:id="118446903"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1B5DF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8446903" w:displacedByCustomXml="prev"/>
      </w:tr>
    </w:tbl>
    <w:p w14:paraId="5C526FFA" w14:textId="77777777" w:rsidR="007C6196" w:rsidRPr="007C6196" w:rsidRDefault="007C6196" w:rsidP="007C6196">
      <w:pPr>
        <w:rPr>
          <w:rFonts w:ascii="Arial" w:hAnsi="Arial" w:cs="Arial"/>
          <w:sz w:val="22"/>
          <w:szCs w:val="22"/>
        </w:rPr>
      </w:pPr>
    </w:p>
    <w:p w14:paraId="619EBB09" w14:textId="77777777" w:rsidR="007C6196" w:rsidRPr="007C6196" w:rsidRDefault="007C6196" w:rsidP="007C6196">
      <w:pPr>
        <w:rPr>
          <w:rFonts w:ascii="Arial" w:hAnsi="Arial" w:cs="Arial"/>
          <w:sz w:val="22"/>
          <w:szCs w:val="22"/>
        </w:rPr>
      </w:pPr>
    </w:p>
    <w:p w14:paraId="217A33B8"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681EDF7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D6183F1" w14:textId="77777777" w:rsidTr="002631FF">
        <w:trPr>
          <w:trHeight w:val="1928"/>
        </w:trPr>
        <w:tc>
          <w:tcPr>
            <w:tcW w:w="1027" w:type="dxa"/>
            <w:tcBorders>
              <w:top w:val="nil"/>
              <w:left w:val="nil"/>
              <w:bottom w:val="nil"/>
              <w:right w:val="single" w:sz="4" w:space="0" w:color="auto"/>
            </w:tcBorders>
          </w:tcPr>
          <w:p w14:paraId="036F352B"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6C70949" w14:textId="77777777" w:rsidR="007C6196" w:rsidRDefault="00DD1788" w:rsidP="007C6196">
            <w:pPr>
              <w:rPr>
                <w:rFonts w:ascii="Arial" w:hAnsi="Arial" w:cs="Arial"/>
                <w:sz w:val="22"/>
                <w:szCs w:val="22"/>
              </w:rPr>
            </w:pPr>
            <w:permStart w:id="372841670" w:edGrp="everyone"/>
            <w:r>
              <w:rPr>
                <w:rFonts w:ascii="Arial" w:hAnsi="Arial" w:cs="Arial"/>
                <w:sz w:val="22"/>
                <w:szCs w:val="22"/>
              </w:rPr>
              <w:t>Materials may be low on stock/out of stock due to shipping issues</w:t>
            </w:r>
          </w:p>
          <w:p w14:paraId="5C5765CC" w14:textId="23FFC832" w:rsidR="007C6196" w:rsidRPr="007C6196" w:rsidRDefault="00DD1788" w:rsidP="007C6196">
            <w:pPr>
              <w:rPr>
                <w:rFonts w:ascii="Arial" w:hAnsi="Arial" w:cs="Arial"/>
                <w:sz w:val="22"/>
                <w:szCs w:val="22"/>
              </w:rPr>
            </w:pPr>
            <w:r>
              <w:rPr>
                <w:rFonts w:ascii="Arial" w:hAnsi="Arial" w:cs="Arial"/>
                <w:sz w:val="22"/>
                <w:szCs w:val="22"/>
              </w:rPr>
              <w:t>Material may be a specialised material that needs to be ordered in and made</w:t>
            </w:r>
            <w:permEnd w:id="372841670"/>
          </w:p>
        </w:tc>
        <w:permStart w:id="535105183"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E91F4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35105183" w:displacedByCustomXml="prev"/>
      </w:tr>
    </w:tbl>
    <w:p w14:paraId="310F8147" w14:textId="77777777" w:rsidR="007C6196" w:rsidRPr="007C6196" w:rsidRDefault="007C6196" w:rsidP="007C6196">
      <w:pPr>
        <w:rPr>
          <w:rFonts w:ascii="Arial" w:hAnsi="Arial" w:cs="Arial"/>
          <w:sz w:val="22"/>
          <w:szCs w:val="22"/>
        </w:rPr>
      </w:pPr>
    </w:p>
    <w:p w14:paraId="3ADF5AA2"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25A4CA8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0CDD4FC" w14:textId="77777777" w:rsidTr="002631FF">
        <w:tc>
          <w:tcPr>
            <w:tcW w:w="1027" w:type="dxa"/>
            <w:tcBorders>
              <w:top w:val="nil"/>
              <w:left w:val="nil"/>
              <w:bottom w:val="nil"/>
              <w:right w:val="single" w:sz="4" w:space="0" w:color="auto"/>
            </w:tcBorders>
          </w:tcPr>
          <w:p w14:paraId="3DFA501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DE90C4" w14:textId="0DD4270B" w:rsidR="007C6196" w:rsidRPr="007C6196" w:rsidRDefault="00DD1788" w:rsidP="007C6196">
            <w:pPr>
              <w:rPr>
                <w:rFonts w:ascii="Arial" w:hAnsi="Arial" w:cs="Arial"/>
                <w:sz w:val="22"/>
                <w:szCs w:val="22"/>
              </w:rPr>
            </w:pPr>
            <w:permStart w:id="448473971" w:edGrp="everyone"/>
            <w:r>
              <w:rPr>
                <w:rFonts w:ascii="Arial" w:hAnsi="Arial" w:cs="Arial"/>
                <w:sz w:val="22"/>
                <w:szCs w:val="22"/>
              </w:rPr>
              <w:t>AS/NZ 1</w:t>
            </w:r>
            <w:r w:rsidR="004600FE">
              <w:rPr>
                <w:rFonts w:ascii="Arial" w:hAnsi="Arial" w:cs="Arial"/>
                <w:sz w:val="22"/>
                <w:szCs w:val="22"/>
              </w:rPr>
              <w:t>680.1</w:t>
            </w:r>
            <w:permEnd w:id="448473971"/>
          </w:p>
        </w:tc>
        <w:permStart w:id="1664557460"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647AF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64557460" w:displacedByCustomXml="prev"/>
      </w:tr>
    </w:tbl>
    <w:p w14:paraId="13708212" w14:textId="77777777" w:rsidR="007C6196" w:rsidRPr="007C6196" w:rsidRDefault="007C6196" w:rsidP="007C6196">
      <w:pPr>
        <w:jc w:val="left"/>
        <w:rPr>
          <w:rFonts w:ascii="Arial" w:hAnsi="Arial" w:cs="Arial"/>
          <w:sz w:val="22"/>
          <w:szCs w:val="22"/>
        </w:rPr>
      </w:pPr>
    </w:p>
    <w:p w14:paraId="5E3A9AB2" w14:textId="77777777" w:rsidR="007C6196" w:rsidRPr="007C6196" w:rsidRDefault="007C6196" w:rsidP="007C6196">
      <w:pPr>
        <w:jc w:val="left"/>
        <w:rPr>
          <w:rFonts w:ascii="Arial" w:hAnsi="Arial" w:cs="Arial"/>
          <w:sz w:val="22"/>
          <w:szCs w:val="22"/>
        </w:rPr>
      </w:pPr>
    </w:p>
    <w:p w14:paraId="094D7450"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7B73C5C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413E466" w14:textId="77777777" w:rsidTr="002631FF">
        <w:tc>
          <w:tcPr>
            <w:tcW w:w="624" w:type="pct"/>
            <w:tcBorders>
              <w:top w:val="nil"/>
              <w:left w:val="nil"/>
              <w:bottom w:val="nil"/>
              <w:right w:val="single" w:sz="12" w:space="0" w:color="auto"/>
            </w:tcBorders>
            <w:shd w:val="clear" w:color="auto" w:fill="auto"/>
          </w:tcPr>
          <w:p w14:paraId="23773D49"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076D2D7"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59835A38" w14:textId="77777777" w:rsidR="007C6196" w:rsidRPr="007C6196" w:rsidRDefault="007C6196" w:rsidP="007C6196">
            <w:pPr>
              <w:keepNext/>
              <w:ind w:left="993" w:right="82" w:hanging="993"/>
              <w:jc w:val="center"/>
            </w:pPr>
            <w:r w:rsidRPr="007C6196">
              <w:t>Work</w:t>
            </w:r>
          </w:p>
        </w:tc>
        <w:permStart w:id="1933145875"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29079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33145875" w:displacedByCustomXml="prev"/>
      </w:tr>
      <w:tr w:rsidR="007C6196" w:rsidRPr="007C6196" w14:paraId="37ADDD07" w14:textId="77777777" w:rsidTr="002631FF">
        <w:trPr>
          <w:trHeight w:val="1417"/>
          <w:hidden/>
        </w:trPr>
        <w:tc>
          <w:tcPr>
            <w:tcW w:w="624" w:type="pct"/>
            <w:tcBorders>
              <w:top w:val="nil"/>
              <w:left w:val="nil"/>
              <w:bottom w:val="nil"/>
              <w:right w:val="single" w:sz="12" w:space="0" w:color="auto"/>
            </w:tcBorders>
          </w:tcPr>
          <w:p w14:paraId="0A2DE2AB"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D5D63C9" w14:textId="62420AE1" w:rsidR="007C6196" w:rsidRPr="007C6196" w:rsidRDefault="004600FE" w:rsidP="007C6196">
            <w:pPr>
              <w:ind w:right="82"/>
              <w:jc w:val="left"/>
              <w:rPr>
                <w:rFonts w:ascii="Arial" w:hAnsi="Arial" w:cs="Arial"/>
                <w:sz w:val="22"/>
                <w:szCs w:val="22"/>
              </w:rPr>
            </w:pPr>
            <w:permStart w:id="2026707798" w:edGrp="everyone"/>
            <w:r>
              <w:rPr>
                <w:rFonts w:ascii="Arial" w:hAnsi="Arial" w:cs="Arial"/>
                <w:sz w:val="22"/>
                <w:szCs w:val="22"/>
              </w:rPr>
              <w:t>Excavator</w:t>
            </w:r>
            <w:permEnd w:id="2026707798"/>
          </w:p>
        </w:tc>
        <w:tc>
          <w:tcPr>
            <w:tcW w:w="2559" w:type="pct"/>
            <w:tcBorders>
              <w:top w:val="single" w:sz="12" w:space="0" w:color="auto"/>
              <w:left w:val="single" w:sz="4" w:space="0" w:color="auto"/>
              <w:bottom w:val="single" w:sz="12" w:space="0" w:color="auto"/>
            </w:tcBorders>
            <w:shd w:val="clear" w:color="auto" w:fill="auto"/>
            <w:vAlign w:val="center"/>
          </w:tcPr>
          <w:p w14:paraId="22C9C933" w14:textId="315C6DF5" w:rsidR="007C6196" w:rsidRPr="007C6196" w:rsidRDefault="004600FE" w:rsidP="007C6196">
            <w:pPr>
              <w:ind w:right="82"/>
              <w:jc w:val="left"/>
              <w:rPr>
                <w:rFonts w:ascii="Arial" w:hAnsi="Arial" w:cs="Arial"/>
                <w:sz w:val="22"/>
                <w:szCs w:val="22"/>
              </w:rPr>
            </w:pPr>
            <w:permStart w:id="1581256963" w:edGrp="everyone"/>
            <w:r>
              <w:rPr>
                <w:rFonts w:ascii="Arial" w:hAnsi="Arial" w:cs="Arial"/>
                <w:sz w:val="22"/>
                <w:szCs w:val="22"/>
              </w:rPr>
              <w:t>Digging foundations</w:t>
            </w:r>
            <w:permEnd w:id="1581256963"/>
          </w:p>
        </w:tc>
        <w:tc>
          <w:tcPr>
            <w:tcW w:w="335" w:type="pct"/>
            <w:tcBorders>
              <w:top w:val="nil"/>
              <w:left w:val="single" w:sz="12" w:space="0" w:color="auto"/>
              <w:bottom w:val="nil"/>
              <w:right w:val="nil"/>
            </w:tcBorders>
          </w:tcPr>
          <w:p w14:paraId="32385F54" w14:textId="77777777" w:rsidR="007C6196" w:rsidRPr="007C6196" w:rsidRDefault="007C6196" w:rsidP="007C6196">
            <w:pPr>
              <w:ind w:left="993" w:hanging="993"/>
            </w:pPr>
          </w:p>
        </w:tc>
      </w:tr>
      <w:tr w:rsidR="007C6196" w:rsidRPr="007C6196" w14:paraId="63F2F1DF" w14:textId="77777777" w:rsidTr="002631FF">
        <w:trPr>
          <w:trHeight w:val="1417"/>
          <w:hidden/>
        </w:trPr>
        <w:tc>
          <w:tcPr>
            <w:tcW w:w="624" w:type="pct"/>
            <w:tcBorders>
              <w:top w:val="nil"/>
              <w:left w:val="nil"/>
              <w:bottom w:val="nil"/>
              <w:right w:val="single" w:sz="12" w:space="0" w:color="auto"/>
            </w:tcBorders>
          </w:tcPr>
          <w:p w14:paraId="24052246"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4008AE7" w14:textId="42811D77" w:rsidR="007C6196" w:rsidRPr="007C6196" w:rsidRDefault="004600FE" w:rsidP="007C6196">
            <w:pPr>
              <w:ind w:right="82"/>
              <w:jc w:val="left"/>
              <w:rPr>
                <w:rFonts w:ascii="Arial" w:hAnsi="Arial" w:cs="Arial"/>
                <w:sz w:val="22"/>
                <w:szCs w:val="22"/>
              </w:rPr>
            </w:pPr>
            <w:permStart w:id="298416913" w:edGrp="everyone"/>
            <w:r>
              <w:rPr>
                <w:rFonts w:ascii="Arial" w:hAnsi="Arial" w:cs="Arial"/>
                <w:sz w:val="22"/>
                <w:szCs w:val="22"/>
              </w:rPr>
              <w:t>Bob cat</w:t>
            </w:r>
            <w:permEnd w:id="298416913"/>
          </w:p>
        </w:tc>
        <w:tc>
          <w:tcPr>
            <w:tcW w:w="2559" w:type="pct"/>
            <w:tcBorders>
              <w:top w:val="single" w:sz="12" w:space="0" w:color="auto"/>
              <w:left w:val="single" w:sz="4" w:space="0" w:color="auto"/>
              <w:bottom w:val="single" w:sz="12" w:space="0" w:color="auto"/>
            </w:tcBorders>
            <w:shd w:val="clear" w:color="auto" w:fill="auto"/>
            <w:vAlign w:val="center"/>
          </w:tcPr>
          <w:p w14:paraId="53DDB7F4" w14:textId="1C74A0A1" w:rsidR="007C6196" w:rsidRPr="007C6196" w:rsidRDefault="004600FE" w:rsidP="007C6196">
            <w:pPr>
              <w:ind w:right="82"/>
              <w:jc w:val="left"/>
              <w:rPr>
                <w:rFonts w:ascii="Arial" w:hAnsi="Arial" w:cs="Arial"/>
                <w:sz w:val="22"/>
                <w:szCs w:val="22"/>
              </w:rPr>
            </w:pPr>
            <w:permStart w:id="500566914" w:edGrp="everyone"/>
            <w:r>
              <w:rPr>
                <w:rFonts w:ascii="Arial" w:hAnsi="Arial" w:cs="Arial"/>
                <w:sz w:val="22"/>
                <w:szCs w:val="22"/>
              </w:rPr>
              <w:t>Moving materials</w:t>
            </w:r>
            <w:permEnd w:id="500566914"/>
          </w:p>
        </w:tc>
        <w:tc>
          <w:tcPr>
            <w:tcW w:w="335" w:type="pct"/>
            <w:tcBorders>
              <w:top w:val="nil"/>
              <w:left w:val="single" w:sz="12" w:space="0" w:color="auto"/>
              <w:bottom w:val="nil"/>
              <w:right w:val="nil"/>
            </w:tcBorders>
          </w:tcPr>
          <w:p w14:paraId="7BE6E52D" w14:textId="77777777" w:rsidR="007C6196" w:rsidRPr="007C6196" w:rsidRDefault="007C6196" w:rsidP="007C6196">
            <w:pPr>
              <w:ind w:left="993" w:hanging="993"/>
            </w:pPr>
          </w:p>
        </w:tc>
      </w:tr>
    </w:tbl>
    <w:p w14:paraId="7A35E208" w14:textId="77777777" w:rsidR="007C6196" w:rsidRPr="007C6196" w:rsidRDefault="007C6196" w:rsidP="007C6196">
      <w:pPr>
        <w:rPr>
          <w:rFonts w:ascii="Arial" w:hAnsi="Arial" w:cs="Arial"/>
          <w:sz w:val="22"/>
          <w:szCs w:val="22"/>
        </w:rPr>
      </w:pPr>
    </w:p>
    <w:p w14:paraId="002D4DF0" w14:textId="77777777" w:rsidR="007C6196" w:rsidRPr="007C6196" w:rsidRDefault="007C6196" w:rsidP="007C6196">
      <w:pPr>
        <w:rPr>
          <w:rFonts w:ascii="Arial" w:hAnsi="Arial" w:cs="Arial"/>
          <w:sz w:val="22"/>
          <w:szCs w:val="22"/>
        </w:rPr>
      </w:pPr>
    </w:p>
    <w:p w14:paraId="65139B92"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3C44106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AEA9A04" w14:textId="77777777" w:rsidTr="002631FF">
        <w:tc>
          <w:tcPr>
            <w:tcW w:w="624" w:type="pct"/>
            <w:tcBorders>
              <w:top w:val="nil"/>
              <w:left w:val="nil"/>
              <w:bottom w:val="nil"/>
              <w:right w:val="single" w:sz="12" w:space="0" w:color="auto"/>
            </w:tcBorders>
            <w:shd w:val="clear" w:color="auto" w:fill="auto"/>
          </w:tcPr>
          <w:p w14:paraId="1A35F18C"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804F31"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2F6AE1A5" w14:textId="77777777" w:rsidR="007C6196" w:rsidRPr="007C6196" w:rsidRDefault="007C6196" w:rsidP="007C6196">
            <w:pPr>
              <w:keepNext/>
              <w:ind w:left="993" w:right="82" w:hanging="993"/>
              <w:jc w:val="center"/>
            </w:pPr>
            <w:r w:rsidRPr="007C6196">
              <w:t>Work</w:t>
            </w:r>
          </w:p>
        </w:tc>
        <w:permStart w:id="1659518148"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5F3E6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59518148" w:displacedByCustomXml="prev"/>
      </w:tr>
      <w:tr w:rsidR="007C6196" w:rsidRPr="007C6196" w14:paraId="15D08603" w14:textId="77777777" w:rsidTr="002631FF">
        <w:trPr>
          <w:trHeight w:val="1417"/>
          <w:hidden/>
        </w:trPr>
        <w:tc>
          <w:tcPr>
            <w:tcW w:w="624" w:type="pct"/>
            <w:tcBorders>
              <w:top w:val="nil"/>
              <w:left w:val="nil"/>
              <w:bottom w:val="nil"/>
              <w:right w:val="single" w:sz="12" w:space="0" w:color="auto"/>
            </w:tcBorders>
          </w:tcPr>
          <w:p w14:paraId="65234AB1"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5F54DD5" w14:textId="3DAA7BBB" w:rsidR="007C6196" w:rsidRPr="007C6196" w:rsidRDefault="004600FE" w:rsidP="007C6196">
            <w:pPr>
              <w:ind w:right="82"/>
              <w:jc w:val="left"/>
              <w:rPr>
                <w:rFonts w:ascii="Arial" w:hAnsi="Arial" w:cs="Arial"/>
                <w:sz w:val="22"/>
                <w:szCs w:val="22"/>
              </w:rPr>
            </w:pPr>
            <w:permStart w:id="1980850598" w:edGrp="everyone"/>
            <w:r>
              <w:rPr>
                <w:rFonts w:ascii="Arial" w:hAnsi="Arial" w:cs="Arial"/>
                <w:sz w:val="22"/>
                <w:szCs w:val="22"/>
              </w:rPr>
              <w:t>Jack hammer</w:t>
            </w:r>
            <w:permEnd w:id="1980850598"/>
          </w:p>
        </w:tc>
        <w:tc>
          <w:tcPr>
            <w:tcW w:w="2559" w:type="pct"/>
            <w:tcBorders>
              <w:top w:val="single" w:sz="12" w:space="0" w:color="auto"/>
              <w:left w:val="single" w:sz="4" w:space="0" w:color="auto"/>
              <w:bottom w:val="single" w:sz="12" w:space="0" w:color="auto"/>
            </w:tcBorders>
            <w:shd w:val="clear" w:color="auto" w:fill="auto"/>
            <w:vAlign w:val="center"/>
          </w:tcPr>
          <w:p w14:paraId="7EB79C92" w14:textId="6C5C0373" w:rsidR="007C6196" w:rsidRPr="007C6196" w:rsidRDefault="004600FE" w:rsidP="007C6196">
            <w:pPr>
              <w:ind w:right="82"/>
              <w:jc w:val="left"/>
              <w:rPr>
                <w:rFonts w:ascii="Arial" w:hAnsi="Arial" w:cs="Arial"/>
                <w:sz w:val="22"/>
                <w:szCs w:val="22"/>
              </w:rPr>
            </w:pPr>
            <w:permStart w:id="1322797999" w:edGrp="everyone"/>
            <w:r>
              <w:rPr>
                <w:rFonts w:ascii="Arial" w:hAnsi="Arial" w:cs="Arial"/>
                <w:sz w:val="22"/>
                <w:szCs w:val="22"/>
              </w:rPr>
              <w:t>Demolishing concrete</w:t>
            </w:r>
            <w:permEnd w:id="1322797999"/>
          </w:p>
        </w:tc>
        <w:tc>
          <w:tcPr>
            <w:tcW w:w="335" w:type="pct"/>
            <w:tcBorders>
              <w:top w:val="nil"/>
              <w:left w:val="single" w:sz="12" w:space="0" w:color="auto"/>
              <w:bottom w:val="nil"/>
              <w:right w:val="nil"/>
            </w:tcBorders>
          </w:tcPr>
          <w:p w14:paraId="64FE9615" w14:textId="77777777" w:rsidR="007C6196" w:rsidRPr="007C6196" w:rsidRDefault="007C6196" w:rsidP="007C6196">
            <w:pPr>
              <w:ind w:left="993" w:hanging="993"/>
            </w:pPr>
          </w:p>
        </w:tc>
      </w:tr>
      <w:tr w:rsidR="007C6196" w:rsidRPr="007C6196" w14:paraId="16E75232" w14:textId="77777777" w:rsidTr="002631FF">
        <w:trPr>
          <w:trHeight w:val="1417"/>
          <w:hidden/>
        </w:trPr>
        <w:tc>
          <w:tcPr>
            <w:tcW w:w="624" w:type="pct"/>
            <w:tcBorders>
              <w:top w:val="nil"/>
              <w:left w:val="nil"/>
              <w:bottom w:val="nil"/>
              <w:right w:val="single" w:sz="12" w:space="0" w:color="auto"/>
            </w:tcBorders>
          </w:tcPr>
          <w:p w14:paraId="7BB1E785"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30BCFA0" w14:textId="0AFBCE0E" w:rsidR="007C6196" w:rsidRPr="007C6196" w:rsidRDefault="004600FE" w:rsidP="007C6196">
            <w:pPr>
              <w:ind w:right="82"/>
              <w:jc w:val="left"/>
              <w:rPr>
                <w:rFonts w:ascii="Arial" w:hAnsi="Arial" w:cs="Arial"/>
                <w:sz w:val="22"/>
                <w:szCs w:val="22"/>
              </w:rPr>
            </w:pPr>
            <w:permStart w:id="622946628" w:edGrp="everyone"/>
            <w:r>
              <w:rPr>
                <w:rFonts w:ascii="Arial" w:hAnsi="Arial" w:cs="Arial"/>
                <w:sz w:val="22"/>
                <w:szCs w:val="22"/>
              </w:rPr>
              <w:t>Hammer gun</w:t>
            </w:r>
            <w:permEnd w:id="622946628"/>
          </w:p>
        </w:tc>
        <w:tc>
          <w:tcPr>
            <w:tcW w:w="2559" w:type="pct"/>
            <w:tcBorders>
              <w:top w:val="single" w:sz="12" w:space="0" w:color="auto"/>
              <w:left w:val="single" w:sz="4" w:space="0" w:color="auto"/>
              <w:bottom w:val="single" w:sz="12" w:space="0" w:color="auto"/>
            </w:tcBorders>
            <w:shd w:val="clear" w:color="auto" w:fill="auto"/>
            <w:vAlign w:val="center"/>
          </w:tcPr>
          <w:p w14:paraId="27292623" w14:textId="716FB19A" w:rsidR="007C6196" w:rsidRPr="007C6196" w:rsidRDefault="004600FE" w:rsidP="007C6196">
            <w:pPr>
              <w:ind w:right="82"/>
              <w:jc w:val="left"/>
              <w:rPr>
                <w:rFonts w:ascii="Arial" w:hAnsi="Arial" w:cs="Arial"/>
                <w:sz w:val="22"/>
                <w:szCs w:val="22"/>
              </w:rPr>
            </w:pPr>
            <w:permStart w:id="1285037696" w:edGrp="everyone"/>
            <w:r>
              <w:rPr>
                <w:rFonts w:ascii="Arial" w:hAnsi="Arial" w:cs="Arial"/>
                <w:sz w:val="22"/>
                <w:szCs w:val="22"/>
              </w:rPr>
              <w:t>framing</w:t>
            </w:r>
            <w:permEnd w:id="1285037696"/>
          </w:p>
        </w:tc>
        <w:tc>
          <w:tcPr>
            <w:tcW w:w="335" w:type="pct"/>
            <w:tcBorders>
              <w:top w:val="nil"/>
              <w:left w:val="single" w:sz="12" w:space="0" w:color="auto"/>
              <w:bottom w:val="nil"/>
              <w:right w:val="nil"/>
            </w:tcBorders>
          </w:tcPr>
          <w:p w14:paraId="70A8CDAD" w14:textId="77777777" w:rsidR="007C6196" w:rsidRPr="007C6196" w:rsidRDefault="007C6196" w:rsidP="007C6196">
            <w:pPr>
              <w:ind w:left="993" w:hanging="993"/>
            </w:pPr>
          </w:p>
        </w:tc>
      </w:tr>
    </w:tbl>
    <w:p w14:paraId="434914D1" w14:textId="77777777" w:rsidR="007C6196" w:rsidRPr="007C6196" w:rsidRDefault="007C6196" w:rsidP="007C6196">
      <w:pPr>
        <w:rPr>
          <w:rFonts w:ascii="Arial" w:hAnsi="Arial" w:cs="Arial"/>
          <w:sz w:val="22"/>
          <w:szCs w:val="22"/>
        </w:rPr>
      </w:pPr>
    </w:p>
    <w:p w14:paraId="65B068CB" w14:textId="77777777" w:rsidR="007C6196" w:rsidRPr="007C6196" w:rsidRDefault="007C6196" w:rsidP="007C6196">
      <w:pPr>
        <w:jc w:val="left"/>
        <w:rPr>
          <w:rFonts w:ascii="Arial" w:hAnsi="Arial" w:cs="Arial"/>
          <w:sz w:val="22"/>
          <w:szCs w:val="22"/>
        </w:rPr>
      </w:pPr>
    </w:p>
    <w:p w14:paraId="3BB12FE7"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lastRenderedPageBreak/>
        <w:t>Identify two (2) of the records you should keep when hiring plant and/or equipment.</w:t>
      </w:r>
      <w:bookmarkEnd w:id="11"/>
    </w:p>
    <w:p w14:paraId="178789F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F276418" w14:textId="77777777" w:rsidTr="002631FF">
        <w:trPr>
          <w:trHeight w:val="1077"/>
        </w:trPr>
        <w:tc>
          <w:tcPr>
            <w:tcW w:w="1027" w:type="dxa"/>
            <w:tcBorders>
              <w:top w:val="nil"/>
              <w:left w:val="nil"/>
              <w:bottom w:val="nil"/>
              <w:right w:val="single" w:sz="4" w:space="0" w:color="auto"/>
            </w:tcBorders>
          </w:tcPr>
          <w:p w14:paraId="45C3679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1F8231" w14:textId="77777777" w:rsidR="007C6196" w:rsidRDefault="004600FE" w:rsidP="007C6196">
            <w:pPr>
              <w:rPr>
                <w:rFonts w:ascii="Arial" w:hAnsi="Arial" w:cs="Arial"/>
                <w:sz w:val="22"/>
                <w:szCs w:val="22"/>
              </w:rPr>
            </w:pPr>
            <w:permStart w:id="512038807" w:edGrp="everyone"/>
            <w:proofErr w:type="gramStart"/>
            <w:r>
              <w:rPr>
                <w:rFonts w:ascii="Arial" w:hAnsi="Arial" w:cs="Arial"/>
                <w:sz w:val="22"/>
                <w:szCs w:val="22"/>
              </w:rPr>
              <w:t>Log book</w:t>
            </w:r>
            <w:proofErr w:type="gramEnd"/>
          </w:p>
          <w:permEnd w:id="512038807"/>
          <w:p w14:paraId="74692C65" w14:textId="3812A3B7" w:rsidR="007C6196" w:rsidRPr="007C6196" w:rsidRDefault="007C6196" w:rsidP="007C6196">
            <w:pPr>
              <w:rPr>
                <w:rFonts w:ascii="Arial" w:hAnsi="Arial" w:cs="Arial"/>
                <w:sz w:val="22"/>
                <w:szCs w:val="22"/>
              </w:rPr>
            </w:pPr>
          </w:p>
        </w:tc>
        <w:permStart w:id="1585077686"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D90F2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85077686" w:displacedByCustomXml="prev"/>
      </w:tr>
    </w:tbl>
    <w:p w14:paraId="2537E283" w14:textId="77777777" w:rsidR="007C6196" w:rsidRPr="007C6196" w:rsidRDefault="007C6196" w:rsidP="007C6196">
      <w:pPr>
        <w:jc w:val="left"/>
        <w:rPr>
          <w:rFonts w:ascii="Arial" w:hAnsi="Arial" w:cs="Arial"/>
          <w:sz w:val="22"/>
          <w:szCs w:val="22"/>
        </w:rPr>
      </w:pPr>
    </w:p>
    <w:p w14:paraId="6BF97475"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5BF5A78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2C77528" w14:textId="77777777" w:rsidTr="002631FF">
        <w:trPr>
          <w:trHeight w:val="2494"/>
        </w:trPr>
        <w:tc>
          <w:tcPr>
            <w:tcW w:w="1027" w:type="dxa"/>
            <w:tcBorders>
              <w:top w:val="nil"/>
              <w:left w:val="nil"/>
              <w:bottom w:val="nil"/>
              <w:right w:val="single" w:sz="4" w:space="0" w:color="auto"/>
            </w:tcBorders>
          </w:tcPr>
          <w:p w14:paraId="7A29167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C5DA8C" w14:textId="77777777" w:rsidR="007C6196" w:rsidRDefault="004600FE" w:rsidP="007C6196">
            <w:pPr>
              <w:rPr>
                <w:rFonts w:ascii="Arial" w:hAnsi="Arial" w:cs="Arial"/>
                <w:sz w:val="22"/>
                <w:szCs w:val="22"/>
              </w:rPr>
            </w:pPr>
            <w:permStart w:id="119931470" w:edGrp="everyone"/>
            <w:r>
              <w:rPr>
                <w:rFonts w:ascii="Arial" w:hAnsi="Arial" w:cs="Arial"/>
                <w:sz w:val="22"/>
                <w:szCs w:val="22"/>
              </w:rPr>
              <w:t>Electricity</w:t>
            </w:r>
          </w:p>
          <w:p w14:paraId="27BBAADE" w14:textId="680F1010" w:rsidR="007C6196" w:rsidRDefault="004600FE" w:rsidP="007C6196">
            <w:pPr>
              <w:rPr>
                <w:rFonts w:ascii="Arial" w:hAnsi="Arial" w:cs="Arial"/>
                <w:sz w:val="22"/>
                <w:szCs w:val="22"/>
              </w:rPr>
            </w:pPr>
            <w:r>
              <w:rPr>
                <w:rFonts w:ascii="Arial" w:hAnsi="Arial" w:cs="Arial"/>
                <w:sz w:val="22"/>
                <w:szCs w:val="22"/>
              </w:rPr>
              <w:t>Water</w:t>
            </w:r>
          </w:p>
          <w:p w14:paraId="7BE4BAA3" w14:textId="1D279EF8" w:rsidR="007C6196" w:rsidRDefault="004600FE" w:rsidP="007C6196">
            <w:pPr>
              <w:rPr>
                <w:rFonts w:ascii="Arial" w:hAnsi="Arial" w:cs="Arial"/>
                <w:sz w:val="22"/>
                <w:szCs w:val="22"/>
              </w:rPr>
            </w:pPr>
            <w:r>
              <w:rPr>
                <w:rFonts w:ascii="Arial" w:hAnsi="Arial" w:cs="Arial"/>
                <w:sz w:val="22"/>
                <w:szCs w:val="22"/>
              </w:rPr>
              <w:t>Toilet</w:t>
            </w:r>
          </w:p>
          <w:permEnd w:id="119931470"/>
          <w:p w14:paraId="1550FD47" w14:textId="08BDFECD" w:rsidR="007C6196" w:rsidRPr="007C6196" w:rsidRDefault="007C6196" w:rsidP="007C6196">
            <w:pPr>
              <w:rPr>
                <w:rFonts w:ascii="Arial" w:hAnsi="Arial" w:cs="Arial"/>
                <w:sz w:val="22"/>
                <w:szCs w:val="22"/>
              </w:rPr>
            </w:pPr>
          </w:p>
        </w:tc>
        <w:permStart w:id="779166322"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11391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79166322" w:displacedByCustomXml="prev"/>
      </w:tr>
    </w:tbl>
    <w:p w14:paraId="28E63E8C" w14:textId="77777777" w:rsidR="007C6196" w:rsidRPr="007C6196" w:rsidRDefault="007C6196" w:rsidP="007C6196">
      <w:pPr>
        <w:jc w:val="left"/>
        <w:rPr>
          <w:rFonts w:ascii="Arial" w:hAnsi="Arial" w:cs="Arial"/>
          <w:sz w:val="22"/>
          <w:szCs w:val="22"/>
        </w:rPr>
      </w:pPr>
    </w:p>
    <w:p w14:paraId="23FA517C" w14:textId="77777777" w:rsidR="007C6196" w:rsidRPr="007C6196" w:rsidRDefault="007C6196" w:rsidP="007C6196">
      <w:pPr>
        <w:rPr>
          <w:rFonts w:ascii="Arial" w:hAnsi="Arial" w:cs="Arial"/>
          <w:sz w:val="22"/>
          <w:szCs w:val="22"/>
        </w:rPr>
      </w:pPr>
    </w:p>
    <w:p w14:paraId="5514C69B"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191409D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4F0FE629" w14:textId="77777777" w:rsidTr="005860D4">
        <w:trPr>
          <w:trHeight w:val="510"/>
        </w:trPr>
        <w:tc>
          <w:tcPr>
            <w:tcW w:w="1557" w:type="pct"/>
            <w:tcBorders>
              <w:top w:val="nil"/>
              <w:left w:val="nil"/>
              <w:bottom w:val="nil"/>
              <w:right w:val="single" w:sz="12" w:space="0" w:color="auto"/>
            </w:tcBorders>
            <w:shd w:val="clear" w:color="auto" w:fill="auto"/>
          </w:tcPr>
          <w:p w14:paraId="30CB5028" w14:textId="77777777" w:rsidR="007C6196" w:rsidRPr="007C6196" w:rsidRDefault="007C6196" w:rsidP="005860D4">
            <w:pPr>
              <w:keepNext/>
              <w:ind w:left="993" w:hanging="993"/>
            </w:pPr>
            <w:r w:rsidRPr="007C6196">
              <w:rPr>
                <w:rFonts w:ascii="Arial" w:hAnsi="Arial" w:cs="Arial"/>
                <w:b/>
                <w:sz w:val="22"/>
                <w:szCs w:val="22"/>
              </w:rPr>
              <w:t>Answer</w:t>
            </w:r>
          </w:p>
        </w:tc>
        <w:permStart w:id="867726821" w:edGrp="everyone"/>
        <w:permStart w:id="32990451" w:edGrp="everyone"/>
        <w:permStart w:id="1769867476" w:edGrp="everyone"/>
        <w:permStart w:id="15504768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CEE574" w14:textId="5CDA74A0" w:rsidR="007C6196" w:rsidRPr="007C6196" w:rsidRDefault="00000000"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4600FE">
                  <w:rPr>
                    <w:rFonts w:ascii="Wingdings" w:hAnsi="Wingdings" w:cs="Arial"/>
                    <w:sz w:val="40"/>
                    <w:szCs w:val="44"/>
                  </w:rPr>
                  <w:t>þ</w:t>
                </w:r>
              </w:sdtContent>
            </w:sdt>
            <w:r w:rsidR="0043447D" w:rsidRPr="007C6196">
              <w:rPr>
                <w:vanish/>
                <w:color w:val="17365D" w:themeColor="text2" w:themeShade="BF"/>
              </w:rPr>
              <w:t xml:space="preserve"> </w:t>
            </w:r>
            <w:permEnd w:id="867726821"/>
            <w:r w:rsidR="00381D96" w:rsidRPr="007C6196">
              <w:rPr>
                <w:vanish/>
                <w:color w:val="17365D" w:themeColor="text2" w:themeShade="BF"/>
              </w:rPr>
              <w:t xml:space="preserve"> </w:t>
            </w:r>
            <w:permEnd w:id="32990451"/>
            <w:r w:rsidR="00381D96" w:rsidRPr="007C6196">
              <w:rPr>
                <w:vanish/>
                <w:color w:val="17365D" w:themeColor="text2" w:themeShade="BF"/>
              </w:rPr>
              <w:t xml:space="preserve"> </w:t>
            </w:r>
            <w:permEnd w:id="1769867476"/>
            <w:r w:rsidR="004269D8" w:rsidRPr="007C6196">
              <w:rPr>
                <w:vanish/>
                <w:color w:val="17365D" w:themeColor="text2" w:themeShade="BF"/>
              </w:rPr>
              <w:t xml:space="preserve"> </w:t>
            </w:r>
            <w:permEnd w:id="1550476870"/>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6453B3A"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8FE00BB" w14:textId="77777777" w:rsidR="007C6196" w:rsidRPr="007C6196" w:rsidRDefault="007C6196" w:rsidP="005860D4">
            <w:pPr>
              <w:keepNext/>
              <w:ind w:left="993" w:hanging="993"/>
              <w:rPr>
                <w:rFonts w:ascii="Arial" w:hAnsi="Arial" w:cs="Arial"/>
                <w:sz w:val="44"/>
                <w:szCs w:val="44"/>
              </w:rPr>
            </w:pPr>
          </w:p>
        </w:tc>
        <w:permStart w:id="1986467814"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36EDC8E"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986467814" w:displacedByCustomXml="prev"/>
      </w:tr>
      <w:tr w:rsidR="007C6196" w:rsidRPr="007C6196" w14:paraId="567496F4" w14:textId="77777777" w:rsidTr="005860D4">
        <w:trPr>
          <w:trHeight w:val="510"/>
          <w:hidden/>
        </w:trPr>
        <w:tc>
          <w:tcPr>
            <w:tcW w:w="1557" w:type="pct"/>
            <w:tcBorders>
              <w:top w:val="nil"/>
              <w:left w:val="nil"/>
              <w:bottom w:val="nil"/>
              <w:right w:val="single" w:sz="12" w:space="0" w:color="auto"/>
            </w:tcBorders>
          </w:tcPr>
          <w:p w14:paraId="2FFDA40A" w14:textId="77777777" w:rsidR="007C6196" w:rsidRPr="007C6196" w:rsidRDefault="007C6196" w:rsidP="005860D4">
            <w:pPr>
              <w:ind w:left="993" w:hanging="993"/>
              <w:jc w:val="center"/>
              <w:rPr>
                <w:vanish/>
              </w:rPr>
            </w:pPr>
          </w:p>
        </w:tc>
        <w:permStart w:id="1111832934"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08AD1C0"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1118329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9D7C7A"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CBD4A55" w14:textId="77777777" w:rsidR="007C6196" w:rsidRPr="007C6196" w:rsidRDefault="007C6196" w:rsidP="005860D4">
            <w:pPr>
              <w:ind w:left="993" w:hanging="993"/>
            </w:pPr>
          </w:p>
        </w:tc>
        <w:tc>
          <w:tcPr>
            <w:tcW w:w="336" w:type="pct"/>
            <w:tcBorders>
              <w:top w:val="nil"/>
              <w:left w:val="nil"/>
              <w:bottom w:val="nil"/>
              <w:right w:val="nil"/>
            </w:tcBorders>
          </w:tcPr>
          <w:p w14:paraId="74D97BF0" w14:textId="77777777" w:rsidR="007C6196" w:rsidRPr="007C6196" w:rsidRDefault="007C6196" w:rsidP="005860D4">
            <w:pPr>
              <w:ind w:left="993" w:hanging="993"/>
            </w:pPr>
          </w:p>
        </w:tc>
      </w:tr>
    </w:tbl>
    <w:p w14:paraId="51CFF6B7" w14:textId="77777777" w:rsidR="007C6196" w:rsidRPr="007C6196" w:rsidRDefault="007C6196" w:rsidP="007C6196">
      <w:pPr>
        <w:rPr>
          <w:rFonts w:ascii="Arial" w:hAnsi="Arial" w:cs="Arial"/>
          <w:sz w:val="22"/>
          <w:szCs w:val="22"/>
        </w:rPr>
      </w:pPr>
    </w:p>
    <w:p w14:paraId="3238AFC9" w14:textId="77777777" w:rsidR="007C6196" w:rsidRPr="007C6196" w:rsidRDefault="007C6196" w:rsidP="007C6196">
      <w:pPr>
        <w:jc w:val="left"/>
        <w:rPr>
          <w:rFonts w:ascii="Arial" w:hAnsi="Arial" w:cs="Arial"/>
          <w:sz w:val="22"/>
          <w:szCs w:val="22"/>
        </w:rPr>
      </w:pPr>
    </w:p>
    <w:p w14:paraId="43BC7BAD"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30E1648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AA94F5F" w14:textId="77777777" w:rsidTr="002631FF">
        <w:tc>
          <w:tcPr>
            <w:tcW w:w="610" w:type="pct"/>
            <w:tcBorders>
              <w:top w:val="nil"/>
              <w:left w:val="nil"/>
              <w:bottom w:val="nil"/>
              <w:right w:val="single" w:sz="12" w:space="0" w:color="auto"/>
            </w:tcBorders>
            <w:shd w:val="clear" w:color="auto" w:fill="auto"/>
          </w:tcPr>
          <w:p w14:paraId="51DA7039"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102B1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52499B" w14:textId="77777777" w:rsidR="007C6196" w:rsidRPr="007C6196" w:rsidRDefault="007C6196" w:rsidP="007C6196">
            <w:pPr>
              <w:keepNext/>
              <w:ind w:left="993" w:hanging="993"/>
              <w:jc w:val="center"/>
            </w:pPr>
            <w:r w:rsidRPr="007C6196">
              <w:t>Possible Answers</w:t>
            </w:r>
          </w:p>
        </w:tc>
        <w:permStart w:id="964770790"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EDE8BE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64770790" w:displacedByCustomXml="prev"/>
      </w:tr>
      <w:tr w:rsidR="007C6196" w:rsidRPr="007C6196" w14:paraId="79AA6B81" w14:textId="77777777" w:rsidTr="002631FF">
        <w:trPr>
          <w:trHeight w:val="425"/>
          <w:hidden/>
        </w:trPr>
        <w:tc>
          <w:tcPr>
            <w:tcW w:w="610" w:type="pct"/>
            <w:tcBorders>
              <w:top w:val="nil"/>
              <w:left w:val="nil"/>
              <w:bottom w:val="nil"/>
              <w:right w:val="single" w:sz="12" w:space="0" w:color="auto"/>
            </w:tcBorders>
          </w:tcPr>
          <w:p w14:paraId="6C56A30F" w14:textId="77777777" w:rsidR="007C6196" w:rsidRPr="007C6196" w:rsidRDefault="007C6196" w:rsidP="007C6196">
            <w:pPr>
              <w:ind w:left="993" w:hanging="993"/>
              <w:jc w:val="center"/>
              <w:rPr>
                <w:vanish/>
              </w:rPr>
            </w:pPr>
          </w:p>
        </w:tc>
        <w:permStart w:id="924924732"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2BA7574" w14:textId="2756A43A" w:rsidR="007C6196" w:rsidRPr="007C6196" w:rsidRDefault="00622EA5"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9249247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38B87C"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590A429D" w14:textId="77777777" w:rsidR="007C6196" w:rsidRPr="007C6196" w:rsidRDefault="007C6196" w:rsidP="007C6196">
            <w:pPr>
              <w:ind w:left="993" w:hanging="993"/>
            </w:pPr>
          </w:p>
        </w:tc>
      </w:tr>
      <w:tr w:rsidR="007C6196" w:rsidRPr="007C6196" w14:paraId="07C25B5B" w14:textId="77777777" w:rsidTr="002631FF">
        <w:trPr>
          <w:trHeight w:val="425"/>
          <w:hidden/>
        </w:trPr>
        <w:tc>
          <w:tcPr>
            <w:tcW w:w="610" w:type="pct"/>
            <w:tcBorders>
              <w:top w:val="nil"/>
              <w:left w:val="nil"/>
              <w:bottom w:val="nil"/>
              <w:right w:val="single" w:sz="12" w:space="0" w:color="auto"/>
            </w:tcBorders>
          </w:tcPr>
          <w:p w14:paraId="19EB3857" w14:textId="77777777" w:rsidR="007C6196" w:rsidRPr="007C6196" w:rsidRDefault="007C6196" w:rsidP="007C6196">
            <w:pPr>
              <w:ind w:left="993" w:hanging="993"/>
              <w:jc w:val="center"/>
              <w:rPr>
                <w:vanish/>
              </w:rPr>
            </w:pPr>
          </w:p>
        </w:tc>
        <w:permStart w:id="747839877"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DD1A7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478398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04D8EFE"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0A7363A5" w14:textId="77777777" w:rsidR="007C6196" w:rsidRPr="007C6196" w:rsidRDefault="007C6196" w:rsidP="007C6196">
            <w:pPr>
              <w:ind w:left="993" w:hanging="993"/>
            </w:pPr>
          </w:p>
        </w:tc>
      </w:tr>
      <w:tr w:rsidR="007C6196" w:rsidRPr="007C6196" w14:paraId="0175E063" w14:textId="77777777" w:rsidTr="002631FF">
        <w:trPr>
          <w:trHeight w:val="425"/>
          <w:hidden/>
        </w:trPr>
        <w:tc>
          <w:tcPr>
            <w:tcW w:w="610" w:type="pct"/>
            <w:tcBorders>
              <w:top w:val="nil"/>
              <w:left w:val="nil"/>
              <w:bottom w:val="nil"/>
              <w:right w:val="single" w:sz="12" w:space="0" w:color="auto"/>
            </w:tcBorders>
          </w:tcPr>
          <w:p w14:paraId="46375E31" w14:textId="77777777" w:rsidR="007C6196" w:rsidRPr="007C6196" w:rsidRDefault="007C6196" w:rsidP="007C6196">
            <w:pPr>
              <w:ind w:left="993" w:hanging="993"/>
              <w:jc w:val="center"/>
              <w:rPr>
                <w:vanish/>
              </w:rPr>
            </w:pPr>
          </w:p>
        </w:tc>
        <w:permStart w:id="842472453"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525571D" w14:textId="077D98FB" w:rsidR="007C6196" w:rsidRPr="007C6196" w:rsidRDefault="004600FE" w:rsidP="007C6196">
                <w:pPr>
                  <w:keepNext/>
                  <w:ind w:left="993" w:right="82" w:hanging="993"/>
                  <w:jc w:val="center"/>
                  <w:rPr>
                    <w:color w:val="17365D" w:themeColor="text2" w:themeShade="BF"/>
                    <w:sz w:val="40"/>
                  </w:rPr>
                </w:pPr>
                <w:r>
                  <w:rPr>
                    <w:rFonts w:ascii="Wingdings" w:hAnsi="Wingdings" w:cs="Arial"/>
                    <w:sz w:val="40"/>
                    <w:szCs w:val="44"/>
                  </w:rPr>
                  <w:t>¨</w:t>
                </w:r>
              </w:p>
            </w:tc>
          </w:sdtContent>
        </w:sdt>
        <w:permEnd w:id="8424724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48BE129"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55498B67" w14:textId="77777777" w:rsidR="007C6196" w:rsidRPr="007C6196" w:rsidRDefault="007C6196" w:rsidP="007C6196">
            <w:pPr>
              <w:ind w:left="993" w:hanging="993"/>
            </w:pPr>
          </w:p>
        </w:tc>
      </w:tr>
      <w:tr w:rsidR="007C6196" w:rsidRPr="007C6196" w14:paraId="452A0843" w14:textId="77777777" w:rsidTr="002631FF">
        <w:trPr>
          <w:trHeight w:val="425"/>
          <w:hidden/>
        </w:trPr>
        <w:tc>
          <w:tcPr>
            <w:tcW w:w="610" w:type="pct"/>
            <w:tcBorders>
              <w:top w:val="nil"/>
              <w:left w:val="nil"/>
              <w:bottom w:val="nil"/>
              <w:right w:val="single" w:sz="12" w:space="0" w:color="auto"/>
            </w:tcBorders>
          </w:tcPr>
          <w:p w14:paraId="222DF402" w14:textId="77777777" w:rsidR="007C6196" w:rsidRPr="007C6196" w:rsidRDefault="007C6196" w:rsidP="007C6196">
            <w:pPr>
              <w:ind w:left="993" w:hanging="993"/>
              <w:jc w:val="center"/>
              <w:rPr>
                <w:vanish/>
              </w:rPr>
            </w:pPr>
          </w:p>
        </w:tc>
        <w:permStart w:id="1766725011"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F6B37D" w14:textId="678B303B" w:rsidR="007C6196" w:rsidRPr="007C6196" w:rsidRDefault="00622EA5"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7667250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E50A1AF"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66577B82" w14:textId="77777777" w:rsidR="007C6196" w:rsidRPr="007C6196" w:rsidRDefault="007C6196" w:rsidP="007C6196">
            <w:pPr>
              <w:ind w:left="993" w:hanging="993"/>
            </w:pPr>
          </w:p>
        </w:tc>
      </w:tr>
    </w:tbl>
    <w:p w14:paraId="788BCA9A" w14:textId="77777777" w:rsidR="007C6196" w:rsidRPr="007C6196" w:rsidRDefault="007C6196" w:rsidP="007C6196">
      <w:pPr>
        <w:rPr>
          <w:rFonts w:ascii="Arial" w:hAnsi="Arial" w:cs="Arial"/>
          <w:sz w:val="22"/>
          <w:szCs w:val="22"/>
        </w:rPr>
      </w:pPr>
    </w:p>
    <w:p w14:paraId="25E8751A" w14:textId="77777777" w:rsidR="007C6196" w:rsidRPr="007C6196" w:rsidRDefault="007C6196" w:rsidP="007C6196">
      <w:pPr>
        <w:jc w:val="left"/>
        <w:rPr>
          <w:rFonts w:ascii="Arial" w:hAnsi="Arial" w:cs="Arial"/>
          <w:sz w:val="22"/>
          <w:szCs w:val="22"/>
        </w:rPr>
      </w:pPr>
    </w:p>
    <w:p w14:paraId="61E1235C"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1516741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BB0E3C1" w14:textId="77777777" w:rsidTr="002631FF">
        <w:tc>
          <w:tcPr>
            <w:tcW w:w="610" w:type="pct"/>
            <w:tcBorders>
              <w:top w:val="nil"/>
              <w:left w:val="nil"/>
              <w:bottom w:val="nil"/>
              <w:right w:val="single" w:sz="12" w:space="0" w:color="auto"/>
            </w:tcBorders>
            <w:shd w:val="clear" w:color="auto" w:fill="auto"/>
          </w:tcPr>
          <w:p w14:paraId="19714166"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E696C3"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326CDD" w14:textId="77777777" w:rsidR="007C6196" w:rsidRPr="007C6196" w:rsidRDefault="007C6196" w:rsidP="007C6196">
            <w:pPr>
              <w:keepNext/>
              <w:ind w:left="993" w:hanging="993"/>
              <w:jc w:val="center"/>
            </w:pPr>
            <w:r w:rsidRPr="007C6196">
              <w:t>Possible Answers</w:t>
            </w:r>
          </w:p>
        </w:tc>
        <w:permStart w:id="1023489765"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68732B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23489765" w:displacedByCustomXml="prev"/>
      </w:tr>
      <w:tr w:rsidR="007C6196" w:rsidRPr="007C6196" w14:paraId="121A93AE" w14:textId="77777777" w:rsidTr="002631FF">
        <w:trPr>
          <w:trHeight w:val="425"/>
          <w:hidden/>
        </w:trPr>
        <w:tc>
          <w:tcPr>
            <w:tcW w:w="610" w:type="pct"/>
            <w:tcBorders>
              <w:top w:val="nil"/>
              <w:left w:val="nil"/>
              <w:bottom w:val="nil"/>
              <w:right w:val="single" w:sz="12" w:space="0" w:color="auto"/>
            </w:tcBorders>
          </w:tcPr>
          <w:p w14:paraId="0C1E3E28" w14:textId="77777777" w:rsidR="007C6196" w:rsidRPr="007C6196" w:rsidRDefault="007C6196" w:rsidP="007C6196">
            <w:pPr>
              <w:ind w:left="993" w:hanging="993"/>
              <w:jc w:val="center"/>
              <w:rPr>
                <w:vanish/>
              </w:rPr>
            </w:pPr>
          </w:p>
        </w:tc>
        <w:permStart w:id="622097773"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432C3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220977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F052AB4"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14440FB0" w14:textId="77777777" w:rsidR="007C6196" w:rsidRPr="007C6196" w:rsidRDefault="007C6196" w:rsidP="007C6196">
            <w:pPr>
              <w:ind w:left="993" w:hanging="993"/>
            </w:pPr>
          </w:p>
        </w:tc>
      </w:tr>
      <w:tr w:rsidR="007C6196" w:rsidRPr="007C6196" w14:paraId="6F607F93" w14:textId="77777777" w:rsidTr="002631FF">
        <w:trPr>
          <w:trHeight w:val="425"/>
          <w:hidden/>
        </w:trPr>
        <w:tc>
          <w:tcPr>
            <w:tcW w:w="610" w:type="pct"/>
            <w:tcBorders>
              <w:top w:val="nil"/>
              <w:left w:val="nil"/>
              <w:bottom w:val="nil"/>
              <w:right w:val="single" w:sz="12" w:space="0" w:color="auto"/>
            </w:tcBorders>
          </w:tcPr>
          <w:p w14:paraId="20A02B4B" w14:textId="77777777" w:rsidR="007C6196" w:rsidRPr="007C6196" w:rsidRDefault="007C6196" w:rsidP="007C6196">
            <w:pPr>
              <w:ind w:left="993" w:hanging="993"/>
              <w:jc w:val="center"/>
              <w:rPr>
                <w:vanish/>
              </w:rPr>
            </w:pPr>
          </w:p>
        </w:tc>
        <w:permStart w:id="1286697609"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A98EC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866976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D61F8F"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1B85998D" w14:textId="77777777" w:rsidR="007C6196" w:rsidRPr="007C6196" w:rsidRDefault="007C6196" w:rsidP="007C6196">
            <w:pPr>
              <w:ind w:left="993" w:hanging="993"/>
            </w:pPr>
          </w:p>
        </w:tc>
      </w:tr>
      <w:tr w:rsidR="007C6196" w:rsidRPr="007C6196" w14:paraId="2D2434CF" w14:textId="77777777" w:rsidTr="002631FF">
        <w:trPr>
          <w:trHeight w:val="425"/>
          <w:hidden/>
        </w:trPr>
        <w:tc>
          <w:tcPr>
            <w:tcW w:w="610" w:type="pct"/>
            <w:tcBorders>
              <w:top w:val="nil"/>
              <w:left w:val="nil"/>
              <w:bottom w:val="nil"/>
              <w:right w:val="single" w:sz="12" w:space="0" w:color="auto"/>
            </w:tcBorders>
          </w:tcPr>
          <w:p w14:paraId="640B23EF" w14:textId="77777777" w:rsidR="007C6196" w:rsidRPr="007C6196" w:rsidRDefault="007C6196" w:rsidP="007C6196">
            <w:pPr>
              <w:ind w:left="993" w:hanging="993"/>
              <w:jc w:val="center"/>
              <w:rPr>
                <w:vanish/>
              </w:rPr>
            </w:pPr>
          </w:p>
        </w:tc>
        <w:permStart w:id="457322909"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6E79A5" w14:textId="06A37AC8" w:rsidR="007C6196" w:rsidRPr="007C6196" w:rsidRDefault="004600FE"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4573229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B3D5F0C"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1C741A5D" w14:textId="77777777" w:rsidR="007C6196" w:rsidRPr="007C6196" w:rsidRDefault="007C6196" w:rsidP="007C6196">
            <w:pPr>
              <w:ind w:left="993" w:hanging="993"/>
            </w:pPr>
          </w:p>
        </w:tc>
      </w:tr>
    </w:tbl>
    <w:p w14:paraId="610AA690" w14:textId="77777777" w:rsidR="007C6196" w:rsidRPr="007C6196" w:rsidRDefault="007C6196" w:rsidP="007C6196">
      <w:pPr>
        <w:rPr>
          <w:rFonts w:ascii="Arial" w:hAnsi="Arial" w:cs="Arial"/>
          <w:sz w:val="22"/>
          <w:szCs w:val="22"/>
        </w:rPr>
      </w:pPr>
    </w:p>
    <w:p w14:paraId="70A4D972"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F36E345"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77B9CDD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DF125E9" w14:textId="77777777" w:rsidTr="002631FF">
        <w:trPr>
          <w:trHeight w:val="1448"/>
        </w:trPr>
        <w:tc>
          <w:tcPr>
            <w:tcW w:w="1027" w:type="dxa"/>
            <w:tcBorders>
              <w:top w:val="nil"/>
              <w:left w:val="nil"/>
              <w:bottom w:val="nil"/>
              <w:right w:val="single" w:sz="4" w:space="0" w:color="auto"/>
            </w:tcBorders>
          </w:tcPr>
          <w:p w14:paraId="2E19BF9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D7D6A7" w14:textId="0D54D571" w:rsidR="007C6196" w:rsidRPr="007C6196" w:rsidRDefault="008F3FC2" w:rsidP="007C6196">
            <w:pPr>
              <w:rPr>
                <w:rFonts w:ascii="Arial" w:hAnsi="Arial" w:cs="Arial"/>
                <w:sz w:val="22"/>
                <w:szCs w:val="22"/>
              </w:rPr>
            </w:pPr>
            <w:permStart w:id="701895478" w:edGrp="everyone"/>
            <w:r>
              <w:rPr>
                <w:rFonts w:ascii="Arial" w:hAnsi="Arial" w:cs="Arial"/>
                <w:sz w:val="22"/>
                <w:szCs w:val="22"/>
              </w:rPr>
              <w:t>Traffic control</w:t>
            </w:r>
            <w:permEnd w:id="701895478"/>
          </w:p>
        </w:tc>
        <w:permStart w:id="1006713257"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52937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06713257" w:displacedByCustomXml="prev"/>
      </w:tr>
    </w:tbl>
    <w:p w14:paraId="37482D18" w14:textId="77777777" w:rsidR="007C6196" w:rsidRPr="007C6196" w:rsidRDefault="007C6196" w:rsidP="007C6196">
      <w:pPr>
        <w:rPr>
          <w:rFonts w:ascii="Arial" w:hAnsi="Arial" w:cs="Arial"/>
          <w:sz w:val="22"/>
          <w:szCs w:val="22"/>
        </w:rPr>
      </w:pPr>
    </w:p>
    <w:p w14:paraId="66F6B633" w14:textId="77777777" w:rsidR="007C6196" w:rsidRPr="007C6196" w:rsidRDefault="007C6196" w:rsidP="007C6196">
      <w:pPr>
        <w:rPr>
          <w:rFonts w:ascii="Arial" w:hAnsi="Arial" w:cs="Arial"/>
          <w:sz w:val="22"/>
          <w:szCs w:val="22"/>
        </w:rPr>
      </w:pPr>
    </w:p>
    <w:p w14:paraId="21B8C37B"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4830105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6F9951FB" w14:textId="77777777" w:rsidTr="002631FF">
        <w:tc>
          <w:tcPr>
            <w:tcW w:w="611" w:type="pct"/>
            <w:tcBorders>
              <w:top w:val="nil"/>
              <w:left w:val="nil"/>
              <w:bottom w:val="nil"/>
              <w:right w:val="single" w:sz="12" w:space="0" w:color="auto"/>
            </w:tcBorders>
            <w:shd w:val="clear" w:color="auto" w:fill="auto"/>
          </w:tcPr>
          <w:p w14:paraId="76EEA39A"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074348"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7DACF034" w14:textId="77777777" w:rsidR="007C6196" w:rsidRPr="007C6196" w:rsidRDefault="007C6196" w:rsidP="007C6196">
            <w:pPr>
              <w:ind w:right="82"/>
              <w:jc w:val="center"/>
            </w:pPr>
            <w:r w:rsidRPr="007C6196">
              <w:t>Classes 2 to 9</w:t>
            </w:r>
          </w:p>
        </w:tc>
        <w:permStart w:id="1837836239"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87ECE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37836239" w:displacedByCustomXml="prev"/>
      </w:tr>
      <w:tr w:rsidR="007C6196" w:rsidRPr="007C6196" w14:paraId="42FDDDC8" w14:textId="77777777" w:rsidTr="002631FF">
        <w:trPr>
          <w:trHeight w:val="850"/>
          <w:hidden/>
        </w:trPr>
        <w:tc>
          <w:tcPr>
            <w:tcW w:w="611" w:type="pct"/>
            <w:tcBorders>
              <w:top w:val="nil"/>
              <w:left w:val="nil"/>
              <w:bottom w:val="nil"/>
              <w:right w:val="single" w:sz="12" w:space="0" w:color="auto"/>
            </w:tcBorders>
          </w:tcPr>
          <w:p w14:paraId="67EAFD32"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D006079" w14:textId="4EF8276A" w:rsidR="007C6196" w:rsidRPr="007C6196" w:rsidRDefault="005C1B6B" w:rsidP="007C6196">
            <w:pPr>
              <w:ind w:right="82"/>
              <w:jc w:val="left"/>
              <w:rPr>
                <w:rFonts w:ascii="Arial" w:hAnsi="Arial" w:cs="Arial"/>
                <w:sz w:val="22"/>
                <w:szCs w:val="22"/>
              </w:rPr>
            </w:pPr>
            <w:permStart w:id="1044065664" w:edGrp="everyone"/>
            <w:r>
              <w:rPr>
                <w:rFonts w:ascii="Arial" w:hAnsi="Arial" w:cs="Arial"/>
                <w:sz w:val="22"/>
                <w:szCs w:val="22"/>
              </w:rPr>
              <w:t xml:space="preserve">Volume </w:t>
            </w:r>
            <w:proofErr w:type="gramStart"/>
            <w:r>
              <w:rPr>
                <w:rFonts w:ascii="Arial" w:hAnsi="Arial" w:cs="Arial"/>
                <w:sz w:val="22"/>
                <w:szCs w:val="22"/>
              </w:rPr>
              <w:t>2  section</w:t>
            </w:r>
            <w:proofErr w:type="gramEnd"/>
            <w:r>
              <w:rPr>
                <w:rFonts w:ascii="Arial" w:hAnsi="Arial" w:cs="Arial"/>
                <w:sz w:val="22"/>
                <w:szCs w:val="22"/>
              </w:rPr>
              <w:t xml:space="preserve"> 2 part 2.5</w:t>
            </w:r>
            <w:permEnd w:id="1044065664"/>
          </w:p>
        </w:tc>
        <w:tc>
          <w:tcPr>
            <w:tcW w:w="2027" w:type="pct"/>
            <w:tcBorders>
              <w:left w:val="single" w:sz="4" w:space="0" w:color="auto"/>
            </w:tcBorders>
            <w:shd w:val="clear" w:color="auto" w:fill="auto"/>
            <w:vAlign w:val="center"/>
          </w:tcPr>
          <w:p w14:paraId="5281DEB8" w14:textId="1C788A62" w:rsidR="007C6196" w:rsidRPr="007C6196" w:rsidRDefault="005C1B6B" w:rsidP="007C6196">
            <w:pPr>
              <w:ind w:right="82"/>
              <w:jc w:val="left"/>
              <w:rPr>
                <w:rFonts w:ascii="Arial" w:hAnsi="Arial" w:cs="Arial"/>
                <w:sz w:val="22"/>
                <w:szCs w:val="22"/>
              </w:rPr>
            </w:pPr>
            <w:permStart w:id="1501959564" w:edGrp="everyone"/>
            <w:r>
              <w:rPr>
                <w:rFonts w:ascii="Arial" w:hAnsi="Arial" w:cs="Arial"/>
                <w:sz w:val="22"/>
                <w:szCs w:val="22"/>
              </w:rPr>
              <w:t>Volume 1 section D</w:t>
            </w:r>
            <w:permEnd w:id="1501959564"/>
          </w:p>
        </w:tc>
        <w:tc>
          <w:tcPr>
            <w:tcW w:w="335" w:type="pct"/>
            <w:tcBorders>
              <w:top w:val="nil"/>
              <w:left w:val="single" w:sz="12" w:space="0" w:color="auto"/>
              <w:bottom w:val="nil"/>
              <w:right w:val="nil"/>
            </w:tcBorders>
          </w:tcPr>
          <w:p w14:paraId="5B4A0DBC" w14:textId="77777777" w:rsidR="007C6196" w:rsidRPr="007C6196" w:rsidRDefault="007C6196" w:rsidP="007C6196">
            <w:pPr>
              <w:ind w:left="993" w:hanging="993"/>
            </w:pPr>
          </w:p>
        </w:tc>
      </w:tr>
    </w:tbl>
    <w:p w14:paraId="20321E7F" w14:textId="77777777" w:rsidR="007C6196" w:rsidRPr="007C6196" w:rsidRDefault="007C6196" w:rsidP="007C6196">
      <w:pPr>
        <w:rPr>
          <w:rFonts w:ascii="Arial" w:hAnsi="Arial" w:cs="Arial"/>
          <w:sz w:val="22"/>
          <w:szCs w:val="22"/>
        </w:rPr>
      </w:pPr>
    </w:p>
    <w:p w14:paraId="3DC8A3A3" w14:textId="77777777" w:rsidR="007C6196" w:rsidRPr="007C6196" w:rsidRDefault="007C6196" w:rsidP="007C6196">
      <w:pPr>
        <w:jc w:val="left"/>
        <w:rPr>
          <w:rFonts w:ascii="Arial" w:hAnsi="Arial" w:cs="Arial"/>
          <w:sz w:val="22"/>
          <w:szCs w:val="22"/>
        </w:rPr>
      </w:pPr>
    </w:p>
    <w:p w14:paraId="553A7237"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3E3C853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57BA4BF" w14:textId="77777777" w:rsidTr="002631FF">
        <w:trPr>
          <w:trHeight w:val="1928"/>
        </w:trPr>
        <w:tc>
          <w:tcPr>
            <w:tcW w:w="1027" w:type="dxa"/>
            <w:tcBorders>
              <w:top w:val="nil"/>
              <w:left w:val="nil"/>
              <w:bottom w:val="nil"/>
              <w:right w:val="single" w:sz="4" w:space="0" w:color="auto"/>
            </w:tcBorders>
          </w:tcPr>
          <w:p w14:paraId="32CE812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59A7E7" w14:textId="77777777" w:rsidR="007C6196" w:rsidRDefault="005C1B6B" w:rsidP="007C6196">
            <w:pPr>
              <w:rPr>
                <w:rFonts w:ascii="Arial" w:hAnsi="Arial" w:cs="Arial"/>
                <w:sz w:val="22"/>
                <w:szCs w:val="22"/>
              </w:rPr>
            </w:pPr>
            <w:permStart w:id="1731671462" w:edGrp="everyone"/>
            <w:r>
              <w:rPr>
                <w:rFonts w:ascii="Arial" w:hAnsi="Arial" w:cs="Arial"/>
                <w:sz w:val="22"/>
                <w:szCs w:val="22"/>
              </w:rPr>
              <w:t xml:space="preserve">Completion of </w:t>
            </w:r>
            <w:proofErr w:type="spellStart"/>
            <w:r>
              <w:rPr>
                <w:rFonts w:ascii="Arial" w:hAnsi="Arial" w:cs="Arial"/>
                <w:sz w:val="22"/>
                <w:szCs w:val="22"/>
              </w:rPr>
              <w:t>medq</w:t>
            </w:r>
            <w:proofErr w:type="spellEnd"/>
            <w:r>
              <w:rPr>
                <w:rFonts w:ascii="Arial" w:hAnsi="Arial" w:cs="Arial"/>
                <w:sz w:val="22"/>
                <w:szCs w:val="22"/>
              </w:rPr>
              <w:t xml:space="preserve"> out of hours approval form</w:t>
            </w:r>
          </w:p>
          <w:p w14:paraId="3C64EE90" w14:textId="77777777" w:rsidR="007C6196" w:rsidRDefault="005C1B6B" w:rsidP="007C6196">
            <w:pPr>
              <w:rPr>
                <w:rFonts w:ascii="Arial" w:hAnsi="Arial" w:cs="Arial"/>
                <w:sz w:val="22"/>
                <w:szCs w:val="22"/>
              </w:rPr>
            </w:pPr>
            <w:r>
              <w:rPr>
                <w:rFonts w:ascii="Arial" w:hAnsi="Arial" w:cs="Arial"/>
                <w:sz w:val="22"/>
                <w:szCs w:val="22"/>
              </w:rPr>
              <w:t>Additional permits</w:t>
            </w:r>
            <w:r w:rsidR="00A0001D">
              <w:rPr>
                <w:rFonts w:ascii="Arial" w:hAnsi="Arial" w:cs="Arial"/>
                <w:sz w:val="22"/>
                <w:szCs w:val="22"/>
              </w:rPr>
              <w:t xml:space="preserve"> relevant to the work</w:t>
            </w:r>
          </w:p>
          <w:p w14:paraId="7E219416" w14:textId="77777777" w:rsidR="007C6196" w:rsidRDefault="00A0001D" w:rsidP="007C6196">
            <w:pPr>
              <w:rPr>
                <w:rFonts w:ascii="Arial" w:hAnsi="Arial" w:cs="Arial"/>
                <w:sz w:val="22"/>
                <w:szCs w:val="22"/>
              </w:rPr>
            </w:pPr>
            <w:r>
              <w:rPr>
                <w:rFonts w:ascii="Arial" w:hAnsi="Arial" w:cs="Arial"/>
                <w:sz w:val="22"/>
                <w:szCs w:val="22"/>
              </w:rPr>
              <w:t>Site plan showing location of site</w:t>
            </w:r>
          </w:p>
          <w:p w14:paraId="68575478" w14:textId="06C8B377" w:rsidR="007C6196" w:rsidRDefault="00A0001D" w:rsidP="007C6196">
            <w:pPr>
              <w:rPr>
                <w:rFonts w:ascii="Arial" w:hAnsi="Arial" w:cs="Arial"/>
                <w:sz w:val="22"/>
                <w:szCs w:val="22"/>
              </w:rPr>
            </w:pPr>
            <w:r>
              <w:rPr>
                <w:rFonts w:ascii="Arial" w:hAnsi="Arial" w:cs="Arial"/>
                <w:sz w:val="22"/>
                <w:szCs w:val="22"/>
              </w:rPr>
              <w:t>Site plan highlighting location of works</w:t>
            </w:r>
          </w:p>
          <w:p w14:paraId="5C9988D0" w14:textId="758E4B56" w:rsidR="00A0001D" w:rsidRDefault="00A0001D" w:rsidP="007C6196">
            <w:pPr>
              <w:rPr>
                <w:rFonts w:ascii="Arial" w:hAnsi="Arial" w:cs="Arial"/>
                <w:sz w:val="22"/>
                <w:szCs w:val="22"/>
              </w:rPr>
            </w:pPr>
            <w:r>
              <w:rPr>
                <w:rFonts w:ascii="Arial" w:hAnsi="Arial" w:cs="Arial"/>
                <w:sz w:val="22"/>
                <w:szCs w:val="22"/>
              </w:rPr>
              <w:t>Plans endorsed buy external authorities</w:t>
            </w:r>
          </w:p>
          <w:p w14:paraId="73AA7239" w14:textId="5EAD2D30" w:rsidR="00A0001D" w:rsidRDefault="00A0001D" w:rsidP="007C6196">
            <w:pPr>
              <w:rPr>
                <w:rFonts w:ascii="Arial" w:hAnsi="Arial" w:cs="Arial"/>
                <w:sz w:val="22"/>
                <w:szCs w:val="22"/>
              </w:rPr>
            </w:pPr>
            <w:r>
              <w:rPr>
                <w:rFonts w:ascii="Arial" w:hAnsi="Arial" w:cs="Arial"/>
                <w:sz w:val="22"/>
                <w:szCs w:val="22"/>
              </w:rPr>
              <w:t>Details of vehicle movements and access arrangements</w:t>
            </w:r>
          </w:p>
          <w:p w14:paraId="587084D7" w14:textId="169A947C" w:rsidR="00A0001D" w:rsidRDefault="00A0001D" w:rsidP="007C6196">
            <w:pPr>
              <w:rPr>
                <w:rFonts w:ascii="Arial" w:hAnsi="Arial" w:cs="Arial"/>
                <w:sz w:val="22"/>
                <w:szCs w:val="22"/>
              </w:rPr>
            </w:pPr>
            <w:r>
              <w:rPr>
                <w:rFonts w:ascii="Arial" w:hAnsi="Arial" w:cs="Arial"/>
                <w:sz w:val="22"/>
                <w:szCs w:val="22"/>
              </w:rPr>
              <w:t>Details of machinery equipment required</w:t>
            </w:r>
          </w:p>
          <w:p w14:paraId="2B83EF71" w14:textId="06E5CCDE" w:rsidR="00A0001D" w:rsidRDefault="00A0001D" w:rsidP="007C6196">
            <w:pPr>
              <w:rPr>
                <w:rFonts w:ascii="Arial" w:hAnsi="Arial" w:cs="Arial"/>
                <w:sz w:val="22"/>
                <w:szCs w:val="22"/>
              </w:rPr>
            </w:pPr>
            <w:r>
              <w:rPr>
                <w:rFonts w:ascii="Arial" w:hAnsi="Arial" w:cs="Arial"/>
                <w:sz w:val="22"/>
                <w:szCs w:val="22"/>
              </w:rPr>
              <w:t>Site plan indication nearest noise receptors</w:t>
            </w:r>
          </w:p>
          <w:p w14:paraId="38F11DDE" w14:textId="4E4FC474" w:rsidR="00A0001D" w:rsidRDefault="00A0001D" w:rsidP="007C6196">
            <w:pPr>
              <w:rPr>
                <w:rFonts w:ascii="Arial" w:hAnsi="Arial" w:cs="Arial"/>
                <w:sz w:val="22"/>
                <w:szCs w:val="22"/>
              </w:rPr>
            </w:pPr>
            <w:r>
              <w:rPr>
                <w:rFonts w:ascii="Arial" w:hAnsi="Arial" w:cs="Arial"/>
                <w:sz w:val="22"/>
                <w:szCs w:val="22"/>
              </w:rPr>
              <w:t>Details of impact mitigation strategy</w:t>
            </w:r>
          </w:p>
          <w:p w14:paraId="65307333" w14:textId="674C3938" w:rsidR="00A0001D" w:rsidRDefault="00A0001D" w:rsidP="007C6196">
            <w:pPr>
              <w:rPr>
                <w:rFonts w:ascii="Arial" w:hAnsi="Arial" w:cs="Arial"/>
                <w:sz w:val="22"/>
                <w:szCs w:val="22"/>
              </w:rPr>
            </w:pPr>
            <w:r>
              <w:rPr>
                <w:rFonts w:ascii="Arial" w:hAnsi="Arial" w:cs="Arial"/>
                <w:sz w:val="22"/>
                <w:szCs w:val="22"/>
              </w:rPr>
              <w:t>Details of community and stakeholder strategy</w:t>
            </w:r>
          </w:p>
          <w:p w14:paraId="723C0E4E" w14:textId="09DB51FB" w:rsidR="00A0001D" w:rsidRDefault="00A0001D" w:rsidP="007C6196">
            <w:pPr>
              <w:rPr>
                <w:rFonts w:ascii="Arial" w:hAnsi="Arial" w:cs="Arial"/>
                <w:sz w:val="22"/>
                <w:szCs w:val="22"/>
              </w:rPr>
            </w:pPr>
            <w:r>
              <w:rPr>
                <w:rFonts w:ascii="Arial" w:hAnsi="Arial" w:cs="Arial"/>
                <w:sz w:val="22"/>
                <w:szCs w:val="22"/>
              </w:rPr>
              <w:t xml:space="preserve">Notice of works sent to stakeholders </w:t>
            </w:r>
          </w:p>
          <w:permEnd w:id="1731671462"/>
          <w:p w14:paraId="373D21D6" w14:textId="235754A7" w:rsidR="007C6196" w:rsidRPr="007C6196" w:rsidRDefault="007C6196" w:rsidP="007C6196">
            <w:pPr>
              <w:rPr>
                <w:rFonts w:ascii="Arial" w:hAnsi="Arial" w:cs="Arial"/>
                <w:sz w:val="22"/>
                <w:szCs w:val="22"/>
              </w:rPr>
            </w:pPr>
          </w:p>
        </w:tc>
        <w:permStart w:id="1453393288"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F47EDD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53393288" w:displacedByCustomXml="prev"/>
      </w:tr>
    </w:tbl>
    <w:p w14:paraId="336C1F36" w14:textId="77777777" w:rsidR="007C6196" w:rsidRPr="007C6196" w:rsidRDefault="007C6196" w:rsidP="007C6196">
      <w:pPr>
        <w:jc w:val="left"/>
        <w:rPr>
          <w:rFonts w:ascii="Arial" w:hAnsi="Arial" w:cs="Arial"/>
          <w:sz w:val="22"/>
          <w:szCs w:val="22"/>
        </w:rPr>
      </w:pPr>
    </w:p>
    <w:p w14:paraId="55F61CB4" w14:textId="77777777" w:rsidR="007C6196" w:rsidRPr="007C6196" w:rsidRDefault="007C6196" w:rsidP="007C6196">
      <w:pPr>
        <w:jc w:val="left"/>
        <w:rPr>
          <w:rFonts w:ascii="Arial" w:hAnsi="Arial" w:cs="Arial"/>
          <w:sz w:val="22"/>
          <w:szCs w:val="22"/>
        </w:rPr>
      </w:pPr>
    </w:p>
    <w:p w14:paraId="5DB8072C"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77F7FE6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7FC2F9F" w14:textId="77777777" w:rsidTr="002631FF">
        <w:tc>
          <w:tcPr>
            <w:tcW w:w="624" w:type="pct"/>
            <w:tcBorders>
              <w:top w:val="nil"/>
              <w:left w:val="nil"/>
              <w:bottom w:val="nil"/>
              <w:right w:val="single" w:sz="12" w:space="0" w:color="auto"/>
            </w:tcBorders>
            <w:shd w:val="clear" w:color="auto" w:fill="auto"/>
          </w:tcPr>
          <w:p w14:paraId="7FE7599B"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9658552"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76B877EC" w14:textId="77777777" w:rsidR="007C6196" w:rsidRPr="007C6196" w:rsidRDefault="007C6196" w:rsidP="007C6196">
            <w:pPr>
              <w:keepNext/>
              <w:ind w:left="993" w:right="82" w:hanging="993"/>
              <w:jc w:val="center"/>
            </w:pPr>
            <w:r w:rsidRPr="007C6196">
              <w:t>Documentation and approval body</w:t>
            </w:r>
          </w:p>
        </w:tc>
        <w:permStart w:id="445330122"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DDD907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45330122" w:displacedByCustomXml="prev"/>
      </w:tr>
      <w:tr w:rsidR="007C6196" w:rsidRPr="007C6196" w14:paraId="15C57842" w14:textId="77777777" w:rsidTr="002631FF">
        <w:trPr>
          <w:trHeight w:val="1134"/>
          <w:hidden/>
        </w:trPr>
        <w:tc>
          <w:tcPr>
            <w:tcW w:w="624" w:type="pct"/>
            <w:tcBorders>
              <w:top w:val="nil"/>
              <w:left w:val="nil"/>
              <w:bottom w:val="nil"/>
              <w:right w:val="single" w:sz="12" w:space="0" w:color="auto"/>
            </w:tcBorders>
          </w:tcPr>
          <w:p w14:paraId="00BBD369"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0AA2528" w14:textId="28D56CFF" w:rsidR="007C6196" w:rsidRPr="007C6196" w:rsidRDefault="000651EC" w:rsidP="007C6196">
            <w:pPr>
              <w:ind w:right="82"/>
              <w:jc w:val="left"/>
              <w:rPr>
                <w:rFonts w:ascii="Arial" w:hAnsi="Arial" w:cs="Arial"/>
                <w:sz w:val="22"/>
                <w:szCs w:val="22"/>
              </w:rPr>
            </w:pPr>
            <w:permStart w:id="1776056961" w:edGrp="everyone"/>
            <w:r>
              <w:rPr>
                <w:rFonts w:ascii="Arial" w:hAnsi="Arial" w:cs="Arial"/>
                <w:sz w:val="22"/>
                <w:szCs w:val="22"/>
              </w:rPr>
              <w:t>Shed/carport permit</w:t>
            </w:r>
            <w:permEnd w:id="1776056961"/>
          </w:p>
        </w:tc>
        <w:tc>
          <w:tcPr>
            <w:tcW w:w="2559" w:type="pct"/>
            <w:tcBorders>
              <w:top w:val="single" w:sz="12" w:space="0" w:color="auto"/>
              <w:left w:val="single" w:sz="4" w:space="0" w:color="auto"/>
              <w:bottom w:val="single" w:sz="12" w:space="0" w:color="auto"/>
            </w:tcBorders>
            <w:shd w:val="clear" w:color="auto" w:fill="auto"/>
            <w:vAlign w:val="center"/>
          </w:tcPr>
          <w:p w14:paraId="5A604A58" w14:textId="10EBC7D3" w:rsidR="007C6196" w:rsidRPr="007C6196" w:rsidRDefault="000651EC" w:rsidP="007C6196">
            <w:pPr>
              <w:ind w:right="82"/>
              <w:jc w:val="left"/>
              <w:rPr>
                <w:rFonts w:ascii="Arial" w:hAnsi="Arial" w:cs="Arial"/>
                <w:sz w:val="22"/>
                <w:szCs w:val="22"/>
              </w:rPr>
            </w:pPr>
            <w:permStart w:id="1138383839" w:edGrp="everyone"/>
            <w:r>
              <w:rPr>
                <w:rFonts w:ascii="Arial" w:hAnsi="Arial" w:cs="Arial"/>
                <w:sz w:val="22"/>
                <w:szCs w:val="22"/>
              </w:rPr>
              <w:t>Will need copy of drawings with any relevant information submitted to the local council</w:t>
            </w:r>
            <w:permEnd w:id="1138383839"/>
          </w:p>
        </w:tc>
        <w:tc>
          <w:tcPr>
            <w:tcW w:w="335" w:type="pct"/>
            <w:tcBorders>
              <w:top w:val="nil"/>
              <w:left w:val="single" w:sz="12" w:space="0" w:color="auto"/>
              <w:bottom w:val="nil"/>
              <w:right w:val="nil"/>
            </w:tcBorders>
          </w:tcPr>
          <w:p w14:paraId="3B10FCF8" w14:textId="77777777" w:rsidR="007C6196" w:rsidRPr="007C6196" w:rsidRDefault="007C6196" w:rsidP="007C6196">
            <w:pPr>
              <w:ind w:left="993" w:hanging="993"/>
            </w:pPr>
          </w:p>
        </w:tc>
      </w:tr>
      <w:tr w:rsidR="007C6196" w:rsidRPr="007C6196" w14:paraId="402D22D5" w14:textId="77777777" w:rsidTr="002631FF">
        <w:trPr>
          <w:trHeight w:val="1134"/>
          <w:hidden/>
        </w:trPr>
        <w:tc>
          <w:tcPr>
            <w:tcW w:w="624" w:type="pct"/>
            <w:tcBorders>
              <w:top w:val="nil"/>
              <w:left w:val="nil"/>
              <w:bottom w:val="nil"/>
              <w:right w:val="single" w:sz="12" w:space="0" w:color="auto"/>
            </w:tcBorders>
          </w:tcPr>
          <w:p w14:paraId="53A33E5D"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89C4D14" w14:textId="29E83F47" w:rsidR="007C6196" w:rsidRPr="007C6196" w:rsidRDefault="000651EC" w:rsidP="007C6196">
            <w:pPr>
              <w:ind w:right="82"/>
              <w:jc w:val="left"/>
              <w:rPr>
                <w:rFonts w:ascii="Arial" w:hAnsi="Arial" w:cs="Arial"/>
                <w:sz w:val="22"/>
                <w:szCs w:val="22"/>
              </w:rPr>
            </w:pPr>
            <w:permStart w:id="280383857" w:edGrp="everyone"/>
            <w:r>
              <w:rPr>
                <w:rFonts w:ascii="Arial" w:hAnsi="Arial" w:cs="Arial"/>
                <w:sz w:val="22"/>
                <w:szCs w:val="22"/>
              </w:rPr>
              <w:t>Electricity supply permit</w:t>
            </w:r>
            <w:permEnd w:id="280383857"/>
          </w:p>
        </w:tc>
        <w:tc>
          <w:tcPr>
            <w:tcW w:w="2559" w:type="pct"/>
            <w:tcBorders>
              <w:top w:val="single" w:sz="12" w:space="0" w:color="auto"/>
              <w:left w:val="single" w:sz="4" w:space="0" w:color="auto"/>
            </w:tcBorders>
            <w:shd w:val="clear" w:color="auto" w:fill="auto"/>
            <w:vAlign w:val="center"/>
          </w:tcPr>
          <w:p w14:paraId="5F45C331" w14:textId="6DCC0F43" w:rsidR="007C6196" w:rsidRPr="007C6196" w:rsidRDefault="000651EC" w:rsidP="007C6196">
            <w:pPr>
              <w:ind w:right="82"/>
              <w:jc w:val="left"/>
              <w:rPr>
                <w:rFonts w:ascii="Arial" w:hAnsi="Arial" w:cs="Arial"/>
                <w:sz w:val="22"/>
                <w:szCs w:val="22"/>
              </w:rPr>
            </w:pPr>
            <w:permStart w:id="1137654085" w:edGrp="everyone"/>
            <w:r>
              <w:rPr>
                <w:rFonts w:ascii="Arial" w:hAnsi="Arial" w:cs="Arial"/>
                <w:sz w:val="22"/>
                <w:szCs w:val="22"/>
              </w:rPr>
              <w:t xml:space="preserve">Will need </w:t>
            </w:r>
            <w:proofErr w:type="spellStart"/>
            <w:proofErr w:type="gramStart"/>
            <w:r>
              <w:rPr>
                <w:rFonts w:ascii="Arial" w:hAnsi="Arial" w:cs="Arial"/>
                <w:sz w:val="22"/>
                <w:szCs w:val="22"/>
              </w:rPr>
              <w:t>copy’s</w:t>
            </w:r>
            <w:proofErr w:type="spellEnd"/>
            <w:proofErr w:type="gramEnd"/>
            <w:r>
              <w:rPr>
                <w:rFonts w:ascii="Arial" w:hAnsi="Arial" w:cs="Arial"/>
                <w:sz w:val="22"/>
                <w:szCs w:val="22"/>
              </w:rPr>
              <w:t xml:space="preserve"> of any relevant plans to be submitted to local electricity supplier along with suite address</w:t>
            </w:r>
            <w:permEnd w:id="1137654085"/>
          </w:p>
        </w:tc>
        <w:tc>
          <w:tcPr>
            <w:tcW w:w="335" w:type="pct"/>
            <w:tcBorders>
              <w:top w:val="nil"/>
              <w:left w:val="single" w:sz="12" w:space="0" w:color="auto"/>
              <w:bottom w:val="nil"/>
              <w:right w:val="nil"/>
            </w:tcBorders>
          </w:tcPr>
          <w:p w14:paraId="125E2138" w14:textId="77777777" w:rsidR="007C6196" w:rsidRPr="007C6196" w:rsidRDefault="007C6196" w:rsidP="007C6196">
            <w:pPr>
              <w:ind w:left="993" w:hanging="993"/>
            </w:pPr>
          </w:p>
        </w:tc>
      </w:tr>
    </w:tbl>
    <w:p w14:paraId="1E9E15C8" w14:textId="77777777" w:rsidR="007C6196" w:rsidRPr="007C6196" w:rsidRDefault="007C6196" w:rsidP="007C6196">
      <w:pPr>
        <w:rPr>
          <w:rFonts w:ascii="Arial" w:hAnsi="Arial" w:cs="Arial"/>
          <w:sz w:val="22"/>
          <w:szCs w:val="22"/>
        </w:rPr>
      </w:pPr>
    </w:p>
    <w:p w14:paraId="31B64950"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14:paraId="3927499F"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E928C1E" w14:textId="77777777" w:rsidTr="00A44A91">
        <w:trPr>
          <w:trHeight w:val="510"/>
        </w:trPr>
        <w:tc>
          <w:tcPr>
            <w:tcW w:w="1556" w:type="pct"/>
            <w:tcBorders>
              <w:top w:val="nil"/>
              <w:left w:val="nil"/>
              <w:bottom w:val="nil"/>
              <w:right w:val="single" w:sz="12" w:space="0" w:color="auto"/>
            </w:tcBorders>
            <w:shd w:val="clear" w:color="auto" w:fill="auto"/>
          </w:tcPr>
          <w:p w14:paraId="33401E25" w14:textId="77777777" w:rsidR="007C6196" w:rsidRPr="007C6196" w:rsidRDefault="007C6196" w:rsidP="00A44A91">
            <w:pPr>
              <w:keepNext/>
              <w:ind w:left="993" w:hanging="993"/>
            </w:pPr>
            <w:r w:rsidRPr="007C6196">
              <w:rPr>
                <w:rFonts w:ascii="Arial" w:hAnsi="Arial" w:cs="Arial"/>
                <w:b/>
                <w:sz w:val="22"/>
                <w:szCs w:val="22"/>
              </w:rPr>
              <w:t>Answer</w:t>
            </w:r>
          </w:p>
        </w:tc>
        <w:permStart w:id="361433155"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D152EC"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614331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2670DA4"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6830140" w14:textId="77777777" w:rsidR="007C6196" w:rsidRPr="007C6196" w:rsidRDefault="007C6196" w:rsidP="00A44A91">
            <w:pPr>
              <w:keepNext/>
              <w:ind w:left="993" w:hanging="993"/>
              <w:rPr>
                <w:rFonts w:ascii="Arial" w:hAnsi="Arial" w:cs="Arial"/>
                <w:sz w:val="44"/>
                <w:szCs w:val="44"/>
              </w:rPr>
            </w:pPr>
          </w:p>
        </w:tc>
        <w:permStart w:id="1975916851"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AD3E8B0"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975916851" w:displacedByCustomXml="prev"/>
      </w:tr>
      <w:tr w:rsidR="007C6196" w:rsidRPr="007C6196" w14:paraId="2B25F9FF" w14:textId="77777777" w:rsidTr="00A44A91">
        <w:trPr>
          <w:trHeight w:val="510"/>
          <w:hidden/>
        </w:trPr>
        <w:tc>
          <w:tcPr>
            <w:tcW w:w="1556" w:type="pct"/>
            <w:tcBorders>
              <w:top w:val="nil"/>
              <w:left w:val="nil"/>
              <w:bottom w:val="nil"/>
              <w:right w:val="single" w:sz="12" w:space="0" w:color="auto"/>
            </w:tcBorders>
          </w:tcPr>
          <w:p w14:paraId="17162F1F" w14:textId="77777777" w:rsidR="007C6196" w:rsidRPr="007C6196" w:rsidRDefault="007C6196" w:rsidP="00A44A91">
            <w:pPr>
              <w:ind w:left="993" w:hanging="993"/>
              <w:jc w:val="center"/>
              <w:rPr>
                <w:vanish/>
              </w:rPr>
            </w:pPr>
          </w:p>
        </w:tc>
        <w:permStart w:id="1958217650"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1A7208" w14:textId="472CE73E" w:rsidR="007C6196" w:rsidRPr="007C6196" w:rsidRDefault="00A0001D" w:rsidP="00A44A91">
                <w:pPr>
                  <w:keepNext/>
                  <w:ind w:left="993" w:right="82" w:hanging="993"/>
                  <w:jc w:val="center"/>
                  <w:rPr>
                    <w:color w:val="17365D" w:themeColor="text2" w:themeShade="BF"/>
                    <w:sz w:val="40"/>
                  </w:rPr>
                </w:pPr>
                <w:r>
                  <w:rPr>
                    <w:rFonts w:ascii="Wingdings" w:hAnsi="Wingdings" w:cs="Arial"/>
                    <w:sz w:val="40"/>
                    <w:szCs w:val="44"/>
                  </w:rPr>
                  <w:t>þ</w:t>
                </w:r>
              </w:p>
            </w:tc>
          </w:sdtContent>
        </w:sdt>
        <w:permEnd w:id="19582176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957879"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F3B6C15" w14:textId="77777777" w:rsidR="007C6196" w:rsidRPr="007C6196" w:rsidRDefault="007C6196" w:rsidP="00A44A91">
            <w:pPr>
              <w:ind w:left="993" w:hanging="993"/>
            </w:pPr>
          </w:p>
        </w:tc>
        <w:tc>
          <w:tcPr>
            <w:tcW w:w="336" w:type="pct"/>
            <w:tcBorders>
              <w:top w:val="nil"/>
              <w:left w:val="nil"/>
              <w:bottom w:val="nil"/>
              <w:right w:val="nil"/>
            </w:tcBorders>
          </w:tcPr>
          <w:p w14:paraId="25AE4F53" w14:textId="77777777" w:rsidR="007C6196" w:rsidRPr="007C6196" w:rsidRDefault="007C6196" w:rsidP="00A44A91">
            <w:pPr>
              <w:ind w:left="993" w:hanging="993"/>
            </w:pPr>
          </w:p>
        </w:tc>
      </w:tr>
    </w:tbl>
    <w:p w14:paraId="6AF4731E" w14:textId="77777777" w:rsidR="007C6196" w:rsidRPr="007C6196" w:rsidRDefault="007C6196" w:rsidP="007C6196">
      <w:pPr>
        <w:rPr>
          <w:rFonts w:ascii="Arial" w:hAnsi="Arial" w:cs="Arial"/>
          <w:sz w:val="20"/>
          <w:szCs w:val="22"/>
        </w:rPr>
      </w:pPr>
    </w:p>
    <w:p w14:paraId="3EF12AAD" w14:textId="77777777" w:rsidR="007C6196" w:rsidRPr="007C6196" w:rsidRDefault="007C6196" w:rsidP="007C6196">
      <w:pPr>
        <w:rPr>
          <w:rFonts w:ascii="Arial" w:hAnsi="Arial" w:cs="Arial"/>
          <w:sz w:val="20"/>
          <w:szCs w:val="22"/>
        </w:rPr>
      </w:pPr>
    </w:p>
    <w:p w14:paraId="44FF1486"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08C3452E"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E958B29" w14:textId="77777777" w:rsidTr="002631FF">
        <w:trPr>
          <w:trHeight w:val="454"/>
        </w:trPr>
        <w:tc>
          <w:tcPr>
            <w:tcW w:w="1027" w:type="dxa"/>
            <w:tcBorders>
              <w:top w:val="nil"/>
              <w:left w:val="nil"/>
              <w:bottom w:val="nil"/>
              <w:right w:val="single" w:sz="4" w:space="0" w:color="auto"/>
            </w:tcBorders>
          </w:tcPr>
          <w:p w14:paraId="4641A9C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1B6713" w14:textId="2B940E76" w:rsidR="007C6196" w:rsidRPr="007C6196" w:rsidRDefault="000651EC" w:rsidP="007C6196">
            <w:pPr>
              <w:rPr>
                <w:rFonts w:ascii="Arial" w:hAnsi="Arial" w:cs="Arial"/>
                <w:sz w:val="22"/>
                <w:szCs w:val="22"/>
              </w:rPr>
            </w:pPr>
            <w:permStart w:id="449648678" w:edGrp="everyone"/>
            <w:r>
              <w:rPr>
                <w:rFonts w:ascii="Arial" w:hAnsi="Arial" w:cs="Arial"/>
                <w:sz w:val="22"/>
                <w:szCs w:val="22"/>
              </w:rPr>
              <w:t>Purchase order</w:t>
            </w:r>
            <w:permEnd w:id="449648678"/>
          </w:p>
        </w:tc>
        <w:permStart w:id="1545809197"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4E22B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45809197" w:displacedByCustomXml="prev"/>
      </w:tr>
    </w:tbl>
    <w:p w14:paraId="5A0879D6" w14:textId="77777777" w:rsidR="007C6196" w:rsidRPr="007C6196" w:rsidRDefault="007C6196" w:rsidP="007C6196">
      <w:pPr>
        <w:rPr>
          <w:rFonts w:ascii="Arial" w:hAnsi="Arial" w:cs="Arial"/>
          <w:sz w:val="20"/>
          <w:szCs w:val="22"/>
        </w:rPr>
      </w:pPr>
    </w:p>
    <w:p w14:paraId="1236EDB2" w14:textId="77777777" w:rsidR="007C6196" w:rsidRPr="007C6196" w:rsidRDefault="007C6196" w:rsidP="007C6196">
      <w:pPr>
        <w:rPr>
          <w:rFonts w:ascii="Arial" w:hAnsi="Arial" w:cs="Arial"/>
          <w:sz w:val="20"/>
          <w:szCs w:val="22"/>
        </w:rPr>
      </w:pPr>
    </w:p>
    <w:p w14:paraId="60498F2B"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010645B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B85736D" w14:textId="77777777" w:rsidTr="00A44A91">
        <w:trPr>
          <w:trHeight w:val="510"/>
        </w:trPr>
        <w:tc>
          <w:tcPr>
            <w:tcW w:w="1556" w:type="pct"/>
            <w:tcBorders>
              <w:top w:val="nil"/>
              <w:left w:val="nil"/>
              <w:bottom w:val="nil"/>
              <w:right w:val="single" w:sz="12" w:space="0" w:color="auto"/>
            </w:tcBorders>
            <w:shd w:val="clear" w:color="auto" w:fill="auto"/>
          </w:tcPr>
          <w:p w14:paraId="68ADD9FE" w14:textId="77777777" w:rsidR="007C6196" w:rsidRPr="007C6196" w:rsidRDefault="007C6196" w:rsidP="00A44A91">
            <w:pPr>
              <w:keepNext/>
              <w:ind w:left="993" w:hanging="993"/>
            </w:pPr>
            <w:r w:rsidRPr="007C6196">
              <w:rPr>
                <w:rFonts w:ascii="Arial" w:hAnsi="Arial" w:cs="Arial"/>
                <w:b/>
                <w:sz w:val="22"/>
                <w:szCs w:val="22"/>
              </w:rPr>
              <w:t>Answer</w:t>
            </w:r>
          </w:p>
        </w:tc>
        <w:permStart w:id="1601916401"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90D4EA" w14:textId="6DE607D4" w:rsidR="007C6196" w:rsidRPr="007C6196" w:rsidRDefault="00A0001D" w:rsidP="00A44A91">
                <w:pPr>
                  <w:keepNext/>
                  <w:ind w:left="993" w:right="82" w:hanging="993"/>
                  <w:jc w:val="center"/>
                  <w:rPr>
                    <w:color w:val="17365D" w:themeColor="text2" w:themeShade="BF"/>
                    <w:sz w:val="40"/>
                  </w:rPr>
                </w:pPr>
                <w:r>
                  <w:rPr>
                    <w:rFonts w:ascii="Wingdings" w:hAnsi="Wingdings" w:cs="Arial"/>
                    <w:sz w:val="40"/>
                    <w:szCs w:val="44"/>
                  </w:rPr>
                  <w:t>þ</w:t>
                </w:r>
              </w:p>
            </w:tc>
          </w:sdtContent>
        </w:sdt>
        <w:permEnd w:id="16019164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451309"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7F82E31" w14:textId="77777777" w:rsidR="007C6196" w:rsidRPr="007C6196" w:rsidRDefault="007C6196" w:rsidP="00A44A91">
            <w:pPr>
              <w:keepNext/>
              <w:ind w:left="993" w:hanging="993"/>
              <w:rPr>
                <w:rFonts w:ascii="Arial" w:hAnsi="Arial" w:cs="Arial"/>
                <w:sz w:val="44"/>
                <w:szCs w:val="44"/>
              </w:rPr>
            </w:pPr>
          </w:p>
        </w:tc>
        <w:permStart w:id="537093984"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710D343"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537093984" w:displacedByCustomXml="prev"/>
      </w:tr>
      <w:tr w:rsidR="007C6196" w:rsidRPr="007C6196" w14:paraId="1B2CCE85" w14:textId="77777777" w:rsidTr="00A44A91">
        <w:trPr>
          <w:trHeight w:val="510"/>
          <w:hidden/>
        </w:trPr>
        <w:tc>
          <w:tcPr>
            <w:tcW w:w="1556" w:type="pct"/>
            <w:tcBorders>
              <w:top w:val="nil"/>
              <w:left w:val="nil"/>
              <w:bottom w:val="nil"/>
              <w:right w:val="single" w:sz="12" w:space="0" w:color="auto"/>
            </w:tcBorders>
          </w:tcPr>
          <w:p w14:paraId="59A9FE61" w14:textId="77777777" w:rsidR="007C6196" w:rsidRPr="007C6196" w:rsidRDefault="007C6196" w:rsidP="00A44A91">
            <w:pPr>
              <w:ind w:left="993" w:hanging="993"/>
              <w:jc w:val="center"/>
              <w:rPr>
                <w:vanish/>
              </w:rPr>
            </w:pPr>
          </w:p>
        </w:tc>
        <w:permStart w:id="1888639564"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90AAA6"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886395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EF933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AEFC149" w14:textId="77777777" w:rsidR="007C6196" w:rsidRPr="007C6196" w:rsidRDefault="007C6196" w:rsidP="00A44A91">
            <w:pPr>
              <w:ind w:left="993" w:hanging="993"/>
            </w:pPr>
          </w:p>
        </w:tc>
        <w:tc>
          <w:tcPr>
            <w:tcW w:w="336" w:type="pct"/>
            <w:tcBorders>
              <w:top w:val="nil"/>
              <w:left w:val="nil"/>
              <w:bottom w:val="nil"/>
              <w:right w:val="nil"/>
            </w:tcBorders>
          </w:tcPr>
          <w:p w14:paraId="7AD6BD65" w14:textId="77777777" w:rsidR="007C6196" w:rsidRPr="007C6196" w:rsidRDefault="007C6196" w:rsidP="00A44A91">
            <w:pPr>
              <w:ind w:left="993" w:hanging="993"/>
            </w:pPr>
          </w:p>
        </w:tc>
      </w:tr>
    </w:tbl>
    <w:p w14:paraId="20FB7D7D" w14:textId="77777777" w:rsidR="007C6196" w:rsidRPr="007C6196" w:rsidRDefault="007C6196" w:rsidP="007C6196">
      <w:pPr>
        <w:jc w:val="left"/>
        <w:rPr>
          <w:rFonts w:ascii="Arial" w:hAnsi="Arial" w:cs="Arial"/>
          <w:sz w:val="20"/>
          <w:szCs w:val="22"/>
        </w:rPr>
      </w:pPr>
    </w:p>
    <w:p w14:paraId="6B09EE96" w14:textId="77777777" w:rsidR="007C6196" w:rsidRPr="007C6196" w:rsidRDefault="007C6196" w:rsidP="007C6196">
      <w:pPr>
        <w:rPr>
          <w:rFonts w:ascii="Arial" w:hAnsi="Arial" w:cs="Arial"/>
          <w:sz w:val="20"/>
          <w:szCs w:val="22"/>
        </w:rPr>
      </w:pPr>
    </w:p>
    <w:p w14:paraId="7712E9F3"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2BA5FA0D"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39D23DC" w14:textId="77777777" w:rsidTr="002631FF">
        <w:trPr>
          <w:trHeight w:val="454"/>
        </w:trPr>
        <w:tc>
          <w:tcPr>
            <w:tcW w:w="1027" w:type="dxa"/>
            <w:tcBorders>
              <w:top w:val="nil"/>
              <w:left w:val="nil"/>
              <w:bottom w:val="nil"/>
              <w:right w:val="single" w:sz="4" w:space="0" w:color="auto"/>
            </w:tcBorders>
          </w:tcPr>
          <w:p w14:paraId="1976986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C21696" w14:textId="67AA032D" w:rsidR="007C6196" w:rsidRPr="007C6196" w:rsidRDefault="00AD323B" w:rsidP="007C6196">
            <w:pPr>
              <w:rPr>
                <w:rFonts w:ascii="Arial" w:hAnsi="Arial" w:cs="Arial"/>
                <w:sz w:val="22"/>
                <w:szCs w:val="22"/>
              </w:rPr>
            </w:pPr>
            <w:permStart w:id="1734103234" w:edGrp="everyone"/>
            <w:r>
              <w:rPr>
                <w:rFonts w:ascii="Arial" w:hAnsi="Arial" w:cs="Arial"/>
                <w:sz w:val="22"/>
                <w:szCs w:val="22"/>
              </w:rPr>
              <w:t>The supplier</w:t>
            </w:r>
            <w:permEnd w:id="1734103234"/>
          </w:p>
        </w:tc>
        <w:permStart w:id="138294882"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E970E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8294882" w:displacedByCustomXml="prev"/>
      </w:tr>
    </w:tbl>
    <w:p w14:paraId="1E7595E0" w14:textId="77777777" w:rsidR="007C6196" w:rsidRPr="007C6196" w:rsidRDefault="007C6196" w:rsidP="007C6196">
      <w:pPr>
        <w:rPr>
          <w:rFonts w:ascii="Arial" w:hAnsi="Arial" w:cs="Arial"/>
          <w:sz w:val="20"/>
          <w:szCs w:val="22"/>
        </w:rPr>
      </w:pPr>
    </w:p>
    <w:p w14:paraId="20037BE2" w14:textId="77777777" w:rsidR="007C6196" w:rsidRPr="007C6196" w:rsidRDefault="007C6196" w:rsidP="007C6196">
      <w:pPr>
        <w:rPr>
          <w:rFonts w:ascii="Arial" w:hAnsi="Arial" w:cs="Arial"/>
          <w:sz w:val="20"/>
          <w:szCs w:val="22"/>
        </w:rPr>
      </w:pPr>
    </w:p>
    <w:p w14:paraId="40B447D8"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5F3512E4"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1A665AF" w14:textId="77777777" w:rsidTr="002631FF">
        <w:tc>
          <w:tcPr>
            <w:tcW w:w="624" w:type="pct"/>
            <w:tcBorders>
              <w:top w:val="nil"/>
              <w:left w:val="nil"/>
              <w:bottom w:val="nil"/>
              <w:right w:val="single" w:sz="12" w:space="0" w:color="auto"/>
            </w:tcBorders>
            <w:shd w:val="clear" w:color="auto" w:fill="auto"/>
          </w:tcPr>
          <w:p w14:paraId="1222A479"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0C8228"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8EA2E52" w14:textId="77777777" w:rsidR="007C6196" w:rsidRPr="007C6196" w:rsidRDefault="007C6196" w:rsidP="007C6196">
            <w:pPr>
              <w:keepNext/>
              <w:ind w:left="993" w:right="82" w:hanging="993"/>
              <w:jc w:val="center"/>
            </w:pPr>
            <w:r w:rsidRPr="007C6196">
              <w:t>Requirements</w:t>
            </w:r>
          </w:p>
        </w:tc>
        <w:permStart w:id="302663461"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AFFC7F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02663461" w:displacedByCustomXml="prev"/>
      </w:tr>
      <w:tr w:rsidR="007C6196" w:rsidRPr="007C6196" w14:paraId="0525F485" w14:textId="77777777" w:rsidTr="002631FF">
        <w:trPr>
          <w:trHeight w:val="2268"/>
          <w:hidden/>
        </w:trPr>
        <w:tc>
          <w:tcPr>
            <w:tcW w:w="624" w:type="pct"/>
            <w:tcBorders>
              <w:top w:val="nil"/>
              <w:left w:val="nil"/>
              <w:bottom w:val="nil"/>
              <w:right w:val="single" w:sz="12" w:space="0" w:color="auto"/>
            </w:tcBorders>
          </w:tcPr>
          <w:p w14:paraId="3797AB17"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08B53E4" w14:textId="792A5B12" w:rsidR="007C6196" w:rsidRPr="007C6196" w:rsidRDefault="000651EC" w:rsidP="007C6196">
            <w:pPr>
              <w:ind w:right="82"/>
              <w:jc w:val="left"/>
              <w:rPr>
                <w:rFonts w:ascii="Arial" w:hAnsi="Arial" w:cs="Arial"/>
                <w:sz w:val="22"/>
                <w:szCs w:val="22"/>
              </w:rPr>
            </w:pPr>
            <w:permStart w:id="436865461" w:edGrp="everyone"/>
            <w:r>
              <w:rPr>
                <w:rFonts w:ascii="Arial" w:hAnsi="Arial" w:cs="Arial"/>
                <w:sz w:val="22"/>
                <w:szCs w:val="22"/>
              </w:rPr>
              <w:t>The work health and safety act 2011</w:t>
            </w:r>
            <w:r w:rsidR="00F82B9F">
              <w:rPr>
                <w:rFonts w:ascii="Arial" w:hAnsi="Arial" w:cs="Arial"/>
                <w:sz w:val="22"/>
                <w:szCs w:val="22"/>
              </w:rPr>
              <w:t xml:space="preserve"> sections 17-18</w:t>
            </w:r>
            <w:permEnd w:id="436865461"/>
          </w:p>
        </w:tc>
        <w:tc>
          <w:tcPr>
            <w:tcW w:w="2559" w:type="pct"/>
            <w:tcBorders>
              <w:top w:val="single" w:sz="12" w:space="0" w:color="auto"/>
              <w:left w:val="single" w:sz="4" w:space="0" w:color="auto"/>
            </w:tcBorders>
            <w:shd w:val="clear" w:color="auto" w:fill="auto"/>
            <w:vAlign w:val="center"/>
          </w:tcPr>
          <w:p w14:paraId="0C1E370F" w14:textId="6CD1BAE2" w:rsidR="007C6196" w:rsidRPr="007C6196" w:rsidRDefault="00F82B9F" w:rsidP="007C6196">
            <w:pPr>
              <w:ind w:right="82"/>
              <w:jc w:val="left"/>
              <w:rPr>
                <w:rFonts w:ascii="Arial" w:hAnsi="Arial" w:cs="Arial"/>
                <w:sz w:val="22"/>
                <w:szCs w:val="22"/>
              </w:rPr>
            </w:pPr>
            <w:permStart w:id="680471335" w:edGrp="everyone"/>
            <w:r>
              <w:rPr>
                <w:rFonts w:ascii="Arial" w:hAnsi="Arial" w:cs="Arial"/>
                <w:sz w:val="22"/>
                <w:szCs w:val="22"/>
              </w:rPr>
              <w:t>The act indicates that risks should be identified and eliminated, so far as is reasonably practicable, or otherwise minimised so far as is reasonably practical</w:t>
            </w:r>
            <w:permEnd w:id="680471335"/>
          </w:p>
        </w:tc>
        <w:tc>
          <w:tcPr>
            <w:tcW w:w="335" w:type="pct"/>
            <w:tcBorders>
              <w:top w:val="nil"/>
              <w:left w:val="single" w:sz="12" w:space="0" w:color="auto"/>
              <w:bottom w:val="nil"/>
              <w:right w:val="nil"/>
            </w:tcBorders>
          </w:tcPr>
          <w:p w14:paraId="7E32FD22" w14:textId="77777777" w:rsidR="007C6196" w:rsidRPr="007C6196" w:rsidRDefault="007C6196" w:rsidP="007C6196">
            <w:pPr>
              <w:ind w:left="993" w:hanging="993"/>
            </w:pPr>
          </w:p>
        </w:tc>
      </w:tr>
    </w:tbl>
    <w:p w14:paraId="1C224CD7" w14:textId="77777777" w:rsidR="007C6196" w:rsidRPr="007C6196" w:rsidRDefault="007C6196" w:rsidP="007C6196">
      <w:pPr>
        <w:rPr>
          <w:rFonts w:ascii="Arial" w:hAnsi="Arial" w:cs="Arial"/>
          <w:sz w:val="20"/>
          <w:szCs w:val="22"/>
        </w:rPr>
      </w:pPr>
    </w:p>
    <w:p w14:paraId="6AEA8242" w14:textId="77777777" w:rsidR="007C6196" w:rsidRPr="007C6196" w:rsidRDefault="007C6196" w:rsidP="007C6196">
      <w:pPr>
        <w:jc w:val="left"/>
        <w:rPr>
          <w:rFonts w:ascii="Arial" w:hAnsi="Arial" w:cs="Arial"/>
          <w:sz w:val="20"/>
          <w:szCs w:val="22"/>
        </w:rPr>
      </w:pPr>
    </w:p>
    <w:p w14:paraId="419419FC"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lastRenderedPageBreak/>
        <w:t>Identify one (1) regulation that an organisation’s WHS policies and procedures must comply with.</w:t>
      </w:r>
      <w:bookmarkEnd w:id="25"/>
    </w:p>
    <w:p w14:paraId="69B5A3B3"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B2EC212" w14:textId="77777777" w:rsidTr="002631FF">
        <w:trPr>
          <w:trHeight w:val="454"/>
        </w:trPr>
        <w:tc>
          <w:tcPr>
            <w:tcW w:w="1027" w:type="dxa"/>
            <w:tcBorders>
              <w:top w:val="nil"/>
              <w:left w:val="nil"/>
              <w:bottom w:val="nil"/>
              <w:right w:val="single" w:sz="4" w:space="0" w:color="auto"/>
            </w:tcBorders>
          </w:tcPr>
          <w:p w14:paraId="7855EAF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AC194C" w14:textId="77777777" w:rsidR="00F82B9F" w:rsidRPr="00F82B9F" w:rsidRDefault="00F82B9F" w:rsidP="00F82B9F">
            <w:pPr>
              <w:numPr>
                <w:ilvl w:val="0"/>
                <w:numId w:val="75"/>
              </w:numPr>
              <w:rPr>
                <w:rFonts w:ascii="Arial" w:hAnsi="Arial" w:cs="Arial"/>
                <w:sz w:val="22"/>
                <w:szCs w:val="22"/>
                <w:lang w:val="en-GB"/>
              </w:rPr>
            </w:pPr>
            <w:permStart w:id="365050617" w:edGrp="everyone"/>
            <w:r w:rsidRPr="00F82B9F">
              <w:rPr>
                <w:rFonts w:ascii="Arial" w:hAnsi="Arial" w:cs="Arial"/>
                <w:sz w:val="22"/>
                <w:szCs w:val="22"/>
                <w:lang w:val="en-GB"/>
              </w:rPr>
              <w:t xml:space="preserve">There must be at least 1 toilet for each 15 construction persons. If there are at least 15 persons, each toilet must be connected (if a sewerage or septic connection is available) </w:t>
            </w:r>
          </w:p>
          <w:p w14:paraId="1324A10A" w14:textId="5B537404" w:rsidR="007C6196" w:rsidRPr="007C6196" w:rsidRDefault="00F82B9F" w:rsidP="007C6196">
            <w:pPr>
              <w:rPr>
                <w:rFonts w:ascii="Arial" w:hAnsi="Arial" w:cs="Arial"/>
                <w:sz w:val="22"/>
                <w:szCs w:val="22"/>
              </w:rPr>
            </w:pPr>
            <w:r w:rsidRPr="00F82B9F">
              <w:rPr>
                <w:rFonts w:ascii="Arial" w:hAnsi="Arial" w:cs="Arial"/>
                <w:sz w:val="22"/>
                <w:szCs w:val="22"/>
                <w:lang w:val="en-GB"/>
              </w:rPr>
              <w:t>For workplaces at least four levels high, a toilet must be at ground level, fourth level (not counting ground), each third level after the fourth level.</w:t>
            </w:r>
            <w:permEnd w:id="365050617"/>
          </w:p>
        </w:tc>
        <w:permStart w:id="2059800359"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42A7D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59800359" w:displacedByCustomXml="prev"/>
      </w:tr>
    </w:tbl>
    <w:p w14:paraId="0BD7FEE4" w14:textId="77777777" w:rsidR="007C6196" w:rsidRPr="007C6196" w:rsidRDefault="007C6196" w:rsidP="007C6196">
      <w:pPr>
        <w:rPr>
          <w:rFonts w:ascii="Arial" w:hAnsi="Arial" w:cs="Arial"/>
          <w:sz w:val="22"/>
          <w:szCs w:val="22"/>
        </w:rPr>
      </w:pPr>
    </w:p>
    <w:p w14:paraId="785A15D7"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3304CEF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4B0B879" w14:textId="77777777" w:rsidTr="002631FF">
        <w:trPr>
          <w:trHeight w:val="454"/>
        </w:trPr>
        <w:tc>
          <w:tcPr>
            <w:tcW w:w="1027" w:type="dxa"/>
            <w:tcBorders>
              <w:top w:val="nil"/>
              <w:left w:val="nil"/>
              <w:bottom w:val="nil"/>
              <w:right w:val="single" w:sz="4" w:space="0" w:color="auto"/>
            </w:tcBorders>
          </w:tcPr>
          <w:p w14:paraId="5A84CF4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1149DD" w14:textId="3558477A" w:rsidR="007C6196" w:rsidRPr="007C6196" w:rsidRDefault="00AD323B" w:rsidP="007C6196">
            <w:pPr>
              <w:rPr>
                <w:rFonts w:ascii="Arial" w:hAnsi="Arial" w:cs="Arial"/>
                <w:sz w:val="22"/>
                <w:szCs w:val="22"/>
              </w:rPr>
            </w:pPr>
            <w:permStart w:id="1891199349" w:edGrp="everyone"/>
            <w:r>
              <w:rPr>
                <w:rFonts w:ascii="Arial" w:hAnsi="Arial" w:cs="Arial"/>
                <w:sz w:val="22"/>
                <w:szCs w:val="22"/>
              </w:rPr>
              <w:t>SDS</w:t>
            </w:r>
            <w:permEnd w:id="1891199349"/>
          </w:p>
        </w:tc>
        <w:permStart w:id="238490421"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4B600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38490421" w:displacedByCustomXml="prev"/>
      </w:tr>
    </w:tbl>
    <w:p w14:paraId="6AA1ED6B" w14:textId="77777777" w:rsidR="007C6196" w:rsidRPr="007C6196" w:rsidRDefault="007C6196" w:rsidP="007C6196">
      <w:pPr>
        <w:rPr>
          <w:rFonts w:ascii="Arial" w:hAnsi="Arial" w:cs="Arial"/>
          <w:sz w:val="22"/>
          <w:szCs w:val="22"/>
        </w:rPr>
      </w:pPr>
    </w:p>
    <w:p w14:paraId="611E1E8D" w14:textId="77777777" w:rsidR="007C6196" w:rsidRPr="007C6196" w:rsidRDefault="007C6196" w:rsidP="007C6196">
      <w:pPr>
        <w:rPr>
          <w:rFonts w:ascii="Arial" w:hAnsi="Arial" w:cs="Arial"/>
          <w:sz w:val="22"/>
          <w:szCs w:val="22"/>
        </w:rPr>
      </w:pPr>
    </w:p>
    <w:p w14:paraId="5B86EAA7"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61E4E3E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28384D7" w14:textId="77777777" w:rsidTr="002631FF">
        <w:trPr>
          <w:trHeight w:val="454"/>
        </w:trPr>
        <w:tc>
          <w:tcPr>
            <w:tcW w:w="1027" w:type="dxa"/>
            <w:tcBorders>
              <w:top w:val="nil"/>
              <w:left w:val="nil"/>
              <w:bottom w:val="nil"/>
              <w:right w:val="single" w:sz="4" w:space="0" w:color="auto"/>
            </w:tcBorders>
          </w:tcPr>
          <w:p w14:paraId="2509047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FC3ADD" w14:textId="004C886A" w:rsidR="007C6196" w:rsidRPr="007C6196" w:rsidRDefault="00F82B9F" w:rsidP="007C6196">
            <w:pPr>
              <w:rPr>
                <w:rFonts w:ascii="Arial" w:hAnsi="Arial" w:cs="Arial"/>
                <w:sz w:val="22"/>
                <w:szCs w:val="22"/>
              </w:rPr>
            </w:pPr>
            <w:permStart w:id="1768570746" w:edGrp="everyone"/>
            <w:r>
              <w:rPr>
                <w:rFonts w:ascii="Arial" w:hAnsi="Arial" w:cs="Arial"/>
                <w:sz w:val="22"/>
                <w:szCs w:val="22"/>
              </w:rPr>
              <w:t>10m2</w:t>
            </w:r>
            <w:permEnd w:id="1768570746"/>
          </w:p>
        </w:tc>
        <w:permStart w:id="349187558"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6B2BF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49187558" w:displacedByCustomXml="prev"/>
      </w:tr>
    </w:tbl>
    <w:p w14:paraId="6A8C1694" w14:textId="77777777" w:rsidR="007C6196" w:rsidRPr="007C6196" w:rsidRDefault="007C6196" w:rsidP="007C6196">
      <w:pPr>
        <w:rPr>
          <w:rFonts w:ascii="Arial" w:hAnsi="Arial" w:cs="Arial"/>
          <w:sz w:val="22"/>
          <w:szCs w:val="22"/>
        </w:rPr>
      </w:pPr>
    </w:p>
    <w:p w14:paraId="1B4B09E1" w14:textId="77777777" w:rsidR="007C6196" w:rsidRPr="007C6196" w:rsidRDefault="007C6196" w:rsidP="007C6196">
      <w:pPr>
        <w:rPr>
          <w:rFonts w:ascii="Arial" w:hAnsi="Arial" w:cs="Arial"/>
          <w:sz w:val="22"/>
          <w:szCs w:val="22"/>
        </w:rPr>
      </w:pPr>
    </w:p>
    <w:p w14:paraId="28C6B59C"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6A31F65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9865463" w14:textId="77777777" w:rsidTr="00A44A91">
        <w:trPr>
          <w:trHeight w:val="510"/>
        </w:trPr>
        <w:tc>
          <w:tcPr>
            <w:tcW w:w="1556" w:type="pct"/>
            <w:tcBorders>
              <w:top w:val="nil"/>
              <w:left w:val="nil"/>
              <w:bottom w:val="nil"/>
              <w:right w:val="single" w:sz="12" w:space="0" w:color="auto"/>
            </w:tcBorders>
            <w:shd w:val="clear" w:color="auto" w:fill="auto"/>
          </w:tcPr>
          <w:p w14:paraId="19C44B30" w14:textId="77777777" w:rsidR="007C6196" w:rsidRPr="007C6196" w:rsidRDefault="007C6196" w:rsidP="00A44A91">
            <w:pPr>
              <w:keepNext/>
              <w:ind w:left="993" w:hanging="993"/>
            </w:pPr>
            <w:r w:rsidRPr="007C6196">
              <w:rPr>
                <w:rFonts w:ascii="Arial" w:hAnsi="Arial" w:cs="Arial"/>
                <w:b/>
                <w:sz w:val="22"/>
                <w:szCs w:val="22"/>
              </w:rPr>
              <w:t>Answer</w:t>
            </w:r>
          </w:p>
        </w:tc>
        <w:permStart w:id="1941273927"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853347" w14:textId="7DC3EB50" w:rsidR="007C6196" w:rsidRPr="007C6196" w:rsidRDefault="00A0001D" w:rsidP="00A44A91">
                <w:pPr>
                  <w:keepNext/>
                  <w:ind w:left="993" w:right="82" w:hanging="993"/>
                  <w:jc w:val="center"/>
                  <w:rPr>
                    <w:color w:val="17365D" w:themeColor="text2" w:themeShade="BF"/>
                    <w:sz w:val="40"/>
                  </w:rPr>
                </w:pPr>
                <w:r>
                  <w:rPr>
                    <w:rFonts w:ascii="Wingdings" w:hAnsi="Wingdings" w:cs="Arial"/>
                    <w:sz w:val="40"/>
                    <w:szCs w:val="44"/>
                  </w:rPr>
                  <w:t>þ</w:t>
                </w:r>
              </w:p>
            </w:tc>
          </w:sdtContent>
        </w:sdt>
        <w:permEnd w:id="19412739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0CDF2C"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FDA4D30" w14:textId="77777777" w:rsidR="007C6196" w:rsidRPr="007C6196" w:rsidRDefault="007C6196" w:rsidP="00A44A91">
            <w:pPr>
              <w:keepNext/>
              <w:ind w:left="993" w:hanging="993"/>
              <w:rPr>
                <w:rFonts w:ascii="Arial" w:hAnsi="Arial" w:cs="Arial"/>
                <w:sz w:val="44"/>
                <w:szCs w:val="44"/>
              </w:rPr>
            </w:pPr>
          </w:p>
        </w:tc>
        <w:permStart w:id="1684493813"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4CFF8BE"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684493813" w:displacedByCustomXml="prev"/>
      </w:tr>
      <w:tr w:rsidR="007C6196" w:rsidRPr="007C6196" w14:paraId="1D5C22C4" w14:textId="77777777" w:rsidTr="00A44A91">
        <w:trPr>
          <w:trHeight w:val="510"/>
          <w:hidden/>
        </w:trPr>
        <w:tc>
          <w:tcPr>
            <w:tcW w:w="1556" w:type="pct"/>
            <w:tcBorders>
              <w:top w:val="nil"/>
              <w:left w:val="nil"/>
              <w:bottom w:val="nil"/>
              <w:right w:val="single" w:sz="12" w:space="0" w:color="auto"/>
            </w:tcBorders>
          </w:tcPr>
          <w:p w14:paraId="016018C2" w14:textId="77777777" w:rsidR="007C6196" w:rsidRPr="007C6196" w:rsidRDefault="007C6196" w:rsidP="00A44A91">
            <w:pPr>
              <w:ind w:left="993" w:hanging="993"/>
              <w:jc w:val="center"/>
              <w:rPr>
                <w:vanish/>
              </w:rPr>
            </w:pPr>
          </w:p>
        </w:tc>
        <w:permStart w:id="378159008"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EA2863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781590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02FD17"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9B420E4" w14:textId="77777777" w:rsidR="007C6196" w:rsidRPr="007C6196" w:rsidRDefault="007C6196" w:rsidP="00A44A91">
            <w:pPr>
              <w:ind w:left="993" w:hanging="993"/>
            </w:pPr>
          </w:p>
        </w:tc>
        <w:tc>
          <w:tcPr>
            <w:tcW w:w="336" w:type="pct"/>
            <w:tcBorders>
              <w:top w:val="nil"/>
              <w:left w:val="nil"/>
              <w:bottom w:val="nil"/>
              <w:right w:val="nil"/>
            </w:tcBorders>
          </w:tcPr>
          <w:p w14:paraId="4E5E93E2" w14:textId="77777777" w:rsidR="007C6196" w:rsidRPr="007C6196" w:rsidRDefault="007C6196" w:rsidP="00A44A91">
            <w:pPr>
              <w:ind w:left="993" w:hanging="993"/>
            </w:pPr>
          </w:p>
        </w:tc>
      </w:tr>
    </w:tbl>
    <w:p w14:paraId="72AE6EA0" w14:textId="77777777" w:rsidR="007C6196" w:rsidRPr="007C6196" w:rsidRDefault="007C6196" w:rsidP="007C6196">
      <w:pPr>
        <w:rPr>
          <w:rFonts w:ascii="Arial" w:hAnsi="Arial" w:cs="Arial"/>
          <w:sz w:val="22"/>
          <w:szCs w:val="22"/>
        </w:rPr>
      </w:pPr>
    </w:p>
    <w:p w14:paraId="28D6DD86" w14:textId="77777777" w:rsidR="007C6196" w:rsidRPr="007C6196" w:rsidRDefault="007C6196" w:rsidP="007C6196">
      <w:pPr>
        <w:jc w:val="left"/>
        <w:rPr>
          <w:rFonts w:ascii="Arial" w:hAnsi="Arial" w:cs="Arial"/>
          <w:sz w:val="22"/>
          <w:szCs w:val="22"/>
        </w:rPr>
      </w:pPr>
    </w:p>
    <w:p w14:paraId="55FD18A6"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69A7704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E1D79FF" w14:textId="77777777" w:rsidTr="00A44A91">
        <w:trPr>
          <w:trHeight w:val="510"/>
        </w:trPr>
        <w:tc>
          <w:tcPr>
            <w:tcW w:w="1556" w:type="pct"/>
            <w:tcBorders>
              <w:top w:val="nil"/>
              <w:left w:val="nil"/>
              <w:bottom w:val="nil"/>
              <w:right w:val="single" w:sz="12" w:space="0" w:color="auto"/>
            </w:tcBorders>
            <w:shd w:val="clear" w:color="auto" w:fill="auto"/>
          </w:tcPr>
          <w:p w14:paraId="578AEA58" w14:textId="77777777" w:rsidR="007C6196" w:rsidRPr="007C6196" w:rsidRDefault="007C6196" w:rsidP="00A44A91">
            <w:pPr>
              <w:keepNext/>
              <w:ind w:left="993" w:hanging="993"/>
            </w:pPr>
            <w:r w:rsidRPr="007C6196">
              <w:rPr>
                <w:rFonts w:ascii="Arial" w:hAnsi="Arial" w:cs="Arial"/>
                <w:b/>
                <w:sz w:val="22"/>
                <w:szCs w:val="22"/>
              </w:rPr>
              <w:t>Answer</w:t>
            </w:r>
          </w:p>
        </w:tc>
        <w:permStart w:id="1520131073"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4D25A9" w14:textId="2E78AC5F" w:rsidR="007C6196" w:rsidRPr="007C6196" w:rsidRDefault="00F82B9F" w:rsidP="00A44A91">
                <w:pPr>
                  <w:keepNext/>
                  <w:ind w:left="993" w:right="82" w:hanging="993"/>
                  <w:jc w:val="center"/>
                  <w:rPr>
                    <w:color w:val="17365D" w:themeColor="text2" w:themeShade="BF"/>
                    <w:sz w:val="40"/>
                  </w:rPr>
                </w:pPr>
                <w:r>
                  <w:rPr>
                    <w:rFonts w:ascii="Wingdings" w:hAnsi="Wingdings" w:cs="Arial"/>
                    <w:sz w:val="40"/>
                    <w:szCs w:val="44"/>
                  </w:rPr>
                  <w:t>þ</w:t>
                </w:r>
              </w:p>
            </w:tc>
          </w:sdtContent>
        </w:sdt>
        <w:permEnd w:id="15201310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AA8941"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A6059AD" w14:textId="77777777" w:rsidR="007C6196" w:rsidRPr="007C6196" w:rsidRDefault="007C6196" w:rsidP="00A44A91">
            <w:pPr>
              <w:keepNext/>
              <w:ind w:left="993" w:hanging="993"/>
              <w:rPr>
                <w:rFonts w:ascii="Arial" w:hAnsi="Arial" w:cs="Arial"/>
                <w:sz w:val="44"/>
                <w:szCs w:val="44"/>
              </w:rPr>
            </w:pPr>
          </w:p>
        </w:tc>
        <w:permStart w:id="2067674068"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5D449A"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067674068" w:displacedByCustomXml="prev"/>
      </w:tr>
      <w:tr w:rsidR="007C6196" w:rsidRPr="007C6196" w14:paraId="3BD6DC9F" w14:textId="77777777" w:rsidTr="00A44A91">
        <w:trPr>
          <w:trHeight w:val="510"/>
          <w:hidden/>
        </w:trPr>
        <w:tc>
          <w:tcPr>
            <w:tcW w:w="1556" w:type="pct"/>
            <w:tcBorders>
              <w:top w:val="nil"/>
              <w:left w:val="nil"/>
              <w:bottom w:val="nil"/>
              <w:right w:val="single" w:sz="12" w:space="0" w:color="auto"/>
            </w:tcBorders>
          </w:tcPr>
          <w:p w14:paraId="5BDE125D" w14:textId="77777777" w:rsidR="007C6196" w:rsidRPr="007C6196" w:rsidRDefault="007C6196" w:rsidP="00A44A91">
            <w:pPr>
              <w:ind w:left="993" w:hanging="993"/>
              <w:jc w:val="center"/>
              <w:rPr>
                <w:vanish/>
              </w:rPr>
            </w:pPr>
          </w:p>
        </w:tc>
        <w:permStart w:id="27599393"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7354BF"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75993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8710DB"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89E89F0" w14:textId="77777777" w:rsidR="007C6196" w:rsidRPr="007C6196" w:rsidRDefault="007C6196" w:rsidP="00A44A91">
            <w:pPr>
              <w:ind w:left="993" w:hanging="993"/>
            </w:pPr>
          </w:p>
        </w:tc>
        <w:tc>
          <w:tcPr>
            <w:tcW w:w="336" w:type="pct"/>
            <w:tcBorders>
              <w:top w:val="nil"/>
              <w:left w:val="nil"/>
              <w:bottom w:val="nil"/>
              <w:right w:val="nil"/>
            </w:tcBorders>
          </w:tcPr>
          <w:p w14:paraId="451E70B6" w14:textId="77777777" w:rsidR="007C6196" w:rsidRPr="007C6196" w:rsidRDefault="007C6196" w:rsidP="00A44A91">
            <w:pPr>
              <w:ind w:left="993" w:hanging="993"/>
            </w:pPr>
          </w:p>
        </w:tc>
      </w:tr>
    </w:tbl>
    <w:p w14:paraId="3CDA85D2" w14:textId="77777777" w:rsidR="007C6196" w:rsidRPr="007C6196" w:rsidRDefault="007C6196" w:rsidP="007C6196">
      <w:pPr>
        <w:rPr>
          <w:rFonts w:ascii="Arial" w:hAnsi="Arial" w:cs="Arial"/>
          <w:sz w:val="22"/>
          <w:szCs w:val="22"/>
        </w:rPr>
      </w:pPr>
    </w:p>
    <w:p w14:paraId="264C9CC3" w14:textId="77777777" w:rsidR="007C6196" w:rsidRPr="007C6196" w:rsidRDefault="007C6196" w:rsidP="007C6196">
      <w:pPr>
        <w:rPr>
          <w:rFonts w:ascii="Arial" w:hAnsi="Arial" w:cs="Arial"/>
          <w:sz w:val="22"/>
          <w:szCs w:val="22"/>
        </w:rPr>
      </w:pPr>
    </w:p>
    <w:p w14:paraId="6426A5A7"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39ADD61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C1AF957" w14:textId="77777777" w:rsidTr="002631FF">
        <w:trPr>
          <w:trHeight w:val="2041"/>
        </w:trPr>
        <w:tc>
          <w:tcPr>
            <w:tcW w:w="1027" w:type="dxa"/>
            <w:tcBorders>
              <w:top w:val="nil"/>
              <w:left w:val="nil"/>
              <w:bottom w:val="nil"/>
              <w:right w:val="single" w:sz="4" w:space="0" w:color="auto"/>
            </w:tcBorders>
          </w:tcPr>
          <w:p w14:paraId="5CFA9202"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A014BE5" w14:textId="77777777" w:rsidR="00F82B9F" w:rsidRPr="00F82B9F" w:rsidRDefault="00F82B9F" w:rsidP="00F82B9F">
            <w:pPr>
              <w:rPr>
                <w:rFonts w:ascii="Arial" w:hAnsi="Arial" w:cs="Arial"/>
                <w:sz w:val="22"/>
                <w:szCs w:val="22"/>
                <w:lang w:val="en-GB"/>
              </w:rPr>
            </w:pPr>
            <w:permStart w:id="2059622932" w:edGrp="everyone"/>
            <w:r w:rsidRPr="00F82B9F">
              <w:rPr>
                <w:rFonts w:ascii="Arial" w:hAnsi="Arial" w:cs="Arial"/>
                <w:sz w:val="22"/>
                <w:szCs w:val="22"/>
                <w:lang w:val="en-GB"/>
              </w:rPr>
              <w:t>You should try to minimise skilled labour from moving off-site when there is work to be done on nearby constructions. This can save a great deal of time, as the subcontractors can work on the next job while waiting for another to complete.</w:t>
            </w:r>
          </w:p>
          <w:p w14:paraId="5EC96B3A" w14:textId="77777777" w:rsidR="00F82B9F" w:rsidRPr="00F82B9F" w:rsidRDefault="00F82B9F" w:rsidP="00F82B9F">
            <w:pPr>
              <w:rPr>
                <w:rFonts w:ascii="Arial" w:hAnsi="Arial" w:cs="Arial"/>
                <w:sz w:val="22"/>
                <w:szCs w:val="22"/>
                <w:lang w:val="en-GB"/>
              </w:rPr>
            </w:pPr>
          </w:p>
          <w:p w14:paraId="13C04147" w14:textId="70238482" w:rsidR="007C6196" w:rsidRPr="007C6196" w:rsidRDefault="00F82B9F" w:rsidP="007C6196">
            <w:pPr>
              <w:rPr>
                <w:rFonts w:ascii="Arial" w:hAnsi="Arial" w:cs="Arial"/>
                <w:sz w:val="22"/>
                <w:szCs w:val="22"/>
              </w:rPr>
            </w:pPr>
            <w:r w:rsidRPr="00F82B9F">
              <w:rPr>
                <w:rFonts w:ascii="Arial" w:hAnsi="Arial" w:cs="Arial"/>
                <w:sz w:val="22"/>
                <w:szCs w:val="22"/>
                <w:lang w:val="en-GB"/>
              </w:rPr>
              <w:t xml:space="preserve">If sub-contractors move to another </w:t>
            </w:r>
            <w:proofErr w:type="gramStart"/>
            <w:r w:rsidRPr="00F82B9F">
              <w:rPr>
                <w:rFonts w:ascii="Arial" w:hAnsi="Arial" w:cs="Arial"/>
                <w:sz w:val="22"/>
                <w:szCs w:val="22"/>
                <w:lang w:val="en-GB"/>
              </w:rPr>
              <w:t>location</w:t>
            </w:r>
            <w:proofErr w:type="gramEnd"/>
            <w:r w:rsidRPr="00F82B9F">
              <w:rPr>
                <w:rFonts w:ascii="Arial" w:hAnsi="Arial" w:cs="Arial"/>
                <w:sz w:val="22"/>
                <w:szCs w:val="22"/>
                <w:lang w:val="en-GB"/>
              </w:rPr>
              <w:t xml:space="preserve"> it can be difficult to ensure their return for the next stage of the project.</w:t>
            </w:r>
            <w:permEnd w:id="2059622932"/>
          </w:p>
        </w:tc>
        <w:permStart w:id="977150155"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94FF8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77150155" w:displacedByCustomXml="prev"/>
      </w:tr>
    </w:tbl>
    <w:p w14:paraId="11DC53A7" w14:textId="77777777" w:rsidR="007C6196" w:rsidRPr="007C6196" w:rsidRDefault="007C6196" w:rsidP="007C6196">
      <w:pPr>
        <w:rPr>
          <w:rFonts w:ascii="Arial" w:hAnsi="Arial" w:cs="Arial"/>
          <w:sz w:val="22"/>
          <w:szCs w:val="22"/>
        </w:rPr>
      </w:pPr>
    </w:p>
    <w:p w14:paraId="4C81E75D" w14:textId="77777777" w:rsidR="007C6196" w:rsidRPr="007C6196" w:rsidRDefault="007C6196" w:rsidP="007C6196">
      <w:r w:rsidRPr="007C6196">
        <w:br w:type="page"/>
      </w:r>
    </w:p>
    <w:p w14:paraId="2E95AF61"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3F75F8D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76361AF" w14:textId="77777777" w:rsidTr="002631FF">
        <w:trPr>
          <w:trHeight w:val="2551"/>
        </w:trPr>
        <w:tc>
          <w:tcPr>
            <w:tcW w:w="1027" w:type="dxa"/>
            <w:tcBorders>
              <w:top w:val="nil"/>
              <w:left w:val="nil"/>
              <w:bottom w:val="nil"/>
              <w:right w:val="single" w:sz="4" w:space="0" w:color="auto"/>
            </w:tcBorders>
          </w:tcPr>
          <w:p w14:paraId="2BD88A2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38D488" w14:textId="1277F925" w:rsidR="007C6196" w:rsidRPr="007C6196" w:rsidRDefault="00D74370" w:rsidP="007C6196">
            <w:pPr>
              <w:rPr>
                <w:rFonts w:ascii="Arial" w:hAnsi="Arial" w:cs="Arial"/>
                <w:sz w:val="22"/>
                <w:szCs w:val="22"/>
              </w:rPr>
            </w:pPr>
            <w:permStart w:id="116548190" w:edGrp="everyone"/>
            <w:r>
              <w:rPr>
                <w:rFonts w:ascii="Arial" w:hAnsi="Arial" w:cs="Arial"/>
                <w:sz w:val="22"/>
                <w:szCs w:val="22"/>
              </w:rPr>
              <w:t>To ensure each trade is coming onto site at the correct time, if one trade has not yet been in then the trade that follows may not be able to complete their work</w:t>
            </w:r>
            <w:permEnd w:id="116548190"/>
          </w:p>
        </w:tc>
        <w:permStart w:id="844629870"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3E417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44629870" w:displacedByCustomXml="prev"/>
      </w:tr>
    </w:tbl>
    <w:p w14:paraId="0AA72110" w14:textId="77777777" w:rsidR="007C6196" w:rsidRPr="007C6196" w:rsidRDefault="007C6196" w:rsidP="007C6196">
      <w:pPr>
        <w:rPr>
          <w:rFonts w:ascii="Arial" w:hAnsi="Arial" w:cs="Arial"/>
          <w:sz w:val="22"/>
          <w:szCs w:val="22"/>
        </w:rPr>
      </w:pPr>
    </w:p>
    <w:p w14:paraId="48AC15EA" w14:textId="77777777" w:rsidR="007C6196" w:rsidRPr="007C6196" w:rsidRDefault="007C6196" w:rsidP="007C6196">
      <w:pPr>
        <w:rPr>
          <w:rFonts w:ascii="Arial" w:hAnsi="Arial" w:cs="Arial"/>
          <w:sz w:val="22"/>
          <w:szCs w:val="22"/>
        </w:rPr>
      </w:pPr>
    </w:p>
    <w:p w14:paraId="0CD18734"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5D3C9D8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F302A83" w14:textId="77777777" w:rsidTr="002631FF">
        <w:tc>
          <w:tcPr>
            <w:tcW w:w="610" w:type="pct"/>
            <w:tcBorders>
              <w:top w:val="nil"/>
              <w:left w:val="nil"/>
              <w:bottom w:val="nil"/>
              <w:right w:val="single" w:sz="12" w:space="0" w:color="auto"/>
            </w:tcBorders>
            <w:shd w:val="clear" w:color="auto" w:fill="auto"/>
          </w:tcPr>
          <w:p w14:paraId="7973EA07"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E61244"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57A122" w14:textId="77777777" w:rsidR="007C6196" w:rsidRPr="007C6196" w:rsidRDefault="007C6196" w:rsidP="007C6196">
            <w:pPr>
              <w:keepNext/>
              <w:ind w:left="993" w:hanging="993"/>
              <w:jc w:val="center"/>
            </w:pPr>
            <w:r w:rsidRPr="007C6196">
              <w:t>Possible Answers</w:t>
            </w:r>
          </w:p>
        </w:tc>
        <w:permStart w:id="1791361936"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CD548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91361936" w:displacedByCustomXml="prev"/>
      </w:tr>
      <w:tr w:rsidR="007C6196" w:rsidRPr="007C6196" w14:paraId="14D47D32" w14:textId="77777777" w:rsidTr="002631FF">
        <w:trPr>
          <w:trHeight w:val="425"/>
          <w:hidden/>
        </w:trPr>
        <w:tc>
          <w:tcPr>
            <w:tcW w:w="610" w:type="pct"/>
            <w:tcBorders>
              <w:top w:val="nil"/>
              <w:left w:val="nil"/>
              <w:bottom w:val="nil"/>
              <w:right w:val="single" w:sz="12" w:space="0" w:color="auto"/>
            </w:tcBorders>
          </w:tcPr>
          <w:p w14:paraId="05DBC646" w14:textId="77777777" w:rsidR="007C6196" w:rsidRPr="007C6196" w:rsidRDefault="007C6196" w:rsidP="007C6196">
            <w:pPr>
              <w:ind w:left="993" w:hanging="993"/>
              <w:jc w:val="center"/>
              <w:rPr>
                <w:vanish/>
              </w:rPr>
            </w:pPr>
          </w:p>
        </w:tc>
        <w:permStart w:id="1773236103"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52275F" w14:textId="1C9FE654" w:rsidR="007C6196" w:rsidRPr="007C6196" w:rsidRDefault="00D74370"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7732361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BD4D56"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6E4CD6AC" w14:textId="77777777" w:rsidR="007C6196" w:rsidRPr="007C6196" w:rsidRDefault="007C6196" w:rsidP="007C6196">
            <w:pPr>
              <w:ind w:left="993" w:hanging="993"/>
            </w:pPr>
          </w:p>
        </w:tc>
      </w:tr>
      <w:tr w:rsidR="007C6196" w:rsidRPr="007C6196" w14:paraId="55DDA089" w14:textId="77777777" w:rsidTr="002631FF">
        <w:trPr>
          <w:trHeight w:val="425"/>
          <w:hidden/>
        </w:trPr>
        <w:tc>
          <w:tcPr>
            <w:tcW w:w="610" w:type="pct"/>
            <w:tcBorders>
              <w:top w:val="nil"/>
              <w:left w:val="nil"/>
              <w:bottom w:val="nil"/>
              <w:right w:val="single" w:sz="12" w:space="0" w:color="auto"/>
            </w:tcBorders>
          </w:tcPr>
          <w:p w14:paraId="36D3B29E" w14:textId="77777777" w:rsidR="007C6196" w:rsidRPr="007C6196" w:rsidRDefault="007C6196" w:rsidP="007C6196">
            <w:pPr>
              <w:ind w:left="993" w:hanging="993"/>
              <w:jc w:val="center"/>
              <w:rPr>
                <w:vanish/>
              </w:rPr>
            </w:pPr>
          </w:p>
        </w:tc>
        <w:permStart w:id="400510524"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2782DDD" w14:textId="60BC2713" w:rsidR="007C6196" w:rsidRPr="007C6196" w:rsidRDefault="00D74370"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4005105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78468A8"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7DAFA1C3" w14:textId="77777777" w:rsidR="007C6196" w:rsidRPr="007C6196" w:rsidRDefault="007C6196" w:rsidP="007C6196">
            <w:pPr>
              <w:ind w:left="993" w:hanging="993"/>
            </w:pPr>
          </w:p>
        </w:tc>
      </w:tr>
      <w:tr w:rsidR="007C6196" w:rsidRPr="007C6196" w14:paraId="09228F0B" w14:textId="77777777" w:rsidTr="002631FF">
        <w:trPr>
          <w:trHeight w:val="425"/>
          <w:hidden/>
        </w:trPr>
        <w:tc>
          <w:tcPr>
            <w:tcW w:w="610" w:type="pct"/>
            <w:tcBorders>
              <w:top w:val="nil"/>
              <w:left w:val="nil"/>
              <w:bottom w:val="nil"/>
              <w:right w:val="single" w:sz="12" w:space="0" w:color="auto"/>
            </w:tcBorders>
          </w:tcPr>
          <w:p w14:paraId="32649AC9" w14:textId="77777777" w:rsidR="007C6196" w:rsidRPr="007C6196" w:rsidRDefault="007C6196" w:rsidP="007C6196">
            <w:pPr>
              <w:ind w:left="993" w:hanging="993"/>
              <w:jc w:val="center"/>
              <w:rPr>
                <w:vanish/>
              </w:rPr>
            </w:pPr>
          </w:p>
        </w:tc>
        <w:permStart w:id="228544243"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92E3E4" w14:textId="15B9E4C5" w:rsidR="007C6196" w:rsidRPr="007C6196" w:rsidRDefault="00D74370"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2285442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3D77A0"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4F22E7C7" w14:textId="77777777" w:rsidR="007C6196" w:rsidRPr="007C6196" w:rsidRDefault="007C6196" w:rsidP="007C6196">
            <w:pPr>
              <w:ind w:left="993" w:hanging="993"/>
            </w:pPr>
          </w:p>
        </w:tc>
      </w:tr>
    </w:tbl>
    <w:p w14:paraId="0DD652FE" w14:textId="77777777" w:rsidR="007C6196" w:rsidRPr="007C6196" w:rsidRDefault="007C6196" w:rsidP="007C6196">
      <w:pPr>
        <w:rPr>
          <w:rFonts w:ascii="Arial" w:hAnsi="Arial" w:cs="Arial"/>
          <w:sz w:val="22"/>
          <w:szCs w:val="22"/>
        </w:rPr>
      </w:pPr>
    </w:p>
    <w:p w14:paraId="723AA460" w14:textId="77777777" w:rsidR="007C6196" w:rsidRPr="007C6196" w:rsidRDefault="007C6196" w:rsidP="007C6196">
      <w:pPr>
        <w:jc w:val="left"/>
        <w:rPr>
          <w:rFonts w:ascii="Arial" w:hAnsi="Arial" w:cs="Arial"/>
          <w:sz w:val="22"/>
          <w:szCs w:val="22"/>
        </w:rPr>
      </w:pPr>
    </w:p>
    <w:p w14:paraId="4EC0E95D"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59C5839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76FA0CEE" w14:textId="77777777" w:rsidTr="002631FF">
        <w:tc>
          <w:tcPr>
            <w:tcW w:w="624" w:type="pct"/>
            <w:tcBorders>
              <w:top w:val="nil"/>
              <w:left w:val="nil"/>
              <w:bottom w:val="nil"/>
              <w:right w:val="single" w:sz="12" w:space="0" w:color="auto"/>
            </w:tcBorders>
            <w:shd w:val="clear" w:color="auto" w:fill="auto"/>
          </w:tcPr>
          <w:p w14:paraId="09569D97"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AE859E2"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1ECD1D81" w14:textId="77777777" w:rsidR="007C6196" w:rsidRPr="007C6196" w:rsidRDefault="007C6196" w:rsidP="007C6196">
            <w:pPr>
              <w:keepNext/>
              <w:ind w:left="993" w:right="82" w:hanging="993"/>
              <w:jc w:val="center"/>
            </w:pPr>
            <w:r w:rsidRPr="007C6196">
              <w:t>Steps</w:t>
            </w:r>
          </w:p>
        </w:tc>
        <w:permStart w:id="603783758"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F18EA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03783758" w:displacedByCustomXml="prev"/>
      </w:tr>
      <w:tr w:rsidR="007C6196" w:rsidRPr="007C6196" w14:paraId="775B9E46" w14:textId="77777777" w:rsidTr="002631FF">
        <w:trPr>
          <w:trHeight w:val="425"/>
          <w:hidden/>
        </w:trPr>
        <w:tc>
          <w:tcPr>
            <w:tcW w:w="624" w:type="pct"/>
            <w:tcBorders>
              <w:top w:val="nil"/>
              <w:left w:val="nil"/>
              <w:bottom w:val="nil"/>
              <w:right w:val="single" w:sz="12" w:space="0" w:color="auto"/>
            </w:tcBorders>
          </w:tcPr>
          <w:p w14:paraId="71CF011E"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D6AC313" w14:textId="7DFD0E1C" w:rsidR="007C6196" w:rsidRPr="007C6196" w:rsidRDefault="00D74370" w:rsidP="007C6196">
            <w:pPr>
              <w:ind w:right="82"/>
              <w:jc w:val="center"/>
              <w:rPr>
                <w:rFonts w:ascii="Arial" w:hAnsi="Arial" w:cs="Arial"/>
                <w:sz w:val="22"/>
                <w:szCs w:val="22"/>
              </w:rPr>
            </w:pPr>
            <w:permStart w:id="2136939995" w:edGrp="everyone"/>
            <w:r>
              <w:rPr>
                <w:rFonts w:ascii="Arial" w:hAnsi="Arial" w:cs="Arial"/>
                <w:sz w:val="22"/>
                <w:szCs w:val="22"/>
              </w:rPr>
              <w:t>2</w:t>
            </w:r>
            <w:permEnd w:id="2136939995"/>
          </w:p>
        </w:tc>
        <w:tc>
          <w:tcPr>
            <w:tcW w:w="2945" w:type="pct"/>
            <w:tcBorders>
              <w:left w:val="single" w:sz="4" w:space="0" w:color="auto"/>
            </w:tcBorders>
            <w:shd w:val="clear" w:color="auto" w:fill="auto"/>
            <w:vAlign w:val="center"/>
          </w:tcPr>
          <w:p w14:paraId="73CA8E62"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3CC547AD" w14:textId="77777777" w:rsidR="007C6196" w:rsidRPr="007C6196" w:rsidRDefault="007C6196" w:rsidP="007C6196">
            <w:pPr>
              <w:ind w:left="993" w:hanging="993"/>
            </w:pPr>
          </w:p>
        </w:tc>
      </w:tr>
      <w:tr w:rsidR="007C6196" w:rsidRPr="007C6196" w14:paraId="5B739DA1" w14:textId="77777777" w:rsidTr="002631FF">
        <w:trPr>
          <w:trHeight w:val="425"/>
          <w:hidden/>
        </w:trPr>
        <w:tc>
          <w:tcPr>
            <w:tcW w:w="624" w:type="pct"/>
            <w:tcBorders>
              <w:top w:val="nil"/>
              <w:left w:val="nil"/>
              <w:bottom w:val="nil"/>
              <w:right w:val="single" w:sz="12" w:space="0" w:color="auto"/>
            </w:tcBorders>
          </w:tcPr>
          <w:p w14:paraId="10D3C8E3"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7CE5DD8" w14:textId="79815593" w:rsidR="007C6196" w:rsidRPr="007C6196" w:rsidRDefault="00063376" w:rsidP="007C6196">
            <w:pPr>
              <w:ind w:right="82"/>
              <w:jc w:val="center"/>
              <w:rPr>
                <w:rFonts w:ascii="Arial" w:hAnsi="Arial" w:cs="Arial"/>
                <w:sz w:val="22"/>
                <w:szCs w:val="22"/>
              </w:rPr>
            </w:pPr>
            <w:permStart w:id="944120975" w:edGrp="everyone"/>
            <w:r>
              <w:rPr>
                <w:rFonts w:ascii="Arial" w:hAnsi="Arial" w:cs="Arial"/>
                <w:sz w:val="22"/>
                <w:szCs w:val="22"/>
              </w:rPr>
              <w:t>4</w:t>
            </w:r>
            <w:permEnd w:id="944120975"/>
          </w:p>
        </w:tc>
        <w:tc>
          <w:tcPr>
            <w:tcW w:w="2945" w:type="pct"/>
            <w:tcBorders>
              <w:left w:val="single" w:sz="4" w:space="0" w:color="auto"/>
            </w:tcBorders>
            <w:shd w:val="clear" w:color="auto" w:fill="auto"/>
            <w:vAlign w:val="center"/>
          </w:tcPr>
          <w:p w14:paraId="32F2F5D8"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2DCE3929" w14:textId="77777777" w:rsidR="007C6196" w:rsidRPr="007C6196" w:rsidRDefault="007C6196" w:rsidP="007C6196">
            <w:pPr>
              <w:ind w:left="993" w:hanging="993"/>
            </w:pPr>
          </w:p>
        </w:tc>
      </w:tr>
      <w:tr w:rsidR="007C6196" w:rsidRPr="007C6196" w14:paraId="53F5246F" w14:textId="77777777" w:rsidTr="002631FF">
        <w:trPr>
          <w:trHeight w:val="425"/>
          <w:hidden/>
        </w:trPr>
        <w:tc>
          <w:tcPr>
            <w:tcW w:w="624" w:type="pct"/>
            <w:tcBorders>
              <w:top w:val="nil"/>
              <w:left w:val="nil"/>
              <w:bottom w:val="nil"/>
              <w:right w:val="single" w:sz="12" w:space="0" w:color="auto"/>
            </w:tcBorders>
          </w:tcPr>
          <w:p w14:paraId="7D730B1E"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17E71BD" w14:textId="3E6EB2CC" w:rsidR="007C6196" w:rsidRPr="007C6196" w:rsidRDefault="00D74370" w:rsidP="007C6196">
            <w:pPr>
              <w:ind w:right="82"/>
              <w:jc w:val="center"/>
              <w:rPr>
                <w:rFonts w:ascii="Arial" w:hAnsi="Arial" w:cs="Arial"/>
                <w:sz w:val="22"/>
                <w:szCs w:val="22"/>
              </w:rPr>
            </w:pPr>
            <w:permStart w:id="314645018" w:edGrp="everyone"/>
            <w:r>
              <w:rPr>
                <w:rFonts w:ascii="Arial" w:hAnsi="Arial" w:cs="Arial"/>
                <w:sz w:val="22"/>
                <w:szCs w:val="22"/>
              </w:rPr>
              <w:t>3</w:t>
            </w:r>
            <w:permEnd w:id="314645018"/>
          </w:p>
        </w:tc>
        <w:tc>
          <w:tcPr>
            <w:tcW w:w="2945" w:type="pct"/>
            <w:tcBorders>
              <w:left w:val="single" w:sz="4" w:space="0" w:color="auto"/>
            </w:tcBorders>
            <w:shd w:val="clear" w:color="auto" w:fill="auto"/>
            <w:vAlign w:val="center"/>
          </w:tcPr>
          <w:p w14:paraId="2ADE329B"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29484112" w14:textId="77777777" w:rsidR="007C6196" w:rsidRPr="007C6196" w:rsidRDefault="007C6196" w:rsidP="007C6196">
            <w:pPr>
              <w:ind w:left="993" w:hanging="993"/>
            </w:pPr>
          </w:p>
        </w:tc>
      </w:tr>
      <w:tr w:rsidR="007C6196" w:rsidRPr="007C6196" w14:paraId="268DA9DF" w14:textId="77777777" w:rsidTr="002631FF">
        <w:trPr>
          <w:trHeight w:val="425"/>
          <w:hidden/>
        </w:trPr>
        <w:tc>
          <w:tcPr>
            <w:tcW w:w="624" w:type="pct"/>
            <w:tcBorders>
              <w:top w:val="nil"/>
              <w:left w:val="nil"/>
              <w:bottom w:val="nil"/>
              <w:right w:val="single" w:sz="12" w:space="0" w:color="auto"/>
            </w:tcBorders>
          </w:tcPr>
          <w:p w14:paraId="7E83887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7165A41" w14:textId="572F3E67" w:rsidR="007C6196" w:rsidRPr="007C6196" w:rsidRDefault="00063376" w:rsidP="007C6196">
            <w:pPr>
              <w:ind w:right="82"/>
              <w:jc w:val="center"/>
              <w:rPr>
                <w:rFonts w:ascii="Arial" w:hAnsi="Arial" w:cs="Arial"/>
                <w:sz w:val="22"/>
                <w:szCs w:val="22"/>
              </w:rPr>
            </w:pPr>
            <w:permStart w:id="336927979" w:edGrp="everyone"/>
            <w:r>
              <w:rPr>
                <w:rFonts w:ascii="Arial" w:hAnsi="Arial" w:cs="Arial"/>
                <w:sz w:val="22"/>
                <w:szCs w:val="22"/>
              </w:rPr>
              <w:t>6</w:t>
            </w:r>
            <w:permEnd w:id="336927979"/>
          </w:p>
        </w:tc>
        <w:tc>
          <w:tcPr>
            <w:tcW w:w="2945" w:type="pct"/>
            <w:tcBorders>
              <w:left w:val="single" w:sz="4" w:space="0" w:color="auto"/>
            </w:tcBorders>
            <w:shd w:val="clear" w:color="auto" w:fill="auto"/>
            <w:vAlign w:val="center"/>
          </w:tcPr>
          <w:p w14:paraId="4F912530"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0E4C7769" w14:textId="77777777" w:rsidR="007C6196" w:rsidRPr="007C6196" w:rsidRDefault="007C6196" w:rsidP="007C6196">
            <w:pPr>
              <w:ind w:left="993" w:hanging="993"/>
            </w:pPr>
          </w:p>
        </w:tc>
      </w:tr>
      <w:tr w:rsidR="007C6196" w:rsidRPr="007C6196" w14:paraId="1AE31124" w14:textId="77777777" w:rsidTr="002631FF">
        <w:trPr>
          <w:trHeight w:val="425"/>
          <w:hidden/>
        </w:trPr>
        <w:tc>
          <w:tcPr>
            <w:tcW w:w="624" w:type="pct"/>
            <w:tcBorders>
              <w:top w:val="nil"/>
              <w:left w:val="nil"/>
              <w:bottom w:val="nil"/>
              <w:right w:val="single" w:sz="12" w:space="0" w:color="auto"/>
            </w:tcBorders>
          </w:tcPr>
          <w:p w14:paraId="23BAA8BB"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AE7C3CF" w14:textId="494B64F8" w:rsidR="007C6196" w:rsidRPr="007C6196" w:rsidRDefault="00D74370" w:rsidP="007C6196">
            <w:pPr>
              <w:ind w:right="82"/>
              <w:jc w:val="center"/>
              <w:rPr>
                <w:rFonts w:ascii="Arial" w:hAnsi="Arial" w:cs="Arial"/>
                <w:sz w:val="22"/>
                <w:szCs w:val="22"/>
              </w:rPr>
            </w:pPr>
            <w:permStart w:id="1208555419" w:edGrp="everyone"/>
            <w:r>
              <w:rPr>
                <w:rFonts w:ascii="Arial" w:hAnsi="Arial" w:cs="Arial"/>
                <w:sz w:val="22"/>
                <w:szCs w:val="22"/>
              </w:rPr>
              <w:t>1</w:t>
            </w:r>
            <w:permEnd w:id="1208555419"/>
          </w:p>
        </w:tc>
        <w:tc>
          <w:tcPr>
            <w:tcW w:w="2945" w:type="pct"/>
            <w:tcBorders>
              <w:left w:val="single" w:sz="4" w:space="0" w:color="auto"/>
            </w:tcBorders>
            <w:shd w:val="clear" w:color="auto" w:fill="auto"/>
            <w:vAlign w:val="center"/>
          </w:tcPr>
          <w:p w14:paraId="384FA6AE"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62BA29D1" w14:textId="77777777" w:rsidR="007C6196" w:rsidRPr="007C6196" w:rsidRDefault="007C6196" w:rsidP="007C6196">
            <w:pPr>
              <w:ind w:left="993" w:hanging="993"/>
            </w:pPr>
          </w:p>
        </w:tc>
      </w:tr>
      <w:tr w:rsidR="007C6196" w:rsidRPr="007C6196" w14:paraId="1519B8FE" w14:textId="77777777" w:rsidTr="002631FF">
        <w:trPr>
          <w:trHeight w:val="425"/>
          <w:hidden/>
        </w:trPr>
        <w:tc>
          <w:tcPr>
            <w:tcW w:w="624" w:type="pct"/>
            <w:tcBorders>
              <w:top w:val="nil"/>
              <w:left w:val="nil"/>
              <w:bottom w:val="nil"/>
              <w:right w:val="single" w:sz="12" w:space="0" w:color="auto"/>
            </w:tcBorders>
          </w:tcPr>
          <w:p w14:paraId="1415603B"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3197C39" w14:textId="39EBBEC2" w:rsidR="007C6196" w:rsidRPr="007C6196" w:rsidRDefault="00063376" w:rsidP="007C6196">
            <w:pPr>
              <w:ind w:right="82"/>
              <w:jc w:val="center"/>
              <w:rPr>
                <w:rFonts w:ascii="Arial" w:hAnsi="Arial" w:cs="Arial"/>
                <w:sz w:val="22"/>
                <w:szCs w:val="22"/>
              </w:rPr>
            </w:pPr>
            <w:permStart w:id="917064529" w:edGrp="everyone"/>
            <w:r>
              <w:rPr>
                <w:rFonts w:ascii="Arial" w:hAnsi="Arial" w:cs="Arial"/>
                <w:sz w:val="22"/>
                <w:szCs w:val="22"/>
              </w:rPr>
              <w:t>5</w:t>
            </w:r>
            <w:permEnd w:id="917064529"/>
          </w:p>
        </w:tc>
        <w:tc>
          <w:tcPr>
            <w:tcW w:w="2945" w:type="pct"/>
            <w:tcBorders>
              <w:left w:val="single" w:sz="4" w:space="0" w:color="auto"/>
              <w:bottom w:val="single" w:sz="12" w:space="0" w:color="auto"/>
            </w:tcBorders>
            <w:shd w:val="clear" w:color="auto" w:fill="auto"/>
            <w:vAlign w:val="center"/>
          </w:tcPr>
          <w:p w14:paraId="53BF4071"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6B180F8E" w14:textId="77777777" w:rsidR="007C6196" w:rsidRPr="007C6196" w:rsidRDefault="007C6196" w:rsidP="007C6196">
            <w:pPr>
              <w:ind w:left="993" w:hanging="993"/>
            </w:pPr>
          </w:p>
        </w:tc>
      </w:tr>
    </w:tbl>
    <w:p w14:paraId="16DAAC3C" w14:textId="77777777" w:rsidR="007C6196" w:rsidRPr="007C6196" w:rsidRDefault="007C6196" w:rsidP="007C6196">
      <w:pPr>
        <w:ind w:right="-24"/>
        <w:rPr>
          <w:rFonts w:ascii="Arial" w:hAnsi="Arial" w:cs="Arial"/>
          <w:sz w:val="22"/>
          <w:szCs w:val="22"/>
        </w:rPr>
      </w:pPr>
    </w:p>
    <w:p w14:paraId="5E0E49F8"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5389691"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5167CF3D" w14:textId="77777777" w:rsidTr="002631FF">
        <w:tc>
          <w:tcPr>
            <w:tcW w:w="987" w:type="dxa"/>
          </w:tcPr>
          <w:p w14:paraId="46F532F5" w14:textId="77777777" w:rsidR="007C6196" w:rsidRPr="007C6196" w:rsidRDefault="007C6196" w:rsidP="007C6196">
            <w:pPr>
              <w:jc w:val="left"/>
              <w:rPr>
                <w:b/>
              </w:rPr>
            </w:pPr>
            <w:r w:rsidRPr="007C6196">
              <w:rPr>
                <w:b/>
              </w:rPr>
              <w:t>Task ID</w:t>
            </w:r>
          </w:p>
        </w:tc>
        <w:tc>
          <w:tcPr>
            <w:tcW w:w="4395" w:type="dxa"/>
          </w:tcPr>
          <w:p w14:paraId="47B0CBA0" w14:textId="77777777" w:rsidR="007C6196" w:rsidRPr="007C6196" w:rsidRDefault="007C6196" w:rsidP="007C6196">
            <w:pPr>
              <w:jc w:val="left"/>
              <w:rPr>
                <w:b/>
              </w:rPr>
            </w:pPr>
            <w:r w:rsidRPr="007C6196">
              <w:rPr>
                <w:b/>
              </w:rPr>
              <w:t>Task</w:t>
            </w:r>
          </w:p>
        </w:tc>
        <w:tc>
          <w:tcPr>
            <w:tcW w:w="1275" w:type="dxa"/>
          </w:tcPr>
          <w:p w14:paraId="6480A52B" w14:textId="77777777" w:rsidR="007C6196" w:rsidRPr="007C6196" w:rsidRDefault="007C6196" w:rsidP="007C6196">
            <w:pPr>
              <w:jc w:val="left"/>
              <w:rPr>
                <w:b/>
              </w:rPr>
            </w:pPr>
            <w:r w:rsidRPr="007C6196">
              <w:rPr>
                <w:b/>
              </w:rPr>
              <w:t>Preceding event</w:t>
            </w:r>
          </w:p>
        </w:tc>
        <w:tc>
          <w:tcPr>
            <w:tcW w:w="851" w:type="dxa"/>
          </w:tcPr>
          <w:p w14:paraId="364D5FFA" w14:textId="77777777" w:rsidR="007C6196" w:rsidRPr="007C6196" w:rsidRDefault="007C6196" w:rsidP="007C6196">
            <w:pPr>
              <w:jc w:val="left"/>
              <w:rPr>
                <w:b/>
              </w:rPr>
            </w:pPr>
            <w:r w:rsidRPr="007C6196">
              <w:rPr>
                <w:b/>
              </w:rPr>
              <w:t>Nodes</w:t>
            </w:r>
          </w:p>
        </w:tc>
      </w:tr>
      <w:tr w:rsidR="007C6196" w:rsidRPr="007C6196" w14:paraId="103798FC" w14:textId="77777777" w:rsidTr="002631FF">
        <w:tc>
          <w:tcPr>
            <w:tcW w:w="987" w:type="dxa"/>
          </w:tcPr>
          <w:p w14:paraId="168633B3" w14:textId="77777777" w:rsidR="007C6196" w:rsidRPr="007C6196" w:rsidRDefault="007C6196" w:rsidP="007C6196">
            <w:pPr>
              <w:jc w:val="left"/>
            </w:pPr>
            <w:r w:rsidRPr="007C6196">
              <w:t>A</w:t>
            </w:r>
          </w:p>
        </w:tc>
        <w:tc>
          <w:tcPr>
            <w:tcW w:w="4395" w:type="dxa"/>
          </w:tcPr>
          <w:p w14:paraId="357A1A04" w14:textId="77777777" w:rsidR="007C6196" w:rsidRPr="007C6196" w:rsidRDefault="007C6196" w:rsidP="007C6196">
            <w:pPr>
              <w:jc w:val="left"/>
            </w:pPr>
            <w:r w:rsidRPr="007C6196">
              <w:t>Make enquiries and order all materials required</w:t>
            </w:r>
          </w:p>
        </w:tc>
        <w:tc>
          <w:tcPr>
            <w:tcW w:w="1275" w:type="dxa"/>
          </w:tcPr>
          <w:p w14:paraId="2844E9F1" w14:textId="77777777" w:rsidR="007C6196" w:rsidRPr="007C6196" w:rsidRDefault="007C6196" w:rsidP="007C6196">
            <w:pPr>
              <w:jc w:val="left"/>
            </w:pPr>
            <w:r w:rsidRPr="007C6196">
              <w:t>Start</w:t>
            </w:r>
          </w:p>
        </w:tc>
        <w:tc>
          <w:tcPr>
            <w:tcW w:w="851" w:type="dxa"/>
          </w:tcPr>
          <w:p w14:paraId="76CF77E6" w14:textId="77777777" w:rsidR="007C6196" w:rsidRPr="007C6196" w:rsidRDefault="007C6196" w:rsidP="007C6196">
            <w:pPr>
              <w:jc w:val="left"/>
            </w:pPr>
            <w:r w:rsidRPr="007C6196">
              <w:t>1</w:t>
            </w:r>
          </w:p>
        </w:tc>
      </w:tr>
      <w:tr w:rsidR="007C6196" w:rsidRPr="007C6196" w14:paraId="4745DA29" w14:textId="77777777" w:rsidTr="002631FF">
        <w:tc>
          <w:tcPr>
            <w:tcW w:w="987" w:type="dxa"/>
          </w:tcPr>
          <w:p w14:paraId="3FF4BAB6" w14:textId="77777777" w:rsidR="007C6196" w:rsidRPr="007C6196" w:rsidRDefault="007C6196" w:rsidP="007C6196">
            <w:pPr>
              <w:jc w:val="left"/>
            </w:pPr>
            <w:r w:rsidRPr="007C6196">
              <w:t>B</w:t>
            </w:r>
          </w:p>
        </w:tc>
        <w:tc>
          <w:tcPr>
            <w:tcW w:w="4395" w:type="dxa"/>
          </w:tcPr>
          <w:p w14:paraId="2AABB6AE" w14:textId="77777777" w:rsidR="007C6196" w:rsidRPr="007C6196" w:rsidRDefault="007C6196" w:rsidP="007C6196">
            <w:pPr>
              <w:jc w:val="left"/>
            </w:pPr>
            <w:r w:rsidRPr="007C6196">
              <w:t>Wait for bricks, sand and cement to arrive</w:t>
            </w:r>
          </w:p>
        </w:tc>
        <w:tc>
          <w:tcPr>
            <w:tcW w:w="1275" w:type="dxa"/>
          </w:tcPr>
          <w:p w14:paraId="188BED88" w14:textId="77777777" w:rsidR="007C6196" w:rsidRPr="007C6196" w:rsidRDefault="007C6196" w:rsidP="007C6196">
            <w:pPr>
              <w:jc w:val="left"/>
            </w:pPr>
            <w:r w:rsidRPr="007C6196">
              <w:t>A</w:t>
            </w:r>
          </w:p>
        </w:tc>
        <w:tc>
          <w:tcPr>
            <w:tcW w:w="851" w:type="dxa"/>
          </w:tcPr>
          <w:p w14:paraId="4B243659" w14:textId="77777777" w:rsidR="007C6196" w:rsidRPr="007C6196" w:rsidRDefault="007C6196" w:rsidP="007C6196">
            <w:pPr>
              <w:jc w:val="left"/>
            </w:pPr>
            <w:r w:rsidRPr="007C6196">
              <w:t>2</w:t>
            </w:r>
          </w:p>
        </w:tc>
      </w:tr>
      <w:tr w:rsidR="007C6196" w:rsidRPr="007C6196" w14:paraId="2A35F4C5" w14:textId="77777777" w:rsidTr="002631FF">
        <w:tc>
          <w:tcPr>
            <w:tcW w:w="987" w:type="dxa"/>
          </w:tcPr>
          <w:p w14:paraId="5DCF2AF6" w14:textId="77777777" w:rsidR="007C6196" w:rsidRPr="007C6196" w:rsidRDefault="007C6196" w:rsidP="007C6196">
            <w:pPr>
              <w:jc w:val="left"/>
            </w:pPr>
            <w:r w:rsidRPr="007C6196">
              <w:t>C</w:t>
            </w:r>
          </w:p>
        </w:tc>
        <w:tc>
          <w:tcPr>
            <w:tcW w:w="4395" w:type="dxa"/>
          </w:tcPr>
          <w:p w14:paraId="6FB017ED" w14:textId="77777777" w:rsidR="007C6196" w:rsidRPr="007C6196" w:rsidRDefault="007C6196" w:rsidP="007C6196">
            <w:pPr>
              <w:jc w:val="left"/>
            </w:pPr>
            <w:r w:rsidRPr="007C6196">
              <w:t>Clear vegetation from the site</w:t>
            </w:r>
          </w:p>
        </w:tc>
        <w:tc>
          <w:tcPr>
            <w:tcW w:w="1275" w:type="dxa"/>
          </w:tcPr>
          <w:p w14:paraId="5192C2E7" w14:textId="77777777" w:rsidR="007C6196" w:rsidRPr="007C6196" w:rsidRDefault="007C6196" w:rsidP="007C6196">
            <w:pPr>
              <w:jc w:val="left"/>
            </w:pPr>
            <w:r w:rsidRPr="007C6196">
              <w:t>A</w:t>
            </w:r>
          </w:p>
        </w:tc>
        <w:tc>
          <w:tcPr>
            <w:tcW w:w="851" w:type="dxa"/>
          </w:tcPr>
          <w:p w14:paraId="064BEFAA" w14:textId="77777777" w:rsidR="007C6196" w:rsidRPr="007C6196" w:rsidRDefault="007C6196" w:rsidP="007C6196">
            <w:pPr>
              <w:jc w:val="left"/>
            </w:pPr>
            <w:r w:rsidRPr="007C6196">
              <w:t>2</w:t>
            </w:r>
          </w:p>
        </w:tc>
      </w:tr>
      <w:tr w:rsidR="007C6196" w:rsidRPr="007C6196" w14:paraId="39303FDE" w14:textId="77777777" w:rsidTr="002631FF">
        <w:tc>
          <w:tcPr>
            <w:tcW w:w="987" w:type="dxa"/>
          </w:tcPr>
          <w:p w14:paraId="72FC0341" w14:textId="77777777" w:rsidR="007C6196" w:rsidRPr="007C6196" w:rsidRDefault="007C6196" w:rsidP="007C6196">
            <w:pPr>
              <w:jc w:val="left"/>
            </w:pPr>
            <w:r w:rsidRPr="007C6196">
              <w:t>D</w:t>
            </w:r>
          </w:p>
        </w:tc>
        <w:tc>
          <w:tcPr>
            <w:tcW w:w="4395" w:type="dxa"/>
          </w:tcPr>
          <w:p w14:paraId="4915BEB6" w14:textId="77777777" w:rsidR="007C6196" w:rsidRPr="007C6196" w:rsidRDefault="007C6196" w:rsidP="007C6196">
            <w:pPr>
              <w:jc w:val="left"/>
            </w:pPr>
            <w:r w:rsidRPr="007C6196">
              <w:t>Order concrete to be delivered</w:t>
            </w:r>
          </w:p>
        </w:tc>
        <w:tc>
          <w:tcPr>
            <w:tcW w:w="1275" w:type="dxa"/>
          </w:tcPr>
          <w:p w14:paraId="62422DBF" w14:textId="77777777" w:rsidR="007C6196" w:rsidRPr="007C6196" w:rsidRDefault="007C6196" w:rsidP="007C6196">
            <w:pPr>
              <w:jc w:val="left"/>
            </w:pPr>
            <w:r w:rsidRPr="007C6196">
              <w:t>A</w:t>
            </w:r>
          </w:p>
        </w:tc>
        <w:tc>
          <w:tcPr>
            <w:tcW w:w="851" w:type="dxa"/>
          </w:tcPr>
          <w:p w14:paraId="1FE1EC3A" w14:textId="77777777" w:rsidR="007C6196" w:rsidRPr="007C6196" w:rsidRDefault="007C6196" w:rsidP="007C6196">
            <w:pPr>
              <w:jc w:val="left"/>
            </w:pPr>
            <w:r w:rsidRPr="007C6196">
              <w:t>2</w:t>
            </w:r>
          </w:p>
        </w:tc>
      </w:tr>
      <w:tr w:rsidR="007C6196" w:rsidRPr="007C6196" w14:paraId="08F22583" w14:textId="77777777" w:rsidTr="002631FF">
        <w:tc>
          <w:tcPr>
            <w:tcW w:w="987" w:type="dxa"/>
          </w:tcPr>
          <w:p w14:paraId="0B0EF67A" w14:textId="77777777" w:rsidR="007C6196" w:rsidRPr="007C6196" w:rsidRDefault="007C6196" w:rsidP="007C6196">
            <w:pPr>
              <w:jc w:val="left"/>
            </w:pPr>
            <w:r w:rsidRPr="007C6196">
              <w:t>E</w:t>
            </w:r>
          </w:p>
        </w:tc>
        <w:tc>
          <w:tcPr>
            <w:tcW w:w="4395" w:type="dxa"/>
          </w:tcPr>
          <w:p w14:paraId="58125D17" w14:textId="77777777" w:rsidR="007C6196" w:rsidRPr="007C6196" w:rsidRDefault="007C6196" w:rsidP="007C6196">
            <w:pPr>
              <w:jc w:val="left"/>
            </w:pPr>
            <w:r w:rsidRPr="007C6196">
              <w:t>Dig the trench</w:t>
            </w:r>
          </w:p>
        </w:tc>
        <w:tc>
          <w:tcPr>
            <w:tcW w:w="1275" w:type="dxa"/>
          </w:tcPr>
          <w:p w14:paraId="538A3317" w14:textId="77777777" w:rsidR="007C6196" w:rsidRPr="007C6196" w:rsidRDefault="007C6196" w:rsidP="007C6196">
            <w:pPr>
              <w:jc w:val="left"/>
            </w:pPr>
            <w:r w:rsidRPr="007C6196">
              <w:t>C</w:t>
            </w:r>
          </w:p>
        </w:tc>
        <w:tc>
          <w:tcPr>
            <w:tcW w:w="851" w:type="dxa"/>
          </w:tcPr>
          <w:p w14:paraId="77D6DD3B" w14:textId="77777777" w:rsidR="007C6196" w:rsidRPr="007C6196" w:rsidRDefault="007C6196" w:rsidP="007C6196">
            <w:pPr>
              <w:jc w:val="left"/>
            </w:pPr>
            <w:r w:rsidRPr="007C6196">
              <w:t>4</w:t>
            </w:r>
          </w:p>
        </w:tc>
      </w:tr>
      <w:tr w:rsidR="007C6196" w:rsidRPr="007C6196" w14:paraId="693CDCD3" w14:textId="77777777" w:rsidTr="002631FF">
        <w:tc>
          <w:tcPr>
            <w:tcW w:w="987" w:type="dxa"/>
          </w:tcPr>
          <w:p w14:paraId="4C95B67B" w14:textId="77777777" w:rsidR="007C6196" w:rsidRPr="007C6196" w:rsidRDefault="007C6196" w:rsidP="007C6196">
            <w:pPr>
              <w:jc w:val="left"/>
            </w:pPr>
            <w:r w:rsidRPr="007C6196">
              <w:t>F</w:t>
            </w:r>
          </w:p>
        </w:tc>
        <w:tc>
          <w:tcPr>
            <w:tcW w:w="4395" w:type="dxa"/>
          </w:tcPr>
          <w:p w14:paraId="268666C0" w14:textId="77777777" w:rsidR="007C6196" w:rsidRPr="007C6196" w:rsidRDefault="007C6196" w:rsidP="007C6196">
            <w:pPr>
              <w:jc w:val="left"/>
            </w:pPr>
            <w:r w:rsidRPr="007C6196">
              <w:t>Pour the footings</w:t>
            </w:r>
          </w:p>
        </w:tc>
        <w:tc>
          <w:tcPr>
            <w:tcW w:w="1275" w:type="dxa"/>
          </w:tcPr>
          <w:p w14:paraId="0D2093F8" w14:textId="77777777" w:rsidR="007C6196" w:rsidRPr="007C6196" w:rsidRDefault="007C6196" w:rsidP="007C6196">
            <w:pPr>
              <w:jc w:val="left"/>
            </w:pPr>
            <w:r w:rsidRPr="007C6196">
              <w:t>E</w:t>
            </w:r>
          </w:p>
        </w:tc>
        <w:tc>
          <w:tcPr>
            <w:tcW w:w="851" w:type="dxa"/>
          </w:tcPr>
          <w:p w14:paraId="35D937C2" w14:textId="77777777" w:rsidR="007C6196" w:rsidRPr="007C6196" w:rsidRDefault="007C6196" w:rsidP="007C6196">
            <w:pPr>
              <w:jc w:val="left"/>
            </w:pPr>
            <w:r w:rsidRPr="007C6196">
              <w:t>5</w:t>
            </w:r>
          </w:p>
        </w:tc>
      </w:tr>
      <w:tr w:rsidR="007C6196" w:rsidRPr="007C6196" w14:paraId="36BF0018" w14:textId="77777777" w:rsidTr="002631FF">
        <w:tc>
          <w:tcPr>
            <w:tcW w:w="987" w:type="dxa"/>
          </w:tcPr>
          <w:p w14:paraId="5EF07234" w14:textId="77777777" w:rsidR="007C6196" w:rsidRPr="007C6196" w:rsidRDefault="007C6196" w:rsidP="007C6196">
            <w:pPr>
              <w:jc w:val="left"/>
            </w:pPr>
            <w:r w:rsidRPr="007C6196">
              <w:t>G</w:t>
            </w:r>
          </w:p>
        </w:tc>
        <w:tc>
          <w:tcPr>
            <w:tcW w:w="4395" w:type="dxa"/>
          </w:tcPr>
          <w:p w14:paraId="495A0FC7" w14:textId="77777777" w:rsidR="007C6196" w:rsidRPr="007C6196" w:rsidRDefault="007C6196" w:rsidP="007C6196">
            <w:pPr>
              <w:jc w:val="left"/>
            </w:pPr>
            <w:r w:rsidRPr="007C6196">
              <w:t>Footings curing time</w:t>
            </w:r>
          </w:p>
        </w:tc>
        <w:tc>
          <w:tcPr>
            <w:tcW w:w="1275" w:type="dxa"/>
          </w:tcPr>
          <w:p w14:paraId="1F1C2BCC" w14:textId="77777777" w:rsidR="007C6196" w:rsidRPr="007C6196" w:rsidRDefault="007C6196" w:rsidP="007C6196">
            <w:pPr>
              <w:jc w:val="left"/>
            </w:pPr>
            <w:r w:rsidRPr="007C6196">
              <w:t>F</w:t>
            </w:r>
          </w:p>
        </w:tc>
        <w:tc>
          <w:tcPr>
            <w:tcW w:w="851" w:type="dxa"/>
          </w:tcPr>
          <w:p w14:paraId="16C8F72C" w14:textId="77777777" w:rsidR="007C6196" w:rsidRPr="007C6196" w:rsidRDefault="007C6196" w:rsidP="007C6196">
            <w:pPr>
              <w:jc w:val="left"/>
            </w:pPr>
            <w:r w:rsidRPr="007C6196">
              <w:t>6</w:t>
            </w:r>
          </w:p>
        </w:tc>
      </w:tr>
      <w:tr w:rsidR="007C6196" w:rsidRPr="007C6196" w14:paraId="25336134" w14:textId="77777777" w:rsidTr="002631FF">
        <w:tc>
          <w:tcPr>
            <w:tcW w:w="987" w:type="dxa"/>
          </w:tcPr>
          <w:p w14:paraId="58735988" w14:textId="77777777" w:rsidR="007C6196" w:rsidRPr="007C6196" w:rsidRDefault="007C6196" w:rsidP="007C6196">
            <w:pPr>
              <w:jc w:val="left"/>
            </w:pPr>
            <w:r w:rsidRPr="007C6196">
              <w:t>H</w:t>
            </w:r>
          </w:p>
        </w:tc>
        <w:tc>
          <w:tcPr>
            <w:tcW w:w="4395" w:type="dxa"/>
          </w:tcPr>
          <w:p w14:paraId="5C3E94D1" w14:textId="77777777" w:rsidR="007C6196" w:rsidRPr="007C6196" w:rsidRDefault="007C6196" w:rsidP="007C6196">
            <w:pPr>
              <w:jc w:val="left"/>
            </w:pPr>
            <w:r w:rsidRPr="007C6196">
              <w:t>Load the bricks on the site</w:t>
            </w:r>
          </w:p>
        </w:tc>
        <w:tc>
          <w:tcPr>
            <w:tcW w:w="1275" w:type="dxa"/>
          </w:tcPr>
          <w:p w14:paraId="67DFEAAB" w14:textId="77777777" w:rsidR="007C6196" w:rsidRPr="007C6196" w:rsidRDefault="007C6196" w:rsidP="007C6196">
            <w:pPr>
              <w:jc w:val="left"/>
            </w:pPr>
            <w:r w:rsidRPr="007C6196">
              <w:t>B</w:t>
            </w:r>
          </w:p>
        </w:tc>
        <w:tc>
          <w:tcPr>
            <w:tcW w:w="851" w:type="dxa"/>
          </w:tcPr>
          <w:p w14:paraId="143A8CAC" w14:textId="77777777" w:rsidR="007C6196" w:rsidRPr="007C6196" w:rsidRDefault="007C6196" w:rsidP="007C6196">
            <w:pPr>
              <w:jc w:val="left"/>
            </w:pPr>
            <w:r w:rsidRPr="007C6196">
              <w:t>3</w:t>
            </w:r>
          </w:p>
        </w:tc>
      </w:tr>
      <w:tr w:rsidR="007C6196" w:rsidRPr="007C6196" w14:paraId="50282587" w14:textId="77777777" w:rsidTr="002631FF">
        <w:tc>
          <w:tcPr>
            <w:tcW w:w="987" w:type="dxa"/>
          </w:tcPr>
          <w:p w14:paraId="3F24BCA4" w14:textId="77777777" w:rsidR="007C6196" w:rsidRPr="007C6196" w:rsidRDefault="007C6196" w:rsidP="007C6196">
            <w:pPr>
              <w:jc w:val="left"/>
            </w:pPr>
            <w:r w:rsidRPr="007C6196">
              <w:t>I</w:t>
            </w:r>
          </w:p>
        </w:tc>
        <w:tc>
          <w:tcPr>
            <w:tcW w:w="4395" w:type="dxa"/>
          </w:tcPr>
          <w:p w14:paraId="7F65B49E" w14:textId="77777777" w:rsidR="007C6196" w:rsidRPr="007C6196" w:rsidRDefault="007C6196" w:rsidP="007C6196">
            <w:pPr>
              <w:jc w:val="left"/>
            </w:pPr>
            <w:r w:rsidRPr="007C6196">
              <w:t>Mix the mortar and lay the bricks</w:t>
            </w:r>
          </w:p>
        </w:tc>
        <w:tc>
          <w:tcPr>
            <w:tcW w:w="1275" w:type="dxa"/>
          </w:tcPr>
          <w:p w14:paraId="7BCF17D1" w14:textId="77777777" w:rsidR="007C6196" w:rsidRPr="007C6196" w:rsidRDefault="007C6196" w:rsidP="007C6196">
            <w:pPr>
              <w:jc w:val="left"/>
            </w:pPr>
            <w:r w:rsidRPr="007C6196">
              <w:t>H</w:t>
            </w:r>
          </w:p>
        </w:tc>
        <w:tc>
          <w:tcPr>
            <w:tcW w:w="851" w:type="dxa"/>
          </w:tcPr>
          <w:p w14:paraId="52D1A808" w14:textId="77777777" w:rsidR="007C6196" w:rsidRPr="007C6196" w:rsidRDefault="007C6196" w:rsidP="007C6196">
            <w:pPr>
              <w:jc w:val="left"/>
            </w:pPr>
            <w:r w:rsidRPr="007C6196">
              <w:t>7</w:t>
            </w:r>
          </w:p>
        </w:tc>
      </w:tr>
      <w:tr w:rsidR="007C6196" w:rsidRPr="007C6196" w14:paraId="73FFF8DE" w14:textId="77777777" w:rsidTr="002631FF">
        <w:tc>
          <w:tcPr>
            <w:tcW w:w="987" w:type="dxa"/>
          </w:tcPr>
          <w:p w14:paraId="2F349817" w14:textId="77777777" w:rsidR="007C6196" w:rsidRPr="007C6196" w:rsidRDefault="007C6196" w:rsidP="007C6196">
            <w:pPr>
              <w:jc w:val="left"/>
            </w:pPr>
            <w:r w:rsidRPr="007C6196">
              <w:t>J</w:t>
            </w:r>
          </w:p>
        </w:tc>
        <w:tc>
          <w:tcPr>
            <w:tcW w:w="4395" w:type="dxa"/>
          </w:tcPr>
          <w:p w14:paraId="0FBB815A" w14:textId="77777777" w:rsidR="007C6196" w:rsidRPr="007C6196" w:rsidRDefault="007C6196" w:rsidP="007C6196">
            <w:pPr>
              <w:jc w:val="left"/>
            </w:pPr>
            <w:r w:rsidRPr="007C6196">
              <w:t>Clean rubbish from the area</w:t>
            </w:r>
          </w:p>
        </w:tc>
        <w:tc>
          <w:tcPr>
            <w:tcW w:w="1275" w:type="dxa"/>
          </w:tcPr>
          <w:p w14:paraId="275E08C1" w14:textId="77777777" w:rsidR="007C6196" w:rsidRPr="007C6196" w:rsidRDefault="007C6196" w:rsidP="007C6196">
            <w:pPr>
              <w:jc w:val="left"/>
            </w:pPr>
            <w:r w:rsidRPr="007C6196">
              <w:t>I</w:t>
            </w:r>
          </w:p>
        </w:tc>
        <w:tc>
          <w:tcPr>
            <w:tcW w:w="851" w:type="dxa"/>
          </w:tcPr>
          <w:p w14:paraId="5D828A49" w14:textId="77777777" w:rsidR="007C6196" w:rsidRPr="007C6196" w:rsidRDefault="007C6196" w:rsidP="007C6196">
            <w:pPr>
              <w:jc w:val="left"/>
            </w:pPr>
            <w:r w:rsidRPr="007C6196">
              <w:t>8</w:t>
            </w:r>
          </w:p>
        </w:tc>
      </w:tr>
      <w:tr w:rsidR="007C6196" w:rsidRPr="007C6196" w14:paraId="73674BC1" w14:textId="77777777" w:rsidTr="002631FF">
        <w:tc>
          <w:tcPr>
            <w:tcW w:w="987" w:type="dxa"/>
          </w:tcPr>
          <w:p w14:paraId="3DFB617F" w14:textId="77777777" w:rsidR="007C6196" w:rsidRPr="007C6196" w:rsidRDefault="007C6196" w:rsidP="007C6196">
            <w:pPr>
              <w:jc w:val="left"/>
            </w:pPr>
          </w:p>
        </w:tc>
        <w:tc>
          <w:tcPr>
            <w:tcW w:w="4395" w:type="dxa"/>
          </w:tcPr>
          <w:p w14:paraId="6FD820EC" w14:textId="77777777" w:rsidR="007C6196" w:rsidRPr="007C6196" w:rsidRDefault="007C6196" w:rsidP="007C6196">
            <w:pPr>
              <w:jc w:val="left"/>
            </w:pPr>
            <w:r w:rsidRPr="007C6196">
              <w:t>Finish</w:t>
            </w:r>
          </w:p>
        </w:tc>
        <w:tc>
          <w:tcPr>
            <w:tcW w:w="1275" w:type="dxa"/>
          </w:tcPr>
          <w:p w14:paraId="5173EB21" w14:textId="77777777" w:rsidR="007C6196" w:rsidRPr="007C6196" w:rsidRDefault="007C6196" w:rsidP="007C6196">
            <w:pPr>
              <w:jc w:val="left"/>
            </w:pPr>
            <w:r w:rsidRPr="007C6196">
              <w:t>J</w:t>
            </w:r>
          </w:p>
        </w:tc>
        <w:tc>
          <w:tcPr>
            <w:tcW w:w="851" w:type="dxa"/>
          </w:tcPr>
          <w:p w14:paraId="67103251" w14:textId="77777777" w:rsidR="007C6196" w:rsidRPr="007C6196" w:rsidRDefault="007C6196" w:rsidP="007C6196">
            <w:pPr>
              <w:jc w:val="left"/>
            </w:pPr>
            <w:r w:rsidRPr="007C6196">
              <w:t>9</w:t>
            </w:r>
          </w:p>
        </w:tc>
      </w:tr>
    </w:tbl>
    <w:p w14:paraId="5CD20E64"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67BAC044" wp14:editId="7E36B63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1175D625" w14:textId="13FA3FF8" w:rsidR="007C6196" w:rsidRPr="00777342" w:rsidRDefault="00063376" w:rsidP="007C6196">
                            <w:pPr>
                              <w:ind w:right="82"/>
                              <w:jc w:val="left"/>
                              <w:rPr>
                                <w:rFonts w:ascii="Arial" w:hAnsi="Arial" w:cs="Arial"/>
                                <w:sz w:val="22"/>
                                <w:szCs w:val="22"/>
                              </w:rPr>
                            </w:pPr>
                            <w:permStart w:id="161816140" w:edGrp="everyone"/>
                            <w:r>
                              <w:rPr>
                                <w:rFonts w:ascii="Arial" w:hAnsi="Arial" w:cs="Arial"/>
                                <w:sz w:val="22"/>
                                <w:szCs w:val="22"/>
                              </w:rPr>
                              <w:t>g</w:t>
                            </w:r>
                            <w:permEnd w:id="1618161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BAC044"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" filled="f" stroked="f" strokeweight=".5pt">
                <v:textbox>
                  <w:txbxContent>
                    <w:p w14:paraId="1175D625" w14:textId="13FA3FF8" w:rsidR="007C6196" w:rsidRPr="00777342" w:rsidRDefault="00063376" w:rsidP="007C6196">
                      <w:pPr>
                        <w:ind w:right="82"/>
                        <w:jc w:val="left"/>
                        <w:rPr>
                          <w:rFonts w:ascii="Arial" w:hAnsi="Arial" w:cs="Arial"/>
                          <w:sz w:val="22"/>
                          <w:szCs w:val="22"/>
                        </w:rPr>
                      </w:pPr>
                      <w:permStart w:id="161816140" w:edGrp="everyone"/>
                      <w:r>
                        <w:rPr>
                          <w:rFonts w:ascii="Arial" w:hAnsi="Arial" w:cs="Arial"/>
                          <w:sz w:val="22"/>
                          <w:szCs w:val="22"/>
                        </w:rPr>
                        <w:t>g</w:t>
                      </w:r>
                      <w:permEnd w:id="16181614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72B2C1C1" wp14:editId="4EC00C8A">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03F4FBA4" w14:textId="655035BE" w:rsidR="007C6196" w:rsidRPr="00777342" w:rsidRDefault="00063376" w:rsidP="007C6196">
                            <w:pPr>
                              <w:ind w:right="82"/>
                              <w:jc w:val="left"/>
                              <w:rPr>
                                <w:rFonts w:ascii="Arial" w:hAnsi="Arial" w:cs="Arial"/>
                                <w:sz w:val="22"/>
                                <w:szCs w:val="22"/>
                              </w:rPr>
                            </w:pPr>
                            <w:permStart w:id="663369658" w:edGrp="everyone"/>
                            <w:r>
                              <w:rPr>
                                <w:rFonts w:ascii="Arial" w:hAnsi="Arial" w:cs="Arial"/>
                                <w:sz w:val="22"/>
                                <w:szCs w:val="22"/>
                              </w:rPr>
                              <w:t>f</w:t>
                            </w:r>
                            <w:permEnd w:id="6633696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2C1C1"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" filled="f" stroked="f" strokeweight=".5pt">
                <v:textbox>
                  <w:txbxContent>
                    <w:p w14:paraId="03F4FBA4" w14:textId="655035BE" w:rsidR="007C6196" w:rsidRPr="00777342" w:rsidRDefault="00063376" w:rsidP="007C6196">
                      <w:pPr>
                        <w:ind w:right="82"/>
                        <w:jc w:val="left"/>
                        <w:rPr>
                          <w:rFonts w:ascii="Arial" w:hAnsi="Arial" w:cs="Arial"/>
                          <w:sz w:val="22"/>
                          <w:szCs w:val="22"/>
                        </w:rPr>
                      </w:pPr>
                      <w:permStart w:id="663369658" w:edGrp="everyone"/>
                      <w:r>
                        <w:rPr>
                          <w:rFonts w:ascii="Arial" w:hAnsi="Arial" w:cs="Arial"/>
                          <w:sz w:val="22"/>
                          <w:szCs w:val="22"/>
                        </w:rPr>
                        <w:t>f</w:t>
                      </w:r>
                      <w:permEnd w:id="66336965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38ADEB9E" wp14:editId="06EE062F">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407DA9B8" w14:textId="746FF70A" w:rsidR="007C6196" w:rsidRPr="00777342" w:rsidRDefault="00063376" w:rsidP="007C6196">
                            <w:pPr>
                              <w:ind w:right="82"/>
                              <w:jc w:val="left"/>
                              <w:rPr>
                                <w:rFonts w:ascii="Arial" w:hAnsi="Arial" w:cs="Arial"/>
                                <w:sz w:val="22"/>
                                <w:szCs w:val="22"/>
                              </w:rPr>
                            </w:pPr>
                            <w:permStart w:id="240125451" w:edGrp="everyone"/>
                            <w:r>
                              <w:rPr>
                                <w:rFonts w:ascii="Arial" w:hAnsi="Arial" w:cs="Arial"/>
                                <w:sz w:val="22"/>
                                <w:szCs w:val="22"/>
                              </w:rPr>
                              <w:t>h</w:t>
                            </w:r>
                            <w:permEnd w:id="2401254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DEB9E"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" filled="f" stroked="f" strokeweight=".5pt">
                <v:textbox>
                  <w:txbxContent>
                    <w:p w14:paraId="407DA9B8" w14:textId="746FF70A" w:rsidR="007C6196" w:rsidRPr="00777342" w:rsidRDefault="00063376" w:rsidP="007C6196">
                      <w:pPr>
                        <w:ind w:right="82"/>
                        <w:jc w:val="left"/>
                        <w:rPr>
                          <w:rFonts w:ascii="Arial" w:hAnsi="Arial" w:cs="Arial"/>
                          <w:sz w:val="22"/>
                          <w:szCs w:val="22"/>
                        </w:rPr>
                      </w:pPr>
                      <w:permStart w:id="240125451" w:edGrp="everyone"/>
                      <w:r>
                        <w:rPr>
                          <w:rFonts w:ascii="Arial" w:hAnsi="Arial" w:cs="Arial"/>
                          <w:sz w:val="22"/>
                          <w:szCs w:val="22"/>
                        </w:rPr>
                        <w:t>h</w:t>
                      </w:r>
                      <w:permEnd w:id="24012545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1B80913A" wp14:editId="2E502C26">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797DAA89" w14:textId="7AD1B00F" w:rsidR="007C6196" w:rsidRPr="00777342" w:rsidRDefault="00063376" w:rsidP="007C6196">
                            <w:pPr>
                              <w:ind w:right="82"/>
                              <w:jc w:val="left"/>
                              <w:rPr>
                                <w:rFonts w:ascii="Arial" w:hAnsi="Arial" w:cs="Arial"/>
                                <w:sz w:val="22"/>
                                <w:szCs w:val="22"/>
                              </w:rPr>
                            </w:pPr>
                            <w:permStart w:id="1332238223" w:edGrp="everyone"/>
                            <w:r>
                              <w:rPr>
                                <w:rFonts w:ascii="Arial" w:hAnsi="Arial" w:cs="Arial"/>
                                <w:sz w:val="22"/>
                                <w:szCs w:val="22"/>
                              </w:rPr>
                              <w:t>e</w:t>
                            </w:r>
                            <w:permEnd w:id="13322382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0913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" filled="f" stroked="f" strokeweight=".5pt">
                <v:textbox>
                  <w:txbxContent>
                    <w:p w14:paraId="797DAA89" w14:textId="7AD1B00F" w:rsidR="007C6196" w:rsidRPr="00777342" w:rsidRDefault="00063376" w:rsidP="007C6196">
                      <w:pPr>
                        <w:ind w:right="82"/>
                        <w:jc w:val="left"/>
                        <w:rPr>
                          <w:rFonts w:ascii="Arial" w:hAnsi="Arial" w:cs="Arial"/>
                          <w:sz w:val="22"/>
                          <w:szCs w:val="22"/>
                        </w:rPr>
                      </w:pPr>
                      <w:permStart w:id="1332238223" w:edGrp="everyone"/>
                      <w:r>
                        <w:rPr>
                          <w:rFonts w:ascii="Arial" w:hAnsi="Arial" w:cs="Arial"/>
                          <w:sz w:val="22"/>
                          <w:szCs w:val="22"/>
                        </w:rPr>
                        <w:t>e</w:t>
                      </w:r>
                      <w:permEnd w:id="133223822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54BA829F" wp14:editId="1231FF48">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6E4C4195" w14:textId="2F799AB1" w:rsidR="007C6196" w:rsidRPr="00777342" w:rsidRDefault="00063376" w:rsidP="007C6196">
                            <w:pPr>
                              <w:ind w:right="82"/>
                              <w:jc w:val="left"/>
                              <w:rPr>
                                <w:rFonts w:ascii="Arial" w:hAnsi="Arial" w:cs="Arial"/>
                                <w:sz w:val="22"/>
                                <w:szCs w:val="22"/>
                              </w:rPr>
                            </w:pPr>
                            <w:permStart w:id="1651933088" w:edGrp="everyone"/>
                            <w:r>
                              <w:rPr>
                                <w:rFonts w:ascii="Arial" w:hAnsi="Arial" w:cs="Arial"/>
                                <w:sz w:val="22"/>
                                <w:szCs w:val="22"/>
                              </w:rPr>
                              <w:t>i</w:t>
                            </w:r>
                            <w:permEnd w:id="16519330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A829F"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" filled="f" stroked="f" strokeweight=".5pt">
                <v:textbox>
                  <w:txbxContent>
                    <w:p w14:paraId="6E4C4195" w14:textId="2F799AB1" w:rsidR="007C6196" w:rsidRPr="00777342" w:rsidRDefault="00063376" w:rsidP="007C6196">
                      <w:pPr>
                        <w:ind w:right="82"/>
                        <w:jc w:val="left"/>
                        <w:rPr>
                          <w:rFonts w:ascii="Arial" w:hAnsi="Arial" w:cs="Arial"/>
                          <w:sz w:val="22"/>
                          <w:szCs w:val="22"/>
                        </w:rPr>
                      </w:pPr>
                      <w:permStart w:id="1651933088" w:edGrp="everyone"/>
                      <w:r>
                        <w:rPr>
                          <w:rFonts w:ascii="Arial" w:hAnsi="Arial" w:cs="Arial"/>
                          <w:sz w:val="22"/>
                          <w:szCs w:val="22"/>
                        </w:rPr>
                        <w:t>i</w:t>
                      </w:r>
                      <w:permEnd w:id="165193308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231B27C1" wp14:editId="63D0CC3C">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1ABEB624" w14:textId="4014C84B" w:rsidR="007C6196" w:rsidRPr="00777342" w:rsidRDefault="00063376" w:rsidP="007C6196">
                            <w:pPr>
                              <w:ind w:right="82"/>
                              <w:jc w:val="left"/>
                              <w:rPr>
                                <w:rFonts w:ascii="Arial" w:hAnsi="Arial" w:cs="Arial"/>
                                <w:sz w:val="22"/>
                                <w:szCs w:val="22"/>
                              </w:rPr>
                            </w:pPr>
                            <w:permStart w:id="1680278943" w:edGrp="everyone"/>
                            <w:r>
                              <w:rPr>
                                <w:rFonts w:ascii="Arial" w:hAnsi="Arial" w:cs="Arial"/>
                                <w:sz w:val="22"/>
                                <w:szCs w:val="22"/>
                              </w:rPr>
                              <w:t>j</w:t>
                            </w:r>
                            <w:permEnd w:id="16802789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B27C1"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" filled="f" stroked="f" strokeweight=".5pt">
                <v:textbox>
                  <w:txbxContent>
                    <w:p w14:paraId="1ABEB624" w14:textId="4014C84B" w:rsidR="007C6196" w:rsidRPr="00777342" w:rsidRDefault="00063376" w:rsidP="007C6196">
                      <w:pPr>
                        <w:ind w:right="82"/>
                        <w:jc w:val="left"/>
                        <w:rPr>
                          <w:rFonts w:ascii="Arial" w:hAnsi="Arial" w:cs="Arial"/>
                          <w:sz w:val="22"/>
                          <w:szCs w:val="22"/>
                        </w:rPr>
                      </w:pPr>
                      <w:permStart w:id="1680278943" w:edGrp="everyone"/>
                      <w:r>
                        <w:rPr>
                          <w:rFonts w:ascii="Arial" w:hAnsi="Arial" w:cs="Arial"/>
                          <w:sz w:val="22"/>
                          <w:szCs w:val="22"/>
                        </w:rPr>
                        <w:t>j</w:t>
                      </w:r>
                      <w:permEnd w:id="168027894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5C3811AE" wp14:editId="6E0B3206">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3E8B0D03" wp14:editId="777EF73D">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3A9886A2"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B0D03"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" filled="f" stroked="f" strokeweight=".5pt">
                <v:textbox>
                  <w:txbxContent>
                    <w:p w14:paraId="3A9886A2"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5CDFE67B" wp14:editId="1499D853">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0EC3089E"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FE67B"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" fillcolor="window" stroked="f" strokeweight=".5pt">
                <v:textbox>
                  <w:txbxContent>
                    <w:p w14:paraId="0EC3089E"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D0CA13F" wp14:editId="1892D777">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6A5B0349"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CA13F"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" fillcolor="window" stroked="f" strokeweight=".5pt">
                <v:textbox>
                  <w:txbxContent>
                    <w:p w14:paraId="6A5B0349"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5460A128" wp14:editId="1A136CD3">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6D8C33E1"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0A128"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" fillcolor="window" stroked="f" strokeweight=".5pt">
                <v:textbox>
                  <w:txbxContent>
                    <w:p w14:paraId="6D8C33E1"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7642A6B4" wp14:editId="76022F3D">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6BEE219" w14:textId="77777777" w:rsidTr="002631FF">
        <w:tc>
          <w:tcPr>
            <w:tcW w:w="1027" w:type="dxa"/>
            <w:tcBorders>
              <w:top w:val="nil"/>
              <w:left w:val="nil"/>
              <w:bottom w:val="nil"/>
              <w:right w:val="nil"/>
            </w:tcBorders>
          </w:tcPr>
          <w:p w14:paraId="017F061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0119928D"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4CDB2E12" wp14:editId="0F834C92">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7B8A3B3E" w14:textId="77777777" w:rsidR="007C6196" w:rsidRPr="004E5A26" w:rsidRDefault="007C6196" w:rsidP="007C6196">
                                  <w:pPr>
                                    <w:pStyle w:val="7BAnswer"/>
                                  </w:pPr>
                                  <w:permStart w:id="381909664" w:edGrp="everyone"/>
                                  <w:permEnd w:id="3819096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CDB2E12"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Im19/5djwAAAAAAAAAAAOA+a2be6xEAAAAAAAAAAADcZ83M33oEAAAAAAAA&#13;&#10;AAAA93nOOfUGAAAAAAAAAAAALvSqBwAAAAAAAAAAAHAn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CJtff+UY8AAAAAAAAAAADgPmtmPusRAAAA&#13;&#10;AAAAAAAA3MeFKAAAAAAAAAAAAIk1M7/qEQAAAAAAAAAAANznOefUGwAAAAAAAAAAALiQC1E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9px4BAAAAAAAAAADAfdbMvNUjAAAAAAAAAAAAuM+ama96BAAAAAAAAAAAAPd5zjn1&#13;&#10;BgAAAAAAAAAAAC70qgcAAAAAAAAAAABwJw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ibX3/qhHAAAAAAAAAAAAcJ81Mz/rEQAAAAAAAAAAANxn&#13;&#10;zcy/egQAAAAAAAAAAAD3ec459QYAAAAAAAAAAAAu9KoHAAAAAAAAAAAAcCc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GfvjokqAKIgCL5PXQ5m&#13;&#10;QA8mIOZ0QIoVbB0yJrhuBStgqhZ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rL33Sz0CAAAAAAAAAACA+6yZ+a5HAAAAAAAAAAAAcB8XogAA&#13;&#10;AAAAAAAAACTWzHzVIwAAAAAAAAAAALjP45xTbwAAAAAAAAAAAOBCLkQB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rL33Zz0C&#13;&#10;AAAAAAAAAACA+6yZea1HAAAAAAAAAAAAcJ81M3/1CAAAAAAAAAAAAO7zOOfUGwAAAAAAAAAAALjQ&#13;&#10;Uz0AAAAAAAAAAACAOwn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Oi05RMAACAASURBV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Ky991s9AgAAAAAAAAAAgPusmfmoRwAAAAAAAAAAAHAf&#13;&#10;F6IAAAAAAAAAAAAk1sy81yMAAAAAAAAAAAC4z+OcU28AAAAAAAAAAADgQi5EAQ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Ky9&#13;&#10;9089AgAAAAAAAAAAgPusmXmuRwAAAAAAAAAAAHCfNTO/9QgAAAAAAAAAAADu8zjn1BsAAAAAAAAA&#13;&#10;AAC40FM9AAAAAAAAAAAAgDsJ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Phn746JKgCiIAi+T50FfBDhBAJ8&#13;&#10;EJFwJpCEFGwcMia4bgUrYKo2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sfbe&#13;&#10;7/UIAAAAAAAAAAAA7rNm5q0eAQAAAAAAAAAAwH3WzPzVIwAAAAAAAAAAALjP45xTbwAAAAAAAAAA&#13;&#10;AOBCT/UAAAAAAAAAAAAA7iR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LH23s/1CAAAAAAAAAAAAO6zZuanHgEAAAAAAAAAAMB9XIgCAAAAAAAA&#13;&#10;AACQWDPzXY8AAAAAAAAAAADgPo9zTr0BAAAAAAAAAACAC7kQBQ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LH23l/1CAAAAAAA&#13;&#10;AAAAAO6zZualHgEAAAAAAAAAAMB91sz81iMAAAAAAAAAAAC4z+OcU28AAAAAAAAAAADgQk/1AAAA&#13;&#10;AAAAAAAAAO4k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Cx9t6v9QgAAAAAAAAAAADus2bmsx4BAAAAAAAAAADAfVyIAgAAAAAAAAAAkFgz81GP&#13;&#10;AAAAAAAAAAAA4D6Pc069AQAAAAAAAAAAgAu5EAU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OOfvTsmigWIoij4dmtyou8DKeRIIWFMEP0AKajBxiDj&#13;&#10;BNOt4Ao4VRc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Cx9t7/6xEAAAAAAAAAAADcZ83MSz0CAAAAAAAAAACA+6yZ+a5H&#13;&#10;AAAAAAAAAAAAcJ/HOafeAAAAAAAAAAAAwIWe9QAAAAAAAAAAAADuJG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xklq4AAAIABJREFU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sfbe7/UI&#13;&#10;AAAAAAAAAAAA7rNm5q0eAQAAAAAAAAAAwH3WzPzWIwAAAAAAAAAAALjP45xTbwAAAAAAAAAAAOBC&#13;&#10;z3oAAAAAAAAAAAAAdxK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Fh773/1CAAAAAAAAAAAAO6zZuarHgEAAAAAAAAAAMB9XIgCAAAAAAAAAACQ&#13;&#10;WDPzWY8AAAAAAAAAAADgPo9zTr0BAAAAAAAAAACAC7kQBQ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LH23h/1CAAAAAAAAAAA&#13;&#10;AO6zZua1HgEAAAAAAAAAAMB91sz81CMAAAAAAAAAAAC4z+OcU28AAAAAAAAAAADgQs96AAAAAAAA&#13;&#10;AAAAAHcS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F/7N0xUQVAFATB96mLsIAUTBCDCXKic4AEcIaTQ8YE&#13;&#10;161gBUzVAg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Yu29X+sRAAAAAAAAAAAA&#13;&#10;3GfNzGc9AgAAAAAAAAAAgPu4EAUAAAAAAAAAACCxZua9HgEAAAAAAAAAAMB9HuecegMAAAAAAAAA&#13;&#10;AAAXciEK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Yu29f+sRAAAAAAAAAAAA3GfNzHM9AgAAAAAAAAAAgPusmfmpRwAAAAAA&#13;&#10;AAAAAHCfxzmn3gAAAAAAAAAAAMCFnuoBAAAAAAAAAAAA3En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GLtvT/qEQAAAAAAAAAAANxnzcxbPQIA&#13;&#10;AAAAAAAAAID7rJn5q0cAAAAAAAAAAABwn8c5p94AAAAAAAAAAADAhZ7qAQAAAAAAAAAAANxJ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i7b1f&#13;&#10;6hEAAAAAAAAAAADcZ83Mdz0CAAAAAAAAAACA+7gQBQAAAAAAAAAAILFm5qseAQAAAAAAAAAAwH0e&#13;&#10;55x6AwAAAAAAAAAAABdyIQoAAAAAAAAAAEBbrNqvAAAgAElEQVR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TW3vu9HgEAAAAAAAAA&#13;&#10;AMB91sx81CMAAAAAAAAAAAC4jwtRAAAAAAAAAAAAEmtmftYjAAAAAAAAAAAAuM9zzqk3AAAAAAAA&#13;&#10;AAAAcCEXog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TW3vurHgEAAAAAAAAAAMB91sy81SMAAAAAAAAAAAC4z5qZz3oEAAAA&#13;&#10;AAAAAAAA93nOOfUGAAAAAAAAAAAALvSqBwAAAAAAAAAAAHAn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CJtff+VY8AAAAAAAAAAADgPmtmftQj&#13;&#10;AAAAAAAAAAAAuM+amX/1CAAAAAAAAAAAAO7znHPqDQAAAAAAAAAAAFzoVQ8AAAAAAAAAAADgT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mvv&#13;&#10;/a0eAQAAAAAAAAAAwH3WzPypRwAAAAAAAAAAAHAfF6IAAAAAAAAAAAAk1sz8rkcAAAAAAAAAAABw&#13;&#10;n+ecU28AAAAAAAAAAADgQi5EAQAAAAAAAP6zdwdVlQVBFATr/dOYGRWsccEaFa2DPSbGDE4aGbno&#13;&#10;CAVXQJ4q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96xEAAAAAAAAAAADcZ83Mv3oEAAAAAAAAAAAA91kz878eAQAAAAAAAAAAwH2e&#13;&#10;c069AQAAAAAAAAAAgAu96gEAAAAAAAAAAADcSc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jsr2q0AACAASURBVM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Yu293+sRAAAAAAAAAAAA3GfN&#13;&#10;zFc9AgAAAAAAAAAAgPt4IQoAAAAAAAAAAEDiOefUGwAAAAAAAAAAALiQC2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1t77px4BAAAAAAAAAADAfdbMvNUjAAAAAAAAAAAAuM+ame96BAAAAAAAAAAAAPd5&#13;&#10;zjn1BgAAAAAAAAAAAC70qgcAAAAAAAAAAABwJw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ibX3/qxHAAAAAAAAAAAAcJ81Mx/1CAAAAAAAAAAA&#13;&#10;AO6zZua3HgEAAAAAAAAAAMB9nnNOvQEAAAAAAAAAAIALveoBAAAAAAAAAAAA3En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LF3x0QRAEEUBeeuFhXE+MAPMQI2ISbBAiYQt8h4wXYr+AJe&#13;&#10;zU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i7b1f6xEAAAAAAAAAAADcZ83Mdz0CAAAAAAAAAACA&#13;&#10;+3ghCgAAAAAAAAAAQGLNzGc9AgAAAAAAAAAAgPs8zjn1BgAAAAAAAAAAAC7khSg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CJ&#13;&#10;tff+qkcAAAAAAAAAAABwnzUzb/UIAAAAAAAAAAAA7rNm5q8eAQAAAAAAAAAAwH0e55x6AwAAAAAA&#13;&#10;AAAAABd61gMAAAAAAAAAAAC4k4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xNp7v9cjAAAAAAAAAAAAuM+amY96BAAAAAAAAAAAAPfxQhQAAAAA&#13;&#10;AAAAAIDE45xTbwAAAAAAAAAAAOBCLr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WHvv33oEAAAAAAAA&#13;&#10;AAAA91kz81KPAAAAAAAAAAAA4D5rZn7qEQAAAAAAAAAAANzncc6pNwAAAAAAAAAAAHChZz0AAAAA&#13;&#10;AAAAAACAOwn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P7btYMiBmIggGF7YnqqTQAAB9FJREFUnVA7KuURnAWTwvAjEgIDM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ibX3/tYRAAAAAAAA&#13;&#10;AAAA3GfNzFtHAAAAAAAAAAAAcJ81M786AgAAAAAAAAAAgPs855y6AQAAAAAAAAAAgAt96gAAAAAA&#13;&#10;AAAAAADuZG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" stroked="f" strokeweight=".5pt">
                      <v:fill r:id="rId17" o:title="" recolor="t" rotate="t" type="tile"/>
                      <v:textbox inset="0,0,0,0">
                        <w:txbxContent>
                          <w:p w14:paraId="7B8A3B3E" w14:textId="77777777" w:rsidR="007C6196" w:rsidRPr="004E5A26" w:rsidRDefault="007C6196" w:rsidP="007C6196">
                            <w:pPr>
                              <w:pStyle w:val="7BAnswer"/>
                            </w:pPr>
                            <w:permStart w:id="381909664" w:edGrp="everyone"/>
                            <w:permEnd w:id="381909664"/>
                          </w:p>
                        </w:txbxContent>
                      </v:textbox>
                      <w10:anchorlock/>
                    </v:shape>
                  </w:pict>
                </mc:Fallback>
              </mc:AlternateContent>
            </w:r>
          </w:p>
        </w:tc>
        <w:permStart w:id="996823336"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D17D7C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96823336" w:displacedByCustomXml="prev"/>
      </w:tr>
    </w:tbl>
    <w:p w14:paraId="03F4A5AA" w14:textId="77777777" w:rsidR="007C6196" w:rsidRPr="007C6196" w:rsidRDefault="007C6196" w:rsidP="007C6196">
      <w:pPr>
        <w:jc w:val="left"/>
        <w:rPr>
          <w:rFonts w:ascii="Arial" w:hAnsi="Arial" w:cs="Arial"/>
          <w:b/>
          <w:sz w:val="22"/>
          <w:szCs w:val="22"/>
        </w:rPr>
      </w:pPr>
    </w:p>
    <w:p w14:paraId="5B84104C" w14:textId="77777777" w:rsidR="007C6196" w:rsidRPr="007C6196" w:rsidRDefault="007C6196" w:rsidP="007C6196">
      <w:pPr>
        <w:rPr>
          <w:rFonts w:ascii="Arial" w:hAnsi="Arial" w:cs="Arial"/>
          <w:sz w:val="22"/>
          <w:szCs w:val="22"/>
        </w:rPr>
      </w:pPr>
    </w:p>
    <w:p w14:paraId="74720D85"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567DA65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FAF6F95" w14:textId="77777777" w:rsidTr="002631FF">
        <w:trPr>
          <w:trHeight w:val="1077"/>
        </w:trPr>
        <w:tc>
          <w:tcPr>
            <w:tcW w:w="1027" w:type="dxa"/>
            <w:tcBorders>
              <w:top w:val="nil"/>
              <w:left w:val="nil"/>
              <w:bottom w:val="nil"/>
              <w:right w:val="single" w:sz="4" w:space="0" w:color="auto"/>
            </w:tcBorders>
          </w:tcPr>
          <w:p w14:paraId="2D626D2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0186EC" w14:textId="53DBFAB5" w:rsidR="007C6196" w:rsidRPr="007C6196" w:rsidRDefault="002070D8" w:rsidP="007C6196">
            <w:pPr>
              <w:rPr>
                <w:rFonts w:ascii="Arial" w:hAnsi="Arial" w:cs="Arial"/>
                <w:sz w:val="22"/>
                <w:szCs w:val="22"/>
              </w:rPr>
            </w:pPr>
            <w:permStart w:id="1934319671" w:edGrp="everyone"/>
            <w:r>
              <w:rPr>
                <w:rFonts w:ascii="Arial" w:hAnsi="Arial" w:cs="Arial"/>
                <w:sz w:val="22"/>
                <w:szCs w:val="22"/>
              </w:rPr>
              <w:t>Microsoft project</w:t>
            </w:r>
            <w:permEnd w:id="1934319671"/>
          </w:p>
        </w:tc>
        <w:permStart w:id="310787596"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A1CFD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10787596" w:displacedByCustomXml="prev"/>
      </w:tr>
    </w:tbl>
    <w:p w14:paraId="58586000" w14:textId="77777777" w:rsidR="007C6196" w:rsidRPr="007C6196" w:rsidRDefault="007C6196" w:rsidP="007C6196">
      <w:pPr>
        <w:rPr>
          <w:rFonts w:ascii="Arial" w:hAnsi="Arial" w:cs="Arial"/>
          <w:sz w:val="22"/>
          <w:szCs w:val="22"/>
        </w:rPr>
      </w:pPr>
    </w:p>
    <w:p w14:paraId="5167B4AB"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28AE7B4"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75E7A739" w14:textId="77777777" w:rsidR="007C6196" w:rsidRPr="007C6196" w:rsidRDefault="007C6196" w:rsidP="007C6196">
      <w:pPr>
        <w:jc w:val="left"/>
        <w:rPr>
          <w:rFonts w:ascii="Arial" w:hAnsi="Arial" w:cs="Arial"/>
          <w:b/>
          <w:i/>
          <w:sz w:val="22"/>
          <w:szCs w:val="22"/>
        </w:rPr>
      </w:pPr>
    </w:p>
    <w:p w14:paraId="530736CF"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3B1D4353" wp14:editId="6CAC8929">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56CE7BD7" w14:textId="77777777" w:rsidR="007C6196" w:rsidRPr="007C6196" w:rsidRDefault="007C6196" w:rsidP="007C6196">
      <w:pPr>
        <w:jc w:val="left"/>
        <w:rPr>
          <w:rFonts w:ascii="Arial" w:hAnsi="Arial" w:cs="Arial"/>
          <w:b/>
          <w:i/>
          <w:sz w:val="22"/>
          <w:szCs w:val="22"/>
        </w:rPr>
      </w:pPr>
    </w:p>
    <w:p w14:paraId="4A71BC60"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08547D7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1F7BB675" w14:textId="77777777" w:rsidTr="002631FF">
        <w:tc>
          <w:tcPr>
            <w:tcW w:w="610" w:type="pct"/>
            <w:tcBorders>
              <w:top w:val="nil"/>
              <w:left w:val="nil"/>
              <w:bottom w:val="nil"/>
              <w:right w:val="single" w:sz="12" w:space="0" w:color="auto"/>
            </w:tcBorders>
            <w:shd w:val="clear" w:color="auto" w:fill="auto"/>
          </w:tcPr>
          <w:p w14:paraId="2C5E798D"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69F3F5"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C0E0C2" w14:textId="77777777" w:rsidR="007C6196" w:rsidRPr="007C6196" w:rsidRDefault="007C6196" w:rsidP="007C6196">
            <w:pPr>
              <w:keepNext/>
              <w:jc w:val="center"/>
            </w:pPr>
            <w:r w:rsidRPr="007C6196">
              <w:t>Possible Answers</w:t>
            </w:r>
          </w:p>
        </w:tc>
        <w:permStart w:id="321005480"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87B5BC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21005480" w:displacedByCustomXml="prev"/>
      </w:tr>
      <w:tr w:rsidR="007C6196" w:rsidRPr="007C6196" w14:paraId="0AA6EBFA" w14:textId="77777777" w:rsidTr="002631FF">
        <w:trPr>
          <w:trHeight w:val="425"/>
          <w:hidden/>
        </w:trPr>
        <w:tc>
          <w:tcPr>
            <w:tcW w:w="610" w:type="pct"/>
            <w:tcBorders>
              <w:top w:val="nil"/>
              <w:left w:val="nil"/>
              <w:bottom w:val="nil"/>
              <w:right w:val="single" w:sz="12" w:space="0" w:color="auto"/>
            </w:tcBorders>
          </w:tcPr>
          <w:p w14:paraId="68137AF2" w14:textId="77777777" w:rsidR="007C6196" w:rsidRPr="007C6196" w:rsidRDefault="007C6196" w:rsidP="007C6196">
            <w:pPr>
              <w:ind w:left="993" w:hanging="993"/>
              <w:jc w:val="center"/>
              <w:rPr>
                <w:vanish/>
              </w:rPr>
            </w:pPr>
          </w:p>
        </w:tc>
        <w:permStart w:id="687889998"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608AF4" w14:textId="14A2B401" w:rsidR="007C6196" w:rsidRPr="007C6196" w:rsidRDefault="002070D8"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6878899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BF81D6"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15E4EEB9" w14:textId="77777777" w:rsidR="007C6196" w:rsidRPr="007C6196" w:rsidRDefault="007C6196" w:rsidP="007C6196">
            <w:pPr>
              <w:ind w:left="993" w:hanging="993"/>
            </w:pPr>
          </w:p>
        </w:tc>
      </w:tr>
      <w:tr w:rsidR="007C6196" w:rsidRPr="007C6196" w14:paraId="5BCEBD6A" w14:textId="77777777" w:rsidTr="002631FF">
        <w:trPr>
          <w:trHeight w:val="425"/>
          <w:hidden/>
        </w:trPr>
        <w:tc>
          <w:tcPr>
            <w:tcW w:w="610" w:type="pct"/>
            <w:tcBorders>
              <w:top w:val="nil"/>
              <w:left w:val="nil"/>
              <w:bottom w:val="nil"/>
              <w:right w:val="single" w:sz="12" w:space="0" w:color="auto"/>
            </w:tcBorders>
          </w:tcPr>
          <w:p w14:paraId="40B79536" w14:textId="77777777" w:rsidR="007C6196" w:rsidRPr="007C6196" w:rsidRDefault="007C6196" w:rsidP="007C6196">
            <w:pPr>
              <w:ind w:left="993" w:hanging="993"/>
              <w:jc w:val="center"/>
              <w:rPr>
                <w:vanish/>
              </w:rPr>
            </w:pPr>
          </w:p>
        </w:tc>
        <w:permStart w:id="1859804669"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E405B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598046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FBC3A2A"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43101A53" w14:textId="77777777" w:rsidR="007C6196" w:rsidRPr="007C6196" w:rsidRDefault="007C6196" w:rsidP="007C6196">
            <w:pPr>
              <w:ind w:left="993" w:hanging="993"/>
            </w:pPr>
          </w:p>
        </w:tc>
      </w:tr>
      <w:tr w:rsidR="007C6196" w:rsidRPr="007C6196" w14:paraId="520C5E3F" w14:textId="77777777" w:rsidTr="002631FF">
        <w:trPr>
          <w:trHeight w:val="425"/>
          <w:hidden/>
        </w:trPr>
        <w:tc>
          <w:tcPr>
            <w:tcW w:w="610" w:type="pct"/>
            <w:tcBorders>
              <w:top w:val="nil"/>
              <w:left w:val="nil"/>
              <w:bottom w:val="nil"/>
              <w:right w:val="single" w:sz="12" w:space="0" w:color="auto"/>
            </w:tcBorders>
          </w:tcPr>
          <w:p w14:paraId="25456E7D" w14:textId="77777777" w:rsidR="007C6196" w:rsidRPr="007C6196" w:rsidRDefault="007C6196" w:rsidP="007C6196">
            <w:pPr>
              <w:ind w:left="993" w:hanging="993"/>
              <w:jc w:val="center"/>
              <w:rPr>
                <w:vanish/>
              </w:rPr>
            </w:pPr>
          </w:p>
        </w:tc>
        <w:permStart w:id="546974426"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AC893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469744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194B6A"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0E6EF727" w14:textId="77777777" w:rsidR="007C6196" w:rsidRPr="007C6196" w:rsidRDefault="007C6196" w:rsidP="007C6196">
            <w:pPr>
              <w:ind w:left="993" w:hanging="993"/>
            </w:pPr>
          </w:p>
        </w:tc>
      </w:tr>
    </w:tbl>
    <w:p w14:paraId="3F8870E0" w14:textId="77777777" w:rsidR="007C6196" w:rsidRPr="007C6196" w:rsidRDefault="007C6196" w:rsidP="007C6196">
      <w:pPr>
        <w:rPr>
          <w:rFonts w:ascii="Arial" w:hAnsi="Arial" w:cs="Arial"/>
          <w:sz w:val="22"/>
          <w:szCs w:val="22"/>
        </w:rPr>
      </w:pPr>
    </w:p>
    <w:p w14:paraId="705F20FB" w14:textId="77777777" w:rsidR="007C6196" w:rsidRPr="007C6196" w:rsidRDefault="007C6196" w:rsidP="007C6196">
      <w:pPr>
        <w:jc w:val="left"/>
        <w:rPr>
          <w:rFonts w:ascii="Arial" w:hAnsi="Arial" w:cs="Arial"/>
          <w:b/>
          <w:i/>
          <w:sz w:val="22"/>
          <w:szCs w:val="22"/>
        </w:rPr>
      </w:pPr>
    </w:p>
    <w:p w14:paraId="0C8134B3"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53CF5FB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1C0A7FB" w14:textId="77777777" w:rsidTr="002631FF">
        <w:tc>
          <w:tcPr>
            <w:tcW w:w="610" w:type="pct"/>
            <w:tcBorders>
              <w:top w:val="nil"/>
              <w:left w:val="nil"/>
              <w:bottom w:val="nil"/>
              <w:right w:val="single" w:sz="12" w:space="0" w:color="auto"/>
            </w:tcBorders>
            <w:shd w:val="clear" w:color="auto" w:fill="auto"/>
          </w:tcPr>
          <w:p w14:paraId="5597BB28"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F3D8E7"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D4FAEB" w14:textId="77777777" w:rsidR="007C6196" w:rsidRPr="007C6196" w:rsidRDefault="007C6196" w:rsidP="007C6196">
            <w:pPr>
              <w:keepNext/>
              <w:jc w:val="center"/>
            </w:pPr>
            <w:r w:rsidRPr="007C6196">
              <w:t>Possible Answers</w:t>
            </w:r>
          </w:p>
        </w:tc>
        <w:permStart w:id="100144198"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EAB03E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0144198" w:displacedByCustomXml="prev"/>
      </w:tr>
      <w:tr w:rsidR="007C6196" w:rsidRPr="007C6196" w14:paraId="548B7623" w14:textId="77777777" w:rsidTr="002631FF">
        <w:trPr>
          <w:trHeight w:val="425"/>
          <w:hidden/>
        </w:trPr>
        <w:tc>
          <w:tcPr>
            <w:tcW w:w="610" w:type="pct"/>
            <w:tcBorders>
              <w:top w:val="nil"/>
              <w:left w:val="nil"/>
              <w:bottom w:val="nil"/>
              <w:right w:val="single" w:sz="12" w:space="0" w:color="auto"/>
            </w:tcBorders>
          </w:tcPr>
          <w:p w14:paraId="46F9088C" w14:textId="77777777" w:rsidR="007C6196" w:rsidRPr="007C6196" w:rsidRDefault="007C6196" w:rsidP="007C6196">
            <w:pPr>
              <w:ind w:left="993" w:hanging="993"/>
              <w:jc w:val="center"/>
              <w:rPr>
                <w:vanish/>
              </w:rPr>
            </w:pPr>
          </w:p>
        </w:tc>
        <w:permStart w:id="897981869"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C9BDD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979818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840EC3"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D3710C7" w14:textId="77777777" w:rsidR="007C6196" w:rsidRPr="007C6196" w:rsidRDefault="007C6196" w:rsidP="007C6196">
            <w:pPr>
              <w:ind w:left="993" w:hanging="993"/>
            </w:pPr>
          </w:p>
        </w:tc>
      </w:tr>
      <w:tr w:rsidR="007C6196" w:rsidRPr="007C6196" w14:paraId="72CDEFF7" w14:textId="77777777" w:rsidTr="002631FF">
        <w:trPr>
          <w:trHeight w:val="425"/>
          <w:hidden/>
        </w:trPr>
        <w:tc>
          <w:tcPr>
            <w:tcW w:w="610" w:type="pct"/>
            <w:tcBorders>
              <w:top w:val="nil"/>
              <w:left w:val="nil"/>
              <w:bottom w:val="nil"/>
              <w:right w:val="single" w:sz="12" w:space="0" w:color="auto"/>
            </w:tcBorders>
          </w:tcPr>
          <w:p w14:paraId="05400060" w14:textId="77777777" w:rsidR="007C6196" w:rsidRPr="007C6196" w:rsidRDefault="007C6196" w:rsidP="007C6196">
            <w:pPr>
              <w:ind w:left="993" w:hanging="993"/>
              <w:jc w:val="center"/>
              <w:rPr>
                <w:vanish/>
              </w:rPr>
            </w:pPr>
          </w:p>
        </w:tc>
        <w:permStart w:id="1361971862"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5B065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619718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0E280B"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82306EF" w14:textId="77777777" w:rsidR="007C6196" w:rsidRPr="007C6196" w:rsidRDefault="007C6196" w:rsidP="007C6196">
            <w:pPr>
              <w:ind w:left="993" w:hanging="993"/>
            </w:pPr>
          </w:p>
        </w:tc>
      </w:tr>
      <w:tr w:rsidR="007C6196" w:rsidRPr="007C6196" w14:paraId="435FA93B" w14:textId="77777777" w:rsidTr="002631FF">
        <w:trPr>
          <w:trHeight w:val="425"/>
          <w:hidden/>
        </w:trPr>
        <w:tc>
          <w:tcPr>
            <w:tcW w:w="610" w:type="pct"/>
            <w:tcBorders>
              <w:top w:val="nil"/>
              <w:left w:val="nil"/>
              <w:bottom w:val="nil"/>
              <w:right w:val="single" w:sz="12" w:space="0" w:color="auto"/>
            </w:tcBorders>
          </w:tcPr>
          <w:p w14:paraId="617BBB5C" w14:textId="77777777" w:rsidR="007C6196" w:rsidRPr="007C6196" w:rsidRDefault="007C6196" w:rsidP="007C6196">
            <w:pPr>
              <w:ind w:left="993" w:hanging="993"/>
              <w:jc w:val="center"/>
              <w:rPr>
                <w:vanish/>
              </w:rPr>
            </w:pPr>
          </w:p>
        </w:tc>
        <w:permStart w:id="1141128274"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2CF9029" w14:textId="28AC91B4" w:rsidR="007C6196" w:rsidRPr="007C6196" w:rsidRDefault="002070D8"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1411282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FDA69A2"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0913458B" w14:textId="77777777" w:rsidR="007C6196" w:rsidRPr="007C6196" w:rsidRDefault="007C6196" w:rsidP="007C6196">
            <w:pPr>
              <w:ind w:left="993" w:hanging="993"/>
            </w:pPr>
          </w:p>
        </w:tc>
      </w:tr>
    </w:tbl>
    <w:p w14:paraId="47EC1E11" w14:textId="77777777" w:rsidR="007C6196" w:rsidRPr="007C6196" w:rsidRDefault="007C6196" w:rsidP="007C6196">
      <w:pPr>
        <w:rPr>
          <w:rFonts w:ascii="Arial" w:hAnsi="Arial" w:cs="Arial"/>
          <w:sz w:val="22"/>
          <w:szCs w:val="22"/>
        </w:rPr>
      </w:pPr>
    </w:p>
    <w:p w14:paraId="484A3FA7" w14:textId="77777777" w:rsidR="007C6196" w:rsidRPr="007C6196" w:rsidRDefault="007C6196" w:rsidP="007C6196">
      <w:pPr>
        <w:jc w:val="left"/>
        <w:rPr>
          <w:rFonts w:ascii="Arial" w:hAnsi="Arial" w:cs="Arial"/>
          <w:b/>
          <w:i/>
          <w:sz w:val="22"/>
          <w:szCs w:val="22"/>
        </w:rPr>
      </w:pPr>
    </w:p>
    <w:p w14:paraId="6378BC76"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29E2F00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DD5A9B7" w14:textId="77777777" w:rsidTr="002631FF">
        <w:tc>
          <w:tcPr>
            <w:tcW w:w="610" w:type="pct"/>
            <w:tcBorders>
              <w:top w:val="nil"/>
              <w:left w:val="nil"/>
              <w:bottom w:val="nil"/>
              <w:right w:val="single" w:sz="12" w:space="0" w:color="auto"/>
            </w:tcBorders>
            <w:shd w:val="clear" w:color="auto" w:fill="auto"/>
          </w:tcPr>
          <w:p w14:paraId="0220263A"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672A15"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C62525" w14:textId="77777777" w:rsidR="007C6196" w:rsidRPr="007C6196" w:rsidRDefault="007C6196" w:rsidP="007C6196">
            <w:pPr>
              <w:keepNext/>
              <w:jc w:val="center"/>
            </w:pPr>
            <w:r w:rsidRPr="007C6196">
              <w:t>Possible Answers</w:t>
            </w:r>
          </w:p>
        </w:tc>
        <w:permStart w:id="1059216578"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28BF22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59216578" w:displacedByCustomXml="prev"/>
      </w:tr>
      <w:tr w:rsidR="007C6196" w:rsidRPr="007C6196" w14:paraId="17B2ADAE" w14:textId="77777777" w:rsidTr="002631FF">
        <w:trPr>
          <w:trHeight w:val="425"/>
          <w:hidden/>
        </w:trPr>
        <w:tc>
          <w:tcPr>
            <w:tcW w:w="610" w:type="pct"/>
            <w:tcBorders>
              <w:top w:val="nil"/>
              <w:left w:val="nil"/>
              <w:bottom w:val="nil"/>
              <w:right w:val="single" w:sz="12" w:space="0" w:color="auto"/>
            </w:tcBorders>
          </w:tcPr>
          <w:p w14:paraId="08DCD2E3" w14:textId="77777777" w:rsidR="007C6196" w:rsidRPr="007C6196" w:rsidRDefault="007C6196" w:rsidP="007C6196">
            <w:pPr>
              <w:ind w:left="993" w:hanging="993"/>
              <w:jc w:val="center"/>
              <w:rPr>
                <w:vanish/>
              </w:rPr>
            </w:pPr>
          </w:p>
        </w:tc>
        <w:permStart w:id="2015252865"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92F64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152528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DE067"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0967928" w14:textId="77777777" w:rsidR="007C6196" w:rsidRPr="007C6196" w:rsidRDefault="007C6196" w:rsidP="007C6196">
            <w:pPr>
              <w:ind w:left="993" w:hanging="993"/>
            </w:pPr>
          </w:p>
        </w:tc>
      </w:tr>
      <w:tr w:rsidR="007C6196" w:rsidRPr="007C6196" w14:paraId="314F4C88" w14:textId="77777777" w:rsidTr="002631FF">
        <w:trPr>
          <w:trHeight w:val="425"/>
          <w:hidden/>
        </w:trPr>
        <w:tc>
          <w:tcPr>
            <w:tcW w:w="610" w:type="pct"/>
            <w:tcBorders>
              <w:top w:val="nil"/>
              <w:left w:val="nil"/>
              <w:bottom w:val="nil"/>
              <w:right w:val="single" w:sz="12" w:space="0" w:color="auto"/>
            </w:tcBorders>
          </w:tcPr>
          <w:p w14:paraId="3CBD9DE4" w14:textId="77777777" w:rsidR="007C6196" w:rsidRPr="007C6196" w:rsidRDefault="007C6196" w:rsidP="007C6196">
            <w:pPr>
              <w:ind w:left="993" w:hanging="993"/>
              <w:jc w:val="center"/>
              <w:rPr>
                <w:vanish/>
              </w:rPr>
            </w:pPr>
          </w:p>
        </w:tc>
        <w:permStart w:id="265122473"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15EF7B6" w14:textId="19366D1B" w:rsidR="007C6196" w:rsidRPr="007C6196" w:rsidRDefault="002070D8"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2651224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51F0AF"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398B552C" w14:textId="77777777" w:rsidR="007C6196" w:rsidRPr="007C6196" w:rsidRDefault="007C6196" w:rsidP="007C6196">
            <w:pPr>
              <w:ind w:left="993" w:hanging="993"/>
            </w:pPr>
          </w:p>
        </w:tc>
      </w:tr>
      <w:tr w:rsidR="007C6196" w:rsidRPr="007C6196" w14:paraId="617AA234" w14:textId="77777777" w:rsidTr="002631FF">
        <w:trPr>
          <w:trHeight w:val="425"/>
          <w:hidden/>
        </w:trPr>
        <w:tc>
          <w:tcPr>
            <w:tcW w:w="610" w:type="pct"/>
            <w:tcBorders>
              <w:top w:val="nil"/>
              <w:left w:val="nil"/>
              <w:bottom w:val="nil"/>
              <w:right w:val="single" w:sz="12" w:space="0" w:color="auto"/>
            </w:tcBorders>
          </w:tcPr>
          <w:p w14:paraId="4A37C530" w14:textId="77777777" w:rsidR="007C6196" w:rsidRPr="007C6196" w:rsidRDefault="007C6196" w:rsidP="007C6196">
            <w:pPr>
              <w:ind w:left="993" w:hanging="993"/>
              <w:jc w:val="center"/>
              <w:rPr>
                <w:vanish/>
              </w:rPr>
            </w:pPr>
          </w:p>
        </w:tc>
        <w:permStart w:id="12402555"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949CB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4025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4D60B0"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2B8326F7" w14:textId="77777777" w:rsidR="007C6196" w:rsidRPr="007C6196" w:rsidRDefault="007C6196" w:rsidP="007C6196">
            <w:pPr>
              <w:ind w:left="993" w:hanging="993"/>
            </w:pPr>
          </w:p>
        </w:tc>
      </w:tr>
    </w:tbl>
    <w:p w14:paraId="38AD81E1" w14:textId="77777777" w:rsidR="007C6196" w:rsidRPr="007C6196" w:rsidRDefault="007C6196" w:rsidP="007C6196">
      <w:pPr>
        <w:rPr>
          <w:rFonts w:ascii="Arial" w:hAnsi="Arial" w:cs="Arial"/>
          <w:sz w:val="22"/>
          <w:szCs w:val="22"/>
        </w:rPr>
      </w:pPr>
    </w:p>
    <w:p w14:paraId="735C582C"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8AF7C1B"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3F38F5D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1FA7DE3" w14:textId="77777777" w:rsidTr="002631FF">
        <w:trPr>
          <w:trHeight w:val="1474"/>
        </w:trPr>
        <w:tc>
          <w:tcPr>
            <w:tcW w:w="1027" w:type="dxa"/>
            <w:tcBorders>
              <w:top w:val="nil"/>
              <w:left w:val="nil"/>
              <w:bottom w:val="nil"/>
              <w:right w:val="single" w:sz="4" w:space="0" w:color="auto"/>
            </w:tcBorders>
          </w:tcPr>
          <w:p w14:paraId="073C37B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E02599" w14:textId="77777777" w:rsidR="002070D8" w:rsidRPr="002070D8" w:rsidRDefault="002070D8" w:rsidP="002070D8">
            <w:pPr>
              <w:rPr>
                <w:rFonts w:ascii="Arial" w:hAnsi="Arial" w:cs="Arial"/>
                <w:sz w:val="22"/>
                <w:szCs w:val="22"/>
                <w:lang w:val="en-GB"/>
              </w:rPr>
            </w:pPr>
            <w:permStart w:id="1597722594" w:edGrp="everyone"/>
            <w:r w:rsidRPr="002070D8">
              <w:rPr>
                <w:rFonts w:ascii="Arial" w:hAnsi="Arial" w:cs="Arial"/>
                <w:sz w:val="22"/>
                <w:szCs w:val="22"/>
                <w:lang w:val="en-GB"/>
              </w:rPr>
              <w:t>The ‘critical path’ is defined as the shortest completion time possible to complete a job. Critical path information:</w:t>
            </w:r>
          </w:p>
          <w:p w14:paraId="740F20BE" w14:textId="77777777" w:rsidR="002070D8" w:rsidRPr="002070D8" w:rsidRDefault="002070D8" w:rsidP="002070D8">
            <w:pPr>
              <w:numPr>
                <w:ilvl w:val="0"/>
                <w:numId w:val="75"/>
              </w:numPr>
              <w:rPr>
                <w:rFonts w:ascii="Arial" w:hAnsi="Arial" w:cs="Arial"/>
                <w:sz w:val="22"/>
                <w:szCs w:val="22"/>
                <w:lang w:val="en-GB"/>
              </w:rPr>
            </w:pPr>
            <w:r w:rsidRPr="002070D8">
              <w:rPr>
                <w:rFonts w:ascii="Arial" w:hAnsi="Arial" w:cs="Arial"/>
                <w:sz w:val="22"/>
                <w:szCs w:val="22"/>
                <w:lang w:val="en-GB"/>
              </w:rPr>
              <w:t xml:space="preserve">Sets out the build and its stages </w:t>
            </w:r>
          </w:p>
          <w:p w14:paraId="036801C7" w14:textId="77777777" w:rsidR="002070D8" w:rsidRPr="002070D8" w:rsidRDefault="002070D8" w:rsidP="002070D8">
            <w:pPr>
              <w:numPr>
                <w:ilvl w:val="0"/>
                <w:numId w:val="75"/>
              </w:numPr>
              <w:rPr>
                <w:rFonts w:ascii="Arial" w:hAnsi="Arial" w:cs="Arial"/>
                <w:sz w:val="22"/>
                <w:szCs w:val="22"/>
                <w:lang w:val="en-GB"/>
              </w:rPr>
            </w:pPr>
            <w:r w:rsidRPr="002070D8">
              <w:rPr>
                <w:rFonts w:ascii="Arial" w:hAnsi="Arial" w:cs="Arial"/>
                <w:sz w:val="22"/>
                <w:szCs w:val="22"/>
                <w:lang w:val="en-GB"/>
              </w:rPr>
              <w:t>Details and records the build timelines</w:t>
            </w:r>
          </w:p>
          <w:p w14:paraId="4818E05F" w14:textId="77777777" w:rsidR="002070D8" w:rsidRPr="002070D8" w:rsidRDefault="002070D8" w:rsidP="002070D8">
            <w:pPr>
              <w:numPr>
                <w:ilvl w:val="0"/>
                <w:numId w:val="75"/>
              </w:numPr>
              <w:rPr>
                <w:rFonts w:ascii="Arial" w:hAnsi="Arial" w:cs="Arial"/>
                <w:sz w:val="22"/>
                <w:szCs w:val="22"/>
                <w:lang w:val="en-GB"/>
              </w:rPr>
            </w:pPr>
            <w:r w:rsidRPr="002070D8">
              <w:rPr>
                <w:rFonts w:ascii="Arial" w:hAnsi="Arial" w:cs="Arial"/>
                <w:sz w:val="22"/>
                <w:szCs w:val="22"/>
                <w:lang w:val="en-GB"/>
              </w:rPr>
              <w:t xml:space="preserve">Shows when </w:t>
            </w:r>
            <w:proofErr w:type="spellStart"/>
            <w:r w:rsidRPr="002070D8">
              <w:rPr>
                <w:rFonts w:ascii="Arial" w:hAnsi="Arial" w:cs="Arial"/>
                <w:sz w:val="22"/>
                <w:szCs w:val="22"/>
                <w:lang w:val="en-GB"/>
              </w:rPr>
              <w:t>sub contractors</w:t>
            </w:r>
            <w:proofErr w:type="spellEnd"/>
            <w:r w:rsidRPr="002070D8">
              <w:rPr>
                <w:rFonts w:ascii="Arial" w:hAnsi="Arial" w:cs="Arial"/>
                <w:sz w:val="22"/>
                <w:szCs w:val="22"/>
                <w:lang w:val="en-GB"/>
              </w:rPr>
              <w:t xml:space="preserve"> are due on site and for how long </w:t>
            </w:r>
          </w:p>
          <w:p w14:paraId="7D647560" w14:textId="77777777" w:rsidR="002070D8" w:rsidRPr="002070D8" w:rsidRDefault="002070D8" w:rsidP="002070D8">
            <w:pPr>
              <w:numPr>
                <w:ilvl w:val="0"/>
                <w:numId w:val="75"/>
              </w:numPr>
              <w:rPr>
                <w:rFonts w:ascii="Arial" w:hAnsi="Arial" w:cs="Arial"/>
                <w:sz w:val="22"/>
                <w:szCs w:val="22"/>
                <w:lang w:val="en-GB"/>
              </w:rPr>
            </w:pPr>
            <w:r w:rsidRPr="002070D8">
              <w:rPr>
                <w:rFonts w:ascii="Arial" w:hAnsi="Arial" w:cs="Arial"/>
                <w:sz w:val="22"/>
                <w:szCs w:val="22"/>
                <w:lang w:val="en-GB"/>
              </w:rPr>
              <w:t xml:space="preserve">Structures the supply chain of materials </w:t>
            </w:r>
          </w:p>
          <w:p w14:paraId="11F7CE0D" w14:textId="77777777" w:rsidR="002070D8" w:rsidRPr="002070D8" w:rsidRDefault="002070D8" w:rsidP="002070D8">
            <w:pPr>
              <w:numPr>
                <w:ilvl w:val="0"/>
                <w:numId w:val="75"/>
              </w:numPr>
              <w:rPr>
                <w:rFonts w:ascii="Arial" w:hAnsi="Arial" w:cs="Arial"/>
                <w:sz w:val="22"/>
                <w:szCs w:val="22"/>
                <w:lang w:val="en-GB"/>
              </w:rPr>
            </w:pPr>
            <w:r w:rsidRPr="002070D8">
              <w:rPr>
                <w:rFonts w:ascii="Arial" w:hAnsi="Arial" w:cs="Arial"/>
                <w:sz w:val="22"/>
                <w:szCs w:val="22"/>
                <w:lang w:val="en-GB"/>
              </w:rPr>
              <w:t xml:space="preserve">Allows for delays and other supply chain problems </w:t>
            </w:r>
          </w:p>
          <w:p w14:paraId="2C330017" w14:textId="6AA88B08" w:rsidR="007C6196" w:rsidRPr="007C6196" w:rsidRDefault="002070D8" w:rsidP="007C6196">
            <w:pPr>
              <w:rPr>
                <w:rFonts w:ascii="Arial" w:hAnsi="Arial" w:cs="Arial"/>
                <w:sz w:val="22"/>
                <w:szCs w:val="22"/>
              </w:rPr>
            </w:pPr>
            <w:r w:rsidRPr="002070D8">
              <w:rPr>
                <w:rFonts w:ascii="Arial" w:hAnsi="Arial" w:cs="Arial"/>
                <w:sz w:val="22"/>
                <w:szCs w:val="22"/>
                <w:lang w:val="en-GB"/>
              </w:rPr>
              <w:t>Caters for things like inclement weather cycles, other unpredictable problems and issues causing deferment and changes in the timelines, deferring supply of materials and labour</w:t>
            </w:r>
            <w:permEnd w:id="1597722594"/>
          </w:p>
        </w:tc>
        <w:permStart w:id="1668632883"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972F3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68632883" w:displacedByCustomXml="prev"/>
      </w:tr>
    </w:tbl>
    <w:p w14:paraId="71BC3671" w14:textId="77777777" w:rsidR="007C6196" w:rsidRPr="007C6196" w:rsidRDefault="007C6196" w:rsidP="007C6196">
      <w:pPr>
        <w:rPr>
          <w:rFonts w:ascii="Arial" w:hAnsi="Arial" w:cs="Arial"/>
          <w:sz w:val="20"/>
          <w:szCs w:val="22"/>
        </w:rPr>
      </w:pPr>
    </w:p>
    <w:p w14:paraId="5C818A1B" w14:textId="77777777" w:rsidR="007C6196" w:rsidRPr="007C6196" w:rsidRDefault="007C6196" w:rsidP="007C6196">
      <w:pPr>
        <w:rPr>
          <w:rFonts w:ascii="Arial" w:hAnsi="Arial" w:cs="Arial"/>
          <w:sz w:val="20"/>
          <w:szCs w:val="22"/>
        </w:rPr>
      </w:pPr>
    </w:p>
    <w:p w14:paraId="709C0DCA"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2DC9F260"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11E6BB8" w14:textId="77777777" w:rsidTr="00A44A91">
        <w:trPr>
          <w:trHeight w:val="510"/>
        </w:trPr>
        <w:tc>
          <w:tcPr>
            <w:tcW w:w="1556" w:type="pct"/>
            <w:tcBorders>
              <w:top w:val="nil"/>
              <w:left w:val="nil"/>
              <w:bottom w:val="nil"/>
              <w:right w:val="single" w:sz="12" w:space="0" w:color="auto"/>
            </w:tcBorders>
            <w:shd w:val="clear" w:color="auto" w:fill="auto"/>
          </w:tcPr>
          <w:p w14:paraId="3764073F" w14:textId="77777777" w:rsidR="007C6196" w:rsidRPr="007C6196" w:rsidRDefault="007C6196" w:rsidP="00A44A91">
            <w:pPr>
              <w:keepNext/>
              <w:ind w:left="993" w:hanging="993"/>
            </w:pPr>
            <w:r w:rsidRPr="007C6196">
              <w:rPr>
                <w:rFonts w:ascii="Arial" w:hAnsi="Arial" w:cs="Arial"/>
                <w:b/>
                <w:sz w:val="22"/>
                <w:szCs w:val="22"/>
              </w:rPr>
              <w:t>Answer</w:t>
            </w:r>
          </w:p>
        </w:tc>
        <w:permStart w:id="166462844"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76C279" w14:textId="3E2C1A28" w:rsidR="007C6196" w:rsidRPr="007C6196" w:rsidRDefault="00212378" w:rsidP="00A44A91">
                <w:pPr>
                  <w:keepNext/>
                  <w:ind w:left="993" w:right="82" w:hanging="993"/>
                  <w:jc w:val="center"/>
                  <w:rPr>
                    <w:color w:val="17365D" w:themeColor="text2" w:themeShade="BF"/>
                    <w:sz w:val="40"/>
                  </w:rPr>
                </w:pPr>
                <w:r>
                  <w:rPr>
                    <w:rFonts w:ascii="Wingdings" w:hAnsi="Wingdings" w:cs="Arial"/>
                    <w:sz w:val="40"/>
                    <w:szCs w:val="44"/>
                  </w:rPr>
                  <w:t>þ</w:t>
                </w:r>
              </w:p>
            </w:tc>
          </w:sdtContent>
        </w:sdt>
        <w:permEnd w:id="1664628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0F537A"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D026003" w14:textId="77777777" w:rsidR="007C6196" w:rsidRPr="007C6196" w:rsidRDefault="007C6196" w:rsidP="00A44A91">
            <w:pPr>
              <w:keepNext/>
              <w:ind w:left="993" w:hanging="993"/>
              <w:rPr>
                <w:rFonts w:ascii="Arial" w:hAnsi="Arial" w:cs="Arial"/>
                <w:sz w:val="44"/>
                <w:szCs w:val="44"/>
              </w:rPr>
            </w:pPr>
          </w:p>
        </w:tc>
        <w:permStart w:id="41056030"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F2A3420"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41056030" w:displacedByCustomXml="prev"/>
      </w:tr>
      <w:tr w:rsidR="007C6196" w:rsidRPr="007C6196" w14:paraId="2729E74A" w14:textId="77777777" w:rsidTr="00A44A91">
        <w:trPr>
          <w:trHeight w:val="510"/>
          <w:hidden/>
        </w:trPr>
        <w:tc>
          <w:tcPr>
            <w:tcW w:w="1556" w:type="pct"/>
            <w:tcBorders>
              <w:top w:val="nil"/>
              <w:left w:val="nil"/>
              <w:bottom w:val="nil"/>
              <w:right w:val="single" w:sz="12" w:space="0" w:color="auto"/>
            </w:tcBorders>
          </w:tcPr>
          <w:p w14:paraId="77173F3E" w14:textId="77777777" w:rsidR="007C6196" w:rsidRPr="007C6196" w:rsidRDefault="007C6196" w:rsidP="00A44A91">
            <w:pPr>
              <w:ind w:left="993" w:hanging="993"/>
              <w:jc w:val="center"/>
              <w:rPr>
                <w:vanish/>
              </w:rPr>
            </w:pPr>
          </w:p>
        </w:tc>
        <w:permStart w:id="2100565713"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E21FB7"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005657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E7826C"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E836C5C" w14:textId="77777777" w:rsidR="007C6196" w:rsidRPr="007C6196" w:rsidRDefault="007C6196" w:rsidP="00A44A91">
            <w:pPr>
              <w:ind w:left="993" w:hanging="993"/>
            </w:pPr>
          </w:p>
        </w:tc>
        <w:tc>
          <w:tcPr>
            <w:tcW w:w="336" w:type="pct"/>
            <w:tcBorders>
              <w:top w:val="nil"/>
              <w:left w:val="nil"/>
              <w:bottom w:val="nil"/>
              <w:right w:val="nil"/>
            </w:tcBorders>
          </w:tcPr>
          <w:p w14:paraId="22E0DA78" w14:textId="77777777" w:rsidR="007C6196" w:rsidRPr="007C6196" w:rsidRDefault="007C6196" w:rsidP="00A44A91">
            <w:pPr>
              <w:ind w:left="993" w:hanging="993"/>
            </w:pPr>
          </w:p>
        </w:tc>
      </w:tr>
    </w:tbl>
    <w:p w14:paraId="0D9AD67B" w14:textId="77777777" w:rsidR="007C6196" w:rsidRPr="007C6196" w:rsidRDefault="007C6196" w:rsidP="007C6196">
      <w:pPr>
        <w:rPr>
          <w:rFonts w:ascii="Arial" w:hAnsi="Arial" w:cs="Arial"/>
          <w:sz w:val="20"/>
          <w:szCs w:val="22"/>
        </w:rPr>
      </w:pPr>
    </w:p>
    <w:p w14:paraId="0822E2EF" w14:textId="77777777" w:rsidR="007C6196" w:rsidRPr="007C6196" w:rsidRDefault="007C6196" w:rsidP="007C6196">
      <w:pPr>
        <w:rPr>
          <w:rFonts w:ascii="Arial" w:hAnsi="Arial" w:cs="Arial"/>
          <w:sz w:val="20"/>
          <w:szCs w:val="22"/>
        </w:rPr>
      </w:pPr>
    </w:p>
    <w:p w14:paraId="3D68B1C8"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74792004"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6EF6BDB" w14:textId="77777777" w:rsidTr="002631FF">
        <w:trPr>
          <w:trHeight w:val="1474"/>
        </w:trPr>
        <w:tc>
          <w:tcPr>
            <w:tcW w:w="1027" w:type="dxa"/>
            <w:tcBorders>
              <w:top w:val="nil"/>
              <w:left w:val="nil"/>
              <w:bottom w:val="nil"/>
              <w:right w:val="single" w:sz="4" w:space="0" w:color="auto"/>
            </w:tcBorders>
          </w:tcPr>
          <w:p w14:paraId="65CE3BE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9233CA" w14:textId="77777777" w:rsidR="007C6196" w:rsidRDefault="00212378" w:rsidP="007C6196">
            <w:pPr>
              <w:rPr>
                <w:rFonts w:ascii="Arial" w:hAnsi="Arial" w:cs="Arial"/>
                <w:sz w:val="22"/>
                <w:szCs w:val="22"/>
              </w:rPr>
            </w:pPr>
            <w:permStart w:id="654390326" w:edGrp="everyone"/>
            <w:r>
              <w:rPr>
                <w:rFonts w:ascii="Arial" w:hAnsi="Arial" w:cs="Arial"/>
                <w:sz w:val="22"/>
                <w:szCs w:val="22"/>
              </w:rPr>
              <w:t>Delay in material</w:t>
            </w:r>
          </w:p>
          <w:p w14:paraId="21208005" w14:textId="24C5EB0D" w:rsidR="007C6196" w:rsidRDefault="00212378" w:rsidP="007C6196">
            <w:pPr>
              <w:rPr>
                <w:rFonts w:ascii="Arial" w:hAnsi="Arial" w:cs="Arial"/>
                <w:sz w:val="22"/>
                <w:szCs w:val="22"/>
              </w:rPr>
            </w:pPr>
            <w:r>
              <w:rPr>
                <w:rFonts w:ascii="Arial" w:hAnsi="Arial" w:cs="Arial"/>
                <w:sz w:val="22"/>
                <w:szCs w:val="22"/>
              </w:rPr>
              <w:t>Plant unavailability</w:t>
            </w:r>
          </w:p>
          <w:p w14:paraId="33DCEFE6" w14:textId="7AC78CCB" w:rsidR="007C6196" w:rsidRPr="007C6196" w:rsidRDefault="00212378" w:rsidP="007C6196">
            <w:pPr>
              <w:rPr>
                <w:rFonts w:ascii="Arial" w:hAnsi="Arial" w:cs="Arial"/>
                <w:sz w:val="22"/>
                <w:szCs w:val="22"/>
              </w:rPr>
            </w:pPr>
            <w:r>
              <w:rPr>
                <w:rFonts w:ascii="Arial" w:hAnsi="Arial" w:cs="Arial"/>
                <w:sz w:val="22"/>
                <w:szCs w:val="22"/>
              </w:rPr>
              <w:t>Inclement weather</w:t>
            </w:r>
            <w:permEnd w:id="654390326"/>
          </w:p>
        </w:tc>
        <w:permStart w:id="842880717"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EC225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42880717" w:displacedByCustomXml="prev"/>
      </w:tr>
    </w:tbl>
    <w:p w14:paraId="4A098620" w14:textId="77777777" w:rsidR="007C6196" w:rsidRPr="007C6196" w:rsidRDefault="007C6196" w:rsidP="007C6196">
      <w:pPr>
        <w:rPr>
          <w:rFonts w:ascii="Arial" w:hAnsi="Arial" w:cs="Arial"/>
          <w:sz w:val="20"/>
          <w:szCs w:val="22"/>
        </w:rPr>
      </w:pPr>
    </w:p>
    <w:p w14:paraId="6A6B6419" w14:textId="77777777" w:rsidR="007C6196" w:rsidRPr="007C6196" w:rsidRDefault="007C6196" w:rsidP="007C6196">
      <w:pPr>
        <w:rPr>
          <w:rFonts w:ascii="Arial" w:hAnsi="Arial" w:cs="Arial"/>
          <w:sz w:val="20"/>
          <w:szCs w:val="22"/>
        </w:rPr>
      </w:pPr>
    </w:p>
    <w:p w14:paraId="34EBF131"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5A90C409"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3DE1DFE" w14:textId="77777777" w:rsidTr="002631FF">
        <w:tc>
          <w:tcPr>
            <w:tcW w:w="610" w:type="pct"/>
            <w:tcBorders>
              <w:top w:val="nil"/>
              <w:left w:val="nil"/>
              <w:bottom w:val="nil"/>
              <w:right w:val="single" w:sz="12" w:space="0" w:color="auto"/>
            </w:tcBorders>
            <w:shd w:val="clear" w:color="auto" w:fill="auto"/>
          </w:tcPr>
          <w:p w14:paraId="7EBD61EF"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6317C4"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93A37A" w14:textId="77777777" w:rsidR="007C6196" w:rsidRPr="007C6196" w:rsidRDefault="007C6196" w:rsidP="007C6196">
            <w:pPr>
              <w:keepNext/>
              <w:ind w:left="993" w:hanging="993"/>
              <w:jc w:val="center"/>
            </w:pPr>
            <w:r w:rsidRPr="007C6196">
              <w:t>Possible Answers</w:t>
            </w:r>
          </w:p>
        </w:tc>
        <w:permStart w:id="105914423"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F3610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5914423" w:displacedByCustomXml="prev"/>
      </w:tr>
      <w:tr w:rsidR="007C6196" w:rsidRPr="007C6196" w14:paraId="141E475C" w14:textId="77777777" w:rsidTr="002631FF">
        <w:trPr>
          <w:trHeight w:val="425"/>
          <w:hidden/>
        </w:trPr>
        <w:tc>
          <w:tcPr>
            <w:tcW w:w="610" w:type="pct"/>
            <w:tcBorders>
              <w:top w:val="nil"/>
              <w:left w:val="nil"/>
              <w:bottom w:val="nil"/>
              <w:right w:val="single" w:sz="12" w:space="0" w:color="auto"/>
            </w:tcBorders>
          </w:tcPr>
          <w:p w14:paraId="7B314195" w14:textId="77777777" w:rsidR="007C6196" w:rsidRPr="007C6196" w:rsidRDefault="007C6196" w:rsidP="007C6196">
            <w:pPr>
              <w:ind w:left="993" w:hanging="993"/>
              <w:jc w:val="center"/>
              <w:rPr>
                <w:vanish/>
              </w:rPr>
            </w:pPr>
          </w:p>
        </w:tc>
        <w:permStart w:id="1207188081"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BADE6B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071880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77EDFD"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18F1ED03" w14:textId="77777777" w:rsidR="007C6196" w:rsidRPr="007C6196" w:rsidRDefault="007C6196" w:rsidP="007C6196">
            <w:pPr>
              <w:ind w:left="993" w:hanging="993"/>
            </w:pPr>
          </w:p>
        </w:tc>
      </w:tr>
      <w:tr w:rsidR="007C6196" w:rsidRPr="007C6196" w14:paraId="23247884" w14:textId="77777777" w:rsidTr="002631FF">
        <w:trPr>
          <w:trHeight w:val="425"/>
          <w:hidden/>
        </w:trPr>
        <w:tc>
          <w:tcPr>
            <w:tcW w:w="610" w:type="pct"/>
            <w:tcBorders>
              <w:top w:val="nil"/>
              <w:left w:val="nil"/>
              <w:bottom w:val="nil"/>
              <w:right w:val="single" w:sz="12" w:space="0" w:color="auto"/>
            </w:tcBorders>
          </w:tcPr>
          <w:p w14:paraId="68A461E5" w14:textId="77777777" w:rsidR="007C6196" w:rsidRPr="007C6196" w:rsidRDefault="007C6196" w:rsidP="007C6196">
            <w:pPr>
              <w:ind w:left="993" w:hanging="993"/>
              <w:jc w:val="center"/>
              <w:rPr>
                <w:vanish/>
              </w:rPr>
            </w:pPr>
          </w:p>
        </w:tc>
        <w:permStart w:id="1735730957"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4C875B" w14:textId="50B0949F" w:rsidR="007C6196" w:rsidRPr="007C6196" w:rsidRDefault="00212378"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7357309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F15685"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3C910974" w14:textId="77777777" w:rsidR="007C6196" w:rsidRPr="007C6196" w:rsidRDefault="007C6196" w:rsidP="007C6196">
            <w:pPr>
              <w:ind w:left="993" w:hanging="993"/>
            </w:pPr>
          </w:p>
        </w:tc>
      </w:tr>
      <w:tr w:rsidR="007C6196" w:rsidRPr="007C6196" w14:paraId="255628F3" w14:textId="77777777" w:rsidTr="002631FF">
        <w:trPr>
          <w:trHeight w:val="425"/>
          <w:hidden/>
        </w:trPr>
        <w:tc>
          <w:tcPr>
            <w:tcW w:w="610" w:type="pct"/>
            <w:tcBorders>
              <w:top w:val="nil"/>
              <w:left w:val="nil"/>
              <w:bottom w:val="nil"/>
              <w:right w:val="single" w:sz="12" w:space="0" w:color="auto"/>
            </w:tcBorders>
          </w:tcPr>
          <w:p w14:paraId="49301D78" w14:textId="77777777" w:rsidR="007C6196" w:rsidRPr="007C6196" w:rsidRDefault="007C6196" w:rsidP="007C6196">
            <w:pPr>
              <w:ind w:left="993" w:hanging="993"/>
              <w:jc w:val="center"/>
              <w:rPr>
                <w:vanish/>
              </w:rPr>
            </w:pPr>
          </w:p>
        </w:tc>
        <w:permStart w:id="1550462333"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5E7634D" w14:textId="4A823A41" w:rsidR="007C6196" w:rsidRPr="007C6196" w:rsidRDefault="00212378"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5504623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D97197"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38E787EC" w14:textId="77777777" w:rsidR="007C6196" w:rsidRPr="007C6196" w:rsidRDefault="007C6196" w:rsidP="007C6196">
            <w:pPr>
              <w:ind w:left="993" w:hanging="993"/>
            </w:pPr>
          </w:p>
        </w:tc>
      </w:tr>
      <w:tr w:rsidR="007C6196" w:rsidRPr="007C6196" w14:paraId="0FAE92FC" w14:textId="77777777" w:rsidTr="002631FF">
        <w:trPr>
          <w:trHeight w:val="425"/>
          <w:hidden/>
        </w:trPr>
        <w:tc>
          <w:tcPr>
            <w:tcW w:w="610" w:type="pct"/>
            <w:tcBorders>
              <w:top w:val="nil"/>
              <w:left w:val="nil"/>
              <w:bottom w:val="nil"/>
              <w:right w:val="single" w:sz="12" w:space="0" w:color="auto"/>
            </w:tcBorders>
          </w:tcPr>
          <w:p w14:paraId="756DBF4D" w14:textId="77777777" w:rsidR="007C6196" w:rsidRPr="007C6196" w:rsidRDefault="007C6196" w:rsidP="007C6196">
            <w:pPr>
              <w:ind w:left="993" w:hanging="993"/>
              <w:jc w:val="center"/>
              <w:rPr>
                <w:vanish/>
              </w:rPr>
            </w:pPr>
          </w:p>
        </w:tc>
        <w:permStart w:id="1056997225"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50E2B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569972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0153B33"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598CF562" w14:textId="77777777" w:rsidR="007C6196" w:rsidRPr="007C6196" w:rsidRDefault="007C6196" w:rsidP="007C6196">
            <w:pPr>
              <w:ind w:left="993" w:hanging="993"/>
            </w:pPr>
          </w:p>
        </w:tc>
      </w:tr>
    </w:tbl>
    <w:p w14:paraId="374993FB" w14:textId="77777777" w:rsidR="007C6196" w:rsidRPr="007C6196" w:rsidRDefault="007C6196" w:rsidP="007C6196">
      <w:pPr>
        <w:rPr>
          <w:rFonts w:ascii="Arial" w:hAnsi="Arial" w:cs="Arial"/>
          <w:sz w:val="20"/>
          <w:szCs w:val="22"/>
        </w:rPr>
      </w:pPr>
    </w:p>
    <w:p w14:paraId="1CBED422" w14:textId="77777777" w:rsidR="007C6196" w:rsidRPr="007C6196" w:rsidRDefault="007C6196" w:rsidP="007C6196">
      <w:pPr>
        <w:rPr>
          <w:rFonts w:ascii="Arial" w:hAnsi="Arial" w:cs="Arial"/>
          <w:sz w:val="20"/>
          <w:szCs w:val="22"/>
        </w:rPr>
      </w:pPr>
    </w:p>
    <w:p w14:paraId="5FDCEEEC"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39C6B405"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9468272" w14:textId="77777777" w:rsidTr="002631FF">
        <w:trPr>
          <w:trHeight w:val="1474"/>
        </w:trPr>
        <w:tc>
          <w:tcPr>
            <w:tcW w:w="1027" w:type="dxa"/>
            <w:tcBorders>
              <w:top w:val="nil"/>
              <w:left w:val="nil"/>
              <w:bottom w:val="nil"/>
              <w:right w:val="single" w:sz="4" w:space="0" w:color="auto"/>
            </w:tcBorders>
          </w:tcPr>
          <w:p w14:paraId="16F4E6F4"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C4CEEE3" w14:textId="686DC73F" w:rsidR="007C6196" w:rsidRPr="007C6196" w:rsidRDefault="00212378" w:rsidP="007C6196">
            <w:pPr>
              <w:rPr>
                <w:rFonts w:ascii="Arial" w:hAnsi="Arial" w:cs="Arial"/>
                <w:sz w:val="22"/>
                <w:szCs w:val="22"/>
              </w:rPr>
            </w:pPr>
            <w:permStart w:id="603921206" w:edGrp="everyone"/>
            <w:proofErr w:type="spellStart"/>
            <w:r w:rsidRPr="00212378">
              <w:rPr>
                <w:rFonts w:ascii="Arial" w:hAnsi="Arial" w:cs="Arial"/>
                <w:sz w:val="22"/>
                <w:szCs w:val="22"/>
                <w:lang w:val="en-GB"/>
              </w:rPr>
              <w:t>ondition</w:t>
            </w:r>
            <w:proofErr w:type="spellEnd"/>
            <w:r w:rsidRPr="00212378">
              <w:rPr>
                <w:rFonts w:ascii="Arial" w:hAnsi="Arial" w:cs="Arial"/>
                <w:sz w:val="22"/>
                <w:szCs w:val="22"/>
                <w:lang w:val="en-GB"/>
              </w:rPr>
              <w:t xml:space="preserve"> reports should be forwarded onto owners of adjacent buildings prior to commencing construction. That way, all parties are aware of the site status before work </w:t>
            </w:r>
            <w:proofErr w:type="gramStart"/>
            <w:r w:rsidRPr="00212378">
              <w:rPr>
                <w:rFonts w:ascii="Arial" w:hAnsi="Arial" w:cs="Arial"/>
                <w:sz w:val="22"/>
                <w:szCs w:val="22"/>
                <w:lang w:val="en-GB"/>
              </w:rPr>
              <w:t>commences, and</w:t>
            </w:r>
            <w:proofErr w:type="gramEnd"/>
            <w:r w:rsidRPr="00212378">
              <w:rPr>
                <w:rFonts w:ascii="Arial" w:hAnsi="Arial" w:cs="Arial"/>
                <w:sz w:val="22"/>
                <w:szCs w:val="22"/>
                <w:lang w:val="en-GB"/>
              </w:rPr>
              <w:t xml:space="preserve"> can easily identify if any damage has occurred through the construction process.</w:t>
            </w:r>
            <w:permEnd w:id="603921206"/>
          </w:p>
        </w:tc>
        <w:permStart w:id="1535527549"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E7568E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35527549" w:displacedByCustomXml="prev"/>
      </w:tr>
    </w:tbl>
    <w:p w14:paraId="6107140C" w14:textId="77777777" w:rsidR="007C6196" w:rsidRPr="007C6196" w:rsidRDefault="007C6196" w:rsidP="007C6196">
      <w:pPr>
        <w:rPr>
          <w:rFonts w:ascii="Arial" w:hAnsi="Arial" w:cs="Arial"/>
          <w:sz w:val="22"/>
          <w:szCs w:val="22"/>
        </w:rPr>
      </w:pPr>
    </w:p>
    <w:p w14:paraId="6798F8E2"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7290DED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7B9C5C8" w14:textId="77777777" w:rsidTr="002631FF">
        <w:tc>
          <w:tcPr>
            <w:tcW w:w="610" w:type="pct"/>
            <w:tcBorders>
              <w:top w:val="nil"/>
              <w:left w:val="nil"/>
              <w:bottom w:val="nil"/>
              <w:right w:val="single" w:sz="12" w:space="0" w:color="auto"/>
            </w:tcBorders>
            <w:shd w:val="clear" w:color="auto" w:fill="auto"/>
          </w:tcPr>
          <w:p w14:paraId="3AC2287D"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80E6A"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6DCB87" w14:textId="77777777" w:rsidR="007C6196" w:rsidRPr="007C6196" w:rsidRDefault="007C6196" w:rsidP="007C6196">
            <w:pPr>
              <w:keepNext/>
              <w:ind w:left="993" w:hanging="993"/>
              <w:jc w:val="center"/>
            </w:pPr>
            <w:r w:rsidRPr="007C6196">
              <w:t>Possible Answers</w:t>
            </w:r>
          </w:p>
        </w:tc>
        <w:permStart w:id="1244869319"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25DDC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44869319" w:displacedByCustomXml="prev"/>
      </w:tr>
      <w:tr w:rsidR="007C6196" w:rsidRPr="007C6196" w14:paraId="672FB09C" w14:textId="77777777" w:rsidTr="002631FF">
        <w:trPr>
          <w:trHeight w:val="425"/>
          <w:hidden/>
        </w:trPr>
        <w:tc>
          <w:tcPr>
            <w:tcW w:w="610" w:type="pct"/>
            <w:tcBorders>
              <w:top w:val="nil"/>
              <w:left w:val="nil"/>
              <w:bottom w:val="nil"/>
              <w:right w:val="single" w:sz="12" w:space="0" w:color="auto"/>
            </w:tcBorders>
          </w:tcPr>
          <w:p w14:paraId="4CE53CC2" w14:textId="77777777" w:rsidR="007C6196" w:rsidRPr="007C6196" w:rsidRDefault="007C6196" w:rsidP="007C6196">
            <w:pPr>
              <w:ind w:left="993" w:hanging="993"/>
              <w:jc w:val="center"/>
              <w:rPr>
                <w:vanish/>
              </w:rPr>
            </w:pPr>
          </w:p>
        </w:tc>
        <w:permStart w:id="1744245022"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58B3AC" w14:textId="0627B476" w:rsidR="007C6196" w:rsidRPr="007C6196" w:rsidRDefault="00212378"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7442450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1951E"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58F26C40" w14:textId="77777777" w:rsidR="007C6196" w:rsidRPr="007C6196" w:rsidRDefault="007C6196" w:rsidP="007C6196">
            <w:pPr>
              <w:ind w:left="993" w:hanging="993"/>
            </w:pPr>
          </w:p>
        </w:tc>
      </w:tr>
      <w:tr w:rsidR="007C6196" w:rsidRPr="007C6196" w14:paraId="2F04600D" w14:textId="77777777" w:rsidTr="002631FF">
        <w:trPr>
          <w:trHeight w:val="425"/>
          <w:hidden/>
        </w:trPr>
        <w:tc>
          <w:tcPr>
            <w:tcW w:w="610" w:type="pct"/>
            <w:tcBorders>
              <w:top w:val="nil"/>
              <w:left w:val="nil"/>
              <w:bottom w:val="nil"/>
              <w:right w:val="single" w:sz="12" w:space="0" w:color="auto"/>
            </w:tcBorders>
          </w:tcPr>
          <w:p w14:paraId="2B9736F3" w14:textId="77777777" w:rsidR="007C6196" w:rsidRPr="007C6196" w:rsidRDefault="007C6196" w:rsidP="007C6196">
            <w:pPr>
              <w:ind w:left="993" w:hanging="993"/>
              <w:jc w:val="center"/>
              <w:rPr>
                <w:vanish/>
              </w:rPr>
            </w:pPr>
          </w:p>
        </w:tc>
        <w:permStart w:id="6979101"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323DFC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9791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4D4E94"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1ACC69D2" w14:textId="77777777" w:rsidR="007C6196" w:rsidRPr="007C6196" w:rsidRDefault="007C6196" w:rsidP="007C6196">
            <w:pPr>
              <w:ind w:left="993" w:hanging="993"/>
            </w:pPr>
          </w:p>
        </w:tc>
      </w:tr>
      <w:tr w:rsidR="007C6196" w:rsidRPr="007C6196" w14:paraId="6A5FFB5F" w14:textId="77777777" w:rsidTr="002631FF">
        <w:trPr>
          <w:trHeight w:val="425"/>
          <w:hidden/>
        </w:trPr>
        <w:tc>
          <w:tcPr>
            <w:tcW w:w="610" w:type="pct"/>
            <w:tcBorders>
              <w:top w:val="nil"/>
              <w:left w:val="nil"/>
              <w:bottom w:val="nil"/>
              <w:right w:val="single" w:sz="12" w:space="0" w:color="auto"/>
            </w:tcBorders>
          </w:tcPr>
          <w:p w14:paraId="55E5A67E" w14:textId="77777777" w:rsidR="007C6196" w:rsidRPr="007C6196" w:rsidRDefault="007C6196" w:rsidP="007C6196">
            <w:pPr>
              <w:ind w:left="993" w:hanging="993"/>
              <w:jc w:val="center"/>
              <w:rPr>
                <w:vanish/>
              </w:rPr>
            </w:pPr>
          </w:p>
        </w:tc>
        <w:permStart w:id="1170636659"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310C7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706366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B7D8CC"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6204B9FD" w14:textId="77777777" w:rsidR="007C6196" w:rsidRPr="007C6196" w:rsidRDefault="007C6196" w:rsidP="007C6196">
            <w:pPr>
              <w:ind w:left="993" w:hanging="993"/>
            </w:pPr>
          </w:p>
        </w:tc>
      </w:tr>
    </w:tbl>
    <w:p w14:paraId="7F3B61E5" w14:textId="77777777" w:rsidR="007C6196" w:rsidRPr="007C6196" w:rsidRDefault="007C6196" w:rsidP="007C6196">
      <w:pPr>
        <w:rPr>
          <w:rFonts w:ascii="Arial" w:hAnsi="Arial" w:cs="Arial"/>
          <w:sz w:val="22"/>
          <w:szCs w:val="22"/>
        </w:rPr>
      </w:pPr>
    </w:p>
    <w:p w14:paraId="24278E19" w14:textId="77777777" w:rsidR="007C6196" w:rsidRPr="007C6196" w:rsidRDefault="007C6196" w:rsidP="007C6196">
      <w:pPr>
        <w:rPr>
          <w:rFonts w:ascii="Arial" w:hAnsi="Arial" w:cs="Arial"/>
          <w:sz w:val="22"/>
          <w:szCs w:val="22"/>
        </w:rPr>
      </w:pPr>
    </w:p>
    <w:p w14:paraId="1C830AF5"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6A48237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9EE4279" w14:textId="77777777" w:rsidTr="002631FF">
        <w:trPr>
          <w:trHeight w:val="1474"/>
        </w:trPr>
        <w:tc>
          <w:tcPr>
            <w:tcW w:w="1027" w:type="dxa"/>
            <w:tcBorders>
              <w:top w:val="nil"/>
              <w:left w:val="nil"/>
              <w:bottom w:val="nil"/>
              <w:right w:val="single" w:sz="4" w:space="0" w:color="auto"/>
            </w:tcBorders>
          </w:tcPr>
          <w:p w14:paraId="6C8614A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D324E1" w14:textId="48B71FC7" w:rsidR="007C6196" w:rsidRPr="007C6196" w:rsidRDefault="00212378" w:rsidP="007C6196">
            <w:pPr>
              <w:rPr>
                <w:rFonts w:ascii="Arial" w:hAnsi="Arial" w:cs="Arial"/>
                <w:sz w:val="22"/>
                <w:szCs w:val="22"/>
              </w:rPr>
            </w:pPr>
            <w:permStart w:id="1185490484" w:edGrp="everyone"/>
            <w:r>
              <w:rPr>
                <w:rFonts w:ascii="Arial" w:hAnsi="Arial" w:cs="Arial"/>
                <w:sz w:val="22"/>
                <w:szCs w:val="22"/>
              </w:rPr>
              <w:t>In any instance where they think damage to property may have occurred</w:t>
            </w:r>
            <w:permEnd w:id="1185490484"/>
          </w:p>
        </w:tc>
        <w:permStart w:id="1582779345"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3AC04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82779345" w:displacedByCustomXml="prev"/>
      </w:tr>
    </w:tbl>
    <w:p w14:paraId="3478F306" w14:textId="77777777" w:rsidR="007C6196" w:rsidRPr="007C6196" w:rsidRDefault="007C6196" w:rsidP="007C6196">
      <w:pPr>
        <w:rPr>
          <w:rFonts w:ascii="Arial" w:hAnsi="Arial" w:cs="Arial"/>
          <w:sz w:val="22"/>
          <w:szCs w:val="22"/>
        </w:rPr>
      </w:pPr>
    </w:p>
    <w:p w14:paraId="1F100992" w14:textId="77777777" w:rsidR="00C76B5E" w:rsidRDefault="00C76B5E" w:rsidP="00C76B5E">
      <w:pPr>
        <w:rPr>
          <w:rFonts w:ascii="Arial" w:hAnsi="Arial" w:cs="Arial"/>
          <w:sz w:val="22"/>
          <w:szCs w:val="22"/>
        </w:rPr>
      </w:pPr>
    </w:p>
    <w:p w14:paraId="454BD817"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09ADD116" w14:textId="77777777"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6C3AED97" w14:textId="77777777"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2BB9A754" w14:textId="77777777" w:rsidR="00C76B5E" w:rsidRDefault="00C76B5E" w:rsidP="00C76B5E">
      <w:pPr>
        <w:ind w:left="709" w:right="-24" w:hanging="709"/>
        <w:rPr>
          <w:rFonts w:ascii="Arial" w:hAnsi="Arial" w:cs="Arial"/>
          <w:sz w:val="22"/>
          <w:szCs w:val="22"/>
        </w:rPr>
      </w:pPr>
    </w:p>
    <w:p w14:paraId="0C55038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50BB8E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4752CDB"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E46AD18" w14:textId="77777777" w:rsidR="004C6B3F" w:rsidRPr="00F01505" w:rsidRDefault="004C6B3F" w:rsidP="004C6B3F">
            <w:pPr>
              <w:ind w:right="-24"/>
              <w:jc w:val="center"/>
              <w:rPr>
                <w:rFonts w:ascii="Arial" w:hAnsi="Arial" w:cs="Arial"/>
                <w:b/>
                <w:szCs w:val="24"/>
              </w:rPr>
            </w:pPr>
          </w:p>
          <w:p w14:paraId="486B3BE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4E5B9A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C100002"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CDCF30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363B35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2E34CF2"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DC25435" w14:textId="77777777" w:rsidR="00C76B5E" w:rsidRDefault="00C76B5E" w:rsidP="00C76B5E">
      <w:pPr>
        <w:ind w:right="-24"/>
        <w:rPr>
          <w:rFonts w:ascii="Arial" w:hAnsi="Arial" w:cs="Arial"/>
          <w:sz w:val="22"/>
          <w:szCs w:val="22"/>
        </w:rPr>
      </w:pPr>
    </w:p>
    <w:p w14:paraId="3325559D" w14:textId="77777777" w:rsidR="007678DC" w:rsidRDefault="007678DC" w:rsidP="007678DC">
      <w:pPr>
        <w:ind w:right="-24"/>
        <w:rPr>
          <w:rFonts w:ascii="Arial" w:hAnsi="Arial" w:cs="Arial"/>
          <w:sz w:val="22"/>
          <w:szCs w:val="22"/>
        </w:rPr>
      </w:pPr>
    </w:p>
    <w:p w14:paraId="3A52322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5445BA78" w14:textId="77777777" w:rsidTr="002631FF">
        <w:tc>
          <w:tcPr>
            <w:tcW w:w="2552" w:type="dxa"/>
            <w:tcBorders>
              <w:top w:val="nil"/>
              <w:left w:val="nil"/>
              <w:bottom w:val="nil"/>
              <w:right w:val="nil"/>
            </w:tcBorders>
          </w:tcPr>
          <w:p w14:paraId="7E5A5B34"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B69C8B5" w14:textId="40D5AFAE" w:rsidR="000E4301" w:rsidRPr="001C4084" w:rsidRDefault="00212378" w:rsidP="002631FF">
            <w:pPr>
              <w:ind w:right="-24"/>
              <w:rPr>
                <w:rFonts w:ascii="Arial" w:hAnsi="Arial" w:cs="Arial"/>
                <w:sz w:val="22"/>
                <w:szCs w:val="22"/>
              </w:rPr>
            </w:pPr>
            <w:permStart w:id="208536515" w:edGrp="everyone"/>
            <w:r>
              <w:rPr>
                <w:rFonts w:ascii="Arial" w:hAnsi="Arial" w:cs="Arial"/>
                <w:sz w:val="22"/>
                <w:szCs w:val="22"/>
              </w:rPr>
              <w:t>Harley Arrowsmith</w:t>
            </w:r>
            <w:permEnd w:id="208536515"/>
          </w:p>
        </w:tc>
      </w:tr>
      <w:tr w:rsidR="000E4301" w:rsidRPr="0047156F" w14:paraId="674E90C7" w14:textId="77777777" w:rsidTr="002631FF">
        <w:tc>
          <w:tcPr>
            <w:tcW w:w="2552" w:type="dxa"/>
            <w:tcBorders>
              <w:top w:val="nil"/>
              <w:left w:val="nil"/>
              <w:bottom w:val="nil"/>
              <w:right w:val="nil"/>
            </w:tcBorders>
          </w:tcPr>
          <w:p w14:paraId="120F6B08"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7489D8C9" w14:textId="77777777" w:rsidR="000E4301" w:rsidRPr="0047156F" w:rsidRDefault="000E4301" w:rsidP="002631FF">
            <w:pPr>
              <w:ind w:right="-24"/>
              <w:rPr>
                <w:rFonts w:ascii="Arial" w:hAnsi="Arial" w:cs="Arial"/>
                <w:sz w:val="22"/>
                <w:szCs w:val="22"/>
              </w:rPr>
            </w:pPr>
          </w:p>
        </w:tc>
      </w:tr>
      <w:tr w:rsidR="000E4301" w:rsidRPr="00830749" w14:paraId="6379302A" w14:textId="77777777" w:rsidTr="002631FF">
        <w:tc>
          <w:tcPr>
            <w:tcW w:w="2552" w:type="dxa"/>
            <w:tcBorders>
              <w:top w:val="nil"/>
              <w:left w:val="nil"/>
              <w:bottom w:val="nil"/>
              <w:right w:val="nil"/>
            </w:tcBorders>
          </w:tcPr>
          <w:p w14:paraId="4C150293"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83980113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D10AAE6"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16EB12" wp14:editId="5C9982AC">
                      <wp:extent cx="45074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1839801131" w:displacedByCustomXml="prev"/>
      </w:tr>
      <w:tr w:rsidR="000E4301" w:rsidRPr="00830749" w14:paraId="0968D270" w14:textId="77777777" w:rsidTr="002631FF">
        <w:tc>
          <w:tcPr>
            <w:tcW w:w="2552" w:type="dxa"/>
            <w:tcBorders>
              <w:top w:val="nil"/>
              <w:left w:val="nil"/>
              <w:bottom w:val="nil"/>
              <w:right w:val="nil"/>
            </w:tcBorders>
          </w:tcPr>
          <w:p w14:paraId="3B39A9B4"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2E302E31" w14:textId="77777777" w:rsidR="000E4301" w:rsidRPr="001C4084" w:rsidRDefault="000E4301" w:rsidP="002631FF">
            <w:pPr>
              <w:ind w:right="-24"/>
              <w:rPr>
                <w:rFonts w:ascii="Arial" w:hAnsi="Arial" w:cs="Arial"/>
                <w:sz w:val="22"/>
                <w:szCs w:val="22"/>
              </w:rPr>
            </w:pPr>
          </w:p>
        </w:tc>
      </w:tr>
      <w:tr w:rsidR="000E4301" w:rsidRPr="0077428E" w14:paraId="7101386B" w14:textId="77777777" w:rsidTr="002631FF">
        <w:tc>
          <w:tcPr>
            <w:tcW w:w="2552" w:type="dxa"/>
            <w:tcBorders>
              <w:top w:val="nil"/>
              <w:left w:val="nil"/>
              <w:bottom w:val="nil"/>
              <w:right w:val="nil"/>
            </w:tcBorders>
          </w:tcPr>
          <w:p w14:paraId="155DD4DA"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624900213" w:edGrp="everyone" w:displacedByCustomXml="next"/>
        <w:sdt>
          <w:sdtPr>
            <w:rPr>
              <w:rFonts w:ascii="Arial" w:hAnsi="Arial" w:cs="Arial"/>
              <w:sz w:val="22"/>
              <w:szCs w:val="22"/>
            </w:rPr>
            <w:id w:val="-1582360681"/>
            <w:placeholder>
              <w:docPart w:val="2B135DDAF1874D96848A17BC40F2B902"/>
            </w:placeholder>
            <w:date w:fullDate="2022-09-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BBB7195" w14:textId="32AAFB43" w:rsidR="000E4301" w:rsidRPr="00DD7A44" w:rsidRDefault="008D60AB" w:rsidP="002631FF">
                <w:pPr>
                  <w:ind w:right="-24"/>
                  <w:rPr>
                    <w:rFonts w:ascii="Arial" w:hAnsi="Arial" w:cs="Arial"/>
                    <w:sz w:val="22"/>
                    <w:szCs w:val="22"/>
                  </w:rPr>
                </w:pPr>
                <w:r>
                  <w:rPr>
                    <w:rFonts w:ascii="Arial" w:hAnsi="Arial" w:cs="Arial"/>
                    <w:sz w:val="22"/>
                    <w:szCs w:val="22"/>
                  </w:rPr>
                  <w:t>17/09/2022</w:t>
                </w:r>
              </w:p>
            </w:tc>
          </w:sdtContent>
        </w:sdt>
        <w:permEnd w:id="624900213" w:displacedByCustomXml="prev"/>
      </w:tr>
    </w:tbl>
    <w:p w14:paraId="56DE5229" w14:textId="77777777" w:rsidR="000E4301" w:rsidRDefault="000E4301" w:rsidP="000E4301">
      <w:pPr>
        <w:ind w:right="-24"/>
        <w:rPr>
          <w:rFonts w:ascii="Arial" w:hAnsi="Arial" w:cs="Arial"/>
          <w:sz w:val="22"/>
          <w:szCs w:val="22"/>
        </w:rPr>
      </w:pPr>
    </w:p>
    <w:p w14:paraId="2A02E150"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51C8C9C7" w14:textId="77777777" w:rsidTr="002631FF">
        <w:tc>
          <w:tcPr>
            <w:tcW w:w="2552" w:type="dxa"/>
            <w:tcBorders>
              <w:top w:val="nil"/>
              <w:left w:val="nil"/>
              <w:bottom w:val="nil"/>
              <w:right w:val="nil"/>
            </w:tcBorders>
          </w:tcPr>
          <w:p w14:paraId="4B8A7B8D"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AB2A0A0" w14:textId="20F7A71A" w:rsidR="000E4301" w:rsidRPr="0032118C" w:rsidRDefault="008D60AB" w:rsidP="002631FF">
            <w:pPr>
              <w:ind w:right="-24"/>
              <w:rPr>
                <w:rFonts w:ascii="Arial" w:hAnsi="Arial" w:cs="Arial"/>
                <w:sz w:val="22"/>
                <w:szCs w:val="22"/>
              </w:rPr>
            </w:pPr>
            <w:permStart w:id="1075775869" w:edGrp="everyone"/>
            <w:r>
              <w:rPr>
                <w:rFonts w:ascii="Arial" w:hAnsi="Arial" w:cs="Arial"/>
                <w:sz w:val="22"/>
                <w:szCs w:val="22"/>
              </w:rPr>
              <w:t>Kriste Arrowsmith</w:t>
            </w:r>
            <w:permEnd w:id="1075775869"/>
          </w:p>
        </w:tc>
      </w:tr>
      <w:tr w:rsidR="000E4301" w:rsidRPr="0047156F" w14:paraId="55739544" w14:textId="77777777" w:rsidTr="002631FF">
        <w:trPr>
          <w:trHeight w:val="113"/>
        </w:trPr>
        <w:tc>
          <w:tcPr>
            <w:tcW w:w="2552" w:type="dxa"/>
            <w:tcBorders>
              <w:top w:val="nil"/>
              <w:left w:val="nil"/>
              <w:bottom w:val="nil"/>
              <w:right w:val="nil"/>
            </w:tcBorders>
          </w:tcPr>
          <w:p w14:paraId="1EF1C537"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3C27945D" w14:textId="77777777" w:rsidR="000E4301" w:rsidRPr="0047156F" w:rsidRDefault="000E4301" w:rsidP="002631FF">
            <w:pPr>
              <w:ind w:right="-24"/>
              <w:rPr>
                <w:rFonts w:ascii="Arial" w:hAnsi="Arial" w:cs="Arial"/>
                <w:sz w:val="22"/>
                <w:szCs w:val="22"/>
              </w:rPr>
            </w:pPr>
          </w:p>
        </w:tc>
      </w:tr>
      <w:tr w:rsidR="000E4301" w:rsidRPr="0032118C" w14:paraId="535BF468" w14:textId="77777777" w:rsidTr="002631FF">
        <w:tc>
          <w:tcPr>
            <w:tcW w:w="2552" w:type="dxa"/>
            <w:tcBorders>
              <w:top w:val="nil"/>
              <w:left w:val="nil"/>
              <w:bottom w:val="nil"/>
              <w:right w:val="nil"/>
            </w:tcBorders>
          </w:tcPr>
          <w:p w14:paraId="4E32379B"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81722377" w:edGrp="everyone" w:displacedByCustomXml="next"/>
        <w:sdt>
          <w:sdtPr>
            <w:rPr>
              <w:rFonts w:ascii="Arial" w:hAnsi="Arial" w:cs="Arial"/>
              <w:sz w:val="22"/>
              <w:szCs w:val="22"/>
            </w:rPr>
            <w:id w:val="1286848879"/>
            <w:picture/>
          </w:sdtPr>
          <w:sdtContent>
            <w:tc>
              <w:tcPr>
                <w:tcW w:w="6520" w:type="dxa"/>
                <w:tcBorders>
                  <w:top w:val="nil"/>
                  <w:left w:val="nil"/>
                  <w:bottom w:val="single" w:sz="8" w:space="0" w:color="auto"/>
                  <w:right w:val="nil"/>
                </w:tcBorders>
              </w:tcPr>
              <w:p w14:paraId="778C1058"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3E13015" wp14:editId="0E63529D">
                      <wp:extent cx="2011801" cy="428625"/>
                      <wp:effectExtent l="0" t="0" r="0" b="317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21"/>
                              <a:stretch>
                                <a:fillRect/>
                              </a:stretch>
                            </pic:blipFill>
                            <pic:spPr bwMode="auto">
                              <a:xfrm>
                                <a:off x="0" y="0"/>
                                <a:ext cx="2011801" cy="428625"/>
                              </a:xfrm>
                              <a:prstGeom prst="rect">
                                <a:avLst/>
                              </a:prstGeom>
                              <a:noFill/>
                              <a:ln>
                                <a:noFill/>
                              </a:ln>
                            </pic:spPr>
                          </pic:pic>
                        </a:graphicData>
                      </a:graphic>
                    </wp:inline>
                  </w:drawing>
                </w:r>
              </w:p>
            </w:tc>
          </w:sdtContent>
        </w:sdt>
        <w:permEnd w:id="1681722377" w:displacedByCustomXml="prev"/>
      </w:tr>
      <w:tr w:rsidR="000E4301" w:rsidRPr="0032118C" w14:paraId="621F4068" w14:textId="77777777" w:rsidTr="002631FF">
        <w:tc>
          <w:tcPr>
            <w:tcW w:w="2552" w:type="dxa"/>
            <w:tcBorders>
              <w:top w:val="nil"/>
              <w:left w:val="nil"/>
              <w:bottom w:val="nil"/>
              <w:right w:val="nil"/>
            </w:tcBorders>
          </w:tcPr>
          <w:p w14:paraId="09BC1E1D"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10DBFA55" w14:textId="77777777" w:rsidR="000E4301" w:rsidRPr="0032118C" w:rsidRDefault="000E4301" w:rsidP="002631FF">
            <w:pPr>
              <w:ind w:right="-24"/>
              <w:rPr>
                <w:rFonts w:ascii="Arial" w:hAnsi="Arial" w:cs="Arial"/>
                <w:sz w:val="22"/>
                <w:szCs w:val="22"/>
              </w:rPr>
            </w:pPr>
          </w:p>
        </w:tc>
      </w:tr>
      <w:tr w:rsidR="000E4301" w:rsidRPr="0077428E" w14:paraId="4BE17A1B" w14:textId="77777777" w:rsidTr="002631FF">
        <w:tc>
          <w:tcPr>
            <w:tcW w:w="2552" w:type="dxa"/>
            <w:tcBorders>
              <w:top w:val="nil"/>
              <w:left w:val="nil"/>
              <w:bottom w:val="nil"/>
              <w:right w:val="nil"/>
            </w:tcBorders>
          </w:tcPr>
          <w:p w14:paraId="63F6B217"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667179824" w:edGrp="everyone"/>
        <w:tc>
          <w:tcPr>
            <w:tcW w:w="6520" w:type="dxa"/>
            <w:tcBorders>
              <w:top w:val="nil"/>
              <w:left w:val="nil"/>
              <w:bottom w:val="single" w:sz="8" w:space="0" w:color="auto"/>
              <w:right w:val="nil"/>
            </w:tcBorders>
          </w:tcPr>
          <w:p w14:paraId="0A1B142B" w14:textId="2A63DDE4" w:rsidR="000E4301" w:rsidRPr="00DD7A44" w:rsidRDefault="00000000"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date w:fullDate="2022-09-17T00:00:00Z">
                  <w:dateFormat w:val="d/MM/yyyy"/>
                  <w:lid w:val="en-AU"/>
                  <w:storeMappedDataAs w:val="dateTime"/>
                  <w:calendar w:val="gregorian"/>
                </w:date>
              </w:sdtPr>
              <w:sdtContent>
                <w:r w:rsidR="008D60AB">
                  <w:rPr>
                    <w:rFonts w:ascii="Arial" w:hAnsi="Arial" w:cs="Arial"/>
                    <w:sz w:val="22"/>
                    <w:szCs w:val="22"/>
                  </w:rPr>
                  <w:t>17/09/2022</w:t>
                </w:r>
              </w:sdtContent>
            </w:sdt>
            <w:permEnd w:id="1667179824"/>
          </w:p>
        </w:tc>
      </w:tr>
    </w:tbl>
    <w:p w14:paraId="24163866" w14:textId="77777777" w:rsidR="007678DC" w:rsidRPr="0077428E" w:rsidRDefault="007678DC" w:rsidP="007678DC">
      <w:pPr>
        <w:ind w:right="-24"/>
        <w:rPr>
          <w:rFonts w:ascii="Arial" w:hAnsi="Arial" w:cs="Arial"/>
          <w:sz w:val="22"/>
          <w:szCs w:val="22"/>
        </w:rPr>
      </w:pPr>
    </w:p>
    <w:p w14:paraId="037E6BB0" w14:textId="77777777" w:rsidR="007678DC" w:rsidRDefault="007678DC" w:rsidP="007678DC">
      <w:pPr>
        <w:ind w:right="-24"/>
        <w:rPr>
          <w:rFonts w:ascii="Arial" w:hAnsi="Arial" w:cs="Arial"/>
          <w:sz w:val="22"/>
          <w:szCs w:val="22"/>
        </w:rPr>
      </w:pPr>
    </w:p>
    <w:p w14:paraId="23F5EF1E"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39DFEBF" w14:textId="77777777" w:rsidTr="00A80ACC">
        <w:trPr>
          <w:trHeight w:val="217"/>
          <w:jc w:val="center"/>
        </w:trPr>
        <w:tc>
          <w:tcPr>
            <w:tcW w:w="2528" w:type="dxa"/>
            <w:vMerge w:val="restart"/>
            <w:shd w:val="clear" w:color="auto" w:fill="F3F3F3"/>
            <w:vAlign w:val="center"/>
          </w:tcPr>
          <w:p w14:paraId="2CE323DF"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0E3F0EA"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B3A0D7C" w14:textId="77777777" w:rsidTr="00D72E53">
        <w:trPr>
          <w:cantSplit/>
          <w:jc w:val="center"/>
        </w:trPr>
        <w:tc>
          <w:tcPr>
            <w:tcW w:w="2528" w:type="dxa"/>
            <w:vMerge/>
            <w:tcBorders>
              <w:bottom w:val="single" w:sz="4" w:space="0" w:color="auto"/>
            </w:tcBorders>
            <w:vAlign w:val="center"/>
          </w:tcPr>
          <w:p w14:paraId="3F42D900"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028BB94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54ECDCD"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389102B0" w14:textId="77777777" w:rsidTr="00D72E53">
        <w:trPr>
          <w:cantSplit/>
          <w:jc w:val="center"/>
        </w:trPr>
        <w:tc>
          <w:tcPr>
            <w:tcW w:w="2528" w:type="dxa"/>
            <w:tcBorders>
              <w:top w:val="single" w:sz="4" w:space="0" w:color="auto"/>
            </w:tcBorders>
            <w:vAlign w:val="center"/>
          </w:tcPr>
          <w:p w14:paraId="7D2440FC"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72DDF5F6" w14:textId="04D92EF9"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673762670"/>
                <w14:checkbox>
                  <w14:checked w14:val="1"/>
                  <w14:checkedState w14:val="00FE" w14:font="Wingdings"/>
                  <w14:uncheckedState w14:val="00A8" w14:font="Wingdings"/>
                </w14:checkbox>
              </w:sdtPr>
              <w:sdtContent>
                <w:permStart w:id="1891316835" w:edGrp="everyone"/>
                <w:r w:rsidR="008D60AB">
                  <w:rPr>
                    <w:rFonts w:ascii="Wingdings" w:hAnsi="Wingdings" w:cs="Arial"/>
                    <w:sz w:val="40"/>
                    <w:szCs w:val="28"/>
                  </w:rPr>
                  <w:t>þ</w:t>
                </w:r>
                <w:permEnd w:id="1891316835"/>
              </w:sdtContent>
            </w:sdt>
          </w:p>
        </w:tc>
        <w:tc>
          <w:tcPr>
            <w:tcW w:w="2552" w:type="dxa"/>
            <w:vAlign w:val="center"/>
          </w:tcPr>
          <w:p w14:paraId="4831C64B"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2030717953" w:edGrp="everyone"/>
                <w:r w:rsidR="00E37277">
                  <w:rPr>
                    <w:rFonts w:ascii="Arial" w:hAnsi="Arial" w:cs="Arial"/>
                    <w:sz w:val="40"/>
                    <w:szCs w:val="28"/>
                  </w:rPr>
                  <w:sym w:font="Wingdings" w:char="F0A8"/>
                </w:r>
                <w:permEnd w:id="2030717953"/>
              </w:sdtContent>
            </w:sdt>
          </w:p>
        </w:tc>
      </w:tr>
      <w:tr w:rsidR="00D72E53" w:rsidRPr="004932A4" w14:paraId="116A63DB" w14:textId="77777777" w:rsidTr="00D72E53">
        <w:trPr>
          <w:cantSplit/>
          <w:trHeight w:val="454"/>
          <w:jc w:val="center"/>
        </w:trPr>
        <w:tc>
          <w:tcPr>
            <w:tcW w:w="2528" w:type="dxa"/>
            <w:vAlign w:val="center"/>
          </w:tcPr>
          <w:p w14:paraId="2E20F2CE"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410F8CA5" w14:textId="4A401164" w:rsidR="00D72E53" w:rsidRPr="00533511" w:rsidRDefault="00000000" w:rsidP="00D72E53">
            <w:pPr>
              <w:ind w:right="-24"/>
              <w:jc w:val="center"/>
              <w:rPr>
                <w:rFonts w:ascii="Arial" w:hAnsi="Arial" w:cs="Arial"/>
                <w:sz w:val="40"/>
                <w:szCs w:val="28"/>
              </w:rPr>
            </w:pPr>
            <w:sdt>
              <w:sdtPr>
                <w:rPr>
                  <w:rFonts w:ascii="Arial" w:hAnsi="Arial" w:cs="Arial"/>
                  <w:sz w:val="40"/>
                  <w:szCs w:val="28"/>
                </w:rPr>
                <w:id w:val="-912004965"/>
                <w14:checkbox>
                  <w14:checked w14:val="1"/>
                  <w14:checkedState w14:val="00FE" w14:font="Wingdings"/>
                  <w14:uncheckedState w14:val="00A8" w14:font="Wingdings"/>
                </w14:checkbox>
              </w:sdtPr>
              <w:sdtContent>
                <w:permStart w:id="2067876311" w:edGrp="everyone"/>
                <w:r w:rsidR="008D60AB">
                  <w:rPr>
                    <w:rFonts w:ascii="Wingdings" w:hAnsi="Wingdings" w:cs="Arial"/>
                    <w:sz w:val="40"/>
                    <w:szCs w:val="28"/>
                  </w:rPr>
                  <w:t>þ</w:t>
                </w:r>
                <w:permEnd w:id="2067876311"/>
              </w:sdtContent>
            </w:sdt>
          </w:p>
        </w:tc>
        <w:tc>
          <w:tcPr>
            <w:tcW w:w="2552" w:type="dxa"/>
            <w:vAlign w:val="center"/>
          </w:tcPr>
          <w:p w14:paraId="0C937E8B"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1231968430" w:edGrp="everyone"/>
                <w:r w:rsidR="00E37277">
                  <w:rPr>
                    <w:rFonts w:ascii="Arial" w:hAnsi="Arial" w:cs="Arial"/>
                    <w:sz w:val="40"/>
                    <w:szCs w:val="28"/>
                  </w:rPr>
                  <w:sym w:font="Wingdings" w:char="F0A8"/>
                </w:r>
                <w:permEnd w:id="1231968430"/>
              </w:sdtContent>
            </w:sdt>
          </w:p>
        </w:tc>
      </w:tr>
    </w:tbl>
    <w:p w14:paraId="3985755E"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6D71C4AB" w14:textId="77777777" w:rsidTr="002631FF">
        <w:tc>
          <w:tcPr>
            <w:tcW w:w="9016" w:type="dxa"/>
            <w:shd w:val="clear" w:color="auto" w:fill="D9D9D9" w:themeFill="background1" w:themeFillShade="D9"/>
          </w:tcPr>
          <w:p w14:paraId="4FF46273"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5AEB5147" w14:textId="77777777" w:rsidTr="002631FF">
        <w:trPr>
          <w:trHeight w:val="13602"/>
        </w:trPr>
        <w:tc>
          <w:tcPr>
            <w:tcW w:w="9016" w:type="dxa"/>
          </w:tcPr>
          <w:p w14:paraId="4092CDBB" w14:textId="77777777" w:rsidR="00804DAF" w:rsidRPr="00553DDB" w:rsidRDefault="00804DAF" w:rsidP="002631FF">
            <w:pPr>
              <w:rPr>
                <w:rFonts w:ascii="Arial" w:hAnsi="Arial" w:cs="Arial"/>
                <w:szCs w:val="24"/>
              </w:rPr>
            </w:pPr>
            <w:permStart w:id="1780092257" w:edGrp="everyone"/>
            <w:permEnd w:id="1780092257"/>
          </w:p>
        </w:tc>
      </w:tr>
    </w:tbl>
    <w:p w14:paraId="109A028A" w14:textId="77777777" w:rsidR="006774E6" w:rsidRPr="00765796" w:rsidRDefault="0000000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7F601144"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23835331"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331069AB"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01B5173"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1906F6D1"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17B28424" w14:textId="77777777" w:rsidR="00B778AD" w:rsidRPr="000D3673" w:rsidRDefault="00B778AD" w:rsidP="00B778AD">
            <w:pPr>
              <w:jc w:val="left"/>
              <w:rPr>
                <w:rFonts w:cs="Arial"/>
                <w:b/>
                <w:sz w:val="20"/>
              </w:rPr>
            </w:pPr>
            <w:r w:rsidRPr="000D3673">
              <w:rPr>
                <w:rFonts w:cs="Arial"/>
                <w:b/>
                <w:sz w:val="20"/>
              </w:rPr>
              <w:t>Description of task:</w:t>
            </w:r>
          </w:p>
          <w:p w14:paraId="368411BA"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03A8CC57"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7DB3C8D1"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752C085D" w14:textId="77777777" w:rsidR="00B778AD" w:rsidRPr="00B672A9" w:rsidRDefault="00B778AD" w:rsidP="00B778AD">
            <w:pPr>
              <w:pStyle w:val="ListParagraph"/>
              <w:jc w:val="left"/>
              <w:rPr>
                <w:rFonts w:cs="Arial"/>
                <w:sz w:val="20"/>
              </w:rPr>
            </w:pPr>
          </w:p>
          <w:p w14:paraId="3549BD2A"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8EAC4F4"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1192B689"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44715CD8"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4C03915A"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3FEBFD17"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5B593B90"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094EE5D9" w14:textId="77777777" w:rsidR="00B778AD" w:rsidRDefault="00B778AD" w:rsidP="00B778AD">
            <w:pPr>
              <w:jc w:val="left"/>
              <w:rPr>
                <w:rFonts w:cs="Arial"/>
                <w:sz w:val="20"/>
              </w:rPr>
            </w:pPr>
          </w:p>
          <w:p w14:paraId="32D463D7"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6B9FA741"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3B375CE2" w14:textId="77777777" w:rsidR="00B778AD" w:rsidRPr="002958BB" w:rsidRDefault="00B778AD" w:rsidP="00B778AD">
            <w:pPr>
              <w:jc w:val="left"/>
              <w:rPr>
                <w:rFonts w:cs="Arial"/>
                <w:b/>
                <w:sz w:val="20"/>
              </w:rPr>
            </w:pPr>
            <w:r w:rsidRPr="002958BB">
              <w:rPr>
                <w:rFonts w:cs="Arial"/>
                <w:b/>
                <w:sz w:val="20"/>
              </w:rPr>
              <w:t xml:space="preserve">Resources required: </w:t>
            </w:r>
          </w:p>
          <w:p w14:paraId="55F32357"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4941B5C2"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6E062F8"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00A0A9D4"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78E6C25E"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7BB89C2" w14:textId="03824FD0" w:rsidR="00B778AD" w:rsidRPr="00DE6B06" w:rsidRDefault="008D60AB" w:rsidP="00B778AD">
            <w:pPr>
              <w:jc w:val="left"/>
              <w:rPr>
                <w:rFonts w:ascii="Arial" w:hAnsi="Arial" w:cs="Arial"/>
                <w:sz w:val="22"/>
              </w:rPr>
            </w:pPr>
            <w:permStart w:id="1492856776" w:edGrp="everyone"/>
            <w:r>
              <w:rPr>
                <w:rFonts w:ascii="Arial" w:hAnsi="Arial" w:cs="Arial"/>
                <w:sz w:val="22"/>
              </w:rPr>
              <w:t>Harley Arrowsmith</w:t>
            </w:r>
            <w:permEnd w:id="1492856776"/>
          </w:p>
        </w:tc>
      </w:tr>
      <w:tr w:rsidR="00B778AD" w:rsidRPr="00683908" w14:paraId="0BCBB169" w14:textId="77777777" w:rsidTr="002631FF">
        <w:trPr>
          <w:trHeight w:val="454"/>
        </w:trPr>
        <w:tc>
          <w:tcPr>
            <w:tcW w:w="2598" w:type="dxa"/>
            <w:tcBorders>
              <w:left w:val="single" w:sz="12" w:space="0" w:color="000000"/>
              <w:right w:val="single" w:sz="4" w:space="0" w:color="000000"/>
            </w:tcBorders>
            <w:vAlign w:val="center"/>
          </w:tcPr>
          <w:p w14:paraId="2E9FCF08"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3D63568" w14:textId="7E5E49CE" w:rsidR="00B778AD" w:rsidRPr="00DE6B06" w:rsidRDefault="008D60AB" w:rsidP="00B778AD">
            <w:pPr>
              <w:jc w:val="left"/>
              <w:rPr>
                <w:rFonts w:ascii="Arial" w:hAnsi="Arial" w:cs="Arial"/>
                <w:sz w:val="22"/>
              </w:rPr>
            </w:pPr>
            <w:permStart w:id="1862036029" w:edGrp="everyone"/>
            <w:r>
              <w:rPr>
                <w:rFonts w:ascii="Arial" w:hAnsi="Arial" w:cs="Arial"/>
                <w:sz w:val="22"/>
              </w:rPr>
              <w:t>Kristen Arrowsmith</w:t>
            </w:r>
            <w:permEnd w:id="1862036029"/>
          </w:p>
        </w:tc>
      </w:tr>
      <w:tr w:rsidR="00B778AD" w:rsidRPr="00683908" w14:paraId="050226C9" w14:textId="77777777" w:rsidTr="002631FF">
        <w:trPr>
          <w:trHeight w:val="454"/>
        </w:trPr>
        <w:tc>
          <w:tcPr>
            <w:tcW w:w="2598" w:type="dxa"/>
            <w:tcBorders>
              <w:left w:val="single" w:sz="12" w:space="0" w:color="000000"/>
              <w:right w:val="single" w:sz="4" w:space="0" w:color="000000"/>
            </w:tcBorders>
            <w:vAlign w:val="center"/>
          </w:tcPr>
          <w:p w14:paraId="2061C40A" w14:textId="77777777" w:rsidR="00B778AD" w:rsidRDefault="00B778AD" w:rsidP="00B778AD">
            <w:pPr>
              <w:jc w:val="right"/>
              <w:rPr>
                <w:rFonts w:cs="Arial"/>
                <w:b/>
                <w:sz w:val="20"/>
              </w:rPr>
            </w:pPr>
            <w:r>
              <w:rPr>
                <w:rFonts w:cs="Arial"/>
                <w:b/>
                <w:sz w:val="20"/>
              </w:rPr>
              <w:t xml:space="preserve">Role of observer </w:t>
            </w:r>
          </w:p>
          <w:p w14:paraId="61AA84A1"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5AEFBE3" w14:textId="5F7F6985" w:rsidR="00B778AD" w:rsidRPr="00DE6B06" w:rsidRDefault="008D60AB" w:rsidP="00B778AD">
            <w:pPr>
              <w:jc w:val="left"/>
              <w:rPr>
                <w:rFonts w:ascii="Arial" w:hAnsi="Arial" w:cs="Arial"/>
                <w:sz w:val="22"/>
              </w:rPr>
            </w:pPr>
            <w:permStart w:id="1402606307" w:edGrp="everyone"/>
            <w:r>
              <w:rPr>
                <w:rFonts w:ascii="Arial" w:hAnsi="Arial" w:cs="Arial"/>
                <w:sz w:val="22"/>
              </w:rPr>
              <w:t>Supervisor</w:t>
            </w:r>
            <w:permEnd w:id="1402606307"/>
          </w:p>
        </w:tc>
      </w:tr>
      <w:tr w:rsidR="00B778AD" w:rsidRPr="00683908" w14:paraId="0A40F311" w14:textId="77777777" w:rsidTr="002631FF">
        <w:trPr>
          <w:trHeight w:val="454"/>
        </w:trPr>
        <w:tc>
          <w:tcPr>
            <w:tcW w:w="2598" w:type="dxa"/>
            <w:tcBorders>
              <w:left w:val="single" w:sz="12" w:space="0" w:color="000000"/>
              <w:right w:val="single" w:sz="4" w:space="0" w:color="000000"/>
            </w:tcBorders>
            <w:vAlign w:val="center"/>
          </w:tcPr>
          <w:p w14:paraId="3E968F0A"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FA37F1" w14:textId="1918C8BB" w:rsidR="00B778AD" w:rsidRPr="00DE6B06" w:rsidRDefault="008D60AB" w:rsidP="00B778AD">
            <w:pPr>
              <w:jc w:val="left"/>
              <w:rPr>
                <w:rFonts w:ascii="Arial" w:hAnsi="Arial" w:cs="Arial"/>
                <w:sz w:val="22"/>
              </w:rPr>
            </w:pPr>
            <w:permStart w:id="796328216" w:edGrp="everyone"/>
            <w:r>
              <w:rPr>
                <w:rFonts w:ascii="Arial" w:hAnsi="Arial" w:cs="Arial"/>
                <w:sz w:val="22"/>
              </w:rPr>
              <w:t>Kristen@eastcoastconcrete.com</w:t>
            </w:r>
            <w:permEnd w:id="796328216"/>
          </w:p>
        </w:tc>
      </w:tr>
      <w:tr w:rsidR="00B778AD" w:rsidRPr="00683908" w14:paraId="5CEAE987" w14:textId="77777777" w:rsidTr="002631FF">
        <w:trPr>
          <w:trHeight w:val="850"/>
        </w:trPr>
        <w:tc>
          <w:tcPr>
            <w:tcW w:w="2598" w:type="dxa"/>
            <w:tcBorders>
              <w:left w:val="single" w:sz="12" w:space="0" w:color="000000"/>
              <w:right w:val="single" w:sz="4" w:space="0" w:color="000000"/>
            </w:tcBorders>
            <w:vAlign w:val="center"/>
          </w:tcPr>
          <w:p w14:paraId="78B996D5"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2048223175"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02DC6A69"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3B046BE8" wp14:editId="22CC16D1">
                      <wp:extent cx="2011801"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1"/>
                              <a:stretch>
                                <a:fillRect/>
                              </a:stretch>
                            </pic:blipFill>
                            <pic:spPr bwMode="auto">
                              <a:xfrm>
                                <a:off x="0" y="0"/>
                                <a:ext cx="2011801" cy="428625"/>
                              </a:xfrm>
                              <a:prstGeom prst="rect">
                                <a:avLst/>
                              </a:prstGeom>
                              <a:noFill/>
                              <a:ln>
                                <a:noFill/>
                              </a:ln>
                            </pic:spPr>
                          </pic:pic>
                        </a:graphicData>
                      </a:graphic>
                    </wp:inline>
                  </w:drawing>
                </w:r>
              </w:p>
            </w:tc>
          </w:sdtContent>
        </w:sdt>
        <w:permEnd w:id="2048223175" w:displacedByCustomXml="prev"/>
      </w:tr>
      <w:tr w:rsidR="00B778AD" w:rsidRPr="00683908" w14:paraId="6CD5CE1A" w14:textId="77777777" w:rsidTr="002631FF">
        <w:trPr>
          <w:trHeight w:val="454"/>
        </w:trPr>
        <w:tc>
          <w:tcPr>
            <w:tcW w:w="2598" w:type="dxa"/>
            <w:tcBorders>
              <w:left w:val="single" w:sz="12" w:space="0" w:color="000000"/>
              <w:right w:val="single" w:sz="4" w:space="0" w:color="000000"/>
            </w:tcBorders>
            <w:vAlign w:val="center"/>
          </w:tcPr>
          <w:p w14:paraId="3B0DC067" w14:textId="77777777" w:rsidR="00B778AD" w:rsidRPr="00696855" w:rsidRDefault="00B778AD" w:rsidP="00B778AD">
            <w:pPr>
              <w:jc w:val="right"/>
              <w:rPr>
                <w:rFonts w:cs="Arial"/>
                <w:b/>
                <w:sz w:val="20"/>
              </w:rPr>
            </w:pPr>
            <w:r w:rsidRPr="00696855">
              <w:rPr>
                <w:rFonts w:cs="Arial"/>
                <w:b/>
                <w:sz w:val="20"/>
              </w:rPr>
              <w:t>Date:</w:t>
            </w:r>
          </w:p>
        </w:tc>
        <w:permStart w:id="405501753" w:edGrp="everyone" w:displacedByCustomXml="next"/>
        <w:sdt>
          <w:sdtPr>
            <w:rPr>
              <w:rFonts w:ascii="Arial" w:hAnsi="Arial" w:cs="Arial"/>
              <w:sz w:val="22"/>
              <w:szCs w:val="22"/>
            </w:rPr>
            <w:id w:val="-686058928"/>
            <w:placeholder>
              <w:docPart w:val="EA8719007BF54B4AAD75B86848AAA3C2"/>
            </w:placeholder>
            <w:date w:fullDate="2022-09-17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99B1087" w14:textId="7463765C" w:rsidR="00B778AD" w:rsidRPr="00DE6B06" w:rsidRDefault="008D60AB" w:rsidP="00B778AD">
                <w:pPr>
                  <w:jc w:val="left"/>
                  <w:rPr>
                    <w:rFonts w:ascii="Arial" w:hAnsi="Arial" w:cs="Arial"/>
                    <w:sz w:val="22"/>
                  </w:rPr>
                </w:pPr>
                <w:r>
                  <w:rPr>
                    <w:rFonts w:ascii="Arial" w:hAnsi="Arial" w:cs="Arial"/>
                    <w:sz w:val="22"/>
                    <w:szCs w:val="22"/>
                  </w:rPr>
                  <w:t>17/09/2022</w:t>
                </w:r>
              </w:p>
            </w:tc>
          </w:sdtContent>
        </w:sdt>
        <w:permEnd w:id="405501753" w:displacedByCustomXml="prev"/>
      </w:tr>
      <w:tr w:rsidR="00B778AD" w:rsidRPr="00696855" w14:paraId="64D7C61D" w14:textId="77777777" w:rsidTr="002631FF">
        <w:tc>
          <w:tcPr>
            <w:tcW w:w="6093" w:type="dxa"/>
            <w:gridSpan w:val="2"/>
            <w:vMerge w:val="restart"/>
            <w:tcBorders>
              <w:left w:val="single" w:sz="12" w:space="0" w:color="000000"/>
            </w:tcBorders>
            <w:vAlign w:val="center"/>
          </w:tcPr>
          <w:p w14:paraId="6150AB16"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EC05DB4"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3594562A" w14:textId="77777777" w:rsidTr="002631FF">
        <w:trPr>
          <w:trHeight w:val="233"/>
        </w:trPr>
        <w:tc>
          <w:tcPr>
            <w:tcW w:w="6093" w:type="dxa"/>
            <w:gridSpan w:val="2"/>
            <w:vMerge/>
            <w:tcBorders>
              <w:left w:val="single" w:sz="12" w:space="0" w:color="000000"/>
            </w:tcBorders>
          </w:tcPr>
          <w:p w14:paraId="44D82CF6"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3441BED2"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594255E1"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0E57F8A"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5F5AB310" w14:textId="77777777" w:rsidR="00B778AD" w:rsidRPr="00696855" w:rsidRDefault="00B778AD" w:rsidP="00B778AD">
            <w:pPr>
              <w:jc w:val="center"/>
              <w:rPr>
                <w:rFonts w:cs="Arial"/>
                <w:b/>
                <w:sz w:val="20"/>
              </w:rPr>
            </w:pPr>
            <w:r>
              <w:rPr>
                <w:rFonts w:cs="Arial"/>
                <w:b/>
                <w:sz w:val="20"/>
              </w:rPr>
              <w:t>Occasion</w:t>
            </w:r>
          </w:p>
        </w:tc>
      </w:tr>
      <w:tr w:rsidR="00B778AD" w:rsidRPr="00683908" w14:paraId="03F1F05E"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6BA4B92"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2F45BE45" w14:textId="77777777" w:rsidTr="002631FF">
        <w:trPr>
          <w:trHeight w:val="27"/>
        </w:trPr>
        <w:tc>
          <w:tcPr>
            <w:tcW w:w="6093" w:type="dxa"/>
            <w:gridSpan w:val="2"/>
            <w:tcBorders>
              <w:left w:val="single" w:sz="12" w:space="0" w:color="000000"/>
            </w:tcBorders>
          </w:tcPr>
          <w:p w14:paraId="739EEED5"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3468800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33D536C" w14:textId="70C21D78" w:rsidR="00B778AD" w:rsidRPr="00696855" w:rsidRDefault="008D60AB" w:rsidP="00B778AD">
                <w:pPr>
                  <w:jc w:val="center"/>
                  <w:rPr>
                    <w:rFonts w:cs="Arial"/>
                    <w:sz w:val="20"/>
                  </w:rPr>
                </w:pPr>
                <w:r>
                  <w:rPr>
                    <w:rFonts w:ascii="Wingdings" w:hAnsi="Wingdings" w:cs="Arial"/>
                    <w:sz w:val="44"/>
                    <w:szCs w:val="44"/>
                  </w:rPr>
                  <w:t>þ</w:t>
                </w:r>
              </w:p>
            </w:tc>
          </w:sdtContent>
        </w:sdt>
        <w:permEnd w:id="34688004" w:displacedByCustomXml="prev"/>
        <w:permStart w:id="797926027"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2B61B64" w14:textId="7DB51738" w:rsidR="00B778AD" w:rsidRPr="00696855" w:rsidRDefault="008D60AB" w:rsidP="00B778AD">
                <w:pPr>
                  <w:jc w:val="center"/>
                  <w:rPr>
                    <w:rFonts w:cs="Arial"/>
                    <w:sz w:val="20"/>
                  </w:rPr>
                </w:pPr>
                <w:r>
                  <w:rPr>
                    <w:rFonts w:ascii="Wingdings" w:hAnsi="Wingdings" w:cs="Arial"/>
                    <w:sz w:val="44"/>
                    <w:szCs w:val="44"/>
                  </w:rPr>
                  <w:t>þ</w:t>
                </w:r>
              </w:p>
            </w:tc>
          </w:sdtContent>
        </w:sdt>
        <w:permEnd w:id="797926027" w:displacedByCustomXml="prev"/>
      </w:tr>
      <w:tr w:rsidR="00B778AD" w:rsidRPr="00696855" w14:paraId="2CFE486B" w14:textId="77777777" w:rsidTr="002631FF">
        <w:trPr>
          <w:trHeight w:val="27"/>
        </w:trPr>
        <w:tc>
          <w:tcPr>
            <w:tcW w:w="6093" w:type="dxa"/>
            <w:gridSpan w:val="2"/>
            <w:tcBorders>
              <w:left w:val="single" w:sz="12" w:space="0" w:color="000000"/>
            </w:tcBorders>
          </w:tcPr>
          <w:p w14:paraId="21A128F9"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762935321"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EAD8C02" w14:textId="5656FCDC" w:rsidR="00B778AD" w:rsidRPr="00696855" w:rsidRDefault="008D60AB" w:rsidP="00B778AD">
                <w:pPr>
                  <w:jc w:val="center"/>
                  <w:rPr>
                    <w:rFonts w:cs="Arial"/>
                    <w:sz w:val="20"/>
                  </w:rPr>
                </w:pPr>
                <w:r>
                  <w:rPr>
                    <w:rFonts w:ascii="Wingdings" w:hAnsi="Wingdings" w:cs="Arial"/>
                    <w:sz w:val="44"/>
                    <w:szCs w:val="44"/>
                  </w:rPr>
                  <w:t>þ</w:t>
                </w:r>
              </w:p>
            </w:tc>
          </w:sdtContent>
        </w:sdt>
        <w:permEnd w:id="1762935321" w:displacedByCustomXml="prev"/>
        <w:permStart w:id="1731789092"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2E1015E" w14:textId="5C840FED" w:rsidR="00B778AD" w:rsidRPr="00696855" w:rsidRDefault="008D60AB" w:rsidP="00B778AD">
                <w:pPr>
                  <w:jc w:val="center"/>
                  <w:rPr>
                    <w:rFonts w:cs="Arial"/>
                    <w:sz w:val="20"/>
                  </w:rPr>
                </w:pPr>
                <w:r>
                  <w:rPr>
                    <w:rFonts w:ascii="Wingdings" w:hAnsi="Wingdings" w:cs="Arial"/>
                    <w:sz w:val="44"/>
                    <w:szCs w:val="44"/>
                  </w:rPr>
                  <w:t>þ</w:t>
                </w:r>
              </w:p>
            </w:tc>
          </w:sdtContent>
        </w:sdt>
        <w:permEnd w:id="1731789092" w:displacedByCustomXml="prev"/>
      </w:tr>
      <w:tr w:rsidR="00B778AD" w:rsidRPr="00696855" w14:paraId="6EB7A2BD" w14:textId="77777777" w:rsidTr="002631FF">
        <w:trPr>
          <w:trHeight w:val="27"/>
        </w:trPr>
        <w:tc>
          <w:tcPr>
            <w:tcW w:w="6093" w:type="dxa"/>
            <w:gridSpan w:val="2"/>
            <w:tcBorders>
              <w:left w:val="single" w:sz="12" w:space="0" w:color="000000"/>
            </w:tcBorders>
          </w:tcPr>
          <w:p w14:paraId="322CFF79"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1639848049"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3518D31" w14:textId="1C36C8C0" w:rsidR="00B778AD" w:rsidRPr="00696855" w:rsidRDefault="008D60AB" w:rsidP="00B778AD">
                <w:pPr>
                  <w:jc w:val="center"/>
                  <w:rPr>
                    <w:rFonts w:cs="Arial"/>
                    <w:sz w:val="20"/>
                  </w:rPr>
                </w:pPr>
                <w:r>
                  <w:rPr>
                    <w:rFonts w:ascii="Wingdings" w:hAnsi="Wingdings" w:cs="Arial"/>
                    <w:sz w:val="44"/>
                    <w:szCs w:val="44"/>
                  </w:rPr>
                  <w:t>þ</w:t>
                </w:r>
              </w:p>
            </w:tc>
          </w:sdtContent>
        </w:sdt>
        <w:permEnd w:id="1639848049" w:displacedByCustomXml="prev"/>
        <w:permStart w:id="247741543"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AA2482C" w14:textId="2ED345D4" w:rsidR="00B778AD" w:rsidRPr="00696855" w:rsidRDefault="008D60AB" w:rsidP="00B778AD">
                <w:pPr>
                  <w:jc w:val="center"/>
                  <w:rPr>
                    <w:rFonts w:cs="Arial"/>
                    <w:sz w:val="20"/>
                  </w:rPr>
                </w:pPr>
                <w:r>
                  <w:rPr>
                    <w:rFonts w:ascii="Wingdings" w:hAnsi="Wingdings" w:cs="Arial"/>
                    <w:sz w:val="44"/>
                    <w:szCs w:val="44"/>
                  </w:rPr>
                  <w:t>þ</w:t>
                </w:r>
              </w:p>
            </w:tc>
          </w:sdtContent>
        </w:sdt>
        <w:permEnd w:id="247741543" w:displacedByCustomXml="prev"/>
      </w:tr>
      <w:tr w:rsidR="00B778AD" w:rsidRPr="00696855" w14:paraId="58451445" w14:textId="77777777" w:rsidTr="002631FF">
        <w:trPr>
          <w:trHeight w:val="25"/>
        </w:trPr>
        <w:tc>
          <w:tcPr>
            <w:tcW w:w="6093" w:type="dxa"/>
            <w:gridSpan w:val="2"/>
            <w:tcBorders>
              <w:left w:val="single" w:sz="12" w:space="0" w:color="000000"/>
            </w:tcBorders>
          </w:tcPr>
          <w:p w14:paraId="15EB2CF1"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884288358"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A27CBD3" w14:textId="6A6AB3AB" w:rsidR="00B778AD" w:rsidRPr="00696855" w:rsidRDefault="008D60AB" w:rsidP="00B778AD">
                <w:pPr>
                  <w:jc w:val="center"/>
                  <w:rPr>
                    <w:rFonts w:cs="Arial"/>
                    <w:sz w:val="20"/>
                  </w:rPr>
                </w:pPr>
                <w:r>
                  <w:rPr>
                    <w:rFonts w:ascii="Wingdings" w:hAnsi="Wingdings" w:cs="Arial"/>
                    <w:sz w:val="44"/>
                    <w:szCs w:val="44"/>
                  </w:rPr>
                  <w:t>þ</w:t>
                </w:r>
              </w:p>
            </w:tc>
          </w:sdtContent>
        </w:sdt>
        <w:permEnd w:id="884288358" w:displacedByCustomXml="prev"/>
        <w:permStart w:id="264586628"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3C35948" w14:textId="1B072850" w:rsidR="00B778AD" w:rsidRPr="00696855" w:rsidRDefault="008D60AB" w:rsidP="00B778AD">
                <w:pPr>
                  <w:jc w:val="center"/>
                  <w:rPr>
                    <w:rFonts w:cs="Arial"/>
                    <w:sz w:val="20"/>
                  </w:rPr>
                </w:pPr>
                <w:r>
                  <w:rPr>
                    <w:rFonts w:ascii="Wingdings" w:hAnsi="Wingdings" w:cs="Arial"/>
                    <w:sz w:val="44"/>
                    <w:szCs w:val="44"/>
                  </w:rPr>
                  <w:t>þ</w:t>
                </w:r>
              </w:p>
            </w:tc>
          </w:sdtContent>
        </w:sdt>
        <w:permEnd w:id="264586628" w:displacedByCustomXml="prev"/>
      </w:tr>
      <w:tr w:rsidR="00B778AD" w:rsidRPr="00696855" w14:paraId="64E74A11" w14:textId="77777777" w:rsidTr="002631FF">
        <w:trPr>
          <w:trHeight w:val="25"/>
        </w:trPr>
        <w:tc>
          <w:tcPr>
            <w:tcW w:w="6093" w:type="dxa"/>
            <w:gridSpan w:val="2"/>
            <w:tcBorders>
              <w:left w:val="single" w:sz="12" w:space="0" w:color="000000"/>
            </w:tcBorders>
          </w:tcPr>
          <w:p w14:paraId="6D27713B"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472136778"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D2FE04B" w14:textId="4E8DB88B" w:rsidR="00B778AD" w:rsidRPr="00696855" w:rsidRDefault="008D60AB" w:rsidP="00B778AD">
                <w:pPr>
                  <w:jc w:val="center"/>
                  <w:rPr>
                    <w:rFonts w:cs="Arial"/>
                    <w:sz w:val="20"/>
                  </w:rPr>
                </w:pPr>
                <w:r>
                  <w:rPr>
                    <w:rFonts w:ascii="Wingdings" w:hAnsi="Wingdings" w:cs="Arial"/>
                    <w:sz w:val="44"/>
                    <w:szCs w:val="44"/>
                  </w:rPr>
                  <w:t>þ</w:t>
                </w:r>
              </w:p>
            </w:tc>
          </w:sdtContent>
        </w:sdt>
        <w:permEnd w:id="472136778" w:displacedByCustomXml="prev"/>
        <w:permStart w:id="991637074"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0BC5A76" w14:textId="6D2F8059" w:rsidR="00B778AD" w:rsidRPr="00696855" w:rsidRDefault="008D60AB" w:rsidP="00B778AD">
                <w:pPr>
                  <w:jc w:val="center"/>
                  <w:rPr>
                    <w:rFonts w:cs="Arial"/>
                    <w:sz w:val="20"/>
                  </w:rPr>
                </w:pPr>
                <w:r>
                  <w:rPr>
                    <w:rFonts w:ascii="Wingdings" w:hAnsi="Wingdings" w:cs="Arial"/>
                    <w:sz w:val="44"/>
                    <w:szCs w:val="44"/>
                  </w:rPr>
                  <w:t>þ</w:t>
                </w:r>
              </w:p>
            </w:tc>
          </w:sdtContent>
        </w:sdt>
        <w:permEnd w:id="991637074" w:displacedByCustomXml="prev"/>
      </w:tr>
      <w:tr w:rsidR="00B778AD" w:rsidRPr="00696855" w14:paraId="01A6861E" w14:textId="77777777" w:rsidTr="002631FF">
        <w:trPr>
          <w:trHeight w:val="25"/>
        </w:trPr>
        <w:tc>
          <w:tcPr>
            <w:tcW w:w="6093" w:type="dxa"/>
            <w:gridSpan w:val="2"/>
            <w:tcBorders>
              <w:left w:val="single" w:sz="12" w:space="0" w:color="000000"/>
            </w:tcBorders>
          </w:tcPr>
          <w:p w14:paraId="181148EB"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1503275059"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A271192" w14:textId="31495B21" w:rsidR="00B778AD" w:rsidRPr="00696855" w:rsidRDefault="008D60AB" w:rsidP="00B778AD">
                <w:pPr>
                  <w:jc w:val="center"/>
                  <w:rPr>
                    <w:rFonts w:cs="Arial"/>
                    <w:sz w:val="20"/>
                  </w:rPr>
                </w:pPr>
                <w:r>
                  <w:rPr>
                    <w:rFonts w:ascii="Wingdings" w:hAnsi="Wingdings" w:cs="Arial"/>
                    <w:sz w:val="44"/>
                    <w:szCs w:val="44"/>
                  </w:rPr>
                  <w:t>þ</w:t>
                </w:r>
              </w:p>
            </w:tc>
          </w:sdtContent>
        </w:sdt>
        <w:permEnd w:id="1503275059" w:displacedByCustomXml="prev"/>
        <w:permStart w:id="458510154"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7DA02B3" w14:textId="7DC04C2F" w:rsidR="00B778AD" w:rsidRPr="00696855" w:rsidRDefault="008D60AB" w:rsidP="00B778AD">
                <w:pPr>
                  <w:jc w:val="center"/>
                  <w:rPr>
                    <w:rFonts w:cs="Arial"/>
                    <w:sz w:val="20"/>
                  </w:rPr>
                </w:pPr>
                <w:r>
                  <w:rPr>
                    <w:rFonts w:ascii="Wingdings" w:hAnsi="Wingdings" w:cs="Arial"/>
                    <w:sz w:val="44"/>
                    <w:szCs w:val="44"/>
                  </w:rPr>
                  <w:t>þ</w:t>
                </w:r>
              </w:p>
            </w:tc>
          </w:sdtContent>
        </w:sdt>
        <w:permEnd w:id="458510154" w:displacedByCustomXml="prev"/>
      </w:tr>
      <w:tr w:rsidR="00B778AD" w:rsidRPr="005E24F1" w14:paraId="31C1B396"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C73CE64"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5AB8734D" w14:textId="77777777" w:rsidTr="002631FF">
        <w:trPr>
          <w:trHeight w:val="25"/>
        </w:trPr>
        <w:tc>
          <w:tcPr>
            <w:tcW w:w="6093" w:type="dxa"/>
            <w:gridSpan w:val="2"/>
            <w:tcBorders>
              <w:left w:val="single" w:sz="12" w:space="0" w:color="000000"/>
            </w:tcBorders>
          </w:tcPr>
          <w:p w14:paraId="6F135E07"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597798106"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50B18E5" w14:textId="1DCB12B1" w:rsidR="00B778AD" w:rsidRPr="00696855" w:rsidRDefault="008D60AB" w:rsidP="00B778AD">
                <w:pPr>
                  <w:jc w:val="center"/>
                  <w:rPr>
                    <w:rFonts w:cs="Arial"/>
                    <w:sz w:val="20"/>
                  </w:rPr>
                </w:pPr>
                <w:r>
                  <w:rPr>
                    <w:rFonts w:ascii="Wingdings" w:hAnsi="Wingdings" w:cs="Arial"/>
                    <w:sz w:val="44"/>
                    <w:szCs w:val="44"/>
                  </w:rPr>
                  <w:t>þ</w:t>
                </w:r>
              </w:p>
            </w:tc>
          </w:sdtContent>
        </w:sdt>
        <w:permEnd w:id="1597798106" w:displacedByCustomXml="prev"/>
        <w:permStart w:id="755384735"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5C6E7D4" w14:textId="54D4A5D6" w:rsidR="00B778AD" w:rsidRPr="00696855" w:rsidRDefault="008D60AB" w:rsidP="00B778AD">
                <w:pPr>
                  <w:jc w:val="center"/>
                  <w:rPr>
                    <w:rFonts w:cs="Arial"/>
                    <w:sz w:val="20"/>
                  </w:rPr>
                </w:pPr>
                <w:r>
                  <w:rPr>
                    <w:rFonts w:ascii="Wingdings" w:hAnsi="Wingdings" w:cs="Arial"/>
                    <w:sz w:val="44"/>
                    <w:szCs w:val="44"/>
                  </w:rPr>
                  <w:t>þ</w:t>
                </w:r>
              </w:p>
            </w:tc>
          </w:sdtContent>
        </w:sdt>
        <w:permEnd w:id="755384735" w:displacedByCustomXml="prev"/>
      </w:tr>
      <w:tr w:rsidR="00B778AD" w:rsidRPr="00696855" w14:paraId="5636BD6C" w14:textId="77777777" w:rsidTr="002631FF">
        <w:trPr>
          <w:trHeight w:val="25"/>
        </w:trPr>
        <w:tc>
          <w:tcPr>
            <w:tcW w:w="6093" w:type="dxa"/>
            <w:gridSpan w:val="2"/>
            <w:tcBorders>
              <w:left w:val="single" w:sz="12" w:space="0" w:color="000000"/>
            </w:tcBorders>
          </w:tcPr>
          <w:p w14:paraId="712C2F28"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742285428"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719F7BC" w14:textId="258A74B7" w:rsidR="00B778AD" w:rsidRPr="00696855" w:rsidRDefault="008D60AB" w:rsidP="00B778AD">
                <w:pPr>
                  <w:jc w:val="center"/>
                  <w:rPr>
                    <w:rFonts w:cs="Arial"/>
                    <w:sz w:val="20"/>
                  </w:rPr>
                </w:pPr>
                <w:r>
                  <w:rPr>
                    <w:rFonts w:ascii="Wingdings" w:hAnsi="Wingdings" w:cs="Arial"/>
                    <w:sz w:val="44"/>
                    <w:szCs w:val="44"/>
                  </w:rPr>
                  <w:t>þ</w:t>
                </w:r>
              </w:p>
            </w:tc>
          </w:sdtContent>
        </w:sdt>
        <w:permEnd w:id="1742285428" w:displacedByCustomXml="prev"/>
        <w:permStart w:id="406719515"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A41B7D8" w14:textId="4248CB70" w:rsidR="00B778AD" w:rsidRPr="00696855" w:rsidRDefault="008D60AB" w:rsidP="00B778AD">
                <w:pPr>
                  <w:jc w:val="center"/>
                  <w:rPr>
                    <w:rFonts w:cs="Arial"/>
                    <w:sz w:val="20"/>
                  </w:rPr>
                </w:pPr>
                <w:r>
                  <w:rPr>
                    <w:rFonts w:ascii="Wingdings" w:hAnsi="Wingdings" w:cs="Arial"/>
                    <w:sz w:val="44"/>
                    <w:szCs w:val="44"/>
                  </w:rPr>
                  <w:t>þ</w:t>
                </w:r>
              </w:p>
            </w:tc>
          </w:sdtContent>
        </w:sdt>
        <w:permEnd w:id="406719515" w:displacedByCustomXml="prev"/>
      </w:tr>
      <w:tr w:rsidR="00B778AD" w:rsidRPr="00696855" w14:paraId="7D530E01" w14:textId="77777777" w:rsidTr="002631FF">
        <w:trPr>
          <w:trHeight w:val="25"/>
        </w:trPr>
        <w:tc>
          <w:tcPr>
            <w:tcW w:w="6093" w:type="dxa"/>
            <w:gridSpan w:val="2"/>
            <w:tcBorders>
              <w:left w:val="single" w:sz="12" w:space="0" w:color="000000"/>
            </w:tcBorders>
          </w:tcPr>
          <w:p w14:paraId="0D0DBDEA"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775119132"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33B8024" w14:textId="57BDFA5B" w:rsidR="00B778AD" w:rsidRPr="00696855" w:rsidRDefault="008D60AB" w:rsidP="00B778AD">
                <w:pPr>
                  <w:jc w:val="center"/>
                  <w:rPr>
                    <w:rFonts w:cs="Arial"/>
                    <w:sz w:val="20"/>
                  </w:rPr>
                </w:pPr>
                <w:r>
                  <w:rPr>
                    <w:rFonts w:ascii="Wingdings" w:hAnsi="Wingdings" w:cs="Arial"/>
                    <w:sz w:val="44"/>
                    <w:szCs w:val="44"/>
                  </w:rPr>
                  <w:t>þ</w:t>
                </w:r>
              </w:p>
            </w:tc>
          </w:sdtContent>
        </w:sdt>
        <w:permEnd w:id="775119132" w:displacedByCustomXml="prev"/>
        <w:permStart w:id="669215041"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CAFBF83" w14:textId="3A98A323" w:rsidR="00B778AD" w:rsidRPr="00696855" w:rsidRDefault="008D60AB" w:rsidP="00B778AD">
                <w:pPr>
                  <w:jc w:val="center"/>
                  <w:rPr>
                    <w:rFonts w:cs="Arial"/>
                    <w:sz w:val="20"/>
                  </w:rPr>
                </w:pPr>
                <w:r>
                  <w:rPr>
                    <w:rFonts w:ascii="Wingdings" w:hAnsi="Wingdings" w:cs="Arial"/>
                    <w:sz w:val="44"/>
                    <w:szCs w:val="44"/>
                  </w:rPr>
                  <w:t>þ</w:t>
                </w:r>
              </w:p>
            </w:tc>
          </w:sdtContent>
        </w:sdt>
        <w:permEnd w:id="669215041" w:displacedByCustomXml="prev"/>
      </w:tr>
      <w:tr w:rsidR="00B778AD" w:rsidRPr="00696855" w14:paraId="031249FC" w14:textId="77777777" w:rsidTr="002631FF">
        <w:trPr>
          <w:trHeight w:val="25"/>
        </w:trPr>
        <w:tc>
          <w:tcPr>
            <w:tcW w:w="6093" w:type="dxa"/>
            <w:gridSpan w:val="2"/>
            <w:tcBorders>
              <w:left w:val="single" w:sz="12" w:space="0" w:color="000000"/>
            </w:tcBorders>
          </w:tcPr>
          <w:p w14:paraId="764D41A8"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811761073"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CDCCFA2" w14:textId="7E6F8CC9" w:rsidR="00B778AD" w:rsidRPr="00696855" w:rsidRDefault="008D60AB" w:rsidP="00B778AD">
                <w:pPr>
                  <w:jc w:val="center"/>
                  <w:rPr>
                    <w:rFonts w:cs="Arial"/>
                    <w:sz w:val="20"/>
                  </w:rPr>
                </w:pPr>
                <w:r>
                  <w:rPr>
                    <w:rFonts w:ascii="Wingdings" w:hAnsi="Wingdings" w:cs="Arial"/>
                    <w:sz w:val="44"/>
                    <w:szCs w:val="44"/>
                  </w:rPr>
                  <w:t>þ</w:t>
                </w:r>
              </w:p>
            </w:tc>
          </w:sdtContent>
        </w:sdt>
        <w:permEnd w:id="811761073" w:displacedByCustomXml="prev"/>
        <w:permStart w:id="1670280725"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E16283C" w14:textId="52116CA0" w:rsidR="00B778AD" w:rsidRPr="00696855" w:rsidRDefault="008D60AB" w:rsidP="00B778AD">
                <w:pPr>
                  <w:jc w:val="center"/>
                  <w:rPr>
                    <w:rFonts w:cs="Arial"/>
                    <w:sz w:val="20"/>
                  </w:rPr>
                </w:pPr>
                <w:r>
                  <w:rPr>
                    <w:rFonts w:ascii="Wingdings" w:hAnsi="Wingdings" w:cs="Arial"/>
                    <w:sz w:val="44"/>
                    <w:szCs w:val="44"/>
                  </w:rPr>
                  <w:t>þ</w:t>
                </w:r>
              </w:p>
            </w:tc>
          </w:sdtContent>
        </w:sdt>
        <w:permEnd w:id="1670280725" w:displacedByCustomXml="prev"/>
      </w:tr>
      <w:tr w:rsidR="00B778AD" w:rsidRPr="00696855" w14:paraId="1C912E4D" w14:textId="77777777" w:rsidTr="002631FF">
        <w:trPr>
          <w:trHeight w:val="25"/>
        </w:trPr>
        <w:tc>
          <w:tcPr>
            <w:tcW w:w="6093" w:type="dxa"/>
            <w:gridSpan w:val="2"/>
            <w:tcBorders>
              <w:left w:val="single" w:sz="12" w:space="0" w:color="000000"/>
            </w:tcBorders>
          </w:tcPr>
          <w:p w14:paraId="6FAD0742"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244140807"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BFC7074" w14:textId="5059B92D" w:rsidR="00B778AD" w:rsidRPr="00696855" w:rsidRDefault="008D60AB" w:rsidP="00B778AD">
                <w:pPr>
                  <w:jc w:val="center"/>
                  <w:rPr>
                    <w:rFonts w:cs="Arial"/>
                    <w:sz w:val="20"/>
                  </w:rPr>
                </w:pPr>
                <w:r>
                  <w:rPr>
                    <w:rFonts w:ascii="Wingdings" w:hAnsi="Wingdings" w:cs="Arial"/>
                    <w:sz w:val="44"/>
                    <w:szCs w:val="44"/>
                  </w:rPr>
                  <w:t>þ</w:t>
                </w:r>
              </w:p>
            </w:tc>
          </w:sdtContent>
        </w:sdt>
        <w:permEnd w:id="244140807" w:displacedByCustomXml="prev"/>
        <w:permStart w:id="2037255134"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E72FE42" w14:textId="3BDD5433" w:rsidR="00B778AD" w:rsidRPr="00696855" w:rsidRDefault="008D60AB" w:rsidP="00B778AD">
                <w:pPr>
                  <w:jc w:val="center"/>
                  <w:rPr>
                    <w:rFonts w:cs="Arial"/>
                    <w:sz w:val="20"/>
                  </w:rPr>
                </w:pPr>
                <w:r>
                  <w:rPr>
                    <w:rFonts w:ascii="Wingdings" w:hAnsi="Wingdings" w:cs="Arial"/>
                    <w:sz w:val="44"/>
                    <w:szCs w:val="44"/>
                  </w:rPr>
                  <w:t>þ</w:t>
                </w:r>
              </w:p>
            </w:tc>
          </w:sdtContent>
        </w:sdt>
        <w:permEnd w:id="2037255134" w:displacedByCustomXml="prev"/>
      </w:tr>
      <w:tr w:rsidR="00B778AD" w:rsidRPr="005E24F1" w14:paraId="7F6B20B7"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8AA116C"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6AB3BEEF" w14:textId="77777777" w:rsidTr="002631FF">
        <w:trPr>
          <w:trHeight w:val="25"/>
        </w:trPr>
        <w:tc>
          <w:tcPr>
            <w:tcW w:w="6093" w:type="dxa"/>
            <w:gridSpan w:val="2"/>
            <w:tcBorders>
              <w:left w:val="single" w:sz="12" w:space="0" w:color="000000"/>
            </w:tcBorders>
          </w:tcPr>
          <w:p w14:paraId="4BD30D6F"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2057976338"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AB72606" w14:textId="17CE53CA" w:rsidR="00B778AD" w:rsidRPr="00696855" w:rsidRDefault="008D60AB" w:rsidP="00B778AD">
                <w:pPr>
                  <w:jc w:val="center"/>
                  <w:rPr>
                    <w:rFonts w:cs="Arial"/>
                    <w:sz w:val="20"/>
                  </w:rPr>
                </w:pPr>
                <w:r>
                  <w:rPr>
                    <w:rFonts w:ascii="Wingdings" w:hAnsi="Wingdings" w:cs="Arial"/>
                    <w:sz w:val="44"/>
                    <w:szCs w:val="44"/>
                  </w:rPr>
                  <w:t>þ</w:t>
                </w:r>
              </w:p>
            </w:tc>
          </w:sdtContent>
        </w:sdt>
        <w:permEnd w:id="2057976338" w:displacedByCustomXml="prev"/>
        <w:permStart w:id="266536496"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F3AB80D" w14:textId="76A2B91D" w:rsidR="00B778AD" w:rsidRPr="00696855" w:rsidRDefault="008D60AB" w:rsidP="00B778AD">
                <w:pPr>
                  <w:jc w:val="center"/>
                  <w:rPr>
                    <w:rFonts w:cs="Arial"/>
                    <w:sz w:val="20"/>
                  </w:rPr>
                </w:pPr>
                <w:r>
                  <w:rPr>
                    <w:rFonts w:ascii="Wingdings" w:hAnsi="Wingdings" w:cs="Arial"/>
                    <w:sz w:val="44"/>
                    <w:szCs w:val="44"/>
                  </w:rPr>
                  <w:t>þ</w:t>
                </w:r>
              </w:p>
            </w:tc>
          </w:sdtContent>
        </w:sdt>
        <w:permEnd w:id="266536496" w:displacedByCustomXml="prev"/>
      </w:tr>
      <w:tr w:rsidR="00B778AD" w:rsidRPr="00696855" w14:paraId="7B5BBA25" w14:textId="77777777" w:rsidTr="002631FF">
        <w:trPr>
          <w:trHeight w:val="25"/>
        </w:trPr>
        <w:tc>
          <w:tcPr>
            <w:tcW w:w="6093" w:type="dxa"/>
            <w:gridSpan w:val="2"/>
            <w:tcBorders>
              <w:left w:val="single" w:sz="12" w:space="0" w:color="000000"/>
            </w:tcBorders>
          </w:tcPr>
          <w:p w14:paraId="0CB0CC77"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662724595"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5A0AB72" w14:textId="216D4D49" w:rsidR="00B778AD" w:rsidRPr="00696855" w:rsidRDefault="008D60AB" w:rsidP="00B778AD">
                <w:pPr>
                  <w:jc w:val="center"/>
                  <w:rPr>
                    <w:rFonts w:cs="Arial"/>
                    <w:sz w:val="20"/>
                  </w:rPr>
                </w:pPr>
                <w:r>
                  <w:rPr>
                    <w:rFonts w:ascii="Wingdings" w:hAnsi="Wingdings" w:cs="Arial"/>
                    <w:sz w:val="44"/>
                    <w:szCs w:val="44"/>
                  </w:rPr>
                  <w:t>þ</w:t>
                </w:r>
              </w:p>
            </w:tc>
          </w:sdtContent>
        </w:sdt>
        <w:permEnd w:id="662724595" w:displacedByCustomXml="prev"/>
        <w:permStart w:id="2303595"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FDE39CA" w14:textId="63CA82FA" w:rsidR="00B778AD" w:rsidRPr="00696855" w:rsidRDefault="008D60AB" w:rsidP="00B778AD">
                <w:pPr>
                  <w:jc w:val="center"/>
                  <w:rPr>
                    <w:rFonts w:cs="Arial"/>
                    <w:sz w:val="20"/>
                  </w:rPr>
                </w:pPr>
                <w:r>
                  <w:rPr>
                    <w:rFonts w:ascii="Wingdings" w:hAnsi="Wingdings" w:cs="Arial"/>
                    <w:sz w:val="44"/>
                    <w:szCs w:val="44"/>
                  </w:rPr>
                  <w:t>þ</w:t>
                </w:r>
              </w:p>
            </w:tc>
          </w:sdtContent>
        </w:sdt>
        <w:permEnd w:id="2303595" w:displacedByCustomXml="prev"/>
      </w:tr>
      <w:tr w:rsidR="00B778AD" w:rsidRPr="00696855" w14:paraId="1E378F9B" w14:textId="77777777" w:rsidTr="002631FF">
        <w:trPr>
          <w:trHeight w:val="25"/>
        </w:trPr>
        <w:tc>
          <w:tcPr>
            <w:tcW w:w="6093" w:type="dxa"/>
            <w:gridSpan w:val="2"/>
            <w:tcBorders>
              <w:left w:val="single" w:sz="12" w:space="0" w:color="000000"/>
            </w:tcBorders>
          </w:tcPr>
          <w:p w14:paraId="09010D63"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188393629"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86B50D5" w14:textId="39F2E0D9" w:rsidR="00B778AD" w:rsidRPr="00696855" w:rsidRDefault="008D60AB" w:rsidP="00B778AD">
                <w:pPr>
                  <w:jc w:val="center"/>
                  <w:rPr>
                    <w:rFonts w:cs="Arial"/>
                    <w:sz w:val="20"/>
                  </w:rPr>
                </w:pPr>
                <w:r>
                  <w:rPr>
                    <w:rFonts w:ascii="Wingdings" w:hAnsi="Wingdings" w:cs="Arial"/>
                    <w:sz w:val="44"/>
                    <w:szCs w:val="44"/>
                  </w:rPr>
                  <w:t>þ</w:t>
                </w:r>
              </w:p>
            </w:tc>
          </w:sdtContent>
        </w:sdt>
        <w:permEnd w:id="1188393629" w:displacedByCustomXml="prev"/>
        <w:permStart w:id="182084287"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808A1E5" w14:textId="26917ED4" w:rsidR="00B778AD" w:rsidRPr="00696855" w:rsidRDefault="008D60AB" w:rsidP="00B778AD">
                <w:pPr>
                  <w:jc w:val="center"/>
                  <w:rPr>
                    <w:rFonts w:cs="Arial"/>
                    <w:sz w:val="20"/>
                  </w:rPr>
                </w:pPr>
                <w:r>
                  <w:rPr>
                    <w:rFonts w:ascii="Wingdings" w:hAnsi="Wingdings" w:cs="Arial"/>
                    <w:sz w:val="44"/>
                    <w:szCs w:val="44"/>
                  </w:rPr>
                  <w:t>þ</w:t>
                </w:r>
              </w:p>
            </w:tc>
          </w:sdtContent>
        </w:sdt>
        <w:permEnd w:id="182084287" w:displacedByCustomXml="prev"/>
      </w:tr>
      <w:tr w:rsidR="00B778AD" w:rsidRPr="00696855" w14:paraId="048D72F1" w14:textId="77777777" w:rsidTr="002631FF">
        <w:trPr>
          <w:trHeight w:val="25"/>
        </w:trPr>
        <w:tc>
          <w:tcPr>
            <w:tcW w:w="6093" w:type="dxa"/>
            <w:gridSpan w:val="2"/>
            <w:tcBorders>
              <w:left w:val="single" w:sz="12" w:space="0" w:color="000000"/>
            </w:tcBorders>
          </w:tcPr>
          <w:p w14:paraId="548CF6BD"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68049390"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EE28ACD" w14:textId="2BA124A6" w:rsidR="00B778AD" w:rsidRPr="00696855" w:rsidRDefault="008D60AB" w:rsidP="00B778AD">
                <w:pPr>
                  <w:jc w:val="center"/>
                  <w:rPr>
                    <w:rFonts w:cs="Arial"/>
                    <w:sz w:val="20"/>
                  </w:rPr>
                </w:pPr>
                <w:r>
                  <w:rPr>
                    <w:rFonts w:ascii="Wingdings" w:hAnsi="Wingdings" w:cs="Arial"/>
                    <w:sz w:val="44"/>
                    <w:szCs w:val="44"/>
                  </w:rPr>
                  <w:t>þ</w:t>
                </w:r>
              </w:p>
            </w:tc>
          </w:sdtContent>
        </w:sdt>
        <w:permEnd w:id="168049390" w:displacedByCustomXml="prev"/>
        <w:permStart w:id="1225809704"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3F3A1A8" w14:textId="7E4B0C03" w:rsidR="00B778AD" w:rsidRPr="00696855" w:rsidRDefault="008D60AB" w:rsidP="00B778AD">
                <w:pPr>
                  <w:jc w:val="center"/>
                  <w:rPr>
                    <w:rFonts w:cs="Arial"/>
                    <w:sz w:val="20"/>
                  </w:rPr>
                </w:pPr>
                <w:r>
                  <w:rPr>
                    <w:rFonts w:ascii="Wingdings" w:hAnsi="Wingdings" w:cs="Arial"/>
                    <w:sz w:val="44"/>
                    <w:szCs w:val="44"/>
                  </w:rPr>
                  <w:t>þ</w:t>
                </w:r>
              </w:p>
            </w:tc>
          </w:sdtContent>
        </w:sdt>
        <w:permEnd w:id="1225809704" w:displacedByCustomXml="prev"/>
      </w:tr>
      <w:tr w:rsidR="00B778AD" w:rsidRPr="00696855" w14:paraId="47843EAC"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417F30E9"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2753761E" w14:textId="77777777" w:rsidTr="002631FF">
        <w:trPr>
          <w:trHeight w:val="25"/>
        </w:trPr>
        <w:tc>
          <w:tcPr>
            <w:tcW w:w="6093" w:type="dxa"/>
            <w:gridSpan w:val="2"/>
            <w:tcBorders>
              <w:left w:val="single" w:sz="12" w:space="0" w:color="000000"/>
            </w:tcBorders>
          </w:tcPr>
          <w:p w14:paraId="37653922"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216536118"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14D8F5D" w14:textId="3F91EE7B" w:rsidR="00B778AD" w:rsidRPr="00696855" w:rsidRDefault="008D60AB" w:rsidP="00B778AD">
                <w:pPr>
                  <w:jc w:val="center"/>
                  <w:rPr>
                    <w:rFonts w:cs="Arial"/>
                    <w:sz w:val="20"/>
                  </w:rPr>
                </w:pPr>
                <w:r>
                  <w:rPr>
                    <w:rFonts w:ascii="Wingdings" w:hAnsi="Wingdings" w:cs="Arial"/>
                    <w:sz w:val="44"/>
                    <w:szCs w:val="44"/>
                  </w:rPr>
                  <w:t>þ</w:t>
                </w:r>
              </w:p>
            </w:tc>
          </w:sdtContent>
        </w:sdt>
        <w:permEnd w:id="216536118" w:displacedByCustomXml="prev"/>
        <w:permStart w:id="2030657521"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781BD99" w14:textId="7865569F" w:rsidR="00B778AD" w:rsidRPr="00696855" w:rsidRDefault="008D60AB" w:rsidP="00B778AD">
                <w:pPr>
                  <w:jc w:val="center"/>
                  <w:rPr>
                    <w:rFonts w:cs="Arial"/>
                    <w:sz w:val="20"/>
                  </w:rPr>
                </w:pPr>
                <w:r>
                  <w:rPr>
                    <w:rFonts w:ascii="Wingdings" w:hAnsi="Wingdings" w:cs="Arial"/>
                    <w:sz w:val="44"/>
                    <w:szCs w:val="44"/>
                  </w:rPr>
                  <w:t>þ</w:t>
                </w:r>
              </w:p>
            </w:tc>
          </w:sdtContent>
        </w:sdt>
        <w:permEnd w:id="2030657521" w:displacedByCustomXml="prev"/>
      </w:tr>
      <w:tr w:rsidR="00B778AD" w:rsidRPr="00696855" w14:paraId="28EE7AEA" w14:textId="77777777" w:rsidTr="002631FF">
        <w:trPr>
          <w:trHeight w:val="25"/>
        </w:trPr>
        <w:tc>
          <w:tcPr>
            <w:tcW w:w="6093" w:type="dxa"/>
            <w:gridSpan w:val="2"/>
            <w:tcBorders>
              <w:left w:val="single" w:sz="12" w:space="0" w:color="000000"/>
            </w:tcBorders>
          </w:tcPr>
          <w:p w14:paraId="47E72714"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739143271"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9D2FD5D" w14:textId="70BCE8CC" w:rsidR="00B778AD" w:rsidRPr="00696855" w:rsidRDefault="008D60AB" w:rsidP="00B778AD">
                <w:pPr>
                  <w:jc w:val="center"/>
                  <w:rPr>
                    <w:rFonts w:cs="Arial"/>
                    <w:sz w:val="20"/>
                  </w:rPr>
                </w:pPr>
                <w:r>
                  <w:rPr>
                    <w:rFonts w:ascii="Wingdings" w:hAnsi="Wingdings" w:cs="Arial"/>
                    <w:sz w:val="44"/>
                    <w:szCs w:val="44"/>
                  </w:rPr>
                  <w:t>þ</w:t>
                </w:r>
              </w:p>
            </w:tc>
          </w:sdtContent>
        </w:sdt>
        <w:permEnd w:id="739143271" w:displacedByCustomXml="prev"/>
        <w:permStart w:id="26350752"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E4E9D1E" w14:textId="69A9E6DE" w:rsidR="00B778AD" w:rsidRPr="00696855" w:rsidRDefault="008D60AB" w:rsidP="00B778AD">
                <w:pPr>
                  <w:jc w:val="center"/>
                  <w:rPr>
                    <w:rFonts w:cs="Arial"/>
                    <w:sz w:val="20"/>
                  </w:rPr>
                </w:pPr>
                <w:r>
                  <w:rPr>
                    <w:rFonts w:ascii="Wingdings" w:hAnsi="Wingdings" w:cs="Arial"/>
                    <w:sz w:val="44"/>
                    <w:szCs w:val="44"/>
                  </w:rPr>
                  <w:t>þ</w:t>
                </w:r>
              </w:p>
            </w:tc>
          </w:sdtContent>
        </w:sdt>
        <w:permEnd w:id="26350752" w:displacedByCustomXml="prev"/>
      </w:tr>
      <w:tr w:rsidR="00B778AD" w:rsidRPr="00696855" w14:paraId="78CC212E" w14:textId="77777777" w:rsidTr="002631FF">
        <w:trPr>
          <w:trHeight w:val="25"/>
        </w:trPr>
        <w:tc>
          <w:tcPr>
            <w:tcW w:w="6093" w:type="dxa"/>
            <w:gridSpan w:val="2"/>
            <w:tcBorders>
              <w:left w:val="single" w:sz="12" w:space="0" w:color="000000"/>
            </w:tcBorders>
          </w:tcPr>
          <w:p w14:paraId="5FEE35F4"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912213821"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098AE67" w14:textId="619C2072" w:rsidR="00B778AD" w:rsidRPr="00696855" w:rsidRDefault="008D60AB" w:rsidP="00B778AD">
                <w:pPr>
                  <w:jc w:val="center"/>
                  <w:rPr>
                    <w:rFonts w:cs="Arial"/>
                    <w:sz w:val="20"/>
                  </w:rPr>
                </w:pPr>
                <w:r>
                  <w:rPr>
                    <w:rFonts w:ascii="Wingdings" w:hAnsi="Wingdings" w:cs="Arial"/>
                    <w:sz w:val="44"/>
                    <w:szCs w:val="44"/>
                  </w:rPr>
                  <w:t>þ</w:t>
                </w:r>
              </w:p>
            </w:tc>
          </w:sdtContent>
        </w:sdt>
        <w:permEnd w:id="912213821" w:displacedByCustomXml="prev"/>
        <w:permStart w:id="40072539"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C677A51" w14:textId="23279D25" w:rsidR="00B778AD" w:rsidRPr="00696855" w:rsidRDefault="008D60AB" w:rsidP="00B778AD">
                <w:pPr>
                  <w:jc w:val="center"/>
                  <w:rPr>
                    <w:rFonts w:cs="Arial"/>
                    <w:sz w:val="20"/>
                  </w:rPr>
                </w:pPr>
                <w:r>
                  <w:rPr>
                    <w:rFonts w:ascii="Wingdings" w:hAnsi="Wingdings" w:cs="Arial"/>
                    <w:sz w:val="44"/>
                    <w:szCs w:val="44"/>
                  </w:rPr>
                  <w:t>þ</w:t>
                </w:r>
              </w:p>
            </w:tc>
          </w:sdtContent>
        </w:sdt>
        <w:permEnd w:id="40072539" w:displacedByCustomXml="prev"/>
      </w:tr>
      <w:tr w:rsidR="00B778AD" w:rsidRPr="00696855" w14:paraId="11579A96"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4A21E4E9"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2E493E44" w14:textId="77777777" w:rsidTr="002631FF">
        <w:trPr>
          <w:trHeight w:val="25"/>
        </w:trPr>
        <w:tc>
          <w:tcPr>
            <w:tcW w:w="6093" w:type="dxa"/>
            <w:gridSpan w:val="2"/>
            <w:tcBorders>
              <w:left w:val="single" w:sz="12" w:space="0" w:color="000000"/>
            </w:tcBorders>
          </w:tcPr>
          <w:p w14:paraId="68D21B18"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498377131"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F66672C" w14:textId="15E3A3AC" w:rsidR="00B778AD" w:rsidRPr="00696855" w:rsidRDefault="008D60AB" w:rsidP="00B778AD">
                <w:pPr>
                  <w:jc w:val="center"/>
                  <w:rPr>
                    <w:rFonts w:cs="Arial"/>
                    <w:sz w:val="20"/>
                  </w:rPr>
                </w:pPr>
                <w:r>
                  <w:rPr>
                    <w:rFonts w:ascii="Wingdings" w:hAnsi="Wingdings" w:cs="Arial"/>
                    <w:sz w:val="44"/>
                    <w:szCs w:val="44"/>
                  </w:rPr>
                  <w:t>þ</w:t>
                </w:r>
              </w:p>
            </w:tc>
          </w:sdtContent>
        </w:sdt>
        <w:permEnd w:id="1498377131" w:displacedByCustomXml="prev"/>
        <w:permStart w:id="865086160"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690DBB2" w14:textId="757BFB65" w:rsidR="00B778AD" w:rsidRPr="00696855" w:rsidRDefault="008D60AB" w:rsidP="00B778AD">
                <w:pPr>
                  <w:jc w:val="center"/>
                  <w:rPr>
                    <w:rFonts w:cs="Arial"/>
                    <w:sz w:val="20"/>
                  </w:rPr>
                </w:pPr>
                <w:r>
                  <w:rPr>
                    <w:rFonts w:ascii="Wingdings" w:hAnsi="Wingdings" w:cs="Arial"/>
                    <w:sz w:val="44"/>
                    <w:szCs w:val="44"/>
                  </w:rPr>
                  <w:t>þ</w:t>
                </w:r>
              </w:p>
            </w:tc>
          </w:sdtContent>
        </w:sdt>
        <w:permEnd w:id="865086160" w:displacedByCustomXml="prev"/>
      </w:tr>
      <w:tr w:rsidR="00B778AD" w:rsidRPr="00696855" w14:paraId="735BBCF3" w14:textId="77777777" w:rsidTr="002631FF">
        <w:trPr>
          <w:trHeight w:val="25"/>
        </w:trPr>
        <w:tc>
          <w:tcPr>
            <w:tcW w:w="6093" w:type="dxa"/>
            <w:gridSpan w:val="2"/>
            <w:tcBorders>
              <w:left w:val="single" w:sz="12" w:space="0" w:color="000000"/>
            </w:tcBorders>
          </w:tcPr>
          <w:p w14:paraId="4AE68142"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610167478"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7F9908E" w14:textId="7096E039" w:rsidR="00B778AD" w:rsidRPr="00696855" w:rsidRDefault="008D60AB" w:rsidP="00B778AD">
                <w:pPr>
                  <w:jc w:val="center"/>
                  <w:rPr>
                    <w:rFonts w:cs="Arial"/>
                    <w:sz w:val="20"/>
                  </w:rPr>
                </w:pPr>
                <w:r>
                  <w:rPr>
                    <w:rFonts w:ascii="Wingdings" w:hAnsi="Wingdings" w:cs="Arial"/>
                    <w:sz w:val="44"/>
                    <w:szCs w:val="44"/>
                  </w:rPr>
                  <w:t>þ</w:t>
                </w:r>
              </w:p>
            </w:tc>
          </w:sdtContent>
        </w:sdt>
        <w:permEnd w:id="1610167478" w:displacedByCustomXml="prev"/>
        <w:permStart w:id="910307021"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C2B4752" w14:textId="1C5F8E1B" w:rsidR="00B778AD" w:rsidRPr="00696855" w:rsidRDefault="008D60AB" w:rsidP="00B778AD">
                <w:pPr>
                  <w:jc w:val="center"/>
                  <w:rPr>
                    <w:rFonts w:cs="Arial"/>
                    <w:sz w:val="20"/>
                  </w:rPr>
                </w:pPr>
                <w:r>
                  <w:rPr>
                    <w:rFonts w:ascii="Wingdings" w:hAnsi="Wingdings" w:cs="Arial"/>
                    <w:sz w:val="44"/>
                    <w:szCs w:val="44"/>
                  </w:rPr>
                  <w:t>þ</w:t>
                </w:r>
              </w:p>
            </w:tc>
          </w:sdtContent>
        </w:sdt>
        <w:permEnd w:id="910307021" w:displacedByCustomXml="prev"/>
      </w:tr>
      <w:tr w:rsidR="00B778AD" w:rsidRPr="00696855" w14:paraId="2B6BDA81" w14:textId="77777777" w:rsidTr="002631FF">
        <w:trPr>
          <w:trHeight w:val="25"/>
        </w:trPr>
        <w:tc>
          <w:tcPr>
            <w:tcW w:w="6093" w:type="dxa"/>
            <w:gridSpan w:val="2"/>
            <w:tcBorders>
              <w:left w:val="single" w:sz="12" w:space="0" w:color="000000"/>
            </w:tcBorders>
          </w:tcPr>
          <w:p w14:paraId="216C9DE8"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5EF288D9"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1978D62F"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4BBD8B63"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903427766"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199254A" w14:textId="04EA5719" w:rsidR="00B778AD" w:rsidRPr="00696855" w:rsidRDefault="008D60AB" w:rsidP="00B778AD">
                <w:pPr>
                  <w:jc w:val="center"/>
                  <w:rPr>
                    <w:rFonts w:cs="Arial"/>
                    <w:sz w:val="20"/>
                  </w:rPr>
                </w:pPr>
                <w:r>
                  <w:rPr>
                    <w:rFonts w:ascii="Wingdings" w:hAnsi="Wingdings" w:cs="Arial"/>
                    <w:sz w:val="44"/>
                    <w:szCs w:val="44"/>
                  </w:rPr>
                  <w:t>þ</w:t>
                </w:r>
              </w:p>
            </w:tc>
          </w:sdtContent>
        </w:sdt>
        <w:permEnd w:id="1903427766" w:displacedByCustomXml="prev"/>
        <w:permStart w:id="324614104"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B3856EF" w14:textId="50862BE8" w:rsidR="00B778AD" w:rsidRPr="00696855" w:rsidRDefault="008D60AB" w:rsidP="00B778AD">
                <w:pPr>
                  <w:jc w:val="center"/>
                  <w:rPr>
                    <w:rFonts w:cs="Arial"/>
                    <w:sz w:val="20"/>
                  </w:rPr>
                </w:pPr>
                <w:r>
                  <w:rPr>
                    <w:rFonts w:ascii="Wingdings" w:hAnsi="Wingdings" w:cs="Arial"/>
                    <w:sz w:val="44"/>
                    <w:szCs w:val="44"/>
                  </w:rPr>
                  <w:t>þ</w:t>
                </w:r>
              </w:p>
            </w:tc>
          </w:sdtContent>
        </w:sdt>
        <w:permEnd w:id="324614104" w:displacedByCustomXml="prev"/>
      </w:tr>
      <w:tr w:rsidR="00B778AD" w:rsidRPr="00683908" w14:paraId="172D8F05"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3AA4BDF" w14:textId="700AF924"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962471869"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8D60AB">
                  <w:rPr>
                    <w:rFonts w:ascii="Wingdings" w:hAnsi="Wingdings" w:cs="Arial"/>
                    <w:sz w:val="44"/>
                    <w:szCs w:val="44"/>
                  </w:rPr>
                  <w:t>þ</w:t>
                </w:r>
              </w:sdtContent>
            </w:sdt>
            <w:permEnd w:id="962471869"/>
            <w:r w:rsidRPr="001D07E7">
              <w:rPr>
                <w:rFonts w:cs="Arial"/>
                <w:b/>
                <w:szCs w:val="22"/>
              </w:rPr>
              <w:t xml:space="preserve"> Satisfactory    </w:t>
            </w:r>
            <w:permStart w:id="22629754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26297542"/>
            <w:r w:rsidRPr="00993DFF">
              <w:rPr>
                <w:rFonts w:cs="Arial"/>
                <w:b/>
                <w:sz w:val="36"/>
                <w:szCs w:val="36"/>
              </w:rPr>
              <w:t xml:space="preserve"> </w:t>
            </w:r>
            <w:r w:rsidRPr="001D07E7">
              <w:rPr>
                <w:rFonts w:cs="Arial"/>
                <w:b/>
                <w:szCs w:val="22"/>
              </w:rPr>
              <w:t>Not Satisfactory</w:t>
            </w:r>
          </w:p>
        </w:tc>
      </w:tr>
    </w:tbl>
    <w:p w14:paraId="49D46099" w14:textId="77777777" w:rsidR="006029E0" w:rsidRDefault="006029E0" w:rsidP="00E670B9"/>
    <w:p w14:paraId="738AA6BE"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106703BC" w14:textId="77777777" w:rsidTr="002631FF">
        <w:tc>
          <w:tcPr>
            <w:tcW w:w="9057" w:type="dxa"/>
            <w:shd w:val="clear" w:color="auto" w:fill="D9D9D9" w:themeFill="background1" w:themeFillShade="D9"/>
          </w:tcPr>
          <w:p w14:paraId="292BCD12"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34024971" w14:textId="77777777" w:rsidTr="00C05A9B">
        <w:trPr>
          <w:trHeight w:val="13304"/>
        </w:trPr>
        <w:tc>
          <w:tcPr>
            <w:tcW w:w="9057" w:type="dxa"/>
          </w:tcPr>
          <w:p w14:paraId="5B06EEC1" w14:textId="46F76ECF" w:rsidR="00E670B9" w:rsidRPr="00553DDB" w:rsidRDefault="00CC3FD9" w:rsidP="002631FF">
            <w:pPr>
              <w:rPr>
                <w:rFonts w:ascii="Arial" w:hAnsi="Arial" w:cs="Arial"/>
                <w:szCs w:val="24"/>
              </w:rPr>
            </w:pPr>
            <w:permStart w:id="5515095" w:edGrp="everyone"/>
            <w:r>
              <w:rPr>
                <w:rFonts w:ascii="Arial" w:hAnsi="Arial" w:cs="Arial"/>
                <w:szCs w:val="24"/>
              </w:rPr>
              <w:t xml:space="preserve">In both occasions </w:t>
            </w:r>
            <w:proofErr w:type="spellStart"/>
            <w:r>
              <w:rPr>
                <w:rFonts w:ascii="Arial" w:hAnsi="Arial" w:cs="Arial"/>
                <w:szCs w:val="24"/>
              </w:rPr>
              <w:t>harley</w:t>
            </w:r>
            <w:proofErr w:type="spellEnd"/>
            <w:r>
              <w:rPr>
                <w:rFonts w:ascii="Arial" w:hAnsi="Arial" w:cs="Arial"/>
                <w:szCs w:val="24"/>
              </w:rPr>
              <w:t xml:space="preserve"> was able to demonstrate the ability to plan and coordinate with the builder to plan daily and weekly tasks, he was able to put together a program for multiple areas of work for our work force to adhere to in order to be practical and time effective.</w:t>
            </w:r>
            <w:permEnd w:id="5515095"/>
          </w:p>
        </w:tc>
      </w:tr>
    </w:tbl>
    <w:p w14:paraId="56C83A08" w14:textId="77777777" w:rsidR="00ED6402" w:rsidRPr="00E670B9" w:rsidRDefault="00ED6402" w:rsidP="006774E6">
      <w:pPr>
        <w:rPr>
          <w:sz w:val="10"/>
          <w:szCs w:val="10"/>
        </w:rPr>
      </w:pPr>
    </w:p>
    <w:sectPr w:rsidR="00ED6402" w:rsidRPr="00E670B9" w:rsidSect="00195F7B">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A632E" w14:textId="77777777" w:rsidR="00E101B3" w:rsidRDefault="00E101B3" w:rsidP="00A67754">
      <w:r>
        <w:separator/>
      </w:r>
    </w:p>
  </w:endnote>
  <w:endnote w:type="continuationSeparator" w:id="0">
    <w:p w14:paraId="5B73F530" w14:textId="77777777" w:rsidR="00E101B3" w:rsidRDefault="00E101B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46C61" w14:textId="77777777" w:rsidR="00A80ACC" w:rsidRPr="00830749" w:rsidRDefault="00A80ACC" w:rsidP="00830749">
    <w:pPr>
      <w:pBdr>
        <w:top w:val="single" w:sz="4" w:space="1" w:color="auto"/>
      </w:pBdr>
      <w:rPr>
        <w:rFonts w:ascii="Arial" w:hAnsi="Arial" w:cs="Arial"/>
        <w:b/>
        <w:sz w:val="16"/>
        <w:szCs w:val="16"/>
      </w:rPr>
    </w:pPr>
  </w:p>
  <w:p w14:paraId="702E987B" w14:textId="710FCF45" w:rsidR="00A80ACC"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CC3FD9">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8D15A" w14:textId="77777777" w:rsidR="00A80ACC" w:rsidRPr="00830749" w:rsidRDefault="00A80ACC" w:rsidP="00830749">
    <w:pPr>
      <w:pBdr>
        <w:top w:val="single" w:sz="4" w:space="1" w:color="auto"/>
      </w:pBdr>
      <w:rPr>
        <w:rFonts w:ascii="Arial" w:hAnsi="Arial" w:cs="Arial"/>
        <w:b/>
        <w:sz w:val="16"/>
        <w:szCs w:val="16"/>
      </w:rPr>
    </w:pPr>
  </w:p>
  <w:p w14:paraId="5EA424E3" w14:textId="21119862"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C3FD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02121" w14:textId="77777777" w:rsidR="00A80ACC" w:rsidRPr="00830749" w:rsidRDefault="00A80ACC" w:rsidP="00830749">
    <w:pPr>
      <w:pBdr>
        <w:top w:val="single" w:sz="4" w:space="1" w:color="auto"/>
      </w:pBdr>
      <w:rPr>
        <w:rFonts w:ascii="Arial" w:hAnsi="Arial" w:cs="Arial"/>
        <w:b/>
        <w:sz w:val="16"/>
        <w:szCs w:val="16"/>
      </w:rPr>
    </w:pPr>
  </w:p>
  <w:p w14:paraId="74E3A8E8" w14:textId="23E31486"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C3FD9">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C8BE1" w14:textId="77777777" w:rsidR="00A80ACC" w:rsidRPr="00830749" w:rsidRDefault="00A80ACC" w:rsidP="00830749">
    <w:pPr>
      <w:pBdr>
        <w:top w:val="single" w:sz="4" w:space="1" w:color="auto"/>
      </w:pBdr>
      <w:rPr>
        <w:rFonts w:ascii="Arial" w:hAnsi="Arial" w:cs="Arial"/>
        <w:b/>
        <w:sz w:val="16"/>
        <w:szCs w:val="16"/>
      </w:rPr>
    </w:pPr>
  </w:p>
  <w:p w14:paraId="48EF01AB" w14:textId="4C030773"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C3FD9">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50BCF" w14:textId="77777777" w:rsidR="00E101B3" w:rsidRDefault="00E101B3" w:rsidP="00A67754">
      <w:r>
        <w:separator/>
      </w:r>
    </w:p>
  </w:footnote>
  <w:footnote w:type="continuationSeparator" w:id="0">
    <w:p w14:paraId="3E2152D6" w14:textId="77777777" w:rsidR="00E101B3" w:rsidRDefault="00E101B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1884"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b/>
            <w:sz w:val="16"/>
            <w:szCs w:val="16"/>
          </w:rPr>
          <w:t>Plan building or construction work</w:t>
        </w:r>
      </w:sdtContent>
    </w:sdt>
  </w:p>
  <w:p w14:paraId="4DBE670E"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822E9"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b/>
            <w:sz w:val="16"/>
            <w:szCs w:val="16"/>
          </w:rPr>
          <w:t>Plan building or construction work</w:t>
        </w:r>
      </w:sdtContent>
    </w:sdt>
  </w:p>
  <w:p w14:paraId="5F200874"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969F"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b/>
            <w:sz w:val="16"/>
            <w:szCs w:val="16"/>
          </w:rPr>
          <w:t>Plan building or construction work</w:t>
        </w:r>
      </w:sdtContent>
    </w:sdt>
  </w:p>
  <w:p w14:paraId="56DC3E8E"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189E8"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0D44515E"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53B21"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1EDA2327"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9855C3"/>
    <w:multiLevelType w:val="multilevel"/>
    <w:tmpl w:val="D3842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2F2A7E"/>
    <w:multiLevelType w:val="multilevel"/>
    <w:tmpl w:val="DCDA5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9"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015767589">
    <w:abstractNumId w:val="9"/>
  </w:num>
  <w:num w:numId="2" w16cid:durableId="1088304612">
    <w:abstractNumId w:val="14"/>
  </w:num>
  <w:num w:numId="3" w16cid:durableId="1710570644">
    <w:abstractNumId w:val="28"/>
  </w:num>
  <w:num w:numId="4" w16cid:durableId="474299892">
    <w:abstractNumId w:val="58"/>
  </w:num>
  <w:num w:numId="5" w16cid:durableId="1379888796">
    <w:abstractNumId w:val="11"/>
  </w:num>
  <w:num w:numId="6" w16cid:durableId="1940720177">
    <w:abstractNumId w:val="33"/>
  </w:num>
  <w:num w:numId="7" w16cid:durableId="225341860">
    <w:abstractNumId w:val="50"/>
  </w:num>
  <w:num w:numId="8" w16cid:durableId="1612006850">
    <w:abstractNumId w:val="27"/>
  </w:num>
  <w:num w:numId="9" w16cid:durableId="832067507">
    <w:abstractNumId w:val="29"/>
  </w:num>
  <w:num w:numId="10" w16cid:durableId="670840831">
    <w:abstractNumId w:val="47"/>
  </w:num>
  <w:num w:numId="11" w16cid:durableId="270355023">
    <w:abstractNumId w:val="44"/>
  </w:num>
  <w:num w:numId="12" w16cid:durableId="2132504904">
    <w:abstractNumId w:val="69"/>
  </w:num>
  <w:num w:numId="13" w16cid:durableId="155536157">
    <w:abstractNumId w:val="19"/>
  </w:num>
  <w:num w:numId="14" w16cid:durableId="886723573">
    <w:abstractNumId w:val="7"/>
  </w:num>
  <w:num w:numId="15" w16cid:durableId="1955792663">
    <w:abstractNumId w:val="42"/>
  </w:num>
  <w:num w:numId="16" w16cid:durableId="1180507108">
    <w:abstractNumId w:val="32"/>
  </w:num>
  <w:num w:numId="17" w16cid:durableId="588733703">
    <w:abstractNumId w:val="41"/>
  </w:num>
  <w:num w:numId="18" w16cid:durableId="475340134">
    <w:abstractNumId w:val="53"/>
  </w:num>
  <w:num w:numId="19" w16cid:durableId="1805805015">
    <w:abstractNumId w:val="10"/>
  </w:num>
  <w:num w:numId="20" w16cid:durableId="1754162274">
    <w:abstractNumId w:val="63"/>
  </w:num>
  <w:num w:numId="21" w16cid:durableId="805437623">
    <w:abstractNumId w:val="61"/>
  </w:num>
  <w:num w:numId="22" w16cid:durableId="365450150">
    <w:abstractNumId w:val="52"/>
  </w:num>
  <w:num w:numId="23" w16cid:durableId="1091395767">
    <w:abstractNumId w:val="67"/>
  </w:num>
  <w:num w:numId="24" w16cid:durableId="1903980844">
    <w:abstractNumId w:val="25"/>
  </w:num>
  <w:num w:numId="25" w16cid:durableId="1532718998">
    <w:abstractNumId w:val="74"/>
  </w:num>
  <w:num w:numId="26" w16cid:durableId="958487060">
    <w:abstractNumId w:val="60"/>
  </w:num>
  <w:num w:numId="27" w16cid:durableId="1253389994">
    <w:abstractNumId w:val="1"/>
  </w:num>
  <w:num w:numId="28" w16cid:durableId="1149513106">
    <w:abstractNumId w:val="49"/>
  </w:num>
  <w:num w:numId="29" w16cid:durableId="1691180880">
    <w:abstractNumId w:val="72"/>
  </w:num>
  <w:num w:numId="30" w16cid:durableId="2012873131">
    <w:abstractNumId w:val="59"/>
  </w:num>
  <w:num w:numId="31" w16cid:durableId="2027517505">
    <w:abstractNumId w:val="71"/>
  </w:num>
  <w:num w:numId="32" w16cid:durableId="1118261738">
    <w:abstractNumId w:val="23"/>
  </w:num>
  <w:num w:numId="33" w16cid:durableId="452754476">
    <w:abstractNumId w:val="57"/>
  </w:num>
  <w:num w:numId="34" w16cid:durableId="279460863">
    <w:abstractNumId w:val="3"/>
  </w:num>
  <w:num w:numId="35" w16cid:durableId="1641957101">
    <w:abstractNumId w:val="73"/>
  </w:num>
  <w:num w:numId="36" w16cid:durableId="972441776">
    <w:abstractNumId w:val="70"/>
  </w:num>
  <w:num w:numId="37" w16cid:durableId="2141148151">
    <w:abstractNumId w:val="15"/>
  </w:num>
  <w:num w:numId="38" w16cid:durableId="1300651836">
    <w:abstractNumId w:val="18"/>
  </w:num>
  <w:num w:numId="39" w16cid:durableId="408113047">
    <w:abstractNumId w:val="35"/>
  </w:num>
  <w:num w:numId="40" w16cid:durableId="1798336905">
    <w:abstractNumId w:val="48"/>
  </w:num>
  <w:num w:numId="41" w16cid:durableId="1061564879">
    <w:abstractNumId w:val="46"/>
  </w:num>
  <w:num w:numId="42" w16cid:durableId="767238672">
    <w:abstractNumId w:val="65"/>
  </w:num>
  <w:num w:numId="43" w16cid:durableId="1539006297">
    <w:abstractNumId w:val="2"/>
  </w:num>
  <w:num w:numId="44" w16cid:durableId="1744446726">
    <w:abstractNumId w:val="30"/>
  </w:num>
  <w:num w:numId="45" w16cid:durableId="1247306046">
    <w:abstractNumId w:val="34"/>
  </w:num>
  <w:num w:numId="46" w16cid:durableId="1272208115">
    <w:abstractNumId w:val="66"/>
  </w:num>
  <w:num w:numId="47" w16cid:durableId="1606838985">
    <w:abstractNumId w:val="26"/>
  </w:num>
  <w:num w:numId="48" w16cid:durableId="1062867023">
    <w:abstractNumId w:val="22"/>
  </w:num>
  <w:num w:numId="49" w16cid:durableId="906568502">
    <w:abstractNumId w:val="5"/>
  </w:num>
  <w:num w:numId="50" w16cid:durableId="1888058133">
    <w:abstractNumId w:val="68"/>
  </w:num>
  <w:num w:numId="51" w16cid:durableId="1515605159">
    <w:abstractNumId w:val="39"/>
  </w:num>
  <w:num w:numId="52" w16cid:durableId="1615404301">
    <w:abstractNumId w:val="17"/>
  </w:num>
  <w:num w:numId="53" w16cid:durableId="1256476760">
    <w:abstractNumId w:val="4"/>
  </w:num>
  <w:num w:numId="54" w16cid:durableId="675184163">
    <w:abstractNumId w:val="6"/>
  </w:num>
  <w:num w:numId="55" w16cid:durableId="748768431">
    <w:abstractNumId w:val="36"/>
  </w:num>
  <w:num w:numId="56" w16cid:durableId="1360159911">
    <w:abstractNumId w:val="20"/>
  </w:num>
  <w:num w:numId="57" w16cid:durableId="1554465414">
    <w:abstractNumId w:val="8"/>
  </w:num>
  <w:num w:numId="58" w16cid:durableId="1996687114">
    <w:abstractNumId w:val="31"/>
  </w:num>
  <w:num w:numId="59" w16cid:durableId="799611964">
    <w:abstractNumId w:val="40"/>
  </w:num>
  <w:num w:numId="60" w16cid:durableId="1439790352">
    <w:abstractNumId w:val="54"/>
  </w:num>
  <w:num w:numId="61" w16cid:durableId="209072123">
    <w:abstractNumId w:val="62"/>
  </w:num>
  <w:num w:numId="62" w16cid:durableId="1510562805">
    <w:abstractNumId w:val="55"/>
  </w:num>
  <w:num w:numId="63" w16cid:durableId="719331621">
    <w:abstractNumId w:val="21"/>
  </w:num>
  <w:num w:numId="64" w16cid:durableId="851603344">
    <w:abstractNumId w:val="37"/>
  </w:num>
  <w:num w:numId="65" w16cid:durableId="356928088">
    <w:abstractNumId w:val="38"/>
  </w:num>
  <w:num w:numId="66" w16cid:durableId="922908579">
    <w:abstractNumId w:val="24"/>
  </w:num>
  <w:num w:numId="67" w16cid:durableId="430663361">
    <w:abstractNumId w:val="13"/>
  </w:num>
  <w:num w:numId="68" w16cid:durableId="1999532509">
    <w:abstractNumId w:val="51"/>
  </w:num>
  <w:num w:numId="69" w16cid:durableId="1180393220">
    <w:abstractNumId w:val="16"/>
  </w:num>
  <w:num w:numId="70" w16cid:durableId="319387058">
    <w:abstractNumId w:val="56"/>
  </w:num>
  <w:num w:numId="71" w16cid:durableId="7759465">
    <w:abstractNumId w:val="43"/>
  </w:num>
  <w:num w:numId="72" w16cid:durableId="13849762">
    <w:abstractNumId w:val="64"/>
  </w:num>
  <w:num w:numId="73" w16cid:durableId="1455561015">
    <w:abstractNumId w:val="45"/>
  </w:num>
  <w:num w:numId="74" w16cid:durableId="2032609754">
    <w:abstractNumId w:val="12"/>
  </w:num>
  <w:num w:numId="75" w16cid:durableId="1234586897">
    <w:abstractNumId w:val="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376"/>
    <w:rsid w:val="000636A4"/>
    <w:rsid w:val="000651EC"/>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562"/>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070D8"/>
    <w:rsid w:val="0021139D"/>
    <w:rsid w:val="00212378"/>
    <w:rsid w:val="00213294"/>
    <w:rsid w:val="0021376B"/>
    <w:rsid w:val="00214096"/>
    <w:rsid w:val="002168EB"/>
    <w:rsid w:val="00220F44"/>
    <w:rsid w:val="0022264D"/>
    <w:rsid w:val="00222B64"/>
    <w:rsid w:val="00226F1C"/>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2774"/>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00FE"/>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4DCD"/>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B6B"/>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2EA5"/>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D60AB"/>
    <w:rsid w:val="008F0BA8"/>
    <w:rsid w:val="008F3FC2"/>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001D"/>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23B"/>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1BE5"/>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3FD9"/>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370"/>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788"/>
    <w:rsid w:val="00DD533D"/>
    <w:rsid w:val="00DE18C7"/>
    <w:rsid w:val="00DE37A3"/>
    <w:rsid w:val="00DE52AD"/>
    <w:rsid w:val="00DF0328"/>
    <w:rsid w:val="00DF5671"/>
    <w:rsid w:val="00DF71FB"/>
    <w:rsid w:val="00E015C8"/>
    <w:rsid w:val="00E0429C"/>
    <w:rsid w:val="00E06C7B"/>
    <w:rsid w:val="00E07F3E"/>
    <w:rsid w:val="00E101B3"/>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2B9F"/>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1134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88079751">
      <w:bodyDiv w:val="1"/>
      <w:marLeft w:val="0"/>
      <w:marRight w:val="0"/>
      <w:marTop w:val="0"/>
      <w:marBottom w:val="0"/>
      <w:divBdr>
        <w:top w:val="none" w:sz="0" w:space="0" w:color="auto"/>
        <w:left w:val="none" w:sz="0" w:space="0" w:color="auto"/>
        <w:bottom w:val="none" w:sz="0" w:space="0" w:color="auto"/>
        <w:right w:val="none" w:sz="0" w:space="0" w:color="auto"/>
      </w:divBdr>
      <w:divsChild>
        <w:div w:id="1885286808">
          <w:marLeft w:val="0"/>
          <w:marRight w:val="0"/>
          <w:marTop w:val="0"/>
          <w:marBottom w:val="0"/>
          <w:divBdr>
            <w:top w:val="none" w:sz="0" w:space="0" w:color="auto"/>
            <w:left w:val="none" w:sz="0" w:space="0" w:color="auto"/>
            <w:bottom w:val="none" w:sz="0" w:space="0" w:color="auto"/>
            <w:right w:val="none" w:sz="0" w:space="0" w:color="auto"/>
          </w:divBdr>
          <w:divsChild>
            <w:div w:id="290791509">
              <w:marLeft w:val="0"/>
              <w:marRight w:val="0"/>
              <w:marTop w:val="0"/>
              <w:marBottom w:val="0"/>
              <w:divBdr>
                <w:top w:val="none" w:sz="0" w:space="0" w:color="auto"/>
                <w:left w:val="none" w:sz="0" w:space="0" w:color="auto"/>
                <w:bottom w:val="none" w:sz="0" w:space="0" w:color="auto"/>
                <w:right w:val="none" w:sz="0" w:space="0" w:color="auto"/>
              </w:divBdr>
              <w:divsChild>
                <w:div w:id="75991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657817">
      <w:bodyDiv w:val="1"/>
      <w:marLeft w:val="0"/>
      <w:marRight w:val="0"/>
      <w:marTop w:val="0"/>
      <w:marBottom w:val="0"/>
      <w:divBdr>
        <w:top w:val="none" w:sz="0" w:space="0" w:color="auto"/>
        <w:left w:val="none" w:sz="0" w:space="0" w:color="auto"/>
        <w:bottom w:val="none" w:sz="0" w:space="0" w:color="auto"/>
        <w:right w:val="none" w:sz="0" w:space="0" w:color="auto"/>
      </w:divBdr>
      <w:divsChild>
        <w:div w:id="353113655">
          <w:marLeft w:val="0"/>
          <w:marRight w:val="0"/>
          <w:marTop w:val="0"/>
          <w:marBottom w:val="0"/>
          <w:divBdr>
            <w:top w:val="none" w:sz="0" w:space="0" w:color="auto"/>
            <w:left w:val="none" w:sz="0" w:space="0" w:color="auto"/>
            <w:bottom w:val="none" w:sz="0" w:space="0" w:color="auto"/>
            <w:right w:val="none" w:sz="0" w:space="0" w:color="auto"/>
          </w:divBdr>
          <w:divsChild>
            <w:div w:id="1337416107">
              <w:marLeft w:val="0"/>
              <w:marRight w:val="0"/>
              <w:marTop w:val="0"/>
              <w:marBottom w:val="0"/>
              <w:divBdr>
                <w:top w:val="none" w:sz="0" w:space="0" w:color="auto"/>
                <w:left w:val="none" w:sz="0" w:space="0" w:color="auto"/>
                <w:bottom w:val="none" w:sz="0" w:space="0" w:color="auto"/>
                <w:right w:val="none" w:sz="0" w:space="0" w:color="auto"/>
              </w:divBdr>
              <w:divsChild>
                <w:div w:id="178365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jp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94A56"/>
    <w:rsid w:val="00530616"/>
    <w:rsid w:val="005D3BC9"/>
    <w:rsid w:val="006206DC"/>
    <w:rsid w:val="00645E48"/>
    <w:rsid w:val="00654A91"/>
    <w:rsid w:val="006A5ED9"/>
    <w:rsid w:val="00740903"/>
    <w:rsid w:val="007C130D"/>
    <w:rsid w:val="007E2E66"/>
    <w:rsid w:val="007F5DDF"/>
    <w:rsid w:val="00834F76"/>
    <w:rsid w:val="00850CDD"/>
    <w:rsid w:val="00854CEF"/>
    <w:rsid w:val="008946ED"/>
    <w:rsid w:val="008A49B9"/>
    <w:rsid w:val="008C1EB3"/>
    <w:rsid w:val="008E0DF9"/>
    <w:rsid w:val="009133ED"/>
    <w:rsid w:val="0092096F"/>
    <w:rsid w:val="009662BC"/>
    <w:rsid w:val="00966809"/>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18EC"/>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customXml/itemProps2.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25</TotalTime>
  <Pages>23</Pages>
  <Words>3133</Words>
  <Characters>17862</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Brooke Middleton</cp:lastModifiedBy>
  <cp:revision>4</cp:revision>
  <cp:lastPrinted>2019-05-27T02:31:00Z</cp:lastPrinted>
  <dcterms:created xsi:type="dcterms:W3CDTF">2022-09-15T11:04:00Z</dcterms:created>
  <dcterms:modified xsi:type="dcterms:W3CDTF">2022-09-21T04:56:00Z</dcterms:modified>
  <cp:contentStatus>v1-4_03/10/2019</cp:contentStatus>
</cp:coreProperties>
</file>