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F540CD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F540CD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F540C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F117F3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7271442" w:edGrp="everyone"/>
            <w:r>
              <w:rPr>
                <w:rFonts w:ascii="Arial" w:hAnsi="Arial" w:cs="Arial"/>
                <w:sz w:val="22"/>
                <w:szCs w:val="22"/>
              </w:rPr>
              <w:t>Jasmine Yuen</w:t>
            </w:r>
            <w:permEnd w:id="707271442"/>
          </w:p>
        </w:tc>
      </w:tr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652649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540C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5264950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F117F3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89355635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289355635"/>
          </w:p>
        </w:tc>
      </w:tr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415256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F540C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4152565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F540C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F540C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20021822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F117F3" w:rsidP="00F540C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420021822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F540C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F540C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3013715" w:edGrp="everyone"/>
            <w:permEnd w:id="2063013715"/>
          </w:p>
        </w:tc>
        <w:tc>
          <w:tcPr>
            <w:tcW w:w="1272" w:type="dxa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F540C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F540C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100775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F540C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0775450" w:displacedByCustomXml="prev"/>
        <w:permStart w:id="1555375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F540C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37559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F540CD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F540C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F540CD">
        <w:trPr>
          <w:trHeight w:val="13602"/>
        </w:trPr>
        <w:tc>
          <w:tcPr>
            <w:tcW w:w="9016" w:type="dxa"/>
          </w:tcPr>
          <w:p w:rsidR="00162BE7" w:rsidRPr="00DD7A44" w:rsidRDefault="00162BE7" w:rsidP="00F540CD">
            <w:pPr>
              <w:rPr>
                <w:rFonts w:ascii="Arial" w:hAnsi="Arial" w:cs="Arial"/>
                <w:szCs w:val="24"/>
              </w:rPr>
            </w:pPr>
            <w:permStart w:id="2115181409" w:edGrp="everyone"/>
            <w:permEnd w:id="2115181409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4486818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8681856" w:displacedByCustomXml="prev"/>
      </w:tr>
      <w:tr w:rsidR="00037D85" w:rsidTr="00F540C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53400887" w:edGrp="everyone"/>
            <w:r w:rsidR="00A55D43">
              <w:rPr>
                <w:rFonts w:ascii="Arial" w:hAnsi="Arial" w:cs="Arial"/>
                <w:sz w:val="22"/>
                <w:szCs w:val="22"/>
              </w:rPr>
              <w:t>A</w:t>
            </w:r>
            <w:permEnd w:id="125340088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540C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64837101" w:edGrp="everyone"/>
            <w:r w:rsidR="00A55D43">
              <w:rPr>
                <w:rFonts w:ascii="Arial" w:hAnsi="Arial" w:cs="Arial"/>
                <w:sz w:val="22"/>
                <w:szCs w:val="22"/>
              </w:rPr>
              <w:t>B</w:t>
            </w:r>
            <w:permEnd w:id="96483710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F540C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143517523" w:edGrp="everyone"/>
            <w:r w:rsidR="00A55D43">
              <w:rPr>
                <w:rFonts w:ascii="Arial" w:hAnsi="Arial" w:cs="Arial"/>
                <w:sz w:val="22"/>
                <w:szCs w:val="22"/>
              </w:rPr>
              <w:t>C</w:t>
            </w:r>
            <w:permEnd w:id="214351752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767469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6746966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54699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46995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005617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56178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21450889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A55D4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50889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F540CD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F540C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F540CD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F540CD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F540CD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F540CD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F540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F540CD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92173023" w:edGrp="everyone"/>
            <w:r>
              <w:rPr>
                <w:rFonts w:ascii="Arial" w:hAnsi="Arial" w:cs="Arial"/>
                <w:sz w:val="22"/>
                <w:szCs w:val="22"/>
              </w:rPr>
              <w:t>Volum</w:t>
            </w:r>
            <w:r w:rsidR="00333E39"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3E39">
              <w:rPr>
                <w:rFonts w:ascii="Arial" w:hAnsi="Arial" w:cs="Arial"/>
                <w:sz w:val="22"/>
                <w:szCs w:val="22"/>
              </w:rPr>
              <w:t>3 Section D</w:t>
            </w:r>
            <w:r w:rsidR="00055D8D">
              <w:rPr>
                <w:rFonts w:ascii="Arial" w:hAnsi="Arial" w:cs="Arial"/>
                <w:sz w:val="22"/>
                <w:szCs w:val="22"/>
              </w:rPr>
              <w:t>1.2</w:t>
            </w:r>
            <w:permEnd w:id="292173023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055D8D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47943156" w:edGrp="everyone"/>
            <w:r>
              <w:rPr>
                <w:rFonts w:ascii="Arial" w:hAnsi="Arial" w:cs="Arial"/>
                <w:sz w:val="22"/>
                <w:szCs w:val="22"/>
              </w:rPr>
              <w:t>Volume 3 Section D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.2</w:t>
            </w:r>
            <w:permEnd w:id="2479431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F540CD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333E39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652295679" w:edGrp="everyone"/>
            <w:r>
              <w:rPr>
                <w:rFonts w:ascii="Arial" w:hAnsi="Arial" w:cs="Arial"/>
                <w:sz w:val="22"/>
                <w:szCs w:val="22"/>
              </w:rPr>
              <w:t>AS/NZS 3500.3</w:t>
            </w:r>
            <w:permEnd w:id="1652295679"/>
          </w:p>
        </w:tc>
        <w:permStart w:id="922885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885493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790591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059172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96942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6942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779520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33E3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79520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11833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18330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46288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6288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549768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49768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333E39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360884481" w:edGrp="everyone"/>
            <w:r>
              <w:rPr>
                <w:rFonts w:ascii="Arial" w:hAnsi="Arial" w:cs="Arial"/>
                <w:sz w:val="22"/>
                <w:szCs w:val="22"/>
              </w:rPr>
              <w:t>15 degree</w:t>
            </w:r>
            <w:permEnd w:id="1360884481"/>
          </w:p>
        </w:tc>
        <w:permStart w:id="1523283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3283911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F540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333E39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456917238" w:edGrp="everyone"/>
            <w:r>
              <w:rPr>
                <w:rFonts w:ascii="Arial" w:hAnsi="Arial" w:cs="Arial"/>
                <w:sz w:val="22"/>
                <w:szCs w:val="22"/>
              </w:rPr>
              <w:t>150X50 F7 OREGON</w:t>
            </w:r>
            <w:permEnd w:id="456917238"/>
          </w:p>
        </w:tc>
        <w:permStart w:id="17900597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0059711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834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34160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608164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33E3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08164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866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333E3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662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756471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56471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39" w:rsidRPr="006E50BC" w:rsidRDefault="00333E39" w:rsidP="00333E39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permStart w:id="752944258" w:edGrp="everyone"/>
            <w:r w:rsidRPr="006E50BC">
              <w:rPr>
                <w:rFonts w:ascii="Arial" w:hAnsi="Arial" w:cs="Arial"/>
                <w:sz w:val="22"/>
                <w:szCs w:val="22"/>
              </w:rPr>
              <w:t>PLASTERBOARD</w:t>
            </w:r>
          </w:p>
          <w:p w:rsidR="00333E39" w:rsidRDefault="00333E39" w:rsidP="00333E39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BRICKWORK</w:t>
            </w:r>
          </w:p>
          <w:p w:rsidR="00333E39" w:rsidRPr="006E50BC" w:rsidRDefault="00333E39" w:rsidP="00333E39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ROOFING</w:t>
            </w:r>
          </w:p>
          <w:permEnd w:id="752944258"/>
          <w:p w:rsidR="009F3405" w:rsidRPr="00DD7A44" w:rsidRDefault="009F3405" w:rsidP="00F540C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795827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9582771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F540C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39" w:rsidRPr="0010315C" w:rsidRDefault="00333E39" w:rsidP="00333E39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2"/>
                <w:szCs w:val="22"/>
              </w:rPr>
            </w:pPr>
            <w:permStart w:id="503477279" w:edGrp="everyone"/>
            <w:r>
              <w:rPr>
                <w:rFonts w:ascii="Arial" w:hAnsi="Arial" w:cs="Arial"/>
                <w:sz w:val="22"/>
                <w:szCs w:val="22"/>
              </w:rPr>
              <w:t>EXCAVATING</w:t>
            </w:r>
            <w:r w:rsidRPr="0010315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33E39" w:rsidRDefault="00333E39" w:rsidP="00333E39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PUMPING </w:t>
            </w:r>
          </w:p>
          <w:p w:rsidR="00333E39" w:rsidRDefault="00333E39" w:rsidP="00333E39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DRILLING</w:t>
            </w:r>
          </w:p>
          <w:permEnd w:id="503477279"/>
          <w:p w:rsidR="009F3405" w:rsidRPr="00DD7A44" w:rsidRDefault="009F3405" w:rsidP="00F540C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9295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9295104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333E39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848917462" w:edGrp="everyone"/>
            <w:r>
              <w:rPr>
                <w:rFonts w:ascii="Arial" w:hAnsi="Arial" w:cs="Arial"/>
                <w:sz w:val="22"/>
                <w:szCs w:val="22"/>
              </w:rPr>
              <w:t>VOLUME 2 PART 3.5.4.2</w:t>
            </w:r>
            <w:permEnd w:id="848917462"/>
          </w:p>
        </w:tc>
        <w:permStart w:id="1072375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2375331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333E39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247480971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247480971"/>
          </w:p>
        </w:tc>
        <w:permStart w:id="1998093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8093122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540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C59B6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417283699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417283699"/>
          </w:p>
        </w:tc>
        <w:permStart w:id="1437799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79916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F540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0C59B6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543243691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543243691"/>
          </w:p>
        </w:tc>
        <w:permStart w:id="997267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7267672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428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42837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812128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1212877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426653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0C59B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66537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2661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235EF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26613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43915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3915665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039432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39432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235EF7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367794144" w:edGrp="everyone"/>
            <w:r>
              <w:rPr>
                <w:rFonts w:ascii="Arial" w:hAnsi="Arial" w:cs="Arial"/>
                <w:sz w:val="22"/>
                <w:szCs w:val="22"/>
              </w:rPr>
              <w:t xml:space="preserve">Office administration staff salaries  </w:t>
            </w:r>
            <w:permEnd w:id="367794144"/>
          </w:p>
        </w:tc>
        <w:permStart w:id="1989941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9941502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680871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871844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35EF7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686184931" w:edGrp="everyone"/>
            <w:r>
              <w:rPr>
                <w:rFonts w:ascii="Arial" w:hAnsi="Arial" w:cs="Arial"/>
                <w:sz w:val="22"/>
              </w:rPr>
              <w:t>Labour is calculated on an hourly bass, without specifying the time to complete the job</w:t>
            </w:r>
            <w:permEnd w:id="16861849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5EF7" w:rsidRPr="00AB29E2" w:rsidRDefault="00235EF7" w:rsidP="00235EF7">
            <w:pPr>
              <w:jc w:val="left"/>
              <w:rPr>
                <w:rFonts w:ascii="Arial" w:hAnsi="Arial" w:cs="Arial"/>
                <w:sz w:val="22"/>
              </w:rPr>
            </w:pPr>
            <w:permStart w:id="1234857102" w:edGrp="everyone"/>
            <w:r w:rsidRPr="00AB29E2">
              <w:rPr>
                <w:rFonts w:ascii="Arial" w:hAnsi="Arial" w:cs="Arial"/>
                <w:sz w:val="22"/>
              </w:rPr>
              <w:t>Installation of sanitary ware per unit</w:t>
            </w:r>
            <w:r>
              <w:rPr>
                <w:rFonts w:ascii="Arial" w:hAnsi="Arial" w:cs="Arial"/>
                <w:sz w:val="22"/>
              </w:rPr>
              <w:t xml:space="preserve">- - </w:t>
            </w:r>
            <w:r w:rsidRPr="00F855EF">
              <w:rPr>
                <w:rFonts w:asciiTheme="minorHAnsi" w:eastAsiaTheme="minorEastAsia" w:hAnsi="Arial" w:cstheme="minorBidi"/>
                <w:color w:val="000000" w:themeColor="text1"/>
                <w:kern w:val="24"/>
                <w:sz w:val="23"/>
                <w:szCs w:val="23"/>
              </w:rPr>
              <w:t>installation</w:t>
            </w:r>
            <w:r w:rsidRPr="00F855EF">
              <w:rPr>
                <w:rFonts w:ascii="Arial" w:hAnsi="Arial" w:cs="Arial"/>
                <w:sz w:val="22"/>
              </w:rPr>
              <w:t xml:space="preserve"> of doors is usually quoted per unit</w:t>
            </w:r>
          </w:p>
          <w:permEnd w:id="1234857102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5EF7" w:rsidRPr="001907C7" w:rsidRDefault="00235EF7" w:rsidP="00235EF7">
            <w:pPr>
              <w:jc w:val="left"/>
              <w:rPr>
                <w:rFonts w:ascii="Arial" w:hAnsi="Arial" w:cs="Arial"/>
                <w:sz w:val="22"/>
              </w:rPr>
            </w:pPr>
            <w:permStart w:id="49434078" w:edGrp="everyone"/>
            <w:r w:rsidRPr="001907C7">
              <w:rPr>
                <w:rFonts w:ascii="Arial" w:hAnsi="Arial" w:cs="Arial"/>
                <w:sz w:val="22"/>
              </w:rPr>
              <w:t>Installation of pipes per metr</w:t>
            </w:r>
            <w:r>
              <w:rPr>
                <w:rFonts w:ascii="Arial" w:hAnsi="Arial" w:cs="Arial"/>
                <w:sz w:val="22"/>
              </w:rPr>
              <w:t xml:space="preserve">e- </w:t>
            </w:r>
            <w:r w:rsidRPr="00F855EF">
              <w:rPr>
                <w:rFonts w:asciiTheme="minorHAnsi" w:eastAsiaTheme="minorEastAsia" w:hAnsi="Arial" w:cstheme="minorBidi"/>
                <w:color w:val="000000" w:themeColor="text1"/>
                <w:kern w:val="24"/>
                <w:sz w:val="23"/>
                <w:szCs w:val="23"/>
              </w:rPr>
              <w:t>the</w:t>
            </w:r>
            <w:r w:rsidRPr="00F855EF">
              <w:rPr>
                <w:rFonts w:ascii="Arial" w:hAnsi="Arial" w:cs="Arial"/>
                <w:sz w:val="22"/>
              </w:rPr>
              <w:t xml:space="preserve"> cost of building wall may be quoted on the floor area in square metres</w:t>
            </w:r>
          </w:p>
          <w:permEnd w:id="49434078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04045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045290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880634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35EF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806347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47908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35EF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79081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47129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35EF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71294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59178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235EF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9178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1319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031AE3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3194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78216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8216043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74957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49575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3361088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6108857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31AE3" w:rsidRPr="00EE7148" w:rsidRDefault="00031AE3" w:rsidP="00031AE3">
            <w:pPr>
              <w:jc w:val="left"/>
              <w:rPr>
                <w:rFonts w:ascii="Arial" w:hAnsi="Arial" w:cs="Arial"/>
                <w:sz w:val="22"/>
              </w:rPr>
            </w:pPr>
            <w:permStart w:id="2089232906" w:edGrp="everyone"/>
            <w:r w:rsidRPr="00EE7148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2089232906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031AE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99122340" w:edGrp="everyone"/>
            <w:r w:rsidRPr="00EE7148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3991223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031AE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56602781" w:edGrp="everyone"/>
            <w:r w:rsidRPr="00EE7148">
              <w:rPr>
                <w:rFonts w:ascii="Arial" w:hAnsi="Arial" w:cs="Arial"/>
                <w:sz w:val="22"/>
              </w:rPr>
              <w:t>Suppliers should be able to deliver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EE7148">
              <w:rPr>
                <w:rFonts w:ascii="Arial" w:hAnsi="Arial" w:cs="Arial"/>
                <w:sz w:val="22"/>
              </w:rPr>
              <w:t>the right goods and on time.</w:t>
            </w:r>
            <w:permEnd w:id="20566027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031AE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35355385" w:edGrp="everyone"/>
            <w:r w:rsidRPr="00EE7148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353553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031AE3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53555" w:edGrp="everyone"/>
            <w:r w:rsidRPr="00EE7148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occurring.</w:t>
            </w:r>
            <w:permEnd w:id="7535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E3" w:rsidRDefault="00031AE3" w:rsidP="00031AE3">
            <w:pPr>
              <w:rPr>
                <w:rFonts w:ascii="Arial" w:hAnsi="Arial" w:cs="Arial"/>
                <w:sz w:val="22"/>
                <w:szCs w:val="22"/>
              </w:rPr>
            </w:pPr>
            <w:permStart w:id="183456586" w:edGrp="everyone"/>
            <w:r>
              <w:rPr>
                <w:rFonts w:ascii="Arial" w:hAnsi="Arial" w:cs="Arial"/>
                <w:sz w:val="22"/>
                <w:szCs w:val="22"/>
              </w:rPr>
              <w:t>6.0m x 2 =12</w:t>
            </w:r>
          </w:p>
          <w:p w:rsidR="00031AE3" w:rsidRDefault="00031AE3" w:rsidP="00031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2.5m x2 = 5</w:t>
            </w:r>
          </w:p>
          <w:p w:rsidR="00031AE3" w:rsidRDefault="00031AE3" w:rsidP="00031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Two pieces with overlap 0.05X2 +0.1m</w:t>
            </w:r>
          </w:p>
          <w:p w:rsidR="00EB646E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=17.10m</w:t>
            </w:r>
            <w:permEnd w:id="183456586"/>
          </w:p>
        </w:tc>
        <w:permStart w:id="11913182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318283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F540C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461706785" w:edGrp="everyone"/>
            <w:r>
              <w:rPr>
                <w:rFonts w:ascii="Arial" w:hAnsi="Arial" w:cs="Arial"/>
                <w:sz w:val="22"/>
                <w:szCs w:val="22"/>
              </w:rPr>
              <w:t>17.10 x $2.50 =$42.75</w:t>
            </w:r>
            <w:permEnd w:id="461706785"/>
          </w:p>
        </w:tc>
        <w:permStart w:id="1267105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7105785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997668941" w:edGrp="everyone"/>
            <w:r>
              <w:rPr>
                <w:rFonts w:ascii="Arial" w:hAnsi="Arial" w:cs="Arial"/>
                <w:sz w:val="22"/>
                <w:szCs w:val="22"/>
              </w:rPr>
              <w:t>6 x2.5 x0.15 =2.25m3</w:t>
            </w:r>
            <w:permEnd w:id="1997668941"/>
          </w:p>
        </w:tc>
        <w:permStart w:id="812668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266803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E3" w:rsidRDefault="00031AE3" w:rsidP="00031AE3">
            <w:pPr>
              <w:rPr>
                <w:rFonts w:ascii="Arial" w:hAnsi="Arial" w:cs="Arial"/>
                <w:sz w:val="22"/>
                <w:szCs w:val="22"/>
              </w:rPr>
            </w:pPr>
            <w:permStart w:id="1599745495" w:edGrp="everyone"/>
            <w:r>
              <w:rPr>
                <w:rFonts w:ascii="Arial" w:hAnsi="Arial" w:cs="Arial"/>
                <w:sz w:val="22"/>
                <w:szCs w:val="22"/>
              </w:rPr>
              <w:t xml:space="preserve">2.25m3 x 50 =$112.50 PLUS GST $11.25 </w:t>
            </w:r>
          </w:p>
          <w:p w:rsidR="000D0F37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$112.50 + 11.25 = $123.75</w:t>
            </w:r>
            <w:permEnd w:id="1599745495"/>
          </w:p>
        </w:tc>
        <w:permStart w:id="172582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582888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717964116" w:edGrp="everyone"/>
            <w:r>
              <w:rPr>
                <w:rFonts w:ascii="Arial" w:hAnsi="Arial" w:cs="Arial"/>
                <w:sz w:val="22"/>
                <w:szCs w:val="22"/>
              </w:rPr>
              <w:t>6.5 H X $49.50 $321.75</w:t>
            </w:r>
            <w:permEnd w:id="717964116"/>
          </w:p>
        </w:tc>
        <w:permStart w:id="1772781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278149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458273256" w:edGrp="everyone"/>
            <w:r>
              <w:rPr>
                <w:rFonts w:ascii="Arial" w:hAnsi="Arial" w:cs="Arial"/>
                <w:sz w:val="22"/>
                <w:szCs w:val="22"/>
              </w:rPr>
              <w:t>$42.75 + $123.75 + $321.75 =$488.25</w:t>
            </w:r>
            <w:permEnd w:id="1458273256"/>
          </w:p>
        </w:tc>
        <w:permStart w:id="478364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8364683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5104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104338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31AE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5798677" w:edGrp="everyone"/>
            <w:r>
              <w:rPr>
                <w:rFonts w:ascii="Arial" w:hAnsi="Arial" w:cs="Arial"/>
                <w:sz w:val="22"/>
              </w:rPr>
              <w:t>26</w:t>
            </w:r>
            <w:permEnd w:id="8579867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31AE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929056400" w:edGrp="everyone"/>
            <w:r>
              <w:rPr>
                <w:rFonts w:ascii="Arial" w:hAnsi="Arial" w:cs="Arial"/>
                <w:sz w:val="22"/>
              </w:rPr>
              <w:t>1</w:t>
            </w:r>
            <w:permEnd w:id="92905640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31AE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092557082" w:edGrp="everyone"/>
            <w:r>
              <w:rPr>
                <w:rFonts w:ascii="Arial" w:hAnsi="Arial" w:cs="Arial"/>
                <w:sz w:val="22"/>
              </w:rPr>
              <w:t>1</w:t>
            </w:r>
            <w:permEnd w:id="10925570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31AE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06617223" w:edGrp="everyone"/>
            <w:r>
              <w:rPr>
                <w:rFonts w:ascii="Arial" w:hAnsi="Arial" w:cs="Arial"/>
                <w:sz w:val="22"/>
              </w:rPr>
              <w:t>3</w:t>
            </w:r>
            <w:permEnd w:id="16066172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031AE3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76436643" w:edGrp="everyone"/>
            <w:r>
              <w:rPr>
                <w:rFonts w:ascii="Arial" w:hAnsi="Arial" w:cs="Arial"/>
                <w:sz w:val="22"/>
              </w:rPr>
              <w:t>2</w:t>
            </w:r>
            <w:permEnd w:id="2764366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614364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364871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67102402" w:edGrp="everyone"/>
            <w:r>
              <w:rPr>
                <w:rFonts w:ascii="Arial" w:hAnsi="Arial" w:cs="Arial"/>
                <w:sz w:val="22"/>
              </w:rPr>
              <w:t>26</w:t>
            </w:r>
            <w:r>
              <w:rPr>
                <w:rFonts w:ascii="Arial" w:hAnsi="Arial" w:cs="Arial"/>
                <w:sz w:val="22"/>
              </w:rPr>
              <w:t>x$</w:t>
            </w:r>
            <w:r>
              <w:rPr>
                <w:rFonts w:ascii="Arial" w:hAnsi="Arial" w:cs="Arial"/>
                <w:sz w:val="22"/>
              </w:rPr>
              <w:t>49 = $1274</w:t>
            </w:r>
            <w:permEnd w:id="56710240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142318762" w:edGrp="everyone"/>
            <w:r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>x$</w:t>
            </w:r>
            <w:r>
              <w:rPr>
                <w:rFonts w:ascii="Arial" w:hAnsi="Arial" w:cs="Arial"/>
                <w:sz w:val="22"/>
              </w:rPr>
              <w:t>59 = $59</w:t>
            </w:r>
            <w:permEnd w:id="114231876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13855463" w:edGrp="everyone"/>
            <w:r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>x$</w:t>
            </w:r>
            <w:r>
              <w:rPr>
                <w:rFonts w:ascii="Arial" w:hAnsi="Arial" w:cs="Arial"/>
                <w:sz w:val="22"/>
              </w:rPr>
              <w:t>82 = $82</w:t>
            </w:r>
            <w:permEnd w:id="10138554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947408157" w:edGrp="everyone"/>
            <w:r>
              <w:rPr>
                <w:rFonts w:ascii="Arial" w:hAnsi="Arial" w:cs="Arial"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t>x$</w:t>
            </w:r>
            <w:r>
              <w:rPr>
                <w:rFonts w:ascii="Arial" w:hAnsi="Arial" w:cs="Arial"/>
                <w:sz w:val="22"/>
              </w:rPr>
              <w:t>29 = $87</w:t>
            </w:r>
            <w:permEnd w:id="19474081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089112921" w:edGrp="everyone"/>
            <w:r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>x$</w:t>
            </w:r>
            <w:r>
              <w:rPr>
                <w:rFonts w:ascii="Arial" w:hAnsi="Arial" w:cs="Arial"/>
                <w:sz w:val="22"/>
              </w:rPr>
              <w:t>29 = $78</w:t>
            </w:r>
            <w:permEnd w:id="20891129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031AE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66988975" w:edGrp="everyone"/>
            <w:r>
              <w:rPr>
                <w:rFonts w:ascii="Arial" w:hAnsi="Arial" w:cs="Arial"/>
                <w:sz w:val="22"/>
              </w:rPr>
              <w:t>$1580</w:t>
            </w:r>
            <w:permEnd w:id="16669889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540C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permStart w:id="1659641713" w:edGrp="everyone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ermEnd w:id="1659641713"/>
          </w:p>
        </w:tc>
        <w:permStart w:id="1284185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4185838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t>Which of the following environmental costs should be considered when determining project costs? Tick all that apply.</w:t>
      </w:r>
      <w:bookmarkEnd w:id="36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37341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7341620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946697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466972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047872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47872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008967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89678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413144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31449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F540C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AE3" w:rsidRPr="00031AE3" w:rsidRDefault="00031AE3" w:rsidP="00031AE3">
            <w:pPr>
              <w:rPr>
                <w:rFonts w:ascii="Arial" w:hAnsi="Arial" w:cs="Arial"/>
                <w:sz w:val="22"/>
                <w:szCs w:val="22"/>
              </w:rPr>
            </w:pPr>
            <w:permStart w:id="195442367" w:edGrp="everyone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Pr="00031AE3">
              <w:rPr>
                <w:rFonts w:ascii="Arial" w:hAnsi="Arial" w:cs="Arial"/>
                <w:sz w:val="22"/>
                <w:szCs w:val="22"/>
              </w:rPr>
              <w:t>Required licences (e.g. high-risk building work, electrical workers, asbestos handling)</w:t>
            </w:r>
          </w:p>
          <w:p w:rsidR="00031AE3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Pr="00031AE3">
              <w:rPr>
                <w:rFonts w:ascii="Arial" w:hAnsi="Arial" w:cs="Arial"/>
                <w:sz w:val="22"/>
                <w:szCs w:val="22"/>
              </w:rPr>
              <w:t>Registration of vehicles (e.g. plant, work vehicles)</w:t>
            </w:r>
          </w:p>
          <w:p w:rsidR="002E3F66" w:rsidRPr="00DD7A44" w:rsidRDefault="00031AE3" w:rsidP="00F540C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 w:rsidRPr="00031AE3">
              <w:rPr>
                <w:rFonts w:ascii="Arial" w:hAnsi="Arial" w:cs="Arial"/>
                <w:sz w:val="22"/>
                <w:szCs w:val="22"/>
              </w:rPr>
              <w:t>Training for Health and Safety Representatives</w:t>
            </w:r>
            <w:permEnd w:id="195442367"/>
          </w:p>
        </w:tc>
        <w:permStart w:id="1314717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F540C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717894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F540C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F540C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F540CD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F540CD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47698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7698251" w:displacedByCustomXml="prev"/>
      </w:tr>
      <w:tr w:rsidR="00F924BC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623859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23859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569831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69831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90990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0990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26092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031AE3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26092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62398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398192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68873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68873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t>Identify one (1) example of company overheads for each of the listed categories.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338519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519319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865DD5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51501546" w:edGrp="everyone"/>
            <w:r>
              <w:rPr>
                <w:rFonts w:ascii="Arial" w:hAnsi="Arial" w:cs="Arial"/>
                <w:sz w:val="22"/>
              </w:rPr>
              <w:t>R</w:t>
            </w:r>
            <w:r>
              <w:rPr>
                <w:rFonts w:ascii="Arial" w:hAnsi="Arial" w:cs="Arial"/>
                <w:sz w:val="22"/>
              </w:rPr>
              <w:t>ents</w:t>
            </w:r>
            <w:r>
              <w:rPr>
                <w:rFonts w:ascii="Arial" w:hAnsi="Arial" w:cs="Arial"/>
                <w:sz w:val="22"/>
              </w:rPr>
              <w:t>, electricity, water rates</w:t>
            </w:r>
            <w:permEnd w:id="7515015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65DD5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478959077" w:edGrp="everyone"/>
            <w:r>
              <w:rPr>
                <w:rFonts w:ascii="Arial" w:hAnsi="Arial" w:cs="Arial"/>
                <w:sz w:val="22"/>
              </w:rPr>
              <w:t>Salaries, mobile bill, legal consultant</w:t>
            </w:r>
            <w:permEnd w:id="14789590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65DD5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427362331" w:edGrp="everyone"/>
            <w:r>
              <w:rPr>
                <w:rFonts w:ascii="Arial" w:hAnsi="Arial" w:cs="Arial"/>
                <w:sz w:val="22"/>
              </w:rPr>
              <w:t>Petro, car registration, tolls, parking fees</w:t>
            </w:r>
            <w:permEnd w:id="4273623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865DD5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28627126" w:edGrp="everyone"/>
            <w:r>
              <w:rPr>
                <w:rFonts w:ascii="Arial" w:hAnsi="Arial" w:cs="Arial"/>
                <w:sz w:val="22"/>
              </w:rPr>
              <w:t>Taxes, bad debts</w:t>
            </w:r>
            <w:permEnd w:id="1128627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1" w:name="_Ref3195877"/>
      <w:r>
        <w:t>Fill in the blanks: Complete the following chart to identify what is included in the final cost for a project</w:t>
      </w:r>
      <w:r w:rsidR="007E2755">
        <w:t>.</w:t>
      </w:r>
      <w:bookmarkEnd w:id="41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0CD" w:rsidRPr="00F924BC" w:rsidRDefault="005C323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3234796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</w:t>
                            </w:r>
                            <w:permEnd w:id="183234796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F540CD" w:rsidRPr="00F924BC" w:rsidRDefault="005C323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32347967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</w:t>
                      </w:r>
                      <w:permEnd w:id="183234796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0CD" w:rsidRPr="00F924BC" w:rsidRDefault="005C323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5451212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55451212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F540CD" w:rsidRPr="00F924BC" w:rsidRDefault="005C323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54512127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55451212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0CD" w:rsidRPr="00F924BC" w:rsidRDefault="00865DD5" w:rsidP="00865DD5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9050401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7905040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F540CD" w:rsidRPr="00F924BC" w:rsidRDefault="00865DD5" w:rsidP="00865DD5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ermStart w:id="790504010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79050401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0CD" w:rsidRPr="00F924BC" w:rsidRDefault="00865DD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94263367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94263367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F540CD" w:rsidRPr="00F924BC" w:rsidRDefault="00865DD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942633675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94263367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0CD" w:rsidRPr="00F924BC" w:rsidRDefault="00865DD5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62538306" w:edGrp="everyone"/>
                            <w:r w:rsidRPr="00865DD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Company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Overheads</w:t>
                            </w:r>
                            <w:permEnd w:id="166253830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F540CD" w:rsidRPr="00F924BC" w:rsidRDefault="00865DD5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62538306" w:edGrp="everyone"/>
                      <w:r w:rsidRPr="00865DD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Company 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>Overheads</w:t>
                      </w:r>
                      <w:permEnd w:id="1662538306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F540C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846107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6107881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2" w:name="_Ref3195879"/>
      <w:r>
        <w:t xml:space="preserve">Which of the following should be included in a letter of quotation? </w:t>
      </w:r>
      <w:r>
        <w:br/>
        <w:t>Tick all that apply.</w:t>
      </w:r>
      <w:bookmarkEnd w:id="42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F540C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F540C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F540CD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F540CD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83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3337" w:displacedByCustomXml="prev"/>
      </w:tr>
      <w:tr w:rsidR="00D6567F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39813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C323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981370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1445432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C323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45432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536295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C323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36295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F540C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4400504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5C3239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00504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  <w:bookmarkStart w:id="43" w:name="_GoBack"/>
      <w:bookmarkEnd w:id="43"/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5B9" w:rsidRDefault="00E905B9" w:rsidP="00A67754">
      <w:r>
        <w:separator/>
      </w:r>
    </w:p>
  </w:endnote>
  <w:endnote w:type="continuationSeparator" w:id="0">
    <w:p w:rsidR="00E905B9" w:rsidRDefault="00E905B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D" w:rsidRPr="00830749" w:rsidRDefault="00F540CD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F540CD" w:rsidRPr="00830749" w:rsidRDefault="00F540CD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C323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D" w:rsidRPr="00830749" w:rsidRDefault="00F540C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540CD" w:rsidRPr="00830749" w:rsidRDefault="00F540C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905B9">
      <w:rPr>
        <w:rFonts w:ascii="Arial" w:hAnsi="Arial" w:cs="Arial"/>
        <w:b/>
        <w:noProof/>
        <w:sz w:val="16"/>
        <w:szCs w:val="16"/>
      </w:rPr>
      <w:t>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5B9" w:rsidRDefault="00E905B9" w:rsidP="00A67754">
      <w:r>
        <w:separator/>
      </w:r>
    </w:p>
  </w:footnote>
  <w:footnote w:type="continuationSeparator" w:id="0">
    <w:p w:rsidR="00E905B9" w:rsidRDefault="00E905B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D" w:rsidRDefault="00F540C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F540CD" w:rsidRPr="00830749" w:rsidRDefault="00F540C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D" w:rsidRDefault="00F540C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F540CD" w:rsidRPr="00830749" w:rsidRDefault="00F540C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C1CCD"/>
    <w:multiLevelType w:val="hybridMultilevel"/>
    <w:tmpl w:val="BADCFCE8"/>
    <w:lvl w:ilvl="0" w:tplc="498CD6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A0653"/>
    <w:multiLevelType w:val="hybridMultilevel"/>
    <w:tmpl w:val="7B0CFC7E"/>
    <w:lvl w:ilvl="0" w:tplc="1E8E6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787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0F2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066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67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7E1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D00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7E8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26E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E301E95"/>
    <w:multiLevelType w:val="hybridMultilevel"/>
    <w:tmpl w:val="FB489C02"/>
    <w:lvl w:ilvl="0" w:tplc="7F623E7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275E0"/>
    <w:multiLevelType w:val="hybridMultilevel"/>
    <w:tmpl w:val="1F7AF958"/>
    <w:lvl w:ilvl="0" w:tplc="AE547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8"/>
  </w:num>
  <w:num w:numId="4">
    <w:abstractNumId w:val="37"/>
  </w:num>
  <w:num w:numId="5">
    <w:abstractNumId w:val="5"/>
  </w:num>
  <w:num w:numId="6">
    <w:abstractNumId w:val="21"/>
  </w:num>
  <w:num w:numId="7">
    <w:abstractNumId w:val="30"/>
  </w:num>
  <w:num w:numId="8">
    <w:abstractNumId w:val="17"/>
  </w:num>
  <w:num w:numId="9">
    <w:abstractNumId w:val="19"/>
  </w:num>
  <w:num w:numId="10">
    <w:abstractNumId w:val="13"/>
  </w:num>
  <w:num w:numId="11">
    <w:abstractNumId w:val="12"/>
  </w:num>
  <w:num w:numId="12">
    <w:abstractNumId w:val="2"/>
  </w:num>
  <w:num w:numId="13">
    <w:abstractNumId w:val="8"/>
  </w:num>
  <w:num w:numId="14">
    <w:abstractNumId w:val="31"/>
  </w:num>
  <w:num w:numId="15">
    <w:abstractNumId w:val="44"/>
  </w:num>
  <w:num w:numId="16">
    <w:abstractNumId w:val="36"/>
  </w:num>
  <w:num w:numId="17">
    <w:abstractNumId w:val="23"/>
  </w:num>
  <w:num w:numId="18">
    <w:abstractNumId w:val="4"/>
  </w:num>
  <w:num w:numId="19">
    <w:abstractNumId w:val="1"/>
  </w:num>
  <w:num w:numId="20">
    <w:abstractNumId w:val="10"/>
  </w:num>
  <w:num w:numId="21">
    <w:abstractNumId w:val="43"/>
  </w:num>
  <w:num w:numId="22">
    <w:abstractNumId w:val="29"/>
  </w:num>
  <w:num w:numId="23">
    <w:abstractNumId w:val="28"/>
  </w:num>
  <w:num w:numId="24">
    <w:abstractNumId w:val="42"/>
  </w:num>
  <w:num w:numId="25">
    <w:abstractNumId w:val="34"/>
  </w:num>
  <w:num w:numId="26">
    <w:abstractNumId w:val="41"/>
  </w:num>
  <w:num w:numId="27">
    <w:abstractNumId w:val="14"/>
  </w:num>
  <w:num w:numId="28">
    <w:abstractNumId w:val="27"/>
  </w:num>
  <w:num w:numId="29">
    <w:abstractNumId w:val="24"/>
  </w:num>
  <w:num w:numId="30">
    <w:abstractNumId w:val="0"/>
  </w:num>
  <w:num w:numId="31">
    <w:abstractNumId w:val="15"/>
  </w:num>
  <w:num w:numId="32">
    <w:abstractNumId w:val="35"/>
  </w:num>
  <w:num w:numId="33">
    <w:abstractNumId w:val="45"/>
  </w:num>
  <w:num w:numId="34">
    <w:abstractNumId w:val="25"/>
  </w:num>
  <w:num w:numId="35">
    <w:abstractNumId w:val="11"/>
  </w:num>
  <w:num w:numId="36">
    <w:abstractNumId w:val="26"/>
  </w:num>
  <w:num w:numId="37">
    <w:abstractNumId w:val="39"/>
  </w:num>
  <w:num w:numId="38">
    <w:abstractNumId w:val="33"/>
  </w:num>
  <w:num w:numId="39">
    <w:abstractNumId w:val="40"/>
  </w:num>
  <w:num w:numId="40">
    <w:abstractNumId w:val="38"/>
  </w:num>
  <w:num w:numId="41">
    <w:abstractNumId w:val="7"/>
  </w:num>
  <w:num w:numId="42">
    <w:abstractNumId w:val="32"/>
  </w:num>
  <w:num w:numId="43">
    <w:abstractNumId w:val="22"/>
  </w:num>
  <w:num w:numId="44">
    <w:abstractNumId w:val="6"/>
  </w:num>
  <w:num w:numId="45">
    <w:abstractNumId w:val="16"/>
  </w:num>
  <w:num w:numId="46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1AE3"/>
    <w:rsid w:val="00035243"/>
    <w:rsid w:val="00037820"/>
    <w:rsid w:val="00037D85"/>
    <w:rsid w:val="0004368E"/>
    <w:rsid w:val="0004675B"/>
    <w:rsid w:val="00051E36"/>
    <w:rsid w:val="00052041"/>
    <w:rsid w:val="00054D7B"/>
    <w:rsid w:val="00055D8D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59B6"/>
    <w:rsid w:val="000C6FB4"/>
    <w:rsid w:val="000D0F37"/>
    <w:rsid w:val="000E680F"/>
    <w:rsid w:val="000F0FCA"/>
    <w:rsid w:val="000F5A3E"/>
    <w:rsid w:val="000F79F3"/>
    <w:rsid w:val="001028FD"/>
    <w:rsid w:val="00103A5E"/>
    <w:rsid w:val="001145A6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35EF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39CE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3E39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3A1D"/>
    <w:rsid w:val="00544F28"/>
    <w:rsid w:val="00551164"/>
    <w:rsid w:val="00555130"/>
    <w:rsid w:val="00573A05"/>
    <w:rsid w:val="00573C4A"/>
    <w:rsid w:val="00582ADB"/>
    <w:rsid w:val="00583840"/>
    <w:rsid w:val="005868D2"/>
    <w:rsid w:val="00593DEF"/>
    <w:rsid w:val="005948F5"/>
    <w:rsid w:val="005A327B"/>
    <w:rsid w:val="005B3783"/>
    <w:rsid w:val="005B3D52"/>
    <w:rsid w:val="005B4B38"/>
    <w:rsid w:val="005C1FB7"/>
    <w:rsid w:val="005C20EC"/>
    <w:rsid w:val="005C30C3"/>
    <w:rsid w:val="005C3239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5DD5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5D43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05B9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17F3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40CD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B709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4F85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EE54AF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72CEDAC-FED6-43D1-9ADA-746F72DA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43</TotalTime>
  <Pages>17</Pages>
  <Words>1481</Words>
  <Characters>8448</Characters>
  <Application>Microsoft Office Word</Application>
  <DocSecurity>8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Jasmine Yuen</cp:lastModifiedBy>
  <cp:revision>13</cp:revision>
  <cp:lastPrinted>2019-03-08T04:29:00Z</cp:lastPrinted>
  <dcterms:created xsi:type="dcterms:W3CDTF">2019-06-03T01:53:00Z</dcterms:created>
  <dcterms:modified xsi:type="dcterms:W3CDTF">2019-06-16T04:42:00Z</dcterms:modified>
  <cp:contentStatus>v1-3_02/05/2019</cp:contentStatus>
</cp:coreProperties>
</file>