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p w:rsidR="00FE03AA" w:rsidRPr="00553DDB" w:rsidRDefault="00CF345A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CF345A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CF345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95999491" w:edGrp="everyone"/>
            <w:r>
              <w:rPr>
                <w:rFonts w:ascii="Arial" w:hAnsi="Arial" w:cs="Arial"/>
                <w:sz w:val="22"/>
                <w:szCs w:val="22"/>
              </w:rPr>
              <w:t>Tennille Hoegee</w:t>
            </w:r>
            <w:permEnd w:id="595999491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47751739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3933825" cy="428625"/>
                      <wp:effectExtent l="0" t="0" r="9525" b="9525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477517399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CF345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44160771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344160771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11805801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118058013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85864287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8-12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CF345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4/12/2018</w:t>
                </w:r>
              </w:p>
            </w:tc>
          </w:sdtContent>
        </w:sdt>
      </w:tr>
      <w:permEnd w:id="985864287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35558802" w:edGrp="everyone"/>
            <w:permEnd w:id="1335558802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8612405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1240502" w:displacedByCustomXml="prev"/>
        <w:permStart w:id="1786532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653267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910377025" w:edGrp="everyone"/>
            <w:permEnd w:id="910377025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8687760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8776037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814706109" w:edGrp="everyone"/>
            <w:r w:rsidR="00CF345A">
              <w:rPr>
                <w:rFonts w:ascii="Arial" w:hAnsi="Arial" w:cs="Arial"/>
                <w:sz w:val="22"/>
              </w:rPr>
              <w:t>F</w:t>
            </w:r>
            <w:permEnd w:id="814706109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500324557" w:edGrp="everyone"/>
            <w:r w:rsidR="00CF345A">
              <w:rPr>
                <w:rFonts w:ascii="Arial" w:hAnsi="Arial" w:cs="Arial"/>
                <w:sz w:val="22"/>
              </w:rPr>
              <w:t>E</w:t>
            </w:r>
            <w:permEnd w:id="150032455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228240395" w:edGrp="everyone"/>
            <w:r w:rsidR="00CF345A">
              <w:rPr>
                <w:rFonts w:ascii="Arial" w:hAnsi="Arial" w:cs="Arial"/>
                <w:sz w:val="22"/>
              </w:rPr>
              <w:t>A</w:t>
            </w:r>
            <w:permEnd w:id="122824039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971188404" w:edGrp="everyone"/>
            <w:r w:rsidR="00CF345A">
              <w:rPr>
                <w:rFonts w:ascii="Arial" w:hAnsi="Arial" w:cs="Arial"/>
                <w:sz w:val="22"/>
              </w:rPr>
              <w:t>D</w:t>
            </w:r>
            <w:permEnd w:id="97118840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050045084" w:edGrp="everyone"/>
            <w:r w:rsidR="00CF345A">
              <w:rPr>
                <w:rFonts w:ascii="Arial" w:hAnsi="Arial" w:cs="Arial"/>
                <w:sz w:val="22"/>
              </w:rPr>
              <w:t>C</w:t>
            </w:r>
            <w:permEnd w:id="105004508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261521446" w:edGrp="everyone"/>
            <w:r w:rsidR="00CF345A">
              <w:rPr>
                <w:rFonts w:ascii="Arial" w:hAnsi="Arial" w:cs="Arial"/>
                <w:sz w:val="22"/>
              </w:rPr>
              <w:t>B</w:t>
            </w:r>
            <w:permEnd w:id="126152144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3969105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6910595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F345A" w:rsidRDefault="00CF345A" w:rsidP="00CF345A">
            <w:permStart w:id="1216436157" w:edGrp="everyone"/>
            <w:r>
              <w:t xml:space="preserve"> Skin Rashes, chemical burns</w:t>
            </w:r>
          </w:p>
          <w:permEnd w:id="1216436157"/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CF345A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109611496" w:edGrp="everyone"/>
            <w:r>
              <w:t>PPE gloves</w:t>
            </w:r>
            <w:permEnd w:id="11096114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CF345A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745517932" w:edGrp="everyone"/>
            <w:r>
              <w:t>Hearing damage</w:t>
            </w:r>
            <w:permEnd w:id="1745517932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CF345A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940771352" w:edGrp="everyone"/>
            <w:r>
              <w:t>ear plugs</w:t>
            </w:r>
            <w:permEnd w:id="9407713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CF345A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526362528" w:edGrp="everyone"/>
            <w:r>
              <w:t>Strains sprains</w:t>
            </w:r>
            <w:permEnd w:id="1526362528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F345A" w:rsidRDefault="00CF345A" w:rsidP="00CF345A">
            <w:permStart w:id="575300321" w:edGrp="everyone"/>
            <w:r>
              <w:t>team lift, use equipment</w:t>
            </w:r>
          </w:p>
          <w:permEnd w:id="575300321"/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CF345A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970079250" w:edGrp="everyone"/>
            <w:r>
              <w:t>supervisor/site manager/project manager</w:t>
            </w:r>
            <w:permEnd w:id="970079250"/>
          </w:p>
        </w:tc>
        <w:permStart w:id="9805820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0582072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5" w:name="_Ref406591713"/>
      <w:r w:rsidRPr="00553DDB">
        <w:t>What should you do if you discover a fault with plant, tools or equipment?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A" w:rsidRDefault="00CF345A" w:rsidP="00CF345A">
            <w:permStart w:id="565533302" w:edGrp="everyone"/>
            <w:r>
              <w:t>stop, tag, report and record</w:t>
            </w:r>
          </w:p>
          <w:permEnd w:id="565533302"/>
          <w:p w:rsidR="00474582" w:rsidRPr="00553DDB" w:rsidRDefault="00474582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8523904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2390433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9966991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6699157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40265923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40265923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80632336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CF345A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80632336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16309881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16309881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3355988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3355988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0926499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CF345A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90926499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099388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9938894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83444844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83444844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273089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CF345A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3273089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748206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4820631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89484413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89484413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6990947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9094765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F345A" w:rsidRDefault="00CF345A" w:rsidP="00CF345A">
            <w:permStart w:id="1321618371" w:edGrp="everyone"/>
            <w:r>
              <w:t>overalls</w:t>
            </w:r>
          </w:p>
          <w:permEnd w:id="1321618371"/>
          <w:p w:rsidR="005F203A" w:rsidRPr="00ED59C9" w:rsidRDefault="005F203A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CF345A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44965525" w:edGrp="everyone"/>
            <w:r>
              <w:t>gloves</w:t>
            </w:r>
            <w:permEnd w:id="7449655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CF345A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22327693" w:edGrp="everyone"/>
            <w:r>
              <w:t>safety goggles</w:t>
            </w:r>
            <w:permEnd w:id="13223276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CF345A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38108226" w:edGrp="everyone"/>
            <w:r>
              <w:t>breathing apparatus</w:t>
            </w:r>
            <w:permEnd w:id="4381082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5465310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6531094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CF345A" w:rsidP="005F203A">
            <w:pPr>
              <w:rPr>
                <w:rFonts w:ascii="Arial" w:hAnsi="Arial" w:cs="Arial"/>
                <w:sz w:val="22"/>
              </w:rPr>
            </w:pPr>
            <w:permStart w:id="981956603" w:edGrp="everyone"/>
            <w:r>
              <w:rPr>
                <w:rFonts w:ascii="Arial" w:hAnsi="Arial" w:cs="Arial"/>
                <w:sz w:val="22"/>
              </w:rPr>
              <w:t>Fisrt Aid</w:t>
            </w:r>
            <w:permEnd w:id="98195660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CF345A" w:rsidP="005F203A">
            <w:pPr>
              <w:rPr>
                <w:rFonts w:ascii="Arial" w:hAnsi="Arial" w:cs="Arial"/>
                <w:sz w:val="22"/>
              </w:rPr>
            </w:pPr>
            <w:permStart w:id="1337003630" w:edGrp="everyone"/>
            <w:r>
              <w:rPr>
                <w:rFonts w:ascii="Arial" w:hAnsi="Arial" w:cs="Arial"/>
                <w:sz w:val="22"/>
              </w:rPr>
              <w:t>Do not enter</w:t>
            </w:r>
            <w:permEnd w:id="1337003630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CF345A" w:rsidP="005F203A">
            <w:pPr>
              <w:rPr>
                <w:rFonts w:ascii="Arial" w:hAnsi="Arial" w:cs="Arial"/>
                <w:sz w:val="22"/>
              </w:rPr>
            </w:pPr>
            <w:permStart w:id="1175746119" w:edGrp="everyone"/>
            <w:r>
              <w:rPr>
                <w:rFonts w:ascii="Arial" w:hAnsi="Arial" w:cs="Arial"/>
                <w:sz w:val="22"/>
              </w:rPr>
              <w:t xml:space="preserve">Fire extinguisher </w:t>
            </w:r>
            <w:permEnd w:id="117574611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CF345A" w:rsidRPr="006215FC" w:rsidRDefault="00CF345A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309866042" w:edGrp="everyone"/>
                                  <w:r>
                                    <w:rPr>
                                      <w:vanish w:val="0"/>
                                    </w:rPr>
                                    <w:t xml:space="preserve">Extreme </w:t>
                                  </w:r>
                                  <w:r>
                                    <w:rPr>
                                      <w:vanish w:val="0"/>
                                    </w:rPr>
                                    <w:tab/>
                                  </w:r>
                                  <w:permEnd w:id="309866042"/>
                                </w:p>
                                <w:p w:rsidR="00CF345A" w:rsidRPr="006215FC" w:rsidRDefault="00CF345A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330910351" w:edGrp="everyone"/>
                                  <w:r>
                                    <w:rPr>
                                      <w:vanish w:val="0"/>
                                    </w:rPr>
                                    <w:t>Low</w:t>
                                  </w:r>
                                  <w:permEnd w:id="33091035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16" o:title="" recolor="t" rotate="t" type="tile"/>
                      <v:textbox inset="0,0,0,0">
                        <w:txbxContent>
                          <w:p w:rsidR="00CF345A" w:rsidRPr="006215FC" w:rsidRDefault="00CF345A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309866042" w:edGrp="everyone"/>
                            <w:r>
                              <w:rPr>
                                <w:vanish w:val="0"/>
                              </w:rPr>
                              <w:t xml:space="preserve">Extreme </w:t>
                            </w:r>
                            <w:r>
                              <w:rPr>
                                <w:vanish w:val="0"/>
                              </w:rPr>
                              <w:tab/>
                            </w:r>
                            <w:permEnd w:id="309866042"/>
                          </w:p>
                          <w:p w:rsidR="00CF345A" w:rsidRPr="006215FC" w:rsidRDefault="00CF345A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330910351" w:edGrp="everyone"/>
                            <w:r>
                              <w:rPr>
                                <w:vanish w:val="0"/>
                              </w:rPr>
                              <w:t>Low</w:t>
                            </w:r>
                            <w:permEnd w:id="330910351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6962000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6200008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CF345A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291735630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1291735630"/>
          </w:p>
        </w:tc>
        <w:permStart w:id="5746306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4630611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CF345A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861238998" w:edGrp="everyone"/>
            <w:r>
              <w:rPr>
                <w:rFonts w:ascii="Arial" w:hAnsi="Arial" w:cs="Arial"/>
                <w:sz w:val="22"/>
                <w:szCs w:val="22"/>
              </w:rPr>
              <w:t>The situation is very likely and could cause death, disability or serious injury.</w:t>
            </w:r>
            <w:permEnd w:id="861238998"/>
          </w:p>
        </w:tc>
        <w:permStart w:id="17822672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2267276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9439989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3998968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59437733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59437733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42061729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42061729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11379067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CF345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11379067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08921427"/>
      <w:r w:rsidRPr="00553DDB">
        <w:t>Order the elements of the hierarchy of control, from 1 to 6 (i.e. most effective to least effective).</w:t>
      </w:r>
      <w:bookmarkEnd w:id="16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2146023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4602341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CF345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70308095" w:edGrp="everyone"/>
            <w:r>
              <w:rPr>
                <w:rFonts w:ascii="Arial" w:hAnsi="Arial" w:cs="Arial"/>
                <w:sz w:val="22"/>
              </w:rPr>
              <w:t>3</w:t>
            </w:r>
            <w:permEnd w:id="117030809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CF345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1033696" w:edGrp="everyone"/>
            <w:r>
              <w:rPr>
                <w:rFonts w:ascii="Arial" w:hAnsi="Arial" w:cs="Arial"/>
                <w:sz w:val="22"/>
              </w:rPr>
              <w:t>6</w:t>
            </w:r>
            <w:permEnd w:id="6103369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CF345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8806288" w:edGrp="everyone"/>
            <w:r>
              <w:rPr>
                <w:rFonts w:ascii="Arial" w:hAnsi="Arial" w:cs="Arial"/>
                <w:sz w:val="22"/>
              </w:rPr>
              <w:t>1</w:t>
            </w:r>
            <w:permEnd w:id="10880628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CF345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78462954" w:edGrp="everyone"/>
            <w:r>
              <w:rPr>
                <w:rFonts w:ascii="Arial" w:hAnsi="Arial" w:cs="Arial"/>
                <w:sz w:val="22"/>
              </w:rPr>
              <w:t>4</w:t>
            </w:r>
            <w:permEnd w:id="157846295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CF345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42350415" w:edGrp="everyone"/>
            <w:r>
              <w:rPr>
                <w:rFonts w:ascii="Arial" w:hAnsi="Arial" w:cs="Arial"/>
                <w:sz w:val="22"/>
              </w:rPr>
              <w:t>5</w:t>
            </w:r>
            <w:permEnd w:id="94235041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CF345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27332971" w:edGrp="everyone"/>
            <w:r>
              <w:rPr>
                <w:rFonts w:ascii="Arial" w:hAnsi="Arial" w:cs="Arial"/>
                <w:sz w:val="22"/>
              </w:rPr>
              <w:t>2</w:t>
            </w:r>
            <w:permEnd w:id="1727332971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553DDB" w:rsidRDefault="00CF345A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416876157" w:edGrp="everyone"/>
            <w:r>
              <w:rPr>
                <w:rFonts w:ascii="Arial" w:hAnsi="Arial" w:cs="Arial"/>
                <w:sz w:val="22"/>
                <w:szCs w:val="22"/>
              </w:rPr>
              <w:t xml:space="preserve">Elimination removes the hazard altogether where as with PPE the hazard is still present. </w:t>
            </w:r>
            <w:permEnd w:id="416876157"/>
          </w:p>
        </w:tc>
        <w:permStart w:id="1194826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482633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CF345A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284455783" w:edGrp="everyone"/>
            <w:r>
              <w:rPr>
                <w:rFonts w:ascii="Arial" w:hAnsi="Arial" w:cs="Arial"/>
                <w:sz w:val="22"/>
                <w:szCs w:val="22"/>
              </w:rPr>
              <w:t>Substitution</w:t>
            </w:r>
            <w:permEnd w:id="284455783"/>
          </w:p>
        </w:tc>
        <w:permStart w:id="20750808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5080837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F345A" w:rsidRPr="00441559" w:rsidRDefault="00CF345A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CF345A" w:rsidRPr="00441559" w:rsidRDefault="00CF345A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F345A" w:rsidRPr="00441559" w:rsidRDefault="00CF345A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CF345A" w:rsidRPr="00441559" w:rsidRDefault="00CF345A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F345A" w:rsidRPr="00441559" w:rsidRDefault="00CF345A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CF345A" w:rsidRPr="00441559" w:rsidRDefault="00CF345A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F345A" w:rsidRPr="00441559" w:rsidRDefault="00CF345A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CF345A" w:rsidRPr="00441559" w:rsidRDefault="00CF345A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F345A" w:rsidRPr="00441559" w:rsidRDefault="00CF345A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CF345A" w:rsidRPr="00441559" w:rsidRDefault="00CF345A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F345A" w:rsidRPr="00441559" w:rsidRDefault="00CF345A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CF345A" w:rsidRPr="00441559" w:rsidRDefault="00CF345A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251676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167604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1429DB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001740247" w:edGrp="everyone"/>
            <w:r>
              <w:rPr>
                <w:rFonts w:ascii="Arial" w:hAnsi="Arial" w:cs="Arial"/>
                <w:sz w:val="22"/>
              </w:rPr>
              <w:t>D</w:t>
            </w:r>
            <w:permEnd w:id="200174024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1429DB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95618111" w:edGrp="everyone"/>
            <w:r>
              <w:rPr>
                <w:rFonts w:ascii="Arial" w:hAnsi="Arial" w:cs="Arial"/>
                <w:sz w:val="22"/>
              </w:rPr>
              <w:t>A</w:t>
            </w:r>
            <w:permEnd w:id="9561811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1429DB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254450884" w:edGrp="everyone"/>
            <w:r>
              <w:rPr>
                <w:rFonts w:ascii="Arial" w:hAnsi="Arial" w:cs="Arial"/>
                <w:sz w:val="22"/>
              </w:rPr>
              <w:t>F</w:t>
            </w:r>
            <w:permEnd w:id="125445088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1429DB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718349435" w:edGrp="everyone"/>
            <w:r>
              <w:rPr>
                <w:rFonts w:ascii="Arial" w:hAnsi="Arial" w:cs="Arial"/>
                <w:sz w:val="22"/>
              </w:rPr>
              <w:t>B</w:t>
            </w:r>
            <w:permEnd w:id="71834943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1429DB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27091199" w:edGrp="everyone"/>
            <w:r>
              <w:rPr>
                <w:rFonts w:ascii="Arial" w:hAnsi="Arial" w:cs="Arial"/>
                <w:sz w:val="22"/>
              </w:rPr>
              <w:t>E</w:t>
            </w:r>
            <w:permEnd w:id="12709119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1429DB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869810307" w:edGrp="everyone"/>
            <w:r>
              <w:rPr>
                <w:rFonts w:ascii="Arial" w:hAnsi="Arial" w:cs="Arial"/>
                <w:sz w:val="22"/>
              </w:rPr>
              <w:t>C</w:t>
            </w:r>
            <w:permEnd w:id="869810307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1429DB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877940331" w:edGrp="everyone"/>
            <w:r>
              <w:t>danger ensure the area is safe</w:t>
            </w:r>
            <w:permEnd w:id="1877940331"/>
          </w:p>
        </w:tc>
        <w:permStart w:id="10295768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9576866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4889164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8916433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1429D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94531179" w:edGrp="everyone"/>
            <w:r>
              <w:rPr>
                <w:rFonts w:ascii="Arial" w:hAnsi="Arial" w:cs="Arial"/>
                <w:sz w:val="22"/>
              </w:rPr>
              <w:t>Remove people from danger</w:t>
            </w:r>
            <w:permEnd w:id="8945311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1429D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35298715" w:edGrp="everyone"/>
            <w:r>
              <w:rPr>
                <w:rFonts w:ascii="Arial" w:hAnsi="Arial" w:cs="Arial"/>
                <w:sz w:val="22"/>
              </w:rPr>
              <w:t xml:space="preserve">Alert people of emergency </w:t>
            </w:r>
            <w:permEnd w:id="21352987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1429D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35063594" w:edGrp="everyone"/>
            <w:r>
              <w:rPr>
                <w:rFonts w:ascii="Arial" w:hAnsi="Arial" w:cs="Arial"/>
                <w:sz w:val="22"/>
              </w:rPr>
              <w:t>Confine fir and smoke</w:t>
            </w:r>
            <w:permEnd w:id="13350635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1429D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96657725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20966577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14952615"/>
      <w:r w:rsidRPr="00553DDB">
        <w:lastRenderedPageBreak/>
        <w:t>What should you do as part of the clean up process? Tick all that apply.</w:t>
      </w:r>
      <w:bookmarkEnd w:id="2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20132252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3225282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43432188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43432188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20860377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1429DB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0860377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64980621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1429DB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64980621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43596353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1429DB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43596353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86982007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1429DB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86982007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F345A" w:rsidRPr="00DE05E2" w:rsidRDefault="00CF345A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CF345A" w:rsidRPr="00D94A32" w:rsidRDefault="00CF345A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CF345A" w:rsidRPr="00D94A32" w:rsidRDefault="00CF345A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CF345A" w:rsidRPr="00D94A32" w:rsidRDefault="00CF345A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CF345A" w:rsidRPr="00DE05E2" w:rsidRDefault="00CF345A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CF345A" w:rsidRPr="00D94A32" w:rsidRDefault="00CF345A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CF345A" w:rsidRPr="00D94A32" w:rsidRDefault="00CF345A" w:rsidP="00DC153B">
                      <w:pPr>
                        <w:rPr>
                          <w:sz w:val="22"/>
                        </w:rPr>
                      </w:pPr>
                    </w:p>
                    <w:p w:rsidR="00CF345A" w:rsidRPr="00D94A32" w:rsidRDefault="00CF345A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5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6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1429D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84979087" w:edGrp="everyone"/>
            <w:r>
              <w:rPr>
                <w:rFonts w:ascii="Arial" w:hAnsi="Arial" w:cs="Arial"/>
                <w:sz w:val="22"/>
                <w:szCs w:val="22"/>
              </w:rPr>
              <w:t>4/12/2018</w:t>
            </w:r>
            <w:permEnd w:id="584979087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1429D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82843990" w:edGrp="everyone"/>
            <w:r>
              <w:rPr>
                <w:rFonts w:ascii="Arial" w:hAnsi="Arial" w:cs="Arial"/>
                <w:sz w:val="22"/>
                <w:szCs w:val="22"/>
              </w:rPr>
              <w:t>Tennille Hoegee</w:t>
            </w:r>
            <w:permEnd w:id="1582843990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1429DB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00147964" w:edGrp="everyone"/>
            <w:r>
              <w:rPr>
                <w:rFonts w:ascii="Arial" w:hAnsi="Arial" w:cs="Arial"/>
                <w:sz w:val="22"/>
                <w:szCs w:val="22"/>
              </w:rPr>
              <w:t>Carpark</w:t>
            </w:r>
            <w:permEnd w:id="1800147964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1429DB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34254503" w:edGrp="everyone"/>
            <w:r>
              <w:rPr>
                <w:rFonts w:ascii="Arial" w:hAnsi="Arial" w:cs="Arial"/>
                <w:sz w:val="22"/>
                <w:szCs w:val="22"/>
              </w:rPr>
              <w:t xml:space="preserve">Delivery truck collied with diesel drums when reversing in the car park. </w:t>
            </w:r>
          </w:p>
          <w:p w:rsidR="00DC153B" w:rsidRPr="00657280" w:rsidRDefault="001429DB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Disel spill on bitumen surface aprox 3m x 4m</w:t>
            </w:r>
            <w:permEnd w:id="534254503"/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CF345A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10147968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1210147968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CF345A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86753465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2086753465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CF345A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336332336" w:edGrp="everyone"/>
                <w:r w:rsidR="001429DB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336332336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CF345A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58340371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58340371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1429D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7245143" w:edGrp="everyone"/>
            <w:r>
              <w:rPr>
                <w:rFonts w:ascii="Arial" w:hAnsi="Arial" w:cs="Arial"/>
                <w:sz w:val="22"/>
                <w:szCs w:val="22"/>
              </w:rPr>
              <w:t>Lock car park entry</w:t>
            </w:r>
          </w:p>
          <w:p w:rsidR="00DC153B" w:rsidRDefault="001429D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Erect barricades </w:t>
            </w:r>
          </w:p>
          <w:p w:rsidR="00DC153B" w:rsidRPr="00657280" w:rsidRDefault="001429D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Ensure no plant or vehicles are started to prevent fire ignition</w:t>
            </w:r>
            <w:permEnd w:id="207245143"/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1429D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88703937" w:edGrp="everyone"/>
            <w:r>
              <w:rPr>
                <w:rFonts w:ascii="Arial" w:hAnsi="Arial" w:cs="Arial"/>
                <w:sz w:val="22"/>
                <w:szCs w:val="22"/>
              </w:rPr>
              <w:t>Whoever is at the scene</w:t>
            </w:r>
            <w:permEnd w:id="488703937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CF345A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773732562" w:edGrp="everyone"/>
                <w:r w:rsidR="001429DB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773732562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CF345A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68771320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868771320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CF345A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63543148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063543148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737868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3786850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1429DB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916858666" w:edGrp="everyone"/>
            <w:r>
              <w:rPr>
                <w:rFonts w:ascii="Arial" w:hAnsi="Arial" w:cs="Arial"/>
                <w:sz w:val="22"/>
                <w:szCs w:val="22"/>
              </w:rPr>
              <w:t xml:space="preserve">PCBU supervisor, health and safety representative </w:t>
            </w:r>
            <w:permEnd w:id="916858666"/>
          </w:p>
        </w:tc>
        <w:permStart w:id="17742152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4215233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1429DB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658206163" w:edGrp="everyone"/>
            <w:r>
              <w:rPr>
                <w:rFonts w:ascii="Arial" w:hAnsi="Arial" w:cs="Arial"/>
                <w:sz w:val="22"/>
                <w:szCs w:val="22"/>
              </w:rPr>
              <w:t>PCBU supervisor, health and safety representative</w:t>
            </w:r>
            <w:bookmarkStart w:id="29" w:name="_GoBack"/>
            <w:bookmarkEnd w:id="29"/>
            <w:permEnd w:id="1658206163"/>
          </w:p>
        </w:tc>
        <w:permStart w:id="15606382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0638287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30" w:name="_Ref424215038"/>
      <w:r w:rsidRPr="00553DDB">
        <w:t>Identify one (1) way you can assess if risk controls have been effective.</w:t>
      </w:r>
      <w:bookmarkEnd w:id="3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1429DB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30044891" w:edGrp="everyone"/>
            <w:r>
              <w:t>reviews, consultation, feedback/ safety data</w:t>
            </w:r>
            <w:permEnd w:id="30044891"/>
          </w:p>
        </w:tc>
        <w:permStart w:id="11143954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4395448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7"/>
      <w:headerReference w:type="default" r:id="rId28"/>
      <w:footerReference w:type="even" r:id="rId29"/>
      <w:footerReference w:type="default" r:id="rId30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0463" w:rsidRDefault="007F0463" w:rsidP="00A67754">
      <w:r>
        <w:separator/>
      </w:r>
    </w:p>
  </w:endnote>
  <w:endnote w:type="continuationSeparator" w:id="0">
    <w:p w:rsidR="007F0463" w:rsidRDefault="007F0463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45A" w:rsidRPr="00830749" w:rsidRDefault="00CF345A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CF345A" w:rsidRDefault="00CF345A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1429DB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45A" w:rsidRPr="00830749" w:rsidRDefault="00CF345A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CF345A" w:rsidRPr="00830749" w:rsidRDefault="00CF345A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1429DB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0463" w:rsidRDefault="007F0463" w:rsidP="00A67754">
      <w:r>
        <w:separator/>
      </w:r>
    </w:p>
  </w:footnote>
  <w:footnote w:type="continuationSeparator" w:id="0">
    <w:p w:rsidR="007F0463" w:rsidRDefault="007F0463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45A" w:rsidRDefault="00CF345A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CF345A" w:rsidRPr="00830749" w:rsidRDefault="00CF345A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45A" w:rsidRDefault="00CF345A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CF345A" w:rsidRPr="00830749" w:rsidRDefault="00CF345A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0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32"/>
  </w:num>
  <w:num w:numId="5">
    <w:abstractNumId w:val="7"/>
  </w:num>
  <w:num w:numId="6">
    <w:abstractNumId w:val="19"/>
  </w:num>
  <w:num w:numId="7">
    <w:abstractNumId w:val="26"/>
  </w:num>
  <w:num w:numId="8">
    <w:abstractNumId w:val="15"/>
  </w:num>
  <w:num w:numId="9">
    <w:abstractNumId w:val="17"/>
  </w:num>
  <w:num w:numId="10">
    <w:abstractNumId w:val="25"/>
  </w:num>
  <w:num w:numId="11">
    <w:abstractNumId w:val="24"/>
  </w:num>
  <w:num w:numId="12">
    <w:abstractNumId w:val="40"/>
  </w:num>
  <w:num w:numId="13">
    <w:abstractNumId w:val="13"/>
  </w:num>
  <w:num w:numId="14">
    <w:abstractNumId w:val="3"/>
  </w:num>
  <w:num w:numId="15">
    <w:abstractNumId w:val="22"/>
  </w:num>
  <w:num w:numId="16">
    <w:abstractNumId w:val="18"/>
  </w:num>
  <w:num w:numId="17">
    <w:abstractNumId w:val="10"/>
  </w:num>
  <w:num w:numId="18">
    <w:abstractNumId w:val="45"/>
  </w:num>
  <w:num w:numId="19">
    <w:abstractNumId w:val="2"/>
  </w:num>
  <w:num w:numId="20">
    <w:abstractNumId w:val="0"/>
  </w:num>
  <w:num w:numId="21">
    <w:abstractNumId w:val="11"/>
  </w:num>
  <w:num w:numId="22">
    <w:abstractNumId w:val="8"/>
  </w:num>
  <w:num w:numId="23">
    <w:abstractNumId w:val="27"/>
  </w:num>
  <w:num w:numId="24">
    <w:abstractNumId w:val="12"/>
  </w:num>
  <w:num w:numId="25">
    <w:abstractNumId w:val="21"/>
  </w:num>
  <w:num w:numId="26">
    <w:abstractNumId w:val="29"/>
  </w:num>
  <w:num w:numId="27">
    <w:abstractNumId w:val="6"/>
  </w:num>
  <w:num w:numId="28">
    <w:abstractNumId w:val="37"/>
  </w:num>
  <w:num w:numId="29">
    <w:abstractNumId w:val="33"/>
  </w:num>
  <w:num w:numId="30">
    <w:abstractNumId w:val="28"/>
  </w:num>
  <w:num w:numId="31">
    <w:abstractNumId w:val="39"/>
  </w:num>
  <w:num w:numId="32">
    <w:abstractNumId w:val="46"/>
  </w:num>
  <w:num w:numId="33">
    <w:abstractNumId w:val="43"/>
  </w:num>
  <w:num w:numId="34">
    <w:abstractNumId w:val="1"/>
  </w:num>
  <w:num w:numId="35">
    <w:abstractNumId w:val="44"/>
  </w:num>
  <w:num w:numId="36">
    <w:abstractNumId w:val="30"/>
  </w:num>
  <w:num w:numId="37">
    <w:abstractNumId w:val="36"/>
  </w:num>
  <w:num w:numId="38">
    <w:abstractNumId w:val="35"/>
  </w:num>
  <w:num w:numId="39">
    <w:abstractNumId w:val="20"/>
  </w:num>
  <w:num w:numId="40">
    <w:abstractNumId w:val="34"/>
  </w:num>
  <w:num w:numId="41">
    <w:abstractNumId w:val="14"/>
  </w:num>
  <w:num w:numId="42">
    <w:abstractNumId w:val="31"/>
  </w:num>
  <w:num w:numId="43">
    <w:abstractNumId w:val="23"/>
  </w:num>
  <w:num w:numId="44">
    <w:abstractNumId w:val="42"/>
  </w:num>
  <w:num w:numId="45">
    <w:abstractNumId w:val="41"/>
  </w:num>
  <w:num w:numId="46">
    <w:abstractNumId w:val="38"/>
  </w:num>
  <w:num w:numId="47">
    <w:abstractNumId w:val="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29DB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F11B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3DDB"/>
    <w:rsid w:val="00555130"/>
    <w:rsid w:val="00573C4A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0463"/>
    <w:rsid w:val="007F1F7F"/>
    <w:rsid w:val="007F575E"/>
    <w:rsid w:val="007F5A6A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2C37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4F61"/>
    <w:rsid w:val="009055FD"/>
    <w:rsid w:val="009056E2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345A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B0C1C8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18" Type="http://schemas.openxmlformats.org/officeDocument/2006/relationships/diagramLayout" Target="diagrams/layout1.xml"/><Relationship Id="rId26" Type="http://schemas.openxmlformats.org/officeDocument/2006/relationships/image" Target="media/image11.png"/><Relationship Id="rId3" Type="http://schemas.openxmlformats.org/officeDocument/2006/relationships/numbering" Target="numbering.xml"/><Relationship Id="rId21" Type="http://schemas.microsoft.com/office/2007/relationships/diagramDrawing" Target="diagrams/drawing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diagramData" Target="diagrams/data1.xml"/><Relationship Id="rId25" Type="http://schemas.openxmlformats.org/officeDocument/2006/relationships/image" Target="media/image10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Colors" Target="diagrams/colors1.xm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0.png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9.jpeg"/><Relationship Id="rId28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diagramQuickStyle" Target="diagrams/quickStyle1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8.jpe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0CD5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215FF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75F5FEF4-21DF-400B-B58A-72553838A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</TotalTime>
  <Pages>11</Pages>
  <Words>1119</Words>
  <Characters>6382</Characters>
  <Application>Microsoft Office Word</Application>
  <DocSecurity>8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7487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Tennille Hoegee</cp:lastModifiedBy>
  <cp:revision>2</cp:revision>
  <cp:lastPrinted>2014-09-18T04:01:00Z</cp:lastPrinted>
  <dcterms:created xsi:type="dcterms:W3CDTF">2018-12-03T22:33:00Z</dcterms:created>
  <dcterms:modified xsi:type="dcterms:W3CDTF">2018-12-03T22:33:00Z</dcterms:modified>
  <cp:contentStatus>v1-0_29/09/2017</cp:contentStatus>
</cp:coreProperties>
</file>