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AA29A" w14:textId="77777777" w:rsidR="00D6659B" w:rsidRPr="004932A4" w:rsidRDefault="00B416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4C9CCD07" w14:textId="77777777" w:rsidR="00D6659B" w:rsidRDefault="00B416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367272A4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5FA4C309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4EDB18B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46502CA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0CCCD18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288F65B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203CE08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A7DD7A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28C8231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0F75DB6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4CD2CA9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627F4E43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DB3A50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7FCFD084" w14:textId="19A71E16" w:rsidR="00D6659B" w:rsidRPr="00455CC3" w:rsidRDefault="00E829A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968057950" w:edGrp="everyone"/>
            <w:r>
              <w:rPr>
                <w:rFonts w:ascii="Arial" w:hAnsi="Arial" w:cs="Arial"/>
                <w:sz w:val="22"/>
              </w:rPr>
              <w:t>Daphne Chan</w:t>
            </w:r>
            <w:permEnd w:id="1968057950"/>
          </w:p>
        </w:tc>
      </w:tr>
    </w:tbl>
    <w:p w14:paraId="48EA5959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172929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571449C1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036E4383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3820A2DA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4D639740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05E52AC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7D9656FD" w14:textId="77777777" w:rsidR="00D6659B" w:rsidRPr="004C3241" w:rsidRDefault="00B416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087542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008754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690202462" w:edGrp="everyone"/>
        <w:tc>
          <w:tcPr>
            <w:tcW w:w="2668" w:type="dxa"/>
            <w:vAlign w:val="center"/>
          </w:tcPr>
          <w:p w14:paraId="0B942532" w14:textId="77777777" w:rsidR="00D6659B" w:rsidRPr="004C3241" w:rsidRDefault="00B416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9020246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7C1C3DF6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0AE52E9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3AAF7442" w14:textId="77777777" w:rsidR="00D6659B" w:rsidRPr="004C3241" w:rsidRDefault="00B416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129692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129692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80BE9FB" w14:textId="77777777" w:rsidR="00D6659B" w:rsidRPr="004C3241" w:rsidRDefault="00B416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0367773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036777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7F311DA3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62820944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650271910" w:edGrp="everyone"/>
        <w:tc>
          <w:tcPr>
            <w:tcW w:w="2667" w:type="dxa"/>
            <w:vAlign w:val="center"/>
          </w:tcPr>
          <w:p w14:paraId="31AA5C22" w14:textId="77777777" w:rsidR="00D6659B" w:rsidRPr="004C3241" w:rsidRDefault="00B416BC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650271910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6F9D4370" w14:textId="77777777" w:rsidR="00D6659B" w:rsidRPr="004C3241" w:rsidRDefault="00B416BC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09410244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409410244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1A4B0375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4AD0621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02B3B76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750DEBC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347D90DD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625958678" w:edGrp="everyone"/>
            <w:permEnd w:id="625958678"/>
          </w:p>
        </w:tc>
      </w:tr>
      <w:tr w:rsidR="00D6659B" w:rsidRPr="004C3241" w14:paraId="7C5DB1F4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594FB28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10153920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5F73E67A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E3EE64C" wp14:editId="7E15F541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01539201" w:displacedByCustomXml="prev"/>
      </w:tr>
      <w:tr w:rsidR="00D6659B" w:rsidRPr="004C3241" w14:paraId="6299F902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180E377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915974209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8A30F97" w14:textId="77777777" w:rsidR="00D6659B" w:rsidRPr="00DD7A44" w:rsidRDefault="00B416BC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915974209"/>
          </w:p>
        </w:tc>
      </w:tr>
    </w:tbl>
    <w:p w14:paraId="47F2A3CF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42830D1F" w14:textId="77777777" w:rsidR="00D6659B" w:rsidRPr="004932A4" w:rsidRDefault="00B416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389B3EB2" w14:textId="77777777" w:rsidR="00D6659B" w:rsidRPr="004932A4" w:rsidRDefault="00B416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36C103BD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380EFB57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5B931AB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CB335F3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2299A66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6114FCD7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7D34B060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695F3EC5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F7FAFD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5647336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49A4940A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9D03107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F5BAE0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1CD1BE3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4B3A0CB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45963C4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2C509C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11D2160" w14:textId="32C29B8A" w:rsidR="00D6659B" w:rsidRPr="001C4084" w:rsidRDefault="00E829A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93514873" w:edGrp="everyone"/>
            <w:r>
              <w:rPr>
                <w:rFonts w:ascii="Arial" w:hAnsi="Arial" w:cs="Arial"/>
                <w:sz w:val="22"/>
                <w:szCs w:val="22"/>
              </w:rPr>
              <w:t>Daphne Chan</w:t>
            </w:r>
            <w:permEnd w:id="1393514873"/>
          </w:p>
        </w:tc>
      </w:tr>
      <w:tr w:rsidR="00D6659B" w:rsidRPr="004E05D0" w14:paraId="252AFB12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F92AEC2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94708D7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2F37E05F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EEA8A5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64216834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AC8AA3D" w14:textId="65F4B856" w:rsidR="00D6659B" w:rsidRPr="00DD7A44" w:rsidRDefault="00E829A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E829AB">
                  <w:rPr>
                    <w:noProof/>
                  </w:rPr>
                  <w:drawing>
                    <wp:inline distT="0" distB="0" distL="0" distR="0" wp14:anchorId="7850AD34" wp14:editId="6846E293">
                      <wp:extent cx="1361358" cy="683288"/>
                      <wp:effectExtent l="0" t="0" r="0" b="254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64680" cy="68495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64216834" w:displacedByCustomXml="prev"/>
      </w:tr>
      <w:tr w:rsidR="00D6659B" w:rsidRPr="00830749" w14:paraId="0F51BD17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A759E2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82FDD82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4FAF4DE0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CFCE4E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01799938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0-1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82A73F5" w14:textId="5905E008" w:rsidR="00D6659B" w:rsidRPr="00DD7A44" w:rsidRDefault="00E829A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14/10/2019</w:t>
                </w:r>
              </w:p>
            </w:tc>
          </w:sdtContent>
        </w:sdt>
        <w:permEnd w:id="1017999382" w:displacedByCustomXml="prev"/>
      </w:tr>
    </w:tbl>
    <w:p w14:paraId="134B7C58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1EDFA02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56E2256A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19D07DA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04309F6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31132351" w:edGrp="everyone"/>
            <w:permEnd w:id="731132351"/>
          </w:p>
        </w:tc>
      </w:tr>
      <w:tr w:rsidR="00D6659B" w:rsidRPr="004E05D0" w14:paraId="758A4A0B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CC247DF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44C133A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3F599105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5478E1E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5571618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523F422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5F527C1" wp14:editId="2902D694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57161806" w:displacedByCustomXml="prev"/>
      </w:tr>
      <w:tr w:rsidR="00D6659B" w:rsidRPr="0032118C" w14:paraId="4314D491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A1D5065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1A21BE5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E2F8497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12B973F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0296908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055FF49" w14:textId="77777777" w:rsidR="00D6659B" w:rsidRPr="00DD7A44" w:rsidRDefault="00B416BC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02969087"/>
          </w:p>
        </w:tc>
      </w:tr>
    </w:tbl>
    <w:p w14:paraId="4FFE4C01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9B69036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433C261D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BC75D4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4A51673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2FF0C82D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2F2A17E5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58EF01D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079E709D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56789963" w:edGrp="everyone"/>
            <w:permEnd w:id="456789963"/>
          </w:p>
        </w:tc>
        <w:tc>
          <w:tcPr>
            <w:tcW w:w="1346" w:type="dxa"/>
            <w:vAlign w:val="center"/>
          </w:tcPr>
          <w:p w14:paraId="6452F60C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5DB62158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7D504732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7CE3676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3B020779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04846988" w:edGrp="everyone"/>
        <w:tc>
          <w:tcPr>
            <w:tcW w:w="1346" w:type="dxa"/>
            <w:vAlign w:val="center"/>
          </w:tcPr>
          <w:p w14:paraId="57E583F3" w14:textId="77777777" w:rsidR="00D6659B" w:rsidRPr="00533511" w:rsidRDefault="00B416BC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04846988"/>
          </w:p>
        </w:tc>
        <w:permStart w:id="1639202485" w:edGrp="everyone"/>
        <w:tc>
          <w:tcPr>
            <w:tcW w:w="1347" w:type="dxa"/>
            <w:vAlign w:val="center"/>
          </w:tcPr>
          <w:p w14:paraId="1B03D6B3" w14:textId="77777777" w:rsidR="00D6659B" w:rsidRPr="00533511" w:rsidRDefault="00B416BC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639202485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1F937760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0BC855E2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6E374014" w14:textId="77777777" w:rsidTr="00CA29C4">
        <w:trPr>
          <w:trHeight w:val="13433"/>
        </w:trPr>
        <w:tc>
          <w:tcPr>
            <w:tcW w:w="9057" w:type="dxa"/>
          </w:tcPr>
          <w:p w14:paraId="77576128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1564412877" w:edGrp="everyone"/>
            <w:permEnd w:id="1564412877"/>
          </w:p>
        </w:tc>
      </w:tr>
    </w:tbl>
    <w:bookmarkEnd w:id="0"/>
    <w:p w14:paraId="58A2258B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5F871D1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2CBA7303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73BBCB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BF83CAE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D3CA233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A2740D6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848694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EEF486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8694256" w:displacedByCustomXml="prev"/>
      </w:tr>
      <w:tr w:rsidR="00D6659B" w:rsidRPr="00553DDB" w14:paraId="447C977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DB05C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791B9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23BB6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AD958ED" w14:textId="77C862E2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08128223" w:edGrp="everyone"/>
            <w:r w:rsidR="008F1A08">
              <w:rPr>
                <w:rFonts w:ascii="Arial" w:hAnsi="Arial" w:cs="Arial"/>
                <w:sz w:val="22"/>
              </w:rPr>
              <w:t>F</w:t>
            </w:r>
            <w:permEnd w:id="80812822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554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CB0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D7D4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7AE4D18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CB755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606A0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D0AB5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34B15A8" w14:textId="26CBBD70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76427506" w:edGrp="everyone"/>
            <w:r w:rsidR="008F1A08">
              <w:rPr>
                <w:rFonts w:ascii="Arial" w:hAnsi="Arial" w:cs="Arial"/>
                <w:sz w:val="22"/>
              </w:rPr>
              <w:t>E</w:t>
            </w:r>
            <w:permEnd w:id="177642750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A61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EAC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69109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C859E9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D05C4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70B90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76317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542407" w14:textId="0B2E579C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47157448" w:edGrp="everyone"/>
            <w:r w:rsidR="008F1A08">
              <w:rPr>
                <w:rFonts w:ascii="Arial" w:hAnsi="Arial" w:cs="Arial"/>
                <w:sz w:val="22"/>
              </w:rPr>
              <w:t>A</w:t>
            </w:r>
            <w:permEnd w:id="184715744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082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3B8E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5679A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6AF1B38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21ACD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F0B7D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C9264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FCEE2C4" w14:textId="41FF95CD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82534015" w:edGrp="everyone"/>
            <w:r w:rsidR="008F1A08">
              <w:rPr>
                <w:rFonts w:ascii="Arial" w:hAnsi="Arial" w:cs="Arial"/>
                <w:sz w:val="22"/>
              </w:rPr>
              <w:t>D</w:t>
            </w:r>
            <w:permEnd w:id="19825340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E32AC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D68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152EB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A56BBE2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B4184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614029C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B4D19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BD99387" w14:textId="773322A2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07733266" w:edGrp="everyone"/>
            <w:r w:rsidR="008F1A08">
              <w:rPr>
                <w:rFonts w:ascii="Arial" w:hAnsi="Arial" w:cs="Arial"/>
                <w:sz w:val="22"/>
              </w:rPr>
              <w:t>C</w:t>
            </w:r>
            <w:permEnd w:id="70773326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7DA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5BA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8898B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47B00A1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2911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233E2FC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B97C50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86E4B19" w14:textId="5B885283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71599948" w:edGrp="everyone"/>
            <w:r w:rsidR="008F1A08">
              <w:rPr>
                <w:rFonts w:ascii="Arial" w:hAnsi="Arial" w:cs="Arial"/>
                <w:sz w:val="22"/>
              </w:rPr>
              <w:t>B</w:t>
            </w:r>
            <w:permEnd w:id="47159994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E8B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2D7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32F8AF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DD3FD0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89EB589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BA700E5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0D6BFDF1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DA068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39C28F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DE9CD79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D7C9FF5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8593971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1113D5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9397136" w:displacedByCustomXml="prev"/>
      </w:tr>
      <w:tr w:rsidR="00D6659B" w:rsidRPr="00553DDB" w14:paraId="579BFBD2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F9C24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AD7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72837E" w14:textId="54A5C3C1" w:rsidR="00D6659B" w:rsidRPr="00553DDB" w:rsidRDefault="008F1A0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78617552" w:edGrp="everyone"/>
            <w:r w:rsidRPr="003A5F3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478617552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B613A" w14:textId="0BC2EBBE" w:rsidR="00D6659B" w:rsidRPr="00553DDB" w:rsidRDefault="008F1A0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7222721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- Gloves</w:t>
            </w:r>
            <w:permEnd w:id="16722272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3DA97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1563BBE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18983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93F8D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BDB31B" w14:textId="36372D10" w:rsidR="00D6659B" w:rsidRPr="00553DDB" w:rsidRDefault="008F1A0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8446265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148446265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8D07B2" w14:textId="30EBC228" w:rsidR="00D6659B" w:rsidRPr="00553DDB" w:rsidRDefault="008F1A0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9657919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– Hearing protection</w:t>
            </w:r>
            <w:permEnd w:id="12965791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6D1F4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40DB5D7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3EA40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28006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A54BE9" w14:textId="2422A6E4" w:rsidR="00D6659B" w:rsidRPr="00553DDB" w:rsidRDefault="008F1A0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2933162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92933162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5DFC37" w14:textId="35A3A25E" w:rsidR="00D6659B" w:rsidRPr="00553DDB" w:rsidRDefault="008F1A08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3518067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lift, using lifting equipment</w:t>
            </w:r>
            <w:permEnd w:id="5351806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A1AA44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3D05C95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20A702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57CE4E1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2365506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AACBE90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C9350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8305" w14:textId="68084E20" w:rsidR="00D6659B" w:rsidRPr="00ED59C9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795319710" w:edGrp="everyone"/>
            <w:r>
              <w:rPr>
                <w:rFonts w:ascii="Arial" w:hAnsi="Arial" w:cs="Arial"/>
                <w:sz w:val="22"/>
                <w:szCs w:val="22"/>
              </w:rPr>
              <w:t>Report to supervisor, site/project manager or Health &amp; Safety Representative</w:t>
            </w:r>
            <w:permEnd w:id="1795319710"/>
          </w:p>
        </w:tc>
        <w:permStart w:id="1207187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2232E1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7187110" w:displacedByCustomXml="prev"/>
      </w:tr>
    </w:tbl>
    <w:p w14:paraId="301784B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14B1143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07E1F456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2B2F7DFC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67352D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C6FC016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628E36F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46738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AA0932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6738277" w:displacedByCustomXml="prev"/>
      </w:tr>
      <w:tr w:rsidR="00B15D4E" w14:paraId="320AD7BD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00F693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6355214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0050ED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96355214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2D60AC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E298C1" w14:textId="77777777" w:rsidR="00B15D4E" w:rsidRDefault="00B15D4E" w:rsidP="00B15D4E">
            <w:pPr>
              <w:ind w:left="993" w:hanging="993"/>
            </w:pPr>
          </w:p>
        </w:tc>
      </w:tr>
      <w:tr w:rsidR="00B15D4E" w14:paraId="1826F59D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034D44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58107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B82137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581079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F09F5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8DC0B6" w14:textId="77777777" w:rsidR="00B15D4E" w:rsidRDefault="00B15D4E" w:rsidP="00B15D4E">
            <w:pPr>
              <w:ind w:left="993" w:hanging="993"/>
            </w:pPr>
          </w:p>
        </w:tc>
      </w:tr>
      <w:tr w:rsidR="00B15D4E" w14:paraId="6EC8BEC8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A9464D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849078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FACFA3" w14:textId="145D93A5" w:rsidR="00B15D4E" w:rsidRPr="00B15D4E" w:rsidRDefault="008F1A08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49078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C8DFB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DFDA5B" w14:textId="77777777" w:rsidR="00B15D4E" w:rsidRDefault="00B15D4E" w:rsidP="00B15D4E">
            <w:pPr>
              <w:ind w:left="993" w:hanging="993"/>
            </w:pPr>
          </w:p>
        </w:tc>
      </w:tr>
      <w:tr w:rsidR="00B15D4E" w14:paraId="0F32D09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4BE3D0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417703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6F5E6E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17703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8680D1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08D07C" w14:textId="77777777" w:rsidR="00B15D4E" w:rsidRDefault="00B15D4E" w:rsidP="00B15D4E">
            <w:pPr>
              <w:ind w:left="993" w:hanging="993"/>
            </w:pPr>
          </w:p>
        </w:tc>
      </w:tr>
    </w:tbl>
    <w:p w14:paraId="2B78AC10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4F6DA3AD" w14:textId="77777777" w:rsidR="00D6659B" w:rsidRPr="00553DDB" w:rsidRDefault="00D6659B" w:rsidP="00D6659B"/>
    <w:p w14:paraId="3C2CF0BA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231BD0F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8075DC0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2D1CF9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6BD7CF5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E6FB09F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62237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DD7BA0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2237191" w:displacedByCustomXml="prev"/>
      </w:tr>
      <w:tr w:rsidR="00B15D4E" w:rsidRPr="00553DDB" w14:paraId="45BBF687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48116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36943786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F9303D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36943786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BC68C1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B90BA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4D0DEACA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ED736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0152386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7138DE" w14:textId="45E077CA" w:rsidR="00B15D4E" w:rsidRPr="00B15D4E" w:rsidRDefault="008F1A08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52386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F7F8F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ED3B6E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27E3482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F51C94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4172971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562166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72971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4C1267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6AFD24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665F39B9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B11E64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7582152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E7C0E4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82152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DFBE25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8E910B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6E36492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3A1E41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4B82EBB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08E596C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7273EAFE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D4FCEB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543465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F7B3EB" w14:textId="5DF445A1" w:rsidR="00DF3F5F" w:rsidRPr="00B15D4E" w:rsidRDefault="008F1A08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434653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BDEB41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F6EEE2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27780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0373EE0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7780151" w:displacedByCustomXml="prev"/>
      </w:tr>
      <w:tr w:rsidR="00DF3F5F" w:rsidRPr="00553DDB" w14:paraId="519EB109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0B0762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387082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6273736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70828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7DC8B6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89F3DD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C5D47F7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4FFA8C1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9DD6F2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EFDFD5E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10EDBC9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33134E6A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B68C49A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331607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D4AEFF5" w14:textId="5D534543" w:rsidR="00296E83" w:rsidRPr="00B15D4E" w:rsidRDefault="008F1A08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3316073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463B1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D16767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77816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E7895B0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7816720" w:displacedByCustomXml="prev"/>
      </w:tr>
      <w:tr w:rsidR="00296E83" w:rsidRPr="00553DDB" w14:paraId="4B817BEF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B40B4F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8351469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4227E29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351469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4EC807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5CAC47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D4A03D2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417C685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BC0715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346887EC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293333A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722088B6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51CCD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2B090C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307081E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506155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CF6348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6155126" w:displacedByCustomXml="prev"/>
      </w:tr>
      <w:tr w:rsidR="00D6659B" w:rsidRPr="00553DDB" w14:paraId="22CD49E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2999D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94E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195DC8DA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CEEBFD5" wp14:editId="1E4246F1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EEFFA1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19251" w14:textId="787A8AC6" w:rsidR="00D6659B" w:rsidRPr="00ED59C9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92796055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4927960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E6E43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C479CCF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98E06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E6E108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4353E08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FA84910" wp14:editId="2607EFE3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D94EBF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AEB59A" w14:textId="0E4F769B" w:rsidR="00D6659B" w:rsidRPr="00ED59C9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59461807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1959461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79A1F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DDEC96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57726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CC1AD9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542F03B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198AA1B9" wp14:editId="766AE9E8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ADB01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490F76" w14:textId="2F6BCBA7" w:rsidR="00D6659B" w:rsidRPr="00ED59C9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7042881" w:edGrp="everyone"/>
            <w:r>
              <w:rPr>
                <w:rFonts w:ascii="Arial" w:hAnsi="Arial" w:cs="Arial"/>
                <w:sz w:val="22"/>
                <w:szCs w:val="22"/>
              </w:rPr>
              <w:t>Safety glasses/ goggles required</w:t>
            </w:r>
            <w:permEnd w:id="14170428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E3090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FB09145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E16F8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80523A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42DF602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7E9C4FDB" wp14:editId="4DB0780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786CE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F7486A" w14:textId="09DB798B" w:rsidR="00D6659B" w:rsidRPr="00ED59C9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8180339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14481803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A1EA90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3C1E0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FD81A0B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06BC7DF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71DFB8D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5A334597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C2C947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B0730D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93A6D6C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43371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184AED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37106" w:displacedByCustomXml="prev"/>
      </w:tr>
      <w:tr w:rsidR="00D6659B" w:rsidRPr="00553DDB" w14:paraId="50E7E571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019E8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8856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05F95493" wp14:editId="492E4F7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5CEF16" w14:textId="77777777" w:rsidR="008F1A08" w:rsidRPr="00846AD5" w:rsidRDefault="008F1A08" w:rsidP="008F1A08">
            <w:pPr>
              <w:rPr>
                <w:rFonts w:ascii="Arial" w:hAnsi="Arial" w:cs="Arial"/>
                <w:sz w:val="22"/>
              </w:rPr>
            </w:pPr>
            <w:permStart w:id="261372324" w:edGrp="everyone"/>
            <w:r w:rsidRPr="00846AD5">
              <w:rPr>
                <w:rFonts w:ascii="Arial" w:hAnsi="Arial" w:cs="Arial"/>
                <w:sz w:val="22"/>
              </w:rPr>
              <w:t>Location of first aid kit</w:t>
            </w:r>
          </w:p>
          <w:permEnd w:id="261372324"/>
          <w:p w14:paraId="2BBD448D" w14:textId="77777777" w:rsidR="00D6659B" w:rsidRPr="00ED59C9" w:rsidRDefault="00D6659B" w:rsidP="00CA29C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FBB1F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A66B098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59F22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5ED1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10AA52D5" wp14:editId="7138725E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BB5A8E" w14:textId="77777777" w:rsidR="008F1A08" w:rsidRPr="00846AD5" w:rsidRDefault="008F1A08" w:rsidP="008F1A08">
            <w:pPr>
              <w:rPr>
                <w:rFonts w:ascii="Arial" w:hAnsi="Arial" w:cs="Arial"/>
                <w:sz w:val="22"/>
              </w:rPr>
            </w:pPr>
            <w:permStart w:id="859726388" w:edGrp="everyone"/>
            <w:r w:rsidRPr="00846AD5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859726388"/>
          <w:p w14:paraId="13BE7A3B" w14:textId="77777777" w:rsidR="00D6659B" w:rsidRPr="00ED59C9" w:rsidRDefault="00D6659B" w:rsidP="00CA29C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3D81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9EDE144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918BD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872C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1D887ACF" wp14:editId="17DC1804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1E8494" w14:textId="77777777" w:rsidR="008F1A08" w:rsidRPr="00846AD5" w:rsidRDefault="008F1A08" w:rsidP="008F1A08">
            <w:pPr>
              <w:rPr>
                <w:rFonts w:ascii="Arial" w:hAnsi="Arial" w:cs="Arial"/>
                <w:sz w:val="22"/>
              </w:rPr>
            </w:pPr>
            <w:permStart w:id="977012577" w:edGrp="everyone"/>
            <w:r w:rsidRPr="00846AD5"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 w:rsidRPr="00846AD5">
              <w:rPr>
                <w:rFonts w:ascii="Arial" w:hAnsi="Arial" w:cs="Arial"/>
                <w:sz w:val="22"/>
              </w:rPr>
              <w:t>fire fighting</w:t>
            </w:r>
            <w:proofErr w:type="spellEnd"/>
            <w:r w:rsidRPr="00846AD5">
              <w:rPr>
                <w:rFonts w:ascii="Arial" w:hAnsi="Arial" w:cs="Arial"/>
                <w:sz w:val="22"/>
              </w:rPr>
              <w:t xml:space="preserve"> facilities</w:t>
            </w:r>
          </w:p>
          <w:permEnd w:id="977012577"/>
          <w:p w14:paraId="7E27904D" w14:textId="77777777" w:rsidR="00D6659B" w:rsidRPr="00ED59C9" w:rsidRDefault="00D6659B" w:rsidP="00CA29C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D7DAB3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45E7B82F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591ABAE" w14:textId="77777777" w:rsidR="00D6659B" w:rsidRPr="00553DDB" w:rsidRDefault="00D6659B" w:rsidP="00D6659B">
      <w:r w:rsidRPr="00553DDB">
        <w:br w:type="page"/>
      </w:r>
    </w:p>
    <w:p w14:paraId="20740C6D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1F0D7FC0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3BC6864D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EAAD8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1030DE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312F952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79F793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271B864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FB8E16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7E86CD9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89ED67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0A65504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C56EAF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103426F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6C99795B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1B0BE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A4147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B16BD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8254A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F6135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518CF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54E6547F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D176B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C34E0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95215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2C9BF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67FD4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6CE05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159D484B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447AA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2255C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4259F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83017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DB57A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BE17A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468590AD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EB1FB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2B96D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4702F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49621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442A0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0E029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132BCD56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0C1D6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D1E3F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23873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075F4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DF5B9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C9BB8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127124ED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67AEAFDF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A252E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53CB6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AEF39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C3415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339DF539" w14:textId="77777777" w:rsidR="00D6659B" w:rsidRPr="00553DDB" w:rsidRDefault="00D6659B" w:rsidP="00D6659B">
      <w:pPr>
        <w:rPr>
          <w:sz w:val="20"/>
        </w:rPr>
      </w:pPr>
    </w:p>
    <w:p w14:paraId="4DD5652C" w14:textId="77777777" w:rsidR="00D6659B" w:rsidRPr="00553DDB" w:rsidRDefault="00D6659B" w:rsidP="00D6659B">
      <w:pPr>
        <w:jc w:val="left"/>
        <w:rPr>
          <w:sz w:val="20"/>
        </w:rPr>
      </w:pPr>
    </w:p>
    <w:p w14:paraId="0E971E2E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566D925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27FF239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4940652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7DC35525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192097F" wp14:editId="0A83483F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472DCB2" w14:textId="31843E38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312967446" w:edGrp="everyone"/>
                                  <w:r w:rsidR="008F1A08">
                                    <w:rPr>
                                      <w:vanish w:val="0"/>
                                    </w:rPr>
                                    <w:t>E-Extreme</w:t>
                                  </w:r>
                                  <w:permEnd w:id="1312967446"/>
                                </w:p>
                                <w:p w14:paraId="55898742" w14:textId="084D5371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45967429" w:edGrp="everyone"/>
                                  <w:r w:rsidR="008F1A08">
                                    <w:rPr>
                                      <w:vanish w:val="0"/>
                                    </w:rPr>
                                    <w:t>L-Low</w:t>
                                  </w:r>
                                  <w:permEnd w:id="3459674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192097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5472DCB2" w14:textId="31843E38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312967446" w:edGrp="everyone"/>
                            <w:r w:rsidR="008F1A08">
                              <w:rPr>
                                <w:vanish w:val="0"/>
                              </w:rPr>
                              <w:t>E-Extreme</w:t>
                            </w:r>
                            <w:permEnd w:id="1312967446"/>
                          </w:p>
                          <w:p w14:paraId="55898742" w14:textId="084D5371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45967429" w:edGrp="everyone"/>
                            <w:r w:rsidR="008F1A08">
                              <w:rPr>
                                <w:vanish w:val="0"/>
                              </w:rPr>
                              <w:t>L-Low</w:t>
                            </w:r>
                            <w:permEnd w:id="34596742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710669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9A6791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066954" w:displacedByCustomXml="prev"/>
      </w:tr>
    </w:tbl>
    <w:p w14:paraId="517C3525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50FAE60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65A15BDC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7A4DEF9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19DD5F6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ED90E8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E355" w14:textId="6720F382" w:rsidR="00D6659B" w:rsidRPr="00553DDB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95185460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995185460"/>
          </w:p>
        </w:tc>
        <w:permStart w:id="20111213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09FF8F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1121344" w:displacedByCustomXml="prev"/>
      </w:tr>
    </w:tbl>
    <w:p w14:paraId="0F25FD03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F6820E0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8C2017A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65BF5F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BB680D4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BE304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B151" w14:textId="3EE2108D" w:rsidR="00D6659B" w:rsidRPr="00ED59C9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826578490" w:edGrp="everyone"/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permEnd w:id="1826578490"/>
          </w:p>
        </w:tc>
        <w:permStart w:id="2051305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5F539C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1305005" w:displacedByCustomXml="prev"/>
      </w:tr>
    </w:tbl>
    <w:p w14:paraId="43791052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673E253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76BE3708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7A52268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8908E0E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9D670E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8765B7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E561152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998463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E349B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9846380" w:displacedByCustomXml="prev"/>
      </w:tr>
      <w:tr w:rsidR="00D979B9" w:rsidRPr="00553DDB" w14:paraId="4DBB89A1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A6AA59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2172525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1C416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725259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C8332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B1CABC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9ADE4BD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9BBE94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9755771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EB0C7C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557714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4AA6EB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F27636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62C4D4E6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2CE885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864044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E1298F" w14:textId="103C4364" w:rsidR="00D979B9" w:rsidRPr="00B15D4E" w:rsidRDefault="008F1A08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4044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41483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93BCF4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342869ED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0D7471EE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47438037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69775D25" wp14:editId="233D407D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039AA62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203856B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EE42C4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82CBDF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ED4196F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252471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9E06EB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471413" w:displacedByCustomXml="prev"/>
      </w:tr>
      <w:tr w:rsidR="00D6659B" w:rsidRPr="00553DDB" w14:paraId="123C0E4D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2432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C425" w14:textId="0E06188A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3215499" w:edGrp="everyone"/>
            <w:r>
              <w:rPr>
                <w:rFonts w:ascii="Arial" w:hAnsi="Arial" w:cs="Arial"/>
                <w:sz w:val="22"/>
              </w:rPr>
              <w:t>3</w:t>
            </w:r>
            <w:permEnd w:id="169321549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4FBA4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A8F7E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BB62E7B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FD533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6E94D7" w14:textId="25B60378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09008249" w:edGrp="everyone"/>
            <w:r>
              <w:rPr>
                <w:rFonts w:ascii="Arial" w:hAnsi="Arial" w:cs="Arial"/>
                <w:sz w:val="22"/>
              </w:rPr>
              <w:t>6</w:t>
            </w:r>
            <w:permEnd w:id="12090082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50BB7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35C43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2F9F668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21E1C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DE5E04" w14:textId="04428FA3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3853451" w:edGrp="everyone"/>
            <w:r>
              <w:rPr>
                <w:rFonts w:ascii="Arial" w:hAnsi="Arial" w:cs="Arial"/>
                <w:sz w:val="22"/>
              </w:rPr>
              <w:t>1</w:t>
            </w:r>
            <w:permEnd w:id="5738534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C97C12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A9965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7D77221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6EA2F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6F8807" w14:textId="00496170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8110693" w:edGrp="everyone"/>
            <w:r>
              <w:rPr>
                <w:rFonts w:ascii="Arial" w:hAnsi="Arial" w:cs="Arial"/>
                <w:sz w:val="22"/>
              </w:rPr>
              <w:t>4</w:t>
            </w:r>
            <w:permEnd w:id="149811069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C21CE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DCACA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C146561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424D8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A42ED2" w14:textId="505C3BB4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6011305" w:edGrp="everyone"/>
            <w:r>
              <w:rPr>
                <w:rFonts w:ascii="Arial" w:hAnsi="Arial" w:cs="Arial"/>
                <w:sz w:val="22"/>
              </w:rPr>
              <w:t>5</w:t>
            </w:r>
            <w:permEnd w:id="8660113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A509C6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74E8D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E75BACA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8210C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CA9AA2" w14:textId="5B226392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44987552" w:edGrp="everyone"/>
            <w:r>
              <w:rPr>
                <w:rFonts w:ascii="Arial" w:hAnsi="Arial" w:cs="Arial"/>
                <w:sz w:val="22"/>
              </w:rPr>
              <w:t>2</w:t>
            </w:r>
            <w:permEnd w:id="174498755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C9AE16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C57712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58BBBA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CAA376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1C466D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7CC6C5E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5A8E60C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A2DD8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36EC" w14:textId="15F90E93" w:rsidR="00D6659B" w:rsidRPr="00553DDB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91363673" w:edGrp="everyone"/>
            <w:r>
              <w:rPr>
                <w:rFonts w:ascii="Arial" w:hAnsi="Arial" w:cs="Arial"/>
                <w:sz w:val="22"/>
                <w:szCs w:val="22"/>
              </w:rPr>
              <w:t>Elimination is the best idea to removes the hazard altogether whereas with PPE the hazard is least effective as there is still a possibility that the hazard will occur, with the PPE only possibility reducing the consequence slightly</w:t>
            </w:r>
            <w:permEnd w:id="691363673"/>
          </w:p>
        </w:tc>
        <w:permStart w:id="12696489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5CBC1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9648957" w:displacedByCustomXml="prev"/>
      </w:tr>
    </w:tbl>
    <w:p w14:paraId="5B8E217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6A6BA8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54EC740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6A3EC5F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FD47B63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3DFF09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AF5F" w14:textId="5D70C373" w:rsidR="00D6659B" w:rsidRPr="002D636F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214775857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214775857"/>
          </w:p>
        </w:tc>
        <w:permStart w:id="1102341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8EDA4B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2341348" w:displacedByCustomXml="prev"/>
      </w:tr>
    </w:tbl>
    <w:p w14:paraId="558E515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FD26DC9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56CA9E4C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3627A12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DFD266" wp14:editId="48978ED6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DB844E0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DBl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mJzwpetLl5xRqzul8cZtmnQ/x04/wgWQcdK8QL4B3xKobF8PVCU1Nr+eu970MchRikl&#10;LW4fQvNzB5ZTIr4qHO/rbDwO6xqZ8eTTCBl7KtmeStROrjS2BccAs4tk0PfiQJZWyxc8FMsQFUWg&#10;GMbumzAwK99fBTw1jC+XUQ1X1IC/U0+GBecBuYDsc/cC1gxD6nG67/VhU2EeR6kf6zfdYKn0cud1&#10;2Rwx73EdGoDrHds4nKJwP075qPV2MBe/AQ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C2BDBl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4F8447" wp14:editId="7A927E24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745BA3B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gEi4Tq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FE3013" wp14:editId="128732A1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9C0F1A1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AE0947" wp14:editId="1AA6CAE0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76458C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6Y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AoD+y1YVLzgiRg27YzXbNOj/Fqx7AIOYY6V4ANw9PqVQWL6KFCW1Mr8/+u71cYZR&#10;SkmHy4fQ/NqB4ZSIbxKn+yobj/22BmY8uRwhY04l21OJ3LUrhW3BKcDsAun1nTiQpVHtM96JpY+K&#10;IpAMYw9NiMzKDUcBLw3jy2VQww3V4G7lo2beuUfOI/vUP4PRcUYdDvedOixqHKVhqt50vaVUy51T&#10;ZXPEfMA1NgC3O7QxXiJ/Pk75oPV2LxevAA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CpBk6Y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1C44D" wp14:editId="2394780B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DB0387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G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2EcvIX/slXFC46IUcPuWM02Dfq/BesewCDmWCkeAHePTykUlq8iRUmtzO+Pvnt9nGGU&#10;UtLh8iE0v3ZgOCXim8TpvsrGY7+tgRlPLkfImFPJ9lQid+1KYVtwCjC7QHp9Jw5kaVT7jHdi6aOi&#10;CCTD2EMTIrNyw1HAS8P4chnUcEM1uFv5qJl37pHzyD71z2B0nFGHw32nDosK8zBKw1S/6XpLqZY7&#10;p8rmiPmAa2wAbndoY7xE/nyc8kHr7V4uXgE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RcHRq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CE0F12" wp14:editId="2924ED8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1BA3AF2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ru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Ajb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08B9DCB2" wp14:editId="5D543B0E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2E1803E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5D2876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5E5F68E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2308E90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02268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D9F03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268305" w:displacedByCustomXml="prev"/>
      </w:tr>
      <w:tr w:rsidR="00D6659B" w:rsidRPr="00553DDB" w14:paraId="303076F8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01939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726E" w14:textId="53393389" w:rsidR="00D6659B" w:rsidRPr="002D636F" w:rsidRDefault="008F1A08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9000055" w:edGrp="everyone"/>
            <w:r>
              <w:rPr>
                <w:rFonts w:ascii="Arial" w:hAnsi="Arial" w:cs="Arial"/>
                <w:sz w:val="22"/>
              </w:rPr>
              <w:t>D</w:t>
            </w:r>
            <w:permEnd w:id="19900005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3D9B63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7EEBF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2EEE39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50E00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B082BC" w14:textId="2264D6FE" w:rsidR="00D6659B" w:rsidRPr="002D636F" w:rsidRDefault="008F1A08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13084046" w:edGrp="everyone"/>
            <w:r>
              <w:rPr>
                <w:rFonts w:ascii="Arial" w:hAnsi="Arial" w:cs="Arial"/>
                <w:sz w:val="22"/>
              </w:rPr>
              <w:t>A</w:t>
            </w:r>
            <w:permEnd w:id="21130840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940D44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CD883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164EE94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9E261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28C0DF" w14:textId="4336FF66" w:rsidR="00D6659B" w:rsidRPr="002D636F" w:rsidRDefault="008F1A08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38701564" w:edGrp="everyone"/>
            <w:r>
              <w:rPr>
                <w:rFonts w:ascii="Arial" w:hAnsi="Arial" w:cs="Arial"/>
                <w:sz w:val="22"/>
              </w:rPr>
              <w:t>F</w:t>
            </w:r>
            <w:permEnd w:id="20387015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7C1230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D299D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9B923E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167F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9DBA5B" w14:textId="37B3BC49" w:rsidR="00D6659B" w:rsidRPr="002D636F" w:rsidRDefault="008F1A08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87437420" w:edGrp="everyone"/>
            <w:r>
              <w:rPr>
                <w:rFonts w:ascii="Arial" w:hAnsi="Arial" w:cs="Arial"/>
                <w:sz w:val="22"/>
              </w:rPr>
              <w:t>B</w:t>
            </w:r>
            <w:permEnd w:id="17874374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031BAC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49792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F2FABA8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A26BB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0B4AC9" w14:textId="7924AD72" w:rsidR="00D6659B" w:rsidRPr="002D636F" w:rsidRDefault="008F1A08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27265229" w:edGrp="everyone"/>
            <w:r>
              <w:rPr>
                <w:rFonts w:ascii="Arial" w:hAnsi="Arial" w:cs="Arial"/>
                <w:sz w:val="22"/>
              </w:rPr>
              <w:t>E</w:t>
            </w:r>
            <w:permEnd w:id="21272652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40CBCC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D7359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3D0AA6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D9491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D5B0FA" w14:textId="36F75FF6" w:rsidR="00D6659B" w:rsidRPr="002D636F" w:rsidRDefault="008F1A08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41073921" w:edGrp="everyone"/>
            <w:r>
              <w:rPr>
                <w:rFonts w:ascii="Arial" w:hAnsi="Arial" w:cs="Arial"/>
                <w:sz w:val="22"/>
              </w:rPr>
              <w:t>C</w:t>
            </w:r>
            <w:permEnd w:id="24107392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4F33472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2FDA26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272575DA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326F69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8CF3395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6FFAB9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0112E97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A9D803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8D30" w14:textId="50E31231" w:rsidR="00D6659B" w:rsidRPr="00553DDB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53170454" w:edGrp="everyone"/>
            <w:r>
              <w:rPr>
                <w:rFonts w:ascii="Arial" w:hAnsi="Arial" w:cs="Arial"/>
                <w:sz w:val="22"/>
                <w:szCs w:val="22"/>
              </w:rPr>
              <w:t>Danger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-  you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need to ensure that the area is safe</w:t>
            </w:r>
            <w:permEnd w:id="53170454"/>
          </w:p>
        </w:tc>
        <w:permStart w:id="847861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C5105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7861573" w:displacedByCustomXml="prev"/>
      </w:tr>
    </w:tbl>
    <w:p w14:paraId="1E3529A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88BBA7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37E50E9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3FF2CC1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0C07648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8C7934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8129A7C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BD2B50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330444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033729C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0444382" w:displacedByCustomXml="prev"/>
      </w:tr>
      <w:tr w:rsidR="00D6659B" w:rsidRPr="00553DDB" w14:paraId="3E17350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86770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383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827D0D" w14:textId="556F7576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4462177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3644621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043FF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1FB8E4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5969B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3A617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B9B1A0" w14:textId="7C43E9C0" w:rsidR="00D6659B" w:rsidRPr="002D636F" w:rsidRDefault="008F1A08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21708883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0217088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E0251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8E8103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8E89D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4BF37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3A5990" w14:textId="77777777" w:rsidR="008F1A08" w:rsidRPr="00BB1581" w:rsidRDefault="008F1A08" w:rsidP="008F1A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9574619" w:edGrp="everyone"/>
            <w:r w:rsidRPr="00BB1581">
              <w:rPr>
                <w:rFonts w:ascii="Arial" w:hAnsi="Arial" w:cs="Arial"/>
                <w:sz w:val="22"/>
              </w:rPr>
              <w:t>Confine fire and smoke</w:t>
            </w:r>
          </w:p>
          <w:permEnd w:id="219574619"/>
          <w:p w14:paraId="11C7488A" w14:textId="77777777"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368DB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D7680F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C3845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B906C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209883" w14:textId="77777777" w:rsidR="008F1A08" w:rsidRPr="009D0FC1" w:rsidRDefault="008F1A08" w:rsidP="008F1A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5406314" w:edGrp="everyone"/>
            <w:r w:rsidRPr="009D0FC1">
              <w:rPr>
                <w:rFonts w:ascii="Arial" w:hAnsi="Arial" w:cs="Arial"/>
                <w:sz w:val="22"/>
              </w:rPr>
              <w:t>Evacuate to the assembly area</w:t>
            </w:r>
          </w:p>
          <w:permEnd w:id="1735406314"/>
          <w:p w14:paraId="0146B05B" w14:textId="77777777" w:rsidR="00D6659B" w:rsidRPr="002D636F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E84A49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263ECD7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25D8A99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t>What should you do as part of the clean up process? Tick all that apply.</w:t>
      </w:r>
      <w:bookmarkEnd w:id="24"/>
    </w:p>
    <w:p w14:paraId="699B0225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AB20701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AE3B3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9230E98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F38DB3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36477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A8FD38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6477420" w:displacedByCustomXml="prev"/>
      </w:tr>
      <w:tr w:rsidR="00B5022D" w:rsidRPr="00553DDB" w14:paraId="581EF528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C396F7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7142385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836743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423859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1D2D88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68C374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56AED69C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AFEC54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9698884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0A2278" w14:textId="19BCD1B8" w:rsidR="00B5022D" w:rsidRPr="00B15D4E" w:rsidRDefault="008F1A08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988845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D901CE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26F5C2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099F457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6C1549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5127103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79599A" w14:textId="726A7FEE" w:rsidR="00B5022D" w:rsidRPr="00B15D4E" w:rsidRDefault="008F1A08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1271033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F38BF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E0BC05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D3E9517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3F965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8495447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77F85A" w14:textId="52E9773A" w:rsidR="00B5022D" w:rsidRPr="00B15D4E" w:rsidRDefault="008F1A08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954472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7F5FB4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87290D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212730C3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EA6420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134918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10187C" w14:textId="441FD98D" w:rsidR="00B5022D" w:rsidRPr="00B15D4E" w:rsidRDefault="008F1A08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49180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882671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3764EB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778674D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7C3C56C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1DB17CB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3D2CA36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486A73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A703E" wp14:editId="25609A12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5D9FF88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272CD5A1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7E0C576D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3A82FDEA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" fillcolor="#f2f2f2" strokeweight=".5pt">
                <v:textbox>
                  <w:txbxContent>
                    <w:p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CB187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67776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0029B2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F0600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43DD7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36E361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61E5D2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5E7CB7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874DC6A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036A14" wp14:editId="4C0923F5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063875A0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3F05278F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6D58F410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3CB67C6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3486601D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898018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4A803BE3" w14:textId="7F348916" w:rsidR="00D6659B" w:rsidRPr="00E9324A" w:rsidRDefault="008F1A0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22306992" w:edGrp="everyone"/>
            <w:r>
              <w:rPr>
                <w:rFonts w:ascii="Arial" w:hAnsi="Arial" w:cs="Arial"/>
                <w:sz w:val="22"/>
                <w:szCs w:val="22"/>
              </w:rPr>
              <w:t>10/10/2019</w:t>
            </w:r>
            <w:permEnd w:id="1922306992"/>
          </w:p>
        </w:tc>
      </w:tr>
      <w:tr w:rsidR="00D6659B" w:rsidRPr="00553DDB" w14:paraId="644E5104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221FA8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22E4F44E" w14:textId="2E68A9ED" w:rsidR="00D6659B" w:rsidRDefault="008F1A0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32702608" w:edGrp="everyone"/>
            <w:r>
              <w:rPr>
                <w:rFonts w:ascii="Arial" w:hAnsi="Arial" w:cs="Arial"/>
                <w:sz w:val="22"/>
                <w:szCs w:val="22"/>
              </w:rPr>
              <w:t>Daphne Chan</w:t>
            </w:r>
          </w:p>
          <w:permEnd w:id="532702608"/>
          <w:p w14:paraId="0C95A7AD" w14:textId="69F97AB2" w:rsidR="00D6659B" w:rsidRPr="00E9324A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73BE67BB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B86F6FF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7CEE81BB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A9E5BA1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582E2281" w14:textId="14ED27A9" w:rsidR="00D6659B" w:rsidRPr="00E9324A" w:rsidRDefault="008F1A0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2710074" w:edGrp="everyone"/>
            <w:r w:rsidRPr="00D94A32">
              <w:rPr>
                <w:sz w:val="22"/>
              </w:rPr>
              <w:t>54 Standish Street, Salisbury</w:t>
            </w:r>
            <w:permEnd w:id="1362710074"/>
          </w:p>
        </w:tc>
      </w:tr>
      <w:tr w:rsidR="00D6659B" w:rsidRPr="00553DDB" w14:paraId="0B484422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4F3DF16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2E350139" w14:textId="77777777" w:rsidR="008F1A08" w:rsidRDefault="008F1A08" w:rsidP="008F1A0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8029928" w:edGrp="everyone"/>
            <w:r>
              <w:rPr>
                <w:rFonts w:ascii="Arial" w:hAnsi="Arial" w:cs="Arial"/>
                <w:sz w:val="22"/>
                <w:szCs w:val="22"/>
              </w:rPr>
              <w:t>Delivery truck collided with diesel drums when reversing into car park.</w:t>
            </w:r>
          </w:p>
          <w:p w14:paraId="7AC24E71" w14:textId="427CBC87" w:rsidR="00D6659B" w:rsidRPr="00657280" w:rsidRDefault="008F1A0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Diesel spill on bitumen surface, approximately 3m x 4m</w:t>
            </w:r>
            <w:permEnd w:id="548029928"/>
          </w:p>
        </w:tc>
      </w:tr>
      <w:tr w:rsidR="00D6659B" w:rsidRPr="00553DDB" w14:paraId="1552B96D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E6A8239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0712B58E" w14:textId="77777777" w:rsidR="00D6659B" w:rsidRPr="00553DDB" w:rsidRDefault="00B416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9291470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9291470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73CBAAFA" w14:textId="69EF8613" w:rsidR="00D6659B" w:rsidRPr="00553DDB" w:rsidRDefault="00B416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97633577" w:edGrp="everyone"/>
                <w:r w:rsidR="008F1A08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29763357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676B20F8" w14:textId="77777777" w:rsidR="00D6659B" w:rsidRPr="00553DDB" w:rsidRDefault="00B416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864677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40864677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13DCB685" w14:textId="77777777" w:rsidR="00D6659B" w:rsidRPr="00553DDB" w:rsidRDefault="00B416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6795686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36795686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1D79D98E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1A04B6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3CD660E4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69BF154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3F77C7A8" w14:textId="77777777" w:rsidR="008F1A08" w:rsidRDefault="008F1A08" w:rsidP="008F1A0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1461014" w:edGrp="everyone"/>
            <w:r>
              <w:rPr>
                <w:rFonts w:ascii="Arial" w:hAnsi="Arial" w:cs="Arial"/>
                <w:sz w:val="22"/>
                <w:szCs w:val="22"/>
              </w:rPr>
              <w:t>Lock entry to car park.</w:t>
            </w:r>
          </w:p>
          <w:p w14:paraId="71335910" w14:textId="77777777" w:rsidR="008F1A08" w:rsidRDefault="008F1A08" w:rsidP="008F1A0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59EC9D44" w14:textId="77777777" w:rsidR="008F1A08" w:rsidRDefault="008F1A08" w:rsidP="008F1A0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park.</w:t>
            </w:r>
          </w:p>
          <w:p w14:paraId="655A2D9E" w14:textId="77777777" w:rsidR="008F1A08" w:rsidRDefault="008F1A08" w:rsidP="008F1A0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7860E11" w14:textId="4F94E029" w:rsidR="00D6659B" w:rsidRPr="00657280" w:rsidRDefault="008F1A0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ignition source</w:t>
            </w:r>
            <w:permEnd w:id="2111461014"/>
          </w:p>
        </w:tc>
      </w:tr>
      <w:tr w:rsidR="00D6659B" w:rsidRPr="00553DDB" w14:paraId="09A30F93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4FE5F2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1F352399" w14:textId="76B935A1" w:rsidR="00D6659B" w:rsidRPr="00657280" w:rsidRDefault="008F1A0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77771277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97777127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4A35E47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1A649E64" w14:textId="5D5253D4" w:rsidR="00D6659B" w:rsidRPr="00553DDB" w:rsidRDefault="00B416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4820783" w:edGrp="everyone"/>
                <w:r w:rsidR="008F1A08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5482078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211D1894" w14:textId="77777777" w:rsidR="00D6659B" w:rsidRPr="00553DDB" w:rsidRDefault="00B416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06608750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0660875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7444ACB8" w14:textId="77777777" w:rsidR="00D6659B" w:rsidRPr="00553DDB" w:rsidRDefault="00B416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3546688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4354668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4F99304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6933632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2DDDE4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4A4EC09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9381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5FFEF7B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38177" w:displacedByCustomXml="prev"/>
      </w:tr>
    </w:tbl>
    <w:p w14:paraId="689307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B8C5829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021EFD6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7C19A43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EC307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E2C0" w14:textId="0EE74FE8" w:rsidR="00D6659B" w:rsidRPr="00553DDB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77350613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977350613"/>
          </w:p>
        </w:tc>
        <w:permStart w:id="2033064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06E665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3064240" w:displacedByCustomXml="prev"/>
      </w:tr>
    </w:tbl>
    <w:p w14:paraId="5947F9E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94B96B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3E0FAD7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0903CB3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9250572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97F743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AFF6" w14:textId="6C2D554E" w:rsidR="00D6659B" w:rsidRPr="00553DDB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436489257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1436489257"/>
          </w:p>
        </w:tc>
        <w:permStart w:id="16293665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56C5C7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9366583" w:displacedByCustomXml="prev"/>
      </w:tr>
    </w:tbl>
    <w:p w14:paraId="0C4EBEA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3F5F2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D51CD34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563A309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AF0D25B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67C00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3025" w14:textId="5B28D910" w:rsidR="00D6659B" w:rsidRPr="00553DDB" w:rsidRDefault="008F1A0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06249274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feedback/ safety data</w:t>
            </w:r>
            <w:permEnd w:id="1606249274"/>
          </w:p>
        </w:tc>
        <w:permStart w:id="13989382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0C9DB59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8938200" w:displacedByCustomXml="prev"/>
      </w:tr>
    </w:tbl>
    <w:p w14:paraId="53C2AB9F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  <w:bookmarkStart w:id="29" w:name="_GoBack"/>
      <w:bookmarkEnd w:id="29"/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DEB8A" w14:textId="77777777" w:rsidR="00B416BC" w:rsidRDefault="00B416BC" w:rsidP="00A67754">
      <w:r>
        <w:separator/>
      </w:r>
    </w:p>
  </w:endnote>
  <w:endnote w:type="continuationSeparator" w:id="0">
    <w:p w14:paraId="40C32A45" w14:textId="77777777" w:rsidR="00B416BC" w:rsidRDefault="00B416B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01CBC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6EB49BD" w14:textId="4314F671" w:rsidR="00B001FD" w:rsidRPr="00830749" w:rsidRDefault="00B416B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F1A0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9CCA9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A3D11F0" w14:textId="5270537F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F1A0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6C95F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DDB13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1BA1B74" w14:textId="0DFD9EF0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F1A08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89752" w14:textId="77777777" w:rsidR="00B416BC" w:rsidRDefault="00B416BC" w:rsidP="00A67754">
      <w:r>
        <w:separator/>
      </w:r>
    </w:p>
  </w:footnote>
  <w:footnote w:type="continuationSeparator" w:id="0">
    <w:p w14:paraId="784D1427" w14:textId="77777777" w:rsidR="00B416BC" w:rsidRDefault="00B416B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0E9FA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57D1CED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9D225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64FA430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B2410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B83F7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5E12601D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8F15C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F900B18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1A0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16BC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29AB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231F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2D0455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D740DAB-68CE-47C8-8237-6865ACDF9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45</TotalTime>
  <Pages>13</Pages>
  <Words>1554</Words>
  <Characters>8859</Characters>
  <Application>Microsoft Office Word</Application>
  <DocSecurity>8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Code</vt:lpstr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Daphne Chan</cp:lastModifiedBy>
  <cp:revision>20</cp:revision>
  <cp:lastPrinted>2019-05-27T02:31:00Z</cp:lastPrinted>
  <dcterms:created xsi:type="dcterms:W3CDTF">2019-07-16T21:35:00Z</dcterms:created>
  <dcterms:modified xsi:type="dcterms:W3CDTF">2019-10-14T03:40:00Z</dcterms:modified>
  <cp:contentStatus>v1-1_01/10/2019</cp:contentStatus>
</cp:coreProperties>
</file>